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244F4687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48911651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0111FDE4" w14:textId="77777777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2A45CCDA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52D08370" w14:textId="77777777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24B63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0517B51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0F496D6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F8DAAD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012FB58A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E541EF0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C33B2AF" w14:textId="77777777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65AAC39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3AC151E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58E09931" w14:textId="77777777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B61D819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4121FC2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6BB2F829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E73C0C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0F77BA5" w14:textId="77777777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14F0FE8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4D841EB6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FD2D3A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E4BF0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6712926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B14DE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C5FF1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6B7B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D19BC" w14:textId="4F46FCC2" w:rsidR="00FB3483" w:rsidRPr="006637FF" w:rsidRDefault="005D117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FB3483" w:rsidRPr="006637FF" w14:paraId="0B7CA7EA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4673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80BE9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DB134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3DD47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FB3483" w:rsidRPr="006637FF" w14:paraId="5213A957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27B8C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A84E6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939A2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4B9AA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FB3483" w:rsidRPr="006637FF" w14:paraId="794FFCC3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44EBD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D8439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65733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C06DD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225FCA0B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0CA0B2B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0BF3C882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689A9E53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6BEEB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71CAD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41ADA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6D65D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D0FE385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8CFC4" w14:textId="7777777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73E1C" w14:textId="77777777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A2F2" w14:textId="77777777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5F188" w14:textId="77777777" w:rsidR="00FB3483" w:rsidRPr="006637FF" w:rsidRDefault="0041692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 (but no summary estimate)</w:t>
            </w:r>
          </w:p>
        </w:tc>
      </w:tr>
      <w:tr w:rsidR="00077B44" w:rsidRPr="006637FF" w14:paraId="0C5C66A4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25983B7C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C2ED98A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08EA9A75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5D72" w14:textId="77777777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73FBD47" w14:textId="77777777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CFE9F" w14:textId="77777777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0EB96" w14:textId="77777777" w:rsidR="00930A31" w:rsidRPr="006637FF" w:rsidRDefault="0041692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930A31" w:rsidRPr="006637FF" w14:paraId="0E7DA1C3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407D" w14:textId="77777777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E9AC7EA" w14:textId="77777777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420F1" w14:textId="77777777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09B96" w14:textId="77777777" w:rsidR="00930A31" w:rsidRPr="006637FF" w:rsidRDefault="0041692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1C084001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04B36845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71B3DBE8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276D327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C2F6C" w14:textId="77777777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3F988" w14:textId="77777777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8B232" w14:textId="77777777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8EF31" w14:textId="77777777" w:rsidR="00077B44" w:rsidRPr="006637FF" w:rsidRDefault="0041692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077B44" w:rsidRPr="006637FF" w14:paraId="53427AF1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3370A2E" w14:textId="77777777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18E4A99" w14:textId="77777777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AD098CA" w14:textId="77777777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F82429E" w14:textId="77777777" w:rsidR="00077B44" w:rsidRPr="006637FF" w:rsidRDefault="0041692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</w:tbl>
    <w:p w14:paraId="38735DB2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3CDE4FF4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37AE18C3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CF8B181" w14:textId="77777777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Bossuyt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</w:p>
    <w:p w14:paraId="5BBE7256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34352A3B" w14:textId="77777777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6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9E9CD" w14:textId="77777777" w:rsidR="00010119" w:rsidRDefault="00010119">
      <w:r>
        <w:separator/>
      </w:r>
    </w:p>
  </w:endnote>
  <w:endnote w:type="continuationSeparator" w:id="0">
    <w:p w14:paraId="681E2D48" w14:textId="77777777" w:rsidR="00010119" w:rsidRDefault="0001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00ADF" w14:textId="77777777" w:rsidR="00010119" w:rsidRDefault="00010119">
      <w:r>
        <w:separator/>
      </w:r>
    </w:p>
  </w:footnote>
  <w:footnote w:type="continuationSeparator" w:id="0">
    <w:p w14:paraId="5A09A037" w14:textId="77777777" w:rsidR="00010119" w:rsidRDefault="00010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D88A2" w14:textId="77777777" w:rsidR="00947707" w:rsidRPr="00930A31" w:rsidRDefault="00987FDD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2576A8D7" wp14:editId="5437FB26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10119"/>
    <w:rsid w:val="00077B44"/>
    <w:rsid w:val="000C22A3"/>
    <w:rsid w:val="001019D0"/>
    <w:rsid w:val="00153D99"/>
    <w:rsid w:val="0018323E"/>
    <w:rsid w:val="00190C83"/>
    <w:rsid w:val="00246C93"/>
    <w:rsid w:val="00256BAF"/>
    <w:rsid w:val="00273F0A"/>
    <w:rsid w:val="002A2A06"/>
    <w:rsid w:val="002C3BDC"/>
    <w:rsid w:val="003103C2"/>
    <w:rsid w:val="00323C0D"/>
    <w:rsid w:val="003516AD"/>
    <w:rsid w:val="00363B8D"/>
    <w:rsid w:val="003A7E5B"/>
    <w:rsid w:val="003B79FF"/>
    <w:rsid w:val="00400A0B"/>
    <w:rsid w:val="00416921"/>
    <w:rsid w:val="00443C1D"/>
    <w:rsid w:val="00461576"/>
    <w:rsid w:val="004C1685"/>
    <w:rsid w:val="004E01A5"/>
    <w:rsid w:val="005078EE"/>
    <w:rsid w:val="00542221"/>
    <w:rsid w:val="00550BF1"/>
    <w:rsid w:val="0059028D"/>
    <w:rsid w:val="005979B8"/>
    <w:rsid w:val="005D117B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87FDD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C12962"/>
    <w:rsid w:val="00C15DF7"/>
    <w:rsid w:val="00CC30DD"/>
    <w:rsid w:val="00D804F5"/>
    <w:rsid w:val="00D92D80"/>
    <w:rsid w:val="00D95D84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8A94D1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CA" w:eastAsia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Kopfzeile">
    <w:name w:val="header"/>
    <w:basedOn w:val="Standard"/>
    <w:rsid w:val="00E324A8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1</Pages>
  <Words>250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Müller, Veronika</cp:lastModifiedBy>
  <cp:revision>4</cp:revision>
  <cp:lastPrinted>2020-11-24T03:02:00Z</cp:lastPrinted>
  <dcterms:created xsi:type="dcterms:W3CDTF">2024-05-28T10:15:00Z</dcterms:created>
  <dcterms:modified xsi:type="dcterms:W3CDTF">2024-05-29T06:41:00Z</dcterms:modified>
</cp:coreProperties>
</file>