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3A744" w14:textId="77777777" w:rsidR="00723D0D" w:rsidRDefault="00723D0D" w:rsidP="00EA4BA0">
      <w:pPr>
        <w:pStyle w:val="JECNormal"/>
        <w:rPr>
          <w:lang w:val="en-US"/>
        </w:rPr>
      </w:pPr>
      <w:r>
        <w:rPr>
          <w:lang w:val="en-US"/>
        </w:rPr>
        <w:t>Supplementary table:</w:t>
      </w:r>
    </w:p>
    <w:p w14:paraId="21849ACC" w14:textId="452238BB" w:rsidR="00723D0D" w:rsidRPr="00446B34" w:rsidRDefault="00723D0D" w:rsidP="00723D0D">
      <w:pPr>
        <w:pStyle w:val="Heading8"/>
        <w:rPr>
          <w:rFonts w:cs="Times New Roman"/>
          <w:color w:val="auto"/>
        </w:rPr>
      </w:pPr>
      <w:r w:rsidRPr="00446B34">
        <w:rPr>
          <w:rFonts w:cs="Times New Roman"/>
          <w:color w:val="auto"/>
        </w:rPr>
        <w:t>Table</w:t>
      </w:r>
      <w:r>
        <w:rPr>
          <w:rFonts w:cs="Times New Roman"/>
          <w:color w:val="auto"/>
        </w:rPr>
        <w:t xml:space="preserve"> </w:t>
      </w:r>
      <w:r w:rsidRPr="00446B34">
        <w:rPr>
          <w:rFonts w:cs="Times New Roman"/>
          <w:color w:val="auto"/>
        </w:rPr>
        <w:t>S</w:t>
      </w:r>
      <w:r w:rsidR="00514E57">
        <w:rPr>
          <w:rFonts w:cs="Times New Roman"/>
          <w:color w:val="auto"/>
        </w:rPr>
        <w:t>1</w:t>
      </w:r>
      <w:r w:rsidRPr="00446B34">
        <w:rPr>
          <w:rFonts w:cs="Times New Roman"/>
          <w:color w:val="auto"/>
        </w:rPr>
        <w:t>:</w:t>
      </w:r>
      <w:r>
        <w:rPr>
          <w:rFonts w:cs="Times New Roman"/>
          <w:color w:val="auto"/>
        </w:rPr>
        <w:t xml:space="preserve"> </w:t>
      </w:r>
      <w:r w:rsidRPr="00446B34">
        <w:rPr>
          <w:rFonts w:cs="Times New Roman"/>
          <w:color w:val="auto"/>
        </w:rPr>
        <w:t>Date</w:t>
      </w:r>
      <w:r>
        <w:rPr>
          <w:rFonts w:cs="Times New Roman"/>
          <w:color w:val="auto"/>
        </w:rPr>
        <w:t xml:space="preserve"> </w:t>
      </w:r>
      <w:r w:rsidRPr="00446B34">
        <w:rPr>
          <w:rFonts w:cs="Times New Roman"/>
          <w:color w:val="auto"/>
        </w:rPr>
        <w:t>of</w:t>
      </w:r>
      <w:r>
        <w:rPr>
          <w:rFonts w:cs="Times New Roman"/>
          <w:color w:val="auto"/>
        </w:rPr>
        <w:t xml:space="preserve"> </w:t>
      </w:r>
      <w:r w:rsidRPr="00446B34">
        <w:rPr>
          <w:rFonts w:cs="Times New Roman"/>
          <w:color w:val="auto"/>
        </w:rPr>
        <w:t>tillage</w:t>
      </w:r>
      <w:r>
        <w:rPr>
          <w:rFonts w:cs="Times New Roman"/>
          <w:color w:val="auto"/>
        </w:rPr>
        <w:t xml:space="preserve"> operation</w:t>
      </w:r>
      <w:r w:rsidRPr="00446B34">
        <w:rPr>
          <w:rFonts w:cs="Times New Roman"/>
          <w:color w:val="auto"/>
        </w:rPr>
        <w:t>,</w:t>
      </w:r>
      <w:r>
        <w:rPr>
          <w:rFonts w:cs="Times New Roman"/>
          <w:color w:val="auto"/>
        </w:rPr>
        <w:t xml:space="preserve"> </w:t>
      </w:r>
      <w:r w:rsidRPr="00446B34">
        <w:rPr>
          <w:rFonts w:cs="Times New Roman"/>
          <w:color w:val="auto"/>
        </w:rPr>
        <w:t>sowing</w:t>
      </w:r>
      <w:r>
        <w:rPr>
          <w:rFonts w:cs="Times New Roman"/>
          <w:color w:val="auto"/>
        </w:rPr>
        <w:t xml:space="preserve"> </w:t>
      </w:r>
      <w:r w:rsidRPr="00446B34">
        <w:rPr>
          <w:rFonts w:cs="Times New Roman"/>
          <w:color w:val="auto"/>
        </w:rPr>
        <w:t>or</w:t>
      </w:r>
      <w:r>
        <w:rPr>
          <w:rFonts w:cs="Times New Roman"/>
          <w:color w:val="auto"/>
        </w:rPr>
        <w:t xml:space="preserve"> </w:t>
      </w:r>
      <w:r w:rsidRPr="00446B34">
        <w:rPr>
          <w:rFonts w:cs="Times New Roman"/>
          <w:color w:val="auto"/>
        </w:rPr>
        <w:t>planting,</w:t>
      </w:r>
      <w:r>
        <w:rPr>
          <w:rFonts w:cs="Times New Roman"/>
          <w:color w:val="auto"/>
        </w:rPr>
        <w:t xml:space="preserve"> sampling date, </w:t>
      </w:r>
      <w:r w:rsidRPr="00446B34">
        <w:rPr>
          <w:rFonts w:cs="Times New Roman"/>
          <w:color w:val="auto"/>
        </w:rPr>
        <w:t>harvesting</w:t>
      </w:r>
      <w:r>
        <w:rPr>
          <w:rFonts w:cs="Times New Roman"/>
          <w:color w:val="auto"/>
        </w:rPr>
        <w:t xml:space="preserve"> for 2020-21</w:t>
      </w:r>
      <w:r w:rsidRPr="00446B34">
        <w:rPr>
          <w:rFonts w:cs="Times New Roman"/>
          <w:color w:val="auto"/>
        </w:rPr>
        <w:t>.</w:t>
      </w:r>
      <w:r>
        <w:rPr>
          <w:rFonts w:cs="Times New Roman"/>
          <w:color w:val="auto"/>
        </w:rPr>
        <w:t xml:space="preserve">  </w:t>
      </w:r>
    </w:p>
    <w:tbl>
      <w:tblPr>
        <w:tblStyle w:val="TableGrid1"/>
        <w:tblW w:w="5071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3"/>
        <w:gridCol w:w="3635"/>
        <w:gridCol w:w="2857"/>
        <w:gridCol w:w="3513"/>
        <w:gridCol w:w="2443"/>
      </w:tblGrid>
      <w:tr w:rsidR="00EA4BA0" w:rsidRPr="00EA4BA0" w14:paraId="3A0333FA" w14:textId="77777777" w:rsidTr="00EA4BA0">
        <w:trPr>
          <w:trHeight w:val="426"/>
        </w:trPr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</w:tcPr>
          <w:p w14:paraId="77333556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Date</w:t>
            </w:r>
          </w:p>
        </w:tc>
        <w:tc>
          <w:tcPr>
            <w:tcW w:w="1280" w:type="pct"/>
            <w:tcBorders>
              <w:top w:val="single" w:sz="4" w:space="0" w:color="auto"/>
              <w:bottom w:val="single" w:sz="4" w:space="0" w:color="auto"/>
            </w:tcBorders>
          </w:tcPr>
          <w:p w14:paraId="02920B0C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Tillage operation</w:t>
            </w:r>
          </w:p>
        </w:tc>
        <w:tc>
          <w:tcPr>
            <w:tcW w:w="1006" w:type="pct"/>
            <w:tcBorders>
              <w:top w:val="single" w:sz="4" w:space="0" w:color="auto"/>
              <w:bottom w:val="single" w:sz="4" w:space="0" w:color="auto"/>
            </w:tcBorders>
          </w:tcPr>
          <w:p w14:paraId="37BE86EE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Sowing: vetch or planting: maize</w:t>
            </w:r>
          </w:p>
        </w:tc>
        <w:tc>
          <w:tcPr>
            <w:tcW w:w="1237" w:type="pct"/>
            <w:tcBorders>
              <w:top w:val="single" w:sz="4" w:space="0" w:color="auto"/>
              <w:bottom w:val="single" w:sz="4" w:space="0" w:color="auto"/>
            </w:tcBorders>
          </w:tcPr>
          <w:p w14:paraId="234B1B74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Sampling date</w:t>
            </w:r>
          </w:p>
        </w:tc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</w:tcPr>
          <w:p w14:paraId="1368E418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Harvesting</w:t>
            </w:r>
          </w:p>
        </w:tc>
      </w:tr>
      <w:tr w:rsidR="00EA4BA0" w:rsidRPr="00EA4BA0" w14:paraId="5FA9F5E7" w14:textId="77777777" w:rsidTr="00EA4BA0">
        <w:tc>
          <w:tcPr>
            <w:tcW w:w="617" w:type="pct"/>
            <w:tcBorders>
              <w:top w:val="single" w:sz="4" w:space="0" w:color="auto"/>
            </w:tcBorders>
          </w:tcPr>
          <w:p w14:paraId="27EDCDB2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30 Nov. 2020</w:t>
            </w:r>
          </w:p>
        </w:tc>
        <w:tc>
          <w:tcPr>
            <w:tcW w:w="1280" w:type="pct"/>
            <w:tcBorders>
              <w:top w:val="single" w:sz="4" w:space="0" w:color="auto"/>
            </w:tcBorders>
          </w:tcPr>
          <w:p w14:paraId="68F8F144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Autumn tillage: IT and RT plots (FM and LM)</w:t>
            </w:r>
          </w:p>
        </w:tc>
        <w:tc>
          <w:tcPr>
            <w:tcW w:w="1006" w:type="pct"/>
            <w:tcBorders>
              <w:top w:val="single" w:sz="4" w:space="0" w:color="auto"/>
            </w:tcBorders>
          </w:tcPr>
          <w:p w14:paraId="314CA21C" w14:textId="77777777" w:rsidR="00723D0D" w:rsidRPr="00EA4BA0" w:rsidRDefault="00723D0D" w:rsidP="005A4C10">
            <w:pPr>
              <w:pStyle w:val="JECNormal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</w:tcBorders>
          </w:tcPr>
          <w:p w14:paraId="63F3CEEE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860" w:type="pct"/>
            <w:tcBorders>
              <w:top w:val="single" w:sz="4" w:space="0" w:color="auto"/>
            </w:tcBorders>
          </w:tcPr>
          <w:p w14:paraId="1B567A99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</w:tr>
      <w:tr w:rsidR="00EA4BA0" w:rsidRPr="00EA4BA0" w14:paraId="755459D2" w14:textId="77777777" w:rsidTr="00EA4BA0">
        <w:tc>
          <w:tcPr>
            <w:tcW w:w="617" w:type="pct"/>
          </w:tcPr>
          <w:p w14:paraId="164B9336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03 Dec. 2020</w:t>
            </w:r>
          </w:p>
        </w:tc>
        <w:tc>
          <w:tcPr>
            <w:tcW w:w="1280" w:type="pct"/>
          </w:tcPr>
          <w:p w14:paraId="6C5B2E7E" w14:textId="77777777" w:rsidR="00723D0D" w:rsidRPr="00EA4BA0" w:rsidRDefault="00723D0D" w:rsidP="005A4C10">
            <w:pPr>
              <w:pStyle w:val="JECNormal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06" w:type="pct"/>
          </w:tcPr>
          <w:p w14:paraId="01139A9A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Vetch, LM</w:t>
            </w:r>
          </w:p>
        </w:tc>
        <w:tc>
          <w:tcPr>
            <w:tcW w:w="1237" w:type="pct"/>
          </w:tcPr>
          <w:p w14:paraId="681EBF1D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860" w:type="pct"/>
          </w:tcPr>
          <w:p w14:paraId="7E96AC13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</w:tr>
      <w:tr w:rsidR="00EA4BA0" w:rsidRPr="00EA4BA0" w14:paraId="42C4EECC" w14:textId="77777777" w:rsidTr="00EA4BA0">
        <w:tc>
          <w:tcPr>
            <w:tcW w:w="617" w:type="pct"/>
          </w:tcPr>
          <w:p w14:paraId="4006D67C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17 Dec. 2020</w:t>
            </w:r>
          </w:p>
        </w:tc>
        <w:tc>
          <w:tcPr>
            <w:tcW w:w="1280" w:type="pct"/>
          </w:tcPr>
          <w:p w14:paraId="615F1D00" w14:textId="77777777" w:rsidR="00723D0D" w:rsidRPr="00EA4BA0" w:rsidRDefault="00723D0D" w:rsidP="005A4C10">
            <w:pPr>
              <w:pStyle w:val="JECNormal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06" w:type="pct"/>
          </w:tcPr>
          <w:p w14:paraId="18E86D8E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37" w:type="pct"/>
          </w:tcPr>
          <w:p w14:paraId="27BFB149" w14:textId="77777777" w:rsidR="00723D0D" w:rsidRPr="00EA4BA0" w:rsidRDefault="00723D0D" w:rsidP="005A4C10">
            <w:pPr>
              <w:pStyle w:val="JECNormal"/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1</w:t>
            </w: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  <w:vertAlign w:val="superscript"/>
              </w:rPr>
              <w:t>st</w:t>
            </w: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sampling, FM and LM</w:t>
            </w:r>
          </w:p>
        </w:tc>
        <w:tc>
          <w:tcPr>
            <w:tcW w:w="860" w:type="pct"/>
          </w:tcPr>
          <w:p w14:paraId="0001090D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</w:tr>
      <w:tr w:rsidR="00EA4BA0" w:rsidRPr="00EA4BA0" w14:paraId="63C61AE7" w14:textId="77777777" w:rsidTr="00EA4BA0">
        <w:tc>
          <w:tcPr>
            <w:tcW w:w="617" w:type="pct"/>
          </w:tcPr>
          <w:p w14:paraId="1809CEFF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28 Jan. 2021</w:t>
            </w:r>
          </w:p>
        </w:tc>
        <w:tc>
          <w:tcPr>
            <w:tcW w:w="1280" w:type="pct"/>
          </w:tcPr>
          <w:p w14:paraId="4B56C788" w14:textId="77777777" w:rsidR="00723D0D" w:rsidRPr="00EA4BA0" w:rsidRDefault="00723D0D" w:rsidP="005A4C10">
            <w:pPr>
              <w:pStyle w:val="JECNormal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06" w:type="pct"/>
          </w:tcPr>
          <w:p w14:paraId="5B317D67" w14:textId="77777777" w:rsidR="00723D0D" w:rsidRPr="00EA4BA0" w:rsidRDefault="00723D0D" w:rsidP="005A4C10">
            <w:pPr>
              <w:pStyle w:val="JECNormal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237" w:type="pct"/>
          </w:tcPr>
          <w:p w14:paraId="14A4BFD2" w14:textId="77777777" w:rsidR="00723D0D" w:rsidRPr="00EA4BA0" w:rsidRDefault="00723D0D" w:rsidP="005A4C10">
            <w:pPr>
              <w:pStyle w:val="JECNormal"/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2</w:t>
            </w: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  <w:vertAlign w:val="superscript"/>
              </w:rPr>
              <w:t>nd</w:t>
            </w: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sampling, FM and LM</w:t>
            </w:r>
          </w:p>
        </w:tc>
        <w:tc>
          <w:tcPr>
            <w:tcW w:w="860" w:type="pct"/>
          </w:tcPr>
          <w:p w14:paraId="0F5FA83E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</w:tr>
      <w:tr w:rsidR="00EA4BA0" w:rsidRPr="00EA4BA0" w14:paraId="10A70958" w14:textId="77777777" w:rsidTr="00EA4BA0">
        <w:tc>
          <w:tcPr>
            <w:tcW w:w="617" w:type="pct"/>
          </w:tcPr>
          <w:p w14:paraId="4202FB97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21 Apr. 2021</w:t>
            </w:r>
          </w:p>
        </w:tc>
        <w:tc>
          <w:tcPr>
            <w:tcW w:w="1280" w:type="pct"/>
          </w:tcPr>
          <w:p w14:paraId="077AAA5F" w14:textId="77777777" w:rsidR="00723D0D" w:rsidRPr="00EA4BA0" w:rsidRDefault="00723D0D" w:rsidP="005A4C10">
            <w:pPr>
              <w:pStyle w:val="JECNormal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06" w:type="pct"/>
          </w:tcPr>
          <w:p w14:paraId="07E6C22D" w14:textId="77777777" w:rsidR="00723D0D" w:rsidRPr="00EA4BA0" w:rsidRDefault="00723D0D" w:rsidP="005A4C10">
            <w:pPr>
              <w:pStyle w:val="JECNormal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237" w:type="pct"/>
          </w:tcPr>
          <w:p w14:paraId="3AB3ECA6" w14:textId="77777777" w:rsidR="00723D0D" w:rsidRPr="00EA4BA0" w:rsidRDefault="00723D0D" w:rsidP="005A4C10">
            <w:pPr>
              <w:pStyle w:val="JECNormal"/>
              <w:spacing w:line="240" w:lineRule="auto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3</w:t>
            </w: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  <w:vertAlign w:val="superscript"/>
              </w:rPr>
              <w:t>rd</w:t>
            </w: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sampling, FM and LM</w:t>
            </w:r>
          </w:p>
        </w:tc>
        <w:tc>
          <w:tcPr>
            <w:tcW w:w="860" w:type="pct"/>
          </w:tcPr>
          <w:p w14:paraId="238A6DE7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</w:tr>
      <w:tr w:rsidR="00EA4BA0" w:rsidRPr="00EA4BA0" w14:paraId="441D9C4E" w14:textId="77777777" w:rsidTr="00EA4BA0">
        <w:tc>
          <w:tcPr>
            <w:tcW w:w="617" w:type="pct"/>
          </w:tcPr>
          <w:p w14:paraId="731E20F3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21 Apr. 2021</w:t>
            </w:r>
          </w:p>
        </w:tc>
        <w:tc>
          <w:tcPr>
            <w:tcW w:w="1280" w:type="pct"/>
          </w:tcPr>
          <w:p w14:paraId="65E2FC04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Spring tillage: IT and RT plots, FM </w:t>
            </w:r>
          </w:p>
        </w:tc>
        <w:tc>
          <w:tcPr>
            <w:tcW w:w="1006" w:type="pct"/>
          </w:tcPr>
          <w:p w14:paraId="4FEB1B77" w14:textId="77777777" w:rsidR="00723D0D" w:rsidRPr="00EA4BA0" w:rsidRDefault="00723D0D" w:rsidP="005A4C10">
            <w:pPr>
              <w:pStyle w:val="JECNormal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237" w:type="pct"/>
          </w:tcPr>
          <w:p w14:paraId="0989814C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860" w:type="pct"/>
          </w:tcPr>
          <w:p w14:paraId="7B31E4A6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</w:tr>
      <w:tr w:rsidR="00EA4BA0" w:rsidRPr="00EA4BA0" w14:paraId="09BED70E" w14:textId="77777777" w:rsidTr="00EA4BA0">
        <w:tc>
          <w:tcPr>
            <w:tcW w:w="617" w:type="pct"/>
          </w:tcPr>
          <w:p w14:paraId="3F023AAC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22 Apr. 2021</w:t>
            </w:r>
          </w:p>
        </w:tc>
        <w:tc>
          <w:tcPr>
            <w:tcW w:w="1280" w:type="pct"/>
          </w:tcPr>
          <w:p w14:paraId="5391A642" w14:textId="77777777" w:rsidR="00723D0D" w:rsidRPr="00EA4BA0" w:rsidRDefault="00723D0D" w:rsidP="005A4C10">
            <w:pPr>
              <w:pStyle w:val="JECNormal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06" w:type="pct"/>
          </w:tcPr>
          <w:p w14:paraId="15A420A6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Late maturing maize, FM</w:t>
            </w:r>
          </w:p>
        </w:tc>
        <w:tc>
          <w:tcPr>
            <w:tcW w:w="1237" w:type="pct"/>
          </w:tcPr>
          <w:p w14:paraId="54853EA5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860" w:type="pct"/>
          </w:tcPr>
          <w:p w14:paraId="16C11E94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</w:tr>
      <w:tr w:rsidR="00EA4BA0" w:rsidRPr="00EA4BA0" w14:paraId="7EA73DE3" w14:textId="77777777" w:rsidTr="00EA4BA0">
        <w:tc>
          <w:tcPr>
            <w:tcW w:w="617" w:type="pct"/>
          </w:tcPr>
          <w:p w14:paraId="794CEBE8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19 May 2021</w:t>
            </w:r>
          </w:p>
        </w:tc>
        <w:tc>
          <w:tcPr>
            <w:tcW w:w="1280" w:type="pct"/>
          </w:tcPr>
          <w:p w14:paraId="1703097C" w14:textId="77777777" w:rsidR="00723D0D" w:rsidRPr="00EA4BA0" w:rsidRDefault="00723D0D" w:rsidP="005A4C10">
            <w:pPr>
              <w:pStyle w:val="JECNormal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06" w:type="pct"/>
          </w:tcPr>
          <w:p w14:paraId="6A8FAA98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237" w:type="pct"/>
          </w:tcPr>
          <w:p w14:paraId="24906D2D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860" w:type="pct"/>
          </w:tcPr>
          <w:p w14:paraId="53B916A9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 xml:space="preserve">Vetch, LM </w:t>
            </w:r>
          </w:p>
        </w:tc>
      </w:tr>
      <w:tr w:rsidR="00EA4BA0" w:rsidRPr="00EA4BA0" w14:paraId="648F0F22" w14:textId="77777777" w:rsidTr="00EA4BA0">
        <w:tc>
          <w:tcPr>
            <w:tcW w:w="617" w:type="pct"/>
          </w:tcPr>
          <w:p w14:paraId="70FE2E44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20 May 2021</w:t>
            </w:r>
          </w:p>
        </w:tc>
        <w:tc>
          <w:tcPr>
            <w:tcW w:w="1280" w:type="pct"/>
          </w:tcPr>
          <w:p w14:paraId="6241C9D5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Spring tillage: IT and RT plots, LM</w:t>
            </w:r>
          </w:p>
        </w:tc>
        <w:tc>
          <w:tcPr>
            <w:tcW w:w="1006" w:type="pct"/>
          </w:tcPr>
          <w:p w14:paraId="10E8D636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237" w:type="pct"/>
          </w:tcPr>
          <w:p w14:paraId="4F6E8353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860" w:type="pct"/>
          </w:tcPr>
          <w:p w14:paraId="5DB0D959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</w:tr>
      <w:tr w:rsidR="00EA4BA0" w:rsidRPr="00EA4BA0" w14:paraId="63A21E15" w14:textId="77777777" w:rsidTr="00EA4BA0">
        <w:tc>
          <w:tcPr>
            <w:tcW w:w="617" w:type="pct"/>
          </w:tcPr>
          <w:p w14:paraId="5F448974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21 May 2021</w:t>
            </w:r>
          </w:p>
        </w:tc>
        <w:tc>
          <w:tcPr>
            <w:tcW w:w="1280" w:type="pct"/>
          </w:tcPr>
          <w:p w14:paraId="635A1BE1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06" w:type="pct"/>
          </w:tcPr>
          <w:p w14:paraId="12EC606E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Early maturing maize, LM</w:t>
            </w:r>
          </w:p>
        </w:tc>
        <w:tc>
          <w:tcPr>
            <w:tcW w:w="1237" w:type="pct"/>
          </w:tcPr>
          <w:p w14:paraId="113C1FB3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860" w:type="pct"/>
          </w:tcPr>
          <w:p w14:paraId="4A98D14C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</w:tr>
      <w:tr w:rsidR="00EA4BA0" w:rsidRPr="00EA4BA0" w14:paraId="0685C3FF" w14:textId="77777777" w:rsidTr="00EA4BA0">
        <w:tc>
          <w:tcPr>
            <w:tcW w:w="617" w:type="pct"/>
          </w:tcPr>
          <w:p w14:paraId="5D6904C9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23 Jun. 2021</w:t>
            </w:r>
          </w:p>
        </w:tc>
        <w:tc>
          <w:tcPr>
            <w:tcW w:w="1280" w:type="pct"/>
          </w:tcPr>
          <w:p w14:paraId="20E98836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06" w:type="pct"/>
          </w:tcPr>
          <w:p w14:paraId="3A1B3664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237" w:type="pct"/>
          </w:tcPr>
          <w:p w14:paraId="41026BB3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4</w:t>
            </w: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  <w:vertAlign w:val="superscript"/>
              </w:rPr>
              <w:t>th</w:t>
            </w: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sampling, FM </w:t>
            </w:r>
          </w:p>
        </w:tc>
        <w:tc>
          <w:tcPr>
            <w:tcW w:w="860" w:type="pct"/>
          </w:tcPr>
          <w:p w14:paraId="14EA95E9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</w:tr>
      <w:tr w:rsidR="00EA4BA0" w:rsidRPr="00EA4BA0" w14:paraId="398BAC50" w14:textId="77777777" w:rsidTr="00EA4BA0">
        <w:tc>
          <w:tcPr>
            <w:tcW w:w="617" w:type="pct"/>
          </w:tcPr>
          <w:p w14:paraId="54BCB187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20 Jul. 2021</w:t>
            </w:r>
          </w:p>
        </w:tc>
        <w:tc>
          <w:tcPr>
            <w:tcW w:w="1280" w:type="pct"/>
          </w:tcPr>
          <w:p w14:paraId="65F3621B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06" w:type="pct"/>
          </w:tcPr>
          <w:p w14:paraId="45078C63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237" w:type="pct"/>
          </w:tcPr>
          <w:p w14:paraId="4DA17EFE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4</w:t>
            </w: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  <w:vertAlign w:val="superscript"/>
              </w:rPr>
              <w:t>th</w:t>
            </w: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sampling, LM </w:t>
            </w:r>
          </w:p>
        </w:tc>
        <w:tc>
          <w:tcPr>
            <w:tcW w:w="860" w:type="pct"/>
          </w:tcPr>
          <w:p w14:paraId="4791A59F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</w:tr>
      <w:tr w:rsidR="00EA4BA0" w:rsidRPr="00EA4BA0" w14:paraId="552A018D" w14:textId="77777777" w:rsidTr="00EA4BA0">
        <w:tc>
          <w:tcPr>
            <w:tcW w:w="617" w:type="pct"/>
          </w:tcPr>
          <w:p w14:paraId="3E5E53F3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04 Nov. 2021</w:t>
            </w:r>
          </w:p>
        </w:tc>
        <w:tc>
          <w:tcPr>
            <w:tcW w:w="1280" w:type="pct"/>
          </w:tcPr>
          <w:p w14:paraId="43C777C8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06" w:type="pct"/>
          </w:tcPr>
          <w:p w14:paraId="564AF9B7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237" w:type="pct"/>
          </w:tcPr>
          <w:p w14:paraId="155AB4F4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60" w:type="pct"/>
          </w:tcPr>
          <w:p w14:paraId="53DCB574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Maize, FM and LM</w:t>
            </w:r>
          </w:p>
        </w:tc>
      </w:tr>
      <w:tr w:rsidR="00EA4BA0" w:rsidRPr="00EA4BA0" w14:paraId="60D1762D" w14:textId="77777777" w:rsidTr="00EA4BA0">
        <w:tc>
          <w:tcPr>
            <w:tcW w:w="617" w:type="pct"/>
          </w:tcPr>
          <w:p w14:paraId="478A52F7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szCs w:val="24"/>
              </w:rPr>
              <w:t>09 Nov. 2021</w:t>
            </w:r>
          </w:p>
        </w:tc>
        <w:tc>
          <w:tcPr>
            <w:tcW w:w="1280" w:type="pct"/>
          </w:tcPr>
          <w:p w14:paraId="209DB848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06" w:type="pct"/>
          </w:tcPr>
          <w:p w14:paraId="5DB360DF" w14:textId="77777777" w:rsidR="00723D0D" w:rsidRPr="00EA4BA0" w:rsidRDefault="00723D0D" w:rsidP="005A4C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237" w:type="pct"/>
          </w:tcPr>
          <w:p w14:paraId="45982620" w14:textId="77777777" w:rsidR="00723D0D" w:rsidRPr="00EA4BA0" w:rsidRDefault="00723D0D" w:rsidP="005A4C10">
            <w:pPr>
              <w:pStyle w:val="JECNormal"/>
              <w:spacing w:line="240" w:lineRule="auto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5</w:t>
            </w: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  <w:vertAlign w:val="superscript"/>
              </w:rPr>
              <w:t>th</w:t>
            </w: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sampling, FM and LM</w:t>
            </w:r>
          </w:p>
        </w:tc>
        <w:tc>
          <w:tcPr>
            <w:tcW w:w="860" w:type="pct"/>
          </w:tcPr>
          <w:p w14:paraId="78FB6EAA" w14:textId="77777777" w:rsidR="00723D0D" w:rsidRPr="00EA4BA0" w:rsidRDefault="00723D0D" w:rsidP="005A4C10">
            <w:pPr>
              <w:pStyle w:val="JECNormal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A4BA0">
              <w:rPr>
                <w:rFonts w:ascii="Times New Roman" w:hAnsi="Times New Roman" w:cs="Times New Roman"/>
                <w:color w:val="000000" w:themeColor="text1"/>
                <w:szCs w:val="24"/>
              </w:rPr>
              <w:t>-</w:t>
            </w:r>
          </w:p>
        </w:tc>
      </w:tr>
    </w:tbl>
    <w:p w14:paraId="4BDDB658" w14:textId="649825A9" w:rsidR="00B755D8" w:rsidRPr="00DB69B4" w:rsidRDefault="00B755D8" w:rsidP="00DB69B4">
      <w:pPr>
        <w:tabs>
          <w:tab w:val="left" w:pos="5430"/>
        </w:tabs>
      </w:pPr>
      <w:bookmarkStart w:id="0" w:name="_GoBack"/>
      <w:bookmarkEnd w:id="0"/>
    </w:p>
    <w:sectPr w:rsidR="00B755D8" w:rsidRPr="00DB69B4" w:rsidSect="00DF6751">
      <w:headerReference w:type="default" r:id="rId8"/>
      <w:pgSz w:w="16838" w:h="11906" w:orient="landscape"/>
      <w:pgMar w:top="1701" w:right="1418" w:bottom="1701" w:left="1418" w:header="720" w:footer="720" w:gutter="0"/>
      <w:lnNumType w:countBy="1" w:restart="continuous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9E01E6" w16cex:dateUtc="2022-08-10T08:07:00Z"/>
  <w16cex:commentExtensible w16cex:durableId="26A6284F" w16cex:dateUtc="2022-08-16T12:29:00Z"/>
  <w16cex:commentExtensible w16cex:durableId="269E08CC" w16cex:dateUtc="2022-08-10T08:37:00Z"/>
  <w16cex:commentExtensible w16cex:durableId="26A62856" w16cex:dateUtc="2022-08-16T12:29:00Z"/>
  <w16cex:commentExtensible w16cex:durableId="26A256ED" w16cex:dateUtc="2022-08-13T14:59:00Z"/>
  <w16cex:commentExtensible w16cex:durableId="26A49FD2" w16cex:dateUtc="2022-08-15T08:34:00Z"/>
  <w16cex:commentExtensible w16cex:durableId="26A25B8D" w16cex:dateUtc="2022-08-13T15:19:00Z"/>
  <w16cex:commentExtensible w16cex:durableId="26A628B3" w16cex:dateUtc="2022-08-16T12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C66D368" w16cid:durableId="269E01E6"/>
  <w16cid:commentId w16cid:paraId="4C9BB1E0" w16cid:durableId="26A6284F"/>
  <w16cid:commentId w16cid:paraId="09B99E09" w16cid:durableId="269E08CC"/>
  <w16cid:commentId w16cid:paraId="19A150C3" w16cid:durableId="26A62856"/>
  <w16cid:commentId w16cid:paraId="5D5FDF36" w16cid:durableId="26A256ED"/>
  <w16cid:commentId w16cid:paraId="289DBA59" w16cid:durableId="26A49FD2"/>
  <w16cid:commentId w16cid:paraId="0C7087EA" w16cid:durableId="26A25B8D"/>
  <w16cid:commentId w16cid:paraId="1DFB0BEB" w16cid:durableId="26A628B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744B29" w14:textId="77777777" w:rsidR="007F2D77" w:rsidRDefault="007F2D77" w:rsidP="00F61DF1">
      <w:r>
        <w:separator/>
      </w:r>
    </w:p>
  </w:endnote>
  <w:endnote w:type="continuationSeparator" w:id="0">
    <w:p w14:paraId="1A2BA78C" w14:textId="77777777" w:rsidR="007F2D77" w:rsidRDefault="007F2D77" w:rsidP="00F61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4A5FDB">
    <w:altName w:val="Cambria"/>
    <w:panose1 w:val="00000000000000000000"/>
    <w:charset w:val="00"/>
    <w:family w:val="roman"/>
    <w:notTrueType/>
    <w:pitch w:val="default"/>
  </w:font>
  <w:font w:name="AdvP4DF60F">
    <w:altName w:val="Cambria"/>
    <w:panose1 w:val="00000000000000000000"/>
    <w:charset w:val="00"/>
    <w:family w:val="roman"/>
    <w:notTrueType/>
    <w:pitch w:val="default"/>
  </w:font>
  <w:font w:name="GaramondPremrPro-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B6E74" w14:textId="77777777" w:rsidR="007F2D77" w:rsidRDefault="007F2D77" w:rsidP="00F61DF1">
      <w:r>
        <w:separator/>
      </w:r>
    </w:p>
  </w:footnote>
  <w:footnote w:type="continuationSeparator" w:id="0">
    <w:p w14:paraId="3F1C2A53" w14:textId="77777777" w:rsidR="007F2D77" w:rsidRDefault="007F2D77" w:rsidP="00F61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491F7" w14:textId="5C315B9A" w:rsidR="00F12116" w:rsidRDefault="00F12116"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>
      <w:rPr>
        <w:noProof/>
      </w:rPr>
      <w:t>0. Soil Crust &amp; soil hydraulic properties.docx</w:t>
    </w:r>
    <w:r>
      <w:rPr>
        <w:noProof/>
      </w:rPr>
      <w:fldChar w:fldCharType="end"/>
    </w:r>
    <w:r>
      <w:rPr>
        <w:noProof/>
      </w:rPr>
      <w:t xml:space="preserve">  </w:t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FCEAA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5CF1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54D5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0664D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D6FD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A88F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9A6717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E433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66CE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D25F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FF6F06"/>
    <w:multiLevelType w:val="multilevel"/>
    <w:tmpl w:val="F1EE0240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7F5E14EC"/>
    <w:multiLevelType w:val="hybridMultilevel"/>
    <w:tmpl w:val="C8A03A0E"/>
    <w:lvl w:ilvl="0" w:tplc="A4AA9E80">
      <w:start w:val="1"/>
      <w:numFmt w:val="bullet"/>
      <w:pStyle w:val="LListaNostr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OzNDCwNDQ3MzAzMDVQ0lEKTi0uzszPAykwMqkFAJ9afoktAAAA"/>
  </w:docVars>
  <w:rsids>
    <w:rsidRoot w:val="0089291C"/>
    <w:rsid w:val="00000492"/>
    <w:rsid w:val="000013F3"/>
    <w:rsid w:val="0000154E"/>
    <w:rsid w:val="000031C2"/>
    <w:rsid w:val="00003818"/>
    <w:rsid w:val="00003C68"/>
    <w:rsid w:val="000042AF"/>
    <w:rsid w:val="000042C4"/>
    <w:rsid w:val="000043CC"/>
    <w:rsid w:val="0000607A"/>
    <w:rsid w:val="00006CC6"/>
    <w:rsid w:val="00015A20"/>
    <w:rsid w:val="00017557"/>
    <w:rsid w:val="000175BC"/>
    <w:rsid w:val="00020940"/>
    <w:rsid w:val="0002192A"/>
    <w:rsid w:val="00021E42"/>
    <w:rsid w:val="00022D6A"/>
    <w:rsid w:val="000250CD"/>
    <w:rsid w:val="0002631D"/>
    <w:rsid w:val="00027081"/>
    <w:rsid w:val="00032A5D"/>
    <w:rsid w:val="0003414B"/>
    <w:rsid w:val="00034331"/>
    <w:rsid w:val="00034B0C"/>
    <w:rsid w:val="00035EF6"/>
    <w:rsid w:val="00041190"/>
    <w:rsid w:val="00043DDC"/>
    <w:rsid w:val="00045F41"/>
    <w:rsid w:val="000460FC"/>
    <w:rsid w:val="00050AC8"/>
    <w:rsid w:val="00053083"/>
    <w:rsid w:val="000538DF"/>
    <w:rsid w:val="00055F0C"/>
    <w:rsid w:val="0005652F"/>
    <w:rsid w:val="00060A0C"/>
    <w:rsid w:val="000637F1"/>
    <w:rsid w:val="000645E4"/>
    <w:rsid w:val="00066FB6"/>
    <w:rsid w:val="00071843"/>
    <w:rsid w:val="00075F59"/>
    <w:rsid w:val="0007612D"/>
    <w:rsid w:val="00080263"/>
    <w:rsid w:val="00080DB5"/>
    <w:rsid w:val="00083F49"/>
    <w:rsid w:val="000849D1"/>
    <w:rsid w:val="00085CA4"/>
    <w:rsid w:val="000903D6"/>
    <w:rsid w:val="00090B73"/>
    <w:rsid w:val="000916A8"/>
    <w:rsid w:val="00091B7F"/>
    <w:rsid w:val="00092195"/>
    <w:rsid w:val="00092201"/>
    <w:rsid w:val="00094877"/>
    <w:rsid w:val="00095262"/>
    <w:rsid w:val="00095350"/>
    <w:rsid w:val="0009538F"/>
    <w:rsid w:val="0009564E"/>
    <w:rsid w:val="0009635C"/>
    <w:rsid w:val="000A1EB0"/>
    <w:rsid w:val="000A361C"/>
    <w:rsid w:val="000A443B"/>
    <w:rsid w:val="000A44A1"/>
    <w:rsid w:val="000A68E8"/>
    <w:rsid w:val="000B08D7"/>
    <w:rsid w:val="000B20F4"/>
    <w:rsid w:val="000B3250"/>
    <w:rsid w:val="000B3805"/>
    <w:rsid w:val="000B3E32"/>
    <w:rsid w:val="000B4D11"/>
    <w:rsid w:val="000B5AC2"/>
    <w:rsid w:val="000B5CEC"/>
    <w:rsid w:val="000B5EDA"/>
    <w:rsid w:val="000B6C45"/>
    <w:rsid w:val="000B7150"/>
    <w:rsid w:val="000C000C"/>
    <w:rsid w:val="000C32D9"/>
    <w:rsid w:val="000C4AD6"/>
    <w:rsid w:val="000D1194"/>
    <w:rsid w:val="000D144E"/>
    <w:rsid w:val="000D46BD"/>
    <w:rsid w:val="000D5505"/>
    <w:rsid w:val="000D5A38"/>
    <w:rsid w:val="000E18EC"/>
    <w:rsid w:val="000E45E7"/>
    <w:rsid w:val="000E6383"/>
    <w:rsid w:val="000E7690"/>
    <w:rsid w:val="000F1C6F"/>
    <w:rsid w:val="000F2E09"/>
    <w:rsid w:val="000F7057"/>
    <w:rsid w:val="000F78B6"/>
    <w:rsid w:val="000F7F9F"/>
    <w:rsid w:val="00100890"/>
    <w:rsid w:val="00101055"/>
    <w:rsid w:val="0010271A"/>
    <w:rsid w:val="0010304E"/>
    <w:rsid w:val="001037F2"/>
    <w:rsid w:val="00103F50"/>
    <w:rsid w:val="00103F56"/>
    <w:rsid w:val="00106D84"/>
    <w:rsid w:val="00111854"/>
    <w:rsid w:val="0011233F"/>
    <w:rsid w:val="00117DE6"/>
    <w:rsid w:val="00117E2B"/>
    <w:rsid w:val="00117F47"/>
    <w:rsid w:val="0012094A"/>
    <w:rsid w:val="00122EBE"/>
    <w:rsid w:val="00123A28"/>
    <w:rsid w:val="00123C1A"/>
    <w:rsid w:val="00123E0F"/>
    <w:rsid w:val="00123FF9"/>
    <w:rsid w:val="00125C40"/>
    <w:rsid w:val="0013021C"/>
    <w:rsid w:val="00130D23"/>
    <w:rsid w:val="00132A00"/>
    <w:rsid w:val="001331A3"/>
    <w:rsid w:val="00136240"/>
    <w:rsid w:val="00136354"/>
    <w:rsid w:val="00141728"/>
    <w:rsid w:val="001424E1"/>
    <w:rsid w:val="00142A45"/>
    <w:rsid w:val="00142F56"/>
    <w:rsid w:val="00144DCA"/>
    <w:rsid w:val="00145DA4"/>
    <w:rsid w:val="00152CB5"/>
    <w:rsid w:val="00153929"/>
    <w:rsid w:val="0015437F"/>
    <w:rsid w:val="001575B6"/>
    <w:rsid w:val="001601D5"/>
    <w:rsid w:val="00165D4B"/>
    <w:rsid w:val="00175D8C"/>
    <w:rsid w:val="00176E5E"/>
    <w:rsid w:val="001774C6"/>
    <w:rsid w:val="0017773B"/>
    <w:rsid w:val="00182FBC"/>
    <w:rsid w:val="00185240"/>
    <w:rsid w:val="00187855"/>
    <w:rsid w:val="001907B0"/>
    <w:rsid w:val="0019094D"/>
    <w:rsid w:val="00196629"/>
    <w:rsid w:val="001A07B4"/>
    <w:rsid w:val="001A175F"/>
    <w:rsid w:val="001A1B39"/>
    <w:rsid w:val="001A1FFF"/>
    <w:rsid w:val="001A2F79"/>
    <w:rsid w:val="001A33BC"/>
    <w:rsid w:val="001A505C"/>
    <w:rsid w:val="001A61A1"/>
    <w:rsid w:val="001A7865"/>
    <w:rsid w:val="001B1DB9"/>
    <w:rsid w:val="001B2028"/>
    <w:rsid w:val="001B33B8"/>
    <w:rsid w:val="001B3A44"/>
    <w:rsid w:val="001B4F21"/>
    <w:rsid w:val="001B6F71"/>
    <w:rsid w:val="001B7295"/>
    <w:rsid w:val="001B7D17"/>
    <w:rsid w:val="001C02B4"/>
    <w:rsid w:val="001C059D"/>
    <w:rsid w:val="001C05F2"/>
    <w:rsid w:val="001C1D86"/>
    <w:rsid w:val="001C264E"/>
    <w:rsid w:val="001C3B4C"/>
    <w:rsid w:val="001C5B7A"/>
    <w:rsid w:val="001C6377"/>
    <w:rsid w:val="001C6981"/>
    <w:rsid w:val="001D0D41"/>
    <w:rsid w:val="001D5B3D"/>
    <w:rsid w:val="001D630B"/>
    <w:rsid w:val="001D676B"/>
    <w:rsid w:val="001E354F"/>
    <w:rsid w:val="001E36ED"/>
    <w:rsid w:val="001E3766"/>
    <w:rsid w:val="001E4583"/>
    <w:rsid w:val="001F0067"/>
    <w:rsid w:val="001F07DC"/>
    <w:rsid w:val="001F3F0B"/>
    <w:rsid w:val="001F7523"/>
    <w:rsid w:val="001F75B4"/>
    <w:rsid w:val="001F7EB3"/>
    <w:rsid w:val="00200DA7"/>
    <w:rsid w:val="0020268D"/>
    <w:rsid w:val="00202A34"/>
    <w:rsid w:val="00204971"/>
    <w:rsid w:val="0020528B"/>
    <w:rsid w:val="00205CCD"/>
    <w:rsid w:val="00211571"/>
    <w:rsid w:val="002133EA"/>
    <w:rsid w:val="00213628"/>
    <w:rsid w:val="00213B3A"/>
    <w:rsid w:val="00213FA4"/>
    <w:rsid w:val="002149CE"/>
    <w:rsid w:val="00215B90"/>
    <w:rsid w:val="00216917"/>
    <w:rsid w:val="00216BFF"/>
    <w:rsid w:val="0022720C"/>
    <w:rsid w:val="0023020D"/>
    <w:rsid w:val="0023176D"/>
    <w:rsid w:val="00231787"/>
    <w:rsid w:val="002335E8"/>
    <w:rsid w:val="0023437A"/>
    <w:rsid w:val="00235C66"/>
    <w:rsid w:val="0023633B"/>
    <w:rsid w:val="00237BC8"/>
    <w:rsid w:val="00241B58"/>
    <w:rsid w:val="002440AF"/>
    <w:rsid w:val="00254B6C"/>
    <w:rsid w:val="002554BA"/>
    <w:rsid w:val="00255FB9"/>
    <w:rsid w:val="00256B91"/>
    <w:rsid w:val="0025754F"/>
    <w:rsid w:val="002613A7"/>
    <w:rsid w:val="0026258A"/>
    <w:rsid w:val="002643F6"/>
    <w:rsid w:val="00265C20"/>
    <w:rsid w:val="00266AA5"/>
    <w:rsid w:val="00267FEF"/>
    <w:rsid w:val="0027271E"/>
    <w:rsid w:val="0027627F"/>
    <w:rsid w:val="00280B68"/>
    <w:rsid w:val="0028242B"/>
    <w:rsid w:val="00283020"/>
    <w:rsid w:val="002835B9"/>
    <w:rsid w:val="00285FC8"/>
    <w:rsid w:val="002868CA"/>
    <w:rsid w:val="0029094C"/>
    <w:rsid w:val="00291EE0"/>
    <w:rsid w:val="00291FC7"/>
    <w:rsid w:val="002930C5"/>
    <w:rsid w:val="00293C48"/>
    <w:rsid w:val="002948B5"/>
    <w:rsid w:val="0029600B"/>
    <w:rsid w:val="00297DE4"/>
    <w:rsid w:val="002A013D"/>
    <w:rsid w:val="002A1832"/>
    <w:rsid w:val="002A2C27"/>
    <w:rsid w:val="002A2D9E"/>
    <w:rsid w:val="002A6576"/>
    <w:rsid w:val="002B018B"/>
    <w:rsid w:val="002B0486"/>
    <w:rsid w:val="002B1D8C"/>
    <w:rsid w:val="002B3579"/>
    <w:rsid w:val="002B51F2"/>
    <w:rsid w:val="002B5BAE"/>
    <w:rsid w:val="002B61B5"/>
    <w:rsid w:val="002B6A39"/>
    <w:rsid w:val="002C1FD7"/>
    <w:rsid w:val="002C342D"/>
    <w:rsid w:val="002C4C95"/>
    <w:rsid w:val="002C678F"/>
    <w:rsid w:val="002C6DD6"/>
    <w:rsid w:val="002C6F07"/>
    <w:rsid w:val="002C79AE"/>
    <w:rsid w:val="002D075F"/>
    <w:rsid w:val="002D1687"/>
    <w:rsid w:val="002D1C5D"/>
    <w:rsid w:val="002D3FB3"/>
    <w:rsid w:val="002D4E07"/>
    <w:rsid w:val="002D54CB"/>
    <w:rsid w:val="002D5832"/>
    <w:rsid w:val="002D62F3"/>
    <w:rsid w:val="002D6546"/>
    <w:rsid w:val="002D686C"/>
    <w:rsid w:val="002E12EB"/>
    <w:rsid w:val="002E17D1"/>
    <w:rsid w:val="002E1F04"/>
    <w:rsid w:val="002E1FFA"/>
    <w:rsid w:val="002E20CC"/>
    <w:rsid w:val="002E3829"/>
    <w:rsid w:val="002E3B84"/>
    <w:rsid w:val="002E4719"/>
    <w:rsid w:val="002E6818"/>
    <w:rsid w:val="002E7EEE"/>
    <w:rsid w:val="002F05C0"/>
    <w:rsid w:val="002F0610"/>
    <w:rsid w:val="002F16E1"/>
    <w:rsid w:val="002F2C31"/>
    <w:rsid w:val="002F3232"/>
    <w:rsid w:val="002F4735"/>
    <w:rsid w:val="002F4D13"/>
    <w:rsid w:val="002F5D59"/>
    <w:rsid w:val="002F6427"/>
    <w:rsid w:val="00300007"/>
    <w:rsid w:val="003003DB"/>
    <w:rsid w:val="00300BE5"/>
    <w:rsid w:val="00300C19"/>
    <w:rsid w:val="00302BBE"/>
    <w:rsid w:val="003033F0"/>
    <w:rsid w:val="00304A84"/>
    <w:rsid w:val="00304D2B"/>
    <w:rsid w:val="003062ED"/>
    <w:rsid w:val="00306E09"/>
    <w:rsid w:val="003109F2"/>
    <w:rsid w:val="00310B91"/>
    <w:rsid w:val="00310C44"/>
    <w:rsid w:val="0031198E"/>
    <w:rsid w:val="0031454A"/>
    <w:rsid w:val="003147A6"/>
    <w:rsid w:val="00314B92"/>
    <w:rsid w:val="0032017E"/>
    <w:rsid w:val="00320FB3"/>
    <w:rsid w:val="003221CD"/>
    <w:rsid w:val="00322BA1"/>
    <w:rsid w:val="0032401B"/>
    <w:rsid w:val="00327898"/>
    <w:rsid w:val="003278D1"/>
    <w:rsid w:val="0033123F"/>
    <w:rsid w:val="0033295F"/>
    <w:rsid w:val="00334626"/>
    <w:rsid w:val="00335ADD"/>
    <w:rsid w:val="003378B1"/>
    <w:rsid w:val="00337A8A"/>
    <w:rsid w:val="00337E6E"/>
    <w:rsid w:val="0034040F"/>
    <w:rsid w:val="00341D80"/>
    <w:rsid w:val="00345342"/>
    <w:rsid w:val="00345E0F"/>
    <w:rsid w:val="00346C6D"/>
    <w:rsid w:val="00350B0F"/>
    <w:rsid w:val="00351405"/>
    <w:rsid w:val="00353AD5"/>
    <w:rsid w:val="00361E06"/>
    <w:rsid w:val="00370249"/>
    <w:rsid w:val="00370B46"/>
    <w:rsid w:val="003711D1"/>
    <w:rsid w:val="00372C5A"/>
    <w:rsid w:val="00375234"/>
    <w:rsid w:val="003752C0"/>
    <w:rsid w:val="003760C9"/>
    <w:rsid w:val="003760D9"/>
    <w:rsid w:val="00376DE4"/>
    <w:rsid w:val="003775BD"/>
    <w:rsid w:val="0038012A"/>
    <w:rsid w:val="00381312"/>
    <w:rsid w:val="0038151F"/>
    <w:rsid w:val="00382000"/>
    <w:rsid w:val="00382495"/>
    <w:rsid w:val="003825F6"/>
    <w:rsid w:val="00383DBF"/>
    <w:rsid w:val="00384511"/>
    <w:rsid w:val="00384760"/>
    <w:rsid w:val="0038534E"/>
    <w:rsid w:val="00390E5F"/>
    <w:rsid w:val="00391465"/>
    <w:rsid w:val="00391F86"/>
    <w:rsid w:val="00393608"/>
    <w:rsid w:val="00394087"/>
    <w:rsid w:val="0039759C"/>
    <w:rsid w:val="003A0427"/>
    <w:rsid w:val="003A0A7E"/>
    <w:rsid w:val="003A106A"/>
    <w:rsid w:val="003A32AE"/>
    <w:rsid w:val="003A3F50"/>
    <w:rsid w:val="003A539D"/>
    <w:rsid w:val="003A6314"/>
    <w:rsid w:val="003B0BD5"/>
    <w:rsid w:val="003B2C58"/>
    <w:rsid w:val="003B2C8F"/>
    <w:rsid w:val="003B308C"/>
    <w:rsid w:val="003B5B9D"/>
    <w:rsid w:val="003B6929"/>
    <w:rsid w:val="003B7AA1"/>
    <w:rsid w:val="003C0BCA"/>
    <w:rsid w:val="003C0C58"/>
    <w:rsid w:val="003C1996"/>
    <w:rsid w:val="003C244F"/>
    <w:rsid w:val="003C25B8"/>
    <w:rsid w:val="003C3AC8"/>
    <w:rsid w:val="003C4702"/>
    <w:rsid w:val="003C4D34"/>
    <w:rsid w:val="003C5C60"/>
    <w:rsid w:val="003D04BB"/>
    <w:rsid w:val="003D3A5E"/>
    <w:rsid w:val="003D51D9"/>
    <w:rsid w:val="003D7809"/>
    <w:rsid w:val="003D7FFE"/>
    <w:rsid w:val="003E1F21"/>
    <w:rsid w:val="003E271A"/>
    <w:rsid w:val="003E3E0F"/>
    <w:rsid w:val="003E5FCA"/>
    <w:rsid w:val="003E68AD"/>
    <w:rsid w:val="003E6930"/>
    <w:rsid w:val="003E6CD0"/>
    <w:rsid w:val="003E6DC9"/>
    <w:rsid w:val="003E77C0"/>
    <w:rsid w:val="003E7E3D"/>
    <w:rsid w:val="003F01D7"/>
    <w:rsid w:val="003F18BA"/>
    <w:rsid w:val="003F2C73"/>
    <w:rsid w:val="003F6E95"/>
    <w:rsid w:val="003F79C7"/>
    <w:rsid w:val="003F7E2A"/>
    <w:rsid w:val="00400777"/>
    <w:rsid w:val="00401A4E"/>
    <w:rsid w:val="004040C5"/>
    <w:rsid w:val="0040542E"/>
    <w:rsid w:val="0040663C"/>
    <w:rsid w:val="00407915"/>
    <w:rsid w:val="004105A2"/>
    <w:rsid w:val="00412417"/>
    <w:rsid w:val="004150B5"/>
    <w:rsid w:val="004156F9"/>
    <w:rsid w:val="004157F0"/>
    <w:rsid w:val="00415D4E"/>
    <w:rsid w:val="00420767"/>
    <w:rsid w:val="004222B6"/>
    <w:rsid w:val="004235CA"/>
    <w:rsid w:val="00425593"/>
    <w:rsid w:val="004271EC"/>
    <w:rsid w:val="00427382"/>
    <w:rsid w:val="00427672"/>
    <w:rsid w:val="00430DB9"/>
    <w:rsid w:val="00433E27"/>
    <w:rsid w:val="00435C14"/>
    <w:rsid w:val="00436F1F"/>
    <w:rsid w:val="004405EB"/>
    <w:rsid w:val="0044217C"/>
    <w:rsid w:val="00442A0A"/>
    <w:rsid w:val="0044387B"/>
    <w:rsid w:val="00444554"/>
    <w:rsid w:val="0044501C"/>
    <w:rsid w:val="004464A1"/>
    <w:rsid w:val="0044750C"/>
    <w:rsid w:val="004504F0"/>
    <w:rsid w:val="00450C14"/>
    <w:rsid w:val="004516C5"/>
    <w:rsid w:val="00452F7C"/>
    <w:rsid w:val="00453489"/>
    <w:rsid w:val="0045386D"/>
    <w:rsid w:val="00454EFE"/>
    <w:rsid w:val="004562BB"/>
    <w:rsid w:val="004604DD"/>
    <w:rsid w:val="00463792"/>
    <w:rsid w:val="004639A5"/>
    <w:rsid w:val="0046606C"/>
    <w:rsid w:val="004676F3"/>
    <w:rsid w:val="00471D0E"/>
    <w:rsid w:val="00472D38"/>
    <w:rsid w:val="004819E2"/>
    <w:rsid w:val="00483AEF"/>
    <w:rsid w:val="00483FB1"/>
    <w:rsid w:val="00485342"/>
    <w:rsid w:val="00485A03"/>
    <w:rsid w:val="00485B5D"/>
    <w:rsid w:val="0048745A"/>
    <w:rsid w:val="004877EA"/>
    <w:rsid w:val="00490471"/>
    <w:rsid w:val="00492D77"/>
    <w:rsid w:val="00497825"/>
    <w:rsid w:val="004A2255"/>
    <w:rsid w:val="004A26FB"/>
    <w:rsid w:val="004A54CA"/>
    <w:rsid w:val="004A57A7"/>
    <w:rsid w:val="004A6CBD"/>
    <w:rsid w:val="004A6F04"/>
    <w:rsid w:val="004A7F1A"/>
    <w:rsid w:val="004B0461"/>
    <w:rsid w:val="004B211C"/>
    <w:rsid w:val="004C2781"/>
    <w:rsid w:val="004C66FB"/>
    <w:rsid w:val="004C6D45"/>
    <w:rsid w:val="004D02B1"/>
    <w:rsid w:val="004D2087"/>
    <w:rsid w:val="004D22E8"/>
    <w:rsid w:val="004D3629"/>
    <w:rsid w:val="004D3EC1"/>
    <w:rsid w:val="004E0B03"/>
    <w:rsid w:val="004E0B43"/>
    <w:rsid w:val="004E4FB1"/>
    <w:rsid w:val="004E673A"/>
    <w:rsid w:val="004E682F"/>
    <w:rsid w:val="004E781B"/>
    <w:rsid w:val="004F02FB"/>
    <w:rsid w:val="004F0479"/>
    <w:rsid w:val="004F41C7"/>
    <w:rsid w:val="004F4E6F"/>
    <w:rsid w:val="004F553D"/>
    <w:rsid w:val="00506BD8"/>
    <w:rsid w:val="005108AA"/>
    <w:rsid w:val="0051182C"/>
    <w:rsid w:val="00511A3D"/>
    <w:rsid w:val="00513FE2"/>
    <w:rsid w:val="00514CAE"/>
    <w:rsid w:val="00514E57"/>
    <w:rsid w:val="00515C60"/>
    <w:rsid w:val="00516B94"/>
    <w:rsid w:val="005170D6"/>
    <w:rsid w:val="0051718F"/>
    <w:rsid w:val="00521025"/>
    <w:rsid w:val="00522A14"/>
    <w:rsid w:val="00524B5F"/>
    <w:rsid w:val="00526D90"/>
    <w:rsid w:val="0052720B"/>
    <w:rsid w:val="00527359"/>
    <w:rsid w:val="005277F7"/>
    <w:rsid w:val="005327BE"/>
    <w:rsid w:val="00532F48"/>
    <w:rsid w:val="0053377C"/>
    <w:rsid w:val="00534933"/>
    <w:rsid w:val="00534ABE"/>
    <w:rsid w:val="00534C9A"/>
    <w:rsid w:val="005408F9"/>
    <w:rsid w:val="00541930"/>
    <w:rsid w:val="0054248C"/>
    <w:rsid w:val="005424C2"/>
    <w:rsid w:val="00545EC1"/>
    <w:rsid w:val="00547DF5"/>
    <w:rsid w:val="00551D44"/>
    <w:rsid w:val="005538F8"/>
    <w:rsid w:val="0055420B"/>
    <w:rsid w:val="00554C2E"/>
    <w:rsid w:val="005555CB"/>
    <w:rsid w:val="0055598B"/>
    <w:rsid w:val="0055623D"/>
    <w:rsid w:val="005568A7"/>
    <w:rsid w:val="00556FBC"/>
    <w:rsid w:val="00557E3B"/>
    <w:rsid w:val="0056019C"/>
    <w:rsid w:val="00560409"/>
    <w:rsid w:val="005608A2"/>
    <w:rsid w:val="00562641"/>
    <w:rsid w:val="00562A47"/>
    <w:rsid w:val="00562EA6"/>
    <w:rsid w:val="005635CC"/>
    <w:rsid w:val="00565523"/>
    <w:rsid w:val="005659C7"/>
    <w:rsid w:val="00566068"/>
    <w:rsid w:val="00566766"/>
    <w:rsid w:val="0057009D"/>
    <w:rsid w:val="00571705"/>
    <w:rsid w:val="00571AEF"/>
    <w:rsid w:val="00572D1D"/>
    <w:rsid w:val="00574913"/>
    <w:rsid w:val="00576DFC"/>
    <w:rsid w:val="00581CAF"/>
    <w:rsid w:val="00583D0C"/>
    <w:rsid w:val="0058669E"/>
    <w:rsid w:val="005866C2"/>
    <w:rsid w:val="0058703A"/>
    <w:rsid w:val="0058719C"/>
    <w:rsid w:val="0059009D"/>
    <w:rsid w:val="005915D3"/>
    <w:rsid w:val="00591E9E"/>
    <w:rsid w:val="005922B9"/>
    <w:rsid w:val="00594134"/>
    <w:rsid w:val="00595120"/>
    <w:rsid w:val="0059583D"/>
    <w:rsid w:val="00595A65"/>
    <w:rsid w:val="00595F83"/>
    <w:rsid w:val="00596669"/>
    <w:rsid w:val="00596832"/>
    <w:rsid w:val="005A28A5"/>
    <w:rsid w:val="005A3DB7"/>
    <w:rsid w:val="005A405D"/>
    <w:rsid w:val="005A4C10"/>
    <w:rsid w:val="005A7720"/>
    <w:rsid w:val="005B2F88"/>
    <w:rsid w:val="005B591D"/>
    <w:rsid w:val="005B6E33"/>
    <w:rsid w:val="005B7DA1"/>
    <w:rsid w:val="005B7E14"/>
    <w:rsid w:val="005C1228"/>
    <w:rsid w:val="005C3ADE"/>
    <w:rsid w:val="005C4A65"/>
    <w:rsid w:val="005C71E7"/>
    <w:rsid w:val="005C78D1"/>
    <w:rsid w:val="005D0083"/>
    <w:rsid w:val="005D0CCC"/>
    <w:rsid w:val="005D12EE"/>
    <w:rsid w:val="005D152D"/>
    <w:rsid w:val="005D1532"/>
    <w:rsid w:val="005D1B2A"/>
    <w:rsid w:val="005D404B"/>
    <w:rsid w:val="005D548D"/>
    <w:rsid w:val="005D62AC"/>
    <w:rsid w:val="005D6782"/>
    <w:rsid w:val="005D6FD5"/>
    <w:rsid w:val="005E0C49"/>
    <w:rsid w:val="005E1A65"/>
    <w:rsid w:val="005E1D38"/>
    <w:rsid w:val="005E3D18"/>
    <w:rsid w:val="005E6197"/>
    <w:rsid w:val="005E62D4"/>
    <w:rsid w:val="005E75F9"/>
    <w:rsid w:val="005E79BE"/>
    <w:rsid w:val="005F05A4"/>
    <w:rsid w:val="005F2428"/>
    <w:rsid w:val="005F3FDB"/>
    <w:rsid w:val="005F4465"/>
    <w:rsid w:val="005F517E"/>
    <w:rsid w:val="00601FE3"/>
    <w:rsid w:val="00602B76"/>
    <w:rsid w:val="006055B7"/>
    <w:rsid w:val="00605F00"/>
    <w:rsid w:val="0060704A"/>
    <w:rsid w:val="00611954"/>
    <w:rsid w:val="00611A98"/>
    <w:rsid w:val="00611F3D"/>
    <w:rsid w:val="006128DC"/>
    <w:rsid w:val="006140E3"/>
    <w:rsid w:val="0061465B"/>
    <w:rsid w:val="006213C4"/>
    <w:rsid w:val="006228AC"/>
    <w:rsid w:val="0063304F"/>
    <w:rsid w:val="00635851"/>
    <w:rsid w:val="00635CA5"/>
    <w:rsid w:val="00640E73"/>
    <w:rsid w:val="006421B3"/>
    <w:rsid w:val="006431B1"/>
    <w:rsid w:val="00643C15"/>
    <w:rsid w:val="00646126"/>
    <w:rsid w:val="00646306"/>
    <w:rsid w:val="00647449"/>
    <w:rsid w:val="006520A3"/>
    <w:rsid w:val="00653655"/>
    <w:rsid w:val="0065400B"/>
    <w:rsid w:val="0065610A"/>
    <w:rsid w:val="00656460"/>
    <w:rsid w:val="00656728"/>
    <w:rsid w:val="00660ABE"/>
    <w:rsid w:val="0066168D"/>
    <w:rsid w:val="006634AC"/>
    <w:rsid w:val="00663C8B"/>
    <w:rsid w:val="00666212"/>
    <w:rsid w:val="00666CCC"/>
    <w:rsid w:val="006715C6"/>
    <w:rsid w:val="00671A51"/>
    <w:rsid w:val="00674D98"/>
    <w:rsid w:val="0067571F"/>
    <w:rsid w:val="00680198"/>
    <w:rsid w:val="006817C3"/>
    <w:rsid w:val="00683008"/>
    <w:rsid w:val="00683FAB"/>
    <w:rsid w:val="00683FC0"/>
    <w:rsid w:val="006857D0"/>
    <w:rsid w:val="00691987"/>
    <w:rsid w:val="0069422C"/>
    <w:rsid w:val="00694451"/>
    <w:rsid w:val="00695156"/>
    <w:rsid w:val="006966B9"/>
    <w:rsid w:val="00697155"/>
    <w:rsid w:val="006A0231"/>
    <w:rsid w:val="006A0B7A"/>
    <w:rsid w:val="006A3807"/>
    <w:rsid w:val="006A397D"/>
    <w:rsid w:val="006A7648"/>
    <w:rsid w:val="006B25D0"/>
    <w:rsid w:val="006B41C8"/>
    <w:rsid w:val="006B74CC"/>
    <w:rsid w:val="006C2842"/>
    <w:rsid w:val="006C4D08"/>
    <w:rsid w:val="006D0707"/>
    <w:rsid w:val="006D18BF"/>
    <w:rsid w:val="006D54FA"/>
    <w:rsid w:val="006D5C38"/>
    <w:rsid w:val="006D653B"/>
    <w:rsid w:val="006E3A4C"/>
    <w:rsid w:val="006E6033"/>
    <w:rsid w:val="006E7697"/>
    <w:rsid w:val="006F0DA1"/>
    <w:rsid w:val="006F2822"/>
    <w:rsid w:val="006F34FD"/>
    <w:rsid w:val="006F4AB8"/>
    <w:rsid w:val="006F53C4"/>
    <w:rsid w:val="006F5C45"/>
    <w:rsid w:val="00701B11"/>
    <w:rsid w:val="007026D9"/>
    <w:rsid w:val="007031BA"/>
    <w:rsid w:val="00703EE3"/>
    <w:rsid w:val="00704AB6"/>
    <w:rsid w:val="007057E9"/>
    <w:rsid w:val="00705B2B"/>
    <w:rsid w:val="00706651"/>
    <w:rsid w:val="007069B6"/>
    <w:rsid w:val="0071269A"/>
    <w:rsid w:val="00713456"/>
    <w:rsid w:val="007138D7"/>
    <w:rsid w:val="007166FC"/>
    <w:rsid w:val="007200FC"/>
    <w:rsid w:val="00721885"/>
    <w:rsid w:val="00721F62"/>
    <w:rsid w:val="00723D0D"/>
    <w:rsid w:val="00725A28"/>
    <w:rsid w:val="00725EBB"/>
    <w:rsid w:val="007271EC"/>
    <w:rsid w:val="00730509"/>
    <w:rsid w:val="00733820"/>
    <w:rsid w:val="00736BCB"/>
    <w:rsid w:val="007370B4"/>
    <w:rsid w:val="00737424"/>
    <w:rsid w:val="007376B0"/>
    <w:rsid w:val="007458BA"/>
    <w:rsid w:val="00746565"/>
    <w:rsid w:val="00747279"/>
    <w:rsid w:val="00747BB8"/>
    <w:rsid w:val="007503DA"/>
    <w:rsid w:val="00750D9B"/>
    <w:rsid w:val="00753EE4"/>
    <w:rsid w:val="0075573A"/>
    <w:rsid w:val="00761325"/>
    <w:rsid w:val="00763997"/>
    <w:rsid w:val="00763D43"/>
    <w:rsid w:val="0076443F"/>
    <w:rsid w:val="00766FF4"/>
    <w:rsid w:val="0077178F"/>
    <w:rsid w:val="007740BF"/>
    <w:rsid w:val="00774F4F"/>
    <w:rsid w:val="007755ED"/>
    <w:rsid w:val="0078064D"/>
    <w:rsid w:val="00780F44"/>
    <w:rsid w:val="00782BB6"/>
    <w:rsid w:val="0078337C"/>
    <w:rsid w:val="007833B2"/>
    <w:rsid w:val="007843CB"/>
    <w:rsid w:val="00784D3D"/>
    <w:rsid w:val="00784EC5"/>
    <w:rsid w:val="007860AE"/>
    <w:rsid w:val="0079008F"/>
    <w:rsid w:val="0079147A"/>
    <w:rsid w:val="007917E2"/>
    <w:rsid w:val="007939A3"/>
    <w:rsid w:val="00794783"/>
    <w:rsid w:val="00796F35"/>
    <w:rsid w:val="007970B7"/>
    <w:rsid w:val="007A00E1"/>
    <w:rsid w:val="007A115D"/>
    <w:rsid w:val="007A137B"/>
    <w:rsid w:val="007A239D"/>
    <w:rsid w:val="007A31C6"/>
    <w:rsid w:val="007A37B6"/>
    <w:rsid w:val="007A532F"/>
    <w:rsid w:val="007A5CB3"/>
    <w:rsid w:val="007A775E"/>
    <w:rsid w:val="007B192E"/>
    <w:rsid w:val="007B1A18"/>
    <w:rsid w:val="007B3713"/>
    <w:rsid w:val="007B489E"/>
    <w:rsid w:val="007B5447"/>
    <w:rsid w:val="007B715C"/>
    <w:rsid w:val="007B7710"/>
    <w:rsid w:val="007B78C5"/>
    <w:rsid w:val="007C66D5"/>
    <w:rsid w:val="007D02C8"/>
    <w:rsid w:val="007D1597"/>
    <w:rsid w:val="007D1D70"/>
    <w:rsid w:val="007D1E4F"/>
    <w:rsid w:val="007D2AF0"/>
    <w:rsid w:val="007D44C2"/>
    <w:rsid w:val="007D4B0E"/>
    <w:rsid w:val="007D6852"/>
    <w:rsid w:val="007D6EC6"/>
    <w:rsid w:val="007E166C"/>
    <w:rsid w:val="007E2AC0"/>
    <w:rsid w:val="007E2C00"/>
    <w:rsid w:val="007E3047"/>
    <w:rsid w:val="007E3A87"/>
    <w:rsid w:val="007E533F"/>
    <w:rsid w:val="007F15D8"/>
    <w:rsid w:val="007F1C6D"/>
    <w:rsid w:val="007F2C55"/>
    <w:rsid w:val="007F2D77"/>
    <w:rsid w:val="007F3934"/>
    <w:rsid w:val="007F48CB"/>
    <w:rsid w:val="007F5C74"/>
    <w:rsid w:val="007F7160"/>
    <w:rsid w:val="007F7B4D"/>
    <w:rsid w:val="008007DC"/>
    <w:rsid w:val="00801DF1"/>
    <w:rsid w:val="00804826"/>
    <w:rsid w:val="00810831"/>
    <w:rsid w:val="00812A27"/>
    <w:rsid w:val="00815527"/>
    <w:rsid w:val="008159D7"/>
    <w:rsid w:val="00815B1C"/>
    <w:rsid w:val="0081609A"/>
    <w:rsid w:val="008226FF"/>
    <w:rsid w:val="008227AA"/>
    <w:rsid w:val="00824E72"/>
    <w:rsid w:val="008264D1"/>
    <w:rsid w:val="0083189B"/>
    <w:rsid w:val="00831900"/>
    <w:rsid w:val="00835134"/>
    <w:rsid w:val="0083566E"/>
    <w:rsid w:val="00836B9F"/>
    <w:rsid w:val="00836F09"/>
    <w:rsid w:val="0083793B"/>
    <w:rsid w:val="00837D53"/>
    <w:rsid w:val="0084000B"/>
    <w:rsid w:val="00841C1D"/>
    <w:rsid w:val="0084236C"/>
    <w:rsid w:val="008455F7"/>
    <w:rsid w:val="008466E4"/>
    <w:rsid w:val="008556E6"/>
    <w:rsid w:val="008558F2"/>
    <w:rsid w:val="00856B12"/>
    <w:rsid w:val="008615C7"/>
    <w:rsid w:val="00862272"/>
    <w:rsid w:val="00863A68"/>
    <w:rsid w:val="00865E5D"/>
    <w:rsid w:val="00870715"/>
    <w:rsid w:val="00874A32"/>
    <w:rsid w:val="008757CC"/>
    <w:rsid w:val="008856BB"/>
    <w:rsid w:val="008871AF"/>
    <w:rsid w:val="00890125"/>
    <w:rsid w:val="00890DA7"/>
    <w:rsid w:val="008928BD"/>
    <w:rsid w:val="0089291C"/>
    <w:rsid w:val="00892ACA"/>
    <w:rsid w:val="00895F77"/>
    <w:rsid w:val="008969B6"/>
    <w:rsid w:val="008972DF"/>
    <w:rsid w:val="008A164E"/>
    <w:rsid w:val="008A1E21"/>
    <w:rsid w:val="008A1F93"/>
    <w:rsid w:val="008A2589"/>
    <w:rsid w:val="008A339B"/>
    <w:rsid w:val="008A3416"/>
    <w:rsid w:val="008A3F59"/>
    <w:rsid w:val="008A4B03"/>
    <w:rsid w:val="008A4C98"/>
    <w:rsid w:val="008A5E8F"/>
    <w:rsid w:val="008A731E"/>
    <w:rsid w:val="008A7809"/>
    <w:rsid w:val="008A79CF"/>
    <w:rsid w:val="008A7A4C"/>
    <w:rsid w:val="008B292B"/>
    <w:rsid w:val="008B3A62"/>
    <w:rsid w:val="008B47F5"/>
    <w:rsid w:val="008B4AE6"/>
    <w:rsid w:val="008B4E78"/>
    <w:rsid w:val="008B5193"/>
    <w:rsid w:val="008B7164"/>
    <w:rsid w:val="008C4189"/>
    <w:rsid w:val="008C4549"/>
    <w:rsid w:val="008C69E6"/>
    <w:rsid w:val="008C7C54"/>
    <w:rsid w:val="008D052C"/>
    <w:rsid w:val="008D242B"/>
    <w:rsid w:val="008D4A4B"/>
    <w:rsid w:val="008D7DB0"/>
    <w:rsid w:val="008E4A9B"/>
    <w:rsid w:val="008E4B83"/>
    <w:rsid w:val="008E628D"/>
    <w:rsid w:val="008E7B91"/>
    <w:rsid w:val="008E7D9E"/>
    <w:rsid w:val="008F0685"/>
    <w:rsid w:val="008F23E0"/>
    <w:rsid w:val="008F2542"/>
    <w:rsid w:val="008F44BE"/>
    <w:rsid w:val="008F5E8C"/>
    <w:rsid w:val="008F68D1"/>
    <w:rsid w:val="008F6F04"/>
    <w:rsid w:val="008F7843"/>
    <w:rsid w:val="009002E3"/>
    <w:rsid w:val="00902FA1"/>
    <w:rsid w:val="00903310"/>
    <w:rsid w:val="009034D9"/>
    <w:rsid w:val="0091367F"/>
    <w:rsid w:val="00914432"/>
    <w:rsid w:val="00916DEF"/>
    <w:rsid w:val="00917804"/>
    <w:rsid w:val="0092014A"/>
    <w:rsid w:val="009213B9"/>
    <w:rsid w:val="00922AA8"/>
    <w:rsid w:val="009253E7"/>
    <w:rsid w:val="009256A2"/>
    <w:rsid w:val="00931FCE"/>
    <w:rsid w:val="00933A37"/>
    <w:rsid w:val="0093525D"/>
    <w:rsid w:val="009352B4"/>
    <w:rsid w:val="009379BA"/>
    <w:rsid w:val="00940D43"/>
    <w:rsid w:val="009422F9"/>
    <w:rsid w:val="00942F3A"/>
    <w:rsid w:val="009438C9"/>
    <w:rsid w:val="009445CC"/>
    <w:rsid w:val="00945690"/>
    <w:rsid w:val="00947BFB"/>
    <w:rsid w:val="00947C62"/>
    <w:rsid w:val="00947E93"/>
    <w:rsid w:val="00950166"/>
    <w:rsid w:val="00950DF7"/>
    <w:rsid w:val="00951489"/>
    <w:rsid w:val="009533AB"/>
    <w:rsid w:val="00960F14"/>
    <w:rsid w:val="00962F26"/>
    <w:rsid w:val="00965557"/>
    <w:rsid w:val="0096587D"/>
    <w:rsid w:val="0097064F"/>
    <w:rsid w:val="00970A77"/>
    <w:rsid w:val="00970D6E"/>
    <w:rsid w:val="009711E1"/>
    <w:rsid w:val="00971460"/>
    <w:rsid w:val="0097318C"/>
    <w:rsid w:val="0097679C"/>
    <w:rsid w:val="009802DF"/>
    <w:rsid w:val="00982814"/>
    <w:rsid w:val="00982BAA"/>
    <w:rsid w:val="00985215"/>
    <w:rsid w:val="00990B3B"/>
    <w:rsid w:val="00991788"/>
    <w:rsid w:val="00991AB3"/>
    <w:rsid w:val="00994620"/>
    <w:rsid w:val="0099522D"/>
    <w:rsid w:val="0099773A"/>
    <w:rsid w:val="0099776E"/>
    <w:rsid w:val="009A0879"/>
    <w:rsid w:val="009A0F19"/>
    <w:rsid w:val="009A56CB"/>
    <w:rsid w:val="009A702F"/>
    <w:rsid w:val="009A783F"/>
    <w:rsid w:val="009B73F6"/>
    <w:rsid w:val="009C0592"/>
    <w:rsid w:val="009C0669"/>
    <w:rsid w:val="009C1B01"/>
    <w:rsid w:val="009C1E75"/>
    <w:rsid w:val="009C2135"/>
    <w:rsid w:val="009C3B50"/>
    <w:rsid w:val="009C4684"/>
    <w:rsid w:val="009C4E1F"/>
    <w:rsid w:val="009C7197"/>
    <w:rsid w:val="009D3C57"/>
    <w:rsid w:val="009D463C"/>
    <w:rsid w:val="009D598A"/>
    <w:rsid w:val="009D636E"/>
    <w:rsid w:val="009D786D"/>
    <w:rsid w:val="009E0B65"/>
    <w:rsid w:val="009E1112"/>
    <w:rsid w:val="009E2193"/>
    <w:rsid w:val="009E2BFC"/>
    <w:rsid w:val="009E3027"/>
    <w:rsid w:val="009E3F00"/>
    <w:rsid w:val="009E55EA"/>
    <w:rsid w:val="009E6FCA"/>
    <w:rsid w:val="009F15FB"/>
    <w:rsid w:val="009F612B"/>
    <w:rsid w:val="009F6A65"/>
    <w:rsid w:val="009F6E4E"/>
    <w:rsid w:val="009F752D"/>
    <w:rsid w:val="00A02021"/>
    <w:rsid w:val="00A02058"/>
    <w:rsid w:val="00A03C9D"/>
    <w:rsid w:val="00A04F0E"/>
    <w:rsid w:val="00A102AC"/>
    <w:rsid w:val="00A10552"/>
    <w:rsid w:val="00A108D5"/>
    <w:rsid w:val="00A11DAF"/>
    <w:rsid w:val="00A152AE"/>
    <w:rsid w:val="00A17D7C"/>
    <w:rsid w:val="00A21DB7"/>
    <w:rsid w:val="00A227F2"/>
    <w:rsid w:val="00A22F5F"/>
    <w:rsid w:val="00A22F9F"/>
    <w:rsid w:val="00A231E4"/>
    <w:rsid w:val="00A3049C"/>
    <w:rsid w:val="00A326C2"/>
    <w:rsid w:val="00A34447"/>
    <w:rsid w:val="00A3642A"/>
    <w:rsid w:val="00A36681"/>
    <w:rsid w:val="00A36D7E"/>
    <w:rsid w:val="00A37426"/>
    <w:rsid w:val="00A37537"/>
    <w:rsid w:val="00A41745"/>
    <w:rsid w:val="00A41CB3"/>
    <w:rsid w:val="00A441E2"/>
    <w:rsid w:val="00A45C78"/>
    <w:rsid w:val="00A46902"/>
    <w:rsid w:val="00A47175"/>
    <w:rsid w:val="00A50C04"/>
    <w:rsid w:val="00A50FC7"/>
    <w:rsid w:val="00A53DF9"/>
    <w:rsid w:val="00A544E2"/>
    <w:rsid w:val="00A555A4"/>
    <w:rsid w:val="00A57ECB"/>
    <w:rsid w:val="00A6091E"/>
    <w:rsid w:val="00A61361"/>
    <w:rsid w:val="00A62292"/>
    <w:rsid w:val="00A6290E"/>
    <w:rsid w:val="00A63752"/>
    <w:rsid w:val="00A65AF3"/>
    <w:rsid w:val="00A66664"/>
    <w:rsid w:val="00A716A4"/>
    <w:rsid w:val="00A718F5"/>
    <w:rsid w:val="00A72C0F"/>
    <w:rsid w:val="00A7767C"/>
    <w:rsid w:val="00A80C36"/>
    <w:rsid w:val="00A81481"/>
    <w:rsid w:val="00A82442"/>
    <w:rsid w:val="00A84894"/>
    <w:rsid w:val="00A84E6E"/>
    <w:rsid w:val="00A90529"/>
    <w:rsid w:val="00A909A0"/>
    <w:rsid w:val="00A92391"/>
    <w:rsid w:val="00A92BF3"/>
    <w:rsid w:val="00A95A99"/>
    <w:rsid w:val="00A97411"/>
    <w:rsid w:val="00A97E60"/>
    <w:rsid w:val="00AA0A62"/>
    <w:rsid w:val="00AA17E8"/>
    <w:rsid w:val="00AA2359"/>
    <w:rsid w:val="00AA3279"/>
    <w:rsid w:val="00AA3AA7"/>
    <w:rsid w:val="00AA4AB8"/>
    <w:rsid w:val="00AA7FE0"/>
    <w:rsid w:val="00AB0A1D"/>
    <w:rsid w:val="00AB3627"/>
    <w:rsid w:val="00AC0381"/>
    <w:rsid w:val="00AC0F66"/>
    <w:rsid w:val="00AC18E7"/>
    <w:rsid w:val="00AC203E"/>
    <w:rsid w:val="00AC4274"/>
    <w:rsid w:val="00AC6D71"/>
    <w:rsid w:val="00AD0A1F"/>
    <w:rsid w:val="00AD3C57"/>
    <w:rsid w:val="00AD5AE0"/>
    <w:rsid w:val="00AD5F70"/>
    <w:rsid w:val="00AE1E38"/>
    <w:rsid w:val="00AE307F"/>
    <w:rsid w:val="00AE3345"/>
    <w:rsid w:val="00AE5576"/>
    <w:rsid w:val="00AF38A4"/>
    <w:rsid w:val="00AF4243"/>
    <w:rsid w:val="00AF491E"/>
    <w:rsid w:val="00AF50BA"/>
    <w:rsid w:val="00AF52C8"/>
    <w:rsid w:val="00AF553F"/>
    <w:rsid w:val="00AF55C6"/>
    <w:rsid w:val="00AF577E"/>
    <w:rsid w:val="00B0466C"/>
    <w:rsid w:val="00B0497E"/>
    <w:rsid w:val="00B04A58"/>
    <w:rsid w:val="00B07CDF"/>
    <w:rsid w:val="00B10974"/>
    <w:rsid w:val="00B112CB"/>
    <w:rsid w:val="00B11BCA"/>
    <w:rsid w:val="00B131FF"/>
    <w:rsid w:val="00B13814"/>
    <w:rsid w:val="00B15A25"/>
    <w:rsid w:val="00B15EAB"/>
    <w:rsid w:val="00B20F56"/>
    <w:rsid w:val="00B239CF"/>
    <w:rsid w:val="00B251D8"/>
    <w:rsid w:val="00B25845"/>
    <w:rsid w:val="00B27087"/>
    <w:rsid w:val="00B30EB4"/>
    <w:rsid w:val="00B327EE"/>
    <w:rsid w:val="00B32A1D"/>
    <w:rsid w:val="00B3361E"/>
    <w:rsid w:val="00B354A6"/>
    <w:rsid w:val="00B36509"/>
    <w:rsid w:val="00B36F6D"/>
    <w:rsid w:val="00B41F11"/>
    <w:rsid w:val="00B44A21"/>
    <w:rsid w:val="00B459E2"/>
    <w:rsid w:val="00B4616A"/>
    <w:rsid w:val="00B529F0"/>
    <w:rsid w:val="00B52E22"/>
    <w:rsid w:val="00B553F2"/>
    <w:rsid w:val="00B55478"/>
    <w:rsid w:val="00B60A32"/>
    <w:rsid w:val="00B630C2"/>
    <w:rsid w:val="00B6383D"/>
    <w:rsid w:val="00B655F2"/>
    <w:rsid w:val="00B6595A"/>
    <w:rsid w:val="00B66DD4"/>
    <w:rsid w:val="00B672A4"/>
    <w:rsid w:val="00B7073B"/>
    <w:rsid w:val="00B716C6"/>
    <w:rsid w:val="00B7203F"/>
    <w:rsid w:val="00B72A29"/>
    <w:rsid w:val="00B755D8"/>
    <w:rsid w:val="00B760C6"/>
    <w:rsid w:val="00B77844"/>
    <w:rsid w:val="00B81450"/>
    <w:rsid w:val="00B826D7"/>
    <w:rsid w:val="00B82999"/>
    <w:rsid w:val="00B836BC"/>
    <w:rsid w:val="00B83E6A"/>
    <w:rsid w:val="00B85137"/>
    <w:rsid w:val="00B91A94"/>
    <w:rsid w:val="00B926B8"/>
    <w:rsid w:val="00B946CB"/>
    <w:rsid w:val="00B949EF"/>
    <w:rsid w:val="00B95F83"/>
    <w:rsid w:val="00B97641"/>
    <w:rsid w:val="00BA1BA3"/>
    <w:rsid w:val="00BA21EA"/>
    <w:rsid w:val="00BA240E"/>
    <w:rsid w:val="00BA25F5"/>
    <w:rsid w:val="00BA26BE"/>
    <w:rsid w:val="00BA33CC"/>
    <w:rsid w:val="00BA3978"/>
    <w:rsid w:val="00BA52DD"/>
    <w:rsid w:val="00BA5B9E"/>
    <w:rsid w:val="00BB232B"/>
    <w:rsid w:val="00BB24D2"/>
    <w:rsid w:val="00BB3349"/>
    <w:rsid w:val="00BB3A7C"/>
    <w:rsid w:val="00BB68DF"/>
    <w:rsid w:val="00BC16F3"/>
    <w:rsid w:val="00BC4791"/>
    <w:rsid w:val="00BC6145"/>
    <w:rsid w:val="00BC6C16"/>
    <w:rsid w:val="00BC7724"/>
    <w:rsid w:val="00BD0B02"/>
    <w:rsid w:val="00BD1165"/>
    <w:rsid w:val="00BD3ECF"/>
    <w:rsid w:val="00BD46B2"/>
    <w:rsid w:val="00BD4CA9"/>
    <w:rsid w:val="00BD4E48"/>
    <w:rsid w:val="00BD7465"/>
    <w:rsid w:val="00BE3F1E"/>
    <w:rsid w:val="00BE7E90"/>
    <w:rsid w:val="00BF0E0B"/>
    <w:rsid w:val="00BF4CF5"/>
    <w:rsid w:val="00BF66D3"/>
    <w:rsid w:val="00BF6772"/>
    <w:rsid w:val="00C0085B"/>
    <w:rsid w:val="00C028CD"/>
    <w:rsid w:val="00C0686F"/>
    <w:rsid w:val="00C070AF"/>
    <w:rsid w:val="00C10333"/>
    <w:rsid w:val="00C10D8B"/>
    <w:rsid w:val="00C13B04"/>
    <w:rsid w:val="00C13FF3"/>
    <w:rsid w:val="00C155AC"/>
    <w:rsid w:val="00C1593B"/>
    <w:rsid w:val="00C16308"/>
    <w:rsid w:val="00C17421"/>
    <w:rsid w:val="00C20AC7"/>
    <w:rsid w:val="00C21019"/>
    <w:rsid w:val="00C22323"/>
    <w:rsid w:val="00C22C25"/>
    <w:rsid w:val="00C23315"/>
    <w:rsid w:val="00C23494"/>
    <w:rsid w:val="00C25815"/>
    <w:rsid w:val="00C26D01"/>
    <w:rsid w:val="00C301A9"/>
    <w:rsid w:val="00C31581"/>
    <w:rsid w:val="00C31692"/>
    <w:rsid w:val="00C318C9"/>
    <w:rsid w:val="00C3247A"/>
    <w:rsid w:val="00C33DC0"/>
    <w:rsid w:val="00C3474C"/>
    <w:rsid w:val="00C34B70"/>
    <w:rsid w:val="00C34E11"/>
    <w:rsid w:val="00C36523"/>
    <w:rsid w:val="00C42261"/>
    <w:rsid w:val="00C425DD"/>
    <w:rsid w:val="00C43271"/>
    <w:rsid w:val="00C44080"/>
    <w:rsid w:val="00C47E74"/>
    <w:rsid w:val="00C515DE"/>
    <w:rsid w:val="00C555B3"/>
    <w:rsid w:val="00C558EE"/>
    <w:rsid w:val="00C60949"/>
    <w:rsid w:val="00C61427"/>
    <w:rsid w:val="00C64911"/>
    <w:rsid w:val="00C659BF"/>
    <w:rsid w:val="00C65F38"/>
    <w:rsid w:val="00C73FA2"/>
    <w:rsid w:val="00C7611F"/>
    <w:rsid w:val="00C801FC"/>
    <w:rsid w:val="00C803E0"/>
    <w:rsid w:val="00C819BC"/>
    <w:rsid w:val="00C82DA1"/>
    <w:rsid w:val="00C83538"/>
    <w:rsid w:val="00C838F3"/>
    <w:rsid w:val="00C843DF"/>
    <w:rsid w:val="00C84589"/>
    <w:rsid w:val="00C874A2"/>
    <w:rsid w:val="00C91D6E"/>
    <w:rsid w:val="00CA0347"/>
    <w:rsid w:val="00CA16AF"/>
    <w:rsid w:val="00CA2FF4"/>
    <w:rsid w:val="00CA55FA"/>
    <w:rsid w:val="00CB0F58"/>
    <w:rsid w:val="00CB3747"/>
    <w:rsid w:val="00CC0005"/>
    <w:rsid w:val="00CC0B23"/>
    <w:rsid w:val="00CC1F75"/>
    <w:rsid w:val="00CC2622"/>
    <w:rsid w:val="00CC376C"/>
    <w:rsid w:val="00CC3CA9"/>
    <w:rsid w:val="00CD1E62"/>
    <w:rsid w:val="00CD2A6D"/>
    <w:rsid w:val="00CD30A8"/>
    <w:rsid w:val="00CD4ABC"/>
    <w:rsid w:val="00CD5CE4"/>
    <w:rsid w:val="00CD7793"/>
    <w:rsid w:val="00CD7E8F"/>
    <w:rsid w:val="00CE16EE"/>
    <w:rsid w:val="00CE24C2"/>
    <w:rsid w:val="00CE265F"/>
    <w:rsid w:val="00CE269D"/>
    <w:rsid w:val="00CE2975"/>
    <w:rsid w:val="00CE4FB3"/>
    <w:rsid w:val="00CE59C3"/>
    <w:rsid w:val="00CE6536"/>
    <w:rsid w:val="00CE69BE"/>
    <w:rsid w:val="00CF00E4"/>
    <w:rsid w:val="00CF2342"/>
    <w:rsid w:val="00CF5D86"/>
    <w:rsid w:val="00CF6192"/>
    <w:rsid w:val="00CF6921"/>
    <w:rsid w:val="00CF71EE"/>
    <w:rsid w:val="00CF7EE9"/>
    <w:rsid w:val="00D02F09"/>
    <w:rsid w:val="00D03D73"/>
    <w:rsid w:val="00D04777"/>
    <w:rsid w:val="00D0563E"/>
    <w:rsid w:val="00D0599C"/>
    <w:rsid w:val="00D07594"/>
    <w:rsid w:val="00D10CBE"/>
    <w:rsid w:val="00D134C5"/>
    <w:rsid w:val="00D15738"/>
    <w:rsid w:val="00D17176"/>
    <w:rsid w:val="00D20A79"/>
    <w:rsid w:val="00D21EE4"/>
    <w:rsid w:val="00D2235A"/>
    <w:rsid w:val="00D22BB4"/>
    <w:rsid w:val="00D241EE"/>
    <w:rsid w:val="00D24409"/>
    <w:rsid w:val="00D24C06"/>
    <w:rsid w:val="00D26E75"/>
    <w:rsid w:val="00D27D14"/>
    <w:rsid w:val="00D4018F"/>
    <w:rsid w:val="00D4028C"/>
    <w:rsid w:val="00D40A14"/>
    <w:rsid w:val="00D42DCB"/>
    <w:rsid w:val="00D4391E"/>
    <w:rsid w:val="00D44648"/>
    <w:rsid w:val="00D447B3"/>
    <w:rsid w:val="00D46229"/>
    <w:rsid w:val="00D46B5F"/>
    <w:rsid w:val="00D47C9C"/>
    <w:rsid w:val="00D52E24"/>
    <w:rsid w:val="00D54183"/>
    <w:rsid w:val="00D60C55"/>
    <w:rsid w:val="00D6126F"/>
    <w:rsid w:val="00D6251E"/>
    <w:rsid w:val="00D62F18"/>
    <w:rsid w:val="00D64C25"/>
    <w:rsid w:val="00D672CF"/>
    <w:rsid w:val="00D7073B"/>
    <w:rsid w:val="00D71C0E"/>
    <w:rsid w:val="00D7544A"/>
    <w:rsid w:val="00D765E8"/>
    <w:rsid w:val="00D766A3"/>
    <w:rsid w:val="00D76CA3"/>
    <w:rsid w:val="00D80839"/>
    <w:rsid w:val="00D80911"/>
    <w:rsid w:val="00D839E4"/>
    <w:rsid w:val="00D83B14"/>
    <w:rsid w:val="00D84FFE"/>
    <w:rsid w:val="00D87D6D"/>
    <w:rsid w:val="00D90577"/>
    <w:rsid w:val="00D9223D"/>
    <w:rsid w:val="00D93CFE"/>
    <w:rsid w:val="00D94B66"/>
    <w:rsid w:val="00D96BD0"/>
    <w:rsid w:val="00DA0A42"/>
    <w:rsid w:val="00DA22BF"/>
    <w:rsid w:val="00DA3900"/>
    <w:rsid w:val="00DA3A4F"/>
    <w:rsid w:val="00DA56CE"/>
    <w:rsid w:val="00DA710C"/>
    <w:rsid w:val="00DB1046"/>
    <w:rsid w:val="00DB1911"/>
    <w:rsid w:val="00DB3E5B"/>
    <w:rsid w:val="00DB69B4"/>
    <w:rsid w:val="00DB6B7E"/>
    <w:rsid w:val="00DB6DDC"/>
    <w:rsid w:val="00DB7CCF"/>
    <w:rsid w:val="00DC1437"/>
    <w:rsid w:val="00DC1631"/>
    <w:rsid w:val="00DC2D87"/>
    <w:rsid w:val="00DC4487"/>
    <w:rsid w:val="00DC467C"/>
    <w:rsid w:val="00DC7032"/>
    <w:rsid w:val="00DD0252"/>
    <w:rsid w:val="00DD1017"/>
    <w:rsid w:val="00DD197B"/>
    <w:rsid w:val="00DD2FDC"/>
    <w:rsid w:val="00DD48EF"/>
    <w:rsid w:val="00DD63E0"/>
    <w:rsid w:val="00DD6FE5"/>
    <w:rsid w:val="00DD7468"/>
    <w:rsid w:val="00DE012C"/>
    <w:rsid w:val="00DE0731"/>
    <w:rsid w:val="00DE0D7A"/>
    <w:rsid w:val="00DE3F39"/>
    <w:rsid w:val="00DE7945"/>
    <w:rsid w:val="00DF0414"/>
    <w:rsid w:val="00DF1718"/>
    <w:rsid w:val="00DF2101"/>
    <w:rsid w:val="00DF4852"/>
    <w:rsid w:val="00DF500E"/>
    <w:rsid w:val="00DF60B2"/>
    <w:rsid w:val="00DF63F7"/>
    <w:rsid w:val="00DF6751"/>
    <w:rsid w:val="00DF6AC5"/>
    <w:rsid w:val="00E004EE"/>
    <w:rsid w:val="00E00664"/>
    <w:rsid w:val="00E01977"/>
    <w:rsid w:val="00E025BA"/>
    <w:rsid w:val="00E0382C"/>
    <w:rsid w:val="00E056CE"/>
    <w:rsid w:val="00E068D1"/>
    <w:rsid w:val="00E11892"/>
    <w:rsid w:val="00E119C9"/>
    <w:rsid w:val="00E12E79"/>
    <w:rsid w:val="00E13684"/>
    <w:rsid w:val="00E139A3"/>
    <w:rsid w:val="00E160BC"/>
    <w:rsid w:val="00E1672A"/>
    <w:rsid w:val="00E17177"/>
    <w:rsid w:val="00E17FFB"/>
    <w:rsid w:val="00E20055"/>
    <w:rsid w:val="00E2091F"/>
    <w:rsid w:val="00E211F0"/>
    <w:rsid w:val="00E22F91"/>
    <w:rsid w:val="00E25A7C"/>
    <w:rsid w:val="00E26F9A"/>
    <w:rsid w:val="00E273CA"/>
    <w:rsid w:val="00E308FE"/>
    <w:rsid w:val="00E30A6B"/>
    <w:rsid w:val="00E30B97"/>
    <w:rsid w:val="00E30C21"/>
    <w:rsid w:val="00E3151E"/>
    <w:rsid w:val="00E320D3"/>
    <w:rsid w:val="00E369F6"/>
    <w:rsid w:val="00E37402"/>
    <w:rsid w:val="00E41A2D"/>
    <w:rsid w:val="00E42B4B"/>
    <w:rsid w:val="00E42C60"/>
    <w:rsid w:val="00E444EA"/>
    <w:rsid w:val="00E45747"/>
    <w:rsid w:val="00E460EE"/>
    <w:rsid w:val="00E47541"/>
    <w:rsid w:val="00E47BAE"/>
    <w:rsid w:val="00E47C8E"/>
    <w:rsid w:val="00E502B6"/>
    <w:rsid w:val="00E51267"/>
    <w:rsid w:val="00E519E9"/>
    <w:rsid w:val="00E51C66"/>
    <w:rsid w:val="00E533BD"/>
    <w:rsid w:val="00E535DB"/>
    <w:rsid w:val="00E53DF9"/>
    <w:rsid w:val="00E54363"/>
    <w:rsid w:val="00E54ABD"/>
    <w:rsid w:val="00E55595"/>
    <w:rsid w:val="00E558CF"/>
    <w:rsid w:val="00E60378"/>
    <w:rsid w:val="00E628F7"/>
    <w:rsid w:val="00E62DA3"/>
    <w:rsid w:val="00E62FE7"/>
    <w:rsid w:val="00E70A61"/>
    <w:rsid w:val="00E7303E"/>
    <w:rsid w:val="00E734D4"/>
    <w:rsid w:val="00E80779"/>
    <w:rsid w:val="00E811E5"/>
    <w:rsid w:val="00E82160"/>
    <w:rsid w:val="00E82A38"/>
    <w:rsid w:val="00E8449C"/>
    <w:rsid w:val="00E84547"/>
    <w:rsid w:val="00E857C2"/>
    <w:rsid w:val="00E857F6"/>
    <w:rsid w:val="00E865BA"/>
    <w:rsid w:val="00E8738A"/>
    <w:rsid w:val="00E878A9"/>
    <w:rsid w:val="00E9066E"/>
    <w:rsid w:val="00E91680"/>
    <w:rsid w:val="00E92096"/>
    <w:rsid w:val="00E934CB"/>
    <w:rsid w:val="00EA0170"/>
    <w:rsid w:val="00EA4BA0"/>
    <w:rsid w:val="00EA56DA"/>
    <w:rsid w:val="00EA6F94"/>
    <w:rsid w:val="00EB0E9F"/>
    <w:rsid w:val="00EB178A"/>
    <w:rsid w:val="00EB2BA2"/>
    <w:rsid w:val="00EB4C8E"/>
    <w:rsid w:val="00EB4CCB"/>
    <w:rsid w:val="00EB4F2D"/>
    <w:rsid w:val="00EB55F9"/>
    <w:rsid w:val="00EC0244"/>
    <w:rsid w:val="00EC10AE"/>
    <w:rsid w:val="00EC3243"/>
    <w:rsid w:val="00EC6E16"/>
    <w:rsid w:val="00EC7282"/>
    <w:rsid w:val="00ED1AC1"/>
    <w:rsid w:val="00ED217D"/>
    <w:rsid w:val="00ED2189"/>
    <w:rsid w:val="00ED54A9"/>
    <w:rsid w:val="00ED7A71"/>
    <w:rsid w:val="00EE17FF"/>
    <w:rsid w:val="00EE1A23"/>
    <w:rsid w:val="00EE2AE2"/>
    <w:rsid w:val="00EE490F"/>
    <w:rsid w:val="00EE680C"/>
    <w:rsid w:val="00EE711E"/>
    <w:rsid w:val="00EF1761"/>
    <w:rsid w:val="00EF2ECF"/>
    <w:rsid w:val="00EF5141"/>
    <w:rsid w:val="00EF736F"/>
    <w:rsid w:val="00F0136E"/>
    <w:rsid w:val="00F01637"/>
    <w:rsid w:val="00F03061"/>
    <w:rsid w:val="00F03BB2"/>
    <w:rsid w:val="00F06667"/>
    <w:rsid w:val="00F07027"/>
    <w:rsid w:val="00F0774C"/>
    <w:rsid w:val="00F105DB"/>
    <w:rsid w:val="00F108D3"/>
    <w:rsid w:val="00F11887"/>
    <w:rsid w:val="00F1207F"/>
    <w:rsid w:val="00F12116"/>
    <w:rsid w:val="00F1301A"/>
    <w:rsid w:val="00F164A3"/>
    <w:rsid w:val="00F1662F"/>
    <w:rsid w:val="00F16A98"/>
    <w:rsid w:val="00F1773F"/>
    <w:rsid w:val="00F2018C"/>
    <w:rsid w:val="00F203D8"/>
    <w:rsid w:val="00F208EE"/>
    <w:rsid w:val="00F20B6C"/>
    <w:rsid w:val="00F23755"/>
    <w:rsid w:val="00F23986"/>
    <w:rsid w:val="00F24212"/>
    <w:rsid w:val="00F25CC3"/>
    <w:rsid w:val="00F263AF"/>
    <w:rsid w:val="00F32262"/>
    <w:rsid w:val="00F33B99"/>
    <w:rsid w:val="00F33CB5"/>
    <w:rsid w:val="00F34309"/>
    <w:rsid w:val="00F34AF6"/>
    <w:rsid w:val="00F34B4C"/>
    <w:rsid w:val="00F35370"/>
    <w:rsid w:val="00F37253"/>
    <w:rsid w:val="00F43C63"/>
    <w:rsid w:val="00F4449B"/>
    <w:rsid w:val="00F44A6C"/>
    <w:rsid w:val="00F45A00"/>
    <w:rsid w:val="00F46ED2"/>
    <w:rsid w:val="00F51A5D"/>
    <w:rsid w:val="00F53BE1"/>
    <w:rsid w:val="00F55E3F"/>
    <w:rsid w:val="00F56967"/>
    <w:rsid w:val="00F57146"/>
    <w:rsid w:val="00F57701"/>
    <w:rsid w:val="00F57F3A"/>
    <w:rsid w:val="00F61DF1"/>
    <w:rsid w:val="00F6448A"/>
    <w:rsid w:val="00F64EA6"/>
    <w:rsid w:val="00F65748"/>
    <w:rsid w:val="00F657C6"/>
    <w:rsid w:val="00F6632B"/>
    <w:rsid w:val="00F663F3"/>
    <w:rsid w:val="00F67654"/>
    <w:rsid w:val="00F70BF4"/>
    <w:rsid w:val="00F71374"/>
    <w:rsid w:val="00F72334"/>
    <w:rsid w:val="00F73348"/>
    <w:rsid w:val="00F80999"/>
    <w:rsid w:val="00F81668"/>
    <w:rsid w:val="00F84116"/>
    <w:rsid w:val="00F8599C"/>
    <w:rsid w:val="00F904BB"/>
    <w:rsid w:val="00F934DA"/>
    <w:rsid w:val="00F947F9"/>
    <w:rsid w:val="00F959F4"/>
    <w:rsid w:val="00F97019"/>
    <w:rsid w:val="00F973E0"/>
    <w:rsid w:val="00F97D27"/>
    <w:rsid w:val="00FA33BF"/>
    <w:rsid w:val="00FA4757"/>
    <w:rsid w:val="00FA5189"/>
    <w:rsid w:val="00FA54BC"/>
    <w:rsid w:val="00FB0EC4"/>
    <w:rsid w:val="00FB1E2D"/>
    <w:rsid w:val="00FB2D9B"/>
    <w:rsid w:val="00FB3F23"/>
    <w:rsid w:val="00FB4D92"/>
    <w:rsid w:val="00FB52DA"/>
    <w:rsid w:val="00FB63B1"/>
    <w:rsid w:val="00FB669E"/>
    <w:rsid w:val="00FB67B2"/>
    <w:rsid w:val="00FC0215"/>
    <w:rsid w:val="00FC0E23"/>
    <w:rsid w:val="00FC1001"/>
    <w:rsid w:val="00FC1BCE"/>
    <w:rsid w:val="00FC1EC7"/>
    <w:rsid w:val="00FC3F9B"/>
    <w:rsid w:val="00FC54A5"/>
    <w:rsid w:val="00FC573C"/>
    <w:rsid w:val="00FC5A53"/>
    <w:rsid w:val="00FC7582"/>
    <w:rsid w:val="00FD0316"/>
    <w:rsid w:val="00FD0858"/>
    <w:rsid w:val="00FD1D72"/>
    <w:rsid w:val="00FD2A02"/>
    <w:rsid w:val="00FD3553"/>
    <w:rsid w:val="00FD4612"/>
    <w:rsid w:val="00FD761E"/>
    <w:rsid w:val="00FE008B"/>
    <w:rsid w:val="00FE0213"/>
    <w:rsid w:val="00FE128B"/>
    <w:rsid w:val="00FE4463"/>
    <w:rsid w:val="00FE6383"/>
    <w:rsid w:val="00FF033B"/>
    <w:rsid w:val="00FF049B"/>
    <w:rsid w:val="00FF056D"/>
    <w:rsid w:val="00FF0E89"/>
    <w:rsid w:val="00FF1AAA"/>
    <w:rsid w:val="00FF6903"/>
    <w:rsid w:val="00FF6D97"/>
    <w:rsid w:val="00FF6DB8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DE0751"/>
  <w15:docId w15:val="{F7C52792-7DF0-47B4-B3A3-9A93759D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66FB6"/>
    <w:rPr>
      <w:sz w:val="24"/>
      <w:lang w:val="en-GB"/>
    </w:rPr>
  </w:style>
  <w:style w:type="paragraph" w:styleId="Heading1">
    <w:name w:val="heading 1"/>
    <w:basedOn w:val="Normal"/>
    <w:next w:val="JECNormal"/>
    <w:link w:val="Heading1Char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JECNormal"/>
    <w:qFormat/>
    <w:pPr>
      <w:numPr>
        <w:ilvl w:val="1"/>
        <w:numId w:val="2"/>
      </w:numPr>
      <w:spacing w:after="240" w:line="360" w:lineRule="exact"/>
      <w:outlineLvl w:val="1"/>
    </w:pPr>
    <w:rPr>
      <w:sz w:val="28"/>
      <w:lang w:val="en-US"/>
    </w:rPr>
  </w:style>
  <w:style w:type="paragraph" w:styleId="Heading3">
    <w:name w:val="heading 3"/>
    <w:basedOn w:val="Normal"/>
    <w:next w:val="JECNormal"/>
    <w:qFormat/>
    <w:pPr>
      <w:keepNext/>
      <w:numPr>
        <w:ilvl w:val="2"/>
        <w:numId w:val="3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pPr>
      <w:keepNext/>
      <w:numPr>
        <w:ilvl w:val="3"/>
        <w:numId w:val="4"/>
      </w:numPr>
      <w:spacing w:before="240" w:after="60"/>
      <w:outlineLvl w:val="3"/>
    </w:pPr>
    <w:rPr>
      <w:rFonts w:ascii="Arial" w:hAnsi="Arial"/>
      <w:b/>
    </w:rPr>
  </w:style>
  <w:style w:type="paragraph" w:styleId="Heading8">
    <w:name w:val="heading 8"/>
    <w:basedOn w:val="Normal"/>
    <w:next w:val="Normal"/>
    <w:link w:val="Heading8Char"/>
    <w:unhideWhenUsed/>
    <w:qFormat/>
    <w:rsid w:val="00043DDC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nhideWhenUsed/>
    <w:qFormat/>
    <w:rsid w:val="0059009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ECNormal">
    <w:name w:val="JECNormal"/>
    <w:basedOn w:val="Normal"/>
    <w:link w:val="JECNormalChar"/>
    <w:qFormat/>
    <w:pPr>
      <w:spacing w:line="480" w:lineRule="auto"/>
      <w:jc w:val="both"/>
    </w:pPr>
  </w:style>
  <w:style w:type="paragraph" w:customStyle="1" w:styleId="IUPACNormal">
    <w:name w:val="IUPACNormal"/>
    <w:basedOn w:val="JECNormal"/>
    <w:autoRedefine/>
    <w:pPr>
      <w:ind w:firstLine="284"/>
    </w:pPr>
  </w:style>
  <w:style w:type="paragraph" w:customStyle="1" w:styleId="tabdreta">
    <w:name w:val="tabdreta"/>
    <w:basedOn w:val="Normal"/>
    <w:next w:val="JECNormal"/>
    <w:qFormat/>
    <w:pPr>
      <w:keepLines/>
      <w:tabs>
        <w:tab w:val="right" w:pos="8505"/>
      </w:tabs>
      <w:spacing w:before="120" w:after="120"/>
      <w:jc w:val="both"/>
    </w:pPr>
    <w:rPr>
      <w:rFonts w:ascii="Times" w:hAnsi="Times"/>
      <w:sz w:val="28"/>
      <w:lang w:val="en-US"/>
    </w:rPr>
  </w:style>
  <w:style w:type="paragraph" w:customStyle="1" w:styleId="Tit1NoNum">
    <w:name w:val="Tit1NoNum"/>
    <w:basedOn w:val="Normal"/>
    <w:next w:val="JECNormal"/>
    <w:rPr>
      <w:rFonts w:ascii="Arial" w:hAnsi="Arial"/>
      <w:b/>
      <w:sz w:val="28"/>
    </w:rPr>
  </w:style>
  <w:style w:type="paragraph" w:styleId="BalloonText">
    <w:name w:val="Balloon Text"/>
    <w:basedOn w:val="Normal"/>
    <w:link w:val="BalloonTextChar"/>
    <w:rsid w:val="00F61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DF1"/>
    <w:rPr>
      <w:rFonts w:ascii="Tahoma" w:hAnsi="Tahoma" w:cs="Tahoma"/>
      <w:sz w:val="16"/>
      <w:szCs w:val="16"/>
    </w:rPr>
  </w:style>
  <w:style w:type="character" w:customStyle="1" w:styleId="Heading8Char">
    <w:name w:val="Heading 8 Char"/>
    <w:basedOn w:val="DefaultParagraphFont"/>
    <w:link w:val="Heading8"/>
    <w:rsid w:val="00043DDC"/>
    <w:rPr>
      <w:rFonts w:eastAsiaTheme="majorEastAsia" w:cstheme="majorBidi"/>
      <w:color w:val="404040" w:themeColor="text1" w:themeTint="BF"/>
      <w:sz w:val="24"/>
      <w:lang w:val="en-GB"/>
    </w:rPr>
  </w:style>
  <w:style w:type="character" w:customStyle="1" w:styleId="Heading9Char">
    <w:name w:val="Heading 9 Char"/>
    <w:basedOn w:val="DefaultParagraphFont"/>
    <w:link w:val="Heading9"/>
    <w:rsid w:val="0059009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NoNumerat">
    <w:name w:val="TitNoNumerat"/>
    <w:basedOn w:val="Tit1NoNum"/>
    <w:next w:val="JECNormal"/>
    <w:qFormat/>
    <w:rsid w:val="00452F7C"/>
    <w:rPr>
      <w:lang w:val="en-US"/>
    </w:rPr>
  </w:style>
  <w:style w:type="paragraph" w:customStyle="1" w:styleId="LListaNostra">
    <w:name w:val="LListaNostra"/>
    <w:basedOn w:val="Normal"/>
    <w:qFormat/>
    <w:rsid w:val="00003818"/>
    <w:pPr>
      <w:numPr>
        <w:numId w:val="15"/>
      </w:numPr>
    </w:pPr>
    <w:rPr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lrzxr">
    <w:name w:val="lrzxr"/>
    <w:basedOn w:val="DefaultParagraphFont"/>
    <w:rsid w:val="00AA7FE0"/>
  </w:style>
  <w:style w:type="character" w:customStyle="1" w:styleId="Heading1Char">
    <w:name w:val="Heading 1 Char"/>
    <w:basedOn w:val="DefaultParagraphFont"/>
    <w:link w:val="Heading1"/>
    <w:uiPriority w:val="9"/>
    <w:rsid w:val="000D46BD"/>
    <w:rPr>
      <w:rFonts w:ascii="Arial" w:hAnsi="Arial"/>
      <w:b/>
      <w:kern w:val="28"/>
      <w:sz w:val="28"/>
      <w:lang w:val="en-GB"/>
    </w:rPr>
  </w:style>
  <w:style w:type="paragraph" w:customStyle="1" w:styleId="Rasendra">
    <w:name w:val="Rasendra"/>
    <w:basedOn w:val="JECNormal"/>
    <w:link w:val="RasendraChar"/>
    <w:qFormat/>
    <w:rsid w:val="005D0083"/>
    <w:pPr>
      <w:spacing w:after="100" w:afterAutospacing="1"/>
      <w:jc w:val="center"/>
    </w:pPr>
    <w:rPr>
      <w:rFonts w:ascii="Tahoma" w:hAnsi="Tahoma" w:cs="Tahoma"/>
      <w:color w:val="FF0000"/>
      <w:szCs w:val="24"/>
    </w:rPr>
  </w:style>
  <w:style w:type="character" w:customStyle="1" w:styleId="JECNormalChar">
    <w:name w:val="JECNormal Char"/>
    <w:basedOn w:val="DefaultParagraphFont"/>
    <w:link w:val="JECNormal"/>
    <w:rsid w:val="005D0083"/>
    <w:rPr>
      <w:sz w:val="24"/>
      <w:lang w:val="en-GB"/>
    </w:rPr>
  </w:style>
  <w:style w:type="character" w:customStyle="1" w:styleId="RasendraChar">
    <w:name w:val="Rasendra Char"/>
    <w:basedOn w:val="JECNormalChar"/>
    <w:link w:val="Rasendra"/>
    <w:rsid w:val="005D0083"/>
    <w:rPr>
      <w:rFonts w:ascii="Tahoma" w:hAnsi="Tahoma" w:cs="Tahoma"/>
      <w:color w:val="FF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A397D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397D"/>
    <w:rPr>
      <w:sz w:val="24"/>
      <w:lang w:val="en-GB"/>
    </w:rPr>
  </w:style>
  <w:style w:type="paragraph" w:styleId="Footer">
    <w:name w:val="footer"/>
    <w:basedOn w:val="Normal"/>
    <w:link w:val="FooterChar"/>
    <w:unhideWhenUsed/>
    <w:rsid w:val="006A397D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rsid w:val="006A397D"/>
    <w:rPr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B7203F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B0BD5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B0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E75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E75F9"/>
    <w:rPr>
      <w:b/>
      <w:bCs/>
      <w:lang w:val="en-GB"/>
    </w:rPr>
  </w:style>
  <w:style w:type="paragraph" w:customStyle="1" w:styleId="Default">
    <w:name w:val="Default"/>
    <w:rsid w:val="005E75F9"/>
    <w:pPr>
      <w:autoSpaceDE w:val="0"/>
      <w:autoSpaceDN w:val="0"/>
      <w:adjustRightInd w:val="0"/>
    </w:pPr>
    <w:rPr>
      <w:rFonts w:ascii="Charis SIL" w:hAnsi="Charis SIL" w:cs="Charis SIL"/>
      <w:color w:val="000000"/>
      <w:sz w:val="24"/>
      <w:szCs w:val="24"/>
      <w:lang w:val="en-US"/>
    </w:rPr>
  </w:style>
  <w:style w:type="character" w:customStyle="1" w:styleId="fontstyle01">
    <w:name w:val="fontstyle01"/>
    <w:basedOn w:val="DefaultParagraphFont"/>
    <w:rsid w:val="000042C4"/>
    <w:rPr>
      <w:rFonts w:ascii="AdvP4A5FDB" w:hAnsi="AdvP4A5FDB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DefaultParagraphFont"/>
    <w:rsid w:val="000042C4"/>
    <w:rPr>
      <w:rFonts w:ascii="AdvP4DF60F" w:hAnsi="AdvP4DF60F" w:hint="default"/>
      <w:b w:val="0"/>
      <w:bCs w:val="0"/>
      <w:i w:val="0"/>
      <w:iCs w:val="0"/>
      <w:color w:val="000000"/>
      <w:sz w:val="12"/>
      <w:szCs w:val="12"/>
    </w:rPr>
  </w:style>
  <w:style w:type="character" w:styleId="PlaceholderText">
    <w:name w:val="Placeholder Text"/>
    <w:basedOn w:val="DefaultParagraphFont"/>
    <w:uiPriority w:val="99"/>
    <w:semiHidden/>
    <w:rsid w:val="00BB24D2"/>
    <w:rPr>
      <w:color w:val="808080"/>
    </w:rPr>
  </w:style>
  <w:style w:type="character" w:customStyle="1" w:styleId="fontstyle21">
    <w:name w:val="fontstyle21"/>
    <w:basedOn w:val="DefaultParagraphFont"/>
    <w:rsid w:val="00982BAA"/>
    <w:rPr>
      <w:rFonts w:ascii="GaramondPremrPro-It" w:hAnsi="GaramondPremrPro-It" w:hint="default"/>
      <w:b w:val="0"/>
      <w:bCs w:val="0"/>
      <w:i/>
      <w:iCs/>
      <w:color w:val="231F20"/>
      <w:sz w:val="20"/>
      <w:szCs w:val="20"/>
    </w:rPr>
  </w:style>
  <w:style w:type="paragraph" w:styleId="Revision">
    <w:name w:val="Revision"/>
    <w:hidden/>
    <w:uiPriority w:val="99"/>
    <w:semiHidden/>
    <w:rsid w:val="00A102AC"/>
    <w:rPr>
      <w:sz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6354"/>
    <w:rPr>
      <w:color w:val="605E5C"/>
      <w:shd w:val="clear" w:color="auto" w:fill="E1DFDD"/>
    </w:rPr>
  </w:style>
  <w:style w:type="character" w:styleId="LineNumber">
    <w:name w:val="line number"/>
    <w:basedOn w:val="DefaultParagraphFont"/>
    <w:semiHidden/>
    <w:unhideWhenUsed/>
    <w:rsid w:val="00DB6B7E"/>
  </w:style>
  <w:style w:type="paragraph" w:styleId="HTMLPreformatted">
    <w:name w:val="HTML Preformatted"/>
    <w:basedOn w:val="Normal"/>
    <w:link w:val="HTMLPreformattedChar"/>
    <w:uiPriority w:val="99"/>
    <w:unhideWhenUsed/>
    <w:rsid w:val="00CE69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E69BE"/>
    <w:rPr>
      <w:rFonts w:ascii="Courier New" w:hAnsi="Courier New" w:cs="Courier New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2428"/>
    <w:rPr>
      <w:color w:val="605E5C"/>
      <w:shd w:val="clear" w:color="auto" w:fill="E1DFDD"/>
    </w:rPr>
  </w:style>
  <w:style w:type="character" w:customStyle="1" w:styleId="topic-highlight">
    <w:name w:val="topic-highlight"/>
    <w:basedOn w:val="DefaultParagraphFont"/>
    <w:rsid w:val="00231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18/08/relationships/commentsExtensible" Target="commentsExtensi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sendra%20Talukder\unidisc\Agramunt_1\Rasen\14.%20Writing%20&amp;%20publishing%20scientific%20papers\Jose_Lectures\MyArticleRasendra_Nature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2B1A5-AEAB-4BDF-B02E-D3E9B780D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MyArticleRasendra_Nature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…Títol article</vt:lpstr>
      <vt:lpstr>…Títol article</vt:lpstr>
    </vt:vector>
  </TitlesOfParts>
  <Company>Curie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…Títol article</dc:title>
  <dc:subject/>
  <dc:creator>Universitat de Lleida</dc:creator>
  <cp:keywords/>
  <dc:description/>
  <cp:lastModifiedBy>EFCATUBIG</cp:lastModifiedBy>
  <cp:revision>2</cp:revision>
  <cp:lastPrinted>2020-01-28T14:41:00Z</cp:lastPrinted>
  <dcterms:created xsi:type="dcterms:W3CDTF">2022-10-19T00:15:00Z</dcterms:created>
  <dcterms:modified xsi:type="dcterms:W3CDTF">2022-10-19T00:15:00Z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endeley Document_1">
    <vt:lpwstr>True</vt:lpwstr>
  </property>
  <property fmtid="{D5CDD505-2E9C-101B-9397-08002B2CF9AE}" pid="4" name="Mendeley Citation Style_1">
    <vt:lpwstr>http://www.zotero.org/styles/soil-and-tillage-research</vt:lpwstr>
  </property>
  <property fmtid="{D5CDD505-2E9C-101B-9397-08002B2CF9AE}" pid="5" name="Mendeley Unique User Id_1">
    <vt:lpwstr>87c58013-5a8a-395c-9a67-1503b7780716</vt:lpwstr>
  </property>
  <property fmtid="{D5CDD505-2E9C-101B-9397-08002B2CF9AE}" pid="6" name="Mendeley Recent Style Id 0_1">
    <vt:lpwstr>http://www.zotero.org/styles/agricultural-water-management</vt:lpwstr>
  </property>
  <property fmtid="{D5CDD505-2E9C-101B-9397-08002B2CF9AE}" pid="7" name="Mendeley Recent Style Name 0_1">
    <vt:lpwstr>Agricultural Water Management</vt:lpwstr>
  </property>
  <property fmtid="{D5CDD505-2E9C-101B-9397-08002B2CF9AE}" pid="8" name="Mendeley Recent Style Id 1_1">
    <vt:lpwstr>http://www.zotero.org/styles/american-political-science-association</vt:lpwstr>
  </property>
  <property fmtid="{D5CDD505-2E9C-101B-9397-08002B2CF9AE}" pid="9" name="Mendeley Recent Style Name 1_1">
    <vt:lpwstr>American Political Science Association</vt:lpwstr>
  </property>
  <property fmtid="{D5CDD505-2E9C-101B-9397-08002B2CF9AE}" pid="10" name="Mendeley Recent Style Id 2_1">
    <vt:lpwstr>http://www.zotero.org/styles/american-sociological-association</vt:lpwstr>
  </property>
  <property fmtid="{D5CDD505-2E9C-101B-9397-08002B2CF9AE}" pid="11" name="Mendeley Recent Style Name 2_1">
    <vt:lpwstr>American Sociological Association 6th edition</vt:lpwstr>
  </property>
  <property fmtid="{D5CDD505-2E9C-101B-9397-08002B2CF9AE}" pid="12" name="Mendeley Recent Style Id 3_1">
    <vt:lpwstr>http://www.zotero.org/styles/chicago-author-date</vt:lpwstr>
  </property>
  <property fmtid="{D5CDD505-2E9C-101B-9397-08002B2CF9AE}" pid="13" name="Mendeley Recent Style Name 3_1">
    <vt:lpwstr>Chicago Manual of Style 17th edition (author-date)</vt:lpwstr>
  </property>
  <property fmtid="{D5CDD505-2E9C-101B-9397-08002B2CF9AE}" pid="14" name="Mendeley Recent Style Id 4_1">
    <vt:lpwstr>http://www.zotero.org/styles/harvard-cite-them-right</vt:lpwstr>
  </property>
  <property fmtid="{D5CDD505-2E9C-101B-9397-08002B2CF9AE}" pid="15" name="Mendeley Recent Style Name 4_1">
    <vt:lpwstr>Cite Them Right 10th edition - Harvard</vt:lpwstr>
  </property>
  <property fmtid="{D5CDD505-2E9C-101B-9397-08002B2CF9AE}" pid="16" name="Mendeley Recent Style Id 5_1">
    <vt:lpwstr>http://www.zotero.org/styles/ieee</vt:lpwstr>
  </property>
  <property fmtid="{D5CDD505-2E9C-101B-9397-08002B2CF9AE}" pid="17" name="Mendeley Recent Style Name 5_1">
    <vt:lpwstr>IEEE</vt:lpwstr>
  </property>
  <property fmtid="{D5CDD505-2E9C-101B-9397-08002B2CF9AE}" pid="18" name="Mendeley Recent Style Id 6_1">
    <vt:lpwstr>http://www.zotero.org/styles/modern-humanities-research-association</vt:lpwstr>
  </property>
  <property fmtid="{D5CDD505-2E9C-101B-9397-08002B2CF9AE}" pid="19" name="Mendeley Recent Style Name 6_1">
    <vt:lpwstr>Modern Humanities Research Association 3rd edition (note with bibliography)</vt:lpwstr>
  </property>
  <property fmtid="{D5CDD505-2E9C-101B-9397-08002B2CF9AE}" pid="20" name="Mendeley Recent Style Id 7_1">
    <vt:lpwstr>http://www.zotero.org/styles/modern-language-association</vt:lpwstr>
  </property>
  <property fmtid="{D5CDD505-2E9C-101B-9397-08002B2CF9AE}" pid="21" name="Mendeley Recent Style Name 7_1">
    <vt:lpwstr>Modern Language Association 8th edition</vt:lpwstr>
  </property>
  <property fmtid="{D5CDD505-2E9C-101B-9397-08002B2CF9AE}" pid="22" name="Mendeley Recent Style Id 8_1">
    <vt:lpwstr>http://www.zotero.org/styles/nature</vt:lpwstr>
  </property>
  <property fmtid="{D5CDD505-2E9C-101B-9397-08002B2CF9AE}" pid="23" name="Mendeley Recent Style Name 8_1">
    <vt:lpwstr>Nature</vt:lpwstr>
  </property>
  <property fmtid="{D5CDD505-2E9C-101B-9397-08002B2CF9AE}" pid="24" name="Mendeley Recent Style Id 9_1">
    <vt:lpwstr>http://www.zotero.org/styles/soil-and-tillage-research</vt:lpwstr>
  </property>
  <property fmtid="{D5CDD505-2E9C-101B-9397-08002B2CF9AE}" pid="25" name="Mendeley Recent Style Name 9_1">
    <vt:lpwstr>Soil &amp; Tillage Research</vt:lpwstr>
  </property>
</Properties>
</file>