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8DAA9E" w14:textId="77777777" w:rsidR="00503F46" w:rsidRDefault="00AA5E99" w:rsidP="00AA5E99">
      <w:pPr>
        <w:jc w:val="both"/>
        <w:rPr>
          <w:bCs/>
          <w:lang w:val="en-GB"/>
        </w:rPr>
      </w:pPr>
      <w:r w:rsidRPr="00AA5E99">
        <w:rPr>
          <w:bCs/>
          <w:lang w:val="en-GB"/>
        </w:rPr>
        <w:t xml:space="preserve">Article title: </w:t>
      </w:r>
      <w:r w:rsidR="00503F46" w:rsidRPr="00503F46">
        <w:rPr>
          <w:bCs/>
          <w:lang w:val="en-GB"/>
        </w:rPr>
        <w:t>Plant cover is related to vegetation and soil features in limestone screes colonization: a case study in the Italian Alps</w:t>
      </w:r>
    </w:p>
    <w:p w14:paraId="61DB3A91" w14:textId="670A7DEC" w:rsidR="00AA5E99" w:rsidRPr="00503F46" w:rsidRDefault="00AA5E99" w:rsidP="00AA5E99">
      <w:pPr>
        <w:jc w:val="both"/>
        <w:rPr>
          <w:bCs/>
        </w:rPr>
      </w:pPr>
      <w:r w:rsidRPr="00503F46">
        <w:rPr>
          <w:bCs/>
        </w:rPr>
        <w:t>Journal: Plant and Soil</w:t>
      </w:r>
    </w:p>
    <w:p w14:paraId="0B3BE832" w14:textId="6A5F210F" w:rsidR="00AA5E99" w:rsidRPr="00503F46" w:rsidRDefault="00AA5E99" w:rsidP="00AA5E99">
      <w:pPr>
        <w:jc w:val="both"/>
      </w:pPr>
      <w:r w:rsidRPr="00503F46">
        <w:t>Authors: Luca Giupponi, Valeria Leoni, Davide Pedrali, Marco Zuccolo</w:t>
      </w:r>
      <w:r w:rsidR="00503F46" w:rsidRPr="00503F46">
        <w:t xml:space="preserve">, </w:t>
      </w:r>
      <w:r w:rsidR="00503F46" w:rsidRPr="00503F46">
        <w:t>Alessio Cislaghi</w:t>
      </w:r>
    </w:p>
    <w:p w14:paraId="0F771CFC" w14:textId="37E4E345" w:rsidR="00AA5E99" w:rsidRPr="00AA5E99" w:rsidRDefault="00AA5E99" w:rsidP="00AA5E99">
      <w:pPr>
        <w:jc w:val="both"/>
      </w:pPr>
      <w:r w:rsidRPr="00AA5E99">
        <w:t xml:space="preserve">Corresponding author: </w:t>
      </w:r>
      <w:r w:rsidR="00503F46">
        <w:t>Marco Zuccolo</w:t>
      </w:r>
      <w:r w:rsidRPr="00AA5E99">
        <w:t xml:space="preserve">, University of Milan; e-mail: </w:t>
      </w:r>
      <w:r w:rsidR="00503F46" w:rsidRPr="00503F46">
        <w:t>marco.zuccolo@unimi.it</w:t>
      </w:r>
      <w:r w:rsidRPr="00AA5E99">
        <w:t xml:space="preserve"> </w:t>
      </w:r>
    </w:p>
    <w:p w14:paraId="7151FA87" w14:textId="77777777" w:rsidR="00AA5E99" w:rsidRPr="00AA5E99" w:rsidRDefault="00AA5E99" w:rsidP="00F63589">
      <w:pPr>
        <w:keepNext/>
        <w:jc w:val="both"/>
        <w:rPr>
          <w:b/>
        </w:rPr>
      </w:pPr>
    </w:p>
    <w:p w14:paraId="231EB23C" w14:textId="77777777" w:rsidR="009E51C1" w:rsidRDefault="009E51C1" w:rsidP="00F63589">
      <w:pPr>
        <w:keepNext/>
        <w:jc w:val="both"/>
        <w:rPr>
          <w:b/>
        </w:rPr>
      </w:pPr>
    </w:p>
    <w:p w14:paraId="707487D5" w14:textId="21A71D60" w:rsidR="00544C02" w:rsidRDefault="00F63589" w:rsidP="00F63589">
      <w:pPr>
        <w:keepNext/>
        <w:jc w:val="both"/>
        <w:rPr>
          <w:lang w:val="en-GB"/>
        </w:rPr>
      </w:pPr>
      <w:r>
        <w:rPr>
          <w:b/>
        </w:rPr>
        <w:t>Table S</w:t>
      </w:r>
      <w:r w:rsidR="00994A3D" w:rsidRPr="0001436A">
        <w:rPr>
          <w:b/>
        </w:rPr>
        <w:fldChar w:fldCharType="begin"/>
      </w:r>
      <w:r w:rsidR="00994A3D" w:rsidRPr="0001436A">
        <w:rPr>
          <w:b/>
        </w:rPr>
        <w:instrText xml:space="preserve"> SEQ Figure \* ARABIC </w:instrText>
      </w:r>
      <w:r w:rsidR="00994A3D" w:rsidRPr="0001436A">
        <w:rPr>
          <w:b/>
        </w:rPr>
        <w:fldChar w:fldCharType="separate"/>
      </w:r>
      <w:r w:rsidR="00ED20B5">
        <w:rPr>
          <w:b/>
          <w:noProof/>
        </w:rPr>
        <w:t>1</w:t>
      </w:r>
      <w:r w:rsidR="00994A3D" w:rsidRPr="0001436A">
        <w:rPr>
          <w:b/>
        </w:rPr>
        <w:fldChar w:fldCharType="end"/>
      </w:r>
      <w:r w:rsidR="00994A3D" w:rsidRPr="001549D3">
        <w:t xml:space="preserve"> </w:t>
      </w:r>
      <w:r w:rsidR="00C523AF">
        <w:rPr>
          <w:lang w:val="en-GB"/>
        </w:rPr>
        <w:t>Table</w:t>
      </w:r>
      <w:r w:rsidRPr="00F51EB8">
        <w:rPr>
          <w:lang w:val="en-GB"/>
        </w:rPr>
        <w:t xml:space="preserve"> of relevés. The relevés are listed according to the sequence given by the cluster analysis. Cover indices refer to the Braun-Blanquet (1964) abundance/dominance scale: r, rare; +, &lt;1%; 1, 1–5%; 2, 6–25%; 3, 26–50%; 4, 51–75%; 5, 76–100%</w:t>
      </w:r>
    </w:p>
    <w:p w14:paraId="069BCA28" w14:textId="77777777" w:rsidR="009E51C1" w:rsidRPr="00544C02" w:rsidRDefault="009E51C1" w:rsidP="00F63589">
      <w:pPr>
        <w:keepNext/>
        <w:jc w:val="both"/>
        <w:rPr>
          <w:lang w:val="en-GB"/>
        </w:rPr>
      </w:pPr>
    </w:p>
    <w:tbl>
      <w:tblPr>
        <w:tblW w:w="1356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6"/>
        <w:gridCol w:w="253"/>
        <w:gridCol w:w="253"/>
        <w:gridCol w:w="253"/>
        <w:gridCol w:w="253"/>
        <w:gridCol w:w="253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43"/>
      </w:tblGrid>
      <w:tr w:rsidR="00FD4EDE" w:rsidRPr="00FD4EDE" w14:paraId="731E0EBD" w14:textId="77777777" w:rsidTr="003828B8">
        <w:trPr>
          <w:trHeight w:val="320"/>
        </w:trPr>
        <w:tc>
          <w:tcPr>
            <w:tcW w:w="11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6BB218" w14:textId="77777777" w:rsidR="00FD4EDE" w:rsidRPr="00FD4EDE" w:rsidRDefault="00FD4EDE" w:rsidP="00FD4EDE">
            <w:pPr>
              <w:rPr>
                <w:b/>
                <w:bCs/>
                <w:color w:val="000000"/>
                <w:sz w:val="10"/>
                <w:szCs w:val="10"/>
              </w:rPr>
            </w:pPr>
            <w:r w:rsidRPr="00FD4EDE">
              <w:rPr>
                <w:b/>
                <w:bCs/>
                <w:color w:val="000000"/>
                <w:sz w:val="10"/>
                <w:szCs w:val="10"/>
              </w:rPr>
              <w:t>Relevé code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9C2CAB" w14:textId="77777777" w:rsidR="00FD4EDE" w:rsidRPr="00FD4EDE" w:rsidRDefault="00FD4EDE" w:rsidP="00FD4EDE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FD4EDE">
              <w:rPr>
                <w:b/>
                <w:bCs/>
                <w:color w:val="000000"/>
                <w:sz w:val="10"/>
                <w:szCs w:val="10"/>
              </w:rPr>
              <w:t>1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A6FD0" w14:textId="77777777" w:rsidR="00FD4EDE" w:rsidRPr="00FD4EDE" w:rsidRDefault="00FD4EDE" w:rsidP="00FD4EDE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FD4EDE">
              <w:rPr>
                <w:b/>
                <w:bCs/>
                <w:color w:val="000000"/>
                <w:sz w:val="10"/>
                <w:szCs w:val="10"/>
              </w:rPr>
              <w:t>2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507AA4" w14:textId="77777777" w:rsidR="00FD4EDE" w:rsidRPr="00FD4EDE" w:rsidRDefault="00FD4EDE" w:rsidP="00FD4EDE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FD4EDE">
              <w:rPr>
                <w:b/>
                <w:bCs/>
                <w:color w:val="000000"/>
                <w:sz w:val="10"/>
                <w:szCs w:val="10"/>
              </w:rPr>
              <w:t>27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7DDDFD" w14:textId="77777777" w:rsidR="00FD4EDE" w:rsidRPr="00FD4EDE" w:rsidRDefault="00FD4EDE" w:rsidP="00FD4EDE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FD4EDE">
              <w:rPr>
                <w:b/>
                <w:bCs/>
                <w:color w:val="000000"/>
                <w:sz w:val="10"/>
                <w:szCs w:val="10"/>
              </w:rPr>
              <w:t>29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BA08DB" w14:textId="77777777" w:rsidR="00FD4EDE" w:rsidRPr="00FD4EDE" w:rsidRDefault="00FD4EDE" w:rsidP="00FD4EDE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FD4EDE">
              <w:rPr>
                <w:b/>
                <w:bCs/>
                <w:color w:val="000000"/>
                <w:sz w:val="10"/>
                <w:szCs w:val="10"/>
              </w:rPr>
              <w:t>16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F27A26" w14:textId="77777777" w:rsidR="00FD4EDE" w:rsidRPr="00FD4EDE" w:rsidRDefault="00FD4EDE" w:rsidP="00FD4EDE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FD4EDE">
              <w:rPr>
                <w:b/>
                <w:bCs/>
                <w:color w:val="000000"/>
                <w:sz w:val="10"/>
                <w:szCs w:val="10"/>
              </w:rPr>
              <w:t>28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44CD50" w14:textId="77777777" w:rsidR="00FD4EDE" w:rsidRPr="00FD4EDE" w:rsidRDefault="00FD4EDE" w:rsidP="00FD4EDE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FD4EDE">
              <w:rPr>
                <w:b/>
                <w:bCs/>
                <w:color w:val="000000"/>
                <w:sz w:val="10"/>
                <w:szCs w:val="10"/>
              </w:rPr>
              <w:t>8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8530CF" w14:textId="77777777" w:rsidR="00FD4EDE" w:rsidRPr="00FD4EDE" w:rsidRDefault="00FD4EDE" w:rsidP="00FD4EDE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FD4EDE">
              <w:rPr>
                <w:b/>
                <w:bCs/>
                <w:color w:val="000000"/>
                <w:sz w:val="10"/>
                <w:szCs w:val="10"/>
              </w:rPr>
              <w:t>15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E3843" w14:textId="77777777" w:rsidR="00FD4EDE" w:rsidRPr="00FD4EDE" w:rsidRDefault="00FD4EDE" w:rsidP="00FD4EDE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FD4EDE">
              <w:rPr>
                <w:b/>
                <w:bCs/>
                <w:color w:val="000000"/>
                <w:sz w:val="10"/>
                <w:szCs w:val="10"/>
              </w:rPr>
              <w:t>39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12B9F" w14:textId="77777777" w:rsidR="00FD4EDE" w:rsidRPr="00FD4EDE" w:rsidRDefault="00FD4EDE" w:rsidP="00FD4EDE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FD4EDE">
              <w:rPr>
                <w:b/>
                <w:bCs/>
                <w:color w:val="000000"/>
                <w:sz w:val="10"/>
                <w:szCs w:val="10"/>
              </w:rPr>
              <w:t>50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E33EF7" w14:textId="77777777" w:rsidR="00FD4EDE" w:rsidRPr="00FD4EDE" w:rsidRDefault="00FD4EDE" w:rsidP="00FD4EDE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FD4EDE">
              <w:rPr>
                <w:b/>
                <w:bCs/>
                <w:color w:val="000000"/>
                <w:sz w:val="10"/>
                <w:szCs w:val="10"/>
              </w:rPr>
              <w:t>40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F35927" w14:textId="77777777" w:rsidR="00FD4EDE" w:rsidRPr="00FD4EDE" w:rsidRDefault="00FD4EDE" w:rsidP="00FD4EDE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FD4EDE">
              <w:rPr>
                <w:b/>
                <w:bCs/>
                <w:color w:val="000000"/>
                <w:sz w:val="10"/>
                <w:szCs w:val="10"/>
              </w:rPr>
              <w:t>20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B01BB1" w14:textId="77777777" w:rsidR="00FD4EDE" w:rsidRPr="00FD4EDE" w:rsidRDefault="00FD4EDE" w:rsidP="00FD4EDE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FD4EDE">
              <w:rPr>
                <w:b/>
                <w:bCs/>
                <w:color w:val="000000"/>
                <w:sz w:val="10"/>
                <w:szCs w:val="10"/>
              </w:rPr>
              <w:t>24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2305C7" w14:textId="77777777" w:rsidR="00FD4EDE" w:rsidRPr="00FD4EDE" w:rsidRDefault="00FD4EDE" w:rsidP="00FD4EDE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FD4EDE">
              <w:rPr>
                <w:b/>
                <w:bCs/>
                <w:color w:val="000000"/>
                <w:sz w:val="10"/>
                <w:szCs w:val="10"/>
              </w:rPr>
              <w:t>9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A19123" w14:textId="77777777" w:rsidR="00FD4EDE" w:rsidRPr="00FD4EDE" w:rsidRDefault="00FD4EDE" w:rsidP="00FD4EDE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FD4EDE">
              <w:rPr>
                <w:b/>
                <w:bCs/>
                <w:color w:val="000000"/>
                <w:sz w:val="10"/>
                <w:szCs w:val="10"/>
              </w:rPr>
              <w:t>30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49D07F" w14:textId="77777777" w:rsidR="00FD4EDE" w:rsidRPr="00FD4EDE" w:rsidRDefault="00FD4EDE" w:rsidP="00FD4EDE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FD4EDE">
              <w:rPr>
                <w:b/>
                <w:bCs/>
                <w:color w:val="000000"/>
                <w:sz w:val="10"/>
                <w:szCs w:val="10"/>
              </w:rPr>
              <w:t>14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D05760" w14:textId="77777777" w:rsidR="00FD4EDE" w:rsidRPr="00FD4EDE" w:rsidRDefault="00FD4EDE" w:rsidP="00FD4EDE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FD4EDE">
              <w:rPr>
                <w:b/>
                <w:bCs/>
                <w:color w:val="000000"/>
                <w:sz w:val="10"/>
                <w:szCs w:val="10"/>
              </w:rPr>
              <w:t>35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B4E367" w14:textId="77777777" w:rsidR="00FD4EDE" w:rsidRPr="00FD4EDE" w:rsidRDefault="00FD4EDE" w:rsidP="00FD4EDE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FD4EDE">
              <w:rPr>
                <w:b/>
                <w:bCs/>
                <w:color w:val="000000"/>
                <w:sz w:val="10"/>
                <w:szCs w:val="10"/>
              </w:rPr>
              <w:t>33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84C4FA" w14:textId="77777777" w:rsidR="00FD4EDE" w:rsidRPr="00FD4EDE" w:rsidRDefault="00FD4EDE" w:rsidP="00FD4EDE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FD4EDE">
              <w:rPr>
                <w:b/>
                <w:bCs/>
                <w:color w:val="000000"/>
                <w:sz w:val="10"/>
                <w:szCs w:val="10"/>
              </w:rPr>
              <w:t>43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858D81" w14:textId="77777777" w:rsidR="00FD4EDE" w:rsidRPr="00FD4EDE" w:rsidRDefault="00FD4EDE" w:rsidP="00FD4EDE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FD4EDE">
              <w:rPr>
                <w:b/>
                <w:bCs/>
                <w:color w:val="000000"/>
                <w:sz w:val="10"/>
                <w:szCs w:val="10"/>
              </w:rPr>
              <w:t>11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9249CF" w14:textId="77777777" w:rsidR="00FD4EDE" w:rsidRPr="00FD4EDE" w:rsidRDefault="00FD4EDE" w:rsidP="00FD4EDE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FD4EDE">
              <w:rPr>
                <w:b/>
                <w:bCs/>
                <w:color w:val="000000"/>
                <w:sz w:val="10"/>
                <w:szCs w:val="10"/>
              </w:rPr>
              <w:t>41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2649AB" w14:textId="77777777" w:rsidR="00FD4EDE" w:rsidRPr="00FD4EDE" w:rsidRDefault="00FD4EDE" w:rsidP="00FD4EDE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FD4EDE">
              <w:rPr>
                <w:b/>
                <w:bCs/>
                <w:color w:val="000000"/>
                <w:sz w:val="10"/>
                <w:szCs w:val="10"/>
              </w:rPr>
              <w:t>12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E4D2D5" w14:textId="77777777" w:rsidR="00FD4EDE" w:rsidRPr="00FD4EDE" w:rsidRDefault="00FD4EDE" w:rsidP="00FD4EDE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FD4EDE">
              <w:rPr>
                <w:b/>
                <w:bCs/>
                <w:color w:val="000000"/>
                <w:sz w:val="10"/>
                <w:szCs w:val="10"/>
              </w:rPr>
              <w:t>13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78E136" w14:textId="77777777" w:rsidR="00FD4EDE" w:rsidRPr="00FD4EDE" w:rsidRDefault="00FD4EDE" w:rsidP="00FD4EDE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FD4EDE">
              <w:rPr>
                <w:b/>
                <w:bCs/>
                <w:color w:val="000000"/>
                <w:sz w:val="10"/>
                <w:szCs w:val="10"/>
              </w:rPr>
              <w:t>3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64B86D" w14:textId="77777777" w:rsidR="00FD4EDE" w:rsidRPr="00FD4EDE" w:rsidRDefault="00FD4EDE" w:rsidP="00FD4EDE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FD4EDE">
              <w:rPr>
                <w:b/>
                <w:bCs/>
                <w:color w:val="000000"/>
                <w:sz w:val="10"/>
                <w:szCs w:val="10"/>
              </w:rPr>
              <w:t>44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03DEF9" w14:textId="77777777" w:rsidR="00FD4EDE" w:rsidRPr="00FD4EDE" w:rsidRDefault="00FD4EDE" w:rsidP="00FD4EDE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FD4EDE">
              <w:rPr>
                <w:b/>
                <w:bCs/>
                <w:color w:val="000000"/>
                <w:sz w:val="10"/>
                <w:szCs w:val="10"/>
              </w:rPr>
              <w:t>10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8DEB31" w14:textId="77777777" w:rsidR="00FD4EDE" w:rsidRPr="00FD4EDE" w:rsidRDefault="00FD4EDE" w:rsidP="00FD4EDE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FD4EDE">
              <w:rPr>
                <w:b/>
                <w:bCs/>
                <w:color w:val="000000"/>
                <w:sz w:val="10"/>
                <w:szCs w:val="10"/>
              </w:rPr>
              <w:t>21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84B701" w14:textId="77777777" w:rsidR="00FD4EDE" w:rsidRPr="00FD4EDE" w:rsidRDefault="00FD4EDE" w:rsidP="00FD4EDE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FD4EDE">
              <w:rPr>
                <w:b/>
                <w:bCs/>
                <w:color w:val="000000"/>
                <w:sz w:val="10"/>
                <w:szCs w:val="10"/>
              </w:rPr>
              <w:t>22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6D731D" w14:textId="77777777" w:rsidR="00FD4EDE" w:rsidRPr="00FD4EDE" w:rsidRDefault="00FD4EDE" w:rsidP="00FD4EDE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FD4EDE">
              <w:rPr>
                <w:b/>
                <w:bCs/>
                <w:color w:val="000000"/>
                <w:sz w:val="10"/>
                <w:szCs w:val="10"/>
              </w:rPr>
              <w:t>23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5D987" w14:textId="77777777" w:rsidR="00FD4EDE" w:rsidRPr="00FD4EDE" w:rsidRDefault="00FD4EDE" w:rsidP="00FD4EDE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FD4EDE">
              <w:rPr>
                <w:b/>
                <w:bCs/>
                <w:color w:val="000000"/>
                <w:sz w:val="10"/>
                <w:szCs w:val="10"/>
              </w:rPr>
              <w:t>42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D70084" w14:textId="77777777" w:rsidR="00FD4EDE" w:rsidRPr="00FD4EDE" w:rsidRDefault="00FD4EDE" w:rsidP="00FD4EDE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FD4EDE">
              <w:rPr>
                <w:b/>
                <w:bCs/>
                <w:color w:val="000000"/>
                <w:sz w:val="10"/>
                <w:szCs w:val="10"/>
              </w:rPr>
              <w:t>49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3B6DCC" w14:textId="77777777" w:rsidR="00FD4EDE" w:rsidRPr="00FD4EDE" w:rsidRDefault="00FD4EDE" w:rsidP="00FD4EDE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FD4EDE">
              <w:rPr>
                <w:b/>
                <w:bCs/>
                <w:color w:val="000000"/>
                <w:sz w:val="10"/>
                <w:szCs w:val="10"/>
              </w:rPr>
              <w:t>6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EFD42B" w14:textId="77777777" w:rsidR="00FD4EDE" w:rsidRPr="00FD4EDE" w:rsidRDefault="00FD4EDE" w:rsidP="00FD4EDE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FD4EDE">
              <w:rPr>
                <w:b/>
                <w:bCs/>
                <w:color w:val="000000"/>
                <w:sz w:val="10"/>
                <w:szCs w:val="10"/>
              </w:rPr>
              <w:t>17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AB6424" w14:textId="77777777" w:rsidR="00FD4EDE" w:rsidRPr="00FD4EDE" w:rsidRDefault="00FD4EDE" w:rsidP="00FD4EDE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FD4EDE">
              <w:rPr>
                <w:b/>
                <w:bCs/>
                <w:color w:val="000000"/>
                <w:sz w:val="10"/>
                <w:szCs w:val="10"/>
              </w:rPr>
              <w:t>18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2D8FD9" w14:textId="77777777" w:rsidR="00FD4EDE" w:rsidRPr="00FD4EDE" w:rsidRDefault="00FD4EDE" w:rsidP="00FD4EDE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FD4EDE">
              <w:rPr>
                <w:b/>
                <w:bCs/>
                <w:color w:val="000000"/>
                <w:sz w:val="10"/>
                <w:szCs w:val="10"/>
              </w:rPr>
              <w:t>36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F43858" w14:textId="77777777" w:rsidR="00FD4EDE" w:rsidRPr="00FD4EDE" w:rsidRDefault="00FD4EDE" w:rsidP="00FD4EDE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FD4EDE">
              <w:rPr>
                <w:b/>
                <w:bCs/>
                <w:color w:val="000000"/>
                <w:sz w:val="10"/>
                <w:szCs w:val="10"/>
              </w:rPr>
              <w:t>37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2270DE" w14:textId="77777777" w:rsidR="00FD4EDE" w:rsidRPr="00FD4EDE" w:rsidRDefault="00FD4EDE" w:rsidP="00FD4EDE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FD4EDE">
              <w:rPr>
                <w:b/>
                <w:bCs/>
                <w:color w:val="000000"/>
                <w:sz w:val="10"/>
                <w:szCs w:val="10"/>
              </w:rPr>
              <w:t>4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50D9E0" w14:textId="77777777" w:rsidR="00FD4EDE" w:rsidRPr="00FD4EDE" w:rsidRDefault="00FD4EDE" w:rsidP="00FD4EDE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FD4EDE">
              <w:rPr>
                <w:b/>
                <w:bCs/>
                <w:color w:val="000000"/>
                <w:sz w:val="10"/>
                <w:szCs w:val="10"/>
              </w:rPr>
              <w:t>19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C34F6D" w14:textId="77777777" w:rsidR="00FD4EDE" w:rsidRPr="00FD4EDE" w:rsidRDefault="00FD4EDE" w:rsidP="00FD4EDE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FD4EDE">
              <w:rPr>
                <w:b/>
                <w:bCs/>
                <w:color w:val="000000"/>
                <w:sz w:val="10"/>
                <w:szCs w:val="10"/>
              </w:rPr>
              <w:t>7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AD58D" w14:textId="77777777" w:rsidR="00FD4EDE" w:rsidRPr="00FD4EDE" w:rsidRDefault="00FD4EDE" w:rsidP="00FD4EDE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FD4EDE">
              <w:rPr>
                <w:b/>
                <w:bCs/>
                <w:color w:val="000000"/>
                <w:sz w:val="10"/>
                <w:szCs w:val="10"/>
              </w:rPr>
              <w:t>25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6F4A9A" w14:textId="77777777" w:rsidR="00FD4EDE" w:rsidRPr="00FD4EDE" w:rsidRDefault="00FD4EDE" w:rsidP="00FD4EDE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FD4EDE">
              <w:rPr>
                <w:b/>
                <w:bCs/>
                <w:color w:val="000000"/>
                <w:sz w:val="10"/>
                <w:szCs w:val="10"/>
              </w:rPr>
              <w:t>38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8DE19E" w14:textId="77777777" w:rsidR="00FD4EDE" w:rsidRPr="00FD4EDE" w:rsidRDefault="00FD4EDE" w:rsidP="00FD4EDE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FD4EDE">
              <w:rPr>
                <w:b/>
                <w:bCs/>
                <w:color w:val="000000"/>
                <w:sz w:val="10"/>
                <w:szCs w:val="10"/>
              </w:rPr>
              <w:t>45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544EA" w14:textId="77777777" w:rsidR="00FD4EDE" w:rsidRPr="00FD4EDE" w:rsidRDefault="00FD4EDE" w:rsidP="00FD4EDE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FD4EDE">
              <w:rPr>
                <w:b/>
                <w:bCs/>
                <w:color w:val="000000"/>
                <w:sz w:val="10"/>
                <w:szCs w:val="10"/>
              </w:rPr>
              <w:t>31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0188AB" w14:textId="77777777" w:rsidR="00FD4EDE" w:rsidRPr="00FD4EDE" w:rsidRDefault="00FD4EDE" w:rsidP="00FD4EDE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FD4EDE">
              <w:rPr>
                <w:b/>
                <w:bCs/>
                <w:color w:val="000000"/>
                <w:sz w:val="10"/>
                <w:szCs w:val="10"/>
              </w:rPr>
              <w:t>32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E4E2C9" w14:textId="77777777" w:rsidR="00FD4EDE" w:rsidRPr="00FD4EDE" w:rsidRDefault="00FD4EDE" w:rsidP="00FD4EDE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FD4EDE">
              <w:rPr>
                <w:b/>
                <w:bCs/>
                <w:color w:val="000000"/>
                <w:sz w:val="10"/>
                <w:szCs w:val="10"/>
              </w:rPr>
              <w:t>34</w:t>
            </w:r>
          </w:p>
        </w:tc>
        <w:tc>
          <w:tcPr>
            <w:tcW w:w="243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DD0A9E" w14:textId="77777777" w:rsidR="00FD4EDE" w:rsidRPr="00FD4EDE" w:rsidRDefault="00FD4EDE" w:rsidP="00FD4EDE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FD4EDE">
              <w:rPr>
                <w:b/>
                <w:bCs/>
                <w:color w:val="000000"/>
                <w:sz w:val="10"/>
                <w:szCs w:val="10"/>
              </w:rPr>
              <w:t>5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ED21D2" w14:textId="77777777" w:rsidR="00FD4EDE" w:rsidRPr="00FD4EDE" w:rsidRDefault="00FD4EDE" w:rsidP="00FD4EDE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FD4EDE">
              <w:rPr>
                <w:b/>
                <w:bCs/>
                <w:color w:val="000000"/>
                <w:sz w:val="10"/>
                <w:szCs w:val="10"/>
              </w:rPr>
              <w:t>26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3747A3" w14:textId="77777777" w:rsidR="00FD4EDE" w:rsidRPr="00FD4EDE" w:rsidRDefault="00FD4EDE" w:rsidP="00FD4EDE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FD4EDE">
              <w:rPr>
                <w:b/>
                <w:bCs/>
                <w:color w:val="000000"/>
                <w:sz w:val="10"/>
                <w:szCs w:val="10"/>
              </w:rPr>
              <w:t>46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C40398" w14:textId="77777777" w:rsidR="00FD4EDE" w:rsidRPr="00FD4EDE" w:rsidRDefault="00FD4EDE" w:rsidP="00FD4EDE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FD4EDE">
              <w:rPr>
                <w:b/>
                <w:bCs/>
                <w:color w:val="000000"/>
                <w:sz w:val="10"/>
                <w:szCs w:val="10"/>
              </w:rPr>
              <w:t>47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CAADB7" w14:textId="77777777" w:rsidR="00FD4EDE" w:rsidRPr="00FD4EDE" w:rsidRDefault="00FD4EDE" w:rsidP="00FD4EDE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FD4EDE">
              <w:rPr>
                <w:b/>
                <w:bCs/>
                <w:color w:val="000000"/>
                <w:sz w:val="10"/>
                <w:szCs w:val="10"/>
              </w:rPr>
              <w:t>48</w:t>
            </w:r>
          </w:p>
        </w:tc>
        <w:tc>
          <w:tcPr>
            <w:tcW w:w="257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42773AF8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Freq (%)</w:t>
            </w:r>
          </w:p>
        </w:tc>
      </w:tr>
      <w:tr w:rsidR="00FD4EDE" w:rsidRPr="00FD4EDE" w14:paraId="4CC9FD9A" w14:textId="77777777" w:rsidTr="003828B8">
        <w:trPr>
          <w:trHeight w:val="320"/>
        </w:trPr>
        <w:tc>
          <w:tcPr>
            <w:tcW w:w="11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84FE9" w14:textId="77777777" w:rsidR="00FD4EDE" w:rsidRPr="00FD4EDE" w:rsidRDefault="00FD4EDE" w:rsidP="00FD4EDE">
            <w:pPr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Cluster code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E832D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a2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B0D8C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a2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53702D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a2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0350A8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a2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39FC80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a2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986835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a2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E29947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a2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1EF6B0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a2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EA72C2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a2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17EDA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a2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AC6436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a2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8D3E7E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a2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A31735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a2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BDFEE9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a2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E8DC06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a2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4DD8E7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a2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86E02C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a2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52D20C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a2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50FCF1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a2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045038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a1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61D54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a1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200711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a1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BC0912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a1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B4AE9D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b2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9B83EB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b2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0A1C5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b2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EABC69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b2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4AEAAD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b2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19C338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b2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63030D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b2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78DD0C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b2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4C83C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b2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428C73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b2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12EBC6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b2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EBD629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b2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83A476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b2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48F3DF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b3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C083E8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b3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914994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b3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C074A1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b3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47115D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b3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720490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b3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25D1BE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b3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EC402A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b3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665271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b3</w:t>
            </w:r>
          </w:p>
        </w:tc>
        <w:tc>
          <w:tcPr>
            <w:tcW w:w="243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7581F5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b1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0763BB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b1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9BA9A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b1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C86C3A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b1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ECD572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b1</w:t>
            </w:r>
          </w:p>
        </w:tc>
        <w:tc>
          <w:tcPr>
            <w:tcW w:w="25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0C5513B" w14:textId="77777777" w:rsidR="00FD4EDE" w:rsidRPr="00FD4EDE" w:rsidRDefault="00FD4EDE" w:rsidP="00FD4EDE">
            <w:pPr>
              <w:rPr>
                <w:color w:val="000000"/>
                <w:sz w:val="10"/>
                <w:szCs w:val="10"/>
              </w:rPr>
            </w:pPr>
          </w:p>
        </w:tc>
      </w:tr>
      <w:tr w:rsidR="00FD4EDE" w:rsidRPr="00FD4EDE" w14:paraId="555A84E8" w14:textId="77777777" w:rsidTr="003828B8">
        <w:trPr>
          <w:trHeight w:val="320"/>
        </w:trPr>
        <w:tc>
          <w:tcPr>
            <w:tcW w:w="11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12ED7C" w14:textId="77777777" w:rsidR="00FD4EDE" w:rsidRPr="00FD4EDE" w:rsidRDefault="00FD4EDE" w:rsidP="00FD4EDE">
            <w:pPr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Plant cover (%)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DA781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7.71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7FEAA2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8.74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5942E9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20.3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68BA5C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23.7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253D5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62.4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16E840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61.8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D898DF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26.5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6D70A2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88.9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86FDF3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22.2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C919F0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69.2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4CAAE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66.8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103B6B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39.8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C45946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44.6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A1D7BB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8.87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DDD9CE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10.3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F98882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24.9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F6A071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10.7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75F840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3.15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C189FD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22.8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D78779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7.92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75219F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0.53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7A390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5.97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6A73C6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15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E85011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58.7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54790C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70.2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4B3DA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64.6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647AA6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41.8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224F2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56.5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102E4E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91.1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CD50BC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28.3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9F1371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46.8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B9930A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28.8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4AE14B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66.9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B1BB0F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43.6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620CDD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17.5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9428AB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43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E8EC4E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82.3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BE516B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71.6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462A9F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74.5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DDEACF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91.8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85C0E4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86.2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5E5C8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96.9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8D2CB5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92.9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F8E9C2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33.2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2C6E53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50.2</w:t>
            </w:r>
          </w:p>
        </w:tc>
        <w:tc>
          <w:tcPr>
            <w:tcW w:w="243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913E7E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30.2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174788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31.6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200B7D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37.6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65A781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53.1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D7EBAF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37.5</w:t>
            </w:r>
          </w:p>
        </w:tc>
        <w:tc>
          <w:tcPr>
            <w:tcW w:w="25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9798119" w14:textId="77777777" w:rsidR="00FD4EDE" w:rsidRPr="00FD4EDE" w:rsidRDefault="00FD4EDE" w:rsidP="00FD4EDE">
            <w:pPr>
              <w:rPr>
                <w:color w:val="000000"/>
                <w:sz w:val="10"/>
                <w:szCs w:val="10"/>
              </w:rPr>
            </w:pPr>
          </w:p>
        </w:tc>
      </w:tr>
      <w:tr w:rsidR="00FD4EDE" w:rsidRPr="00FD4EDE" w14:paraId="3DB76A0D" w14:textId="77777777" w:rsidTr="003828B8">
        <w:trPr>
          <w:trHeight w:val="320"/>
        </w:trPr>
        <w:tc>
          <w:tcPr>
            <w:tcW w:w="11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9968B" w14:textId="77777777" w:rsidR="00FD4EDE" w:rsidRPr="00FD4EDE" w:rsidRDefault="00FD4EDE" w:rsidP="00FD4EDE">
            <w:pPr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Slope (°)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01194D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34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491C4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39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C8CA2B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34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00B5C7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39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A822F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39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713EAF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43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E91EC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37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B0D61D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41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12E608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37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0FB665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37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D51356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34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53B17E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36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CD1427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40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8AECCA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43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AAEC4F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44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384DE4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42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1110B3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40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BA7A05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38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E7E73B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37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9EC556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45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05344F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36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B479CA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37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B111FA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39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0B6443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37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1219E9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40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78C2A1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33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CF832A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40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E7B295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38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BACD2D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38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5E2964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38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66A656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36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81640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44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A4308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44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FA6312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47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B7893A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35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1827D2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36</w:t>
            </w:r>
          </w:p>
        </w:tc>
        <w:tc>
          <w:tcPr>
            <w:tcW w:w="243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C9482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41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9A0463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45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7168A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38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189E66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38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8188F9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37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706ABB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38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BB8390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40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B32046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45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1EA0C07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36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DC1FEB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40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136C4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38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5ED71C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47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6F1688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41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00C37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37</w:t>
            </w:r>
          </w:p>
        </w:tc>
        <w:tc>
          <w:tcPr>
            <w:tcW w:w="25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FA16549" w14:textId="77777777" w:rsidR="00FD4EDE" w:rsidRPr="00FD4EDE" w:rsidRDefault="00FD4EDE" w:rsidP="00FD4EDE">
            <w:pPr>
              <w:rPr>
                <w:color w:val="000000"/>
                <w:sz w:val="10"/>
                <w:szCs w:val="10"/>
              </w:rPr>
            </w:pPr>
          </w:p>
        </w:tc>
      </w:tr>
      <w:tr w:rsidR="00FD4EDE" w:rsidRPr="00FD4EDE" w14:paraId="746A3B1C" w14:textId="77777777" w:rsidTr="003828B8">
        <w:trPr>
          <w:trHeight w:val="320"/>
        </w:trPr>
        <w:tc>
          <w:tcPr>
            <w:tcW w:w="11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C47F8" w14:textId="77777777" w:rsidR="00FD4EDE" w:rsidRPr="00FD4EDE" w:rsidRDefault="00FD4EDE" w:rsidP="00FD4EDE">
            <w:pPr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Elevation (m a.s.l.)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11C75E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2000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1A258E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2010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FB292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2003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259CB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2004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0B708E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2120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9A6B7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2002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D9DFD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2000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92AEC7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2121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47E726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2009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7B9B5C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2017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03EA52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2011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4113B9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2048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9E6212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2018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25196B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2002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CDF48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2008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1EBCF4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2137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43906B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2025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08200E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2015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C28D7F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2070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BAF925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2167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F4E4E2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2100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FD8B91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2083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E00EDF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2124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748A4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2012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9AAE4B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2089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1D50AE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2010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AD1075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2004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5D2C0D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2002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6FB681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2000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B94D27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2092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D1A64A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2030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E5258D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2002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DE3C54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2080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BD65DD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2093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F9C4B2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2027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FBD2C7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2010</w:t>
            </w:r>
          </w:p>
        </w:tc>
        <w:tc>
          <w:tcPr>
            <w:tcW w:w="243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D20EB5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2021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B1DAD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2100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FE7394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1997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A4C6A9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2010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662FB0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2013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05B2A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2063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F62736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2012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4B0B00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2010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F1C450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2020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04E536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2018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DA32A4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2000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5983E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2084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3E541E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2051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DFBAF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2026</w:t>
            </w:r>
          </w:p>
        </w:tc>
        <w:tc>
          <w:tcPr>
            <w:tcW w:w="25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81D3AEB" w14:textId="77777777" w:rsidR="00FD4EDE" w:rsidRPr="00FD4EDE" w:rsidRDefault="00FD4EDE" w:rsidP="00FD4EDE">
            <w:pPr>
              <w:rPr>
                <w:color w:val="000000"/>
                <w:sz w:val="10"/>
                <w:szCs w:val="10"/>
              </w:rPr>
            </w:pPr>
          </w:p>
        </w:tc>
      </w:tr>
      <w:tr w:rsidR="00FD4EDE" w:rsidRPr="00FD4EDE" w14:paraId="5537E6D9" w14:textId="77777777" w:rsidTr="003828B8">
        <w:trPr>
          <w:trHeight w:val="320"/>
        </w:trPr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A9709" w14:textId="77777777" w:rsidR="00FD4EDE" w:rsidRPr="00FD4EDE" w:rsidRDefault="00FD4EDE" w:rsidP="00FD4EDE">
            <w:pPr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N species</w:t>
            </w:r>
          </w:p>
        </w:tc>
        <w:tc>
          <w:tcPr>
            <w:tcW w:w="2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310378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15</w:t>
            </w:r>
          </w:p>
        </w:tc>
        <w:tc>
          <w:tcPr>
            <w:tcW w:w="2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5EEC36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15</w:t>
            </w:r>
          </w:p>
        </w:tc>
        <w:tc>
          <w:tcPr>
            <w:tcW w:w="2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989063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21</w:t>
            </w:r>
          </w:p>
        </w:tc>
        <w:tc>
          <w:tcPr>
            <w:tcW w:w="2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E7E55A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17</w:t>
            </w:r>
          </w:p>
        </w:tc>
        <w:tc>
          <w:tcPr>
            <w:tcW w:w="2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56A128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22</w:t>
            </w:r>
          </w:p>
        </w:tc>
        <w:tc>
          <w:tcPr>
            <w:tcW w:w="2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71784A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27</w:t>
            </w:r>
          </w:p>
        </w:tc>
        <w:tc>
          <w:tcPr>
            <w:tcW w:w="2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2072FE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22</w:t>
            </w:r>
          </w:p>
        </w:tc>
        <w:tc>
          <w:tcPr>
            <w:tcW w:w="2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E85862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20</w:t>
            </w:r>
          </w:p>
        </w:tc>
        <w:tc>
          <w:tcPr>
            <w:tcW w:w="2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9386D6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13</w:t>
            </w:r>
          </w:p>
        </w:tc>
        <w:tc>
          <w:tcPr>
            <w:tcW w:w="2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A89468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27</w:t>
            </w:r>
          </w:p>
        </w:tc>
        <w:tc>
          <w:tcPr>
            <w:tcW w:w="2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5263BA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24</w:t>
            </w:r>
          </w:p>
        </w:tc>
        <w:tc>
          <w:tcPr>
            <w:tcW w:w="2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C8997B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20</w:t>
            </w:r>
          </w:p>
        </w:tc>
        <w:tc>
          <w:tcPr>
            <w:tcW w:w="2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B4E565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24</w:t>
            </w:r>
          </w:p>
        </w:tc>
        <w:tc>
          <w:tcPr>
            <w:tcW w:w="2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D101C5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11</w:t>
            </w:r>
          </w:p>
        </w:tc>
        <w:tc>
          <w:tcPr>
            <w:tcW w:w="2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3DD79B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14</w:t>
            </w:r>
          </w:p>
        </w:tc>
        <w:tc>
          <w:tcPr>
            <w:tcW w:w="2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8524A9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18</w:t>
            </w:r>
          </w:p>
        </w:tc>
        <w:tc>
          <w:tcPr>
            <w:tcW w:w="2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DC2895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15</w:t>
            </w:r>
          </w:p>
        </w:tc>
        <w:tc>
          <w:tcPr>
            <w:tcW w:w="2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0DB705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7</w:t>
            </w:r>
          </w:p>
        </w:tc>
        <w:tc>
          <w:tcPr>
            <w:tcW w:w="24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32FAF4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18</w:t>
            </w:r>
          </w:p>
        </w:tc>
        <w:tc>
          <w:tcPr>
            <w:tcW w:w="2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D24F10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16</w:t>
            </w:r>
          </w:p>
        </w:tc>
        <w:tc>
          <w:tcPr>
            <w:tcW w:w="2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2FEC48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8</w:t>
            </w:r>
          </w:p>
        </w:tc>
        <w:tc>
          <w:tcPr>
            <w:tcW w:w="2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886D54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13</w:t>
            </w:r>
          </w:p>
        </w:tc>
        <w:tc>
          <w:tcPr>
            <w:tcW w:w="24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D7345E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15</w:t>
            </w:r>
          </w:p>
        </w:tc>
        <w:tc>
          <w:tcPr>
            <w:tcW w:w="2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00AF92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25</w:t>
            </w:r>
          </w:p>
        </w:tc>
        <w:tc>
          <w:tcPr>
            <w:tcW w:w="2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5C616F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26</w:t>
            </w:r>
          </w:p>
        </w:tc>
        <w:tc>
          <w:tcPr>
            <w:tcW w:w="2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12C0A8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23</w:t>
            </w:r>
          </w:p>
        </w:tc>
        <w:tc>
          <w:tcPr>
            <w:tcW w:w="2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75C4FF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16</w:t>
            </w:r>
          </w:p>
        </w:tc>
        <w:tc>
          <w:tcPr>
            <w:tcW w:w="2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134DEB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20</w:t>
            </w:r>
          </w:p>
        </w:tc>
        <w:tc>
          <w:tcPr>
            <w:tcW w:w="2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A0FDB3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27</w:t>
            </w:r>
          </w:p>
        </w:tc>
        <w:tc>
          <w:tcPr>
            <w:tcW w:w="2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3180E3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18</w:t>
            </w:r>
          </w:p>
        </w:tc>
        <w:tc>
          <w:tcPr>
            <w:tcW w:w="2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2A5B88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21</w:t>
            </w:r>
          </w:p>
        </w:tc>
        <w:tc>
          <w:tcPr>
            <w:tcW w:w="2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064CCC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25</w:t>
            </w:r>
          </w:p>
        </w:tc>
        <w:tc>
          <w:tcPr>
            <w:tcW w:w="2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BCE02A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22</w:t>
            </w:r>
          </w:p>
        </w:tc>
        <w:tc>
          <w:tcPr>
            <w:tcW w:w="2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F06BA0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25</w:t>
            </w:r>
          </w:p>
        </w:tc>
        <w:tc>
          <w:tcPr>
            <w:tcW w:w="2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5DA4BA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19</w:t>
            </w:r>
          </w:p>
        </w:tc>
        <w:tc>
          <w:tcPr>
            <w:tcW w:w="2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8557F9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19</w:t>
            </w:r>
          </w:p>
        </w:tc>
        <w:tc>
          <w:tcPr>
            <w:tcW w:w="243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8CD496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30</w:t>
            </w:r>
          </w:p>
        </w:tc>
        <w:tc>
          <w:tcPr>
            <w:tcW w:w="2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C42BE7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33</w:t>
            </w:r>
          </w:p>
        </w:tc>
        <w:tc>
          <w:tcPr>
            <w:tcW w:w="2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D4F33E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35</w:t>
            </w:r>
          </w:p>
        </w:tc>
        <w:tc>
          <w:tcPr>
            <w:tcW w:w="2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845F73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24</w:t>
            </w:r>
          </w:p>
        </w:tc>
        <w:tc>
          <w:tcPr>
            <w:tcW w:w="2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4E9506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26</w:t>
            </w:r>
          </w:p>
        </w:tc>
        <w:tc>
          <w:tcPr>
            <w:tcW w:w="2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B7BD47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32</w:t>
            </w:r>
          </w:p>
        </w:tc>
        <w:tc>
          <w:tcPr>
            <w:tcW w:w="2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E52C2D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25</w:t>
            </w:r>
          </w:p>
        </w:tc>
        <w:tc>
          <w:tcPr>
            <w:tcW w:w="2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DC9CF5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20</w:t>
            </w:r>
          </w:p>
        </w:tc>
        <w:tc>
          <w:tcPr>
            <w:tcW w:w="24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7E17FB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24</w:t>
            </w:r>
          </w:p>
        </w:tc>
        <w:tc>
          <w:tcPr>
            <w:tcW w:w="2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6ABBC5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21</w:t>
            </w:r>
          </w:p>
        </w:tc>
        <w:tc>
          <w:tcPr>
            <w:tcW w:w="2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B24844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25</w:t>
            </w:r>
          </w:p>
        </w:tc>
        <w:tc>
          <w:tcPr>
            <w:tcW w:w="2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8B080E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19</w:t>
            </w:r>
          </w:p>
        </w:tc>
        <w:tc>
          <w:tcPr>
            <w:tcW w:w="2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C0F97F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22</w:t>
            </w:r>
          </w:p>
        </w:tc>
        <w:tc>
          <w:tcPr>
            <w:tcW w:w="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05315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18</w:t>
            </w:r>
          </w:p>
        </w:tc>
        <w:tc>
          <w:tcPr>
            <w:tcW w:w="25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5F00D38" w14:textId="77777777" w:rsidR="00FD4EDE" w:rsidRPr="00FD4EDE" w:rsidRDefault="00FD4EDE" w:rsidP="00FD4EDE">
            <w:pPr>
              <w:rPr>
                <w:color w:val="000000"/>
                <w:sz w:val="10"/>
                <w:szCs w:val="10"/>
              </w:rPr>
            </w:pPr>
          </w:p>
        </w:tc>
      </w:tr>
      <w:tr w:rsidR="00FD4EDE" w:rsidRPr="00FD4EDE" w14:paraId="04543BD8" w14:textId="77777777" w:rsidTr="003828B8">
        <w:trPr>
          <w:trHeight w:val="320"/>
        </w:trPr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9FFF67" w14:textId="77777777" w:rsidR="00FD4EDE" w:rsidRPr="00FD4EDE" w:rsidRDefault="00FD4EDE" w:rsidP="00FD4EDE">
            <w:pPr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Sesleria caerulea (L.) Ard.</w:t>
            </w:r>
          </w:p>
        </w:tc>
        <w:tc>
          <w:tcPr>
            <w:tcW w:w="242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15F3D4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7C496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7D8DA6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B018D6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B58336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7794AB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1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8F4D18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8D7DEB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45EF0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AEA5E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DDDA92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1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1700FF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8E12A5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6E463F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98D91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08D3BB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AFA7E5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C8B270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r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726001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DA072A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r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51B950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3F10D8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r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76260D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r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9EBD07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1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C69C91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1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715D83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1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1D47BA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57BF1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80B06E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FD4AAB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2672BD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C96B9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1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FF1DC8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3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6750B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3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651CB5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1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0B334E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2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BC1260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19BAF4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1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25E074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2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20BCBA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F4E556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2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0F162B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D24844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1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2B079B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CFBA47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1</w:t>
            </w:r>
          </w:p>
        </w:tc>
        <w:tc>
          <w:tcPr>
            <w:tcW w:w="243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29D7BC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62C01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1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12DAA3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1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A6280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1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81A6B0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46DC8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92</w:t>
            </w:r>
          </w:p>
        </w:tc>
      </w:tr>
      <w:tr w:rsidR="00FD4EDE" w:rsidRPr="00FD4EDE" w14:paraId="25FAFE75" w14:textId="77777777" w:rsidTr="003828B8">
        <w:trPr>
          <w:trHeight w:val="320"/>
        </w:trPr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888B10" w14:textId="77777777" w:rsidR="00FD4EDE" w:rsidRPr="00FD4EDE" w:rsidRDefault="00FD4EDE" w:rsidP="00FD4EDE">
            <w:pPr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Hieracium bifidum Kit. ex Hornem.</w:t>
            </w:r>
          </w:p>
        </w:tc>
        <w:tc>
          <w:tcPr>
            <w:tcW w:w="242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4BA420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E44C1F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491BB3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B88515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D65569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9794BB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319FE1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CF3B53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23CF04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C9D3ED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D3EE28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64642C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63DE8E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r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5D96A6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692675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553A3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9654BA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3D4C78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AB7CD2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E06D57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CF6F8E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F78955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5C4730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23D6F3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FA124D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9CEEB7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E94AF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ACBDF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C2319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B3DF1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740172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684369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r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EFA8B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0E99D0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2F8905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A85118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3BDC1D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80893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DA02D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6E811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A1A8A0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EAA70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6D59E3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1E3315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9A6966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3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CA2D71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3E3B85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E0D59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D2D35E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03944B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CBE3C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88</w:t>
            </w:r>
          </w:p>
        </w:tc>
      </w:tr>
      <w:tr w:rsidR="00FD4EDE" w:rsidRPr="00FD4EDE" w14:paraId="7A3A0DE1" w14:textId="77777777" w:rsidTr="003828B8">
        <w:trPr>
          <w:trHeight w:val="320"/>
        </w:trPr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08F3E" w14:textId="77777777" w:rsidR="00FD4EDE" w:rsidRPr="00FD4EDE" w:rsidRDefault="00FD4EDE" w:rsidP="00FD4EDE">
            <w:pPr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Biscutella laevigata L.</w:t>
            </w:r>
          </w:p>
        </w:tc>
        <w:tc>
          <w:tcPr>
            <w:tcW w:w="242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8414F8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252099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605165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1F51EE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96E0D1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3B8519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6DDB62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862D80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8C3462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r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C265DF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CB06CA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D020A3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1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810254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4326AF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2FDD10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0B8AF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F9CD71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r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B46EA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EC30D6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1A5391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04A2A3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E0338F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26E7D0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9801F0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8F12D5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D22328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r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9BB50F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7DE048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121035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04AA3A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035F57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6D7894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B795DD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r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FD1FCC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B986C9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74B744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79B6D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r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02517B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FCADF4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AA5469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753A22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43D2BD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F872D5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5A0482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BD2BB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3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0322B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11541D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D4DB16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E5D32E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E34CAD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014ED5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76</w:t>
            </w:r>
          </w:p>
        </w:tc>
      </w:tr>
      <w:tr w:rsidR="00FD4EDE" w:rsidRPr="00FD4EDE" w14:paraId="4BC52993" w14:textId="77777777" w:rsidTr="003828B8">
        <w:trPr>
          <w:trHeight w:val="320"/>
        </w:trPr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335C0A" w14:textId="77777777" w:rsidR="00FD4EDE" w:rsidRPr="00FD4EDE" w:rsidRDefault="00FD4EDE" w:rsidP="00FD4EDE">
            <w:pPr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Achillea clavennae L.</w:t>
            </w:r>
          </w:p>
        </w:tc>
        <w:tc>
          <w:tcPr>
            <w:tcW w:w="242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5EA34D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ABBF9A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E24FE2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1F823F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D46927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1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D2D4D6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3BDD27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9FD89E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45E8C3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r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FF3FA2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38E592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CBE2F6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CED7CC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39A48B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A56DD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934B7A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37670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r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A38EEB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AE73F5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36CBF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8FC70E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r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D464F7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321B64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1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51A5FD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59D2DF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FB8770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r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877FAB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39B4DC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DC51EF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401AE2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5440DF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496CB8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r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CDA83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B79D3F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184291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r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BE95DC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87E2F3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1A6FCD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3FD80C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50369F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4C720A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r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BFC246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8CCCB3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r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95BDA0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9891B9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3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1B1D95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4A9985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F06C97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82BEA4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D84EA0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D410B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72</w:t>
            </w:r>
          </w:p>
        </w:tc>
      </w:tr>
      <w:tr w:rsidR="00FD4EDE" w:rsidRPr="00FD4EDE" w14:paraId="20222565" w14:textId="77777777" w:rsidTr="003828B8">
        <w:trPr>
          <w:trHeight w:val="320"/>
        </w:trPr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D8B96D" w14:textId="77777777" w:rsidR="00FD4EDE" w:rsidRPr="00FD4EDE" w:rsidRDefault="00FD4EDE" w:rsidP="00FD4EDE">
            <w:pPr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Pedicularis tuberosa L.</w:t>
            </w:r>
          </w:p>
        </w:tc>
        <w:tc>
          <w:tcPr>
            <w:tcW w:w="242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4E804F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9D3E40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69F823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613D37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765366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6A69E3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r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6D10CC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A01CF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940F4F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r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1C0A83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C2200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412EBF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AB1992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00DB1E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E2E904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11ED22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31169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7FBDBE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9ED845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r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DBBC64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D6FC67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9DDE79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6CA6BF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45983F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EE7ED5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8471F8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150099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C4CEB1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3A1F5D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D1FC11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FE461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A92CA9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233DEA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0B10C7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8F62CF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CE61BD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884E87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3953BB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DF9BD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72821C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F6135D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51A12D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A13A6D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4B43D6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763338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97DA50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9F0948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33B6F2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FE26B2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1F7120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43B921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58</w:t>
            </w:r>
          </w:p>
        </w:tc>
      </w:tr>
      <w:tr w:rsidR="00FD4EDE" w:rsidRPr="00FD4EDE" w14:paraId="4449572F" w14:textId="77777777" w:rsidTr="003828B8">
        <w:trPr>
          <w:trHeight w:val="320"/>
        </w:trPr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0157A6" w14:textId="77777777" w:rsidR="00FD4EDE" w:rsidRPr="00FD4EDE" w:rsidRDefault="00FD4EDE" w:rsidP="00FD4EDE">
            <w:pPr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Valeriana montana L.</w:t>
            </w:r>
          </w:p>
        </w:tc>
        <w:tc>
          <w:tcPr>
            <w:tcW w:w="242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8C71D8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F82C94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D3240D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1ACAFD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E9EB3B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1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20D6D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F9FB06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1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1FC249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2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6D51B1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1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3F813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2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B0C5A6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2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9B357C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5FE17E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5A5399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45F099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2BD327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07A81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r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785998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11CE91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2E9347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4D558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r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0986E7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89485F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AA5966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3485AF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F94625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4BC6D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BD8A45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r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6E6FC1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C20E2A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A62CF0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16B831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A53B2C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r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DBB4C3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B29C5E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25A1FC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C4003B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49E6C6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26FFD7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31A0A3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r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EC7CA3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63097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r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32CD40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F8DEAA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2E9CA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4FAF8C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0E3413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F088CE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BD20C1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9E3E64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CC5799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58</w:t>
            </w:r>
          </w:p>
        </w:tc>
      </w:tr>
      <w:tr w:rsidR="00FD4EDE" w:rsidRPr="00FD4EDE" w14:paraId="613EF757" w14:textId="77777777" w:rsidTr="003828B8">
        <w:trPr>
          <w:trHeight w:val="320"/>
        </w:trPr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A26E4E" w14:textId="77777777" w:rsidR="00FD4EDE" w:rsidRPr="00FD4EDE" w:rsidRDefault="00FD4EDE" w:rsidP="00FD4EDE">
            <w:pPr>
              <w:rPr>
                <w:color w:val="000000"/>
                <w:sz w:val="10"/>
                <w:szCs w:val="10"/>
                <w:lang w:val="en-US"/>
              </w:rPr>
            </w:pPr>
            <w:r w:rsidRPr="00FD4EDE">
              <w:rPr>
                <w:color w:val="000000"/>
                <w:sz w:val="10"/>
                <w:szCs w:val="10"/>
                <w:lang w:val="en-US"/>
              </w:rPr>
              <w:t>Adenostyles alpina (L.) Bluff et Fingerh.</w:t>
            </w:r>
          </w:p>
        </w:tc>
        <w:tc>
          <w:tcPr>
            <w:tcW w:w="242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6E8413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1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CD894B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1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18EB86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1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02F05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1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E8CDA1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2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541CD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2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5A24AC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1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DB41A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2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330637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1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822B5F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2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6A89C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2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3F655A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1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201120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1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3DD3E4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68E72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C3833A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1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8E43C6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AFEDC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A0288C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40489E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2EB35B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A3A1B9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7FECC1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A8AF2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12FCC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B35C55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9FDB2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B6872E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6CD0AB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1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8E0B9D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603131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C169D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0C81F1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E1CC99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2DF73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F31EC3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EFEC78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4F71F7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D3D751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F7F5F3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2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A3359C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4C5C57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7F580F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622B36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20A8E2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FBC005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023217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897FD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FB93AA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5C9090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22B9CE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56</w:t>
            </w:r>
          </w:p>
        </w:tc>
      </w:tr>
      <w:tr w:rsidR="00FD4EDE" w:rsidRPr="00FD4EDE" w14:paraId="1083D343" w14:textId="77777777" w:rsidTr="003828B8">
        <w:trPr>
          <w:trHeight w:val="320"/>
        </w:trPr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A3A6D6" w14:textId="77777777" w:rsidR="00FD4EDE" w:rsidRPr="00FD4EDE" w:rsidRDefault="00FD4EDE" w:rsidP="00FD4EDE">
            <w:pPr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Carduus defloratus L.</w:t>
            </w:r>
          </w:p>
        </w:tc>
        <w:tc>
          <w:tcPr>
            <w:tcW w:w="242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443E99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227224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817A9C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49A0F8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B10BF5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2482E2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BDD984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4E6662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BA97BF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C1B35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8C892A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76C51F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750294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F0AE7F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329F6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r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D8488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E217CB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79E09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36B08F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1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20505D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B7E7B6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410890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F22ED0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FACBBC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66D3E5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DBE7E9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5CA8D1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C5253A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3210F7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C1A6F9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2F9718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C43822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AA1D9D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EB86D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35DD68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7B996A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B9434C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579D41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8924A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510C41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4FFE9E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r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E7C78C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DEF8AA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F64B15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AB1661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67875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C7E597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BF9776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228040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9F1727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480F68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56</w:t>
            </w:r>
          </w:p>
        </w:tc>
      </w:tr>
      <w:tr w:rsidR="00FD4EDE" w:rsidRPr="00FD4EDE" w14:paraId="638BD928" w14:textId="77777777" w:rsidTr="003828B8">
        <w:trPr>
          <w:trHeight w:val="320"/>
        </w:trPr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C79F2" w14:textId="77777777" w:rsidR="00FD4EDE" w:rsidRPr="00FD4EDE" w:rsidRDefault="00FD4EDE" w:rsidP="00FD4EDE">
            <w:pPr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Horminum pyrenaicum L.</w:t>
            </w:r>
          </w:p>
        </w:tc>
        <w:tc>
          <w:tcPr>
            <w:tcW w:w="242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F1322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BDA723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1D4DC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0FF262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D27A1C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A35C37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156DDE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24A6DA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21E4CB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53134A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17EC06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C6A2FB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675A50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r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0094E4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CC2E7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ADC3C0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r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3B808F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BF9F54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5027E3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172F85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86C520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45453A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7D8B6C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5AA7C5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1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E2FC05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1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EB2248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8F1585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3988C6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40FEB4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781304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E28D6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F19646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1EDC77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FC7D53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60A68D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E2616B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BFF274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C528E7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BEFAD0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1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A8CFB0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1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44969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1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F11D01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F2A3BB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2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7FF3DB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1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BAF7DE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1</w:t>
            </w:r>
          </w:p>
        </w:tc>
        <w:tc>
          <w:tcPr>
            <w:tcW w:w="243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3DB49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C05EFA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088664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18A7E9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EE599B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F05F7C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56</w:t>
            </w:r>
          </w:p>
        </w:tc>
      </w:tr>
      <w:tr w:rsidR="00FD4EDE" w:rsidRPr="00FD4EDE" w14:paraId="0AD98969" w14:textId="77777777" w:rsidTr="003828B8">
        <w:trPr>
          <w:trHeight w:val="320"/>
        </w:trPr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6CDD1" w14:textId="77777777" w:rsidR="00FD4EDE" w:rsidRPr="00FD4EDE" w:rsidRDefault="00FD4EDE" w:rsidP="00FD4EDE">
            <w:pPr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Primula glaucescens Moretti</w:t>
            </w:r>
          </w:p>
        </w:tc>
        <w:tc>
          <w:tcPr>
            <w:tcW w:w="242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E28F30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BEA1F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17E41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055909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356470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5B2968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049FB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32FBCD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F2A43E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939DE9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1DE71C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7F37D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84E5D8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72445E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5AD22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BFA2CE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58E2E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BC5047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609E44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474D0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222ECC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6A1CC7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DEE1E0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r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C1137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1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7D1F5B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8BEA1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5CE6D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6CFE53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1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6557A5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1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E03632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8C1387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r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D5E314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56995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604183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1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BE03E6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A86912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39B34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2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F5CE31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F3FF67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2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99C9F1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r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E4ECE1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606045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5A2835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1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C55DE2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AF7EC6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1</w:t>
            </w:r>
          </w:p>
        </w:tc>
        <w:tc>
          <w:tcPr>
            <w:tcW w:w="243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9F12F9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7B844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54F26D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1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E524C0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BFBBD5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95AB4D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56</w:t>
            </w:r>
          </w:p>
        </w:tc>
      </w:tr>
      <w:tr w:rsidR="00FD4EDE" w:rsidRPr="00FD4EDE" w14:paraId="2C4AD78A" w14:textId="77777777" w:rsidTr="003828B8">
        <w:trPr>
          <w:trHeight w:val="320"/>
        </w:trPr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792BDA" w14:textId="77777777" w:rsidR="00FD4EDE" w:rsidRPr="00FD4EDE" w:rsidRDefault="00FD4EDE" w:rsidP="00FD4EDE">
            <w:pPr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Carex firma Host</w:t>
            </w:r>
          </w:p>
        </w:tc>
        <w:tc>
          <w:tcPr>
            <w:tcW w:w="242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43892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4ADB82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D3D2FD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51DAD6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45184C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C207F6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B80EA9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1715E8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B02BB5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897F75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EB6C48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r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A5CDF1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DA4A7A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67FF70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BF52B6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D506F5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789BC7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FCF2AA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F647A3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2716ED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A74C5A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28F2C3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F5E30D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145D1D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44F0E3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D9F5A8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B1E28F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1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4D4818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1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D3606A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2695F9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47F00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1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98DB1E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1B0FF9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40A9E2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1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228A1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9D870C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52BA0A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7F3F1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162403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708186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25DAE1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1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4AC47A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6054E2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A556C3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FE7001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1</w:t>
            </w:r>
          </w:p>
        </w:tc>
        <w:tc>
          <w:tcPr>
            <w:tcW w:w="243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1B7ED3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1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DD41CA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1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1B3C2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3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C9D6FE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3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49ACFB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3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E09CE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52</w:t>
            </w:r>
          </w:p>
        </w:tc>
      </w:tr>
      <w:tr w:rsidR="00FD4EDE" w:rsidRPr="00FD4EDE" w14:paraId="42EE4183" w14:textId="77777777" w:rsidTr="003828B8">
        <w:trPr>
          <w:trHeight w:val="320"/>
        </w:trPr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B8959" w14:textId="77777777" w:rsidR="00FD4EDE" w:rsidRPr="00FD4EDE" w:rsidRDefault="00FD4EDE" w:rsidP="00FD4EDE">
            <w:pPr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Ranunculus thora L.</w:t>
            </w:r>
          </w:p>
        </w:tc>
        <w:tc>
          <w:tcPr>
            <w:tcW w:w="242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0E85B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EE0C5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F1CD1F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r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56D2EF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E70F43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416185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46FF89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C60AE7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D1B7C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34162C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4383AF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r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1F810D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A6BD92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34874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BF6FBE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2EB18E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5E4CDC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B75735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996A70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953F46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A9528C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D090E9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54227F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BC3289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EB87CA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C517F0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43DF0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38DB4F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2253C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9B7032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2C22AF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r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3B3200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F9D3BD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r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3CBF4D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83FA07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r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1BA2F4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r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473E42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C5F17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1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48CB86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B4A92D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CAE07D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2FDA5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995B70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5AFE0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491C8F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r</w:t>
            </w:r>
          </w:p>
        </w:tc>
        <w:tc>
          <w:tcPr>
            <w:tcW w:w="243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D98146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4146C7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r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450CF2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0E72C8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565ED0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802A95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50</w:t>
            </w:r>
          </w:p>
        </w:tc>
      </w:tr>
      <w:tr w:rsidR="00FD4EDE" w:rsidRPr="00FD4EDE" w14:paraId="6BFA6EB8" w14:textId="77777777" w:rsidTr="003828B8">
        <w:trPr>
          <w:trHeight w:val="320"/>
        </w:trPr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541EF3" w14:textId="77777777" w:rsidR="00FD4EDE" w:rsidRPr="00FD4EDE" w:rsidRDefault="00FD4EDE" w:rsidP="00FD4EDE">
            <w:pPr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Saxifraga aizoides L.</w:t>
            </w:r>
          </w:p>
        </w:tc>
        <w:tc>
          <w:tcPr>
            <w:tcW w:w="242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341A62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E4EDBA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80E763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39B39B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C17B4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r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16186D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B3E4BE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5B0A05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9C0FBF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14F97D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B407D9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9E0F10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B49CC5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EF281A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E25512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E67565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328613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4E4D57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F9AC32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4FA660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E6ACC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43D73E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r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A55C23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CC72CC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5CCBE8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076E47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1E8251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A463F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r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E5E382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55DF8D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6DD84C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1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0FBEAB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125EB1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C78B77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DFB91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E8D161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r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B538B3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4D094A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6A22B0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C1ACBA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0C3FE5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FC3CCA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B4C9F5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B474CC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r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1AA2D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r</w:t>
            </w:r>
          </w:p>
        </w:tc>
        <w:tc>
          <w:tcPr>
            <w:tcW w:w="243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1A41AF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56BF65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F98A50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3C0C63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B3E60A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8CF0B0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50</w:t>
            </w:r>
          </w:p>
        </w:tc>
      </w:tr>
      <w:tr w:rsidR="00FD4EDE" w:rsidRPr="00FD4EDE" w14:paraId="28C2163B" w14:textId="77777777" w:rsidTr="003828B8">
        <w:trPr>
          <w:trHeight w:val="320"/>
        </w:trPr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76806F" w14:textId="77777777" w:rsidR="00FD4EDE" w:rsidRPr="00FD4EDE" w:rsidRDefault="00FD4EDE" w:rsidP="00FD4EDE">
            <w:pPr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Hornungia alpina (L.) O. Appel</w:t>
            </w:r>
          </w:p>
        </w:tc>
        <w:tc>
          <w:tcPr>
            <w:tcW w:w="242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29D1E8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6671DE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2B4CFC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5126C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109FE3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r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D2B276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r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154164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7A8228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DFF06E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1772C6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9ABBFE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2AE39B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6A6D2C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EB3636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8B6797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1211FB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8830E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D884C1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69C3B2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854693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1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F1571C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A7A19E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EFF912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331D1A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04823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C2A74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C55F6A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EA0C9F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F3028F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B60246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82232D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8C56FB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F1A8BD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E30E0F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9F4684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61138A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3769F5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E880CB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A1CCB5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36FF43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EBA06F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r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7675CD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920B26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263D5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r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7CB09A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8FF610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DF8FDC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9EF924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C88443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86E24B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r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43CED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48</w:t>
            </w:r>
          </w:p>
        </w:tc>
      </w:tr>
      <w:tr w:rsidR="00FD4EDE" w:rsidRPr="00FD4EDE" w14:paraId="01BE3188" w14:textId="77777777" w:rsidTr="003828B8">
        <w:trPr>
          <w:trHeight w:val="320"/>
        </w:trPr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DBAFDF" w14:textId="77777777" w:rsidR="00FD4EDE" w:rsidRPr="00FD4EDE" w:rsidRDefault="00FD4EDE" w:rsidP="00FD4EDE">
            <w:pPr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Tofieldia calyculata (L.) Wahlenb.</w:t>
            </w:r>
          </w:p>
        </w:tc>
        <w:tc>
          <w:tcPr>
            <w:tcW w:w="242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F6E111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r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527F6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7AD996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FA4BCC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3AB824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B6E730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CFF96C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09C6C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9D9C33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7E1684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326C17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6999A6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3879B3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A1C6BB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r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1D3C5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35EC41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B56296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9400C4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EE24CF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070F97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EDC708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95A11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01280C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6A4773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r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43E09E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0CDF11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D68EEE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360EC4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1218F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D1592C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56A7F4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76139B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r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DB0496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BE22E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30E9EE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8B4CF7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148317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r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F5B749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5529F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r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F7534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r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0024C2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8EEA49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EDB1F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1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E8FD9E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566991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3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1CD157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97E594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F12B1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8CE56B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4A20E6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DCE807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48</w:t>
            </w:r>
          </w:p>
        </w:tc>
      </w:tr>
      <w:tr w:rsidR="00FD4EDE" w:rsidRPr="00FD4EDE" w14:paraId="1EF11779" w14:textId="77777777" w:rsidTr="003828B8">
        <w:trPr>
          <w:trHeight w:val="320"/>
        </w:trPr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7EF1D7" w14:textId="77777777" w:rsidR="00FD4EDE" w:rsidRPr="00FD4EDE" w:rsidRDefault="00FD4EDE" w:rsidP="00FD4EDE">
            <w:pPr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lastRenderedPageBreak/>
              <w:t>Dryas octopetala L.</w:t>
            </w:r>
          </w:p>
        </w:tc>
        <w:tc>
          <w:tcPr>
            <w:tcW w:w="242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10B13B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6BF308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576880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50D43D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EAE48E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EDE7F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BA8FD8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2D25EB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1450AF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6818C6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8B3D8B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C4E0A0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EA3FE1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1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A167D8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19796C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407AB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B6E005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BD02CC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2123ED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C1071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F949F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B55BDF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925820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4B9381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2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66611B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2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A806DA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4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1B9BF5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2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3AD9C6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2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C15D9D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3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314452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1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6FA64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1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90D127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1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B4A4B3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2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1F5791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1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6F4F22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3BB60C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C3DD61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107ED3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1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DE1B0D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C0969E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5EFD86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30B427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7C1808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B2B8E9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1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6C797D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3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7DAF1E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B3CB5E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8DBB33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1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37C81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1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DC26B1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1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55F98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46</w:t>
            </w:r>
          </w:p>
        </w:tc>
      </w:tr>
      <w:tr w:rsidR="00FD4EDE" w:rsidRPr="00FD4EDE" w14:paraId="1412B3D2" w14:textId="77777777" w:rsidTr="003828B8">
        <w:trPr>
          <w:trHeight w:val="320"/>
        </w:trPr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1E3ADA" w14:textId="77777777" w:rsidR="00FD4EDE" w:rsidRPr="00FD4EDE" w:rsidRDefault="00FD4EDE" w:rsidP="00FD4EDE">
            <w:pPr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Rhododendron hirsutum L.</w:t>
            </w:r>
          </w:p>
        </w:tc>
        <w:tc>
          <w:tcPr>
            <w:tcW w:w="242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C47204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705D5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771F5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2B729B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D8A3C4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0F5404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171809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01F167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96D7FB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E890AC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03042D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42F8D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12211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64CAF4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AD83E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D6A80D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F9D948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181D6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AED120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997F0E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AC3265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1645B3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7CCB5B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92280B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1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16FA7F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1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94C56E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67115D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11CEC4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1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35EE99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1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0F42AA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7D60DA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1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F97704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7BCFB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9ABA6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1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3AB734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930CB2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5AFB73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3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6D7579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2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05ED4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2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82A383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2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C7B0C7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D5BA7A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1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FC1A5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3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94C34A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1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4BA88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1</w:t>
            </w:r>
          </w:p>
        </w:tc>
        <w:tc>
          <w:tcPr>
            <w:tcW w:w="243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4ECA4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72586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A74644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1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3F8E92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1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4D5839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3E4CBC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46</w:t>
            </w:r>
          </w:p>
        </w:tc>
      </w:tr>
      <w:tr w:rsidR="00FD4EDE" w:rsidRPr="00FD4EDE" w14:paraId="31E57643" w14:textId="77777777" w:rsidTr="003828B8">
        <w:trPr>
          <w:trHeight w:val="320"/>
        </w:trPr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894BF1" w14:textId="77777777" w:rsidR="00FD4EDE" w:rsidRPr="00FD4EDE" w:rsidRDefault="00FD4EDE" w:rsidP="00FD4EDE">
            <w:pPr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Cerastium latifolium L.</w:t>
            </w:r>
          </w:p>
        </w:tc>
        <w:tc>
          <w:tcPr>
            <w:tcW w:w="242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332F6C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AF1808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399D8F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5E48B1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17B506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887170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r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748964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C7818A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C17E85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FAA08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CAB618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8919C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B6CDCF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026A9F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C1293A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7A39C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2C7629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r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BDB83F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5208F3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1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E37BB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1CD886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B737B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7A179D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r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E8CB76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D23725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9A7901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11139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9EAD31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6729D0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BBD187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61EE06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1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F54F0B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6444C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D6CF48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AD56D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r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3A6907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DBEE63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51253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ACC322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C6C60C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A873E8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7351F1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1B490A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CDF135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AB394D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3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1F78C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426EA8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9C07BD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r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E195EF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r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41B51C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DD15B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44</w:t>
            </w:r>
          </w:p>
        </w:tc>
      </w:tr>
      <w:tr w:rsidR="00FD4EDE" w:rsidRPr="00FD4EDE" w14:paraId="39213E6E" w14:textId="77777777" w:rsidTr="003828B8">
        <w:trPr>
          <w:trHeight w:val="320"/>
        </w:trPr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F6B8E3" w14:textId="77777777" w:rsidR="00FD4EDE" w:rsidRPr="00FD4EDE" w:rsidRDefault="00FD4EDE" w:rsidP="00FD4EDE">
            <w:pPr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Carex sempervirens Vill.</w:t>
            </w:r>
          </w:p>
        </w:tc>
        <w:tc>
          <w:tcPr>
            <w:tcW w:w="242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1FC06B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r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25AE8D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61D6F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C3E65F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98316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D69BC9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236216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76B5CA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28F162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0FEC3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FA6797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r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64E34C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70B37A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A21321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4C196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438736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A6F5CA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011B0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235578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92AFD6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709D60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256CD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D8B1AB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24B3A1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1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0BFE68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2BAA3B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2E7A18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EAA55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A960E2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1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F6AE6B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8E236D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F1DD4B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C37823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4B426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E0030D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r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E1DD44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F267DA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86CA45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0A9C1E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4300D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840DA7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CC2F1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1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9F7A61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1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26CB8E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5BEB37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5B74B9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99AB95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84CD2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87D807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773FD0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D7DC0B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42</w:t>
            </w:r>
          </w:p>
        </w:tc>
      </w:tr>
      <w:tr w:rsidR="00FD4EDE" w:rsidRPr="00FD4EDE" w14:paraId="42FC58EF" w14:textId="77777777" w:rsidTr="003828B8">
        <w:trPr>
          <w:trHeight w:val="320"/>
        </w:trPr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64D0C9" w14:textId="77777777" w:rsidR="00FD4EDE" w:rsidRPr="00FD4EDE" w:rsidRDefault="00FD4EDE" w:rsidP="00FD4EDE">
            <w:pPr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Salix glabra Scop.</w:t>
            </w:r>
          </w:p>
        </w:tc>
        <w:tc>
          <w:tcPr>
            <w:tcW w:w="242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AA8C27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FABE8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2A0F2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E55090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06679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7818B4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58AF32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45EA07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2FF8B8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656D15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1687FB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6BA1B8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27DB4C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14C914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72CF45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865D17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ADF8B9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2BA1FB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F1ECAD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1A887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7B0A4C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46FBD9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387F96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836979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1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720179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AF79D7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E202C0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r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904AD5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938101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8E2F9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B83B9B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D37849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BA4D3A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1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319990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DD0DF1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r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6CAE39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6461C0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2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06E090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2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E1B7AD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2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5026A3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2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E71D4B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3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5BBD88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3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82EAD6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780B2E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51ABDD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3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3B3A6B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3CDB89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BEE73E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BA1283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64EF07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2A54D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42</w:t>
            </w:r>
          </w:p>
        </w:tc>
      </w:tr>
      <w:tr w:rsidR="00FD4EDE" w:rsidRPr="00FD4EDE" w14:paraId="3CC47C81" w14:textId="77777777" w:rsidTr="003828B8">
        <w:trPr>
          <w:trHeight w:val="320"/>
        </w:trPr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EC9A1F" w14:textId="77777777" w:rsidR="00FD4EDE" w:rsidRPr="00FD4EDE" w:rsidRDefault="00FD4EDE" w:rsidP="00FD4EDE">
            <w:pPr>
              <w:rPr>
                <w:sz w:val="10"/>
                <w:szCs w:val="10"/>
              </w:rPr>
            </w:pPr>
            <w:r w:rsidRPr="00FD4EDE">
              <w:rPr>
                <w:sz w:val="10"/>
                <w:szCs w:val="10"/>
              </w:rPr>
              <w:t>Festuca pumila Chaix</w:t>
            </w:r>
          </w:p>
        </w:tc>
        <w:tc>
          <w:tcPr>
            <w:tcW w:w="242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E1742C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329ED1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0381CE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97996C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E5990D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2D793E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0FA31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DB0C41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r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720D61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80E23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C354FF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A06CEB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7F2248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52E366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EA7F39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1F65E8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954899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F1530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AC92CE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889D6F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0C98CB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4E8C0C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5F7C35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2CBA8D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FD56AB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F28E5F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4CD1D2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1A09C7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r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602BD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3F8C9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FBEE9E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r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FDF4B2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A12D94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5E433C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61EAE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13B070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646725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1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D5C199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70DC2D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BBA322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6E21B3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0F9B67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1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C9B448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15FD5B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A565AD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3A5A9D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B31ECA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B0F87C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9835E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716A38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049B3F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36</w:t>
            </w:r>
          </w:p>
        </w:tc>
      </w:tr>
      <w:tr w:rsidR="00FD4EDE" w:rsidRPr="00FD4EDE" w14:paraId="1EEA3984" w14:textId="77777777" w:rsidTr="003828B8">
        <w:trPr>
          <w:trHeight w:val="320"/>
        </w:trPr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E938AE" w14:textId="77777777" w:rsidR="00FD4EDE" w:rsidRPr="00FD4EDE" w:rsidRDefault="00FD4EDE" w:rsidP="00FD4EDE">
            <w:pPr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Laserpitium krapfii Crantz subsp. gaudinii (Moretti) Thell.</w:t>
            </w:r>
          </w:p>
        </w:tc>
        <w:tc>
          <w:tcPr>
            <w:tcW w:w="242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30408F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295D28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E78BA4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E4F0B0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F26F2B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9FBFBA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8B2D31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519CD9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FB07D3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67FF13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B13214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DAE942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34119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5537CA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4A4D2D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r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7F7683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25E27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12BA7D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89095A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38A787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7F9F37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BCB2A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7DB6FF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E1F29B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251754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FCA9A4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04ADEE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914387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r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D85121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D6872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8CAC9D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6DCA6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0BAF70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61B27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5C7B3D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F0B0D2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BC4414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r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8C7A4C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3C96F0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777384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97723D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063520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30D17B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1591D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248A12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1BAE5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FB9B50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227C6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3CBD5B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393183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2D462E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36</w:t>
            </w:r>
          </w:p>
        </w:tc>
      </w:tr>
      <w:tr w:rsidR="00FD4EDE" w:rsidRPr="00FD4EDE" w14:paraId="166CF76B" w14:textId="77777777" w:rsidTr="003828B8">
        <w:trPr>
          <w:trHeight w:val="320"/>
        </w:trPr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AD3886" w14:textId="77777777" w:rsidR="00FD4EDE" w:rsidRPr="00FD4EDE" w:rsidRDefault="00FD4EDE" w:rsidP="00FD4EDE">
            <w:pPr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Rumex scutatus L.</w:t>
            </w:r>
          </w:p>
        </w:tc>
        <w:tc>
          <w:tcPr>
            <w:tcW w:w="242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5E2FAB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57756E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40F3A7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D00D6E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A024E8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B49A24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8A4A51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51ED34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05AD66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D9DCCC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F86788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8BC0D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30AEC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06F586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5DDD5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1C3183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r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A42F1A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r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AFE159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64D232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E0B136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B57C8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637489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7AA6A8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582A4F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5C0A25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FDE138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B5E887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A65769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44536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902261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839D28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30F107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9B9028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F616AF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D134B5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r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DFC445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794D9A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A2F22C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316B09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E40512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A36458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4D77E1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FCF2F1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00D94B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D18F9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D3AC5A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7AC67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ED90C5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D79A3D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44EEFD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913362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36</w:t>
            </w:r>
          </w:p>
        </w:tc>
      </w:tr>
      <w:tr w:rsidR="00FD4EDE" w:rsidRPr="00FD4EDE" w14:paraId="16130E9D" w14:textId="77777777" w:rsidTr="003828B8">
        <w:trPr>
          <w:trHeight w:val="320"/>
        </w:trPr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5C7BEA" w14:textId="77777777" w:rsidR="00FD4EDE" w:rsidRPr="00FD4EDE" w:rsidRDefault="00FD4EDE" w:rsidP="00FD4EDE">
            <w:pPr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Salix reticulata L.</w:t>
            </w:r>
          </w:p>
        </w:tc>
        <w:tc>
          <w:tcPr>
            <w:tcW w:w="242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0ABB1E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B93229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C61495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1048C3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C40FE4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A2A0BA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FCE5FF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104D17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A4319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9CE474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F53631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2CDFF9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993C21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A4B4AD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B41FE5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8863B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8270CE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2E73D7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1ED341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r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9B176B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DE1D30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12B8EA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4CDA3A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5CA828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ABCC23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C3511A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0B2BFD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33EB6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A98FA1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F7E037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6177D3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3E84F6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7FAAC1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C6A2B5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C9F25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521A6B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CC5BC1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E8CFB5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752F5D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6F01B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56162C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9D7212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2DFF72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D8942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77A8CE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3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93BC2D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A70647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A8BC6B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r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11A8F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749093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r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DB532F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34</w:t>
            </w:r>
          </w:p>
        </w:tc>
      </w:tr>
      <w:tr w:rsidR="00FD4EDE" w:rsidRPr="00FD4EDE" w14:paraId="5920BE60" w14:textId="77777777" w:rsidTr="003828B8">
        <w:trPr>
          <w:trHeight w:val="320"/>
        </w:trPr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245D05" w14:textId="77777777" w:rsidR="00FD4EDE" w:rsidRPr="00FD4EDE" w:rsidRDefault="00FD4EDE" w:rsidP="00FD4EDE">
            <w:pPr>
              <w:rPr>
                <w:sz w:val="10"/>
                <w:szCs w:val="10"/>
              </w:rPr>
            </w:pPr>
            <w:r w:rsidRPr="00FD4EDE">
              <w:rPr>
                <w:sz w:val="10"/>
                <w:szCs w:val="10"/>
                <w:lang w:val="en-US"/>
              </w:rPr>
              <w:t xml:space="preserve">Anthyllis alpicola subsp. baldensis (A. Kern.) </w:t>
            </w:r>
            <w:r w:rsidRPr="00FD4EDE">
              <w:rPr>
                <w:sz w:val="10"/>
                <w:szCs w:val="10"/>
              </w:rPr>
              <w:t>Becker</w:t>
            </w:r>
          </w:p>
        </w:tc>
        <w:tc>
          <w:tcPr>
            <w:tcW w:w="242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118DAA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748E8B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8D57E5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71A728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6A7DC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028635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E34638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99734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FA7CF6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989F65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2797BF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F53AC0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DBB2B6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63DD96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38ABCA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35E97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0AA96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CD0D44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82BC32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7AC9D7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9E2AB9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D9F171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106E05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5973DB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BE81AF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81EA6A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0AEE86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6D7AFF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146D44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1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B0A15F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2B80EC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FD952E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50EF6E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E5A7B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E1DC8D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D6EC16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2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2BB9D2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847F1B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0D3C80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D6C08F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A6016B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1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914D0C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5A3C5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A8914F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DB6E3F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1</w:t>
            </w:r>
          </w:p>
        </w:tc>
        <w:tc>
          <w:tcPr>
            <w:tcW w:w="243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214BF7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6C1DEA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C49C61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B0378A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4F7E2E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A86467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32</w:t>
            </w:r>
          </w:p>
        </w:tc>
      </w:tr>
      <w:tr w:rsidR="00FD4EDE" w:rsidRPr="00FD4EDE" w14:paraId="5C6EE48A" w14:textId="77777777" w:rsidTr="003828B8">
        <w:trPr>
          <w:trHeight w:val="320"/>
        </w:trPr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34457C" w14:textId="77777777" w:rsidR="00FD4EDE" w:rsidRPr="00FD4EDE" w:rsidRDefault="00FD4EDE" w:rsidP="00FD4EDE">
            <w:pPr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Bistorta vivipara (L.) Delarbre</w:t>
            </w:r>
          </w:p>
        </w:tc>
        <w:tc>
          <w:tcPr>
            <w:tcW w:w="242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5A935D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D45782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2E18AD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7587D3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E8A7E8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7E4BAA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9B78A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72E97F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748819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96148E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9F4D9A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70C165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B81F39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92BE40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997059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77CAAB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A6CEC6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5754CC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5D1245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293B7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39CB97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444037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1604817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BA401E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3AADB8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r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274396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589FDE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F9E156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468A58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360D3D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A6AAA3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ED0203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72FBEA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371D24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65E5D0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2E4097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70CD81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888FE0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45F30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C493F9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6D81A3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131D50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584A66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2AF7B4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6DADA0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3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AAA911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24D820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84337F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B849F4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FA060A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r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C64C6E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30</w:t>
            </w:r>
          </w:p>
        </w:tc>
      </w:tr>
      <w:tr w:rsidR="00FD4EDE" w:rsidRPr="00FD4EDE" w14:paraId="3FFAA850" w14:textId="77777777" w:rsidTr="003828B8">
        <w:trPr>
          <w:trHeight w:val="320"/>
        </w:trPr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2598A" w14:textId="77777777" w:rsidR="00FD4EDE" w:rsidRPr="00FD4EDE" w:rsidRDefault="00FD4EDE" w:rsidP="00FD4EDE">
            <w:pPr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Hieracium villosum Jacq.</w:t>
            </w:r>
          </w:p>
        </w:tc>
        <w:tc>
          <w:tcPr>
            <w:tcW w:w="242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71C55E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AD96DF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8195E4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r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604476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2F4DCB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C82003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8106EF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F3AB69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03918A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35664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460C86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5B547C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C4F0C9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5643C3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724352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D4C1A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AD3479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C2D42F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52DAD4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1C2FF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26B27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5B20D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DC725E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1C4B39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7ECA10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1A8122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D8CD78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4F3F73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r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41E3DD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CF5AE5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DED337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9BE85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EED07B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C0C232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E6C4E3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1C38AA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B6C9DE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B2A02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3758D4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57AF81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F4D6B0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r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DCC3D9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r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525897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1D5CF7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844DD6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AB1058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9EAE59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376E1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447AF7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2E3EC8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B4B75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30</w:t>
            </w:r>
          </w:p>
        </w:tc>
      </w:tr>
      <w:tr w:rsidR="00FD4EDE" w:rsidRPr="00FD4EDE" w14:paraId="14D86564" w14:textId="77777777" w:rsidTr="003828B8">
        <w:trPr>
          <w:trHeight w:val="320"/>
        </w:trPr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17D29E" w14:textId="77777777" w:rsidR="00FD4EDE" w:rsidRPr="00FD4EDE" w:rsidRDefault="00FD4EDE" w:rsidP="00FD4EDE">
            <w:pPr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Athamanta cretensis L.</w:t>
            </w:r>
          </w:p>
        </w:tc>
        <w:tc>
          <w:tcPr>
            <w:tcW w:w="242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F7AACD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60452D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4AACDC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D641C5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A61834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FB639F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r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9B7B5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7978CA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1BB5A5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r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47A19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9CCDFF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97A353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619260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3943F1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F050F0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5DDF9A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57FDAC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AB8A73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EB24E3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2DA68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B17544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EC6EFE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6AF670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7D23BF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D10FEF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5D0A7C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67F58A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37558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r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F96C03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r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18E06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A25B57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6E64F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0E2609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D61018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3446FB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93D1FE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EBC9B4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A5BC5B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37D137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6219DF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87799F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19B1D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B84C8D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D8CB8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EC6455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D1E386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272EE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FF9D6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B07DBA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D4337E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C84A54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28</w:t>
            </w:r>
          </w:p>
        </w:tc>
      </w:tr>
      <w:tr w:rsidR="00FD4EDE" w:rsidRPr="00FD4EDE" w14:paraId="24E1253E" w14:textId="77777777" w:rsidTr="003828B8">
        <w:trPr>
          <w:trHeight w:val="320"/>
        </w:trPr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B65DF5" w14:textId="77777777" w:rsidR="00FD4EDE" w:rsidRPr="00FD4EDE" w:rsidRDefault="00FD4EDE" w:rsidP="00FD4EDE">
            <w:pPr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Bellidiastrum michelii Cass.</w:t>
            </w:r>
          </w:p>
        </w:tc>
        <w:tc>
          <w:tcPr>
            <w:tcW w:w="242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3F556D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BCECC6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D427EB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0C40DA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0ED46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3B567F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72053A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3F59AA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5F8F32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055318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r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51A911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CFD9D9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55086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ECD5E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295AD4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8E3C07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A1972E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31BA38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C1CF83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428DE8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AFBC3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A932B1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0A9BBF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05DA5C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1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6CB71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7ADF4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A945E1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EA9338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1E93F4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r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EAB7D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A5CEEC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001EF5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B07412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61B2EE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1A0683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78B651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F71C76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0BCF4E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1CC784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1EE72D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7631F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C25176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BF45B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A34C1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E6A6F4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FCC7C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1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7495D2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4A541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649423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9407A3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F5DB0B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28</w:t>
            </w:r>
          </w:p>
        </w:tc>
      </w:tr>
      <w:tr w:rsidR="00FD4EDE" w:rsidRPr="00FD4EDE" w14:paraId="66924188" w14:textId="77777777" w:rsidTr="003828B8">
        <w:trPr>
          <w:trHeight w:val="320"/>
        </w:trPr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5E72BE" w14:textId="77777777" w:rsidR="00FD4EDE" w:rsidRPr="00FD4EDE" w:rsidRDefault="00FD4EDE" w:rsidP="00FD4EDE">
            <w:pPr>
              <w:rPr>
                <w:sz w:val="10"/>
                <w:szCs w:val="10"/>
              </w:rPr>
            </w:pPr>
            <w:r w:rsidRPr="00FD4EDE">
              <w:rPr>
                <w:sz w:val="10"/>
                <w:szCs w:val="10"/>
                <w:lang w:val="en-US"/>
              </w:rPr>
              <w:t xml:space="preserve">Hedysarum hedysaroides subsp. exaltatum (A. Kern.) </w:t>
            </w:r>
            <w:r w:rsidRPr="00FD4EDE">
              <w:rPr>
                <w:sz w:val="10"/>
                <w:szCs w:val="10"/>
              </w:rPr>
              <w:t>Zertová</w:t>
            </w:r>
          </w:p>
        </w:tc>
        <w:tc>
          <w:tcPr>
            <w:tcW w:w="242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64DE34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D6267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A510D0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82DE18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8F1317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DC2110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ED3623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428F97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1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8B7A81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E7A15F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2692C0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D8B667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DA6190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DDAA7A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E1EA01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DB007B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AE3989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E22839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2DB1F3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r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10ADAB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337D5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E1E7DB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889199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6A100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1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9B781B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5B8E6E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73FE02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r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E469B8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1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B88D44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2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101FE1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A3BABA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F500F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r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EF04CC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7EC8A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5A2938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EC474C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781569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DA3F13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B2A541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7A7113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50C429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824610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1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C6C69B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BDE647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7ED97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A26B63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FE6AEA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86475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12A0FD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B6E481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68CD22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28</w:t>
            </w:r>
          </w:p>
        </w:tc>
      </w:tr>
      <w:tr w:rsidR="00FD4EDE" w:rsidRPr="00FD4EDE" w14:paraId="421F884E" w14:textId="77777777" w:rsidTr="003828B8">
        <w:trPr>
          <w:trHeight w:val="320"/>
        </w:trPr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E8DBE1" w14:textId="77777777" w:rsidR="00FD4EDE" w:rsidRPr="00FD4EDE" w:rsidRDefault="00FD4EDE" w:rsidP="00FD4EDE">
            <w:pPr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Laserpitium peucedanoides L.</w:t>
            </w:r>
          </w:p>
        </w:tc>
        <w:tc>
          <w:tcPr>
            <w:tcW w:w="242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47F651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C16860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CE1ABE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E4CC22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r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77F76A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5B66CA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831F97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5F8CEB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DDB87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BA0D0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E50C13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0D1DCD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3D26B4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028A13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77EE12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F4E30F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B78AF7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5B21BC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2A1AD0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537E86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298FCD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7EA35C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4DCBE0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9326D8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45F778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33AFFA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F2ED8C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900AFF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02AB49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71D068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50B29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9F485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4656DF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7FB0EE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B3877A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615E9D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r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777A4A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9B26C7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r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2B551E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6D3BE8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A03594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346A2B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D9FA1F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5D2C89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82633B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3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2591A5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513E29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r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A6EDC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r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0B97BB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C8C86A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BD3824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28</w:t>
            </w:r>
          </w:p>
        </w:tc>
      </w:tr>
      <w:tr w:rsidR="00FD4EDE" w:rsidRPr="00FD4EDE" w14:paraId="639FE2F2" w14:textId="77777777" w:rsidTr="003828B8">
        <w:trPr>
          <w:trHeight w:val="320"/>
        </w:trPr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BD0043" w14:textId="77777777" w:rsidR="00FD4EDE" w:rsidRPr="00FD4EDE" w:rsidRDefault="00FD4EDE" w:rsidP="00FD4EDE">
            <w:pPr>
              <w:rPr>
                <w:sz w:val="10"/>
                <w:szCs w:val="10"/>
              </w:rPr>
            </w:pPr>
            <w:r w:rsidRPr="00FD4EDE">
              <w:rPr>
                <w:sz w:val="10"/>
                <w:szCs w:val="10"/>
              </w:rPr>
              <w:t>Phyteuma hemisphaericum L.</w:t>
            </w:r>
          </w:p>
        </w:tc>
        <w:tc>
          <w:tcPr>
            <w:tcW w:w="242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BFE1B5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42AEA7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33049A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4449CE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r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D05714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95BAD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2EEBA5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12CCB7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447607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70B373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A11281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4F9C88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4D3B0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r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A9EF4F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EAAE0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FE32E9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3DED3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B817BF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73E515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2849A5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9E11E3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210E3A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2B9BF8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0B24DA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919C07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r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BBAC5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D8E5B7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F188A1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r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135896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A5301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r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8EFF0A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DB0CE2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8A1A62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30B1A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6DB4B1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B9D8C0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BCE755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03A0D1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3D3763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2930E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r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503B82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r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079F48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r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763159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r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4FF2E7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r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268460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B1257A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F7818D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r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31DBF6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D028C3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B883C1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33E74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28</w:t>
            </w:r>
          </w:p>
        </w:tc>
      </w:tr>
      <w:tr w:rsidR="00FD4EDE" w:rsidRPr="00FD4EDE" w14:paraId="5DFBA64D" w14:textId="77777777" w:rsidTr="003828B8">
        <w:trPr>
          <w:trHeight w:val="320"/>
        </w:trPr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25308" w14:textId="77777777" w:rsidR="00FD4EDE" w:rsidRPr="00FD4EDE" w:rsidRDefault="00FD4EDE" w:rsidP="00FD4EDE">
            <w:pPr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Viola biflora L.</w:t>
            </w:r>
          </w:p>
        </w:tc>
        <w:tc>
          <w:tcPr>
            <w:tcW w:w="242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809B6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9609C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6C242D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B4B493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070A0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6D8278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r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2EEFD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073EFE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088ED6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5C6541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A573B0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40844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E1708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r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67157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r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46CB95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FCD6B6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C5FE2D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B4DA24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217018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D61A77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22796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7595F6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06CA7E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933297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08BD92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5D6766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549A56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B18678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809066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30549F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B411D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6DB7FF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388FE6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F5315C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738937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63C0F2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EDE611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A0186D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D61059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DFED2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5ABFD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r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3B963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BF8CF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35105E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C1A0AA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D94A4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7C2D38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DFAEC9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412F02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B53F55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4B9764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28</w:t>
            </w:r>
          </w:p>
        </w:tc>
      </w:tr>
      <w:tr w:rsidR="00FD4EDE" w:rsidRPr="00FD4EDE" w14:paraId="0CCE9E68" w14:textId="77777777" w:rsidTr="003828B8">
        <w:trPr>
          <w:trHeight w:val="320"/>
        </w:trPr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27C30C" w14:textId="77777777" w:rsidR="00FD4EDE" w:rsidRPr="00FD4EDE" w:rsidRDefault="00FD4EDE" w:rsidP="00FD4EDE">
            <w:pPr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Carex austroalpina Bech.</w:t>
            </w:r>
          </w:p>
        </w:tc>
        <w:tc>
          <w:tcPr>
            <w:tcW w:w="242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726C7E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r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8DC09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DE434E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r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C8BF76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65C737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986F68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F6CE4F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558B42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CC45A9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992056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7A6913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1DAB9C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D51DE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4A9574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545AE2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2F5E7B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84803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FF5ED3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E5A649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290BFE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BE0870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565926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A6E3F1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8365EC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E9F29D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0D4FBE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B91CA5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8C99A5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EF0F28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253E90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DDC34C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9A2228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D59C9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0A3429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7FCEF4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333A1D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492B59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r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10D3BE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980328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BDD4ED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9E2ED5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779E0F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1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F788E1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AFB13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EF1DA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E10BE5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91FF8B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056FE8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2ED39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738AA8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9B3F0E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26</w:t>
            </w:r>
          </w:p>
        </w:tc>
      </w:tr>
      <w:tr w:rsidR="00FD4EDE" w:rsidRPr="00FD4EDE" w14:paraId="74814E49" w14:textId="77777777" w:rsidTr="003828B8">
        <w:trPr>
          <w:trHeight w:val="320"/>
        </w:trPr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9FB699" w14:textId="77777777" w:rsidR="00FD4EDE" w:rsidRPr="00FD4EDE" w:rsidRDefault="00FD4EDE" w:rsidP="00FD4EDE">
            <w:pPr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Galium anisophyllon Vill.</w:t>
            </w:r>
          </w:p>
        </w:tc>
        <w:tc>
          <w:tcPr>
            <w:tcW w:w="242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2CFBFA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CB6AFB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D3EBC4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0863BF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E749F0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0C54D3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1F1E4A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D9A51E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A05E7E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55E583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28EFB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441C75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04964A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0649EF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F2060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99F8CF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r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EB19A8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4410A2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3EDF16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01065E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5E008A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479768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88527D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D159DA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70F53C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r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7CCDFF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F78940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593F61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151FF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134A86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1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1EDAF0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C1DE04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6EF51B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BDCDE2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03AB8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297E4E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DF71E5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2125E7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B7BBE1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AF599E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DC2AF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F2ADEE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07750E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225BA5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22C6AD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C8688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31E546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58E6A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A54622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806715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FF7D93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26</w:t>
            </w:r>
          </w:p>
        </w:tc>
      </w:tr>
      <w:tr w:rsidR="00FD4EDE" w:rsidRPr="00FD4EDE" w14:paraId="6AF9D3AE" w14:textId="77777777" w:rsidTr="003828B8">
        <w:trPr>
          <w:trHeight w:val="320"/>
        </w:trPr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A53737" w14:textId="77777777" w:rsidR="00FD4EDE" w:rsidRPr="00FD4EDE" w:rsidRDefault="00FD4EDE" w:rsidP="00FD4EDE">
            <w:pPr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Aquilegia confusa Rota</w:t>
            </w:r>
          </w:p>
        </w:tc>
        <w:tc>
          <w:tcPr>
            <w:tcW w:w="242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43F3A7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E709C2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6E4B3D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9555A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5C30A5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2E057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253E80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DB86A0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C85E9A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1EF72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ABB66A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81DDB8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23B42F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C44ED6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112077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173BF7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643831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CC71E3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39F340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r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35935F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639B65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4D6382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EF48B2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C49FAC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2E3625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DFE6CE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A663F9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5619F4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2E7EF5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C94442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4C8E37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89FBC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14BB46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614D50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DFCAA9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6E6BA4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245FE5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7FD4EC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18179C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E8627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7D4EC5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43DC24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614598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79D13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11DF54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B19C6A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CA74F0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F4DA48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66AD62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166F67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BCA45A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22</w:t>
            </w:r>
          </w:p>
        </w:tc>
      </w:tr>
      <w:tr w:rsidR="00FD4EDE" w:rsidRPr="00FD4EDE" w14:paraId="150848F7" w14:textId="77777777" w:rsidTr="003828B8">
        <w:trPr>
          <w:trHeight w:val="320"/>
        </w:trPr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3AA2E4" w14:textId="77777777" w:rsidR="00FD4EDE" w:rsidRPr="00FD4EDE" w:rsidRDefault="00FD4EDE" w:rsidP="00FD4EDE">
            <w:pPr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Poa alpina L.</w:t>
            </w:r>
          </w:p>
        </w:tc>
        <w:tc>
          <w:tcPr>
            <w:tcW w:w="242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87AEDE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4C2A4D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FFB9E4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8B4BA6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E207D5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5338C4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B58E7F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286910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537D3A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801EC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6E8B21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1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DC6D5F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5C9D11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0280EC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18BF5D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7246A0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0C3AEB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3D3E8F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95D115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830A5E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r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3175D1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819935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DF6EA1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A3F160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6FD661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800D4B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r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8AF014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291697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548B33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6D1664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00E5B3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78E909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90AC0E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r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2547E3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3AF25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A31CED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995496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4EE9F0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71882A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815CEB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D67CEA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82D2CF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DE12B6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09CD9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0DE44F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FC7C60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3C21E6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ED6925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E77C32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945624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983F7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22</w:t>
            </w:r>
          </w:p>
        </w:tc>
      </w:tr>
      <w:tr w:rsidR="00FD4EDE" w:rsidRPr="00FD4EDE" w14:paraId="3A73C69B" w14:textId="77777777" w:rsidTr="003828B8">
        <w:trPr>
          <w:trHeight w:val="320"/>
        </w:trPr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E3E1FA" w14:textId="77777777" w:rsidR="00FD4EDE" w:rsidRPr="00FD4EDE" w:rsidRDefault="00FD4EDE" w:rsidP="00FD4EDE">
            <w:pPr>
              <w:rPr>
                <w:sz w:val="10"/>
                <w:szCs w:val="10"/>
                <w:lang w:val="en-US"/>
              </w:rPr>
            </w:pPr>
            <w:r w:rsidRPr="00FD4EDE">
              <w:rPr>
                <w:sz w:val="10"/>
                <w:szCs w:val="10"/>
                <w:lang w:val="en-US"/>
              </w:rPr>
              <w:t>Selaginella selaginoides (L.) P. Beauv. ex Schrank et Mart.</w:t>
            </w:r>
          </w:p>
        </w:tc>
        <w:tc>
          <w:tcPr>
            <w:tcW w:w="242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612124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413C84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B7703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D16683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5680D0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988181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AD18D0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9DD36E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C50411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39E999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C3823A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67B746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EEC7DB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75E4B8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D4173F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8CB2C3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2D734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F6C32D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AA74A7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4A2CAB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A07BA8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B4A637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5938B6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E188D0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4A8694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r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19AEB5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5058E2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6E84C9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E8CCB8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026B76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E165AE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r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06BFEC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FD7004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F1488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837F64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BB254D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92CC1E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AD903C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833904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2F4BE2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7EF9A3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r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3BC892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8A4129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F29D9B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9529BD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3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6EF6C0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FCFB58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r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31F69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r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18BAB7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BFC178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6DDAE8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20</w:t>
            </w:r>
          </w:p>
        </w:tc>
      </w:tr>
      <w:tr w:rsidR="00FD4EDE" w:rsidRPr="00FD4EDE" w14:paraId="1A23F20E" w14:textId="77777777" w:rsidTr="003828B8">
        <w:trPr>
          <w:trHeight w:val="320"/>
        </w:trPr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96F75D" w14:textId="77777777" w:rsidR="00FD4EDE" w:rsidRPr="00FD4EDE" w:rsidRDefault="00FD4EDE" w:rsidP="00FD4EDE">
            <w:pPr>
              <w:rPr>
                <w:color w:val="000000"/>
                <w:sz w:val="10"/>
                <w:szCs w:val="10"/>
                <w:lang w:val="en-US"/>
              </w:rPr>
            </w:pPr>
            <w:r w:rsidRPr="00FD4EDE">
              <w:rPr>
                <w:color w:val="000000"/>
                <w:sz w:val="10"/>
                <w:szCs w:val="10"/>
                <w:lang w:val="en-US"/>
              </w:rPr>
              <w:t>Allium insubricum Boiss. et Reut.</w:t>
            </w:r>
          </w:p>
        </w:tc>
        <w:tc>
          <w:tcPr>
            <w:tcW w:w="242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9C5019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B9BA74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32D925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C13495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0B37A8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6307DE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r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318F56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r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54BF37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388D41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r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8FBC38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34A6BC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r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D2D7A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F6571F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903C5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928FA8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9DF9E0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87B1B0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B85FF7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4654F5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3606C3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AE0C74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209F06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817DB3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C011AB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72BE90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057474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514D52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10320E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5D392D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r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673103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D02CBD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5110AC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F9714C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7C5025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1B659E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1657DC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355754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642B7F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E59C40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A8197E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6D33C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42842F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D5BB51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7FEDC4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13BC9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EF8814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443D0F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r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E74176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743FB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87AE2E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31E4D1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18</w:t>
            </w:r>
          </w:p>
        </w:tc>
      </w:tr>
      <w:tr w:rsidR="00FD4EDE" w:rsidRPr="00FD4EDE" w14:paraId="33E06847" w14:textId="77777777" w:rsidTr="003828B8">
        <w:trPr>
          <w:trHeight w:val="320"/>
        </w:trPr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09CB8A" w14:textId="77777777" w:rsidR="00FD4EDE" w:rsidRPr="00FD4EDE" w:rsidRDefault="00FD4EDE" w:rsidP="00FD4EDE">
            <w:pPr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Bartsia alpina L.</w:t>
            </w:r>
          </w:p>
        </w:tc>
        <w:tc>
          <w:tcPr>
            <w:tcW w:w="242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D25FC6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B10579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2BC4ED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2EAD5C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BD869B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E1962A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4AA963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513CE5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9CF78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B903DD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D603E2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5FE3B2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F0166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D588D0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EE5678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841A9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7BEB34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FAF8A4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2181C0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7B51E1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01083F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614C1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770EF9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863ECD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23F7DF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E8DEBB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B59908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BC8D5E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88113B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0A0C95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916541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E64023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374A2B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252A17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CC7F5B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3EBF71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335C8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r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30A82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66D053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52FBB5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8F3CD2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1D3E0C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E232A5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BDA714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BF7A83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CBE209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r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AB4338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3E8DEB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D72A4A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7E4262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C579D9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16</w:t>
            </w:r>
          </w:p>
        </w:tc>
      </w:tr>
      <w:tr w:rsidR="00FD4EDE" w:rsidRPr="00FD4EDE" w14:paraId="357A2CB8" w14:textId="77777777" w:rsidTr="003828B8">
        <w:trPr>
          <w:trHeight w:val="320"/>
        </w:trPr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0D3BBE" w14:textId="77777777" w:rsidR="00FD4EDE" w:rsidRPr="00FD4EDE" w:rsidRDefault="00FD4EDE" w:rsidP="00FD4EDE">
            <w:pPr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lastRenderedPageBreak/>
              <w:t>Homogyne alpina (L.) Cass.</w:t>
            </w:r>
          </w:p>
        </w:tc>
        <w:tc>
          <w:tcPr>
            <w:tcW w:w="242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B9BA98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383981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02CD13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82291E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04E39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75B0F4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126F17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3C6ECA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732662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943FC4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F0497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3FEC25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5338BC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B45059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7B4E30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733179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DC4F9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BA7261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C2B8A0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318D3E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04696C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D55A3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DB1C5E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C06EE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02CEEC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C91450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1D466F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23F673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B289B8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5A3FEC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52FFAC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275982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A1898B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2697FA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A11CAC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D5DDEF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AFDF95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213516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E84A7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33D795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E22B98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AF5677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94CA73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r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2798F6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23E085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692F46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476BEC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3E7E4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E407A5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061B7D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593604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16</w:t>
            </w:r>
          </w:p>
        </w:tc>
      </w:tr>
      <w:tr w:rsidR="00FD4EDE" w:rsidRPr="00FD4EDE" w14:paraId="79E81C70" w14:textId="77777777" w:rsidTr="003828B8">
        <w:trPr>
          <w:trHeight w:val="320"/>
        </w:trPr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124CA9" w14:textId="77777777" w:rsidR="00FD4EDE" w:rsidRPr="00FD4EDE" w:rsidRDefault="00FD4EDE" w:rsidP="00FD4EDE">
            <w:pPr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Juncus monanthos Jacq.</w:t>
            </w:r>
          </w:p>
        </w:tc>
        <w:tc>
          <w:tcPr>
            <w:tcW w:w="242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13C39C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443E2B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11D342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E26A6F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1A0DE7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9407C5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FAFAE4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77D877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B82CB1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974583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289CE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7D8E29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C38B11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BAF2A8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FBC496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B1991E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4BD9A8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r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E9DFFE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42E491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4791F3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r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B6FA1D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A5CE0C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DEA64E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EF998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DA0E56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64FC72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3556FE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56FCE2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01CD4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CEC9BB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1DE72B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3A4D76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BA96D6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969F4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A2AA27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668551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r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154486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F2A930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516E7B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082891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09323F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D9601E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4958CE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E0C4FB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r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F1AB7A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r</w:t>
            </w:r>
          </w:p>
        </w:tc>
        <w:tc>
          <w:tcPr>
            <w:tcW w:w="243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4C1614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F7BDED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3E23F0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F564D0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294301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FC1CC3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16</w:t>
            </w:r>
          </w:p>
        </w:tc>
      </w:tr>
      <w:tr w:rsidR="00FD4EDE" w:rsidRPr="00FD4EDE" w14:paraId="4C708584" w14:textId="77777777" w:rsidTr="003828B8">
        <w:trPr>
          <w:trHeight w:val="320"/>
        </w:trPr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97DCFA" w14:textId="77777777" w:rsidR="00FD4EDE" w:rsidRPr="00FD4EDE" w:rsidRDefault="00FD4EDE" w:rsidP="00FD4EDE">
            <w:pPr>
              <w:rPr>
                <w:sz w:val="10"/>
                <w:szCs w:val="10"/>
              </w:rPr>
            </w:pPr>
            <w:r w:rsidRPr="00FD4EDE">
              <w:rPr>
                <w:sz w:val="10"/>
                <w:szCs w:val="10"/>
              </w:rPr>
              <w:t>Pedicularis gyroflexa Vill.</w:t>
            </w:r>
          </w:p>
        </w:tc>
        <w:tc>
          <w:tcPr>
            <w:tcW w:w="242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054DE4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8A1352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14156C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868189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24528A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7F5605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3C824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F21479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08487D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D1B7C8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843B5C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E6321B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D0F0D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D72603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DA1516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7B839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32445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634270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F86E38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A948A3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547D71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5D2500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615FBE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A2E7B2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F7241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EEF23D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D00B11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r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455D26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1349B5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FF6280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726F63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280D37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8FF888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3E556A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5FC5CE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346B3E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30995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36DB9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E52ED1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41F53E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6A4C54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FEEF49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E82E8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60F1BF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2702B4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3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9F96D1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69D18D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r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98F15A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6FEF72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41DBE1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D1D0E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16</w:t>
            </w:r>
          </w:p>
        </w:tc>
      </w:tr>
      <w:tr w:rsidR="00FD4EDE" w:rsidRPr="00FD4EDE" w14:paraId="002CDBD8" w14:textId="77777777" w:rsidTr="003828B8">
        <w:trPr>
          <w:trHeight w:val="320"/>
        </w:trPr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BEF438" w14:textId="77777777" w:rsidR="00FD4EDE" w:rsidRPr="00FD4EDE" w:rsidRDefault="00FD4EDE" w:rsidP="00FD4EDE">
            <w:pPr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Anemone narcissiflora L.</w:t>
            </w:r>
          </w:p>
        </w:tc>
        <w:tc>
          <w:tcPr>
            <w:tcW w:w="242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ABC4F7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AFE930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91856B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B82F70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00C629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BEF101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309298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74CC40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CC96D5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C32C37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8414B8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1BAF69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251D71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77123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EC1393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B7A94C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E6999B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9FB6B5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313112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3447FE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BACDEB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7A608E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D6D332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70F411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4FF961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1EE9D6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FD8A4A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AF00AA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9540B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DA257B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DCA058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0046CE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A929F9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BC06D4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5ED6E5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66EDFA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C4610B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BB8F0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2B625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24C95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90D13D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B7D438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1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5557FC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1D511D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BD94F6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086985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C51073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4CC4B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EE1BC7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ACACE2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714339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14</w:t>
            </w:r>
          </w:p>
        </w:tc>
      </w:tr>
      <w:tr w:rsidR="00FD4EDE" w:rsidRPr="00FD4EDE" w14:paraId="5490B6B5" w14:textId="77777777" w:rsidTr="003828B8">
        <w:trPr>
          <w:trHeight w:val="320"/>
        </w:trPr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AA3CA" w14:textId="77777777" w:rsidR="00FD4EDE" w:rsidRPr="00FD4EDE" w:rsidRDefault="00FD4EDE" w:rsidP="00FD4EDE">
            <w:pPr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Doronicum grandiflorum L.</w:t>
            </w:r>
          </w:p>
        </w:tc>
        <w:tc>
          <w:tcPr>
            <w:tcW w:w="242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6A70AC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715B1C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C13F34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27572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808229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0E4087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E4885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C0E91D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BBCC5C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9BC28E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1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83B952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6962AB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FB18D5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F46DA2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EB9EA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CF2C96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1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E4384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1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A114AB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A2A550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CA297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E6467E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2B4ACE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E1A492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731F74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8A5146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CC3BF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E491B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D77F07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3110CE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E5978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9B37FE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FFE96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96AF3C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CD7C79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CE21B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EB0FD5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CB391D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5B0C76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F9FFAE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D296F2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F58880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24E05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80682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1E8A43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AAE86F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A3B7BA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CC2667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9EA00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C2DEC4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6E8B3BD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44056C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14</w:t>
            </w:r>
          </w:p>
        </w:tc>
      </w:tr>
      <w:tr w:rsidR="00FD4EDE" w:rsidRPr="00FD4EDE" w14:paraId="7A9CBD7D" w14:textId="77777777" w:rsidTr="003828B8">
        <w:trPr>
          <w:trHeight w:val="320"/>
        </w:trPr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BE199E" w14:textId="77777777" w:rsidR="00FD4EDE" w:rsidRPr="00FD4EDE" w:rsidRDefault="00FD4EDE" w:rsidP="00FD4EDE">
            <w:pPr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Gypsophila repens L.</w:t>
            </w:r>
          </w:p>
        </w:tc>
        <w:tc>
          <w:tcPr>
            <w:tcW w:w="242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99065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557644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A6E70B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FA70C2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47B33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71A43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7741CD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41790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A8AABB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AA358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4957E2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BD6F0A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59A8BB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AB617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189E57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7F77E7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279BFB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97B576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19626E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E20BD2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C6CC6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5E0F0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633E83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621404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68A8F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1E7720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CCE508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B5F03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F8E0A4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CEB272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08219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BEC3E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930DC5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84132A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DFE882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E78A30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AD0771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032FC6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CA1D7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E95F96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04FD52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7707FC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7A162D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B1AF10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95D62D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463C43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1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82ADDB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548A65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E0461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0AE636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E91D1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14</w:t>
            </w:r>
          </w:p>
        </w:tc>
      </w:tr>
      <w:tr w:rsidR="00FD4EDE" w:rsidRPr="00FD4EDE" w14:paraId="6ED20752" w14:textId="77777777" w:rsidTr="003828B8">
        <w:trPr>
          <w:trHeight w:val="320"/>
        </w:trPr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1E57F3" w14:textId="77777777" w:rsidR="00FD4EDE" w:rsidRPr="00FD4EDE" w:rsidRDefault="00FD4EDE" w:rsidP="00FD4EDE">
            <w:pPr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Pinguicula alpina L.</w:t>
            </w:r>
          </w:p>
        </w:tc>
        <w:tc>
          <w:tcPr>
            <w:tcW w:w="242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0E2B7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64D5C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F2BC2F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2A10FF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DAC9C5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7B812D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1789DE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10E06A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7E2963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067D81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097CBB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2D49F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A3A490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ED091F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83B7D0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F8055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AE138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7EFEDA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03F3CC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ACA3AA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0F8055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BB12F8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D3A8FB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068CCE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r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54C30F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CBD29F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5BCBC5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A50C46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D4ACC0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F41AFD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C4290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r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526275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r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97FBAC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EAECE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r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4ECF4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23177E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492839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98D851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AF6B73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r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B9F451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DEA397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369B5D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F331E0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CD3836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267A7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r</w:t>
            </w:r>
          </w:p>
        </w:tc>
        <w:tc>
          <w:tcPr>
            <w:tcW w:w="243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7F4B35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750C6B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A2862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9C0454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5EE45B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r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B48BB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14</w:t>
            </w:r>
          </w:p>
        </w:tc>
      </w:tr>
      <w:tr w:rsidR="00FD4EDE" w:rsidRPr="00FD4EDE" w14:paraId="78AE7E54" w14:textId="77777777" w:rsidTr="003828B8">
        <w:trPr>
          <w:trHeight w:val="320"/>
        </w:trPr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6FC962" w14:textId="77777777" w:rsidR="00FD4EDE" w:rsidRPr="00FD4EDE" w:rsidRDefault="00FD4EDE" w:rsidP="00FD4EDE">
            <w:pPr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Chaerophyllum villarsii W.D.J. Koch</w:t>
            </w:r>
          </w:p>
        </w:tc>
        <w:tc>
          <w:tcPr>
            <w:tcW w:w="242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8D59FD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C23140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E84548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6BD9E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94FD6F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CB7D84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9B03E5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F16B50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AED778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8CF6BA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E21921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EB05D8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4BF6E0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4ACD30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AE6DCC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B71042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7BC6C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44C3B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ED5AD6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290B1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5C50B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D522D2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A59461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A08A8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6AF072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970FF7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4C6CAB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F1B25E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54763E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492E45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80EFBE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7A54B1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0FF021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7BF60F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9B6FA6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16F0BE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1EA721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FE6B71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6C8859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B77DF2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2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678EEC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2BDAF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1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3ED7E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0ACB9F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326C39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6EC243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1F726A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4F977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932378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C4993F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37D9E3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12</w:t>
            </w:r>
          </w:p>
        </w:tc>
      </w:tr>
      <w:tr w:rsidR="00FD4EDE" w:rsidRPr="00FD4EDE" w14:paraId="2397E1D8" w14:textId="77777777" w:rsidTr="003828B8">
        <w:trPr>
          <w:trHeight w:val="320"/>
        </w:trPr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14471" w14:textId="77777777" w:rsidR="00FD4EDE" w:rsidRPr="00FD4EDE" w:rsidRDefault="00FD4EDE" w:rsidP="00FD4EDE">
            <w:pPr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Daphne striata Tratt.</w:t>
            </w:r>
          </w:p>
        </w:tc>
        <w:tc>
          <w:tcPr>
            <w:tcW w:w="242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B7A7E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70CA4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ECB363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AAC592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6A2C1C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2AFF3E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8EDBE4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6A906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DF13F0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0C9FFB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r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1FFBA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9C6E78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46BAA6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734FF6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F9285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34BF59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D9AAB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4343B8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89F37D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ECFD0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72A65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721146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0D8730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837B3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4D79CA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45F0DB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35DD6B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7C463D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9F4902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C0AA12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492DEF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408E9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869960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B6E3B3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4A0C1E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BF9651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67CD6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200EA8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DF390B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9C380E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r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1F61DB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F9D032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B4EC80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E1B846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674419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C57DD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B37886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239236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ACD9D0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1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2CE33F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16A3D4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12</w:t>
            </w:r>
          </w:p>
        </w:tc>
      </w:tr>
      <w:tr w:rsidR="00FD4EDE" w:rsidRPr="00FD4EDE" w14:paraId="4E33C4B4" w14:textId="77777777" w:rsidTr="003828B8">
        <w:trPr>
          <w:trHeight w:val="320"/>
        </w:trPr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BFEF9E" w14:textId="77777777" w:rsidR="00FD4EDE" w:rsidRPr="00FD4EDE" w:rsidRDefault="00FD4EDE" w:rsidP="00FD4EDE">
            <w:pPr>
              <w:rPr>
                <w:color w:val="000000"/>
                <w:sz w:val="10"/>
                <w:szCs w:val="10"/>
                <w:lang w:val="en-US"/>
              </w:rPr>
            </w:pPr>
            <w:r w:rsidRPr="00FD4EDE">
              <w:rPr>
                <w:color w:val="000000"/>
                <w:sz w:val="10"/>
                <w:szCs w:val="10"/>
                <w:lang w:val="en-US"/>
              </w:rPr>
              <w:t>Dryopteris filix-mas (L.) Schott</w:t>
            </w:r>
          </w:p>
        </w:tc>
        <w:tc>
          <w:tcPr>
            <w:tcW w:w="242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583334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10B36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7EEBC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5E6D27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E3640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C4213A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3B57BB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A17A7A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E4501E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r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E278C6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010A8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CBD6E0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FEFAB0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E3E4F8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D3A5F5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28AC0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E1C1BE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D24F46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37DB36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E19BF4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28CADE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FB575A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52F414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AA20B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766BA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8CA22B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63918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391B1E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D24017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1854D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93B7BD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FC7C30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3535EB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627B91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2B6BFA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DA2ADD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AB4057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D04491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E32500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F3EED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EDE057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C44611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C0D98F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67258D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1893ED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FAEC1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02325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20EDD4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509803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E47532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0CB4B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12</w:t>
            </w:r>
          </w:p>
        </w:tc>
      </w:tr>
      <w:tr w:rsidR="00FD4EDE" w:rsidRPr="00FD4EDE" w14:paraId="6DF34CC5" w14:textId="77777777" w:rsidTr="003828B8">
        <w:trPr>
          <w:trHeight w:val="320"/>
        </w:trPr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DF9AB" w14:textId="77777777" w:rsidR="00FD4EDE" w:rsidRPr="00FD4EDE" w:rsidRDefault="00FD4EDE" w:rsidP="00FD4EDE">
            <w:pPr>
              <w:rPr>
                <w:color w:val="000000"/>
                <w:sz w:val="10"/>
                <w:szCs w:val="10"/>
                <w:lang w:val="en-US"/>
              </w:rPr>
            </w:pPr>
            <w:r w:rsidRPr="00FD4EDE">
              <w:rPr>
                <w:color w:val="000000"/>
                <w:sz w:val="10"/>
                <w:szCs w:val="10"/>
                <w:lang w:val="en-US"/>
              </w:rPr>
              <w:t>Lotus alpinus (Ser.) Schleich. ex Ramond</w:t>
            </w:r>
          </w:p>
        </w:tc>
        <w:tc>
          <w:tcPr>
            <w:tcW w:w="242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2FEB84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6AEAFD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C5C30E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D8AD14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74AC90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0CD10D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BCB72A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CB9F1F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A4526F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FB54EC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F5D173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1224F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3E2284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BEF87F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FF21C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7EB13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D1F5A4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C98830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7AA40F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F4886D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22812F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C2BBC4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AA4A49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F0A491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E6248B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14C87B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5BE44F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528B6E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BBE7E9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BC8D51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8634B2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A04318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3AAC8F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FAD6AB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A4D77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4AA4ED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5D1A5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686D99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416B70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C36DE6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5BCB9A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E8B84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5B261C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D1F43D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938993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1195D5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DE684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71437F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374E8F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CD7B53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00DB8B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12</w:t>
            </w:r>
          </w:p>
        </w:tc>
      </w:tr>
      <w:tr w:rsidR="00FD4EDE" w:rsidRPr="00FD4EDE" w14:paraId="720EDC3A" w14:textId="77777777" w:rsidTr="003828B8">
        <w:trPr>
          <w:trHeight w:val="320"/>
        </w:trPr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D50346" w14:textId="77777777" w:rsidR="00FD4EDE" w:rsidRPr="00FD4EDE" w:rsidRDefault="00FD4EDE" w:rsidP="00FD4EDE">
            <w:pPr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Poa cenisia All.</w:t>
            </w:r>
          </w:p>
        </w:tc>
        <w:tc>
          <w:tcPr>
            <w:tcW w:w="242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B68DF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r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23280D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C44A11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A7C18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575964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0D45C4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3A5463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C407D3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6CE36C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D81CD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49479B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4CA647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93C8A2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84DCB1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137D72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C03DBB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r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0CF511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22679E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r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EDD517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14B224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2E04E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63BFEA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C65AF7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9C58DF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0A441F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E41C54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1F656F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31F87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5D58EF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2988F7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7831CB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1AE5DA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F0C35F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83F1EC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E4BF7A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9295DF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C4AB9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1B9CB0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6BA9E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421F74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DA01A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B3BBB2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34629F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B84820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3CFB7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345C05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BB2307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3B9D16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60ACB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D8D142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09DB5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12</w:t>
            </w:r>
          </w:p>
        </w:tc>
      </w:tr>
      <w:tr w:rsidR="00FD4EDE" w:rsidRPr="00FD4EDE" w14:paraId="78C9022B" w14:textId="77777777" w:rsidTr="003828B8">
        <w:trPr>
          <w:trHeight w:val="320"/>
        </w:trPr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23951B" w14:textId="77777777" w:rsidR="00FD4EDE" w:rsidRPr="00FD4EDE" w:rsidRDefault="00FD4EDE" w:rsidP="00FD4EDE">
            <w:pPr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Asplenium viride Huds.</w:t>
            </w:r>
          </w:p>
        </w:tc>
        <w:tc>
          <w:tcPr>
            <w:tcW w:w="242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1C0659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2C607E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7EABA6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8BCC1C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22089D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r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B162F3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2DDE0A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AC16B4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EFAE8A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07B1FD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3DFD2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E5BDF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r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475905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2EFAF2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5DDF7F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3CCDA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r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E68622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4B65F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C52331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E3EFFC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7A6093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D7D2EC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C39AAC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11AABF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D061AA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3F8F65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6D1152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3E6BE7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BE5315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86487C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7A08D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F72373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7F801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91F057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BE195D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DFE3DE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5A8BE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976CD9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782EC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A65328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D0DA95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E50AF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4A1926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B39CE5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6F215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D1D0E4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479CB0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52C7F6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CDC86F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8F40A3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AF7FDC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10</w:t>
            </w:r>
          </w:p>
        </w:tc>
      </w:tr>
      <w:tr w:rsidR="00FD4EDE" w:rsidRPr="00FD4EDE" w14:paraId="65D6D07B" w14:textId="77777777" w:rsidTr="003828B8">
        <w:trPr>
          <w:trHeight w:val="320"/>
        </w:trPr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65375D" w14:textId="77777777" w:rsidR="00FD4EDE" w:rsidRPr="00FD4EDE" w:rsidRDefault="00FD4EDE" w:rsidP="00FD4EDE">
            <w:pPr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Gentiana clusii E.P. Perrier et Songeon</w:t>
            </w:r>
          </w:p>
        </w:tc>
        <w:tc>
          <w:tcPr>
            <w:tcW w:w="242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09BB7C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6A4F93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7B97D6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7CD9FD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C3924E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D09A8C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C5A907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F245E9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70E9B6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C2E4CD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r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D065B7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DADDC5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AA290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BB398A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9B4B0E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9B55D0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3804D2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1DDAA8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5A4E3A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77CFD4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6CB9CD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20D9BF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4E39EB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10DBCB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r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CCB21F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DA0BA8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FDEEF1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C47543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D3396D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EB2EA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3263D7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2D2F15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741BC3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59C73A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3CEF89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BE312A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70DC4B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C00064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BB953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15315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BD33BA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766460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F58FD1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r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9B0FB4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B650DF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4944D1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r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1DC8C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D69971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C92878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2241B5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3FACD9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10</w:t>
            </w:r>
          </w:p>
        </w:tc>
      </w:tr>
      <w:tr w:rsidR="00FD4EDE" w:rsidRPr="00FD4EDE" w14:paraId="38D08983" w14:textId="77777777" w:rsidTr="003828B8">
        <w:trPr>
          <w:trHeight w:val="320"/>
        </w:trPr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08DBBE" w14:textId="77777777" w:rsidR="00FD4EDE" w:rsidRPr="00FD4EDE" w:rsidRDefault="00FD4EDE" w:rsidP="00FD4EDE">
            <w:pPr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Saxifraga caesia L.</w:t>
            </w:r>
          </w:p>
        </w:tc>
        <w:tc>
          <w:tcPr>
            <w:tcW w:w="242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E2F8CA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F4575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C87ECE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B594DB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1C5E50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B0B37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CA0309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E36A1B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6A4E9F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57082B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154BA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7C4E1D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DB9FA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648702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9C33BD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9B599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38838E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B9150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A282C7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7FE887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0873E2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29438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0D107F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3E9E0C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41F7E4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CFD53F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34AF8C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F69A5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C4CC56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DFE093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B73F5E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06DC6E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433549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01CBE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B7C2A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173A9E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306D55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DF169E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73907F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7B2B61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3C20E0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5F5C8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72F3A4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F9A954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E1D1B0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r</w:t>
            </w:r>
          </w:p>
        </w:tc>
        <w:tc>
          <w:tcPr>
            <w:tcW w:w="243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35FC12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3FBAF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B2471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A1E1E8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r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647FD6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8906A4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10</w:t>
            </w:r>
          </w:p>
        </w:tc>
      </w:tr>
      <w:tr w:rsidR="00FD4EDE" w:rsidRPr="00FD4EDE" w14:paraId="46B388CC" w14:textId="77777777" w:rsidTr="003828B8">
        <w:trPr>
          <w:trHeight w:val="320"/>
        </w:trPr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382874" w14:textId="77777777" w:rsidR="00FD4EDE" w:rsidRPr="00FD4EDE" w:rsidRDefault="00FD4EDE" w:rsidP="00FD4EDE">
            <w:pPr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Cystopteris alpina (Lam.) Desv.</w:t>
            </w:r>
          </w:p>
        </w:tc>
        <w:tc>
          <w:tcPr>
            <w:tcW w:w="242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74B705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DFC3A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22CDC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DFF46C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0C0DB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E3616F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1DAAED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32A80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F2599F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6522E4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F887E1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r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8190BC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9A7FDF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28665A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EB6A73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5FC339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D14EE1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CBDA3D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804174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C038B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009D78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A60AB8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F5EDB6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D5A27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68478A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D238A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995DFD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B7B297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B121D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2B268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8331BE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850DD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31E73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141ED5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EFB14A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712A8B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79D4FE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ECB41F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C6C450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65DA47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38587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D63434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9D9684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A427D0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981294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0DA48F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6EF842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36F4FC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614EDF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1BAD70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D94EDE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8</w:t>
            </w:r>
          </w:p>
        </w:tc>
      </w:tr>
      <w:tr w:rsidR="00FD4EDE" w:rsidRPr="00FD4EDE" w14:paraId="5E888E27" w14:textId="77777777" w:rsidTr="003828B8">
        <w:trPr>
          <w:trHeight w:val="320"/>
        </w:trPr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93C509" w14:textId="77777777" w:rsidR="00FD4EDE" w:rsidRPr="00FD4EDE" w:rsidRDefault="00FD4EDE" w:rsidP="00FD4EDE">
            <w:pPr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Linaria tonzigii Lona</w:t>
            </w:r>
          </w:p>
        </w:tc>
        <w:tc>
          <w:tcPr>
            <w:tcW w:w="242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FADCAF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F10D81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9FBEF2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6CFC6B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1C58AF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82F3CF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03BEC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97798A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E94CC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3F4501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470A9C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6ED4F1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EC0C52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A19FC7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7B3DAF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FA1261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9FE8BA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B03170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6577EB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6514E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59FC7E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r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3861D6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0E3671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4B75E0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F5F0B6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2043E4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D9707F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BD9CD7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36C2BE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D9B64E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33D2E2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2E0E60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EA76C0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DAA9F2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68F0B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9A6294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C4897A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AF2A0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9AADC7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099A57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72B693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D2FD5E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4EE26D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516349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AD2BD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539A17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4B40BF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FF9170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7B5C6B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95298B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67ADF0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8</w:t>
            </w:r>
          </w:p>
        </w:tc>
      </w:tr>
      <w:tr w:rsidR="00FD4EDE" w:rsidRPr="00FD4EDE" w14:paraId="1CEF0EE2" w14:textId="77777777" w:rsidTr="003828B8">
        <w:trPr>
          <w:trHeight w:val="320"/>
        </w:trPr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C25054" w14:textId="77777777" w:rsidR="00FD4EDE" w:rsidRPr="00FD4EDE" w:rsidRDefault="00FD4EDE" w:rsidP="00FD4EDE">
            <w:pPr>
              <w:rPr>
                <w:sz w:val="10"/>
                <w:szCs w:val="10"/>
              </w:rPr>
            </w:pPr>
            <w:r w:rsidRPr="00FD4EDE">
              <w:rPr>
                <w:sz w:val="10"/>
                <w:szCs w:val="10"/>
              </w:rPr>
              <w:t>Pulsatilla alpina subsp. austroalpina D.M. Moser</w:t>
            </w:r>
          </w:p>
        </w:tc>
        <w:tc>
          <w:tcPr>
            <w:tcW w:w="242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906F0C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0F29B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67F694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6B768A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AF5FC0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F93DDD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C71D87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C4A081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4E5440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2D77E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11D81E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9CA282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r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32420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5DD15D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35D2A6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DEF981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16A37B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A6274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EFBB87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FA1D83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4ADA8C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AEE9EC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51045D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21208D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EAA6FA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149212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34A0CA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966F0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BEBAE9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155F8D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FF7513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3B0D01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6EB48E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119995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DB57B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680D0B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C94547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7365F3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1AD4C0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608970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8576AA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261DAA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4CEEA7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r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6C6C16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7B65BB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A7353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27206D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3D74E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79FC8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F98A55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3CAE13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8</w:t>
            </w:r>
          </w:p>
        </w:tc>
      </w:tr>
      <w:tr w:rsidR="00FD4EDE" w:rsidRPr="00FD4EDE" w14:paraId="2CC45450" w14:textId="77777777" w:rsidTr="003828B8">
        <w:trPr>
          <w:trHeight w:val="320"/>
        </w:trPr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1AB0DF" w14:textId="77777777" w:rsidR="00FD4EDE" w:rsidRPr="00FD4EDE" w:rsidRDefault="00FD4EDE" w:rsidP="00FD4EDE">
            <w:pPr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Salix caprea Vill.</w:t>
            </w:r>
          </w:p>
        </w:tc>
        <w:tc>
          <w:tcPr>
            <w:tcW w:w="242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01A68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1AE85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90FAA2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EBFC47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3A316C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6B8FF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741AC1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332B5E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137309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3121D3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EB5161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9DB2C7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E07381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BBF568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C24C94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00B3A3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F8674E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FF52D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8D9105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14635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EF2D7A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B09370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14FBAA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0789A5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382D1A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26EDB9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7AC3A6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r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B09CC1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A9611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DBF10E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BB68B3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C60DD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0CBCDB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B5C460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3B4DCC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246A6C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136682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068AF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CCEB4C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6BA7C3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0FC5EC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8BFBC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505055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26C032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8068B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0FEE2B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30C236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975C3F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BAB36F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8254EF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0123BA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8</w:t>
            </w:r>
          </w:p>
        </w:tc>
      </w:tr>
      <w:tr w:rsidR="00FD4EDE" w:rsidRPr="00FD4EDE" w14:paraId="3902948C" w14:textId="77777777" w:rsidTr="003828B8">
        <w:trPr>
          <w:trHeight w:val="320"/>
        </w:trPr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E34E51" w14:textId="77777777" w:rsidR="00FD4EDE" w:rsidRPr="00FD4EDE" w:rsidRDefault="00FD4EDE" w:rsidP="00FD4EDE">
            <w:pPr>
              <w:rPr>
                <w:sz w:val="10"/>
                <w:szCs w:val="10"/>
              </w:rPr>
            </w:pPr>
            <w:r w:rsidRPr="00FD4EDE">
              <w:rPr>
                <w:sz w:val="10"/>
                <w:szCs w:val="10"/>
              </w:rPr>
              <w:t>Saxifraga hostii subsp. rhaetica (A. Kern.) Braun-Blanq.</w:t>
            </w:r>
          </w:p>
        </w:tc>
        <w:tc>
          <w:tcPr>
            <w:tcW w:w="242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403751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96F99D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2EF0E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C998AC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F2B4E2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216FF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906C2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551D51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5261EC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838F1A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r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15A64B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9980E3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F23EAE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5B9E96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DFA042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13CD8E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C1A8A9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7040C6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71BCA1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5E3805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97CEE3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8C7B6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4264A9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1C958B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1A96B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D695A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EF88B9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5CF1C1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B35D11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63ADA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0CA9B1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D6C5BD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6CC6B8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03943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1B6ED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83780B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A0FE96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538A00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E1DCBE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DE4E72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745B0E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D61AA6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C9482A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E268BF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D93A08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42C28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6EDFE9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90BE45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E021A0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76D8AF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637815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8</w:t>
            </w:r>
          </w:p>
        </w:tc>
      </w:tr>
      <w:tr w:rsidR="00FD4EDE" w:rsidRPr="00FD4EDE" w14:paraId="7CF05EC8" w14:textId="77777777" w:rsidTr="003828B8">
        <w:trPr>
          <w:trHeight w:val="320"/>
        </w:trPr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98D4F" w14:textId="77777777" w:rsidR="00FD4EDE" w:rsidRPr="00FD4EDE" w:rsidRDefault="00FD4EDE" w:rsidP="00FD4EDE">
            <w:pPr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Veratrum album L.</w:t>
            </w:r>
          </w:p>
        </w:tc>
        <w:tc>
          <w:tcPr>
            <w:tcW w:w="242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EF05C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D7B909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E27047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FA1DBF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40CF0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814A66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00484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8A3782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0644B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948AEE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A2A5B3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BBAAAE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8FA935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5B217C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20539C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345F0A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ED488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C2D56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842479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7DC78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51CF5E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8D3904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D12F90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1A6A5F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6FAE28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7900BB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1DFBB8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EB05D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D0B68E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F8261A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DA75FC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ED036A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A8BC32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48ADF9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46DAD5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46121E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31F0FA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F665C3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AAB380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B4D7D2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C84E1B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695233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1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835A0D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27160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6442BF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616F2E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F310BB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58152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CEE0C9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9254A0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C558E7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8</w:t>
            </w:r>
          </w:p>
        </w:tc>
      </w:tr>
      <w:tr w:rsidR="00FD4EDE" w:rsidRPr="00FD4EDE" w14:paraId="405746A4" w14:textId="77777777" w:rsidTr="003828B8">
        <w:trPr>
          <w:trHeight w:val="320"/>
        </w:trPr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712471" w14:textId="77777777" w:rsidR="00FD4EDE" w:rsidRPr="00FD4EDE" w:rsidRDefault="00FD4EDE" w:rsidP="00FD4EDE">
            <w:pPr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Aconitum spp.</w:t>
            </w:r>
          </w:p>
        </w:tc>
        <w:tc>
          <w:tcPr>
            <w:tcW w:w="242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8FD600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117466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AB41F3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0DD967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59FAE3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FAD8B1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57CC73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4B42ED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534E33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EBB4AC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7F0286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90B8ED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34BAB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4AA46F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92EA7A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3A0DFB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3730D9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59C66F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1E3C62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FF4DF3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E2EA8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30B288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3DDA88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5660D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58E7F9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C820D7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A0825D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B614B5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45454F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80D4B9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6D7BC6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32281B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397118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B48507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60392E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7E792C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FB5032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406562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7E248F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D787C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1414AB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69EC57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1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9CA824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EB1B15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7AE2B3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57C06C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7DCF71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8C0495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989C80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B8A235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339E92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6</w:t>
            </w:r>
          </w:p>
        </w:tc>
      </w:tr>
      <w:tr w:rsidR="00FD4EDE" w:rsidRPr="00FD4EDE" w14:paraId="63C94C2A" w14:textId="77777777" w:rsidTr="003828B8">
        <w:trPr>
          <w:trHeight w:val="320"/>
        </w:trPr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3DE84D" w14:textId="77777777" w:rsidR="00FD4EDE" w:rsidRPr="00FD4EDE" w:rsidRDefault="00FD4EDE" w:rsidP="00FD4EDE">
            <w:pPr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Clematis alpina (L.) Mill.</w:t>
            </w:r>
          </w:p>
        </w:tc>
        <w:tc>
          <w:tcPr>
            <w:tcW w:w="242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5D34D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87F83B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4ABF4E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A054D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CA3F60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EE2F00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DE6C5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DAF041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3FBB8A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0A7361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F90657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4F0A1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401A5F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065BC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8BB21D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CF40E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6B77C2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DE0992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21F370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501E0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5E7AE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B60169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60F516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A6FB99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0EF5AC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F3A033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55A0C3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0549AF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8872D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96C9ED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CD573F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98F70A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9E45E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CACAA8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CD6712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F807CA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F99BE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C9BAD5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1148AF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E2A1A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42210E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FAE85C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B0D5D5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082000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C06EBF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6591EA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9BB9DE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3636CA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E0C59C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09F6E6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518788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6</w:t>
            </w:r>
          </w:p>
        </w:tc>
      </w:tr>
      <w:tr w:rsidR="00FD4EDE" w:rsidRPr="00FD4EDE" w14:paraId="55851EE9" w14:textId="77777777" w:rsidTr="003828B8">
        <w:trPr>
          <w:trHeight w:val="320"/>
        </w:trPr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BC658" w14:textId="77777777" w:rsidR="00FD4EDE" w:rsidRPr="00FD4EDE" w:rsidRDefault="00FD4EDE" w:rsidP="00FD4EDE">
            <w:pPr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Erica carnea L.</w:t>
            </w:r>
          </w:p>
        </w:tc>
        <w:tc>
          <w:tcPr>
            <w:tcW w:w="242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4E4B3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7692D9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C775B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ABC6CF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F6CAA5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C8CE72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4AF39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E30650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5CE0E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6EC242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F2947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7F77B1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1F6E2F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D2D358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02C1BE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CF69A5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14ADB0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583578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081217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AAB97F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9B1F5F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0F3803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E47CEB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991532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EE021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7917F9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9977F5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BDD4E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5B102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E471FF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F5F610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EDA704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2D312C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45467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E6D114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EFC80E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DA881F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4C83A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25766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FC77C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94BB4F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E2A8AE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6DF307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1128E4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A6209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6FB761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AEDDB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E38BAD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7250A0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8BFB32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06450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6</w:t>
            </w:r>
          </w:p>
        </w:tc>
      </w:tr>
      <w:tr w:rsidR="00FD4EDE" w:rsidRPr="00FD4EDE" w14:paraId="5A09D916" w14:textId="77777777" w:rsidTr="003828B8">
        <w:trPr>
          <w:trHeight w:val="320"/>
        </w:trPr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FC648" w14:textId="77777777" w:rsidR="00FD4EDE" w:rsidRPr="00FD4EDE" w:rsidRDefault="00FD4EDE" w:rsidP="00FD4EDE">
            <w:pPr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Globularia nudicaulis L.</w:t>
            </w:r>
          </w:p>
        </w:tc>
        <w:tc>
          <w:tcPr>
            <w:tcW w:w="242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6698BD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FE69BF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2B8B1E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4E9B8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07204C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6EBF08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A34AF6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7F6390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1B3486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BACEC5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9B5075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6A59C4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029610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439FD5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5774CF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291F83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AB73D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44600C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2591BC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54D049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C74515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B1F1D3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96F229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D4E5CF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812B04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BF2C0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C6F5C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C924CB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9549B4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393C94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D5F0D4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84C09E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DE51CD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F50E99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DD76D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7E5441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730B6A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89DE7C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293A59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B0598D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683B4E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B80B4F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96A5B9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6083BE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AB128C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F36EE3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F1AEC4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CA66CD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1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D698E6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B45B8A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288883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6</w:t>
            </w:r>
          </w:p>
        </w:tc>
      </w:tr>
      <w:tr w:rsidR="00FD4EDE" w:rsidRPr="00FD4EDE" w14:paraId="295C5AD0" w14:textId="77777777" w:rsidTr="003828B8">
        <w:trPr>
          <w:trHeight w:val="320"/>
        </w:trPr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DA167B" w14:textId="77777777" w:rsidR="00FD4EDE" w:rsidRPr="00FD4EDE" w:rsidRDefault="00FD4EDE" w:rsidP="00FD4EDE">
            <w:pPr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Imperatoria ostruthium L.</w:t>
            </w:r>
          </w:p>
        </w:tc>
        <w:tc>
          <w:tcPr>
            <w:tcW w:w="242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9D3F55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360C5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42494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2C38C0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8A08AB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7B901E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549C73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02C18A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C7BC34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8BCE1E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6F035B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E08537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634993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0A67E4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06759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9B327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EA8F45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73B6E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FFE459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E7E7B3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B08ECC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6320F8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F4A37B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09A46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9B3B2F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3A460E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9E419C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47ABD5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97B9A8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BA5379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212318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4C3D43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D722C2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D4A24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1FC81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70A7E5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E5DD86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7035A5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C6DE3A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7FE08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E96420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B31D0E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6E7E9F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FC801E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CBB704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91687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221F78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E240B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59B81A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6F88BE6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1BB0DA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6</w:t>
            </w:r>
          </w:p>
        </w:tc>
      </w:tr>
      <w:tr w:rsidR="00FD4EDE" w:rsidRPr="00FD4EDE" w14:paraId="1C395A62" w14:textId="77777777" w:rsidTr="003828B8">
        <w:trPr>
          <w:trHeight w:val="320"/>
        </w:trPr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149934" w14:textId="77777777" w:rsidR="00FD4EDE" w:rsidRPr="00FD4EDE" w:rsidRDefault="00FD4EDE" w:rsidP="00FD4EDE">
            <w:pPr>
              <w:rPr>
                <w:sz w:val="10"/>
                <w:szCs w:val="10"/>
              </w:rPr>
            </w:pPr>
            <w:r w:rsidRPr="00FD4EDE">
              <w:rPr>
                <w:sz w:val="10"/>
                <w:szCs w:val="10"/>
              </w:rPr>
              <w:t>Juniperus sibirica Burgsd.</w:t>
            </w:r>
          </w:p>
        </w:tc>
        <w:tc>
          <w:tcPr>
            <w:tcW w:w="242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465035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7FE5CF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A006E7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57115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401011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B5230F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0EC9D8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6243AE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CB2660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8C2B9C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71C787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00674D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87C5F8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C2A27F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E0AF17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A9CDBC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690F9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34549B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9EA855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AC9F9D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7448F7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1FFA2E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CD975D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34D747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338872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066C75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7BA5D6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r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95DAB6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43509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A36798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CA1D71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D84F30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62EE27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5748F9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r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976D7E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507056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26CDC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46F0B1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C75B0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8BD467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6060BD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6C0D06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3C7B43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51C29C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A3AB85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7E6C8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D5BDA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981D3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166E5F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94E982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CF0681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6</w:t>
            </w:r>
          </w:p>
        </w:tc>
      </w:tr>
      <w:tr w:rsidR="00FD4EDE" w:rsidRPr="00FD4EDE" w14:paraId="6E6D122D" w14:textId="77777777" w:rsidTr="003828B8">
        <w:trPr>
          <w:trHeight w:val="320"/>
        </w:trPr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4D1B12" w14:textId="77777777" w:rsidR="00FD4EDE" w:rsidRPr="00FD4EDE" w:rsidRDefault="00FD4EDE" w:rsidP="00FD4EDE">
            <w:pPr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lastRenderedPageBreak/>
              <w:t>Salix retusa L.</w:t>
            </w:r>
          </w:p>
        </w:tc>
        <w:tc>
          <w:tcPr>
            <w:tcW w:w="242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146798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D6F4D5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7B5536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80DD8C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C01109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5A638D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AA1DE6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49B5D4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D16579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2EBC88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03849F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03B215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D3C62A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620E3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085FF6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561C63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8BC866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93C101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6015EF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36521C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8BF4E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D009F4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1A775B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61D438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17536A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E7F914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B3994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C96EA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667907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3E02A4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F84C95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9EC579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0A8886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46727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962147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878007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476137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693832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9DBF5D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C32D86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6463E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B1AD2F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4DDD29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A35C0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5CE801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r</w:t>
            </w:r>
          </w:p>
        </w:tc>
        <w:tc>
          <w:tcPr>
            <w:tcW w:w="243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3D65BA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74519D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6B9AA0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7B481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74A489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D8F649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6</w:t>
            </w:r>
          </w:p>
        </w:tc>
      </w:tr>
      <w:tr w:rsidR="00FD4EDE" w:rsidRPr="00FD4EDE" w14:paraId="4B646D57" w14:textId="77777777" w:rsidTr="003828B8">
        <w:trPr>
          <w:trHeight w:val="320"/>
        </w:trPr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F495F" w14:textId="77777777" w:rsidR="00FD4EDE" w:rsidRPr="00FD4EDE" w:rsidRDefault="00FD4EDE" w:rsidP="00FD4EDE">
            <w:pPr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Soldanella alpina L.</w:t>
            </w:r>
          </w:p>
        </w:tc>
        <w:tc>
          <w:tcPr>
            <w:tcW w:w="242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EB9A0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73E920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C3145E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F12646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563A40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057587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A926F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096BA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r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B30E59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A4FB0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0FE73B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26A989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42C436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6E247C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7A6CDB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AEF629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264C40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48066B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2B288A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EFEAB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C9300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05FA3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C1B4A0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3B31BE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F03B23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1983E2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E54A98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6B8CBA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027771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ACE28D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7BED0D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41DD8B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DD04D3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0ED8B6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9C9197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8A0EAC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619489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8BFA26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086E5B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7E6EDB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6F7A35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B03B5C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23F38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A0187D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D868BF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75276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634212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EA9823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DB4A43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BCB420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56E38D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6</w:t>
            </w:r>
          </w:p>
        </w:tc>
      </w:tr>
      <w:tr w:rsidR="00FD4EDE" w:rsidRPr="00FD4EDE" w14:paraId="153618DA" w14:textId="77777777" w:rsidTr="003828B8">
        <w:trPr>
          <w:trHeight w:val="320"/>
        </w:trPr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C389A1" w14:textId="77777777" w:rsidR="00FD4EDE" w:rsidRPr="00FD4EDE" w:rsidRDefault="00FD4EDE" w:rsidP="00FD4EDE">
            <w:pPr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Valeriana saxatilis L.</w:t>
            </w:r>
          </w:p>
        </w:tc>
        <w:tc>
          <w:tcPr>
            <w:tcW w:w="242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83DC52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83924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4DD97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D5B695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A4BF8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13AC4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C84A98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27772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D1C2B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FE6999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25F378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F9F0C0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95CB65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A8ACC5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F8DB8E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0BB631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596D4F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C3651D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0AD536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263FD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E2C5EA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CF7627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F48F56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2B8F90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F5F6F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6CC9D1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871C03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4A64B4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05F70D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E38743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8F181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E5A55F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062099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1D8DC8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529C5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B02490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77726B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6D4A7F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CFE792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F38237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D737F8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8B0394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15207A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8BCEBF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875AE9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B7A191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E1A81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0BB72F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7F4458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6D9547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r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047CD7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6</w:t>
            </w:r>
          </w:p>
        </w:tc>
      </w:tr>
      <w:tr w:rsidR="00FD4EDE" w:rsidRPr="00FD4EDE" w14:paraId="4C51245E" w14:textId="77777777" w:rsidTr="003828B8">
        <w:trPr>
          <w:trHeight w:val="320"/>
        </w:trPr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642761" w14:textId="77777777" w:rsidR="00FD4EDE" w:rsidRPr="00FD4EDE" w:rsidRDefault="00FD4EDE" w:rsidP="00FD4EDE">
            <w:pPr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Aposeris foetida (L.) Less</w:t>
            </w:r>
          </w:p>
        </w:tc>
        <w:tc>
          <w:tcPr>
            <w:tcW w:w="242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79951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D1938A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15EA2D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C5A068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78A5F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74617D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CCBF5E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D65383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4EA4AD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1063C1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CFB3F5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37BDD5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7A69BA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36B3C7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9B9D68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F25687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EE5847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BD7076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904273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51F89D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BB79C7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3B797E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B0CB70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795A7B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115DF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0E927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FD282E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FB2A3A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8FD1C8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FAFEA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BC57B5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7DA154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A3125F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048DEC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C54E2E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552470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639B7A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507966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4E356B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640AFD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063977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D774DB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r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AABB51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E0F062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72D744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90240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83414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12D381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48FFF7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906333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3A6569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4</w:t>
            </w:r>
          </w:p>
        </w:tc>
      </w:tr>
      <w:tr w:rsidR="00FD4EDE" w:rsidRPr="00FD4EDE" w14:paraId="2B7CE84F" w14:textId="77777777" w:rsidTr="003828B8">
        <w:trPr>
          <w:trHeight w:val="320"/>
        </w:trPr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ECFEF7" w14:textId="77777777" w:rsidR="00FD4EDE" w:rsidRPr="00FD4EDE" w:rsidRDefault="00FD4EDE" w:rsidP="00FD4EDE">
            <w:pPr>
              <w:rPr>
                <w:sz w:val="10"/>
                <w:szCs w:val="10"/>
              </w:rPr>
            </w:pPr>
            <w:r w:rsidRPr="00FD4EDE">
              <w:rPr>
                <w:sz w:val="10"/>
                <w:szCs w:val="10"/>
              </w:rPr>
              <w:t>Arctostaphylos alpinus (L.) Spreng.</w:t>
            </w:r>
          </w:p>
        </w:tc>
        <w:tc>
          <w:tcPr>
            <w:tcW w:w="242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FE3B40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33C0D8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79F9F5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76FD87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E8EF7F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38B19B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025250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1C9A15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4FFB5B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6AC932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B555A8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40DB5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EC65F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FD20D4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E1114D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6177DD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40184D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F11298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633C24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0712B5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659D99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BA32A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8F5F05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3D17B5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C3733D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8C800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8D5D7F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48C581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D9CCA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04AA53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073427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689BA1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2732B3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D0D43F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6B38D8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70AD01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9E6FE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0F59C4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F39697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E4BF01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039EB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3AC653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D72719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03AA1B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A1C2F6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C11DCD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1116C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62ECD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DE751F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1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3FE979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1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EC9E2C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4</w:t>
            </w:r>
          </w:p>
        </w:tc>
      </w:tr>
      <w:tr w:rsidR="00FD4EDE" w:rsidRPr="00FD4EDE" w14:paraId="271D8C13" w14:textId="77777777" w:rsidTr="003828B8">
        <w:trPr>
          <w:trHeight w:val="320"/>
        </w:trPr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E8EEDF" w14:textId="77777777" w:rsidR="00FD4EDE" w:rsidRPr="00FD4EDE" w:rsidRDefault="00FD4EDE" w:rsidP="00FD4EDE">
            <w:pPr>
              <w:rPr>
                <w:sz w:val="10"/>
                <w:szCs w:val="10"/>
              </w:rPr>
            </w:pPr>
            <w:r w:rsidRPr="00FD4EDE">
              <w:rPr>
                <w:sz w:val="10"/>
                <w:szCs w:val="10"/>
              </w:rPr>
              <w:t>Campanula cochleariifolia Lam.</w:t>
            </w:r>
          </w:p>
        </w:tc>
        <w:tc>
          <w:tcPr>
            <w:tcW w:w="242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20C87E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83767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325C03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00A0A7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1FFE08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61712B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3F468D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827772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D43BB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8C2564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83399B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45C5B4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BE4E6D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382BE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4B7003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151DBF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230F7D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1605DA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EB550F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2B0A9F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435E5C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87DF24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883B53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58B16E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9B6701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CB8B5A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ADB278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A476F7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74C59C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DD075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r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C2E9BA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8D5A84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D63A8A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90AFFF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BCD12E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B1C22E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732AD7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3F4290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E95A96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45293F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4C405D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DE788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B82BA3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6F073F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75DF77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0AC16F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AB73B2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827298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72FFAB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C723C7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B46F45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4</w:t>
            </w:r>
          </w:p>
        </w:tc>
      </w:tr>
      <w:tr w:rsidR="00FD4EDE" w:rsidRPr="00FD4EDE" w14:paraId="7B180FED" w14:textId="77777777" w:rsidTr="003828B8">
        <w:trPr>
          <w:trHeight w:val="320"/>
        </w:trPr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937EDC" w14:textId="77777777" w:rsidR="00FD4EDE" w:rsidRPr="00FD4EDE" w:rsidRDefault="00FD4EDE" w:rsidP="00FD4EDE">
            <w:pPr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Clinopodium alpinum (l.) Kuntze</w:t>
            </w:r>
          </w:p>
        </w:tc>
        <w:tc>
          <w:tcPr>
            <w:tcW w:w="242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67C1D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84353C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FB0A52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C7EF97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F3AD0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C017ED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62BB30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B3DCFA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315A08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57BE5E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F17B5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AD4276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DB7C30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3816AD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CAD17F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D3EFA5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9D661C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62F97F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0A2EE3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B5ABAF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881DBC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E981E0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283A48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508FB6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A5EB66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44655A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F0D122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940256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2A66E5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BA4E3D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5834FB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F54B36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534224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1D2BA9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2097EF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7185BE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247C4C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C16B3D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BF846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B06B99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1CA213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29668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D0F603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7AAFF3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BCD578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562E6A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F7FD5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17FACD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FD5DF1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09CDBA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2636FA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4</w:t>
            </w:r>
          </w:p>
        </w:tc>
      </w:tr>
      <w:tr w:rsidR="00FD4EDE" w:rsidRPr="00FD4EDE" w14:paraId="3D0681CE" w14:textId="77777777" w:rsidTr="003828B8">
        <w:trPr>
          <w:trHeight w:val="320"/>
        </w:trPr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27E1A5" w14:textId="77777777" w:rsidR="00FD4EDE" w:rsidRPr="00FD4EDE" w:rsidRDefault="00FD4EDE" w:rsidP="00FD4EDE">
            <w:pPr>
              <w:rPr>
                <w:sz w:val="10"/>
                <w:szCs w:val="10"/>
              </w:rPr>
            </w:pPr>
            <w:r w:rsidRPr="00FD4EDE">
              <w:rPr>
                <w:sz w:val="10"/>
                <w:szCs w:val="10"/>
              </w:rPr>
              <w:t>Geranium sylvaticum L.</w:t>
            </w:r>
          </w:p>
        </w:tc>
        <w:tc>
          <w:tcPr>
            <w:tcW w:w="242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085C2B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C4C6AC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06814A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AAE54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E9A11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0957F0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7F8341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DB3233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21A359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84587D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r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436E01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DFF7DA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3437B7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4A594C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08F27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09D24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E93CFA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D526EE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431F59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67D95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CBEAE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8BF54C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4E4783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1A63CD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7388F0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593461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3B5B3B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27D926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C2642B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89858A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D4B04A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7BC05B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8F22BF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34E25C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DCCF9F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15C554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3FF4B0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B0797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7EE4E1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1F47FB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94385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402F44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621765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2879C6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D472FA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4BB6AF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AC5DEB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9BF470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FD2E06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DB8501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A55B3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4</w:t>
            </w:r>
          </w:p>
        </w:tc>
      </w:tr>
      <w:tr w:rsidR="00FD4EDE" w:rsidRPr="00FD4EDE" w14:paraId="5228D845" w14:textId="77777777" w:rsidTr="003828B8">
        <w:trPr>
          <w:trHeight w:val="320"/>
        </w:trPr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AE8424" w14:textId="77777777" w:rsidR="00FD4EDE" w:rsidRPr="00FD4EDE" w:rsidRDefault="00FD4EDE" w:rsidP="00FD4EDE">
            <w:pPr>
              <w:rPr>
                <w:sz w:val="10"/>
                <w:szCs w:val="10"/>
              </w:rPr>
            </w:pPr>
            <w:r w:rsidRPr="00FD4EDE">
              <w:rPr>
                <w:sz w:val="10"/>
                <w:szCs w:val="10"/>
              </w:rPr>
              <w:t>Moehringia concarenae F. Fen. et F. Martini</w:t>
            </w:r>
          </w:p>
        </w:tc>
        <w:tc>
          <w:tcPr>
            <w:tcW w:w="242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103DC8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1F004A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5B009B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331F76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4AD3F3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1E247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427ED5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087E54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34B42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B0ECC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03908E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D9FBB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75A46C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194C1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24A1EE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r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64FDEF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6E5E77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2ACE40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3750FA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2A7DF5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EF2A7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1FB18E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EB79F7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B2C95A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E36C9F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CACAF5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8DF82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37B82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A5F8AE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1E582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0E6BD7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4BF91E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A0977C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E07AF8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DA34D2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28FCA9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71A4DB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CE3EA3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45E30B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40DD7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33B9DD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6E1513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2B3FCF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3BD419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448C24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C0F85F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0556AA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DA95CC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16503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7CFCE1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FE26F2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4</w:t>
            </w:r>
          </w:p>
        </w:tc>
      </w:tr>
      <w:tr w:rsidR="00FD4EDE" w:rsidRPr="00FD4EDE" w14:paraId="18EF838B" w14:textId="77777777" w:rsidTr="003828B8">
        <w:trPr>
          <w:trHeight w:val="320"/>
        </w:trPr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FDBE6A" w14:textId="77777777" w:rsidR="00FD4EDE" w:rsidRPr="00FD4EDE" w:rsidRDefault="00FD4EDE" w:rsidP="00FD4EDE">
            <w:pPr>
              <w:rPr>
                <w:sz w:val="10"/>
                <w:szCs w:val="10"/>
                <w:lang w:val="en-US"/>
              </w:rPr>
            </w:pPr>
            <w:r w:rsidRPr="00FD4EDE">
              <w:rPr>
                <w:sz w:val="10"/>
                <w:szCs w:val="10"/>
                <w:lang w:val="en-US"/>
              </w:rPr>
              <w:t>Myosotis alpestris F.W. Schmidt</w:t>
            </w:r>
          </w:p>
        </w:tc>
        <w:tc>
          <w:tcPr>
            <w:tcW w:w="242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7E98D6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BA29A6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DCB253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1FF15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9395CE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E6DD1F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BDCD92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8435AE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0C0D4E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6752E9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r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E48BDC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D6613E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5D7E0F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B9ECED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C31405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E3C814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7F6CF3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837D45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69957C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989296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C447C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1C012B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65AA56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447C4F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61BF17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EC8769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38782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426130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975BE8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ADBB95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0216F9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8321D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74C7E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E3BF7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FF436F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CA9E7C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2EFED8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F391CA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2CCCBE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B7977A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3ADFEF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ADD200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5E45B5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A50652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F06243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68274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75503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8528C2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797E0E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E5C84A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17341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4</w:t>
            </w:r>
          </w:p>
        </w:tc>
      </w:tr>
      <w:tr w:rsidR="00FD4EDE" w:rsidRPr="00FD4EDE" w14:paraId="7B316311" w14:textId="77777777" w:rsidTr="003828B8">
        <w:trPr>
          <w:trHeight w:val="320"/>
        </w:trPr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9639F2" w14:textId="77777777" w:rsidR="00FD4EDE" w:rsidRPr="00FD4EDE" w:rsidRDefault="00FD4EDE" w:rsidP="00FD4EDE">
            <w:pPr>
              <w:rPr>
                <w:sz w:val="10"/>
                <w:szCs w:val="10"/>
                <w:lang w:val="en-US"/>
              </w:rPr>
            </w:pPr>
            <w:r w:rsidRPr="00FD4EDE">
              <w:rPr>
                <w:sz w:val="10"/>
                <w:szCs w:val="10"/>
                <w:lang w:val="en-US"/>
              </w:rPr>
              <w:t>Oxytropis pyrenaica Gren. et Godr.</w:t>
            </w:r>
          </w:p>
        </w:tc>
        <w:tc>
          <w:tcPr>
            <w:tcW w:w="242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9D993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5C9C04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DA2777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28A3D2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2193D8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319651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607AE4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575206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F277CF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EB32EA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0D185F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6CB46D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r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52911D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95E55D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D2D33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BE6A6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9C6871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5F6D60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F3C9CC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193B7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DCB005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596FCE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231052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35F580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1815ED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0E0A8D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B79AF6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C0C41B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30197F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4F073D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D56A6E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60CB6F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695A7D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C115F3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3C905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F39211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377A6D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60A94C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4BB2A2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10CB83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5C588C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BDEBB9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08CB28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66AB28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C0C70B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A0BC9A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701DFD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3B35AB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86DB41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9634C3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73091C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4</w:t>
            </w:r>
          </w:p>
        </w:tc>
      </w:tr>
      <w:tr w:rsidR="00FD4EDE" w:rsidRPr="00FD4EDE" w14:paraId="6C6F4C1D" w14:textId="77777777" w:rsidTr="003828B8">
        <w:trPr>
          <w:trHeight w:val="320"/>
        </w:trPr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27298" w14:textId="77777777" w:rsidR="00FD4EDE" w:rsidRPr="00FD4EDE" w:rsidRDefault="00FD4EDE" w:rsidP="00FD4EDE">
            <w:pPr>
              <w:rPr>
                <w:sz w:val="10"/>
                <w:szCs w:val="10"/>
              </w:rPr>
            </w:pPr>
            <w:r w:rsidRPr="00FD4EDE">
              <w:rPr>
                <w:sz w:val="10"/>
                <w:szCs w:val="10"/>
              </w:rPr>
              <w:t>Phyteuma betonicifolium Mill.</w:t>
            </w:r>
          </w:p>
        </w:tc>
        <w:tc>
          <w:tcPr>
            <w:tcW w:w="242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E30EF4" w14:textId="77777777" w:rsidR="00FD4EDE" w:rsidRPr="00FD4EDE" w:rsidRDefault="00FD4EDE" w:rsidP="00FD4EDE">
            <w:pPr>
              <w:jc w:val="center"/>
              <w:rPr>
                <w:sz w:val="10"/>
                <w:szCs w:val="10"/>
              </w:rPr>
            </w:pPr>
            <w:r w:rsidRPr="00FD4EDE">
              <w:rPr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C18965" w14:textId="77777777" w:rsidR="00FD4EDE" w:rsidRPr="00FD4EDE" w:rsidRDefault="00FD4EDE" w:rsidP="00FD4EDE">
            <w:pPr>
              <w:jc w:val="center"/>
              <w:rPr>
                <w:sz w:val="10"/>
                <w:szCs w:val="10"/>
              </w:rPr>
            </w:pPr>
            <w:r w:rsidRPr="00FD4EDE">
              <w:rPr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0D0F8" w14:textId="77777777" w:rsidR="00FD4EDE" w:rsidRPr="00FD4EDE" w:rsidRDefault="00FD4EDE" w:rsidP="00FD4EDE">
            <w:pPr>
              <w:jc w:val="center"/>
              <w:rPr>
                <w:sz w:val="10"/>
                <w:szCs w:val="10"/>
              </w:rPr>
            </w:pPr>
            <w:r w:rsidRPr="00FD4EDE">
              <w:rPr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1D7570" w14:textId="77777777" w:rsidR="00FD4EDE" w:rsidRPr="00FD4EDE" w:rsidRDefault="00FD4EDE" w:rsidP="00FD4EDE">
            <w:pPr>
              <w:jc w:val="center"/>
              <w:rPr>
                <w:sz w:val="10"/>
                <w:szCs w:val="10"/>
              </w:rPr>
            </w:pPr>
            <w:r w:rsidRPr="00FD4EDE">
              <w:rPr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2F1E22" w14:textId="77777777" w:rsidR="00FD4EDE" w:rsidRPr="00FD4EDE" w:rsidRDefault="00FD4EDE" w:rsidP="00FD4EDE">
            <w:pPr>
              <w:jc w:val="center"/>
              <w:rPr>
                <w:sz w:val="10"/>
                <w:szCs w:val="10"/>
              </w:rPr>
            </w:pPr>
            <w:r w:rsidRPr="00FD4EDE">
              <w:rPr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A3CD07" w14:textId="77777777" w:rsidR="00FD4EDE" w:rsidRPr="00FD4EDE" w:rsidRDefault="00FD4EDE" w:rsidP="00FD4EDE">
            <w:pPr>
              <w:jc w:val="center"/>
              <w:rPr>
                <w:sz w:val="10"/>
                <w:szCs w:val="10"/>
              </w:rPr>
            </w:pPr>
            <w:r w:rsidRPr="00FD4EDE">
              <w:rPr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FD54BD" w14:textId="77777777" w:rsidR="00FD4EDE" w:rsidRPr="00FD4EDE" w:rsidRDefault="00FD4EDE" w:rsidP="00FD4EDE">
            <w:pPr>
              <w:jc w:val="center"/>
              <w:rPr>
                <w:sz w:val="10"/>
                <w:szCs w:val="10"/>
              </w:rPr>
            </w:pPr>
            <w:r w:rsidRPr="00FD4EDE">
              <w:rPr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A8D6A4" w14:textId="77777777" w:rsidR="00FD4EDE" w:rsidRPr="00FD4EDE" w:rsidRDefault="00FD4EDE" w:rsidP="00FD4EDE">
            <w:pPr>
              <w:jc w:val="center"/>
              <w:rPr>
                <w:sz w:val="10"/>
                <w:szCs w:val="10"/>
              </w:rPr>
            </w:pPr>
            <w:r w:rsidRPr="00FD4EDE">
              <w:rPr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3F0E58" w14:textId="77777777" w:rsidR="00FD4EDE" w:rsidRPr="00FD4EDE" w:rsidRDefault="00FD4EDE" w:rsidP="00FD4EDE">
            <w:pPr>
              <w:jc w:val="center"/>
              <w:rPr>
                <w:sz w:val="10"/>
                <w:szCs w:val="10"/>
              </w:rPr>
            </w:pPr>
            <w:r w:rsidRPr="00FD4EDE">
              <w:rPr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162BB8" w14:textId="77777777" w:rsidR="00FD4EDE" w:rsidRPr="00FD4EDE" w:rsidRDefault="00FD4EDE" w:rsidP="00FD4EDE">
            <w:pPr>
              <w:jc w:val="center"/>
              <w:rPr>
                <w:sz w:val="10"/>
                <w:szCs w:val="10"/>
              </w:rPr>
            </w:pPr>
            <w:r w:rsidRPr="00FD4EDE">
              <w:rPr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982576" w14:textId="77777777" w:rsidR="00FD4EDE" w:rsidRPr="00FD4EDE" w:rsidRDefault="00FD4EDE" w:rsidP="00FD4EDE">
            <w:pPr>
              <w:jc w:val="center"/>
              <w:rPr>
                <w:sz w:val="10"/>
                <w:szCs w:val="10"/>
              </w:rPr>
            </w:pPr>
            <w:r w:rsidRPr="00FD4EDE">
              <w:rPr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E1DDD5" w14:textId="77777777" w:rsidR="00FD4EDE" w:rsidRPr="00FD4EDE" w:rsidRDefault="00FD4EDE" w:rsidP="00FD4EDE">
            <w:pPr>
              <w:jc w:val="center"/>
              <w:rPr>
                <w:sz w:val="10"/>
                <w:szCs w:val="10"/>
              </w:rPr>
            </w:pPr>
            <w:r w:rsidRPr="00FD4EDE">
              <w:rPr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081689" w14:textId="77777777" w:rsidR="00FD4EDE" w:rsidRPr="00FD4EDE" w:rsidRDefault="00FD4EDE" w:rsidP="00FD4EDE">
            <w:pPr>
              <w:jc w:val="center"/>
              <w:rPr>
                <w:sz w:val="10"/>
                <w:szCs w:val="10"/>
              </w:rPr>
            </w:pPr>
            <w:r w:rsidRPr="00FD4EDE">
              <w:rPr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555DA8" w14:textId="77777777" w:rsidR="00FD4EDE" w:rsidRPr="00FD4EDE" w:rsidRDefault="00FD4EDE" w:rsidP="00FD4EDE">
            <w:pPr>
              <w:jc w:val="center"/>
              <w:rPr>
                <w:sz w:val="10"/>
                <w:szCs w:val="10"/>
              </w:rPr>
            </w:pPr>
            <w:r w:rsidRPr="00FD4EDE">
              <w:rPr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6F8B4" w14:textId="77777777" w:rsidR="00FD4EDE" w:rsidRPr="00FD4EDE" w:rsidRDefault="00FD4EDE" w:rsidP="00FD4EDE">
            <w:pPr>
              <w:jc w:val="center"/>
              <w:rPr>
                <w:sz w:val="10"/>
                <w:szCs w:val="10"/>
              </w:rPr>
            </w:pPr>
            <w:r w:rsidRPr="00FD4EDE">
              <w:rPr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B00933" w14:textId="77777777" w:rsidR="00FD4EDE" w:rsidRPr="00FD4EDE" w:rsidRDefault="00FD4EDE" w:rsidP="00FD4EDE">
            <w:pPr>
              <w:jc w:val="center"/>
              <w:rPr>
                <w:sz w:val="10"/>
                <w:szCs w:val="10"/>
              </w:rPr>
            </w:pPr>
            <w:r w:rsidRPr="00FD4EDE">
              <w:rPr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5DD472" w14:textId="77777777" w:rsidR="00FD4EDE" w:rsidRPr="00FD4EDE" w:rsidRDefault="00FD4EDE" w:rsidP="00FD4EDE">
            <w:pPr>
              <w:jc w:val="center"/>
              <w:rPr>
                <w:sz w:val="10"/>
                <w:szCs w:val="10"/>
              </w:rPr>
            </w:pPr>
            <w:r w:rsidRPr="00FD4EDE">
              <w:rPr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C2155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87A6E6" w14:textId="77777777" w:rsidR="00FD4EDE" w:rsidRPr="00FD4EDE" w:rsidRDefault="00FD4EDE" w:rsidP="00FD4EDE">
            <w:pPr>
              <w:jc w:val="center"/>
              <w:rPr>
                <w:sz w:val="10"/>
                <w:szCs w:val="10"/>
              </w:rPr>
            </w:pPr>
            <w:r w:rsidRPr="00FD4EDE">
              <w:rPr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AAA7C" w14:textId="77777777" w:rsidR="00FD4EDE" w:rsidRPr="00FD4EDE" w:rsidRDefault="00FD4EDE" w:rsidP="00FD4EDE">
            <w:pPr>
              <w:jc w:val="center"/>
              <w:rPr>
                <w:sz w:val="10"/>
                <w:szCs w:val="10"/>
              </w:rPr>
            </w:pPr>
            <w:r w:rsidRPr="00FD4EDE">
              <w:rPr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0B244C" w14:textId="77777777" w:rsidR="00FD4EDE" w:rsidRPr="00FD4EDE" w:rsidRDefault="00FD4EDE" w:rsidP="00FD4EDE">
            <w:pPr>
              <w:jc w:val="center"/>
              <w:rPr>
                <w:sz w:val="10"/>
                <w:szCs w:val="10"/>
              </w:rPr>
            </w:pPr>
            <w:r w:rsidRPr="00FD4EDE">
              <w:rPr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C5BDE" w14:textId="77777777" w:rsidR="00FD4EDE" w:rsidRPr="00FD4EDE" w:rsidRDefault="00FD4EDE" w:rsidP="00FD4EDE">
            <w:pPr>
              <w:jc w:val="center"/>
              <w:rPr>
                <w:sz w:val="10"/>
                <w:szCs w:val="10"/>
              </w:rPr>
            </w:pPr>
            <w:r w:rsidRPr="00FD4EDE">
              <w:rPr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DD087A" w14:textId="77777777" w:rsidR="00FD4EDE" w:rsidRPr="00FD4EDE" w:rsidRDefault="00FD4EDE" w:rsidP="00FD4EDE">
            <w:pPr>
              <w:jc w:val="center"/>
              <w:rPr>
                <w:sz w:val="10"/>
                <w:szCs w:val="10"/>
              </w:rPr>
            </w:pPr>
            <w:r w:rsidRPr="00FD4EDE">
              <w:rPr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AE5F7" w14:textId="77777777" w:rsidR="00FD4EDE" w:rsidRPr="00FD4EDE" w:rsidRDefault="00FD4EDE" w:rsidP="00FD4EDE">
            <w:pPr>
              <w:jc w:val="center"/>
              <w:rPr>
                <w:sz w:val="10"/>
                <w:szCs w:val="10"/>
              </w:rPr>
            </w:pPr>
            <w:r w:rsidRPr="00FD4EDE">
              <w:rPr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753707" w14:textId="77777777" w:rsidR="00FD4EDE" w:rsidRPr="00FD4EDE" w:rsidRDefault="00FD4EDE" w:rsidP="00FD4EDE">
            <w:pPr>
              <w:jc w:val="center"/>
              <w:rPr>
                <w:sz w:val="10"/>
                <w:szCs w:val="10"/>
              </w:rPr>
            </w:pPr>
            <w:r w:rsidRPr="00FD4EDE">
              <w:rPr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CD02F3" w14:textId="77777777" w:rsidR="00FD4EDE" w:rsidRPr="00FD4EDE" w:rsidRDefault="00FD4EDE" w:rsidP="00FD4EDE">
            <w:pPr>
              <w:jc w:val="center"/>
              <w:rPr>
                <w:sz w:val="10"/>
                <w:szCs w:val="10"/>
              </w:rPr>
            </w:pPr>
            <w:r w:rsidRPr="00FD4EDE">
              <w:rPr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F70456" w14:textId="77777777" w:rsidR="00FD4EDE" w:rsidRPr="00FD4EDE" w:rsidRDefault="00FD4EDE" w:rsidP="00FD4EDE">
            <w:pPr>
              <w:jc w:val="center"/>
              <w:rPr>
                <w:sz w:val="10"/>
                <w:szCs w:val="10"/>
              </w:rPr>
            </w:pPr>
            <w:r w:rsidRPr="00FD4EDE">
              <w:rPr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6E2BD6" w14:textId="77777777" w:rsidR="00FD4EDE" w:rsidRPr="00FD4EDE" w:rsidRDefault="00FD4EDE" w:rsidP="00FD4EDE">
            <w:pPr>
              <w:jc w:val="center"/>
              <w:rPr>
                <w:sz w:val="10"/>
                <w:szCs w:val="10"/>
              </w:rPr>
            </w:pPr>
            <w:r w:rsidRPr="00FD4EDE">
              <w:rPr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948D5B" w14:textId="77777777" w:rsidR="00FD4EDE" w:rsidRPr="00FD4EDE" w:rsidRDefault="00FD4EDE" w:rsidP="00FD4EDE">
            <w:pPr>
              <w:jc w:val="center"/>
              <w:rPr>
                <w:sz w:val="10"/>
                <w:szCs w:val="10"/>
              </w:rPr>
            </w:pPr>
            <w:r w:rsidRPr="00FD4EDE">
              <w:rPr>
                <w:sz w:val="10"/>
                <w:szCs w:val="10"/>
              </w:rPr>
              <w:t>+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FFA303" w14:textId="77777777" w:rsidR="00FD4EDE" w:rsidRPr="00FD4EDE" w:rsidRDefault="00FD4EDE" w:rsidP="00FD4EDE">
            <w:pPr>
              <w:jc w:val="center"/>
              <w:rPr>
                <w:sz w:val="10"/>
                <w:szCs w:val="10"/>
              </w:rPr>
            </w:pPr>
            <w:r w:rsidRPr="00FD4EDE">
              <w:rPr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1DAAD1" w14:textId="77777777" w:rsidR="00FD4EDE" w:rsidRPr="00FD4EDE" w:rsidRDefault="00FD4EDE" w:rsidP="00FD4EDE">
            <w:pPr>
              <w:jc w:val="center"/>
              <w:rPr>
                <w:sz w:val="10"/>
                <w:szCs w:val="10"/>
              </w:rPr>
            </w:pPr>
            <w:r w:rsidRPr="00FD4EDE">
              <w:rPr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2EF02A" w14:textId="77777777" w:rsidR="00FD4EDE" w:rsidRPr="00FD4EDE" w:rsidRDefault="00FD4EDE" w:rsidP="00FD4EDE">
            <w:pPr>
              <w:jc w:val="center"/>
              <w:rPr>
                <w:sz w:val="10"/>
                <w:szCs w:val="10"/>
              </w:rPr>
            </w:pPr>
            <w:r w:rsidRPr="00FD4EDE">
              <w:rPr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045BE" w14:textId="77777777" w:rsidR="00FD4EDE" w:rsidRPr="00FD4EDE" w:rsidRDefault="00FD4EDE" w:rsidP="00FD4EDE">
            <w:pPr>
              <w:jc w:val="center"/>
              <w:rPr>
                <w:sz w:val="10"/>
                <w:szCs w:val="10"/>
              </w:rPr>
            </w:pPr>
            <w:r w:rsidRPr="00FD4EDE">
              <w:rPr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402C43" w14:textId="77777777" w:rsidR="00FD4EDE" w:rsidRPr="00FD4EDE" w:rsidRDefault="00FD4EDE" w:rsidP="00FD4EDE">
            <w:pPr>
              <w:jc w:val="center"/>
              <w:rPr>
                <w:sz w:val="10"/>
                <w:szCs w:val="10"/>
              </w:rPr>
            </w:pPr>
            <w:r w:rsidRPr="00FD4EDE">
              <w:rPr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EF06EB" w14:textId="77777777" w:rsidR="00FD4EDE" w:rsidRPr="00FD4EDE" w:rsidRDefault="00FD4EDE" w:rsidP="00FD4EDE">
            <w:pPr>
              <w:jc w:val="center"/>
              <w:rPr>
                <w:sz w:val="10"/>
                <w:szCs w:val="10"/>
              </w:rPr>
            </w:pPr>
            <w:r w:rsidRPr="00FD4EDE">
              <w:rPr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E93385" w14:textId="77777777" w:rsidR="00FD4EDE" w:rsidRPr="00FD4EDE" w:rsidRDefault="00FD4EDE" w:rsidP="00FD4EDE">
            <w:pPr>
              <w:jc w:val="center"/>
              <w:rPr>
                <w:sz w:val="10"/>
                <w:szCs w:val="10"/>
              </w:rPr>
            </w:pPr>
            <w:r w:rsidRPr="00FD4EDE">
              <w:rPr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A6078" w14:textId="77777777" w:rsidR="00FD4EDE" w:rsidRPr="00FD4EDE" w:rsidRDefault="00FD4EDE" w:rsidP="00FD4EDE">
            <w:pPr>
              <w:jc w:val="center"/>
              <w:rPr>
                <w:sz w:val="10"/>
                <w:szCs w:val="10"/>
              </w:rPr>
            </w:pPr>
            <w:r w:rsidRPr="00FD4EDE">
              <w:rPr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03857A" w14:textId="77777777" w:rsidR="00FD4EDE" w:rsidRPr="00FD4EDE" w:rsidRDefault="00FD4EDE" w:rsidP="00FD4EDE">
            <w:pPr>
              <w:jc w:val="center"/>
              <w:rPr>
                <w:sz w:val="10"/>
                <w:szCs w:val="10"/>
              </w:rPr>
            </w:pPr>
            <w:r w:rsidRPr="00FD4EDE">
              <w:rPr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2487C4" w14:textId="77777777" w:rsidR="00FD4EDE" w:rsidRPr="00FD4EDE" w:rsidRDefault="00FD4EDE" w:rsidP="00FD4EDE">
            <w:pPr>
              <w:jc w:val="center"/>
              <w:rPr>
                <w:sz w:val="10"/>
                <w:szCs w:val="10"/>
              </w:rPr>
            </w:pPr>
            <w:r w:rsidRPr="00FD4EDE">
              <w:rPr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793A27" w14:textId="77777777" w:rsidR="00FD4EDE" w:rsidRPr="00FD4EDE" w:rsidRDefault="00FD4EDE" w:rsidP="00FD4EDE">
            <w:pPr>
              <w:jc w:val="center"/>
              <w:rPr>
                <w:sz w:val="10"/>
                <w:szCs w:val="10"/>
              </w:rPr>
            </w:pPr>
            <w:r w:rsidRPr="00FD4EDE">
              <w:rPr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B8BCBD" w14:textId="77777777" w:rsidR="00FD4EDE" w:rsidRPr="00FD4EDE" w:rsidRDefault="00FD4EDE" w:rsidP="00FD4EDE">
            <w:pPr>
              <w:jc w:val="center"/>
              <w:rPr>
                <w:sz w:val="10"/>
                <w:szCs w:val="10"/>
              </w:rPr>
            </w:pPr>
            <w:r w:rsidRPr="00FD4EDE">
              <w:rPr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2D7EF1" w14:textId="77777777" w:rsidR="00FD4EDE" w:rsidRPr="00FD4EDE" w:rsidRDefault="00FD4EDE" w:rsidP="00FD4EDE">
            <w:pPr>
              <w:jc w:val="center"/>
              <w:rPr>
                <w:sz w:val="10"/>
                <w:szCs w:val="10"/>
              </w:rPr>
            </w:pPr>
            <w:r w:rsidRPr="00FD4EDE">
              <w:rPr>
                <w:sz w:val="10"/>
                <w:szCs w:val="10"/>
              </w:rPr>
              <w:t>r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BCD0D" w14:textId="77777777" w:rsidR="00FD4EDE" w:rsidRPr="00FD4EDE" w:rsidRDefault="00FD4EDE" w:rsidP="00FD4EDE">
            <w:pPr>
              <w:jc w:val="center"/>
              <w:rPr>
                <w:sz w:val="10"/>
                <w:szCs w:val="10"/>
              </w:rPr>
            </w:pPr>
            <w:r w:rsidRPr="00FD4EDE">
              <w:rPr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A63BF9" w14:textId="77777777" w:rsidR="00FD4EDE" w:rsidRPr="00FD4EDE" w:rsidRDefault="00FD4EDE" w:rsidP="00FD4EDE">
            <w:pPr>
              <w:jc w:val="center"/>
              <w:rPr>
                <w:sz w:val="10"/>
                <w:szCs w:val="10"/>
              </w:rPr>
            </w:pPr>
            <w:r w:rsidRPr="00FD4EDE">
              <w:rPr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57878A" w14:textId="77777777" w:rsidR="00FD4EDE" w:rsidRPr="00FD4EDE" w:rsidRDefault="00FD4EDE" w:rsidP="00FD4EDE">
            <w:pPr>
              <w:jc w:val="center"/>
              <w:rPr>
                <w:sz w:val="10"/>
                <w:szCs w:val="10"/>
              </w:rPr>
            </w:pPr>
            <w:r w:rsidRPr="00FD4EDE">
              <w:rPr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F788EF" w14:textId="77777777" w:rsidR="00FD4EDE" w:rsidRPr="00FD4EDE" w:rsidRDefault="00FD4EDE" w:rsidP="00FD4EDE">
            <w:pPr>
              <w:jc w:val="center"/>
              <w:rPr>
                <w:sz w:val="10"/>
                <w:szCs w:val="10"/>
              </w:rPr>
            </w:pPr>
            <w:r w:rsidRPr="00FD4EDE">
              <w:rPr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CFD75" w14:textId="77777777" w:rsidR="00FD4EDE" w:rsidRPr="00FD4EDE" w:rsidRDefault="00FD4EDE" w:rsidP="00FD4EDE">
            <w:pPr>
              <w:jc w:val="center"/>
              <w:rPr>
                <w:sz w:val="10"/>
                <w:szCs w:val="10"/>
              </w:rPr>
            </w:pPr>
            <w:r w:rsidRPr="00FD4EDE">
              <w:rPr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A45A08" w14:textId="77777777" w:rsidR="00FD4EDE" w:rsidRPr="00FD4EDE" w:rsidRDefault="00FD4EDE" w:rsidP="00FD4EDE">
            <w:pPr>
              <w:jc w:val="center"/>
              <w:rPr>
                <w:sz w:val="10"/>
                <w:szCs w:val="10"/>
              </w:rPr>
            </w:pPr>
            <w:r w:rsidRPr="00FD4EDE">
              <w:rPr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1EBE4B" w14:textId="77777777" w:rsidR="00FD4EDE" w:rsidRPr="00FD4EDE" w:rsidRDefault="00FD4EDE" w:rsidP="00FD4EDE">
            <w:pPr>
              <w:jc w:val="center"/>
              <w:rPr>
                <w:sz w:val="10"/>
                <w:szCs w:val="10"/>
              </w:rPr>
            </w:pPr>
            <w:r w:rsidRPr="00FD4EDE">
              <w:rPr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7737D5" w14:textId="77777777" w:rsidR="00FD4EDE" w:rsidRPr="00FD4EDE" w:rsidRDefault="00FD4EDE" w:rsidP="00FD4EDE">
            <w:pPr>
              <w:jc w:val="center"/>
              <w:rPr>
                <w:sz w:val="10"/>
                <w:szCs w:val="10"/>
              </w:rPr>
            </w:pPr>
            <w:r w:rsidRPr="00FD4EDE">
              <w:rPr>
                <w:sz w:val="10"/>
                <w:szCs w:val="10"/>
              </w:rPr>
              <w:t>.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A5D87E" w14:textId="77777777" w:rsidR="00FD4EDE" w:rsidRPr="00FD4EDE" w:rsidRDefault="00FD4EDE" w:rsidP="00FD4EDE">
            <w:pPr>
              <w:jc w:val="center"/>
              <w:rPr>
                <w:sz w:val="10"/>
                <w:szCs w:val="10"/>
              </w:rPr>
            </w:pPr>
            <w:r w:rsidRPr="00FD4EDE">
              <w:rPr>
                <w:sz w:val="10"/>
                <w:szCs w:val="10"/>
              </w:rPr>
              <w:t>4</w:t>
            </w:r>
          </w:p>
        </w:tc>
      </w:tr>
      <w:tr w:rsidR="00FD4EDE" w:rsidRPr="00FD4EDE" w14:paraId="2C2D07F1" w14:textId="77777777" w:rsidTr="003828B8">
        <w:trPr>
          <w:trHeight w:val="320"/>
        </w:trPr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C7D56C" w14:textId="77777777" w:rsidR="00FD4EDE" w:rsidRPr="00FD4EDE" w:rsidRDefault="00FD4EDE" w:rsidP="00FD4EDE">
            <w:pPr>
              <w:rPr>
                <w:color w:val="000000"/>
                <w:sz w:val="10"/>
                <w:szCs w:val="10"/>
                <w:lang w:val="en-US"/>
              </w:rPr>
            </w:pPr>
            <w:r w:rsidRPr="00FD4EDE">
              <w:rPr>
                <w:color w:val="000000"/>
                <w:sz w:val="10"/>
                <w:szCs w:val="10"/>
                <w:lang w:val="en-US"/>
              </w:rPr>
              <w:t>Picea abies (L.) H. Karst.</w:t>
            </w:r>
          </w:p>
        </w:tc>
        <w:tc>
          <w:tcPr>
            <w:tcW w:w="242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533E78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037D7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BB206D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D7DB93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0F7869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8B1E19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0E89A4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C30310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595647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4FC27E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E50BBB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FFC200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C25544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4DE553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636FE7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C8C715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8A6C7C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0B48D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CB6774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4CABFF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6F5431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FDADB3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FD73F5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56663B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9CB250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71687A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C1D9BF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CB74E4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501615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6C19DD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292540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86ECA7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31ABCC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985E84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6ECAA4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60C381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39021B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12A245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r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E81074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CBEE61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8500F1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81E136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9AF48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B62EC1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2C7488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7F7E1D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6105A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7E232A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17CD43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62A565D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3FEB27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4</w:t>
            </w:r>
          </w:p>
        </w:tc>
      </w:tr>
      <w:tr w:rsidR="00FD4EDE" w:rsidRPr="00FD4EDE" w14:paraId="65CFEFFF" w14:textId="77777777" w:rsidTr="003828B8">
        <w:trPr>
          <w:trHeight w:val="320"/>
        </w:trPr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67B0C" w14:textId="77777777" w:rsidR="00FD4EDE" w:rsidRPr="00FD4EDE" w:rsidRDefault="00FD4EDE" w:rsidP="00FD4EDE">
            <w:pPr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Potentilla crantzii (Crantz) Beck ex Fritsch</w:t>
            </w:r>
          </w:p>
        </w:tc>
        <w:tc>
          <w:tcPr>
            <w:tcW w:w="242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FB54AC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C381A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133B0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988C54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4C3E7E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65FA9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90A1D8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DD84D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7FCCFA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765D8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3ACCD6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D0FE83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C0E073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6F752B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EC0D9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91096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AE1679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A0DA79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EA4ED7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DF63C0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0287D4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21AA01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83C7F9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9B6C9B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A24548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48C63B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98E90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0F0EF2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BD0B38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642ABF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C8E58F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B88AD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5713A3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r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99364C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4D288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CD8BD7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7A882E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714B8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729FAD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4789B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739418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0548FE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CDFDCE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8EB742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91647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785738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B6C660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E53235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C3F338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568E9F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AA5D74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4</w:t>
            </w:r>
          </w:p>
        </w:tc>
      </w:tr>
      <w:tr w:rsidR="00FD4EDE" w:rsidRPr="00FD4EDE" w14:paraId="5EFCF47B" w14:textId="77777777" w:rsidTr="003828B8">
        <w:trPr>
          <w:trHeight w:val="320"/>
        </w:trPr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370710" w14:textId="77777777" w:rsidR="00FD4EDE" w:rsidRPr="00FD4EDE" w:rsidRDefault="00FD4EDE" w:rsidP="00FD4EDE">
            <w:pPr>
              <w:rPr>
                <w:sz w:val="10"/>
                <w:szCs w:val="10"/>
              </w:rPr>
            </w:pPr>
            <w:r w:rsidRPr="00FD4EDE">
              <w:rPr>
                <w:sz w:val="10"/>
                <w:szCs w:val="10"/>
              </w:rPr>
              <w:t>Silene acaulis (L.) Jacq.</w:t>
            </w:r>
          </w:p>
        </w:tc>
        <w:tc>
          <w:tcPr>
            <w:tcW w:w="242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6F390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8AB3CE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20AD2B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A02177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3099B7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5BFE6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1F99CB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5BE647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9DE9FD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267198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E09E8C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2F41E5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FFAA49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347FEB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1C4C90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B20341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33D7BD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E842B4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53D373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E3B75F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E941F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55694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576C7E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E9FA03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290F91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471CA6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2C028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328CAE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4BE5DC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BE07B5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3A7BFA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B2FBC4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714ECB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E88B41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2F75B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48477B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EB2954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9D47B8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D52D44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367839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AEF97A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A57DD5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D93D47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0B205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8A52DD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99DB73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84ABA9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BA46EA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3F54A7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r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9F55C0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r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95A60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4</w:t>
            </w:r>
          </w:p>
        </w:tc>
      </w:tr>
      <w:tr w:rsidR="00FD4EDE" w:rsidRPr="00FD4EDE" w14:paraId="7093336F" w14:textId="77777777" w:rsidTr="003828B8">
        <w:trPr>
          <w:trHeight w:val="320"/>
        </w:trPr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3C0A32" w14:textId="77777777" w:rsidR="00FD4EDE" w:rsidRPr="00FD4EDE" w:rsidRDefault="00FD4EDE" w:rsidP="00FD4EDE">
            <w:pPr>
              <w:rPr>
                <w:sz w:val="10"/>
                <w:szCs w:val="10"/>
              </w:rPr>
            </w:pPr>
            <w:r w:rsidRPr="00FD4EDE">
              <w:rPr>
                <w:sz w:val="10"/>
                <w:szCs w:val="10"/>
              </w:rPr>
              <w:t>Trisetaria alpestris (Host) Baumg.</w:t>
            </w:r>
          </w:p>
        </w:tc>
        <w:tc>
          <w:tcPr>
            <w:tcW w:w="242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5FEF23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65FCCA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F9A96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FA5818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123DE7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DD8EB2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84352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FB4F9E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A4E65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0E450B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7B945B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74D56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5EB3C2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22F950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C331C1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587BBA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F5468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A5D859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699B81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7FA784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4A2BF9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85D210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D88B26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5F1AC2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231F6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1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9367A9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FC8833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01E324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73DB61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40975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DB92AA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965055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94BF24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5C86E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70392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70C930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E30569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537838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37C579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F9797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872D29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DC454C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5B78C9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357A61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A4C065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759E69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4AF311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5BB39D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0638BF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BBBF64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AA4E86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4</w:t>
            </w:r>
          </w:p>
        </w:tc>
      </w:tr>
      <w:tr w:rsidR="00FD4EDE" w:rsidRPr="00FD4EDE" w14:paraId="2A1D85C1" w14:textId="77777777" w:rsidTr="003828B8">
        <w:trPr>
          <w:trHeight w:val="320"/>
        </w:trPr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291179" w14:textId="77777777" w:rsidR="00FD4EDE" w:rsidRPr="00FD4EDE" w:rsidRDefault="00FD4EDE" w:rsidP="00FD4EDE">
            <w:pPr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Trollius europaeus L.</w:t>
            </w:r>
          </w:p>
        </w:tc>
        <w:tc>
          <w:tcPr>
            <w:tcW w:w="242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03B60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42CBB5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8DC615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F4D99D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4D288A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18FB11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649936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5684E2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4AAE4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8CD008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15AFA1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FF7C77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6DE4A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9A7681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C1007E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3C9C25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3EFE06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A40A11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22F882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A44DE4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4D2CA6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B6A9DB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9F1054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420ADA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A75113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DDF8ED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390AF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F27BB0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80015A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C0C18C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CDE841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5401FF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DD5B31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00528D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6BA658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D93D83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197F43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3421C7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00B39F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7BCEB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175B42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4F5A8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20D91D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361862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24258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C7DC2C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65249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9F8D3E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FA4B61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2AA97F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B53E23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4</w:t>
            </w:r>
          </w:p>
        </w:tc>
      </w:tr>
      <w:tr w:rsidR="00FD4EDE" w:rsidRPr="00FD4EDE" w14:paraId="60831BB6" w14:textId="77777777" w:rsidTr="003828B8">
        <w:trPr>
          <w:trHeight w:val="320"/>
        </w:trPr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10A10" w14:textId="77777777" w:rsidR="00FD4EDE" w:rsidRPr="00FD4EDE" w:rsidRDefault="00FD4EDE" w:rsidP="00FD4EDE">
            <w:pPr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Veronica aphylla L.</w:t>
            </w:r>
          </w:p>
        </w:tc>
        <w:tc>
          <w:tcPr>
            <w:tcW w:w="242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0BF68F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FE9142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176B7D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83846F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7C70FD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076B81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B42CA6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21AEA6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6080C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DF83DC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D25E0C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EC501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889E9E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39D269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49FD23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80C5EA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355D33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4565E7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630E3C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25D9EF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2670E6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C627E8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F5CEE4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r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0ED1FB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9A32CC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9B80D1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A9C16C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6E0A7F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95A82A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614C7D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C05390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52BAB1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D0EA0D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AFAEB7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CE92F2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E84068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FB9E3C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F25670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EADD14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3032AA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147AE7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BBACE8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E53AF0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12F05D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BFE32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7398E8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DE6D5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4D3818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6DCBD4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317F6C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F2325E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4</w:t>
            </w:r>
          </w:p>
        </w:tc>
      </w:tr>
      <w:tr w:rsidR="00FD4EDE" w:rsidRPr="00FD4EDE" w14:paraId="749AEC2A" w14:textId="77777777" w:rsidTr="003828B8">
        <w:trPr>
          <w:trHeight w:val="320"/>
        </w:trPr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AED9C" w14:textId="77777777" w:rsidR="00FD4EDE" w:rsidRPr="00FD4EDE" w:rsidRDefault="00FD4EDE" w:rsidP="00FD4EDE">
            <w:pPr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Alchemilla vulgaris L. s.s.</w:t>
            </w:r>
          </w:p>
        </w:tc>
        <w:tc>
          <w:tcPr>
            <w:tcW w:w="242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A4101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6C9A35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4AABC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F6D313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0C6581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9EEB63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939E4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EE9C4B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EED97D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A6E00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FAA474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83E7A9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5AF8FE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0EDD66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506394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8FBB8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ADA6FF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EC66DE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333182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FF206B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8B7AB2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EEBFA1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3A4978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217376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73ACE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77A882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85B7F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2AC991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837C86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CC0AD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8875D5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1D2835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C67D0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475D98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DE718D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B70643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782297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r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D3C410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155F0C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C22E8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03E611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9DCE1B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F89091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CECB57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5B9913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0C7141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618E1F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962E59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D0C89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56B584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7E6951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2</w:t>
            </w:r>
          </w:p>
        </w:tc>
      </w:tr>
      <w:tr w:rsidR="00FD4EDE" w:rsidRPr="00FD4EDE" w14:paraId="438C9635" w14:textId="77777777" w:rsidTr="003828B8">
        <w:trPr>
          <w:trHeight w:val="320"/>
        </w:trPr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62F9BF" w14:textId="77777777" w:rsidR="00FD4EDE" w:rsidRPr="00FD4EDE" w:rsidRDefault="00FD4EDE" w:rsidP="00FD4EDE">
            <w:pPr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Arabis alpina L.</w:t>
            </w:r>
          </w:p>
        </w:tc>
        <w:tc>
          <w:tcPr>
            <w:tcW w:w="242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40335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CBD49A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A81BAB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3A558D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0C14F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34F1A8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277A8B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950F65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7C8663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3C3EA2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3BAF4F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C13719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6BAC45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BCCC60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F95BA4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3D511B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5D714B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D0329F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32D893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AB5EF1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65E75F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69D43E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005037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1228B8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0F369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76D171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4DD522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F66793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F02D60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96D7B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9D01B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71516C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D6182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A27C12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7EBDCF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44626C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80BA3A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75199D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646E02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DD11A1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FA0B3A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8DA3B1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CD6BD5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AE9C81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B6B757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A43A1B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5EBCE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44169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8E317B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0D41CE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A25B11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2</w:t>
            </w:r>
          </w:p>
        </w:tc>
      </w:tr>
      <w:tr w:rsidR="00FD4EDE" w:rsidRPr="00FD4EDE" w14:paraId="37BEF9D1" w14:textId="77777777" w:rsidTr="003828B8">
        <w:trPr>
          <w:trHeight w:val="320"/>
        </w:trPr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6B52D6" w14:textId="77777777" w:rsidR="00FD4EDE" w:rsidRPr="00FD4EDE" w:rsidRDefault="00FD4EDE" w:rsidP="00FD4EDE">
            <w:pPr>
              <w:rPr>
                <w:sz w:val="10"/>
                <w:szCs w:val="10"/>
              </w:rPr>
            </w:pPr>
            <w:r w:rsidRPr="00FD4EDE">
              <w:rPr>
                <w:sz w:val="10"/>
                <w:szCs w:val="10"/>
              </w:rPr>
              <w:t>Astrantia minor L.</w:t>
            </w:r>
          </w:p>
        </w:tc>
        <w:tc>
          <w:tcPr>
            <w:tcW w:w="242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559E94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B16E81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9236E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010142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9A3A0F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B23FAB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416461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B4AE3C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8D1B33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59407B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0B7710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E38C7D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914B8F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0C96FA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08A91E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4CDBDC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9B5959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BF5750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8589CD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04737D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CF391C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EB194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7F3C66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3D19C1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1CEF7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3DA901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896BF3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FF01ED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F9A0DD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9D07DD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43915C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2C5BB9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C7B83A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F351C1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9413EF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CD81DA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FB73B9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93266D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5C923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721DA2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E79921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EA798E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460C03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47973F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222A7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78478B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5D8866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466FEB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r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40736C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98C308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7F1114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2</w:t>
            </w:r>
          </w:p>
        </w:tc>
      </w:tr>
      <w:tr w:rsidR="00FD4EDE" w:rsidRPr="00FD4EDE" w14:paraId="40592B21" w14:textId="77777777" w:rsidTr="003828B8">
        <w:trPr>
          <w:trHeight w:val="320"/>
        </w:trPr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82A0B1" w14:textId="77777777" w:rsidR="00FD4EDE" w:rsidRPr="00FD4EDE" w:rsidRDefault="00FD4EDE" w:rsidP="00FD4EDE">
            <w:pPr>
              <w:rPr>
                <w:sz w:val="10"/>
                <w:szCs w:val="10"/>
              </w:rPr>
            </w:pPr>
            <w:r w:rsidRPr="00FD4EDE">
              <w:rPr>
                <w:sz w:val="10"/>
                <w:szCs w:val="10"/>
              </w:rPr>
              <w:t>Bistorta officinalis Delarbre</w:t>
            </w:r>
          </w:p>
        </w:tc>
        <w:tc>
          <w:tcPr>
            <w:tcW w:w="242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5B7102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0B10DF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932F3A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879358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C778E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F33B3C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342C8F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9E59E5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EB680D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03ADF6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359E24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00BADE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0DD727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3BA59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10D79A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2BFEAC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5CA27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B90073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532427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EC6FB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446AB7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BEDF06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7EBC6C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0F73DF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DCF66C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E660DB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1E804F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2D2CDD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1F1625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146A9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20843B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7DA62C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5CBE8D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06F587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05E867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B17F46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6C81B0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B80E15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130F7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C05ECE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01CE0A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A413A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B547FA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972FF7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17F12C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BE1AE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D88A2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4F8014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12ED8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9EFB6B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203333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2</w:t>
            </w:r>
          </w:p>
        </w:tc>
      </w:tr>
      <w:tr w:rsidR="00FD4EDE" w:rsidRPr="00FD4EDE" w14:paraId="4AEDDE46" w14:textId="77777777" w:rsidTr="003828B8">
        <w:trPr>
          <w:trHeight w:val="320"/>
        </w:trPr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D877B7" w14:textId="77777777" w:rsidR="00FD4EDE" w:rsidRPr="00FD4EDE" w:rsidRDefault="00FD4EDE" w:rsidP="00FD4EDE">
            <w:pPr>
              <w:rPr>
                <w:sz w:val="10"/>
                <w:szCs w:val="10"/>
              </w:rPr>
            </w:pPr>
            <w:r w:rsidRPr="00FD4EDE">
              <w:rPr>
                <w:sz w:val="10"/>
                <w:szCs w:val="10"/>
              </w:rPr>
              <w:t>Gentiana lutea L.</w:t>
            </w:r>
          </w:p>
        </w:tc>
        <w:tc>
          <w:tcPr>
            <w:tcW w:w="242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58272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1A1685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DED49E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8F853E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F77F2E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6D185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308B93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6738FA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01BFF6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2E24DA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4862A3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FCDDD5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D72452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945DE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1A1496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94AE83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7ABE2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89E434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047656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C73BE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312A33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2CA8C3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533090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7AB132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C9D70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609619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6B10B4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6C9825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57340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F30D61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525BF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95CC40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C9B879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B6D24B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E8D5F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722E62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6A3A44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A4CA5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6B3F37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6502AF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24EE62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9F45B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FF6DD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2E51C6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0422CC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B7CE58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73BE77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5EB36C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16080F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3FE86A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C3F07D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2</w:t>
            </w:r>
          </w:p>
        </w:tc>
      </w:tr>
      <w:tr w:rsidR="00FD4EDE" w:rsidRPr="00FD4EDE" w14:paraId="118CF584" w14:textId="77777777" w:rsidTr="003828B8">
        <w:trPr>
          <w:trHeight w:val="320"/>
        </w:trPr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750ECE" w14:textId="77777777" w:rsidR="00FD4EDE" w:rsidRPr="00FD4EDE" w:rsidRDefault="00FD4EDE" w:rsidP="00FD4EDE">
            <w:pPr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Globularia cordifolia L.</w:t>
            </w:r>
          </w:p>
        </w:tc>
        <w:tc>
          <w:tcPr>
            <w:tcW w:w="242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C5B379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32377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46578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E5933F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4EABE1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4C855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262672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9D946B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539EC4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FEB37F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38F75C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7677A9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D97652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9CFF28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F5736E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5A0AE5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60B50E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0EA6F7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282184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9A6B18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0B3CA9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22C7B5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5439F5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02CE4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070C35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C1DE0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3054C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AF162B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F23622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1366E8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5FA0BB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60697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57B4D6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C13177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934CCB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F5C1D0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194000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91F03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E775DA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11C23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152F1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97B46D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F1A15F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C8A962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16CF6B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202C43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4EF1DD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A177DD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80252F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1F7C5B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F26155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2</w:t>
            </w:r>
          </w:p>
        </w:tc>
      </w:tr>
      <w:tr w:rsidR="00FD4EDE" w:rsidRPr="00FD4EDE" w14:paraId="3ACD0493" w14:textId="77777777" w:rsidTr="003828B8">
        <w:trPr>
          <w:trHeight w:val="320"/>
        </w:trPr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B37156" w14:textId="77777777" w:rsidR="00FD4EDE" w:rsidRPr="00FD4EDE" w:rsidRDefault="00FD4EDE" w:rsidP="00FD4EDE">
            <w:pPr>
              <w:rPr>
                <w:sz w:val="10"/>
                <w:szCs w:val="10"/>
              </w:rPr>
            </w:pPr>
            <w:r w:rsidRPr="00FD4EDE">
              <w:rPr>
                <w:sz w:val="10"/>
                <w:szCs w:val="10"/>
              </w:rPr>
              <w:t>Larix decidua Mill.</w:t>
            </w:r>
          </w:p>
        </w:tc>
        <w:tc>
          <w:tcPr>
            <w:tcW w:w="242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0FECC5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FB3D6B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703BBD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0A3E4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C40B0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9A7821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F5BD0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71FB87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CB3006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FE490C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45164B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751948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57B76D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48307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36063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57C54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F5C22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CE7857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EB8256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40A31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37B179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04738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D92E7F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D9A16B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25332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0E9063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C5FD1A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8BD82A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F097B3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F8A310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949260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C04690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5FEC6A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FD59C8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69F4C4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DFFC5C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E14A9D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81FCE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E91993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86DA11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68AAD2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6E22D1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3A6E50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A6CA5A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ADCFFD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10E8F7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C60D38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5EDBD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AE680B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DA358E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54DF8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2</w:t>
            </w:r>
          </w:p>
        </w:tc>
      </w:tr>
      <w:tr w:rsidR="00FD4EDE" w:rsidRPr="00FD4EDE" w14:paraId="2E008C32" w14:textId="77777777" w:rsidTr="003828B8">
        <w:trPr>
          <w:trHeight w:val="320"/>
        </w:trPr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5614E" w14:textId="77777777" w:rsidR="00FD4EDE" w:rsidRPr="00FD4EDE" w:rsidRDefault="00FD4EDE" w:rsidP="00FD4EDE">
            <w:pPr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Luzula sieberi Tausch</w:t>
            </w:r>
          </w:p>
        </w:tc>
        <w:tc>
          <w:tcPr>
            <w:tcW w:w="242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E2C860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2DD8F4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E8C675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124AB9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C97B57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8D942C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A0E1C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7C35DE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2B5C7E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81540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A44364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BA3901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29C7DD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E51D5C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A4357B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A4681C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3AA509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DA0559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0C1CEF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BEC6B3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9C4F9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667FB7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3E61AD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360DA6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B69768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DB6599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D558F4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C24F39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661B97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3D608C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DBBE4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0DFC49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9449EC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E4AE90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099D41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E2C9BE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622CB4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59D574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5E7160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302620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336095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0D0E7F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F1D3DD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5981D5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D689DE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3DA0D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80D460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6054CB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A1DB91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713220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9CD768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2</w:t>
            </w:r>
          </w:p>
        </w:tc>
      </w:tr>
      <w:tr w:rsidR="00FD4EDE" w:rsidRPr="00FD4EDE" w14:paraId="0119F23C" w14:textId="77777777" w:rsidTr="003828B8">
        <w:trPr>
          <w:trHeight w:val="320"/>
        </w:trPr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F24B7" w14:textId="77777777" w:rsidR="00FD4EDE" w:rsidRPr="00FD4EDE" w:rsidRDefault="00FD4EDE" w:rsidP="00FD4EDE">
            <w:pPr>
              <w:rPr>
                <w:sz w:val="10"/>
                <w:szCs w:val="10"/>
              </w:rPr>
            </w:pPr>
            <w:r w:rsidRPr="00FD4EDE">
              <w:rPr>
                <w:sz w:val="10"/>
                <w:szCs w:val="10"/>
              </w:rPr>
              <w:t>Molopospermum peloponnesiacum (L.) W.D.J. Koch</w:t>
            </w:r>
          </w:p>
        </w:tc>
        <w:tc>
          <w:tcPr>
            <w:tcW w:w="242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0766A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BBCF7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D1E54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216B1C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16EEE8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D81D0A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DECB8B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37535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242055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F951EB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C88A94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78F9F4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19C33C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63941D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35E2AB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459490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611500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6FA625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45D11B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73AF6F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1DF8C3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DD1699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B8C98B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18AACC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5D0AA8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6EB1DE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AA352A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C669D8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D7584B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62DA0A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536C3B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BC890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F9FE7A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A450B6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9070C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502249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403CF0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6E84AC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E4B13E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7093E8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E6F2D7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FEE77D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0387E5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811BBC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11AFF8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98B189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F92BD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0D1874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6FF208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A4F938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F9AACB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2</w:t>
            </w:r>
          </w:p>
        </w:tc>
      </w:tr>
      <w:tr w:rsidR="00FD4EDE" w:rsidRPr="00FD4EDE" w14:paraId="14341E67" w14:textId="77777777" w:rsidTr="003828B8">
        <w:trPr>
          <w:trHeight w:val="320"/>
        </w:trPr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6E9C05" w14:textId="77777777" w:rsidR="00FD4EDE" w:rsidRPr="00FD4EDE" w:rsidRDefault="00FD4EDE" w:rsidP="00FD4EDE">
            <w:pPr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lastRenderedPageBreak/>
              <w:t>Polygala alpestris Rchb.</w:t>
            </w:r>
          </w:p>
        </w:tc>
        <w:tc>
          <w:tcPr>
            <w:tcW w:w="242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645CCF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495334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9E235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37EFD0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F7A90C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1D0AD3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3515D8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93ED77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09BA96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47C37D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2378AF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D9CF75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F874FA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C5A82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191633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758EBA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F13423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69EFE4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24E69E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00307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711642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6FBF6A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0F0C65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5B2BB9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93869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E61D0B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F4DD14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D216F1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C6EAC0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28A15D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C34FEA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DDA9D6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C94ACF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47DFC3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5FF95B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EDF6C4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20ADD1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B92B6D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3E225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76E80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E6DBCC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8AFCE6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14CA96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ACBDD3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FB1FB1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FBB38D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23F194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F78DEF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0CFB7D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18D94E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555894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2</w:t>
            </w:r>
          </w:p>
        </w:tc>
      </w:tr>
      <w:tr w:rsidR="00FD4EDE" w:rsidRPr="00FD4EDE" w14:paraId="0E84B9AB" w14:textId="77777777" w:rsidTr="003828B8">
        <w:trPr>
          <w:trHeight w:val="320"/>
        </w:trPr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7F19FB" w14:textId="77777777" w:rsidR="00FD4EDE" w:rsidRPr="00FD4EDE" w:rsidRDefault="00FD4EDE" w:rsidP="00FD4EDE">
            <w:pPr>
              <w:rPr>
                <w:sz w:val="10"/>
                <w:szCs w:val="10"/>
              </w:rPr>
            </w:pPr>
            <w:r w:rsidRPr="00FD4EDE">
              <w:rPr>
                <w:sz w:val="10"/>
                <w:szCs w:val="10"/>
              </w:rPr>
              <w:t>Primula elatior (L.) Hill</w:t>
            </w:r>
          </w:p>
        </w:tc>
        <w:tc>
          <w:tcPr>
            <w:tcW w:w="242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46D60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B4E8BE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51BE4D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E84CA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38F3C0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EBF9B3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D6FF8D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168E8D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679841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48D812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5F7F0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55A460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8FF030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FE17D6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E541A2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13DC57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F8AC14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EE5720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915AFD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5C7932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A2527A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42C799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EFF1AE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7636C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4DFD73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10F19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AD289E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FC1D06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F2510A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1BA8A7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21D51A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91665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DCF344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D319F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58A43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65FC97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97F4F1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9C6AFD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C1308B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704405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EE7A04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CBAB37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744CED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B7E1CF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5EA781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CC985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DBBBFF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C806D3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BA7065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769ED2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B7A6BF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2</w:t>
            </w:r>
          </w:p>
        </w:tc>
      </w:tr>
      <w:tr w:rsidR="00FD4EDE" w:rsidRPr="00FD4EDE" w14:paraId="06DEAEB4" w14:textId="77777777" w:rsidTr="003828B8">
        <w:trPr>
          <w:trHeight w:val="320"/>
        </w:trPr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D38527" w14:textId="77777777" w:rsidR="00FD4EDE" w:rsidRPr="00FD4EDE" w:rsidRDefault="00FD4EDE" w:rsidP="00FD4EDE">
            <w:pPr>
              <w:rPr>
                <w:color w:val="000000"/>
                <w:sz w:val="10"/>
                <w:szCs w:val="10"/>
                <w:lang w:val="en-US"/>
              </w:rPr>
            </w:pPr>
            <w:r w:rsidRPr="00FD4EDE">
              <w:rPr>
                <w:color w:val="000000"/>
                <w:sz w:val="10"/>
                <w:szCs w:val="10"/>
                <w:lang w:val="en-US"/>
              </w:rPr>
              <w:t>Pseudorchis albida (L.) A. Love et D. Love</w:t>
            </w:r>
          </w:p>
        </w:tc>
        <w:tc>
          <w:tcPr>
            <w:tcW w:w="242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A7ED35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43BB08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B0543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B5AFC9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580B2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C6FBDD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B926E7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1628B0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23A753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D70E9F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5899CA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10C4C9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5A03CC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508C78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98587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F44CC7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326C18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69D405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F7B508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8DF6E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D04B8B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EEB908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3D6830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D2ABB7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1260C0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6745B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7A68EE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1829D6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09B322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2A089F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99C3D6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A96D3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78EB53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E8C4B7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F7A18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8BCDD9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4E396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7BBE97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r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BA38A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CDA233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D459CA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857D5D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273099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80594A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EE4186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4A320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02B666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1C549A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E660D9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1E5AEB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92CD66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2</w:t>
            </w:r>
          </w:p>
        </w:tc>
      </w:tr>
      <w:tr w:rsidR="00FD4EDE" w:rsidRPr="00FD4EDE" w14:paraId="01583D2F" w14:textId="77777777" w:rsidTr="003828B8">
        <w:trPr>
          <w:trHeight w:val="320"/>
        </w:trPr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E0F167" w14:textId="77777777" w:rsidR="00FD4EDE" w:rsidRPr="00FD4EDE" w:rsidRDefault="00FD4EDE" w:rsidP="00FD4EDE">
            <w:pPr>
              <w:rPr>
                <w:sz w:val="10"/>
                <w:szCs w:val="10"/>
              </w:rPr>
            </w:pPr>
            <w:r w:rsidRPr="00FD4EDE">
              <w:rPr>
                <w:sz w:val="10"/>
                <w:szCs w:val="10"/>
              </w:rPr>
              <w:t>Rhinanthus alectorolophus (Scop.) Pollich</w:t>
            </w:r>
          </w:p>
        </w:tc>
        <w:tc>
          <w:tcPr>
            <w:tcW w:w="242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99D73A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E2D1F7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9DE159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DAED65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D22245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797E17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E72E11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DF29BA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509F9C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7F1C0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D21090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D25EE5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8F5754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15E6B7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40D2F8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EA61CA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B6593A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89CD8D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9F7F00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D808AE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D1C159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F32769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3BA3D7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092787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E3744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DB01A5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DAFDE4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B03B3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9A4C6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9302FE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E6938E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77ACA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EE66CF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ADB5C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E08D3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D56D88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D7BCF2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784EC7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731158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6D29C5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E84B5F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r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A06F6E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DF825C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98F47D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E83CFF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78D774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EE6EA8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80411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60BC45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237077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9E776C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2</w:t>
            </w:r>
          </w:p>
        </w:tc>
      </w:tr>
      <w:tr w:rsidR="00FD4EDE" w:rsidRPr="00FD4EDE" w14:paraId="3F580352" w14:textId="77777777" w:rsidTr="003828B8">
        <w:trPr>
          <w:trHeight w:val="320"/>
        </w:trPr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2FEA79" w14:textId="77777777" w:rsidR="00FD4EDE" w:rsidRPr="00FD4EDE" w:rsidRDefault="00FD4EDE" w:rsidP="00FD4EDE">
            <w:pPr>
              <w:rPr>
                <w:sz w:val="10"/>
                <w:szCs w:val="10"/>
              </w:rPr>
            </w:pPr>
            <w:r w:rsidRPr="00FD4EDE">
              <w:rPr>
                <w:sz w:val="10"/>
                <w:szCs w:val="10"/>
              </w:rPr>
              <w:t>Saxifraga exarata Vill.</w:t>
            </w:r>
          </w:p>
        </w:tc>
        <w:tc>
          <w:tcPr>
            <w:tcW w:w="242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2F8DB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51A0D2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935D69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73616C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6D2705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7E9E2E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7251C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A795F6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30E2B2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75A8D3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A582F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75B906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47ECA0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4DAC6F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DD1742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D21F69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0BD04B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429C38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6FFB6B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0D0101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C41A2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E9527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r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CCE6F1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C462FF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16BA5C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F84093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D2297B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8E4AF8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EEC87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24C81E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1DEEE8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63031D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7B384B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2B5709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B6BA2E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113C3F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4105F1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8DCC36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E00F67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BCFD0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203FE5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00C29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1F3DD0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321E3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87ECB0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8FF314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6D299E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E28D0E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4A3944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839DC0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47A37F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2</w:t>
            </w:r>
          </w:p>
        </w:tc>
      </w:tr>
      <w:tr w:rsidR="00FD4EDE" w:rsidRPr="00FD4EDE" w14:paraId="62D28E90" w14:textId="77777777" w:rsidTr="003828B8">
        <w:trPr>
          <w:trHeight w:val="320"/>
        </w:trPr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8445DE" w14:textId="77777777" w:rsidR="00FD4EDE" w:rsidRPr="00FD4EDE" w:rsidRDefault="00FD4EDE" w:rsidP="00FD4EDE">
            <w:pPr>
              <w:rPr>
                <w:sz w:val="10"/>
                <w:szCs w:val="10"/>
              </w:rPr>
            </w:pPr>
            <w:r w:rsidRPr="00FD4EDE">
              <w:rPr>
                <w:sz w:val="10"/>
                <w:szCs w:val="10"/>
              </w:rPr>
              <w:t>Saxifraga rotundifolia L.</w:t>
            </w:r>
          </w:p>
        </w:tc>
        <w:tc>
          <w:tcPr>
            <w:tcW w:w="242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7930C3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507DE1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FA2729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BD24A3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336BC4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9FD11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2E5E3A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E1A3DF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5882D1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F7FD7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r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F834DF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1119B7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145EFE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8D041F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40EE5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1C6E4B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BFD38A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2339FC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747C33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CD698D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570277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066A92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3326A0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5D9BD2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2F9D01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A727C6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ADACCD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AEE18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1CDC59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DFCB5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44BFA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B36D58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76AA4D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7023F0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1F9177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1C75EC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E4A398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64D549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572DE9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88F5B3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69465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B79B4B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CD535A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038C00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1E897C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8D1756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C52E6A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9248C4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FE39C8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FB786F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481ECD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2</w:t>
            </w:r>
          </w:p>
        </w:tc>
      </w:tr>
      <w:tr w:rsidR="00FD4EDE" w:rsidRPr="00FD4EDE" w14:paraId="012A2404" w14:textId="77777777" w:rsidTr="003828B8">
        <w:trPr>
          <w:trHeight w:val="320"/>
        </w:trPr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B42053" w14:textId="77777777" w:rsidR="00FD4EDE" w:rsidRPr="00FD4EDE" w:rsidRDefault="00FD4EDE" w:rsidP="00FD4EDE">
            <w:pPr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Scabiosa velenovskyana Bobrov</w:t>
            </w:r>
          </w:p>
        </w:tc>
        <w:tc>
          <w:tcPr>
            <w:tcW w:w="242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48ED37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C12162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2A949A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93B647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4B5EE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845A47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88486E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4FA0DF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B36B2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E2088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C2E164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4D8708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1FF3E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E9D659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D0F2AA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FA57E6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0ADB03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80CE5E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79C28B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91288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8C28D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0C5838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A10A47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41D86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BD8321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5C86F2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r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B1B26D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16E87F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2355D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2619D5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B9F38C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C0FC61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9EE9C3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7A8D20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84A956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614899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2ADA70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0AF81E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DD7370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24FAD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D77E55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165EAC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3A8D28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45F280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750778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C60E2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0D9339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D5B25F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28B6FC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00BE88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9A5134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2</w:t>
            </w:r>
          </w:p>
        </w:tc>
      </w:tr>
      <w:tr w:rsidR="00FD4EDE" w:rsidRPr="00FD4EDE" w14:paraId="6ECC6F08" w14:textId="77777777" w:rsidTr="003828B8">
        <w:trPr>
          <w:trHeight w:val="320"/>
        </w:trPr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B46520" w14:textId="77777777" w:rsidR="00FD4EDE" w:rsidRPr="00FD4EDE" w:rsidRDefault="00FD4EDE" w:rsidP="00FD4EDE">
            <w:pPr>
              <w:rPr>
                <w:sz w:val="10"/>
                <w:szCs w:val="10"/>
              </w:rPr>
            </w:pPr>
            <w:r w:rsidRPr="00FD4EDE">
              <w:rPr>
                <w:sz w:val="10"/>
                <w:szCs w:val="10"/>
              </w:rPr>
              <w:t>Stachys alopecuros (L.) Benth.</w:t>
            </w:r>
          </w:p>
        </w:tc>
        <w:tc>
          <w:tcPr>
            <w:tcW w:w="242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9854E4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D9315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0067D0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9B98F0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470B20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829F98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31634F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BA66A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EC0CBE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B1C5DE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09E42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C3FDD5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ED7C2B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C14267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1D5FE2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F41B40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C617EE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90C959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89248A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4B875F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94F4B1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7C1872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C2A7B5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A87982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4A5740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022917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EF0E21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FDD95D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8824D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FBA2AF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9CDDD4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F6E815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322DD8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15847E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88D6FD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AC77DC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F057E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02930F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D06996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F6FBE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1E941C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249F9B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BE84F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DBF7DD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C0B8F8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4DA35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41479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822B0A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BA0A9A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35AC56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21126A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2</w:t>
            </w:r>
          </w:p>
        </w:tc>
      </w:tr>
      <w:tr w:rsidR="00FD4EDE" w:rsidRPr="00FD4EDE" w14:paraId="11F727BD" w14:textId="77777777" w:rsidTr="003828B8">
        <w:trPr>
          <w:trHeight w:val="320"/>
        </w:trPr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CC6FEE" w14:textId="77777777" w:rsidR="00FD4EDE" w:rsidRPr="00FD4EDE" w:rsidRDefault="00FD4EDE" w:rsidP="00FD4EDE">
            <w:pPr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Thalictrum aquilegiifolium L.</w:t>
            </w:r>
          </w:p>
        </w:tc>
        <w:tc>
          <w:tcPr>
            <w:tcW w:w="242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EED833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8F518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0F6806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65A89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9C27FE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B6F63E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1807D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7B1EB1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5539B4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937A38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C4894A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D3B8A4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5F66D5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8F1F1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6667FF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B05304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6D8ED3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D34B4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ABC791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13C7FC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EC053C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919DD9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615982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B3BB99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0C196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7F6BA4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512561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13D9EC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9C0ADA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59180D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FC6FCE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5A1DD0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65E3A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C98A3F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C97D70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DDF08D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623A45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625C61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7EE3FC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FD0001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F60ED0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A32358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8FC261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20F428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43721C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7D4BE6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D5AB72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1EF5AE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C3CFB4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040EC6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B7885C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2</w:t>
            </w:r>
          </w:p>
        </w:tc>
      </w:tr>
      <w:tr w:rsidR="00FD4EDE" w:rsidRPr="00FD4EDE" w14:paraId="42E94721" w14:textId="77777777" w:rsidTr="003828B8">
        <w:trPr>
          <w:trHeight w:val="320"/>
        </w:trPr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BC29F1" w14:textId="77777777" w:rsidR="00FD4EDE" w:rsidRPr="00FD4EDE" w:rsidRDefault="00FD4EDE" w:rsidP="00FD4EDE">
            <w:pPr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  <w:lang w:val="en-US"/>
              </w:rPr>
              <w:t xml:space="preserve">Thymus praecox subsp. polytrichus (A. Kern. </w:t>
            </w:r>
            <w:r w:rsidRPr="00FD4EDE">
              <w:rPr>
                <w:color w:val="000000"/>
                <w:sz w:val="10"/>
                <w:szCs w:val="10"/>
              </w:rPr>
              <w:t>Ex Borbàs) Jalas</w:t>
            </w:r>
          </w:p>
        </w:tc>
        <w:tc>
          <w:tcPr>
            <w:tcW w:w="242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A1E9CD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9342D9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7875D1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4CBDDA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C0F63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8735D6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2929A9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006D8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836D21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FE4A9B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80D7F3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97598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512CC6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F78A1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38404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C6AE3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7D73B5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CCE084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CDE1DF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5F1183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2FAA4E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A53266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8B5882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CF4AD1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761ABB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EC3381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09EDA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5AD382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0F28D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15DA45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637B1B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76A62F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D217B7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E49BA1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33224A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B75091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9AA2CA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64109A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DDA907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AA5D85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D260FA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DF305C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4F1595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FBDF01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A6F617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3BAA32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FD11D6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A21821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849E95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C45F85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913D4B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2</w:t>
            </w:r>
          </w:p>
        </w:tc>
      </w:tr>
      <w:tr w:rsidR="00FD4EDE" w:rsidRPr="00FD4EDE" w14:paraId="557C5014" w14:textId="77777777" w:rsidTr="003828B8">
        <w:trPr>
          <w:trHeight w:val="320"/>
        </w:trPr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A9183" w14:textId="77777777" w:rsidR="00FD4EDE" w:rsidRPr="00FD4EDE" w:rsidRDefault="00FD4EDE" w:rsidP="00FD4EDE">
            <w:pPr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Trifolium montanum L.</w:t>
            </w:r>
          </w:p>
        </w:tc>
        <w:tc>
          <w:tcPr>
            <w:tcW w:w="242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8CFDDE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41F16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598F59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DD02A7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BB98C9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E121DF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DD5376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79B7A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746758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AD7482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5B7B63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996ED7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3DFAE8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F7716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187AE8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2FF020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1BA6EF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DFF837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422435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3D101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2605B5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B5AB45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7870F4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91EFEC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ADFBCF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2348D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C6E4E7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487065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0CC3E9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486BB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71798A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09985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1E5CDB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DD19B9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+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3091B8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530C93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1616E0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788769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EFA088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E7600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18363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8A5F4F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771437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4F7CDD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75FFEE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E8188A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2401E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62C4DE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277028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06A3DF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.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C966DE" w14:textId="77777777" w:rsidR="00FD4EDE" w:rsidRPr="00FD4EDE" w:rsidRDefault="00FD4EDE" w:rsidP="00FD4EDE">
            <w:pPr>
              <w:jc w:val="center"/>
              <w:rPr>
                <w:color w:val="000000"/>
                <w:sz w:val="10"/>
                <w:szCs w:val="10"/>
              </w:rPr>
            </w:pPr>
            <w:r w:rsidRPr="00FD4EDE">
              <w:rPr>
                <w:color w:val="000000"/>
                <w:sz w:val="10"/>
                <w:szCs w:val="10"/>
              </w:rPr>
              <w:t>2</w:t>
            </w:r>
          </w:p>
        </w:tc>
      </w:tr>
    </w:tbl>
    <w:p w14:paraId="3E4A6886" w14:textId="77777777" w:rsidR="003828B8" w:rsidRDefault="003828B8" w:rsidP="003828B8">
      <w:pPr>
        <w:jc w:val="both"/>
        <w:rPr>
          <w:bCs/>
          <w:lang w:val="en-GB"/>
        </w:rPr>
      </w:pPr>
    </w:p>
    <w:p w14:paraId="46600EDB" w14:textId="77777777" w:rsidR="003828B8" w:rsidRDefault="003828B8">
      <w:pPr>
        <w:spacing w:after="200" w:line="276" w:lineRule="auto"/>
        <w:rPr>
          <w:bCs/>
          <w:lang w:val="en-GB"/>
        </w:rPr>
      </w:pPr>
      <w:r>
        <w:rPr>
          <w:bCs/>
          <w:lang w:val="en-GB"/>
        </w:rPr>
        <w:br w:type="page"/>
      </w:r>
    </w:p>
    <w:p w14:paraId="04B5075A" w14:textId="77777777" w:rsidR="00933589" w:rsidRDefault="00933589" w:rsidP="00933589">
      <w:pPr>
        <w:jc w:val="both"/>
        <w:rPr>
          <w:bCs/>
          <w:lang w:val="en-GB"/>
        </w:rPr>
      </w:pPr>
      <w:r w:rsidRPr="00AA5E99">
        <w:rPr>
          <w:bCs/>
          <w:lang w:val="en-GB"/>
        </w:rPr>
        <w:lastRenderedPageBreak/>
        <w:t xml:space="preserve">Article title: </w:t>
      </w:r>
      <w:r w:rsidRPr="00503F46">
        <w:rPr>
          <w:bCs/>
          <w:lang w:val="en-GB"/>
        </w:rPr>
        <w:t>Plant cover is related to vegetation and soil features in limestone screes colonization: a case study in the Italian Alps</w:t>
      </w:r>
    </w:p>
    <w:p w14:paraId="2FE7A811" w14:textId="77777777" w:rsidR="00933589" w:rsidRPr="00503F46" w:rsidRDefault="00933589" w:rsidP="00933589">
      <w:pPr>
        <w:jc w:val="both"/>
        <w:rPr>
          <w:bCs/>
        </w:rPr>
      </w:pPr>
      <w:r w:rsidRPr="00503F46">
        <w:rPr>
          <w:bCs/>
        </w:rPr>
        <w:t>Journal: Plant and Soil</w:t>
      </w:r>
    </w:p>
    <w:p w14:paraId="652759A2" w14:textId="77777777" w:rsidR="00933589" w:rsidRPr="00503F46" w:rsidRDefault="00933589" w:rsidP="00933589">
      <w:pPr>
        <w:jc w:val="both"/>
      </w:pPr>
      <w:r w:rsidRPr="00503F46">
        <w:t>Authors: Luca Giupponi, Valeria Leoni, Davide Pedrali, Marco Zuccolo, Alessio Cislaghi</w:t>
      </w:r>
    </w:p>
    <w:p w14:paraId="31A6844E" w14:textId="77777777" w:rsidR="00933589" w:rsidRPr="00AA5E99" w:rsidRDefault="00933589" w:rsidP="00933589">
      <w:pPr>
        <w:jc w:val="both"/>
      </w:pPr>
      <w:r w:rsidRPr="00AA5E99">
        <w:t xml:space="preserve">Corresponding author: </w:t>
      </w:r>
      <w:r>
        <w:t>Marco Zuccolo</w:t>
      </w:r>
      <w:r w:rsidRPr="00AA5E99">
        <w:t xml:space="preserve">, University of Milan; e-mail: </w:t>
      </w:r>
      <w:r w:rsidRPr="00503F46">
        <w:t>marco.zuccolo@unimi.it</w:t>
      </w:r>
      <w:r w:rsidRPr="00AA5E99">
        <w:t xml:space="preserve"> </w:t>
      </w:r>
    </w:p>
    <w:p w14:paraId="1A172C16" w14:textId="77777777" w:rsidR="00B33DA5" w:rsidRDefault="00B33DA5" w:rsidP="00F63589">
      <w:pPr>
        <w:keepNext/>
        <w:rPr>
          <w:b/>
        </w:rPr>
      </w:pPr>
    </w:p>
    <w:p w14:paraId="55B8A83B" w14:textId="7BE030E8" w:rsidR="00933589" w:rsidRDefault="00933589">
      <w:pPr>
        <w:spacing w:after="200" w:line="276" w:lineRule="auto"/>
        <w:rPr>
          <w:b/>
        </w:rPr>
      </w:pPr>
    </w:p>
    <w:p w14:paraId="62C13F45" w14:textId="50425638" w:rsidR="00933589" w:rsidRPr="00933589" w:rsidRDefault="00933589">
      <w:pPr>
        <w:spacing w:after="200" w:line="276" w:lineRule="auto"/>
        <w:rPr>
          <w:b/>
          <w:lang w:val="en-US"/>
        </w:rPr>
      </w:pPr>
      <w:r w:rsidRPr="00933589">
        <w:rPr>
          <w:b/>
          <w:lang w:val="en-US"/>
        </w:rPr>
        <w:t xml:space="preserve">Table S2 </w:t>
      </w:r>
      <w:r w:rsidRPr="00933589">
        <w:rPr>
          <w:bCs/>
          <w:lang w:val="en-US"/>
        </w:rPr>
        <w:t>Physical-chemical properties of the soils.</w:t>
      </w:r>
    </w:p>
    <w:tbl>
      <w:tblPr>
        <w:tblW w:w="1355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4"/>
        <w:gridCol w:w="592"/>
        <w:gridCol w:w="549"/>
        <w:gridCol w:w="657"/>
        <w:gridCol w:w="484"/>
        <w:gridCol w:w="593"/>
        <w:gridCol w:w="549"/>
        <w:gridCol w:w="593"/>
        <w:gridCol w:w="549"/>
        <w:gridCol w:w="657"/>
        <w:gridCol w:w="484"/>
        <w:gridCol w:w="657"/>
        <w:gridCol w:w="484"/>
        <w:gridCol w:w="657"/>
        <w:gridCol w:w="484"/>
        <w:gridCol w:w="593"/>
        <w:gridCol w:w="549"/>
        <w:gridCol w:w="528"/>
        <w:gridCol w:w="489"/>
        <w:gridCol w:w="657"/>
        <w:gridCol w:w="484"/>
        <w:gridCol w:w="513"/>
        <w:gridCol w:w="380"/>
        <w:gridCol w:w="513"/>
        <w:gridCol w:w="380"/>
      </w:tblGrid>
      <w:tr w:rsidR="00933589" w:rsidRPr="00933589" w14:paraId="248E6564" w14:textId="77777777" w:rsidTr="00933589">
        <w:trPr>
          <w:trHeight w:val="480"/>
        </w:trPr>
        <w:tc>
          <w:tcPr>
            <w:tcW w:w="484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8849432" w14:textId="77777777" w:rsidR="00933589" w:rsidRPr="00933589" w:rsidRDefault="00933589" w:rsidP="00933589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933589">
              <w:rPr>
                <w:b/>
                <w:bCs/>
                <w:color w:val="000000"/>
                <w:sz w:val="10"/>
                <w:szCs w:val="10"/>
              </w:rPr>
              <w:t>Soil sample</w:t>
            </w:r>
          </w:p>
        </w:tc>
        <w:tc>
          <w:tcPr>
            <w:tcW w:w="114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36407E" w14:textId="77777777" w:rsidR="00933589" w:rsidRPr="00933589" w:rsidRDefault="00933589" w:rsidP="00933589">
            <w:pPr>
              <w:jc w:val="center"/>
              <w:rPr>
                <w:b/>
                <w:bCs/>
                <w:sz w:val="10"/>
                <w:szCs w:val="10"/>
              </w:rPr>
            </w:pPr>
            <w:r w:rsidRPr="00933589">
              <w:rPr>
                <w:b/>
                <w:bCs/>
                <w:sz w:val="10"/>
                <w:szCs w:val="10"/>
              </w:rPr>
              <w:t>Shear vane strength (kPa)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55050D" w14:textId="77777777" w:rsidR="00933589" w:rsidRPr="00933589" w:rsidRDefault="00933589" w:rsidP="00933589">
            <w:pPr>
              <w:jc w:val="center"/>
              <w:rPr>
                <w:b/>
                <w:bCs/>
                <w:sz w:val="10"/>
                <w:szCs w:val="10"/>
              </w:rPr>
            </w:pPr>
            <w:r w:rsidRPr="00933589">
              <w:rPr>
                <w:b/>
                <w:bCs/>
                <w:sz w:val="10"/>
                <w:szCs w:val="10"/>
              </w:rPr>
              <w:t>Soil depth (cm)</w:t>
            </w:r>
          </w:p>
        </w:tc>
        <w:tc>
          <w:tcPr>
            <w:tcW w:w="1142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AFB76A" w14:textId="77777777" w:rsidR="00933589" w:rsidRPr="00933589" w:rsidRDefault="00933589" w:rsidP="00933589">
            <w:pPr>
              <w:jc w:val="center"/>
              <w:rPr>
                <w:b/>
                <w:bCs/>
                <w:sz w:val="10"/>
                <w:szCs w:val="10"/>
              </w:rPr>
            </w:pPr>
            <w:r w:rsidRPr="00933589">
              <w:rPr>
                <w:b/>
                <w:bCs/>
                <w:sz w:val="10"/>
                <w:szCs w:val="10"/>
              </w:rPr>
              <w:t>Coarse gravel (%)</w:t>
            </w:r>
          </w:p>
        </w:tc>
        <w:tc>
          <w:tcPr>
            <w:tcW w:w="1142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1C225E" w14:textId="77777777" w:rsidR="00933589" w:rsidRPr="00933589" w:rsidRDefault="00933589" w:rsidP="00933589">
            <w:pPr>
              <w:jc w:val="center"/>
              <w:rPr>
                <w:b/>
                <w:bCs/>
                <w:sz w:val="10"/>
                <w:szCs w:val="10"/>
              </w:rPr>
            </w:pPr>
            <w:r w:rsidRPr="00933589">
              <w:rPr>
                <w:b/>
                <w:bCs/>
                <w:sz w:val="10"/>
                <w:szCs w:val="10"/>
              </w:rPr>
              <w:t>Medium gravel (%)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5F4737" w14:textId="77777777" w:rsidR="00933589" w:rsidRPr="00933589" w:rsidRDefault="00933589" w:rsidP="00933589">
            <w:pPr>
              <w:jc w:val="center"/>
              <w:rPr>
                <w:b/>
                <w:bCs/>
                <w:sz w:val="10"/>
                <w:szCs w:val="10"/>
              </w:rPr>
            </w:pPr>
            <w:r w:rsidRPr="00933589">
              <w:rPr>
                <w:b/>
                <w:bCs/>
                <w:sz w:val="10"/>
                <w:szCs w:val="10"/>
              </w:rPr>
              <w:t>Fine gravel (%)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3BE55D" w14:textId="77777777" w:rsidR="00933589" w:rsidRPr="00933589" w:rsidRDefault="00933589" w:rsidP="00933589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933589">
              <w:rPr>
                <w:b/>
                <w:bCs/>
                <w:color w:val="000000"/>
                <w:sz w:val="10"/>
                <w:szCs w:val="10"/>
              </w:rPr>
              <w:t>Sand (%)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DB1F8F" w14:textId="77777777" w:rsidR="00933589" w:rsidRPr="00933589" w:rsidRDefault="00933589" w:rsidP="00933589">
            <w:pPr>
              <w:jc w:val="center"/>
              <w:rPr>
                <w:b/>
                <w:bCs/>
                <w:sz w:val="10"/>
                <w:szCs w:val="10"/>
              </w:rPr>
            </w:pPr>
            <w:r w:rsidRPr="00933589">
              <w:rPr>
                <w:b/>
                <w:bCs/>
                <w:sz w:val="10"/>
                <w:szCs w:val="10"/>
              </w:rPr>
              <w:t>Mud (%)</w:t>
            </w:r>
          </w:p>
        </w:tc>
        <w:tc>
          <w:tcPr>
            <w:tcW w:w="1142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56BE0A" w14:textId="77777777" w:rsidR="00933589" w:rsidRPr="00933589" w:rsidRDefault="00933589" w:rsidP="00933589">
            <w:pPr>
              <w:jc w:val="center"/>
              <w:rPr>
                <w:b/>
                <w:bCs/>
                <w:sz w:val="10"/>
                <w:szCs w:val="10"/>
              </w:rPr>
            </w:pPr>
            <w:r w:rsidRPr="00933589">
              <w:rPr>
                <w:b/>
                <w:bCs/>
                <w:sz w:val="10"/>
                <w:szCs w:val="10"/>
              </w:rPr>
              <w:t>Skeleton (%)</w:t>
            </w:r>
          </w:p>
        </w:tc>
        <w:tc>
          <w:tcPr>
            <w:tcW w:w="1017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C560AC" w14:textId="77777777" w:rsidR="00933589" w:rsidRPr="00933589" w:rsidRDefault="00933589" w:rsidP="00933589">
            <w:pPr>
              <w:jc w:val="center"/>
              <w:rPr>
                <w:b/>
                <w:bCs/>
                <w:sz w:val="10"/>
                <w:szCs w:val="10"/>
              </w:rPr>
            </w:pPr>
            <w:r w:rsidRPr="00933589">
              <w:rPr>
                <w:b/>
                <w:bCs/>
                <w:sz w:val="10"/>
                <w:szCs w:val="10"/>
              </w:rPr>
              <w:t>Fine earth (%)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1A748F" w14:textId="77777777" w:rsidR="00933589" w:rsidRPr="00933589" w:rsidRDefault="00933589" w:rsidP="00933589">
            <w:pPr>
              <w:jc w:val="center"/>
              <w:rPr>
                <w:b/>
                <w:bCs/>
                <w:sz w:val="10"/>
                <w:szCs w:val="10"/>
              </w:rPr>
            </w:pPr>
            <w:r w:rsidRPr="00933589">
              <w:rPr>
                <w:b/>
                <w:bCs/>
                <w:sz w:val="10"/>
                <w:szCs w:val="10"/>
              </w:rPr>
              <w:t>Organic matter (%)</w:t>
            </w:r>
          </w:p>
        </w:tc>
        <w:tc>
          <w:tcPr>
            <w:tcW w:w="893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F67621" w14:textId="77777777" w:rsidR="00933589" w:rsidRPr="00933589" w:rsidRDefault="00933589" w:rsidP="00933589">
            <w:pPr>
              <w:jc w:val="center"/>
              <w:rPr>
                <w:b/>
                <w:bCs/>
                <w:sz w:val="10"/>
                <w:szCs w:val="10"/>
              </w:rPr>
            </w:pPr>
            <w:r w:rsidRPr="00933589">
              <w:rPr>
                <w:b/>
                <w:bCs/>
                <w:sz w:val="10"/>
                <w:szCs w:val="10"/>
              </w:rPr>
              <w:t>Total nitrogen (g/Kg)</w:t>
            </w:r>
          </w:p>
        </w:tc>
        <w:tc>
          <w:tcPr>
            <w:tcW w:w="893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1EA436" w14:textId="77777777" w:rsidR="00933589" w:rsidRPr="00933589" w:rsidRDefault="00933589" w:rsidP="00933589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933589">
              <w:rPr>
                <w:b/>
                <w:bCs/>
                <w:color w:val="000000"/>
                <w:sz w:val="10"/>
                <w:szCs w:val="10"/>
              </w:rPr>
              <w:t>pH</w:t>
            </w:r>
          </w:p>
        </w:tc>
      </w:tr>
      <w:tr w:rsidR="00933589" w:rsidRPr="00933589" w14:paraId="32F05EC1" w14:textId="77777777" w:rsidTr="00933589">
        <w:trPr>
          <w:trHeight w:val="480"/>
        </w:trPr>
        <w:tc>
          <w:tcPr>
            <w:tcW w:w="48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5D46288" w14:textId="77777777" w:rsidR="00933589" w:rsidRPr="00933589" w:rsidRDefault="00933589" w:rsidP="00933589">
            <w:pPr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D4AD89" w14:textId="77777777" w:rsidR="00933589" w:rsidRPr="00933589" w:rsidRDefault="00933589" w:rsidP="00933589">
            <w:pPr>
              <w:jc w:val="center"/>
              <w:rPr>
                <w:b/>
                <w:bCs/>
                <w:sz w:val="10"/>
                <w:szCs w:val="10"/>
              </w:rPr>
            </w:pPr>
            <w:r w:rsidRPr="00933589">
              <w:rPr>
                <w:b/>
                <w:bCs/>
                <w:sz w:val="10"/>
                <w:szCs w:val="10"/>
              </w:rPr>
              <w:t>Mean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12281A" w14:textId="77777777" w:rsidR="00933589" w:rsidRPr="00933589" w:rsidRDefault="00933589" w:rsidP="00933589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933589">
              <w:rPr>
                <w:b/>
                <w:bCs/>
                <w:color w:val="000000"/>
                <w:sz w:val="10"/>
                <w:szCs w:val="10"/>
              </w:rPr>
              <w:t>SD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99444A" w14:textId="77777777" w:rsidR="00933589" w:rsidRPr="00933589" w:rsidRDefault="00933589" w:rsidP="00933589">
            <w:pPr>
              <w:jc w:val="center"/>
              <w:rPr>
                <w:b/>
                <w:bCs/>
                <w:sz w:val="10"/>
                <w:szCs w:val="10"/>
              </w:rPr>
            </w:pPr>
            <w:r w:rsidRPr="00933589">
              <w:rPr>
                <w:b/>
                <w:bCs/>
                <w:sz w:val="10"/>
                <w:szCs w:val="10"/>
              </w:rPr>
              <w:t>Mean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D925D" w14:textId="77777777" w:rsidR="00933589" w:rsidRPr="00933589" w:rsidRDefault="00933589" w:rsidP="00933589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933589">
              <w:rPr>
                <w:b/>
                <w:bCs/>
                <w:color w:val="000000"/>
                <w:sz w:val="10"/>
                <w:szCs w:val="10"/>
              </w:rPr>
              <w:t>SD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44DE90" w14:textId="77777777" w:rsidR="00933589" w:rsidRPr="00933589" w:rsidRDefault="00933589" w:rsidP="00933589">
            <w:pPr>
              <w:jc w:val="center"/>
              <w:rPr>
                <w:b/>
                <w:bCs/>
                <w:sz w:val="10"/>
                <w:szCs w:val="10"/>
              </w:rPr>
            </w:pPr>
            <w:r w:rsidRPr="00933589">
              <w:rPr>
                <w:b/>
                <w:bCs/>
                <w:sz w:val="10"/>
                <w:szCs w:val="10"/>
              </w:rPr>
              <w:t>Mean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B1FEA" w14:textId="77777777" w:rsidR="00933589" w:rsidRPr="00933589" w:rsidRDefault="00933589" w:rsidP="00933589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933589">
              <w:rPr>
                <w:b/>
                <w:bCs/>
                <w:color w:val="000000"/>
                <w:sz w:val="10"/>
                <w:szCs w:val="10"/>
              </w:rPr>
              <w:t>SD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A4398A" w14:textId="77777777" w:rsidR="00933589" w:rsidRPr="00933589" w:rsidRDefault="00933589" w:rsidP="00933589">
            <w:pPr>
              <w:jc w:val="center"/>
              <w:rPr>
                <w:b/>
                <w:bCs/>
                <w:sz w:val="10"/>
                <w:szCs w:val="10"/>
              </w:rPr>
            </w:pPr>
            <w:r w:rsidRPr="00933589">
              <w:rPr>
                <w:b/>
                <w:bCs/>
                <w:sz w:val="10"/>
                <w:szCs w:val="10"/>
              </w:rPr>
              <w:t>Mean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01B55" w14:textId="77777777" w:rsidR="00933589" w:rsidRPr="00933589" w:rsidRDefault="00933589" w:rsidP="00933589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933589">
              <w:rPr>
                <w:b/>
                <w:bCs/>
                <w:color w:val="000000"/>
                <w:sz w:val="10"/>
                <w:szCs w:val="10"/>
              </w:rPr>
              <w:t>SD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654832" w14:textId="77777777" w:rsidR="00933589" w:rsidRPr="00933589" w:rsidRDefault="00933589" w:rsidP="00933589">
            <w:pPr>
              <w:jc w:val="center"/>
              <w:rPr>
                <w:b/>
                <w:bCs/>
                <w:sz w:val="10"/>
                <w:szCs w:val="10"/>
              </w:rPr>
            </w:pPr>
            <w:r w:rsidRPr="00933589">
              <w:rPr>
                <w:b/>
                <w:bCs/>
                <w:sz w:val="10"/>
                <w:szCs w:val="10"/>
              </w:rPr>
              <w:t>Mean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F93F9" w14:textId="77777777" w:rsidR="00933589" w:rsidRPr="00933589" w:rsidRDefault="00933589" w:rsidP="00933589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933589">
              <w:rPr>
                <w:b/>
                <w:bCs/>
                <w:color w:val="000000"/>
                <w:sz w:val="10"/>
                <w:szCs w:val="10"/>
              </w:rPr>
              <w:t>SD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2C859C" w14:textId="77777777" w:rsidR="00933589" w:rsidRPr="00933589" w:rsidRDefault="00933589" w:rsidP="00933589">
            <w:pPr>
              <w:jc w:val="center"/>
              <w:rPr>
                <w:b/>
                <w:bCs/>
                <w:sz w:val="10"/>
                <w:szCs w:val="10"/>
              </w:rPr>
            </w:pPr>
            <w:r w:rsidRPr="00933589">
              <w:rPr>
                <w:b/>
                <w:bCs/>
                <w:sz w:val="10"/>
                <w:szCs w:val="10"/>
              </w:rPr>
              <w:t>Mean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E7674" w14:textId="77777777" w:rsidR="00933589" w:rsidRPr="00933589" w:rsidRDefault="00933589" w:rsidP="00933589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933589">
              <w:rPr>
                <w:b/>
                <w:bCs/>
                <w:color w:val="000000"/>
                <w:sz w:val="10"/>
                <w:szCs w:val="10"/>
              </w:rPr>
              <w:t>SD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E3369A" w14:textId="77777777" w:rsidR="00933589" w:rsidRPr="00933589" w:rsidRDefault="00933589" w:rsidP="00933589">
            <w:pPr>
              <w:jc w:val="center"/>
              <w:rPr>
                <w:b/>
                <w:bCs/>
                <w:sz w:val="10"/>
                <w:szCs w:val="10"/>
              </w:rPr>
            </w:pPr>
            <w:r w:rsidRPr="00933589">
              <w:rPr>
                <w:b/>
                <w:bCs/>
                <w:sz w:val="10"/>
                <w:szCs w:val="10"/>
              </w:rPr>
              <w:t>Mean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B29287" w14:textId="77777777" w:rsidR="00933589" w:rsidRPr="00933589" w:rsidRDefault="00933589" w:rsidP="00933589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933589">
              <w:rPr>
                <w:b/>
                <w:bCs/>
                <w:color w:val="000000"/>
                <w:sz w:val="10"/>
                <w:szCs w:val="10"/>
              </w:rPr>
              <w:t>SD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AC240D" w14:textId="77777777" w:rsidR="00933589" w:rsidRPr="00933589" w:rsidRDefault="00933589" w:rsidP="00933589">
            <w:pPr>
              <w:jc w:val="center"/>
              <w:rPr>
                <w:b/>
                <w:bCs/>
                <w:sz w:val="10"/>
                <w:szCs w:val="10"/>
              </w:rPr>
            </w:pPr>
            <w:r w:rsidRPr="00933589">
              <w:rPr>
                <w:b/>
                <w:bCs/>
                <w:sz w:val="10"/>
                <w:szCs w:val="10"/>
              </w:rPr>
              <w:t>Mean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EFECD9" w14:textId="77777777" w:rsidR="00933589" w:rsidRPr="00933589" w:rsidRDefault="00933589" w:rsidP="00933589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933589">
              <w:rPr>
                <w:b/>
                <w:bCs/>
                <w:color w:val="000000"/>
                <w:sz w:val="10"/>
                <w:szCs w:val="10"/>
              </w:rPr>
              <w:t>SD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5E30DA" w14:textId="77777777" w:rsidR="00933589" w:rsidRPr="00933589" w:rsidRDefault="00933589" w:rsidP="00933589">
            <w:pPr>
              <w:jc w:val="center"/>
              <w:rPr>
                <w:b/>
                <w:bCs/>
                <w:sz w:val="10"/>
                <w:szCs w:val="10"/>
              </w:rPr>
            </w:pPr>
            <w:r w:rsidRPr="00933589">
              <w:rPr>
                <w:b/>
                <w:bCs/>
                <w:sz w:val="10"/>
                <w:szCs w:val="10"/>
              </w:rPr>
              <w:t>Mean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4E3E1" w14:textId="77777777" w:rsidR="00933589" w:rsidRPr="00933589" w:rsidRDefault="00933589" w:rsidP="00933589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933589">
              <w:rPr>
                <w:b/>
                <w:bCs/>
                <w:color w:val="000000"/>
                <w:sz w:val="10"/>
                <w:szCs w:val="10"/>
              </w:rPr>
              <w:t>SD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26E98E" w14:textId="77777777" w:rsidR="00933589" w:rsidRPr="00933589" w:rsidRDefault="00933589" w:rsidP="00933589">
            <w:pPr>
              <w:jc w:val="center"/>
              <w:rPr>
                <w:b/>
                <w:bCs/>
                <w:sz w:val="10"/>
                <w:szCs w:val="10"/>
              </w:rPr>
            </w:pPr>
            <w:r w:rsidRPr="00933589">
              <w:rPr>
                <w:b/>
                <w:bCs/>
                <w:sz w:val="10"/>
                <w:szCs w:val="10"/>
              </w:rPr>
              <w:t>Mean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ADCFA" w14:textId="77777777" w:rsidR="00933589" w:rsidRPr="00933589" w:rsidRDefault="00933589" w:rsidP="00933589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933589">
              <w:rPr>
                <w:b/>
                <w:bCs/>
                <w:color w:val="000000"/>
                <w:sz w:val="10"/>
                <w:szCs w:val="10"/>
              </w:rPr>
              <w:t>SD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5C4E58" w14:textId="77777777" w:rsidR="00933589" w:rsidRPr="00933589" w:rsidRDefault="00933589" w:rsidP="00933589">
            <w:pPr>
              <w:jc w:val="center"/>
              <w:rPr>
                <w:b/>
                <w:bCs/>
                <w:sz w:val="10"/>
                <w:szCs w:val="10"/>
              </w:rPr>
            </w:pPr>
            <w:r w:rsidRPr="00933589">
              <w:rPr>
                <w:b/>
                <w:bCs/>
                <w:sz w:val="10"/>
                <w:szCs w:val="10"/>
              </w:rPr>
              <w:t>Mean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6528C" w14:textId="77777777" w:rsidR="00933589" w:rsidRPr="00933589" w:rsidRDefault="00933589" w:rsidP="00933589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933589">
              <w:rPr>
                <w:b/>
                <w:bCs/>
                <w:color w:val="000000"/>
                <w:sz w:val="10"/>
                <w:szCs w:val="10"/>
              </w:rPr>
              <w:t>SD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0990C3" w14:textId="77777777" w:rsidR="00933589" w:rsidRPr="00933589" w:rsidRDefault="00933589" w:rsidP="00933589">
            <w:pPr>
              <w:jc w:val="center"/>
              <w:rPr>
                <w:b/>
                <w:bCs/>
                <w:sz w:val="10"/>
                <w:szCs w:val="10"/>
              </w:rPr>
            </w:pPr>
            <w:r w:rsidRPr="00933589">
              <w:rPr>
                <w:b/>
                <w:bCs/>
                <w:sz w:val="10"/>
                <w:szCs w:val="10"/>
              </w:rPr>
              <w:t>Mean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362C2" w14:textId="77777777" w:rsidR="00933589" w:rsidRPr="00933589" w:rsidRDefault="00933589" w:rsidP="00933589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933589">
              <w:rPr>
                <w:b/>
                <w:bCs/>
                <w:color w:val="000000"/>
                <w:sz w:val="10"/>
                <w:szCs w:val="10"/>
              </w:rPr>
              <w:t>SD</w:t>
            </w:r>
          </w:p>
        </w:tc>
      </w:tr>
      <w:tr w:rsidR="00933589" w:rsidRPr="00933589" w14:paraId="01112232" w14:textId="77777777" w:rsidTr="00933589">
        <w:trPr>
          <w:trHeight w:val="320"/>
        </w:trPr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6FE762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1</w:t>
            </w:r>
          </w:p>
        </w:tc>
        <w:tc>
          <w:tcPr>
            <w:tcW w:w="5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0C6934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21.68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CB81E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9.93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A05AFF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1.20</w:t>
            </w:r>
          </w:p>
        </w:tc>
        <w:tc>
          <w:tcPr>
            <w:tcW w:w="4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FCB78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1.65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BD847A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5.53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FF38C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7.01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7EF051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65.72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61E94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12.16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60003A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17.79</w:t>
            </w:r>
          </w:p>
        </w:tc>
        <w:tc>
          <w:tcPr>
            <w:tcW w:w="4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F574E1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2.70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91C457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9.34</w:t>
            </w:r>
          </w:p>
        </w:tc>
        <w:tc>
          <w:tcPr>
            <w:tcW w:w="4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606F6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0.05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5DE8A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1.63</w:t>
            </w:r>
          </w:p>
        </w:tc>
        <w:tc>
          <w:tcPr>
            <w:tcW w:w="4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71F6F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0.05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9DD437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89.03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E33B98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4.52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71E233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10.97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FB044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4.52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1A16B7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0.60</w:t>
            </w:r>
          </w:p>
        </w:tc>
        <w:tc>
          <w:tcPr>
            <w:tcW w:w="4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E6478B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0.01</w:t>
            </w: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5369E7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0.11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2848E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0.11</w:t>
            </w: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419ED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8.08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135784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0.01</w:t>
            </w:r>
          </w:p>
        </w:tc>
      </w:tr>
      <w:tr w:rsidR="00933589" w:rsidRPr="00933589" w14:paraId="7668364A" w14:textId="77777777" w:rsidTr="00933589">
        <w:trPr>
          <w:trHeight w:val="320"/>
        </w:trPr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599755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2</w:t>
            </w:r>
          </w:p>
        </w:tc>
        <w:tc>
          <w:tcPr>
            <w:tcW w:w="5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0F5DBB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26.09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BA083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14.18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999BE1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0.92</w:t>
            </w:r>
          </w:p>
        </w:tc>
        <w:tc>
          <w:tcPr>
            <w:tcW w:w="4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DDBDB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1.35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E84796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4.06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F15F8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3.57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A81B8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58.17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F3347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10.02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BF16E9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17.50</w:t>
            </w:r>
          </w:p>
        </w:tc>
        <w:tc>
          <w:tcPr>
            <w:tcW w:w="4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EED0A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5.07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389757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17.21</w:t>
            </w:r>
          </w:p>
        </w:tc>
        <w:tc>
          <w:tcPr>
            <w:tcW w:w="4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129E13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0.52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724F5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3.06</w:t>
            </w:r>
          </w:p>
        </w:tc>
        <w:tc>
          <w:tcPr>
            <w:tcW w:w="4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618D9E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0.52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82AC3C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79.73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16385D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7.51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7D14F6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20.27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9FEA7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7.51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CB2BFA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0.71</w:t>
            </w:r>
          </w:p>
        </w:tc>
        <w:tc>
          <w:tcPr>
            <w:tcW w:w="4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2F175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0.08</w:t>
            </w: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D5F4F7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0.12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236AF2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0.14</w:t>
            </w: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A76C4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8.13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B2787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0.06</w:t>
            </w:r>
          </w:p>
        </w:tc>
      </w:tr>
      <w:tr w:rsidR="00933589" w:rsidRPr="00933589" w14:paraId="488AFBD1" w14:textId="77777777" w:rsidTr="00933589">
        <w:trPr>
          <w:trHeight w:val="320"/>
        </w:trPr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F7A354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3</w:t>
            </w:r>
          </w:p>
        </w:tc>
        <w:tc>
          <w:tcPr>
            <w:tcW w:w="5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19D77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61.41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2B0CD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31.69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8588C1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6.30</w:t>
            </w:r>
          </w:p>
        </w:tc>
        <w:tc>
          <w:tcPr>
            <w:tcW w:w="4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C3D9D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1.80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348049" w14:textId="77777777" w:rsidR="00933589" w:rsidRPr="00933589" w:rsidRDefault="00933589" w:rsidP="00933589">
            <w:pPr>
              <w:jc w:val="center"/>
              <w:rPr>
                <w:sz w:val="10"/>
                <w:szCs w:val="10"/>
              </w:rPr>
            </w:pPr>
            <w:r w:rsidRPr="00933589">
              <w:rPr>
                <w:sz w:val="10"/>
                <w:szCs w:val="10"/>
              </w:rPr>
              <w:t>8.37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A3899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3.08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CA3BBF" w14:textId="77777777" w:rsidR="00933589" w:rsidRPr="00933589" w:rsidRDefault="00933589" w:rsidP="00933589">
            <w:pPr>
              <w:jc w:val="center"/>
              <w:rPr>
                <w:sz w:val="10"/>
                <w:szCs w:val="10"/>
              </w:rPr>
            </w:pPr>
            <w:r w:rsidRPr="00933589">
              <w:rPr>
                <w:sz w:val="10"/>
                <w:szCs w:val="10"/>
              </w:rPr>
              <w:t>49.62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2D306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7.73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464F57" w14:textId="77777777" w:rsidR="00933589" w:rsidRPr="00933589" w:rsidRDefault="00933589" w:rsidP="00933589">
            <w:pPr>
              <w:jc w:val="center"/>
              <w:rPr>
                <w:sz w:val="10"/>
                <w:szCs w:val="10"/>
              </w:rPr>
            </w:pPr>
            <w:r w:rsidRPr="00933589">
              <w:rPr>
                <w:sz w:val="10"/>
                <w:szCs w:val="10"/>
              </w:rPr>
              <w:t>10.95</w:t>
            </w:r>
          </w:p>
        </w:tc>
        <w:tc>
          <w:tcPr>
            <w:tcW w:w="4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EA55B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2.00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A6B80" w14:textId="77777777" w:rsidR="00933589" w:rsidRPr="00933589" w:rsidRDefault="00933589" w:rsidP="00933589">
            <w:pPr>
              <w:jc w:val="center"/>
              <w:rPr>
                <w:sz w:val="10"/>
                <w:szCs w:val="10"/>
              </w:rPr>
            </w:pPr>
            <w:r w:rsidRPr="00933589">
              <w:rPr>
                <w:sz w:val="10"/>
                <w:szCs w:val="10"/>
              </w:rPr>
              <w:t>28.26</w:t>
            </w:r>
          </w:p>
        </w:tc>
        <w:tc>
          <w:tcPr>
            <w:tcW w:w="4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AE65E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6.94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6467F6" w14:textId="77777777" w:rsidR="00933589" w:rsidRPr="00933589" w:rsidRDefault="00933589" w:rsidP="00933589">
            <w:pPr>
              <w:jc w:val="center"/>
              <w:rPr>
                <w:sz w:val="10"/>
                <w:szCs w:val="10"/>
              </w:rPr>
            </w:pPr>
            <w:r w:rsidRPr="00933589">
              <w:rPr>
                <w:sz w:val="10"/>
                <w:szCs w:val="10"/>
              </w:rPr>
              <w:t>2.81</w:t>
            </w:r>
          </w:p>
        </w:tc>
        <w:tc>
          <w:tcPr>
            <w:tcW w:w="4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50A9B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6.94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A4A5A9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68.94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43DED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6.92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89EE9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31.06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54D8C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6.92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CEC32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3.58</w:t>
            </w:r>
          </w:p>
        </w:tc>
        <w:tc>
          <w:tcPr>
            <w:tcW w:w="4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E0911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0.12</w:t>
            </w: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5E8EEB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0.61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9D9A9F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0.79</w:t>
            </w: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41B584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7.77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D72D4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0.05</w:t>
            </w:r>
          </w:p>
        </w:tc>
      </w:tr>
      <w:tr w:rsidR="00933589" w:rsidRPr="00933589" w14:paraId="5124969E" w14:textId="77777777" w:rsidTr="00933589">
        <w:trPr>
          <w:trHeight w:val="320"/>
        </w:trPr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EB61BC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4</w:t>
            </w:r>
          </w:p>
        </w:tc>
        <w:tc>
          <w:tcPr>
            <w:tcW w:w="5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136D9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60.04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1FC99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29.89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F44449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12.78</w:t>
            </w:r>
          </w:p>
        </w:tc>
        <w:tc>
          <w:tcPr>
            <w:tcW w:w="4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C8209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3.05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453AC2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2.79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BF3C0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4.83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F2ED55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28.03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7B4E4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7.17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334E98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5.13</w:t>
            </w:r>
          </w:p>
        </w:tc>
        <w:tc>
          <w:tcPr>
            <w:tcW w:w="4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AE6CC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1.08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550830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62.78</w:t>
            </w:r>
          </w:p>
        </w:tc>
        <w:tc>
          <w:tcPr>
            <w:tcW w:w="4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7D861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2.14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4CAE4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1.27</w:t>
            </w:r>
          </w:p>
        </w:tc>
        <w:tc>
          <w:tcPr>
            <w:tcW w:w="4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892E1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2.14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F77391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35.95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9537E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3.49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A51677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64.05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B994A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3.49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147F5A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8.17</w:t>
            </w:r>
          </w:p>
        </w:tc>
        <w:tc>
          <w:tcPr>
            <w:tcW w:w="4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6686E0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0.58</w:t>
            </w: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50F76C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1.82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30BEFB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2.52</w:t>
            </w: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1B7E5F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7.33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CBDE86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0.09</w:t>
            </w:r>
          </w:p>
        </w:tc>
      </w:tr>
      <w:tr w:rsidR="00933589" w:rsidRPr="00933589" w14:paraId="5ACB48C3" w14:textId="77777777" w:rsidTr="00933589">
        <w:trPr>
          <w:trHeight w:val="320"/>
        </w:trPr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3005F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5</w:t>
            </w:r>
          </w:p>
        </w:tc>
        <w:tc>
          <w:tcPr>
            <w:tcW w:w="5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1EF3E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27.27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3CFE1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16.52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AAA09D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3.26</w:t>
            </w:r>
          </w:p>
        </w:tc>
        <w:tc>
          <w:tcPr>
            <w:tcW w:w="4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07183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2.79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6FB48F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8.05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EC976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8.46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3382EA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52.67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23D0C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6.95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CE0E2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17.44</w:t>
            </w:r>
          </w:p>
        </w:tc>
        <w:tc>
          <w:tcPr>
            <w:tcW w:w="4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C0AAD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4.76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A2811C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18.68</w:t>
            </w:r>
          </w:p>
        </w:tc>
        <w:tc>
          <w:tcPr>
            <w:tcW w:w="4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400F74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0.99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9D876C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3.16</w:t>
            </w:r>
          </w:p>
        </w:tc>
        <w:tc>
          <w:tcPr>
            <w:tcW w:w="4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0E924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0.99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DCE42F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78.16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A8FA2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10.61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D4E1F0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21.84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EC94D8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10.61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170872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1.40</w:t>
            </w:r>
          </w:p>
        </w:tc>
        <w:tc>
          <w:tcPr>
            <w:tcW w:w="4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BDF6C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0.23</w:t>
            </w: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A6FC2F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0.23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5A1FF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0.26</w:t>
            </w: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C45E1F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7.96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BA4BA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0.03</w:t>
            </w:r>
          </w:p>
        </w:tc>
      </w:tr>
      <w:tr w:rsidR="00933589" w:rsidRPr="00933589" w14:paraId="56DF7649" w14:textId="77777777" w:rsidTr="00933589">
        <w:trPr>
          <w:trHeight w:val="320"/>
        </w:trPr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B34ED6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6</w:t>
            </w:r>
          </w:p>
        </w:tc>
        <w:tc>
          <w:tcPr>
            <w:tcW w:w="5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E43418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39.34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F5A14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18.83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1F978B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4.68</w:t>
            </w:r>
          </w:p>
        </w:tc>
        <w:tc>
          <w:tcPr>
            <w:tcW w:w="4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58702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2.16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195DEC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4.91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50CDC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6.49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3B43DD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35.75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75D5C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7.63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B577BA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14.18</w:t>
            </w:r>
          </w:p>
        </w:tc>
        <w:tc>
          <w:tcPr>
            <w:tcW w:w="4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EE43A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2.06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464DC0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35.46</w:t>
            </w:r>
          </w:p>
        </w:tc>
        <w:tc>
          <w:tcPr>
            <w:tcW w:w="4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19FF0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1.14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015DDB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9.70</w:t>
            </w:r>
          </w:p>
        </w:tc>
        <w:tc>
          <w:tcPr>
            <w:tcW w:w="4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7A5FB7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1.14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B6E26C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54.84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91524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7.12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4CB9A2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45.16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A2E22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7.12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487D42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2.44</w:t>
            </w:r>
          </w:p>
        </w:tc>
        <w:tc>
          <w:tcPr>
            <w:tcW w:w="4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FA1B94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0.08</w:t>
            </w: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00C4FE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0.41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92485E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0.58</w:t>
            </w: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EF4757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7.94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90C4ED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0.08</w:t>
            </w:r>
          </w:p>
        </w:tc>
      </w:tr>
      <w:tr w:rsidR="00933589" w:rsidRPr="00933589" w14:paraId="04FF4253" w14:textId="77777777" w:rsidTr="00933589">
        <w:trPr>
          <w:trHeight w:val="320"/>
        </w:trPr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9C594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7</w:t>
            </w:r>
          </w:p>
        </w:tc>
        <w:tc>
          <w:tcPr>
            <w:tcW w:w="5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ADB0A8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67.98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EFA77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28.58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BB947A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10.18</w:t>
            </w:r>
          </w:p>
        </w:tc>
        <w:tc>
          <w:tcPr>
            <w:tcW w:w="4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BDFDE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4.69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080F6D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4.16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4C941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3.81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E97171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45.66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1EA0B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1.11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6C9AB6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8.98</w:t>
            </w:r>
          </w:p>
        </w:tc>
        <w:tc>
          <w:tcPr>
            <w:tcW w:w="4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78157A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0.65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DCCF9A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35.38</w:t>
            </w:r>
          </w:p>
        </w:tc>
        <w:tc>
          <w:tcPr>
            <w:tcW w:w="4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4F81A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1.72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7EB6EA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5.82</w:t>
            </w:r>
          </w:p>
        </w:tc>
        <w:tc>
          <w:tcPr>
            <w:tcW w:w="4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C1511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1.72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00E080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58.80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1789A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2.73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6C6737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41.20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07675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2.73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8D394C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5.38</w:t>
            </w:r>
          </w:p>
        </w:tc>
        <w:tc>
          <w:tcPr>
            <w:tcW w:w="4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C0DCC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0.14</w:t>
            </w: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0A2840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0.61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6CA43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0.83</w:t>
            </w: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7A29DB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6.75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49545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0.01</w:t>
            </w:r>
          </w:p>
        </w:tc>
      </w:tr>
      <w:tr w:rsidR="00933589" w:rsidRPr="00933589" w14:paraId="5162FC75" w14:textId="77777777" w:rsidTr="00933589">
        <w:trPr>
          <w:trHeight w:val="320"/>
        </w:trPr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A01DDA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8</w:t>
            </w:r>
          </w:p>
        </w:tc>
        <w:tc>
          <w:tcPr>
            <w:tcW w:w="5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A61AC6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21.58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DEAF5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14.60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0B8859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1.10</w:t>
            </w:r>
          </w:p>
        </w:tc>
        <w:tc>
          <w:tcPr>
            <w:tcW w:w="4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ACC3F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1.57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FA67EE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6.58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1BD2D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3.19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73252A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77.63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5907A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11.90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647873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6.52</w:t>
            </w:r>
          </w:p>
        </w:tc>
        <w:tc>
          <w:tcPr>
            <w:tcW w:w="4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DD5B4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2.07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C3308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7.47</w:t>
            </w:r>
          </w:p>
        </w:tc>
        <w:tc>
          <w:tcPr>
            <w:tcW w:w="4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E8F2D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1.14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377FF2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1.81</w:t>
            </w:r>
          </w:p>
        </w:tc>
        <w:tc>
          <w:tcPr>
            <w:tcW w:w="4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45582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1.14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C139F6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90.73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9751F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7.00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6F0F8A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9.27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3DC8D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7.00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0E8A2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0.86</w:t>
            </w:r>
          </w:p>
        </w:tc>
        <w:tc>
          <w:tcPr>
            <w:tcW w:w="4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897FC4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0.13</w:t>
            </w: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F77824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0.16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C8D352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0.20</w:t>
            </w: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5FCD41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7.88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1EFA2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0.04</w:t>
            </w:r>
          </w:p>
        </w:tc>
      </w:tr>
      <w:tr w:rsidR="00933589" w:rsidRPr="00933589" w14:paraId="0D21ADAB" w14:textId="77777777" w:rsidTr="00933589">
        <w:trPr>
          <w:trHeight w:val="320"/>
        </w:trPr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7BEFD7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9</w:t>
            </w:r>
          </w:p>
        </w:tc>
        <w:tc>
          <w:tcPr>
            <w:tcW w:w="5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ACF50D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17.07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41EDC7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9.53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BE773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0.10</w:t>
            </w:r>
          </w:p>
        </w:tc>
        <w:tc>
          <w:tcPr>
            <w:tcW w:w="4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FAFFCC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0.22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3E07E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11.13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82222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1.69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823C74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83.68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620A1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2.35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2EAF4F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2.58</w:t>
            </w:r>
          </w:p>
        </w:tc>
        <w:tc>
          <w:tcPr>
            <w:tcW w:w="4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8360E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0.35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0E6E16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1.74</w:t>
            </w:r>
          </w:p>
        </w:tc>
        <w:tc>
          <w:tcPr>
            <w:tcW w:w="4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201E8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0.36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2FF8CC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0.87</w:t>
            </w:r>
          </w:p>
        </w:tc>
        <w:tc>
          <w:tcPr>
            <w:tcW w:w="4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6889F1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0.99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80C89B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97.39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CA4EB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0.82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6FB792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2.61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21A9A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0.82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23797C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0.19</w:t>
            </w:r>
          </w:p>
        </w:tc>
        <w:tc>
          <w:tcPr>
            <w:tcW w:w="4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F8677C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0.00</w:t>
            </w: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A6C6EE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0.03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A6BDC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0.04</w:t>
            </w: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7890C5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7.86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5691BC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0.05</w:t>
            </w:r>
          </w:p>
        </w:tc>
      </w:tr>
      <w:tr w:rsidR="00933589" w:rsidRPr="00933589" w14:paraId="34E225C4" w14:textId="77777777" w:rsidTr="00933589">
        <w:trPr>
          <w:trHeight w:val="320"/>
        </w:trPr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1040D3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10</w:t>
            </w:r>
          </w:p>
        </w:tc>
        <w:tc>
          <w:tcPr>
            <w:tcW w:w="5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93D855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53.46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F347B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21.85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ED3956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4.48</w:t>
            </w:r>
          </w:p>
        </w:tc>
        <w:tc>
          <w:tcPr>
            <w:tcW w:w="4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D6C3D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1.84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EE2B64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20.14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35CE5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7.81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0F6E32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41.49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34610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4.15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A39BBE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12.38</w:t>
            </w:r>
          </w:p>
        </w:tc>
        <w:tc>
          <w:tcPr>
            <w:tcW w:w="4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AB040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1.49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685433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25.11</w:t>
            </w:r>
          </w:p>
        </w:tc>
        <w:tc>
          <w:tcPr>
            <w:tcW w:w="4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31745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1.86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509DE3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0.88</w:t>
            </w:r>
          </w:p>
        </w:tc>
        <w:tc>
          <w:tcPr>
            <w:tcW w:w="4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5F5EA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1.86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77F3C9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74.01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D067CB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2.47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2AC7AA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25.99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3A9455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2.47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5956F8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5.25</w:t>
            </w:r>
          </w:p>
        </w:tc>
        <w:tc>
          <w:tcPr>
            <w:tcW w:w="4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A5CFC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0.15</w:t>
            </w: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DF0CF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0.74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C170F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0.70</w:t>
            </w: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5D61EF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6.64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2CC3E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0.00</w:t>
            </w:r>
          </w:p>
        </w:tc>
      </w:tr>
      <w:tr w:rsidR="00933589" w:rsidRPr="00933589" w14:paraId="42D71EA6" w14:textId="77777777" w:rsidTr="00933589">
        <w:trPr>
          <w:trHeight w:val="320"/>
        </w:trPr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CF8F5E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11</w:t>
            </w:r>
          </w:p>
        </w:tc>
        <w:tc>
          <w:tcPr>
            <w:tcW w:w="5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BBF335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20.31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E298B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9.76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3CABEA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0.24</w:t>
            </w:r>
          </w:p>
        </w:tc>
        <w:tc>
          <w:tcPr>
            <w:tcW w:w="4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BF191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0.54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8F4568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8.35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6678D4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12.15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3632E3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51.83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AE816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1.39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B6619F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14.49</w:t>
            </w:r>
          </w:p>
        </w:tc>
        <w:tc>
          <w:tcPr>
            <w:tcW w:w="4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BCB22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0.83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3C9DEF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20.81</w:t>
            </w:r>
          </w:p>
        </w:tc>
        <w:tc>
          <w:tcPr>
            <w:tcW w:w="4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83B7B6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2.76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2B8B73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4.51</w:t>
            </w:r>
          </w:p>
        </w:tc>
        <w:tc>
          <w:tcPr>
            <w:tcW w:w="4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17572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2.76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378DF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74.67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0D08F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9.94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5DFE13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25.33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9101E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9.94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C3A58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0.73</w:t>
            </w:r>
          </w:p>
        </w:tc>
        <w:tc>
          <w:tcPr>
            <w:tcW w:w="4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F72DF0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0.04</w:t>
            </w: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AA46A6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0.20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52EE3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0.14</w:t>
            </w: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C49979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8.43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09D15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0.01</w:t>
            </w:r>
          </w:p>
        </w:tc>
      </w:tr>
      <w:tr w:rsidR="00933589" w:rsidRPr="00933589" w14:paraId="5C70FCB8" w14:textId="77777777" w:rsidTr="00933589">
        <w:trPr>
          <w:trHeight w:val="320"/>
        </w:trPr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BF8EFC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12</w:t>
            </w:r>
          </w:p>
        </w:tc>
        <w:tc>
          <w:tcPr>
            <w:tcW w:w="5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DD3ABB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16.58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2E1F7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9.89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4385E3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0.32</w:t>
            </w:r>
          </w:p>
        </w:tc>
        <w:tc>
          <w:tcPr>
            <w:tcW w:w="4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44868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0.72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0A89D5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9.83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6983A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5.02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1ADFD4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69.25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09C478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18.21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C3247C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10.08</w:t>
            </w:r>
          </w:p>
        </w:tc>
        <w:tc>
          <w:tcPr>
            <w:tcW w:w="4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B6A4F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4.56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0A3A8F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8.43</w:t>
            </w:r>
          </w:p>
        </w:tc>
        <w:tc>
          <w:tcPr>
            <w:tcW w:w="4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753BF8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0.21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8A5F86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2.41</w:t>
            </w:r>
          </w:p>
        </w:tc>
        <w:tc>
          <w:tcPr>
            <w:tcW w:w="4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7F8DFF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0.21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771BD7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89.16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40DC1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9.05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406852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10.84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F0F5E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9.05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2D7F03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0.27</w:t>
            </w:r>
          </w:p>
        </w:tc>
        <w:tc>
          <w:tcPr>
            <w:tcW w:w="4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E6536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0.08</w:t>
            </w: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2DC1A1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0.06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69FE60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0.07</w:t>
            </w: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508E41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8.54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E243D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0.05</w:t>
            </w:r>
          </w:p>
        </w:tc>
      </w:tr>
      <w:tr w:rsidR="00933589" w:rsidRPr="00933589" w14:paraId="0E29D09E" w14:textId="77777777" w:rsidTr="00933589">
        <w:trPr>
          <w:trHeight w:val="320"/>
        </w:trPr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9C0066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13</w:t>
            </w:r>
          </w:p>
        </w:tc>
        <w:tc>
          <w:tcPr>
            <w:tcW w:w="5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C835EC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28.84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99C17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16.13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75F3D8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1.76</w:t>
            </w:r>
          </w:p>
        </w:tc>
        <w:tc>
          <w:tcPr>
            <w:tcW w:w="4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18AF56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1.35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0B5879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0.00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DF8D2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0.00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F421F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36.72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A84AB9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5.17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475C2D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28.89</w:t>
            </w:r>
          </w:p>
        </w:tc>
        <w:tc>
          <w:tcPr>
            <w:tcW w:w="4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7E0F9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1.03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6E73E5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31.43</w:t>
            </w:r>
          </w:p>
        </w:tc>
        <w:tc>
          <w:tcPr>
            <w:tcW w:w="4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0DDF4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2.72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F913E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2.96</w:t>
            </w:r>
          </w:p>
        </w:tc>
        <w:tc>
          <w:tcPr>
            <w:tcW w:w="4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3A275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2.72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DC3F6A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65.61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9A857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5.07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3BDB7D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34.39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6001A2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5.07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2B78AC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2.33</w:t>
            </w:r>
          </w:p>
        </w:tc>
        <w:tc>
          <w:tcPr>
            <w:tcW w:w="4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129A4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0.09</w:t>
            </w: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67332B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0.26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2FA7A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0.37</w:t>
            </w: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EFDC7C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7.92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A436F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0.03</w:t>
            </w:r>
          </w:p>
        </w:tc>
      </w:tr>
      <w:tr w:rsidR="00933589" w:rsidRPr="00933589" w14:paraId="648CF2C1" w14:textId="77777777" w:rsidTr="00933589">
        <w:trPr>
          <w:trHeight w:val="320"/>
        </w:trPr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350853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14</w:t>
            </w:r>
          </w:p>
        </w:tc>
        <w:tc>
          <w:tcPr>
            <w:tcW w:w="5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8D4A92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40.32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2849A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16.11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5DF51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2.00</w:t>
            </w:r>
          </w:p>
        </w:tc>
        <w:tc>
          <w:tcPr>
            <w:tcW w:w="4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4D1F6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1.95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7924C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10.48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455D6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3.01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DBF9F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53.68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CF82C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5.03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699FC7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19.02</w:t>
            </w:r>
          </w:p>
        </w:tc>
        <w:tc>
          <w:tcPr>
            <w:tcW w:w="4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236F6E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1.77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76BC81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16.40</w:t>
            </w:r>
          </w:p>
        </w:tc>
        <w:tc>
          <w:tcPr>
            <w:tcW w:w="4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2A9021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0.28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E83827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0.42</w:t>
            </w:r>
          </w:p>
        </w:tc>
        <w:tc>
          <w:tcPr>
            <w:tcW w:w="4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EF4CE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0.28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C244FF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83.18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DDD364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1.92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35467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16.82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9F2A6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1.92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6E8E44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1.63</w:t>
            </w:r>
          </w:p>
        </w:tc>
        <w:tc>
          <w:tcPr>
            <w:tcW w:w="4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496E1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0.05</w:t>
            </w: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2CF6D9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0.31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06DD1E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0.36</w:t>
            </w: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5D8C29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6.75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D6C693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0.00</w:t>
            </w:r>
          </w:p>
        </w:tc>
      </w:tr>
      <w:tr w:rsidR="00933589" w:rsidRPr="00933589" w14:paraId="440A7AB3" w14:textId="77777777" w:rsidTr="00933589">
        <w:trPr>
          <w:trHeight w:val="320"/>
        </w:trPr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49D1E6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15</w:t>
            </w:r>
          </w:p>
        </w:tc>
        <w:tc>
          <w:tcPr>
            <w:tcW w:w="5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061ABA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47.97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C37ED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20.20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3A3737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6.14</w:t>
            </w:r>
          </w:p>
        </w:tc>
        <w:tc>
          <w:tcPr>
            <w:tcW w:w="4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653B0F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1.61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976E83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11.20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77D0C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0.23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4E697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26.59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EEF4B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8.26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FEF22E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18.16</w:t>
            </w:r>
          </w:p>
        </w:tc>
        <w:tc>
          <w:tcPr>
            <w:tcW w:w="4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9D91C5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4.16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EE2235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41.30</w:t>
            </w:r>
          </w:p>
        </w:tc>
        <w:tc>
          <w:tcPr>
            <w:tcW w:w="4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33DF8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1.78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8D3074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2.75</w:t>
            </w:r>
          </w:p>
        </w:tc>
        <w:tc>
          <w:tcPr>
            <w:tcW w:w="4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8B86C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1.78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17B864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55.94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98DCC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12.29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1B129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44.06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65ADF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12.29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18E2D8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3.70</w:t>
            </w:r>
          </w:p>
        </w:tc>
        <w:tc>
          <w:tcPr>
            <w:tcW w:w="4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35D65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0.34</w:t>
            </w: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E2DF3C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0.67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AB7DE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0.94</w:t>
            </w: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8CACE5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6.75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1A096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0.03</w:t>
            </w:r>
          </w:p>
        </w:tc>
      </w:tr>
      <w:tr w:rsidR="00933589" w:rsidRPr="00933589" w14:paraId="49D92A29" w14:textId="77777777" w:rsidTr="00933589">
        <w:trPr>
          <w:trHeight w:val="320"/>
        </w:trPr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12078E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16</w:t>
            </w:r>
          </w:p>
        </w:tc>
        <w:tc>
          <w:tcPr>
            <w:tcW w:w="5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B8CD52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51.40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98A7F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12.93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2FD75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8.74</w:t>
            </w:r>
          </w:p>
        </w:tc>
        <w:tc>
          <w:tcPr>
            <w:tcW w:w="4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24ABF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1.05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6A41AD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6.34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65DD7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5.52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2AF2B2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55.84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D7E97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3.18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DE3E3A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17.01</w:t>
            </w:r>
          </w:p>
        </w:tc>
        <w:tc>
          <w:tcPr>
            <w:tcW w:w="4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05E29B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1.67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D31C3D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20.40</w:t>
            </w:r>
          </w:p>
        </w:tc>
        <w:tc>
          <w:tcPr>
            <w:tcW w:w="4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F3862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1.73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2FAEB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0.41</w:t>
            </w:r>
          </w:p>
        </w:tc>
        <w:tc>
          <w:tcPr>
            <w:tcW w:w="4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0D1D3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1.73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2E7E4B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79.19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FD9C9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4.01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42EC5B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20.81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22E1B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4.01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FB3DA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3.66</w:t>
            </w:r>
          </w:p>
        </w:tc>
        <w:tc>
          <w:tcPr>
            <w:tcW w:w="4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3775B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0.14</w:t>
            </w: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6AAA4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0.51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CFB1F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0.47</w:t>
            </w: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4A87D0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7.66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490F34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0.06</w:t>
            </w:r>
          </w:p>
        </w:tc>
      </w:tr>
      <w:tr w:rsidR="00933589" w:rsidRPr="00933589" w14:paraId="2E460F8C" w14:textId="77777777" w:rsidTr="00933589">
        <w:trPr>
          <w:trHeight w:val="320"/>
        </w:trPr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3352DE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17</w:t>
            </w:r>
          </w:p>
        </w:tc>
        <w:tc>
          <w:tcPr>
            <w:tcW w:w="5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FEDEAB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57.98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14606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21.16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8306C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9.88</w:t>
            </w:r>
          </w:p>
        </w:tc>
        <w:tc>
          <w:tcPr>
            <w:tcW w:w="4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64359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2.13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129C4E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25.29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32730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11.48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347E3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38.58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99513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6.29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08C9ED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6.82</w:t>
            </w:r>
          </w:p>
        </w:tc>
        <w:tc>
          <w:tcPr>
            <w:tcW w:w="4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762A3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1.57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CFE360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28.06</w:t>
            </w:r>
          </w:p>
        </w:tc>
        <w:tc>
          <w:tcPr>
            <w:tcW w:w="4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2C3C0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0.93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2C698E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1.25</w:t>
            </w:r>
          </w:p>
        </w:tc>
        <w:tc>
          <w:tcPr>
            <w:tcW w:w="4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A2708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0.93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182B74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70.69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80144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6.64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657EEC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29.31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2E8D1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6.64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6A85E6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14.42</w:t>
            </w:r>
          </w:p>
        </w:tc>
        <w:tc>
          <w:tcPr>
            <w:tcW w:w="4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9F9894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0.18</w:t>
            </w: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D3F4D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3.16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26F80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4.35</w:t>
            </w: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5C4529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7.11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D61090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0.01</w:t>
            </w:r>
          </w:p>
        </w:tc>
      </w:tr>
      <w:tr w:rsidR="00933589" w:rsidRPr="00933589" w14:paraId="2357FC4E" w14:textId="77777777" w:rsidTr="00933589">
        <w:trPr>
          <w:trHeight w:val="320"/>
        </w:trPr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CF4048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18</w:t>
            </w:r>
          </w:p>
        </w:tc>
        <w:tc>
          <w:tcPr>
            <w:tcW w:w="5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E1DC81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56.31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D50C3E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27.73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37607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11.98</w:t>
            </w:r>
          </w:p>
        </w:tc>
        <w:tc>
          <w:tcPr>
            <w:tcW w:w="4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3934F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1.45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6E9FC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30.59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B296F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6.15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816CB3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39.59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340603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8.64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D78C04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4.59</w:t>
            </w:r>
          </w:p>
        </w:tc>
        <w:tc>
          <w:tcPr>
            <w:tcW w:w="4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330A6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1.51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E16D0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23.30</w:t>
            </w:r>
          </w:p>
        </w:tc>
        <w:tc>
          <w:tcPr>
            <w:tcW w:w="4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E007A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0.98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B53D23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1.93</w:t>
            </w:r>
          </w:p>
        </w:tc>
        <w:tc>
          <w:tcPr>
            <w:tcW w:w="4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72202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0.98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E08CB4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74.78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2B765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13.04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C28E03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25.22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EC748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13.04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BFE5DB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7.56</w:t>
            </w:r>
          </w:p>
        </w:tc>
        <w:tc>
          <w:tcPr>
            <w:tcW w:w="4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1CE17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0.37</w:t>
            </w: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BFF6D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1.80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2E5D8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2.26</w:t>
            </w: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E862DC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6.85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5987F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0.04</w:t>
            </w:r>
          </w:p>
        </w:tc>
      </w:tr>
      <w:tr w:rsidR="00933589" w:rsidRPr="00933589" w14:paraId="2F8A4AFA" w14:textId="77777777" w:rsidTr="00933589">
        <w:trPr>
          <w:trHeight w:val="320"/>
        </w:trPr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7710B6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19</w:t>
            </w:r>
          </w:p>
        </w:tc>
        <w:tc>
          <w:tcPr>
            <w:tcW w:w="5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C8B776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56.51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2FD30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17.44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27FF24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13.00</w:t>
            </w:r>
          </w:p>
        </w:tc>
        <w:tc>
          <w:tcPr>
            <w:tcW w:w="4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3E6B6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3.53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66BDC3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13.75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AE689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7.14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B09FD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53.65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AD7D3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5.59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B673DE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9.99</w:t>
            </w:r>
          </w:p>
        </w:tc>
        <w:tc>
          <w:tcPr>
            <w:tcW w:w="4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81106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0.41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1D2F2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20.85</w:t>
            </w:r>
          </w:p>
        </w:tc>
        <w:tc>
          <w:tcPr>
            <w:tcW w:w="4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6577F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0.29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764D9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1.76</w:t>
            </w:r>
          </w:p>
        </w:tc>
        <w:tc>
          <w:tcPr>
            <w:tcW w:w="4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C4BE24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0.29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BF19E9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77.39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1C746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4.99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56BB26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22.61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657CD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4.99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7339C1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9.62</w:t>
            </w:r>
          </w:p>
        </w:tc>
        <w:tc>
          <w:tcPr>
            <w:tcW w:w="4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B6945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0.09</w:t>
            </w: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8252D5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1.67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B09C42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0.10</w:t>
            </w: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675284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7.21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D550D1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0.04</w:t>
            </w:r>
          </w:p>
        </w:tc>
      </w:tr>
      <w:tr w:rsidR="00933589" w:rsidRPr="00933589" w14:paraId="0DFFC285" w14:textId="77777777" w:rsidTr="00933589">
        <w:trPr>
          <w:trHeight w:val="320"/>
        </w:trPr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B259F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lastRenderedPageBreak/>
              <w:t>20</w:t>
            </w:r>
          </w:p>
        </w:tc>
        <w:tc>
          <w:tcPr>
            <w:tcW w:w="5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8F2592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33.45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11F97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10.35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45BDA0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1.18</w:t>
            </w:r>
          </w:p>
        </w:tc>
        <w:tc>
          <w:tcPr>
            <w:tcW w:w="4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884777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1.45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2A7DBD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18.38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6AFE0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2.59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35F3B9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39.39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D3E7C1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1.71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6ED85E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14.24</w:t>
            </w:r>
          </w:p>
        </w:tc>
        <w:tc>
          <w:tcPr>
            <w:tcW w:w="4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F4E5D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3.87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1E12D0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24.43</w:t>
            </w:r>
          </w:p>
        </w:tc>
        <w:tc>
          <w:tcPr>
            <w:tcW w:w="4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C484EA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1.68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BC631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3.56</w:t>
            </w:r>
          </w:p>
        </w:tc>
        <w:tc>
          <w:tcPr>
            <w:tcW w:w="4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F470E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1.68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35A44D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72.01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CEB00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2.20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002E5A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27.99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EF3E1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2.20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DEFFFE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2.22</w:t>
            </w:r>
          </w:p>
        </w:tc>
        <w:tc>
          <w:tcPr>
            <w:tcW w:w="4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F7F07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0.09</w:t>
            </w: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8FB86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0.38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5FE33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0.51</w:t>
            </w: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95BF0B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8.03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F0500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0.01</w:t>
            </w:r>
          </w:p>
        </w:tc>
      </w:tr>
      <w:tr w:rsidR="00933589" w:rsidRPr="00933589" w14:paraId="010E8542" w14:textId="77777777" w:rsidTr="00933589">
        <w:trPr>
          <w:trHeight w:val="320"/>
        </w:trPr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D622EA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21</w:t>
            </w:r>
          </w:p>
        </w:tc>
        <w:tc>
          <w:tcPr>
            <w:tcW w:w="5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062021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41.99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0B89DF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18.39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B521D5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4.12</w:t>
            </w:r>
          </w:p>
        </w:tc>
        <w:tc>
          <w:tcPr>
            <w:tcW w:w="4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F987C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1.93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E9980D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10.71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AFDBE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5.24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6545C0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52.15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1CDE2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7.81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B4501C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7.40</w:t>
            </w:r>
          </w:p>
        </w:tc>
        <w:tc>
          <w:tcPr>
            <w:tcW w:w="4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22980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1.37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ED97C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24.87</w:t>
            </w:r>
          </w:p>
        </w:tc>
        <w:tc>
          <w:tcPr>
            <w:tcW w:w="4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DA368D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0.87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6B8429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4.87</w:t>
            </w:r>
          </w:p>
        </w:tc>
        <w:tc>
          <w:tcPr>
            <w:tcW w:w="4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B9D091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0.87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8322F0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70.26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E05057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4.81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76FCE2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29.74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D05DCA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4.81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AAF99A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2.43</w:t>
            </w:r>
          </w:p>
        </w:tc>
        <w:tc>
          <w:tcPr>
            <w:tcW w:w="4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68672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0.07</w:t>
            </w: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0CD23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0.35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A65CC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0.45</w:t>
            </w: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0011CA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8.50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73239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0.66</w:t>
            </w:r>
          </w:p>
        </w:tc>
      </w:tr>
      <w:tr w:rsidR="00933589" w:rsidRPr="00933589" w14:paraId="7AC23E86" w14:textId="77777777" w:rsidTr="00933589">
        <w:trPr>
          <w:trHeight w:val="320"/>
        </w:trPr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1AF292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22</w:t>
            </w:r>
          </w:p>
        </w:tc>
        <w:tc>
          <w:tcPr>
            <w:tcW w:w="5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D88A5C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46.50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096B2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12.94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E1ED63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5.90</w:t>
            </w:r>
          </w:p>
        </w:tc>
        <w:tc>
          <w:tcPr>
            <w:tcW w:w="4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CD270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1.38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01B7DA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6.00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F703A2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2.64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5324BC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44.51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B513B1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3.14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C14D83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16.91</w:t>
            </w:r>
          </w:p>
        </w:tc>
        <w:tc>
          <w:tcPr>
            <w:tcW w:w="4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756C2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0.46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5824DA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28.88</w:t>
            </w:r>
          </w:p>
        </w:tc>
        <w:tc>
          <w:tcPr>
            <w:tcW w:w="4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A608A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3.97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66175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3.70</w:t>
            </w:r>
          </w:p>
        </w:tc>
        <w:tc>
          <w:tcPr>
            <w:tcW w:w="4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F583E1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3.97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D1440A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67.42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C0814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0.54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EB5F1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32.58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6ADC1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0.54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D4785D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1.91</w:t>
            </w:r>
          </w:p>
        </w:tc>
        <w:tc>
          <w:tcPr>
            <w:tcW w:w="4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1A6AEA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0.18</w:t>
            </w: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8478C2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0.26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99DF1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0.29</w:t>
            </w: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CCFCDE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8.07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0DB413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0.13</w:t>
            </w:r>
          </w:p>
        </w:tc>
      </w:tr>
      <w:tr w:rsidR="00933589" w:rsidRPr="00933589" w14:paraId="7155E91B" w14:textId="77777777" w:rsidTr="00933589">
        <w:trPr>
          <w:trHeight w:val="320"/>
        </w:trPr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E5A42D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23</w:t>
            </w:r>
          </w:p>
        </w:tc>
        <w:tc>
          <w:tcPr>
            <w:tcW w:w="5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D811CF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68.67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02CA2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19.16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2D1533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12.50</w:t>
            </w:r>
          </w:p>
        </w:tc>
        <w:tc>
          <w:tcPr>
            <w:tcW w:w="4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310E7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2.17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C63C7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28.68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CBEDC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5.75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82B12B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36.08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3C81E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8.56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B0E65C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12.18</w:t>
            </w:r>
          </w:p>
        </w:tc>
        <w:tc>
          <w:tcPr>
            <w:tcW w:w="4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8251DB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2.15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8B10E8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22.96</w:t>
            </w:r>
          </w:p>
        </w:tc>
        <w:tc>
          <w:tcPr>
            <w:tcW w:w="4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45FA9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0.19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A6A5E5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0.10</w:t>
            </w:r>
          </w:p>
        </w:tc>
        <w:tc>
          <w:tcPr>
            <w:tcW w:w="4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71150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0.19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A02313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76.94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E50CA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2.21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1E3AC3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23.06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12714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2.21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4F4BF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6.13</w:t>
            </w:r>
          </w:p>
        </w:tc>
        <w:tc>
          <w:tcPr>
            <w:tcW w:w="4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E0BFF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0.10</w:t>
            </w: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8EE97C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1.08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A02E8F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1.31</w:t>
            </w: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270F2C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6.04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7DE20D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0.01</w:t>
            </w:r>
          </w:p>
        </w:tc>
      </w:tr>
      <w:tr w:rsidR="00933589" w:rsidRPr="00933589" w14:paraId="583F3785" w14:textId="77777777" w:rsidTr="00933589">
        <w:trPr>
          <w:trHeight w:val="320"/>
        </w:trPr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CAF97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24</w:t>
            </w:r>
          </w:p>
        </w:tc>
        <w:tc>
          <w:tcPr>
            <w:tcW w:w="5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8F438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23.64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CDE34E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10.74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9614CF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1.46</w:t>
            </w:r>
          </w:p>
        </w:tc>
        <w:tc>
          <w:tcPr>
            <w:tcW w:w="4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90B23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1.47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1D118F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14.49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77E9A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3.76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00CA1E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60.11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56913B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5.66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0E3DFA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10.58</w:t>
            </w:r>
          </w:p>
        </w:tc>
        <w:tc>
          <w:tcPr>
            <w:tcW w:w="4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6C8CD7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0.96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63F909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13.17</w:t>
            </w:r>
          </w:p>
        </w:tc>
        <w:tc>
          <w:tcPr>
            <w:tcW w:w="4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59B73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1.05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941B3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1.64</w:t>
            </w:r>
          </w:p>
        </w:tc>
        <w:tc>
          <w:tcPr>
            <w:tcW w:w="4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A4F56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1.05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E271E2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85.19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37A432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3.03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A2FBBD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14.81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058F4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3.03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15391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2.09</w:t>
            </w:r>
          </w:p>
        </w:tc>
        <w:tc>
          <w:tcPr>
            <w:tcW w:w="4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FD418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0.15</w:t>
            </w: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285E35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0.42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B2E7A6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0.56</w:t>
            </w: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6DC7B0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7.96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92727E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0.06</w:t>
            </w:r>
          </w:p>
        </w:tc>
      </w:tr>
      <w:tr w:rsidR="00933589" w:rsidRPr="00933589" w14:paraId="7131B63E" w14:textId="77777777" w:rsidTr="00933589">
        <w:trPr>
          <w:trHeight w:val="320"/>
        </w:trPr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41CACD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25</w:t>
            </w:r>
          </w:p>
        </w:tc>
        <w:tc>
          <w:tcPr>
            <w:tcW w:w="5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0DDA03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81.82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718020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36.65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D400F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17.06</w:t>
            </w:r>
          </w:p>
        </w:tc>
        <w:tc>
          <w:tcPr>
            <w:tcW w:w="4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F89FD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2.72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7DA992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55.66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DF06DB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3.36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6B79A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28.28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E8A0D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2.42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52FF59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0.67</w:t>
            </w:r>
          </w:p>
        </w:tc>
        <w:tc>
          <w:tcPr>
            <w:tcW w:w="4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ABF17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0.13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21B350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13.81</w:t>
            </w:r>
          </w:p>
        </w:tc>
        <w:tc>
          <w:tcPr>
            <w:tcW w:w="4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8FBB9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1.78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0DC51D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1.58</w:t>
            </w:r>
          </w:p>
        </w:tc>
        <w:tc>
          <w:tcPr>
            <w:tcW w:w="4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4FF2BA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1.78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FB9E4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84.61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B1E19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2.85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2E5662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15.39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4DB60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2.85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50A966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9.34</w:t>
            </w:r>
          </w:p>
        </w:tc>
        <w:tc>
          <w:tcPr>
            <w:tcW w:w="4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F7862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0.15</w:t>
            </w: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3A28A2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1.60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35B14E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2.22</w:t>
            </w: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DFF11A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6.48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313E58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0.01</w:t>
            </w:r>
          </w:p>
        </w:tc>
      </w:tr>
      <w:tr w:rsidR="00933589" w:rsidRPr="00933589" w14:paraId="7A7BC949" w14:textId="77777777" w:rsidTr="00933589">
        <w:trPr>
          <w:trHeight w:val="320"/>
        </w:trPr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296788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26</w:t>
            </w:r>
          </w:p>
        </w:tc>
        <w:tc>
          <w:tcPr>
            <w:tcW w:w="5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57B63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32.67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B5A89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16.17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9CFDE0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2.32</w:t>
            </w:r>
          </w:p>
        </w:tc>
        <w:tc>
          <w:tcPr>
            <w:tcW w:w="4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C47ED8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1.70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432A11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4.39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1A2EC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0.60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C3FBEB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57.75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44B74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10.44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F55E4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17.76</w:t>
            </w:r>
          </w:p>
        </w:tc>
        <w:tc>
          <w:tcPr>
            <w:tcW w:w="4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BEE0E0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3.75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C5AB11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18.80</w:t>
            </w:r>
          </w:p>
        </w:tc>
        <w:tc>
          <w:tcPr>
            <w:tcW w:w="4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40A621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0.90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32430A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1.31</w:t>
            </w:r>
          </w:p>
        </w:tc>
        <w:tc>
          <w:tcPr>
            <w:tcW w:w="4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2A4A2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0.90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2B80F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79.89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C1627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6.10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FAB600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20.11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5040E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6.10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94FB2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2.67</w:t>
            </w:r>
          </w:p>
        </w:tc>
        <w:tc>
          <w:tcPr>
            <w:tcW w:w="4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134BDD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0.18</w:t>
            </w: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521BD9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0.56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3475F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0.62</w:t>
            </w: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D5E4F2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7.78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BD0528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0.01</w:t>
            </w:r>
          </w:p>
        </w:tc>
      </w:tr>
      <w:tr w:rsidR="00933589" w:rsidRPr="00933589" w14:paraId="2F30C25F" w14:textId="77777777" w:rsidTr="00933589">
        <w:trPr>
          <w:trHeight w:val="320"/>
        </w:trPr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E5FC2A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27</w:t>
            </w:r>
          </w:p>
        </w:tc>
        <w:tc>
          <w:tcPr>
            <w:tcW w:w="5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07C0D6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21.78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D82AB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9.88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0ACB6A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1.20</w:t>
            </w:r>
          </w:p>
        </w:tc>
        <w:tc>
          <w:tcPr>
            <w:tcW w:w="4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A6D8F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1.72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B9EECC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5.94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AFEDF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2.12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E0871B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55.36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BE555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4.95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89D582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18.70</w:t>
            </w:r>
          </w:p>
        </w:tc>
        <w:tc>
          <w:tcPr>
            <w:tcW w:w="4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097B8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0.85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595039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18.53</w:t>
            </w:r>
          </w:p>
        </w:tc>
        <w:tc>
          <w:tcPr>
            <w:tcW w:w="4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678781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1.23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62FD1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1.46</w:t>
            </w:r>
          </w:p>
        </w:tc>
        <w:tc>
          <w:tcPr>
            <w:tcW w:w="4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51122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1.23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0F25A3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80.00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3A15A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3.30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F1C9F3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20.00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D10FE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3.30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E1D66F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2.85</w:t>
            </w:r>
          </w:p>
        </w:tc>
        <w:tc>
          <w:tcPr>
            <w:tcW w:w="4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C4B65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0.05</w:t>
            </w: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15512F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0.52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85CB3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0.70</w:t>
            </w: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693D0F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7.78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82FDC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0.01</w:t>
            </w:r>
          </w:p>
        </w:tc>
      </w:tr>
      <w:tr w:rsidR="00933589" w:rsidRPr="00933589" w14:paraId="6B002935" w14:textId="77777777" w:rsidTr="00933589">
        <w:trPr>
          <w:trHeight w:val="320"/>
        </w:trPr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9D79DF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28</w:t>
            </w:r>
          </w:p>
        </w:tc>
        <w:tc>
          <w:tcPr>
            <w:tcW w:w="5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5950AB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32.47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87A86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13.92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014EAE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6.04</w:t>
            </w:r>
          </w:p>
        </w:tc>
        <w:tc>
          <w:tcPr>
            <w:tcW w:w="4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34478C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2.08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993A2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8.81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19C85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2.05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2E7F05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75.51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BC173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9.66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C9426E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6.44</w:t>
            </w:r>
          </w:p>
        </w:tc>
        <w:tc>
          <w:tcPr>
            <w:tcW w:w="4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62DC8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2.44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1737DD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8.55</w:t>
            </w:r>
          </w:p>
        </w:tc>
        <w:tc>
          <w:tcPr>
            <w:tcW w:w="4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6C378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0.98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5B68D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0.68</w:t>
            </w:r>
          </w:p>
        </w:tc>
        <w:tc>
          <w:tcPr>
            <w:tcW w:w="4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8FE89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0.98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9BA46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90.76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BB425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5.25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3AC96E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9.24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4E6091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5.25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DB922F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2.46</w:t>
            </w:r>
          </w:p>
        </w:tc>
        <w:tc>
          <w:tcPr>
            <w:tcW w:w="4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40A7D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0.14</w:t>
            </w: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932917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0.44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C1C5E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0.57</w:t>
            </w: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F900CA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7.40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01986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0.02</w:t>
            </w:r>
          </w:p>
        </w:tc>
      </w:tr>
      <w:tr w:rsidR="00933589" w:rsidRPr="00933589" w14:paraId="442823AC" w14:textId="77777777" w:rsidTr="00933589">
        <w:trPr>
          <w:trHeight w:val="320"/>
        </w:trPr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39B617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29</w:t>
            </w:r>
          </w:p>
        </w:tc>
        <w:tc>
          <w:tcPr>
            <w:tcW w:w="5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0B501F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21.09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0D7ED7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9.57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7F492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0.40</w:t>
            </w:r>
          </w:p>
        </w:tc>
        <w:tc>
          <w:tcPr>
            <w:tcW w:w="4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E3F2E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0.59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CAC61E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12.00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1F30DB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3.27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23818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82.88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ED833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2.17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C8CA29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1.00</w:t>
            </w:r>
          </w:p>
        </w:tc>
        <w:tc>
          <w:tcPr>
            <w:tcW w:w="4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05221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0.34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5B6E30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3.49</w:t>
            </w:r>
          </w:p>
        </w:tc>
        <w:tc>
          <w:tcPr>
            <w:tcW w:w="4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F1C19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4.55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5E42B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0.64</w:t>
            </w:r>
          </w:p>
        </w:tc>
        <w:tc>
          <w:tcPr>
            <w:tcW w:w="4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F0D7A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4.55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84E294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95.87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F518C4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1.55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C3D83E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4.13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B8F7A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1.55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CC03B3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0.96</w:t>
            </w:r>
          </w:p>
        </w:tc>
        <w:tc>
          <w:tcPr>
            <w:tcW w:w="4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6D5B4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0.08</w:t>
            </w: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310E9F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0.18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A8E06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0.26</w:t>
            </w: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F77916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7.75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D216D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0.05</w:t>
            </w:r>
          </w:p>
        </w:tc>
      </w:tr>
      <w:tr w:rsidR="00933589" w:rsidRPr="00933589" w14:paraId="13EAC358" w14:textId="77777777" w:rsidTr="00933589">
        <w:trPr>
          <w:trHeight w:val="320"/>
        </w:trPr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ED457D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30</w:t>
            </w:r>
          </w:p>
        </w:tc>
        <w:tc>
          <w:tcPr>
            <w:tcW w:w="5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8FBB9A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15.21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CF210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9.96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7F380A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0.08</w:t>
            </w:r>
          </w:p>
        </w:tc>
        <w:tc>
          <w:tcPr>
            <w:tcW w:w="4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5A497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0.18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D7D6DF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11.25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B14B0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2.80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35582A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71.06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40DE2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2.24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159402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10.44</w:t>
            </w:r>
          </w:p>
        </w:tc>
        <w:tc>
          <w:tcPr>
            <w:tcW w:w="4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BE2B3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1.16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94BBEE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5.74</w:t>
            </w:r>
          </w:p>
        </w:tc>
        <w:tc>
          <w:tcPr>
            <w:tcW w:w="4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FA5733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1.29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F03324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1.51</w:t>
            </w:r>
          </w:p>
        </w:tc>
        <w:tc>
          <w:tcPr>
            <w:tcW w:w="4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E6D055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1.29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D32811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92.75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4F02F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0.56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6F3D60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7.25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9260EB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0.56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9CF76E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0.72</w:t>
            </w:r>
          </w:p>
        </w:tc>
        <w:tc>
          <w:tcPr>
            <w:tcW w:w="4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D0B8F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0.01</w:t>
            </w: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412332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0.13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0227C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0.16</w:t>
            </w: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67C969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8.03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69D3A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0.07</w:t>
            </w:r>
          </w:p>
        </w:tc>
      </w:tr>
      <w:tr w:rsidR="00933589" w:rsidRPr="00933589" w14:paraId="59DE6D04" w14:textId="77777777" w:rsidTr="00933589">
        <w:trPr>
          <w:trHeight w:val="320"/>
        </w:trPr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4B174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31</w:t>
            </w:r>
          </w:p>
        </w:tc>
        <w:tc>
          <w:tcPr>
            <w:tcW w:w="5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8889B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70.14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0D7780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25.05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E577E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17.04</w:t>
            </w:r>
          </w:p>
        </w:tc>
        <w:tc>
          <w:tcPr>
            <w:tcW w:w="4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F6F7D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2.78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4EBD9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25.71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8AAB7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3.97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A01E0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20.02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6CE96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2.96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300CAA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1.09</w:t>
            </w:r>
          </w:p>
        </w:tc>
        <w:tc>
          <w:tcPr>
            <w:tcW w:w="4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283C4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0.11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65BDE8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49.75</w:t>
            </w:r>
          </w:p>
        </w:tc>
        <w:tc>
          <w:tcPr>
            <w:tcW w:w="4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366F6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1.97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01EAF8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3.43</w:t>
            </w:r>
          </w:p>
        </w:tc>
        <w:tc>
          <w:tcPr>
            <w:tcW w:w="4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012BF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1.97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FBFD61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46.83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463D5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1.15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E6A3F2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53.17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C2BEB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1.15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9DA845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5.80</w:t>
            </w:r>
          </w:p>
        </w:tc>
        <w:tc>
          <w:tcPr>
            <w:tcW w:w="4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D26FF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0.23</w:t>
            </w: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DDECDC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1.45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D4A729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1.87</w:t>
            </w: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1DB7AB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7.87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C0AFE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0.00</w:t>
            </w:r>
          </w:p>
        </w:tc>
      </w:tr>
      <w:tr w:rsidR="00933589" w:rsidRPr="00933589" w14:paraId="5BE8CB88" w14:textId="77777777" w:rsidTr="00933589">
        <w:trPr>
          <w:trHeight w:val="320"/>
        </w:trPr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091BE1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32</w:t>
            </w:r>
          </w:p>
        </w:tc>
        <w:tc>
          <w:tcPr>
            <w:tcW w:w="5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7F5006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23.15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D9C04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9.79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C73B3E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2.88</w:t>
            </w:r>
          </w:p>
        </w:tc>
        <w:tc>
          <w:tcPr>
            <w:tcW w:w="4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881AE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2.17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D3C6FB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18.01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54BB2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6.25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B5D490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56.51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87D8B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10.64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E50042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7.35</w:t>
            </w:r>
          </w:p>
        </w:tc>
        <w:tc>
          <w:tcPr>
            <w:tcW w:w="4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7B7C0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1.29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60F712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16.65</w:t>
            </w:r>
          </w:p>
        </w:tc>
        <w:tc>
          <w:tcPr>
            <w:tcW w:w="4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361D4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0.71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CD842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1.48</w:t>
            </w:r>
          </w:p>
        </w:tc>
        <w:tc>
          <w:tcPr>
            <w:tcW w:w="4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13871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0.71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DF0011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81.87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29525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7.25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F087C8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18.13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5C73E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7.25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096939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1.49</w:t>
            </w:r>
          </w:p>
        </w:tc>
        <w:tc>
          <w:tcPr>
            <w:tcW w:w="4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65F10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0.24</w:t>
            </w: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49BADC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0.29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925FC9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0.37</w:t>
            </w: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1A85E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6.92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54EBDA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0.01</w:t>
            </w:r>
          </w:p>
        </w:tc>
      </w:tr>
      <w:tr w:rsidR="00933589" w:rsidRPr="00933589" w14:paraId="661D75DC" w14:textId="77777777" w:rsidTr="00933589">
        <w:trPr>
          <w:trHeight w:val="320"/>
        </w:trPr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D5093C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33</w:t>
            </w:r>
          </w:p>
        </w:tc>
        <w:tc>
          <w:tcPr>
            <w:tcW w:w="5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CFFAB1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16.68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14579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6.90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62FF62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0.10</w:t>
            </w:r>
          </w:p>
        </w:tc>
        <w:tc>
          <w:tcPr>
            <w:tcW w:w="4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C36EE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0.22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042A9E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29.21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E3C74A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7.97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613E31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49.88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9BD59C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7.72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5EAC98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6.11</w:t>
            </w:r>
          </w:p>
        </w:tc>
        <w:tc>
          <w:tcPr>
            <w:tcW w:w="4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024C7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0.39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FACCC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12.11</w:t>
            </w:r>
          </w:p>
        </w:tc>
        <w:tc>
          <w:tcPr>
            <w:tcW w:w="4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50B63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0.11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2C9C8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2.69</w:t>
            </w:r>
          </w:p>
        </w:tc>
        <w:tc>
          <w:tcPr>
            <w:tcW w:w="4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43B7F3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0.11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F4CB41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85.20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65EB2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1.80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0BA397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14.80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F91ED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1.80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E022D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1.17</w:t>
            </w:r>
          </w:p>
        </w:tc>
        <w:tc>
          <w:tcPr>
            <w:tcW w:w="4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619FE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0.15</w:t>
            </w: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1FEE1C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0.22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FE6192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0.19</w:t>
            </w: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F1D6C2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8.07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8BD93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0.05</w:t>
            </w:r>
          </w:p>
        </w:tc>
      </w:tr>
      <w:tr w:rsidR="00933589" w:rsidRPr="00933589" w14:paraId="43136B74" w14:textId="77777777" w:rsidTr="00933589">
        <w:trPr>
          <w:trHeight w:val="320"/>
        </w:trPr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3F6160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34</w:t>
            </w:r>
          </w:p>
        </w:tc>
        <w:tc>
          <w:tcPr>
            <w:tcW w:w="5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875B4C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49.44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627A9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19.33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C48F4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5.16</w:t>
            </w:r>
          </w:p>
        </w:tc>
        <w:tc>
          <w:tcPr>
            <w:tcW w:w="4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76D50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1.82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E98A81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22.36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7334AF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5.05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B8CB6E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51.13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11B18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3.63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94348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3.26</w:t>
            </w:r>
          </w:p>
        </w:tc>
        <w:tc>
          <w:tcPr>
            <w:tcW w:w="4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6F9A5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0.68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541CA3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21.23</w:t>
            </w:r>
          </w:p>
        </w:tc>
        <w:tc>
          <w:tcPr>
            <w:tcW w:w="4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B700F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0.05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66B6ED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2.02</w:t>
            </w:r>
          </w:p>
        </w:tc>
        <w:tc>
          <w:tcPr>
            <w:tcW w:w="4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4AD3D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0.05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6E2D6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76.76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69183D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1.18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D3B699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23.24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0EEA2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1.18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9FC1FF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3.57</w:t>
            </w:r>
          </w:p>
        </w:tc>
        <w:tc>
          <w:tcPr>
            <w:tcW w:w="4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24B4D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0.88</w:t>
            </w: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6F7F85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0.68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BF425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0.67</w:t>
            </w: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521FB0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7.91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65A50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0.05</w:t>
            </w:r>
          </w:p>
        </w:tc>
      </w:tr>
      <w:tr w:rsidR="00933589" w:rsidRPr="00933589" w14:paraId="2A124D58" w14:textId="77777777" w:rsidTr="00933589">
        <w:trPr>
          <w:trHeight w:val="320"/>
        </w:trPr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0E2A6A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35</w:t>
            </w:r>
          </w:p>
        </w:tc>
        <w:tc>
          <w:tcPr>
            <w:tcW w:w="5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E0637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15.50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1406E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6.73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D16446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0.12</w:t>
            </w:r>
          </w:p>
        </w:tc>
        <w:tc>
          <w:tcPr>
            <w:tcW w:w="4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0A0A1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0.27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1F311B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8.41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BB2E0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0.91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F9FB98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75.55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59CE1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1.53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D05975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4.68</w:t>
            </w:r>
          </w:p>
        </w:tc>
        <w:tc>
          <w:tcPr>
            <w:tcW w:w="4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48F54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1.11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B81B3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9.76</w:t>
            </w:r>
          </w:p>
        </w:tc>
        <w:tc>
          <w:tcPr>
            <w:tcW w:w="4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B975B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0.09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DA441D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1.60</w:t>
            </w:r>
          </w:p>
        </w:tc>
        <w:tc>
          <w:tcPr>
            <w:tcW w:w="4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4065E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0.09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252B79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88.64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1AD4D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1.70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255FE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11.36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99DC8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1.70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76D773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0.94</w:t>
            </w:r>
          </w:p>
        </w:tc>
        <w:tc>
          <w:tcPr>
            <w:tcW w:w="4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43E2E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0.04</w:t>
            </w: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4237AA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0.14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E3D24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0.19</w:t>
            </w: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5C5363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8.04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7D77A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0.01</w:t>
            </w:r>
          </w:p>
        </w:tc>
      </w:tr>
      <w:tr w:rsidR="00933589" w:rsidRPr="00933589" w14:paraId="5FD8BE24" w14:textId="77777777" w:rsidTr="00933589">
        <w:trPr>
          <w:trHeight w:val="320"/>
        </w:trPr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2E03A2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36</w:t>
            </w:r>
          </w:p>
        </w:tc>
        <w:tc>
          <w:tcPr>
            <w:tcW w:w="5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4E2F73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33.75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7F2134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18.90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2973DF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1.44</w:t>
            </w:r>
          </w:p>
        </w:tc>
        <w:tc>
          <w:tcPr>
            <w:tcW w:w="4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F23C1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1.42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1B72C3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18.96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E7FE6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5.18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4D8B52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55.58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6B0C9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11.54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1913B8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4.78</w:t>
            </w:r>
          </w:p>
        </w:tc>
        <w:tc>
          <w:tcPr>
            <w:tcW w:w="4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647B3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0.64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C946F0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18.39</w:t>
            </w:r>
          </w:p>
        </w:tc>
        <w:tc>
          <w:tcPr>
            <w:tcW w:w="4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345C5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3.73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887593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2.28</w:t>
            </w:r>
          </w:p>
        </w:tc>
        <w:tc>
          <w:tcPr>
            <w:tcW w:w="4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36E88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3.73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420FB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79.32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24BA0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7.70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4BF824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20.68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7B4DB3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7.70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60B6F4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1.59</w:t>
            </w:r>
          </w:p>
        </w:tc>
        <w:tc>
          <w:tcPr>
            <w:tcW w:w="4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769D6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0.12</w:t>
            </w: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83FD3F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0.95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7572A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0.38</w:t>
            </w: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F7DB13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8.12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C2232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0.04</w:t>
            </w:r>
          </w:p>
        </w:tc>
      </w:tr>
      <w:tr w:rsidR="00933589" w:rsidRPr="00933589" w14:paraId="411E7C71" w14:textId="77777777" w:rsidTr="00933589">
        <w:trPr>
          <w:trHeight w:val="320"/>
        </w:trPr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034D29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37</w:t>
            </w:r>
          </w:p>
        </w:tc>
        <w:tc>
          <w:tcPr>
            <w:tcW w:w="5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B3EED2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27.86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DDA85C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10.02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0A27F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2.40</w:t>
            </w:r>
          </w:p>
        </w:tc>
        <w:tc>
          <w:tcPr>
            <w:tcW w:w="4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6AA24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1.58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AA1646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7.92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54430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1.94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B5A73A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60.57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DD21FA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3.47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6D5FB8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8.40</w:t>
            </w:r>
          </w:p>
        </w:tc>
        <w:tc>
          <w:tcPr>
            <w:tcW w:w="4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FDDEE5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2.08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5CFB38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19.05</w:t>
            </w:r>
          </w:p>
        </w:tc>
        <w:tc>
          <w:tcPr>
            <w:tcW w:w="4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E48EB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5.27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E03456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4.07</w:t>
            </w:r>
          </w:p>
        </w:tc>
        <w:tc>
          <w:tcPr>
            <w:tcW w:w="4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4C6B2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5.27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877374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76.88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650C59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3.36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9778B0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23.12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DE749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3.36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E8BD9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2.10</w:t>
            </w:r>
          </w:p>
        </w:tc>
        <w:tc>
          <w:tcPr>
            <w:tcW w:w="4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7E3BF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0.11</w:t>
            </w: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98B6AD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0.49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51610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0.68</w:t>
            </w: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4C5088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7.97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BA60C1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0.01</w:t>
            </w:r>
          </w:p>
        </w:tc>
      </w:tr>
      <w:tr w:rsidR="00933589" w:rsidRPr="00933589" w14:paraId="29FF4810" w14:textId="77777777" w:rsidTr="00933589">
        <w:trPr>
          <w:trHeight w:val="320"/>
        </w:trPr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8DAF5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38</w:t>
            </w:r>
          </w:p>
        </w:tc>
        <w:tc>
          <w:tcPr>
            <w:tcW w:w="5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14D607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74.26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38909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29.89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CE47A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14.10</w:t>
            </w:r>
          </w:p>
        </w:tc>
        <w:tc>
          <w:tcPr>
            <w:tcW w:w="4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5FDBA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3.17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83A781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20.65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DDF06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3.58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21B6E1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41.49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71BD6F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1.46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D5A83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10.01</w:t>
            </w:r>
          </w:p>
        </w:tc>
        <w:tc>
          <w:tcPr>
            <w:tcW w:w="4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631EC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1.60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B61EE0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25.37</w:t>
            </w:r>
          </w:p>
        </w:tc>
        <w:tc>
          <w:tcPr>
            <w:tcW w:w="4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CB3FAE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2.53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6DAEB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2.48</w:t>
            </w:r>
          </w:p>
        </w:tc>
        <w:tc>
          <w:tcPr>
            <w:tcW w:w="4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921A5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2.53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2C7A3A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72.15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59E142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3.11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2360D1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27.85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6027A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3.11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D9BFEA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4.58</w:t>
            </w:r>
          </w:p>
        </w:tc>
        <w:tc>
          <w:tcPr>
            <w:tcW w:w="4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43353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0.11</w:t>
            </w: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1BD48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0.83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773F5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1.14</w:t>
            </w: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886122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7.64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033B1B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0.00</w:t>
            </w:r>
          </w:p>
        </w:tc>
      </w:tr>
      <w:tr w:rsidR="00933589" w:rsidRPr="00933589" w14:paraId="1EE59025" w14:textId="77777777" w:rsidTr="00933589">
        <w:trPr>
          <w:trHeight w:val="320"/>
        </w:trPr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7C4BB4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39</w:t>
            </w:r>
          </w:p>
        </w:tc>
        <w:tc>
          <w:tcPr>
            <w:tcW w:w="5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711394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20.90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8F0C8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6.65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09DE3B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0.12</w:t>
            </w:r>
          </w:p>
        </w:tc>
        <w:tc>
          <w:tcPr>
            <w:tcW w:w="4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9F5266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0.18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291282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19.46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7DE04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4.05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CD22A8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74.33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B773C1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4.34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E07C18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2.49</w:t>
            </w:r>
          </w:p>
        </w:tc>
        <w:tc>
          <w:tcPr>
            <w:tcW w:w="4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057B6A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0.28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5C4B0F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2.85</w:t>
            </w:r>
          </w:p>
        </w:tc>
        <w:tc>
          <w:tcPr>
            <w:tcW w:w="4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B81EBE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3.90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8043E1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0.88</w:t>
            </w:r>
          </w:p>
        </w:tc>
        <w:tc>
          <w:tcPr>
            <w:tcW w:w="4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8E069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3.90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85F589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96.27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2956FF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1.19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FB4063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3.73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2084D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1.19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657938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0.51</w:t>
            </w:r>
          </w:p>
        </w:tc>
        <w:tc>
          <w:tcPr>
            <w:tcW w:w="4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82DF0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0.00</w:t>
            </w: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372CCC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0.07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E7B6F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0.10</w:t>
            </w: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920552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7.84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E31D3D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0.02</w:t>
            </w:r>
          </w:p>
        </w:tc>
      </w:tr>
      <w:tr w:rsidR="00933589" w:rsidRPr="00933589" w14:paraId="7647DD95" w14:textId="77777777" w:rsidTr="00933589">
        <w:trPr>
          <w:trHeight w:val="320"/>
        </w:trPr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D78CE4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40</w:t>
            </w:r>
          </w:p>
        </w:tc>
        <w:tc>
          <w:tcPr>
            <w:tcW w:w="5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450289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23.54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F1757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10.59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F28B7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0.92</w:t>
            </w:r>
          </w:p>
        </w:tc>
        <w:tc>
          <w:tcPr>
            <w:tcW w:w="4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B9D297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1.04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0CA16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9.25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5A905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6.04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922EEA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82.09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1E717E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8.37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F4C83E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5.20</w:t>
            </w:r>
          </w:p>
        </w:tc>
        <w:tc>
          <w:tcPr>
            <w:tcW w:w="4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2A15B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2.02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E4E7B1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3.19</w:t>
            </w:r>
          </w:p>
        </w:tc>
        <w:tc>
          <w:tcPr>
            <w:tcW w:w="4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93DA7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8.85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DF0D08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0.27</w:t>
            </w:r>
          </w:p>
        </w:tc>
        <w:tc>
          <w:tcPr>
            <w:tcW w:w="4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03ABD1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8.85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E36ECF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96.54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EB4AC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0.72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5EA2D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3.46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582F6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0.72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DDD33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0.78</w:t>
            </w:r>
          </w:p>
        </w:tc>
        <w:tc>
          <w:tcPr>
            <w:tcW w:w="4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BD274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0.01</w:t>
            </w: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59FAF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0.11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BB3A5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0.14</w:t>
            </w: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7AE30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7.59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23AD5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0.01</w:t>
            </w:r>
          </w:p>
        </w:tc>
      </w:tr>
      <w:tr w:rsidR="00933589" w:rsidRPr="00933589" w14:paraId="5C82D300" w14:textId="77777777" w:rsidTr="00933589">
        <w:trPr>
          <w:trHeight w:val="320"/>
        </w:trPr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0CA606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41</w:t>
            </w:r>
          </w:p>
        </w:tc>
        <w:tc>
          <w:tcPr>
            <w:tcW w:w="5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4A08A1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15.21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9B0CC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6.58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077AB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0.02</w:t>
            </w:r>
          </w:p>
        </w:tc>
        <w:tc>
          <w:tcPr>
            <w:tcW w:w="4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BDB1A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0.04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513136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29.38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D9CA60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4.77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356BC4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60.26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3FC18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6.32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9B16E8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4.23</w:t>
            </w:r>
          </w:p>
        </w:tc>
        <w:tc>
          <w:tcPr>
            <w:tcW w:w="4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CABB97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0.46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8B6C9D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4.72</w:t>
            </w:r>
          </w:p>
        </w:tc>
        <w:tc>
          <w:tcPr>
            <w:tcW w:w="4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D2BE4A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0.45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DB155E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1.41</w:t>
            </w:r>
          </w:p>
        </w:tc>
        <w:tc>
          <w:tcPr>
            <w:tcW w:w="4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F93FC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0.45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6D066A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93.87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BB825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1.60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F440A8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6.13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13603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1.60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1E7C8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0.54</w:t>
            </w:r>
          </w:p>
        </w:tc>
        <w:tc>
          <w:tcPr>
            <w:tcW w:w="4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5C391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0.05</w:t>
            </w: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2C5856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0.07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4599BC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0.10</w:t>
            </w: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278781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8.02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64144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0.05</w:t>
            </w:r>
          </w:p>
        </w:tc>
      </w:tr>
      <w:tr w:rsidR="00933589" w:rsidRPr="00933589" w14:paraId="1488A3B0" w14:textId="77777777" w:rsidTr="00933589">
        <w:trPr>
          <w:trHeight w:val="320"/>
        </w:trPr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E5863C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42</w:t>
            </w:r>
          </w:p>
        </w:tc>
        <w:tc>
          <w:tcPr>
            <w:tcW w:w="5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5B8076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22.96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C38D0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11.50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C4678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0.48</w:t>
            </w:r>
          </w:p>
        </w:tc>
        <w:tc>
          <w:tcPr>
            <w:tcW w:w="4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871AA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0.72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9D5B34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11.71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0A890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1.39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F91DF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65.19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C17FD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3.59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11280B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11.23</w:t>
            </w:r>
          </w:p>
        </w:tc>
        <w:tc>
          <w:tcPr>
            <w:tcW w:w="4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9ED63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1.71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54BC12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10.23</w:t>
            </w:r>
          </w:p>
        </w:tc>
        <w:tc>
          <w:tcPr>
            <w:tcW w:w="4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FAE7F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1.04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95FB34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1.63</w:t>
            </w:r>
          </w:p>
        </w:tc>
        <w:tc>
          <w:tcPr>
            <w:tcW w:w="4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D2D527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1.04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81C26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88.14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6CB59F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0.73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806A1C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11.86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736361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0.73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B8445A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1.15</w:t>
            </w:r>
          </w:p>
        </w:tc>
        <w:tc>
          <w:tcPr>
            <w:tcW w:w="4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22FF72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0.06</w:t>
            </w: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AE8E95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0.19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0BFA0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0.25</w:t>
            </w: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E41A45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8.33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084F0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0.03</w:t>
            </w:r>
          </w:p>
        </w:tc>
      </w:tr>
      <w:tr w:rsidR="00933589" w:rsidRPr="00933589" w14:paraId="48E63CD0" w14:textId="77777777" w:rsidTr="00933589">
        <w:trPr>
          <w:trHeight w:val="320"/>
        </w:trPr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FC48C4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43</w:t>
            </w:r>
          </w:p>
        </w:tc>
        <w:tc>
          <w:tcPr>
            <w:tcW w:w="5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807007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24.23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69ACE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12.07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7D97A4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0.54</w:t>
            </w:r>
          </w:p>
        </w:tc>
        <w:tc>
          <w:tcPr>
            <w:tcW w:w="4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F615F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0.76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B7377A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12.07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D8257A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3.16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29136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61.61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9A0ED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4.78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0F9BE9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16.31</w:t>
            </w:r>
          </w:p>
        </w:tc>
        <w:tc>
          <w:tcPr>
            <w:tcW w:w="4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CFE20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1.23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0E1293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8.78</w:t>
            </w:r>
          </w:p>
        </w:tc>
        <w:tc>
          <w:tcPr>
            <w:tcW w:w="4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EB8279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1.38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F9131A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1.23</w:t>
            </w:r>
          </w:p>
        </w:tc>
        <w:tc>
          <w:tcPr>
            <w:tcW w:w="4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EC0AA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1.38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1EE23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89.99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966EA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0.93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1E13AC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10.01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58048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0.93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7718FA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0.65</w:t>
            </w:r>
          </w:p>
        </w:tc>
        <w:tc>
          <w:tcPr>
            <w:tcW w:w="4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63252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0.11</w:t>
            </w: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C5453D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0.10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DF9A6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0.14</w:t>
            </w: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5F0987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8.42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FD7109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0.12</w:t>
            </w:r>
          </w:p>
        </w:tc>
      </w:tr>
      <w:tr w:rsidR="00933589" w:rsidRPr="00933589" w14:paraId="6BA72465" w14:textId="77777777" w:rsidTr="00933589">
        <w:trPr>
          <w:trHeight w:val="320"/>
        </w:trPr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B7C989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44</w:t>
            </w:r>
          </w:p>
        </w:tc>
        <w:tc>
          <w:tcPr>
            <w:tcW w:w="5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BB5BAA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54.45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8933A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19.79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F4E552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13.60</w:t>
            </w:r>
          </w:p>
        </w:tc>
        <w:tc>
          <w:tcPr>
            <w:tcW w:w="4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0E5F0B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3.56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61042F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28.15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A5B17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5.92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B536EF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34.82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91D6D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2.64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BADE0D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6.20</w:t>
            </w:r>
          </w:p>
        </w:tc>
        <w:tc>
          <w:tcPr>
            <w:tcW w:w="4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E57171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0.77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3DB1EC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28.70</w:t>
            </w:r>
          </w:p>
        </w:tc>
        <w:tc>
          <w:tcPr>
            <w:tcW w:w="4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DF9B94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0.39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6050EA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2.12</w:t>
            </w:r>
          </w:p>
        </w:tc>
        <w:tc>
          <w:tcPr>
            <w:tcW w:w="4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CD3CF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0.39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268BE2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69.17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13538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3.23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F37033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30.83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4199C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3.23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F761A5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11.05</w:t>
            </w:r>
          </w:p>
        </w:tc>
        <w:tc>
          <w:tcPr>
            <w:tcW w:w="4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9C70A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0.13</w:t>
            </w: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05AB25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1.85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35C1E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2.35</w:t>
            </w: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71D525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7.13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ADC02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0.02</w:t>
            </w:r>
          </w:p>
        </w:tc>
      </w:tr>
      <w:tr w:rsidR="00933589" w:rsidRPr="00933589" w14:paraId="0F7552A8" w14:textId="77777777" w:rsidTr="00933589">
        <w:trPr>
          <w:trHeight w:val="320"/>
        </w:trPr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2C37A6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45</w:t>
            </w:r>
          </w:p>
        </w:tc>
        <w:tc>
          <w:tcPr>
            <w:tcW w:w="5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F7FA5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70.44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0BA75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33.87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EDC1FF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18.94</w:t>
            </w:r>
          </w:p>
        </w:tc>
        <w:tc>
          <w:tcPr>
            <w:tcW w:w="4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7FC8D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4.24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E06771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43.29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ED3910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0.71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B2E60B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5.23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FF58F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0.55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EC4650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0.52</w:t>
            </w:r>
          </w:p>
        </w:tc>
        <w:tc>
          <w:tcPr>
            <w:tcW w:w="4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526352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0.38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92F16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46.87</w:t>
            </w:r>
          </w:p>
        </w:tc>
        <w:tc>
          <w:tcPr>
            <w:tcW w:w="4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020DB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0.86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093E6F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4.09</w:t>
            </w:r>
          </w:p>
        </w:tc>
        <w:tc>
          <w:tcPr>
            <w:tcW w:w="4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AD101A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0.86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4F7EF3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49.05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61163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0.79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95C606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50.95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DAC3D2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0.79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974201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21.83</w:t>
            </w:r>
          </w:p>
        </w:tc>
        <w:tc>
          <w:tcPr>
            <w:tcW w:w="4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CBFDCD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0.01</w:t>
            </w: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D4685C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4.30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43E74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5.50</w:t>
            </w: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CCC859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5.75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EE0DD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0.00</w:t>
            </w:r>
          </w:p>
        </w:tc>
      </w:tr>
      <w:tr w:rsidR="00933589" w:rsidRPr="00933589" w14:paraId="1B5FDBA0" w14:textId="77777777" w:rsidTr="00933589">
        <w:trPr>
          <w:trHeight w:val="320"/>
        </w:trPr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F0BEBD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46</w:t>
            </w:r>
          </w:p>
        </w:tc>
        <w:tc>
          <w:tcPr>
            <w:tcW w:w="5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D22BFC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41.69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E156D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19.87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B8B6E3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9.46</w:t>
            </w:r>
          </w:p>
        </w:tc>
        <w:tc>
          <w:tcPr>
            <w:tcW w:w="4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CF676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1.93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97EF19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50.22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C70F2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9.67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45A5BD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23.88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F43BD9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8.81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A8B4CC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1.11</w:t>
            </w:r>
          </w:p>
        </w:tc>
        <w:tc>
          <w:tcPr>
            <w:tcW w:w="4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CBC17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0.23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38B138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24.02</w:t>
            </w:r>
          </w:p>
        </w:tc>
        <w:tc>
          <w:tcPr>
            <w:tcW w:w="4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39CB7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0.84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CFFD7D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0.78</w:t>
            </w:r>
          </w:p>
        </w:tc>
        <w:tc>
          <w:tcPr>
            <w:tcW w:w="4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3C5230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0.84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29FAF8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75.20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DB56A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2.20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757BA0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24.80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1473FA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2.20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B22945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10.76</w:t>
            </w:r>
          </w:p>
        </w:tc>
        <w:tc>
          <w:tcPr>
            <w:tcW w:w="4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E601D3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0.05</w:t>
            </w: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E0D99C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1.68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92D54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2.36</w:t>
            </w: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1CF2DE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7.30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DF228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0.01</w:t>
            </w:r>
          </w:p>
        </w:tc>
      </w:tr>
      <w:tr w:rsidR="00933589" w:rsidRPr="00933589" w14:paraId="1BAD6E69" w14:textId="77777777" w:rsidTr="00933589">
        <w:trPr>
          <w:trHeight w:val="320"/>
        </w:trPr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793C9A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47</w:t>
            </w:r>
          </w:p>
        </w:tc>
        <w:tc>
          <w:tcPr>
            <w:tcW w:w="5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6B19F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52.88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8D3CA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19.61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1BA9C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6.76</w:t>
            </w:r>
          </w:p>
        </w:tc>
        <w:tc>
          <w:tcPr>
            <w:tcW w:w="4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0BE6D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1.24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C62793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32.86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E91349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5.69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95AC0B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33.10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5D146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3.51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6A5BDE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4.32</w:t>
            </w:r>
          </w:p>
        </w:tc>
        <w:tc>
          <w:tcPr>
            <w:tcW w:w="4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35400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0.63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CA639C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29.03</w:t>
            </w:r>
          </w:p>
        </w:tc>
        <w:tc>
          <w:tcPr>
            <w:tcW w:w="4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C28D1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1.07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96CF43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0.69</w:t>
            </w:r>
          </w:p>
        </w:tc>
        <w:tc>
          <w:tcPr>
            <w:tcW w:w="4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9A2891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1.07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12F375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70.28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28C7F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2.85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A4B86E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29.72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43B0F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2.85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9AAC41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9.56</w:t>
            </w:r>
          </w:p>
        </w:tc>
        <w:tc>
          <w:tcPr>
            <w:tcW w:w="4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CF128D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0.52</w:t>
            </w: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79C5C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2.17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68044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2.87</w:t>
            </w: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737A81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7.46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FA3D9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0.03</w:t>
            </w:r>
          </w:p>
        </w:tc>
      </w:tr>
      <w:tr w:rsidR="00933589" w:rsidRPr="00933589" w14:paraId="7447B359" w14:textId="77777777" w:rsidTr="00933589">
        <w:trPr>
          <w:trHeight w:val="320"/>
        </w:trPr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717CEC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48</w:t>
            </w:r>
          </w:p>
        </w:tc>
        <w:tc>
          <w:tcPr>
            <w:tcW w:w="5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259B8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54.74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899E6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25.08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C4CCEB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8.94</w:t>
            </w:r>
          </w:p>
        </w:tc>
        <w:tc>
          <w:tcPr>
            <w:tcW w:w="4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62E56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1.07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C605A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36.05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E91EA2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5.24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4900B2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30.45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AC9051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4.30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96399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2.31</w:t>
            </w:r>
          </w:p>
        </w:tc>
        <w:tc>
          <w:tcPr>
            <w:tcW w:w="4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E94D6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0.04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0AEAE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27.99</w:t>
            </w:r>
          </w:p>
        </w:tc>
        <w:tc>
          <w:tcPr>
            <w:tcW w:w="4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A3A5B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0.33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DD7352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3.20</w:t>
            </w:r>
          </w:p>
        </w:tc>
        <w:tc>
          <w:tcPr>
            <w:tcW w:w="4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9E0ED2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0.33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B55D8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68.81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92B38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6.85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CBBE9D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31.19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C5A83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6.85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093D65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7.72</w:t>
            </w:r>
          </w:p>
        </w:tc>
        <w:tc>
          <w:tcPr>
            <w:tcW w:w="4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4EB16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0.39</w:t>
            </w: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3B88F5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1.58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1E0F0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2.18</w:t>
            </w: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1F5166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7.45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27ECF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0.02</w:t>
            </w:r>
          </w:p>
        </w:tc>
      </w:tr>
      <w:tr w:rsidR="00933589" w:rsidRPr="00933589" w14:paraId="16C1EB5C" w14:textId="77777777" w:rsidTr="00933589">
        <w:trPr>
          <w:trHeight w:val="320"/>
        </w:trPr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B8499A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49</w:t>
            </w:r>
          </w:p>
        </w:tc>
        <w:tc>
          <w:tcPr>
            <w:tcW w:w="5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EC84EB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37.67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3FB79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10.78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C30B1A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4.88</w:t>
            </w:r>
          </w:p>
        </w:tc>
        <w:tc>
          <w:tcPr>
            <w:tcW w:w="4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DBC7C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1.15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84CB4B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60.86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7EBD0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4.85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9E762A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27.63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7D671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4.29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5A74D5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2.22</w:t>
            </w:r>
          </w:p>
        </w:tc>
        <w:tc>
          <w:tcPr>
            <w:tcW w:w="4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0E9AA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0.28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511A3D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8.31</w:t>
            </w:r>
          </w:p>
        </w:tc>
        <w:tc>
          <w:tcPr>
            <w:tcW w:w="4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687D31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1.85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976AE8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0.98</w:t>
            </w:r>
          </w:p>
        </w:tc>
        <w:tc>
          <w:tcPr>
            <w:tcW w:w="4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D49A2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1.85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2EA64B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90.71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E47F0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0.71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0AA0F8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9.29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CE41AF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0.71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A8627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1.59</w:t>
            </w:r>
          </w:p>
        </w:tc>
        <w:tc>
          <w:tcPr>
            <w:tcW w:w="4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B96D1F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0.04</w:t>
            </w: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9C07C4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0.27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2CB4F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0.32</w:t>
            </w: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E7F21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7.76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FB7FB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0.01</w:t>
            </w:r>
          </w:p>
        </w:tc>
      </w:tr>
      <w:tr w:rsidR="00933589" w:rsidRPr="00933589" w14:paraId="60492A4E" w14:textId="77777777" w:rsidTr="00933589">
        <w:trPr>
          <w:trHeight w:val="320"/>
        </w:trPr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6ED8D4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lastRenderedPageBreak/>
              <w:t>50</w:t>
            </w:r>
          </w:p>
        </w:tc>
        <w:tc>
          <w:tcPr>
            <w:tcW w:w="5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80FD87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33.94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8B0CF1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14.72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7C5EC8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4.82</w:t>
            </w:r>
          </w:p>
        </w:tc>
        <w:tc>
          <w:tcPr>
            <w:tcW w:w="4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4CE158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2.49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6DB9C4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18.43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C9B61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1.09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617F6E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55.02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2525D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6.20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FE8FFE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15.70</w:t>
            </w:r>
          </w:p>
        </w:tc>
        <w:tc>
          <w:tcPr>
            <w:tcW w:w="4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E6C91B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2.46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BDF5BC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10.67</w:t>
            </w:r>
          </w:p>
        </w:tc>
        <w:tc>
          <w:tcPr>
            <w:tcW w:w="4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920D6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1.11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BD8F2D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0.19</w:t>
            </w:r>
          </w:p>
        </w:tc>
        <w:tc>
          <w:tcPr>
            <w:tcW w:w="4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A9E97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1.11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3009E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89.15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B6751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3.21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8777ED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10.85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08F59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3.21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581169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1.59</w:t>
            </w:r>
          </w:p>
        </w:tc>
        <w:tc>
          <w:tcPr>
            <w:tcW w:w="4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0DF4E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0.06</w:t>
            </w: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A39E69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0.24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00EB46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0.34</w:t>
            </w: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4EC10F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7.53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1341D" w14:textId="77777777" w:rsidR="00933589" w:rsidRPr="00933589" w:rsidRDefault="00933589" w:rsidP="00933589">
            <w:pPr>
              <w:jc w:val="center"/>
              <w:rPr>
                <w:color w:val="000000"/>
                <w:sz w:val="10"/>
                <w:szCs w:val="10"/>
              </w:rPr>
            </w:pPr>
            <w:r w:rsidRPr="00933589">
              <w:rPr>
                <w:color w:val="000000"/>
                <w:sz w:val="10"/>
                <w:szCs w:val="10"/>
              </w:rPr>
              <w:t>0.01</w:t>
            </w:r>
          </w:p>
        </w:tc>
      </w:tr>
    </w:tbl>
    <w:p w14:paraId="7A1C4A86" w14:textId="2A63E799" w:rsidR="00933589" w:rsidRDefault="00933589">
      <w:pPr>
        <w:spacing w:after="200" w:line="276" w:lineRule="auto"/>
        <w:rPr>
          <w:b/>
        </w:rPr>
      </w:pPr>
      <w:r>
        <w:rPr>
          <w:b/>
        </w:rPr>
        <w:br w:type="page"/>
      </w:r>
    </w:p>
    <w:p w14:paraId="58FC7A55" w14:textId="77777777" w:rsidR="00933589" w:rsidRDefault="00933589" w:rsidP="00933589">
      <w:pPr>
        <w:jc w:val="both"/>
        <w:rPr>
          <w:bCs/>
          <w:lang w:val="en-GB"/>
        </w:rPr>
      </w:pPr>
      <w:r w:rsidRPr="00AA5E99">
        <w:rPr>
          <w:bCs/>
          <w:lang w:val="en-GB"/>
        </w:rPr>
        <w:lastRenderedPageBreak/>
        <w:t xml:space="preserve">Article title: </w:t>
      </w:r>
      <w:r w:rsidRPr="00503F46">
        <w:rPr>
          <w:bCs/>
          <w:lang w:val="en-GB"/>
        </w:rPr>
        <w:t>Plant cover is related to vegetation and soil features in limestone screes colonization: a case study in the Italian Alps</w:t>
      </w:r>
    </w:p>
    <w:p w14:paraId="68EE0770" w14:textId="77777777" w:rsidR="00933589" w:rsidRPr="00503F46" w:rsidRDefault="00933589" w:rsidP="00933589">
      <w:pPr>
        <w:jc w:val="both"/>
        <w:rPr>
          <w:bCs/>
        </w:rPr>
      </w:pPr>
      <w:r w:rsidRPr="00503F46">
        <w:rPr>
          <w:bCs/>
        </w:rPr>
        <w:t>Journal: Plant and Soil</w:t>
      </w:r>
    </w:p>
    <w:p w14:paraId="0EA0377F" w14:textId="77777777" w:rsidR="00933589" w:rsidRPr="00503F46" w:rsidRDefault="00933589" w:rsidP="00933589">
      <w:pPr>
        <w:jc w:val="both"/>
      </w:pPr>
      <w:r w:rsidRPr="00503F46">
        <w:t>Authors: Luca Giupponi, Valeria Leoni, Davide Pedrali, Marco Zuccolo, Alessio Cislaghi</w:t>
      </w:r>
    </w:p>
    <w:p w14:paraId="337DB484" w14:textId="77777777" w:rsidR="00933589" w:rsidRPr="00933589" w:rsidRDefault="00933589" w:rsidP="00933589">
      <w:pPr>
        <w:jc w:val="both"/>
        <w:rPr>
          <w:lang w:val="en-US"/>
        </w:rPr>
      </w:pPr>
      <w:r w:rsidRPr="00933589">
        <w:rPr>
          <w:lang w:val="en-US"/>
        </w:rPr>
        <w:t xml:space="preserve">Corresponding author: Marco Zuccolo, University of Milan; e-mail: marco.zuccolo@unimi.it </w:t>
      </w:r>
    </w:p>
    <w:p w14:paraId="1890F07A" w14:textId="77777777" w:rsidR="00933589" w:rsidRPr="00933589" w:rsidRDefault="00933589" w:rsidP="00F63589">
      <w:pPr>
        <w:keepNext/>
        <w:rPr>
          <w:b/>
          <w:lang w:val="en-US"/>
        </w:rPr>
      </w:pPr>
    </w:p>
    <w:p w14:paraId="6C9F00C4" w14:textId="77777777" w:rsidR="00933589" w:rsidRPr="00933589" w:rsidRDefault="00933589" w:rsidP="00F63589">
      <w:pPr>
        <w:keepNext/>
        <w:rPr>
          <w:b/>
          <w:lang w:val="en-US"/>
        </w:rPr>
      </w:pPr>
    </w:p>
    <w:p w14:paraId="6DEDDBE9" w14:textId="49771A2E" w:rsidR="00933589" w:rsidRPr="00933589" w:rsidRDefault="00933589" w:rsidP="00F63589">
      <w:pPr>
        <w:keepNext/>
        <w:rPr>
          <w:bCs/>
          <w:lang w:val="en-US"/>
        </w:rPr>
      </w:pPr>
      <w:r w:rsidRPr="00933589">
        <w:rPr>
          <w:b/>
          <w:lang w:val="en-US"/>
        </w:rPr>
        <w:t xml:space="preserve">Table S3 </w:t>
      </w:r>
      <w:r w:rsidRPr="00933589">
        <w:rPr>
          <w:bCs/>
          <w:lang w:val="en-US"/>
        </w:rPr>
        <w:t>One-way ANOVA results of plant community effect on plant cover and number of species. Key: **, significant (p &lt; 0.01).</w:t>
      </w:r>
    </w:p>
    <w:p w14:paraId="64D30D68" w14:textId="77777777" w:rsidR="00933589" w:rsidRPr="00933589" w:rsidRDefault="00933589" w:rsidP="00F63589">
      <w:pPr>
        <w:keepNext/>
        <w:rPr>
          <w:bCs/>
          <w:lang w:val="en-US"/>
        </w:rPr>
      </w:pPr>
    </w:p>
    <w:tbl>
      <w:tblPr>
        <w:tblW w:w="648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00"/>
        <w:gridCol w:w="1740"/>
        <w:gridCol w:w="1380"/>
        <w:gridCol w:w="960"/>
        <w:gridCol w:w="400"/>
      </w:tblGrid>
      <w:tr w:rsidR="00933589" w14:paraId="0547E120" w14:textId="77777777" w:rsidTr="00933589">
        <w:trPr>
          <w:trHeight w:val="340"/>
          <w:jc w:val="center"/>
        </w:trPr>
        <w:tc>
          <w:tcPr>
            <w:tcW w:w="200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A114582" w14:textId="77777777" w:rsidR="00933589" w:rsidRDefault="00933589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Source of variance</w:t>
            </w:r>
          </w:p>
        </w:tc>
        <w:tc>
          <w:tcPr>
            <w:tcW w:w="17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3A43C54" w14:textId="77777777" w:rsidR="00933589" w:rsidRDefault="009335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Mean square</w:t>
            </w:r>
          </w:p>
        </w:tc>
        <w:tc>
          <w:tcPr>
            <w:tcW w:w="13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EAB53E1" w14:textId="77777777" w:rsidR="00933589" w:rsidRDefault="00933589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F</w:t>
            </w:r>
            <w:r>
              <w:rPr>
                <w:b/>
                <w:bCs/>
                <w:i/>
                <w:iCs/>
                <w:color w:val="000000"/>
                <w:sz w:val="20"/>
                <w:szCs w:val="20"/>
                <w:vertAlign w:val="subscript"/>
              </w:rPr>
              <w:t>4,45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DBDD81F" w14:textId="77777777" w:rsidR="00933589" w:rsidRDefault="00933589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p</w:t>
            </w:r>
            <w:r>
              <w:rPr>
                <w:b/>
                <w:bCs/>
                <w:color w:val="000000"/>
                <w:sz w:val="20"/>
                <w:szCs w:val="20"/>
              </w:rPr>
              <w:t>-value</w:t>
            </w:r>
          </w:p>
        </w:tc>
        <w:tc>
          <w:tcPr>
            <w:tcW w:w="40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71900FE" w14:textId="77777777" w:rsidR="00933589" w:rsidRDefault="00933589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933589" w14:paraId="2967628B" w14:textId="77777777" w:rsidTr="00933589">
        <w:trPr>
          <w:trHeight w:val="335"/>
          <w:jc w:val="center"/>
        </w:trPr>
        <w:tc>
          <w:tcPr>
            <w:tcW w:w="20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43BBA" w14:textId="77777777" w:rsidR="00933589" w:rsidRDefault="0093358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Plant cover</w:t>
            </w:r>
          </w:p>
        </w:tc>
        <w:tc>
          <w:tcPr>
            <w:tcW w:w="17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C423C4" w14:textId="77777777" w:rsidR="00933589" w:rsidRDefault="0093358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4359.200</w:t>
            </w:r>
          </w:p>
        </w:tc>
        <w:tc>
          <w:tcPr>
            <w:tcW w:w="13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9CDDD5" w14:textId="77777777" w:rsidR="00933589" w:rsidRDefault="0093358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9.4934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F72718" w14:textId="77777777" w:rsidR="00933589" w:rsidRDefault="0093358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&lt;0.001</w:t>
            </w:r>
          </w:p>
        </w:tc>
        <w:tc>
          <w:tcPr>
            <w:tcW w:w="4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3A115" w14:textId="77777777" w:rsidR="00933589" w:rsidRDefault="0093358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**</w:t>
            </w:r>
          </w:p>
        </w:tc>
      </w:tr>
      <w:tr w:rsidR="00933589" w14:paraId="3FA84ABA" w14:textId="77777777" w:rsidTr="00933589">
        <w:trPr>
          <w:trHeight w:val="335"/>
          <w:jc w:val="center"/>
        </w:trPr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3C4602" w14:textId="77777777" w:rsidR="00933589" w:rsidRDefault="0093358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Number of species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56C0EC" w14:textId="77777777" w:rsidR="00933589" w:rsidRDefault="0093358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198.552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3403DD" w14:textId="77777777" w:rsidR="00933589" w:rsidRDefault="0093358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9.5788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84FEDE" w14:textId="77777777" w:rsidR="00933589" w:rsidRDefault="0093358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&lt;0.001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324C5C" w14:textId="77777777" w:rsidR="00933589" w:rsidRDefault="0093358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**</w:t>
            </w:r>
          </w:p>
        </w:tc>
      </w:tr>
    </w:tbl>
    <w:p w14:paraId="5C7D33B2" w14:textId="77777777" w:rsidR="00933589" w:rsidRPr="00933589" w:rsidRDefault="00933589" w:rsidP="00F63589">
      <w:pPr>
        <w:keepNext/>
        <w:rPr>
          <w:b/>
          <w:lang w:val="en-US"/>
        </w:rPr>
      </w:pPr>
    </w:p>
    <w:p w14:paraId="73D7970E" w14:textId="77777777" w:rsidR="00933589" w:rsidRPr="00933589" w:rsidRDefault="00933589" w:rsidP="00F63589">
      <w:pPr>
        <w:keepNext/>
        <w:rPr>
          <w:b/>
          <w:lang w:val="en-US"/>
        </w:rPr>
      </w:pPr>
    </w:p>
    <w:p w14:paraId="716456BC" w14:textId="77777777" w:rsidR="00933589" w:rsidRPr="00933589" w:rsidRDefault="00933589" w:rsidP="00F63589">
      <w:pPr>
        <w:keepNext/>
        <w:rPr>
          <w:b/>
          <w:lang w:val="en-US"/>
        </w:rPr>
      </w:pPr>
    </w:p>
    <w:p w14:paraId="56A6D314" w14:textId="77777777" w:rsidR="00933589" w:rsidRPr="00933589" w:rsidRDefault="00933589">
      <w:pPr>
        <w:spacing w:after="200" w:line="276" w:lineRule="auto"/>
        <w:rPr>
          <w:b/>
          <w:lang w:val="en-US"/>
        </w:rPr>
      </w:pPr>
      <w:r w:rsidRPr="00933589">
        <w:rPr>
          <w:b/>
          <w:lang w:val="en-US"/>
        </w:rPr>
        <w:br w:type="page"/>
      </w:r>
    </w:p>
    <w:p w14:paraId="259B4794" w14:textId="77777777" w:rsidR="00933589" w:rsidRDefault="00933589" w:rsidP="00933589">
      <w:pPr>
        <w:jc w:val="both"/>
        <w:rPr>
          <w:bCs/>
          <w:lang w:val="en-GB"/>
        </w:rPr>
      </w:pPr>
      <w:r w:rsidRPr="00AA5E99">
        <w:rPr>
          <w:bCs/>
          <w:lang w:val="en-GB"/>
        </w:rPr>
        <w:lastRenderedPageBreak/>
        <w:t xml:space="preserve">Article title: </w:t>
      </w:r>
      <w:r w:rsidRPr="00503F46">
        <w:rPr>
          <w:bCs/>
          <w:lang w:val="en-GB"/>
        </w:rPr>
        <w:t>Plant cover is related to vegetation and soil features in limestone screes colonization: a case study in the Italian Alps</w:t>
      </w:r>
    </w:p>
    <w:p w14:paraId="5115ADAA" w14:textId="77777777" w:rsidR="00933589" w:rsidRPr="00503F46" w:rsidRDefault="00933589" w:rsidP="00933589">
      <w:pPr>
        <w:jc w:val="both"/>
        <w:rPr>
          <w:bCs/>
        </w:rPr>
      </w:pPr>
      <w:r w:rsidRPr="00503F46">
        <w:rPr>
          <w:bCs/>
        </w:rPr>
        <w:t>Journal: Plant and Soil</w:t>
      </w:r>
    </w:p>
    <w:p w14:paraId="47B435BD" w14:textId="77777777" w:rsidR="00933589" w:rsidRPr="00503F46" w:rsidRDefault="00933589" w:rsidP="00933589">
      <w:pPr>
        <w:jc w:val="both"/>
      </w:pPr>
      <w:r w:rsidRPr="00503F46">
        <w:t>Authors: Luca Giupponi, Valeria Leoni, Davide Pedrali, Marco Zuccolo, Alessio Cislaghi</w:t>
      </w:r>
    </w:p>
    <w:p w14:paraId="677E6B79" w14:textId="77777777" w:rsidR="00933589" w:rsidRPr="00933589" w:rsidRDefault="00933589" w:rsidP="00933589">
      <w:pPr>
        <w:jc w:val="both"/>
        <w:rPr>
          <w:lang w:val="en-US"/>
        </w:rPr>
      </w:pPr>
      <w:r w:rsidRPr="00933589">
        <w:rPr>
          <w:lang w:val="en-US"/>
        </w:rPr>
        <w:t xml:space="preserve">Corresponding author: Marco Zuccolo, University of Milan; e-mail: marco.zuccolo@unimi.it </w:t>
      </w:r>
    </w:p>
    <w:p w14:paraId="1DAC4400" w14:textId="77777777" w:rsidR="00933589" w:rsidRDefault="00933589" w:rsidP="00F63589">
      <w:pPr>
        <w:keepNext/>
        <w:rPr>
          <w:b/>
          <w:lang w:val="en-US"/>
        </w:rPr>
      </w:pPr>
    </w:p>
    <w:p w14:paraId="0A3EC86A" w14:textId="08A4E9C7" w:rsidR="00933589" w:rsidRDefault="00933589" w:rsidP="00F63589">
      <w:pPr>
        <w:keepNext/>
        <w:rPr>
          <w:b/>
          <w:lang w:val="en-US"/>
        </w:rPr>
      </w:pPr>
    </w:p>
    <w:p w14:paraId="39A93CFA" w14:textId="650DB2F7" w:rsidR="00933589" w:rsidRDefault="00933589" w:rsidP="00F63589">
      <w:pPr>
        <w:keepNext/>
        <w:rPr>
          <w:b/>
          <w:lang w:val="en-US"/>
        </w:rPr>
      </w:pPr>
      <w:r w:rsidRPr="00933589">
        <w:rPr>
          <w:b/>
          <w:lang w:val="en-US"/>
        </w:rPr>
        <w:t xml:space="preserve">Table S4 </w:t>
      </w:r>
      <w:r w:rsidRPr="00933589">
        <w:rPr>
          <w:bCs/>
          <w:lang w:val="en-US"/>
        </w:rPr>
        <w:t>Results of the regression analysis. Bold numbers indicate the best regression model selected by lowest Akaike information criterion (AIC) value.</w:t>
      </w:r>
    </w:p>
    <w:p w14:paraId="711ECA18" w14:textId="453BDCCD" w:rsidR="00933589" w:rsidRDefault="00933589" w:rsidP="00F63589">
      <w:pPr>
        <w:keepNext/>
        <w:rPr>
          <w:b/>
          <w:lang w:val="en-US"/>
        </w:rPr>
      </w:pPr>
    </w:p>
    <w:tbl>
      <w:tblPr>
        <w:tblW w:w="1068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40"/>
        <w:gridCol w:w="2140"/>
        <w:gridCol w:w="1600"/>
        <w:gridCol w:w="1600"/>
        <w:gridCol w:w="1600"/>
        <w:gridCol w:w="1600"/>
      </w:tblGrid>
      <w:tr w:rsidR="00933589" w:rsidRPr="00933589" w14:paraId="7C3F629A" w14:textId="77777777" w:rsidTr="00933589">
        <w:trPr>
          <w:trHeight w:val="400"/>
          <w:jc w:val="center"/>
        </w:trPr>
        <w:tc>
          <w:tcPr>
            <w:tcW w:w="21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D250B46" w14:textId="77777777" w:rsidR="00933589" w:rsidRPr="00933589" w:rsidRDefault="00933589">
            <w:pPr>
              <w:jc w:val="center"/>
              <w:rPr>
                <w:b/>
                <w:bCs/>
                <w:sz w:val="20"/>
                <w:szCs w:val="20"/>
              </w:rPr>
            </w:pPr>
            <w:r w:rsidRPr="00933589">
              <w:rPr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21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12E4EB5" w14:textId="77777777" w:rsidR="00933589" w:rsidRPr="00933589" w:rsidRDefault="00933589">
            <w:pPr>
              <w:jc w:val="center"/>
              <w:rPr>
                <w:b/>
                <w:bCs/>
                <w:sz w:val="20"/>
                <w:szCs w:val="20"/>
              </w:rPr>
            </w:pPr>
            <w:r w:rsidRPr="00933589">
              <w:rPr>
                <w:b/>
                <w:bCs/>
                <w:sz w:val="20"/>
                <w:szCs w:val="20"/>
              </w:rPr>
              <w:t>y</w:t>
            </w:r>
          </w:p>
        </w:tc>
        <w:tc>
          <w:tcPr>
            <w:tcW w:w="160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88E13CC" w14:textId="77777777" w:rsidR="00933589" w:rsidRPr="00933589" w:rsidRDefault="00933589">
            <w:pPr>
              <w:rPr>
                <w:b/>
                <w:bCs/>
                <w:sz w:val="20"/>
                <w:szCs w:val="20"/>
              </w:rPr>
            </w:pPr>
            <w:r w:rsidRPr="00933589">
              <w:rPr>
                <w:b/>
                <w:bCs/>
                <w:sz w:val="20"/>
                <w:szCs w:val="20"/>
              </w:rPr>
              <w:t>Model</w:t>
            </w:r>
          </w:p>
        </w:tc>
        <w:tc>
          <w:tcPr>
            <w:tcW w:w="160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D9A7318" w14:textId="77777777" w:rsidR="00933589" w:rsidRPr="00933589" w:rsidRDefault="00933589">
            <w:pPr>
              <w:jc w:val="center"/>
              <w:rPr>
                <w:b/>
                <w:bCs/>
                <w:sz w:val="20"/>
                <w:szCs w:val="20"/>
              </w:rPr>
            </w:pPr>
            <w:r w:rsidRPr="00933589">
              <w:rPr>
                <w:b/>
                <w:bCs/>
                <w:i/>
                <w:iCs/>
                <w:sz w:val="20"/>
                <w:szCs w:val="20"/>
              </w:rPr>
              <w:t>p</w:t>
            </w:r>
            <w:r w:rsidRPr="00933589">
              <w:rPr>
                <w:b/>
                <w:bCs/>
                <w:sz w:val="20"/>
                <w:szCs w:val="20"/>
              </w:rPr>
              <w:t>-value</w:t>
            </w:r>
          </w:p>
        </w:tc>
        <w:tc>
          <w:tcPr>
            <w:tcW w:w="160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93E39EF" w14:textId="77777777" w:rsidR="00933589" w:rsidRPr="00933589" w:rsidRDefault="00933589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33589">
              <w:rPr>
                <w:b/>
                <w:bCs/>
                <w:i/>
                <w:iCs/>
                <w:sz w:val="20"/>
                <w:szCs w:val="20"/>
              </w:rPr>
              <w:t>R</w:t>
            </w:r>
            <w:r w:rsidRPr="00933589">
              <w:rPr>
                <w:b/>
                <w:bCs/>
                <w:i/>
                <w:i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60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34153FA" w14:textId="77777777" w:rsidR="00933589" w:rsidRPr="00933589" w:rsidRDefault="00933589">
            <w:pPr>
              <w:jc w:val="center"/>
              <w:rPr>
                <w:b/>
                <w:bCs/>
                <w:sz w:val="20"/>
                <w:szCs w:val="20"/>
              </w:rPr>
            </w:pPr>
            <w:r w:rsidRPr="00933589">
              <w:rPr>
                <w:b/>
                <w:bCs/>
                <w:sz w:val="20"/>
                <w:szCs w:val="20"/>
              </w:rPr>
              <w:t>AIC</w:t>
            </w:r>
          </w:p>
        </w:tc>
      </w:tr>
      <w:tr w:rsidR="00933589" w:rsidRPr="00933589" w14:paraId="74FF9227" w14:textId="77777777" w:rsidTr="00933589">
        <w:trPr>
          <w:trHeight w:val="315"/>
          <w:jc w:val="center"/>
        </w:trPr>
        <w:tc>
          <w:tcPr>
            <w:tcW w:w="214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6B6A469" w14:textId="77777777" w:rsidR="00933589" w:rsidRPr="00933589" w:rsidRDefault="00933589">
            <w:pPr>
              <w:jc w:val="center"/>
              <w:rPr>
                <w:sz w:val="20"/>
                <w:szCs w:val="20"/>
              </w:rPr>
            </w:pPr>
            <w:r w:rsidRPr="00933589">
              <w:rPr>
                <w:sz w:val="20"/>
                <w:szCs w:val="20"/>
              </w:rPr>
              <w:t>Plant cover</w:t>
            </w:r>
          </w:p>
        </w:tc>
        <w:tc>
          <w:tcPr>
            <w:tcW w:w="214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7CE214B" w14:textId="77777777" w:rsidR="00933589" w:rsidRPr="00933589" w:rsidRDefault="00933589">
            <w:pPr>
              <w:jc w:val="center"/>
              <w:rPr>
                <w:sz w:val="20"/>
                <w:szCs w:val="20"/>
              </w:rPr>
            </w:pPr>
            <w:r w:rsidRPr="00933589">
              <w:rPr>
                <w:sz w:val="20"/>
                <w:szCs w:val="20"/>
              </w:rPr>
              <w:t>Shear vane strength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E00938" w14:textId="77777777" w:rsidR="00933589" w:rsidRPr="00933589" w:rsidRDefault="00933589">
            <w:pPr>
              <w:rPr>
                <w:sz w:val="20"/>
                <w:szCs w:val="20"/>
              </w:rPr>
            </w:pPr>
            <w:r w:rsidRPr="00933589">
              <w:rPr>
                <w:sz w:val="20"/>
                <w:szCs w:val="20"/>
              </w:rPr>
              <w:t>y=a*x+b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CE946B" w14:textId="77777777" w:rsidR="00933589" w:rsidRPr="00933589" w:rsidRDefault="00933589">
            <w:pPr>
              <w:jc w:val="center"/>
              <w:rPr>
                <w:sz w:val="20"/>
                <w:szCs w:val="20"/>
              </w:rPr>
            </w:pPr>
            <w:r w:rsidRPr="00933589">
              <w:rPr>
                <w:sz w:val="20"/>
                <w:szCs w:val="20"/>
              </w:rPr>
              <w:t>&lt;0.0001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209600" w14:textId="77777777" w:rsidR="00933589" w:rsidRPr="00933589" w:rsidRDefault="00933589">
            <w:pPr>
              <w:jc w:val="center"/>
              <w:rPr>
                <w:sz w:val="20"/>
                <w:szCs w:val="20"/>
              </w:rPr>
            </w:pPr>
            <w:r w:rsidRPr="00933589">
              <w:rPr>
                <w:sz w:val="20"/>
                <w:szCs w:val="20"/>
              </w:rPr>
              <w:t>0.732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2762A2" w14:textId="77777777" w:rsidR="00933589" w:rsidRPr="00933589" w:rsidRDefault="00933589">
            <w:pPr>
              <w:jc w:val="center"/>
              <w:rPr>
                <w:b/>
                <w:bCs/>
                <w:sz w:val="20"/>
                <w:szCs w:val="20"/>
              </w:rPr>
            </w:pPr>
            <w:r w:rsidRPr="00933589">
              <w:rPr>
                <w:b/>
                <w:bCs/>
                <w:sz w:val="20"/>
                <w:szCs w:val="20"/>
              </w:rPr>
              <w:t>373</w:t>
            </w:r>
          </w:p>
        </w:tc>
      </w:tr>
      <w:tr w:rsidR="00933589" w:rsidRPr="00933589" w14:paraId="374CF06F" w14:textId="77777777" w:rsidTr="00933589">
        <w:trPr>
          <w:trHeight w:val="315"/>
          <w:jc w:val="center"/>
        </w:trPr>
        <w:tc>
          <w:tcPr>
            <w:tcW w:w="21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B96CFF1" w14:textId="77777777" w:rsidR="00933589" w:rsidRPr="00933589" w:rsidRDefault="00933589">
            <w:pPr>
              <w:rPr>
                <w:sz w:val="20"/>
                <w:szCs w:val="20"/>
              </w:rPr>
            </w:pPr>
          </w:p>
        </w:tc>
        <w:tc>
          <w:tcPr>
            <w:tcW w:w="21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3B40813" w14:textId="77777777" w:rsidR="00933589" w:rsidRPr="00933589" w:rsidRDefault="00933589">
            <w:pPr>
              <w:rPr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A68B3C" w14:textId="77777777" w:rsidR="00933589" w:rsidRPr="00933589" w:rsidRDefault="00933589">
            <w:pPr>
              <w:rPr>
                <w:color w:val="1B1F23"/>
                <w:sz w:val="20"/>
                <w:szCs w:val="20"/>
              </w:rPr>
            </w:pPr>
            <w:r w:rsidRPr="00933589">
              <w:rPr>
                <w:color w:val="1B1F23"/>
                <w:sz w:val="20"/>
                <w:szCs w:val="20"/>
              </w:rPr>
              <w:t>y=a*x</w:t>
            </w:r>
            <w:r w:rsidRPr="00933589">
              <w:rPr>
                <w:color w:val="1B1F23"/>
                <w:sz w:val="20"/>
                <w:szCs w:val="20"/>
                <w:vertAlign w:val="superscript"/>
              </w:rPr>
              <w:t>2</w:t>
            </w:r>
            <w:r w:rsidRPr="00933589">
              <w:rPr>
                <w:color w:val="1B1F23"/>
                <w:sz w:val="20"/>
                <w:szCs w:val="20"/>
              </w:rPr>
              <w:t>+b*x+c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383777" w14:textId="77777777" w:rsidR="00933589" w:rsidRPr="00933589" w:rsidRDefault="00933589">
            <w:pPr>
              <w:jc w:val="center"/>
              <w:rPr>
                <w:sz w:val="20"/>
                <w:szCs w:val="20"/>
              </w:rPr>
            </w:pPr>
            <w:r w:rsidRPr="00933589">
              <w:rPr>
                <w:sz w:val="20"/>
                <w:szCs w:val="20"/>
              </w:rPr>
              <w:t>&lt;0.0001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B4B2AF" w14:textId="77777777" w:rsidR="00933589" w:rsidRPr="00933589" w:rsidRDefault="00933589">
            <w:pPr>
              <w:jc w:val="center"/>
              <w:rPr>
                <w:sz w:val="20"/>
                <w:szCs w:val="20"/>
              </w:rPr>
            </w:pPr>
            <w:r w:rsidRPr="00933589">
              <w:rPr>
                <w:sz w:val="20"/>
                <w:szCs w:val="20"/>
              </w:rPr>
              <w:t>0.734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37D756" w14:textId="77777777" w:rsidR="00933589" w:rsidRPr="00933589" w:rsidRDefault="00933589">
            <w:pPr>
              <w:jc w:val="center"/>
              <w:rPr>
                <w:sz w:val="20"/>
                <w:szCs w:val="20"/>
              </w:rPr>
            </w:pPr>
            <w:r w:rsidRPr="00933589">
              <w:rPr>
                <w:sz w:val="20"/>
                <w:szCs w:val="20"/>
              </w:rPr>
              <w:t>375</w:t>
            </w:r>
          </w:p>
        </w:tc>
      </w:tr>
      <w:tr w:rsidR="00933589" w:rsidRPr="00933589" w14:paraId="4C52EA23" w14:textId="77777777" w:rsidTr="00933589">
        <w:trPr>
          <w:trHeight w:val="315"/>
          <w:jc w:val="center"/>
        </w:trPr>
        <w:tc>
          <w:tcPr>
            <w:tcW w:w="21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DB0A546" w14:textId="77777777" w:rsidR="00933589" w:rsidRPr="00933589" w:rsidRDefault="00933589">
            <w:pPr>
              <w:rPr>
                <w:sz w:val="20"/>
                <w:szCs w:val="20"/>
              </w:rPr>
            </w:pPr>
          </w:p>
        </w:tc>
        <w:tc>
          <w:tcPr>
            <w:tcW w:w="21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CC124D5" w14:textId="77777777" w:rsidR="00933589" w:rsidRPr="00933589" w:rsidRDefault="00933589">
            <w:pPr>
              <w:rPr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AEADE9" w14:textId="77777777" w:rsidR="00933589" w:rsidRPr="00933589" w:rsidRDefault="00933589">
            <w:pPr>
              <w:rPr>
                <w:sz w:val="20"/>
                <w:szCs w:val="20"/>
              </w:rPr>
            </w:pPr>
            <w:r w:rsidRPr="00933589">
              <w:rPr>
                <w:sz w:val="20"/>
                <w:szCs w:val="20"/>
              </w:rPr>
              <w:t>y=a*ln(x)+b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295C5" w14:textId="77777777" w:rsidR="00933589" w:rsidRPr="00933589" w:rsidRDefault="00933589">
            <w:pPr>
              <w:jc w:val="center"/>
              <w:rPr>
                <w:sz w:val="20"/>
                <w:szCs w:val="20"/>
              </w:rPr>
            </w:pPr>
            <w:r w:rsidRPr="00933589">
              <w:rPr>
                <w:sz w:val="20"/>
                <w:szCs w:val="20"/>
              </w:rPr>
              <w:t>&lt;0.0001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85D0B" w14:textId="77777777" w:rsidR="00933589" w:rsidRPr="00933589" w:rsidRDefault="00933589">
            <w:pPr>
              <w:jc w:val="center"/>
              <w:rPr>
                <w:sz w:val="20"/>
                <w:szCs w:val="20"/>
              </w:rPr>
            </w:pPr>
            <w:r w:rsidRPr="00933589">
              <w:rPr>
                <w:sz w:val="20"/>
                <w:szCs w:val="20"/>
              </w:rPr>
              <w:t>0.533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26247F" w14:textId="77777777" w:rsidR="00933589" w:rsidRPr="00933589" w:rsidRDefault="00933589">
            <w:pPr>
              <w:jc w:val="center"/>
              <w:rPr>
                <w:sz w:val="20"/>
                <w:szCs w:val="20"/>
              </w:rPr>
            </w:pPr>
            <w:r w:rsidRPr="00933589">
              <w:rPr>
                <w:sz w:val="20"/>
                <w:szCs w:val="20"/>
              </w:rPr>
              <w:t>401</w:t>
            </w:r>
          </w:p>
        </w:tc>
      </w:tr>
      <w:tr w:rsidR="00933589" w:rsidRPr="00933589" w14:paraId="69F9C723" w14:textId="77777777" w:rsidTr="00933589">
        <w:trPr>
          <w:trHeight w:val="315"/>
          <w:jc w:val="center"/>
        </w:trPr>
        <w:tc>
          <w:tcPr>
            <w:tcW w:w="21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3ED1DED" w14:textId="77777777" w:rsidR="00933589" w:rsidRPr="00933589" w:rsidRDefault="00933589">
            <w:pPr>
              <w:rPr>
                <w:sz w:val="20"/>
                <w:szCs w:val="20"/>
              </w:rPr>
            </w:pPr>
          </w:p>
        </w:tc>
        <w:tc>
          <w:tcPr>
            <w:tcW w:w="21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AA1E570" w14:textId="77777777" w:rsidR="00933589" w:rsidRPr="00933589" w:rsidRDefault="00933589">
            <w:pPr>
              <w:rPr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0FEBD973" w14:textId="77777777" w:rsidR="00933589" w:rsidRPr="00933589" w:rsidRDefault="00933589">
            <w:pPr>
              <w:rPr>
                <w:color w:val="1B1F23"/>
                <w:sz w:val="20"/>
                <w:szCs w:val="20"/>
              </w:rPr>
            </w:pPr>
            <w:r w:rsidRPr="00933589">
              <w:rPr>
                <w:color w:val="1B1F23"/>
                <w:sz w:val="20"/>
                <w:szCs w:val="20"/>
              </w:rPr>
              <w:t>y=a*e</w:t>
            </w:r>
            <w:r w:rsidRPr="00933589">
              <w:rPr>
                <w:color w:val="1B1F23"/>
                <w:sz w:val="20"/>
                <w:szCs w:val="20"/>
                <w:vertAlign w:val="superscript"/>
              </w:rPr>
              <w:t>b*x</w:t>
            </w:r>
            <w:r w:rsidRPr="00933589">
              <w:rPr>
                <w:color w:val="1B1F23"/>
                <w:sz w:val="20"/>
                <w:szCs w:val="20"/>
              </w:rPr>
              <w:t>+c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6601C97F" w14:textId="77777777" w:rsidR="00933589" w:rsidRPr="00933589" w:rsidRDefault="00933589">
            <w:pPr>
              <w:jc w:val="center"/>
              <w:rPr>
                <w:sz w:val="20"/>
                <w:szCs w:val="20"/>
              </w:rPr>
            </w:pPr>
            <w:r w:rsidRPr="00933589">
              <w:rPr>
                <w:sz w:val="20"/>
                <w:szCs w:val="20"/>
              </w:rPr>
              <w:t>&lt;0.0001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6D9BFA3B" w14:textId="77777777" w:rsidR="00933589" w:rsidRPr="00933589" w:rsidRDefault="00933589">
            <w:pPr>
              <w:jc w:val="center"/>
              <w:rPr>
                <w:sz w:val="20"/>
                <w:szCs w:val="20"/>
              </w:rPr>
            </w:pPr>
            <w:r w:rsidRPr="00933589">
              <w:rPr>
                <w:sz w:val="20"/>
                <w:szCs w:val="20"/>
              </w:rPr>
              <w:t>0.734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13DB9542" w14:textId="77777777" w:rsidR="00933589" w:rsidRPr="00933589" w:rsidRDefault="00933589">
            <w:pPr>
              <w:jc w:val="center"/>
              <w:rPr>
                <w:sz w:val="20"/>
                <w:szCs w:val="20"/>
              </w:rPr>
            </w:pPr>
            <w:r w:rsidRPr="00933589">
              <w:rPr>
                <w:sz w:val="20"/>
                <w:szCs w:val="20"/>
              </w:rPr>
              <w:t>375</w:t>
            </w:r>
          </w:p>
        </w:tc>
      </w:tr>
      <w:tr w:rsidR="00933589" w:rsidRPr="00933589" w14:paraId="4F9EE9BD" w14:textId="77777777" w:rsidTr="00933589">
        <w:trPr>
          <w:trHeight w:val="315"/>
          <w:jc w:val="center"/>
        </w:trPr>
        <w:tc>
          <w:tcPr>
            <w:tcW w:w="214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E597277" w14:textId="77777777" w:rsidR="00933589" w:rsidRPr="00933589" w:rsidRDefault="00933589">
            <w:pPr>
              <w:jc w:val="center"/>
              <w:rPr>
                <w:sz w:val="20"/>
                <w:szCs w:val="20"/>
              </w:rPr>
            </w:pPr>
            <w:r w:rsidRPr="00933589">
              <w:rPr>
                <w:sz w:val="20"/>
                <w:szCs w:val="20"/>
              </w:rPr>
              <w:t>Plant cover</w:t>
            </w:r>
          </w:p>
        </w:tc>
        <w:tc>
          <w:tcPr>
            <w:tcW w:w="214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8891686" w14:textId="77777777" w:rsidR="00933589" w:rsidRPr="00933589" w:rsidRDefault="00933589">
            <w:pPr>
              <w:jc w:val="center"/>
              <w:rPr>
                <w:sz w:val="20"/>
                <w:szCs w:val="20"/>
              </w:rPr>
            </w:pPr>
            <w:r w:rsidRPr="00933589">
              <w:rPr>
                <w:sz w:val="20"/>
                <w:szCs w:val="20"/>
              </w:rPr>
              <w:t>Soil depth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31DD9B" w14:textId="77777777" w:rsidR="00933589" w:rsidRPr="00933589" w:rsidRDefault="00933589">
            <w:pPr>
              <w:rPr>
                <w:sz w:val="20"/>
                <w:szCs w:val="20"/>
              </w:rPr>
            </w:pPr>
            <w:r w:rsidRPr="00933589">
              <w:rPr>
                <w:sz w:val="20"/>
                <w:szCs w:val="20"/>
              </w:rPr>
              <w:t>y=a*x+b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0F75B9" w14:textId="77777777" w:rsidR="00933589" w:rsidRPr="00933589" w:rsidRDefault="00933589">
            <w:pPr>
              <w:jc w:val="center"/>
              <w:rPr>
                <w:sz w:val="20"/>
                <w:szCs w:val="20"/>
              </w:rPr>
            </w:pPr>
            <w:r w:rsidRPr="00933589">
              <w:rPr>
                <w:sz w:val="20"/>
                <w:szCs w:val="20"/>
              </w:rPr>
              <w:t>&lt;0.0001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242223" w14:textId="77777777" w:rsidR="00933589" w:rsidRPr="00933589" w:rsidRDefault="00933589">
            <w:pPr>
              <w:jc w:val="center"/>
              <w:rPr>
                <w:sz w:val="20"/>
                <w:szCs w:val="20"/>
              </w:rPr>
            </w:pPr>
            <w:r w:rsidRPr="00933589">
              <w:rPr>
                <w:sz w:val="20"/>
                <w:szCs w:val="20"/>
              </w:rPr>
              <w:t>0.706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3E49B7" w14:textId="77777777" w:rsidR="00933589" w:rsidRPr="00933589" w:rsidRDefault="00933589">
            <w:pPr>
              <w:jc w:val="center"/>
              <w:rPr>
                <w:sz w:val="20"/>
                <w:szCs w:val="20"/>
              </w:rPr>
            </w:pPr>
            <w:r w:rsidRPr="00933589">
              <w:rPr>
                <w:sz w:val="20"/>
                <w:szCs w:val="20"/>
              </w:rPr>
              <w:t>253</w:t>
            </w:r>
          </w:p>
        </w:tc>
      </w:tr>
      <w:tr w:rsidR="00933589" w:rsidRPr="00933589" w14:paraId="33A62811" w14:textId="77777777" w:rsidTr="00933589">
        <w:trPr>
          <w:trHeight w:val="315"/>
          <w:jc w:val="center"/>
        </w:trPr>
        <w:tc>
          <w:tcPr>
            <w:tcW w:w="21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E79E608" w14:textId="77777777" w:rsidR="00933589" w:rsidRPr="00933589" w:rsidRDefault="00933589">
            <w:pPr>
              <w:rPr>
                <w:sz w:val="20"/>
                <w:szCs w:val="20"/>
              </w:rPr>
            </w:pPr>
          </w:p>
        </w:tc>
        <w:tc>
          <w:tcPr>
            <w:tcW w:w="21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57A89BD" w14:textId="77777777" w:rsidR="00933589" w:rsidRPr="00933589" w:rsidRDefault="00933589">
            <w:pPr>
              <w:rPr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02E06B" w14:textId="77777777" w:rsidR="00933589" w:rsidRPr="00933589" w:rsidRDefault="00933589">
            <w:pPr>
              <w:rPr>
                <w:color w:val="1B1F23"/>
                <w:sz w:val="20"/>
                <w:szCs w:val="20"/>
              </w:rPr>
            </w:pPr>
            <w:r w:rsidRPr="00933589">
              <w:rPr>
                <w:color w:val="1B1F23"/>
                <w:sz w:val="20"/>
                <w:szCs w:val="20"/>
              </w:rPr>
              <w:t>y=a*x</w:t>
            </w:r>
            <w:r w:rsidRPr="00933589">
              <w:rPr>
                <w:color w:val="1B1F23"/>
                <w:sz w:val="20"/>
                <w:szCs w:val="20"/>
                <w:vertAlign w:val="superscript"/>
              </w:rPr>
              <w:t>2</w:t>
            </w:r>
            <w:r w:rsidRPr="00933589">
              <w:rPr>
                <w:color w:val="1B1F23"/>
                <w:sz w:val="20"/>
                <w:szCs w:val="20"/>
              </w:rPr>
              <w:t>+b*x+c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82AA8" w14:textId="77777777" w:rsidR="00933589" w:rsidRPr="00933589" w:rsidRDefault="00933589">
            <w:pPr>
              <w:jc w:val="center"/>
              <w:rPr>
                <w:sz w:val="20"/>
                <w:szCs w:val="20"/>
              </w:rPr>
            </w:pPr>
            <w:r w:rsidRPr="00933589">
              <w:rPr>
                <w:sz w:val="20"/>
                <w:szCs w:val="20"/>
              </w:rPr>
              <w:t>&lt;0.0001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395B4E" w14:textId="77777777" w:rsidR="00933589" w:rsidRPr="00933589" w:rsidRDefault="00933589">
            <w:pPr>
              <w:jc w:val="center"/>
              <w:rPr>
                <w:sz w:val="20"/>
                <w:szCs w:val="20"/>
              </w:rPr>
            </w:pPr>
            <w:r w:rsidRPr="00933589">
              <w:rPr>
                <w:sz w:val="20"/>
                <w:szCs w:val="20"/>
              </w:rPr>
              <w:t>0.732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7084DE" w14:textId="77777777" w:rsidR="00933589" w:rsidRPr="00933589" w:rsidRDefault="00933589">
            <w:pPr>
              <w:jc w:val="center"/>
              <w:rPr>
                <w:sz w:val="20"/>
                <w:szCs w:val="20"/>
              </w:rPr>
            </w:pPr>
            <w:r w:rsidRPr="00933589">
              <w:rPr>
                <w:sz w:val="20"/>
                <w:szCs w:val="20"/>
              </w:rPr>
              <w:t>250</w:t>
            </w:r>
          </w:p>
        </w:tc>
      </w:tr>
      <w:tr w:rsidR="00933589" w:rsidRPr="00933589" w14:paraId="067B8ED2" w14:textId="77777777" w:rsidTr="00933589">
        <w:trPr>
          <w:trHeight w:val="315"/>
          <w:jc w:val="center"/>
        </w:trPr>
        <w:tc>
          <w:tcPr>
            <w:tcW w:w="21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85BF1EA" w14:textId="77777777" w:rsidR="00933589" w:rsidRPr="00933589" w:rsidRDefault="00933589">
            <w:pPr>
              <w:rPr>
                <w:sz w:val="20"/>
                <w:szCs w:val="20"/>
              </w:rPr>
            </w:pPr>
          </w:p>
        </w:tc>
        <w:tc>
          <w:tcPr>
            <w:tcW w:w="21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A5C5A66" w14:textId="77777777" w:rsidR="00933589" w:rsidRPr="00933589" w:rsidRDefault="00933589">
            <w:pPr>
              <w:rPr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04E454" w14:textId="77777777" w:rsidR="00933589" w:rsidRPr="00933589" w:rsidRDefault="00933589">
            <w:pPr>
              <w:rPr>
                <w:sz w:val="20"/>
                <w:szCs w:val="20"/>
              </w:rPr>
            </w:pPr>
            <w:r w:rsidRPr="00933589">
              <w:rPr>
                <w:sz w:val="20"/>
                <w:szCs w:val="20"/>
              </w:rPr>
              <w:t>y=a*ln(x)+b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B84C39" w14:textId="77777777" w:rsidR="00933589" w:rsidRPr="00933589" w:rsidRDefault="00933589">
            <w:pPr>
              <w:jc w:val="center"/>
              <w:rPr>
                <w:sz w:val="20"/>
                <w:szCs w:val="20"/>
              </w:rPr>
            </w:pPr>
            <w:r w:rsidRPr="00933589">
              <w:rPr>
                <w:sz w:val="20"/>
                <w:szCs w:val="20"/>
              </w:rPr>
              <w:t>&lt;0.0001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0FB26" w14:textId="77777777" w:rsidR="00933589" w:rsidRPr="00933589" w:rsidRDefault="00933589">
            <w:pPr>
              <w:jc w:val="center"/>
              <w:rPr>
                <w:sz w:val="20"/>
                <w:szCs w:val="20"/>
              </w:rPr>
            </w:pPr>
            <w:r w:rsidRPr="00933589">
              <w:rPr>
                <w:sz w:val="20"/>
                <w:szCs w:val="20"/>
              </w:rPr>
              <w:t>0.449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BFD5D8" w14:textId="77777777" w:rsidR="00933589" w:rsidRPr="00933589" w:rsidRDefault="00933589">
            <w:pPr>
              <w:jc w:val="center"/>
              <w:rPr>
                <w:sz w:val="20"/>
                <w:szCs w:val="20"/>
              </w:rPr>
            </w:pPr>
            <w:r w:rsidRPr="00933589">
              <w:rPr>
                <w:sz w:val="20"/>
                <w:szCs w:val="20"/>
              </w:rPr>
              <w:t>284</w:t>
            </w:r>
          </w:p>
        </w:tc>
      </w:tr>
      <w:tr w:rsidR="00933589" w:rsidRPr="00933589" w14:paraId="485090A7" w14:textId="77777777" w:rsidTr="00933589">
        <w:trPr>
          <w:trHeight w:val="315"/>
          <w:jc w:val="center"/>
        </w:trPr>
        <w:tc>
          <w:tcPr>
            <w:tcW w:w="21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D22CF7A" w14:textId="77777777" w:rsidR="00933589" w:rsidRPr="00933589" w:rsidRDefault="00933589">
            <w:pPr>
              <w:rPr>
                <w:sz w:val="20"/>
                <w:szCs w:val="20"/>
              </w:rPr>
            </w:pPr>
          </w:p>
        </w:tc>
        <w:tc>
          <w:tcPr>
            <w:tcW w:w="21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B7E5635" w14:textId="77777777" w:rsidR="00933589" w:rsidRPr="00933589" w:rsidRDefault="00933589">
            <w:pPr>
              <w:rPr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48BE15C1" w14:textId="77777777" w:rsidR="00933589" w:rsidRPr="00933589" w:rsidRDefault="00933589">
            <w:pPr>
              <w:rPr>
                <w:color w:val="1B1F23"/>
                <w:sz w:val="20"/>
                <w:szCs w:val="20"/>
              </w:rPr>
            </w:pPr>
            <w:r w:rsidRPr="00933589">
              <w:rPr>
                <w:color w:val="1B1F23"/>
                <w:sz w:val="20"/>
                <w:szCs w:val="20"/>
              </w:rPr>
              <w:t>y=a*e</w:t>
            </w:r>
            <w:r w:rsidRPr="00933589">
              <w:rPr>
                <w:color w:val="1B1F23"/>
                <w:sz w:val="20"/>
                <w:szCs w:val="20"/>
                <w:vertAlign w:val="superscript"/>
              </w:rPr>
              <w:t>b*x</w:t>
            </w:r>
            <w:r w:rsidRPr="00933589">
              <w:rPr>
                <w:color w:val="1B1F23"/>
                <w:sz w:val="20"/>
                <w:szCs w:val="20"/>
              </w:rPr>
              <w:t>+c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3F557989" w14:textId="77777777" w:rsidR="00933589" w:rsidRPr="00933589" w:rsidRDefault="00933589">
            <w:pPr>
              <w:jc w:val="center"/>
              <w:rPr>
                <w:sz w:val="20"/>
                <w:szCs w:val="20"/>
              </w:rPr>
            </w:pPr>
            <w:r w:rsidRPr="00933589">
              <w:rPr>
                <w:sz w:val="20"/>
                <w:szCs w:val="20"/>
              </w:rPr>
              <w:t>&lt;0.0001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4D24503D" w14:textId="77777777" w:rsidR="00933589" w:rsidRPr="00933589" w:rsidRDefault="00933589">
            <w:pPr>
              <w:jc w:val="center"/>
              <w:rPr>
                <w:sz w:val="20"/>
                <w:szCs w:val="20"/>
              </w:rPr>
            </w:pPr>
            <w:r w:rsidRPr="00933589">
              <w:rPr>
                <w:sz w:val="20"/>
                <w:szCs w:val="20"/>
              </w:rPr>
              <w:t>0.735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05271B57" w14:textId="77777777" w:rsidR="00933589" w:rsidRPr="00933589" w:rsidRDefault="00933589">
            <w:pPr>
              <w:jc w:val="center"/>
              <w:rPr>
                <w:b/>
                <w:bCs/>
                <w:sz w:val="20"/>
                <w:szCs w:val="20"/>
              </w:rPr>
            </w:pPr>
            <w:r w:rsidRPr="00933589">
              <w:rPr>
                <w:b/>
                <w:bCs/>
                <w:sz w:val="20"/>
                <w:szCs w:val="20"/>
              </w:rPr>
              <w:t>249</w:t>
            </w:r>
          </w:p>
        </w:tc>
      </w:tr>
      <w:tr w:rsidR="00933589" w:rsidRPr="00933589" w14:paraId="6E025A6F" w14:textId="77777777" w:rsidTr="00933589">
        <w:trPr>
          <w:trHeight w:val="315"/>
          <w:jc w:val="center"/>
        </w:trPr>
        <w:tc>
          <w:tcPr>
            <w:tcW w:w="214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5CA2B69" w14:textId="77777777" w:rsidR="00933589" w:rsidRPr="00933589" w:rsidRDefault="00933589">
            <w:pPr>
              <w:jc w:val="center"/>
              <w:rPr>
                <w:sz w:val="20"/>
                <w:szCs w:val="20"/>
              </w:rPr>
            </w:pPr>
            <w:r w:rsidRPr="00933589">
              <w:rPr>
                <w:sz w:val="20"/>
                <w:szCs w:val="20"/>
              </w:rPr>
              <w:t>Plant cover</w:t>
            </w:r>
          </w:p>
        </w:tc>
        <w:tc>
          <w:tcPr>
            <w:tcW w:w="214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7F045B1" w14:textId="77777777" w:rsidR="00933589" w:rsidRPr="00933589" w:rsidRDefault="00933589">
            <w:pPr>
              <w:jc w:val="center"/>
              <w:rPr>
                <w:sz w:val="20"/>
                <w:szCs w:val="20"/>
              </w:rPr>
            </w:pPr>
            <w:r w:rsidRPr="00933589">
              <w:rPr>
                <w:sz w:val="20"/>
                <w:szCs w:val="20"/>
              </w:rPr>
              <w:t>Organic matter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AE7C60" w14:textId="77777777" w:rsidR="00933589" w:rsidRPr="00933589" w:rsidRDefault="00933589">
            <w:pPr>
              <w:rPr>
                <w:sz w:val="20"/>
                <w:szCs w:val="20"/>
              </w:rPr>
            </w:pPr>
            <w:r w:rsidRPr="00933589">
              <w:rPr>
                <w:sz w:val="20"/>
                <w:szCs w:val="20"/>
              </w:rPr>
              <w:t>y=a*x+b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E6705A" w14:textId="77777777" w:rsidR="00933589" w:rsidRPr="00933589" w:rsidRDefault="00933589">
            <w:pPr>
              <w:jc w:val="center"/>
              <w:rPr>
                <w:sz w:val="20"/>
                <w:szCs w:val="20"/>
              </w:rPr>
            </w:pPr>
            <w:r w:rsidRPr="00933589">
              <w:rPr>
                <w:sz w:val="20"/>
                <w:szCs w:val="20"/>
              </w:rPr>
              <w:t>&lt;0.0001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7101BD" w14:textId="77777777" w:rsidR="00933589" w:rsidRPr="00933589" w:rsidRDefault="00933589">
            <w:pPr>
              <w:jc w:val="center"/>
              <w:rPr>
                <w:sz w:val="20"/>
                <w:szCs w:val="20"/>
              </w:rPr>
            </w:pPr>
            <w:r w:rsidRPr="00933589">
              <w:rPr>
                <w:sz w:val="20"/>
                <w:szCs w:val="20"/>
              </w:rPr>
              <w:t>0.4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5C8FB9" w14:textId="77777777" w:rsidR="00933589" w:rsidRPr="00933589" w:rsidRDefault="00933589">
            <w:pPr>
              <w:jc w:val="center"/>
              <w:rPr>
                <w:b/>
                <w:bCs/>
                <w:sz w:val="20"/>
                <w:szCs w:val="20"/>
              </w:rPr>
            </w:pPr>
            <w:r w:rsidRPr="00933589">
              <w:rPr>
                <w:b/>
                <w:bCs/>
                <w:sz w:val="20"/>
                <w:szCs w:val="20"/>
              </w:rPr>
              <w:t>267</w:t>
            </w:r>
          </w:p>
        </w:tc>
      </w:tr>
      <w:tr w:rsidR="00933589" w:rsidRPr="00933589" w14:paraId="7C3862B9" w14:textId="77777777" w:rsidTr="00933589">
        <w:trPr>
          <w:trHeight w:val="315"/>
          <w:jc w:val="center"/>
        </w:trPr>
        <w:tc>
          <w:tcPr>
            <w:tcW w:w="21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B54574C" w14:textId="77777777" w:rsidR="00933589" w:rsidRPr="00933589" w:rsidRDefault="00933589">
            <w:pPr>
              <w:rPr>
                <w:sz w:val="20"/>
                <w:szCs w:val="20"/>
              </w:rPr>
            </w:pPr>
          </w:p>
        </w:tc>
        <w:tc>
          <w:tcPr>
            <w:tcW w:w="21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DA5EBEF" w14:textId="77777777" w:rsidR="00933589" w:rsidRPr="00933589" w:rsidRDefault="00933589">
            <w:pPr>
              <w:rPr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58E3E7" w14:textId="77777777" w:rsidR="00933589" w:rsidRPr="00933589" w:rsidRDefault="00933589">
            <w:pPr>
              <w:rPr>
                <w:color w:val="1B1F23"/>
                <w:sz w:val="20"/>
                <w:szCs w:val="20"/>
              </w:rPr>
            </w:pPr>
            <w:r w:rsidRPr="00933589">
              <w:rPr>
                <w:color w:val="1B1F23"/>
                <w:sz w:val="20"/>
                <w:szCs w:val="20"/>
              </w:rPr>
              <w:t>y=a*x</w:t>
            </w:r>
            <w:r w:rsidRPr="00933589">
              <w:rPr>
                <w:color w:val="1B1F23"/>
                <w:sz w:val="20"/>
                <w:szCs w:val="20"/>
                <w:vertAlign w:val="superscript"/>
              </w:rPr>
              <w:t>2</w:t>
            </w:r>
            <w:r w:rsidRPr="00933589">
              <w:rPr>
                <w:color w:val="1B1F23"/>
                <w:sz w:val="20"/>
                <w:szCs w:val="20"/>
              </w:rPr>
              <w:t>+b*x+c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2BD19C" w14:textId="77777777" w:rsidR="00933589" w:rsidRPr="00933589" w:rsidRDefault="00933589">
            <w:pPr>
              <w:jc w:val="center"/>
              <w:rPr>
                <w:sz w:val="20"/>
                <w:szCs w:val="20"/>
              </w:rPr>
            </w:pPr>
            <w:r w:rsidRPr="00933589">
              <w:rPr>
                <w:sz w:val="20"/>
                <w:szCs w:val="20"/>
              </w:rPr>
              <w:t>&lt;0.0001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152C76" w14:textId="77777777" w:rsidR="00933589" w:rsidRPr="00933589" w:rsidRDefault="00933589">
            <w:pPr>
              <w:jc w:val="center"/>
              <w:rPr>
                <w:sz w:val="20"/>
                <w:szCs w:val="20"/>
              </w:rPr>
            </w:pPr>
            <w:r w:rsidRPr="00933589">
              <w:rPr>
                <w:sz w:val="20"/>
                <w:szCs w:val="20"/>
              </w:rPr>
              <w:t>0.409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576130" w14:textId="77777777" w:rsidR="00933589" w:rsidRPr="00933589" w:rsidRDefault="00933589">
            <w:pPr>
              <w:jc w:val="center"/>
              <w:rPr>
                <w:sz w:val="20"/>
                <w:szCs w:val="20"/>
              </w:rPr>
            </w:pPr>
            <w:r w:rsidRPr="00933589">
              <w:rPr>
                <w:sz w:val="20"/>
                <w:szCs w:val="20"/>
              </w:rPr>
              <w:t>268</w:t>
            </w:r>
          </w:p>
        </w:tc>
      </w:tr>
      <w:tr w:rsidR="00933589" w:rsidRPr="00933589" w14:paraId="345FB8FE" w14:textId="77777777" w:rsidTr="00933589">
        <w:trPr>
          <w:trHeight w:val="315"/>
          <w:jc w:val="center"/>
        </w:trPr>
        <w:tc>
          <w:tcPr>
            <w:tcW w:w="21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A304FD1" w14:textId="77777777" w:rsidR="00933589" w:rsidRPr="00933589" w:rsidRDefault="00933589">
            <w:pPr>
              <w:rPr>
                <w:sz w:val="20"/>
                <w:szCs w:val="20"/>
              </w:rPr>
            </w:pPr>
          </w:p>
        </w:tc>
        <w:tc>
          <w:tcPr>
            <w:tcW w:w="21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A72BB19" w14:textId="77777777" w:rsidR="00933589" w:rsidRPr="00933589" w:rsidRDefault="00933589">
            <w:pPr>
              <w:rPr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80946F" w14:textId="77777777" w:rsidR="00933589" w:rsidRPr="00933589" w:rsidRDefault="00933589">
            <w:pPr>
              <w:rPr>
                <w:sz w:val="20"/>
                <w:szCs w:val="20"/>
              </w:rPr>
            </w:pPr>
            <w:r w:rsidRPr="00933589">
              <w:rPr>
                <w:sz w:val="20"/>
                <w:szCs w:val="20"/>
              </w:rPr>
              <w:t>y=a*ln(x)+b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CB44D0" w14:textId="77777777" w:rsidR="00933589" w:rsidRPr="00933589" w:rsidRDefault="00933589">
            <w:pPr>
              <w:jc w:val="center"/>
              <w:rPr>
                <w:sz w:val="20"/>
                <w:szCs w:val="20"/>
              </w:rPr>
            </w:pPr>
            <w:r w:rsidRPr="00933589">
              <w:rPr>
                <w:sz w:val="20"/>
                <w:szCs w:val="20"/>
              </w:rPr>
              <w:t>0.00123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1B94EA" w14:textId="77777777" w:rsidR="00933589" w:rsidRPr="00933589" w:rsidRDefault="00933589">
            <w:pPr>
              <w:jc w:val="center"/>
              <w:rPr>
                <w:sz w:val="20"/>
                <w:szCs w:val="20"/>
              </w:rPr>
            </w:pPr>
            <w:r w:rsidRPr="00933589">
              <w:rPr>
                <w:sz w:val="20"/>
                <w:szCs w:val="20"/>
              </w:rPr>
              <w:t>0.267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2C9512" w14:textId="77777777" w:rsidR="00933589" w:rsidRPr="00933589" w:rsidRDefault="00933589">
            <w:pPr>
              <w:jc w:val="center"/>
              <w:rPr>
                <w:sz w:val="20"/>
                <w:szCs w:val="20"/>
              </w:rPr>
            </w:pPr>
            <w:r w:rsidRPr="00933589">
              <w:rPr>
                <w:sz w:val="20"/>
                <w:szCs w:val="20"/>
              </w:rPr>
              <w:t>277</w:t>
            </w:r>
          </w:p>
        </w:tc>
      </w:tr>
      <w:tr w:rsidR="00933589" w:rsidRPr="00933589" w14:paraId="58480871" w14:textId="77777777" w:rsidTr="00933589">
        <w:trPr>
          <w:trHeight w:val="315"/>
          <w:jc w:val="center"/>
        </w:trPr>
        <w:tc>
          <w:tcPr>
            <w:tcW w:w="21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748BFDD" w14:textId="77777777" w:rsidR="00933589" w:rsidRPr="00933589" w:rsidRDefault="00933589">
            <w:pPr>
              <w:rPr>
                <w:sz w:val="20"/>
                <w:szCs w:val="20"/>
              </w:rPr>
            </w:pPr>
          </w:p>
        </w:tc>
        <w:tc>
          <w:tcPr>
            <w:tcW w:w="21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CF56817" w14:textId="77777777" w:rsidR="00933589" w:rsidRPr="00933589" w:rsidRDefault="00933589">
            <w:pPr>
              <w:rPr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0DA6F5ED" w14:textId="77777777" w:rsidR="00933589" w:rsidRPr="00933589" w:rsidRDefault="00933589">
            <w:pPr>
              <w:rPr>
                <w:color w:val="1B1F23"/>
                <w:sz w:val="20"/>
                <w:szCs w:val="20"/>
              </w:rPr>
            </w:pPr>
            <w:r w:rsidRPr="00933589">
              <w:rPr>
                <w:color w:val="1B1F23"/>
                <w:sz w:val="20"/>
                <w:szCs w:val="20"/>
              </w:rPr>
              <w:t>y=a*e</w:t>
            </w:r>
            <w:r w:rsidRPr="00933589">
              <w:rPr>
                <w:color w:val="1B1F23"/>
                <w:sz w:val="20"/>
                <w:szCs w:val="20"/>
                <w:vertAlign w:val="superscript"/>
              </w:rPr>
              <w:t>b*x</w:t>
            </w:r>
            <w:r w:rsidRPr="00933589">
              <w:rPr>
                <w:color w:val="1B1F23"/>
                <w:sz w:val="20"/>
                <w:szCs w:val="20"/>
              </w:rPr>
              <w:t>+c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59354815" w14:textId="77777777" w:rsidR="00933589" w:rsidRPr="00933589" w:rsidRDefault="00933589">
            <w:pPr>
              <w:jc w:val="center"/>
              <w:rPr>
                <w:sz w:val="20"/>
                <w:szCs w:val="20"/>
              </w:rPr>
            </w:pPr>
            <w:r w:rsidRPr="00933589">
              <w:rPr>
                <w:sz w:val="20"/>
                <w:szCs w:val="20"/>
              </w:rPr>
              <w:t>&lt;0.0001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6C1B364D" w14:textId="77777777" w:rsidR="00933589" w:rsidRPr="00933589" w:rsidRDefault="00933589">
            <w:pPr>
              <w:jc w:val="center"/>
              <w:rPr>
                <w:sz w:val="20"/>
                <w:szCs w:val="20"/>
              </w:rPr>
            </w:pPr>
            <w:r w:rsidRPr="00933589">
              <w:rPr>
                <w:sz w:val="20"/>
                <w:szCs w:val="20"/>
              </w:rPr>
              <w:t>0.412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6AFF1EA8" w14:textId="77777777" w:rsidR="00933589" w:rsidRPr="00933589" w:rsidRDefault="00933589">
            <w:pPr>
              <w:jc w:val="center"/>
              <w:rPr>
                <w:sz w:val="20"/>
                <w:szCs w:val="20"/>
              </w:rPr>
            </w:pPr>
            <w:r w:rsidRPr="00933589">
              <w:rPr>
                <w:sz w:val="20"/>
                <w:szCs w:val="20"/>
              </w:rPr>
              <w:t>268</w:t>
            </w:r>
          </w:p>
        </w:tc>
      </w:tr>
      <w:tr w:rsidR="00933589" w:rsidRPr="00933589" w14:paraId="520CC08E" w14:textId="77777777" w:rsidTr="00933589">
        <w:trPr>
          <w:trHeight w:val="315"/>
          <w:jc w:val="center"/>
        </w:trPr>
        <w:tc>
          <w:tcPr>
            <w:tcW w:w="214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E78C92A" w14:textId="77777777" w:rsidR="00933589" w:rsidRPr="00933589" w:rsidRDefault="00933589">
            <w:pPr>
              <w:jc w:val="center"/>
              <w:rPr>
                <w:sz w:val="20"/>
                <w:szCs w:val="20"/>
              </w:rPr>
            </w:pPr>
            <w:r w:rsidRPr="00933589">
              <w:rPr>
                <w:sz w:val="20"/>
                <w:szCs w:val="20"/>
              </w:rPr>
              <w:t>Plant cover</w:t>
            </w:r>
          </w:p>
        </w:tc>
        <w:tc>
          <w:tcPr>
            <w:tcW w:w="214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ACA4299" w14:textId="77777777" w:rsidR="00933589" w:rsidRPr="00933589" w:rsidRDefault="00933589">
            <w:pPr>
              <w:jc w:val="center"/>
              <w:rPr>
                <w:sz w:val="20"/>
                <w:szCs w:val="20"/>
              </w:rPr>
            </w:pPr>
            <w:r w:rsidRPr="00933589">
              <w:rPr>
                <w:sz w:val="20"/>
                <w:szCs w:val="20"/>
              </w:rPr>
              <w:t>pH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69C878" w14:textId="77777777" w:rsidR="00933589" w:rsidRPr="00933589" w:rsidRDefault="00933589">
            <w:pPr>
              <w:rPr>
                <w:sz w:val="20"/>
                <w:szCs w:val="20"/>
              </w:rPr>
            </w:pPr>
            <w:r w:rsidRPr="00933589">
              <w:rPr>
                <w:sz w:val="20"/>
                <w:szCs w:val="20"/>
              </w:rPr>
              <w:t>y=a*x+b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3C51C0" w14:textId="77777777" w:rsidR="00933589" w:rsidRPr="00933589" w:rsidRDefault="00933589">
            <w:pPr>
              <w:jc w:val="center"/>
              <w:rPr>
                <w:sz w:val="20"/>
                <w:szCs w:val="20"/>
              </w:rPr>
            </w:pPr>
            <w:r w:rsidRPr="00933589">
              <w:rPr>
                <w:sz w:val="20"/>
                <w:szCs w:val="20"/>
              </w:rPr>
              <w:t>&lt;0.0001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190865" w14:textId="77777777" w:rsidR="00933589" w:rsidRPr="00933589" w:rsidRDefault="00933589">
            <w:pPr>
              <w:jc w:val="center"/>
              <w:rPr>
                <w:sz w:val="20"/>
                <w:szCs w:val="20"/>
              </w:rPr>
            </w:pPr>
            <w:r w:rsidRPr="00933589">
              <w:rPr>
                <w:sz w:val="20"/>
                <w:szCs w:val="20"/>
              </w:rPr>
              <w:t>0.453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63D5C5" w14:textId="77777777" w:rsidR="00933589" w:rsidRPr="00933589" w:rsidRDefault="00933589">
            <w:pPr>
              <w:jc w:val="center"/>
              <w:rPr>
                <w:sz w:val="20"/>
                <w:szCs w:val="20"/>
              </w:rPr>
            </w:pPr>
            <w:r w:rsidRPr="00933589">
              <w:rPr>
                <w:sz w:val="20"/>
                <w:szCs w:val="20"/>
              </w:rPr>
              <w:t>68.7</w:t>
            </w:r>
          </w:p>
        </w:tc>
      </w:tr>
      <w:tr w:rsidR="00933589" w:rsidRPr="00933589" w14:paraId="767B67DB" w14:textId="77777777" w:rsidTr="00933589">
        <w:trPr>
          <w:trHeight w:val="315"/>
          <w:jc w:val="center"/>
        </w:trPr>
        <w:tc>
          <w:tcPr>
            <w:tcW w:w="21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E43E732" w14:textId="77777777" w:rsidR="00933589" w:rsidRPr="00933589" w:rsidRDefault="00933589">
            <w:pPr>
              <w:rPr>
                <w:sz w:val="20"/>
                <w:szCs w:val="20"/>
              </w:rPr>
            </w:pPr>
          </w:p>
        </w:tc>
        <w:tc>
          <w:tcPr>
            <w:tcW w:w="21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E093A50" w14:textId="77777777" w:rsidR="00933589" w:rsidRPr="00933589" w:rsidRDefault="00933589">
            <w:pPr>
              <w:rPr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EDE09" w14:textId="77777777" w:rsidR="00933589" w:rsidRPr="00933589" w:rsidRDefault="00933589">
            <w:pPr>
              <w:rPr>
                <w:color w:val="1B1F23"/>
                <w:sz w:val="20"/>
                <w:szCs w:val="20"/>
              </w:rPr>
            </w:pPr>
            <w:r w:rsidRPr="00933589">
              <w:rPr>
                <w:color w:val="1B1F23"/>
                <w:sz w:val="20"/>
                <w:szCs w:val="20"/>
              </w:rPr>
              <w:t>y=a*x</w:t>
            </w:r>
            <w:r w:rsidRPr="00933589">
              <w:rPr>
                <w:color w:val="1B1F23"/>
                <w:sz w:val="20"/>
                <w:szCs w:val="20"/>
                <w:vertAlign w:val="superscript"/>
              </w:rPr>
              <w:t>2</w:t>
            </w:r>
            <w:r w:rsidRPr="00933589">
              <w:rPr>
                <w:color w:val="1B1F23"/>
                <w:sz w:val="20"/>
                <w:szCs w:val="20"/>
              </w:rPr>
              <w:t>+b*x+c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68EA57" w14:textId="77777777" w:rsidR="00933589" w:rsidRPr="00933589" w:rsidRDefault="00933589">
            <w:pPr>
              <w:jc w:val="center"/>
              <w:rPr>
                <w:sz w:val="20"/>
                <w:szCs w:val="20"/>
              </w:rPr>
            </w:pPr>
            <w:r w:rsidRPr="00933589">
              <w:rPr>
                <w:sz w:val="20"/>
                <w:szCs w:val="20"/>
              </w:rPr>
              <w:t>&lt;0.0001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F2FB19" w14:textId="77777777" w:rsidR="00933589" w:rsidRPr="00933589" w:rsidRDefault="00933589">
            <w:pPr>
              <w:jc w:val="center"/>
              <w:rPr>
                <w:sz w:val="20"/>
                <w:szCs w:val="20"/>
              </w:rPr>
            </w:pPr>
            <w:r w:rsidRPr="00933589">
              <w:rPr>
                <w:sz w:val="20"/>
                <w:szCs w:val="20"/>
              </w:rPr>
              <w:t>0.472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97D2B6" w14:textId="77777777" w:rsidR="00933589" w:rsidRPr="00933589" w:rsidRDefault="00933589">
            <w:pPr>
              <w:jc w:val="center"/>
              <w:rPr>
                <w:sz w:val="20"/>
                <w:szCs w:val="20"/>
              </w:rPr>
            </w:pPr>
            <w:r w:rsidRPr="00933589">
              <w:rPr>
                <w:sz w:val="20"/>
                <w:szCs w:val="20"/>
              </w:rPr>
              <w:t>69</w:t>
            </w:r>
          </w:p>
        </w:tc>
      </w:tr>
      <w:tr w:rsidR="00933589" w:rsidRPr="00933589" w14:paraId="40F8ECD7" w14:textId="77777777" w:rsidTr="00933589">
        <w:trPr>
          <w:trHeight w:val="315"/>
          <w:jc w:val="center"/>
        </w:trPr>
        <w:tc>
          <w:tcPr>
            <w:tcW w:w="21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74C314B" w14:textId="77777777" w:rsidR="00933589" w:rsidRPr="00933589" w:rsidRDefault="00933589">
            <w:pPr>
              <w:rPr>
                <w:sz w:val="20"/>
                <w:szCs w:val="20"/>
              </w:rPr>
            </w:pPr>
          </w:p>
        </w:tc>
        <w:tc>
          <w:tcPr>
            <w:tcW w:w="21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10C0A73" w14:textId="77777777" w:rsidR="00933589" w:rsidRPr="00933589" w:rsidRDefault="00933589">
            <w:pPr>
              <w:rPr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F9AF87" w14:textId="77777777" w:rsidR="00933589" w:rsidRPr="00933589" w:rsidRDefault="00933589">
            <w:pPr>
              <w:rPr>
                <w:sz w:val="20"/>
                <w:szCs w:val="20"/>
              </w:rPr>
            </w:pPr>
            <w:r w:rsidRPr="00933589">
              <w:rPr>
                <w:sz w:val="20"/>
                <w:szCs w:val="20"/>
              </w:rPr>
              <w:t>y=a*ln(x)+b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CF8809" w14:textId="77777777" w:rsidR="00933589" w:rsidRPr="00933589" w:rsidRDefault="00933589">
            <w:pPr>
              <w:jc w:val="center"/>
              <w:rPr>
                <w:sz w:val="20"/>
                <w:szCs w:val="20"/>
              </w:rPr>
            </w:pPr>
            <w:r w:rsidRPr="00933589">
              <w:rPr>
                <w:sz w:val="20"/>
                <w:szCs w:val="20"/>
              </w:rPr>
              <w:t>&lt;0.0001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A2B1BC" w14:textId="77777777" w:rsidR="00933589" w:rsidRPr="00933589" w:rsidRDefault="00933589">
            <w:pPr>
              <w:jc w:val="center"/>
              <w:rPr>
                <w:sz w:val="20"/>
                <w:szCs w:val="20"/>
              </w:rPr>
            </w:pPr>
            <w:r w:rsidRPr="00933589">
              <w:rPr>
                <w:sz w:val="20"/>
                <w:szCs w:val="20"/>
              </w:rPr>
              <w:t>0.295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896BC9" w14:textId="77777777" w:rsidR="00933589" w:rsidRPr="00933589" w:rsidRDefault="00933589">
            <w:pPr>
              <w:jc w:val="center"/>
              <w:rPr>
                <w:sz w:val="20"/>
                <w:szCs w:val="20"/>
              </w:rPr>
            </w:pPr>
            <w:r w:rsidRPr="00933589">
              <w:rPr>
                <w:sz w:val="20"/>
                <w:szCs w:val="20"/>
              </w:rPr>
              <w:t>81.4</w:t>
            </w:r>
          </w:p>
        </w:tc>
      </w:tr>
      <w:tr w:rsidR="00933589" w:rsidRPr="00933589" w14:paraId="3C1BE8EC" w14:textId="77777777" w:rsidTr="00933589">
        <w:trPr>
          <w:trHeight w:val="315"/>
          <w:jc w:val="center"/>
        </w:trPr>
        <w:tc>
          <w:tcPr>
            <w:tcW w:w="21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8A2C062" w14:textId="77777777" w:rsidR="00933589" w:rsidRPr="00933589" w:rsidRDefault="00933589">
            <w:pPr>
              <w:rPr>
                <w:sz w:val="20"/>
                <w:szCs w:val="20"/>
              </w:rPr>
            </w:pPr>
          </w:p>
        </w:tc>
        <w:tc>
          <w:tcPr>
            <w:tcW w:w="21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6BB45FF" w14:textId="77777777" w:rsidR="00933589" w:rsidRPr="00933589" w:rsidRDefault="00933589">
            <w:pPr>
              <w:rPr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59790BAC" w14:textId="77777777" w:rsidR="00933589" w:rsidRPr="00933589" w:rsidRDefault="00933589">
            <w:pPr>
              <w:rPr>
                <w:color w:val="1B1F23"/>
                <w:sz w:val="20"/>
                <w:szCs w:val="20"/>
              </w:rPr>
            </w:pPr>
            <w:r w:rsidRPr="00933589">
              <w:rPr>
                <w:color w:val="1B1F23"/>
                <w:sz w:val="20"/>
                <w:szCs w:val="20"/>
              </w:rPr>
              <w:t>y=a*e</w:t>
            </w:r>
            <w:r w:rsidRPr="00933589">
              <w:rPr>
                <w:color w:val="1B1F23"/>
                <w:sz w:val="20"/>
                <w:szCs w:val="20"/>
                <w:vertAlign w:val="superscript"/>
              </w:rPr>
              <w:t>b*x</w:t>
            </w:r>
            <w:r w:rsidRPr="00933589">
              <w:rPr>
                <w:color w:val="1B1F23"/>
                <w:sz w:val="20"/>
                <w:szCs w:val="20"/>
              </w:rPr>
              <w:t>+c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13C19CA1" w14:textId="77777777" w:rsidR="00933589" w:rsidRPr="00933589" w:rsidRDefault="00933589">
            <w:pPr>
              <w:jc w:val="center"/>
              <w:rPr>
                <w:sz w:val="20"/>
                <w:szCs w:val="20"/>
              </w:rPr>
            </w:pPr>
            <w:r w:rsidRPr="00933589">
              <w:rPr>
                <w:sz w:val="20"/>
                <w:szCs w:val="20"/>
              </w:rPr>
              <w:t>&lt;0.0001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05A2897C" w14:textId="77777777" w:rsidR="00933589" w:rsidRPr="00933589" w:rsidRDefault="00933589">
            <w:pPr>
              <w:jc w:val="center"/>
              <w:rPr>
                <w:sz w:val="20"/>
                <w:szCs w:val="20"/>
              </w:rPr>
            </w:pPr>
            <w:r w:rsidRPr="00933589">
              <w:rPr>
                <w:sz w:val="20"/>
                <w:szCs w:val="20"/>
              </w:rPr>
              <w:t>0.478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478107FA" w14:textId="77777777" w:rsidR="00933589" w:rsidRPr="00933589" w:rsidRDefault="00933589">
            <w:pPr>
              <w:jc w:val="center"/>
              <w:rPr>
                <w:b/>
                <w:bCs/>
                <w:sz w:val="20"/>
                <w:szCs w:val="20"/>
              </w:rPr>
            </w:pPr>
            <w:r w:rsidRPr="00933589">
              <w:rPr>
                <w:b/>
                <w:bCs/>
                <w:sz w:val="20"/>
                <w:szCs w:val="20"/>
              </w:rPr>
              <w:t>68.4</w:t>
            </w:r>
          </w:p>
        </w:tc>
      </w:tr>
      <w:tr w:rsidR="00933589" w:rsidRPr="00933589" w14:paraId="2C58E8A9" w14:textId="77777777" w:rsidTr="00933589">
        <w:trPr>
          <w:trHeight w:val="315"/>
          <w:jc w:val="center"/>
        </w:trPr>
        <w:tc>
          <w:tcPr>
            <w:tcW w:w="214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5C37D2E" w14:textId="77777777" w:rsidR="00933589" w:rsidRPr="00933589" w:rsidRDefault="00933589">
            <w:pPr>
              <w:jc w:val="center"/>
              <w:rPr>
                <w:sz w:val="20"/>
                <w:szCs w:val="20"/>
              </w:rPr>
            </w:pPr>
            <w:r w:rsidRPr="00933589">
              <w:rPr>
                <w:sz w:val="20"/>
                <w:szCs w:val="20"/>
              </w:rPr>
              <w:t>Plant cover</w:t>
            </w:r>
          </w:p>
        </w:tc>
        <w:tc>
          <w:tcPr>
            <w:tcW w:w="214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7A60037" w14:textId="77777777" w:rsidR="00933589" w:rsidRPr="00933589" w:rsidRDefault="00933589">
            <w:pPr>
              <w:jc w:val="center"/>
              <w:rPr>
                <w:sz w:val="20"/>
                <w:szCs w:val="20"/>
              </w:rPr>
            </w:pPr>
            <w:r w:rsidRPr="00933589">
              <w:rPr>
                <w:sz w:val="20"/>
                <w:szCs w:val="20"/>
              </w:rPr>
              <w:t>Total nitrogen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6301CB" w14:textId="77777777" w:rsidR="00933589" w:rsidRPr="00933589" w:rsidRDefault="00933589">
            <w:pPr>
              <w:rPr>
                <w:sz w:val="20"/>
                <w:szCs w:val="20"/>
              </w:rPr>
            </w:pPr>
            <w:r w:rsidRPr="00933589">
              <w:rPr>
                <w:sz w:val="20"/>
                <w:szCs w:val="20"/>
              </w:rPr>
              <w:t>y=a*x+b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488AFC" w14:textId="77777777" w:rsidR="00933589" w:rsidRPr="00933589" w:rsidRDefault="00933589">
            <w:pPr>
              <w:jc w:val="center"/>
              <w:rPr>
                <w:sz w:val="20"/>
                <w:szCs w:val="20"/>
              </w:rPr>
            </w:pPr>
            <w:r w:rsidRPr="00933589">
              <w:rPr>
                <w:sz w:val="20"/>
                <w:szCs w:val="20"/>
              </w:rPr>
              <w:t>&lt;0.0001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08AEE7" w14:textId="77777777" w:rsidR="00933589" w:rsidRPr="00933589" w:rsidRDefault="00933589">
            <w:pPr>
              <w:jc w:val="center"/>
              <w:rPr>
                <w:sz w:val="20"/>
                <w:szCs w:val="20"/>
              </w:rPr>
            </w:pPr>
            <w:r w:rsidRPr="00933589">
              <w:rPr>
                <w:sz w:val="20"/>
                <w:szCs w:val="20"/>
              </w:rPr>
              <w:t>0.348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2AA717" w14:textId="77777777" w:rsidR="00933589" w:rsidRPr="00933589" w:rsidRDefault="00933589">
            <w:pPr>
              <w:jc w:val="center"/>
              <w:rPr>
                <w:b/>
                <w:bCs/>
                <w:sz w:val="20"/>
                <w:szCs w:val="20"/>
              </w:rPr>
            </w:pPr>
            <w:r w:rsidRPr="00933589">
              <w:rPr>
                <w:b/>
                <w:bCs/>
                <w:sz w:val="20"/>
                <w:szCs w:val="20"/>
              </w:rPr>
              <w:t>110</w:t>
            </w:r>
          </w:p>
        </w:tc>
      </w:tr>
      <w:tr w:rsidR="00933589" w:rsidRPr="00933589" w14:paraId="2AA3D76D" w14:textId="77777777" w:rsidTr="00933589">
        <w:trPr>
          <w:trHeight w:val="315"/>
          <w:jc w:val="center"/>
        </w:trPr>
        <w:tc>
          <w:tcPr>
            <w:tcW w:w="21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9E263EC" w14:textId="77777777" w:rsidR="00933589" w:rsidRPr="00933589" w:rsidRDefault="00933589">
            <w:pPr>
              <w:rPr>
                <w:sz w:val="20"/>
                <w:szCs w:val="20"/>
              </w:rPr>
            </w:pPr>
          </w:p>
        </w:tc>
        <w:tc>
          <w:tcPr>
            <w:tcW w:w="21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D204E58" w14:textId="77777777" w:rsidR="00933589" w:rsidRPr="00933589" w:rsidRDefault="00933589">
            <w:pPr>
              <w:rPr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6A583D" w14:textId="77777777" w:rsidR="00933589" w:rsidRPr="00933589" w:rsidRDefault="00933589">
            <w:pPr>
              <w:rPr>
                <w:color w:val="1B1F23"/>
                <w:sz w:val="20"/>
                <w:szCs w:val="20"/>
              </w:rPr>
            </w:pPr>
            <w:r w:rsidRPr="00933589">
              <w:rPr>
                <w:color w:val="1B1F23"/>
                <w:sz w:val="20"/>
                <w:szCs w:val="20"/>
              </w:rPr>
              <w:t>y=a*x</w:t>
            </w:r>
            <w:r w:rsidRPr="00933589">
              <w:rPr>
                <w:color w:val="1B1F23"/>
                <w:sz w:val="20"/>
                <w:szCs w:val="20"/>
                <w:vertAlign w:val="superscript"/>
              </w:rPr>
              <w:t>2</w:t>
            </w:r>
            <w:r w:rsidRPr="00933589">
              <w:rPr>
                <w:color w:val="1B1F23"/>
                <w:sz w:val="20"/>
                <w:szCs w:val="20"/>
              </w:rPr>
              <w:t>+b*x+c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C806EF" w14:textId="77777777" w:rsidR="00933589" w:rsidRPr="00933589" w:rsidRDefault="00933589">
            <w:pPr>
              <w:jc w:val="center"/>
              <w:rPr>
                <w:sz w:val="20"/>
                <w:szCs w:val="20"/>
              </w:rPr>
            </w:pPr>
            <w:r w:rsidRPr="00933589">
              <w:rPr>
                <w:sz w:val="20"/>
                <w:szCs w:val="20"/>
              </w:rPr>
              <w:t>&lt;0.0001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BED272" w14:textId="77777777" w:rsidR="00933589" w:rsidRPr="00933589" w:rsidRDefault="00933589">
            <w:pPr>
              <w:jc w:val="center"/>
              <w:rPr>
                <w:sz w:val="20"/>
                <w:szCs w:val="20"/>
              </w:rPr>
            </w:pPr>
            <w:r w:rsidRPr="00933589">
              <w:rPr>
                <w:sz w:val="20"/>
                <w:szCs w:val="20"/>
              </w:rPr>
              <w:t>0.359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C2E2A" w14:textId="77777777" w:rsidR="00933589" w:rsidRPr="00933589" w:rsidRDefault="00933589">
            <w:pPr>
              <w:jc w:val="center"/>
              <w:rPr>
                <w:sz w:val="20"/>
                <w:szCs w:val="20"/>
              </w:rPr>
            </w:pPr>
            <w:r w:rsidRPr="00933589">
              <w:rPr>
                <w:sz w:val="20"/>
                <w:szCs w:val="20"/>
              </w:rPr>
              <w:t>111</w:t>
            </w:r>
          </w:p>
        </w:tc>
      </w:tr>
      <w:tr w:rsidR="00933589" w:rsidRPr="00933589" w14:paraId="197DC43A" w14:textId="77777777" w:rsidTr="00933589">
        <w:trPr>
          <w:trHeight w:val="315"/>
          <w:jc w:val="center"/>
        </w:trPr>
        <w:tc>
          <w:tcPr>
            <w:tcW w:w="21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A8C4617" w14:textId="77777777" w:rsidR="00933589" w:rsidRPr="00933589" w:rsidRDefault="00933589">
            <w:pPr>
              <w:rPr>
                <w:sz w:val="20"/>
                <w:szCs w:val="20"/>
              </w:rPr>
            </w:pPr>
          </w:p>
        </w:tc>
        <w:tc>
          <w:tcPr>
            <w:tcW w:w="21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269C3DD" w14:textId="77777777" w:rsidR="00933589" w:rsidRPr="00933589" w:rsidRDefault="00933589">
            <w:pPr>
              <w:rPr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8BB127" w14:textId="77777777" w:rsidR="00933589" w:rsidRPr="00933589" w:rsidRDefault="00933589">
            <w:pPr>
              <w:rPr>
                <w:sz w:val="20"/>
                <w:szCs w:val="20"/>
              </w:rPr>
            </w:pPr>
            <w:r w:rsidRPr="00933589">
              <w:rPr>
                <w:sz w:val="20"/>
                <w:szCs w:val="20"/>
              </w:rPr>
              <w:t>y=a*ln(x)+b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180407" w14:textId="77777777" w:rsidR="00933589" w:rsidRPr="00933589" w:rsidRDefault="00933589">
            <w:pPr>
              <w:jc w:val="center"/>
              <w:rPr>
                <w:sz w:val="20"/>
                <w:szCs w:val="20"/>
              </w:rPr>
            </w:pPr>
            <w:r w:rsidRPr="00933589">
              <w:rPr>
                <w:sz w:val="20"/>
                <w:szCs w:val="20"/>
              </w:rPr>
              <w:t>&lt;0.0001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5F58BD" w14:textId="77777777" w:rsidR="00933589" w:rsidRPr="00933589" w:rsidRDefault="00933589">
            <w:pPr>
              <w:jc w:val="center"/>
              <w:rPr>
                <w:sz w:val="20"/>
                <w:szCs w:val="20"/>
              </w:rPr>
            </w:pPr>
            <w:r w:rsidRPr="00933589">
              <w:rPr>
                <w:sz w:val="20"/>
                <w:szCs w:val="20"/>
              </w:rPr>
              <w:t>0.233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DBF61F" w14:textId="77777777" w:rsidR="00933589" w:rsidRPr="00933589" w:rsidRDefault="00933589">
            <w:pPr>
              <w:jc w:val="center"/>
              <w:rPr>
                <w:sz w:val="20"/>
                <w:szCs w:val="20"/>
              </w:rPr>
            </w:pPr>
            <w:r w:rsidRPr="00933589">
              <w:rPr>
                <w:sz w:val="20"/>
                <w:szCs w:val="20"/>
              </w:rPr>
              <w:t>118</w:t>
            </w:r>
          </w:p>
        </w:tc>
      </w:tr>
      <w:tr w:rsidR="00933589" w:rsidRPr="00933589" w14:paraId="272A1412" w14:textId="77777777" w:rsidTr="00933589">
        <w:trPr>
          <w:trHeight w:val="315"/>
          <w:jc w:val="center"/>
        </w:trPr>
        <w:tc>
          <w:tcPr>
            <w:tcW w:w="21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8DDAB0F" w14:textId="77777777" w:rsidR="00933589" w:rsidRPr="00933589" w:rsidRDefault="00933589">
            <w:pPr>
              <w:rPr>
                <w:sz w:val="20"/>
                <w:szCs w:val="20"/>
              </w:rPr>
            </w:pPr>
          </w:p>
        </w:tc>
        <w:tc>
          <w:tcPr>
            <w:tcW w:w="21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AF80497" w14:textId="77777777" w:rsidR="00933589" w:rsidRPr="00933589" w:rsidRDefault="00933589">
            <w:pPr>
              <w:rPr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57D4D9CA" w14:textId="77777777" w:rsidR="00933589" w:rsidRPr="00933589" w:rsidRDefault="00933589">
            <w:pPr>
              <w:rPr>
                <w:color w:val="1B1F23"/>
                <w:sz w:val="20"/>
                <w:szCs w:val="20"/>
              </w:rPr>
            </w:pPr>
            <w:r w:rsidRPr="00933589">
              <w:rPr>
                <w:color w:val="1B1F23"/>
                <w:sz w:val="20"/>
                <w:szCs w:val="20"/>
              </w:rPr>
              <w:t>y=a*e</w:t>
            </w:r>
            <w:r w:rsidRPr="00933589">
              <w:rPr>
                <w:color w:val="1B1F23"/>
                <w:sz w:val="20"/>
                <w:szCs w:val="20"/>
                <w:vertAlign w:val="superscript"/>
              </w:rPr>
              <w:t>b*x</w:t>
            </w:r>
            <w:r w:rsidRPr="00933589">
              <w:rPr>
                <w:color w:val="1B1F23"/>
                <w:sz w:val="20"/>
                <w:szCs w:val="20"/>
              </w:rPr>
              <w:t>+c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1BB3F86C" w14:textId="77777777" w:rsidR="00933589" w:rsidRPr="00933589" w:rsidRDefault="00933589">
            <w:pPr>
              <w:jc w:val="center"/>
              <w:rPr>
                <w:sz w:val="20"/>
                <w:szCs w:val="20"/>
              </w:rPr>
            </w:pPr>
            <w:r w:rsidRPr="00933589">
              <w:rPr>
                <w:sz w:val="20"/>
                <w:szCs w:val="20"/>
              </w:rPr>
              <w:t>0.000383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624DF923" w14:textId="77777777" w:rsidR="00933589" w:rsidRPr="00933589" w:rsidRDefault="00933589">
            <w:pPr>
              <w:jc w:val="center"/>
              <w:rPr>
                <w:sz w:val="20"/>
                <w:szCs w:val="20"/>
              </w:rPr>
            </w:pPr>
            <w:r w:rsidRPr="00933589">
              <w:rPr>
                <w:sz w:val="20"/>
                <w:szCs w:val="20"/>
              </w:rPr>
              <w:t>0.365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645B8C81" w14:textId="77777777" w:rsidR="00933589" w:rsidRPr="00933589" w:rsidRDefault="00933589">
            <w:pPr>
              <w:jc w:val="center"/>
              <w:rPr>
                <w:sz w:val="20"/>
                <w:szCs w:val="20"/>
              </w:rPr>
            </w:pPr>
            <w:r w:rsidRPr="00933589">
              <w:rPr>
                <w:sz w:val="20"/>
                <w:szCs w:val="20"/>
              </w:rPr>
              <w:t>111</w:t>
            </w:r>
          </w:p>
        </w:tc>
      </w:tr>
      <w:tr w:rsidR="00933589" w:rsidRPr="00933589" w14:paraId="61A459C3" w14:textId="77777777" w:rsidTr="00933589">
        <w:trPr>
          <w:trHeight w:val="315"/>
          <w:jc w:val="center"/>
        </w:trPr>
        <w:tc>
          <w:tcPr>
            <w:tcW w:w="214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450BCE6" w14:textId="77777777" w:rsidR="00933589" w:rsidRPr="00933589" w:rsidRDefault="00933589">
            <w:pPr>
              <w:jc w:val="center"/>
              <w:rPr>
                <w:sz w:val="20"/>
                <w:szCs w:val="20"/>
              </w:rPr>
            </w:pPr>
            <w:r w:rsidRPr="00933589">
              <w:rPr>
                <w:sz w:val="20"/>
                <w:szCs w:val="20"/>
              </w:rPr>
              <w:t>Plant cover</w:t>
            </w:r>
          </w:p>
        </w:tc>
        <w:tc>
          <w:tcPr>
            <w:tcW w:w="214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86B8C88" w14:textId="77777777" w:rsidR="00933589" w:rsidRPr="00933589" w:rsidRDefault="00933589">
            <w:pPr>
              <w:jc w:val="center"/>
              <w:rPr>
                <w:sz w:val="20"/>
                <w:szCs w:val="20"/>
              </w:rPr>
            </w:pPr>
            <w:r w:rsidRPr="00933589">
              <w:rPr>
                <w:sz w:val="20"/>
                <w:szCs w:val="20"/>
              </w:rPr>
              <w:t>Sand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FB3A76" w14:textId="77777777" w:rsidR="00933589" w:rsidRPr="00933589" w:rsidRDefault="00933589">
            <w:pPr>
              <w:rPr>
                <w:sz w:val="20"/>
                <w:szCs w:val="20"/>
              </w:rPr>
            </w:pPr>
            <w:r w:rsidRPr="00933589">
              <w:rPr>
                <w:sz w:val="20"/>
                <w:szCs w:val="20"/>
              </w:rPr>
              <w:t>y=a*x+b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FEA0DA" w14:textId="77777777" w:rsidR="00933589" w:rsidRPr="00933589" w:rsidRDefault="00933589">
            <w:pPr>
              <w:jc w:val="center"/>
              <w:rPr>
                <w:sz w:val="20"/>
                <w:szCs w:val="20"/>
              </w:rPr>
            </w:pPr>
            <w:r w:rsidRPr="00933589">
              <w:rPr>
                <w:sz w:val="20"/>
                <w:szCs w:val="20"/>
              </w:rPr>
              <w:t>&lt;0.0001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6D98D2" w14:textId="77777777" w:rsidR="00933589" w:rsidRPr="00933589" w:rsidRDefault="00933589">
            <w:pPr>
              <w:jc w:val="center"/>
              <w:rPr>
                <w:sz w:val="20"/>
                <w:szCs w:val="20"/>
              </w:rPr>
            </w:pPr>
            <w:r w:rsidRPr="00933589">
              <w:rPr>
                <w:sz w:val="20"/>
                <w:szCs w:val="20"/>
              </w:rPr>
              <w:t>0.346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8C9106" w14:textId="77777777" w:rsidR="00933589" w:rsidRPr="00933589" w:rsidRDefault="00933589">
            <w:pPr>
              <w:jc w:val="center"/>
              <w:rPr>
                <w:b/>
                <w:bCs/>
                <w:sz w:val="20"/>
                <w:szCs w:val="20"/>
              </w:rPr>
            </w:pPr>
            <w:r w:rsidRPr="00933589">
              <w:rPr>
                <w:b/>
                <w:bCs/>
                <w:sz w:val="20"/>
                <w:szCs w:val="20"/>
              </w:rPr>
              <w:t>380</w:t>
            </w:r>
          </w:p>
        </w:tc>
      </w:tr>
      <w:tr w:rsidR="00933589" w:rsidRPr="00933589" w14:paraId="6B64C43A" w14:textId="77777777" w:rsidTr="00933589">
        <w:trPr>
          <w:trHeight w:val="315"/>
          <w:jc w:val="center"/>
        </w:trPr>
        <w:tc>
          <w:tcPr>
            <w:tcW w:w="21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9146BB9" w14:textId="77777777" w:rsidR="00933589" w:rsidRPr="00933589" w:rsidRDefault="00933589">
            <w:pPr>
              <w:rPr>
                <w:sz w:val="20"/>
                <w:szCs w:val="20"/>
              </w:rPr>
            </w:pPr>
          </w:p>
        </w:tc>
        <w:tc>
          <w:tcPr>
            <w:tcW w:w="21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F7588E7" w14:textId="77777777" w:rsidR="00933589" w:rsidRPr="00933589" w:rsidRDefault="00933589">
            <w:pPr>
              <w:rPr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11C095" w14:textId="77777777" w:rsidR="00933589" w:rsidRPr="00933589" w:rsidRDefault="00933589">
            <w:pPr>
              <w:rPr>
                <w:color w:val="1B1F23"/>
                <w:sz w:val="20"/>
                <w:szCs w:val="20"/>
              </w:rPr>
            </w:pPr>
            <w:r w:rsidRPr="00933589">
              <w:rPr>
                <w:color w:val="1B1F23"/>
                <w:sz w:val="20"/>
                <w:szCs w:val="20"/>
              </w:rPr>
              <w:t>y=a*x</w:t>
            </w:r>
            <w:r w:rsidRPr="00933589">
              <w:rPr>
                <w:color w:val="1B1F23"/>
                <w:sz w:val="20"/>
                <w:szCs w:val="20"/>
                <w:vertAlign w:val="superscript"/>
              </w:rPr>
              <w:t>2</w:t>
            </w:r>
            <w:r w:rsidRPr="00933589">
              <w:rPr>
                <w:color w:val="1B1F23"/>
                <w:sz w:val="20"/>
                <w:szCs w:val="20"/>
              </w:rPr>
              <w:t>+b*x+c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61CF2" w14:textId="77777777" w:rsidR="00933589" w:rsidRPr="00933589" w:rsidRDefault="00933589">
            <w:pPr>
              <w:jc w:val="center"/>
              <w:rPr>
                <w:sz w:val="20"/>
                <w:szCs w:val="20"/>
              </w:rPr>
            </w:pPr>
            <w:r w:rsidRPr="00933589">
              <w:rPr>
                <w:sz w:val="20"/>
                <w:szCs w:val="20"/>
              </w:rPr>
              <w:t>&lt;0.0001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6163D4" w14:textId="77777777" w:rsidR="00933589" w:rsidRPr="00933589" w:rsidRDefault="00933589">
            <w:pPr>
              <w:jc w:val="center"/>
              <w:rPr>
                <w:sz w:val="20"/>
                <w:szCs w:val="20"/>
              </w:rPr>
            </w:pPr>
            <w:r w:rsidRPr="00933589">
              <w:rPr>
                <w:sz w:val="20"/>
                <w:szCs w:val="20"/>
              </w:rPr>
              <w:t>0.354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3F95DA" w14:textId="77777777" w:rsidR="00933589" w:rsidRPr="00933589" w:rsidRDefault="00933589">
            <w:pPr>
              <w:jc w:val="center"/>
              <w:rPr>
                <w:sz w:val="20"/>
                <w:szCs w:val="20"/>
              </w:rPr>
            </w:pPr>
            <w:r w:rsidRPr="00933589">
              <w:rPr>
                <w:sz w:val="20"/>
                <w:szCs w:val="20"/>
              </w:rPr>
              <w:t>382</w:t>
            </w:r>
          </w:p>
        </w:tc>
      </w:tr>
      <w:tr w:rsidR="00933589" w:rsidRPr="00933589" w14:paraId="20020E10" w14:textId="77777777" w:rsidTr="00933589">
        <w:trPr>
          <w:trHeight w:val="315"/>
          <w:jc w:val="center"/>
        </w:trPr>
        <w:tc>
          <w:tcPr>
            <w:tcW w:w="21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3C8E4D3" w14:textId="77777777" w:rsidR="00933589" w:rsidRPr="00933589" w:rsidRDefault="00933589">
            <w:pPr>
              <w:rPr>
                <w:sz w:val="20"/>
                <w:szCs w:val="20"/>
              </w:rPr>
            </w:pPr>
          </w:p>
        </w:tc>
        <w:tc>
          <w:tcPr>
            <w:tcW w:w="21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CFF40F4" w14:textId="77777777" w:rsidR="00933589" w:rsidRPr="00933589" w:rsidRDefault="00933589">
            <w:pPr>
              <w:rPr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6BA35E" w14:textId="77777777" w:rsidR="00933589" w:rsidRPr="00933589" w:rsidRDefault="00933589">
            <w:pPr>
              <w:rPr>
                <w:sz w:val="20"/>
                <w:szCs w:val="20"/>
              </w:rPr>
            </w:pPr>
            <w:r w:rsidRPr="00933589">
              <w:rPr>
                <w:sz w:val="20"/>
                <w:szCs w:val="20"/>
              </w:rPr>
              <w:t>y=a*ln(x)+b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66EEA4" w14:textId="77777777" w:rsidR="00933589" w:rsidRPr="00933589" w:rsidRDefault="00933589">
            <w:pPr>
              <w:jc w:val="center"/>
              <w:rPr>
                <w:sz w:val="20"/>
                <w:szCs w:val="20"/>
              </w:rPr>
            </w:pPr>
            <w:r w:rsidRPr="00933589">
              <w:rPr>
                <w:sz w:val="20"/>
                <w:szCs w:val="20"/>
              </w:rPr>
              <w:t>0.00017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DDEAD6" w14:textId="77777777" w:rsidR="00933589" w:rsidRPr="00933589" w:rsidRDefault="00933589">
            <w:pPr>
              <w:jc w:val="center"/>
              <w:rPr>
                <w:sz w:val="20"/>
                <w:szCs w:val="20"/>
              </w:rPr>
            </w:pPr>
            <w:r w:rsidRPr="00933589">
              <w:rPr>
                <w:sz w:val="20"/>
                <w:szCs w:val="20"/>
              </w:rPr>
              <w:t>0.257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86E4BE" w14:textId="77777777" w:rsidR="00933589" w:rsidRPr="00933589" w:rsidRDefault="00933589">
            <w:pPr>
              <w:jc w:val="center"/>
              <w:rPr>
                <w:sz w:val="20"/>
                <w:szCs w:val="20"/>
              </w:rPr>
            </w:pPr>
            <w:r w:rsidRPr="00933589">
              <w:rPr>
                <w:sz w:val="20"/>
                <w:szCs w:val="20"/>
              </w:rPr>
              <w:t>387</w:t>
            </w:r>
          </w:p>
        </w:tc>
      </w:tr>
      <w:tr w:rsidR="00933589" w:rsidRPr="00933589" w14:paraId="6A56FB23" w14:textId="77777777" w:rsidTr="00933589">
        <w:trPr>
          <w:trHeight w:val="315"/>
          <w:jc w:val="center"/>
        </w:trPr>
        <w:tc>
          <w:tcPr>
            <w:tcW w:w="21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9E248C4" w14:textId="77777777" w:rsidR="00933589" w:rsidRPr="00933589" w:rsidRDefault="00933589">
            <w:pPr>
              <w:rPr>
                <w:sz w:val="20"/>
                <w:szCs w:val="20"/>
              </w:rPr>
            </w:pPr>
          </w:p>
        </w:tc>
        <w:tc>
          <w:tcPr>
            <w:tcW w:w="21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90E4F95" w14:textId="77777777" w:rsidR="00933589" w:rsidRPr="00933589" w:rsidRDefault="00933589">
            <w:pPr>
              <w:rPr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450FF2CD" w14:textId="77777777" w:rsidR="00933589" w:rsidRPr="00933589" w:rsidRDefault="00933589">
            <w:pPr>
              <w:rPr>
                <w:color w:val="1B1F23"/>
                <w:sz w:val="20"/>
                <w:szCs w:val="20"/>
              </w:rPr>
            </w:pPr>
            <w:r w:rsidRPr="00933589">
              <w:rPr>
                <w:color w:val="1B1F23"/>
                <w:sz w:val="20"/>
                <w:szCs w:val="20"/>
              </w:rPr>
              <w:t>y=a*e</w:t>
            </w:r>
            <w:r w:rsidRPr="00933589">
              <w:rPr>
                <w:color w:val="1B1F23"/>
                <w:sz w:val="20"/>
                <w:szCs w:val="20"/>
                <w:vertAlign w:val="superscript"/>
              </w:rPr>
              <w:t>b*x</w:t>
            </w:r>
            <w:r w:rsidRPr="00933589">
              <w:rPr>
                <w:color w:val="1B1F23"/>
                <w:sz w:val="20"/>
                <w:szCs w:val="20"/>
              </w:rPr>
              <w:t>+c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0FE27CFD" w14:textId="77777777" w:rsidR="00933589" w:rsidRPr="00933589" w:rsidRDefault="00933589">
            <w:pPr>
              <w:jc w:val="center"/>
              <w:rPr>
                <w:sz w:val="20"/>
                <w:szCs w:val="20"/>
              </w:rPr>
            </w:pPr>
            <w:r w:rsidRPr="00933589">
              <w:rPr>
                <w:sz w:val="20"/>
                <w:szCs w:val="20"/>
              </w:rPr>
              <w:t>&lt;0.0001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7EE1B991" w14:textId="77777777" w:rsidR="00933589" w:rsidRPr="00933589" w:rsidRDefault="00933589">
            <w:pPr>
              <w:jc w:val="center"/>
              <w:rPr>
                <w:sz w:val="20"/>
                <w:szCs w:val="20"/>
              </w:rPr>
            </w:pPr>
            <w:r w:rsidRPr="00933589">
              <w:rPr>
                <w:sz w:val="20"/>
                <w:szCs w:val="20"/>
              </w:rPr>
              <w:t>0.357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3498F0B4" w14:textId="77777777" w:rsidR="00933589" w:rsidRPr="00933589" w:rsidRDefault="00933589">
            <w:pPr>
              <w:jc w:val="center"/>
              <w:rPr>
                <w:sz w:val="20"/>
                <w:szCs w:val="20"/>
              </w:rPr>
            </w:pPr>
            <w:r w:rsidRPr="00933589">
              <w:rPr>
                <w:sz w:val="20"/>
                <w:szCs w:val="20"/>
              </w:rPr>
              <w:t>381</w:t>
            </w:r>
          </w:p>
        </w:tc>
      </w:tr>
      <w:tr w:rsidR="00933589" w:rsidRPr="00933589" w14:paraId="413C1C71" w14:textId="77777777" w:rsidTr="00933589">
        <w:trPr>
          <w:trHeight w:val="315"/>
          <w:jc w:val="center"/>
        </w:trPr>
        <w:tc>
          <w:tcPr>
            <w:tcW w:w="214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5ED4E13" w14:textId="77777777" w:rsidR="00933589" w:rsidRPr="00933589" w:rsidRDefault="00933589">
            <w:pPr>
              <w:jc w:val="center"/>
              <w:rPr>
                <w:sz w:val="20"/>
                <w:szCs w:val="20"/>
              </w:rPr>
            </w:pPr>
            <w:r w:rsidRPr="00933589">
              <w:rPr>
                <w:sz w:val="20"/>
                <w:szCs w:val="20"/>
              </w:rPr>
              <w:t>Plant cover</w:t>
            </w:r>
          </w:p>
        </w:tc>
        <w:tc>
          <w:tcPr>
            <w:tcW w:w="214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BD8F902" w14:textId="77777777" w:rsidR="00933589" w:rsidRPr="00933589" w:rsidRDefault="00933589">
            <w:pPr>
              <w:jc w:val="center"/>
              <w:rPr>
                <w:sz w:val="20"/>
                <w:szCs w:val="20"/>
              </w:rPr>
            </w:pPr>
            <w:r w:rsidRPr="00933589">
              <w:rPr>
                <w:sz w:val="20"/>
                <w:szCs w:val="20"/>
              </w:rPr>
              <w:t>Medium gravel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D58DDA" w14:textId="77777777" w:rsidR="00933589" w:rsidRPr="00933589" w:rsidRDefault="00933589">
            <w:pPr>
              <w:rPr>
                <w:sz w:val="20"/>
                <w:szCs w:val="20"/>
              </w:rPr>
            </w:pPr>
            <w:r w:rsidRPr="00933589">
              <w:rPr>
                <w:sz w:val="20"/>
                <w:szCs w:val="20"/>
              </w:rPr>
              <w:t>y=a*x+b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AFD304" w14:textId="77777777" w:rsidR="00933589" w:rsidRPr="00933589" w:rsidRDefault="00933589">
            <w:pPr>
              <w:jc w:val="center"/>
              <w:rPr>
                <w:sz w:val="20"/>
                <w:szCs w:val="20"/>
              </w:rPr>
            </w:pPr>
            <w:r w:rsidRPr="00933589">
              <w:rPr>
                <w:sz w:val="20"/>
                <w:szCs w:val="20"/>
              </w:rPr>
              <w:t>&lt;0.0001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3F0CCE" w14:textId="77777777" w:rsidR="00933589" w:rsidRPr="00933589" w:rsidRDefault="00933589">
            <w:pPr>
              <w:jc w:val="center"/>
              <w:rPr>
                <w:sz w:val="20"/>
                <w:szCs w:val="20"/>
              </w:rPr>
            </w:pPr>
            <w:r w:rsidRPr="00933589">
              <w:rPr>
                <w:sz w:val="20"/>
                <w:szCs w:val="20"/>
              </w:rPr>
              <w:t>0.336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DB1833" w14:textId="77777777" w:rsidR="00933589" w:rsidRPr="00933589" w:rsidRDefault="00933589">
            <w:pPr>
              <w:jc w:val="center"/>
              <w:rPr>
                <w:sz w:val="20"/>
                <w:szCs w:val="20"/>
              </w:rPr>
            </w:pPr>
            <w:r w:rsidRPr="00933589">
              <w:rPr>
                <w:sz w:val="20"/>
                <w:szCs w:val="20"/>
              </w:rPr>
              <w:t>414</w:t>
            </w:r>
          </w:p>
        </w:tc>
      </w:tr>
      <w:tr w:rsidR="00933589" w:rsidRPr="00933589" w14:paraId="1277EDCD" w14:textId="77777777" w:rsidTr="00933589">
        <w:trPr>
          <w:trHeight w:val="315"/>
          <w:jc w:val="center"/>
        </w:trPr>
        <w:tc>
          <w:tcPr>
            <w:tcW w:w="21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A1BF291" w14:textId="77777777" w:rsidR="00933589" w:rsidRPr="00933589" w:rsidRDefault="00933589">
            <w:pPr>
              <w:rPr>
                <w:sz w:val="20"/>
                <w:szCs w:val="20"/>
              </w:rPr>
            </w:pPr>
          </w:p>
        </w:tc>
        <w:tc>
          <w:tcPr>
            <w:tcW w:w="21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D358482" w14:textId="77777777" w:rsidR="00933589" w:rsidRPr="00933589" w:rsidRDefault="00933589">
            <w:pPr>
              <w:rPr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295547" w14:textId="77777777" w:rsidR="00933589" w:rsidRPr="00933589" w:rsidRDefault="00933589">
            <w:pPr>
              <w:rPr>
                <w:color w:val="1B1F23"/>
                <w:sz w:val="20"/>
                <w:szCs w:val="20"/>
              </w:rPr>
            </w:pPr>
            <w:r w:rsidRPr="00933589">
              <w:rPr>
                <w:color w:val="1B1F23"/>
                <w:sz w:val="20"/>
                <w:szCs w:val="20"/>
              </w:rPr>
              <w:t>y=a*x</w:t>
            </w:r>
            <w:r w:rsidRPr="00933589">
              <w:rPr>
                <w:color w:val="1B1F23"/>
                <w:sz w:val="20"/>
                <w:szCs w:val="20"/>
                <w:vertAlign w:val="superscript"/>
              </w:rPr>
              <w:t>2</w:t>
            </w:r>
            <w:r w:rsidRPr="00933589">
              <w:rPr>
                <w:color w:val="1B1F23"/>
                <w:sz w:val="20"/>
                <w:szCs w:val="20"/>
              </w:rPr>
              <w:t>+b*x+c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B96DC4" w14:textId="77777777" w:rsidR="00933589" w:rsidRPr="00933589" w:rsidRDefault="00933589">
            <w:pPr>
              <w:jc w:val="center"/>
              <w:rPr>
                <w:sz w:val="20"/>
                <w:szCs w:val="20"/>
              </w:rPr>
            </w:pPr>
            <w:r w:rsidRPr="00933589">
              <w:rPr>
                <w:sz w:val="20"/>
                <w:szCs w:val="20"/>
              </w:rPr>
              <w:t>&lt;0.0001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B4E466" w14:textId="77777777" w:rsidR="00933589" w:rsidRPr="00933589" w:rsidRDefault="00933589">
            <w:pPr>
              <w:jc w:val="center"/>
              <w:rPr>
                <w:sz w:val="20"/>
                <w:szCs w:val="20"/>
              </w:rPr>
            </w:pPr>
            <w:r w:rsidRPr="00933589">
              <w:rPr>
                <w:sz w:val="20"/>
                <w:szCs w:val="20"/>
              </w:rPr>
              <w:t>0.351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AB01FC" w14:textId="77777777" w:rsidR="00933589" w:rsidRPr="00933589" w:rsidRDefault="00933589">
            <w:pPr>
              <w:jc w:val="center"/>
              <w:rPr>
                <w:sz w:val="20"/>
                <w:szCs w:val="20"/>
              </w:rPr>
            </w:pPr>
            <w:r w:rsidRPr="00933589">
              <w:rPr>
                <w:sz w:val="20"/>
                <w:szCs w:val="20"/>
              </w:rPr>
              <w:t>415</w:t>
            </w:r>
          </w:p>
        </w:tc>
      </w:tr>
      <w:tr w:rsidR="00933589" w:rsidRPr="00933589" w14:paraId="2E42C972" w14:textId="77777777" w:rsidTr="00933589">
        <w:trPr>
          <w:trHeight w:val="315"/>
          <w:jc w:val="center"/>
        </w:trPr>
        <w:tc>
          <w:tcPr>
            <w:tcW w:w="21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DEA8F5E" w14:textId="77777777" w:rsidR="00933589" w:rsidRPr="00933589" w:rsidRDefault="00933589">
            <w:pPr>
              <w:rPr>
                <w:sz w:val="20"/>
                <w:szCs w:val="20"/>
              </w:rPr>
            </w:pPr>
          </w:p>
        </w:tc>
        <w:tc>
          <w:tcPr>
            <w:tcW w:w="21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A8ABDF9" w14:textId="77777777" w:rsidR="00933589" w:rsidRPr="00933589" w:rsidRDefault="00933589">
            <w:pPr>
              <w:rPr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A6D578" w14:textId="77777777" w:rsidR="00933589" w:rsidRPr="00933589" w:rsidRDefault="00933589">
            <w:pPr>
              <w:rPr>
                <w:sz w:val="20"/>
                <w:szCs w:val="20"/>
              </w:rPr>
            </w:pPr>
            <w:r w:rsidRPr="00933589">
              <w:rPr>
                <w:sz w:val="20"/>
                <w:szCs w:val="20"/>
              </w:rPr>
              <w:t>y=a*ln(x)+b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583887" w14:textId="77777777" w:rsidR="00933589" w:rsidRPr="00933589" w:rsidRDefault="00933589">
            <w:pPr>
              <w:jc w:val="center"/>
              <w:rPr>
                <w:sz w:val="20"/>
                <w:szCs w:val="20"/>
              </w:rPr>
            </w:pPr>
            <w:r w:rsidRPr="00933589">
              <w:rPr>
                <w:sz w:val="20"/>
                <w:szCs w:val="20"/>
              </w:rPr>
              <w:t>0.00085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7D8E60" w14:textId="77777777" w:rsidR="00933589" w:rsidRPr="00933589" w:rsidRDefault="00933589">
            <w:pPr>
              <w:jc w:val="center"/>
              <w:rPr>
                <w:sz w:val="20"/>
                <w:szCs w:val="20"/>
              </w:rPr>
            </w:pPr>
            <w:r w:rsidRPr="00933589">
              <w:rPr>
                <w:sz w:val="20"/>
                <w:szCs w:val="20"/>
              </w:rPr>
              <w:t>0.209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CBD1F7" w14:textId="77777777" w:rsidR="00933589" w:rsidRPr="00933589" w:rsidRDefault="00933589">
            <w:pPr>
              <w:jc w:val="center"/>
              <w:rPr>
                <w:sz w:val="20"/>
                <w:szCs w:val="20"/>
              </w:rPr>
            </w:pPr>
            <w:r w:rsidRPr="00933589">
              <w:rPr>
                <w:sz w:val="20"/>
                <w:szCs w:val="20"/>
              </w:rPr>
              <w:t>423</w:t>
            </w:r>
          </w:p>
        </w:tc>
      </w:tr>
      <w:tr w:rsidR="00933589" w:rsidRPr="00933589" w14:paraId="0A4F07BE" w14:textId="77777777" w:rsidTr="00933589">
        <w:trPr>
          <w:trHeight w:val="315"/>
          <w:jc w:val="center"/>
        </w:trPr>
        <w:tc>
          <w:tcPr>
            <w:tcW w:w="21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336F6A6" w14:textId="77777777" w:rsidR="00933589" w:rsidRPr="00933589" w:rsidRDefault="00933589">
            <w:pPr>
              <w:rPr>
                <w:sz w:val="20"/>
                <w:szCs w:val="20"/>
              </w:rPr>
            </w:pPr>
          </w:p>
        </w:tc>
        <w:tc>
          <w:tcPr>
            <w:tcW w:w="21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EA12F25" w14:textId="77777777" w:rsidR="00933589" w:rsidRPr="00933589" w:rsidRDefault="00933589">
            <w:pPr>
              <w:rPr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089A8D6A" w14:textId="77777777" w:rsidR="00933589" w:rsidRPr="00933589" w:rsidRDefault="00933589">
            <w:pPr>
              <w:rPr>
                <w:color w:val="1B1F23"/>
                <w:sz w:val="20"/>
                <w:szCs w:val="20"/>
              </w:rPr>
            </w:pPr>
            <w:r w:rsidRPr="00933589">
              <w:rPr>
                <w:color w:val="1B1F23"/>
                <w:sz w:val="20"/>
                <w:szCs w:val="20"/>
              </w:rPr>
              <w:t>y=a*e</w:t>
            </w:r>
            <w:r w:rsidRPr="00933589">
              <w:rPr>
                <w:color w:val="1B1F23"/>
                <w:sz w:val="20"/>
                <w:szCs w:val="20"/>
                <w:vertAlign w:val="superscript"/>
              </w:rPr>
              <w:t>b*x</w:t>
            </w:r>
            <w:r w:rsidRPr="00933589">
              <w:rPr>
                <w:color w:val="1B1F23"/>
                <w:sz w:val="20"/>
                <w:szCs w:val="20"/>
              </w:rPr>
              <w:t>+c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2C2FCF6F" w14:textId="77777777" w:rsidR="00933589" w:rsidRPr="00933589" w:rsidRDefault="00933589">
            <w:pPr>
              <w:jc w:val="center"/>
              <w:rPr>
                <w:sz w:val="20"/>
                <w:szCs w:val="20"/>
              </w:rPr>
            </w:pPr>
            <w:r w:rsidRPr="00933589">
              <w:rPr>
                <w:sz w:val="20"/>
                <w:szCs w:val="20"/>
              </w:rPr>
              <w:t>&lt;0.0001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4135AA71" w14:textId="77777777" w:rsidR="00933589" w:rsidRPr="00933589" w:rsidRDefault="00933589">
            <w:pPr>
              <w:jc w:val="center"/>
              <w:rPr>
                <w:sz w:val="20"/>
                <w:szCs w:val="20"/>
              </w:rPr>
            </w:pPr>
            <w:r w:rsidRPr="00933589">
              <w:rPr>
                <w:sz w:val="20"/>
                <w:szCs w:val="20"/>
              </w:rPr>
              <w:t>0.365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42D89814" w14:textId="77777777" w:rsidR="00933589" w:rsidRPr="00933589" w:rsidRDefault="00933589">
            <w:pPr>
              <w:jc w:val="center"/>
              <w:rPr>
                <w:b/>
                <w:bCs/>
                <w:sz w:val="20"/>
                <w:szCs w:val="20"/>
              </w:rPr>
            </w:pPr>
            <w:r w:rsidRPr="00933589">
              <w:rPr>
                <w:b/>
                <w:bCs/>
                <w:sz w:val="20"/>
                <w:szCs w:val="20"/>
              </w:rPr>
              <w:t>414</w:t>
            </w:r>
          </w:p>
        </w:tc>
      </w:tr>
      <w:tr w:rsidR="00933589" w:rsidRPr="00933589" w14:paraId="528C7A3B" w14:textId="77777777" w:rsidTr="00933589">
        <w:trPr>
          <w:trHeight w:val="315"/>
          <w:jc w:val="center"/>
        </w:trPr>
        <w:tc>
          <w:tcPr>
            <w:tcW w:w="214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4E8BAA6" w14:textId="77777777" w:rsidR="00933589" w:rsidRPr="00933589" w:rsidRDefault="00933589">
            <w:pPr>
              <w:jc w:val="center"/>
              <w:rPr>
                <w:sz w:val="20"/>
                <w:szCs w:val="20"/>
              </w:rPr>
            </w:pPr>
            <w:r w:rsidRPr="00933589">
              <w:rPr>
                <w:sz w:val="20"/>
                <w:szCs w:val="20"/>
              </w:rPr>
              <w:t>Plant cover</w:t>
            </w:r>
          </w:p>
        </w:tc>
        <w:tc>
          <w:tcPr>
            <w:tcW w:w="214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F4D35BE" w14:textId="77777777" w:rsidR="00933589" w:rsidRPr="00933589" w:rsidRDefault="00933589">
            <w:pPr>
              <w:jc w:val="center"/>
              <w:rPr>
                <w:sz w:val="20"/>
                <w:szCs w:val="20"/>
              </w:rPr>
            </w:pPr>
            <w:r w:rsidRPr="00933589">
              <w:rPr>
                <w:sz w:val="20"/>
                <w:szCs w:val="20"/>
              </w:rPr>
              <w:t>Number of species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37FC9" w14:textId="77777777" w:rsidR="00933589" w:rsidRPr="00933589" w:rsidRDefault="00933589">
            <w:pPr>
              <w:rPr>
                <w:sz w:val="20"/>
                <w:szCs w:val="20"/>
              </w:rPr>
            </w:pPr>
            <w:r w:rsidRPr="00933589">
              <w:rPr>
                <w:sz w:val="20"/>
                <w:szCs w:val="20"/>
              </w:rPr>
              <w:t>y=a*x+b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19F99E" w14:textId="77777777" w:rsidR="00933589" w:rsidRPr="00933589" w:rsidRDefault="00933589">
            <w:pPr>
              <w:jc w:val="center"/>
              <w:rPr>
                <w:sz w:val="20"/>
                <w:szCs w:val="20"/>
              </w:rPr>
            </w:pPr>
            <w:r w:rsidRPr="00933589">
              <w:rPr>
                <w:sz w:val="20"/>
                <w:szCs w:val="20"/>
              </w:rPr>
              <w:t>&lt;0.0001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89F3B3" w14:textId="77777777" w:rsidR="00933589" w:rsidRPr="00933589" w:rsidRDefault="00933589">
            <w:pPr>
              <w:jc w:val="center"/>
              <w:rPr>
                <w:sz w:val="20"/>
                <w:szCs w:val="20"/>
              </w:rPr>
            </w:pPr>
            <w:r w:rsidRPr="00933589">
              <w:rPr>
                <w:sz w:val="20"/>
                <w:szCs w:val="20"/>
              </w:rPr>
              <w:t>0.643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6D093" w14:textId="77777777" w:rsidR="00933589" w:rsidRPr="00933589" w:rsidRDefault="00933589">
            <w:pPr>
              <w:jc w:val="center"/>
              <w:rPr>
                <w:sz w:val="20"/>
                <w:szCs w:val="20"/>
              </w:rPr>
            </w:pPr>
            <w:r w:rsidRPr="00933589">
              <w:rPr>
                <w:sz w:val="20"/>
                <w:szCs w:val="20"/>
              </w:rPr>
              <w:t>273</w:t>
            </w:r>
          </w:p>
        </w:tc>
      </w:tr>
      <w:tr w:rsidR="00933589" w:rsidRPr="00933589" w14:paraId="39617FA3" w14:textId="77777777" w:rsidTr="00933589">
        <w:trPr>
          <w:trHeight w:val="315"/>
          <w:jc w:val="center"/>
        </w:trPr>
        <w:tc>
          <w:tcPr>
            <w:tcW w:w="21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23A19AC" w14:textId="77777777" w:rsidR="00933589" w:rsidRPr="00933589" w:rsidRDefault="00933589">
            <w:pPr>
              <w:rPr>
                <w:sz w:val="20"/>
                <w:szCs w:val="20"/>
              </w:rPr>
            </w:pPr>
          </w:p>
        </w:tc>
        <w:tc>
          <w:tcPr>
            <w:tcW w:w="21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9F7DF6F" w14:textId="77777777" w:rsidR="00933589" w:rsidRPr="00933589" w:rsidRDefault="00933589">
            <w:pPr>
              <w:rPr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437A37" w14:textId="77777777" w:rsidR="00933589" w:rsidRPr="00933589" w:rsidRDefault="00933589">
            <w:pPr>
              <w:rPr>
                <w:color w:val="1B1F23"/>
                <w:sz w:val="20"/>
                <w:szCs w:val="20"/>
              </w:rPr>
            </w:pPr>
            <w:r w:rsidRPr="00933589">
              <w:rPr>
                <w:color w:val="1B1F23"/>
                <w:sz w:val="20"/>
                <w:szCs w:val="20"/>
              </w:rPr>
              <w:t>y=a*x</w:t>
            </w:r>
            <w:r w:rsidRPr="00933589">
              <w:rPr>
                <w:color w:val="1B1F23"/>
                <w:sz w:val="20"/>
                <w:szCs w:val="20"/>
                <w:vertAlign w:val="superscript"/>
              </w:rPr>
              <w:t>2</w:t>
            </w:r>
            <w:r w:rsidRPr="00933589">
              <w:rPr>
                <w:color w:val="1B1F23"/>
                <w:sz w:val="20"/>
                <w:szCs w:val="20"/>
              </w:rPr>
              <w:t>+b*x+c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B48877" w14:textId="77777777" w:rsidR="00933589" w:rsidRPr="00933589" w:rsidRDefault="00933589">
            <w:pPr>
              <w:jc w:val="center"/>
              <w:rPr>
                <w:sz w:val="20"/>
                <w:szCs w:val="20"/>
              </w:rPr>
            </w:pPr>
            <w:r w:rsidRPr="00933589">
              <w:rPr>
                <w:sz w:val="20"/>
                <w:szCs w:val="20"/>
              </w:rPr>
              <w:t>&lt;0.0001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E41A12" w14:textId="77777777" w:rsidR="00933589" w:rsidRPr="00933589" w:rsidRDefault="00933589">
            <w:pPr>
              <w:jc w:val="center"/>
              <w:rPr>
                <w:sz w:val="20"/>
                <w:szCs w:val="20"/>
              </w:rPr>
            </w:pPr>
            <w:r w:rsidRPr="00933589">
              <w:rPr>
                <w:sz w:val="20"/>
                <w:szCs w:val="20"/>
              </w:rPr>
              <w:t>0.693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C8DA0A" w14:textId="77777777" w:rsidR="00933589" w:rsidRPr="00933589" w:rsidRDefault="00933589">
            <w:pPr>
              <w:jc w:val="center"/>
              <w:rPr>
                <w:sz w:val="20"/>
                <w:szCs w:val="20"/>
              </w:rPr>
            </w:pPr>
            <w:r w:rsidRPr="00933589">
              <w:rPr>
                <w:sz w:val="20"/>
                <w:szCs w:val="20"/>
              </w:rPr>
              <w:t>268</w:t>
            </w:r>
          </w:p>
        </w:tc>
      </w:tr>
      <w:tr w:rsidR="00933589" w:rsidRPr="00933589" w14:paraId="0235131E" w14:textId="77777777" w:rsidTr="00933589">
        <w:trPr>
          <w:trHeight w:val="315"/>
          <w:jc w:val="center"/>
        </w:trPr>
        <w:tc>
          <w:tcPr>
            <w:tcW w:w="21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C6A5286" w14:textId="77777777" w:rsidR="00933589" w:rsidRPr="00933589" w:rsidRDefault="00933589">
            <w:pPr>
              <w:rPr>
                <w:sz w:val="20"/>
                <w:szCs w:val="20"/>
              </w:rPr>
            </w:pPr>
          </w:p>
        </w:tc>
        <w:tc>
          <w:tcPr>
            <w:tcW w:w="21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5ECD55E" w14:textId="77777777" w:rsidR="00933589" w:rsidRPr="00933589" w:rsidRDefault="00933589">
            <w:pPr>
              <w:rPr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C24633" w14:textId="77777777" w:rsidR="00933589" w:rsidRPr="00933589" w:rsidRDefault="00933589">
            <w:pPr>
              <w:rPr>
                <w:sz w:val="20"/>
                <w:szCs w:val="20"/>
              </w:rPr>
            </w:pPr>
            <w:r w:rsidRPr="00933589">
              <w:rPr>
                <w:sz w:val="20"/>
                <w:szCs w:val="20"/>
              </w:rPr>
              <w:t>y=a*ln(x)+b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0BDE35" w14:textId="77777777" w:rsidR="00933589" w:rsidRPr="00933589" w:rsidRDefault="00933589">
            <w:pPr>
              <w:jc w:val="center"/>
              <w:rPr>
                <w:sz w:val="20"/>
                <w:szCs w:val="20"/>
              </w:rPr>
            </w:pPr>
            <w:r w:rsidRPr="00933589">
              <w:rPr>
                <w:sz w:val="20"/>
                <w:szCs w:val="20"/>
              </w:rPr>
              <w:t>&lt;0.0001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85C43" w14:textId="77777777" w:rsidR="00933589" w:rsidRPr="00933589" w:rsidRDefault="00933589">
            <w:pPr>
              <w:jc w:val="center"/>
              <w:rPr>
                <w:sz w:val="20"/>
                <w:szCs w:val="20"/>
              </w:rPr>
            </w:pPr>
            <w:r w:rsidRPr="00933589">
              <w:rPr>
                <w:sz w:val="20"/>
                <w:szCs w:val="20"/>
              </w:rPr>
              <w:t>0.666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D85B58" w14:textId="77777777" w:rsidR="00933589" w:rsidRPr="00933589" w:rsidRDefault="00933589">
            <w:pPr>
              <w:jc w:val="center"/>
              <w:rPr>
                <w:sz w:val="20"/>
                <w:szCs w:val="20"/>
              </w:rPr>
            </w:pPr>
            <w:r w:rsidRPr="00933589">
              <w:rPr>
                <w:sz w:val="20"/>
                <w:szCs w:val="20"/>
              </w:rPr>
              <w:t>270</w:t>
            </w:r>
          </w:p>
        </w:tc>
      </w:tr>
      <w:tr w:rsidR="00933589" w:rsidRPr="00933589" w14:paraId="23AE0784" w14:textId="77777777" w:rsidTr="00933589">
        <w:trPr>
          <w:trHeight w:val="315"/>
          <w:jc w:val="center"/>
        </w:trPr>
        <w:tc>
          <w:tcPr>
            <w:tcW w:w="21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92B18B3" w14:textId="77777777" w:rsidR="00933589" w:rsidRPr="00933589" w:rsidRDefault="00933589">
            <w:pPr>
              <w:rPr>
                <w:sz w:val="20"/>
                <w:szCs w:val="20"/>
              </w:rPr>
            </w:pPr>
          </w:p>
        </w:tc>
        <w:tc>
          <w:tcPr>
            <w:tcW w:w="21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55F6AB7" w14:textId="77777777" w:rsidR="00933589" w:rsidRPr="00933589" w:rsidRDefault="00933589">
            <w:pPr>
              <w:rPr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088DB73D" w14:textId="77777777" w:rsidR="00933589" w:rsidRPr="00933589" w:rsidRDefault="00933589">
            <w:pPr>
              <w:rPr>
                <w:color w:val="1B1F23"/>
                <w:sz w:val="20"/>
                <w:szCs w:val="20"/>
              </w:rPr>
            </w:pPr>
            <w:r w:rsidRPr="00933589">
              <w:rPr>
                <w:color w:val="1B1F23"/>
                <w:sz w:val="20"/>
                <w:szCs w:val="20"/>
              </w:rPr>
              <w:t>y=a*e</w:t>
            </w:r>
            <w:r w:rsidRPr="00933589">
              <w:rPr>
                <w:color w:val="1B1F23"/>
                <w:sz w:val="20"/>
                <w:szCs w:val="20"/>
                <w:vertAlign w:val="superscript"/>
              </w:rPr>
              <w:t>b*x</w:t>
            </w:r>
            <w:r w:rsidRPr="00933589">
              <w:rPr>
                <w:color w:val="1B1F23"/>
                <w:sz w:val="20"/>
                <w:szCs w:val="20"/>
              </w:rPr>
              <w:t>+c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3FBB60F3" w14:textId="77777777" w:rsidR="00933589" w:rsidRPr="00933589" w:rsidRDefault="00933589">
            <w:pPr>
              <w:jc w:val="center"/>
              <w:rPr>
                <w:sz w:val="20"/>
                <w:szCs w:val="20"/>
              </w:rPr>
            </w:pPr>
            <w:r w:rsidRPr="00933589">
              <w:rPr>
                <w:sz w:val="20"/>
                <w:szCs w:val="20"/>
              </w:rPr>
              <w:t>&lt;0.0001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12831030" w14:textId="77777777" w:rsidR="00933589" w:rsidRPr="00933589" w:rsidRDefault="00933589">
            <w:pPr>
              <w:jc w:val="center"/>
              <w:rPr>
                <w:sz w:val="20"/>
                <w:szCs w:val="20"/>
              </w:rPr>
            </w:pPr>
            <w:r w:rsidRPr="00933589">
              <w:rPr>
                <w:sz w:val="20"/>
                <w:szCs w:val="20"/>
              </w:rPr>
              <w:t>0.698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4910C6F9" w14:textId="77777777" w:rsidR="00933589" w:rsidRPr="00933589" w:rsidRDefault="00933589">
            <w:pPr>
              <w:jc w:val="center"/>
              <w:rPr>
                <w:b/>
                <w:bCs/>
                <w:sz w:val="20"/>
                <w:szCs w:val="20"/>
              </w:rPr>
            </w:pPr>
            <w:r w:rsidRPr="00933589">
              <w:rPr>
                <w:b/>
                <w:bCs/>
                <w:sz w:val="20"/>
                <w:szCs w:val="20"/>
              </w:rPr>
              <w:t>267</w:t>
            </w:r>
          </w:p>
        </w:tc>
      </w:tr>
    </w:tbl>
    <w:p w14:paraId="24927579" w14:textId="77777777" w:rsidR="00933589" w:rsidRDefault="00933589" w:rsidP="00F63589">
      <w:pPr>
        <w:keepNext/>
        <w:rPr>
          <w:b/>
          <w:lang w:val="en-US"/>
        </w:rPr>
      </w:pPr>
    </w:p>
    <w:sectPr w:rsidR="00933589" w:rsidSect="00F63589">
      <w:footerReference w:type="even" r:id="rId8"/>
      <w:footerReference w:type="default" r:id="rId9"/>
      <w:headerReference w:type="first" r:id="rId10"/>
      <w:pgSz w:w="15840" w:h="12240" w:orient="landscape"/>
      <w:pgMar w:top="1181" w:right="1138" w:bottom="1282" w:left="113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D4BAFB" w14:textId="77777777" w:rsidR="00D728C4" w:rsidRDefault="00D728C4" w:rsidP="00117666">
      <w:r>
        <w:separator/>
      </w:r>
    </w:p>
  </w:endnote>
  <w:endnote w:type="continuationSeparator" w:id="0">
    <w:p w14:paraId="12AD5C27" w14:textId="77777777" w:rsidR="00D728C4" w:rsidRDefault="00D728C4" w:rsidP="001176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1002AFF" w:usb1="C0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93025F" w14:textId="77777777" w:rsidR="00995F6A" w:rsidRPr="00577C4C" w:rsidRDefault="00C52A7B">
    <w:pPr>
      <w:rPr>
        <w:color w:val="C00000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82EAD14" wp14:editId="71B2BC98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395605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8760" cy="395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50BC4D33" w14:textId="77777777" w:rsidR="00995F6A" w:rsidRPr="00577C4C" w:rsidRDefault="00C52A7B">
                          <w:pPr>
                            <w:jc w:val="right"/>
                            <w:rPr>
                              <w:color w:val="000000" w:themeColor="text1"/>
                              <w:szCs w:val="40"/>
                            </w:rPr>
                          </w:pP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begin"/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instrText xml:space="preserve"> PAGE  \* Arabic  \* MERGEFORMAT </w:instrTex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separate"/>
                          </w:r>
                          <w:r w:rsidR="002B4A57">
                            <w:rPr>
                              <w:noProof/>
                              <w:color w:val="000000" w:themeColor="text1"/>
                              <w:szCs w:val="40"/>
                            </w:rPr>
                            <w:t>2</w: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82EAD1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67.6pt;margin-top:0;width:118.8pt;height:31.1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top;mso-position-vertical-relative:bottom-margin-area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" filled="f" stroked="f" strokeweight=".5pt">
              <v:textbox style="mso-fit-shape-to-text:t">
                <w:txbxContent>
                  <w:p w14:paraId="50BC4D33" w14:textId="77777777" w:rsidR="00995F6A" w:rsidRPr="00577C4C" w:rsidRDefault="00C52A7B">
                    <w:pPr>
                      <w:jc w:val="right"/>
                      <w:rPr>
                        <w:color w:val="000000" w:themeColor="text1"/>
                        <w:szCs w:val="40"/>
                      </w:rPr>
                    </w:pPr>
                    <w:r w:rsidRPr="00577C4C">
                      <w:rPr>
                        <w:color w:val="000000" w:themeColor="text1"/>
                        <w:szCs w:val="40"/>
                      </w:rPr>
                      <w:fldChar w:fldCharType="begin"/>
                    </w:r>
                    <w:r w:rsidRPr="00577C4C">
                      <w:rPr>
                        <w:color w:val="000000" w:themeColor="text1"/>
                        <w:szCs w:val="40"/>
                      </w:rPr>
                      <w:instrText xml:space="preserve"> PAGE  \* Arabic  \* MERGEFORMAT </w:instrTex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separate"/>
                    </w:r>
                    <w:r w:rsidR="002B4A57">
                      <w:rPr>
                        <w:noProof/>
                        <w:color w:val="000000" w:themeColor="text1"/>
                        <w:szCs w:val="40"/>
                      </w:rPr>
                      <w:t>2</w: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4D6A35" w14:textId="77777777" w:rsidR="00995F6A" w:rsidRPr="00577C4C" w:rsidRDefault="00C52A7B">
    <w:pPr>
      <w:rPr>
        <w:b/>
        <w:sz w:val="20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46976" behindDoc="0" locked="0" layoutInCell="1" allowOverlap="1" wp14:anchorId="70F9F55F" wp14:editId="40473BEB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395605"/>
              <wp:effectExtent l="0" t="0" r="0" b="0"/>
              <wp:wrapNone/>
              <wp:docPr id="56" name="Text Box 5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8760" cy="395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570F0D09" w14:textId="77777777" w:rsidR="00995F6A" w:rsidRPr="00577C4C" w:rsidRDefault="00C52A7B">
                          <w:pPr>
                            <w:jc w:val="right"/>
                            <w:rPr>
                              <w:color w:val="000000" w:themeColor="text1"/>
                              <w:szCs w:val="40"/>
                            </w:rPr>
                          </w:pP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begin"/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instrText xml:space="preserve"> PAGE  \* Arabic  \* MERGEFORMAT </w:instrTex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separate"/>
                          </w:r>
                          <w:r w:rsidR="00994A3D">
                            <w:rPr>
                              <w:noProof/>
                              <w:color w:val="000000" w:themeColor="text1"/>
                              <w:szCs w:val="40"/>
                            </w:rPr>
                            <w:t>3</w: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0F9F55F" id="_x0000_t202" coordsize="21600,21600" o:spt="202" path="m,l,21600r21600,l21600,xe">
              <v:stroke joinstyle="miter"/>
              <v:path gradientshapeok="t" o:connecttype="rect"/>
            </v:shapetype>
            <v:shape id="Text Box 56" o:spid="_x0000_s1027" type="#_x0000_t202" style="position:absolute;margin-left:67.6pt;margin-top:0;width:118.8pt;height:31.15pt;z-index:25164697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top;mso-position-vertical-relative:bottom-margin-area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" filled="f" stroked="f" strokeweight=".5pt">
              <v:textbox style="mso-fit-shape-to-text:t">
                <w:txbxContent>
                  <w:p w14:paraId="570F0D09" w14:textId="77777777" w:rsidR="00995F6A" w:rsidRPr="00577C4C" w:rsidRDefault="00C52A7B">
                    <w:pPr>
                      <w:jc w:val="right"/>
                      <w:rPr>
                        <w:color w:val="000000" w:themeColor="text1"/>
                        <w:szCs w:val="40"/>
                      </w:rPr>
                    </w:pPr>
                    <w:r w:rsidRPr="00577C4C">
                      <w:rPr>
                        <w:color w:val="000000" w:themeColor="text1"/>
                        <w:szCs w:val="40"/>
                      </w:rPr>
                      <w:fldChar w:fldCharType="begin"/>
                    </w:r>
                    <w:r w:rsidRPr="00577C4C">
                      <w:rPr>
                        <w:color w:val="000000" w:themeColor="text1"/>
                        <w:szCs w:val="40"/>
                      </w:rPr>
                      <w:instrText xml:space="preserve"> PAGE  \* Arabic  \* MERGEFORMAT </w:instrTex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separate"/>
                    </w:r>
                    <w:r w:rsidR="00994A3D">
                      <w:rPr>
                        <w:noProof/>
                        <w:color w:val="000000" w:themeColor="text1"/>
                        <w:szCs w:val="40"/>
                      </w:rPr>
                      <w:t>3</w: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AF15C8" w14:textId="77777777" w:rsidR="00D728C4" w:rsidRDefault="00D728C4" w:rsidP="00117666">
      <w:r>
        <w:separator/>
      </w:r>
    </w:p>
  </w:footnote>
  <w:footnote w:type="continuationSeparator" w:id="0">
    <w:p w14:paraId="307F9B95" w14:textId="77777777" w:rsidR="00D728C4" w:rsidRDefault="00D728C4" w:rsidP="001176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1D68C6" w14:textId="0C656B9B" w:rsidR="00995F6A" w:rsidRDefault="00C52A7B" w:rsidP="0093429D">
    <w:r w:rsidRPr="007E3148">
      <w:rPr>
        <w:b/>
      </w:rPr>
      <w:ptab w:relativeTo="margin" w:alignment="center" w:leader="none"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B7666"/>
    <w:multiLevelType w:val="multilevel"/>
    <w:tmpl w:val="615EAD26"/>
    <w:lvl w:ilvl="0">
      <w:start w:val="1"/>
      <w:numFmt w:val="decimal"/>
      <w:lvlText w:val="%1."/>
      <w:lvlJc w:val="left"/>
      <w:pPr>
        <w:ind w:left="0" w:firstLine="0"/>
      </w:pPr>
      <w:rPr>
        <w:rFonts w:hint="default"/>
        <w:b/>
        <w:lang w:val="en-GB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ascii="Times New Roman" w:hAnsi="Times New Roman" w:hint="default"/>
        <w:b/>
        <w:i w:val="0"/>
        <w:sz w:val="24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EDF3AB7"/>
    <w:multiLevelType w:val="hybridMultilevel"/>
    <w:tmpl w:val="8E5CDC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C0601A"/>
    <w:multiLevelType w:val="multilevel"/>
    <w:tmpl w:val="2D740DBE"/>
    <w:styleLink w:val="Headings"/>
    <w:lvl w:ilvl="0">
      <w:start w:val="1"/>
      <w:numFmt w:val="decimal"/>
      <w:pStyle w:val="Titolo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Titolo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Titolo3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pStyle w:val="Titolo4"/>
      <w:lvlText w:val="%1.%2.%3.%4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pStyle w:val="Titolo5"/>
      <w:lvlText w:val="%1.%2.%3.%4.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3" w15:restartNumberingAfterBreak="0">
    <w:nsid w:val="225305B5"/>
    <w:multiLevelType w:val="hybridMultilevel"/>
    <w:tmpl w:val="4F8C24FA"/>
    <w:lvl w:ilvl="0" w:tplc="A9DCD718">
      <w:start w:val="1"/>
      <w:numFmt w:val="bullet"/>
      <w:pStyle w:val="Paragrafoelenco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549F1D82"/>
    <w:multiLevelType w:val="hybridMultilevel"/>
    <w:tmpl w:val="734A77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3E6C4F"/>
    <w:multiLevelType w:val="hybridMultilevel"/>
    <w:tmpl w:val="E39A39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173C1D"/>
    <w:multiLevelType w:val="multilevel"/>
    <w:tmpl w:val="61DCC3B2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67"/>
        </w:tabs>
        <w:ind w:left="567" w:hanging="567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5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6"/>
  </w:num>
  <w:num w:numId="8">
    <w:abstractNumId w:val="6"/>
  </w:num>
  <w:num w:numId="9">
    <w:abstractNumId w:val="6"/>
  </w:num>
  <w:num w:numId="10">
    <w:abstractNumId w:val="6"/>
  </w:num>
  <w:num w:numId="11">
    <w:abstractNumId w:val="6"/>
  </w:num>
  <w:num w:numId="12">
    <w:abstractNumId w:val="6"/>
  </w:num>
  <w:num w:numId="13">
    <w:abstractNumId w:val="3"/>
  </w:num>
  <w:num w:numId="14">
    <w:abstractNumId w:val="2"/>
  </w:num>
  <w:num w:numId="15">
    <w:abstractNumId w:val="2"/>
  </w:num>
  <w:num w:numId="16">
    <w:abstractNumId w:val="2"/>
  </w:num>
  <w:num w:numId="17">
    <w:abstractNumId w:val="2"/>
  </w:num>
  <w:num w:numId="18">
    <w:abstractNumId w:val="2"/>
  </w:num>
  <w:num w:numId="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6"/>
  <w:attachedTemplate r:id="rId1"/>
  <w:defaultTabStop w:val="720"/>
  <w:hyphenationZone w:val="283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20B5"/>
    <w:rsid w:val="0001436A"/>
    <w:rsid w:val="00034304"/>
    <w:rsid w:val="00035434"/>
    <w:rsid w:val="00052A14"/>
    <w:rsid w:val="00077D53"/>
    <w:rsid w:val="00105FD9"/>
    <w:rsid w:val="00117666"/>
    <w:rsid w:val="001549D3"/>
    <w:rsid w:val="00160065"/>
    <w:rsid w:val="00177D84"/>
    <w:rsid w:val="00267D18"/>
    <w:rsid w:val="00274347"/>
    <w:rsid w:val="002868E2"/>
    <w:rsid w:val="002869C3"/>
    <w:rsid w:val="002936E4"/>
    <w:rsid w:val="002B4A57"/>
    <w:rsid w:val="002C74CA"/>
    <w:rsid w:val="003123F4"/>
    <w:rsid w:val="003544FB"/>
    <w:rsid w:val="003828B8"/>
    <w:rsid w:val="003A3460"/>
    <w:rsid w:val="003D2F2D"/>
    <w:rsid w:val="00401590"/>
    <w:rsid w:val="00447801"/>
    <w:rsid w:val="00452E9C"/>
    <w:rsid w:val="004735C8"/>
    <w:rsid w:val="004947A6"/>
    <w:rsid w:val="004961FF"/>
    <w:rsid w:val="00503F46"/>
    <w:rsid w:val="00517A89"/>
    <w:rsid w:val="005250F2"/>
    <w:rsid w:val="00544C02"/>
    <w:rsid w:val="0057182B"/>
    <w:rsid w:val="00575540"/>
    <w:rsid w:val="00593EEA"/>
    <w:rsid w:val="005A5EEE"/>
    <w:rsid w:val="006375C7"/>
    <w:rsid w:val="00654E8F"/>
    <w:rsid w:val="00660D05"/>
    <w:rsid w:val="006820B1"/>
    <w:rsid w:val="006B7D14"/>
    <w:rsid w:val="006F174A"/>
    <w:rsid w:val="00701727"/>
    <w:rsid w:val="0070566C"/>
    <w:rsid w:val="00714C50"/>
    <w:rsid w:val="007236E1"/>
    <w:rsid w:val="00725A7D"/>
    <w:rsid w:val="007501BE"/>
    <w:rsid w:val="00790BB3"/>
    <w:rsid w:val="007C206C"/>
    <w:rsid w:val="00817DD6"/>
    <w:rsid w:val="0083759F"/>
    <w:rsid w:val="00885156"/>
    <w:rsid w:val="009151AA"/>
    <w:rsid w:val="00933589"/>
    <w:rsid w:val="0093429D"/>
    <w:rsid w:val="00943573"/>
    <w:rsid w:val="00964134"/>
    <w:rsid w:val="00970F7D"/>
    <w:rsid w:val="00994A3D"/>
    <w:rsid w:val="009C2B12"/>
    <w:rsid w:val="009E51C1"/>
    <w:rsid w:val="00A174D9"/>
    <w:rsid w:val="00A44254"/>
    <w:rsid w:val="00AA4D24"/>
    <w:rsid w:val="00AA5E99"/>
    <w:rsid w:val="00AB6715"/>
    <w:rsid w:val="00B1671E"/>
    <w:rsid w:val="00B25EB8"/>
    <w:rsid w:val="00B33DA5"/>
    <w:rsid w:val="00B37F4D"/>
    <w:rsid w:val="00C523AF"/>
    <w:rsid w:val="00C52A7B"/>
    <w:rsid w:val="00C56BAF"/>
    <w:rsid w:val="00C679AA"/>
    <w:rsid w:val="00C75972"/>
    <w:rsid w:val="00CD066B"/>
    <w:rsid w:val="00CE4FEE"/>
    <w:rsid w:val="00D060CF"/>
    <w:rsid w:val="00D070E6"/>
    <w:rsid w:val="00D549C0"/>
    <w:rsid w:val="00D728C4"/>
    <w:rsid w:val="00DB59C3"/>
    <w:rsid w:val="00DC259A"/>
    <w:rsid w:val="00DE23E8"/>
    <w:rsid w:val="00E52377"/>
    <w:rsid w:val="00E537AD"/>
    <w:rsid w:val="00E64E17"/>
    <w:rsid w:val="00E866C9"/>
    <w:rsid w:val="00EA3D3C"/>
    <w:rsid w:val="00EC090A"/>
    <w:rsid w:val="00ED20B5"/>
    <w:rsid w:val="00F02E44"/>
    <w:rsid w:val="00F46900"/>
    <w:rsid w:val="00F61D89"/>
    <w:rsid w:val="00F63589"/>
    <w:rsid w:val="00FC1D0F"/>
    <w:rsid w:val="00FD4E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486DB94A"/>
  <w15:docId w15:val="{88748FF8-5D22-488D-A39B-60AD93690E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semiHidden="1" w:uiPriority="2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335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styleId="Titolo1">
    <w:name w:val="heading 1"/>
    <w:basedOn w:val="Paragrafoelenco"/>
    <w:next w:val="Normale"/>
    <w:link w:val="Titolo1Carattere"/>
    <w:uiPriority w:val="2"/>
    <w:qFormat/>
    <w:rsid w:val="00AB6715"/>
    <w:pPr>
      <w:numPr>
        <w:numId w:val="19"/>
      </w:numPr>
      <w:spacing w:before="240"/>
      <w:contextualSpacing w:val="0"/>
      <w:outlineLvl w:val="0"/>
    </w:pPr>
    <w:rPr>
      <w:b/>
    </w:rPr>
  </w:style>
  <w:style w:type="paragraph" w:styleId="Titolo2">
    <w:name w:val="heading 2"/>
    <w:basedOn w:val="Titolo1"/>
    <w:next w:val="Normale"/>
    <w:link w:val="Titolo2Carattere"/>
    <w:uiPriority w:val="2"/>
    <w:qFormat/>
    <w:rsid w:val="00AB6715"/>
    <w:pPr>
      <w:numPr>
        <w:ilvl w:val="1"/>
      </w:numPr>
      <w:spacing w:after="200"/>
      <w:outlineLvl w:val="1"/>
    </w:pPr>
  </w:style>
  <w:style w:type="paragraph" w:styleId="Titolo3">
    <w:name w:val="heading 3"/>
    <w:basedOn w:val="Normale"/>
    <w:next w:val="Normale"/>
    <w:link w:val="Titolo3Carattere"/>
    <w:uiPriority w:val="2"/>
    <w:qFormat/>
    <w:rsid w:val="00AB6715"/>
    <w:pPr>
      <w:keepNext/>
      <w:keepLines/>
      <w:numPr>
        <w:ilvl w:val="2"/>
        <w:numId w:val="19"/>
      </w:numPr>
      <w:spacing w:before="40" w:after="120"/>
      <w:outlineLvl w:val="2"/>
    </w:pPr>
    <w:rPr>
      <w:rFonts w:eastAsiaTheme="majorEastAsia" w:cstheme="majorBidi"/>
      <w:b/>
      <w:lang w:val="en-US" w:eastAsia="en-US"/>
    </w:rPr>
  </w:style>
  <w:style w:type="paragraph" w:styleId="Titolo4">
    <w:name w:val="heading 4"/>
    <w:basedOn w:val="Titolo3"/>
    <w:next w:val="Normale"/>
    <w:link w:val="Titolo4Carattere"/>
    <w:uiPriority w:val="2"/>
    <w:qFormat/>
    <w:rsid w:val="00AB6715"/>
    <w:pPr>
      <w:numPr>
        <w:ilvl w:val="3"/>
      </w:numPr>
      <w:outlineLvl w:val="3"/>
    </w:pPr>
    <w:rPr>
      <w:iCs/>
    </w:rPr>
  </w:style>
  <w:style w:type="paragraph" w:styleId="Titolo5">
    <w:name w:val="heading 5"/>
    <w:basedOn w:val="Titolo4"/>
    <w:next w:val="Normale"/>
    <w:link w:val="Titolo5Carattere"/>
    <w:uiPriority w:val="2"/>
    <w:qFormat/>
    <w:rsid w:val="00AB6715"/>
    <w:pPr>
      <w:numPr>
        <w:ilvl w:val="4"/>
      </w:numPr>
      <w:outlineLvl w:val="4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2"/>
    <w:rsid w:val="00AB6715"/>
    <w:rPr>
      <w:rFonts w:ascii="Times New Roman" w:eastAsia="Cambria" w:hAnsi="Times New Roman" w:cs="Times New Roman"/>
      <w:b/>
      <w:sz w:val="24"/>
      <w:szCs w:val="24"/>
    </w:rPr>
  </w:style>
  <w:style w:type="character" w:customStyle="1" w:styleId="Titolo2Carattere">
    <w:name w:val="Titolo 2 Carattere"/>
    <w:basedOn w:val="Carpredefinitoparagrafo"/>
    <w:link w:val="Titolo2"/>
    <w:uiPriority w:val="2"/>
    <w:rsid w:val="00AB6715"/>
    <w:rPr>
      <w:rFonts w:ascii="Times New Roman" w:eastAsia="Cambria" w:hAnsi="Times New Roman" w:cs="Times New Roman"/>
      <w:b/>
      <w:sz w:val="24"/>
      <w:szCs w:val="24"/>
    </w:rPr>
  </w:style>
  <w:style w:type="paragraph" w:styleId="Sottotitolo">
    <w:name w:val="Subtitle"/>
    <w:basedOn w:val="Normale"/>
    <w:next w:val="Normale"/>
    <w:link w:val="SottotitoloCarattere"/>
    <w:uiPriority w:val="99"/>
    <w:unhideWhenUsed/>
    <w:qFormat/>
    <w:rsid w:val="00AB6715"/>
    <w:pPr>
      <w:spacing w:before="240" w:after="240"/>
    </w:pPr>
    <w:rPr>
      <w:rFonts w:eastAsiaTheme="minorHAnsi"/>
      <w:b/>
      <w:lang w:val="en-US" w:eastAsia="en-US"/>
    </w:rPr>
  </w:style>
  <w:style w:type="character" w:customStyle="1" w:styleId="SottotitoloCarattere">
    <w:name w:val="Sottotitolo Carattere"/>
    <w:basedOn w:val="Carpredefinitoparagrafo"/>
    <w:link w:val="Sottotitolo"/>
    <w:uiPriority w:val="99"/>
    <w:rsid w:val="00AB6715"/>
    <w:rPr>
      <w:rFonts w:ascii="Times New Roman" w:hAnsi="Times New Roman" w:cs="Times New Roman"/>
      <w:b/>
      <w:sz w:val="24"/>
      <w:szCs w:val="24"/>
    </w:rPr>
  </w:style>
  <w:style w:type="paragraph" w:customStyle="1" w:styleId="AuthorList">
    <w:name w:val="Author List"/>
    <w:aliases w:val="Keywords,Abstract"/>
    <w:basedOn w:val="Sottotitolo"/>
    <w:next w:val="Normale"/>
    <w:uiPriority w:val="1"/>
    <w:qFormat/>
    <w:rsid w:val="00AB6715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B6715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B6715"/>
    <w:rPr>
      <w:rFonts w:ascii="Tahoma" w:hAnsi="Tahoma" w:cs="Tahoma"/>
      <w:sz w:val="16"/>
      <w:szCs w:val="16"/>
    </w:rPr>
  </w:style>
  <w:style w:type="character" w:styleId="Titolodellibro">
    <w:name w:val="Book Title"/>
    <w:basedOn w:val="Carpredefinitoparagrafo"/>
    <w:uiPriority w:val="33"/>
    <w:qFormat/>
    <w:rsid w:val="00AB6715"/>
    <w:rPr>
      <w:rFonts w:ascii="Times New Roman" w:hAnsi="Times New Roman"/>
      <w:b/>
      <w:bCs/>
      <w:i/>
      <w:iCs/>
      <w:spacing w:val="5"/>
    </w:rPr>
  </w:style>
  <w:style w:type="paragraph" w:styleId="Didascalia">
    <w:name w:val="caption"/>
    <w:basedOn w:val="Normale"/>
    <w:next w:val="Nessunaspaziatura"/>
    <w:uiPriority w:val="35"/>
    <w:unhideWhenUsed/>
    <w:qFormat/>
    <w:rsid w:val="00AB6715"/>
    <w:pPr>
      <w:keepNext/>
      <w:spacing w:before="120" w:after="240"/>
    </w:pPr>
    <w:rPr>
      <w:rFonts w:eastAsiaTheme="minorHAnsi"/>
      <w:b/>
      <w:bCs/>
      <w:lang w:val="en-US" w:eastAsia="en-US"/>
    </w:rPr>
  </w:style>
  <w:style w:type="paragraph" w:styleId="Nessunaspaziatura">
    <w:name w:val="No Spacing"/>
    <w:uiPriority w:val="99"/>
    <w:unhideWhenUsed/>
    <w:qFormat/>
    <w:rsid w:val="00AB6715"/>
    <w:pPr>
      <w:spacing w:after="0" w:line="240" w:lineRule="auto"/>
    </w:pPr>
    <w:rPr>
      <w:rFonts w:ascii="Times New Roman" w:hAnsi="Times New Roman"/>
      <w:sz w:val="24"/>
    </w:rPr>
  </w:style>
  <w:style w:type="character" w:styleId="Rimandocommento">
    <w:name w:val="annotation reference"/>
    <w:basedOn w:val="Carpredefinitoparagrafo"/>
    <w:uiPriority w:val="99"/>
    <w:semiHidden/>
    <w:unhideWhenUsed/>
    <w:rsid w:val="00AB6715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AB6715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AB6715"/>
    <w:rPr>
      <w:rFonts w:ascii="Times New Roman" w:hAnsi="Times New Roman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AB6715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AB6715"/>
    <w:rPr>
      <w:rFonts w:ascii="Times New Roman" w:hAnsi="Times New Roman"/>
      <w:b/>
      <w:bCs/>
      <w:sz w:val="20"/>
      <w:szCs w:val="20"/>
    </w:rPr>
  </w:style>
  <w:style w:type="character" w:styleId="Enfasicorsivo">
    <w:name w:val="Emphasis"/>
    <w:basedOn w:val="Carpredefinitoparagrafo"/>
    <w:uiPriority w:val="20"/>
    <w:qFormat/>
    <w:rsid w:val="00AB6715"/>
    <w:rPr>
      <w:rFonts w:ascii="Times New Roman" w:hAnsi="Times New Roman"/>
      <w:i/>
      <w:iCs/>
    </w:rPr>
  </w:style>
  <w:style w:type="character" w:styleId="Rimandonotadichiusura">
    <w:name w:val="endnote reference"/>
    <w:basedOn w:val="Carpredefinitoparagrafo"/>
    <w:uiPriority w:val="99"/>
    <w:semiHidden/>
    <w:unhideWhenUsed/>
    <w:rsid w:val="00AB6715"/>
    <w:rPr>
      <w:vertAlign w:val="superscript"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AB6715"/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AB6715"/>
    <w:rPr>
      <w:rFonts w:ascii="Times New Roman" w:hAnsi="Times New Roman"/>
      <w:sz w:val="20"/>
      <w:szCs w:val="20"/>
    </w:rPr>
  </w:style>
  <w:style w:type="character" w:styleId="Collegamentovisitato">
    <w:name w:val="FollowedHyperlink"/>
    <w:basedOn w:val="Carpredefinitoparagrafo"/>
    <w:uiPriority w:val="99"/>
    <w:semiHidden/>
    <w:unhideWhenUsed/>
    <w:rsid w:val="00AB6715"/>
    <w:rPr>
      <w:color w:val="800080" w:themeColor="followedHyperlink"/>
      <w:u w:val="single"/>
    </w:rPr>
  </w:style>
  <w:style w:type="paragraph" w:styleId="Pidipagina">
    <w:name w:val="footer"/>
    <w:basedOn w:val="Normale"/>
    <w:link w:val="PidipaginaCarattere"/>
    <w:uiPriority w:val="99"/>
    <w:unhideWhenUsed/>
    <w:rsid w:val="00AB6715"/>
    <w:pPr>
      <w:tabs>
        <w:tab w:val="center" w:pos="4844"/>
        <w:tab w:val="right" w:pos="9689"/>
      </w:tabs>
      <w:spacing w:before="120"/>
    </w:pPr>
    <w:rPr>
      <w:rFonts w:eastAsiaTheme="minorHAnsi" w:cstheme="minorBidi"/>
      <w:szCs w:val="22"/>
      <w:lang w:val="en-US"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B6715"/>
    <w:rPr>
      <w:rFonts w:ascii="Times New Roman" w:hAnsi="Times New Roman"/>
      <w:sz w:val="24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AB6715"/>
    <w:rPr>
      <w:vertAlign w:val="superscript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AB6715"/>
    <w:pPr>
      <w:spacing w:before="120"/>
    </w:pPr>
    <w:rPr>
      <w:rFonts w:eastAsiaTheme="minorHAnsi" w:cstheme="minorBidi"/>
      <w:sz w:val="20"/>
      <w:szCs w:val="20"/>
      <w:lang w:val="en-US" w:eastAsia="en-US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AB6715"/>
    <w:rPr>
      <w:rFonts w:ascii="Times New Roman" w:hAnsi="Times New Roman"/>
      <w:sz w:val="20"/>
      <w:szCs w:val="20"/>
    </w:rPr>
  </w:style>
  <w:style w:type="paragraph" w:styleId="Intestazione">
    <w:name w:val="header"/>
    <w:basedOn w:val="Normale"/>
    <w:link w:val="IntestazioneCarattere"/>
    <w:uiPriority w:val="99"/>
    <w:unhideWhenUsed/>
    <w:rsid w:val="00AB6715"/>
    <w:pPr>
      <w:tabs>
        <w:tab w:val="center" w:pos="4844"/>
        <w:tab w:val="right" w:pos="9689"/>
      </w:tabs>
      <w:spacing w:before="120" w:after="240"/>
    </w:pPr>
    <w:rPr>
      <w:rFonts w:eastAsiaTheme="minorHAnsi" w:cstheme="minorBidi"/>
      <w:b/>
      <w:szCs w:val="22"/>
      <w:lang w:val="en-US"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B6715"/>
    <w:rPr>
      <w:rFonts w:ascii="Times New Roman" w:hAnsi="Times New Roman"/>
      <w:b/>
      <w:sz w:val="24"/>
    </w:rPr>
  </w:style>
  <w:style w:type="paragraph" w:styleId="Paragrafoelenco">
    <w:name w:val="List Paragraph"/>
    <w:basedOn w:val="Normale"/>
    <w:uiPriority w:val="3"/>
    <w:qFormat/>
    <w:rsid w:val="00AB6715"/>
    <w:pPr>
      <w:numPr>
        <w:numId w:val="13"/>
      </w:numPr>
      <w:spacing w:before="120" w:after="240"/>
      <w:contextualSpacing/>
    </w:pPr>
    <w:rPr>
      <w:rFonts w:eastAsia="Cambria"/>
      <w:lang w:val="en-US" w:eastAsia="en-US"/>
    </w:rPr>
  </w:style>
  <w:style w:type="numbering" w:customStyle="1" w:styleId="Headings">
    <w:name w:val="Headings"/>
    <w:uiPriority w:val="99"/>
    <w:rsid w:val="00AB6715"/>
    <w:pPr>
      <w:numPr>
        <w:numId w:val="14"/>
      </w:numPr>
    </w:pPr>
  </w:style>
  <w:style w:type="character" w:styleId="Collegamentoipertestuale">
    <w:name w:val="Hyperlink"/>
    <w:basedOn w:val="Carpredefinitoparagrafo"/>
    <w:uiPriority w:val="99"/>
    <w:unhideWhenUsed/>
    <w:rsid w:val="00AB6715"/>
    <w:rPr>
      <w:color w:val="0000FF"/>
      <w:u w:val="single"/>
    </w:rPr>
  </w:style>
  <w:style w:type="character" w:styleId="Enfasiintensa">
    <w:name w:val="Intense Emphasis"/>
    <w:basedOn w:val="Carpredefinitoparagrafo"/>
    <w:uiPriority w:val="21"/>
    <w:unhideWhenUsed/>
    <w:rsid w:val="00AB6715"/>
    <w:rPr>
      <w:rFonts w:ascii="Times New Roman" w:hAnsi="Times New Roman"/>
      <w:i/>
      <w:iCs/>
      <w:color w:val="auto"/>
    </w:rPr>
  </w:style>
  <w:style w:type="character" w:styleId="Riferimentointenso">
    <w:name w:val="Intense Reference"/>
    <w:basedOn w:val="Carpredefinitoparagrafo"/>
    <w:uiPriority w:val="32"/>
    <w:qFormat/>
    <w:rsid w:val="00AB6715"/>
    <w:rPr>
      <w:b/>
      <w:bCs/>
      <w:smallCaps/>
      <w:color w:val="auto"/>
      <w:spacing w:val="5"/>
    </w:rPr>
  </w:style>
  <w:style w:type="character" w:styleId="Numeroriga">
    <w:name w:val="line number"/>
    <w:basedOn w:val="Carpredefinitoparagrafo"/>
    <w:uiPriority w:val="99"/>
    <w:semiHidden/>
    <w:unhideWhenUsed/>
    <w:rsid w:val="00AB6715"/>
  </w:style>
  <w:style w:type="character" w:customStyle="1" w:styleId="Titolo3Carattere">
    <w:name w:val="Titolo 3 Carattere"/>
    <w:basedOn w:val="Carpredefinitoparagrafo"/>
    <w:link w:val="Titolo3"/>
    <w:uiPriority w:val="2"/>
    <w:rsid w:val="00AB6715"/>
    <w:rPr>
      <w:rFonts w:ascii="Times New Roman" w:eastAsiaTheme="majorEastAsia" w:hAnsi="Times New Roman" w:cstheme="majorBidi"/>
      <w:b/>
      <w:sz w:val="24"/>
      <w:szCs w:val="24"/>
    </w:rPr>
  </w:style>
  <w:style w:type="character" w:customStyle="1" w:styleId="Titolo4Carattere">
    <w:name w:val="Titolo 4 Carattere"/>
    <w:basedOn w:val="Carpredefinitoparagrafo"/>
    <w:link w:val="Titolo4"/>
    <w:uiPriority w:val="2"/>
    <w:rsid w:val="00AB6715"/>
    <w:rPr>
      <w:rFonts w:ascii="Times New Roman" w:eastAsiaTheme="majorEastAsia" w:hAnsi="Times New Roman" w:cstheme="majorBidi"/>
      <w:b/>
      <w:iCs/>
      <w:sz w:val="24"/>
      <w:szCs w:val="24"/>
    </w:rPr>
  </w:style>
  <w:style w:type="character" w:customStyle="1" w:styleId="Titolo5Carattere">
    <w:name w:val="Titolo 5 Carattere"/>
    <w:basedOn w:val="Carpredefinitoparagrafo"/>
    <w:link w:val="Titolo5"/>
    <w:uiPriority w:val="2"/>
    <w:rsid w:val="00AB6715"/>
    <w:rPr>
      <w:rFonts w:ascii="Times New Roman" w:eastAsiaTheme="majorEastAsia" w:hAnsi="Times New Roman" w:cstheme="majorBidi"/>
      <w:b/>
      <w:iCs/>
      <w:sz w:val="24"/>
      <w:szCs w:val="24"/>
    </w:rPr>
  </w:style>
  <w:style w:type="paragraph" w:styleId="NormaleWeb">
    <w:name w:val="Normal (Web)"/>
    <w:basedOn w:val="Normale"/>
    <w:uiPriority w:val="99"/>
    <w:unhideWhenUsed/>
    <w:rsid w:val="00AB6715"/>
    <w:pPr>
      <w:spacing w:before="100" w:beforeAutospacing="1" w:after="100" w:afterAutospacing="1"/>
    </w:pPr>
    <w:rPr>
      <w:lang w:val="en-US" w:eastAsia="en-US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AB6715"/>
    <w:pPr>
      <w:spacing w:before="200" w:after="160"/>
      <w:ind w:left="864" w:right="864"/>
      <w:jc w:val="center"/>
    </w:pPr>
    <w:rPr>
      <w:rFonts w:eastAsiaTheme="minorHAnsi" w:cstheme="minorBidi"/>
      <w:i/>
      <w:iCs/>
      <w:color w:val="404040" w:themeColor="text1" w:themeTint="BF"/>
      <w:szCs w:val="22"/>
      <w:lang w:val="en-US" w:eastAsia="en-US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AB6715"/>
    <w:rPr>
      <w:rFonts w:ascii="Times New Roman" w:hAnsi="Times New Roman"/>
      <w:i/>
      <w:iCs/>
      <w:color w:val="404040" w:themeColor="text1" w:themeTint="BF"/>
      <w:sz w:val="24"/>
    </w:rPr>
  </w:style>
  <w:style w:type="character" w:styleId="Enfasigrassetto">
    <w:name w:val="Strong"/>
    <w:basedOn w:val="Carpredefinitoparagrafo"/>
    <w:uiPriority w:val="22"/>
    <w:qFormat/>
    <w:rsid w:val="00AB6715"/>
    <w:rPr>
      <w:rFonts w:ascii="Times New Roman" w:hAnsi="Times New Roman"/>
      <w:b/>
      <w:bCs/>
    </w:rPr>
  </w:style>
  <w:style w:type="character" w:styleId="Enfasidelicata">
    <w:name w:val="Subtle Emphasis"/>
    <w:basedOn w:val="Carpredefinitoparagrafo"/>
    <w:uiPriority w:val="19"/>
    <w:qFormat/>
    <w:rsid w:val="00AB6715"/>
    <w:rPr>
      <w:rFonts w:ascii="Times New Roman" w:hAnsi="Times New Roman"/>
      <w:i/>
      <w:iCs/>
      <w:color w:val="404040" w:themeColor="text1" w:themeTint="BF"/>
    </w:rPr>
  </w:style>
  <w:style w:type="table" w:styleId="Grigliatabella">
    <w:name w:val="Table Grid"/>
    <w:basedOn w:val="Tabellanormale"/>
    <w:uiPriority w:val="59"/>
    <w:rsid w:val="00AB6715"/>
    <w:pPr>
      <w:spacing w:after="0" w:line="240" w:lineRule="auto"/>
    </w:pPr>
    <w:rPr>
      <w:rFonts w:asciiTheme="majorHAnsi" w:hAnsiTheme="maj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olo">
    <w:name w:val="Title"/>
    <w:basedOn w:val="Normale"/>
    <w:next w:val="Normale"/>
    <w:link w:val="TitoloCarattere"/>
    <w:qFormat/>
    <w:rsid w:val="00AB6715"/>
    <w:pPr>
      <w:suppressLineNumbers/>
      <w:spacing w:before="240" w:after="360"/>
      <w:jc w:val="center"/>
    </w:pPr>
    <w:rPr>
      <w:rFonts w:eastAsiaTheme="minorHAnsi"/>
      <w:b/>
      <w:sz w:val="32"/>
      <w:szCs w:val="32"/>
      <w:lang w:val="en-US" w:eastAsia="en-US"/>
    </w:rPr>
  </w:style>
  <w:style w:type="character" w:customStyle="1" w:styleId="TitoloCarattere">
    <w:name w:val="Titolo Carattere"/>
    <w:basedOn w:val="Carpredefinitoparagrafo"/>
    <w:link w:val="Titolo"/>
    <w:rsid w:val="00AB6715"/>
    <w:rPr>
      <w:rFonts w:ascii="Times New Roman" w:hAnsi="Times New Roman" w:cs="Times New Roman"/>
      <w:b/>
      <w:sz w:val="32"/>
      <w:szCs w:val="32"/>
    </w:rPr>
  </w:style>
  <w:style w:type="paragraph" w:customStyle="1" w:styleId="SupplementaryMaterial">
    <w:name w:val="Supplementary Material"/>
    <w:basedOn w:val="Titolo"/>
    <w:next w:val="Titolo"/>
    <w:qFormat/>
    <w:rsid w:val="0001436A"/>
    <w:pPr>
      <w:spacing w:after="120"/>
    </w:pPr>
    <w:rPr>
      <w:i/>
    </w:rPr>
  </w:style>
  <w:style w:type="paragraph" w:customStyle="1" w:styleId="msonormal0">
    <w:name w:val="msonormal"/>
    <w:basedOn w:val="Normale"/>
    <w:rsid w:val="00D549C0"/>
    <w:pPr>
      <w:spacing w:before="100" w:beforeAutospacing="1" w:after="100" w:afterAutospacing="1"/>
    </w:pPr>
  </w:style>
  <w:style w:type="paragraph" w:customStyle="1" w:styleId="xl65">
    <w:name w:val="xl65"/>
    <w:basedOn w:val="Normale"/>
    <w:rsid w:val="00D549C0"/>
    <w:pPr>
      <w:spacing w:before="100" w:beforeAutospacing="1" w:after="100" w:afterAutospacing="1"/>
    </w:pPr>
    <w:rPr>
      <w:color w:val="000000"/>
      <w:sz w:val="22"/>
      <w:szCs w:val="22"/>
    </w:rPr>
  </w:style>
  <w:style w:type="paragraph" w:customStyle="1" w:styleId="xl66">
    <w:name w:val="xl66"/>
    <w:basedOn w:val="Normale"/>
    <w:rsid w:val="00D549C0"/>
    <w:pPr>
      <w:spacing w:before="100" w:beforeAutospacing="1" w:after="100" w:afterAutospacing="1"/>
      <w:jc w:val="center"/>
    </w:pPr>
    <w:rPr>
      <w:color w:val="000000"/>
      <w:sz w:val="22"/>
      <w:szCs w:val="22"/>
    </w:rPr>
  </w:style>
  <w:style w:type="paragraph" w:customStyle="1" w:styleId="xl67">
    <w:name w:val="xl67"/>
    <w:basedOn w:val="Normale"/>
    <w:rsid w:val="00D549C0"/>
    <w:pPr>
      <w:spacing w:before="100" w:beforeAutospacing="1" w:after="100" w:afterAutospacing="1"/>
    </w:pPr>
    <w:rPr>
      <w:sz w:val="22"/>
      <w:szCs w:val="22"/>
    </w:rPr>
  </w:style>
  <w:style w:type="paragraph" w:customStyle="1" w:styleId="xl68">
    <w:name w:val="xl68"/>
    <w:basedOn w:val="Normale"/>
    <w:rsid w:val="00D549C0"/>
    <w:pPr>
      <w:spacing w:before="100" w:beforeAutospacing="1" w:after="100" w:afterAutospacing="1"/>
    </w:pPr>
    <w:rPr>
      <w:color w:val="000000"/>
      <w:sz w:val="22"/>
      <w:szCs w:val="22"/>
    </w:rPr>
  </w:style>
  <w:style w:type="paragraph" w:customStyle="1" w:styleId="xl69">
    <w:name w:val="xl69"/>
    <w:basedOn w:val="Normale"/>
    <w:rsid w:val="00D549C0"/>
    <w:pPr>
      <w:pBdr>
        <w:left w:val="single" w:sz="4" w:space="0" w:color="000000"/>
      </w:pBdr>
      <w:spacing w:before="100" w:beforeAutospacing="1" w:after="100" w:afterAutospacing="1"/>
      <w:jc w:val="center"/>
    </w:pPr>
    <w:rPr>
      <w:color w:val="000000"/>
      <w:sz w:val="22"/>
      <w:szCs w:val="22"/>
    </w:rPr>
  </w:style>
  <w:style w:type="paragraph" w:customStyle="1" w:styleId="xl70">
    <w:name w:val="xl70"/>
    <w:basedOn w:val="Normale"/>
    <w:rsid w:val="00D549C0"/>
    <w:pPr>
      <w:pBdr>
        <w:right w:val="single" w:sz="4" w:space="0" w:color="000000"/>
      </w:pBdr>
      <w:spacing w:before="100" w:beforeAutospacing="1" w:after="100" w:afterAutospacing="1"/>
      <w:jc w:val="center"/>
    </w:pPr>
    <w:rPr>
      <w:color w:val="000000"/>
      <w:sz w:val="22"/>
      <w:szCs w:val="22"/>
    </w:rPr>
  </w:style>
  <w:style w:type="paragraph" w:customStyle="1" w:styleId="xl71">
    <w:name w:val="xl71"/>
    <w:basedOn w:val="Normale"/>
    <w:rsid w:val="00D549C0"/>
    <w:pPr>
      <w:pBdr>
        <w:bottom w:val="single" w:sz="4" w:space="0" w:color="000000"/>
      </w:pBdr>
      <w:spacing w:before="100" w:beforeAutospacing="1" w:after="100" w:afterAutospacing="1"/>
      <w:jc w:val="center"/>
    </w:pPr>
    <w:rPr>
      <w:color w:val="000000"/>
      <w:sz w:val="22"/>
      <w:szCs w:val="22"/>
    </w:rPr>
  </w:style>
  <w:style w:type="paragraph" w:customStyle="1" w:styleId="xl72">
    <w:name w:val="xl72"/>
    <w:basedOn w:val="Normale"/>
    <w:rsid w:val="00D549C0"/>
    <w:pPr>
      <w:pBdr>
        <w:bottom w:val="single" w:sz="4" w:space="0" w:color="000000"/>
      </w:pBdr>
      <w:spacing w:before="100" w:beforeAutospacing="1" w:after="100" w:afterAutospacing="1"/>
    </w:pPr>
    <w:rPr>
      <w:color w:val="000000"/>
      <w:sz w:val="22"/>
      <w:szCs w:val="22"/>
    </w:rPr>
  </w:style>
  <w:style w:type="paragraph" w:customStyle="1" w:styleId="xl73">
    <w:name w:val="xl73"/>
    <w:basedOn w:val="Normale"/>
    <w:rsid w:val="00D549C0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color w:val="000000"/>
      <w:sz w:val="22"/>
      <w:szCs w:val="22"/>
    </w:rPr>
  </w:style>
  <w:style w:type="paragraph" w:customStyle="1" w:styleId="xl74">
    <w:name w:val="xl74"/>
    <w:basedOn w:val="Normale"/>
    <w:rsid w:val="00D549C0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color w:val="000000"/>
      <w:sz w:val="22"/>
      <w:szCs w:val="22"/>
    </w:rPr>
  </w:style>
  <w:style w:type="paragraph" w:customStyle="1" w:styleId="xl75">
    <w:name w:val="xl75"/>
    <w:basedOn w:val="Normale"/>
    <w:rsid w:val="00D549C0"/>
    <w:pPr>
      <w:spacing w:before="100" w:beforeAutospacing="1" w:after="100" w:afterAutospacing="1"/>
    </w:pPr>
    <w:rPr>
      <w:sz w:val="22"/>
      <w:szCs w:val="22"/>
    </w:rPr>
  </w:style>
  <w:style w:type="paragraph" w:customStyle="1" w:styleId="xl76">
    <w:name w:val="xl76"/>
    <w:basedOn w:val="Normale"/>
    <w:rsid w:val="00D549C0"/>
    <w:pPr>
      <w:pBdr>
        <w:left w:val="single" w:sz="4" w:space="0" w:color="000000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7">
    <w:name w:val="xl77"/>
    <w:basedOn w:val="Normale"/>
    <w:rsid w:val="00D549C0"/>
    <w:pP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8">
    <w:name w:val="xl78"/>
    <w:basedOn w:val="Normale"/>
    <w:rsid w:val="00D549C0"/>
    <w:pPr>
      <w:pBdr>
        <w:right w:val="single" w:sz="4" w:space="0" w:color="000000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9">
    <w:name w:val="xl79"/>
    <w:basedOn w:val="Normale"/>
    <w:rsid w:val="00D549C0"/>
    <w:pPr>
      <w:spacing w:before="100" w:beforeAutospacing="1" w:after="100" w:afterAutospacing="1"/>
    </w:pPr>
    <w:rPr>
      <w:color w:val="000000"/>
      <w:sz w:val="22"/>
      <w:szCs w:val="22"/>
    </w:rPr>
  </w:style>
  <w:style w:type="paragraph" w:customStyle="1" w:styleId="xl80">
    <w:name w:val="xl80"/>
    <w:basedOn w:val="Normale"/>
    <w:rsid w:val="00D549C0"/>
    <w:pPr>
      <w:pBdr>
        <w:right w:val="single" w:sz="4" w:space="0" w:color="000000"/>
      </w:pBdr>
      <w:spacing w:before="100" w:beforeAutospacing="1" w:after="100" w:afterAutospacing="1"/>
      <w:jc w:val="center"/>
    </w:pPr>
    <w:rPr>
      <w:sz w:val="10"/>
      <w:szCs w:val="10"/>
    </w:rPr>
  </w:style>
  <w:style w:type="paragraph" w:customStyle="1" w:styleId="xl81">
    <w:name w:val="xl81"/>
    <w:basedOn w:val="Normale"/>
    <w:rsid w:val="00D549C0"/>
    <w:pPr>
      <w:spacing w:before="100" w:beforeAutospacing="1" w:after="100" w:afterAutospacing="1"/>
    </w:pPr>
    <w:rPr>
      <w:color w:val="000000"/>
      <w:sz w:val="10"/>
      <w:szCs w:val="10"/>
    </w:rPr>
  </w:style>
  <w:style w:type="paragraph" w:customStyle="1" w:styleId="xl82">
    <w:name w:val="xl82"/>
    <w:basedOn w:val="Normale"/>
    <w:rsid w:val="00FD4EDE"/>
    <w:pPr>
      <w:pBdr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83">
    <w:name w:val="xl83"/>
    <w:basedOn w:val="Normale"/>
    <w:rsid w:val="00FD4ED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84">
    <w:name w:val="xl84"/>
    <w:basedOn w:val="Normale"/>
    <w:rsid w:val="00FD4EDE"/>
    <w:pPr>
      <w:pBdr>
        <w:bottom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85">
    <w:name w:val="xl85"/>
    <w:basedOn w:val="Normale"/>
    <w:rsid w:val="00FD4EDE"/>
    <w:pPr>
      <w:pBdr>
        <w:bottom w:val="single" w:sz="4" w:space="0" w:color="auto"/>
        <w:right w:val="single" w:sz="4" w:space="0" w:color="000000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86">
    <w:name w:val="xl86"/>
    <w:basedOn w:val="Normale"/>
    <w:rsid w:val="00FD4EDE"/>
    <w:pPr>
      <w:pBdr>
        <w:left w:val="single" w:sz="4" w:space="0" w:color="000000"/>
        <w:bottom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87">
    <w:name w:val="xl87"/>
    <w:basedOn w:val="Normale"/>
    <w:rsid w:val="00FD4ED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88">
    <w:name w:val="xl88"/>
    <w:basedOn w:val="Normale"/>
    <w:rsid w:val="00FD4EDE"/>
    <w:pPr>
      <w:pBdr>
        <w:right w:val="single" w:sz="4" w:space="0" w:color="auto"/>
      </w:pBdr>
      <w:spacing w:before="100" w:beforeAutospacing="1" w:after="100" w:afterAutospacing="1"/>
    </w:pPr>
    <w:rPr>
      <w:b/>
      <w:bCs/>
      <w:color w:val="000000"/>
    </w:rPr>
  </w:style>
  <w:style w:type="paragraph" w:customStyle="1" w:styleId="xl89">
    <w:name w:val="xl89"/>
    <w:basedOn w:val="Normale"/>
    <w:rsid w:val="00FD4EDE"/>
    <w:pPr>
      <w:pBdr>
        <w:right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90">
    <w:name w:val="xl90"/>
    <w:basedOn w:val="Normale"/>
    <w:rsid w:val="00FD4EDE"/>
    <w:pPr>
      <w:pBdr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91">
    <w:name w:val="xl91"/>
    <w:basedOn w:val="Normale"/>
    <w:rsid w:val="00FD4EDE"/>
    <w:pPr>
      <w:pBdr>
        <w:bottom w:val="single" w:sz="4" w:space="0" w:color="000000"/>
      </w:pBdr>
      <w:spacing w:before="100" w:beforeAutospacing="1" w:after="100" w:afterAutospacing="1"/>
      <w:jc w:val="center"/>
    </w:pPr>
    <w:rPr>
      <w:color w:val="000000"/>
    </w:rPr>
  </w:style>
  <w:style w:type="character" w:styleId="Menzionenonrisolta">
    <w:name w:val="Unresolved Mention"/>
    <w:basedOn w:val="Carpredefinitoparagrafo"/>
    <w:uiPriority w:val="99"/>
    <w:semiHidden/>
    <w:unhideWhenUsed/>
    <w:rsid w:val="00503F46"/>
    <w:rPr>
      <w:color w:val="605E5C"/>
      <w:shd w:val="clear" w:color="auto" w:fill="E1DFDD"/>
    </w:rPr>
  </w:style>
  <w:style w:type="paragraph" w:customStyle="1" w:styleId="xl63">
    <w:name w:val="xl63"/>
    <w:basedOn w:val="Normale"/>
    <w:rsid w:val="00933589"/>
    <w:pPr>
      <w:spacing w:before="100" w:beforeAutospacing="1" w:after="100" w:afterAutospacing="1"/>
    </w:pPr>
    <w:rPr>
      <w:b/>
      <w:bCs/>
    </w:rPr>
  </w:style>
  <w:style w:type="paragraph" w:customStyle="1" w:styleId="xl64">
    <w:name w:val="xl64"/>
    <w:basedOn w:val="Normale"/>
    <w:rsid w:val="00933589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736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70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16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98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1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0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1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92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2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7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7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shua.stocco\Documents\Templates\Frontiers_Word_Templates\Supplementary_Material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57A95B22-B4E8-4C8E-ABCB-1E2B9143F8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C:\Users\joshua.stocco\Documents\Templates\Frontiers_Word_Templates\Supplementary_Material.dotx</Template>
  <TotalTime>93</TotalTime>
  <Pages>11</Pages>
  <Words>4052</Words>
  <Characters>21152</Characters>
  <Application>Microsoft Office Word</Application>
  <DocSecurity>0</DocSecurity>
  <Lines>1627</Lines>
  <Paragraphs>840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Frontiers Media SA</dc:creator>
  <cp:lastModifiedBy>Luca Giupponi</cp:lastModifiedBy>
  <cp:revision>13</cp:revision>
  <cp:lastPrinted>2013-10-03T12:51:00Z</cp:lastPrinted>
  <dcterms:created xsi:type="dcterms:W3CDTF">2018-11-23T08:58:00Z</dcterms:created>
  <dcterms:modified xsi:type="dcterms:W3CDTF">2022-09-21T13:50:00Z</dcterms:modified>
</cp:coreProperties>
</file>