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D9030" w14:textId="42922477" w:rsidR="004E6A7C" w:rsidRPr="00963177" w:rsidRDefault="00A94381" w:rsidP="001672D9">
      <w:pPr>
        <w:pStyle w:val="Heading2"/>
        <w:widowControl w:val="0"/>
        <w:rPr>
          <w:sz w:val="22"/>
          <w:szCs w:val="22"/>
          <w:lang w:val="en-GB"/>
        </w:rPr>
      </w:pPr>
      <w:bookmarkStart w:id="0" w:name="OLE_LINK1"/>
      <w:r w:rsidRPr="00963177">
        <w:rPr>
          <w:sz w:val="22"/>
          <w:szCs w:val="22"/>
          <w:lang w:val="en-GB"/>
        </w:rPr>
        <w:t xml:space="preserve">Supporting Information </w:t>
      </w:r>
    </w:p>
    <w:p w14:paraId="0AC16206" w14:textId="24FEB4D1" w:rsidR="00D36CE6" w:rsidRPr="00963177" w:rsidRDefault="00D36CE6" w:rsidP="001672D9">
      <w:pPr>
        <w:rPr>
          <w:sz w:val="22"/>
          <w:szCs w:val="22"/>
          <w:lang w:val="en-GB"/>
        </w:rPr>
      </w:pPr>
      <w:r w:rsidRPr="00963177">
        <w:rPr>
          <w:sz w:val="22"/>
          <w:szCs w:val="22"/>
          <w:lang w:val="en-GB"/>
        </w:rPr>
        <w:t xml:space="preserve">Article </w:t>
      </w:r>
      <w:r w:rsidR="00986CF6" w:rsidRPr="00963177">
        <w:rPr>
          <w:sz w:val="22"/>
          <w:szCs w:val="22"/>
          <w:lang w:val="en-GB"/>
        </w:rPr>
        <w:t>t</w:t>
      </w:r>
      <w:r w:rsidRPr="00963177">
        <w:rPr>
          <w:sz w:val="22"/>
          <w:szCs w:val="22"/>
          <w:lang w:val="en-GB"/>
        </w:rPr>
        <w:t>itle:</w:t>
      </w:r>
      <w:r w:rsidR="004E2977" w:rsidRPr="00963177">
        <w:rPr>
          <w:b/>
          <w:bCs/>
          <w:sz w:val="22"/>
          <w:szCs w:val="22"/>
          <w:lang w:val="en-GB"/>
        </w:rPr>
        <w:t xml:space="preserve"> Soil amendment with insect frass and exuviae affects the rhizosphere bacterial community, shoot growth and carbon/nitrogen ratio of a brassicaceous plant.</w:t>
      </w:r>
    </w:p>
    <w:p w14:paraId="134C6021" w14:textId="512B830B" w:rsidR="00FE359D" w:rsidRPr="00963177" w:rsidRDefault="00FE359D" w:rsidP="001672D9">
      <w:pPr>
        <w:rPr>
          <w:sz w:val="22"/>
          <w:szCs w:val="22"/>
          <w:lang w:val="en-GB"/>
        </w:rPr>
      </w:pPr>
      <w:r w:rsidRPr="00963177">
        <w:rPr>
          <w:sz w:val="22"/>
          <w:szCs w:val="22"/>
          <w:lang w:val="en-GB"/>
        </w:rPr>
        <w:t xml:space="preserve">Journal: Plant </w:t>
      </w:r>
      <w:r w:rsidR="0034174F" w:rsidRPr="00963177">
        <w:rPr>
          <w:sz w:val="22"/>
          <w:szCs w:val="22"/>
          <w:lang w:val="en-GB"/>
        </w:rPr>
        <w:t>and</w:t>
      </w:r>
      <w:r w:rsidRPr="00963177">
        <w:rPr>
          <w:sz w:val="22"/>
          <w:szCs w:val="22"/>
          <w:lang w:val="en-GB"/>
        </w:rPr>
        <w:t xml:space="preserve"> Soil</w:t>
      </w:r>
    </w:p>
    <w:p w14:paraId="37DA38D4" w14:textId="5BF303EB" w:rsidR="00D36CE6" w:rsidRPr="00963177" w:rsidRDefault="00D36CE6" w:rsidP="001672D9">
      <w:pPr>
        <w:rPr>
          <w:sz w:val="22"/>
          <w:szCs w:val="22"/>
          <w:lang w:val="en-GB"/>
        </w:rPr>
      </w:pPr>
      <w:r w:rsidRPr="00963177">
        <w:rPr>
          <w:sz w:val="22"/>
          <w:szCs w:val="22"/>
          <w:lang w:val="en-GB"/>
        </w:rPr>
        <w:t xml:space="preserve">Authors: </w:t>
      </w:r>
      <w:sdt>
        <w:sdtPr>
          <w:rPr>
            <w:sz w:val="22"/>
            <w:szCs w:val="22"/>
            <w:lang w:val="en-GB"/>
          </w:rPr>
          <w:alias w:val="Insert author details here"/>
          <w:tag w:val="Insert author details here"/>
          <w:id w:val="-1841385639"/>
          <w:placeholder>
            <w:docPart w:val="E6899F98B7A74E308A8ECE8C81D79786"/>
          </w:placeholder>
        </w:sdtPr>
        <w:sdtEndPr/>
        <w:sdtContent>
          <w:r w:rsidR="007E76C8" w:rsidRPr="00963177">
            <w:rPr>
              <w:rFonts w:eastAsia="Times New Roman"/>
              <w:sz w:val="22"/>
              <w:szCs w:val="22"/>
              <w:lang w:val="en-GB"/>
            </w:rPr>
            <w:t xml:space="preserve">Els M. van de Zande, Max Wantulla, Joop J.A. van Loon, Marcel Dicke </w:t>
          </w:r>
        </w:sdtContent>
      </w:sdt>
    </w:p>
    <w:p w14:paraId="30FBF0C1" w14:textId="41606661" w:rsidR="00FE359D" w:rsidRPr="00963177" w:rsidRDefault="00FE359D" w:rsidP="001672D9">
      <w:pPr>
        <w:rPr>
          <w:sz w:val="22"/>
          <w:szCs w:val="22"/>
          <w:lang w:val="en-GB"/>
        </w:rPr>
      </w:pPr>
      <w:r w:rsidRPr="00963177">
        <w:rPr>
          <w:sz w:val="22"/>
          <w:szCs w:val="22"/>
          <w:lang w:val="en-GB"/>
        </w:rPr>
        <w:t>Affiliation: Laboratory of Entomology, Wageningen University &amp; Research, PO Box 16, 6700 AA, Wageningen, the Netherlands</w:t>
      </w:r>
    </w:p>
    <w:p w14:paraId="2A44682A" w14:textId="5711E742" w:rsidR="00FE359D" w:rsidRPr="00963177" w:rsidRDefault="00FE359D" w:rsidP="001672D9">
      <w:pPr>
        <w:rPr>
          <w:sz w:val="22"/>
          <w:szCs w:val="22"/>
          <w:lang w:val="en-GB"/>
        </w:rPr>
      </w:pPr>
      <w:r w:rsidRPr="00963177">
        <w:rPr>
          <w:sz w:val="22"/>
          <w:szCs w:val="22"/>
          <w:lang w:val="en-GB"/>
        </w:rPr>
        <w:t>Corresponding authors: els.vandezande@wur.nl (Els M. van de Zande) and marcel.dicke@wur.nl (Marcel Dicke)</w:t>
      </w:r>
    </w:p>
    <w:p w14:paraId="49C2DCC8" w14:textId="4BAFC3EB" w:rsidR="00D36CE6" w:rsidRPr="00963177" w:rsidRDefault="00986CF6" w:rsidP="001672D9">
      <w:pPr>
        <w:rPr>
          <w:sz w:val="22"/>
          <w:szCs w:val="22"/>
          <w:lang w:val="en-GB"/>
        </w:rPr>
      </w:pPr>
      <w:r w:rsidRPr="00963177">
        <w:rPr>
          <w:sz w:val="22"/>
          <w:szCs w:val="22"/>
          <w:lang w:val="en-GB"/>
        </w:rPr>
        <w:t xml:space="preserve">Article acceptance date: </w:t>
      </w:r>
      <w:sdt>
        <w:sdtPr>
          <w:rPr>
            <w:sz w:val="22"/>
            <w:szCs w:val="22"/>
            <w:lang w:val="en-GB"/>
          </w:rPr>
          <w:id w:val="1870175957"/>
          <w:placeholder>
            <w:docPart w:val="0D3137B0801240A3BD9BF0A6ABF79402"/>
          </w:placeholder>
          <w:showingPlcHdr/>
          <w:date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Pr="00963177">
            <w:rPr>
              <w:rStyle w:val="PlaceholderText"/>
              <w:sz w:val="22"/>
              <w:szCs w:val="22"/>
              <w:lang w:val="en-GB"/>
            </w:rPr>
            <w:t>Click here to enter a date.</w:t>
          </w:r>
        </w:sdtContent>
      </w:sdt>
    </w:p>
    <w:bookmarkEnd w:id="0"/>
    <w:p w14:paraId="539CAE3C" w14:textId="41C45BD3" w:rsidR="00986CF6" w:rsidRPr="00963177" w:rsidRDefault="00986CF6" w:rsidP="001672D9">
      <w:pPr>
        <w:widowControl w:val="0"/>
        <w:rPr>
          <w:sz w:val="22"/>
          <w:szCs w:val="22"/>
          <w:lang w:val="en-GB"/>
        </w:rPr>
      </w:pPr>
    </w:p>
    <w:p w14:paraId="5A0AB977" w14:textId="77777777" w:rsidR="00FE359D" w:rsidRPr="00963177" w:rsidRDefault="00FE359D" w:rsidP="001672D9">
      <w:pPr>
        <w:widowControl w:val="0"/>
        <w:rPr>
          <w:sz w:val="22"/>
          <w:szCs w:val="22"/>
          <w:lang w:val="en-GB"/>
        </w:rPr>
      </w:pPr>
    </w:p>
    <w:p w14:paraId="3CD51BDF" w14:textId="006FFAA0" w:rsidR="004E6A7C" w:rsidRPr="00963177" w:rsidRDefault="004E6A7C" w:rsidP="001672D9">
      <w:pPr>
        <w:widowControl w:val="0"/>
        <w:rPr>
          <w:sz w:val="22"/>
          <w:szCs w:val="22"/>
          <w:lang w:val="en-GB"/>
        </w:rPr>
      </w:pPr>
      <w:r w:rsidRPr="00963177">
        <w:rPr>
          <w:sz w:val="22"/>
          <w:szCs w:val="22"/>
          <w:lang w:val="en-GB"/>
        </w:rPr>
        <w:t xml:space="preserve">The following </w:t>
      </w:r>
      <w:r w:rsidR="000E4DE6" w:rsidRPr="00963177">
        <w:rPr>
          <w:sz w:val="22"/>
          <w:szCs w:val="22"/>
          <w:lang w:val="en-GB"/>
        </w:rPr>
        <w:t xml:space="preserve">Supporting Information </w:t>
      </w:r>
      <w:r w:rsidRPr="00963177">
        <w:rPr>
          <w:sz w:val="22"/>
          <w:szCs w:val="22"/>
          <w:lang w:val="en-GB"/>
        </w:rPr>
        <w:t>is available for this article:</w:t>
      </w:r>
    </w:p>
    <w:p w14:paraId="652C2CA0" w14:textId="4F2904CB" w:rsidR="00415628" w:rsidRPr="00963177" w:rsidRDefault="00415628" w:rsidP="00415628">
      <w:pPr>
        <w:widowControl w:val="0"/>
        <w:rPr>
          <w:sz w:val="22"/>
          <w:szCs w:val="22"/>
          <w:lang w:val="en-GB"/>
        </w:rPr>
      </w:pPr>
      <w:r w:rsidRPr="00963177">
        <w:rPr>
          <w:sz w:val="22"/>
          <w:szCs w:val="22"/>
          <w:lang w:val="en-GB"/>
        </w:rPr>
        <w:t xml:space="preserve">Figure S1, </w:t>
      </w:r>
      <w:r w:rsidR="00C40677" w:rsidRPr="00963177">
        <w:rPr>
          <w:sz w:val="22"/>
          <w:szCs w:val="22"/>
          <w:lang w:val="en-GB"/>
        </w:rPr>
        <w:t>Main effects (a) and interaction effects (b) of soil amendments on fresh shoot biomass of Brassica oleracea after 2, 4 and 8 weeks of plant growth</w:t>
      </w:r>
      <w:r w:rsidRPr="00963177">
        <w:rPr>
          <w:sz w:val="22"/>
          <w:szCs w:val="22"/>
          <w:lang w:val="en-GB"/>
        </w:rPr>
        <w:t>.</w:t>
      </w:r>
    </w:p>
    <w:p w14:paraId="6AB8E192" w14:textId="543D2DB1" w:rsidR="00415628" w:rsidRPr="00963177" w:rsidRDefault="00415628" w:rsidP="00415628">
      <w:pPr>
        <w:widowControl w:val="0"/>
        <w:rPr>
          <w:sz w:val="22"/>
          <w:szCs w:val="22"/>
          <w:lang w:val="en-GB"/>
        </w:rPr>
      </w:pPr>
      <w:r w:rsidRPr="00963177">
        <w:rPr>
          <w:sz w:val="22"/>
          <w:szCs w:val="22"/>
          <w:lang w:val="en-GB"/>
        </w:rPr>
        <w:t xml:space="preserve">Figure S2, </w:t>
      </w:r>
      <w:r w:rsidR="00C40677" w:rsidRPr="00963177">
        <w:rPr>
          <w:sz w:val="22"/>
          <w:szCs w:val="22"/>
          <w:lang w:val="en-GB"/>
        </w:rPr>
        <w:t>Main effects (a) and interaction effects (b) of soil treatments on carbon/nitrogen ratio in Brassica oleracea shoots.</w:t>
      </w:r>
    </w:p>
    <w:p w14:paraId="51B28A03" w14:textId="77777777" w:rsidR="00415628" w:rsidRPr="00963177" w:rsidRDefault="00415628" w:rsidP="00415628">
      <w:pPr>
        <w:widowControl w:val="0"/>
        <w:rPr>
          <w:sz w:val="22"/>
          <w:szCs w:val="22"/>
          <w:lang w:val="en-GB"/>
        </w:rPr>
      </w:pPr>
      <w:r w:rsidRPr="00963177">
        <w:rPr>
          <w:sz w:val="22"/>
          <w:szCs w:val="22"/>
          <w:lang w:val="en-GB"/>
        </w:rPr>
        <w:t xml:space="preserve">Figure S3, Root carbon/nitrogen ratio of </w:t>
      </w:r>
      <w:r w:rsidRPr="00963177">
        <w:rPr>
          <w:i/>
          <w:iCs/>
          <w:sz w:val="22"/>
          <w:szCs w:val="22"/>
          <w:lang w:val="en-GB"/>
        </w:rPr>
        <w:t>Brassica oleracea</w:t>
      </w:r>
      <w:r w:rsidRPr="00963177">
        <w:rPr>
          <w:sz w:val="22"/>
          <w:szCs w:val="22"/>
          <w:lang w:val="en-GB"/>
        </w:rPr>
        <w:t xml:space="preserve"> upon soil amendment.</w:t>
      </w:r>
    </w:p>
    <w:p w14:paraId="4965651D" w14:textId="77777777" w:rsidR="00415628" w:rsidRPr="00963177" w:rsidRDefault="00415628" w:rsidP="00415628">
      <w:pPr>
        <w:widowControl w:val="0"/>
        <w:rPr>
          <w:sz w:val="22"/>
          <w:szCs w:val="22"/>
          <w:lang w:val="en-GB"/>
        </w:rPr>
      </w:pPr>
      <w:r w:rsidRPr="00963177">
        <w:rPr>
          <w:sz w:val="22"/>
          <w:szCs w:val="22"/>
          <w:lang w:val="en-GB"/>
        </w:rPr>
        <w:t>Table S1, Insect species and companies from which the soil amendments originated.</w:t>
      </w:r>
    </w:p>
    <w:p w14:paraId="51E4E313" w14:textId="77777777" w:rsidR="00415628" w:rsidRPr="00963177" w:rsidRDefault="00415628" w:rsidP="00415628">
      <w:pPr>
        <w:widowControl w:val="0"/>
        <w:rPr>
          <w:sz w:val="22"/>
          <w:szCs w:val="22"/>
          <w:lang w:val="en-GB"/>
        </w:rPr>
      </w:pPr>
      <w:r w:rsidRPr="00963177">
        <w:rPr>
          <w:sz w:val="22"/>
          <w:szCs w:val="22"/>
          <w:lang w:val="en-GB"/>
        </w:rPr>
        <w:t>Table S2, Composition of the synthetic fertiliser.</w:t>
      </w:r>
    </w:p>
    <w:p w14:paraId="54E82C10" w14:textId="6A92CBF9" w:rsidR="00415628" w:rsidRPr="00963177" w:rsidRDefault="00415628" w:rsidP="00415628">
      <w:pPr>
        <w:widowControl w:val="0"/>
        <w:rPr>
          <w:sz w:val="22"/>
          <w:szCs w:val="22"/>
          <w:lang w:val="en-GB"/>
        </w:rPr>
      </w:pPr>
      <w:r w:rsidRPr="00963177">
        <w:rPr>
          <w:sz w:val="22"/>
          <w:szCs w:val="22"/>
          <w:lang w:val="en-GB"/>
        </w:rPr>
        <w:t>Table S3, Advised amendment concentration of insect residues</w:t>
      </w:r>
    </w:p>
    <w:p w14:paraId="1CA8095E" w14:textId="757C22ED" w:rsidR="00332BB5" w:rsidRPr="00963177" w:rsidRDefault="00332BB5">
      <w:pPr>
        <w:rPr>
          <w:sz w:val="22"/>
          <w:szCs w:val="22"/>
          <w:lang w:val="en-GB"/>
        </w:rPr>
      </w:pPr>
      <w:r w:rsidRPr="00963177">
        <w:rPr>
          <w:sz w:val="22"/>
          <w:szCs w:val="22"/>
          <w:lang w:val="en-GB"/>
        </w:rPr>
        <w:br w:type="page"/>
      </w:r>
    </w:p>
    <w:p w14:paraId="3654DEC0" w14:textId="744022FA" w:rsidR="00332BB5" w:rsidRPr="00963177" w:rsidRDefault="00332BB5" w:rsidP="00415628">
      <w:pPr>
        <w:widowControl w:val="0"/>
        <w:rPr>
          <w:sz w:val="22"/>
          <w:szCs w:val="22"/>
          <w:lang w:val="en-GB"/>
        </w:rPr>
      </w:pPr>
      <w:r w:rsidRPr="00963177">
        <w:rPr>
          <w:b/>
          <w:bCs/>
          <w:noProof/>
          <w:lang w:val="en-GB"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B8AB719" wp14:editId="7A3422CE">
                <wp:simplePos x="0" y="0"/>
                <wp:positionH relativeFrom="column">
                  <wp:posOffset>-459105</wp:posOffset>
                </wp:positionH>
                <wp:positionV relativeFrom="paragraph">
                  <wp:posOffset>171450</wp:posOffset>
                </wp:positionV>
                <wp:extent cx="7317105" cy="6674485"/>
                <wp:effectExtent l="0" t="0" r="0" b="0"/>
                <wp:wrapTopAndBottom/>
                <wp:docPr id="44" name="Group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17105" cy="6674485"/>
                          <a:chOff x="0" y="0"/>
                          <a:chExt cx="7317105" cy="6674643"/>
                        </a:xfrm>
                      </wpg:grpSpPr>
                      <wps:wsp>
                        <wps:cNvPr id="136208048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19100" y="5171599"/>
                            <a:ext cx="6726554" cy="15030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B24B8C" w14:textId="79A2EEED" w:rsidR="00332BB5" w:rsidRPr="000F7A6A" w:rsidRDefault="00332BB5" w:rsidP="00332BB5">
                              <w:pPr>
                                <w:jc w:val="both"/>
                                <w:rPr>
                                  <w:lang w:val="en-US"/>
                                </w:rPr>
                              </w:pPr>
                              <w:r w:rsidRPr="000F7A6A">
                                <w:rPr>
                                  <w:b/>
                                  <w:bCs/>
                                  <w:lang w:val="en-US"/>
                                </w:rPr>
                                <w:t xml:space="preserve">Fig. </w:t>
                              </w:r>
                              <w:r w:rsidR="00727B0F">
                                <w:rPr>
                                  <w:b/>
                                  <w:bCs/>
                                  <w:lang w:val="en-US"/>
                                </w:rPr>
                                <w:t>S1</w:t>
                              </w:r>
                              <w:r w:rsidRPr="000F7A6A">
                                <w:rPr>
                                  <w:b/>
                                  <w:bCs/>
                                  <w:lang w:val="en-US"/>
                                </w:rPr>
                                <w:t>.</w:t>
                              </w:r>
                              <w:r w:rsidRPr="000F7A6A">
                                <w:rPr>
                                  <w:lang w:val="en-US"/>
                                </w:rPr>
                                <w:t xml:space="preserve"> Main effects (a) and interaction effects (b) of soil amendments on fresh shoot biomass of </w:t>
                              </w:r>
                              <w:r w:rsidRPr="000F7A6A">
                                <w:rPr>
                                  <w:i/>
                                  <w:iCs/>
                                  <w:lang w:val="en-US"/>
                                </w:rPr>
                                <w:t>Brassica oleracea</w:t>
                              </w:r>
                              <w:r w:rsidRPr="000F7A6A">
                                <w:rPr>
                                  <w:lang w:val="en-US"/>
                                </w:rPr>
                                <w:t xml:space="preserve"> after 2, 4 and 8 weeks of plant growth. Soil amendments were grouped by insect species from which the residu</w:t>
                              </w:r>
                              <w:r>
                                <w:rPr>
                                  <w:lang w:val="en-US"/>
                                </w:rPr>
                                <w:t>e</w:t>
                              </w:r>
                              <w:r w:rsidRPr="000F7A6A">
                                <w:rPr>
                                  <w:lang w:val="en-US"/>
                                </w:rPr>
                                <w:t xml:space="preserve">s originated (Species; black soldier fly larvae (BSF, </w:t>
                              </w:r>
                              <w:proofErr w:type="spellStart"/>
                              <w:r w:rsidRPr="000F7A6A">
                                <w:rPr>
                                  <w:i/>
                                  <w:iCs/>
                                  <w:lang w:val="en-US"/>
                                </w:rPr>
                                <w:t>Hermetia</w:t>
                              </w:r>
                              <w:proofErr w:type="spellEnd"/>
                              <w:r w:rsidRPr="000F7A6A">
                                <w:rPr>
                                  <w:i/>
                                  <w:iCs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0F7A6A">
                                <w:rPr>
                                  <w:i/>
                                  <w:iCs/>
                                  <w:lang w:val="en-US"/>
                                </w:rPr>
                                <w:t>illucens</w:t>
                              </w:r>
                              <w:proofErr w:type="spellEnd"/>
                              <w:r w:rsidRPr="000F7A6A">
                                <w:rPr>
                                  <w:lang w:val="en-US"/>
                                </w:rPr>
                                <w:t xml:space="preserve">), house cricket (HC, </w:t>
                              </w:r>
                              <w:r w:rsidRPr="000F7A6A">
                                <w:rPr>
                                  <w:i/>
                                  <w:iCs/>
                                  <w:lang w:val="en-US"/>
                                </w:rPr>
                                <w:t xml:space="preserve">Acheta </w:t>
                              </w:r>
                              <w:proofErr w:type="spellStart"/>
                              <w:r w:rsidRPr="000F7A6A">
                                <w:rPr>
                                  <w:i/>
                                  <w:iCs/>
                                  <w:lang w:val="en-US"/>
                                </w:rPr>
                                <w:t>domesticus</w:t>
                              </w:r>
                              <w:proofErr w:type="spellEnd"/>
                              <w:r w:rsidRPr="000F7A6A">
                                <w:rPr>
                                  <w:lang w:val="en-US"/>
                                </w:rPr>
                                <w:t xml:space="preserve">) and mealworm (MW, </w:t>
                              </w:r>
                              <w:r w:rsidRPr="000F7A6A">
                                <w:rPr>
                                  <w:i/>
                                  <w:iCs/>
                                  <w:lang w:val="en-US"/>
                                </w:rPr>
                                <w:t xml:space="preserve">Tenebrio </w:t>
                              </w:r>
                              <w:proofErr w:type="spellStart"/>
                              <w:r w:rsidRPr="000F7A6A">
                                <w:rPr>
                                  <w:i/>
                                  <w:iCs/>
                                  <w:lang w:val="en-US"/>
                                </w:rPr>
                                <w:t>molitor</w:t>
                              </w:r>
                              <w:proofErr w:type="spellEnd"/>
                              <w:r w:rsidRPr="000F7A6A">
                                <w:rPr>
                                  <w:lang w:val="en-US"/>
                                </w:rPr>
                                <w:t xml:space="preserve">)), by  type of material that was used (Material), and by </w:t>
                              </w:r>
                              <w:r>
                                <w:rPr>
                                  <w:lang w:val="en-US"/>
                                </w:rPr>
                                <w:t>concentration</w:t>
                              </w:r>
                              <w:r w:rsidRPr="000F7A6A">
                                <w:rPr>
                                  <w:lang w:val="en-US"/>
                                </w:rPr>
                                <w:t xml:space="preserve"> of material in grams per kg of soil (</w:t>
                              </w:r>
                              <w:r w:rsidRPr="006A7B38">
                                <w:rPr>
                                  <w:lang w:val="en-US"/>
                                </w:rPr>
                                <w:t>Concentration</w:t>
                              </w:r>
                              <w:r w:rsidRPr="000F7A6A">
                                <w:rPr>
                                  <w:lang w:val="en-US"/>
                                </w:rPr>
                                <w:t>). Treatment groups denoted with the same letter do not significantly differ (</w:t>
                              </w:r>
                              <w:r>
                                <w:rPr>
                                  <w:lang w:val="en-US"/>
                                </w:rPr>
                                <w:t>EMM</w:t>
                              </w:r>
                              <w:r w:rsidRPr="000F7A6A">
                                <w:rPr>
                                  <w:lang w:val="en-US"/>
                                </w:rPr>
                                <w:t xml:space="preserve">, α = 0.05). Fresh shoot biomass (c) of </w:t>
                              </w:r>
                              <w:r w:rsidRPr="000F7A6A">
                                <w:rPr>
                                  <w:i/>
                                  <w:iCs/>
                                  <w:lang w:val="en-US"/>
                                </w:rPr>
                                <w:t xml:space="preserve">B. oleracea </w:t>
                              </w:r>
                              <w:r w:rsidRPr="000F7A6A">
                                <w:rPr>
                                  <w:lang w:val="en-US"/>
                                </w:rPr>
                                <w:t xml:space="preserve">growing in untreated (control) soil, or soil that was treated with synthetic </w:t>
                              </w:r>
                              <w:proofErr w:type="spellStart"/>
                              <w:r w:rsidRPr="000F7A6A">
                                <w:rPr>
                                  <w:lang w:val="en-US"/>
                                </w:rPr>
                                <w:t>fertiliser</w:t>
                              </w:r>
                              <w:proofErr w:type="spellEnd"/>
                              <w:r w:rsidRPr="000F7A6A">
                                <w:rPr>
                                  <w:lang w:val="en-US"/>
                                </w:rPr>
                                <w:t xml:space="preserve"> (SF). Bars represent the average and error bars the SE. Range of number of replicates per treatment are indicated at the top of each panel by </w:t>
                              </w:r>
                              <w:r w:rsidRPr="00910B00">
                                <w:rPr>
                                  <w:i/>
                                  <w:iCs/>
                                  <w:lang w:val="en-US"/>
                                </w:rPr>
                                <w:t>n</w:t>
                              </w:r>
                              <w:r w:rsidRPr="000F7A6A">
                                <w:rPr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42" name="Picture 42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7105" cy="4405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3" name="Picture 43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6250" y="4143375"/>
                            <a:ext cx="6626860" cy="1017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8AB719" id="Group 44" o:spid="_x0000_s1026" style="position:absolute;margin-left:-36.15pt;margin-top:13.5pt;width:576.15pt;height:525.55pt;z-index:251663360;mso-height-relative:margin" coordsize="73171,667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4191;top:51715;width:67265;height:150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" stroked="f">
                  <v:textbox style="mso-fit-shape-to-text:t">
                    <w:txbxContent>
                      <w:p w14:paraId="18B24B8C" w14:textId="79A2EEED" w:rsidR="00332BB5" w:rsidRPr="000F7A6A" w:rsidRDefault="00332BB5" w:rsidP="00332BB5">
                        <w:pPr>
                          <w:jc w:val="both"/>
                          <w:rPr>
                            <w:lang w:val="en-US"/>
                          </w:rPr>
                        </w:pPr>
                        <w:r w:rsidRPr="000F7A6A">
                          <w:rPr>
                            <w:b/>
                            <w:bCs/>
                            <w:lang w:val="en-US"/>
                          </w:rPr>
                          <w:t xml:space="preserve">Fig. </w:t>
                        </w:r>
                        <w:r w:rsidR="00727B0F">
                          <w:rPr>
                            <w:b/>
                            <w:bCs/>
                            <w:lang w:val="en-US"/>
                          </w:rPr>
                          <w:t>S1</w:t>
                        </w:r>
                        <w:r w:rsidRPr="000F7A6A">
                          <w:rPr>
                            <w:b/>
                            <w:bCs/>
                            <w:lang w:val="en-US"/>
                          </w:rPr>
                          <w:t>.</w:t>
                        </w:r>
                        <w:r w:rsidRPr="000F7A6A">
                          <w:rPr>
                            <w:lang w:val="en-US"/>
                          </w:rPr>
                          <w:t xml:space="preserve"> Main effects (a) and interaction effects (b) of soil amendments on fresh shoot biomass of </w:t>
                        </w:r>
                        <w:r w:rsidRPr="000F7A6A">
                          <w:rPr>
                            <w:i/>
                            <w:iCs/>
                            <w:lang w:val="en-US"/>
                          </w:rPr>
                          <w:t>Brassica oleracea</w:t>
                        </w:r>
                        <w:r w:rsidRPr="000F7A6A">
                          <w:rPr>
                            <w:lang w:val="en-US"/>
                          </w:rPr>
                          <w:t xml:space="preserve"> after 2, 4 and 8 weeks of plant growth. Soil amendments were grouped by insect species from which the residu</w:t>
                        </w:r>
                        <w:r>
                          <w:rPr>
                            <w:lang w:val="en-US"/>
                          </w:rPr>
                          <w:t>e</w:t>
                        </w:r>
                        <w:r w:rsidRPr="000F7A6A">
                          <w:rPr>
                            <w:lang w:val="en-US"/>
                          </w:rPr>
                          <w:t xml:space="preserve">s originated (Species; black soldier fly larvae (BSF, </w:t>
                        </w:r>
                        <w:proofErr w:type="spellStart"/>
                        <w:r w:rsidRPr="000F7A6A">
                          <w:rPr>
                            <w:i/>
                            <w:iCs/>
                            <w:lang w:val="en-US"/>
                          </w:rPr>
                          <w:t>Hermetia</w:t>
                        </w:r>
                        <w:proofErr w:type="spellEnd"/>
                        <w:r w:rsidRPr="000F7A6A">
                          <w:rPr>
                            <w:i/>
                            <w:iCs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0F7A6A">
                          <w:rPr>
                            <w:i/>
                            <w:iCs/>
                            <w:lang w:val="en-US"/>
                          </w:rPr>
                          <w:t>illucens</w:t>
                        </w:r>
                        <w:proofErr w:type="spellEnd"/>
                        <w:r w:rsidRPr="000F7A6A">
                          <w:rPr>
                            <w:lang w:val="en-US"/>
                          </w:rPr>
                          <w:t xml:space="preserve">), house cricket (HC, </w:t>
                        </w:r>
                        <w:r w:rsidRPr="000F7A6A">
                          <w:rPr>
                            <w:i/>
                            <w:iCs/>
                            <w:lang w:val="en-US"/>
                          </w:rPr>
                          <w:t xml:space="preserve">Acheta </w:t>
                        </w:r>
                        <w:proofErr w:type="spellStart"/>
                        <w:r w:rsidRPr="000F7A6A">
                          <w:rPr>
                            <w:i/>
                            <w:iCs/>
                            <w:lang w:val="en-US"/>
                          </w:rPr>
                          <w:t>domesticus</w:t>
                        </w:r>
                        <w:proofErr w:type="spellEnd"/>
                        <w:r w:rsidRPr="000F7A6A">
                          <w:rPr>
                            <w:lang w:val="en-US"/>
                          </w:rPr>
                          <w:t xml:space="preserve">) and mealworm (MW, </w:t>
                        </w:r>
                        <w:r w:rsidRPr="000F7A6A">
                          <w:rPr>
                            <w:i/>
                            <w:iCs/>
                            <w:lang w:val="en-US"/>
                          </w:rPr>
                          <w:t xml:space="preserve">Tenebrio </w:t>
                        </w:r>
                        <w:proofErr w:type="spellStart"/>
                        <w:r w:rsidRPr="000F7A6A">
                          <w:rPr>
                            <w:i/>
                            <w:iCs/>
                            <w:lang w:val="en-US"/>
                          </w:rPr>
                          <w:t>molitor</w:t>
                        </w:r>
                        <w:proofErr w:type="spellEnd"/>
                        <w:r w:rsidRPr="000F7A6A">
                          <w:rPr>
                            <w:lang w:val="en-US"/>
                          </w:rPr>
                          <w:t xml:space="preserve">)), by  type of material that was used (Material), and by </w:t>
                        </w:r>
                        <w:r>
                          <w:rPr>
                            <w:lang w:val="en-US"/>
                          </w:rPr>
                          <w:t>concentration</w:t>
                        </w:r>
                        <w:r w:rsidRPr="000F7A6A">
                          <w:rPr>
                            <w:lang w:val="en-US"/>
                          </w:rPr>
                          <w:t xml:space="preserve"> of material in grams per kg of soil (</w:t>
                        </w:r>
                        <w:r w:rsidRPr="006A7B38">
                          <w:rPr>
                            <w:lang w:val="en-US"/>
                          </w:rPr>
                          <w:t>Concentration</w:t>
                        </w:r>
                        <w:r w:rsidRPr="000F7A6A">
                          <w:rPr>
                            <w:lang w:val="en-US"/>
                          </w:rPr>
                          <w:t>). Treatment groups denoted with the same letter do not significantly differ (</w:t>
                        </w:r>
                        <w:r>
                          <w:rPr>
                            <w:lang w:val="en-US"/>
                          </w:rPr>
                          <w:t>EMM</w:t>
                        </w:r>
                        <w:r w:rsidRPr="000F7A6A">
                          <w:rPr>
                            <w:lang w:val="en-US"/>
                          </w:rPr>
                          <w:t xml:space="preserve">, α = 0.05). Fresh shoot biomass (c) of </w:t>
                        </w:r>
                        <w:r w:rsidRPr="000F7A6A">
                          <w:rPr>
                            <w:i/>
                            <w:iCs/>
                            <w:lang w:val="en-US"/>
                          </w:rPr>
                          <w:t xml:space="preserve">B. oleracea </w:t>
                        </w:r>
                        <w:r w:rsidRPr="000F7A6A">
                          <w:rPr>
                            <w:lang w:val="en-US"/>
                          </w:rPr>
                          <w:t xml:space="preserve">growing in untreated (control) soil, or soil that was treated with synthetic </w:t>
                        </w:r>
                        <w:proofErr w:type="spellStart"/>
                        <w:r w:rsidRPr="000F7A6A">
                          <w:rPr>
                            <w:lang w:val="en-US"/>
                          </w:rPr>
                          <w:t>fertiliser</w:t>
                        </w:r>
                        <w:proofErr w:type="spellEnd"/>
                        <w:r w:rsidRPr="000F7A6A">
                          <w:rPr>
                            <w:lang w:val="en-US"/>
                          </w:rPr>
                          <w:t xml:space="preserve"> (SF). Bars represent the average and error bars the SE. Range of number of replicates per treatment are indicated at the top of each panel by </w:t>
                        </w:r>
                        <w:r w:rsidRPr="00910B00">
                          <w:rPr>
                            <w:i/>
                            <w:iCs/>
                            <w:lang w:val="en-US"/>
                          </w:rPr>
                          <w:t>n</w:t>
                        </w:r>
                        <w:r w:rsidRPr="000F7A6A">
                          <w:rPr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2" o:spid="_x0000_s1028" type="#_x0000_t75" style="position:absolute;width:73171;height:440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">
                  <v:imagedata r:id="rId10" o:title=""/>
                </v:shape>
                <v:shape id="Picture 43" o:spid="_x0000_s1029" type="#_x0000_t75" style="position:absolute;left:4762;top:41433;width:66269;height:10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">
                  <v:imagedata r:id="rId11" o:title=""/>
                </v:shape>
                <w10:wrap type="topAndBottom"/>
              </v:group>
            </w:pict>
          </mc:Fallback>
        </mc:AlternateContent>
      </w:r>
    </w:p>
    <w:p w14:paraId="180D3015" w14:textId="35DFEC27" w:rsidR="001903C9" w:rsidRPr="00963177" w:rsidRDefault="001903C9">
      <w:pPr>
        <w:rPr>
          <w:b/>
          <w:bCs/>
          <w:sz w:val="22"/>
          <w:szCs w:val="22"/>
          <w:lang w:val="en-GB"/>
        </w:rPr>
      </w:pPr>
      <w:r w:rsidRPr="00963177">
        <w:rPr>
          <w:b/>
          <w:bCs/>
          <w:sz w:val="22"/>
          <w:szCs w:val="22"/>
          <w:lang w:val="en-GB"/>
        </w:rPr>
        <w:br w:type="page"/>
      </w:r>
    </w:p>
    <w:p w14:paraId="6A7352F5" w14:textId="09416EAF" w:rsidR="001903C9" w:rsidRPr="00963177" w:rsidRDefault="001903C9">
      <w:pPr>
        <w:rPr>
          <w:b/>
          <w:bCs/>
          <w:sz w:val="22"/>
          <w:szCs w:val="22"/>
          <w:lang w:val="en-GB"/>
        </w:rPr>
      </w:pPr>
      <w:r w:rsidRPr="00963177">
        <w:rPr>
          <w:b/>
          <w:bCs/>
          <w:noProof/>
          <w:lang w:val="en-GB"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E3FF855" wp14:editId="7D1CE025">
                <wp:simplePos x="0" y="0"/>
                <wp:positionH relativeFrom="column">
                  <wp:posOffset>180975</wp:posOffset>
                </wp:positionH>
                <wp:positionV relativeFrom="paragraph">
                  <wp:posOffset>2343150</wp:posOffset>
                </wp:positionV>
                <wp:extent cx="6113145" cy="3648075"/>
                <wp:effectExtent l="0" t="0" r="1905" b="9525"/>
                <wp:wrapTopAndBottom/>
                <wp:docPr id="1362080481" name="Group 13620804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3145" cy="3648075"/>
                          <a:chOff x="219075" y="2171700"/>
                          <a:chExt cx="6113626" cy="3648075"/>
                        </a:xfrm>
                      </wpg:grpSpPr>
                      <wps:wsp>
                        <wps:cNvPr id="3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19075" y="3981156"/>
                            <a:ext cx="6113626" cy="18386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68D871" w14:textId="67D834FF" w:rsidR="001903C9" w:rsidRPr="000F7A6A" w:rsidRDefault="001903C9" w:rsidP="001903C9">
                              <w:pPr>
                                <w:jc w:val="both"/>
                                <w:rPr>
                                  <w:lang w:val="en-US"/>
                                </w:rPr>
                              </w:pPr>
                              <w:r w:rsidRPr="000F7A6A">
                                <w:rPr>
                                  <w:b/>
                                  <w:bCs/>
                                  <w:lang w:val="en-US"/>
                                </w:rPr>
                                <w:t xml:space="preserve">Fig. </w:t>
                              </w:r>
                              <w:r>
                                <w:rPr>
                                  <w:b/>
                                  <w:bCs/>
                                  <w:lang w:val="en-US"/>
                                </w:rPr>
                                <w:t>S2</w:t>
                              </w:r>
                              <w:r w:rsidRPr="000F7A6A">
                                <w:rPr>
                                  <w:b/>
                                  <w:bCs/>
                                  <w:lang w:val="en-US"/>
                                </w:rPr>
                                <w:t xml:space="preserve">. </w:t>
                              </w:r>
                              <w:r w:rsidRPr="000F7A6A">
                                <w:rPr>
                                  <w:lang w:val="en-US"/>
                                </w:rPr>
                                <w:t xml:space="preserve">Main effects (a) and interaction effects (b) of soil treatments on carbon/nitrogen ratio in </w:t>
                              </w:r>
                              <w:r w:rsidRPr="000F7A6A">
                                <w:rPr>
                                  <w:i/>
                                  <w:iCs/>
                                  <w:lang w:val="en-US"/>
                                </w:rPr>
                                <w:t>Brassica oleracea</w:t>
                              </w:r>
                              <w:r>
                                <w:rPr>
                                  <w:lang w:val="en-US"/>
                                </w:rPr>
                                <w:t xml:space="preserve"> shoots</w:t>
                              </w:r>
                              <w:r w:rsidRPr="000F7A6A">
                                <w:rPr>
                                  <w:lang w:val="en-US"/>
                                </w:rPr>
                                <w:t xml:space="preserve">. Soil amendments were grouped by insect species from which the residual streams originated (Species; black soldier fly larvae (BSF, </w:t>
                              </w:r>
                              <w:proofErr w:type="spellStart"/>
                              <w:r w:rsidRPr="000F7A6A">
                                <w:rPr>
                                  <w:i/>
                                  <w:iCs/>
                                  <w:lang w:val="en-US"/>
                                </w:rPr>
                                <w:t>Hermetia</w:t>
                              </w:r>
                              <w:proofErr w:type="spellEnd"/>
                              <w:r w:rsidRPr="000F7A6A">
                                <w:rPr>
                                  <w:i/>
                                  <w:iCs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0F7A6A">
                                <w:rPr>
                                  <w:i/>
                                  <w:iCs/>
                                  <w:lang w:val="en-US"/>
                                </w:rPr>
                                <w:t>illucens</w:t>
                              </w:r>
                              <w:proofErr w:type="spellEnd"/>
                              <w:r w:rsidRPr="000F7A6A">
                                <w:rPr>
                                  <w:lang w:val="en-US"/>
                                </w:rPr>
                                <w:t xml:space="preserve">), house cricket (HC, </w:t>
                              </w:r>
                              <w:r w:rsidRPr="000F7A6A">
                                <w:rPr>
                                  <w:i/>
                                  <w:iCs/>
                                  <w:lang w:val="en-US"/>
                                </w:rPr>
                                <w:t xml:space="preserve">Acheta </w:t>
                              </w:r>
                              <w:proofErr w:type="spellStart"/>
                              <w:r w:rsidRPr="000F7A6A">
                                <w:rPr>
                                  <w:i/>
                                  <w:iCs/>
                                  <w:lang w:val="en-US"/>
                                </w:rPr>
                                <w:t>domesticus</w:t>
                              </w:r>
                              <w:proofErr w:type="spellEnd"/>
                              <w:r w:rsidRPr="000F7A6A">
                                <w:rPr>
                                  <w:lang w:val="en-US"/>
                                </w:rPr>
                                <w:t xml:space="preserve">) and mealworm (MW, </w:t>
                              </w:r>
                              <w:r w:rsidRPr="000F7A6A">
                                <w:rPr>
                                  <w:i/>
                                  <w:iCs/>
                                  <w:lang w:val="en-US"/>
                                </w:rPr>
                                <w:t xml:space="preserve">Tenebrio </w:t>
                              </w:r>
                              <w:proofErr w:type="spellStart"/>
                              <w:r w:rsidRPr="000F7A6A">
                                <w:rPr>
                                  <w:i/>
                                  <w:iCs/>
                                  <w:lang w:val="en-US"/>
                                </w:rPr>
                                <w:t>molitor</w:t>
                              </w:r>
                              <w:proofErr w:type="spellEnd"/>
                              <w:r w:rsidRPr="000F7A6A">
                                <w:rPr>
                                  <w:lang w:val="en-US"/>
                                </w:rPr>
                                <w:t xml:space="preserve">)), by type of material that was used from the residual streams (Material), and by </w:t>
                              </w:r>
                              <w:r>
                                <w:rPr>
                                  <w:lang w:val="en-US"/>
                                </w:rPr>
                                <w:t>concentration</w:t>
                              </w:r>
                              <w:r w:rsidRPr="000F7A6A">
                                <w:rPr>
                                  <w:lang w:val="en-US"/>
                                </w:rPr>
                                <w:t xml:space="preserve"> in grams per kg of soil (</w:t>
                              </w:r>
                              <w:r w:rsidRPr="00883F95">
                                <w:rPr>
                                  <w:lang w:val="en-US"/>
                                </w:rPr>
                                <w:t>Concentration</w:t>
                              </w:r>
                              <w:r w:rsidRPr="000F7A6A">
                                <w:rPr>
                                  <w:lang w:val="en-US"/>
                                </w:rPr>
                                <w:t>). Treatment groups denoted with the same letter do not significantly differ (</w:t>
                              </w:r>
                              <w:r>
                                <w:rPr>
                                  <w:lang w:val="en-US"/>
                                </w:rPr>
                                <w:t>EMM</w:t>
                              </w:r>
                              <w:r w:rsidRPr="000F7A6A">
                                <w:rPr>
                                  <w:lang w:val="en-US"/>
                                </w:rPr>
                                <w:t xml:space="preserve">, α = 0.05). Carbon/nitrogen ratio (c) of </w:t>
                              </w:r>
                              <w:r w:rsidRPr="000F7A6A">
                                <w:rPr>
                                  <w:i/>
                                  <w:iCs/>
                                  <w:lang w:val="en-US"/>
                                </w:rPr>
                                <w:t xml:space="preserve">B. oleracea </w:t>
                              </w:r>
                              <w:r w:rsidRPr="000F7A6A">
                                <w:rPr>
                                  <w:lang w:val="en-US"/>
                                </w:rPr>
                                <w:t xml:space="preserve">growing in untreated (control) soil, or soil that was treated with synthetic </w:t>
                              </w:r>
                              <w:proofErr w:type="spellStart"/>
                              <w:r w:rsidRPr="000F7A6A">
                                <w:rPr>
                                  <w:lang w:val="en-US"/>
                                </w:rPr>
                                <w:t>fertiliser</w:t>
                              </w:r>
                              <w:proofErr w:type="spellEnd"/>
                              <w:r w:rsidRPr="000F7A6A">
                                <w:rPr>
                                  <w:lang w:val="en-US"/>
                                </w:rPr>
                                <w:t xml:space="preserve"> (SF). Bars represent the average and error bars the SE, </w:t>
                              </w:r>
                              <w:r w:rsidRPr="00F9199C">
                                <w:rPr>
                                  <w:i/>
                                  <w:iCs/>
                                  <w:lang w:val="en-US"/>
                                </w:rPr>
                                <w:t xml:space="preserve">n </w:t>
                              </w:r>
                              <w:r w:rsidRPr="000F7A6A">
                                <w:rPr>
                                  <w:lang w:val="en-US"/>
                                </w:rPr>
                                <w:t>= 27.</w:t>
                              </w:r>
                            </w:p>
                            <w:p w14:paraId="12443820" w14:textId="77777777" w:rsidR="001903C9" w:rsidRPr="000F7A6A" w:rsidRDefault="001903C9" w:rsidP="001903C9">
                              <w:pPr>
                                <w:jc w:val="both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85983679" name="Picture 1785983679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6225" y="2171700"/>
                            <a:ext cx="3316605" cy="1615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3FF855" id="Group 1362080481" o:spid="_x0000_s1030" style="position:absolute;margin-left:14.25pt;margin-top:184.5pt;width:481.35pt;height:287.25pt;z-index:251665408;mso-width-relative:margin;mso-height-relative:margin" coordorigin="2190,21717" coordsize="61136,364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">
                <v:shape id="Text Box 2" o:spid="_x0000_s1031" type="#_x0000_t202" style="position:absolute;left:2190;top:39811;width:61137;height:183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" stroked="f">
                  <v:textbox>
                    <w:txbxContent>
                      <w:p w14:paraId="3568D871" w14:textId="67D834FF" w:rsidR="001903C9" w:rsidRPr="000F7A6A" w:rsidRDefault="001903C9" w:rsidP="001903C9">
                        <w:pPr>
                          <w:jc w:val="both"/>
                          <w:rPr>
                            <w:lang w:val="en-US"/>
                          </w:rPr>
                        </w:pPr>
                        <w:r w:rsidRPr="000F7A6A">
                          <w:rPr>
                            <w:b/>
                            <w:bCs/>
                            <w:lang w:val="en-US"/>
                          </w:rPr>
                          <w:t xml:space="preserve">Fig. </w:t>
                        </w:r>
                        <w:r>
                          <w:rPr>
                            <w:b/>
                            <w:bCs/>
                            <w:lang w:val="en-US"/>
                          </w:rPr>
                          <w:t>S2</w:t>
                        </w:r>
                        <w:r w:rsidRPr="000F7A6A">
                          <w:rPr>
                            <w:b/>
                            <w:bCs/>
                            <w:lang w:val="en-US"/>
                          </w:rPr>
                          <w:t xml:space="preserve">. </w:t>
                        </w:r>
                        <w:r w:rsidRPr="000F7A6A">
                          <w:rPr>
                            <w:lang w:val="en-US"/>
                          </w:rPr>
                          <w:t xml:space="preserve">Main effects (a) and interaction effects (b) of soil treatments on carbon/nitrogen ratio in </w:t>
                        </w:r>
                        <w:r w:rsidRPr="000F7A6A">
                          <w:rPr>
                            <w:i/>
                            <w:iCs/>
                            <w:lang w:val="en-US"/>
                          </w:rPr>
                          <w:t>Brassica oleracea</w:t>
                        </w:r>
                        <w:r>
                          <w:rPr>
                            <w:lang w:val="en-US"/>
                          </w:rPr>
                          <w:t xml:space="preserve"> shoots</w:t>
                        </w:r>
                        <w:r w:rsidRPr="000F7A6A">
                          <w:rPr>
                            <w:lang w:val="en-US"/>
                          </w:rPr>
                          <w:t xml:space="preserve">. Soil amendments were grouped by insect species from which the residual streams originated (Species; black soldier fly larvae (BSF, </w:t>
                        </w:r>
                        <w:proofErr w:type="spellStart"/>
                        <w:r w:rsidRPr="000F7A6A">
                          <w:rPr>
                            <w:i/>
                            <w:iCs/>
                            <w:lang w:val="en-US"/>
                          </w:rPr>
                          <w:t>Hermetia</w:t>
                        </w:r>
                        <w:proofErr w:type="spellEnd"/>
                        <w:r w:rsidRPr="000F7A6A">
                          <w:rPr>
                            <w:i/>
                            <w:iCs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0F7A6A">
                          <w:rPr>
                            <w:i/>
                            <w:iCs/>
                            <w:lang w:val="en-US"/>
                          </w:rPr>
                          <w:t>illucens</w:t>
                        </w:r>
                        <w:proofErr w:type="spellEnd"/>
                        <w:r w:rsidRPr="000F7A6A">
                          <w:rPr>
                            <w:lang w:val="en-US"/>
                          </w:rPr>
                          <w:t xml:space="preserve">), house cricket (HC, </w:t>
                        </w:r>
                        <w:r w:rsidRPr="000F7A6A">
                          <w:rPr>
                            <w:i/>
                            <w:iCs/>
                            <w:lang w:val="en-US"/>
                          </w:rPr>
                          <w:t xml:space="preserve">Acheta </w:t>
                        </w:r>
                        <w:proofErr w:type="spellStart"/>
                        <w:r w:rsidRPr="000F7A6A">
                          <w:rPr>
                            <w:i/>
                            <w:iCs/>
                            <w:lang w:val="en-US"/>
                          </w:rPr>
                          <w:t>domesticus</w:t>
                        </w:r>
                        <w:proofErr w:type="spellEnd"/>
                        <w:r w:rsidRPr="000F7A6A">
                          <w:rPr>
                            <w:lang w:val="en-US"/>
                          </w:rPr>
                          <w:t xml:space="preserve">) and mealworm (MW, </w:t>
                        </w:r>
                        <w:r w:rsidRPr="000F7A6A">
                          <w:rPr>
                            <w:i/>
                            <w:iCs/>
                            <w:lang w:val="en-US"/>
                          </w:rPr>
                          <w:t xml:space="preserve">Tenebrio </w:t>
                        </w:r>
                        <w:proofErr w:type="spellStart"/>
                        <w:r w:rsidRPr="000F7A6A">
                          <w:rPr>
                            <w:i/>
                            <w:iCs/>
                            <w:lang w:val="en-US"/>
                          </w:rPr>
                          <w:t>molitor</w:t>
                        </w:r>
                        <w:proofErr w:type="spellEnd"/>
                        <w:r w:rsidRPr="000F7A6A">
                          <w:rPr>
                            <w:lang w:val="en-US"/>
                          </w:rPr>
                          <w:t xml:space="preserve">)), by type of material that was used from the residual streams (Material), and by </w:t>
                        </w:r>
                        <w:r>
                          <w:rPr>
                            <w:lang w:val="en-US"/>
                          </w:rPr>
                          <w:t>concentration</w:t>
                        </w:r>
                        <w:r w:rsidRPr="000F7A6A">
                          <w:rPr>
                            <w:lang w:val="en-US"/>
                          </w:rPr>
                          <w:t xml:space="preserve"> in grams per kg of soil (</w:t>
                        </w:r>
                        <w:r w:rsidRPr="00883F95">
                          <w:rPr>
                            <w:lang w:val="en-US"/>
                          </w:rPr>
                          <w:t>Concentration</w:t>
                        </w:r>
                        <w:r w:rsidRPr="000F7A6A">
                          <w:rPr>
                            <w:lang w:val="en-US"/>
                          </w:rPr>
                          <w:t>). Treatment groups denoted with the same letter do not significantly differ (</w:t>
                        </w:r>
                        <w:r>
                          <w:rPr>
                            <w:lang w:val="en-US"/>
                          </w:rPr>
                          <w:t>EMM</w:t>
                        </w:r>
                        <w:r w:rsidRPr="000F7A6A">
                          <w:rPr>
                            <w:lang w:val="en-US"/>
                          </w:rPr>
                          <w:t xml:space="preserve">, α = 0.05). Carbon/nitrogen ratio (c) of </w:t>
                        </w:r>
                        <w:r w:rsidRPr="000F7A6A">
                          <w:rPr>
                            <w:i/>
                            <w:iCs/>
                            <w:lang w:val="en-US"/>
                          </w:rPr>
                          <w:t xml:space="preserve">B. oleracea </w:t>
                        </w:r>
                        <w:r w:rsidRPr="000F7A6A">
                          <w:rPr>
                            <w:lang w:val="en-US"/>
                          </w:rPr>
                          <w:t xml:space="preserve">growing in untreated (control) soil, or soil that was treated with synthetic </w:t>
                        </w:r>
                        <w:proofErr w:type="spellStart"/>
                        <w:r w:rsidRPr="000F7A6A">
                          <w:rPr>
                            <w:lang w:val="en-US"/>
                          </w:rPr>
                          <w:t>fertiliser</w:t>
                        </w:r>
                        <w:proofErr w:type="spellEnd"/>
                        <w:r w:rsidRPr="000F7A6A">
                          <w:rPr>
                            <w:lang w:val="en-US"/>
                          </w:rPr>
                          <w:t xml:space="preserve"> (SF). Bars represent the average and error bars the SE, </w:t>
                        </w:r>
                        <w:r w:rsidRPr="00F9199C">
                          <w:rPr>
                            <w:i/>
                            <w:iCs/>
                            <w:lang w:val="en-US"/>
                          </w:rPr>
                          <w:t xml:space="preserve">n </w:t>
                        </w:r>
                        <w:r w:rsidRPr="000F7A6A">
                          <w:rPr>
                            <w:lang w:val="en-US"/>
                          </w:rPr>
                          <w:t>= 27.</w:t>
                        </w:r>
                      </w:p>
                      <w:p w14:paraId="12443820" w14:textId="77777777" w:rsidR="001903C9" w:rsidRPr="000F7A6A" w:rsidRDefault="001903C9" w:rsidP="001903C9">
                        <w:pPr>
                          <w:jc w:val="both"/>
                          <w:rPr>
                            <w:lang w:val="en-US"/>
                          </w:rPr>
                        </w:pPr>
                      </w:p>
                    </w:txbxContent>
                  </v:textbox>
                </v:shape>
                <v:shape id="Picture 1785983679" o:spid="_x0000_s1032" type="#_x0000_t75" style="position:absolute;left:2762;top:21717;width:33166;height:16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">
                  <v:imagedata r:id="rId13" o:title=""/>
                </v:shape>
                <w10:wrap type="topAndBottom"/>
              </v:group>
            </w:pict>
          </mc:Fallback>
        </mc:AlternateContent>
      </w:r>
      <w:r w:rsidRPr="00963177">
        <w:rPr>
          <w:b/>
          <w:bCs/>
          <w:noProof/>
          <w:lang w:val="en-GB"/>
        </w:rPr>
        <w:drawing>
          <wp:anchor distT="0" distB="0" distL="114300" distR="114300" simplePos="0" relativeHeight="251666432" behindDoc="0" locked="0" layoutInCell="1" allowOverlap="1" wp14:anchorId="4E6EE407" wp14:editId="0F2ECC71">
            <wp:simplePos x="0" y="0"/>
            <wp:positionH relativeFrom="column">
              <wp:posOffset>0</wp:posOffset>
            </wp:positionH>
            <wp:positionV relativeFrom="paragraph">
              <wp:posOffset>171450</wp:posOffset>
            </wp:positionV>
            <wp:extent cx="6610350" cy="3991610"/>
            <wp:effectExtent l="0" t="0" r="0" b="0"/>
            <wp:wrapTopAndBottom/>
            <wp:docPr id="1362080506" name="Picture 1362080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3991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63177">
        <w:rPr>
          <w:b/>
          <w:bCs/>
          <w:sz w:val="22"/>
          <w:szCs w:val="22"/>
          <w:lang w:val="en-GB"/>
        </w:rPr>
        <w:br w:type="page"/>
      </w:r>
    </w:p>
    <w:p w14:paraId="3EE013EA" w14:textId="066516ED" w:rsidR="00E75024" w:rsidRPr="00963177" w:rsidRDefault="00E75024" w:rsidP="001672D9">
      <w:pPr>
        <w:widowControl w:val="0"/>
        <w:rPr>
          <w:b/>
          <w:bCs/>
          <w:sz w:val="22"/>
          <w:szCs w:val="22"/>
          <w:lang w:val="en-GB"/>
        </w:rPr>
      </w:pPr>
    </w:p>
    <w:p w14:paraId="5ECF0CBB" w14:textId="0B102B98" w:rsidR="00AC2B91" w:rsidRPr="00963177" w:rsidRDefault="0050788D" w:rsidP="001672D9">
      <w:pPr>
        <w:widowControl w:val="0"/>
        <w:rPr>
          <w:sz w:val="22"/>
          <w:szCs w:val="22"/>
          <w:lang w:val="en-GB"/>
        </w:rPr>
      </w:pPr>
      <w:r w:rsidRPr="00963177">
        <w:rPr>
          <w:b/>
          <w:bCs/>
          <w:noProof/>
          <w:sz w:val="22"/>
          <w:szCs w:val="22"/>
          <w:lang w:val="en-GB"/>
        </w:rPr>
        <w:drawing>
          <wp:anchor distT="0" distB="0" distL="114300" distR="114300" simplePos="0" relativeHeight="251660288" behindDoc="0" locked="0" layoutInCell="1" allowOverlap="1" wp14:anchorId="34D6F76A" wp14:editId="7DE83492">
            <wp:simplePos x="0" y="0"/>
            <wp:positionH relativeFrom="column">
              <wp:posOffset>-661670</wp:posOffset>
            </wp:positionH>
            <wp:positionV relativeFrom="paragraph">
              <wp:posOffset>59690</wp:posOffset>
            </wp:positionV>
            <wp:extent cx="7407910" cy="3571240"/>
            <wp:effectExtent l="0" t="0" r="2540" b="0"/>
            <wp:wrapTopAndBottom/>
            <wp:docPr id="256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7910" cy="3571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C2B91" w:rsidRPr="00963177">
        <w:rPr>
          <w:b/>
          <w:bCs/>
          <w:sz w:val="22"/>
          <w:szCs w:val="22"/>
          <w:lang w:val="en-GB"/>
        </w:rPr>
        <w:t>Fig. S3</w:t>
      </w:r>
      <w:r w:rsidR="007322D6" w:rsidRPr="00963177">
        <w:rPr>
          <w:b/>
          <w:bCs/>
          <w:sz w:val="22"/>
          <w:szCs w:val="22"/>
          <w:lang w:val="en-GB"/>
        </w:rPr>
        <w:t>.</w:t>
      </w:r>
      <w:r w:rsidR="00AC2B91" w:rsidRPr="00963177">
        <w:rPr>
          <w:sz w:val="22"/>
          <w:szCs w:val="22"/>
          <w:lang w:val="en-GB"/>
        </w:rPr>
        <w:t xml:space="preserve"> </w:t>
      </w:r>
      <w:sdt>
        <w:sdtPr>
          <w:rPr>
            <w:sz w:val="22"/>
            <w:szCs w:val="22"/>
            <w:lang w:val="en-GB"/>
          </w:rPr>
          <w:alias w:val="Insert short legend here"/>
          <w:tag w:val="Insert short legend here"/>
          <w:id w:val="-201486390"/>
          <w:placeholder>
            <w:docPart w:val="6256DA1F30A64E85BB004027A60953AA"/>
          </w:placeholder>
        </w:sdtPr>
        <w:sdtEndPr/>
        <w:sdtContent>
          <w:r w:rsidR="00AC2B91" w:rsidRPr="00963177">
            <w:rPr>
              <w:sz w:val="22"/>
              <w:szCs w:val="22"/>
              <w:lang w:val="en-GB"/>
            </w:rPr>
            <w:t xml:space="preserve">Carbon/nitrogen ratio in the </w:t>
          </w:r>
          <w:r w:rsidR="00131E74" w:rsidRPr="00963177">
            <w:rPr>
              <w:sz w:val="22"/>
              <w:szCs w:val="22"/>
              <w:lang w:val="en-GB"/>
            </w:rPr>
            <w:t>r</w:t>
          </w:r>
          <w:r w:rsidR="00AC2B91" w:rsidRPr="00963177">
            <w:rPr>
              <w:sz w:val="22"/>
              <w:szCs w:val="22"/>
              <w:lang w:val="en-GB"/>
            </w:rPr>
            <w:t xml:space="preserve">oots </w:t>
          </w:r>
          <w:r w:rsidR="00D434E6" w:rsidRPr="00963177">
            <w:rPr>
              <w:sz w:val="22"/>
              <w:szCs w:val="22"/>
              <w:lang w:val="en-GB"/>
            </w:rPr>
            <w:t xml:space="preserve">of </w:t>
          </w:r>
          <w:r w:rsidR="00D434E6" w:rsidRPr="00963177">
            <w:rPr>
              <w:i/>
              <w:iCs/>
              <w:sz w:val="22"/>
              <w:szCs w:val="22"/>
              <w:lang w:val="en-GB"/>
            </w:rPr>
            <w:t>Brassica oleracea</w:t>
          </w:r>
          <w:r w:rsidR="00D434E6" w:rsidRPr="00963177">
            <w:rPr>
              <w:sz w:val="22"/>
              <w:szCs w:val="22"/>
              <w:lang w:val="en-GB"/>
            </w:rPr>
            <w:t xml:space="preserve"> </w:t>
          </w:r>
          <w:r w:rsidR="00AC2B91" w:rsidRPr="00963177">
            <w:rPr>
              <w:sz w:val="22"/>
              <w:szCs w:val="22"/>
              <w:lang w:val="en-GB"/>
            </w:rPr>
            <w:t xml:space="preserve">grown </w:t>
          </w:r>
          <w:r w:rsidR="0038277D" w:rsidRPr="00963177">
            <w:rPr>
              <w:sz w:val="22"/>
              <w:szCs w:val="22"/>
              <w:lang w:val="en-GB"/>
            </w:rPr>
            <w:t xml:space="preserve">for </w:t>
          </w:r>
          <w:r w:rsidR="00DC1D91" w:rsidRPr="00963177">
            <w:rPr>
              <w:sz w:val="22"/>
              <w:szCs w:val="22"/>
              <w:lang w:val="en-GB"/>
            </w:rPr>
            <w:t>8</w:t>
          </w:r>
          <w:r w:rsidR="0038277D" w:rsidRPr="00963177">
            <w:rPr>
              <w:sz w:val="22"/>
              <w:szCs w:val="22"/>
              <w:lang w:val="en-GB"/>
            </w:rPr>
            <w:t xml:space="preserve"> weeks </w:t>
          </w:r>
          <w:r w:rsidR="00AC2B91" w:rsidRPr="00963177">
            <w:rPr>
              <w:sz w:val="22"/>
              <w:szCs w:val="22"/>
              <w:lang w:val="en-GB"/>
            </w:rPr>
            <w:t>in untreated soil (control; C), soil treated with synthetic fertiliser (SF), or soil amended with residu</w:t>
          </w:r>
          <w:r w:rsidR="00A92406" w:rsidRPr="00963177">
            <w:rPr>
              <w:sz w:val="22"/>
              <w:szCs w:val="22"/>
              <w:lang w:val="en-GB"/>
            </w:rPr>
            <w:t>e</w:t>
          </w:r>
          <w:r w:rsidR="00AC2B91" w:rsidRPr="00963177">
            <w:rPr>
              <w:sz w:val="22"/>
              <w:szCs w:val="22"/>
              <w:lang w:val="en-GB"/>
            </w:rPr>
            <w:t>s derived from black soldier fly larvae (</w:t>
          </w:r>
          <w:proofErr w:type="spellStart"/>
          <w:r w:rsidR="00AC2B91" w:rsidRPr="00963177">
            <w:rPr>
              <w:i/>
              <w:iCs/>
              <w:sz w:val="22"/>
              <w:szCs w:val="22"/>
              <w:lang w:val="en-GB"/>
            </w:rPr>
            <w:t>Hermetia</w:t>
          </w:r>
          <w:proofErr w:type="spellEnd"/>
          <w:r w:rsidR="00AC2B91" w:rsidRPr="00963177">
            <w:rPr>
              <w:i/>
              <w:iCs/>
              <w:sz w:val="22"/>
              <w:szCs w:val="22"/>
              <w:lang w:val="en-GB"/>
            </w:rPr>
            <w:t xml:space="preserve"> </w:t>
          </w:r>
          <w:proofErr w:type="spellStart"/>
          <w:r w:rsidR="00AC2B91" w:rsidRPr="00963177">
            <w:rPr>
              <w:i/>
              <w:iCs/>
              <w:sz w:val="22"/>
              <w:szCs w:val="22"/>
              <w:lang w:val="en-GB"/>
            </w:rPr>
            <w:t>illucens</w:t>
          </w:r>
          <w:proofErr w:type="spellEnd"/>
          <w:r w:rsidR="00AC2B91" w:rsidRPr="00963177">
            <w:rPr>
              <w:sz w:val="22"/>
              <w:szCs w:val="22"/>
              <w:lang w:val="en-GB"/>
            </w:rPr>
            <w:t>), house crickets (</w:t>
          </w:r>
          <w:r w:rsidR="00AC2B91" w:rsidRPr="00963177">
            <w:rPr>
              <w:i/>
              <w:iCs/>
              <w:sz w:val="22"/>
              <w:szCs w:val="22"/>
              <w:lang w:val="en-GB"/>
            </w:rPr>
            <w:t xml:space="preserve">Acheta </w:t>
          </w:r>
          <w:proofErr w:type="spellStart"/>
          <w:r w:rsidR="00AC2B91" w:rsidRPr="00963177">
            <w:rPr>
              <w:i/>
              <w:iCs/>
              <w:sz w:val="22"/>
              <w:szCs w:val="22"/>
              <w:lang w:val="en-GB"/>
            </w:rPr>
            <w:t>domesticus</w:t>
          </w:r>
          <w:proofErr w:type="spellEnd"/>
          <w:r w:rsidR="00AC2B91" w:rsidRPr="00963177">
            <w:rPr>
              <w:sz w:val="22"/>
              <w:szCs w:val="22"/>
              <w:lang w:val="en-GB"/>
            </w:rPr>
            <w:t>) and mealworms (</w:t>
          </w:r>
          <w:r w:rsidR="00AC2B91" w:rsidRPr="00963177">
            <w:rPr>
              <w:i/>
              <w:iCs/>
              <w:sz w:val="22"/>
              <w:szCs w:val="22"/>
              <w:lang w:val="en-GB"/>
            </w:rPr>
            <w:t xml:space="preserve">Tenebrio </w:t>
          </w:r>
          <w:proofErr w:type="spellStart"/>
          <w:r w:rsidR="00AC2B91" w:rsidRPr="00963177">
            <w:rPr>
              <w:i/>
              <w:iCs/>
              <w:sz w:val="22"/>
              <w:szCs w:val="22"/>
              <w:lang w:val="en-GB"/>
            </w:rPr>
            <w:t>molitor</w:t>
          </w:r>
          <w:proofErr w:type="spellEnd"/>
          <w:r w:rsidR="00AC2B91" w:rsidRPr="00963177">
            <w:rPr>
              <w:sz w:val="22"/>
              <w:szCs w:val="22"/>
              <w:lang w:val="en-GB"/>
            </w:rPr>
            <w:t xml:space="preserve">). Numbers underneath the bars indicate the </w:t>
          </w:r>
          <w:r w:rsidR="00A92406" w:rsidRPr="00963177">
            <w:rPr>
              <w:sz w:val="22"/>
              <w:szCs w:val="22"/>
              <w:lang w:val="en-GB"/>
            </w:rPr>
            <w:t>residue concentration</w:t>
          </w:r>
          <w:r w:rsidR="00AC2B91" w:rsidRPr="00963177">
            <w:rPr>
              <w:sz w:val="22"/>
              <w:szCs w:val="22"/>
              <w:lang w:val="en-GB"/>
            </w:rPr>
            <w:t xml:space="preserve"> in grams per kg of soil. Treatments denoted with the same letter do not significantly differ (</w:t>
          </w:r>
          <w:r w:rsidR="00960BF0" w:rsidRPr="00963177">
            <w:rPr>
              <w:sz w:val="22"/>
              <w:szCs w:val="22"/>
              <w:lang w:val="en-GB"/>
            </w:rPr>
            <w:t>EMM</w:t>
          </w:r>
          <w:r w:rsidR="00AC2B91" w:rsidRPr="00963177">
            <w:rPr>
              <w:sz w:val="22"/>
              <w:szCs w:val="22"/>
              <w:lang w:val="en-GB"/>
            </w:rPr>
            <w:t>, α = 0.05). Error bars represent standard error</w:t>
          </w:r>
          <w:r w:rsidR="00FC056B" w:rsidRPr="00963177">
            <w:rPr>
              <w:sz w:val="22"/>
              <w:szCs w:val="22"/>
              <w:lang w:val="en-GB"/>
            </w:rPr>
            <w:t>, n</w:t>
          </w:r>
          <w:r w:rsidR="00AC2B91" w:rsidRPr="00963177">
            <w:rPr>
              <w:sz w:val="22"/>
              <w:szCs w:val="22"/>
              <w:lang w:val="en-GB"/>
            </w:rPr>
            <w:t xml:space="preserve"> = 6 </w:t>
          </w:r>
        </w:sdtContent>
      </w:sdt>
    </w:p>
    <w:p w14:paraId="6EED7740" w14:textId="34A8B3F7" w:rsidR="00AC2B91" w:rsidRPr="00963177" w:rsidRDefault="00AC2B91" w:rsidP="001672D9">
      <w:pPr>
        <w:widowControl w:val="0"/>
        <w:rPr>
          <w:b/>
          <w:bCs/>
          <w:sz w:val="22"/>
          <w:szCs w:val="22"/>
          <w:lang w:val="en-GB"/>
        </w:rPr>
      </w:pPr>
    </w:p>
    <w:p w14:paraId="7EA8C248" w14:textId="45E809BC" w:rsidR="00AC2B91" w:rsidRPr="00963177" w:rsidRDefault="00AC2B91" w:rsidP="001672D9">
      <w:pPr>
        <w:widowControl w:val="0"/>
        <w:rPr>
          <w:b/>
          <w:bCs/>
          <w:sz w:val="22"/>
          <w:szCs w:val="22"/>
          <w:lang w:val="en-GB"/>
        </w:rPr>
      </w:pPr>
    </w:p>
    <w:p w14:paraId="4CFA5E4F" w14:textId="71DB6B19" w:rsidR="004E6A7C" w:rsidRPr="00963177" w:rsidRDefault="00B24C49" w:rsidP="001672D9">
      <w:pPr>
        <w:widowControl w:val="0"/>
        <w:rPr>
          <w:sz w:val="22"/>
          <w:szCs w:val="22"/>
          <w:lang w:val="en-GB"/>
        </w:rPr>
      </w:pPr>
      <w:r w:rsidRPr="00963177">
        <w:rPr>
          <w:b/>
          <w:bCs/>
          <w:sz w:val="22"/>
          <w:szCs w:val="22"/>
          <w:lang w:val="en-GB"/>
        </w:rPr>
        <w:t>Table</w:t>
      </w:r>
      <w:r w:rsidR="00D36CE6" w:rsidRPr="00963177">
        <w:rPr>
          <w:b/>
          <w:bCs/>
          <w:sz w:val="22"/>
          <w:szCs w:val="22"/>
          <w:lang w:val="en-GB"/>
        </w:rPr>
        <w:t xml:space="preserve"> </w:t>
      </w:r>
      <w:r w:rsidR="004E6A7C" w:rsidRPr="00963177">
        <w:rPr>
          <w:b/>
          <w:bCs/>
          <w:sz w:val="22"/>
          <w:szCs w:val="22"/>
          <w:lang w:val="en-GB"/>
        </w:rPr>
        <w:t>S</w:t>
      </w:r>
      <w:r w:rsidR="00D36CE6" w:rsidRPr="00963177">
        <w:rPr>
          <w:b/>
          <w:bCs/>
          <w:sz w:val="22"/>
          <w:szCs w:val="22"/>
          <w:lang w:val="en-GB"/>
        </w:rPr>
        <w:t>1</w:t>
      </w:r>
      <w:r w:rsidR="007322D6" w:rsidRPr="00963177">
        <w:rPr>
          <w:b/>
          <w:bCs/>
          <w:sz w:val="22"/>
          <w:szCs w:val="22"/>
          <w:lang w:val="en-GB"/>
        </w:rPr>
        <w:t>.</w:t>
      </w:r>
      <w:r w:rsidR="00CC2503" w:rsidRPr="00963177">
        <w:rPr>
          <w:b/>
          <w:bCs/>
          <w:sz w:val="22"/>
          <w:szCs w:val="22"/>
          <w:lang w:val="en-GB"/>
        </w:rPr>
        <w:t xml:space="preserve"> </w:t>
      </w:r>
      <w:r w:rsidR="00584C9A" w:rsidRPr="00963177">
        <w:rPr>
          <w:b/>
          <w:bCs/>
          <w:sz w:val="22"/>
          <w:szCs w:val="22"/>
          <w:lang w:val="en-GB"/>
        </w:rPr>
        <w:t xml:space="preserve"> </w:t>
      </w:r>
      <w:sdt>
        <w:sdtPr>
          <w:rPr>
            <w:b/>
            <w:bCs/>
            <w:sz w:val="22"/>
            <w:szCs w:val="22"/>
            <w:lang w:val="en-GB"/>
          </w:rPr>
          <w:alias w:val="Insert short legend here"/>
          <w:tag w:val="Insert short legend here"/>
          <w:id w:val="-1140570976"/>
          <w:placeholder>
            <w:docPart w:val="82A829FFD2EC4F2A8384EBCF56D2C758"/>
          </w:placeholder>
        </w:sdtPr>
        <w:sdtEndPr/>
        <w:sdtContent>
          <w:r w:rsidR="00DF0F53" w:rsidRPr="00963177">
            <w:rPr>
              <w:sz w:val="22"/>
              <w:szCs w:val="22"/>
              <w:lang w:val="en-GB"/>
            </w:rPr>
            <w:t xml:space="preserve">Insect species and companies from which the </w:t>
          </w:r>
          <w:r w:rsidR="0002699D" w:rsidRPr="00963177">
            <w:rPr>
              <w:sz w:val="22"/>
              <w:szCs w:val="22"/>
              <w:lang w:val="en-GB"/>
            </w:rPr>
            <w:t>frass and exuviae</w:t>
          </w:r>
          <w:r w:rsidR="00DF0F53" w:rsidRPr="00963177">
            <w:rPr>
              <w:sz w:val="22"/>
              <w:szCs w:val="22"/>
              <w:lang w:val="en-GB"/>
            </w:rPr>
            <w:t xml:space="preserve"> originated.</w:t>
          </w:r>
        </w:sdtContent>
      </w:sdt>
      <w:r w:rsidR="00986CF6" w:rsidRPr="00963177">
        <w:rPr>
          <w:b/>
          <w:bCs/>
          <w:sz w:val="22"/>
          <w:szCs w:val="22"/>
          <w:lang w:val="en-GB"/>
        </w:rPr>
        <w:t xml:space="preserve"> </w:t>
      </w: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1980"/>
        <w:gridCol w:w="2268"/>
        <w:gridCol w:w="5953"/>
      </w:tblGrid>
      <w:tr w:rsidR="00DF0F53" w:rsidRPr="00963177" w14:paraId="6AEEB849" w14:textId="77777777" w:rsidTr="00DF0F53">
        <w:tc>
          <w:tcPr>
            <w:tcW w:w="1980" w:type="dxa"/>
          </w:tcPr>
          <w:p w14:paraId="449620A9" w14:textId="77777777" w:rsidR="00DF0F53" w:rsidRPr="00963177" w:rsidRDefault="00DF0F53" w:rsidP="001672D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Insect species</w:t>
            </w:r>
          </w:p>
        </w:tc>
        <w:tc>
          <w:tcPr>
            <w:tcW w:w="2268" w:type="dxa"/>
          </w:tcPr>
          <w:p w14:paraId="4E6FDA0C" w14:textId="77777777" w:rsidR="00DF0F53" w:rsidRPr="00963177" w:rsidRDefault="00DF0F53" w:rsidP="001672D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Scientific name</w:t>
            </w:r>
          </w:p>
        </w:tc>
        <w:tc>
          <w:tcPr>
            <w:tcW w:w="5953" w:type="dxa"/>
          </w:tcPr>
          <w:p w14:paraId="340CD25B" w14:textId="77777777" w:rsidR="00DF0F53" w:rsidRPr="00963177" w:rsidRDefault="00DF0F53" w:rsidP="001672D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Producing company</w:t>
            </w:r>
          </w:p>
        </w:tc>
      </w:tr>
      <w:tr w:rsidR="00DB0F58" w:rsidRPr="00963177" w14:paraId="3FF48D8B" w14:textId="77777777" w:rsidTr="00DF0F53">
        <w:tc>
          <w:tcPr>
            <w:tcW w:w="1980" w:type="dxa"/>
          </w:tcPr>
          <w:p w14:paraId="0A431F80" w14:textId="658FA509" w:rsidR="00DB0F58" w:rsidRPr="00963177" w:rsidRDefault="00DB0F58" w:rsidP="001672D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Black soldier fly</w:t>
            </w:r>
          </w:p>
        </w:tc>
        <w:tc>
          <w:tcPr>
            <w:tcW w:w="2268" w:type="dxa"/>
          </w:tcPr>
          <w:p w14:paraId="4C1C2B92" w14:textId="52BB3C3C" w:rsidR="00DB0F58" w:rsidRPr="00963177" w:rsidRDefault="00DB0F58" w:rsidP="001672D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proofErr w:type="spellStart"/>
            <w:r w:rsidRPr="00963177">
              <w:rPr>
                <w:rFonts w:ascii="Times New Roman" w:eastAsia="Calibri" w:hAnsi="Times New Roman" w:cs="Times New Roman"/>
                <w:i/>
                <w:sz w:val="22"/>
                <w:szCs w:val="22"/>
                <w:lang w:val="en-GB"/>
              </w:rPr>
              <w:t>Hermetia</w:t>
            </w:r>
            <w:proofErr w:type="spellEnd"/>
            <w:r w:rsidRPr="00963177">
              <w:rPr>
                <w:rFonts w:ascii="Times New Roman" w:eastAsia="Calibri" w:hAnsi="Times New Roman" w:cs="Times New Roman"/>
                <w:i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63177">
              <w:rPr>
                <w:rFonts w:ascii="Times New Roman" w:eastAsia="Calibri" w:hAnsi="Times New Roman" w:cs="Times New Roman"/>
                <w:i/>
                <w:sz w:val="22"/>
                <w:szCs w:val="22"/>
                <w:lang w:val="en-GB"/>
              </w:rPr>
              <w:t>illucens</w:t>
            </w:r>
            <w:proofErr w:type="spellEnd"/>
          </w:p>
        </w:tc>
        <w:tc>
          <w:tcPr>
            <w:tcW w:w="5953" w:type="dxa"/>
          </w:tcPr>
          <w:p w14:paraId="6FC0511C" w14:textId="7402AE33" w:rsidR="00DB0F58" w:rsidRPr="00963177" w:rsidRDefault="00DB0F58" w:rsidP="001672D9">
            <w:pPr>
              <w:rPr>
                <w:rFonts w:ascii="Times New Roman" w:hAnsi="Times New Roman" w:cs="Times New Roman"/>
                <w:sz w:val="22"/>
                <w:szCs w:val="22"/>
                <w:lang w:val="nl-NL"/>
              </w:rPr>
            </w:pPr>
            <w:proofErr w:type="spellStart"/>
            <w:r w:rsidRPr="00963177">
              <w:rPr>
                <w:rFonts w:ascii="Times New Roman" w:hAnsi="Times New Roman" w:cs="Times New Roman"/>
                <w:sz w:val="22"/>
                <w:szCs w:val="22"/>
                <w:lang w:val="nl-NL"/>
              </w:rPr>
              <w:t>Bestico</w:t>
            </w:r>
            <w:proofErr w:type="spellEnd"/>
            <w:r w:rsidRPr="00963177">
              <w:rPr>
                <w:rFonts w:ascii="Times New Roman" w:hAnsi="Times New Roman" w:cs="Times New Roman"/>
                <w:sz w:val="22"/>
                <w:szCs w:val="22"/>
                <w:lang w:val="nl-NL"/>
              </w:rPr>
              <w:t xml:space="preserve"> BV, Berkel en Rodenrijs, </w:t>
            </w:r>
            <w:proofErr w:type="spellStart"/>
            <w:r w:rsidRPr="00963177">
              <w:rPr>
                <w:rFonts w:ascii="Times New Roman" w:hAnsi="Times New Roman" w:cs="Times New Roman"/>
                <w:sz w:val="22"/>
                <w:szCs w:val="22"/>
                <w:lang w:val="nl-NL"/>
              </w:rPr>
              <w:t>the</w:t>
            </w:r>
            <w:proofErr w:type="spellEnd"/>
            <w:r w:rsidRPr="00963177">
              <w:rPr>
                <w:rFonts w:ascii="Times New Roman" w:hAnsi="Times New Roman" w:cs="Times New Roman"/>
                <w:sz w:val="22"/>
                <w:szCs w:val="22"/>
                <w:lang w:val="nl-NL"/>
              </w:rPr>
              <w:t xml:space="preserve"> Netherlands</w:t>
            </w:r>
          </w:p>
        </w:tc>
      </w:tr>
      <w:tr w:rsidR="00DB0F58" w:rsidRPr="00963177" w14:paraId="1F914F64" w14:textId="77777777" w:rsidTr="00DF0F53">
        <w:tc>
          <w:tcPr>
            <w:tcW w:w="1980" w:type="dxa"/>
          </w:tcPr>
          <w:p w14:paraId="2A3C1920" w14:textId="77777777" w:rsidR="00DB0F58" w:rsidRPr="00963177" w:rsidRDefault="00DB0F58" w:rsidP="001672D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House cricket</w:t>
            </w:r>
          </w:p>
        </w:tc>
        <w:tc>
          <w:tcPr>
            <w:tcW w:w="2268" w:type="dxa"/>
          </w:tcPr>
          <w:p w14:paraId="5E9CA1BC" w14:textId="77777777" w:rsidR="00DB0F58" w:rsidRPr="00963177" w:rsidRDefault="00DB0F58" w:rsidP="001672D9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</w:pPr>
            <w:r w:rsidRPr="0096317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 xml:space="preserve">Acheta </w:t>
            </w:r>
            <w:proofErr w:type="spellStart"/>
            <w:r w:rsidRPr="0096317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>domesticus</w:t>
            </w:r>
            <w:proofErr w:type="spellEnd"/>
          </w:p>
        </w:tc>
        <w:tc>
          <w:tcPr>
            <w:tcW w:w="5953" w:type="dxa"/>
          </w:tcPr>
          <w:p w14:paraId="39F5A395" w14:textId="041ACEBF" w:rsidR="00DB0F58" w:rsidRPr="00963177" w:rsidRDefault="00DB0F58" w:rsidP="001672D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proofErr w:type="spellStart"/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Nostimos</w:t>
            </w:r>
            <w:proofErr w:type="spellEnd"/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B.V., Deurne, the Netherlands</w:t>
            </w:r>
          </w:p>
        </w:tc>
      </w:tr>
      <w:tr w:rsidR="00DB0F58" w:rsidRPr="00963177" w14:paraId="4BB53AE5" w14:textId="77777777" w:rsidTr="00DF0F53">
        <w:tc>
          <w:tcPr>
            <w:tcW w:w="1980" w:type="dxa"/>
          </w:tcPr>
          <w:p w14:paraId="249F7503" w14:textId="69358153" w:rsidR="00DB0F58" w:rsidRPr="00963177" w:rsidRDefault="00DB0F58" w:rsidP="001672D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Mealworm</w:t>
            </w:r>
          </w:p>
        </w:tc>
        <w:tc>
          <w:tcPr>
            <w:tcW w:w="2268" w:type="dxa"/>
          </w:tcPr>
          <w:p w14:paraId="1458CB16" w14:textId="44AF4423" w:rsidR="00DB0F58" w:rsidRPr="00963177" w:rsidRDefault="00DB0F58" w:rsidP="001672D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63177">
              <w:rPr>
                <w:rFonts w:ascii="Times New Roman" w:eastAsia="Calibri" w:hAnsi="Times New Roman" w:cs="Times New Roman"/>
                <w:i/>
                <w:sz w:val="22"/>
                <w:szCs w:val="22"/>
                <w:lang w:val="en-GB"/>
              </w:rPr>
              <w:t xml:space="preserve">Tenebrio </w:t>
            </w:r>
            <w:proofErr w:type="spellStart"/>
            <w:r w:rsidRPr="00963177">
              <w:rPr>
                <w:rFonts w:ascii="Times New Roman" w:eastAsia="Calibri" w:hAnsi="Times New Roman" w:cs="Times New Roman"/>
                <w:i/>
                <w:sz w:val="22"/>
                <w:szCs w:val="22"/>
                <w:lang w:val="en-GB"/>
              </w:rPr>
              <w:t>molitor</w:t>
            </w:r>
            <w:proofErr w:type="spellEnd"/>
          </w:p>
        </w:tc>
        <w:tc>
          <w:tcPr>
            <w:tcW w:w="5953" w:type="dxa"/>
          </w:tcPr>
          <w:p w14:paraId="2D73BA0C" w14:textId="12D5DDA4" w:rsidR="00DB0F58" w:rsidRPr="00963177" w:rsidRDefault="00DB0F58" w:rsidP="001672D9">
            <w:pPr>
              <w:rPr>
                <w:rFonts w:ascii="Times New Roman" w:hAnsi="Times New Roman" w:cs="Times New Roman"/>
                <w:sz w:val="22"/>
                <w:szCs w:val="22"/>
                <w:lang w:val="nl-NL"/>
              </w:rPr>
            </w:pPr>
            <w:r w:rsidRPr="00963177">
              <w:rPr>
                <w:rFonts w:ascii="Times New Roman" w:hAnsi="Times New Roman" w:cs="Times New Roman"/>
                <w:sz w:val="22"/>
                <w:szCs w:val="22"/>
                <w:lang w:val="nl-NL"/>
              </w:rPr>
              <w:t xml:space="preserve">Nijenkamp </w:t>
            </w:r>
            <w:proofErr w:type="spellStart"/>
            <w:r w:rsidRPr="00963177">
              <w:rPr>
                <w:rFonts w:ascii="Times New Roman" w:hAnsi="Times New Roman" w:cs="Times New Roman"/>
                <w:sz w:val="22"/>
                <w:szCs w:val="22"/>
                <w:lang w:val="nl-NL"/>
              </w:rPr>
              <w:t>voederdieren</w:t>
            </w:r>
            <w:proofErr w:type="spellEnd"/>
            <w:r w:rsidRPr="00963177">
              <w:rPr>
                <w:rFonts w:ascii="Times New Roman" w:hAnsi="Times New Roman" w:cs="Times New Roman"/>
                <w:sz w:val="22"/>
                <w:szCs w:val="22"/>
                <w:lang w:val="nl-NL"/>
              </w:rPr>
              <w:t xml:space="preserve">, Hellendoorn, </w:t>
            </w:r>
            <w:proofErr w:type="spellStart"/>
            <w:r w:rsidRPr="00963177">
              <w:rPr>
                <w:rFonts w:ascii="Times New Roman" w:hAnsi="Times New Roman" w:cs="Times New Roman"/>
                <w:sz w:val="22"/>
                <w:szCs w:val="22"/>
                <w:lang w:val="nl-NL"/>
              </w:rPr>
              <w:t>the</w:t>
            </w:r>
            <w:proofErr w:type="spellEnd"/>
            <w:r w:rsidRPr="00963177">
              <w:rPr>
                <w:rFonts w:ascii="Times New Roman" w:hAnsi="Times New Roman" w:cs="Times New Roman"/>
                <w:sz w:val="22"/>
                <w:szCs w:val="22"/>
                <w:lang w:val="nl-NL"/>
              </w:rPr>
              <w:t xml:space="preserve"> Netherlands</w:t>
            </w:r>
          </w:p>
        </w:tc>
      </w:tr>
    </w:tbl>
    <w:p w14:paraId="3C00DDE2" w14:textId="5B7A4224" w:rsidR="00E75024" w:rsidRPr="00963177" w:rsidRDefault="00E75024" w:rsidP="001672D9">
      <w:pPr>
        <w:widowControl w:val="0"/>
        <w:rPr>
          <w:b/>
          <w:bCs/>
          <w:sz w:val="22"/>
          <w:szCs w:val="22"/>
          <w:lang w:val="nl-NL"/>
        </w:rPr>
      </w:pPr>
    </w:p>
    <w:p w14:paraId="4D11DE98" w14:textId="77777777" w:rsidR="00DF0F53" w:rsidRPr="00963177" w:rsidRDefault="00DF0F53" w:rsidP="001672D9">
      <w:pPr>
        <w:widowControl w:val="0"/>
        <w:rPr>
          <w:b/>
          <w:bCs/>
          <w:sz w:val="22"/>
          <w:szCs w:val="22"/>
          <w:lang w:val="nl-NL"/>
        </w:rPr>
      </w:pPr>
    </w:p>
    <w:p w14:paraId="48945A9B" w14:textId="77777777" w:rsidR="001672D9" w:rsidRPr="00963177" w:rsidRDefault="001672D9">
      <w:pPr>
        <w:rPr>
          <w:b/>
          <w:bCs/>
          <w:sz w:val="22"/>
          <w:szCs w:val="22"/>
          <w:lang w:val="nl-NL"/>
        </w:rPr>
      </w:pPr>
      <w:r w:rsidRPr="00963177">
        <w:rPr>
          <w:b/>
          <w:bCs/>
          <w:sz w:val="22"/>
          <w:szCs w:val="22"/>
          <w:lang w:val="nl-NL"/>
        </w:rPr>
        <w:br w:type="page"/>
      </w:r>
    </w:p>
    <w:p w14:paraId="41953E24" w14:textId="09A88111" w:rsidR="00DF0F53" w:rsidRPr="00963177" w:rsidRDefault="00DF0F53" w:rsidP="001672D9">
      <w:pPr>
        <w:widowControl w:val="0"/>
        <w:rPr>
          <w:sz w:val="22"/>
          <w:szCs w:val="22"/>
          <w:lang w:val="en-GB"/>
        </w:rPr>
      </w:pPr>
      <w:r w:rsidRPr="00963177">
        <w:rPr>
          <w:b/>
          <w:bCs/>
          <w:sz w:val="22"/>
          <w:szCs w:val="22"/>
          <w:lang w:val="en-GB"/>
        </w:rPr>
        <w:lastRenderedPageBreak/>
        <w:t>Table S2</w:t>
      </w:r>
      <w:r w:rsidR="007322D6" w:rsidRPr="00963177">
        <w:rPr>
          <w:b/>
          <w:bCs/>
          <w:sz w:val="22"/>
          <w:szCs w:val="22"/>
          <w:lang w:val="en-GB"/>
        </w:rPr>
        <w:t>.</w:t>
      </w:r>
      <w:r w:rsidRPr="00963177">
        <w:rPr>
          <w:b/>
          <w:bCs/>
          <w:sz w:val="22"/>
          <w:szCs w:val="22"/>
          <w:lang w:val="en-GB"/>
        </w:rPr>
        <w:t xml:space="preserve">  </w:t>
      </w:r>
      <w:sdt>
        <w:sdtPr>
          <w:rPr>
            <w:b/>
            <w:bCs/>
            <w:sz w:val="22"/>
            <w:szCs w:val="22"/>
            <w:lang w:val="en-GB"/>
          </w:rPr>
          <w:alias w:val="Insert short legend here"/>
          <w:tag w:val="Insert short legend here"/>
          <w:id w:val="1275144651"/>
          <w:placeholder>
            <w:docPart w:val="60048FEC85C64D8E9C3BAD432D3CA709"/>
          </w:placeholder>
        </w:sdtPr>
        <w:sdtEndPr/>
        <w:sdtContent>
          <w:r w:rsidRPr="00963177">
            <w:rPr>
              <w:sz w:val="22"/>
              <w:szCs w:val="22"/>
              <w:lang w:val="en-GB"/>
            </w:rPr>
            <w:t>Composition of the synthetic fertiliser.</w:t>
          </w:r>
        </w:sdtContent>
      </w:sdt>
    </w:p>
    <w:tbl>
      <w:tblPr>
        <w:tblW w:w="53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2"/>
        <w:gridCol w:w="2000"/>
        <w:gridCol w:w="2000"/>
      </w:tblGrid>
      <w:tr w:rsidR="00AB5735" w:rsidRPr="00963177" w14:paraId="62D049FA" w14:textId="0EB40BA3" w:rsidTr="00997F33">
        <w:trPr>
          <w:trHeight w:val="420"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1E62F6" w14:textId="49BC33A0" w:rsidR="00AB5735" w:rsidRPr="00963177" w:rsidRDefault="00A92406" w:rsidP="001672D9">
            <w:pPr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</w:pP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Chemical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C7673D" w14:textId="054F9410" w:rsidR="00AB5735" w:rsidRPr="00963177" w:rsidRDefault="00AB5735" w:rsidP="001672D9">
            <w:pPr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</w:pP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Concentration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2F1307" w14:textId="398D8B5E" w:rsidR="00AB5735" w:rsidRPr="00963177" w:rsidRDefault="00AB5735" w:rsidP="001672D9">
            <w:pPr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</w:pP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Unit</w:t>
            </w:r>
          </w:p>
        </w:tc>
      </w:tr>
      <w:tr w:rsidR="00AB5735" w:rsidRPr="00963177" w14:paraId="671E9DC0" w14:textId="415D2FCA" w:rsidTr="00997F33">
        <w:trPr>
          <w:trHeight w:val="420"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C1BB2A" w14:textId="531BCA2D" w:rsidR="00AB5735" w:rsidRPr="00963177" w:rsidRDefault="00AB5735" w:rsidP="001672D9">
            <w:pPr>
              <w:rPr>
                <w:rFonts w:eastAsia="Times New Roman"/>
                <w:color w:val="000000"/>
                <w:sz w:val="22"/>
                <w:szCs w:val="22"/>
                <w:vertAlign w:val="subscript"/>
                <w:lang w:val="en-GB" w:eastAsia="nl-NL"/>
              </w:rPr>
            </w:pP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NH</w:t>
            </w:r>
            <w:r w:rsidRPr="00963177">
              <w:rPr>
                <w:rFonts w:eastAsia="Times New Roman"/>
                <w:color w:val="000000"/>
                <w:sz w:val="22"/>
                <w:szCs w:val="22"/>
                <w:vertAlign w:val="subscript"/>
                <w:lang w:val="en-GB" w:eastAsia="nl-NL"/>
              </w:rPr>
              <w:t>4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35FC58" w14:textId="7844C442" w:rsidR="00AB5735" w:rsidRPr="00963177" w:rsidRDefault="00AB5735" w:rsidP="001672D9">
            <w:pPr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</w:pP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1</w:t>
            </w:r>
            <w:r w:rsidR="00FC056B"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.</w:t>
            </w: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2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FF37D8" w14:textId="59821F40" w:rsidR="00AB5735" w:rsidRPr="00963177" w:rsidRDefault="00AB5735" w:rsidP="001672D9">
            <w:pPr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</w:pP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mmol/l</w:t>
            </w:r>
          </w:p>
        </w:tc>
      </w:tr>
      <w:tr w:rsidR="00AB5735" w:rsidRPr="00963177" w14:paraId="2C3AD981" w14:textId="28BC3DEC" w:rsidTr="00997F33">
        <w:trPr>
          <w:trHeight w:val="420"/>
        </w:trPr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F9CCF" w14:textId="77777777" w:rsidR="00AB5735" w:rsidRPr="00963177" w:rsidRDefault="00AB5735" w:rsidP="001672D9">
            <w:pPr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</w:pP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K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F60A2" w14:textId="2B0A3C2E" w:rsidR="00AB5735" w:rsidRPr="00963177" w:rsidRDefault="00AB5735" w:rsidP="001672D9">
            <w:pPr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</w:pP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7</w:t>
            </w:r>
            <w:r w:rsidR="00FC056B"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.</w:t>
            </w: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A056E8" w14:textId="367909F7" w:rsidR="00AB5735" w:rsidRPr="00963177" w:rsidRDefault="00AB5735" w:rsidP="001672D9">
            <w:pPr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</w:pP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mmol/l</w:t>
            </w:r>
          </w:p>
        </w:tc>
      </w:tr>
      <w:tr w:rsidR="00AB5735" w:rsidRPr="00963177" w14:paraId="5FBCEA41" w14:textId="1E7F5363" w:rsidTr="00997F33">
        <w:trPr>
          <w:trHeight w:val="420"/>
        </w:trPr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09797" w14:textId="77777777" w:rsidR="00AB5735" w:rsidRPr="00963177" w:rsidRDefault="00AB5735" w:rsidP="001672D9">
            <w:pPr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</w:pP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Ca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461E9" w14:textId="1FF0276B" w:rsidR="00AB5735" w:rsidRPr="00963177" w:rsidRDefault="00AB5735" w:rsidP="001672D9">
            <w:pPr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</w:pP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4</w:t>
            </w:r>
            <w:r w:rsidR="00FC056B"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.</w:t>
            </w: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AEBD08" w14:textId="5C801D19" w:rsidR="00AB5735" w:rsidRPr="00963177" w:rsidRDefault="00AB5735" w:rsidP="001672D9">
            <w:pPr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</w:pP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mmol/l</w:t>
            </w:r>
          </w:p>
        </w:tc>
      </w:tr>
      <w:tr w:rsidR="00AB5735" w:rsidRPr="00963177" w14:paraId="24148DAE" w14:textId="1FA697F3" w:rsidTr="00997F33">
        <w:trPr>
          <w:trHeight w:val="420"/>
        </w:trPr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97C6A" w14:textId="77777777" w:rsidR="00AB5735" w:rsidRPr="00963177" w:rsidRDefault="00AB5735" w:rsidP="001672D9">
            <w:pPr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</w:pP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Mg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6C9B3" w14:textId="42FFC272" w:rsidR="00AB5735" w:rsidRPr="00963177" w:rsidRDefault="00AB5735" w:rsidP="001672D9">
            <w:pPr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</w:pP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1</w:t>
            </w:r>
            <w:r w:rsidR="00FC056B"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.</w:t>
            </w: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82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2007D0" w14:textId="39E93627" w:rsidR="00AB5735" w:rsidRPr="00963177" w:rsidRDefault="00AB5735" w:rsidP="001672D9">
            <w:pPr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</w:pP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mmol/l</w:t>
            </w:r>
          </w:p>
        </w:tc>
      </w:tr>
      <w:tr w:rsidR="00AB5735" w:rsidRPr="00963177" w14:paraId="08D58616" w14:textId="2421D821" w:rsidTr="00997F33">
        <w:trPr>
          <w:trHeight w:val="420"/>
        </w:trPr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37FCA" w14:textId="4CE83CFE" w:rsidR="00AB5735" w:rsidRPr="00963177" w:rsidRDefault="00AB5735" w:rsidP="001672D9">
            <w:pPr>
              <w:rPr>
                <w:rFonts w:eastAsia="Times New Roman"/>
                <w:color w:val="000000"/>
                <w:sz w:val="22"/>
                <w:szCs w:val="22"/>
                <w:vertAlign w:val="subscript"/>
                <w:lang w:val="en-GB" w:eastAsia="nl-NL"/>
              </w:rPr>
            </w:pP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NO</w:t>
            </w:r>
            <w:r w:rsidRPr="00963177">
              <w:rPr>
                <w:rFonts w:eastAsia="Times New Roman"/>
                <w:color w:val="000000"/>
                <w:sz w:val="22"/>
                <w:szCs w:val="22"/>
                <w:vertAlign w:val="subscript"/>
                <w:lang w:val="en-GB" w:eastAsia="nl-NL"/>
              </w:rPr>
              <w:t>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A4BAA" w14:textId="2D1794C3" w:rsidR="00AB5735" w:rsidRPr="00963177" w:rsidRDefault="00AB5735" w:rsidP="001672D9">
            <w:pPr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</w:pP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12</w:t>
            </w:r>
            <w:r w:rsidR="00FC056B"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.</w:t>
            </w: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6D246F" w14:textId="42CF497D" w:rsidR="00AB5735" w:rsidRPr="00963177" w:rsidRDefault="00AB5735" w:rsidP="001672D9">
            <w:pPr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</w:pP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mmol/l</w:t>
            </w:r>
          </w:p>
        </w:tc>
      </w:tr>
      <w:tr w:rsidR="00AB5735" w:rsidRPr="00963177" w14:paraId="3B78933C" w14:textId="733002E2" w:rsidTr="00997F33">
        <w:trPr>
          <w:trHeight w:val="420"/>
        </w:trPr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F05FC" w14:textId="247F58C3" w:rsidR="00AB5735" w:rsidRPr="00963177" w:rsidRDefault="00AB5735" w:rsidP="001672D9">
            <w:pPr>
              <w:rPr>
                <w:rFonts w:eastAsia="Times New Roman"/>
                <w:color w:val="000000"/>
                <w:sz w:val="22"/>
                <w:szCs w:val="22"/>
                <w:vertAlign w:val="subscript"/>
                <w:lang w:val="en-GB" w:eastAsia="nl-NL"/>
              </w:rPr>
            </w:pP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SO</w:t>
            </w:r>
            <w:r w:rsidRPr="00963177">
              <w:rPr>
                <w:rFonts w:eastAsia="Times New Roman"/>
                <w:color w:val="000000"/>
                <w:sz w:val="22"/>
                <w:szCs w:val="22"/>
                <w:vertAlign w:val="subscript"/>
                <w:lang w:val="en-GB" w:eastAsia="nl-NL"/>
              </w:rPr>
              <w:t>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561E0" w14:textId="3CAA3F9B" w:rsidR="00AB5735" w:rsidRPr="00963177" w:rsidRDefault="00AB5735" w:rsidP="001672D9">
            <w:pPr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</w:pP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3</w:t>
            </w:r>
            <w:r w:rsidR="00FC056B"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.</w:t>
            </w: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32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EB995B" w14:textId="254319A7" w:rsidR="00AB5735" w:rsidRPr="00963177" w:rsidRDefault="00AB5735" w:rsidP="001672D9">
            <w:pPr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</w:pP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mmol/l</w:t>
            </w:r>
          </w:p>
        </w:tc>
      </w:tr>
      <w:tr w:rsidR="00AB5735" w:rsidRPr="00963177" w14:paraId="33B8C92C" w14:textId="6B33F2E1" w:rsidTr="00997F33">
        <w:trPr>
          <w:trHeight w:val="420"/>
        </w:trPr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B24AE" w14:textId="77777777" w:rsidR="00AB5735" w:rsidRPr="00963177" w:rsidRDefault="00AB5735" w:rsidP="001672D9">
            <w:pPr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</w:pP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P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AD777" w14:textId="489E673F" w:rsidR="00AB5735" w:rsidRPr="00963177" w:rsidRDefault="00AB5735" w:rsidP="001672D9">
            <w:pPr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</w:pP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1</w:t>
            </w:r>
            <w:r w:rsidR="00FC056B"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.</w:t>
            </w: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F99B92" w14:textId="1A3BDBF6" w:rsidR="00AB5735" w:rsidRPr="00963177" w:rsidRDefault="00AB5735" w:rsidP="001672D9">
            <w:pPr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</w:pP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mmol/l</w:t>
            </w:r>
          </w:p>
        </w:tc>
      </w:tr>
      <w:tr w:rsidR="00AB5735" w:rsidRPr="00963177" w14:paraId="73E97B84" w14:textId="7CD2175D" w:rsidTr="00997F33">
        <w:trPr>
          <w:trHeight w:val="420"/>
        </w:trPr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A67C3" w14:textId="77777777" w:rsidR="00AB5735" w:rsidRPr="00963177" w:rsidRDefault="00AB5735" w:rsidP="001672D9">
            <w:pPr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</w:pP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B8851" w14:textId="77777777" w:rsidR="00AB5735" w:rsidRPr="00963177" w:rsidRDefault="00AB5735" w:rsidP="001672D9">
            <w:pPr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</w:pP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D73722" w14:textId="77777777" w:rsidR="00AB5735" w:rsidRPr="00963177" w:rsidRDefault="00AB5735" w:rsidP="001672D9">
            <w:pPr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</w:pPr>
          </w:p>
        </w:tc>
      </w:tr>
      <w:tr w:rsidR="00AB5735" w:rsidRPr="00963177" w14:paraId="1A7CA4DC" w14:textId="540C2897" w:rsidTr="00997F33">
        <w:trPr>
          <w:trHeight w:val="420"/>
        </w:trPr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E9DD8" w14:textId="77777777" w:rsidR="00AB5735" w:rsidRPr="00963177" w:rsidRDefault="00AB5735" w:rsidP="001672D9">
            <w:pPr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</w:pP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Fe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A5431" w14:textId="23141D9A" w:rsidR="00AB5735" w:rsidRPr="00963177" w:rsidRDefault="00AB5735" w:rsidP="001672D9">
            <w:pPr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</w:pP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35</w:t>
            </w:r>
            <w:r w:rsidR="00FC056B"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.</w:t>
            </w: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7E01DE" w14:textId="0BB0AB6F" w:rsidR="00AB5735" w:rsidRPr="00963177" w:rsidRDefault="00AB5735" w:rsidP="001672D9">
            <w:pPr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</w:pP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µmol/l</w:t>
            </w:r>
          </w:p>
        </w:tc>
      </w:tr>
      <w:tr w:rsidR="00AB5735" w:rsidRPr="00963177" w14:paraId="4BEABA62" w14:textId="0A1A99C3" w:rsidTr="00997F33">
        <w:trPr>
          <w:trHeight w:val="420"/>
        </w:trPr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D4338" w14:textId="77777777" w:rsidR="00AB5735" w:rsidRPr="00963177" w:rsidRDefault="00AB5735" w:rsidP="001672D9">
            <w:pPr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</w:pP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Mn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89721" w14:textId="64C1D28E" w:rsidR="00AB5735" w:rsidRPr="00963177" w:rsidRDefault="00AB5735" w:rsidP="001672D9">
            <w:pPr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</w:pP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8</w:t>
            </w:r>
            <w:r w:rsidR="00FC056B"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.</w:t>
            </w: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8987E9" w14:textId="13AD86F0" w:rsidR="00AB5735" w:rsidRPr="00963177" w:rsidRDefault="00AB5735" w:rsidP="001672D9">
            <w:pPr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</w:pP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µmol/l</w:t>
            </w:r>
          </w:p>
        </w:tc>
      </w:tr>
      <w:tr w:rsidR="00AB5735" w:rsidRPr="00963177" w14:paraId="71A1E2A9" w14:textId="6C2FC6B7" w:rsidTr="00997F33">
        <w:trPr>
          <w:trHeight w:val="420"/>
        </w:trPr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D22F0" w14:textId="77777777" w:rsidR="00AB5735" w:rsidRPr="00963177" w:rsidRDefault="00AB5735" w:rsidP="001672D9">
            <w:pPr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</w:pP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Zn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202CA" w14:textId="4C48C08A" w:rsidR="00AB5735" w:rsidRPr="00963177" w:rsidRDefault="00AB5735" w:rsidP="001672D9">
            <w:pPr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</w:pP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5</w:t>
            </w:r>
            <w:r w:rsidR="00FC056B"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.</w:t>
            </w: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E748D9" w14:textId="031E4EDA" w:rsidR="00AB5735" w:rsidRPr="00963177" w:rsidRDefault="00AB5735" w:rsidP="001672D9">
            <w:pPr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</w:pP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µmol/l</w:t>
            </w:r>
          </w:p>
        </w:tc>
      </w:tr>
      <w:tr w:rsidR="00AB5735" w:rsidRPr="00963177" w14:paraId="55957B43" w14:textId="66E29C19" w:rsidTr="00997F33">
        <w:trPr>
          <w:trHeight w:val="420"/>
        </w:trPr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16115" w14:textId="77777777" w:rsidR="00AB5735" w:rsidRPr="00963177" w:rsidRDefault="00AB5735" w:rsidP="001672D9">
            <w:pPr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</w:pP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B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64DDB" w14:textId="0C9AAF62" w:rsidR="00AB5735" w:rsidRPr="00963177" w:rsidRDefault="00AB5735" w:rsidP="001672D9">
            <w:pPr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</w:pP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20</w:t>
            </w:r>
            <w:r w:rsidR="00FC056B"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.</w:t>
            </w: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8B613F" w14:textId="3CC3B45F" w:rsidR="00AB5735" w:rsidRPr="00963177" w:rsidRDefault="00AB5735" w:rsidP="001672D9">
            <w:pPr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</w:pP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µmol/l</w:t>
            </w:r>
          </w:p>
        </w:tc>
      </w:tr>
      <w:tr w:rsidR="00AB5735" w:rsidRPr="00963177" w14:paraId="21AAEE7D" w14:textId="641E7285" w:rsidTr="00997F33">
        <w:trPr>
          <w:trHeight w:val="420"/>
        </w:trPr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695BA" w14:textId="77777777" w:rsidR="00AB5735" w:rsidRPr="00963177" w:rsidRDefault="00AB5735" w:rsidP="001672D9">
            <w:pPr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</w:pP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Cu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AE474" w14:textId="2C4D177A" w:rsidR="00AB5735" w:rsidRPr="00963177" w:rsidRDefault="00AB5735" w:rsidP="001672D9">
            <w:pPr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</w:pP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0</w:t>
            </w:r>
            <w:r w:rsidR="00FC056B"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.</w:t>
            </w: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1C40D6" w14:textId="3AEB7CAD" w:rsidR="00AB5735" w:rsidRPr="00963177" w:rsidRDefault="00AB5735" w:rsidP="001672D9">
            <w:pPr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</w:pP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µmol/l</w:t>
            </w:r>
          </w:p>
        </w:tc>
      </w:tr>
      <w:tr w:rsidR="00AB5735" w:rsidRPr="00963177" w14:paraId="50A198DD" w14:textId="79F060DA" w:rsidTr="00997F33">
        <w:trPr>
          <w:trHeight w:val="420"/>
        </w:trPr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BFBAA" w14:textId="77777777" w:rsidR="00AB5735" w:rsidRPr="00963177" w:rsidRDefault="00AB5735" w:rsidP="001672D9">
            <w:pPr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</w:pP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Mo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282D2" w14:textId="34E1F767" w:rsidR="00AB5735" w:rsidRPr="00963177" w:rsidRDefault="00AB5735" w:rsidP="001672D9">
            <w:pPr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</w:pP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0</w:t>
            </w:r>
            <w:r w:rsidR="00FC056B"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.</w:t>
            </w: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C08901" w14:textId="771AD35C" w:rsidR="00AB5735" w:rsidRPr="00963177" w:rsidRDefault="00AB5735" w:rsidP="001672D9">
            <w:pPr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</w:pPr>
            <w:r w:rsidRPr="00963177">
              <w:rPr>
                <w:rFonts w:eastAsia="Times New Roman"/>
                <w:color w:val="000000"/>
                <w:sz w:val="22"/>
                <w:szCs w:val="22"/>
                <w:lang w:val="en-GB" w:eastAsia="nl-NL"/>
              </w:rPr>
              <w:t>µmol/l</w:t>
            </w:r>
          </w:p>
        </w:tc>
      </w:tr>
    </w:tbl>
    <w:p w14:paraId="7C48529D" w14:textId="4D6648E9" w:rsidR="00DF0F53" w:rsidRPr="00963177" w:rsidRDefault="00DF0F53" w:rsidP="001672D9">
      <w:pPr>
        <w:widowControl w:val="0"/>
        <w:rPr>
          <w:b/>
          <w:bCs/>
          <w:sz w:val="22"/>
          <w:szCs w:val="22"/>
          <w:lang w:val="en-GB"/>
        </w:rPr>
      </w:pPr>
    </w:p>
    <w:p w14:paraId="079BF498" w14:textId="01614FDD" w:rsidR="001672D9" w:rsidRPr="00963177" w:rsidRDefault="003748BD" w:rsidP="001672D9">
      <w:pPr>
        <w:jc w:val="both"/>
        <w:rPr>
          <w:b/>
          <w:bCs/>
          <w:sz w:val="22"/>
          <w:szCs w:val="22"/>
          <w:lang w:val="en-GB"/>
        </w:rPr>
      </w:pPr>
      <w:r w:rsidRPr="00963177">
        <w:rPr>
          <w:b/>
          <w:bCs/>
          <w:sz w:val="22"/>
          <w:szCs w:val="22"/>
          <w:lang w:val="en-GB"/>
        </w:rPr>
        <w:t>Table S3</w:t>
      </w:r>
      <w:r w:rsidR="007322D6" w:rsidRPr="00963177">
        <w:rPr>
          <w:b/>
          <w:bCs/>
          <w:sz w:val="22"/>
          <w:szCs w:val="22"/>
          <w:lang w:val="en-GB"/>
        </w:rPr>
        <w:t>.</w:t>
      </w:r>
      <w:r w:rsidRPr="00963177">
        <w:rPr>
          <w:sz w:val="22"/>
          <w:szCs w:val="22"/>
          <w:lang w:val="en-GB"/>
        </w:rPr>
        <w:t xml:space="preserve"> Advised amendment concentration of insect residues.</w:t>
      </w:r>
      <w:r w:rsidR="001672D9" w:rsidRPr="00963177">
        <w:rPr>
          <w:sz w:val="22"/>
          <w:szCs w:val="22"/>
          <w:lang w:val="en-GB"/>
        </w:rPr>
        <w:t xml:space="preserve"> Advi</w:t>
      </w:r>
      <w:r w:rsidR="007322D6" w:rsidRPr="00963177">
        <w:rPr>
          <w:sz w:val="22"/>
          <w:szCs w:val="22"/>
          <w:lang w:val="en-GB"/>
        </w:rPr>
        <w:t>c</w:t>
      </w:r>
      <w:r w:rsidR="001672D9" w:rsidRPr="00963177">
        <w:rPr>
          <w:sz w:val="22"/>
          <w:szCs w:val="22"/>
          <w:lang w:val="en-GB"/>
        </w:rPr>
        <w:t>e is based on a nitrogen (N) fertilisation advice for cabbage of 230 kg ha</w:t>
      </w:r>
      <w:r w:rsidR="001672D9" w:rsidRPr="00963177">
        <w:rPr>
          <w:sz w:val="22"/>
          <w:szCs w:val="22"/>
          <w:vertAlign w:val="superscript"/>
          <w:lang w:val="en-GB"/>
        </w:rPr>
        <w:t>-1</w:t>
      </w:r>
      <w:r w:rsidR="001672D9" w:rsidRPr="00963177">
        <w:rPr>
          <w:sz w:val="22"/>
          <w:szCs w:val="22"/>
          <w:lang w:val="en-GB"/>
        </w:rPr>
        <w:t xml:space="preserve"> provided by Eurofins </w:t>
      </w:r>
      <w:proofErr w:type="spellStart"/>
      <w:r w:rsidR="001672D9" w:rsidRPr="00963177">
        <w:rPr>
          <w:sz w:val="22"/>
          <w:szCs w:val="22"/>
          <w:lang w:val="en-GB"/>
        </w:rPr>
        <w:t>Agro</w:t>
      </w:r>
      <w:proofErr w:type="spellEnd"/>
      <w:r w:rsidR="001672D9" w:rsidRPr="00963177">
        <w:rPr>
          <w:sz w:val="22"/>
          <w:szCs w:val="22"/>
          <w:lang w:val="en-GB"/>
        </w:rPr>
        <w:t xml:space="preserve"> (Wageningen, the Netherlands), assuming a topsoil depth of 35 cm </w:t>
      </w:r>
      <w:r w:rsidR="000C0719" w:rsidRPr="00963177">
        <w:rPr>
          <w:sz w:val="22"/>
          <w:szCs w:val="22"/>
          <w:lang w:val="en-GB"/>
        </w:rPr>
        <w:t>(0.066 N kg</w:t>
      </w:r>
      <w:r w:rsidR="000C0719" w:rsidRPr="00963177">
        <w:rPr>
          <w:sz w:val="22"/>
          <w:szCs w:val="22"/>
          <w:vertAlign w:val="superscript"/>
          <w:lang w:val="en-GB"/>
        </w:rPr>
        <w:t>-1</w:t>
      </w:r>
      <w:r w:rsidR="000C0719" w:rsidRPr="00963177">
        <w:rPr>
          <w:sz w:val="22"/>
          <w:szCs w:val="22"/>
          <w:lang w:val="en-GB"/>
        </w:rPr>
        <w:t xml:space="preserve"> soil) </w:t>
      </w:r>
      <w:r w:rsidR="001672D9" w:rsidRPr="00963177">
        <w:rPr>
          <w:sz w:val="22"/>
          <w:szCs w:val="22"/>
          <w:lang w:val="en-GB"/>
        </w:rPr>
        <w:t xml:space="preserve">and taking into account the nitrogen release per insect residue </w:t>
      </w:r>
      <w:sdt>
        <w:sdtPr>
          <w:rPr>
            <w:color w:val="000000"/>
            <w:sz w:val="22"/>
            <w:szCs w:val="22"/>
            <w:lang w:val="en-GB"/>
          </w:rPr>
          <w:tag w:val="MENDELEY_CITATION_v3_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"/>
          <w:id w:val="-811093283"/>
          <w:placeholder>
            <w:docPart w:val="1D0F7BE3E29A4BFB89BFCC83616042B5"/>
          </w:placeholder>
        </w:sdtPr>
        <w:sdtEndPr/>
        <w:sdtContent>
          <w:r w:rsidR="001672D9" w:rsidRPr="00963177">
            <w:rPr>
              <w:color w:val="000000"/>
              <w:sz w:val="22"/>
              <w:szCs w:val="22"/>
              <w:lang w:val="en-GB"/>
            </w:rPr>
            <w:t>(Nurfikari, 2022)</w:t>
          </w:r>
        </w:sdtContent>
      </w:sdt>
      <w:r w:rsidR="001672D9" w:rsidRPr="00963177">
        <w:rPr>
          <w:sz w:val="22"/>
          <w:szCs w:val="22"/>
          <w:lang w:val="en-GB"/>
        </w:rPr>
        <w:t xml:space="preserve"> for the duration of the experiment (8 weeks).</w:t>
      </w:r>
    </w:p>
    <w:p w14:paraId="5F82EF4C" w14:textId="050323B8" w:rsidR="003748BD" w:rsidRPr="00963177" w:rsidRDefault="003748BD" w:rsidP="001672D9">
      <w:pPr>
        <w:tabs>
          <w:tab w:val="left" w:pos="5820"/>
        </w:tabs>
        <w:rPr>
          <w:sz w:val="22"/>
          <w:szCs w:val="22"/>
          <w:lang w:val="en-GB"/>
        </w:rPr>
      </w:pP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1686"/>
        <w:gridCol w:w="1003"/>
        <w:gridCol w:w="2693"/>
        <w:gridCol w:w="2126"/>
        <w:gridCol w:w="2126"/>
      </w:tblGrid>
      <w:tr w:rsidR="003748BD" w:rsidRPr="00963177" w14:paraId="1A3E4878" w14:textId="77777777" w:rsidTr="00623EC7">
        <w:tc>
          <w:tcPr>
            <w:tcW w:w="1686" w:type="dxa"/>
          </w:tcPr>
          <w:p w14:paraId="6F35A295" w14:textId="5C823B32" w:rsidR="003748BD" w:rsidRPr="00963177" w:rsidRDefault="003748BD" w:rsidP="001672D9">
            <w:pPr>
              <w:widowControl w:val="0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Insect species</w:t>
            </w:r>
          </w:p>
        </w:tc>
        <w:tc>
          <w:tcPr>
            <w:tcW w:w="1003" w:type="dxa"/>
          </w:tcPr>
          <w:p w14:paraId="77AB2EC7" w14:textId="5D17B450" w:rsidR="003748BD" w:rsidRPr="00963177" w:rsidRDefault="003748BD" w:rsidP="001672D9">
            <w:pPr>
              <w:widowControl w:val="0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Material</w:t>
            </w:r>
          </w:p>
        </w:tc>
        <w:tc>
          <w:tcPr>
            <w:tcW w:w="2693" w:type="dxa"/>
          </w:tcPr>
          <w:p w14:paraId="7D2E83D9" w14:textId="6387ABD1" w:rsidR="003748BD" w:rsidRPr="00963177" w:rsidRDefault="003748BD" w:rsidP="001672D9">
            <w:pPr>
              <w:widowControl w:val="0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Total mineral N release </w:t>
            </w:r>
            <w:r w:rsidR="00623EC7"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in soil amended with 10 g kg</w:t>
            </w:r>
            <w:r w:rsidR="00623EC7" w:rsidRPr="00963177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GB"/>
              </w:rPr>
              <w:t xml:space="preserve">-1 </w:t>
            </w: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after 8 weeks (g kg</w:t>
            </w:r>
            <w:r w:rsidRPr="00963177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GB"/>
              </w:rPr>
              <w:t>-1</w:t>
            </w: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)</w:t>
            </w:r>
          </w:p>
        </w:tc>
        <w:tc>
          <w:tcPr>
            <w:tcW w:w="2126" w:type="dxa"/>
          </w:tcPr>
          <w:p w14:paraId="7C8509E6" w14:textId="58715AD0" w:rsidR="003748BD" w:rsidRPr="00963177" w:rsidRDefault="003748BD" w:rsidP="001672D9">
            <w:pPr>
              <w:widowControl w:val="0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Total mineral N </w:t>
            </w:r>
            <w:r w:rsidR="001672D9"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release </w:t>
            </w: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per g of amendment (g kg</w:t>
            </w:r>
            <w:r w:rsidRPr="00963177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GB"/>
              </w:rPr>
              <w:t>-1</w:t>
            </w: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)</w:t>
            </w:r>
          </w:p>
        </w:tc>
        <w:tc>
          <w:tcPr>
            <w:tcW w:w="2126" w:type="dxa"/>
          </w:tcPr>
          <w:p w14:paraId="16D9B651" w14:textId="4F1B6658" w:rsidR="003748BD" w:rsidRPr="00963177" w:rsidRDefault="003748BD" w:rsidP="001672D9">
            <w:pPr>
              <w:widowControl w:val="0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Advised amendment concentration (g kg</w:t>
            </w:r>
            <w:r w:rsidRPr="00963177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GB"/>
              </w:rPr>
              <w:t>-1</w:t>
            </w: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) </w:t>
            </w:r>
          </w:p>
        </w:tc>
      </w:tr>
      <w:tr w:rsidR="003748BD" w:rsidRPr="00963177" w14:paraId="17057ECB" w14:textId="77777777" w:rsidTr="00623EC7">
        <w:tc>
          <w:tcPr>
            <w:tcW w:w="1686" w:type="dxa"/>
          </w:tcPr>
          <w:p w14:paraId="693FB66F" w14:textId="432CD67C" w:rsidR="003748BD" w:rsidRPr="00963177" w:rsidRDefault="003748BD" w:rsidP="001672D9">
            <w:pPr>
              <w:widowControl w:val="0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Black soldier fly</w:t>
            </w:r>
          </w:p>
        </w:tc>
        <w:tc>
          <w:tcPr>
            <w:tcW w:w="1003" w:type="dxa"/>
          </w:tcPr>
          <w:p w14:paraId="4C46BE47" w14:textId="16388B39" w:rsidR="003748BD" w:rsidRPr="00963177" w:rsidRDefault="003748BD" w:rsidP="001672D9">
            <w:pPr>
              <w:widowControl w:val="0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Exuviae</w:t>
            </w:r>
          </w:p>
        </w:tc>
        <w:tc>
          <w:tcPr>
            <w:tcW w:w="2693" w:type="dxa"/>
          </w:tcPr>
          <w:p w14:paraId="50FE9098" w14:textId="1BC29B52" w:rsidR="003748BD" w:rsidRPr="00963177" w:rsidRDefault="003748BD" w:rsidP="001672D9">
            <w:pPr>
              <w:widowControl w:val="0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0.139</w:t>
            </w:r>
          </w:p>
        </w:tc>
        <w:tc>
          <w:tcPr>
            <w:tcW w:w="2126" w:type="dxa"/>
          </w:tcPr>
          <w:p w14:paraId="50FDF926" w14:textId="10D71B8F" w:rsidR="003748BD" w:rsidRPr="00963177" w:rsidRDefault="003748BD" w:rsidP="001672D9">
            <w:pPr>
              <w:widowControl w:val="0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0.0105</w:t>
            </w:r>
          </w:p>
        </w:tc>
        <w:tc>
          <w:tcPr>
            <w:tcW w:w="2126" w:type="dxa"/>
          </w:tcPr>
          <w:p w14:paraId="3A4C1028" w14:textId="315F027C" w:rsidR="003748BD" w:rsidRPr="00963177" w:rsidRDefault="001672D9" w:rsidP="001672D9">
            <w:pPr>
              <w:widowControl w:val="0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6.3</w:t>
            </w:r>
          </w:p>
        </w:tc>
      </w:tr>
      <w:tr w:rsidR="003748BD" w:rsidRPr="00963177" w14:paraId="04CA47D4" w14:textId="77777777" w:rsidTr="00623EC7">
        <w:tc>
          <w:tcPr>
            <w:tcW w:w="1686" w:type="dxa"/>
          </w:tcPr>
          <w:p w14:paraId="49A608A3" w14:textId="53FD3F85" w:rsidR="003748BD" w:rsidRPr="00963177" w:rsidRDefault="003748BD" w:rsidP="001672D9">
            <w:pPr>
              <w:widowControl w:val="0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Black soldier fly</w:t>
            </w:r>
          </w:p>
        </w:tc>
        <w:tc>
          <w:tcPr>
            <w:tcW w:w="1003" w:type="dxa"/>
          </w:tcPr>
          <w:p w14:paraId="01A62B63" w14:textId="66E8FC9B" w:rsidR="003748BD" w:rsidRPr="00963177" w:rsidRDefault="003748BD" w:rsidP="001672D9">
            <w:pPr>
              <w:widowControl w:val="0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Frass</w:t>
            </w:r>
          </w:p>
        </w:tc>
        <w:tc>
          <w:tcPr>
            <w:tcW w:w="2693" w:type="dxa"/>
          </w:tcPr>
          <w:p w14:paraId="5EDB2418" w14:textId="0C231B15" w:rsidR="003748BD" w:rsidRPr="00963177" w:rsidRDefault="003748BD" w:rsidP="001672D9">
            <w:pPr>
              <w:widowControl w:val="0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0.101</w:t>
            </w:r>
          </w:p>
        </w:tc>
        <w:tc>
          <w:tcPr>
            <w:tcW w:w="2126" w:type="dxa"/>
          </w:tcPr>
          <w:p w14:paraId="1804903A" w14:textId="25D26CA5" w:rsidR="003748BD" w:rsidRPr="00963177" w:rsidRDefault="003748BD" w:rsidP="001672D9">
            <w:pPr>
              <w:widowControl w:val="0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0.0067</w:t>
            </w:r>
          </w:p>
        </w:tc>
        <w:tc>
          <w:tcPr>
            <w:tcW w:w="2126" w:type="dxa"/>
          </w:tcPr>
          <w:p w14:paraId="021DC868" w14:textId="5D9798F0" w:rsidR="003748BD" w:rsidRPr="00963177" w:rsidRDefault="001672D9" w:rsidP="001672D9">
            <w:pPr>
              <w:widowControl w:val="0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9.8</w:t>
            </w:r>
          </w:p>
        </w:tc>
      </w:tr>
      <w:tr w:rsidR="003748BD" w:rsidRPr="00963177" w14:paraId="0ADEE452" w14:textId="77777777" w:rsidTr="00623EC7">
        <w:tc>
          <w:tcPr>
            <w:tcW w:w="1686" w:type="dxa"/>
          </w:tcPr>
          <w:p w14:paraId="626EF3D7" w14:textId="25994781" w:rsidR="003748BD" w:rsidRPr="00963177" w:rsidRDefault="003748BD" w:rsidP="001672D9">
            <w:pPr>
              <w:widowControl w:val="0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House cricket</w:t>
            </w:r>
          </w:p>
        </w:tc>
        <w:tc>
          <w:tcPr>
            <w:tcW w:w="1003" w:type="dxa"/>
          </w:tcPr>
          <w:p w14:paraId="558D6D8C" w14:textId="4296F97E" w:rsidR="003748BD" w:rsidRPr="00963177" w:rsidRDefault="003748BD" w:rsidP="001672D9">
            <w:pPr>
              <w:widowControl w:val="0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Exuviae</w:t>
            </w:r>
          </w:p>
        </w:tc>
        <w:tc>
          <w:tcPr>
            <w:tcW w:w="2693" w:type="dxa"/>
          </w:tcPr>
          <w:p w14:paraId="2DB08A06" w14:textId="357AA1F1" w:rsidR="003748BD" w:rsidRPr="00963177" w:rsidRDefault="003748BD" w:rsidP="001672D9">
            <w:pPr>
              <w:widowControl w:val="0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0.155</w:t>
            </w:r>
          </w:p>
        </w:tc>
        <w:tc>
          <w:tcPr>
            <w:tcW w:w="2126" w:type="dxa"/>
          </w:tcPr>
          <w:p w14:paraId="68ABCCD0" w14:textId="35420A95" w:rsidR="003748BD" w:rsidRPr="00963177" w:rsidRDefault="003748BD" w:rsidP="001672D9">
            <w:pPr>
              <w:widowControl w:val="0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0.01</w:t>
            </w:r>
            <w:r w:rsidR="001672D9"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21</w:t>
            </w:r>
          </w:p>
        </w:tc>
        <w:tc>
          <w:tcPr>
            <w:tcW w:w="2126" w:type="dxa"/>
          </w:tcPr>
          <w:p w14:paraId="21DD3017" w14:textId="60E247D6" w:rsidR="003748BD" w:rsidRPr="00963177" w:rsidRDefault="001672D9" w:rsidP="001672D9">
            <w:pPr>
              <w:widowControl w:val="0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5.4</w:t>
            </w:r>
          </w:p>
        </w:tc>
      </w:tr>
      <w:tr w:rsidR="003748BD" w:rsidRPr="00963177" w14:paraId="62E25926" w14:textId="77777777" w:rsidTr="00623EC7">
        <w:tc>
          <w:tcPr>
            <w:tcW w:w="1686" w:type="dxa"/>
          </w:tcPr>
          <w:p w14:paraId="23E9C25B" w14:textId="0BCFF834" w:rsidR="003748BD" w:rsidRPr="00963177" w:rsidRDefault="003748BD" w:rsidP="001672D9">
            <w:pPr>
              <w:widowControl w:val="0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House cricket</w:t>
            </w:r>
          </w:p>
        </w:tc>
        <w:tc>
          <w:tcPr>
            <w:tcW w:w="1003" w:type="dxa"/>
          </w:tcPr>
          <w:p w14:paraId="59D1E91C" w14:textId="4A286673" w:rsidR="003748BD" w:rsidRPr="00963177" w:rsidRDefault="003748BD" w:rsidP="001672D9">
            <w:pPr>
              <w:widowControl w:val="0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Frass</w:t>
            </w:r>
          </w:p>
        </w:tc>
        <w:tc>
          <w:tcPr>
            <w:tcW w:w="2693" w:type="dxa"/>
          </w:tcPr>
          <w:p w14:paraId="64E8BF05" w14:textId="29ABA38C" w:rsidR="003748BD" w:rsidRPr="00963177" w:rsidRDefault="003748BD" w:rsidP="001672D9">
            <w:pPr>
              <w:widowControl w:val="0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0.204</w:t>
            </w:r>
          </w:p>
        </w:tc>
        <w:tc>
          <w:tcPr>
            <w:tcW w:w="2126" w:type="dxa"/>
          </w:tcPr>
          <w:p w14:paraId="4FF51994" w14:textId="57308EE4" w:rsidR="003748BD" w:rsidRPr="00963177" w:rsidRDefault="001672D9" w:rsidP="001672D9">
            <w:pPr>
              <w:widowControl w:val="0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0.0170</w:t>
            </w:r>
          </w:p>
        </w:tc>
        <w:tc>
          <w:tcPr>
            <w:tcW w:w="2126" w:type="dxa"/>
          </w:tcPr>
          <w:p w14:paraId="08E318C9" w14:textId="436B267B" w:rsidR="003748BD" w:rsidRPr="00963177" w:rsidRDefault="001672D9" w:rsidP="001672D9">
            <w:pPr>
              <w:widowControl w:val="0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3.9</w:t>
            </w:r>
          </w:p>
        </w:tc>
      </w:tr>
      <w:tr w:rsidR="003748BD" w:rsidRPr="00963177" w14:paraId="6B2177FB" w14:textId="77777777" w:rsidTr="00623EC7">
        <w:tc>
          <w:tcPr>
            <w:tcW w:w="1686" w:type="dxa"/>
          </w:tcPr>
          <w:p w14:paraId="2082E84A" w14:textId="68CAC050" w:rsidR="003748BD" w:rsidRPr="00963177" w:rsidRDefault="003748BD" w:rsidP="001672D9">
            <w:pPr>
              <w:widowControl w:val="0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Mealworm</w:t>
            </w:r>
          </w:p>
        </w:tc>
        <w:tc>
          <w:tcPr>
            <w:tcW w:w="1003" w:type="dxa"/>
          </w:tcPr>
          <w:p w14:paraId="59161E6C" w14:textId="7A9E1ACA" w:rsidR="003748BD" w:rsidRPr="00963177" w:rsidRDefault="003748BD" w:rsidP="001672D9">
            <w:pPr>
              <w:widowControl w:val="0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Exuviae</w:t>
            </w:r>
          </w:p>
        </w:tc>
        <w:tc>
          <w:tcPr>
            <w:tcW w:w="2693" w:type="dxa"/>
          </w:tcPr>
          <w:p w14:paraId="4099F046" w14:textId="1E7EC97E" w:rsidR="003748BD" w:rsidRPr="00963177" w:rsidRDefault="003748BD" w:rsidP="001672D9">
            <w:pPr>
              <w:widowControl w:val="0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0.158</w:t>
            </w:r>
          </w:p>
        </w:tc>
        <w:tc>
          <w:tcPr>
            <w:tcW w:w="2126" w:type="dxa"/>
          </w:tcPr>
          <w:p w14:paraId="6CA37B81" w14:textId="601CBAC0" w:rsidR="003748BD" w:rsidRPr="00963177" w:rsidRDefault="001672D9" w:rsidP="001672D9">
            <w:pPr>
              <w:widowControl w:val="0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0.0124</w:t>
            </w:r>
          </w:p>
        </w:tc>
        <w:tc>
          <w:tcPr>
            <w:tcW w:w="2126" w:type="dxa"/>
          </w:tcPr>
          <w:p w14:paraId="56C5E80B" w14:textId="3B16B116" w:rsidR="003748BD" w:rsidRPr="00963177" w:rsidRDefault="001672D9" w:rsidP="001672D9">
            <w:pPr>
              <w:widowControl w:val="0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5.3</w:t>
            </w:r>
          </w:p>
        </w:tc>
      </w:tr>
      <w:tr w:rsidR="003748BD" w:rsidRPr="00963177" w14:paraId="3381CEB6" w14:textId="77777777" w:rsidTr="00623EC7">
        <w:tc>
          <w:tcPr>
            <w:tcW w:w="1686" w:type="dxa"/>
          </w:tcPr>
          <w:p w14:paraId="7E04D5FC" w14:textId="5E4DDB06" w:rsidR="003748BD" w:rsidRPr="00963177" w:rsidRDefault="003748BD" w:rsidP="001672D9">
            <w:pPr>
              <w:widowControl w:val="0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Mealworm</w:t>
            </w:r>
          </w:p>
        </w:tc>
        <w:tc>
          <w:tcPr>
            <w:tcW w:w="1003" w:type="dxa"/>
          </w:tcPr>
          <w:p w14:paraId="1A922F64" w14:textId="66DC4DF8" w:rsidR="003748BD" w:rsidRPr="00963177" w:rsidRDefault="003748BD" w:rsidP="001672D9">
            <w:pPr>
              <w:widowControl w:val="0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Frass</w:t>
            </w:r>
          </w:p>
        </w:tc>
        <w:tc>
          <w:tcPr>
            <w:tcW w:w="2693" w:type="dxa"/>
          </w:tcPr>
          <w:p w14:paraId="7530D921" w14:textId="2FE18765" w:rsidR="003748BD" w:rsidRPr="00963177" w:rsidRDefault="003748BD" w:rsidP="001672D9">
            <w:pPr>
              <w:widowControl w:val="0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0.124</w:t>
            </w:r>
          </w:p>
        </w:tc>
        <w:tc>
          <w:tcPr>
            <w:tcW w:w="2126" w:type="dxa"/>
          </w:tcPr>
          <w:p w14:paraId="6E06C3F7" w14:textId="79E946E8" w:rsidR="003748BD" w:rsidRPr="00963177" w:rsidRDefault="001672D9" w:rsidP="001672D9">
            <w:pPr>
              <w:widowControl w:val="0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0.0090</w:t>
            </w:r>
          </w:p>
        </w:tc>
        <w:tc>
          <w:tcPr>
            <w:tcW w:w="2126" w:type="dxa"/>
          </w:tcPr>
          <w:p w14:paraId="1498DA09" w14:textId="51109A40" w:rsidR="003748BD" w:rsidRPr="00963177" w:rsidRDefault="001672D9" w:rsidP="001672D9">
            <w:pPr>
              <w:widowControl w:val="0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7.3</w:t>
            </w:r>
          </w:p>
        </w:tc>
      </w:tr>
      <w:tr w:rsidR="003748BD" w:rsidRPr="00963177" w14:paraId="41499973" w14:textId="77777777" w:rsidTr="00623EC7">
        <w:tc>
          <w:tcPr>
            <w:tcW w:w="1686" w:type="dxa"/>
          </w:tcPr>
          <w:p w14:paraId="15E88D9C" w14:textId="0D03590E" w:rsidR="003748BD" w:rsidRPr="00963177" w:rsidRDefault="003748BD" w:rsidP="001672D9">
            <w:pPr>
              <w:widowControl w:val="0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Calculations</w:t>
            </w:r>
          </w:p>
        </w:tc>
        <w:tc>
          <w:tcPr>
            <w:tcW w:w="1003" w:type="dxa"/>
          </w:tcPr>
          <w:p w14:paraId="158D59E3" w14:textId="77777777" w:rsidR="003748BD" w:rsidRPr="00963177" w:rsidRDefault="003748BD" w:rsidP="001672D9">
            <w:pPr>
              <w:widowControl w:val="0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2693" w:type="dxa"/>
          </w:tcPr>
          <w:p w14:paraId="6ABE267D" w14:textId="547C1C77" w:rsidR="003748BD" w:rsidRPr="00963177" w:rsidRDefault="003748BD" w:rsidP="001672D9">
            <w:pPr>
              <w:widowControl w:val="0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As measured by Nurfikari (2022)</w:t>
            </w:r>
          </w:p>
        </w:tc>
        <w:tc>
          <w:tcPr>
            <w:tcW w:w="2126" w:type="dxa"/>
          </w:tcPr>
          <w:p w14:paraId="1BD77F20" w14:textId="6C1068F4" w:rsidR="003748BD" w:rsidRPr="00963177" w:rsidRDefault="001672D9" w:rsidP="001672D9">
            <w:pPr>
              <w:widowControl w:val="0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(N release amendment – N release Control) / 10</w:t>
            </w:r>
          </w:p>
        </w:tc>
        <w:tc>
          <w:tcPr>
            <w:tcW w:w="2126" w:type="dxa"/>
          </w:tcPr>
          <w:p w14:paraId="3534AFD0" w14:textId="49A318BD" w:rsidR="003748BD" w:rsidRPr="00963177" w:rsidRDefault="001672D9" w:rsidP="001672D9">
            <w:pPr>
              <w:widowControl w:val="0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6317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N release 1 g of amendment / advised N per kg soil</w:t>
            </w:r>
          </w:p>
        </w:tc>
      </w:tr>
    </w:tbl>
    <w:p w14:paraId="6807E1C4" w14:textId="3D23135F" w:rsidR="003748BD" w:rsidRPr="00963177" w:rsidRDefault="003748BD" w:rsidP="001672D9">
      <w:pPr>
        <w:widowControl w:val="0"/>
        <w:rPr>
          <w:sz w:val="22"/>
          <w:szCs w:val="22"/>
          <w:lang w:val="en-GB"/>
        </w:rPr>
      </w:pPr>
    </w:p>
    <w:p w14:paraId="2DB9D67D" w14:textId="77777777" w:rsidR="003748BD" w:rsidRPr="00963177" w:rsidRDefault="003748BD" w:rsidP="001672D9">
      <w:pPr>
        <w:rPr>
          <w:b/>
          <w:bCs/>
          <w:sz w:val="22"/>
          <w:szCs w:val="22"/>
          <w:lang w:val="en-GB"/>
        </w:rPr>
      </w:pPr>
      <w:r w:rsidRPr="00963177">
        <w:rPr>
          <w:b/>
          <w:bCs/>
          <w:sz w:val="22"/>
          <w:szCs w:val="22"/>
          <w:lang w:val="en-GB"/>
        </w:rPr>
        <w:br w:type="page"/>
      </w:r>
    </w:p>
    <w:p w14:paraId="28CF0FD2" w14:textId="04C51D0F" w:rsidR="0039627D" w:rsidRPr="00963177" w:rsidRDefault="0039627D" w:rsidP="001672D9">
      <w:pPr>
        <w:widowControl w:val="0"/>
        <w:rPr>
          <w:sz w:val="22"/>
          <w:szCs w:val="22"/>
          <w:lang w:val="en-GB"/>
        </w:rPr>
      </w:pPr>
      <w:r w:rsidRPr="00963177">
        <w:rPr>
          <w:b/>
          <w:bCs/>
          <w:sz w:val="22"/>
          <w:szCs w:val="22"/>
          <w:lang w:val="en-GB"/>
        </w:rPr>
        <w:lastRenderedPageBreak/>
        <w:t>Table S</w:t>
      </w:r>
      <w:r w:rsidR="003748BD" w:rsidRPr="00963177">
        <w:rPr>
          <w:b/>
          <w:bCs/>
          <w:sz w:val="22"/>
          <w:szCs w:val="22"/>
          <w:lang w:val="en-GB"/>
        </w:rPr>
        <w:t>4</w:t>
      </w:r>
      <w:r w:rsidR="00415628" w:rsidRPr="00963177">
        <w:rPr>
          <w:b/>
          <w:bCs/>
          <w:sz w:val="22"/>
          <w:szCs w:val="22"/>
          <w:lang w:val="en-GB"/>
        </w:rPr>
        <w:t xml:space="preserve"> </w:t>
      </w:r>
      <w:r w:rsidR="00415628" w:rsidRPr="00963177">
        <w:rPr>
          <w:sz w:val="22"/>
          <w:szCs w:val="22"/>
          <w:lang w:val="en-GB"/>
        </w:rPr>
        <w:t>(in separate document)</w:t>
      </w:r>
      <w:r w:rsidR="009C664D" w:rsidRPr="00963177">
        <w:rPr>
          <w:b/>
          <w:bCs/>
          <w:sz w:val="22"/>
          <w:szCs w:val="22"/>
          <w:lang w:val="en-GB"/>
        </w:rPr>
        <w:t>.</w:t>
      </w:r>
      <w:r w:rsidRPr="00963177">
        <w:rPr>
          <w:b/>
          <w:bCs/>
          <w:sz w:val="22"/>
          <w:szCs w:val="22"/>
          <w:lang w:val="en-GB"/>
        </w:rPr>
        <w:t xml:space="preserve">  </w:t>
      </w:r>
      <w:sdt>
        <w:sdtPr>
          <w:rPr>
            <w:b/>
            <w:bCs/>
            <w:sz w:val="22"/>
            <w:szCs w:val="22"/>
            <w:lang w:val="en-GB"/>
          </w:rPr>
          <w:alias w:val="Insert short legend here"/>
          <w:tag w:val="Insert short legend here"/>
          <w:id w:val="-1031640166"/>
          <w:placeholder>
            <w:docPart w:val="2946FCA5A5C64D039EB1109E1E1619DB"/>
          </w:placeholder>
        </w:sdtPr>
        <w:sdtEndPr/>
        <w:sdtContent>
          <w:bookmarkStart w:id="1" w:name="_Hlk130805374"/>
          <w:sdt>
            <w:sdtPr>
              <w:rPr>
                <w:b/>
                <w:bCs/>
                <w:sz w:val="22"/>
                <w:szCs w:val="22"/>
                <w:lang w:val="en-GB"/>
              </w:rPr>
              <w:alias w:val="Insert short legend here"/>
              <w:tag w:val="Insert short legend here"/>
              <w:id w:val="1451517034"/>
              <w:placeholder>
                <w:docPart w:val="1FA78BD95DF046C3B27E816B6A54B3BC"/>
              </w:placeholder>
            </w:sdtPr>
            <w:sdtEndPr/>
            <w:sdtContent>
              <w:r w:rsidR="008E7C23" w:rsidRPr="00963177">
                <w:rPr>
                  <w:i/>
                  <w:iCs/>
                  <w:sz w:val="22"/>
                  <w:szCs w:val="22"/>
                </w:rPr>
                <w:t>Brassica oleracea</w:t>
              </w:r>
              <w:r w:rsidR="008E7C23" w:rsidRPr="00963177">
                <w:rPr>
                  <w:sz w:val="22"/>
                  <w:szCs w:val="22"/>
                </w:rPr>
                <w:t xml:space="preserve"> </w:t>
              </w:r>
              <w:bookmarkEnd w:id="1"/>
              <w:r w:rsidR="008E7C23" w:rsidRPr="00963177">
                <w:rPr>
                  <w:sz w:val="22"/>
                  <w:szCs w:val="22"/>
                </w:rPr>
                <w:t xml:space="preserve">growth parameters per time-point, for the control, synthetic fertilizer and </w:t>
              </w:r>
              <w:r w:rsidR="00A92406" w:rsidRPr="00963177">
                <w:rPr>
                  <w:sz w:val="22"/>
                  <w:szCs w:val="22"/>
                </w:rPr>
                <w:t xml:space="preserve">insect </w:t>
              </w:r>
              <w:r w:rsidR="008E7C23" w:rsidRPr="00963177">
                <w:rPr>
                  <w:sz w:val="22"/>
                  <w:szCs w:val="22"/>
                </w:rPr>
                <w:t>residu</w:t>
              </w:r>
              <w:r w:rsidR="00A92406" w:rsidRPr="00963177">
                <w:rPr>
                  <w:sz w:val="22"/>
                  <w:szCs w:val="22"/>
                </w:rPr>
                <w:t>e</w:t>
              </w:r>
              <w:r w:rsidR="008E7C23" w:rsidRPr="00963177">
                <w:rPr>
                  <w:sz w:val="22"/>
                  <w:szCs w:val="22"/>
                </w:rPr>
                <w:t xml:space="preserve"> treatments. </w:t>
              </w:r>
              <w:r w:rsidR="00A92406" w:rsidRPr="00963177">
                <w:rPr>
                  <w:sz w:val="22"/>
                  <w:szCs w:val="22"/>
                </w:rPr>
                <w:t>Insect residue</w:t>
              </w:r>
              <w:r w:rsidR="008E7C23" w:rsidRPr="00963177">
                <w:rPr>
                  <w:sz w:val="22"/>
                  <w:szCs w:val="22"/>
                </w:rPr>
                <w:t xml:space="preserve"> amendments consisted of frass, exuviae and a 1:1 mixture originating from black soldier fly larvae (</w:t>
              </w:r>
              <w:proofErr w:type="spellStart"/>
              <w:r w:rsidR="008E7C23" w:rsidRPr="00963177">
                <w:rPr>
                  <w:i/>
                  <w:iCs/>
                  <w:sz w:val="22"/>
                  <w:szCs w:val="22"/>
                </w:rPr>
                <w:t>Hermetia</w:t>
              </w:r>
              <w:proofErr w:type="spellEnd"/>
              <w:r w:rsidR="008E7C23" w:rsidRPr="00963177">
                <w:rPr>
                  <w:i/>
                  <w:iCs/>
                  <w:sz w:val="22"/>
                  <w:szCs w:val="22"/>
                </w:rPr>
                <w:t xml:space="preserve"> </w:t>
              </w:r>
              <w:proofErr w:type="spellStart"/>
              <w:r w:rsidR="008E7C23" w:rsidRPr="00963177">
                <w:rPr>
                  <w:i/>
                  <w:iCs/>
                  <w:sz w:val="22"/>
                  <w:szCs w:val="22"/>
                </w:rPr>
                <w:t>illucens</w:t>
              </w:r>
              <w:proofErr w:type="spellEnd"/>
              <w:r w:rsidR="008E7C23" w:rsidRPr="00963177">
                <w:rPr>
                  <w:sz w:val="22"/>
                  <w:szCs w:val="22"/>
                </w:rPr>
                <w:t xml:space="preserve">), </w:t>
              </w:r>
              <w:r w:rsidR="00960BF0" w:rsidRPr="00963177">
                <w:rPr>
                  <w:sz w:val="22"/>
                  <w:szCs w:val="22"/>
                </w:rPr>
                <w:t xml:space="preserve">house </w:t>
              </w:r>
              <w:r w:rsidR="008E7C23" w:rsidRPr="00963177">
                <w:rPr>
                  <w:sz w:val="22"/>
                  <w:szCs w:val="22"/>
                </w:rPr>
                <w:t>crickets (</w:t>
              </w:r>
              <w:r w:rsidR="008E7C23" w:rsidRPr="00963177">
                <w:rPr>
                  <w:i/>
                  <w:iCs/>
                  <w:sz w:val="22"/>
                  <w:szCs w:val="22"/>
                </w:rPr>
                <w:t xml:space="preserve">Acheta </w:t>
              </w:r>
              <w:proofErr w:type="spellStart"/>
              <w:r w:rsidR="008E7C23" w:rsidRPr="00963177">
                <w:rPr>
                  <w:i/>
                  <w:iCs/>
                  <w:sz w:val="22"/>
                  <w:szCs w:val="22"/>
                </w:rPr>
                <w:t>domesticus</w:t>
              </w:r>
              <w:proofErr w:type="spellEnd"/>
              <w:r w:rsidR="008E7C23" w:rsidRPr="00963177">
                <w:rPr>
                  <w:sz w:val="22"/>
                  <w:szCs w:val="22"/>
                </w:rPr>
                <w:t>), or mealworms (</w:t>
              </w:r>
              <w:r w:rsidR="008E7C23" w:rsidRPr="00963177">
                <w:rPr>
                  <w:i/>
                  <w:iCs/>
                  <w:sz w:val="22"/>
                  <w:szCs w:val="22"/>
                </w:rPr>
                <w:t xml:space="preserve">Tenebrio </w:t>
              </w:r>
              <w:proofErr w:type="spellStart"/>
              <w:r w:rsidR="008E7C23" w:rsidRPr="00963177">
                <w:rPr>
                  <w:i/>
                  <w:iCs/>
                  <w:sz w:val="22"/>
                  <w:szCs w:val="22"/>
                </w:rPr>
                <w:t>molitor</w:t>
              </w:r>
              <w:proofErr w:type="spellEnd"/>
              <w:r w:rsidR="008E7C23" w:rsidRPr="00963177">
                <w:rPr>
                  <w:sz w:val="22"/>
                  <w:szCs w:val="22"/>
                </w:rPr>
                <w:t xml:space="preserve">) and were mixed through the soil </w:t>
              </w:r>
              <w:r w:rsidR="00960BF0" w:rsidRPr="00963177">
                <w:rPr>
                  <w:sz w:val="22"/>
                  <w:szCs w:val="22"/>
                </w:rPr>
                <w:t>at a concentration of</w:t>
              </w:r>
              <w:r w:rsidR="008E7C23" w:rsidRPr="00963177">
                <w:rPr>
                  <w:sz w:val="22"/>
                  <w:szCs w:val="22"/>
                </w:rPr>
                <w:t xml:space="preserve"> 1, 2 and 5 grams per kg of soil. Numbers indicate average ± SE. Treatments denoted with the same letter do not differ (</w:t>
              </w:r>
              <w:r w:rsidR="00960BF0" w:rsidRPr="00963177">
                <w:rPr>
                  <w:sz w:val="22"/>
                  <w:szCs w:val="22"/>
                </w:rPr>
                <w:t>EMM</w:t>
              </w:r>
              <w:r w:rsidR="008E7C23" w:rsidRPr="00963177">
                <w:rPr>
                  <w:sz w:val="22"/>
                  <w:szCs w:val="22"/>
                </w:rPr>
                <w:t>, α = 0.05). The last row depicts the LMM statistics, or GLMM for leaf number, per plant growth parameter.</w:t>
              </w:r>
            </w:sdtContent>
          </w:sdt>
        </w:sdtContent>
      </w:sdt>
    </w:p>
    <w:p w14:paraId="33647CDF" w14:textId="77777777" w:rsidR="008E7C23" w:rsidRPr="00963177" w:rsidRDefault="008E7C23" w:rsidP="001672D9">
      <w:pPr>
        <w:widowControl w:val="0"/>
        <w:rPr>
          <w:b/>
          <w:bCs/>
          <w:sz w:val="22"/>
          <w:szCs w:val="22"/>
          <w:lang w:val="en-GB"/>
        </w:rPr>
      </w:pPr>
    </w:p>
    <w:p w14:paraId="35B610D5" w14:textId="60B25949" w:rsidR="0039627D" w:rsidRPr="00963177" w:rsidRDefault="0039627D" w:rsidP="001672D9">
      <w:pPr>
        <w:widowControl w:val="0"/>
        <w:rPr>
          <w:sz w:val="22"/>
          <w:szCs w:val="22"/>
          <w:lang w:val="en-GB"/>
        </w:rPr>
      </w:pPr>
      <w:r w:rsidRPr="00963177">
        <w:rPr>
          <w:b/>
          <w:bCs/>
          <w:sz w:val="22"/>
          <w:szCs w:val="22"/>
          <w:lang w:val="en-GB"/>
        </w:rPr>
        <w:t>Table S</w:t>
      </w:r>
      <w:r w:rsidR="001672D9" w:rsidRPr="00963177">
        <w:rPr>
          <w:b/>
          <w:bCs/>
          <w:sz w:val="22"/>
          <w:szCs w:val="22"/>
          <w:lang w:val="en-GB"/>
        </w:rPr>
        <w:t>5</w:t>
      </w:r>
      <w:r w:rsidR="00415628" w:rsidRPr="00963177">
        <w:rPr>
          <w:b/>
          <w:bCs/>
          <w:sz w:val="22"/>
          <w:szCs w:val="22"/>
          <w:lang w:val="en-GB"/>
        </w:rPr>
        <w:t xml:space="preserve"> </w:t>
      </w:r>
      <w:r w:rsidR="00415628" w:rsidRPr="00963177">
        <w:rPr>
          <w:sz w:val="22"/>
          <w:szCs w:val="22"/>
          <w:lang w:val="en-GB"/>
        </w:rPr>
        <w:t>(in separate document)</w:t>
      </w:r>
      <w:r w:rsidR="009C664D" w:rsidRPr="00963177">
        <w:rPr>
          <w:b/>
          <w:bCs/>
          <w:sz w:val="22"/>
          <w:szCs w:val="22"/>
          <w:lang w:val="en-GB"/>
        </w:rPr>
        <w:t>.</w:t>
      </w:r>
      <w:r w:rsidR="00415628" w:rsidRPr="00963177">
        <w:rPr>
          <w:b/>
          <w:bCs/>
          <w:sz w:val="22"/>
          <w:szCs w:val="22"/>
          <w:lang w:val="en-GB"/>
        </w:rPr>
        <w:t xml:space="preserve">  </w:t>
      </w:r>
      <w:r w:rsidRPr="00963177">
        <w:rPr>
          <w:b/>
          <w:bCs/>
          <w:sz w:val="22"/>
          <w:szCs w:val="22"/>
          <w:lang w:val="en-GB"/>
        </w:rPr>
        <w:t xml:space="preserve">  </w:t>
      </w:r>
      <w:sdt>
        <w:sdtPr>
          <w:rPr>
            <w:b/>
            <w:bCs/>
            <w:sz w:val="22"/>
            <w:szCs w:val="22"/>
            <w:lang w:val="en-GB"/>
          </w:rPr>
          <w:alias w:val="Insert short legend here"/>
          <w:tag w:val="Insert short legend here"/>
          <w:id w:val="1776902085"/>
          <w:placeholder>
            <w:docPart w:val="B74A8CBA4CEC4F9EACEED4D348D80429"/>
          </w:placeholder>
        </w:sdtPr>
        <w:sdtEndPr/>
        <w:sdtContent>
          <w:r w:rsidRPr="00963177">
            <w:rPr>
              <w:sz w:val="22"/>
              <w:szCs w:val="22"/>
            </w:rPr>
            <w:t xml:space="preserve">Relative abundances of bacterial genera in the </w:t>
          </w:r>
          <w:bookmarkStart w:id="2" w:name="_Hlk130584308"/>
          <w:r w:rsidRPr="00963177">
            <w:rPr>
              <w:i/>
              <w:iCs/>
              <w:sz w:val="22"/>
              <w:szCs w:val="22"/>
            </w:rPr>
            <w:t>Brassica oleracea</w:t>
          </w:r>
          <w:r w:rsidRPr="00963177">
            <w:rPr>
              <w:sz w:val="22"/>
              <w:szCs w:val="22"/>
            </w:rPr>
            <w:t xml:space="preserve"> </w:t>
          </w:r>
          <w:bookmarkEnd w:id="2"/>
          <w:r w:rsidRPr="00963177">
            <w:rPr>
              <w:sz w:val="22"/>
              <w:szCs w:val="22"/>
            </w:rPr>
            <w:t xml:space="preserve">rhizosphere that were significantly different from the control after 2, 4 or 8 weeks of plant growth following soil amendment with </w:t>
          </w:r>
          <w:r w:rsidR="00F838B8" w:rsidRPr="00963177">
            <w:rPr>
              <w:sz w:val="22"/>
              <w:szCs w:val="22"/>
            </w:rPr>
            <w:t xml:space="preserve">exuviae from </w:t>
          </w:r>
          <w:r w:rsidRPr="00963177">
            <w:rPr>
              <w:sz w:val="22"/>
              <w:szCs w:val="22"/>
            </w:rPr>
            <w:t xml:space="preserve">black soldier fly </w:t>
          </w:r>
          <w:r w:rsidR="00960BF0" w:rsidRPr="00963177">
            <w:rPr>
              <w:sz w:val="22"/>
              <w:szCs w:val="22"/>
            </w:rPr>
            <w:t xml:space="preserve">larvae </w:t>
          </w:r>
          <w:r w:rsidRPr="00963177">
            <w:rPr>
              <w:sz w:val="22"/>
              <w:szCs w:val="22"/>
            </w:rPr>
            <w:t xml:space="preserve">(BSFE, </w:t>
          </w:r>
          <w:proofErr w:type="spellStart"/>
          <w:r w:rsidRPr="00963177">
            <w:rPr>
              <w:i/>
              <w:iCs/>
              <w:sz w:val="22"/>
              <w:szCs w:val="22"/>
            </w:rPr>
            <w:t>Hermetia</w:t>
          </w:r>
          <w:proofErr w:type="spellEnd"/>
          <w:r w:rsidRPr="00963177">
            <w:rPr>
              <w:i/>
              <w:iCs/>
              <w:sz w:val="22"/>
              <w:szCs w:val="22"/>
            </w:rPr>
            <w:t xml:space="preserve"> </w:t>
          </w:r>
          <w:proofErr w:type="spellStart"/>
          <w:r w:rsidRPr="00963177">
            <w:rPr>
              <w:i/>
              <w:iCs/>
              <w:sz w:val="22"/>
              <w:szCs w:val="22"/>
            </w:rPr>
            <w:t>illucens</w:t>
          </w:r>
          <w:proofErr w:type="spellEnd"/>
          <w:r w:rsidRPr="00963177">
            <w:rPr>
              <w:sz w:val="22"/>
              <w:szCs w:val="22"/>
            </w:rPr>
            <w:t>), house cricket</w:t>
          </w:r>
          <w:r w:rsidR="00960BF0" w:rsidRPr="00963177">
            <w:rPr>
              <w:sz w:val="22"/>
              <w:szCs w:val="22"/>
            </w:rPr>
            <w:t>s</w:t>
          </w:r>
          <w:r w:rsidRPr="00963177">
            <w:rPr>
              <w:sz w:val="22"/>
              <w:szCs w:val="22"/>
            </w:rPr>
            <w:t xml:space="preserve"> (HCE, </w:t>
          </w:r>
          <w:r w:rsidRPr="00963177">
            <w:rPr>
              <w:i/>
              <w:iCs/>
              <w:sz w:val="22"/>
              <w:szCs w:val="22"/>
            </w:rPr>
            <w:t xml:space="preserve">Acheta </w:t>
          </w:r>
          <w:proofErr w:type="spellStart"/>
          <w:r w:rsidRPr="00963177">
            <w:rPr>
              <w:i/>
              <w:iCs/>
              <w:sz w:val="22"/>
              <w:szCs w:val="22"/>
            </w:rPr>
            <w:t>domesticus</w:t>
          </w:r>
          <w:proofErr w:type="spellEnd"/>
          <w:r w:rsidRPr="00963177">
            <w:rPr>
              <w:sz w:val="22"/>
              <w:szCs w:val="22"/>
            </w:rPr>
            <w:t>) or mealworm</w:t>
          </w:r>
          <w:r w:rsidR="00960BF0" w:rsidRPr="00963177">
            <w:rPr>
              <w:sz w:val="22"/>
              <w:szCs w:val="22"/>
            </w:rPr>
            <w:t>s</w:t>
          </w:r>
          <w:r w:rsidRPr="00963177">
            <w:rPr>
              <w:sz w:val="22"/>
              <w:szCs w:val="22"/>
            </w:rPr>
            <w:t xml:space="preserve"> (MWE, </w:t>
          </w:r>
          <w:r w:rsidRPr="00963177">
            <w:rPr>
              <w:i/>
              <w:iCs/>
              <w:sz w:val="22"/>
              <w:szCs w:val="22"/>
            </w:rPr>
            <w:t xml:space="preserve">Tenebrio </w:t>
          </w:r>
          <w:proofErr w:type="spellStart"/>
          <w:r w:rsidRPr="00963177">
            <w:rPr>
              <w:i/>
              <w:iCs/>
              <w:sz w:val="22"/>
              <w:szCs w:val="22"/>
            </w:rPr>
            <w:t>molitor</w:t>
          </w:r>
          <w:proofErr w:type="spellEnd"/>
          <w:r w:rsidRPr="00963177">
            <w:rPr>
              <w:sz w:val="22"/>
              <w:szCs w:val="22"/>
            </w:rPr>
            <w:t xml:space="preserve">) or </w:t>
          </w:r>
          <w:r w:rsidR="00F838B8" w:rsidRPr="00963177">
            <w:rPr>
              <w:sz w:val="22"/>
              <w:szCs w:val="22"/>
            </w:rPr>
            <w:t xml:space="preserve">frass from </w:t>
          </w:r>
          <w:r w:rsidRPr="00963177">
            <w:rPr>
              <w:sz w:val="22"/>
              <w:szCs w:val="22"/>
            </w:rPr>
            <w:t>black soldier fly</w:t>
          </w:r>
          <w:r w:rsidR="00960BF0" w:rsidRPr="00963177">
            <w:rPr>
              <w:sz w:val="22"/>
              <w:szCs w:val="22"/>
            </w:rPr>
            <w:t xml:space="preserve"> larvae</w:t>
          </w:r>
          <w:r w:rsidRPr="00963177">
            <w:rPr>
              <w:sz w:val="22"/>
              <w:szCs w:val="22"/>
            </w:rPr>
            <w:t xml:space="preserve"> (BSFF), house cricket</w:t>
          </w:r>
          <w:r w:rsidR="00960BF0" w:rsidRPr="00963177">
            <w:rPr>
              <w:sz w:val="22"/>
              <w:szCs w:val="22"/>
            </w:rPr>
            <w:t>s</w:t>
          </w:r>
          <w:r w:rsidRPr="00963177">
            <w:rPr>
              <w:sz w:val="22"/>
              <w:szCs w:val="22"/>
            </w:rPr>
            <w:t xml:space="preserve"> (HCF) or mealworm</w:t>
          </w:r>
          <w:r w:rsidR="00960BF0" w:rsidRPr="00963177">
            <w:rPr>
              <w:sz w:val="22"/>
              <w:szCs w:val="22"/>
            </w:rPr>
            <w:t>s</w:t>
          </w:r>
          <w:r w:rsidRPr="00963177">
            <w:rPr>
              <w:sz w:val="22"/>
              <w:szCs w:val="22"/>
            </w:rPr>
            <w:t xml:space="preserve"> (MWF) at 5 g kg</w:t>
          </w:r>
          <w:r w:rsidRPr="00963177">
            <w:rPr>
              <w:sz w:val="22"/>
              <w:szCs w:val="22"/>
              <w:vertAlign w:val="superscript"/>
            </w:rPr>
            <w:t>-1</w:t>
          </w:r>
          <w:r w:rsidRPr="00963177">
            <w:rPr>
              <w:sz w:val="22"/>
              <w:szCs w:val="22"/>
            </w:rPr>
            <w:t xml:space="preserve"> (% ± standard error).</w:t>
          </w:r>
        </w:sdtContent>
      </w:sdt>
    </w:p>
    <w:p w14:paraId="06C8D28B" w14:textId="296EE83F" w:rsidR="0039627D" w:rsidRPr="00963177" w:rsidRDefault="0039627D" w:rsidP="001672D9">
      <w:pPr>
        <w:widowControl w:val="0"/>
        <w:rPr>
          <w:b/>
          <w:bCs/>
          <w:sz w:val="22"/>
          <w:szCs w:val="22"/>
          <w:lang w:val="en-GB"/>
        </w:rPr>
      </w:pPr>
    </w:p>
    <w:p w14:paraId="1ED08ADC" w14:textId="1C87AC32" w:rsidR="00963177" w:rsidRPr="00963177" w:rsidRDefault="00963177" w:rsidP="001672D9">
      <w:pPr>
        <w:widowControl w:val="0"/>
        <w:rPr>
          <w:b/>
          <w:bCs/>
          <w:sz w:val="22"/>
          <w:szCs w:val="22"/>
          <w:lang w:val="en-GB"/>
        </w:rPr>
      </w:pPr>
    </w:p>
    <w:p w14:paraId="3E5D3B8B" w14:textId="77777777" w:rsidR="00963177" w:rsidRPr="00963177" w:rsidRDefault="00963177" w:rsidP="00963177">
      <w:r w:rsidRPr="00963177">
        <w:t>Cited references:</w:t>
      </w:r>
    </w:p>
    <w:p w14:paraId="19C214DF" w14:textId="77777777" w:rsidR="00963177" w:rsidRPr="00963177" w:rsidRDefault="00963177" w:rsidP="00963177">
      <w:pPr>
        <w:ind w:left="720" w:hanging="720"/>
      </w:pPr>
      <w:r w:rsidRPr="00963177">
        <w:t xml:space="preserve">Nurfikari A, </w:t>
      </w:r>
      <w:proofErr w:type="spellStart"/>
      <w:r w:rsidRPr="00963177">
        <w:t>Leite</w:t>
      </w:r>
      <w:proofErr w:type="spellEnd"/>
      <w:r w:rsidRPr="00963177">
        <w:t xml:space="preserve"> MFA, </w:t>
      </w:r>
      <w:proofErr w:type="spellStart"/>
      <w:r w:rsidRPr="00963177">
        <w:t>Kuramae</w:t>
      </w:r>
      <w:proofErr w:type="spellEnd"/>
      <w:r w:rsidRPr="00963177">
        <w:t xml:space="preserve"> E, de Boer W (2023) Microbial Community Dynamics During Decomposition of Insect Exuviae and Frass in Soil. SSRN. doi.org/10.2139/ssrn.4422505</w:t>
      </w:r>
    </w:p>
    <w:p w14:paraId="1BE5AFBE" w14:textId="77777777" w:rsidR="00963177" w:rsidRPr="00963177" w:rsidRDefault="00963177" w:rsidP="001672D9">
      <w:pPr>
        <w:widowControl w:val="0"/>
        <w:rPr>
          <w:b/>
          <w:bCs/>
          <w:sz w:val="22"/>
          <w:szCs w:val="22"/>
          <w:lang w:val="en-GB"/>
        </w:rPr>
      </w:pPr>
    </w:p>
    <w:sectPr w:rsidR="00963177" w:rsidRPr="00963177" w:rsidSect="00A94381">
      <w:type w:val="continuous"/>
      <w:pgSz w:w="12240" w:h="15840" w:code="1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4414E" w14:textId="77777777" w:rsidR="00AB2307" w:rsidRDefault="00AB2307">
      <w:r>
        <w:separator/>
      </w:r>
    </w:p>
  </w:endnote>
  <w:endnote w:type="continuationSeparator" w:id="0">
    <w:p w14:paraId="611EE389" w14:textId="77777777" w:rsidR="00AB2307" w:rsidRDefault="00AB2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E8419" w14:textId="77777777" w:rsidR="00AB2307" w:rsidRDefault="00AB2307">
      <w:r>
        <w:separator/>
      </w:r>
    </w:p>
  </w:footnote>
  <w:footnote w:type="continuationSeparator" w:id="0">
    <w:p w14:paraId="39A865B8" w14:textId="77777777" w:rsidR="00AB2307" w:rsidRDefault="00AB23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B53E6"/>
    <w:multiLevelType w:val="hybridMultilevel"/>
    <w:tmpl w:val="EF007F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7B542C"/>
    <w:multiLevelType w:val="hybridMultilevel"/>
    <w:tmpl w:val="DB9ED7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923CA4"/>
    <w:multiLevelType w:val="hybridMultilevel"/>
    <w:tmpl w:val="AF9A1AB8"/>
    <w:lvl w:ilvl="0" w:tplc="9D0673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8D5AE1"/>
    <w:multiLevelType w:val="hybridMultilevel"/>
    <w:tmpl w:val="EDF8CB1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55826F1"/>
    <w:multiLevelType w:val="hybridMultilevel"/>
    <w:tmpl w:val="4AC033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DC1C8A"/>
    <w:multiLevelType w:val="hybridMultilevel"/>
    <w:tmpl w:val="116C9F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1D6D7B"/>
    <w:multiLevelType w:val="hybridMultilevel"/>
    <w:tmpl w:val="EA4E78EE"/>
    <w:lvl w:ilvl="0" w:tplc="C8E455A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024480845">
    <w:abstractNumId w:val="2"/>
  </w:num>
  <w:num w:numId="2" w16cid:durableId="662659321">
    <w:abstractNumId w:val="0"/>
  </w:num>
  <w:num w:numId="3" w16cid:durableId="769663225">
    <w:abstractNumId w:val="5"/>
  </w:num>
  <w:num w:numId="4" w16cid:durableId="949312322">
    <w:abstractNumId w:val="6"/>
  </w:num>
  <w:num w:numId="5" w16cid:durableId="206646042">
    <w:abstractNumId w:val="4"/>
  </w:num>
  <w:num w:numId="6" w16cid:durableId="344132723">
    <w:abstractNumId w:val="1"/>
  </w:num>
  <w:num w:numId="7" w16cid:durableId="17194761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CA" w:vendorID="64" w:dllVersion="5" w:nlCheck="1" w:checkStyle="1"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CA" w:vendorID="64" w:dllVersion="6" w:nlCheck="1" w:checkStyle="1"/>
  <w:proofState w:spelling="clean"/>
  <w:attachedTemplate r:id="rId1"/>
  <w:trackRevisions/>
  <w:defaultTabStop w:val="720"/>
  <w:hyphenationZone w:val="425"/>
  <w:drawingGridHorizontalSpacing w:val="181"/>
  <w:drawingGridVerticalSpacing w:val="1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091"/>
    <w:rsid w:val="0002699D"/>
    <w:rsid w:val="00050956"/>
    <w:rsid w:val="000B21A8"/>
    <w:rsid w:val="000C0719"/>
    <w:rsid w:val="000E4DE6"/>
    <w:rsid w:val="000F77CC"/>
    <w:rsid w:val="00131E74"/>
    <w:rsid w:val="001672D9"/>
    <w:rsid w:val="001903C9"/>
    <w:rsid w:val="00223185"/>
    <w:rsid w:val="00293D67"/>
    <w:rsid w:val="002E57B7"/>
    <w:rsid w:val="002F5957"/>
    <w:rsid w:val="00332BB5"/>
    <w:rsid w:val="0034174F"/>
    <w:rsid w:val="003603C8"/>
    <w:rsid w:val="00361D69"/>
    <w:rsid w:val="00370ED9"/>
    <w:rsid w:val="003748BD"/>
    <w:rsid w:val="0038277D"/>
    <w:rsid w:val="003908B7"/>
    <w:rsid w:val="003925E2"/>
    <w:rsid w:val="0039627D"/>
    <w:rsid w:val="003A67AB"/>
    <w:rsid w:val="00415628"/>
    <w:rsid w:val="00421C04"/>
    <w:rsid w:val="00433FCF"/>
    <w:rsid w:val="00461196"/>
    <w:rsid w:val="00464116"/>
    <w:rsid w:val="004E2977"/>
    <w:rsid w:val="004E6A7C"/>
    <w:rsid w:val="0050788D"/>
    <w:rsid w:val="00584C9A"/>
    <w:rsid w:val="005B47E4"/>
    <w:rsid w:val="00623EC7"/>
    <w:rsid w:val="0063685B"/>
    <w:rsid w:val="0066500A"/>
    <w:rsid w:val="006D295E"/>
    <w:rsid w:val="006F4649"/>
    <w:rsid w:val="00707FCA"/>
    <w:rsid w:val="00727B0F"/>
    <w:rsid w:val="007322D6"/>
    <w:rsid w:val="00732C79"/>
    <w:rsid w:val="00750E63"/>
    <w:rsid w:val="007E76C8"/>
    <w:rsid w:val="00811555"/>
    <w:rsid w:val="00843BC2"/>
    <w:rsid w:val="008A4751"/>
    <w:rsid w:val="008B0091"/>
    <w:rsid w:val="008D6B38"/>
    <w:rsid w:val="008E7C23"/>
    <w:rsid w:val="008F1325"/>
    <w:rsid w:val="00960BF0"/>
    <w:rsid w:val="00963177"/>
    <w:rsid w:val="0097561E"/>
    <w:rsid w:val="00986CF6"/>
    <w:rsid w:val="009924E8"/>
    <w:rsid w:val="00997F33"/>
    <w:rsid w:val="009C664D"/>
    <w:rsid w:val="009E4DEA"/>
    <w:rsid w:val="009F29F9"/>
    <w:rsid w:val="00A35AC5"/>
    <w:rsid w:val="00A533E6"/>
    <w:rsid w:val="00A75B70"/>
    <w:rsid w:val="00A92406"/>
    <w:rsid w:val="00A94381"/>
    <w:rsid w:val="00AA6895"/>
    <w:rsid w:val="00AB2307"/>
    <w:rsid w:val="00AB5735"/>
    <w:rsid w:val="00AC2B91"/>
    <w:rsid w:val="00AF1FD7"/>
    <w:rsid w:val="00B10B54"/>
    <w:rsid w:val="00B24C49"/>
    <w:rsid w:val="00B8743E"/>
    <w:rsid w:val="00B903EB"/>
    <w:rsid w:val="00BA75FA"/>
    <w:rsid w:val="00BE2389"/>
    <w:rsid w:val="00C05F94"/>
    <w:rsid w:val="00C40677"/>
    <w:rsid w:val="00C71E84"/>
    <w:rsid w:val="00C72DAE"/>
    <w:rsid w:val="00C97BD2"/>
    <w:rsid w:val="00CC2503"/>
    <w:rsid w:val="00CE35A7"/>
    <w:rsid w:val="00D36CE6"/>
    <w:rsid w:val="00D434E6"/>
    <w:rsid w:val="00D538A0"/>
    <w:rsid w:val="00D57C31"/>
    <w:rsid w:val="00DB0F58"/>
    <w:rsid w:val="00DB1143"/>
    <w:rsid w:val="00DC1D91"/>
    <w:rsid w:val="00DF0F53"/>
    <w:rsid w:val="00E419C7"/>
    <w:rsid w:val="00E75024"/>
    <w:rsid w:val="00E91313"/>
    <w:rsid w:val="00EB354F"/>
    <w:rsid w:val="00EE260F"/>
    <w:rsid w:val="00EE4890"/>
    <w:rsid w:val="00F316CF"/>
    <w:rsid w:val="00F550E9"/>
    <w:rsid w:val="00F838B8"/>
    <w:rsid w:val="00FC056B"/>
    <w:rsid w:val="00FE3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>
      <v:fill color="white" on="f"/>
      <v:stroke weight="1.5pt"/>
    </o:shapedefaults>
    <o:shapelayout v:ext="edit">
      <o:idmap v:ext="edit" data="1"/>
    </o:shapelayout>
  </w:shapeDefaults>
  <w:decimalSymbol w:val="."/>
  <w:listSeparator w:val=","/>
  <w14:docId w14:val="28C55C1E"/>
  <w15:docId w15:val="{CB6CFA74-FC43-4B8A-8DED-D75000DFD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DAE"/>
    <w:rPr>
      <w:sz w:val="24"/>
      <w:szCs w:val="24"/>
      <w:lang w:val="en-CA" w:eastAsia="en-US"/>
    </w:rPr>
  </w:style>
  <w:style w:type="paragraph" w:styleId="Heading1">
    <w:name w:val="heading 1"/>
    <w:basedOn w:val="Normal"/>
    <w:next w:val="Normal"/>
    <w:qFormat/>
    <w:rsid w:val="00C72DAE"/>
    <w:pPr>
      <w:keepNext/>
      <w:outlineLvl w:val="0"/>
    </w:pPr>
    <w:rPr>
      <w:i/>
      <w:iCs/>
    </w:rPr>
  </w:style>
  <w:style w:type="paragraph" w:styleId="Heading2">
    <w:name w:val="heading 2"/>
    <w:basedOn w:val="Normal"/>
    <w:next w:val="Normal"/>
    <w:qFormat/>
    <w:rsid w:val="00C72DAE"/>
    <w:pPr>
      <w:keepNext/>
      <w:outlineLvl w:val="1"/>
    </w:pPr>
    <w:rPr>
      <w:b/>
      <w:bCs/>
      <w:lang w:val="en-US"/>
    </w:rPr>
  </w:style>
  <w:style w:type="paragraph" w:styleId="Heading3">
    <w:name w:val="heading 3"/>
    <w:basedOn w:val="Normal"/>
    <w:next w:val="Normal"/>
    <w:qFormat/>
    <w:rsid w:val="00C72DAE"/>
    <w:pPr>
      <w:keepNext/>
      <w:outlineLvl w:val="2"/>
    </w:pPr>
    <w:rPr>
      <w:u w:val="single"/>
      <w:lang w:val="en-US"/>
    </w:rPr>
  </w:style>
  <w:style w:type="paragraph" w:styleId="Heading4">
    <w:name w:val="heading 4"/>
    <w:basedOn w:val="Normal"/>
    <w:next w:val="Normal"/>
    <w:qFormat/>
    <w:rsid w:val="00C72DAE"/>
    <w:pPr>
      <w:keepNext/>
      <w:jc w:val="center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C72DAE"/>
    <w:pPr>
      <w:keepNext/>
      <w:autoSpaceDE w:val="0"/>
      <w:autoSpaceDN w:val="0"/>
      <w:adjustRightInd w:val="0"/>
      <w:jc w:val="center"/>
      <w:outlineLvl w:val="4"/>
    </w:pPr>
    <w:rPr>
      <w:i/>
      <w:iCs/>
      <w:color w:val="000000"/>
      <w:szCs w:val="18"/>
      <w:lang w:val="en-US"/>
    </w:rPr>
  </w:style>
  <w:style w:type="paragraph" w:styleId="Heading6">
    <w:name w:val="heading 6"/>
    <w:basedOn w:val="Normal"/>
    <w:next w:val="Normal"/>
    <w:qFormat/>
    <w:rsid w:val="00C72DAE"/>
    <w:pPr>
      <w:keepNext/>
      <w:tabs>
        <w:tab w:val="center" w:pos="5126"/>
      </w:tabs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  <w:sz w:val="18"/>
      <w:szCs w:val="18"/>
      <w:lang w:val="en-US"/>
    </w:rPr>
  </w:style>
  <w:style w:type="paragraph" w:styleId="Heading7">
    <w:name w:val="heading 7"/>
    <w:basedOn w:val="Normal"/>
    <w:next w:val="Normal"/>
    <w:qFormat/>
    <w:rsid w:val="00C72DAE"/>
    <w:pPr>
      <w:keepNext/>
      <w:outlineLvl w:val="6"/>
    </w:pPr>
    <w:rPr>
      <w:szCs w:val="20"/>
      <w:u w:val="single"/>
      <w:lang w:val="en-US"/>
    </w:rPr>
  </w:style>
  <w:style w:type="paragraph" w:styleId="Heading8">
    <w:name w:val="heading 8"/>
    <w:basedOn w:val="Normal"/>
    <w:next w:val="Normal"/>
    <w:qFormat/>
    <w:rsid w:val="00C72DAE"/>
    <w:pPr>
      <w:keepNext/>
      <w:tabs>
        <w:tab w:val="center" w:pos="5284"/>
      </w:tabs>
      <w:autoSpaceDE w:val="0"/>
      <w:autoSpaceDN w:val="0"/>
      <w:adjustRightInd w:val="0"/>
      <w:outlineLvl w:val="7"/>
    </w:pPr>
    <w:rPr>
      <w:b/>
      <w:bCs/>
      <w:color w:val="000000"/>
      <w:szCs w:val="18"/>
      <w:lang w:val="en-US"/>
    </w:rPr>
  </w:style>
  <w:style w:type="paragraph" w:styleId="Heading9">
    <w:name w:val="heading 9"/>
    <w:basedOn w:val="Normal"/>
    <w:next w:val="Normal"/>
    <w:qFormat/>
    <w:rsid w:val="00C72DAE"/>
    <w:pPr>
      <w:keepNext/>
      <w:outlineLvl w:val="8"/>
    </w:pPr>
    <w:rPr>
      <w:b/>
      <w:bCs/>
      <w:color w:val="99999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C72DAE"/>
    <w:rPr>
      <w:color w:val="0000FF"/>
      <w:u w:val="single"/>
    </w:rPr>
  </w:style>
  <w:style w:type="character" w:styleId="CommentReference">
    <w:name w:val="annotation reference"/>
    <w:semiHidden/>
    <w:rsid w:val="00C72DA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C72DAE"/>
    <w:rPr>
      <w:sz w:val="20"/>
      <w:szCs w:val="20"/>
    </w:rPr>
  </w:style>
  <w:style w:type="paragraph" w:styleId="BodyTextIndent">
    <w:name w:val="Body Text Indent"/>
    <w:basedOn w:val="Normal"/>
    <w:semiHidden/>
    <w:rsid w:val="00C72DAE"/>
    <w:pPr>
      <w:ind w:firstLine="720"/>
    </w:pPr>
    <w:rPr>
      <w:szCs w:val="20"/>
      <w:lang w:val="en-US"/>
    </w:rPr>
  </w:style>
  <w:style w:type="paragraph" w:styleId="NormalWeb">
    <w:name w:val="Normal (Web)"/>
    <w:basedOn w:val="Normal"/>
    <w:semiHidden/>
    <w:rsid w:val="00C72DAE"/>
    <w:pPr>
      <w:spacing w:before="100" w:beforeAutospacing="1" w:after="100" w:afterAutospacing="1"/>
    </w:pPr>
  </w:style>
  <w:style w:type="paragraph" w:styleId="BodyText">
    <w:name w:val="Body Text"/>
    <w:basedOn w:val="Normal"/>
    <w:semiHidden/>
    <w:rsid w:val="00C72DAE"/>
    <w:pPr>
      <w:autoSpaceDE w:val="0"/>
      <w:autoSpaceDN w:val="0"/>
      <w:adjustRightInd w:val="0"/>
    </w:pPr>
    <w:rPr>
      <w:color w:val="000000"/>
      <w:szCs w:val="18"/>
      <w:lang w:val="en-US"/>
    </w:rPr>
  </w:style>
  <w:style w:type="character" w:styleId="FollowedHyperlink">
    <w:name w:val="FollowedHyperlink"/>
    <w:semiHidden/>
    <w:rsid w:val="00C72DAE"/>
    <w:rPr>
      <w:color w:val="800080"/>
      <w:u w:val="single"/>
    </w:rPr>
  </w:style>
  <w:style w:type="character" w:styleId="Strong">
    <w:name w:val="Strong"/>
    <w:qFormat/>
    <w:rsid w:val="00C72DAE"/>
    <w:rPr>
      <w:b/>
      <w:bCs/>
    </w:rPr>
  </w:style>
  <w:style w:type="paragraph" w:styleId="Footer">
    <w:name w:val="footer"/>
    <w:basedOn w:val="Normal"/>
    <w:semiHidden/>
    <w:rsid w:val="00C72DA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C72DAE"/>
  </w:style>
  <w:style w:type="character" w:styleId="LineNumber">
    <w:name w:val="line number"/>
    <w:semiHidden/>
    <w:rsid w:val="00C72DAE"/>
    <w:rPr>
      <w:color w:val="999999"/>
      <w:sz w:val="20"/>
    </w:rPr>
  </w:style>
  <w:style w:type="paragraph" w:styleId="FootnoteText">
    <w:name w:val="footnote text"/>
    <w:basedOn w:val="Normal"/>
    <w:semiHidden/>
    <w:rsid w:val="00C72DAE"/>
    <w:rPr>
      <w:sz w:val="20"/>
      <w:szCs w:val="20"/>
    </w:rPr>
  </w:style>
  <w:style w:type="character" w:styleId="FootnoteReference">
    <w:name w:val="footnote reference"/>
    <w:semiHidden/>
    <w:rsid w:val="00C72DAE"/>
    <w:rPr>
      <w:vertAlign w:val="superscript"/>
    </w:rPr>
  </w:style>
  <w:style w:type="paragraph" w:styleId="BodyText2">
    <w:name w:val="Body Text 2"/>
    <w:basedOn w:val="Normal"/>
    <w:semiHidden/>
    <w:rsid w:val="00C72DAE"/>
    <w:pPr>
      <w:jc w:val="center"/>
    </w:pPr>
    <w:rPr>
      <w:rFonts w:ascii="Arial" w:hAnsi="Arial" w:cs="Arial"/>
      <w:color w:val="999999"/>
      <w:sz w:val="20"/>
    </w:rPr>
  </w:style>
  <w:style w:type="paragraph" w:styleId="BodyText3">
    <w:name w:val="Body Text 3"/>
    <w:basedOn w:val="Normal"/>
    <w:semiHidden/>
    <w:rsid w:val="00C72DAE"/>
    <w:pPr>
      <w:jc w:val="center"/>
    </w:pPr>
  </w:style>
  <w:style w:type="paragraph" w:styleId="Header">
    <w:name w:val="header"/>
    <w:basedOn w:val="Normal"/>
    <w:semiHidden/>
    <w:rsid w:val="00C72DAE"/>
    <w:pPr>
      <w:tabs>
        <w:tab w:val="center" w:pos="4320"/>
        <w:tab w:val="right" w:pos="8640"/>
      </w:tabs>
    </w:pPr>
  </w:style>
  <w:style w:type="paragraph" w:styleId="TOC6">
    <w:name w:val="toc 6"/>
    <w:basedOn w:val="Normal"/>
    <w:next w:val="Normal"/>
    <w:autoRedefine/>
    <w:semiHidden/>
    <w:rsid w:val="00C72DAE"/>
    <w:pPr>
      <w:widowControl w:val="0"/>
      <w:ind w:right="113"/>
    </w:pPr>
    <w:rPr>
      <w:lang w:val="en-US"/>
    </w:rPr>
  </w:style>
  <w:style w:type="character" w:customStyle="1" w:styleId="fieldlabel1">
    <w:name w:val="fieldlabel1"/>
    <w:rsid w:val="00C72DAE"/>
    <w:rPr>
      <w:rFonts w:ascii="Verdana" w:hAnsi="Verdana" w:hint="default"/>
      <w:b/>
      <w:bCs/>
    </w:rPr>
  </w:style>
  <w:style w:type="character" w:styleId="PlaceholderText">
    <w:name w:val="Placeholder Text"/>
    <w:basedOn w:val="DefaultParagraphFont"/>
    <w:uiPriority w:val="99"/>
    <w:semiHidden/>
    <w:rsid w:val="00BE238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23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2389"/>
    <w:rPr>
      <w:rFonts w:ascii="Tahoma" w:hAnsi="Tahoma" w:cs="Tahoma"/>
      <w:sz w:val="16"/>
      <w:szCs w:val="16"/>
      <w:lang w:val="en-CA" w:eastAsia="en-US"/>
    </w:rPr>
  </w:style>
  <w:style w:type="paragraph" w:styleId="ListParagraph">
    <w:name w:val="List Paragraph"/>
    <w:basedOn w:val="Normal"/>
    <w:uiPriority w:val="34"/>
    <w:qFormat/>
    <w:rsid w:val="00986CF6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2B91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AC2B91"/>
    <w:rPr>
      <w:lang w:val="en-CA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2B91"/>
    <w:rPr>
      <w:b/>
      <w:bCs/>
      <w:lang w:val="en-CA" w:eastAsia="en-US"/>
    </w:rPr>
  </w:style>
  <w:style w:type="table" w:styleId="TableGrid">
    <w:name w:val="Table Grid"/>
    <w:basedOn w:val="TableNormal"/>
    <w:uiPriority w:val="59"/>
    <w:rsid w:val="00DF0F53"/>
    <w:rPr>
      <w:rFonts w:asciiTheme="minorHAnsi" w:eastAsiaTheme="minorHAnsi" w:hAnsiTheme="minorHAnsi" w:cstheme="minorBidi"/>
      <w:sz w:val="22"/>
      <w:szCs w:val="22"/>
      <w:lang w:val="nl-N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57C31"/>
    <w:rPr>
      <w:sz w:val="24"/>
      <w:szCs w:val="24"/>
      <w:lang w:val="en-C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nons\Downloads\New_Phytologist_SI_template_201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6899F98B7A74E308A8ECE8C81D797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B3FD0B-748D-47D5-9595-AC4938C19CF9}"/>
      </w:docPartPr>
      <w:docPartBody>
        <w:p w:rsidR="007E3267" w:rsidRDefault="00EF77DA">
          <w:pPr>
            <w:pStyle w:val="E6899F98B7A74E308A8ECE8C81D79786"/>
          </w:pPr>
          <w:r w:rsidRPr="00F550E9">
            <w:rPr>
              <w:rStyle w:val="PlaceholderText"/>
              <w:rFonts w:cstheme="minorHAnsi"/>
            </w:rPr>
            <w:t>Click here to enter text.</w:t>
          </w:r>
        </w:p>
      </w:docPartBody>
    </w:docPart>
    <w:docPart>
      <w:docPartPr>
        <w:name w:val="0D3137B0801240A3BD9BF0A6ABF794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DA6B2-E267-460B-A536-098330EC651A}"/>
      </w:docPartPr>
      <w:docPartBody>
        <w:p w:rsidR="007E3267" w:rsidRDefault="00EF77DA">
          <w:pPr>
            <w:pStyle w:val="0D3137B0801240A3BD9BF0A6ABF79402"/>
          </w:pPr>
          <w:r w:rsidRPr="00F550E9">
            <w:rPr>
              <w:rStyle w:val="PlaceholderText"/>
              <w:rFonts w:cstheme="minorHAnsi"/>
            </w:rPr>
            <w:t>Click here to enter a date.</w:t>
          </w:r>
        </w:p>
      </w:docPartBody>
    </w:docPart>
    <w:docPart>
      <w:docPartPr>
        <w:name w:val="82A829FFD2EC4F2A8384EBCF56D2C7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71BA77-6B64-4D70-95B6-5C6202D65BE7}"/>
      </w:docPartPr>
      <w:docPartBody>
        <w:p w:rsidR="007E3267" w:rsidRDefault="00EF77DA">
          <w:pPr>
            <w:pStyle w:val="82A829FFD2EC4F2A8384EBCF56D2C758"/>
          </w:pPr>
          <w:r w:rsidRPr="00F550E9">
            <w:rPr>
              <w:rStyle w:val="PlaceholderText"/>
              <w:rFonts w:cstheme="minorHAnsi"/>
            </w:rPr>
            <w:t>Click here to enter text.</w:t>
          </w:r>
        </w:p>
      </w:docPartBody>
    </w:docPart>
    <w:docPart>
      <w:docPartPr>
        <w:name w:val="6256DA1F30A64E85BB004027A6095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CD41D8-8A29-4BD3-947E-C1A672BCE8CF}"/>
      </w:docPartPr>
      <w:docPartBody>
        <w:p w:rsidR="00397F28" w:rsidRDefault="002D55E8" w:rsidP="002D55E8">
          <w:pPr>
            <w:pStyle w:val="6256DA1F30A64E85BB004027A60953AA"/>
          </w:pPr>
          <w:r w:rsidRPr="00F550E9">
            <w:rPr>
              <w:rStyle w:val="PlaceholderText"/>
              <w:rFonts w:cstheme="minorHAnsi"/>
            </w:rPr>
            <w:t>Click here to enter text.</w:t>
          </w:r>
        </w:p>
      </w:docPartBody>
    </w:docPart>
    <w:docPart>
      <w:docPartPr>
        <w:name w:val="60048FEC85C64D8E9C3BAD432D3CA70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62BC4B1-0816-47AA-AA56-D132CE29A2C6}"/>
      </w:docPartPr>
      <w:docPartBody>
        <w:p w:rsidR="005767CB" w:rsidRDefault="00397F28" w:rsidP="00397F28">
          <w:pPr>
            <w:pStyle w:val="60048FEC85C64D8E9C3BAD432D3CA709"/>
          </w:pPr>
          <w:r w:rsidRPr="00F550E9">
            <w:rPr>
              <w:rStyle w:val="PlaceholderText"/>
              <w:rFonts w:cstheme="minorHAnsi"/>
            </w:rPr>
            <w:t>Click here to enter text.</w:t>
          </w:r>
        </w:p>
      </w:docPartBody>
    </w:docPart>
    <w:docPart>
      <w:docPartPr>
        <w:name w:val="2946FCA5A5C64D039EB1109E1E1619D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55FD1F7-504B-4711-831D-FE053A1DC86F}"/>
      </w:docPartPr>
      <w:docPartBody>
        <w:p w:rsidR="005767CB" w:rsidRDefault="00397F28" w:rsidP="00397F28">
          <w:pPr>
            <w:pStyle w:val="2946FCA5A5C64D039EB1109E1E1619DB"/>
          </w:pPr>
          <w:r w:rsidRPr="00F550E9">
            <w:rPr>
              <w:rStyle w:val="PlaceholderText"/>
              <w:rFonts w:cstheme="minorHAnsi"/>
            </w:rPr>
            <w:t>Click here to enter text.</w:t>
          </w:r>
        </w:p>
      </w:docPartBody>
    </w:docPart>
    <w:docPart>
      <w:docPartPr>
        <w:name w:val="B74A8CBA4CEC4F9EACEED4D348D8042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4A9C03E-DBC9-4D72-9182-F450C5A46D4E}"/>
      </w:docPartPr>
      <w:docPartBody>
        <w:p w:rsidR="005767CB" w:rsidRDefault="00397F28" w:rsidP="00397F28">
          <w:pPr>
            <w:pStyle w:val="B74A8CBA4CEC4F9EACEED4D348D80429"/>
          </w:pPr>
          <w:r w:rsidRPr="00F550E9">
            <w:rPr>
              <w:rStyle w:val="PlaceholderText"/>
              <w:rFonts w:cstheme="minorHAnsi"/>
            </w:rPr>
            <w:t>Click here to enter text.</w:t>
          </w:r>
        </w:p>
      </w:docPartBody>
    </w:docPart>
    <w:docPart>
      <w:docPartPr>
        <w:name w:val="1FA78BD95DF046C3B27E816B6A54B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46D878-8F42-4E1E-9F29-C4F805F98412}"/>
      </w:docPartPr>
      <w:docPartBody>
        <w:p w:rsidR="00891267" w:rsidRDefault="005767CB" w:rsidP="005767CB">
          <w:pPr>
            <w:pStyle w:val="1FA78BD95DF046C3B27E816B6A54B3BC"/>
          </w:pPr>
          <w:r w:rsidRPr="00F550E9">
            <w:rPr>
              <w:rStyle w:val="PlaceholderText"/>
              <w:rFonts w:cstheme="minorHAnsi"/>
            </w:rPr>
            <w:t>Click here to enter text.</w:t>
          </w:r>
        </w:p>
      </w:docPartBody>
    </w:docPart>
    <w:docPart>
      <w:docPartPr>
        <w:name w:val="1D0F7BE3E29A4BFB89BFCC83616042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63BF7-C3DD-4176-ABE9-896EA5C6A13C}"/>
      </w:docPartPr>
      <w:docPartBody>
        <w:p w:rsidR="00A41322" w:rsidRDefault="009232B3" w:rsidP="009232B3">
          <w:pPr>
            <w:pStyle w:val="1D0F7BE3E29A4BFB89BFCC83616042B5"/>
          </w:pPr>
          <w:r w:rsidRPr="009B0BC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77DA"/>
    <w:rsid w:val="0010478C"/>
    <w:rsid w:val="002D55E8"/>
    <w:rsid w:val="00397F28"/>
    <w:rsid w:val="005767CB"/>
    <w:rsid w:val="007328D5"/>
    <w:rsid w:val="007E3267"/>
    <w:rsid w:val="00891267"/>
    <w:rsid w:val="009232B3"/>
    <w:rsid w:val="00A41322"/>
    <w:rsid w:val="00E12FC4"/>
    <w:rsid w:val="00EF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232B3"/>
    <w:rPr>
      <w:color w:val="808080"/>
    </w:rPr>
  </w:style>
  <w:style w:type="paragraph" w:customStyle="1" w:styleId="E6899F98B7A74E308A8ECE8C81D79786">
    <w:name w:val="E6899F98B7A74E308A8ECE8C81D79786"/>
  </w:style>
  <w:style w:type="paragraph" w:customStyle="1" w:styleId="0D3137B0801240A3BD9BF0A6ABF79402">
    <w:name w:val="0D3137B0801240A3BD9BF0A6ABF79402"/>
  </w:style>
  <w:style w:type="paragraph" w:customStyle="1" w:styleId="82A829FFD2EC4F2A8384EBCF56D2C758">
    <w:name w:val="82A829FFD2EC4F2A8384EBCF56D2C758"/>
  </w:style>
  <w:style w:type="paragraph" w:customStyle="1" w:styleId="60048FEC85C64D8E9C3BAD432D3CA709">
    <w:name w:val="60048FEC85C64D8E9C3BAD432D3CA709"/>
    <w:rsid w:val="00397F28"/>
    <w:pPr>
      <w:spacing w:after="160" w:line="259" w:lineRule="auto"/>
    </w:pPr>
    <w:rPr>
      <w:lang w:val="nl-NL" w:eastAsia="nl-NL"/>
    </w:rPr>
  </w:style>
  <w:style w:type="paragraph" w:customStyle="1" w:styleId="2946FCA5A5C64D039EB1109E1E1619DB">
    <w:name w:val="2946FCA5A5C64D039EB1109E1E1619DB"/>
    <w:rsid w:val="00397F28"/>
    <w:pPr>
      <w:spacing w:after="160" w:line="259" w:lineRule="auto"/>
    </w:pPr>
    <w:rPr>
      <w:lang w:val="nl-NL" w:eastAsia="nl-NL"/>
    </w:rPr>
  </w:style>
  <w:style w:type="paragraph" w:customStyle="1" w:styleId="B74A8CBA4CEC4F9EACEED4D348D80429">
    <w:name w:val="B74A8CBA4CEC4F9EACEED4D348D80429"/>
    <w:rsid w:val="00397F28"/>
    <w:pPr>
      <w:spacing w:after="160" w:line="259" w:lineRule="auto"/>
    </w:pPr>
    <w:rPr>
      <w:lang w:val="nl-NL" w:eastAsia="nl-NL"/>
    </w:rPr>
  </w:style>
  <w:style w:type="paragraph" w:customStyle="1" w:styleId="6256DA1F30A64E85BB004027A60953AA">
    <w:name w:val="6256DA1F30A64E85BB004027A60953AA"/>
    <w:rsid w:val="002D55E8"/>
    <w:pPr>
      <w:spacing w:after="160" w:line="259" w:lineRule="auto"/>
    </w:pPr>
    <w:rPr>
      <w:lang w:val="nl-NL" w:eastAsia="nl-NL"/>
    </w:rPr>
  </w:style>
  <w:style w:type="paragraph" w:customStyle="1" w:styleId="1FA78BD95DF046C3B27E816B6A54B3BC">
    <w:name w:val="1FA78BD95DF046C3B27E816B6A54B3BC"/>
    <w:rsid w:val="005767CB"/>
    <w:pPr>
      <w:spacing w:after="160" w:line="259" w:lineRule="auto"/>
    </w:pPr>
    <w:rPr>
      <w:lang w:val="nl-NL" w:eastAsia="nl-NL"/>
    </w:rPr>
  </w:style>
  <w:style w:type="paragraph" w:customStyle="1" w:styleId="1D0F7BE3E29A4BFB89BFCC83616042B5">
    <w:name w:val="1D0F7BE3E29A4BFB89BFCC83616042B5"/>
    <w:rsid w:val="009232B3"/>
    <w:pPr>
      <w:spacing w:after="160" w:line="259" w:lineRule="auto"/>
    </w:pPr>
    <w:rPr>
      <w:lang w:val="nl-NL" w:eastAsia="nl-N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EBD63D-1C56-485C-8A8D-FDEBCDD59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New_Phytologist_SI_template_2014.dotx</Template>
  <TotalTime>2</TotalTime>
  <Pages>6</Pages>
  <Words>712</Words>
  <Characters>4022</Characters>
  <Application>Microsoft Office Word</Application>
  <DocSecurity>4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New Phytologist SI template</vt:lpstr>
      <vt:lpstr>New Phytologist SI template</vt:lpstr>
    </vt:vector>
  </TitlesOfParts>
  <Company>Ohio State University</Company>
  <LinksUpToDate>false</LinksUpToDate>
  <CharactersWithSpaces>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Phytologist SI template</dc:title>
  <dc:creator>Lennon, Sarah</dc:creator>
  <cp:lastModifiedBy>Zande, Els van de</cp:lastModifiedBy>
  <cp:revision>2</cp:revision>
  <cp:lastPrinted>2006-09-15T11:41:00Z</cp:lastPrinted>
  <dcterms:created xsi:type="dcterms:W3CDTF">2023-09-18T08:10:00Z</dcterms:created>
  <dcterms:modified xsi:type="dcterms:W3CDTF">2023-09-18T08:10:00Z</dcterms:modified>
</cp:coreProperties>
</file>