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602" w:rsidRDefault="00C82944" w:rsidP="00AA5873">
      <w:pPr>
        <w:pStyle w:val="tabs"/>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233.3pt;margin-top:-36.55pt;width:293.4pt;height:41.6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" o:allowincell="f" fillcolor="#ddd" stroked="f">
            <v:textbox>
              <w:txbxContent>
                <w:p w:rsidR="00577742" w:rsidRDefault="00577742">
                  <w:pPr>
                    <w:pStyle w:val="RQTitle"/>
                    <w:rPr>
                      <w:b w:val="0"/>
                    </w:rPr>
                  </w:pPr>
                  <w:r>
                    <w:t>2684</w:t>
                  </w:r>
                </w:p>
                <w:p w:rsidR="00577742" w:rsidRDefault="00577742">
                  <w:pPr>
                    <w:pStyle w:val="RQTitle"/>
                    <w:rPr>
                      <w:b w:val="0"/>
                    </w:rPr>
                  </w:pPr>
                  <w:r>
                    <w:t>VOT for commuting/leisure train journeys</w:t>
                  </w:r>
                </w:p>
                <w:p w:rsidR="00577742" w:rsidRDefault="00577742">
                  <w:pPr>
                    <w:pStyle w:val="Heading6"/>
                    <w:rPr>
                      <w:b w:val="0"/>
                    </w:rPr>
                  </w:pP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alt="ACCENT b&amp;w" style="position:absolute;left:0;text-align:left;margin-left:.75pt;margin-top:-48.2pt;width:126pt;height:53.25pt;z-index:2;visibility:visible">
            <v:imagedata r:id="rId7" o:title=""/>
          </v:shape>
        </w:pict>
      </w:r>
    </w:p>
    <w:p w:rsidR="00450602" w:rsidRPr="00BB36A5" w:rsidRDefault="00450602" w:rsidP="00BB36A5">
      <w:pPr>
        <w:pStyle w:val="QTabs"/>
        <w:pBdr>
          <w:top w:val="single" w:sz="4" w:space="1" w:color="auto"/>
          <w:left w:val="single" w:sz="4" w:space="0" w:color="auto"/>
          <w:bottom w:val="single" w:sz="4" w:space="1" w:color="auto"/>
          <w:right w:val="single" w:sz="4" w:space="4" w:color="auto"/>
        </w:pBdr>
        <w:ind w:left="0"/>
        <w:rPr>
          <w:color w:val="808080"/>
        </w:rPr>
      </w:pPr>
      <w:r w:rsidRPr="00BB36A5">
        <w:rPr>
          <w:color w:val="808080"/>
        </w:rPr>
        <w:t>SYSTEM INFORMATION:</w:t>
      </w:r>
    </w:p>
    <w:p w:rsidR="00450602" w:rsidRPr="00BB36A5" w:rsidRDefault="00450602" w:rsidP="00BB36A5">
      <w:pPr>
        <w:pStyle w:val="QTabs"/>
        <w:pBdr>
          <w:top w:val="single" w:sz="4" w:space="1" w:color="auto"/>
          <w:left w:val="single" w:sz="4" w:space="0" w:color="auto"/>
          <w:bottom w:val="single" w:sz="4" w:space="1" w:color="auto"/>
          <w:right w:val="single" w:sz="4" w:space="4" w:color="auto"/>
        </w:pBdr>
        <w:ind w:left="0"/>
        <w:rPr>
          <w:color w:val="808080"/>
        </w:rPr>
      </w:pPr>
      <w:r w:rsidRPr="00BB36A5">
        <w:rPr>
          <w:color w:val="808080"/>
        </w:rPr>
        <w:t>Date:</w:t>
      </w:r>
    </w:p>
    <w:p w:rsidR="00450602" w:rsidRPr="00BB36A5" w:rsidRDefault="00450602" w:rsidP="00BB36A5">
      <w:pPr>
        <w:pStyle w:val="QTabs"/>
        <w:pBdr>
          <w:top w:val="single" w:sz="4" w:space="1" w:color="auto"/>
          <w:left w:val="single" w:sz="4" w:space="0" w:color="auto"/>
          <w:bottom w:val="single" w:sz="4" w:space="1" w:color="auto"/>
          <w:right w:val="single" w:sz="4" w:space="4" w:color="auto"/>
        </w:pBdr>
        <w:ind w:left="0"/>
        <w:rPr>
          <w:color w:val="808080"/>
        </w:rPr>
      </w:pPr>
      <w:r w:rsidRPr="00BB36A5">
        <w:rPr>
          <w:color w:val="808080"/>
        </w:rPr>
        <w:t>Time interview started:</w:t>
      </w:r>
    </w:p>
    <w:p w:rsidR="00450602" w:rsidRDefault="00450602" w:rsidP="00AA5873"/>
    <w:p w:rsidR="00450602" w:rsidRPr="00140E70" w:rsidRDefault="00450602" w:rsidP="00140E70">
      <w:pPr>
        <w:shd w:val="clear" w:color="auto" w:fill="D6E3BC"/>
        <w:rPr>
          <w:b/>
        </w:rPr>
      </w:pPr>
      <w:r w:rsidRPr="00140E70">
        <w:rPr>
          <w:b/>
        </w:rPr>
        <w:t>PANEL SCOPING</w:t>
      </w:r>
    </w:p>
    <w:p w:rsidR="00450602" w:rsidRDefault="00450602" w:rsidP="00140E70">
      <w:pPr>
        <w:shd w:val="clear" w:color="auto" w:fill="D6E3BC"/>
      </w:pPr>
      <w:r>
        <w:t xml:space="preserve">We are undertaking research </w:t>
      </w:r>
      <w:r w:rsidRPr="000E0B4B">
        <w:t>for ATOC (the Association of Train Operation Companies) designed to gain insight into the activities that travellers do on board trains</w:t>
      </w:r>
      <w:r>
        <w:t>.</w:t>
      </w:r>
    </w:p>
    <w:p w:rsidR="00450602" w:rsidRDefault="00450602" w:rsidP="00140E70">
      <w:pPr>
        <w:shd w:val="clear" w:color="auto" w:fill="D6E3BC"/>
      </w:pPr>
    </w:p>
    <w:p w:rsidR="00450602" w:rsidRDefault="00450602" w:rsidP="00140E70">
      <w:pPr>
        <w:shd w:val="clear" w:color="auto" w:fill="D6E3BC"/>
      </w:pPr>
      <w:r>
        <w:t>Any answer you give will be treated in confidence in accordance with the Code of Conduct of the Market Research Society. You do not have to answer questions you do not wish to.</w:t>
      </w:r>
    </w:p>
    <w:p w:rsidR="00450602" w:rsidRDefault="00450602" w:rsidP="00140E70">
      <w:pPr>
        <w:shd w:val="clear" w:color="auto" w:fill="D6E3BC"/>
      </w:pPr>
    </w:p>
    <w:p w:rsidR="00450602" w:rsidRDefault="00450602" w:rsidP="000B429E">
      <w:pPr>
        <w:pStyle w:val="Q1"/>
        <w:numPr>
          <w:ilvl w:val="0"/>
          <w:numId w:val="0"/>
        </w:numPr>
        <w:shd w:val="clear" w:color="auto" w:fill="D6E3BC"/>
        <w:tabs>
          <w:tab w:val="clear" w:pos="720"/>
        </w:tabs>
      </w:pPr>
      <w:bookmarkStart w:id="0" w:name="_Ref381356509"/>
      <w:r>
        <w:t>S1</w:t>
      </w:r>
      <w:r>
        <w:tab/>
      </w:r>
      <w:bookmarkEnd w:id="0"/>
      <w:r>
        <w:t>When did you make your last trip by train?</w:t>
      </w:r>
    </w:p>
    <w:p w:rsidR="00450602" w:rsidRDefault="00450602" w:rsidP="000B429E">
      <w:pPr>
        <w:pStyle w:val="Q1"/>
        <w:numPr>
          <w:ilvl w:val="0"/>
          <w:numId w:val="0"/>
        </w:numPr>
        <w:shd w:val="clear" w:color="auto" w:fill="D6E3BC"/>
        <w:tabs>
          <w:tab w:val="clear" w:pos="720"/>
        </w:tabs>
      </w:pPr>
      <w:r>
        <w:tab/>
      </w:r>
      <w:r w:rsidR="009A3455">
        <w:t xml:space="preserve">Within the last </w:t>
      </w:r>
      <w:r>
        <w:t>month</w:t>
      </w:r>
    </w:p>
    <w:p w:rsidR="00450602" w:rsidRDefault="00450602" w:rsidP="000B429E">
      <w:pPr>
        <w:pStyle w:val="Q1"/>
        <w:numPr>
          <w:ilvl w:val="0"/>
          <w:numId w:val="0"/>
        </w:numPr>
        <w:shd w:val="clear" w:color="auto" w:fill="D6E3BC"/>
        <w:tabs>
          <w:tab w:val="clear" w:pos="720"/>
        </w:tabs>
      </w:pPr>
      <w:r>
        <w:tab/>
        <w:t>Between 1 month and 3 months</w:t>
      </w:r>
    </w:p>
    <w:p w:rsidR="00450602" w:rsidRDefault="00450602" w:rsidP="000B429E">
      <w:pPr>
        <w:pStyle w:val="Q1"/>
        <w:numPr>
          <w:ilvl w:val="0"/>
          <w:numId w:val="0"/>
        </w:numPr>
        <w:shd w:val="clear" w:color="auto" w:fill="D6E3BC"/>
        <w:tabs>
          <w:tab w:val="clear" w:pos="720"/>
        </w:tabs>
        <w:ind w:firstLine="720"/>
      </w:pPr>
      <w:r>
        <w:t>Between 3 months and 6 months</w:t>
      </w:r>
    </w:p>
    <w:p w:rsidR="00450602" w:rsidRDefault="00450602" w:rsidP="000B429E">
      <w:pPr>
        <w:pStyle w:val="Q1"/>
        <w:numPr>
          <w:ilvl w:val="0"/>
          <w:numId w:val="0"/>
        </w:numPr>
        <w:shd w:val="clear" w:color="auto" w:fill="D6E3BC"/>
        <w:tabs>
          <w:tab w:val="clear" w:pos="720"/>
        </w:tabs>
        <w:ind w:firstLine="720"/>
      </w:pPr>
      <w:r>
        <w:t>Between 6 months and 12 months</w:t>
      </w:r>
    </w:p>
    <w:p w:rsidR="00450602" w:rsidRDefault="00450602" w:rsidP="000B429E">
      <w:pPr>
        <w:pStyle w:val="Q1"/>
        <w:numPr>
          <w:ilvl w:val="0"/>
          <w:numId w:val="0"/>
        </w:numPr>
        <w:shd w:val="clear" w:color="auto" w:fill="D6E3BC"/>
        <w:tabs>
          <w:tab w:val="clear" w:pos="720"/>
        </w:tabs>
        <w:ind w:firstLine="720"/>
      </w:pPr>
      <w:r>
        <w:t>More than a year ago</w:t>
      </w:r>
    </w:p>
    <w:p w:rsidR="009A3455" w:rsidRDefault="009A3455" w:rsidP="000B429E">
      <w:pPr>
        <w:pStyle w:val="Q1"/>
        <w:numPr>
          <w:ilvl w:val="0"/>
          <w:numId w:val="0"/>
        </w:numPr>
        <w:shd w:val="clear" w:color="auto" w:fill="D6E3BC"/>
        <w:tabs>
          <w:tab w:val="clear" w:pos="720"/>
        </w:tabs>
        <w:ind w:firstLine="720"/>
      </w:pPr>
      <w:r>
        <w:t>Never</w:t>
      </w:r>
    </w:p>
    <w:p w:rsidR="00450602" w:rsidRDefault="00450602" w:rsidP="000B429E">
      <w:pPr>
        <w:pStyle w:val="Q1"/>
        <w:numPr>
          <w:ilvl w:val="0"/>
          <w:numId w:val="0"/>
        </w:numPr>
        <w:shd w:val="clear" w:color="auto" w:fill="D6E3BC"/>
        <w:tabs>
          <w:tab w:val="clear" w:pos="720"/>
        </w:tabs>
      </w:pPr>
    </w:p>
    <w:p w:rsidR="00450602" w:rsidRPr="00C7267C" w:rsidRDefault="00450602" w:rsidP="000B429E">
      <w:pPr>
        <w:pStyle w:val="Q1"/>
        <w:numPr>
          <w:ilvl w:val="0"/>
          <w:numId w:val="0"/>
        </w:numPr>
        <w:shd w:val="clear" w:color="auto" w:fill="D6E3BC"/>
        <w:tabs>
          <w:tab w:val="clear" w:pos="720"/>
        </w:tabs>
        <w:rPr>
          <w:b/>
        </w:rPr>
      </w:pPr>
      <w:r>
        <w:tab/>
      </w:r>
      <w:r w:rsidRPr="00C7267C">
        <w:rPr>
          <w:b/>
        </w:rPr>
        <w:t>CHECK</w:t>
      </w:r>
      <w:r>
        <w:rPr>
          <w:b/>
        </w:rPr>
        <w:t xml:space="preserve"> S1 &gt; 1 THANK &amp; CLOSE</w:t>
      </w:r>
    </w:p>
    <w:p w:rsidR="00450602" w:rsidRDefault="00450602" w:rsidP="000B429E">
      <w:pPr>
        <w:pStyle w:val="tabs"/>
        <w:shd w:val="clear" w:color="auto" w:fill="D6E3BC"/>
        <w:rPr>
          <w:sz w:val="24"/>
          <w:szCs w:val="24"/>
        </w:rPr>
      </w:pPr>
    </w:p>
    <w:p w:rsidR="00450602" w:rsidRDefault="00450602" w:rsidP="00140E70">
      <w:pPr>
        <w:pStyle w:val="tabs"/>
        <w:shd w:val="clear" w:color="auto" w:fill="D6E3BC"/>
        <w:rPr>
          <w:sz w:val="24"/>
          <w:szCs w:val="24"/>
        </w:rPr>
      </w:pPr>
    </w:p>
    <w:p w:rsidR="00450602" w:rsidRPr="000A68A1" w:rsidRDefault="00450602" w:rsidP="000A68A1">
      <w:pPr>
        <w:pStyle w:val="question"/>
        <w:numPr>
          <w:ilvl w:val="0"/>
          <w:numId w:val="0"/>
        </w:numPr>
        <w:shd w:val="clear" w:color="auto" w:fill="D6E3BC"/>
        <w:ind w:left="709" w:hanging="709"/>
        <w:rPr>
          <w:sz w:val="24"/>
          <w:szCs w:val="24"/>
        </w:rPr>
      </w:pPr>
      <w:bookmarkStart w:id="1" w:name="_Ref381350125"/>
      <w:r>
        <w:rPr>
          <w:lang w:val="en-GB"/>
        </w:rPr>
        <w:t>S2</w:t>
      </w:r>
      <w:r>
        <w:rPr>
          <w:lang w:val="en-GB"/>
        </w:rPr>
        <w:tab/>
      </w:r>
      <w:proofErr w:type="gramStart"/>
      <w:r w:rsidRPr="000A68A1">
        <w:rPr>
          <w:sz w:val="24"/>
          <w:szCs w:val="24"/>
          <w:lang w:val="en-GB"/>
        </w:rPr>
        <w:t>For</w:t>
      </w:r>
      <w:proofErr w:type="gramEnd"/>
      <w:r w:rsidRPr="000A68A1">
        <w:rPr>
          <w:sz w:val="24"/>
          <w:szCs w:val="24"/>
          <w:lang w:val="en-GB"/>
        </w:rPr>
        <w:t xml:space="preserve"> what purposes have you made rail journeys of at least </w:t>
      </w:r>
      <w:r w:rsidRPr="000A68A1">
        <w:rPr>
          <w:sz w:val="24"/>
          <w:szCs w:val="24"/>
        </w:rPr>
        <w:t xml:space="preserve">20 minutes in </w:t>
      </w:r>
      <w:r>
        <w:rPr>
          <w:sz w:val="24"/>
          <w:szCs w:val="24"/>
        </w:rPr>
        <w:t xml:space="preserve">length in </w:t>
      </w:r>
      <w:r w:rsidRPr="000A68A1">
        <w:rPr>
          <w:sz w:val="24"/>
          <w:szCs w:val="24"/>
          <w:lang w:val="en-GB"/>
        </w:rPr>
        <w:t xml:space="preserve">one </w:t>
      </w:r>
      <w:r w:rsidRPr="000A68A1">
        <w:rPr>
          <w:sz w:val="24"/>
          <w:szCs w:val="24"/>
        </w:rPr>
        <w:t>direction?</w:t>
      </w:r>
      <w:bookmarkEnd w:id="1"/>
      <w:r w:rsidRPr="000A68A1">
        <w:rPr>
          <w:sz w:val="24"/>
          <w:szCs w:val="24"/>
          <w:lang w:val="en-GB"/>
        </w:rPr>
        <w:t xml:space="preserve"> </w:t>
      </w:r>
      <w:r w:rsidRPr="000A68A1">
        <w:rPr>
          <w:b/>
          <w:sz w:val="24"/>
          <w:szCs w:val="24"/>
          <w:lang w:val="en-GB"/>
        </w:rPr>
        <w:t>MULTI RESPONSE</w:t>
      </w:r>
    </w:p>
    <w:p w:rsidR="00450602" w:rsidRPr="007F1F6D" w:rsidRDefault="00450602" w:rsidP="00140E70">
      <w:pPr>
        <w:pStyle w:val="tabs"/>
        <w:shd w:val="clear" w:color="auto" w:fill="D6E3BC"/>
      </w:pPr>
      <w:r w:rsidRPr="007F1F6D">
        <w:t>Work commuting</w:t>
      </w:r>
    </w:p>
    <w:p w:rsidR="00450602" w:rsidRPr="007F1F6D" w:rsidRDefault="00450602" w:rsidP="00140E70">
      <w:pPr>
        <w:pStyle w:val="tabs"/>
        <w:shd w:val="clear" w:color="auto" w:fill="D6E3BC"/>
      </w:pPr>
      <w:r w:rsidRPr="007F1F6D">
        <w:t>Education commuting</w:t>
      </w:r>
    </w:p>
    <w:p w:rsidR="00450602" w:rsidRPr="007F1F6D" w:rsidRDefault="00450602" w:rsidP="00140E70">
      <w:pPr>
        <w:pStyle w:val="tabs"/>
        <w:shd w:val="clear" w:color="auto" w:fill="D6E3BC"/>
      </w:pPr>
      <w:r w:rsidRPr="007F1F6D">
        <w:t>Employers business</w:t>
      </w:r>
      <w:r w:rsidRPr="000B429E">
        <w:rPr>
          <w:rFonts w:cs="Arial"/>
          <w:b/>
          <w:color w:val="0D0D0D"/>
        </w:rPr>
        <w:t xml:space="preserve"> </w:t>
      </w:r>
    </w:p>
    <w:p w:rsidR="00450602" w:rsidRPr="007F1F6D" w:rsidRDefault="00450602" w:rsidP="00140E70">
      <w:pPr>
        <w:pStyle w:val="tabs"/>
        <w:shd w:val="clear" w:color="auto" w:fill="D6E3BC"/>
      </w:pPr>
      <w:r w:rsidRPr="007F1F6D">
        <w:t>Leisure</w:t>
      </w:r>
      <w:r>
        <w:t xml:space="preserve"> (</w:t>
      </w:r>
      <w:proofErr w:type="spellStart"/>
      <w:r>
        <w:t>ie</w:t>
      </w:r>
      <w:proofErr w:type="spellEnd"/>
      <w:r>
        <w:t xml:space="preserve"> v</w:t>
      </w:r>
      <w:r w:rsidRPr="000A68A1">
        <w:t>isiting friends or relatives</w:t>
      </w:r>
      <w:r>
        <w:t>, shopping, holiday/</w:t>
      </w:r>
      <w:r w:rsidRPr="007F1F6D">
        <w:t>sightseeing</w:t>
      </w:r>
      <w:r>
        <w:t>)</w:t>
      </w:r>
    </w:p>
    <w:p w:rsidR="00450602" w:rsidRPr="007F1F6D" w:rsidRDefault="00450602" w:rsidP="00140E70">
      <w:pPr>
        <w:pStyle w:val="QTabs"/>
        <w:shd w:val="clear" w:color="auto" w:fill="D6E3BC"/>
      </w:pPr>
      <w:r w:rsidRPr="007F1F6D">
        <w:t>None of the above</w:t>
      </w:r>
      <w:r w:rsidRPr="007F1F6D">
        <w:rPr>
          <w:rFonts w:cs="Arial"/>
          <w:b/>
          <w:color w:val="0D0D0D"/>
        </w:rPr>
        <w:t xml:space="preserve"> THANK &amp; CLOSE</w:t>
      </w:r>
    </w:p>
    <w:p w:rsidR="00450602" w:rsidRDefault="00450602" w:rsidP="00140E70">
      <w:pPr>
        <w:pStyle w:val="QTabs"/>
        <w:shd w:val="clear" w:color="auto" w:fill="D6E3BC"/>
        <w:rPr>
          <w:sz w:val="24"/>
          <w:szCs w:val="24"/>
        </w:rPr>
      </w:pPr>
    </w:p>
    <w:p w:rsidR="00450602" w:rsidRDefault="00450602" w:rsidP="000B429E">
      <w:pPr>
        <w:pStyle w:val="QTabs"/>
        <w:shd w:val="clear" w:color="auto" w:fill="D6E3BC"/>
        <w:rPr>
          <w:b/>
          <w:sz w:val="24"/>
          <w:szCs w:val="24"/>
        </w:rPr>
      </w:pPr>
      <w:r>
        <w:rPr>
          <w:b/>
          <w:sz w:val="24"/>
          <w:szCs w:val="24"/>
        </w:rPr>
        <w:t>CHECK: IF S2_3=1 and S2_1 OR S2_2 OR S2_4 = 0 then THANK and CLOSE</w:t>
      </w:r>
    </w:p>
    <w:p w:rsidR="00450602" w:rsidRDefault="00450602" w:rsidP="00140E70">
      <w:pPr>
        <w:pStyle w:val="QTabs"/>
        <w:shd w:val="clear" w:color="auto" w:fill="D6E3BC"/>
        <w:rPr>
          <w:b/>
          <w:sz w:val="24"/>
          <w:szCs w:val="24"/>
        </w:rPr>
      </w:pPr>
      <w:r w:rsidRPr="007F1F6D">
        <w:rPr>
          <w:b/>
          <w:sz w:val="24"/>
          <w:szCs w:val="24"/>
        </w:rPr>
        <w:t xml:space="preserve">CHECK QUOTAS: MINIMUM 40% </w:t>
      </w:r>
      <w:r>
        <w:rPr>
          <w:b/>
          <w:sz w:val="24"/>
          <w:szCs w:val="24"/>
        </w:rPr>
        <w:t>s2_</w:t>
      </w:r>
      <w:r w:rsidRPr="007F1F6D">
        <w:rPr>
          <w:b/>
          <w:sz w:val="24"/>
          <w:szCs w:val="24"/>
        </w:rPr>
        <w:t xml:space="preserve">1 OR </w:t>
      </w:r>
      <w:r>
        <w:rPr>
          <w:b/>
          <w:sz w:val="24"/>
          <w:szCs w:val="24"/>
        </w:rPr>
        <w:t>S2_</w:t>
      </w:r>
      <w:r w:rsidRPr="007F1F6D">
        <w:rPr>
          <w:b/>
          <w:sz w:val="24"/>
          <w:szCs w:val="24"/>
        </w:rPr>
        <w:t>2</w:t>
      </w:r>
      <w:r>
        <w:rPr>
          <w:b/>
          <w:sz w:val="24"/>
          <w:szCs w:val="24"/>
        </w:rPr>
        <w:t>=1, MINIMUM 40% S2_4=1. IF BOTH CHOOSE COMMUTING</w:t>
      </w:r>
    </w:p>
    <w:p w:rsidR="00450602" w:rsidRPr="000A68A1" w:rsidRDefault="00450602" w:rsidP="00140E70">
      <w:pPr>
        <w:pStyle w:val="QTabs"/>
        <w:shd w:val="clear" w:color="auto" w:fill="D6E3BC"/>
        <w:rPr>
          <w:b/>
        </w:rPr>
      </w:pPr>
      <w:r w:rsidRPr="000A68A1">
        <w:rPr>
          <w:b/>
        </w:rPr>
        <w:t>S2PURPOSE</w:t>
      </w:r>
    </w:p>
    <w:p w:rsidR="00450602" w:rsidRPr="000A68A1" w:rsidRDefault="00450602" w:rsidP="00140E70">
      <w:pPr>
        <w:pStyle w:val="QTabs"/>
        <w:shd w:val="clear" w:color="auto" w:fill="D6E3BC"/>
      </w:pPr>
      <w:r w:rsidRPr="000A68A1">
        <w:rPr>
          <w:b/>
        </w:rPr>
        <w:t xml:space="preserve">IF S2_1=1 OR S2_2=1 S2PURPOSE= </w:t>
      </w:r>
      <w:r w:rsidRPr="000A68A1">
        <w:t>“commuting</w:t>
      </w:r>
      <w:r>
        <w:t xml:space="preserve"> rail journey</w:t>
      </w:r>
      <w:r w:rsidRPr="000A68A1">
        <w:t>”</w:t>
      </w:r>
    </w:p>
    <w:p w:rsidR="00450602" w:rsidRDefault="00450602" w:rsidP="00140E70">
      <w:pPr>
        <w:pStyle w:val="QTabs"/>
        <w:shd w:val="clear" w:color="auto" w:fill="D6E3BC"/>
      </w:pPr>
      <w:r w:rsidRPr="000A68A1">
        <w:rPr>
          <w:b/>
        </w:rPr>
        <w:t xml:space="preserve">IF S2_4=1 S2PURPOSE= </w:t>
      </w:r>
      <w:r w:rsidRPr="000A68A1">
        <w:t>“</w:t>
      </w:r>
      <w:r>
        <w:t>rail journey for a leisure purpose</w:t>
      </w:r>
      <w:r w:rsidRPr="000A68A1">
        <w:t>”</w:t>
      </w:r>
    </w:p>
    <w:p w:rsidR="00450602" w:rsidRDefault="00450602" w:rsidP="00140E70">
      <w:pPr>
        <w:shd w:val="clear" w:color="auto" w:fill="D6E3BC"/>
      </w:pPr>
    </w:p>
    <w:p w:rsidR="00450602" w:rsidRDefault="00450602" w:rsidP="00140E70">
      <w:pPr>
        <w:shd w:val="clear" w:color="auto" w:fill="D6E3BC"/>
      </w:pPr>
      <w:r>
        <w:t>Thank you, you are in scope for this research</w:t>
      </w:r>
    </w:p>
    <w:p w:rsidR="00450602" w:rsidRDefault="00450602" w:rsidP="00AA5873"/>
    <w:p w:rsidR="00450602" w:rsidRPr="004F58CD" w:rsidRDefault="00450602" w:rsidP="00140E70">
      <w:pPr>
        <w:shd w:val="clear" w:color="auto" w:fill="B6DDE8"/>
        <w:rPr>
          <w:lang w:eastAsia="en-GB"/>
        </w:rPr>
      </w:pPr>
    </w:p>
    <w:p w:rsidR="00450602" w:rsidRPr="004F58CD" w:rsidRDefault="00450602" w:rsidP="00140E70">
      <w:pPr>
        <w:shd w:val="clear" w:color="auto" w:fill="B6DDE8"/>
      </w:pPr>
    </w:p>
    <w:p w:rsidR="00450602" w:rsidRPr="004F58CD" w:rsidRDefault="00450602" w:rsidP="004F58CD">
      <w:r w:rsidRPr="004F58CD">
        <w:t xml:space="preserve">The research is being conducted under the terms of the MRS code of conduct and is completely confidential. If you would like to </w:t>
      </w:r>
      <w:r w:rsidRPr="004F58CD">
        <w:rPr>
          <w:b/>
        </w:rPr>
        <w:t>confirm</w:t>
      </w:r>
      <w:r w:rsidRPr="004F58CD">
        <w:t xml:space="preserve"> Accent’s credentials please call the MRS free on 0500 396999.</w:t>
      </w:r>
    </w:p>
    <w:p w:rsidR="00450602" w:rsidRPr="004F58CD" w:rsidRDefault="00450602" w:rsidP="004F58CD">
      <w:pPr>
        <w:rPr>
          <w:highlight w:val="cyan"/>
        </w:rPr>
      </w:pPr>
    </w:p>
    <w:p w:rsidR="00450602" w:rsidRPr="004F58CD" w:rsidRDefault="00450602" w:rsidP="004F58CD">
      <w:r w:rsidRPr="004F58CD">
        <w:rPr>
          <w:lang w:eastAsia="en-GB"/>
        </w:rPr>
        <w:t xml:space="preserve">The questionnaire will take about </w:t>
      </w:r>
      <w:r w:rsidRPr="004F58CD">
        <w:rPr>
          <w:color w:val="000000"/>
        </w:rPr>
        <w:t>ten</w:t>
      </w:r>
      <w:r w:rsidRPr="004F58CD">
        <w:t xml:space="preserve"> </w:t>
      </w:r>
      <w:r w:rsidRPr="004F58CD">
        <w:rPr>
          <w:lang w:eastAsia="en-GB"/>
        </w:rPr>
        <w:t>minutes.</w:t>
      </w:r>
      <w:r w:rsidRPr="004F58CD">
        <w:t xml:space="preserve"> </w:t>
      </w:r>
    </w:p>
    <w:p w:rsidR="00450602" w:rsidRPr="004F58CD" w:rsidRDefault="00450602" w:rsidP="004F58CD"/>
    <w:p w:rsidR="00450602" w:rsidRPr="004F58CD" w:rsidRDefault="00450602" w:rsidP="004F58CD">
      <w:r w:rsidRPr="004F58CD">
        <w:t>Any answer you give will be treated in confidence in accordance with the Code of Conduct of the Market Research Society</w:t>
      </w:r>
    </w:p>
    <w:p w:rsidR="00450602" w:rsidRPr="004F58CD" w:rsidRDefault="00450602" w:rsidP="004F58CD"/>
    <w:p w:rsidR="00450602" w:rsidRPr="004F58CD" w:rsidRDefault="00450602" w:rsidP="004F58CD">
      <w:r w:rsidRPr="004F58CD">
        <w:lastRenderedPageBreak/>
        <w:t>You do not have to answer questions you do not wish to and you can terminate the interview at any point.</w:t>
      </w:r>
    </w:p>
    <w:p w:rsidR="00450602" w:rsidRPr="004F58CD" w:rsidRDefault="00450602" w:rsidP="004F58CD"/>
    <w:p w:rsidR="00450602" w:rsidRPr="004F58CD" w:rsidRDefault="00450602" w:rsidP="004F58CD">
      <w:r w:rsidRPr="004F58CD">
        <w:rPr>
          <w:iCs/>
          <w:lang w:eastAsia="en-GB"/>
        </w:rPr>
        <w:t>For convenience you can stop and return to complete the questionnaire as many times as you wish, although once submitted you will not be able to enter again.</w:t>
      </w:r>
    </w:p>
    <w:p w:rsidR="00450602" w:rsidRDefault="00450602" w:rsidP="00E6401A"/>
    <w:p w:rsidR="00450602" w:rsidRDefault="00450602" w:rsidP="00DC530E">
      <w:pPr>
        <w:pStyle w:val="Heading3"/>
      </w:pPr>
      <w:r>
        <w:t>Details of your train journey</w:t>
      </w:r>
    </w:p>
    <w:p w:rsidR="00450602" w:rsidRPr="004F58CD" w:rsidRDefault="00450602" w:rsidP="000A68A1">
      <w:pPr>
        <w:pStyle w:val="Q1"/>
        <w:shd w:val="clear" w:color="auto" w:fill="B6DDE8"/>
      </w:pPr>
      <w:r w:rsidRPr="004F58CD">
        <w:t>The first part of the questionnaire concerns the train journey you were making when you were handed the card.</w:t>
      </w:r>
      <w:r w:rsidRPr="004F58CD">
        <w:br/>
      </w:r>
      <w:r w:rsidRPr="004F58CD">
        <w:br/>
      </w:r>
      <w:bookmarkStart w:id="2" w:name="_Ref295817270"/>
      <w:r w:rsidRPr="004F58CD">
        <w:t>Were you on the outward or return part of the train journey?</w:t>
      </w:r>
      <w:bookmarkEnd w:id="2"/>
    </w:p>
    <w:p w:rsidR="00450602" w:rsidRDefault="00450602" w:rsidP="000A68A1">
      <w:pPr>
        <w:pStyle w:val="QTabs"/>
        <w:shd w:val="clear" w:color="auto" w:fill="B6DDE8"/>
      </w:pPr>
      <w:r w:rsidRPr="00E6401A">
        <w:t>Single</w:t>
      </w:r>
    </w:p>
    <w:p w:rsidR="00450602" w:rsidRPr="00E6401A" w:rsidRDefault="00450602" w:rsidP="000A68A1">
      <w:pPr>
        <w:pStyle w:val="QTabs"/>
        <w:shd w:val="clear" w:color="auto" w:fill="B6DDE8"/>
      </w:pPr>
      <w:r>
        <w:t>Outward part</w:t>
      </w:r>
    </w:p>
    <w:p w:rsidR="00450602" w:rsidRPr="00E6401A" w:rsidRDefault="00450602" w:rsidP="000A68A1">
      <w:pPr>
        <w:pStyle w:val="QTabs"/>
        <w:shd w:val="clear" w:color="auto" w:fill="B6DDE8"/>
      </w:pPr>
      <w:r w:rsidRPr="00E6401A">
        <w:t xml:space="preserve">Return </w:t>
      </w:r>
      <w:r>
        <w:t>part</w:t>
      </w:r>
    </w:p>
    <w:p w:rsidR="00450602" w:rsidRDefault="00450602" w:rsidP="000A68A1">
      <w:pPr>
        <w:pStyle w:val="tabs"/>
        <w:shd w:val="clear" w:color="auto" w:fill="B6DDE8"/>
      </w:pPr>
    </w:p>
    <w:p w:rsidR="00450602" w:rsidRDefault="00450602" w:rsidP="000A68A1">
      <w:pPr>
        <w:pStyle w:val="tabs"/>
        <w:shd w:val="clear" w:color="auto" w:fill="D6E3BC"/>
        <w:ind w:left="0"/>
        <w:rPr>
          <w:sz w:val="24"/>
          <w:szCs w:val="24"/>
        </w:rPr>
      </w:pPr>
      <w:r>
        <w:rPr>
          <w:sz w:val="24"/>
          <w:szCs w:val="24"/>
        </w:rPr>
        <w:t>S3</w:t>
      </w:r>
      <w:r>
        <w:rPr>
          <w:sz w:val="24"/>
          <w:szCs w:val="24"/>
        </w:rPr>
        <w:tab/>
      </w:r>
      <w:r w:rsidRPr="000A68A1">
        <w:rPr>
          <w:sz w:val="24"/>
          <w:szCs w:val="24"/>
        </w:rPr>
        <w:t xml:space="preserve">We would now like to ask you some questions about </w:t>
      </w:r>
      <w:r>
        <w:rPr>
          <w:sz w:val="24"/>
          <w:szCs w:val="24"/>
        </w:rPr>
        <w:t>your</w:t>
      </w:r>
      <w:r w:rsidRPr="000A68A1">
        <w:rPr>
          <w:sz w:val="24"/>
          <w:szCs w:val="24"/>
        </w:rPr>
        <w:t xml:space="preserve"> most recent #</w:t>
      </w:r>
      <w:r>
        <w:rPr>
          <w:sz w:val="24"/>
          <w:szCs w:val="24"/>
        </w:rPr>
        <w:t xml:space="preserve">S2PURPOSE#. </w:t>
      </w:r>
    </w:p>
    <w:p w:rsidR="00450602" w:rsidRPr="000A68A1" w:rsidRDefault="00450602" w:rsidP="000A68A1">
      <w:pPr>
        <w:pStyle w:val="tabs"/>
        <w:shd w:val="clear" w:color="auto" w:fill="D6E3BC"/>
        <w:ind w:left="0"/>
        <w:rPr>
          <w:sz w:val="24"/>
          <w:szCs w:val="24"/>
        </w:rPr>
      </w:pPr>
    </w:p>
    <w:p w:rsidR="00450602" w:rsidRPr="004F58CD" w:rsidRDefault="00450602" w:rsidP="004F58CD">
      <w:pPr>
        <w:pStyle w:val="Q1"/>
      </w:pPr>
      <w:bookmarkStart w:id="3" w:name="_Ref295823508"/>
      <w:r w:rsidRPr="004F58CD">
        <w:t>At which station did you start your train journey?</w:t>
      </w:r>
      <w:bookmarkEnd w:id="3"/>
    </w:p>
    <w:p w:rsidR="00450602" w:rsidRPr="004E3E49" w:rsidRDefault="00450602" w:rsidP="004D42F7">
      <w:pPr>
        <w:pStyle w:val="tabs"/>
      </w:pPr>
    </w:p>
    <w:p w:rsidR="00450602" w:rsidRPr="00CD3791" w:rsidRDefault="00450602" w:rsidP="004F58CD">
      <w:pPr>
        <w:pStyle w:val="Q1"/>
      </w:pPr>
      <w:r w:rsidRPr="00CD3791">
        <w:t xml:space="preserve">What was the scheduled departure time your train from </w:t>
      </w:r>
      <w:r>
        <w:t>#</w:t>
      </w:r>
      <w:r w:rsidR="003856F5">
        <w:fldChar w:fldCharType="begin"/>
      </w:r>
      <w:r>
        <w:instrText xml:space="preserve"> REF _Ref295823508 \r \h </w:instrText>
      </w:r>
      <w:r w:rsidR="003856F5">
        <w:fldChar w:fldCharType="separate"/>
      </w:r>
      <w:r>
        <w:t>Q2</w:t>
      </w:r>
      <w:r w:rsidR="003856F5">
        <w:fldChar w:fldCharType="end"/>
      </w:r>
      <w:r>
        <w:t>#</w:t>
      </w:r>
      <w:r w:rsidRPr="00CD3791">
        <w:t>?</w:t>
      </w:r>
      <w:r>
        <w:t xml:space="preserve"> </w:t>
      </w:r>
    </w:p>
    <w:p w:rsidR="00450602" w:rsidRDefault="00450602" w:rsidP="003D02C3">
      <w:pPr>
        <w:pStyle w:val="tabs"/>
      </w:pPr>
      <w:r>
        <w:t>Before 07:00</w:t>
      </w:r>
    </w:p>
    <w:p w:rsidR="00450602" w:rsidRDefault="00450602" w:rsidP="003D02C3">
      <w:pPr>
        <w:pStyle w:val="tabs"/>
      </w:pPr>
      <w:r>
        <w:t>07:00-09:29</w:t>
      </w:r>
    </w:p>
    <w:p w:rsidR="00450602" w:rsidRDefault="00450602" w:rsidP="003D02C3">
      <w:pPr>
        <w:pStyle w:val="tabs"/>
      </w:pPr>
      <w:r>
        <w:t>09:30-16:29</w:t>
      </w:r>
    </w:p>
    <w:p w:rsidR="00450602" w:rsidRDefault="00450602" w:rsidP="003D02C3">
      <w:pPr>
        <w:pStyle w:val="tabs"/>
      </w:pPr>
      <w:r>
        <w:t>16:30-19:00</w:t>
      </w:r>
    </w:p>
    <w:p w:rsidR="00450602" w:rsidRDefault="00450602" w:rsidP="003D02C3">
      <w:pPr>
        <w:pStyle w:val="tabs"/>
      </w:pPr>
      <w:r>
        <w:t>After 09:30</w:t>
      </w:r>
    </w:p>
    <w:p w:rsidR="00450602" w:rsidRDefault="00450602" w:rsidP="003D02C3">
      <w:pPr>
        <w:pStyle w:val="tabs"/>
      </w:pPr>
    </w:p>
    <w:p w:rsidR="00450602" w:rsidRPr="004E3E49" w:rsidRDefault="00450602" w:rsidP="004F58CD">
      <w:pPr>
        <w:pStyle w:val="Q1"/>
      </w:pPr>
      <w:bookmarkStart w:id="4" w:name="_Ref295823511"/>
      <w:r w:rsidRPr="004E3E49">
        <w:t xml:space="preserve">At which station did you finish </w:t>
      </w:r>
      <w:r>
        <w:t>your train</w:t>
      </w:r>
      <w:r w:rsidRPr="004E3E49">
        <w:t xml:space="preserve"> journey?</w:t>
      </w:r>
      <w:bookmarkEnd w:id="4"/>
    </w:p>
    <w:p w:rsidR="00450602" w:rsidRPr="003D02C3" w:rsidRDefault="00450602" w:rsidP="004D42F7">
      <w:pPr>
        <w:pStyle w:val="tabs"/>
      </w:pPr>
    </w:p>
    <w:p w:rsidR="00450602" w:rsidRDefault="00450602" w:rsidP="004F58CD">
      <w:pPr>
        <w:pStyle w:val="Q1"/>
      </w:pPr>
      <w:r>
        <w:t>How long was your train journey between #</w:t>
      </w:r>
      <w:r w:rsidR="003856F5">
        <w:fldChar w:fldCharType="begin"/>
      </w:r>
      <w:r>
        <w:instrText xml:space="preserve"> REF _Ref295823508 \r \h </w:instrText>
      </w:r>
      <w:r w:rsidR="003856F5">
        <w:fldChar w:fldCharType="separate"/>
      </w:r>
      <w:r>
        <w:t>Q2</w:t>
      </w:r>
      <w:r w:rsidR="003856F5">
        <w:fldChar w:fldCharType="end"/>
      </w:r>
      <w:r>
        <w:t># and #</w:t>
      </w:r>
      <w:r w:rsidR="003856F5">
        <w:fldChar w:fldCharType="begin"/>
      </w:r>
      <w:r>
        <w:instrText xml:space="preserve"> REF _Ref295823511 \r \h </w:instrText>
      </w:r>
      <w:r w:rsidR="003856F5">
        <w:fldChar w:fldCharType="separate"/>
      </w:r>
      <w:r>
        <w:t>Q4</w:t>
      </w:r>
      <w:r w:rsidR="003856F5">
        <w:fldChar w:fldCharType="end"/>
      </w:r>
      <w:r>
        <w:t>#</w:t>
      </w:r>
      <w:r w:rsidRPr="00D979B2">
        <w:t>?</w:t>
      </w:r>
      <w:r>
        <w:t xml:space="preserve"> </w:t>
      </w:r>
      <w:r w:rsidRPr="00D979B2">
        <w:rPr>
          <w:b/>
        </w:rPr>
        <w:t>PLEASE ENTER IN HOURS AND MINUTES</w:t>
      </w:r>
    </w:p>
    <w:p w:rsidR="00450602" w:rsidRPr="00D979B2" w:rsidRDefault="00450602" w:rsidP="00D979B2">
      <w:pPr>
        <w:pStyle w:val="tabs"/>
        <w:pBdr>
          <w:top w:val="single" w:sz="4" w:space="1" w:color="auto"/>
          <w:left w:val="single" w:sz="4" w:space="4" w:color="auto"/>
          <w:bottom w:val="single" w:sz="4" w:space="1" w:color="auto"/>
          <w:right w:val="single" w:sz="4" w:space="4" w:color="auto"/>
        </w:pBdr>
        <w:rPr>
          <w:color w:val="A6A6A6"/>
        </w:rPr>
      </w:pPr>
      <w:r w:rsidRPr="00D979B2">
        <w:rPr>
          <w:color w:val="A6A6A6"/>
        </w:rPr>
        <w:t>CODE:</w:t>
      </w:r>
    </w:p>
    <w:p w:rsidR="00450602" w:rsidRPr="00D979B2" w:rsidRDefault="00450602" w:rsidP="00D979B2">
      <w:pPr>
        <w:pStyle w:val="tabs"/>
        <w:pBdr>
          <w:top w:val="single" w:sz="4" w:space="1" w:color="auto"/>
          <w:left w:val="single" w:sz="4" w:space="4" w:color="auto"/>
          <w:bottom w:val="single" w:sz="4" w:space="1" w:color="auto"/>
          <w:right w:val="single" w:sz="4" w:space="4" w:color="auto"/>
        </w:pBdr>
        <w:rPr>
          <w:color w:val="A6A6A6"/>
        </w:rPr>
      </w:pPr>
      <w:r w:rsidRPr="00D979B2">
        <w:rPr>
          <w:color w:val="A6A6A6"/>
        </w:rPr>
        <w:t xml:space="preserve">If (Q5 &lt;=60 ) then </w:t>
      </w:r>
      <w:proofErr w:type="spellStart"/>
      <w:r w:rsidRPr="00D979B2">
        <w:rPr>
          <w:color w:val="A6A6A6"/>
        </w:rPr>
        <w:t>triplength</w:t>
      </w:r>
      <w:proofErr w:type="spellEnd"/>
      <w:r w:rsidRPr="00D979B2">
        <w:rPr>
          <w:color w:val="A6A6A6"/>
        </w:rPr>
        <w:t xml:space="preserve"> = 1</w:t>
      </w:r>
    </w:p>
    <w:p w:rsidR="00450602" w:rsidRPr="00D979B2" w:rsidRDefault="00450602" w:rsidP="00D979B2">
      <w:pPr>
        <w:pStyle w:val="tabs"/>
        <w:pBdr>
          <w:top w:val="single" w:sz="4" w:space="1" w:color="auto"/>
          <w:left w:val="single" w:sz="4" w:space="4" w:color="auto"/>
          <w:bottom w:val="single" w:sz="4" w:space="1" w:color="auto"/>
          <w:right w:val="single" w:sz="4" w:space="4" w:color="auto"/>
        </w:pBdr>
        <w:rPr>
          <w:color w:val="A6A6A6"/>
        </w:rPr>
      </w:pPr>
      <w:r w:rsidRPr="00D979B2">
        <w:rPr>
          <w:color w:val="A6A6A6"/>
        </w:rPr>
        <w:t xml:space="preserve">If (Q5  &gt;60 and Q5 &lt; 120 ) then </w:t>
      </w:r>
      <w:proofErr w:type="spellStart"/>
      <w:r w:rsidRPr="00D979B2">
        <w:rPr>
          <w:color w:val="A6A6A6"/>
        </w:rPr>
        <w:t>triplength</w:t>
      </w:r>
      <w:proofErr w:type="spellEnd"/>
      <w:r w:rsidRPr="00D979B2">
        <w:rPr>
          <w:color w:val="A6A6A6"/>
        </w:rPr>
        <w:t xml:space="preserve"> = 2</w:t>
      </w:r>
    </w:p>
    <w:p w:rsidR="00450602" w:rsidRPr="00D979B2" w:rsidRDefault="00450602" w:rsidP="00D979B2">
      <w:pPr>
        <w:pStyle w:val="tabs"/>
        <w:pBdr>
          <w:top w:val="single" w:sz="4" w:space="1" w:color="auto"/>
          <w:left w:val="single" w:sz="4" w:space="4" w:color="auto"/>
          <w:bottom w:val="single" w:sz="4" w:space="1" w:color="auto"/>
          <w:right w:val="single" w:sz="4" w:space="4" w:color="auto"/>
        </w:pBdr>
        <w:rPr>
          <w:color w:val="A6A6A6"/>
        </w:rPr>
      </w:pPr>
      <w:r w:rsidRPr="00D979B2">
        <w:rPr>
          <w:color w:val="A6A6A6"/>
        </w:rPr>
        <w:t xml:space="preserve">If (Q5 = &gt;120 minutes) then </w:t>
      </w:r>
      <w:proofErr w:type="spellStart"/>
      <w:r w:rsidRPr="00D979B2">
        <w:rPr>
          <w:color w:val="A6A6A6"/>
        </w:rPr>
        <w:t>triplength</w:t>
      </w:r>
      <w:proofErr w:type="spellEnd"/>
      <w:r w:rsidRPr="00D979B2">
        <w:rPr>
          <w:color w:val="A6A6A6"/>
        </w:rPr>
        <w:t xml:space="preserve"> = 3</w:t>
      </w:r>
    </w:p>
    <w:p w:rsidR="00450602" w:rsidRPr="00D979B2" w:rsidRDefault="00450602" w:rsidP="00D979B2">
      <w:pPr>
        <w:pStyle w:val="tabs"/>
        <w:pBdr>
          <w:top w:val="single" w:sz="4" w:space="1" w:color="auto"/>
          <w:left w:val="single" w:sz="4" w:space="4" w:color="auto"/>
          <w:bottom w:val="single" w:sz="4" w:space="1" w:color="auto"/>
          <w:right w:val="single" w:sz="4" w:space="4" w:color="auto"/>
        </w:pBdr>
        <w:rPr>
          <w:color w:val="A6A6A6"/>
        </w:rPr>
      </w:pPr>
      <w:r w:rsidRPr="00D979B2">
        <w:rPr>
          <w:color w:val="A6A6A6"/>
        </w:rPr>
        <w:t>Compute TRIPTIME = Q5</w:t>
      </w:r>
    </w:p>
    <w:p w:rsidR="00450602" w:rsidRPr="004E3E49" w:rsidRDefault="00450602" w:rsidP="004D42F7">
      <w:pPr>
        <w:pStyle w:val="tabs"/>
      </w:pPr>
    </w:p>
    <w:p w:rsidR="00450602" w:rsidRPr="001A0D16" w:rsidRDefault="00450602" w:rsidP="004F58CD">
      <w:pPr>
        <w:pStyle w:val="Q1"/>
      </w:pPr>
      <w:bookmarkStart w:id="5" w:name="_Ref296417352"/>
      <w:r w:rsidRPr="001A0D16">
        <w:t xml:space="preserve">What was the </w:t>
      </w:r>
      <w:r w:rsidRPr="001A0D16">
        <w:rPr>
          <w:b/>
        </w:rPr>
        <w:t xml:space="preserve">main </w:t>
      </w:r>
      <w:r w:rsidRPr="001A0D16">
        <w:t>purpose of your train journey?</w:t>
      </w:r>
      <w:bookmarkEnd w:id="5"/>
    </w:p>
    <w:p w:rsidR="00450602" w:rsidRPr="004E3E49" w:rsidRDefault="00450602" w:rsidP="004D42F7">
      <w:pPr>
        <w:pStyle w:val="tabs"/>
      </w:pPr>
      <w:r w:rsidRPr="004E3E49">
        <w:t xml:space="preserve">Daily work commuting </w:t>
      </w:r>
    </w:p>
    <w:p w:rsidR="00450602" w:rsidRPr="004E3E49" w:rsidRDefault="00450602" w:rsidP="004D42F7">
      <w:pPr>
        <w:pStyle w:val="tabs"/>
      </w:pPr>
      <w:r w:rsidRPr="004E3E49">
        <w:t>Less frequent work commuting</w:t>
      </w:r>
    </w:p>
    <w:p w:rsidR="00450602" w:rsidRPr="004E3E49" w:rsidRDefault="00450602" w:rsidP="004D42F7">
      <w:pPr>
        <w:pStyle w:val="tabs"/>
      </w:pPr>
      <w:r w:rsidRPr="004E3E49">
        <w:t>Daily education commuting</w:t>
      </w:r>
    </w:p>
    <w:p w:rsidR="00450602" w:rsidRPr="004E3E49" w:rsidRDefault="00450602" w:rsidP="004D42F7">
      <w:pPr>
        <w:pStyle w:val="tabs"/>
      </w:pPr>
      <w:r w:rsidRPr="004E3E49">
        <w:t>Less frequent education commuting</w:t>
      </w:r>
    </w:p>
    <w:p w:rsidR="00450602" w:rsidRPr="004E3E49" w:rsidRDefault="00450602" w:rsidP="004D42F7">
      <w:pPr>
        <w:pStyle w:val="tabs"/>
      </w:pPr>
      <w:r w:rsidRPr="004E3E49">
        <w:t>Shopping</w:t>
      </w:r>
    </w:p>
    <w:p w:rsidR="00450602" w:rsidRPr="004E3E49" w:rsidRDefault="00450602" w:rsidP="004D42F7">
      <w:pPr>
        <w:pStyle w:val="tabs"/>
      </w:pPr>
      <w:r w:rsidRPr="004E3E49">
        <w:t>Visiting friends/relatives</w:t>
      </w:r>
    </w:p>
    <w:p w:rsidR="00450602" w:rsidRPr="004E3E49" w:rsidRDefault="00450602" w:rsidP="004D42F7">
      <w:pPr>
        <w:pStyle w:val="tabs"/>
      </w:pPr>
      <w:r w:rsidRPr="004E3E49">
        <w:t xml:space="preserve">Sport/entertainment </w:t>
      </w:r>
    </w:p>
    <w:p w:rsidR="00450602" w:rsidRPr="004E3E49" w:rsidRDefault="00450602" w:rsidP="004D42F7">
      <w:pPr>
        <w:pStyle w:val="tabs"/>
      </w:pPr>
      <w:r w:rsidRPr="004E3E49">
        <w:t>Day out</w:t>
      </w:r>
    </w:p>
    <w:p w:rsidR="00450602" w:rsidRPr="004E3E49" w:rsidRDefault="00450602" w:rsidP="004D42F7">
      <w:pPr>
        <w:pStyle w:val="tabs"/>
      </w:pPr>
      <w:r w:rsidRPr="004E3E49">
        <w:t>Holiday</w:t>
      </w:r>
      <w:r>
        <w:t>/Short Break</w:t>
      </w:r>
    </w:p>
    <w:p w:rsidR="00450602" w:rsidRPr="004E3E49" w:rsidRDefault="00450602" w:rsidP="004D42F7">
      <w:pPr>
        <w:pStyle w:val="tabs"/>
      </w:pPr>
      <w:r w:rsidRPr="004E3E49">
        <w:t>Other</w:t>
      </w:r>
    </w:p>
    <w:p w:rsidR="00450602" w:rsidRDefault="00450602" w:rsidP="004D42F7">
      <w:pPr>
        <w:pStyle w:val="tabs"/>
      </w:pPr>
    </w:p>
    <w:p w:rsidR="00450602" w:rsidRPr="00CD3791" w:rsidRDefault="00450602" w:rsidP="004F58CD">
      <w:pPr>
        <w:pStyle w:val="Q1"/>
      </w:pPr>
      <w:bookmarkStart w:id="6" w:name="_Ref385510794"/>
      <w:bookmarkStart w:id="7" w:name="_Ref95019652"/>
      <w:bookmarkStart w:id="8" w:name="_Ref19073863"/>
      <w:r w:rsidRPr="00CD3791">
        <w:t>Did you reserve your seat in advance?</w:t>
      </w:r>
      <w:bookmarkEnd w:id="6"/>
    </w:p>
    <w:p w:rsidR="00450602" w:rsidRPr="00CD3791" w:rsidRDefault="00450602" w:rsidP="00CD3791">
      <w:pPr>
        <w:pStyle w:val="QTabs"/>
      </w:pPr>
      <w:r w:rsidRPr="00CD3791">
        <w:t>Yes it came with the ticket</w:t>
      </w:r>
    </w:p>
    <w:p w:rsidR="00450602" w:rsidRPr="00CD3791" w:rsidRDefault="00450602" w:rsidP="00CD3791">
      <w:pPr>
        <w:pStyle w:val="QTabs"/>
      </w:pPr>
      <w:r w:rsidRPr="00CD3791">
        <w:t>Yes I reserved it separately</w:t>
      </w:r>
    </w:p>
    <w:p w:rsidR="00450602" w:rsidRPr="00CD3791" w:rsidRDefault="00450602" w:rsidP="00CD3791">
      <w:pPr>
        <w:pStyle w:val="QTabs"/>
      </w:pPr>
      <w:r w:rsidRPr="00CD3791">
        <w:t>No</w:t>
      </w:r>
    </w:p>
    <w:p w:rsidR="00450602" w:rsidRPr="00CD3791" w:rsidRDefault="00450602" w:rsidP="001A7AB0">
      <w:pPr>
        <w:pStyle w:val="tabs"/>
      </w:pPr>
    </w:p>
    <w:p w:rsidR="00450602" w:rsidRPr="00000498" w:rsidRDefault="00450602" w:rsidP="004F58CD">
      <w:pPr>
        <w:pStyle w:val="Q1"/>
      </w:pPr>
      <w:r w:rsidRPr="00CD3791">
        <w:rPr>
          <w:b/>
        </w:rPr>
        <w:lastRenderedPageBreak/>
        <w:t xml:space="preserve">IF </w:t>
      </w:r>
      <w:r w:rsidR="00CA3F6A">
        <w:fldChar w:fldCharType="begin"/>
      </w:r>
      <w:r w:rsidR="00CA3F6A">
        <w:instrText xml:space="preserve"> REF _Ref385510794 \r \h  \* MERGEFORMAT </w:instrText>
      </w:r>
      <w:r w:rsidR="00CA3F6A">
        <w:fldChar w:fldCharType="separate"/>
      </w:r>
      <w:r w:rsidRPr="001A0D16">
        <w:rPr>
          <w:b/>
        </w:rPr>
        <w:t>Q7</w:t>
      </w:r>
      <w:r w:rsidR="00CA3F6A">
        <w:fldChar w:fldCharType="end"/>
      </w:r>
      <w:r w:rsidRPr="00CD3791">
        <w:rPr>
          <w:b/>
        </w:rPr>
        <w:t xml:space="preserve"> </w:t>
      </w:r>
      <w:r>
        <w:rPr>
          <w:b/>
        </w:rPr>
        <w:t>= 3</w:t>
      </w:r>
      <w:r w:rsidRPr="00CD3791">
        <w:rPr>
          <w:b/>
        </w:rPr>
        <w:t xml:space="preserve"> ASK:</w:t>
      </w:r>
      <w:r w:rsidRPr="00CD3791">
        <w:t xml:space="preserve"> Did you have to stand for any part of your train journey?</w:t>
      </w:r>
    </w:p>
    <w:p w:rsidR="00450602" w:rsidRPr="00CD3791" w:rsidRDefault="00450602" w:rsidP="00CD3791">
      <w:pPr>
        <w:pStyle w:val="QTabs"/>
      </w:pPr>
      <w:r w:rsidRPr="00CD3791">
        <w:t>All of it</w:t>
      </w:r>
    </w:p>
    <w:p w:rsidR="00450602" w:rsidRPr="00CD3791" w:rsidRDefault="00450602" w:rsidP="00CD3791">
      <w:pPr>
        <w:pStyle w:val="QTabs"/>
      </w:pPr>
      <w:r w:rsidRPr="00CD3791">
        <w:t>About three quarters</w:t>
      </w:r>
    </w:p>
    <w:p w:rsidR="00450602" w:rsidRPr="00CD3791" w:rsidRDefault="00450602" w:rsidP="00CD3791">
      <w:pPr>
        <w:pStyle w:val="QTabs"/>
      </w:pPr>
      <w:r w:rsidRPr="00CD3791">
        <w:t>About half</w:t>
      </w:r>
    </w:p>
    <w:p w:rsidR="00450602" w:rsidRPr="00CD3791" w:rsidRDefault="00450602" w:rsidP="00CD3791">
      <w:pPr>
        <w:pStyle w:val="QTabs"/>
      </w:pPr>
      <w:r w:rsidRPr="00CD3791">
        <w:t>About a quarter</w:t>
      </w:r>
    </w:p>
    <w:p w:rsidR="00450602" w:rsidRDefault="00450602" w:rsidP="00CD3791">
      <w:pPr>
        <w:pStyle w:val="QTabs"/>
      </w:pPr>
      <w:r w:rsidRPr="00CD3791">
        <w:t>None of it</w:t>
      </w:r>
    </w:p>
    <w:p w:rsidR="00450602" w:rsidRPr="001A7AB0" w:rsidRDefault="00450602" w:rsidP="001A7AB0">
      <w:pPr>
        <w:pStyle w:val="tabs"/>
      </w:pPr>
    </w:p>
    <w:p w:rsidR="00450602" w:rsidRPr="00E6401A" w:rsidRDefault="00450602" w:rsidP="004F58CD">
      <w:pPr>
        <w:pStyle w:val="Q1"/>
      </w:pPr>
      <w:r w:rsidRPr="00E6401A">
        <w:t xml:space="preserve">For this trip, who made the decision to travel by </w:t>
      </w:r>
      <w:r>
        <w:t>train</w:t>
      </w:r>
      <w:r w:rsidRPr="00E6401A">
        <w:t>?</w:t>
      </w:r>
      <w:bookmarkEnd w:id="7"/>
    </w:p>
    <w:p w:rsidR="00450602" w:rsidRPr="00E6401A" w:rsidRDefault="00450602" w:rsidP="00CD3791">
      <w:pPr>
        <w:pStyle w:val="QTabs"/>
      </w:pPr>
      <w:r w:rsidRPr="00E6401A">
        <w:t>I did</w:t>
      </w:r>
    </w:p>
    <w:p w:rsidR="00450602" w:rsidRPr="00E6401A" w:rsidRDefault="00450602" w:rsidP="00CD3791">
      <w:pPr>
        <w:pStyle w:val="QTabs"/>
        <w:rPr>
          <w:lang w:val="en-US"/>
        </w:rPr>
      </w:pPr>
      <w:r w:rsidRPr="00E6401A">
        <w:rPr>
          <w:lang w:val="en-US"/>
        </w:rPr>
        <w:t xml:space="preserve">Person or persons I was travelling with </w:t>
      </w:r>
    </w:p>
    <w:p w:rsidR="00450602" w:rsidRPr="00E6401A" w:rsidRDefault="00450602" w:rsidP="00CD3791">
      <w:pPr>
        <w:pStyle w:val="QTabs"/>
      </w:pPr>
      <w:r w:rsidRPr="00E6401A">
        <w:t xml:space="preserve">Joint decision with </w:t>
      </w:r>
      <w:r w:rsidRPr="00E6401A">
        <w:rPr>
          <w:lang w:val="en-US"/>
        </w:rPr>
        <w:t>person or persons I was travelling with</w:t>
      </w:r>
    </w:p>
    <w:p w:rsidR="00450602" w:rsidRDefault="00450602" w:rsidP="00CD3791">
      <w:pPr>
        <w:pStyle w:val="QTabs"/>
        <w:rPr>
          <w:highlight w:val="cyan"/>
        </w:rPr>
      </w:pPr>
    </w:p>
    <w:p w:rsidR="00450602" w:rsidRPr="00E6401A" w:rsidRDefault="00450602" w:rsidP="004F58CD">
      <w:pPr>
        <w:pStyle w:val="Q1"/>
      </w:pPr>
      <w:bookmarkStart w:id="9" w:name="_Ref87255841"/>
      <w:bookmarkEnd w:id="8"/>
      <w:r w:rsidRPr="00E6401A">
        <w:t xml:space="preserve">If </w:t>
      </w:r>
      <w:r>
        <w:t>train</w:t>
      </w:r>
      <w:r w:rsidRPr="00E6401A">
        <w:t xml:space="preserve"> had not been an option for this journey what would you have done?</w:t>
      </w:r>
      <w:bookmarkEnd w:id="9"/>
      <w:r w:rsidRPr="00E6401A">
        <w:rPr>
          <w:rFonts w:ascii="Arial" w:hAnsi="Arial"/>
          <w:b/>
          <w:caps/>
        </w:rPr>
        <w:t xml:space="preserve"> </w:t>
      </w:r>
    </w:p>
    <w:p w:rsidR="00450602" w:rsidRPr="00E6401A" w:rsidRDefault="00450602" w:rsidP="00CD3791">
      <w:pPr>
        <w:pStyle w:val="QTabs"/>
      </w:pPr>
      <w:r w:rsidRPr="00E6401A">
        <w:t>Travelled by car</w:t>
      </w:r>
    </w:p>
    <w:p w:rsidR="00450602" w:rsidRDefault="00450602" w:rsidP="00CD3791">
      <w:pPr>
        <w:pStyle w:val="QTabs"/>
      </w:pPr>
      <w:r w:rsidRPr="00E6401A">
        <w:t>Travelled by bus or coach</w:t>
      </w:r>
    </w:p>
    <w:p w:rsidR="00450602" w:rsidRDefault="00450602" w:rsidP="00CD3791">
      <w:pPr>
        <w:pStyle w:val="QTabs"/>
      </w:pPr>
      <w:r>
        <w:t>Travelled by another mode</w:t>
      </w:r>
    </w:p>
    <w:p w:rsidR="00450602" w:rsidRPr="00E6401A" w:rsidRDefault="00450602" w:rsidP="00CD3791">
      <w:pPr>
        <w:pStyle w:val="QTabs"/>
      </w:pPr>
      <w:r>
        <w:t>Not made the trip</w:t>
      </w:r>
    </w:p>
    <w:p w:rsidR="00450602" w:rsidRDefault="00450602" w:rsidP="00CD3791">
      <w:pPr>
        <w:pStyle w:val="QTabs"/>
      </w:pPr>
    </w:p>
    <w:p w:rsidR="00450602" w:rsidRDefault="00450602" w:rsidP="004F58CD">
      <w:pPr>
        <w:pStyle w:val="Q1"/>
      </w:pPr>
      <w:r>
        <w:t xml:space="preserve">Please indicate your three </w:t>
      </w:r>
      <w:r w:rsidRPr="00233FB4">
        <w:t>the main reason</w:t>
      </w:r>
      <w:r>
        <w:t xml:space="preserve">s for </w:t>
      </w:r>
      <w:r w:rsidRPr="00233FB4">
        <w:t>travel</w:t>
      </w:r>
      <w:r>
        <w:t>ling</w:t>
      </w:r>
      <w:r w:rsidRPr="00233FB4">
        <w:t xml:space="preserve"> by train</w:t>
      </w:r>
      <w:r>
        <w:t xml:space="preserve">. </w:t>
      </w:r>
    </w:p>
    <w:p w:rsidR="00450602" w:rsidRPr="00273ACC" w:rsidRDefault="00450602" w:rsidP="00273ACC">
      <w:pPr>
        <w:pStyle w:val="tabs"/>
      </w:pPr>
    </w:p>
    <w:tbl>
      <w:tblPr>
        <w:tblW w:w="0" w:type="auto"/>
        <w:tblInd w:w="720" w:type="dxa"/>
        <w:tblLook w:val="00A0" w:firstRow="1" w:lastRow="0" w:firstColumn="1" w:lastColumn="0" w:noHBand="0" w:noVBand="0"/>
      </w:tblPr>
      <w:tblGrid>
        <w:gridCol w:w="3431"/>
        <w:gridCol w:w="1865"/>
        <w:gridCol w:w="1865"/>
        <w:gridCol w:w="1866"/>
      </w:tblGrid>
      <w:tr w:rsidR="00450602" w:rsidRPr="00D979B2" w:rsidTr="00BC42C4">
        <w:tc>
          <w:tcPr>
            <w:tcW w:w="3431" w:type="dxa"/>
          </w:tcPr>
          <w:p w:rsidR="00450602" w:rsidRPr="00BC42C4" w:rsidRDefault="00450602" w:rsidP="00BC42C4">
            <w:pPr>
              <w:pStyle w:val="tabs"/>
              <w:ind w:left="0"/>
              <w:rPr>
                <w:szCs w:val="24"/>
                <w:lang w:val="en-GB"/>
              </w:rPr>
            </w:pPr>
          </w:p>
        </w:tc>
        <w:tc>
          <w:tcPr>
            <w:tcW w:w="1865" w:type="dxa"/>
          </w:tcPr>
          <w:p w:rsidR="00450602" w:rsidRPr="00BC42C4" w:rsidRDefault="00450602" w:rsidP="00BC42C4">
            <w:pPr>
              <w:pStyle w:val="tabs"/>
              <w:ind w:left="0"/>
              <w:jc w:val="center"/>
              <w:rPr>
                <w:b/>
                <w:szCs w:val="24"/>
                <w:lang w:val="en-GB"/>
              </w:rPr>
            </w:pPr>
            <w:r w:rsidRPr="00BC42C4">
              <w:rPr>
                <w:b/>
                <w:szCs w:val="24"/>
                <w:lang w:val="en-GB"/>
              </w:rPr>
              <w:t>Most important</w:t>
            </w:r>
          </w:p>
        </w:tc>
        <w:tc>
          <w:tcPr>
            <w:tcW w:w="1865" w:type="dxa"/>
          </w:tcPr>
          <w:p w:rsidR="00450602" w:rsidRPr="00BC42C4" w:rsidRDefault="00450602" w:rsidP="00BC42C4">
            <w:pPr>
              <w:pStyle w:val="tabs"/>
              <w:ind w:left="0"/>
              <w:jc w:val="center"/>
              <w:rPr>
                <w:b/>
                <w:szCs w:val="24"/>
                <w:lang w:val="en-GB"/>
              </w:rPr>
            </w:pPr>
            <w:r w:rsidRPr="00BC42C4">
              <w:rPr>
                <w:b/>
                <w:szCs w:val="24"/>
                <w:lang w:val="en-GB"/>
              </w:rPr>
              <w:t>2</w:t>
            </w:r>
            <w:r w:rsidRPr="00BC42C4">
              <w:rPr>
                <w:b/>
                <w:szCs w:val="24"/>
                <w:vertAlign w:val="superscript"/>
                <w:lang w:val="en-GB"/>
              </w:rPr>
              <w:t>nd</w:t>
            </w:r>
          </w:p>
        </w:tc>
        <w:tc>
          <w:tcPr>
            <w:tcW w:w="1866" w:type="dxa"/>
          </w:tcPr>
          <w:p w:rsidR="00450602" w:rsidRPr="00BC42C4" w:rsidRDefault="00450602" w:rsidP="00BC42C4">
            <w:pPr>
              <w:pStyle w:val="tabs"/>
              <w:ind w:left="0"/>
              <w:jc w:val="center"/>
              <w:rPr>
                <w:b/>
                <w:szCs w:val="24"/>
                <w:lang w:val="en-GB"/>
              </w:rPr>
            </w:pPr>
            <w:r w:rsidRPr="00BC42C4">
              <w:rPr>
                <w:b/>
                <w:szCs w:val="24"/>
                <w:lang w:val="en-GB"/>
              </w:rPr>
              <w:t>3</w:t>
            </w:r>
            <w:r w:rsidRPr="00BC42C4">
              <w:rPr>
                <w:b/>
                <w:szCs w:val="24"/>
                <w:vertAlign w:val="superscript"/>
                <w:lang w:val="en-GB"/>
              </w:rPr>
              <w:t>rd</w:t>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Cheaper</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Quicker</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Reliable</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Convenient</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More comfortable</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Can relax</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Can do work/personal activities</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 xml:space="preserve">Other </w:t>
            </w:r>
            <w:r w:rsidRPr="00BC42C4">
              <w:rPr>
                <w:b/>
                <w:szCs w:val="24"/>
                <w:lang w:val="en-GB"/>
              </w:rPr>
              <w:t xml:space="preserve">(please </w:t>
            </w:r>
            <w:r>
              <w:rPr>
                <w:b/>
                <w:szCs w:val="24"/>
                <w:lang w:val="en-GB"/>
              </w:rPr>
              <w:t>type in</w:t>
            </w:r>
            <w:r w:rsidRPr="00BC42C4">
              <w:rPr>
                <w:b/>
                <w:szCs w:val="24"/>
                <w:lang w:val="en-GB"/>
              </w:rPr>
              <w:t>)</w:t>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r w:rsidR="00450602" w:rsidRPr="00D979B2" w:rsidTr="00BC42C4">
        <w:tc>
          <w:tcPr>
            <w:tcW w:w="3431" w:type="dxa"/>
          </w:tcPr>
          <w:p w:rsidR="00450602" w:rsidRPr="00BC42C4" w:rsidRDefault="00450602" w:rsidP="00BC42C4">
            <w:pPr>
              <w:pStyle w:val="tabs"/>
              <w:ind w:left="0"/>
              <w:rPr>
                <w:szCs w:val="24"/>
                <w:lang w:val="en-GB"/>
              </w:rPr>
            </w:pPr>
            <w:r w:rsidRPr="00BC42C4">
              <w:rPr>
                <w:szCs w:val="24"/>
                <w:lang w:val="en-GB"/>
              </w:rPr>
              <w:t>No other</w:t>
            </w:r>
          </w:p>
        </w:tc>
        <w:tc>
          <w:tcPr>
            <w:tcW w:w="1865" w:type="dxa"/>
            <w:shd w:val="clear" w:color="auto" w:fill="A6A6A6"/>
          </w:tcPr>
          <w:p w:rsidR="00450602" w:rsidRPr="00BC42C4" w:rsidRDefault="00450602" w:rsidP="00BC42C4">
            <w:pPr>
              <w:pStyle w:val="tabs"/>
              <w:ind w:left="0"/>
              <w:rPr>
                <w:color w:val="A6A6A6"/>
                <w:szCs w:val="24"/>
                <w:lang w:val="en-GB"/>
              </w:rPr>
            </w:pPr>
          </w:p>
        </w:tc>
        <w:tc>
          <w:tcPr>
            <w:tcW w:w="1865"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c>
          <w:tcPr>
            <w:tcW w:w="1866" w:type="dxa"/>
          </w:tcPr>
          <w:p w:rsidR="00450602" w:rsidRPr="00BC42C4" w:rsidRDefault="00450602" w:rsidP="00BC42C4">
            <w:pPr>
              <w:pStyle w:val="tabs"/>
              <w:ind w:left="0"/>
              <w:jc w:val="center"/>
              <w:rPr>
                <w:color w:val="A6A6A6"/>
                <w:szCs w:val="24"/>
                <w:lang w:val="en-GB"/>
              </w:rPr>
            </w:pPr>
            <w:r w:rsidRPr="00BC42C4">
              <w:rPr>
                <w:color w:val="A6A6A6"/>
                <w:lang w:val="en-GB"/>
              </w:rPr>
              <w:sym w:font="Wingdings" w:char="F0A1"/>
            </w:r>
          </w:p>
        </w:tc>
      </w:tr>
    </w:tbl>
    <w:p w:rsidR="00450602" w:rsidRPr="006E12E6" w:rsidRDefault="00450602" w:rsidP="00D07433">
      <w:pPr>
        <w:pStyle w:val="tabs"/>
      </w:pPr>
    </w:p>
    <w:p w:rsidR="00450602" w:rsidRPr="004E3E49" w:rsidRDefault="00450602" w:rsidP="004F58CD">
      <w:pPr>
        <w:pStyle w:val="Q1"/>
        <w:rPr>
          <w:rFonts w:eastAsia="MS Mincho"/>
        </w:rPr>
      </w:pPr>
      <w:bookmarkStart w:id="10" w:name="_Ref295817757"/>
      <w:r w:rsidRPr="004E3E49">
        <w:rPr>
          <w:rFonts w:eastAsia="MS Mincho"/>
        </w:rPr>
        <w:t>Were you travelling alone or were you accompanied?</w:t>
      </w:r>
      <w:bookmarkEnd w:id="10"/>
      <w:r w:rsidRPr="004E3E49">
        <w:rPr>
          <w:rFonts w:eastAsia="MS Mincho"/>
        </w:rPr>
        <w:t xml:space="preserve"> </w:t>
      </w:r>
    </w:p>
    <w:p w:rsidR="00450602" w:rsidRPr="004E3E49" w:rsidRDefault="00450602" w:rsidP="004D42F7">
      <w:pPr>
        <w:pStyle w:val="tabs"/>
        <w:rPr>
          <w:rFonts w:eastAsia="MS Mincho"/>
        </w:rPr>
      </w:pPr>
      <w:r w:rsidRPr="004E3E49">
        <w:rPr>
          <w:rFonts w:eastAsia="MS Mincho"/>
        </w:rPr>
        <w:t xml:space="preserve">Alone </w:t>
      </w:r>
      <w:r w:rsidRPr="008D1CCA">
        <w:rPr>
          <w:rFonts w:eastAsia="MS Mincho"/>
          <w:b/>
          <w:caps/>
        </w:rPr>
        <w:t xml:space="preserve">go to </w:t>
      </w:r>
      <w:r w:rsidR="00CA3F6A">
        <w:fldChar w:fldCharType="begin"/>
      </w:r>
      <w:r w:rsidR="00CA3F6A">
        <w:instrText xml:space="preserve"> REF _Ref385510821 \r \h  \* MERGEFORMAT </w:instrText>
      </w:r>
      <w:r w:rsidR="00CA3F6A">
        <w:fldChar w:fldCharType="separate"/>
      </w:r>
      <w:r w:rsidRPr="001A0D16">
        <w:rPr>
          <w:rFonts w:eastAsia="MS Mincho"/>
          <w:b/>
          <w:caps/>
        </w:rPr>
        <w:t>Q14</w:t>
      </w:r>
      <w:r w:rsidR="00CA3F6A">
        <w:fldChar w:fldCharType="end"/>
      </w:r>
    </w:p>
    <w:p w:rsidR="00450602" w:rsidRPr="004E3E49" w:rsidRDefault="00450602" w:rsidP="004D42F7">
      <w:pPr>
        <w:pStyle w:val="tabs"/>
        <w:rPr>
          <w:rFonts w:eastAsia="MS Mincho"/>
        </w:rPr>
      </w:pPr>
      <w:r w:rsidRPr="004E3E49">
        <w:rPr>
          <w:rFonts w:eastAsia="MS Mincho"/>
        </w:rPr>
        <w:t>With others</w:t>
      </w:r>
    </w:p>
    <w:p w:rsidR="00450602" w:rsidRPr="004E3E49" w:rsidRDefault="00450602" w:rsidP="004D42F7">
      <w:pPr>
        <w:pStyle w:val="tabs"/>
        <w:rPr>
          <w:rFonts w:eastAsia="MS Mincho"/>
        </w:rPr>
      </w:pPr>
    </w:p>
    <w:p w:rsidR="00450602" w:rsidRPr="004E3E49" w:rsidRDefault="00450602" w:rsidP="004F58CD">
      <w:pPr>
        <w:pStyle w:val="Q1"/>
        <w:rPr>
          <w:rFonts w:eastAsia="MS Mincho"/>
        </w:rPr>
      </w:pPr>
      <w:bookmarkStart w:id="11" w:name="_Ref385516864"/>
      <w:r w:rsidRPr="004E3E49">
        <w:rPr>
          <w:rFonts w:eastAsia="MS Mincho"/>
        </w:rPr>
        <w:t xml:space="preserve">How many people were you travelling </w:t>
      </w:r>
      <w:r>
        <w:rPr>
          <w:rFonts w:eastAsia="MS Mincho"/>
        </w:rPr>
        <w:t>with</w:t>
      </w:r>
      <w:r w:rsidRPr="004E3E49">
        <w:rPr>
          <w:rFonts w:eastAsia="MS Mincho"/>
        </w:rPr>
        <w:t>?</w:t>
      </w:r>
      <w:bookmarkEnd w:id="11"/>
    </w:p>
    <w:p w:rsidR="00450602" w:rsidRPr="004E3E49" w:rsidRDefault="00450602" w:rsidP="004D42F7">
      <w:pPr>
        <w:pStyle w:val="tabs"/>
        <w:tabs>
          <w:tab w:val="center" w:pos="4962"/>
          <w:tab w:val="center" w:pos="6096"/>
          <w:tab w:val="center" w:pos="7088"/>
          <w:tab w:val="center" w:pos="8080"/>
          <w:tab w:val="center" w:pos="9072"/>
        </w:tabs>
        <w:rPr>
          <w:rFonts w:eastAsia="MS Mincho"/>
        </w:rPr>
      </w:pPr>
      <w:r w:rsidRPr="004E3E49">
        <w:rPr>
          <w:rFonts w:eastAsia="MS Mincho"/>
        </w:rPr>
        <w:tab/>
        <w:t>0</w:t>
      </w:r>
      <w:r w:rsidRPr="004E3E49">
        <w:rPr>
          <w:rFonts w:eastAsia="MS Mincho"/>
        </w:rPr>
        <w:tab/>
        <w:t>1</w:t>
      </w:r>
      <w:r w:rsidRPr="004E3E49">
        <w:rPr>
          <w:rFonts w:eastAsia="MS Mincho"/>
        </w:rPr>
        <w:tab/>
        <w:t>2</w:t>
      </w:r>
      <w:r w:rsidRPr="004E3E49">
        <w:rPr>
          <w:rFonts w:eastAsia="MS Mincho"/>
        </w:rPr>
        <w:tab/>
        <w:t>3</w:t>
      </w:r>
      <w:r w:rsidRPr="004E3E49">
        <w:rPr>
          <w:rFonts w:eastAsia="MS Mincho"/>
        </w:rPr>
        <w:tab/>
        <w:t>4</w:t>
      </w:r>
    </w:p>
    <w:p w:rsidR="00450602" w:rsidRPr="004E3E49" w:rsidRDefault="00450602" w:rsidP="004D42F7">
      <w:pPr>
        <w:pStyle w:val="tabs"/>
        <w:rPr>
          <w:rFonts w:eastAsia="MS Mincho"/>
        </w:rPr>
      </w:pPr>
      <w:r>
        <w:rPr>
          <w:rFonts w:eastAsia="MS Mincho"/>
        </w:rPr>
        <w:t>A. Other adults aged 16 or olde</w:t>
      </w:r>
      <w:r w:rsidRPr="004E3E49">
        <w:rPr>
          <w:rFonts w:eastAsia="MS Mincho"/>
        </w:rPr>
        <w:t>r</w:t>
      </w:r>
    </w:p>
    <w:p w:rsidR="00450602" w:rsidRPr="004E3E49" w:rsidRDefault="00450602" w:rsidP="004D42F7">
      <w:pPr>
        <w:pStyle w:val="tabs"/>
        <w:rPr>
          <w:rFonts w:eastAsia="MS Mincho"/>
        </w:rPr>
      </w:pPr>
      <w:r>
        <w:rPr>
          <w:rFonts w:eastAsia="MS Mincho"/>
        </w:rPr>
        <w:t xml:space="preserve">B. </w:t>
      </w:r>
      <w:r w:rsidRPr="004E3E49">
        <w:rPr>
          <w:rFonts w:eastAsia="MS Mincho"/>
        </w:rPr>
        <w:t>Children aged 5-15 years old</w:t>
      </w:r>
    </w:p>
    <w:p w:rsidR="00450602" w:rsidRPr="004E3E49" w:rsidRDefault="00450602" w:rsidP="004D42F7">
      <w:pPr>
        <w:pStyle w:val="tabs"/>
        <w:rPr>
          <w:rFonts w:eastAsia="MS Mincho"/>
        </w:rPr>
      </w:pPr>
      <w:r>
        <w:rPr>
          <w:rFonts w:eastAsia="MS Mincho"/>
        </w:rPr>
        <w:t xml:space="preserve">C. </w:t>
      </w:r>
      <w:r w:rsidRPr="004E3E49">
        <w:rPr>
          <w:rFonts w:eastAsia="MS Mincho"/>
        </w:rPr>
        <w:t xml:space="preserve">Infants aged up to 5 years old </w:t>
      </w:r>
    </w:p>
    <w:p w:rsidR="00450602" w:rsidRDefault="00450602" w:rsidP="004D42F7">
      <w:pPr>
        <w:pStyle w:val="QTabs"/>
        <w:rPr>
          <w:rFonts w:eastAsia="MS Mincho"/>
          <w:b/>
        </w:rPr>
      </w:pPr>
    </w:p>
    <w:p w:rsidR="00450602" w:rsidRPr="00D979B2" w:rsidRDefault="00450602" w:rsidP="00D979B2">
      <w:pPr>
        <w:pStyle w:val="QTabs"/>
        <w:pBdr>
          <w:top w:val="single" w:sz="4" w:space="1" w:color="auto"/>
          <w:left w:val="single" w:sz="4" w:space="4" w:color="auto"/>
          <w:bottom w:val="single" w:sz="4" w:space="1" w:color="auto"/>
          <w:right w:val="single" w:sz="4" w:space="4" w:color="auto"/>
        </w:pBdr>
        <w:rPr>
          <w:rFonts w:eastAsia="MS Mincho"/>
          <w:b/>
          <w:color w:val="A6A6A6"/>
        </w:rPr>
      </w:pPr>
      <w:r w:rsidRPr="00D979B2">
        <w:rPr>
          <w:rFonts w:eastAsia="MS Mincho"/>
          <w:b/>
          <w:color w:val="A6A6A6"/>
        </w:rPr>
        <w:t xml:space="preserve">Compute </w:t>
      </w:r>
    </w:p>
    <w:p w:rsidR="00450602" w:rsidRPr="00D979B2" w:rsidRDefault="00450602" w:rsidP="00D979B2">
      <w:pPr>
        <w:pStyle w:val="QTabs"/>
        <w:pBdr>
          <w:top w:val="single" w:sz="4" w:space="1" w:color="auto"/>
          <w:left w:val="single" w:sz="4" w:space="4" w:color="auto"/>
          <w:bottom w:val="single" w:sz="4" w:space="1" w:color="auto"/>
          <w:right w:val="single" w:sz="4" w:space="4" w:color="auto"/>
        </w:pBdr>
        <w:rPr>
          <w:rFonts w:eastAsia="MS Mincho"/>
          <w:b/>
          <w:color w:val="A6A6A6"/>
        </w:rPr>
      </w:pPr>
      <w:r w:rsidRPr="00D979B2">
        <w:rPr>
          <w:rFonts w:eastAsia="MS Mincho"/>
          <w:b/>
          <w:color w:val="A6A6A6"/>
        </w:rPr>
        <w:t xml:space="preserve">group size = 1 if </w:t>
      </w:r>
      <w:r w:rsidR="003856F5">
        <w:rPr>
          <w:rFonts w:eastAsia="MS Mincho"/>
          <w:b/>
          <w:color w:val="A6A6A6"/>
        </w:rPr>
        <w:fldChar w:fldCharType="begin"/>
      </w:r>
      <w:r>
        <w:rPr>
          <w:rFonts w:eastAsia="MS Mincho"/>
          <w:b/>
          <w:color w:val="A6A6A6"/>
        </w:rPr>
        <w:instrText xml:space="preserve"> REF _Ref295817757 \r \h </w:instrText>
      </w:r>
      <w:r w:rsidR="003856F5">
        <w:rPr>
          <w:rFonts w:eastAsia="MS Mincho"/>
          <w:b/>
          <w:color w:val="A6A6A6"/>
        </w:rPr>
      </w:r>
      <w:r w:rsidR="003856F5">
        <w:rPr>
          <w:rFonts w:eastAsia="MS Mincho"/>
          <w:b/>
          <w:color w:val="A6A6A6"/>
        </w:rPr>
        <w:fldChar w:fldCharType="separate"/>
      </w:r>
      <w:r>
        <w:rPr>
          <w:rFonts w:eastAsia="MS Mincho"/>
          <w:b/>
          <w:color w:val="A6A6A6"/>
        </w:rPr>
        <w:t>Q12</w:t>
      </w:r>
      <w:r w:rsidR="003856F5">
        <w:rPr>
          <w:rFonts w:eastAsia="MS Mincho"/>
          <w:b/>
          <w:color w:val="A6A6A6"/>
        </w:rPr>
        <w:fldChar w:fldCharType="end"/>
      </w:r>
      <w:r w:rsidRPr="00D979B2">
        <w:rPr>
          <w:rFonts w:eastAsia="MS Mincho"/>
          <w:b/>
          <w:color w:val="A6A6A6"/>
        </w:rPr>
        <w:t>=</w:t>
      </w:r>
      <w:r>
        <w:rPr>
          <w:rFonts w:eastAsia="MS Mincho"/>
          <w:b/>
          <w:color w:val="A6A6A6"/>
        </w:rPr>
        <w:t xml:space="preserve"> </w:t>
      </w:r>
      <w:r w:rsidRPr="00D979B2">
        <w:rPr>
          <w:rFonts w:eastAsia="MS Mincho"/>
          <w:b/>
          <w:color w:val="A6A6A6"/>
        </w:rPr>
        <w:t>1</w:t>
      </w:r>
    </w:p>
    <w:p w:rsidR="00450602" w:rsidRPr="00D979B2" w:rsidRDefault="00450602" w:rsidP="00D979B2">
      <w:pPr>
        <w:pStyle w:val="QTabs"/>
        <w:pBdr>
          <w:top w:val="single" w:sz="4" w:space="1" w:color="auto"/>
          <w:left w:val="single" w:sz="4" w:space="4" w:color="auto"/>
          <w:bottom w:val="single" w:sz="4" w:space="1" w:color="auto"/>
          <w:right w:val="single" w:sz="4" w:space="4" w:color="auto"/>
        </w:pBdr>
        <w:rPr>
          <w:rFonts w:eastAsia="MS Mincho"/>
          <w:b/>
          <w:color w:val="A6A6A6"/>
        </w:rPr>
      </w:pPr>
      <w:r w:rsidRPr="00D979B2">
        <w:rPr>
          <w:rFonts w:eastAsia="MS Mincho"/>
          <w:b/>
          <w:color w:val="A6A6A6"/>
        </w:rPr>
        <w:t xml:space="preserve">group size = </w:t>
      </w:r>
      <w:r w:rsidR="003856F5">
        <w:rPr>
          <w:rFonts w:eastAsia="MS Mincho"/>
          <w:b/>
          <w:color w:val="A6A6A6"/>
        </w:rPr>
        <w:fldChar w:fldCharType="begin"/>
      </w:r>
      <w:r>
        <w:rPr>
          <w:rFonts w:eastAsia="MS Mincho"/>
          <w:b/>
          <w:color w:val="A6A6A6"/>
        </w:rPr>
        <w:instrText xml:space="preserve"> REF _Ref385516864 \r \h </w:instrText>
      </w:r>
      <w:r w:rsidR="003856F5">
        <w:rPr>
          <w:rFonts w:eastAsia="MS Mincho"/>
          <w:b/>
          <w:color w:val="A6A6A6"/>
        </w:rPr>
      </w:r>
      <w:r w:rsidR="003856F5">
        <w:rPr>
          <w:rFonts w:eastAsia="MS Mincho"/>
          <w:b/>
          <w:color w:val="A6A6A6"/>
        </w:rPr>
        <w:fldChar w:fldCharType="separate"/>
      </w:r>
      <w:r>
        <w:rPr>
          <w:rFonts w:eastAsia="MS Mincho"/>
          <w:b/>
          <w:color w:val="A6A6A6"/>
        </w:rPr>
        <w:t>Q13</w:t>
      </w:r>
      <w:r w:rsidR="003856F5">
        <w:rPr>
          <w:rFonts w:eastAsia="MS Mincho"/>
          <w:b/>
          <w:color w:val="A6A6A6"/>
        </w:rPr>
        <w:fldChar w:fldCharType="end"/>
      </w:r>
      <w:r w:rsidRPr="00D979B2">
        <w:rPr>
          <w:rFonts w:eastAsia="MS Mincho"/>
          <w:b/>
          <w:color w:val="A6A6A6"/>
        </w:rPr>
        <w:t>A +</w:t>
      </w:r>
      <w:r w:rsidR="003856F5">
        <w:rPr>
          <w:rFonts w:eastAsia="MS Mincho"/>
          <w:b/>
          <w:color w:val="A6A6A6"/>
        </w:rPr>
        <w:fldChar w:fldCharType="begin"/>
      </w:r>
      <w:r>
        <w:rPr>
          <w:rFonts w:eastAsia="MS Mincho"/>
          <w:b/>
          <w:color w:val="A6A6A6"/>
        </w:rPr>
        <w:instrText xml:space="preserve"> REF _Ref385516864 \r \h </w:instrText>
      </w:r>
      <w:r w:rsidR="003856F5">
        <w:rPr>
          <w:rFonts w:eastAsia="MS Mincho"/>
          <w:b/>
          <w:color w:val="A6A6A6"/>
        </w:rPr>
      </w:r>
      <w:r w:rsidR="003856F5">
        <w:rPr>
          <w:rFonts w:eastAsia="MS Mincho"/>
          <w:b/>
          <w:color w:val="A6A6A6"/>
        </w:rPr>
        <w:fldChar w:fldCharType="separate"/>
      </w:r>
      <w:r>
        <w:rPr>
          <w:rFonts w:eastAsia="MS Mincho"/>
          <w:b/>
          <w:color w:val="A6A6A6"/>
        </w:rPr>
        <w:t>Q13</w:t>
      </w:r>
      <w:r w:rsidR="003856F5">
        <w:rPr>
          <w:rFonts w:eastAsia="MS Mincho"/>
          <w:b/>
          <w:color w:val="A6A6A6"/>
        </w:rPr>
        <w:fldChar w:fldCharType="end"/>
      </w:r>
      <w:r w:rsidRPr="00D979B2">
        <w:rPr>
          <w:rFonts w:eastAsia="MS Mincho"/>
          <w:b/>
          <w:color w:val="A6A6A6"/>
        </w:rPr>
        <w:t xml:space="preserve">B if </w:t>
      </w:r>
      <w:r w:rsidR="003856F5">
        <w:rPr>
          <w:rFonts w:eastAsia="MS Mincho"/>
          <w:b/>
          <w:color w:val="A6A6A6"/>
        </w:rPr>
        <w:fldChar w:fldCharType="begin"/>
      </w:r>
      <w:r>
        <w:rPr>
          <w:rFonts w:eastAsia="MS Mincho"/>
          <w:b/>
          <w:color w:val="A6A6A6"/>
        </w:rPr>
        <w:instrText xml:space="preserve"> REF _Ref295817757 \r \h </w:instrText>
      </w:r>
      <w:r w:rsidR="003856F5">
        <w:rPr>
          <w:rFonts w:eastAsia="MS Mincho"/>
          <w:b/>
          <w:color w:val="A6A6A6"/>
        </w:rPr>
      </w:r>
      <w:r w:rsidR="003856F5">
        <w:rPr>
          <w:rFonts w:eastAsia="MS Mincho"/>
          <w:b/>
          <w:color w:val="A6A6A6"/>
        </w:rPr>
        <w:fldChar w:fldCharType="separate"/>
      </w:r>
      <w:r>
        <w:rPr>
          <w:rFonts w:eastAsia="MS Mincho"/>
          <w:b/>
          <w:color w:val="A6A6A6"/>
        </w:rPr>
        <w:t>Q12</w:t>
      </w:r>
      <w:r w:rsidR="003856F5">
        <w:rPr>
          <w:rFonts w:eastAsia="MS Mincho"/>
          <w:b/>
          <w:color w:val="A6A6A6"/>
        </w:rPr>
        <w:fldChar w:fldCharType="end"/>
      </w:r>
      <w:r w:rsidRPr="00D979B2">
        <w:rPr>
          <w:rFonts w:eastAsia="MS Mincho"/>
          <w:b/>
          <w:color w:val="A6A6A6"/>
        </w:rPr>
        <w:t>=2</w:t>
      </w:r>
    </w:p>
    <w:p w:rsidR="00450602" w:rsidRPr="005D6A4E" w:rsidRDefault="00450602" w:rsidP="004D42F7">
      <w:pPr>
        <w:pStyle w:val="QTabs"/>
        <w:rPr>
          <w:rFonts w:eastAsia="MS Mincho"/>
          <w:b/>
        </w:rPr>
      </w:pPr>
    </w:p>
    <w:p w:rsidR="00450602" w:rsidRDefault="00450602" w:rsidP="004F58CD">
      <w:pPr>
        <w:pStyle w:val="Q1"/>
      </w:pPr>
      <w:bookmarkStart w:id="12" w:name="_Ref385510821"/>
      <w:bookmarkStart w:id="13" w:name="_Ref384730040"/>
      <w:r w:rsidRPr="00ED7CE6">
        <w:rPr>
          <w:b/>
        </w:rPr>
        <w:t xml:space="preserve">IF </w:t>
      </w:r>
      <w:r w:rsidR="00CA3F6A">
        <w:fldChar w:fldCharType="begin"/>
      </w:r>
      <w:r w:rsidR="00CA3F6A">
        <w:instrText xml:space="preserve"> REF _Ref385510794 \r \h  \* MERGEFORMAT </w:instrText>
      </w:r>
      <w:r w:rsidR="00CA3F6A">
        <w:fldChar w:fldCharType="separate"/>
      </w:r>
      <w:r w:rsidRPr="001A0D16">
        <w:rPr>
          <w:b/>
        </w:rPr>
        <w:t>Q7</w:t>
      </w:r>
      <w:r w:rsidR="00CA3F6A">
        <w:fldChar w:fldCharType="end"/>
      </w:r>
      <w:r w:rsidRPr="00ED7CE6">
        <w:rPr>
          <w:b/>
        </w:rPr>
        <w:t>=3 +</w:t>
      </w:r>
      <w:r w:rsidR="00CA3F6A">
        <w:fldChar w:fldCharType="begin"/>
      </w:r>
      <w:r w:rsidR="00CA3F6A">
        <w:instrText xml:space="preserve"> REF _Ref295817757 \r \h  \* MERGEFORMAT </w:instrText>
      </w:r>
      <w:r w:rsidR="00CA3F6A">
        <w:fldChar w:fldCharType="separate"/>
      </w:r>
      <w:r w:rsidRPr="001A0D16">
        <w:rPr>
          <w:rFonts w:eastAsia="MS Mincho"/>
          <w:b/>
          <w:color w:val="000000"/>
        </w:rPr>
        <w:t>Q12</w:t>
      </w:r>
      <w:r w:rsidR="00CA3F6A">
        <w:fldChar w:fldCharType="end"/>
      </w:r>
      <w:r w:rsidRPr="00ED7CE6">
        <w:rPr>
          <w:b/>
        </w:rPr>
        <w:t>=2 ASK</w:t>
      </w:r>
      <w:r>
        <w:t>:</w:t>
      </w:r>
      <w:r w:rsidRPr="003A7B61">
        <w:t xml:space="preserve"> </w:t>
      </w:r>
      <w:r>
        <w:t>Could you sit together with the people you were travelling with?</w:t>
      </w:r>
      <w:bookmarkEnd w:id="12"/>
    </w:p>
    <w:p w:rsidR="00450602" w:rsidRDefault="00450602" w:rsidP="003A7B61">
      <w:pPr>
        <w:pStyle w:val="tabs"/>
      </w:pPr>
      <w:r>
        <w:t>Yes</w:t>
      </w:r>
    </w:p>
    <w:p w:rsidR="00450602" w:rsidRDefault="00450602" w:rsidP="003A7B61">
      <w:pPr>
        <w:pStyle w:val="tabs"/>
      </w:pPr>
      <w:r>
        <w:t>No</w:t>
      </w:r>
    </w:p>
    <w:p w:rsidR="00450602" w:rsidRPr="00BE7005" w:rsidRDefault="00450602" w:rsidP="00BE7005">
      <w:pPr>
        <w:pStyle w:val="tabs"/>
      </w:pPr>
      <w:bookmarkStart w:id="14" w:name="_Ref129583877"/>
      <w:bookmarkStart w:id="15" w:name="_Ref295842804"/>
      <w:bookmarkEnd w:id="13"/>
    </w:p>
    <w:p w:rsidR="00450602" w:rsidRPr="00CD3791" w:rsidRDefault="00450602" w:rsidP="004F58CD">
      <w:pPr>
        <w:pStyle w:val="Q1"/>
      </w:pPr>
      <w:bookmarkStart w:id="16" w:name="_Ref385517378"/>
      <w:r w:rsidRPr="00CD3791">
        <w:t>D</w:t>
      </w:r>
      <w:r>
        <w:t>id</w:t>
      </w:r>
      <w:r w:rsidRPr="00CD3791">
        <w:t xml:space="preserve"> you have a single, return or season ticket for this journey?</w:t>
      </w:r>
      <w:bookmarkEnd w:id="16"/>
    </w:p>
    <w:p w:rsidR="00450602" w:rsidRDefault="00450602" w:rsidP="006E12E6">
      <w:pPr>
        <w:pStyle w:val="tabs"/>
      </w:pPr>
      <w:r>
        <w:t>Single</w:t>
      </w:r>
    </w:p>
    <w:p w:rsidR="00450602" w:rsidRDefault="00450602" w:rsidP="006E12E6">
      <w:pPr>
        <w:pStyle w:val="tabs"/>
      </w:pPr>
      <w:r>
        <w:t>Return</w:t>
      </w:r>
    </w:p>
    <w:p w:rsidR="00450602" w:rsidRDefault="00450602" w:rsidP="006E12E6">
      <w:pPr>
        <w:pStyle w:val="tabs"/>
      </w:pPr>
      <w:r>
        <w:t xml:space="preserve">Weekly Season </w:t>
      </w:r>
    </w:p>
    <w:p w:rsidR="00450602" w:rsidRDefault="00450602" w:rsidP="006E12E6">
      <w:pPr>
        <w:pStyle w:val="tabs"/>
      </w:pPr>
      <w:r>
        <w:t>Monthly</w:t>
      </w:r>
      <w:r w:rsidRPr="00ED7CE6">
        <w:t xml:space="preserve"> </w:t>
      </w:r>
      <w:r>
        <w:t>Season</w:t>
      </w:r>
    </w:p>
    <w:p w:rsidR="00450602" w:rsidRDefault="00450602" w:rsidP="006E12E6">
      <w:pPr>
        <w:pStyle w:val="tabs"/>
      </w:pPr>
      <w:r>
        <w:t>Quarterly</w:t>
      </w:r>
      <w:r w:rsidRPr="00ED7CE6">
        <w:t xml:space="preserve"> </w:t>
      </w:r>
      <w:r>
        <w:t xml:space="preserve">Season </w:t>
      </w:r>
    </w:p>
    <w:p w:rsidR="00450602" w:rsidRDefault="00450602" w:rsidP="00ED7CE6">
      <w:pPr>
        <w:pStyle w:val="tabs"/>
      </w:pPr>
      <w:r>
        <w:t>Yearly</w:t>
      </w:r>
      <w:r w:rsidRPr="00ED7CE6">
        <w:t xml:space="preserve"> </w:t>
      </w:r>
      <w:r>
        <w:t>Season</w:t>
      </w:r>
    </w:p>
    <w:p w:rsidR="00450602" w:rsidRPr="006E12E6" w:rsidRDefault="00450602" w:rsidP="00C52FD6">
      <w:pPr>
        <w:pStyle w:val="tabs"/>
      </w:pPr>
    </w:p>
    <w:p w:rsidR="00450602" w:rsidRPr="004E3E49" w:rsidRDefault="00450602" w:rsidP="004F58CD">
      <w:pPr>
        <w:pStyle w:val="Q1"/>
      </w:pPr>
      <w:bookmarkStart w:id="17" w:name="_Ref385510889"/>
      <w:r w:rsidRPr="00ED7CE6">
        <w:t>How much did your train ticket cost?</w:t>
      </w:r>
      <w:bookmarkEnd w:id="14"/>
      <w:r w:rsidRPr="00ED7CE6">
        <w:t xml:space="preserve"> </w:t>
      </w:r>
      <w:r w:rsidRPr="00320169">
        <w:rPr>
          <w:rFonts w:cs="Arial"/>
          <w:b/>
          <w:caps/>
          <w:szCs w:val="24"/>
        </w:rPr>
        <w:t>If don’t know, please estimate</w:t>
      </w:r>
      <w:r w:rsidRPr="00ED7CE6">
        <w:br/>
      </w:r>
      <w:bookmarkEnd w:id="15"/>
      <w:bookmarkEnd w:id="17"/>
    </w:p>
    <w:p w:rsidR="00450602" w:rsidRPr="004E3E49" w:rsidRDefault="00450602" w:rsidP="004D42F7">
      <w:pPr>
        <w:pStyle w:val="tabs"/>
      </w:pPr>
    </w:p>
    <w:p w:rsidR="00450602" w:rsidRDefault="00450602" w:rsidP="004D42F7">
      <w:pPr>
        <w:pStyle w:val="tabs"/>
      </w:pPr>
      <w:r w:rsidRPr="004E3E49">
        <w:t>Don’t know</w:t>
      </w:r>
    </w:p>
    <w:p w:rsidR="00450602" w:rsidRDefault="00450602" w:rsidP="004D42F7">
      <w:pPr>
        <w:pStyle w:val="tabs"/>
      </w:pPr>
    </w:p>
    <w:p w:rsidR="00450602" w:rsidRPr="004E3E49" w:rsidRDefault="00450602" w:rsidP="004F58CD">
      <w:pPr>
        <w:pStyle w:val="Q1"/>
      </w:pPr>
      <w:bookmarkStart w:id="18" w:name="_Ref295842829"/>
      <w:r w:rsidRPr="00320169">
        <w:rPr>
          <w:rFonts w:cs="Arial"/>
          <w:b/>
          <w:caps/>
          <w:szCs w:val="24"/>
        </w:rPr>
        <w:t xml:space="preserve">IF </w:t>
      </w:r>
      <w:r w:rsidR="00CA3F6A">
        <w:fldChar w:fldCharType="begin"/>
      </w:r>
      <w:r w:rsidR="00CA3F6A">
        <w:instrText xml:space="preserve"> REF _Ref385510889 \r \h  \* MERGEFORMAT </w:instrText>
      </w:r>
      <w:r w:rsidR="00CA3F6A">
        <w:fldChar w:fldCharType="separate"/>
      </w:r>
      <w:r w:rsidRPr="001A0D16">
        <w:rPr>
          <w:rFonts w:cs="Arial"/>
          <w:b/>
          <w:caps/>
          <w:szCs w:val="24"/>
        </w:rPr>
        <w:t>Q16</w:t>
      </w:r>
      <w:r w:rsidR="00CA3F6A">
        <w:fldChar w:fldCharType="end"/>
      </w:r>
      <w:r w:rsidRPr="00320169">
        <w:rPr>
          <w:rFonts w:cs="Arial"/>
          <w:b/>
          <w:caps/>
          <w:szCs w:val="24"/>
        </w:rPr>
        <w:t xml:space="preserve"> = DON’T KNOW ASK:</w:t>
      </w:r>
      <w:r w:rsidRPr="004E3E49">
        <w:t xml:space="preserve"> In which of the following bands was your ticket cost?</w:t>
      </w:r>
      <w:bookmarkEnd w:id="18"/>
    </w:p>
    <w:p w:rsidR="00450602" w:rsidRPr="004E3E49" w:rsidRDefault="00450602" w:rsidP="004D42F7">
      <w:pPr>
        <w:pStyle w:val="tabs"/>
      </w:pPr>
      <w:r w:rsidRPr="004E3E49">
        <w:t>Less than £10</w:t>
      </w:r>
    </w:p>
    <w:p w:rsidR="00450602" w:rsidRPr="004E3E49" w:rsidRDefault="00450602" w:rsidP="004D42F7">
      <w:pPr>
        <w:pStyle w:val="tabs"/>
      </w:pPr>
      <w:r w:rsidRPr="004E3E49">
        <w:t>£10-£19.99</w:t>
      </w:r>
    </w:p>
    <w:p w:rsidR="00450602" w:rsidRPr="004E3E49" w:rsidRDefault="00450602" w:rsidP="004D42F7">
      <w:pPr>
        <w:pStyle w:val="tabs"/>
      </w:pPr>
      <w:r w:rsidRPr="004E3E49">
        <w:t>£20-£29.99</w:t>
      </w:r>
    </w:p>
    <w:p w:rsidR="00450602" w:rsidRPr="004E3E49" w:rsidRDefault="00450602" w:rsidP="004D42F7">
      <w:pPr>
        <w:pStyle w:val="tabs"/>
      </w:pPr>
      <w:r w:rsidRPr="004E3E49">
        <w:t>£30-£39.99</w:t>
      </w:r>
    </w:p>
    <w:p w:rsidR="00450602" w:rsidRPr="004E3E49" w:rsidRDefault="00450602" w:rsidP="004D42F7">
      <w:pPr>
        <w:pStyle w:val="tabs"/>
      </w:pPr>
      <w:r w:rsidRPr="004E3E49">
        <w:t>£40-£49.99</w:t>
      </w:r>
    </w:p>
    <w:p w:rsidR="00450602" w:rsidRPr="004E3E49" w:rsidRDefault="00450602" w:rsidP="004D42F7">
      <w:pPr>
        <w:pStyle w:val="tabs"/>
      </w:pPr>
      <w:r w:rsidRPr="004E3E49">
        <w:t>£50-£59.99</w:t>
      </w:r>
    </w:p>
    <w:p w:rsidR="00450602" w:rsidRPr="004E3E49" w:rsidRDefault="00450602" w:rsidP="004D42F7">
      <w:pPr>
        <w:pStyle w:val="tabs"/>
      </w:pPr>
      <w:r w:rsidRPr="004E3E49">
        <w:t>£60-£69.99</w:t>
      </w:r>
    </w:p>
    <w:p w:rsidR="00450602" w:rsidRPr="004E3E49" w:rsidRDefault="00450602" w:rsidP="004D42F7">
      <w:pPr>
        <w:pStyle w:val="tabs"/>
      </w:pPr>
      <w:r w:rsidRPr="004E3E49">
        <w:t>£70-£79.99</w:t>
      </w:r>
    </w:p>
    <w:p w:rsidR="00450602" w:rsidRPr="004E3E49" w:rsidRDefault="00450602" w:rsidP="004D42F7">
      <w:pPr>
        <w:pStyle w:val="tabs"/>
      </w:pPr>
      <w:r w:rsidRPr="004E3E49">
        <w:t>£80-£89.99</w:t>
      </w:r>
    </w:p>
    <w:p w:rsidR="00450602" w:rsidRPr="004E3E49" w:rsidRDefault="00450602" w:rsidP="004D42F7">
      <w:pPr>
        <w:pStyle w:val="tabs"/>
      </w:pPr>
      <w:r w:rsidRPr="004E3E49">
        <w:t>£90-£99.99</w:t>
      </w:r>
    </w:p>
    <w:p w:rsidR="00450602" w:rsidRPr="004E3E49" w:rsidRDefault="00450602" w:rsidP="004D42F7">
      <w:pPr>
        <w:pStyle w:val="tabs"/>
      </w:pPr>
      <w:r w:rsidRPr="004E3E49">
        <w:t>£100-£124.99</w:t>
      </w:r>
    </w:p>
    <w:p w:rsidR="00450602" w:rsidRPr="004E3E49" w:rsidRDefault="00450602" w:rsidP="004D42F7">
      <w:pPr>
        <w:pStyle w:val="tabs"/>
      </w:pPr>
      <w:r w:rsidRPr="004E3E49">
        <w:t>£125-£149.99</w:t>
      </w:r>
    </w:p>
    <w:p w:rsidR="00450602" w:rsidRPr="004E3E49" w:rsidRDefault="00450602" w:rsidP="004D42F7">
      <w:pPr>
        <w:pStyle w:val="tabs"/>
      </w:pPr>
      <w:r w:rsidRPr="004E3E49">
        <w:t>£150-£174.99</w:t>
      </w:r>
    </w:p>
    <w:p w:rsidR="00450602" w:rsidRPr="004E3E49" w:rsidRDefault="00450602" w:rsidP="004D42F7">
      <w:pPr>
        <w:pStyle w:val="tabs"/>
      </w:pPr>
      <w:r w:rsidRPr="004E3E49">
        <w:t>£175-£199.99</w:t>
      </w:r>
    </w:p>
    <w:p w:rsidR="00450602" w:rsidRPr="004E3E49" w:rsidRDefault="00450602" w:rsidP="004D42F7">
      <w:pPr>
        <w:pStyle w:val="tabs"/>
      </w:pPr>
      <w:r w:rsidRPr="004E3E49">
        <w:t>£200+</w:t>
      </w:r>
    </w:p>
    <w:p w:rsidR="00450602" w:rsidRPr="004E3E49" w:rsidRDefault="00450602" w:rsidP="004D42F7">
      <w:pPr>
        <w:pStyle w:val="tabs"/>
      </w:pP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aps/>
          <w:color w:val="BFBFBF"/>
        </w:rPr>
        <w:t xml:space="preserve">total Fare =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color w:val="BFBFBF"/>
        </w:rPr>
        <w:t xml:space="preserve">, </w:t>
      </w:r>
      <w:r w:rsidRPr="00320169">
        <w:rPr>
          <w:rFonts w:cs="Arial"/>
          <w:b/>
          <w:caps/>
          <w:color w:val="BFBFBF"/>
        </w:rPr>
        <w:t xml:space="preserve">unless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 xml:space="preserve">= don’t know, then it is mid point for </w:t>
      </w:r>
      <w:r w:rsidR="00CA3F6A">
        <w:fldChar w:fldCharType="begin"/>
      </w:r>
      <w:r w:rsidR="00CA3F6A">
        <w:instrText xml:space="preserve"> REF _Ref295842829 \r \h  \* MERGEFORMAT </w:instrText>
      </w:r>
      <w:r w:rsidR="00CA3F6A">
        <w:fldChar w:fldCharType="separate"/>
      </w:r>
      <w:r w:rsidRPr="001A0D16">
        <w:rPr>
          <w:rFonts w:cs="Arial"/>
          <w:b/>
          <w:caps/>
          <w:color w:val="BFBFBF"/>
        </w:rPr>
        <w:t>Q17</w:t>
      </w:r>
      <w:r w:rsidR="00CA3F6A">
        <w:fldChar w:fldCharType="end"/>
      </w:r>
      <w:r w:rsidRPr="00320169">
        <w:rPr>
          <w:rFonts w:cs="Arial"/>
          <w:b/>
          <w:caps/>
          <w:color w:val="BFBFBF"/>
        </w:rPr>
        <w:t xml:space="preserve"> (inc £225 if £200+)</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color w:val="BFBFBF"/>
        </w:rPr>
      </w:pPr>
      <w:r w:rsidRPr="00320169">
        <w:rPr>
          <w:rFonts w:cs="Arial"/>
          <w:b/>
          <w:color w:val="BFBFBF"/>
        </w:rPr>
        <w:t xml:space="preserve">Compute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 xml:space="preserve">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 xml:space="preserve"> =1) </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olor w:val="BFBFBF"/>
        </w:rPr>
        <w:t xml:space="preserv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 xml:space="preserve">/2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=2)</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olor w:val="BFBFBF"/>
        </w:rPr>
        <w:t xml:space="preserv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 xml:space="preserve">/10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=3)</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olor w:val="BFBFBF"/>
        </w:rPr>
        <w:t xml:space="preserv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w:t>
      </w:r>
      <w:r>
        <w:rPr>
          <w:rFonts w:cs="Arial"/>
          <w:b/>
          <w:caps/>
          <w:color w:val="BFBFBF"/>
        </w:rPr>
        <w:t>4</w:t>
      </w:r>
      <w:r w:rsidRPr="00320169">
        <w:rPr>
          <w:rFonts w:cs="Arial"/>
          <w:b/>
          <w:caps/>
          <w:color w:val="BFBFBF"/>
        </w:rPr>
        <w:t xml:space="preserve">0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=4)</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olor w:val="BFBFBF"/>
        </w:rPr>
        <w:t xml:space="preserv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w:t>
      </w:r>
      <w:r>
        <w:rPr>
          <w:rFonts w:cs="Arial"/>
          <w:b/>
          <w:caps/>
          <w:color w:val="BFBFBF"/>
        </w:rPr>
        <w:t>12</w:t>
      </w:r>
      <w:r w:rsidRPr="00320169">
        <w:rPr>
          <w:rFonts w:cs="Arial"/>
          <w:b/>
          <w:caps/>
          <w:color w:val="BFBFBF"/>
        </w:rPr>
        <w:t xml:space="preserve">0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=5)</w:t>
      </w:r>
    </w:p>
    <w:p w:rsidR="00450602" w:rsidRPr="00320169" w:rsidRDefault="00450602" w:rsidP="00320169">
      <w:pPr>
        <w:pStyle w:val="tabs"/>
        <w:pBdr>
          <w:top w:val="single" w:sz="4" w:space="1" w:color="auto"/>
          <w:left w:val="single" w:sz="4" w:space="4" w:color="auto"/>
          <w:bottom w:val="single" w:sz="4" w:space="1" w:color="auto"/>
          <w:right w:val="single" w:sz="4" w:space="4" w:color="auto"/>
        </w:pBdr>
        <w:rPr>
          <w:rFonts w:cs="Arial"/>
          <w:b/>
          <w:caps/>
          <w:color w:val="BFBFBF"/>
        </w:rPr>
      </w:pPr>
      <w:r w:rsidRPr="00320169">
        <w:rPr>
          <w:rFonts w:cs="Arial"/>
          <w:b/>
          <w:color w:val="BFBFBF"/>
        </w:rPr>
        <w:t xml:space="preserve">                </w:t>
      </w:r>
      <w:proofErr w:type="spellStart"/>
      <w:r w:rsidRPr="00320169">
        <w:rPr>
          <w:rFonts w:cs="Arial"/>
          <w:b/>
          <w:color w:val="BFBFBF"/>
        </w:rPr>
        <w:t>Tripcost</w:t>
      </w:r>
      <w:proofErr w:type="spellEnd"/>
      <w:r w:rsidRPr="00320169">
        <w:rPr>
          <w:rFonts w:cs="Arial"/>
          <w:b/>
          <w:color w:val="BFBFBF"/>
        </w:rPr>
        <w:t xml:space="preserve"> </w:t>
      </w:r>
      <w:r w:rsidRPr="00320169">
        <w:rPr>
          <w:rFonts w:cs="Arial"/>
          <w:b/>
          <w:caps/>
          <w:color w:val="BFBFBF"/>
        </w:rPr>
        <w:t xml:space="preserve">= </w:t>
      </w:r>
      <w:r w:rsidR="00CA3F6A">
        <w:fldChar w:fldCharType="begin"/>
      </w:r>
      <w:r w:rsidR="00CA3F6A">
        <w:instrText xml:space="preserve"> REF _Ref385510889 \r \h  \* MERGEFORMAT </w:instrText>
      </w:r>
      <w:r w:rsidR="00CA3F6A">
        <w:fldChar w:fldCharType="separate"/>
      </w:r>
      <w:r w:rsidRPr="001A0D16">
        <w:rPr>
          <w:rFonts w:cs="Arial"/>
          <w:b/>
          <w:caps/>
          <w:color w:val="BFBFBF"/>
        </w:rPr>
        <w:t>Q16</w:t>
      </w:r>
      <w:r w:rsidR="00CA3F6A">
        <w:fldChar w:fldCharType="end"/>
      </w:r>
      <w:r w:rsidRPr="00320169">
        <w:rPr>
          <w:rFonts w:cs="Arial"/>
          <w:b/>
          <w:caps/>
          <w:color w:val="BFBFBF"/>
        </w:rPr>
        <w:t>/</w:t>
      </w:r>
      <w:r>
        <w:rPr>
          <w:rFonts w:cs="Arial"/>
          <w:b/>
          <w:caps/>
          <w:color w:val="BFBFBF"/>
        </w:rPr>
        <w:t>48</w:t>
      </w:r>
      <w:r w:rsidRPr="00320169">
        <w:rPr>
          <w:rFonts w:cs="Arial"/>
          <w:b/>
          <w:caps/>
          <w:color w:val="BFBFBF"/>
        </w:rPr>
        <w:t xml:space="preserve">0 </w:t>
      </w:r>
      <w:r w:rsidRPr="00320169">
        <w:rPr>
          <w:color w:val="BFBFBF"/>
        </w:rPr>
        <w:t>if (</w:t>
      </w:r>
      <w:r w:rsidR="00CA3F6A">
        <w:fldChar w:fldCharType="begin"/>
      </w:r>
      <w:r w:rsidR="00CA3F6A">
        <w:instrText xml:space="preserve"> REF _Ref385517378 \r \h  \* MERGEFORMAT </w:instrText>
      </w:r>
      <w:r w:rsidR="00CA3F6A">
        <w:fldChar w:fldCharType="separate"/>
      </w:r>
      <w:r w:rsidRPr="001A0D16">
        <w:rPr>
          <w:color w:val="BFBFBF"/>
        </w:rPr>
        <w:t>Q15</w:t>
      </w:r>
      <w:r w:rsidR="00CA3F6A">
        <w:fldChar w:fldCharType="end"/>
      </w:r>
      <w:r w:rsidRPr="00320169">
        <w:rPr>
          <w:color w:val="BFBFBF"/>
        </w:rPr>
        <w:t>=6)</w:t>
      </w:r>
    </w:p>
    <w:p w:rsidR="00450602" w:rsidRDefault="00450602" w:rsidP="00195212">
      <w:pPr>
        <w:pStyle w:val="tabs"/>
        <w:rPr>
          <w:color w:val="000000"/>
        </w:rPr>
      </w:pPr>
    </w:p>
    <w:p w:rsidR="00450602" w:rsidRDefault="00450602" w:rsidP="00134771">
      <w:pPr>
        <w:pStyle w:val="Q1"/>
        <w:numPr>
          <w:ilvl w:val="0"/>
          <w:numId w:val="0"/>
        </w:numPr>
        <w:ind w:left="709" w:hanging="709"/>
      </w:pPr>
      <w:r>
        <w:t>Q17B</w:t>
      </w:r>
      <w:r>
        <w:tab/>
        <w:t xml:space="preserve">We have estimated the </w:t>
      </w:r>
      <w:r w:rsidR="00544C3F">
        <w:t xml:space="preserve">single one-way </w:t>
      </w:r>
      <w:r>
        <w:t>trip cost as #</w:t>
      </w:r>
      <w:proofErr w:type="spellStart"/>
      <w:r>
        <w:t>tripcost</w:t>
      </w:r>
      <w:proofErr w:type="spellEnd"/>
      <w:r>
        <w:t xml:space="preserve">#. </w:t>
      </w:r>
      <w:r w:rsidRPr="00134771">
        <w:t>Do you agree with this estimate?</w:t>
      </w:r>
      <w:r>
        <w:t xml:space="preserve"> </w:t>
      </w:r>
    </w:p>
    <w:p w:rsidR="00450602" w:rsidRDefault="00450602" w:rsidP="00C7267C">
      <w:pPr>
        <w:pStyle w:val="QTabs"/>
      </w:pPr>
      <w:r>
        <w:t xml:space="preserve">Yes </w:t>
      </w:r>
      <w:r w:rsidRPr="00134771">
        <w:rPr>
          <w:b/>
        </w:rPr>
        <w:t xml:space="preserve">GO TO </w:t>
      </w:r>
      <w:r w:rsidR="00CA3F6A">
        <w:fldChar w:fldCharType="begin"/>
      </w:r>
      <w:r w:rsidR="00CA3F6A">
        <w:instrText xml:space="preserve"> REF _Ref393787359 \r \h  \* MERGEFORMAT </w:instrText>
      </w:r>
      <w:r w:rsidR="00CA3F6A">
        <w:fldChar w:fldCharType="separate"/>
      </w:r>
      <w:r w:rsidRPr="00134771">
        <w:rPr>
          <w:b/>
        </w:rPr>
        <w:t>Q18</w:t>
      </w:r>
      <w:r w:rsidR="00CA3F6A">
        <w:fldChar w:fldCharType="end"/>
      </w:r>
    </w:p>
    <w:p w:rsidR="00450602" w:rsidRDefault="00450602" w:rsidP="00C7267C">
      <w:pPr>
        <w:pStyle w:val="QTabs"/>
      </w:pPr>
      <w:r>
        <w:t>No</w:t>
      </w:r>
    </w:p>
    <w:p w:rsidR="00450602" w:rsidRDefault="00450602" w:rsidP="00C7267C">
      <w:pPr>
        <w:pStyle w:val="QTabs"/>
      </w:pPr>
    </w:p>
    <w:p w:rsidR="00450602" w:rsidRPr="00FE242B" w:rsidRDefault="00450602" w:rsidP="00134771">
      <w:pPr>
        <w:pStyle w:val="Q1"/>
        <w:numPr>
          <w:ilvl w:val="0"/>
          <w:numId w:val="0"/>
        </w:numPr>
        <w:ind w:left="709" w:hanging="709"/>
        <w:rPr>
          <w:noProof/>
        </w:rPr>
      </w:pPr>
      <w:r>
        <w:t>Q17c</w:t>
      </w:r>
      <w:r>
        <w:tab/>
      </w:r>
      <w:bookmarkStart w:id="19" w:name="_Ref185848606"/>
      <w:r w:rsidRPr="00FE242B">
        <w:rPr>
          <w:noProof/>
        </w:rPr>
        <w:t xml:space="preserve">What would you estimate the </w:t>
      </w:r>
      <w:r w:rsidR="00544C3F">
        <w:rPr>
          <w:noProof/>
        </w:rPr>
        <w:t xml:space="preserve">one-way </w:t>
      </w:r>
      <w:r w:rsidRPr="00FE242B">
        <w:rPr>
          <w:noProof/>
        </w:rPr>
        <w:t>cost to be?</w:t>
      </w:r>
      <w:bookmarkEnd w:id="19"/>
      <w:r w:rsidRPr="00FE242B">
        <w:rPr>
          <w:noProof/>
        </w:rPr>
        <w:t xml:space="preserve"> </w:t>
      </w:r>
    </w:p>
    <w:p w:rsidR="00450602" w:rsidRPr="00FE242B" w:rsidRDefault="00450602" w:rsidP="00134771">
      <w:pPr>
        <w:pStyle w:val="tabs"/>
        <w:rPr>
          <w:noProof/>
          <w:lang w:val="en-GB"/>
        </w:rPr>
      </w:pPr>
    </w:p>
    <w:p w:rsidR="00450602" w:rsidRPr="00134771" w:rsidRDefault="00450602" w:rsidP="00134771">
      <w:pPr>
        <w:pStyle w:val="tabs"/>
        <w:pBdr>
          <w:top w:val="single" w:sz="4" w:space="1" w:color="auto"/>
          <w:left w:val="single" w:sz="4" w:space="4" w:color="auto"/>
          <w:bottom w:val="single" w:sz="4" w:space="1" w:color="auto"/>
          <w:right w:val="single" w:sz="4" w:space="4" w:color="auto"/>
        </w:pBdr>
        <w:rPr>
          <w:b/>
          <w:caps/>
          <w:noProof/>
          <w:lang w:val="en-GB"/>
        </w:rPr>
      </w:pPr>
      <w:r>
        <w:rPr>
          <w:b/>
          <w:caps/>
          <w:noProof/>
          <w:lang w:val="en-GB"/>
        </w:rPr>
        <w:t xml:space="preserve">COST </w:t>
      </w:r>
    </w:p>
    <w:p w:rsidR="00450602" w:rsidRPr="00134771" w:rsidRDefault="00450602" w:rsidP="00134771">
      <w:pPr>
        <w:pStyle w:val="tabs"/>
        <w:pBdr>
          <w:top w:val="single" w:sz="4" w:space="1" w:color="auto"/>
          <w:left w:val="single" w:sz="4" w:space="4" w:color="auto"/>
          <w:bottom w:val="single" w:sz="4" w:space="1" w:color="auto"/>
          <w:right w:val="single" w:sz="4" w:space="4" w:color="auto"/>
        </w:pBdr>
        <w:rPr>
          <w:b/>
        </w:rPr>
      </w:pPr>
      <w:r w:rsidRPr="00134771">
        <w:rPr>
          <w:b/>
        </w:rPr>
        <w:t>If Q17B = 1</w:t>
      </w:r>
      <w:r w:rsidRPr="00134771">
        <w:rPr>
          <w:b/>
          <w:caps/>
          <w:noProof/>
          <w:lang w:val="en-GB"/>
        </w:rPr>
        <w:t xml:space="preserve"> cost = TRIPCOST</w:t>
      </w:r>
      <w:r w:rsidRPr="00134771">
        <w:rPr>
          <w:b/>
        </w:rPr>
        <w:t xml:space="preserve"> </w:t>
      </w:r>
    </w:p>
    <w:p w:rsidR="00450602" w:rsidRPr="00134771" w:rsidRDefault="00450602" w:rsidP="00134771">
      <w:pPr>
        <w:pStyle w:val="tabs"/>
        <w:pBdr>
          <w:top w:val="single" w:sz="4" w:space="1" w:color="auto"/>
          <w:left w:val="single" w:sz="4" w:space="4" w:color="auto"/>
          <w:bottom w:val="single" w:sz="4" w:space="1" w:color="auto"/>
          <w:right w:val="single" w:sz="4" w:space="4" w:color="auto"/>
        </w:pBdr>
        <w:rPr>
          <w:b/>
          <w:caps/>
          <w:noProof/>
          <w:lang w:val="en-GB"/>
        </w:rPr>
      </w:pPr>
      <w:r w:rsidRPr="00134771">
        <w:rPr>
          <w:b/>
        </w:rPr>
        <w:t>If Q17B = 2</w:t>
      </w:r>
      <w:r w:rsidRPr="00134771">
        <w:rPr>
          <w:b/>
          <w:caps/>
          <w:noProof/>
          <w:lang w:val="en-GB"/>
        </w:rPr>
        <w:t xml:space="preserve"> cost = Q17c</w:t>
      </w:r>
    </w:p>
    <w:p w:rsidR="00450602" w:rsidRPr="00CD3791" w:rsidRDefault="00450602" w:rsidP="00195212">
      <w:pPr>
        <w:pStyle w:val="tabs"/>
        <w:rPr>
          <w:color w:val="000000"/>
        </w:rPr>
      </w:pPr>
    </w:p>
    <w:p w:rsidR="00450602" w:rsidRPr="00E6401A" w:rsidRDefault="00450602" w:rsidP="004F58CD">
      <w:pPr>
        <w:pStyle w:val="Q1"/>
      </w:pPr>
      <w:bookmarkStart w:id="20" w:name="_Ref393787359"/>
      <w:r w:rsidRPr="00E6401A">
        <w:t xml:space="preserve">How often do you travel by </w:t>
      </w:r>
      <w:r>
        <w:t>train</w:t>
      </w:r>
      <w:r w:rsidRPr="00E6401A">
        <w:t>?</w:t>
      </w:r>
      <w:bookmarkEnd w:id="20"/>
    </w:p>
    <w:p w:rsidR="00450602" w:rsidRPr="00E6401A" w:rsidRDefault="00450602" w:rsidP="00CD3791">
      <w:pPr>
        <w:pStyle w:val="QTabs"/>
      </w:pPr>
      <w:r w:rsidRPr="00E6401A">
        <w:t>5 or more days a week</w:t>
      </w:r>
    </w:p>
    <w:p w:rsidR="00450602" w:rsidRPr="00E6401A" w:rsidRDefault="00450602" w:rsidP="00CD3791">
      <w:pPr>
        <w:pStyle w:val="QTabs"/>
      </w:pPr>
      <w:r w:rsidRPr="00E6401A">
        <w:t>3 or 4 days a week</w:t>
      </w:r>
    </w:p>
    <w:p w:rsidR="00450602" w:rsidRPr="00E6401A" w:rsidRDefault="00450602" w:rsidP="00CD3791">
      <w:pPr>
        <w:pStyle w:val="QTabs"/>
      </w:pPr>
      <w:r>
        <w:t>1-</w:t>
      </w:r>
      <w:r w:rsidRPr="00E6401A">
        <w:t>2 days a week</w:t>
      </w:r>
    </w:p>
    <w:p w:rsidR="00450602" w:rsidRPr="00E6401A" w:rsidRDefault="00450602" w:rsidP="00CD3791">
      <w:pPr>
        <w:pStyle w:val="QTabs"/>
      </w:pPr>
      <w:r w:rsidRPr="00E6401A">
        <w:t>2-3 times a month</w:t>
      </w:r>
    </w:p>
    <w:p w:rsidR="00450602" w:rsidRPr="00E6401A" w:rsidRDefault="00450602" w:rsidP="00CD3791">
      <w:pPr>
        <w:pStyle w:val="QTabs"/>
      </w:pPr>
      <w:r w:rsidRPr="00E6401A">
        <w:t>About once a month</w:t>
      </w:r>
    </w:p>
    <w:p w:rsidR="00450602" w:rsidRPr="00E6401A" w:rsidRDefault="00450602" w:rsidP="00CD3791">
      <w:pPr>
        <w:pStyle w:val="QTabs"/>
      </w:pPr>
      <w:r w:rsidRPr="00E6401A">
        <w:t>6-11 times a year</w:t>
      </w:r>
    </w:p>
    <w:p w:rsidR="00450602" w:rsidRDefault="00450602" w:rsidP="00CD3791">
      <w:pPr>
        <w:pStyle w:val="QTabs"/>
      </w:pPr>
      <w:r w:rsidRPr="00E6401A">
        <w:t>1-5 times a year</w:t>
      </w:r>
    </w:p>
    <w:p w:rsidR="00450602" w:rsidRDefault="00450602" w:rsidP="00CD3791">
      <w:pPr>
        <w:pStyle w:val="QTabs"/>
      </w:pPr>
      <w:r>
        <w:t>Less often</w:t>
      </w:r>
    </w:p>
    <w:p w:rsidR="00450602" w:rsidRPr="00E6401A" w:rsidRDefault="00450602" w:rsidP="00CD3791">
      <w:pPr>
        <w:pStyle w:val="QTabs"/>
      </w:pPr>
      <w:r>
        <w:t>First time</w:t>
      </w:r>
    </w:p>
    <w:p w:rsidR="00450602" w:rsidRPr="00E6401A" w:rsidRDefault="00450602" w:rsidP="00CD3791">
      <w:pPr>
        <w:pStyle w:val="QTabs"/>
      </w:pPr>
    </w:p>
    <w:p w:rsidR="00450602" w:rsidRPr="00E6401A" w:rsidRDefault="00450602" w:rsidP="004F58CD">
      <w:pPr>
        <w:pStyle w:val="Q1"/>
      </w:pPr>
      <w:bookmarkStart w:id="21" w:name="_Ref384799734"/>
      <w:bookmarkStart w:id="22" w:name="_Ref377117597"/>
      <w:r w:rsidRPr="00E6401A">
        <w:t>What type of mobile device or devices do you own?</w:t>
      </w:r>
      <w:bookmarkEnd w:id="21"/>
      <w:r w:rsidRPr="00E6401A">
        <w:t xml:space="preserve"> </w:t>
      </w:r>
      <w:bookmarkEnd w:id="22"/>
    </w:p>
    <w:p w:rsidR="00450602" w:rsidRPr="00CD3791" w:rsidRDefault="00450602" w:rsidP="007E25D8">
      <w:pPr>
        <w:pStyle w:val="QTabs"/>
        <w:rPr>
          <w:rStyle w:val="tableChar"/>
          <w:b/>
          <w:color w:val="000000"/>
        </w:rPr>
      </w:pPr>
      <w:r w:rsidRPr="00E6401A">
        <w:rPr>
          <w:lang w:eastAsia="en-GB"/>
        </w:rPr>
        <w:t xml:space="preserve">None </w:t>
      </w:r>
      <w:r w:rsidRPr="00CD3791">
        <w:rPr>
          <w:rStyle w:val="tableChar"/>
          <w:b/>
          <w:color w:val="000000"/>
        </w:rPr>
        <w:t xml:space="preserve">GO TO </w:t>
      </w:r>
      <w:r w:rsidR="003856F5">
        <w:rPr>
          <w:rStyle w:val="tableChar"/>
          <w:b/>
          <w:color w:val="000000"/>
        </w:rPr>
        <w:fldChar w:fldCharType="begin"/>
      </w:r>
      <w:r>
        <w:rPr>
          <w:rStyle w:val="tableChar"/>
          <w:b/>
          <w:color w:val="000000"/>
        </w:rPr>
        <w:instrText xml:space="preserve"> REF _Ref385511051 \r \h </w:instrText>
      </w:r>
      <w:r w:rsidR="003856F5">
        <w:rPr>
          <w:rStyle w:val="tableChar"/>
          <w:b/>
          <w:color w:val="000000"/>
        </w:rPr>
      </w:r>
      <w:r w:rsidR="003856F5">
        <w:rPr>
          <w:rStyle w:val="tableChar"/>
          <w:b/>
          <w:color w:val="000000"/>
        </w:rPr>
        <w:fldChar w:fldCharType="separate"/>
      </w:r>
      <w:r>
        <w:rPr>
          <w:rStyle w:val="tableChar"/>
          <w:b/>
          <w:color w:val="000000"/>
        </w:rPr>
        <w:t>Q21</w:t>
      </w:r>
      <w:r w:rsidR="003856F5">
        <w:rPr>
          <w:rStyle w:val="tableChar"/>
          <w:b/>
          <w:color w:val="000000"/>
        </w:rPr>
        <w:fldChar w:fldCharType="end"/>
      </w:r>
    </w:p>
    <w:p w:rsidR="00450602" w:rsidRPr="00CD3791" w:rsidRDefault="00450602" w:rsidP="007E25D8">
      <w:pPr>
        <w:pStyle w:val="QTabs"/>
      </w:pPr>
      <w:r w:rsidRPr="00CD3791">
        <w:rPr>
          <w:rStyle w:val="tableChar"/>
          <w:rFonts w:ascii="Calibri" w:hAnsi="Calibri"/>
        </w:rPr>
        <w:t>Feature phone</w:t>
      </w:r>
    </w:p>
    <w:p w:rsidR="00450602" w:rsidRPr="004F58CD" w:rsidRDefault="00450602" w:rsidP="004F58CD">
      <w:pPr>
        <w:ind w:left="1560" w:hanging="851"/>
        <w:rPr>
          <w:sz w:val="22"/>
          <w:szCs w:val="22"/>
          <w:lang w:eastAsia="en-GB"/>
        </w:rPr>
      </w:pPr>
      <w:r w:rsidRPr="00316271">
        <w:rPr>
          <w:sz w:val="20"/>
          <w:lang w:eastAsia="en-GB"/>
        </w:rPr>
        <w:t xml:space="preserve">Smart phone </w:t>
      </w:r>
      <w:r w:rsidRPr="004F58CD">
        <w:rPr>
          <w:sz w:val="20"/>
          <w:lang w:eastAsia="en-GB"/>
        </w:rPr>
        <w:t>(</w:t>
      </w:r>
      <w:proofErr w:type="spellStart"/>
      <w:r w:rsidRPr="004F58CD">
        <w:rPr>
          <w:sz w:val="20"/>
          <w:lang w:eastAsia="en-GB"/>
        </w:rPr>
        <w:t>i</w:t>
      </w:r>
      <w:proofErr w:type="spellEnd"/>
      <w:r w:rsidRPr="004F58CD">
        <w:rPr>
          <w:sz w:val="20"/>
          <w:lang w:eastAsia="en-GB"/>
        </w:rPr>
        <w:t xml:space="preserve"> button with pop up text “</w:t>
      </w:r>
      <w:proofErr w:type="spellStart"/>
      <w:r w:rsidRPr="004F58CD">
        <w:rPr>
          <w:sz w:val="20"/>
          <w:lang w:eastAsia="en-GB"/>
        </w:rPr>
        <w:t>eg</w:t>
      </w:r>
      <w:proofErr w:type="spellEnd"/>
      <w:r w:rsidRPr="004F58CD">
        <w:rPr>
          <w:sz w:val="20"/>
          <w:lang w:eastAsia="en-GB"/>
        </w:rPr>
        <w:t xml:space="preserve"> iPhone, Samsung Galaxy, Sony </w:t>
      </w:r>
      <w:proofErr w:type="spellStart"/>
      <w:r w:rsidRPr="004F58CD">
        <w:rPr>
          <w:sz w:val="20"/>
          <w:lang w:eastAsia="en-GB"/>
        </w:rPr>
        <w:t>Xperia</w:t>
      </w:r>
      <w:proofErr w:type="spellEnd"/>
      <w:r w:rsidRPr="004F58CD">
        <w:rPr>
          <w:sz w:val="20"/>
          <w:lang w:eastAsia="en-GB"/>
        </w:rPr>
        <w:t>, Nokia Lumia</w:t>
      </w:r>
      <w:r>
        <w:rPr>
          <w:sz w:val="20"/>
          <w:lang w:eastAsia="en-GB"/>
        </w:rPr>
        <w:t>”</w:t>
      </w:r>
      <w:r w:rsidRPr="004F58CD">
        <w:rPr>
          <w:sz w:val="20"/>
          <w:lang w:eastAsia="en-GB"/>
        </w:rPr>
        <w:t>)</w:t>
      </w:r>
    </w:p>
    <w:p w:rsidR="00450602" w:rsidRPr="00E6401A" w:rsidRDefault="00450602" w:rsidP="00CD3791">
      <w:pPr>
        <w:pStyle w:val="QTabs"/>
        <w:rPr>
          <w:lang w:eastAsia="en-GB"/>
        </w:rPr>
      </w:pPr>
      <w:r w:rsidRPr="00E6401A">
        <w:rPr>
          <w:lang w:eastAsia="en-GB"/>
        </w:rPr>
        <w:lastRenderedPageBreak/>
        <w:t>Tablet (iPad or similar)</w:t>
      </w:r>
    </w:p>
    <w:p w:rsidR="00450602" w:rsidRPr="00E6401A" w:rsidRDefault="00450602" w:rsidP="00CD3791">
      <w:pPr>
        <w:pStyle w:val="QTabs"/>
        <w:rPr>
          <w:lang w:eastAsia="en-GB"/>
        </w:rPr>
      </w:pPr>
      <w:proofErr w:type="spellStart"/>
      <w:r w:rsidRPr="00E6401A">
        <w:rPr>
          <w:lang w:eastAsia="en-GB"/>
        </w:rPr>
        <w:t>eReader</w:t>
      </w:r>
      <w:proofErr w:type="spellEnd"/>
      <w:r w:rsidRPr="00E6401A">
        <w:rPr>
          <w:lang w:eastAsia="en-GB"/>
        </w:rPr>
        <w:t xml:space="preserve"> (Kindle or similar)</w:t>
      </w:r>
    </w:p>
    <w:p w:rsidR="00450602" w:rsidRPr="00E6401A" w:rsidRDefault="00450602" w:rsidP="00CD3791">
      <w:pPr>
        <w:pStyle w:val="QTabs"/>
        <w:rPr>
          <w:lang w:eastAsia="en-GB"/>
        </w:rPr>
      </w:pPr>
      <w:r w:rsidRPr="00E6401A">
        <w:rPr>
          <w:lang w:eastAsia="en-GB"/>
        </w:rPr>
        <w:t xml:space="preserve">Laptop computer or </w:t>
      </w:r>
      <w:proofErr w:type="spellStart"/>
      <w:r w:rsidRPr="00E6401A">
        <w:rPr>
          <w:lang w:eastAsia="en-GB"/>
        </w:rPr>
        <w:t>ultrabook</w:t>
      </w:r>
      <w:proofErr w:type="spellEnd"/>
    </w:p>
    <w:p w:rsidR="00450602" w:rsidRDefault="00450602" w:rsidP="00CD3791">
      <w:pPr>
        <w:pStyle w:val="QTabs"/>
        <w:rPr>
          <w:lang w:eastAsia="en-GB"/>
        </w:rPr>
      </w:pPr>
      <w:r>
        <w:rPr>
          <w:lang w:eastAsia="en-GB"/>
        </w:rPr>
        <w:t>Music player</w:t>
      </w:r>
      <w:r w:rsidRPr="00E6401A">
        <w:rPr>
          <w:lang w:eastAsia="en-GB"/>
        </w:rPr>
        <w:t xml:space="preserve"> </w:t>
      </w:r>
    </w:p>
    <w:p w:rsidR="00450602" w:rsidRDefault="00450602" w:rsidP="00A442D9">
      <w:pPr>
        <w:pStyle w:val="QTabs"/>
        <w:rPr>
          <w:lang w:eastAsia="en-GB"/>
        </w:rPr>
      </w:pPr>
      <w:r w:rsidRPr="00E6401A">
        <w:rPr>
          <w:lang w:eastAsia="en-GB"/>
        </w:rPr>
        <w:t xml:space="preserve">Other (please </w:t>
      </w:r>
      <w:r>
        <w:rPr>
          <w:lang w:eastAsia="en-GB"/>
        </w:rPr>
        <w:t>type in</w:t>
      </w:r>
      <w:r w:rsidRPr="00E6401A">
        <w:rPr>
          <w:lang w:eastAsia="en-GB"/>
        </w:rPr>
        <w:t>)</w:t>
      </w:r>
    </w:p>
    <w:p w:rsidR="00450602" w:rsidRPr="00E6401A" w:rsidRDefault="00450602" w:rsidP="00CD3791">
      <w:pPr>
        <w:pStyle w:val="QTabs"/>
        <w:rPr>
          <w:lang w:eastAsia="en-GB"/>
        </w:rPr>
      </w:pPr>
    </w:p>
    <w:p w:rsidR="00450602" w:rsidRPr="007E25D8" w:rsidRDefault="00450602" w:rsidP="004F58CD">
      <w:pPr>
        <w:pStyle w:val="Q1"/>
        <w:rPr>
          <w:rStyle w:val="tableChar"/>
          <w:rFonts w:ascii="Calibri" w:hAnsi="Calibri"/>
          <w:lang w:val="en-US" w:eastAsia="en-GB"/>
        </w:rPr>
      </w:pPr>
      <w:bookmarkStart w:id="23" w:name="_Ref377466704"/>
      <w:r w:rsidRPr="00E6401A">
        <w:t xml:space="preserve">Which of these devices did you </w:t>
      </w:r>
      <w:r>
        <w:t xml:space="preserve">use </w:t>
      </w:r>
      <w:r w:rsidRPr="00E6401A">
        <w:t xml:space="preserve">on this </w:t>
      </w:r>
      <w:r>
        <w:t>train</w:t>
      </w:r>
      <w:r w:rsidRPr="00E6401A">
        <w:t xml:space="preserve"> trip?</w:t>
      </w:r>
      <w:bookmarkEnd w:id="23"/>
      <w:r w:rsidRPr="00E6401A">
        <w:rPr>
          <w:rStyle w:val="tableChar"/>
          <w:b/>
          <w:color w:val="0070C0"/>
        </w:rPr>
        <w:t xml:space="preserve"> </w:t>
      </w:r>
    </w:p>
    <w:p w:rsidR="00450602" w:rsidRPr="00CD3791" w:rsidRDefault="00450602" w:rsidP="007E25D8">
      <w:pPr>
        <w:pStyle w:val="QTabs"/>
        <w:rPr>
          <w:lang w:eastAsia="en-GB"/>
        </w:rPr>
      </w:pPr>
      <w:r w:rsidRPr="00CD3791">
        <w:rPr>
          <w:lang w:eastAsia="en-GB"/>
        </w:rPr>
        <w:t>None</w:t>
      </w:r>
    </w:p>
    <w:p w:rsidR="00450602" w:rsidRPr="004F58CD" w:rsidRDefault="00450602" w:rsidP="004F58CD">
      <w:pPr>
        <w:pStyle w:val="QTabs"/>
        <w:rPr>
          <w:rStyle w:val="tableChar"/>
          <w:rFonts w:ascii="Calibri" w:hAnsi="Calibri"/>
          <w:b/>
          <w:color w:val="000000"/>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rPr>
        <w:t>Feature</w:t>
      </w:r>
      <w:r w:rsidRPr="004F58CD">
        <w:rPr>
          <w:rStyle w:val="tableChar"/>
          <w:rFonts w:ascii="Calibri" w:hAnsi="Calibri"/>
          <w:color w:val="000000"/>
        </w:rPr>
        <w:t xml:space="preserve"> </w:t>
      </w:r>
      <w:r w:rsidRPr="004F58CD">
        <w:rPr>
          <w:color w:val="000000"/>
          <w:lang w:eastAsia="en-GB"/>
        </w:rPr>
        <w:t>phone</w:t>
      </w:r>
    </w:p>
    <w:p w:rsidR="00450602" w:rsidRPr="004F58CD" w:rsidRDefault="00450602" w:rsidP="004F58CD">
      <w:pPr>
        <w:pStyle w:val="QTabs"/>
        <w:rPr>
          <w:color w:val="000000"/>
          <w:lang w:eastAsia="en-GB"/>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lang w:eastAsia="en-GB"/>
        </w:rPr>
        <w:t>Smart phone</w:t>
      </w:r>
    </w:p>
    <w:p w:rsidR="00450602" w:rsidRPr="004F58CD" w:rsidRDefault="00450602" w:rsidP="004F58CD">
      <w:pPr>
        <w:pStyle w:val="QTabs"/>
        <w:rPr>
          <w:color w:val="000000"/>
          <w:lang w:eastAsia="en-GB"/>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lang w:eastAsia="en-GB"/>
        </w:rPr>
        <w:t>Tablet (iPad or similar)</w:t>
      </w:r>
    </w:p>
    <w:p w:rsidR="00450602" w:rsidRPr="004F58CD" w:rsidRDefault="00450602" w:rsidP="004F58CD">
      <w:pPr>
        <w:pStyle w:val="QTabs"/>
        <w:rPr>
          <w:color w:val="000000"/>
          <w:lang w:eastAsia="en-GB"/>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proofErr w:type="spellStart"/>
      <w:r w:rsidRPr="004F58CD">
        <w:rPr>
          <w:color w:val="000000"/>
          <w:lang w:eastAsia="en-GB"/>
        </w:rPr>
        <w:t>eReader</w:t>
      </w:r>
      <w:proofErr w:type="spellEnd"/>
      <w:r w:rsidRPr="004F58CD">
        <w:rPr>
          <w:color w:val="000000"/>
          <w:lang w:eastAsia="en-GB"/>
        </w:rPr>
        <w:t xml:space="preserve"> (Kindle or similar)</w:t>
      </w:r>
    </w:p>
    <w:p w:rsidR="00450602" w:rsidRPr="004F58CD" w:rsidRDefault="00450602" w:rsidP="004F58CD">
      <w:pPr>
        <w:pStyle w:val="QTabs"/>
        <w:rPr>
          <w:color w:val="000000"/>
          <w:lang w:eastAsia="en-GB"/>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lang w:eastAsia="en-GB"/>
        </w:rPr>
        <w:t xml:space="preserve">Laptop computer or </w:t>
      </w:r>
      <w:proofErr w:type="spellStart"/>
      <w:r w:rsidRPr="004F58CD">
        <w:rPr>
          <w:color w:val="000000"/>
          <w:lang w:eastAsia="en-GB"/>
        </w:rPr>
        <w:t>ultrabook</w:t>
      </w:r>
      <w:proofErr w:type="spellEnd"/>
    </w:p>
    <w:p w:rsidR="00450602" w:rsidRPr="004F58CD" w:rsidRDefault="00450602" w:rsidP="004F58CD">
      <w:pPr>
        <w:pStyle w:val="QTabs"/>
        <w:rPr>
          <w:rStyle w:val="tableChar"/>
          <w:rFonts w:ascii="Calibri" w:hAnsi="Calibri"/>
          <w:b/>
          <w:color w:val="000000"/>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lang w:eastAsia="en-GB"/>
        </w:rPr>
        <w:t>Music player</w:t>
      </w:r>
    </w:p>
    <w:p w:rsidR="00450602" w:rsidRPr="004F58CD" w:rsidRDefault="00450602" w:rsidP="004F58CD">
      <w:pPr>
        <w:pStyle w:val="QTabs"/>
        <w:rPr>
          <w:color w:val="000000"/>
          <w:lang w:eastAsia="en-GB"/>
        </w:rPr>
      </w:pPr>
      <w:r w:rsidRPr="004F58CD">
        <w:rPr>
          <w:rStyle w:val="tableChar"/>
          <w:rFonts w:ascii="Calibri" w:hAnsi="Calibri"/>
          <w:b/>
          <w:color w:val="000000"/>
        </w:rPr>
        <w:t xml:space="preserve">IF MENTIONED IN </w:t>
      </w:r>
      <w:r w:rsidR="00CA3F6A">
        <w:fldChar w:fldCharType="begin"/>
      </w:r>
      <w:r w:rsidR="00CA3F6A">
        <w:instrText xml:space="preserve"> REF _Ref377117597 \r \h  \* MERGEFORMAT </w:instrText>
      </w:r>
      <w:r w:rsidR="00CA3F6A">
        <w:fldChar w:fldCharType="separate"/>
      </w:r>
      <w:r w:rsidRPr="004F58CD">
        <w:rPr>
          <w:rStyle w:val="tableChar"/>
          <w:rFonts w:ascii="Calibri" w:hAnsi="Calibri"/>
          <w:b/>
        </w:rPr>
        <w:t>Q19</w:t>
      </w:r>
      <w:r w:rsidR="00CA3F6A">
        <w:fldChar w:fldCharType="end"/>
      </w:r>
      <w:r w:rsidRPr="004F58CD">
        <w:rPr>
          <w:rStyle w:val="tableChar"/>
          <w:rFonts w:ascii="Calibri" w:hAnsi="Calibri"/>
          <w:b/>
          <w:color w:val="000000"/>
        </w:rPr>
        <w:t xml:space="preserve">: </w:t>
      </w:r>
      <w:r w:rsidRPr="004F58CD">
        <w:rPr>
          <w:color w:val="000000"/>
          <w:lang w:eastAsia="en-GB"/>
        </w:rPr>
        <w:t xml:space="preserve">Other </w:t>
      </w:r>
    </w:p>
    <w:p w:rsidR="00450602" w:rsidRPr="00CD3791" w:rsidRDefault="00450602" w:rsidP="006E12E6">
      <w:pPr>
        <w:pStyle w:val="tabs"/>
        <w:rPr>
          <w:color w:val="000000"/>
        </w:rPr>
      </w:pPr>
      <w:bookmarkStart w:id="24" w:name="_Ref384799849"/>
    </w:p>
    <w:p w:rsidR="00450602" w:rsidRDefault="00450602" w:rsidP="00F91006">
      <w:pPr>
        <w:pStyle w:val="Heading3"/>
      </w:pPr>
      <w:r>
        <w:t>Activities carried out during the train journey</w:t>
      </w:r>
    </w:p>
    <w:p w:rsidR="00450602" w:rsidRPr="00C81C06" w:rsidRDefault="00450602" w:rsidP="004F58CD">
      <w:pPr>
        <w:pStyle w:val="Q1"/>
      </w:pPr>
      <w:bookmarkStart w:id="25" w:name="_Ref385511051"/>
      <w:bookmarkStart w:id="26" w:name="_Ref385518498"/>
      <w:r>
        <w:t xml:space="preserve">In the table below please indicate which of the activities you did during your trip from </w:t>
      </w:r>
      <w:r w:rsidR="00CA3F6A">
        <w:fldChar w:fldCharType="begin"/>
      </w:r>
      <w:r w:rsidR="00CA3F6A">
        <w:instrText xml:space="preserve"> REF _Ref295823508 \r \h  \* MERGEFORMAT </w:instrText>
      </w:r>
      <w:r w:rsidR="00CA3F6A">
        <w:fldChar w:fldCharType="separate"/>
      </w:r>
      <w:r>
        <w:t>Q2</w:t>
      </w:r>
      <w:r w:rsidR="00CA3F6A">
        <w:fldChar w:fldCharType="end"/>
      </w:r>
      <w:r w:rsidRPr="004E3E49">
        <w:t xml:space="preserve"> to </w:t>
      </w:r>
      <w:r w:rsidR="00CA3F6A">
        <w:fldChar w:fldCharType="begin"/>
      </w:r>
      <w:r w:rsidR="00CA3F6A">
        <w:instrText xml:space="preserve"> REF _Ref295823511 \r \h  \* MERGEFORMAT </w:instrText>
      </w:r>
      <w:r w:rsidR="00CA3F6A">
        <w:fldChar w:fldCharType="separate"/>
      </w:r>
      <w:r>
        <w:t>Q4</w:t>
      </w:r>
      <w:r w:rsidR="00CA3F6A">
        <w:fldChar w:fldCharType="end"/>
      </w:r>
      <w:bookmarkEnd w:id="24"/>
      <w:bookmarkEnd w:id="25"/>
      <w:r>
        <w:t>.</w:t>
      </w:r>
      <w:bookmarkEnd w:id="26"/>
      <w:r>
        <w:t xml:space="preserve"> </w:t>
      </w:r>
    </w:p>
    <w:tbl>
      <w:tblPr>
        <w:tblW w:w="6392" w:type="dxa"/>
        <w:tblInd w:w="720" w:type="dxa"/>
        <w:tblLook w:val="01E0" w:firstRow="1" w:lastRow="1" w:firstColumn="1" w:lastColumn="1" w:noHBand="0" w:noVBand="0"/>
      </w:tblPr>
      <w:tblGrid>
        <w:gridCol w:w="4786"/>
        <w:gridCol w:w="1606"/>
      </w:tblGrid>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Activities using printed matter</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CD3791">
            <w:pPr>
              <w:pStyle w:val="tableleft"/>
            </w:pPr>
            <w:r>
              <w:t>Read book/magazine/newspaper</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Study</w:t>
            </w:r>
            <w:r>
              <w:t>/work</w:t>
            </w:r>
            <w:r w:rsidRPr="00B7733A">
              <w:t xml:space="preserve"> related reading</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Eating/drinking</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7E25D8" w:rsidRDefault="00450602" w:rsidP="008E6F2D">
            <w:pPr>
              <w:rPr>
                <w:bCs/>
                <w:color w:val="000000"/>
                <w:sz w:val="20"/>
              </w:rPr>
            </w:pPr>
            <w:r w:rsidRPr="007E25D8">
              <w:rPr>
                <w:bCs/>
                <w:color w:val="000000"/>
                <w:sz w:val="20"/>
              </w:rPr>
              <w:t>Eating/drinking</w:t>
            </w:r>
          </w:p>
        </w:tc>
        <w:tc>
          <w:tcPr>
            <w:tcW w:w="1606" w:type="dxa"/>
          </w:tcPr>
          <w:p w:rsidR="00450602" w:rsidRPr="003C1139" w:rsidRDefault="00450602" w:rsidP="007E25D8">
            <w:pPr>
              <w:pStyle w:val="tabs"/>
              <w:ind w:left="0"/>
              <w:jc w:val="center"/>
            </w:pPr>
            <w:r w:rsidRPr="00A52786">
              <w:rPr>
                <w:color w:val="A6A6A6"/>
                <w:lang w:val="en-GB"/>
              </w:rPr>
              <w:sym w:font="Wingdings" w:char="F0A8"/>
            </w:r>
          </w:p>
        </w:tc>
      </w:tr>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Activities using a phone</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5E62B1">
            <w:pPr>
              <w:pStyle w:val="tableleft"/>
            </w:pPr>
            <w:r w:rsidRPr="00B7733A">
              <w:t>Talk</w:t>
            </w:r>
            <w:r>
              <w:t>ed</w:t>
            </w:r>
            <w:r w:rsidRPr="00B7733A">
              <w:t xml:space="preserve">/texted on </w:t>
            </w:r>
            <w:r>
              <w:t>p</w:t>
            </w:r>
            <w:r w:rsidRPr="00B7733A">
              <w:t>hone</w:t>
            </w:r>
          </w:p>
        </w:tc>
        <w:tc>
          <w:tcPr>
            <w:tcW w:w="1606" w:type="dxa"/>
          </w:tcPr>
          <w:p w:rsidR="00450602" w:rsidRPr="003C1139" w:rsidRDefault="00450602" w:rsidP="007E25D8">
            <w:pPr>
              <w:pStyle w:val="tabs"/>
              <w:ind w:left="0"/>
              <w:jc w:val="center"/>
            </w:pPr>
            <w:r w:rsidRPr="00A52786">
              <w:rPr>
                <w:color w:val="A6A6A6"/>
                <w:lang w:val="en-GB"/>
              </w:rPr>
              <w:sym w:font="Wingdings" w:char="F0A8"/>
            </w:r>
          </w:p>
        </w:tc>
      </w:tr>
      <w:tr w:rsidR="00450602" w:rsidTr="00000498">
        <w:tc>
          <w:tcPr>
            <w:tcW w:w="4786" w:type="dxa"/>
            <w:shd w:val="clear" w:color="auto" w:fill="D6E3BC"/>
            <w:vAlign w:val="bottom"/>
          </w:tcPr>
          <w:p w:rsidR="00450602" w:rsidRPr="00B7733A" w:rsidRDefault="00450602" w:rsidP="00B7733A">
            <w:pPr>
              <w:jc w:val="left"/>
              <w:rPr>
                <w:b/>
                <w:bCs/>
                <w:color w:val="000000"/>
                <w:sz w:val="20"/>
              </w:rPr>
            </w:pPr>
            <w:r w:rsidRPr="00B7733A">
              <w:rPr>
                <w:b/>
                <w:bCs/>
                <w:color w:val="000000"/>
                <w:sz w:val="20"/>
              </w:rPr>
              <w:t>Activities</w:t>
            </w:r>
            <w:r>
              <w:rPr>
                <w:b/>
                <w:bCs/>
                <w:color w:val="000000"/>
                <w:sz w:val="20"/>
              </w:rPr>
              <w:t xml:space="preserve"> using smart phone/eBook/tablet</w:t>
            </w:r>
            <w:r w:rsidRPr="00B7733A">
              <w:rPr>
                <w:b/>
                <w:bCs/>
                <w:color w:val="000000"/>
                <w:sz w:val="20"/>
              </w:rPr>
              <w:t>/computer</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CD3791">
            <w:pPr>
              <w:pStyle w:val="tableleft"/>
            </w:pPr>
            <w:r w:rsidRPr="00B7733A">
              <w:t xml:space="preserve">Worked </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 xml:space="preserve">Read/wrote emails </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 xml:space="preserve">Browsed the internet </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7E25D8">
            <w:pPr>
              <w:pStyle w:val="tableleft"/>
            </w:pPr>
            <w:r w:rsidRPr="00B7733A">
              <w:t>Watched video</w:t>
            </w:r>
            <w:r>
              <w:t>/l</w:t>
            </w:r>
            <w:r w:rsidRPr="00B7733A">
              <w:t xml:space="preserve">istened to music </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 xml:space="preserve">Played games/puzzles </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Read book</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Talking</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7E25D8">
            <w:pPr>
              <w:pStyle w:val="tableleft"/>
            </w:pPr>
            <w:r w:rsidRPr="00B7733A">
              <w:t xml:space="preserve">Talked to </w:t>
            </w:r>
            <w:r>
              <w:t>travelling companions</w:t>
            </w:r>
          </w:p>
        </w:tc>
        <w:tc>
          <w:tcPr>
            <w:tcW w:w="1606" w:type="dxa"/>
          </w:tcPr>
          <w:p w:rsidR="00450602" w:rsidRPr="003C1139" w:rsidRDefault="00450602" w:rsidP="007E25D8">
            <w:pPr>
              <w:pStyle w:val="tabs"/>
              <w:ind w:left="0"/>
              <w:jc w:val="center"/>
            </w:pPr>
            <w:r w:rsidRPr="003C1139">
              <w:rPr>
                <w:color w:val="A6A6A6"/>
              </w:rPr>
              <w:sym w:font="Wingdings" w:char="F0A8"/>
            </w:r>
          </w:p>
        </w:tc>
      </w:tr>
      <w:tr w:rsidR="00450602" w:rsidTr="00000498">
        <w:tc>
          <w:tcPr>
            <w:tcW w:w="4786" w:type="dxa"/>
            <w:vAlign w:val="bottom"/>
          </w:tcPr>
          <w:p w:rsidR="00450602" w:rsidRPr="00B7733A" w:rsidRDefault="00450602" w:rsidP="007E25D8">
            <w:pPr>
              <w:pStyle w:val="tableleft"/>
            </w:pPr>
            <w:r w:rsidRPr="00B7733A">
              <w:t xml:space="preserve">Talked to </w:t>
            </w:r>
            <w:r>
              <w:t xml:space="preserve">other </w:t>
            </w:r>
            <w:r w:rsidRPr="00B7733A">
              <w:t>passengers</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Relaxation</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CD3791">
            <w:pPr>
              <w:pStyle w:val="tableleft"/>
            </w:pPr>
            <w:r w:rsidRPr="00B7733A">
              <w:t>Did nothing (j</w:t>
            </w:r>
            <w:r>
              <w:t xml:space="preserve">ust day dreamed, looked out of </w:t>
            </w:r>
            <w:r w:rsidRPr="00B7733A">
              <w:t>window)</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Slept or snoozed</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shd w:val="clear" w:color="auto" w:fill="D6E3BC"/>
            <w:vAlign w:val="bottom"/>
          </w:tcPr>
          <w:p w:rsidR="00450602" w:rsidRPr="00B7733A" w:rsidRDefault="00450602" w:rsidP="008E6F2D">
            <w:pPr>
              <w:rPr>
                <w:b/>
                <w:bCs/>
                <w:color w:val="000000"/>
                <w:sz w:val="20"/>
              </w:rPr>
            </w:pPr>
            <w:r w:rsidRPr="00B7733A">
              <w:rPr>
                <w:b/>
                <w:bCs/>
                <w:color w:val="000000"/>
                <w:sz w:val="20"/>
              </w:rPr>
              <w:t>Other</w:t>
            </w:r>
          </w:p>
        </w:tc>
        <w:tc>
          <w:tcPr>
            <w:tcW w:w="1606" w:type="dxa"/>
            <w:shd w:val="clear" w:color="auto" w:fill="D6E3BC"/>
          </w:tcPr>
          <w:p w:rsidR="00450602" w:rsidRPr="003C1139" w:rsidRDefault="00450602" w:rsidP="00B7733A">
            <w:pPr>
              <w:pStyle w:val="tabs"/>
              <w:ind w:left="0"/>
            </w:pPr>
          </w:p>
        </w:tc>
      </w:tr>
      <w:tr w:rsidR="00450602" w:rsidTr="00000498">
        <w:tc>
          <w:tcPr>
            <w:tcW w:w="4786" w:type="dxa"/>
            <w:vAlign w:val="bottom"/>
          </w:tcPr>
          <w:p w:rsidR="00450602" w:rsidRPr="00B7733A" w:rsidRDefault="00450602" w:rsidP="00CD3791">
            <w:pPr>
              <w:pStyle w:val="tableleft"/>
            </w:pPr>
            <w:r w:rsidRPr="00B7733A">
              <w:t>Looked after children/accompanying passenger(s)</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t>Thinking and/or p</w:t>
            </w:r>
            <w:r w:rsidRPr="00B7733A">
              <w:t>lann</w:t>
            </w:r>
            <w:r>
              <w:t>ing things</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r w:rsidR="00450602" w:rsidTr="00000498">
        <w:tc>
          <w:tcPr>
            <w:tcW w:w="4786" w:type="dxa"/>
            <w:vAlign w:val="bottom"/>
          </w:tcPr>
          <w:p w:rsidR="00450602" w:rsidRPr="00B7733A" w:rsidRDefault="00450602" w:rsidP="00CD3791">
            <w:pPr>
              <w:pStyle w:val="tableleft"/>
            </w:pPr>
            <w:r w:rsidRPr="00B7733A">
              <w:t xml:space="preserve">Other </w:t>
            </w:r>
            <w:r w:rsidRPr="007E25D8">
              <w:rPr>
                <w:b/>
              </w:rPr>
              <w:t>(please type in)</w:t>
            </w:r>
          </w:p>
        </w:tc>
        <w:tc>
          <w:tcPr>
            <w:tcW w:w="1606" w:type="dxa"/>
          </w:tcPr>
          <w:p w:rsidR="00450602" w:rsidRPr="00BC42C4" w:rsidRDefault="00450602" w:rsidP="007E25D8">
            <w:pPr>
              <w:pStyle w:val="tabs"/>
              <w:ind w:left="0"/>
              <w:jc w:val="center"/>
              <w:rPr>
                <w:color w:val="A6A6A6"/>
                <w:szCs w:val="24"/>
                <w:lang w:val="en-GB"/>
              </w:rPr>
            </w:pPr>
            <w:r w:rsidRPr="003C1139">
              <w:rPr>
                <w:color w:val="A6A6A6"/>
              </w:rPr>
              <w:sym w:font="Wingdings" w:char="F0A8"/>
            </w:r>
          </w:p>
        </w:tc>
      </w:tr>
    </w:tbl>
    <w:p w:rsidR="00450602" w:rsidRDefault="00450602" w:rsidP="00AF165C">
      <w:pPr>
        <w:pStyle w:val="tabs"/>
      </w:pPr>
    </w:p>
    <w:p w:rsidR="00450602" w:rsidRDefault="00450602" w:rsidP="004F58CD">
      <w:pPr>
        <w:pStyle w:val="Q1"/>
        <w:numPr>
          <w:ilvl w:val="0"/>
          <w:numId w:val="0"/>
        </w:numPr>
        <w:ind w:left="709" w:hanging="709"/>
      </w:pPr>
      <w:r>
        <w:t>Q21B</w:t>
      </w:r>
      <w:r>
        <w:tab/>
        <w:t>And for these activities please indicate the time spent on each and the importance to you of doing them.</w:t>
      </w:r>
      <w:r w:rsidR="00577742">
        <w:t xml:space="preserve"> The train journey time was #</w:t>
      </w:r>
      <w:r w:rsidR="00577742" w:rsidRPr="00D979B2">
        <w:rPr>
          <w:color w:val="A6A6A6"/>
        </w:rPr>
        <w:t>Q5</w:t>
      </w:r>
      <w:r w:rsidR="00577742">
        <w:rPr>
          <w:color w:val="A6A6A6"/>
        </w:rPr>
        <w:t>#.</w:t>
      </w:r>
      <w:r w:rsidR="00577742">
        <w:t xml:space="preserve"> </w:t>
      </w:r>
    </w:p>
    <w:tbl>
      <w:tblPr>
        <w:tblW w:w="9868" w:type="dxa"/>
        <w:tblInd w:w="817" w:type="dxa"/>
        <w:tblLook w:val="01E0" w:firstRow="1" w:lastRow="1" w:firstColumn="1" w:lastColumn="1" w:noHBand="0" w:noVBand="0"/>
      </w:tblPr>
      <w:tblGrid>
        <w:gridCol w:w="3829"/>
        <w:gridCol w:w="2378"/>
        <w:gridCol w:w="3661"/>
      </w:tblGrid>
      <w:tr w:rsidR="00450602" w:rsidRPr="009417AB" w:rsidTr="00F91E9E">
        <w:tc>
          <w:tcPr>
            <w:tcW w:w="3829" w:type="dxa"/>
          </w:tcPr>
          <w:p w:rsidR="00450602" w:rsidRPr="003C1139" w:rsidRDefault="00450602" w:rsidP="00000498">
            <w:pPr>
              <w:pStyle w:val="tabs"/>
              <w:ind w:left="0"/>
              <w:jc w:val="center"/>
              <w:rPr>
                <w:b/>
              </w:rPr>
            </w:pPr>
          </w:p>
        </w:tc>
        <w:tc>
          <w:tcPr>
            <w:tcW w:w="2378" w:type="dxa"/>
          </w:tcPr>
          <w:p w:rsidR="00450602" w:rsidRPr="003C1139" w:rsidRDefault="00450602" w:rsidP="00000498">
            <w:pPr>
              <w:pStyle w:val="tabs"/>
              <w:ind w:left="0"/>
              <w:jc w:val="center"/>
              <w:rPr>
                <w:b/>
              </w:rPr>
            </w:pPr>
            <w:r w:rsidRPr="003C1139">
              <w:rPr>
                <w:b/>
              </w:rPr>
              <w:t>Time spent on the activity</w:t>
            </w:r>
          </w:p>
          <w:p w:rsidR="00450602" w:rsidRPr="003C1139" w:rsidRDefault="00450602" w:rsidP="00000498">
            <w:pPr>
              <w:pStyle w:val="tabs"/>
              <w:ind w:left="0"/>
              <w:jc w:val="center"/>
              <w:rPr>
                <w:b/>
              </w:rPr>
            </w:pPr>
            <w:r w:rsidRPr="003C1139">
              <w:rPr>
                <w:b/>
              </w:rPr>
              <w:t>(minutes)</w:t>
            </w:r>
          </w:p>
        </w:tc>
        <w:tc>
          <w:tcPr>
            <w:tcW w:w="3661" w:type="dxa"/>
          </w:tcPr>
          <w:p w:rsidR="00450602" w:rsidRPr="003C1139" w:rsidRDefault="00450602" w:rsidP="00000498">
            <w:pPr>
              <w:pStyle w:val="tabs"/>
              <w:ind w:left="0"/>
              <w:jc w:val="center"/>
              <w:rPr>
                <w:b/>
              </w:rPr>
            </w:pPr>
            <w:r w:rsidRPr="003C1139">
              <w:rPr>
                <w:b/>
              </w:rPr>
              <w:t>Importance of the activity during the train journey</w:t>
            </w:r>
          </w:p>
          <w:p w:rsidR="00450602" w:rsidRPr="003C1139" w:rsidRDefault="00450602" w:rsidP="00000498">
            <w:pPr>
              <w:pStyle w:val="tabs"/>
              <w:ind w:left="0"/>
              <w:jc w:val="center"/>
              <w:rPr>
                <w:b/>
                <w:sz w:val="16"/>
                <w:szCs w:val="16"/>
              </w:rPr>
            </w:pPr>
            <w:r w:rsidRPr="00C82944">
              <w:rPr>
                <w:b/>
                <w:sz w:val="16"/>
                <w:szCs w:val="16"/>
                <w:highlight w:val="lightGray"/>
              </w:rPr>
              <w:t>DROP DOWN LIST (1 = not at all important 2 3 4 5 6 7 8 9 10 very important)</w:t>
            </w:r>
          </w:p>
        </w:tc>
      </w:tr>
      <w:tr w:rsidR="00450602" w:rsidRPr="009417AB" w:rsidTr="00F91E9E">
        <w:tc>
          <w:tcPr>
            <w:tcW w:w="3829" w:type="dxa"/>
            <w:shd w:val="clear" w:color="auto" w:fill="D6E3BC"/>
          </w:tcPr>
          <w:p w:rsidR="00450602" w:rsidRPr="003C1139" w:rsidRDefault="00450602">
            <w:pPr>
              <w:pStyle w:val="tabs"/>
              <w:ind w:left="0"/>
              <w:rPr>
                <w:b/>
              </w:rPr>
            </w:pPr>
            <w:r w:rsidRPr="003C1139">
              <w:rPr>
                <w:b/>
              </w:rPr>
              <w:t xml:space="preserve">ACTIVITIES MENTIONED IN </w:t>
            </w:r>
            <w:r w:rsidR="00CA3F6A">
              <w:fldChar w:fldCharType="begin"/>
            </w:r>
            <w:r w:rsidR="00CA3F6A">
              <w:instrText xml:space="preserve"> REF _Ref385518498 \r \h  \* MERGEFORMAT </w:instrText>
            </w:r>
            <w:r w:rsidR="00CA3F6A">
              <w:fldChar w:fldCharType="separate"/>
            </w:r>
            <w:r w:rsidRPr="003C1139">
              <w:rPr>
                <w:b/>
              </w:rPr>
              <w:t>Q21</w:t>
            </w:r>
            <w:r w:rsidR="00CA3F6A">
              <w:fldChar w:fldCharType="end"/>
            </w:r>
          </w:p>
        </w:tc>
        <w:tc>
          <w:tcPr>
            <w:tcW w:w="2378" w:type="dxa"/>
            <w:shd w:val="clear" w:color="auto" w:fill="D6E3BC"/>
          </w:tcPr>
          <w:p w:rsidR="00450602" w:rsidRPr="003C1139" w:rsidRDefault="00450602" w:rsidP="00000498">
            <w:pPr>
              <w:pStyle w:val="tabs"/>
              <w:ind w:left="0"/>
              <w:jc w:val="center"/>
            </w:pPr>
          </w:p>
        </w:tc>
        <w:tc>
          <w:tcPr>
            <w:tcW w:w="3661" w:type="dxa"/>
            <w:shd w:val="clear" w:color="auto" w:fill="D6E3BC"/>
          </w:tcPr>
          <w:p w:rsidR="00450602" w:rsidRPr="003C1139" w:rsidRDefault="00450602" w:rsidP="00000498">
            <w:pPr>
              <w:pStyle w:val="tabs"/>
              <w:ind w:left="0"/>
              <w:jc w:val="center"/>
            </w:pPr>
          </w:p>
        </w:tc>
      </w:tr>
    </w:tbl>
    <w:p w:rsidR="00450602" w:rsidRDefault="00450602">
      <w:pPr>
        <w:pStyle w:val="tabs"/>
      </w:pPr>
    </w:p>
    <w:p w:rsidR="00450602" w:rsidRDefault="00CA3F6A" w:rsidP="004F58CD">
      <w:pPr>
        <w:pStyle w:val="Q1"/>
      </w:pPr>
      <w:r>
        <w:fldChar w:fldCharType="begin"/>
      </w:r>
      <w:r>
        <w:instrText xml:space="preserve"> REF _Ref384799734 \r \h  \* MERGEFORMAT </w:instrText>
      </w:r>
      <w:r>
        <w:fldChar w:fldCharType="separate"/>
      </w:r>
      <w:r w:rsidR="00450602" w:rsidRPr="001A0D16">
        <w:rPr>
          <w:b/>
        </w:rPr>
        <w:t>Q19</w:t>
      </w:r>
      <w:r>
        <w:fldChar w:fldCharType="end"/>
      </w:r>
      <w:r w:rsidR="00450602" w:rsidRPr="00C81C06">
        <w:rPr>
          <w:b/>
        </w:rPr>
        <w:t>&lt;&gt;1 +</w:t>
      </w:r>
      <w:r>
        <w:fldChar w:fldCharType="begin"/>
      </w:r>
      <w:r>
        <w:instrText xml:space="preserve"> REF _Ref377466704 \r \h  \* MERGEFORMAT </w:instrText>
      </w:r>
      <w:r>
        <w:fldChar w:fldCharType="separate"/>
      </w:r>
      <w:r w:rsidR="00450602" w:rsidRPr="001A0D16">
        <w:rPr>
          <w:b/>
        </w:rPr>
        <w:t>Q20</w:t>
      </w:r>
      <w:r>
        <w:fldChar w:fldCharType="end"/>
      </w:r>
      <w:r w:rsidR="00450602" w:rsidRPr="00C81C06">
        <w:rPr>
          <w:b/>
        </w:rPr>
        <w:t xml:space="preserve">&lt;&gt;1 ASK, OTHERWISE GO TO </w:t>
      </w:r>
      <w:r w:rsidR="003856F5">
        <w:rPr>
          <w:b/>
        </w:rPr>
        <w:fldChar w:fldCharType="begin"/>
      </w:r>
      <w:r w:rsidR="00450602">
        <w:rPr>
          <w:b/>
        </w:rPr>
        <w:instrText xml:space="preserve"> REF _Ref390340907 \r \h </w:instrText>
      </w:r>
      <w:r w:rsidR="003856F5">
        <w:rPr>
          <w:b/>
        </w:rPr>
      </w:r>
      <w:r w:rsidR="003856F5">
        <w:rPr>
          <w:b/>
        </w:rPr>
        <w:fldChar w:fldCharType="separate"/>
      </w:r>
      <w:r w:rsidR="00450602">
        <w:rPr>
          <w:b/>
        </w:rPr>
        <w:t>Q23</w:t>
      </w:r>
      <w:r w:rsidR="003856F5">
        <w:rPr>
          <w:b/>
        </w:rPr>
        <w:fldChar w:fldCharType="end"/>
      </w:r>
      <w:r w:rsidR="00450602">
        <w:t xml:space="preserve">: And for about how long have you been using electronic mobile devices while making train journeys? </w:t>
      </w:r>
    </w:p>
    <w:p w:rsidR="00450602" w:rsidRDefault="00450602">
      <w:pPr>
        <w:pStyle w:val="tabs"/>
      </w:pPr>
    </w:p>
    <w:p w:rsidR="00450602" w:rsidRPr="00E00ED6" w:rsidRDefault="00450602" w:rsidP="0041668F">
      <w:pPr>
        <w:pStyle w:val="tabs"/>
      </w:pPr>
      <w:r>
        <w:t xml:space="preserve">About _____ years </w:t>
      </w:r>
    </w:p>
    <w:p w:rsidR="00450602" w:rsidRDefault="00450602" w:rsidP="0041668F">
      <w:pPr>
        <w:pStyle w:val="tabs"/>
      </w:pPr>
      <w:r w:rsidRPr="00C82944">
        <w:rPr>
          <w:highlight w:val="lightGray"/>
        </w:rPr>
        <w:t>drop down list (Never, 1 to 15 and more than 15 years )</w:t>
      </w:r>
      <w:r>
        <w:t xml:space="preserve"> </w:t>
      </w:r>
    </w:p>
    <w:p w:rsidR="00450602" w:rsidRDefault="00450602" w:rsidP="0041668F">
      <w:pPr>
        <w:pStyle w:val="tabs"/>
      </w:pPr>
    </w:p>
    <w:p w:rsidR="00450602" w:rsidRDefault="00450602" w:rsidP="004F58CD">
      <w:pPr>
        <w:pStyle w:val="Q1"/>
      </w:pPr>
      <w:bookmarkStart w:id="27" w:name="_Ref390340907"/>
      <w:r>
        <w:t>For about how long have you been a regular train traveller?</w:t>
      </w:r>
      <w:bookmarkEnd w:id="27"/>
    </w:p>
    <w:p w:rsidR="00450602" w:rsidRPr="003F73E3" w:rsidRDefault="00450602" w:rsidP="003F73E3">
      <w:pPr>
        <w:pStyle w:val="QTabs"/>
        <w:rPr>
          <w:lang w:val="en-US"/>
        </w:rPr>
      </w:pPr>
    </w:p>
    <w:p w:rsidR="00450602" w:rsidRDefault="00450602" w:rsidP="003F73E3">
      <w:pPr>
        <w:pStyle w:val="QTabs"/>
      </w:pPr>
      <w:r>
        <w:t>About ______ years</w:t>
      </w:r>
    </w:p>
    <w:p w:rsidR="00450602" w:rsidRPr="004F58CD" w:rsidRDefault="00450602" w:rsidP="003F73E3">
      <w:pPr>
        <w:pStyle w:val="tabs"/>
      </w:pPr>
      <w:r w:rsidRPr="00C82944">
        <w:rPr>
          <w:highlight w:val="lightGray"/>
        </w:rPr>
        <w:t>drop down list (1 to 15 and more than 15 years)</w:t>
      </w:r>
    </w:p>
    <w:p w:rsidR="00450602" w:rsidRPr="003F73E3" w:rsidRDefault="00450602" w:rsidP="003F73E3">
      <w:pPr>
        <w:pStyle w:val="tabs"/>
      </w:pPr>
    </w:p>
    <w:p w:rsidR="00450602" w:rsidRDefault="00450602" w:rsidP="004F58CD">
      <w:pPr>
        <w:pStyle w:val="Q1"/>
      </w:pPr>
      <w:r w:rsidRPr="00137FB4">
        <w:rPr>
          <w:b/>
        </w:rPr>
        <w:t xml:space="preserve">IF </w:t>
      </w:r>
      <w:r w:rsidR="00CA3F6A">
        <w:fldChar w:fldCharType="begin"/>
      </w:r>
      <w:r w:rsidR="00CA3F6A">
        <w:instrText xml:space="preserve"> REF _Ref377466704 \r \h  \* MERGEFORMAT </w:instrText>
      </w:r>
      <w:r w:rsidR="00CA3F6A">
        <w:fldChar w:fldCharType="separate"/>
      </w:r>
      <w:r w:rsidRPr="00137FB4">
        <w:rPr>
          <w:b/>
        </w:rPr>
        <w:t>Q20</w:t>
      </w:r>
      <w:r w:rsidR="00CA3F6A">
        <w:fldChar w:fldCharType="end"/>
      </w:r>
      <w:r w:rsidRPr="00137FB4">
        <w:rPr>
          <w:b/>
        </w:rPr>
        <w:t xml:space="preserve">_1=1 GO TO </w:t>
      </w:r>
      <w:r w:rsidR="00CA3F6A">
        <w:fldChar w:fldCharType="begin"/>
      </w:r>
      <w:r w:rsidR="00CA3F6A">
        <w:instrText xml:space="preserve"> REF _Ref385518386 \r \h  \* MERGEFORMAT </w:instrText>
      </w:r>
      <w:r w:rsidR="00CA3F6A">
        <w:fldChar w:fldCharType="separate"/>
      </w:r>
      <w:r w:rsidRPr="00137FB4">
        <w:rPr>
          <w:b/>
        </w:rPr>
        <w:t>Q25</w:t>
      </w:r>
      <w:r w:rsidR="00CA3F6A">
        <w:fldChar w:fldCharType="end"/>
      </w:r>
      <w:r w:rsidRPr="00137FB4">
        <w:rPr>
          <w:b/>
        </w:rPr>
        <w:t>:</w:t>
      </w:r>
      <w:r>
        <w:t xml:space="preserve"> Suppose you didn’t have any mobile devices. What </w:t>
      </w:r>
      <w:r w:rsidRPr="00233FB4">
        <w:t xml:space="preserve">would you do </w:t>
      </w:r>
      <w:r>
        <w:t xml:space="preserve">instead during your train journey? </w:t>
      </w:r>
    </w:p>
    <w:p w:rsidR="00450602" w:rsidRDefault="00450602" w:rsidP="005E62B1">
      <w:pPr>
        <w:pStyle w:val="tabs"/>
      </w:pPr>
      <w:r w:rsidRPr="00C82944">
        <w:rPr>
          <w:highlight w:val="lightGray"/>
        </w:rPr>
        <w:t xml:space="preserve">Repeat first two columns of table in </w:t>
      </w:r>
      <w:r w:rsidR="00CA3F6A">
        <w:fldChar w:fldCharType="begin"/>
      </w:r>
      <w:r w:rsidR="00CA3F6A">
        <w:instrText xml:space="preserve"> REF _Ref385518498 \r \h  \* MERGEFORMAT </w:instrText>
      </w:r>
      <w:r w:rsidR="00CA3F6A">
        <w:fldChar w:fldCharType="separate"/>
      </w:r>
      <w:r w:rsidRPr="00C82944">
        <w:rPr>
          <w:highlight w:val="lightGray"/>
        </w:rPr>
        <w:t>Q21</w:t>
      </w:r>
      <w:r w:rsidR="00CA3F6A">
        <w:fldChar w:fldCharType="end"/>
      </w:r>
      <w:r w:rsidRPr="00C82944">
        <w:rPr>
          <w:highlight w:val="lightGray"/>
        </w:rPr>
        <w:t xml:space="preserve"> minus activities under ‘</w:t>
      </w:r>
      <w:r w:rsidRPr="00C82944">
        <w:rPr>
          <w:bCs/>
          <w:color w:val="000000"/>
          <w:highlight w:val="lightGray"/>
        </w:rPr>
        <w:t>Activities using a phone’ and ‘Activities using smart phone/eBook/tablet/computer’</w:t>
      </w:r>
      <w:r w:rsidRPr="00C82944">
        <w:rPr>
          <w:highlight w:val="lightGray"/>
        </w:rPr>
        <w:t>.</w:t>
      </w:r>
    </w:p>
    <w:p w:rsidR="00450602" w:rsidRDefault="00450602" w:rsidP="005E62B1">
      <w:pPr>
        <w:pStyle w:val="tabs"/>
      </w:pPr>
    </w:p>
    <w:p w:rsidR="00450602" w:rsidRDefault="00450602" w:rsidP="004F58CD">
      <w:pPr>
        <w:pStyle w:val="Q1"/>
      </w:pPr>
      <w:bookmarkStart w:id="28" w:name="_Ref385518386"/>
      <w:r>
        <w:t>If the scheduled train journey time was #X# minutes longer, which activities would you undertake in the extra journey time?</w:t>
      </w:r>
      <w:bookmarkEnd w:id="28"/>
      <w:r>
        <w:t xml:space="preserve"> </w:t>
      </w:r>
    </w:p>
    <w:p w:rsidR="00450602" w:rsidRPr="00C82944" w:rsidRDefault="00450602" w:rsidP="003F73E3">
      <w:pPr>
        <w:pStyle w:val="tabs"/>
        <w:rPr>
          <w:highlight w:val="lightGray"/>
        </w:rPr>
      </w:pPr>
      <w:r w:rsidRPr="00C82944">
        <w:rPr>
          <w:highlight w:val="lightGray"/>
        </w:rPr>
        <w:t>#X# = 5 if Q5 &gt;=20 and  &lt; 60minutes</w:t>
      </w:r>
    </w:p>
    <w:p w:rsidR="00450602" w:rsidRPr="00C82944" w:rsidRDefault="00450602" w:rsidP="001A0D16">
      <w:pPr>
        <w:pStyle w:val="tabs"/>
        <w:rPr>
          <w:highlight w:val="lightGray"/>
        </w:rPr>
      </w:pPr>
      <w:r w:rsidRPr="00C82944">
        <w:rPr>
          <w:highlight w:val="lightGray"/>
        </w:rPr>
        <w:t>#X# = 10 if Q5 &gt;= 60 and &lt;120minutes</w:t>
      </w:r>
    </w:p>
    <w:p w:rsidR="00450602" w:rsidRPr="00C82944" w:rsidRDefault="00450602" w:rsidP="009D53A9">
      <w:pPr>
        <w:pStyle w:val="tabs"/>
        <w:rPr>
          <w:highlight w:val="lightGray"/>
        </w:rPr>
      </w:pPr>
      <w:r w:rsidRPr="00C82944">
        <w:rPr>
          <w:highlight w:val="lightGray"/>
        </w:rPr>
        <w:t>#X# = 15 if Q5 &gt;= 120</w:t>
      </w:r>
    </w:p>
    <w:p w:rsidR="00450602" w:rsidRPr="00C82944" w:rsidRDefault="00450602" w:rsidP="001A0D16">
      <w:pPr>
        <w:pStyle w:val="tabs"/>
        <w:rPr>
          <w:highlight w:val="darkGreen"/>
        </w:rPr>
      </w:pPr>
    </w:p>
    <w:tbl>
      <w:tblPr>
        <w:tblW w:w="6392" w:type="dxa"/>
        <w:tblInd w:w="720" w:type="dxa"/>
        <w:tblLook w:val="01E0" w:firstRow="1" w:lastRow="1" w:firstColumn="1" w:lastColumn="1" w:noHBand="0" w:noVBand="0"/>
      </w:tblPr>
      <w:tblGrid>
        <w:gridCol w:w="4786"/>
        <w:gridCol w:w="1606"/>
      </w:tblGrid>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Activities using printed matter</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Read book/magazine</w:t>
            </w:r>
            <w:r>
              <w:t>/newspaper</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Study</w:t>
            </w:r>
            <w:r>
              <w:t>/work</w:t>
            </w:r>
            <w:r w:rsidRPr="00B7733A">
              <w:t xml:space="preserve"> related reading</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Eating/drinking</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7E25D8" w:rsidRDefault="00450602" w:rsidP="005E62B1">
            <w:pPr>
              <w:rPr>
                <w:bCs/>
                <w:color w:val="000000"/>
                <w:sz w:val="20"/>
              </w:rPr>
            </w:pPr>
            <w:r w:rsidRPr="007E25D8">
              <w:rPr>
                <w:bCs/>
                <w:color w:val="000000"/>
                <w:sz w:val="20"/>
              </w:rPr>
              <w:t>Eat/drink</w:t>
            </w:r>
          </w:p>
        </w:tc>
        <w:tc>
          <w:tcPr>
            <w:tcW w:w="1606" w:type="dxa"/>
          </w:tcPr>
          <w:p w:rsidR="00450602" w:rsidRPr="003C1139" w:rsidRDefault="00450602" w:rsidP="005E62B1">
            <w:pPr>
              <w:pStyle w:val="tabs"/>
              <w:ind w:left="0"/>
              <w:jc w:val="center"/>
            </w:pPr>
            <w:r w:rsidRPr="00A52786">
              <w:rPr>
                <w:color w:val="A6A6A6"/>
                <w:lang w:val="en-GB"/>
              </w:rPr>
              <w:sym w:font="Wingdings" w:char="F0A8"/>
            </w:r>
          </w:p>
        </w:tc>
      </w:tr>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Activities using a phone</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 xml:space="preserve">Talk/text on </w:t>
            </w:r>
            <w:r>
              <w:t>p</w:t>
            </w:r>
            <w:r w:rsidRPr="00B7733A">
              <w:t>hone</w:t>
            </w:r>
          </w:p>
        </w:tc>
        <w:tc>
          <w:tcPr>
            <w:tcW w:w="1606" w:type="dxa"/>
          </w:tcPr>
          <w:p w:rsidR="00450602" w:rsidRPr="003C1139" w:rsidRDefault="00450602" w:rsidP="005E62B1">
            <w:pPr>
              <w:pStyle w:val="tabs"/>
              <w:ind w:left="0"/>
              <w:jc w:val="center"/>
            </w:pPr>
            <w:r w:rsidRPr="00A52786">
              <w:rPr>
                <w:color w:val="A6A6A6"/>
                <w:lang w:val="en-GB"/>
              </w:rPr>
              <w:sym w:font="Wingdings" w:char="F0A8"/>
            </w:r>
          </w:p>
        </w:tc>
      </w:tr>
      <w:tr w:rsidR="00450602" w:rsidTr="00F91E9E">
        <w:tc>
          <w:tcPr>
            <w:tcW w:w="4786" w:type="dxa"/>
            <w:shd w:val="clear" w:color="auto" w:fill="D6E3BC"/>
            <w:vAlign w:val="bottom"/>
          </w:tcPr>
          <w:p w:rsidR="00450602" w:rsidRPr="00B7733A" w:rsidRDefault="00450602" w:rsidP="005E62B1">
            <w:pPr>
              <w:jc w:val="left"/>
              <w:rPr>
                <w:b/>
                <w:bCs/>
                <w:color w:val="000000"/>
                <w:sz w:val="20"/>
              </w:rPr>
            </w:pPr>
            <w:r w:rsidRPr="00B7733A">
              <w:rPr>
                <w:b/>
                <w:bCs/>
                <w:color w:val="000000"/>
                <w:sz w:val="20"/>
              </w:rPr>
              <w:t>Activities</w:t>
            </w:r>
            <w:r>
              <w:rPr>
                <w:b/>
                <w:bCs/>
                <w:color w:val="000000"/>
                <w:sz w:val="20"/>
              </w:rPr>
              <w:t xml:space="preserve"> using smart phone/eBook/tablet</w:t>
            </w:r>
            <w:r w:rsidRPr="00B7733A">
              <w:rPr>
                <w:b/>
                <w:bCs/>
                <w:color w:val="000000"/>
                <w:sz w:val="20"/>
              </w:rPr>
              <w:t>/computer</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Work</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Read/wr</w:t>
            </w:r>
            <w:r>
              <w:t>i</w:t>
            </w:r>
            <w:r w:rsidRPr="00B7733A">
              <w:t xml:space="preserve">te emails </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 xml:space="preserve">Browse the internet </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Watch video</w:t>
            </w:r>
            <w:r>
              <w:t>/l</w:t>
            </w:r>
            <w:r w:rsidRPr="00B7733A">
              <w:t xml:space="preserve">isten to music </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 xml:space="preserve">Play games/puzzles </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Read book</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Talking</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 xml:space="preserve">Talk to </w:t>
            </w:r>
            <w:r>
              <w:t>travelling companions</w:t>
            </w:r>
          </w:p>
        </w:tc>
        <w:tc>
          <w:tcPr>
            <w:tcW w:w="1606" w:type="dxa"/>
          </w:tcPr>
          <w:p w:rsidR="00450602" w:rsidRPr="003C1139" w:rsidRDefault="00450602" w:rsidP="005E62B1">
            <w:pPr>
              <w:pStyle w:val="tabs"/>
              <w:ind w:left="0"/>
              <w:jc w:val="cente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 xml:space="preserve">Talk to </w:t>
            </w:r>
            <w:r>
              <w:t xml:space="preserve">other </w:t>
            </w:r>
            <w:r w:rsidRPr="00B7733A">
              <w:t>passengers</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Relaxation</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D</w:t>
            </w:r>
            <w:r>
              <w:t>o</w:t>
            </w:r>
            <w:r w:rsidRPr="00B7733A">
              <w:t xml:space="preserve"> nothing (j</w:t>
            </w:r>
            <w:r>
              <w:t xml:space="preserve">ust day dream, look out of </w:t>
            </w:r>
            <w:r w:rsidRPr="00B7733A">
              <w:t>window)</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Sle</w:t>
            </w:r>
            <w:r>
              <w:t>e</w:t>
            </w:r>
            <w:r w:rsidRPr="00B7733A">
              <w:t>p or snooze</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shd w:val="clear" w:color="auto" w:fill="D6E3BC"/>
            <w:vAlign w:val="bottom"/>
          </w:tcPr>
          <w:p w:rsidR="00450602" w:rsidRPr="00B7733A" w:rsidRDefault="00450602" w:rsidP="005E62B1">
            <w:pPr>
              <w:rPr>
                <w:b/>
                <w:bCs/>
                <w:color w:val="000000"/>
                <w:sz w:val="20"/>
              </w:rPr>
            </w:pPr>
            <w:r w:rsidRPr="00B7733A">
              <w:rPr>
                <w:b/>
                <w:bCs/>
                <w:color w:val="000000"/>
                <w:sz w:val="20"/>
              </w:rPr>
              <w:t>Other</w:t>
            </w:r>
          </w:p>
        </w:tc>
        <w:tc>
          <w:tcPr>
            <w:tcW w:w="1606" w:type="dxa"/>
            <w:shd w:val="clear" w:color="auto" w:fill="D6E3BC"/>
          </w:tcPr>
          <w:p w:rsidR="00450602" w:rsidRPr="003C1139" w:rsidRDefault="00450602" w:rsidP="005E62B1">
            <w:pPr>
              <w:pStyle w:val="tabs"/>
              <w:ind w:left="0"/>
            </w:pPr>
          </w:p>
        </w:tc>
      </w:tr>
      <w:tr w:rsidR="00450602" w:rsidTr="00F91E9E">
        <w:tc>
          <w:tcPr>
            <w:tcW w:w="4786" w:type="dxa"/>
            <w:vAlign w:val="bottom"/>
          </w:tcPr>
          <w:p w:rsidR="00450602" w:rsidRPr="00B7733A" w:rsidRDefault="00450602" w:rsidP="005E62B1">
            <w:pPr>
              <w:pStyle w:val="tableleft"/>
            </w:pPr>
            <w:r w:rsidRPr="00B7733A">
              <w:t>Look after children/accompanying passenger(s)</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t>Think and/or p</w:t>
            </w:r>
            <w:r w:rsidRPr="00B7733A">
              <w:t>lan</w:t>
            </w:r>
            <w:r>
              <w:t xml:space="preserve"> things</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r w:rsidR="00450602" w:rsidTr="00F91E9E">
        <w:tc>
          <w:tcPr>
            <w:tcW w:w="4786" w:type="dxa"/>
            <w:vAlign w:val="bottom"/>
          </w:tcPr>
          <w:p w:rsidR="00450602" w:rsidRPr="00B7733A" w:rsidRDefault="00450602" w:rsidP="005E62B1">
            <w:pPr>
              <w:pStyle w:val="tableleft"/>
            </w:pPr>
            <w:r w:rsidRPr="00B7733A">
              <w:t xml:space="preserve">Other </w:t>
            </w:r>
            <w:r w:rsidRPr="007E25D8">
              <w:rPr>
                <w:b/>
              </w:rPr>
              <w:t>(please type in)</w:t>
            </w:r>
          </w:p>
        </w:tc>
        <w:tc>
          <w:tcPr>
            <w:tcW w:w="1606" w:type="dxa"/>
          </w:tcPr>
          <w:p w:rsidR="00450602" w:rsidRPr="00BC42C4" w:rsidRDefault="00450602" w:rsidP="005E62B1">
            <w:pPr>
              <w:pStyle w:val="tabs"/>
              <w:ind w:left="0"/>
              <w:jc w:val="center"/>
              <w:rPr>
                <w:color w:val="A6A6A6"/>
                <w:szCs w:val="24"/>
                <w:lang w:val="en-GB"/>
              </w:rPr>
            </w:pPr>
            <w:r w:rsidRPr="003C1139">
              <w:rPr>
                <w:color w:val="A6A6A6"/>
              </w:rPr>
              <w:sym w:font="Wingdings" w:char="F0A8"/>
            </w:r>
          </w:p>
        </w:tc>
      </w:tr>
    </w:tbl>
    <w:p w:rsidR="00450602" w:rsidRDefault="00450602" w:rsidP="005E62B1">
      <w:pPr>
        <w:pStyle w:val="tabs"/>
      </w:pPr>
    </w:p>
    <w:p w:rsidR="00450602" w:rsidRDefault="00450602" w:rsidP="004F58CD">
      <w:pPr>
        <w:pStyle w:val="Q1"/>
        <w:numPr>
          <w:ilvl w:val="0"/>
          <w:numId w:val="0"/>
        </w:numPr>
        <w:ind w:left="709" w:hanging="709"/>
      </w:pPr>
      <w:r>
        <w:t xml:space="preserve">Q25B </w:t>
      </w:r>
      <w:r>
        <w:tab/>
        <w:t xml:space="preserve">You said you would spend the additional ## minutes travel time on the following activities. Could you please indicate how much </w:t>
      </w:r>
      <w:r w:rsidRPr="00575538">
        <w:t>of the additional ## minutes travel</w:t>
      </w:r>
      <w:r>
        <w:rPr>
          <w:u w:val="single"/>
        </w:rPr>
        <w:t xml:space="preserve"> </w:t>
      </w:r>
      <w:r>
        <w:t>time you would spend on each of these? The time you reported spending on activities is shown in grey below.</w:t>
      </w:r>
    </w:p>
    <w:p w:rsidR="00450602" w:rsidRDefault="00450602" w:rsidP="00696F34">
      <w:pPr>
        <w:pStyle w:val="tabs"/>
        <w:rPr>
          <w:lang w:eastAsia="en-GB"/>
        </w:rPr>
      </w:pPr>
    </w:p>
    <w:p w:rsidR="00450602" w:rsidRDefault="00450602" w:rsidP="00316271">
      <w:pPr>
        <w:pStyle w:val="tabs"/>
      </w:pPr>
      <w:r w:rsidRPr="00C82944">
        <w:rPr>
          <w:highlight w:val="lightGray"/>
        </w:rPr>
        <w:t>List the activities selected at Q25 along with text boxes to enter the time.</w:t>
      </w:r>
    </w:p>
    <w:tbl>
      <w:tblPr>
        <w:tblW w:w="7998" w:type="dxa"/>
        <w:tblLook w:val="01E0" w:firstRow="1" w:lastRow="1" w:firstColumn="1" w:lastColumn="1" w:noHBand="0" w:noVBand="0"/>
      </w:tblPr>
      <w:tblGrid>
        <w:gridCol w:w="4786"/>
        <w:gridCol w:w="1606"/>
        <w:gridCol w:w="1606"/>
      </w:tblGrid>
      <w:tr w:rsidR="00450602" w:rsidTr="005A6796">
        <w:tc>
          <w:tcPr>
            <w:tcW w:w="4786" w:type="dxa"/>
          </w:tcPr>
          <w:p w:rsidR="00450602" w:rsidRPr="00B7733A" w:rsidRDefault="00450602" w:rsidP="00F92BFF">
            <w:pPr>
              <w:rPr>
                <w:b/>
                <w:bCs/>
                <w:color w:val="000000"/>
                <w:sz w:val="20"/>
              </w:rPr>
            </w:pPr>
            <w:r w:rsidRPr="00B7733A">
              <w:rPr>
                <w:b/>
                <w:bCs/>
                <w:color w:val="000000"/>
                <w:sz w:val="20"/>
              </w:rPr>
              <w:t>Activities using printed matter</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Read book/magazine</w:t>
            </w:r>
            <w:r>
              <w:t>/newspaper</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Study</w:t>
            </w:r>
            <w:r>
              <w:t>/work</w:t>
            </w:r>
            <w:r w:rsidRPr="00B7733A">
              <w:t xml:space="preserve"> related reading</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Eating/drinking</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7E25D8" w:rsidRDefault="00450602" w:rsidP="00F92BFF">
            <w:pPr>
              <w:rPr>
                <w:bCs/>
                <w:color w:val="000000"/>
                <w:sz w:val="20"/>
              </w:rPr>
            </w:pPr>
            <w:r w:rsidRPr="007E25D8">
              <w:rPr>
                <w:bCs/>
                <w:color w:val="000000"/>
                <w:sz w:val="20"/>
              </w:rPr>
              <w:t>Eat/drink</w:t>
            </w:r>
          </w:p>
        </w:tc>
        <w:tc>
          <w:tcPr>
            <w:tcW w:w="1606" w:type="dxa"/>
          </w:tcPr>
          <w:p w:rsidR="00450602" w:rsidRPr="00A52786" w:rsidRDefault="00450602" w:rsidP="00F92BFF">
            <w:pPr>
              <w:pStyle w:val="tabs"/>
              <w:ind w:left="0"/>
              <w:jc w:val="center"/>
              <w:rPr>
                <w:color w:val="A6A6A6"/>
                <w:lang w:val="en-GB"/>
              </w:rPr>
            </w:pPr>
          </w:p>
        </w:tc>
        <w:tc>
          <w:tcPr>
            <w:tcW w:w="1606" w:type="dxa"/>
          </w:tcPr>
          <w:p w:rsidR="00450602" w:rsidRPr="003C1139" w:rsidRDefault="00450602" w:rsidP="00F92BFF">
            <w:pPr>
              <w:pStyle w:val="tabs"/>
              <w:ind w:left="0"/>
              <w:jc w:val="center"/>
            </w:pPr>
            <w:r w:rsidRPr="00A52786">
              <w:rPr>
                <w:color w:val="A6A6A6"/>
                <w:lang w:val="en-GB"/>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Activities using a phone</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 xml:space="preserve">Talk/text on </w:t>
            </w:r>
            <w:r>
              <w:t>p</w:t>
            </w:r>
            <w:r w:rsidRPr="00B7733A">
              <w:t>hone</w:t>
            </w:r>
          </w:p>
        </w:tc>
        <w:tc>
          <w:tcPr>
            <w:tcW w:w="1606" w:type="dxa"/>
          </w:tcPr>
          <w:p w:rsidR="00450602" w:rsidRPr="00A52786" w:rsidRDefault="00450602" w:rsidP="00F92BFF">
            <w:pPr>
              <w:pStyle w:val="tabs"/>
              <w:ind w:left="0"/>
              <w:jc w:val="center"/>
              <w:rPr>
                <w:color w:val="A6A6A6"/>
                <w:lang w:val="en-GB"/>
              </w:rPr>
            </w:pPr>
          </w:p>
        </w:tc>
        <w:tc>
          <w:tcPr>
            <w:tcW w:w="1606" w:type="dxa"/>
          </w:tcPr>
          <w:p w:rsidR="00450602" w:rsidRPr="003C1139" w:rsidRDefault="00450602" w:rsidP="00F92BFF">
            <w:pPr>
              <w:pStyle w:val="tabs"/>
              <w:ind w:left="0"/>
              <w:jc w:val="center"/>
            </w:pPr>
            <w:r w:rsidRPr="00A52786">
              <w:rPr>
                <w:color w:val="A6A6A6"/>
                <w:lang w:val="en-GB"/>
              </w:rPr>
              <w:sym w:font="Wingdings" w:char="F0A8"/>
            </w:r>
          </w:p>
        </w:tc>
      </w:tr>
      <w:tr w:rsidR="00450602" w:rsidTr="005A6796">
        <w:tc>
          <w:tcPr>
            <w:tcW w:w="4786" w:type="dxa"/>
          </w:tcPr>
          <w:p w:rsidR="00450602" w:rsidRPr="00B7733A" w:rsidRDefault="00450602" w:rsidP="00F92BFF">
            <w:pPr>
              <w:jc w:val="left"/>
              <w:rPr>
                <w:b/>
                <w:bCs/>
                <w:color w:val="000000"/>
                <w:sz w:val="20"/>
              </w:rPr>
            </w:pPr>
            <w:r w:rsidRPr="00B7733A">
              <w:rPr>
                <w:b/>
                <w:bCs/>
                <w:color w:val="000000"/>
                <w:sz w:val="20"/>
              </w:rPr>
              <w:t>Activities</w:t>
            </w:r>
            <w:r>
              <w:rPr>
                <w:b/>
                <w:bCs/>
                <w:color w:val="000000"/>
                <w:sz w:val="20"/>
              </w:rPr>
              <w:t xml:space="preserve"> using smart phone/eBook/tablet</w:t>
            </w:r>
            <w:r w:rsidRPr="00B7733A">
              <w:rPr>
                <w:b/>
                <w:bCs/>
                <w:color w:val="000000"/>
                <w:sz w:val="20"/>
              </w:rPr>
              <w:t>/computer</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Work</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lastRenderedPageBreak/>
              <w:t>Read/wr</w:t>
            </w:r>
            <w:r>
              <w:t>i</w:t>
            </w:r>
            <w:r w:rsidRPr="00B7733A">
              <w:t xml:space="preserve">te emails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Browse the internet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Watch video</w:t>
            </w:r>
            <w:r>
              <w:t>/l</w:t>
            </w:r>
            <w:r w:rsidRPr="00B7733A">
              <w:t xml:space="preserve">isten to music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Play games/puzzles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Read book</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Talking</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 xml:space="preserve">Talk to </w:t>
            </w:r>
            <w:r>
              <w:t>travelling companions</w:t>
            </w:r>
          </w:p>
        </w:tc>
        <w:tc>
          <w:tcPr>
            <w:tcW w:w="1606" w:type="dxa"/>
          </w:tcPr>
          <w:p w:rsidR="00450602" w:rsidRPr="003C1139" w:rsidRDefault="00450602" w:rsidP="00F92BFF">
            <w:pPr>
              <w:pStyle w:val="tabs"/>
              <w:ind w:left="0"/>
              <w:jc w:val="center"/>
              <w:rPr>
                <w:color w:val="A6A6A6"/>
              </w:rPr>
            </w:pPr>
          </w:p>
        </w:tc>
        <w:tc>
          <w:tcPr>
            <w:tcW w:w="1606" w:type="dxa"/>
          </w:tcPr>
          <w:p w:rsidR="00450602" w:rsidRPr="003C1139" w:rsidRDefault="00450602" w:rsidP="00F92BFF">
            <w:pPr>
              <w:pStyle w:val="tabs"/>
              <w:ind w:left="0"/>
              <w:jc w:val="cente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Talk to </w:t>
            </w:r>
            <w:r>
              <w:t xml:space="preserve">other </w:t>
            </w:r>
            <w:r w:rsidRPr="00B7733A">
              <w:t>passengers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Relaxation</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D</w:t>
            </w:r>
            <w:r>
              <w:t>o</w:t>
            </w:r>
            <w:r w:rsidRPr="00B7733A">
              <w:t xml:space="preserve"> nothing (j</w:t>
            </w:r>
            <w:r>
              <w:t xml:space="preserve">ust day dream, look out of </w:t>
            </w:r>
            <w:r w:rsidRPr="00B7733A">
              <w:t>window)</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Sle</w:t>
            </w:r>
            <w:r>
              <w:t>e</w:t>
            </w:r>
            <w:r w:rsidRPr="00B7733A">
              <w:t>p or snooze</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Other</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Look after children/accompanying passenger(s)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t>Think and/or p</w:t>
            </w:r>
            <w:r w:rsidRPr="00B7733A">
              <w:t>lan</w:t>
            </w:r>
            <w:r>
              <w:t xml:space="preserve"> things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Other </w:t>
            </w:r>
            <w:r w:rsidRPr="007E25D8">
              <w:rPr>
                <w:b/>
              </w:rPr>
              <w:t>(please type in)</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bl>
    <w:p w:rsidR="00450602" w:rsidRDefault="00450602" w:rsidP="00316271">
      <w:pPr>
        <w:pStyle w:val="tabs"/>
      </w:pPr>
    </w:p>
    <w:p w:rsidR="00450602" w:rsidRDefault="00450602" w:rsidP="00316271">
      <w:pPr>
        <w:pStyle w:val="tabs"/>
      </w:pPr>
    </w:p>
    <w:p w:rsidR="00450602" w:rsidRDefault="00450602" w:rsidP="004F58CD">
      <w:pPr>
        <w:pStyle w:val="Q1"/>
      </w:pPr>
      <w:r>
        <w:t>If your scheduled train journey time was #X# minutes shorter, which of your activities listed below would you reduce or not do?</w:t>
      </w:r>
    </w:p>
    <w:p w:rsidR="00450602" w:rsidRPr="00C82944" w:rsidRDefault="00450602" w:rsidP="00BA1C14">
      <w:pPr>
        <w:pStyle w:val="tabs"/>
        <w:rPr>
          <w:highlight w:val="lightGray"/>
        </w:rPr>
      </w:pPr>
      <w:r w:rsidRPr="00C82944">
        <w:rPr>
          <w:highlight w:val="lightGray"/>
        </w:rPr>
        <w:t>#X# = 5 if Q5 &gt;=20 and  &lt; 60minutes</w:t>
      </w:r>
    </w:p>
    <w:p w:rsidR="00450602" w:rsidRPr="00C82944" w:rsidRDefault="00450602" w:rsidP="00BA1C14">
      <w:pPr>
        <w:pStyle w:val="tabs"/>
        <w:rPr>
          <w:highlight w:val="lightGray"/>
        </w:rPr>
      </w:pPr>
      <w:r w:rsidRPr="00C82944">
        <w:rPr>
          <w:highlight w:val="lightGray"/>
        </w:rPr>
        <w:t>#X# = 10 if Q5 &gt;= 60 and &lt;120minutes</w:t>
      </w:r>
    </w:p>
    <w:p w:rsidR="00450602" w:rsidRPr="00C82944" w:rsidRDefault="00450602" w:rsidP="00BA1C14">
      <w:pPr>
        <w:pStyle w:val="tabs"/>
        <w:rPr>
          <w:highlight w:val="lightGray"/>
        </w:rPr>
      </w:pPr>
      <w:r w:rsidRPr="00C82944">
        <w:rPr>
          <w:highlight w:val="lightGray"/>
        </w:rPr>
        <w:t>#X# = 15 if Q5 &gt;= 120</w:t>
      </w:r>
    </w:p>
    <w:p w:rsidR="00450602" w:rsidRPr="00C82944" w:rsidRDefault="00450602" w:rsidP="00D64F19">
      <w:pPr>
        <w:pStyle w:val="tabs"/>
        <w:rPr>
          <w:highlight w:val="lightGray"/>
        </w:rPr>
      </w:pPr>
    </w:p>
    <w:p w:rsidR="00450602" w:rsidRPr="005E62B1" w:rsidRDefault="00450602" w:rsidP="005E62B1">
      <w:pPr>
        <w:pStyle w:val="tabs"/>
        <w:rPr>
          <w:b/>
        </w:rPr>
      </w:pPr>
      <w:r w:rsidRPr="00C82944">
        <w:rPr>
          <w:b/>
          <w:highlight w:val="lightGray"/>
        </w:rPr>
        <w:t xml:space="preserve">Repeat first two columns of the table in </w:t>
      </w:r>
      <w:r w:rsidR="00CA3F6A">
        <w:fldChar w:fldCharType="begin"/>
      </w:r>
      <w:r w:rsidR="00CA3F6A">
        <w:instrText xml:space="preserve"> REF _Ref385518498 \r \h  \* MERGEFORMAT </w:instrText>
      </w:r>
      <w:r w:rsidR="00CA3F6A">
        <w:fldChar w:fldCharType="separate"/>
      </w:r>
      <w:r w:rsidRPr="00C82944">
        <w:rPr>
          <w:b/>
          <w:highlight w:val="lightGray"/>
        </w:rPr>
        <w:t>Q21</w:t>
      </w:r>
      <w:r w:rsidR="00CA3F6A">
        <w:fldChar w:fldCharType="end"/>
      </w:r>
      <w:r w:rsidRPr="00C82944">
        <w:rPr>
          <w:b/>
          <w:highlight w:val="lightGray"/>
        </w:rPr>
        <w:t xml:space="preserve"> excluding ones not selected</w:t>
      </w:r>
    </w:p>
    <w:p w:rsidR="00450602" w:rsidRDefault="00450602" w:rsidP="005E62B1">
      <w:pPr>
        <w:pStyle w:val="tabs"/>
      </w:pP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MOBILEDEVICES</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rStyle w:val="tableChar"/>
          <w:rFonts w:ascii="Calibri" w:hAnsi="Calibri"/>
          <w:b/>
          <w:color w:val="BFBFBF"/>
        </w:rPr>
      </w:pPr>
      <w:r w:rsidRPr="008D1CCA">
        <w:rPr>
          <w:rStyle w:val="tableChar"/>
          <w:rFonts w:ascii="Calibri" w:hAnsi="Calibri"/>
          <w:b/>
          <w:color w:val="BFBFBF"/>
        </w:rPr>
        <w:t xml:space="preserve">IF MENTIONED IN </w:t>
      </w:r>
      <w:r w:rsidR="00CA3F6A">
        <w:fldChar w:fldCharType="begin"/>
      </w:r>
      <w:r w:rsidR="00CA3F6A">
        <w:instrText xml:space="preserve"> REF _Ref377117597 \r \h  \* MERGEFORMAT </w:instrText>
      </w:r>
      <w:r w:rsidR="00CA3F6A">
        <w:fldChar w:fldCharType="separate"/>
      </w:r>
      <w:r w:rsidRPr="001A0D16">
        <w:rPr>
          <w:rStyle w:val="tableChar"/>
          <w:rFonts w:ascii="Calibri" w:hAnsi="Calibri"/>
          <w:b/>
          <w:color w:val="BFBFBF"/>
        </w:rPr>
        <w:t>Q19</w:t>
      </w:r>
      <w:r w:rsidR="00CA3F6A">
        <w:fldChar w:fldCharType="end"/>
      </w:r>
      <w:r w:rsidRPr="008D1CCA">
        <w:rPr>
          <w:rStyle w:val="tableChar"/>
          <w:rFonts w:ascii="Calibri" w:hAnsi="Calibri"/>
          <w:b/>
          <w:color w:val="BFBFBF"/>
        </w:rPr>
        <w:t xml:space="preserve">: </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rStyle w:val="tableChar"/>
          <w:b/>
          <w:color w:val="BFBFBF"/>
        </w:rPr>
      </w:pPr>
      <w:r w:rsidRPr="008D1CCA">
        <w:rPr>
          <w:rStyle w:val="QTabsChar"/>
          <w:color w:val="BFBFBF"/>
        </w:rPr>
        <w:t>Feature</w:t>
      </w:r>
      <w:r w:rsidRPr="008D1CCA">
        <w:rPr>
          <w:rStyle w:val="tableChar"/>
          <w:rFonts w:ascii="Times New Roman" w:hAnsi="Times New Roman"/>
          <w:color w:val="BFBFBF"/>
        </w:rPr>
        <w:t xml:space="preserve"> </w:t>
      </w:r>
      <w:r w:rsidRPr="008D1CCA">
        <w:rPr>
          <w:color w:val="BFBFBF"/>
          <w:lang w:eastAsia="en-GB"/>
        </w:rPr>
        <w:t>phone REPLACE WITH phone</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lang w:eastAsia="en-GB"/>
        </w:rPr>
      </w:pPr>
      <w:r w:rsidRPr="008D1CCA">
        <w:rPr>
          <w:color w:val="BFBFBF"/>
          <w:lang w:eastAsia="en-GB"/>
        </w:rPr>
        <w:t>Smart phone</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rStyle w:val="tableChar"/>
          <w:b/>
          <w:color w:val="BFBFBF"/>
        </w:rPr>
      </w:pPr>
      <w:r w:rsidRPr="008D1CCA">
        <w:rPr>
          <w:color w:val="BFBFBF"/>
          <w:lang w:eastAsia="en-GB"/>
        </w:rPr>
        <w:t>Tablet (iPad or similar) REPLACE WITH tablet</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lang w:eastAsia="en-GB"/>
        </w:rPr>
      </w:pPr>
      <w:proofErr w:type="spellStart"/>
      <w:r w:rsidRPr="008D1CCA">
        <w:rPr>
          <w:color w:val="BFBFBF"/>
          <w:lang w:eastAsia="en-GB"/>
        </w:rPr>
        <w:t>eReader</w:t>
      </w:r>
      <w:proofErr w:type="spellEnd"/>
      <w:r w:rsidRPr="008D1CCA">
        <w:rPr>
          <w:color w:val="BFBFBF"/>
          <w:lang w:eastAsia="en-GB"/>
        </w:rPr>
        <w:t xml:space="preserve"> (Kindle or similar) REPLACE WITH </w:t>
      </w:r>
      <w:proofErr w:type="spellStart"/>
      <w:r w:rsidRPr="008D1CCA">
        <w:rPr>
          <w:color w:val="BFBFBF"/>
          <w:lang w:eastAsia="en-GB"/>
        </w:rPr>
        <w:t>eReadre</w:t>
      </w:r>
      <w:proofErr w:type="spellEnd"/>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lang w:eastAsia="en-GB"/>
        </w:rPr>
      </w:pPr>
      <w:r w:rsidRPr="008D1CCA">
        <w:rPr>
          <w:color w:val="BFBFBF"/>
          <w:lang w:eastAsia="en-GB"/>
        </w:rPr>
        <w:t xml:space="preserve">Laptop computer or </w:t>
      </w:r>
      <w:proofErr w:type="spellStart"/>
      <w:r w:rsidRPr="008D1CCA">
        <w:rPr>
          <w:color w:val="BFBFBF"/>
          <w:lang w:eastAsia="en-GB"/>
        </w:rPr>
        <w:t>ultrabook</w:t>
      </w:r>
      <w:proofErr w:type="spellEnd"/>
      <w:r w:rsidRPr="008D1CCA">
        <w:rPr>
          <w:color w:val="BFBFBF"/>
          <w:lang w:eastAsia="en-GB"/>
        </w:rPr>
        <w:t xml:space="preserve"> REPLACE WITH computer</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lang w:eastAsia="en-GB"/>
        </w:rPr>
      </w:pPr>
      <w:r w:rsidRPr="008D1CCA">
        <w:rPr>
          <w:color w:val="BFBFBF"/>
          <w:lang w:eastAsia="en-GB"/>
        </w:rPr>
        <w:t xml:space="preserve">Other </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If two mentioned insert and between the two</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 xml:space="preserve">If three mentioned insert commas between the first two and </w:t>
      </w:r>
      <w:proofErr w:type="spellStart"/>
      <w:r w:rsidRPr="008D1CCA">
        <w:rPr>
          <w:color w:val="BFBFBF"/>
        </w:rPr>
        <w:t>and</w:t>
      </w:r>
      <w:proofErr w:type="spellEnd"/>
      <w:r w:rsidRPr="008D1CCA">
        <w:rPr>
          <w:color w:val="BFBFBF"/>
        </w:rPr>
        <w:t xml:space="preserve"> between the last two</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 xml:space="preserve">If four mentioned insert commas between the first three and </w:t>
      </w:r>
      <w:proofErr w:type="spellStart"/>
      <w:r w:rsidRPr="008D1CCA">
        <w:rPr>
          <w:color w:val="BFBFBF"/>
        </w:rPr>
        <w:t>and</w:t>
      </w:r>
      <w:proofErr w:type="spellEnd"/>
      <w:r w:rsidRPr="008D1CCA">
        <w:rPr>
          <w:color w:val="BFBFBF"/>
        </w:rPr>
        <w:t xml:space="preserve"> between the last two</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 xml:space="preserve">If five mentioned insert commas between the first four and </w:t>
      </w:r>
      <w:proofErr w:type="spellStart"/>
      <w:r w:rsidRPr="008D1CCA">
        <w:rPr>
          <w:color w:val="BFBFBF"/>
        </w:rPr>
        <w:t>and</w:t>
      </w:r>
      <w:proofErr w:type="spellEnd"/>
      <w:r w:rsidRPr="008D1CCA">
        <w:rPr>
          <w:color w:val="BFBFBF"/>
        </w:rPr>
        <w:t xml:space="preserve"> between the last two</w:t>
      </w:r>
    </w:p>
    <w:p w:rsidR="00450602" w:rsidRPr="008D1CCA" w:rsidRDefault="00450602" w:rsidP="008D1CCA">
      <w:pPr>
        <w:pStyle w:val="tabs"/>
        <w:pBdr>
          <w:top w:val="single" w:sz="4" w:space="1" w:color="auto"/>
          <w:left w:val="single" w:sz="4" w:space="4" w:color="auto"/>
          <w:bottom w:val="single" w:sz="4" w:space="1" w:color="auto"/>
          <w:right w:val="single" w:sz="4" w:space="4" w:color="auto"/>
        </w:pBdr>
        <w:rPr>
          <w:color w:val="BFBFBF"/>
        </w:rPr>
      </w:pPr>
      <w:r w:rsidRPr="008D1CCA">
        <w:rPr>
          <w:color w:val="BFBFBF"/>
        </w:rPr>
        <w:t xml:space="preserve">If six mentioned insert commas between the first five and </w:t>
      </w:r>
      <w:proofErr w:type="spellStart"/>
      <w:r w:rsidRPr="008D1CCA">
        <w:rPr>
          <w:color w:val="BFBFBF"/>
        </w:rPr>
        <w:t>and</w:t>
      </w:r>
      <w:proofErr w:type="spellEnd"/>
      <w:r w:rsidRPr="008D1CCA">
        <w:rPr>
          <w:color w:val="BFBFBF"/>
        </w:rPr>
        <w:t xml:space="preserve"> between the last two</w:t>
      </w:r>
    </w:p>
    <w:p w:rsidR="00450602" w:rsidRDefault="00450602" w:rsidP="005E62B1">
      <w:pPr>
        <w:pStyle w:val="tabs"/>
        <w:rPr>
          <w:rFonts w:ascii="Tahoma" w:hAnsi="Tahoma" w:cs="Tahoma"/>
          <w:color w:val="000000"/>
        </w:rPr>
      </w:pPr>
    </w:p>
    <w:p w:rsidR="00450602" w:rsidRDefault="00450602" w:rsidP="004F58CD">
      <w:pPr>
        <w:pStyle w:val="Q1"/>
        <w:numPr>
          <w:ilvl w:val="0"/>
          <w:numId w:val="0"/>
        </w:numPr>
        <w:ind w:left="709" w:hanging="709"/>
      </w:pPr>
      <w:r>
        <w:t xml:space="preserve">Q26B </w:t>
      </w:r>
      <w:r>
        <w:tab/>
        <w:t>You said you would not do or reduce the time spent on the following activities if the train journey was ## minutes shorter. Could you please indicate how much time you would reduce on each of these? The time you reported spending on activities is shown in grey below.</w:t>
      </w:r>
    </w:p>
    <w:p w:rsidR="00450602" w:rsidRDefault="00450602" w:rsidP="005E62B1">
      <w:pPr>
        <w:pStyle w:val="tabs"/>
        <w:rPr>
          <w:rFonts w:ascii="Tahoma" w:hAnsi="Tahoma" w:cs="Tahoma"/>
          <w:color w:val="000000"/>
        </w:rPr>
      </w:pPr>
    </w:p>
    <w:p w:rsidR="00450602" w:rsidRDefault="00450602" w:rsidP="00696F34">
      <w:pPr>
        <w:pStyle w:val="tabs"/>
      </w:pPr>
      <w:r w:rsidRPr="00C82944">
        <w:rPr>
          <w:highlight w:val="lightGray"/>
        </w:rPr>
        <w:t>List the activities selected at Q26 along with text boxes to enter the time.</w:t>
      </w:r>
    </w:p>
    <w:tbl>
      <w:tblPr>
        <w:tblW w:w="7998" w:type="dxa"/>
        <w:tblLook w:val="01E0" w:firstRow="1" w:lastRow="1" w:firstColumn="1" w:lastColumn="1" w:noHBand="0" w:noVBand="0"/>
      </w:tblPr>
      <w:tblGrid>
        <w:gridCol w:w="4786"/>
        <w:gridCol w:w="1606"/>
        <w:gridCol w:w="1606"/>
      </w:tblGrid>
      <w:tr w:rsidR="00450602" w:rsidTr="005A6796">
        <w:tc>
          <w:tcPr>
            <w:tcW w:w="4786" w:type="dxa"/>
          </w:tcPr>
          <w:p w:rsidR="00450602" w:rsidRPr="00B7733A" w:rsidRDefault="00450602" w:rsidP="00F92BFF">
            <w:pPr>
              <w:rPr>
                <w:b/>
                <w:bCs/>
                <w:color w:val="000000"/>
                <w:sz w:val="20"/>
              </w:rPr>
            </w:pPr>
            <w:r w:rsidRPr="00B7733A">
              <w:rPr>
                <w:b/>
                <w:bCs/>
                <w:color w:val="000000"/>
                <w:sz w:val="20"/>
              </w:rPr>
              <w:t>Activities using printed matter</w:t>
            </w:r>
          </w:p>
        </w:tc>
        <w:tc>
          <w:tcPr>
            <w:tcW w:w="1606" w:type="dxa"/>
          </w:tcPr>
          <w:p w:rsidR="00450602" w:rsidRPr="003C1139" w:rsidRDefault="00450602" w:rsidP="00F92BFF">
            <w:pPr>
              <w:pStyle w:val="tabs"/>
              <w:ind w:left="0"/>
            </w:pPr>
          </w:p>
        </w:tc>
        <w:tc>
          <w:tcPr>
            <w:tcW w:w="1606" w:type="dxa"/>
          </w:tcPr>
          <w:p w:rsidR="00450602" w:rsidRPr="00B85050" w:rsidRDefault="00450602" w:rsidP="00B85050">
            <w:pPr>
              <w:pStyle w:val="tabs"/>
              <w:ind w:left="0"/>
              <w:jc w:val="center"/>
              <w:rPr>
                <w:b/>
                <w:lang w:val="en-GB"/>
              </w:rPr>
            </w:pPr>
            <w:r>
              <w:rPr>
                <w:b/>
                <w:lang w:val="en-GB"/>
              </w:rPr>
              <w:t>Reduced t</w:t>
            </w:r>
            <w:r w:rsidRPr="00B85050">
              <w:rPr>
                <w:b/>
                <w:lang w:val="en-GB"/>
              </w:rPr>
              <w:t>ime spent on the activity</w:t>
            </w:r>
          </w:p>
          <w:p w:rsidR="00450602" w:rsidRPr="003C1139" w:rsidRDefault="00450602" w:rsidP="00B85050">
            <w:pPr>
              <w:pStyle w:val="tabs"/>
              <w:ind w:left="0"/>
              <w:jc w:val="center"/>
            </w:pPr>
            <w:r w:rsidRPr="00B85050">
              <w:rPr>
                <w:b/>
                <w:lang w:val="en-GB"/>
              </w:rPr>
              <w:t>(minutes</w:t>
            </w:r>
            <w:r w:rsidRPr="00B85050">
              <w:rPr>
                <w:lang w:val="en-GB"/>
              </w:rPr>
              <w:t>)</w:t>
            </w:r>
          </w:p>
        </w:tc>
      </w:tr>
      <w:tr w:rsidR="00450602" w:rsidTr="005A6796">
        <w:tc>
          <w:tcPr>
            <w:tcW w:w="4786" w:type="dxa"/>
          </w:tcPr>
          <w:p w:rsidR="00450602" w:rsidRPr="00B7733A" w:rsidRDefault="00450602" w:rsidP="00F92BFF">
            <w:pPr>
              <w:pStyle w:val="tableleft"/>
            </w:pPr>
            <w:r w:rsidRPr="00B7733A">
              <w:t>Read book/magazine</w:t>
            </w:r>
            <w:r>
              <w:t>/newspaper</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Study</w:t>
            </w:r>
            <w:r>
              <w:t>/work</w:t>
            </w:r>
            <w:r w:rsidRPr="00B7733A">
              <w:t xml:space="preserve"> related reading</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Eating/drinking</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7E25D8" w:rsidRDefault="00450602" w:rsidP="00F92BFF">
            <w:pPr>
              <w:rPr>
                <w:bCs/>
                <w:color w:val="000000"/>
                <w:sz w:val="20"/>
              </w:rPr>
            </w:pPr>
            <w:r w:rsidRPr="007E25D8">
              <w:rPr>
                <w:bCs/>
                <w:color w:val="000000"/>
                <w:sz w:val="20"/>
              </w:rPr>
              <w:t>Eat/drink</w:t>
            </w:r>
          </w:p>
        </w:tc>
        <w:tc>
          <w:tcPr>
            <w:tcW w:w="1606" w:type="dxa"/>
          </w:tcPr>
          <w:p w:rsidR="00450602" w:rsidRPr="00A52786" w:rsidRDefault="00450602" w:rsidP="00F92BFF">
            <w:pPr>
              <w:pStyle w:val="tabs"/>
              <w:ind w:left="0"/>
              <w:jc w:val="center"/>
              <w:rPr>
                <w:color w:val="A6A6A6"/>
                <w:lang w:val="en-GB"/>
              </w:rPr>
            </w:pPr>
          </w:p>
        </w:tc>
        <w:tc>
          <w:tcPr>
            <w:tcW w:w="1606" w:type="dxa"/>
          </w:tcPr>
          <w:p w:rsidR="00450602" w:rsidRPr="003C1139" w:rsidRDefault="00450602" w:rsidP="00F92BFF">
            <w:pPr>
              <w:pStyle w:val="tabs"/>
              <w:ind w:left="0"/>
              <w:jc w:val="center"/>
            </w:pPr>
            <w:r w:rsidRPr="00A52786">
              <w:rPr>
                <w:color w:val="A6A6A6"/>
                <w:lang w:val="en-GB"/>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Activities using a phone</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 xml:space="preserve">Talk/text on </w:t>
            </w:r>
            <w:r>
              <w:t>p</w:t>
            </w:r>
            <w:r w:rsidRPr="00B7733A">
              <w:t>hone</w:t>
            </w:r>
          </w:p>
        </w:tc>
        <w:tc>
          <w:tcPr>
            <w:tcW w:w="1606" w:type="dxa"/>
          </w:tcPr>
          <w:p w:rsidR="00450602" w:rsidRPr="00A52786" w:rsidRDefault="00450602" w:rsidP="00F92BFF">
            <w:pPr>
              <w:pStyle w:val="tabs"/>
              <w:ind w:left="0"/>
              <w:jc w:val="center"/>
              <w:rPr>
                <w:color w:val="A6A6A6"/>
                <w:lang w:val="en-GB"/>
              </w:rPr>
            </w:pPr>
          </w:p>
        </w:tc>
        <w:tc>
          <w:tcPr>
            <w:tcW w:w="1606" w:type="dxa"/>
          </w:tcPr>
          <w:p w:rsidR="00450602" w:rsidRPr="003C1139" w:rsidRDefault="00450602" w:rsidP="00F92BFF">
            <w:pPr>
              <w:pStyle w:val="tabs"/>
              <w:ind w:left="0"/>
              <w:jc w:val="center"/>
            </w:pPr>
            <w:r w:rsidRPr="00A52786">
              <w:rPr>
                <w:color w:val="A6A6A6"/>
                <w:lang w:val="en-GB"/>
              </w:rPr>
              <w:sym w:font="Wingdings" w:char="F0A8"/>
            </w:r>
          </w:p>
        </w:tc>
      </w:tr>
      <w:tr w:rsidR="00450602" w:rsidTr="005A6796">
        <w:tc>
          <w:tcPr>
            <w:tcW w:w="4786" w:type="dxa"/>
          </w:tcPr>
          <w:p w:rsidR="00450602" w:rsidRPr="00B7733A" w:rsidRDefault="00450602" w:rsidP="00F92BFF">
            <w:pPr>
              <w:jc w:val="left"/>
              <w:rPr>
                <w:b/>
                <w:bCs/>
                <w:color w:val="000000"/>
                <w:sz w:val="20"/>
              </w:rPr>
            </w:pPr>
            <w:r w:rsidRPr="00B7733A">
              <w:rPr>
                <w:b/>
                <w:bCs/>
                <w:color w:val="000000"/>
                <w:sz w:val="20"/>
              </w:rPr>
              <w:t>Activities</w:t>
            </w:r>
            <w:r>
              <w:rPr>
                <w:b/>
                <w:bCs/>
                <w:color w:val="000000"/>
                <w:sz w:val="20"/>
              </w:rPr>
              <w:t xml:space="preserve"> using smart phone/eBook/tablet</w:t>
            </w:r>
            <w:r w:rsidRPr="00B7733A">
              <w:rPr>
                <w:b/>
                <w:bCs/>
                <w:color w:val="000000"/>
                <w:sz w:val="20"/>
              </w:rPr>
              <w:t>/computer</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Work</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Read/wr</w:t>
            </w:r>
            <w:r>
              <w:t>i</w:t>
            </w:r>
            <w:r w:rsidRPr="00B7733A">
              <w:t xml:space="preserve">te emails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lastRenderedPageBreak/>
              <w:t xml:space="preserve">Browse the internet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Watch video</w:t>
            </w:r>
            <w:r>
              <w:t>/l</w:t>
            </w:r>
            <w:r w:rsidRPr="00B7733A">
              <w:t xml:space="preserve">isten to music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Play games/puzzles </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Read book</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Talking</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 xml:space="preserve">Talk to </w:t>
            </w:r>
            <w:r>
              <w:t>travelling companions</w:t>
            </w:r>
          </w:p>
        </w:tc>
        <w:tc>
          <w:tcPr>
            <w:tcW w:w="1606" w:type="dxa"/>
          </w:tcPr>
          <w:p w:rsidR="00450602" w:rsidRPr="003C1139" w:rsidRDefault="00450602" w:rsidP="00F92BFF">
            <w:pPr>
              <w:pStyle w:val="tabs"/>
              <w:ind w:left="0"/>
              <w:jc w:val="center"/>
              <w:rPr>
                <w:color w:val="A6A6A6"/>
              </w:rPr>
            </w:pPr>
          </w:p>
        </w:tc>
        <w:tc>
          <w:tcPr>
            <w:tcW w:w="1606" w:type="dxa"/>
          </w:tcPr>
          <w:p w:rsidR="00450602" w:rsidRPr="003C1139" w:rsidRDefault="00450602" w:rsidP="00F92BFF">
            <w:pPr>
              <w:pStyle w:val="tabs"/>
              <w:ind w:left="0"/>
              <w:jc w:val="cente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Talk to </w:t>
            </w:r>
            <w:r>
              <w:t xml:space="preserve">other </w:t>
            </w:r>
            <w:r w:rsidRPr="00B7733A">
              <w:t>passengers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Relaxation</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D</w:t>
            </w:r>
            <w:r>
              <w:t>o</w:t>
            </w:r>
            <w:r w:rsidRPr="00B7733A">
              <w:t xml:space="preserve"> nothing (j</w:t>
            </w:r>
            <w:r>
              <w:t xml:space="preserve">ust day dream, look out of </w:t>
            </w:r>
            <w:r w:rsidRPr="00B7733A">
              <w:t>window)</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Sle</w:t>
            </w:r>
            <w:r>
              <w:t>e</w:t>
            </w:r>
            <w:r w:rsidRPr="00B7733A">
              <w:t>p or snooze</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rPr>
                <w:b/>
                <w:bCs/>
                <w:color w:val="000000"/>
                <w:sz w:val="20"/>
              </w:rPr>
            </w:pPr>
            <w:r w:rsidRPr="00B7733A">
              <w:rPr>
                <w:b/>
                <w:bCs/>
                <w:color w:val="000000"/>
                <w:sz w:val="20"/>
              </w:rPr>
              <w:t>Other</w:t>
            </w:r>
          </w:p>
        </w:tc>
        <w:tc>
          <w:tcPr>
            <w:tcW w:w="1606" w:type="dxa"/>
          </w:tcPr>
          <w:p w:rsidR="00450602" w:rsidRPr="003C1139" w:rsidRDefault="00450602" w:rsidP="00F92BFF">
            <w:pPr>
              <w:pStyle w:val="tabs"/>
              <w:ind w:left="0"/>
            </w:pPr>
          </w:p>
        </w:tc>
        <w:tc>
          <w:tcPr>
            <w:tcW w:w="1606" w:type="dxa"/>
          </w:tcPr>
          <w:p w:rsidR="00450602" w:rsidRPr="003C1139" w:rsidRDefault="00450602" w:rsidP="00F92BFF">
            <w:pPr>
              <w:pStyle w:val="tabs"/>
              <w:ind w:left="0"/>
            </w:pPr>
          </w:p>
        </w:tc>
      </w:tr>
      <w:tr w:rsidR="00450602" w:rsidTr="005A6796">
        <w:tc>
          <w:tcPr>
            <w:tcW w:w="4786" w:type="dxa"/>
          </w:tcPr>
          <w:p w:rsidR="00450602" w:rsidRPr="00B7733A" w:rsidRDefault="00450602" w:rsidP="00F92BFF">
            <w:pPr>
              <w:pStyle w:val="tableleft"/>
            </w:pPr>
            <w:r w:rsidRPr="00B7733A">
              <w:t>Look after children/accompanying passenger(s)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t>Think and/or p</w:t>
            </w:r>
            <w:r w:rsidRPr="00B7733A">
              <w:t>lan</w:t>
            </w:r>
            <w:r>
              <w:t xml:space="preserve"> things</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r w:rsidR="00450602" w:rsidTr="005A6796">
        <w:tc>
          <w:tcPr>
            <w:tcW w:w="4786" w:type="dxa"/>
          </w:tcPr>
          <w:p w:rsidR="00450602" w:rsidRPr="00B7733A" w:rsidRDefault="00450602" w:rsidP="00F92BFF">
            <w:pPr>
              <w:pStyle w:val="tableleft"/>
            </w:pPr>
            <w:r w:rsidRPr="00B7733A">
              <w:t xml:space="preserve">Other </w:t>
            </w:r>
            <w:r w:rsidRPr="007E25D8">
              <w:rPr>
                <w:b/>
              </w:rPr>
              <w:t>(please type in)</w:t>
            </w:r>
          </w:p>
        </w:tc>
        <w:tc>
          <w:tcPr>
            <w:tcW w:w="1606" w:type="dxa"/>
          </w:tcPr>
          <w:p w:rsidR="00450602" w:rsidRPr="003C1139" w:rsidRDefault="00450602" w:rsidP="00F92BFF">
            <w:pPr>
              <w:pStyle w:val="tabs"/>
              <w:ind w:left="0"/>
              <w:jc w:val="center"/>
              <w:rPr>
                <w:color w:val="A6A6A6"/>
              </w:rPr>
            </w:pPr>
          </w:p>
        </w:tc>
        <w:tc>
          <w:tcPr>
            <w:tcW w:w="1606" w:type="dxa"/>
          </w:tcPr>
          <w:p w:rsidR="00450602" w:rsidRPr="00BC42C4" w:rsidRDefault="00450602" w:rsidP="00F92BFF">
            <w:pPr>
              <w:pStyle w:val="tabs"/>
              <w:ind w:left="0"/>
              <w:jc w:val="center"/>
              <w:rPr>
                <w:color w:val="A6A6A6"/>
                <w:szCs w:val="24"/>
                <w:lang w:val="en-GB"/>
              </w:rPr>
            </w:pPr>
            <w:r w:rsidRPr="003C1139">
              <w:rPr>
                <w:color w:val="A6A6A6"/>
              </w:rPr>
              <w:sym w:font="Wingdings" w:char="F0A8"/>
            </w:r>
          </w:p>
        </w:tc>
      </w:tr>
    </w:tbl>
    <w:p w:rsidR="00450602" w:rsidRDefault="00450602" w:rsidP="00696F34">
      <w:pPr>
        <w:pStyle w:val="tabs"/>
        <w:rPr>
          <w:lang w:eastAsia="en-GB"/>
        </w:rPr>
      </w:pPr>
    </w:p>
    <w:p w:rsidR="00450602" w:rsidRPr="0078776F" w:rsidRDefault="00450602" w:rsidP="005E62B1">
      <w:pPr>
        <w:pStyle w:val="tabs"/>
      </w:pPr>
    </w:p>
    <w:p w:rsidR="00450602" w:rsidRPr="00233FB4" w:rsidRDefault="00CA3F6A" w:rsidP="004F58CD">
      <w:pPr>
        <w:pStyle w:val="Q1"/>
      </w:pPr>
      <w:r>
        <w:fldChar w:fldCharType="begin"/>
      </w:r>
      <w:r>
        <w:instrText xml:space="preserve"> REF _Ref384799734 \r \h  \* MERGEFORMAT </w:instrText>
      </w:r>
      <w:r>
        <w:fldChar w:fldCharType="separate"/>
      </w:r>
      <w:r w:rsidR="00450602" w:rsidRPr="001A0D16">
        <w:rPr>
          <w:b/>
        </w:rPr>
        <w:t>Q19</w:t>
      </w:r>
      <w:r>
        <w:fldChar w:fldCharType="end"/>
      </w:r>
      <w:r w:rsidR="00450602" w:rsidRPr="00C81C06">
        <w:rPr>
          <w:b/>
        </w:rPr>
        <w:t>&lt;&gt;1 +</w:t>
      </w:r>
      <w:r>
        <w:fldChar w:fldCharType="begin"/>
      </w:r>
      <w:r>
        <w:instrText xml:space="preserve"> REF _Ref377466704 \r \h  \* MERGEFORMAT </w:instrText>
      </w:r>
      <w:r>
        <w:fldChar w:fldCharType="separate"/>
      </w:r>
      <w:r w:rsidR="00450602" w:rsidRPr="001A0D16">
        <w:rPr>
          <w:b/>
        </w:rPr>
        <w:t>Q20</w:t>
      </w:r>
      <w:r>
        <w:fldChar w:fldCharType="end"/>
      </w:r>
      <w:r w:rsidR="00450602" w:rsidRPr="00C81C06">
        <w:rPr>
          <w:b/>
        </w:rPr>
        <w:t xml:space="preserve">&lt;&gt;1 ASK, OTHERWISE GO </w:t>
      </w:r>
      <w:r w:rsidR="00450602" w:rsidRPr="005E62B1">
        <w:rPr>
          <w:b/>
        </w:rPr>
        <w:t xml:space="preserve">TO </w:t>
      </w:r>
      <w:r>
        <w:fldChar w:fldCharType="begin"/>
      </w:r>
      <w:r>
        <w:instrText xml:space="preserve"> REF _Ref385519155 \r \h  \* MERGEFORMAT </w:instrText>
      </w:r>
      <w:r>
        <w:fldChar w:fldCharType="separate"/>
      </w:r>
      <w:r w:rsidR="00450602" w:rsidRPr="001A0D16">
        <w:rPr>
          <w:b/>
        </w:rPr>
        <w:t>Q29</w:t>
      </w:r>
      <w:r>
        <w:fldChar w:fldCharType="end"/>
      </w:r>
      <w:r w:rsidR="00450602" w:rsidRPr="005E62B1">
        <w:rPr>
          <w:b/>
        </w:rPr>
        <w:t>:</w:t>
      </w:r>
      <w:r w:rsidR="00450602">
        <w:t xml:space="preserve"> If you could not use your #MOBILEDEVICES# during your train journey, what would you do?</w:t>
      </w:r>
    </w:p>
    <w:p w:rsidR="00450602" w:rsidRPr="00316271" w:rsidRDefault="00450602" w:rsidP="00316271">
      <w:pPr>
        <w:pStyle w:val="tabs"/>
        <w:rPr>
          <w:color w:val="000000"/>
        </w:rPr>
      </w:pPr>
      <w:r w:rsidRPr="00316271">
        <w:rPr>
          <w:color w:val="000000"/>
        </w:rPr>
        <w:t>Still travel by train</w:t>
      </w:r>
    </w:p>
    <w:p w:rsidR="00450602" w:rsidRPr="00316271" w:rsidRDefault="00450602" w:rsidP="00316271">
      <w:pPr>
        <w:pStyle w:val="tabs"/>
        <w:rPr>
          <w:color w:val="000000"/>
        </w:rPr>
      </w:pPr>
      <w:r w:rsidRPr="00316271">
        <w:rPr>
          <w:color w:val="000000"/>
        </w:rPr>
        <w:t>Switch to car</w:t>
      </w:r>
    </w:p>
    <w:p w:rsidR="00450602" w:rsidRPr="00316271" w:rsidRDefault="00450602" w:rsidP="00316271">
      <w:pPr>
        <w:pStyle w:val="tabs"/>
        <w:rPr>
          <w:color w:val="000000"/>
        </w:rPr>
      </w:pPr>
      <w:r w:rsidRPr="00316271">
        <w:rPr>
          <w:color w:val="000000"/>
        </w:rPr>
        <w:t>Switch to bus/coach</w:t>
      </w:r>
    </w:p>
    <w:p w:rsidR="00450602" w:rsidRPr="00316271" w:rsidRDefault="00450602" w:rsidP="00316271">
      <w:pPr>
        <w:pStyle w:val="tabs"/>
        <w:rPr>
          <w:color w:val="000000"/>
        </w:rPr>
      </w:pPr>
      <w:r w:rsidRPr="00316271">
        <w:rPr>
          <w:color w:val="000000"/>
        </w:rPr>
        <w:t>Switch to another mode</w:t>
      </w:r>
    </w:p>
    <w:p w:rsidR="00450602" w:rsidRPr="00316271" w:rsidRDefault="00450602" w:rsidP="00316271">
      <w:pPr>
        <w:pStyle w:val="tabs"/>
        <w:rPr>
          <w:color w:val="000000"/>
        </w:rPr>
      </w:pPr>
      <w:r w:rsidRPr="00316271">
        <w:rPr>
          <w:color w:val="000000"/>
        </w:rPr>
        <w:t>Not make the journey</w:t>
      </w:r>
    </w:p>
    <w:p w:rsidR="00450602" w:rsidRDefault="00450602" w:rsidP="00F23725">
      <w:pPr>
        <w:pStyle w:val="tabs"/>
      </w:pPr>
    </w:p>
    <w:p w:rsidR="00450602" w:rsidRDefault="00450602" w:rsidP="004F58CD">
      <w:pPr>
        <w:pStyle w:val="Q1"/>
      </w:pPr>
      <w:r>
        <w:t>If you could not use your #MOBILEDEVICES# during your train journey, would it make the journey…</w:t>
      </w:r>
    </w:p>
    <w:p w:rsidR="00450602" w:rsidRPr="00316271" w:rsidRDefault="00450602" w:rsidP="00316271">
      <w:pPr>
        <w:pStyle w:val="tabs"/>
        <w:rPr>
          <w:color w:val="000000"/>
        </w:rPr>
      </w:pPr>
      <w:r w:rsidRPr="00316271">
        <w:rPr>
          <w:color w:val="000000"/>
        </w:rPr>
        <w:t xml:space="preserve">A lot worse? </w:t>
      </w:r>
    </w:p>
    <w:p w:rsidR="00450602" w:rsidRPr="00316271" w:rsidRDefault="00450602" w:rsidP="00316271">
      <w:pPr>
        <w:pStyle w:val="tabs"/>
        <w:rPr>
          <w:color w:val="000000"/>
        </w:rPr>
      </w:pPr>
      <w:r w:rsidRPr="00316271">
        <w:rPr>
          <w:color w:val="000000"/>
        </w:rPr>
        <w:t xml:space="preserve">A little worse? </w:t>
      </w:r>
    </w:p>
    <w:p w:rsidR="00450602" w:rsidRPr="00316271" w:rsidRDefault="00450602" w:rsidP="00316271">
      <w:pPr>
        <w:pStyle w:val="tabs"/>
        <w:rPr>
          <w:color w:val="000000"/>
        </w:rPr>
      </w:pPr>
      <w:r w:rsidRPr="00316271">
        <w:rPr>
          <w:color w:val="000000"/>
        </w:rPr>
        <w:t>No different?</w:t>
      </w:r>
    </w:p>
    <w:p w:rsidR="00450602" w:rsidRDefault="00450602" w:rsidP="00F23725">
      <w:pPr>
        <w:pStyle w:val="tabs"/>
      </w:pPr>
    </w:p>
    <w:p w:rsidR="00450602" w:rsidRDefault="00450602" w:rsidP="004F58CD">
      <w:pPr>
        <w:pStyle w:val="Q1"/>
      </w:pPr>
      <w:bookmarkStart w:id="29" w:name="_Ref385519155"/>
      <w:r>
        <w:t>If your train journey just involved sitting and looking out of the window, would you then regard it to be</w:t>
      </w:r>
      <w:bookmarkEnd w:id="29"/>
      <w:r>
        <w:t>…</w:t>
      </w:r>
    </w:p>
    <w:p w:rsidR="00450602" w:rsidRDefault="00450602" w:rsidP="008D1CCA">
      <w:pPr>
        <w:pStyle w:val="QTabs"/>
      </w:pPr>
      <w:r>
        <w:t xml:space="preserve">A lot worse? </w:t>
      </w:r>
    </w:p>
    <w:p w:rsidR="00450602" w:rsidRDefault="00450602" w:rsidP="008D1CCA">
      <w:pPr>
        <w:pStyle w:val="QTabs"/>
      </w:pPr>
      <w:r>
        <w:t xml:space="preserve">A little worse? </w:t>
      </w:r>
    </w:p>
    <w:p w:rsidR="00450602" w:rsidRDefault="00450602" w:rsidP="008D1CCA">
      <w:pPr>
        <w:pStyle w:val="QTabs"/>
      </w:pPr>
      <w:r>
        <w:t>No different?</w:t>
      </w:r>
    </w:p>
    <w:p w:rsidR="00450602" w:rsidRPr="00F23725" w:rsidRDefault="00450602" w:rsidP="008D1CCA">
      <w:pPr>
        <w:pStyle w:val="QTabs"/>
      </w:pPr>
    </w:p>
    <w:p w:rsidR="00450602" w:rsidRPr="004E3E49" w:rsidRDefault="00450602" w:rsidP="004F58CD">
      <w:pPr>
        <w:pStyle w:val="Q1"/>
      </w:pPr>
      <w:bookmarkStart w:id="30" w:name="_Ref385520012"/>
      <w:r w:rsidRPr="004E3E49">
        <w:t>What was the level of crowding on the train</w:t>
      </w:r>
      <w:r>
        <w:t xml:space="preserve"> when you boarded</w:t>
      </w:r>
      <w:r w:rsidRPr="004E3E49">
        <w:t>?</w:t>
      </w:r>
      <w:bookmarkEnd w:id="30"/>
    </w:p>
    <w:p w:rsidR="00450602" w:rsidRDefault="00450602" w:rsidP="00EA2872">
      <w:pPr>
        <w:pStyle w:val="QTabs"/>
      </w:pPr>
      <w:r w:rsidRPr="003D02C3">
        <w:t>Plenty of seats available</w:t>
      </w:r>
    </w:p>
    <w:p w:rsidR="00450602" w:rsidRPr="003D02C3" w:rsidRDefault="00450602" w:rsidP="00EA2872">
      <w:pPr>
        <w:pStyle w:val="QTabs"/>
      </w:pPr>
      <w:r>
        <w:t>About 50% of seats taken</w:t>
      </w:r>
    </w:p>
    <w:p w:rsidR="00450602" w:rsidRPr="003D02C3" w:rsidRDefault="00450602" w:rsidP="00EA2872">
      <w:pPr>
        <w:pStyle w:val="QTabs"/>
      </w:pPr>
      <w:r>
        <w:t>About</w:t>
      </w:r>
      <w:r w:rsidRPr="003D02C3">
        <w:t xml:space="preserve"> 75% of the seats taken</w:t>
      </w:r>
    </w:p>
    <w:p w:rsidR="00450602" w:rsidRPr="003D02C3" w:rsidRDefault="00450602" w:rsidP="00EA2872">
      <w:pPr>
        <w:pStyle w:val="QTabs"/>
      </w:pPr>
      <w:r w:rsidRPr="003D02C3">
        <w:t xml:space="preserve">All </w:t>
      </w:r>
      <w:r>
        <w:t xml:space="preserve">or most </w:t>
      </w:r>
      <w:r w:rsidRPr="003D02C3">
        <w:t>seats taken no standing</w:t>
      </w:r>
    </w:p>
    <w:p w:rsidR="00450602" w:rsidRPr="003D02C3" w:rsidRDefault="00450602" w:rsidP="00EA2872">
      <w:pPr>
        <w:pStyle w:val="QTabs"/>
      </w:pPr>
      <w:r w:rsidRPr="003D02C3">
        <w:t xml:space="preserve">All </w:t>
      </w:r>
      <w:r>
        <w:t xml:space="preserve">or most </w:t>
      </w:r>
      <w:r w:rsidRPr="003D02C3">
        <w:t>seats taken few standing</w:t>
      </w:r>
    </w:p>
    <w:p w:rsidR="00450602" w:rsidRPr="003D02C3" w:rsidRDefault="00450602" w:rsidP="00EA2872">
      <w:pPr>
        <w:pStyle w:val="QTabs"/>
      </w:pPr>
      <w:r w:rsidRPr="00233FB4">
        <w:t xml:space="preserve">All </w:t>
      </w:r>
      <w:r>
        <w:t xml:space="preserve">or most </w:t>
      </w:r>
      <w:r w:rsidRPr="00233FB4">
        <w:t xml:space="preserve">seats taken and </w:t>
      </w:r>
      <w:r>
        <w:t xml:space="preserve">many </w:t>
      </w:r>
      <w:r w:rsidRPr="00233FB4">
        <w:t>standing</w:t>
      </w:r>
    </w:p>
    <w:p w:rsidR="00450602" w:rsidRPr="00F23725" w:rsidRDefault="00450602" w:rsidP="00F23725">
      <w:pPr>
        <w:pStyle w:val="tabs"/>
      </w:pPr>
    </w:p>
    <w:p w:rsidR="00450602" w:rsidRPr="004E3E49" w:rsidRDefault="00450602" w:rsidP="004F58CD">
      <w:pPr>
        <w:pStyle w:val="Q1"/>
      </w:pPr>
    </w:p>
    <w:p w:rsidR="00450602" w:rsidRDefault="00450602" w:rsidP="00EA2872">
      <w:pPr>
        <w:pStyle w:val="QTabs"/>
      </w:pPr>
    </w:p>
    <w:p w:rsidR="00450602" w:rsidRDefault="00450602" w:rsidP="004F58CD">
      <w:pPr>
        <w:pStyle w:val="Q1"/>
      </w:pPr>
      <w:r w:rsidRPr="00320169">
        <w:rPr>
          <w:b/>
        </w:rPr>
        <w:t xml:space="preserve">IF </w:t>
      </w:r>
      <w:r w:rsidR="00CA3F6A">
        <w:fldChar w:fldCharType="begin"/>
      </w:r>
      <w:r w:rsidR="00CA3F6A">
        <w:instrText xml:space="preserve"> REF _Ref385520012 \r \h  \* MERGEFORMAT </w:instrText>
      </w:r>
      <w:r w:rsidR="00CA3F6A">
        <w:fldChar w:fldCharType="separate"/>
      </w:r>
      <w:r w:rsidRPr="001A0D16">
        <w:rPr>
          <w:b/>
        </w:rPr>
        <w:t>Q30</w:t>
      </w:r>
      <w:r w:rsidR="00CA3F6A">
        <w:fldChar w:fldCharType="end"/>
      </w:r>
      <w:r w:rsidRPr="00320169">
        <w:rPr>
          <w:b/>
        </w:rPr>
        <w:t xml:space="preserve">&gt;3 OR </w:t>
      </w:r>
      <w:r w:rsidR="00CA3F6A">
        <w:fldChar w:fldCharType="begin"/>
      </w:r>
      <w:r w:rsidR="00CA3F6A">
        <w:instrText xml:space="preserve"> REF _Ref385520018 \r \h  \* MERGEFORMAT </w:instrText>
      </w:r>
      <w:r w:rsidR="00CA3F6A">
        <w:fldChar w:fldCharType="separate"/>
      </w:r>
      <w:r w:rsidRPr="001A0D16">
        <w:rPr>
          <w:b/>
        </w:rPr>
        <w:t>Q31</w:t>
      </w:r>
      <w:r w:rsidR="00CA3F6A">
        <w:fldChar w:fldCharType="end"/>
      </w:r>
      <w:r w:rsidRPr="00320169">
        <w:rPr>
          <w:b/>
        </w:rPr>
        <w:t>&gt;3 ASK:</w:t>
      </w:r>
      <w:r>
        <w:t xml:space="preserve"> Did the level of crowding impact on the way you spent your train journey time?</w:t>
      </w:r>
    </w:p>
    <w:p w:rsidR="00450602" w:rsidRDefault="00450602" w:rsidP="00F23725">
      <w:pPr>
        <w:pStyle w:val="tabs"/>
        <w:rPr>
          <w:szCs w:val="24"/>
        </w:rPr>
      </w:pPr>
      <w:r>
        <w:rPr>
          <w:szCs w:val="24"/>
        </w:rPr>
        <w:t xml:space="preserve">No impact </w:t>
      </w:r>
    </w:p>
    <w:p w:rsidR="00450602" w:rsidRDefault="00450602" w:rsidP="00F23725">
      <w:pPr>
        <w:pStyle w:val="tabs"/>
        <w:rPr>
          <w:szCs w:val="24"/>
        </w:rPr>
      </w:pPr>
      <w:r>
        <w:rPr>
          <w:szCs w:val="24"/>
        </w:rPr>
        <w:t>Yes, only a little impact</w:t>
      </w:r>
    </w:p>
    <w:p w:rsidR="00450602" w:rsidRDefault="00450602" w:rsidP="00F23725">
      <w:pPr>
        <w:pStyle w:val="tabs"/>
        <w:rPr>
          <w:szCs w:val="24"/>
        </w:rPr>
      </w:pPr>
      <w:r>
        <w:rPr>
          <w:szCs w:val="24"/>
        </w:rPr>
        <w:t>Yes, some impact</w:t>
      </w:r>
    </w:p>
    <w:p w:rsidR="00450602" w:rsidRDefault="00450602" w:rsidP="00F23725">
      <w:pPr>
        <w:pStyle w:val="tabs"/>
        <w:rPr>
          <w:szCs w:val="24"/>
        </w:rPr>
      </w:pPr>
      <w:r>
        <w:rPr>
          <w:szCs w:val="24"/>
        </w:rPr>
        <w:t>Yes, couldn’t do anything</w:t>
      </w:r>
    </w:p>
    <w:p w:rsidR="00450602" w:rsidRPr="001B0E3F" w:rsidRDefault="00450602" w:rsidP="00F23725">
      <w:pPr>
        <w:pStyle w:val="tabs"/>
      </w:pPr>
    </w:p>
    <w:p w:rsidR="00450602" w:rsidRPr="00450BFF" w:rsidRDefault="00450602" w:rsidP="004F58CD">
      <w:pPr>
        <w:pStyle w:val="Q1"/>
      </w:pPr>
      <w:r w:rsidRPr="00450BFF">
        <w:t xml:space="preserve">For this journey, </w:t>
      </w:r>
      <w:r>
        <w:t>did you do</w:t>
      </w:r>
      <w:r w:rsidRPr="00450BFF">
        <w:t xml:space="preserve"> any of the following in order to make better use of your train journey time?</w:t>
      </w:r>
    </w:p>
    <w:p w:rsidR="00450602" w:rsidRPr="00450BFF" w:rsidRDefault="00450602" w:rsidP="00D64F19">
      <w:pPr>
        <w:pStyle w:val="tabs"/>
      </w:pPr>
      <w:r w:rsidRPr="00450BFF">
        <w:t>Traveled on a less crowded train</w:t>
      </w:r>
    </w:p>
    <w:p w:rsidR="00450602" w:rsidRPr="00450BFF" w:rsidRDefault="00450602" w:rsidP="00D64F19">
      <w:pPr>
        <w:pStyle w:val="tabs"/>
      </w:pPr>
      <w:r w:rsidRPr="00450BFF">
        <w:lastRenderedPageBreak/>
        <w:t>Traveled on a more comfortable train</w:t>
      </w:r>
    </w:p>
    <w:p w:rsidR="00450602" w:rsidRPr="00450BFF" w:rsidRDefault="00450602" w:rsidP="00D64F19">
      <w:pPr>
        <w:pStyle w:val="tabs"/>
      </w:pPr>
      <w:r w:rsidRPr="00450BFF">
        <w:t>Booked a seat at a table</w:t>
      </w:r>
    </w:p>
    <w:p w:rsidR="00450602" w:rsidRPr="00450BFF" w:rsidRDefault="00450602" w:rsidP="00D64F19">
      <w:pPr>
        <w:pStyle w:val="tabs"/>
      </w:pPr>
      <w:r w:rsidRPr="00450BFF">
        <w:t>Traveled in quiet coach</w:t>
      </w:r>
    </w:p>
    <w:p w:rsidR="00450602" w:rsidRDefault="00450602" w:rsidP="003D02C3">
      <w:pPr>
        <w:pStyle w:val="tabs"/>
      </w:pPr>
      <w:r>
        <w:t>None of the above</w:t>
      </w:r>
    </w:p>
    <w:p w:rsidR="00450602" w:rsidRPr="003D02C3" w:rsidRDefault="00450602" w:rsidP="003D02C3">
      <w:pPr>
        <w:pStyle w:val="tabs"/>
      </w:pPr>
    </w:p>
    <w:p w:rsidR="00450602" w:rsidRDefault="00450602" w:rsidP="00DC530E">
      <w:pPr>
        <w:pStyle w:val="Heading3"/>
      </w:pPr>
      <w:r>
        <w:t>Attitudes towards the use of your time on the train</w:t>
      </w:r>
    </w:p>
    <w:p w:rsidR="00450602" w:rsidRDefault="00450602" w:rsidP="004F58CD">
      <w:pPr>
        <w:pStyle w:val="Q1"/>
      </w:pPr>
      <w:r>
        <w:t>Which of the following terms best describes how</w:t>
      </w:r>
      <w:r w:rsidRPr="00233FB4">
        <w:t xml:space="preserve"> you </w:t>
      </w:r>
      <w:r>
        <w:t>regard</w:t>
      </w:r>
      <w:r w:rsidRPr="00233FB4">
        <w:t xml:space="preserve"> the train travel time?</w:t>
      </w:r>
      <w:r>
        <w:t xml:space="preserve"> </w:t>
      </w:r>
    </w:p>
    <w:p w:rsidR="00450602" w:rsidRPr="00233FB4" w:rsidRDefault="00450602" w:rsidP="00D07433">
      <w:pPr>
        <w:pStyle w:val="tabs"/>
        <w:rPr>
          <w:szCs w:val="24"/>
        </w:rPr>
      </w:pPr>
      <w:r w:rsidRPr="00233FB4">
        <w:rPr>
          <w:szCs w:val="24"/>
        </w:rPr>
        <w:t xml:space="preserve">Personal </w:t>
      </w:r>
      <w:r>
        <w:rPr>
          <w:szCs w:val="24"/>
        </w:rPr>
        <w:t>t</w:t>
      </w:r>
      <w:r w:rsidRPr="00233FB4">
        <w:rPr>
          <w:szCs w:val="24"/>
        </w:rPr>
        <w:t>ime</w:t>
      </w:r>
    </w:p>
    <w:p w:rsidR="00450602" w:rsidRPr="00233FB4" w:rsidRDefault="00450602" w:rsidP="00D07433">
      <w:pPr>
        <w:pStyle w:val="tabs"/>
        <w:rPr>
          <w:szCs w:val="24"/>
        </w:rPr>
      </w:pPr>
      <w:r w:rsidRPr="00233FB4">
        <w:rPr>
          <w:szCs w:val="24"/>
        </w:rPr>
        <w:t>Time to relax</w:t>
      </w:r>
    </w:p>
    <w:p w:rsidR="00450602" w:rsidRPr="00233FB4" w:rsidRDefault="00450602" w:rsidP="00D07433">
      <w:pPr>
        <w:pStyle w:val="tabs"/>
        <w:rPr>
          <w:szCs w:val="24"/>
        </w:rPr>
      </w:pPr>
      <w:r w:rsidRPr="00233FB4">
        <w:rPr>
          <w:szCs w:val="24"/>
        </w:rPr>
        <w:t>Time to do personal activities such as social media</w:t>
      </w:r>
    </w:p>
    <w:p w:rsidR="00450602" w:rsidRPr="00233FB4" w:rsidRDefault="00450602" w:rsidP="00D07433">
      <w:pPr>
        <w:pStyle w:val="tabs"/>
        <w:rPr>
          <w:szCs w:val="24"/>
        </w:rPr>
      </w:pPr>
      <w:r w:rsidRPr="00233FB4">
        <w:rPr>
          <w:szCs w:val="24"/>
        </w:rPr>
        <w:t>Transition between activities</w:t>
      </w:r>
    </w:p>
    <w:p w:rsidR="00450602" w:rsidRDefault="00450602" w:rsidP="00D07433">
      <w:pPr>
        <w:pStyle w:val="tabs"/>
        <w:rPr>
          <w:szCs w:val="24"/>
        </w:rPr>
      </w:pPr>
      <w:r w:rsidRPr="00233FB4">
        <w:rPr>
          <w:szCs w:val="24"/>
        </w:rPr>
        <w:t>Wasted time</w:t>
      </w:r>
    </w:p>
    <w:p w:rsidR="00450602" w:rsidRDefault="00450602" w:rsidP="00D07433">
      <w:pPr>
        <w:pStyle w:val="tabs"/>
        <w:rPr>
          <w:szCs w:val="24"/>
        </w:rPr>
      </w:pPr>
      <w:r>
        <w:rPr>
          <w:szCs w:val="24"/>
        </w:rPr>
        <w:t xml:space="preserve">Other </w:t>
      </w:r>
      <w:r w:rsidRPr="00320169">
        <w:rPr>
          <w:b/>
          <w:szCs w:val="24"/>
        </w:rPr>
        <w:t>(please type in)</w:t>
      </w:r>
    </w:p>
    <w:p w:rsidR="00450602" w:rsidRPr="006E12E6" w:rsidRDefault="00450602" w:rsidP="00D07433">
      <w:pPr>
        <w:pStyle w:val="tabs"/>
      </w:pPr>
    </w:p>
    <w:p w:rsidR="00450602" w:rsidRDefault="00450602" w:rsidP="004F58CD">
      <w:pPr>
        <w:pStyle w:val="Q1"/>
      </w:pPr>
      <w:r>
        <w:t xml:space="preserve">Do you feel the train travel time was wasted? </w:t>
      </w:r>
    </w:p>
    <w:p w:rsidR="00450602" w:rsidRDefault="00450602" w:rsidP="002C625E">
      <w:pPr>
        <w:pStyle w:val="tabs"/>
      </w:pPr>
      <w:r>
        <w:t>Yes, most of it.</w:t>
      </w:r>
    </w:p>
    <w:p w:rsidR="00450602" w:rsidRDefault="00450602" w:rsidP="001A7AB0">
      <w:pPr>
        <w:pStyle w:val="tabs"/>
      </w:pPr>
      <w:r>
        <w:t>Yes, some of it</w:t>
      </w:r>
    </w:p>
    <w:p w:rsidR="00450602" w:rsidRDefault="00450602" w:rsidP="001A7AB0">
      <w:pPr>
        <w:pStyle w:val="tabs"/>
      </w:pPr>
      <w:r>
        <w:t>Hardly any</w:t>
      </w:r>
    </w:p>
    <w:p w:rsidR="00450602" w:rsidRDefault="00450602" w:rsidP="00926C45">
      <w:pPr>
        <w:pStyle w:val="tabs"/>
      </w:pPr>
      <w:r>
        <w:t xml:space="preserve">No </w:t>
      </w:r>
      <w:r w:rsidRPr="00320169">
        <w:rPr>
          <w:b/>
        </w:rPr>
        <w:t xml:space="preserve">GO TO </w:t>
      </w:r>
      <w:r w:rsidR="00CA3F6A">
        <w:fldChar w:fldCharType="begin"/>
      </w:r>
      <w:r w:rsidR="00CA3F6A">
        <w:instrText xml:space="preserve"> REF _Ref385520374 \r \h  \* MERGEFORMAT </w:instrText>
      </w:r>
      <w:r w:rsidR="00CA3F6A">
        <w:fldChar w:fldCharType="separate"/>
      </w:r>
      <w:r w:rsidRPr="00B8139A">
        <w:rPr>
          <w:b/>
        </w:rPr>
        <w:t>Q37</w:t>
      </w:r>
      <w:r w:rsidR="00CA3F6A">
        <w:fldChar w:fldCharType="end"/>
      </w:r>
      <w:r>
        <w:t xml:space="preserve"> </w:t>
      </w:r>
    </w:p>
    <w:p w:rsidR="00450602" w:rsidRDefault="00450602" w:rsidP="00926C45">
      <w:pPr>
        <w:pStyle w:val="tabs"/>
      </w:pPr>
    </w:p>
    <w:p w:rsidR="00450602" w:rsidRPr="007F608A" w:rsidRDefault="00450602" w:rsidP="004F58CD">
      <w:pPr>
        <w:pStyle w:val="Q1"/>
      </w:pPr>
      <w:r w:rsidRPr="007F608A">
        <w:t>Why were you unable to use the time more usefully?</w:t>
      </w:r>
      <w:r>
        <w:t xml:space="preserve"> </w:t>
      </w:r>
      <w:r w:rsidRPr="00C82944">
        <w:rPr>
          <w:highlight w:val="lightGray"/>
        </w:rPr>
        <w:t>MULTICODE</w:t>
      </w:r>
    </w:p>
    <w:p w:rsidR="00450602" w:rsidRPr="007F608A" w:rsidRDefault="00450602" w:rsidP="007C5825">
      <w:pPr>
        <w:pStyle w:val="tabs"/>
      </w:pPr>
      <w:r w:rsidRPr="007F608A">
        <w:t>No particular reason</w:t>
      </w:r>
    </w:p>
    <w:p w:rsidR="00450602" w:rsidRPr="007F608A" w:rsidRDefault="00450602" w:rsidP="007C5825">
      <w:pPr>
        <w:pStyle w:val="tabs"/>
      </w:pPr>
      <w:r w:rsidRPr="007F608A">
        <w:t>Ran out of things to do</w:t>
      </w:r>
    </w:p>
    <w:p w:rsidR="00450602" w:rsidRPr="007F608A" w:rsidRDefault="00450602" w:rsidP="007C5825">
      <w:pPr>
        <w:pStyle w:val="tabs"/>
      </w:pPr>
      <w:r w:rsidRPr="007F608A">
        <w:t>Forgot to bring things with me to do</w:t>
      </w:r>
    </w:p>
    <w:p w:rsidR="00450602" w:rsidRPr="007F608A" w:rsidRDefault="00450602" w:rsidP="007C5825">
      <w:pPr>
        <w:pStyle w:val="tabs"/>
      </w:pPr>
      <w:r w:rsidRPr="007F608A">
        <w:t>Too tired</w:t>
      </w:r>
    </w:p>
    <w:p w:rsidR="00450602" w:rsidRPr="007F608A" w:rsidRDefault="00450602" w:rsidP="007C5825">
      <w:pPr>
        <w:pStyle w:val="tabs"/>
      </w:pPr>
      <w:r w:rsidRPr="007F608A">
        <w:t>Train was too crowded</w:t>
      </w:r>
    </w:p>
    <w:p w:rsidR="00450602" w:rsidRDefault="00450602" w:rsidP="007C5825">
      <w:pPr>
        <w:pStyle w:val="tabs"/>
        <w:rPr>
          <w:lang w:val="en-GB"/>
        </w:rPr>
      </w:pPr>
      <w:r w:rsidRPr="00BC42C4">
        <w:rPr>
          <w:lang w:val="en-GB"/>
        </w:rPr>
        <w:t>Poor or lack of phone signal</w:t>
      </w:r>
    </w:p>
    <w:p w:rsidR="00450602" w:rsidRDefault="00450602" w:rsidP="007C5825">
      <w:pPr>
        <w:pStyle w:val="tabs"/>
      </w:pPr>
      <w:r w:rsidRPr="00BC42C4">
        <w:rPr>
          <w:lang w:val="en-GB"/>
        </w:rPr>
        <w:t xml:space="preserve">Poor or no </w:t>
      </w:r>
      <w:proofErr w:type="spellStart"/>
      <w:r w:rsidRPr="00BC42C4">
        <w:rPr>
          <w:lang w:val="en-GB"/>
        </w:rPr>
        <w:t>WiFi</w:t>
      </w:r>
      <w:proofErr w:type="spellEnd"/>
      <w:r w:rsidRPr="00BC42C4">
        <w:rPr>
          <w:lang w:val="en-GB"/>
        </w:rPr>
        <w:t xml:space="preserve"> connection</w:t>
      </w:r>
      <w:r w:rsidRPr="007F608A">
        <w:t xml:space="preserve"> </w:t>
      </w:r>
    </w:p>
    <w:p w:rsidR="00450602" w:rsidRDefault="00450602" w:rsidP="007C5825">
      <w:pPr>
        <w:pStyle w:val="tabs"/>
      </w:pPr>
      <w:r w:rsidRPr="007F608A">
        <w:t xml:space="preserve">No table </w:t>
      </w:r>
    </w:p>
    <w:p w:rsidR="00450602" w:rsidRDefault="00450602" w:rsidP="007C5825">
      <w:pPr>
        <w:pStyle w:val="tabs"/>
        <w:rPr>
          <w:lang w:val="en-GB"/>
        </w:rPr>
      </w:pPr>
      <w:r w:rsidRPr="00BC42C4">
        <w:rPr>
          <w:lang w:val="en-GB"/>
        </w:rPr>
        <w:t>No power point</w:t>
      </w:r>
    </w:p>
    <w:p w:rsidR="00450602" w:rsidRPr="007F608A" w:rsidRDefault="00450602" w:rsidP="007C5825">
      <w:pPr>
        <w:pStyle w:val="tabs"/>
      </w:pPr>
      <w:r w:rsidRPr="00BC42C4">
        <w:rPr>
          <w:lang w:val="en-GB"/>
        </w:rPr>
        <w:t>Too much vibration</w:t>
      </w:r>
      <w:r>
        <w:rPr>
          <w:lang w:val="en-GB"/>
        </w:rPr>
        <w:t>/noise</w:t>
      </w:r>
    </w:p>
    <w:p w:rsidR="00450602" w:rsidRDefault="00450602" w:rsidP="00320169">
      <w:pPr>
        <w:pStyle w:val="tabs"/>
        <w:rPr>
          <w:szCs w:val="24"/>
        </w:rPr>
      </w:pPr>
      <w:r w:rsidRPr="007F608A">
        <w:rPr>
          <w:szCs w:val="24"/>
        </w:rPr>
        <w:t xml:space="preserve">Other </w:t>
      </w:r>
      <w:r w:rsidRPr="007F608A">
        <w:rPr>
          <w:b/>
          <w:szCs w:val="24"/>
        </w:rPr>
        <w:t>(please type in)</w:t>
      </w:r>
    </w:p>
    <w:p w:rsidR="00450602" w:rsidRPr="007C5825" w:rsidRDefault="00450602" w:rsidP="007C5825">
      <w:pPr>
        <w:pStyle w:val="tabs"/>
      </w:pPr>
    </w:p>
    <w:p w:rsidR="00450602" w:rsidRPr="0077523F" w:rsidRDefault="00450602" w:rsidP="004F58CD">
      <w:pPr>
        <w:pStyle w:val="Q1"/>
        <w:rPr>
          <w:sz w:val="20"/>
        </w:rPr>
      </w:pPr>
      <w:bookmarkStart w:id="31" w:name="_Ref385520374"/>
      <w:r>
        <w:t xml:space="preserve">Over recent years, do you think there more possibilities to do worthwhile things when travelling by train than there used to be? </w:t>
      </w:r>
    </w:p>
    <w:bookmarkEnd w:id="31"/>
    <w:p w:rsidR="00450602" w:rsidRDefault="00450602" w:rsidP="00316271">
      <w:pPr>
        <w:pStyle w:val="tabs"/>
      </w:pPr>
      <w:r>
        <w:t xml:space="preserve">Yes </w:t>
      </w:r>
    </w:p>
    <w:p w:rsidR="00450602" w:rsidRDefault="00450602" w:rsidP="001B0E3F">
      <w:pPr>
        <w:pStyle w:val="tabs"/>
      </w:pPr>
      <w:r>
        <w:t xml:space="preserve">No </w:t>
      </w:r>
      <w:r w:rsidRPr="00320169">
        <w:rPr>
          <w:b/>
        </w:rPr>
        <w:t xml:space="preserve">GO TO </w:t>
      </w:r>
      <w:r w:rsidR="003856F5">
        <w:rPr>
          <w:b/>
        </w:rPr>
        <w:fldChar w:fldCharType="begin"/>
      </w:r>
      <w:r>
        <w:rPr>
          <w:b/>
        </w:rPr>
        <w:instrText xml:space="preserve"> REF _Ref386210881 \r \h </w:instrText>
      </w:r>
      <w:r w:rsidR="003856F5">
        <w:rPr>
          <w:b/>
        </w:rPr>
      </w:r>
      <w:r w:rsidR="003856F5">
        <w:rPr>
          <w:b/>
        </w:rPr>
        <w:fldChar w:fldCharType="separate"/>
      </w:r>
      <w:r>
        <w:rPr>
          <w:b/>
        </w:rPr>
        <w:t>Q40</w:t>
      </w:r>
      <w:r w:rsidR="003856F5">
        <w:rPr>
          <w:b/>
        </w:rPr>
        <w:fldChar w:fldCharType="end"/>
      </w:r>
    </w:p>
    <w:p w:rsidR="00450602" w:rsidRPr="001B0E3F" w:rsidRDefault="00450602" w:rsidP="001B0E3F">
      <w:pPr>
        <w:pStyle w:val="tabs"/>
      </w:pPr>
    </w:p>
    <w:p w:rsidR="00450602" w:rsidRDefault="00450602" w:rsidP="004F58CD">
      <w:pPr>
        <w:pStyle w:val="Q1"/>
      </w:pPr>
      <w:bookmarkStart w:id="32" w:name="_Ref386178890"/>
      <w:r>
        <w:t>Has this led to you making more train trips?</w:t>
      </w:r>
      <w:bookmarkEnd w:id="32"/>
    </w:p>
    <w:p w:rsidR="00450602" w:rsidRDefault="00450602" w:rsidP="00C27232">
      <w:pPr>
        <w:pStyle w:val="tabs"/>
      </w:pPr>
      <w:r>
        <w:t>Yes</w:t>
      </w:r>
    </w:p>
    <w:p w:rsidR="00450602" w:rsidRDefault="00450602" w:rsidP="00C27232">
      <w:pPr>
        <w:pStyle w:val="tabs"/>
      </w:pPr>
      <w:r>
        <w:t>No</w:t>
      </w:r>
    </w:p>
    <w:p w:rsidR="00450602" w:rsidRDefault="00450602" w:rsidP="00C27232">
      <w:pPr>
        <w:pStyle w:val="tabs"/>
      </w:pPr>
      <w:r>
        <w:t>Don’t know</w:t>
      </w:r>
    </w:p>
    <w:p w:rsidR="00450602" w:rsidRPr="00C27232" w:rsidRDefault="00450602" w:rsidP="00C27232">
      <w:pPr>
        <w:pStyle w:val="tabs"/>
      </w:pPr>
    </w:p>
    <w:p w:rsidR="00450602" w:rsidRDefault="00450602" w:rsidP="004F58CD">
      <w:pPr>
        <w:pStyle w:val="Q1"/>
      </w:pPr>
      <w:r w:rsidRPr="00450BFF">
        <w:rPr>
          <w:b/>
        </w:rPr>
        <w:t xml:space="preserve">IF </w:t>
      </w:r>
      <w:r w:rsidR="00CA3F6A">
        <w:fldChar w:fldCharType="begin"/>
      </w:r>
      <w:r w:rsidR="00CA3F6A">
        <w:instrText xml:space="preserve"> REF _Ref386178890 \r \h  \* MERGEFORMAT </w:instrText>
      </w:r>
      <w:r w:rsidR="00CA3F6A">
        <w:fldChar w:fldCharType="separate"/>
      </w:r>
      <w:r w:rsidRPr="00450BFF">
        <w:rPr>
          <w:b/>
        </w:rPr>
        <w:t>Q38</w:t>
      </w:r>
      <w:r w:rsidR="00CA3F6A">
        <w:fldChar w:fldCharType="end"/>
      </w:r>
      <w:r w:rsidRPr="00450BFF">
        <w:rPr>
          <w:b/>
        </w:rPr>
        <w:t>= 1 ASK:</w:t>
      </w:r>
      <w:r>
        <w:t xml:space="preserve"> About how many additional trips per year are you making now?</w:t>
      </w:r>
    </w:p>
    <w:p w:rsidR="00450602" w:rsidRDefault="00450602" w:rsidP="001B0E3F">
      <w:pPr>
        <w:pStyle w:val="tabs"/>
      </w:pPr>
    </w:p>
    <w:p w:rsidR="00450602" w:rsidRDefault="00450602" w:rsidP="004F58CD">
      <w:pPr>
        <w:pStyle w:val="Q1"/>
      </w:pPr>
      <w:bookmarkStart w:id="33" w:name="_Ref386210881"/>
      <w:r>
        <w:t>Do you plan in advance what you are going to do during a train journey?</w:t>
      </w:r>
      <w:bookmarkEnd w:id="33"/>
    </w:p>
    <w:p w:rsidR="00450602" w:rsidRDefault="00450602" w:rsidP="00C27232">
      <w:pPr>
        <w:pStyle w:val="tabs"/>
      </w:pPr>
      <w:r>
        <w:t>I plan a lot about what to do on the train</w:t>
      </w:r>
    </w:p>
    <w:p w:rsidR="00450602" w:rsidRDefault="00450602" w:rsidP="00C27232">
      <w:pPr>
        <w:pStyle w:val="tabs"/>
      </w:pPr>
      <w:r>
        <w:t>I plan a bit about what to do on train</w:t>
      </w:r>
    </w:p>
    <w:p w:rsidR="00450602" w:rsidRDefault="00450602" w:rsidP="00C27232">
      <w:pPr>
        <w:pStyle w:val="tabs"/>
      </w:pPr>
      <w:r>
        <w:t>I plan very little as I always use my journey time the same way</w:t>
      </w:r>
    </w:p>
    <w:p w:rsidR="00450602" w:rsidRDefault="00450602" w:rsidP="00C27232">
      <w:pPr>
        <w:pStyle w:val="tabs"/>
      </w:pPr>
      <w:r>
        <w:t xml:space="preserve">I don’t plan at all </w:t>
      </w:r>
    </w:p>
    <w:p w:rsidR="00450602" w:rsidRPr="00E65987" w:rsidRDefault="00450602" w:rsidP="00E65987">
      <w:pPr>
        <w:pStyle w:val="tabs"/>
      </w:pPr>
    </w:p>
    <w:p w:rsidR="00450602" w:rsidRDefault="00450602" w:rsidP="004F58CD">
      <w:pPr>
        <w:pStyle w:val="Q1"/>
      </w:pPr>
      <w:r>
        <w:t xml:space="preserve">Do you use the train journey time to do specific tasks, for example, instead of doing things at home, you save them to do on the train? </w:t>
      </w:r>
    </w:p>
    <w:p w:rsidR="00450602" w:rsidRDefault="00450602" w:rsidP="003A0CC3">
      <w:pPr>
        <w:pStyle w:val="tabs"/>
      </w:pPr>
      <w:r>
        <w:t>Yes a lot</w:t>
      </w:r>
    </w:p>
    <w:p w:rsidR="00450602" w:rsidRDefault="00450602" w:rsidP="003A0CC3">
      <w:pPr>
        <w:pStyle w:val="tabs"/>
      </w:pPr>
      <w:r>
        <w:lastRenderedPageBreak/>
        <w:t>Yes a bit</w:t>
      </w:r>
    </w:p>
    <w:p w:rsidR="00450602" w:rsidRPr="003A0CC3" w:rsidRDefault="00450602" w:rsidP="003A0CC3">
      <w:pPr>
        <w:pStyle w:val="tabs"/>
      </w:pPr>
      <w:r>
        <w:t>No</w:t>
      </w:r>
    </w:p>
    <w:p w:rsidR="00450602" w:rsidRPr="009F3AD3" w:rsidRDefault="00450602" w:rsidP="009F3AD3">
      <w:pPr>
        <w:pStyle w:val="tabs"/>
      </w:pPr>
    </w:p>
    <w:p w:rsidR="00450602" w:rsidRDefault="00450602" w:rsidP="00C27232">
      <w:pPr>
        <w:pStyle w:val="Heading3"/>
      </w:pPr>
      <w:r>
        <w:t>SP1</w:t>
      </w:r>
    </w:p>
    <w:p w:rsidR="00450602" w:rsidRPr="00EB65CA" w:rsidRDefault="00450602" w:rsidP="004F58CD">
      <w:pPr>
        <w:rPr>
          <w:lang w:eastAsia="en-GB"/>
        </w:rPr>
      </w:pPr>
      <w:r w:rsidRPr="00EB65CA">
        <w:rPr>
          <w:lang w:eastAsia="en-GB"/>
        </w:rPr>
        <w:t xml:space="preserve">We would now like you to consider a series of situations where we will ask you to choose between different rail journeys based on the one that you have described. </w:t>
      </w:r>
    </w:p>
    <w:p w:rsidR="00450602" w:rsidRDefault="00450602" w:rsidP="004F58CD">
      <w:pPr>
        <w:rPr>
          <w:lang w:eastAsia="en-GB"/>
        </w:rPr>
      </w:pPr>
    </w:p>
    <w:p w:rsidR="00450602" w:rsidRPr="00EB65CA" w:rsidRDefault="00E8597B" w:rsidP="004F58CD">
      <w:pPr>
        <w:rPr>
          <w:color w:val="000000"/>
          <w:lang w:eastAsia="en-GB"/>
        </w:rPr>
      </w:pPr>
      <w:r>
        <w:rPr>
          <w:lang w:eastAsia="en-GB"/>
        </w:rPr>
        <w:t>We vary the travel time and</w:t>
      </w:r>
      <w:r w:rsidR="00450602">
        <w:rPr>
          <w:lang w:eastAsia="en-GB"/>
        </w:rPr>
        <w:t xml:space="preserve"> single leg ticket cost only</w:t>
      </w:r>
      <w:r>
        <w:rPr>
          <w:lang w:eastAsia="en-GB"/>
        </w:rPr>
        <w:t xml:space="preserve">. </w:t>
      </w:r>
      <w:r w:rsidR="00450602" w:rsidRPr="00EB65CA">
        <w:rPr>
          <w:color w:val="000000"/>
          <w:lang w:eastAsia="en-GB"/>
        </w:rPr>
        <w:t>Please look at each of the options below and choose which you would prefer. Assume that everything else remains same except for the changes shown in the options.</w:t>
      </w:r>
    </w:p>
    <w:p w:rsidR="00450602" w:rsidRDefault="00450602" w:rsidP="004F58CD">
      <w:pPr>
        <w:rPr>
          <w:color w:val="000000"/>
          <w:lang w:eastAsia="en-GB"/>
        </w:rPr>
      </w:pPr>
    </w:p>
    <w:p w:rsidR="00450602" w:rsidRPr="00A442D9" w:rsidRDefault="00450602" w:rsidP="00F73D01">
      <w:pPr>
        <w:jc w:val="left"/>
        <w:rPr>
          <w:color w:val="000000"/>
          <w:sz w:val="22"/>
          <w:szCs w:val="22"/>
          <w:lang w:eastAsia="en-G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3969"/>
        <w:gridCol w:w="4252"/>
      </w:tblGrid>
      <w:tr w:rsidR="00450602" w:rsidTr="004F58CD">
        <w:tc>
          <w:tcPr>
            <w:tcW w:w="2093" w:type="dxa"/>
            <w:shd w:val="clear" w:color="auto" w:fill="A6A6A6"/>
          </w:tcPr>
          <w:p w:rsidR="00450602" w:rsidRDefault="00450602" w:rsidP="00F92BFF"/>
        </w:tc>
        <w:tc>
          <w:tcPr>
            <w:tcW w:w="3969" w:type="dxa"/>
            <w:shd w:val="clear" w:color="auto" w:fill="A6A6A6"/>
          </w:tcPr>
          <w:p w:rsidR="00450602" w:rsidRPr="00062B58" w:rsidRDefault="00450602" w:rsidP="00F92BFF">
            <w:pPr>
              <w:jc w:val="left"/>
              <w:rPr>
                <w:b/>
              </w:rPr>
            </w:pPr>
            <w:r w:rsidRPr="00062B58">
              <w:rPr>
                <w:b/>
              </w:rPr>
              <w:t>Option A</w:t>
            </w:r>
          </w:p>
        </w:tc>
        <w:tc>
          <w:tcPr>
            <w:tcW w:w="4252" w:type="dxa"/>
            <w:shd w:val="clear" w:color="auto" w:fill="A6A6A6"/>
          </w:tcPr>
          <w:p w:rsidR="00450602" w:rsidRPr="00062B58" w:rsidRDefault="00450602" w:rsidP="00F92BFF">
            <w:pPr>
              <w:rPr>
                <w:b/>
              </w:rPr>
            </w:pPr>
            <w:r w:rsidRPr="00062B58">
              <w:rPr>
                <w:b/>
              </w:rPr>
              <w:t>Option B</w:t>
            </w:r>
          </w:p>
        </w:tc>
      </w:tr>
      <w:tr w:rsidR="00450602" w:rsidTr="004F58CD">
        <w:tc>
          <w:tcPr>
            <w:tcW w:w="2093" w:type="dxa"/>
            <w:tcBorders>
              <w:top w:val="nil"/>
            </w:tcBorders>
            <w:shd w:val="clear" w:color="auto" w:fill="A6A6A6"/>
          </w:tcPr>
          <w:p w:rsidR="00450602" w:rsidRDefault="00450602" w:rsidP="00F92BFF">
            <w:r>
              <w:t>Train travel time</w:t>
            </w:r>
          </w:p>
        </w:tc>
        <w:tc>
          <w:tcPr>
            <w:tcW w:w="3969" w:type="dxa"/>
            <w:tcBorders>
              <w:top w:val="nil"/>
            </w:tcBorders>
          </w:tcPr>
          <w:p w:rsidR="00450602" w:rsidRPr="007D535C" w:rsidRDefault="00450602" w:rsidP="00F92BFF">
            <w:r w:rsidRPr="007D535C">
              <w:t xml:space="preserve">60 </w:t>
            </w:r>
            <w:proofErr w:type="spellStart"/>
            <w:r w:rsidRPr="007D535C">
              <w:t>mins</w:t>
            </w:r>
            <w:proofErr w:type="spellEnd"/>
          </w:p>
        </w:tc>
        <w:tc>
          <w:tcPr>
            <w:tcW w:w="4252" w:type="dxa"/>
            <w:tcBorders>
              <w:top w:val="nil"/>
            </w:tcBorders>
          </w:tcPr>
          <w:p w:rsidR="00450602" w:rsidRPr="007D535C" w:rsidRDefault="00450602" w:rsidP="00F92BFF">
            <w:r w:rsidRPr="007D535C">
              <w:t xml:space="preserve">50 </w:t>
            </w:r>
            <w:proofErr w:type="spellStart"/>
            <w:r w:rsidRPr="007D535C">
              <w:t>mins</w:t>
            </w:r>
            <w:proofErr w:type="spellEnd"/>
          </w:p>
        </w:tc>
      </w:tr>
      <w:tr w:rsidR="00450602" w:rsidTr="004F58CD">
        <w:tc>
          <w:tcPr>
            <w:tcW w:w="2093" w:type="dxa"/>
            <w:shd w:val="clear" w:color="auto" w:fill="A6A6A6"/>
          </w:tcPr>
          <w:p w:rsidR="00450602" w:rsidRDefault="00450602" w:rsidP="00F92BFF">
            <w:r>
              <w:t>Cost</w:t>
            </w:r>
          </w:p>
        </w:tc>
        <w:tc>
          <w:tcPr>
            <w:tcW w:w="3969" w:type="dxa"/>
          </w:tcPr>
          <w:p w:rsidR="00450602" w:rsidRDefault="00450602" w:rsidP="00F92BFF">
            <w:r>
              <w:t>£9.50</w:t>
            </w:r>
          </w:p>
        </w:tc>
        <w:tc>
          <w:tcPr>
            <w:tcW w:w="4252" w:type="dxa"/>
          </w:tcPr>
          <w:p w:rsidR="00450602" w:rsidRDefault="00450602" w:rsidP="00F92BFF">
            <w:r>
              <w:t>£10</w:t>
            </w:r>
          </w:p>
        </w:tc>
      </w:tr>
    </w:tbl>
    <w:p w:rsidR="00450602" w:rsidRDefault="00450602" w:rsidP="00A442D9">
      <w:pPr>
        <w:jc w:val="left"/>
        <w:rPr>
          <w:color w:val="000000"/>
          <w:sz w:val="22"/>
          <w:szCs w:val="22"/>
          <w:lang w:eastAsia="en-GB"/>
        </w:rPr>
      </w:pPr>
    </w:p>
    <w:p w:rsidR="00450602" w:rsidRPr="00A442D9" w:rsidRDefault="00450602" w:rsidP="00A442D9">
      <w:pPr>
        <w:jc w:val="left"/>
        <w:rPr>
          <w:color w:val="000000"/>
          <w:sz w:val="22"/>
          <w:szCs w:val="22"/>
          <w:lang w:eastAsia="en-GB"/>
        </w:rPr>
      </w:pPr>
    </w:p>
    <w:p w:rsidR="00450602" w:rsidRPr="00A442D9" w:rsidRDefault="00450602" w:rsidP="003D02B0">
      <w:pPr>
        <w:pStyle w:val="Heading3"/>
        <w:rPr>
          <w:lang w:eastAsia="en-GB"/>
        </w:rPr>
      </w:pPr>
      <w:r w:rsidRPr="00A442D9">
        <w:rPr>
          <w:lang w:eastAsia="en-GB"/>
        </w:rPr>
        <w:t>SP2</w:t>
      </w:r>
    </w:p>
    <w:p w:rsidR="00450602" w:rsidRPr="004F58CD" w:rsidRDefault="00450602" w:rsidP="004F58CD">
      <w:pPr>
        <w:rPr>
          <w:lang w:eastAsia="en-GB"/>
        </w:rPr>
      </w:pPr>
      <w:r w:rsidRPr="004F58CD">
        <w:rPr>
          <w:szCs w:val="24"/>
          <w:lang w:eastAsia="en-GB"/>
        </w:rPr>
        <w:t xml:space="preserve">In the following exercise </w:t>
      </w:r>
      <w:r w:rsidRPr="004F58CD">
        <w:rPr>
          <w:lang w:eastAsia="en-GB"/>
        </w:rPr>
        <w:t>w</w:t>
      </w:r>
      <w:r w:rsidR="00E8597B">
        <w:rPr>
          <w:lang w:eastAsia="en-GB"/>
        </w:rPr>
        <w:t xml:space="preserve">e </w:t>
      </w:r>
      <w:r w:rsidRPr="004F58CD">
        <w:rPr>
          <w:color w:val="000000"/>
          <w:lang w:eastAsia="en-GB"/>
        </w:rPr>
        <w:t xml:space="preserve">present you with a series of </w:t>
      </w:r>
      <w:r w:rsidRPr="004F58CD">
        <w:rPr>
          <w:lang w:eastAsia="en-GB"/>
        </w:rPr>
        <w:t xml:space="preserve">choices </w:t>
      </w:r>
      <w:r w:rsidRPr="004F58CD">
        <w:rPr>
          <w:color w:val="000000"/>
          <w:lang w:eastAsia="en-GB"/>
        </w:rPr>
        <w:t>that have three options. Please assume that Option A is similar to your current journey. Option B is a journey where mobile technology is not available to use and Option C is a journey where you have nothing to do.</w:t>
      </w:r>
      <w:r w:rsidRPr="004F58CD">
        <w:rPr>
          <w:lang w:eastAsia="en-GB"/>
        </w:rPr>
        <w:t xml:space="preserve"> We will </w:t>
      </w:r>
      <w:r w:rsidR="00E8597B">
        <w:rPr>
          <w:lang w:eastAsia="en-GB"/>
        </w:rPr>
        <w:t>al</w:t>
      </w:r>
      <w:bookmarkStart w:id="34" w:name="_GoBack"/>
      <w:bookmarkEnd w:id="34"/>
      <w:r w:rsidRPr="004F58CD">
        <w:rPr>
          <w:lang w:eastAsia="en-GB"/>
        </w:rPr>
        <w:t xml:space="preserve">so vary the train journey time for each option. </w:t>
      </w:r>
    </w:p>
    <w:p w:rsidR="00450602" w:rsidRPr="004F58CD" w:rsidRDefault="00450602" w:rsidP="004F58CD">
      <w:pPr>
        <w:rPr>
          <w:lang w:eastAsia="en-GB"/>
        </w:rPr>
      </w:pPr>
    </w:p>
    <w:p w:rsidR="00450602" w:rsidRPr="004F58CD" w:rsidRDefault="00450602" w:rsidP="004F58CD">
      <w:pPr>
        <w:rPr>
          <w:lang w:eastAsia="en-GB"/>
        </w:rPr>
      </w:pPr>
      <w:r w:rsidRPr="004F58CD">
        <w:rPr>
          <w:lang w:eastAsia="en-GB"/>
        </w:rPr>
        <w:t>These are hypothetical options, so even if you find them unrealistic, please make your choices on the basis that these are the choices you face.</w:t>
      </w:r>
    </w:p>
    <w:p w:rsidR="00450602" w:rsidRPr="004F58CD" w:rsidRDefault="00450602" w:rsidP="004F58CD">
      <w:pPr>
        <w:rPr>
          <w:lang w:eastAsia="en-GB"/>
        </w:rPr>
      </w:pPr>
    </w:p>
    <w:p w:rsidR="00450602" w:rsidRPr="004F58CD" w:rsidRDefault="00450602" w:rsidP="004F58CD">
      <w:pPr>
        <w:rPr>
          <w:lang w:eastAsia="en-GB"/>
        </w:rPr>
      </w:pPr>
      <w:r w:rsidRPr="004F58CD">
        <w:rPr>
          <w:lang w:eastAsia="en-GB"/>
        </w:rPr>
        <w:t>Please look at each of the options below and choose which you would prefer. Assume that everything else remains same except for the changes shown in the options.</w:t>
      </w:r>
    </w:p>
    <w:p w:rsidR="00450602" w:rsidRPr="00A442D9" w:rsidRDefault="00450602" w:rsidP="00A442D9">
      <w:pPr>
        <w:jc w:val="left"/>
        <w:rPr>
          <w:color w:val="000000"/>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394"/>
        <w:gridCol w:w="2772"/>
        <w:gridCol w:w="2913"/>
      </w:tblGrid>
      <w:tr w:rsidR="00450602" w:rsidRPr="003D02B0" w:rsidTr="004F58CD">
        <w:tc>
          <w:tcPr>
            <w:tcW w:w="2235" w:type="dxa"/>
            <w:shd w:val="clear" w:color="auto" w:fill="A6A6A6"/>
          </w:tcPr>
          <w:p w:rsidR="00450602" w:rsidRPr="00062B58" w:rsidRDefault="00450602" w:rsidP="003D02B0">
            <w:pPr>
              <w:rPr>
                <w:b/>
              </w:rPr>
            </w:pPr>
          </w:p>
        </w:tc>
        <w:tc>
          <w:tcPr>
            <w:tcW w:w="2394" w:type="dxa"/>
            <w:shd w:val="clear" w:color="auto" w:fill="A6A6A6"/>
          </w:tcPr>
          <w:p w:rsidR="00450602" w:rsidRPr="00062B58" w:rsidRDefault="00450602" w:rsidP="003D02B0">
            <w:pPr>
              <w:rPr>
                <w:b/>
              </w:rPr>
            </w:pPr>
            <w:r w:rsidRPr="00062B58">
              <w:rPr>
                <w:b/>
              </w:rPr>
              <w:t>Option A</w:t>
            </w:r>
          </w:p>
        </w:tc>
        <w:tc>
          <w:tcPr>
            <w:tcW w:w="2772" w:type="dxa"/>
            <w:shd w:val="clear" w:color="auto" w:fill="A6A6A6"/>
          </w:tcPr>
          <w:p w:rsidR="00450602" w:rsidRPr="00062B58" w:rsidRDefault="00450602" w:rsidP="003D02B0">
            <w:pPr>
              <w:rPr>
                <w:b/>
              </w:rPr>
            </w:pPr>
            <w:r w:rsidRPr="00062B58">
              <w:rPr>
                <w:b/>
              </w:rPr>
              <w:t>Option B</w:t>
            </w:r>
          </w:p>
        </w:tc>
        <w:tc>
          <w:tcPr>
            <w:tcW w:w="2913" w:type="dxa"/>
            <w:shd w:val="clear" w:color="auto" w:fill="A6A6A6"/>
          </w:tcPr>
          <w:p w:rsidR="00450602" w:rsidRPr="00062B58" w:rsidRDefault="00450602" w:rsidP="003D02B0">
            <w:pPr>
              <w:rPr>
                <w:b/>
              </w:rPr>
            </w:pPr>
            <w:r w:rsidRPr="00062B58">
              <w:rPr>
                <w:b/>
              </w:rPr>
              <w:t>Option C</w:t>
            </w:r>
          </w:p>
        </w:tc>
      </w:tr>
      <w:tr w:rsidR="00450602" w:rsidTr="004F58CD">
        <w:tc>
          <w:tcPr>
            <w:tcW w:w="2235" w:type="dxa"/>
            <w:shd w:val="clear" w:color="auto" w:fill="A6A6A6"/>
          </w:tcPr>
          <w:p w:rsidR="00450602" w:rsidRDefault="00450602" w:rsidP="003D02B0">
            <w:r>
              <w:t>Journey</w:t>
            </w:r>
          </w:p>
        </w:tc>
        <w:tc>
          <w:tcPr>
            <w:tcW w:w="2394" w:type="dxa"/>
          </w:tcPr>
          <w:p w:rsidR="00450602" w:rsidRDefault="00450602" w:rsidP="00062B58">
            <w:pPr>
              <w:jc w:val="left"/>
            </w:pPr>
            <w:r>
              <w:t>Journey where you can continue to do your activities</w:t>
            </w:r>
          </w:p>
        </w:tc>
        <w:tc>
          <w:tcPr>
            <w:tcW w:w="2772" w:type="dxa"/>
          </w:tcPr>
          <w:p w:rsidR="00450602" w:rsidRDefault="00450602" w:rsidP="00062B58">
            <w:pPr>
              <w:jc w:val="left"/>
            </w:pPr>
            <w:r>
              <w:t>Journey where you cannot use your mobile technology devices</w:t>
            </w:r>
          </w:p>
        </w:tc>
        <w:tc>
          <w:tcPr>
            <w:tcW w:w="2913" w:type="dxa"/>
          </w:tcPr>
          <w:p w:rsidR="00450602" w:rsidRDefault="00450602" w:rsidP="00062B58">
            <w:pPr>
              <w:jc w:val="left"/>
            </w:pPr>
            <w:r>
              <w:t>Journey where you cannot do any activities. You may be able to gaze out of window or snooze</w:t>
            </w:r>
          </w:p>
        </w:tc>
      </w:tr>
      <w:tr w:rsidR="00450602" w:rsidTr="004F58CD">
        <w:tc>
          <w:tcPr>
            <w:tcW w:w="2235" w:type="dxa"/>
            <w:shd w:val="clear" w:color="auto" w:fill="A6A6A6"/>
          </w:tcPr>
          <w:p w:rsidR="00450602" w:rsidRDefault="00450602" w:rsidP="003D02B0">
            <w:r>
              <w:t>Train journey time</w:t>
            </w:r>
          </w:p>
        </w:tc>
        <w:tc>
          <w:tcPr>
            <w:tcW w:w="2394" w:type="dxa"/>
          </w:tcPr>
          <w:p w:rsidR="00450602" w:rsidRDefault="00450602" w:rsidP="00062B58">
            <w:pPr>
              <w:jc w:val="left"/>
            </w:pPr>
          </w:p>
        </w:tc>
        <w:tc>
          <w:tcPr>
            <w:tcW w:w="2772" w:type="dxa"/>
          </w:tcPr>
          <w:p w:rsidR="00450602" w:rsidRDefault="00450602" w:rsidP="00062B58">
            <w:pPr>
              <w:jc w:val="left"/>
            </w:pPr>
          </w:p>
        </w:tc>
        <w:tc>
          <w:tcPr>
            <w:tcW w:w="2913" w:type="dxa"/>
          </w:tcPr>
          <w:p w:rsidR="00450602" w:rsidRDefault="00450602" w:rsidP="00062B58">
            <w:pPr>
              <w:jc w:val="left"/>
            </w:pPr>
          </w:p>
        </w:tc>
      </w:tr>
    </w:tbl>
    <w:p w:rsidR="00450602" w:rsidRPr="00A442D9" w:rsidRDefault="00450602" w:rsidP="00A442D9">
      <w:pPr>
        <w:jc w:val="left"/>
        <w:rPr>
          <w:color w:val="000000"/>
          <w:sz w:val="22"/>
          <w:szCs w:val="22"/>
          <w:lang w:eastAsia="en-GB"/>
        </w:rPr>
      </w:pPr>
    </w:p>
    <w:p w:rsidR="00450602" w:rsidRPr="00A442D9" w:rsidRDefault="00450602" w:rsidP="003D02B0">
      <w:pPr>
        <w:pStyle w:val="Heading3"/>
        <w:rPr>
          <w:lang w:eastAsia="en-GB"/>
        </w:rPr>
      </w:pPr>
      <w:r w:rsidRPr="00A442D9">
        <w:rPr>
          <w:lang w:eastAsia="en-GB"/>
        </w:rPr>
        <w:t>SP3</w:t>
      </w:r>
    </w:p>
    <w:p w:rsidR="00450602" w:rsidRPr="00EB65CA" w:rsidRDefault="00450602" w:rsidP="004F58CD">
      <w:pPr>
        <w:rPr>
          <w:color w:val="000000"/>
          <w:lang w:eastAsia="en-GB"/>
        </w:rPr>
      </w:pPr>
      <w:r w:rsidRPr="00EB65CA">
        <w:rPr>
          <w:lang w:eastAsia="en-GB"/>
        </w:rPr>
        <w:t xml:space="preserve">In this final set of hypothetical choices we will present a series of situations where we will ask you to choose between different rail journeys based on the one that you described earlier. In these choices there are </w:t>
      </w:r>
      <w:r w:rsidRPr="00EB65CA">
        <w:rPr>
          <w:color w:val="000000"/>
          <w:lang w:eastAsia="en-GB"/>
        </w:rPr>
        <w:t>two options</w:t>
      </w:r>
      <w:r w:rsidRPr="00EB65CA">
        <w:rPr>
          <w:lang w:eastAsia="en-GB"/>
        </w:rPr>
        <w:t xml:space="preserve">: </w:t>
      </w:r>
      <w:r w:rsidRPr="00EB65CA">
        <w:rPr>
          <w:color w:val="000000"/>
          <w:lang w:eastAsia="en-GB"/>
        </w:rPr>
        <w:t xml:space="preserve">Option A is slower and Option B is quicker but the activities you would be doing during the journey </w:t>
      </w:r>
      <w:r w:rsidRPr="00EB65CA">
        <w:rPr>
          <w:lang w:eastAsia="en-GB"/>
        </w:rPr>
        <w:t>and the time spent doing those activities</w:t>
      </w:r>
      <w:r w:rsidRPr="00EB65CA">
        <w:rPr>
          <w:color w:val="000000"/>
          <w:lang w:eastAsia="en-GB"/>
        </w:rPr>
        <w:t xml:space="preserve"> are different. </w:t>
      </w:r>
    </w:p>
    <w:p w:rsidR="00450602" w:rsidRPr="00EB65CA" w:rsidRDefault="00450602" w:rsidP="004F58CD">
      <w:pPr>
        <w:rPr>
          <w:color w:val="000000"/>
          <w:lang w:eastAsia="en-GB"/>
        </w:rPr>
      </w:pPr>
    </w:p>
    <w:p w:rsidR="00450602" w:rsidRPr="00EB65CA" w:rsidRDefault="00450602" w:rsidP="004F58CD">
      <w:pPr>
        <w:rPr>
          <w:lang w:eastAsia="en-GB"/>
        </w:rPr>
      </w:pPr>
      <w:r w:rsidRPr="00EB65CA">
        <w:rPr>
          <w:lang w:eastAsia="en-GB"/>
        </w:rPr>
        <w:t>Again, these are hypothetical options, so even if you find them unrealistic, please make your choices on the basis that these are the choices you face.</w:t>
      </w:r>
    </w:p>
    <w:p w:rsidR="00450602" w:rsidRPr="00EB65CA" w:rsidRDefault="00450602" w:rsidP="004F58CD">
      <w:pPr>
        <w:rPr>
          <w:lang w:eastAsia="en-GB"/>
        </w:rPr>
      </w:pPr>
    </w:p>
    <w:p w:rsidR="00450602" w:rsidRPr="00EB65CA" w:rsidRDefault="00450602" w:rsidP="004F58CD">
      <w:pPr>
        <w:rPr>
          <w:lang w:eastAsia="en-GB"/>
        </w:rPr>
      </w:pPr>
      <w:r w:rsidRPr="00EB65CA">
        <w:rPr>
          <w:lang w:eastAsia="en-GB"/>
        </w:rPr>
        <w:lastRenderedPageBreak/>
        <w:t>Please look at each of the options below and choose which you would prefer. Assume that everything else remains same except for the changes shown in the options.</w:t>
      </w:r>
    </w:p>
    <w:p w:rsidR="00450602" w:rsidRDefault="00450602" w:rsidP="00A442D9">
      <w:pPr>
        <w:jc w:val="left"/>
        <w:rPr>
          <w:color w:val="000000"/>
          <w:sz w:val="22"/>
          <w:szCs w:val="22"/>
          <w:lang w:eastAsia="en-G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409"/>
        <w:gridCol w:w="1134"/>
        <w:gridCol w:w="2977"/>
        <w:gridCol w:w="1559"/>
      </w:tblGrid>
      <w:tr w:rsidR="00450602" w:rsidTr="004F58CD">
        <w:tc>
          <w:tcPr>
            <w:tcW w:w="2235" w:type="dxa"/>
            <w:shd w:val="clear" w:color="auto" w:fill="A6A6A6"/>
          </w:tcPr>
          <w:p w:rsidR="00450602" w:rsidRDefault="00450602" w:rsidP="00E06D2D"/>
        </w:tc>
        <w:tc>
          <w:tcPr>
            <w:tcW w:w="3543" w:type="dxa"/>
            <w:gridSpan w:val="2"/>
            <w:shd w:val="clear" w:color="auto" w:fill="A6A6A6"/>
          </w:tcPr>
          <w:p w:rsidR="00450602" w:rsidRPr="00062B58" w:rsidRDefault="00450602" w:rsidP="00062B58">
            <w:pPr>
              <w:jc w:val="left"/>
              <w:rPr>
                <w:b/>
              </w:rPr>
            </w:pPr>
            <w:r w:rsidRPr="00062B58">
              <w:rPr>
                <w:b/>
              </w:rPr>
              <w:t>Option A</w:t>
            </w:r>
          </w:p>
        </w:tc>
        <w:tc>
          <w:tcPr>
            <w:tcW w:w="4536" w:type="dxa"/>
            <w:gridSpan w:val="2"/>
            <w:shd w:val="clear" w:color="auto" w:fill="A6A6A6"/>
          </w:tcPr>
          <w:p w:rsidR="00450602" w:rsidRPr="00062B58" w:rsidRDefault="00450602" w:rsidP="00E06D2D">
            <w:pPr>
              <w:rPr>
                <w:b/>
              </w:rPr>
            </w:pPr>
            <w:r w:rsidRPr="00062B58">
              <w:rPr>
                <w:b/>
              </w:rPr>
              <w:t>Option B</w:t>
            </w:r>
          </w:p>
        </w:tc>
      </w:tr>
      <w:tr w:rsidR="00450602" w:rsidTr="004F58CD">
        <w:tc>
          <w:tcPr>
            <w:tcW w:w="2235" w:type="dxa"/>
            <w:vMerge w:val="restart"/>
            <w:tcBorders>
              <w:bottom w:val="nil"/>
            </w:tcBorders>
            <w:shd w:val="clear" w:color="auto" w:fill="A6A6A6"/>
          </w:tcPr>
          <w:p w:rsidR="00450602" w:rsidRDefault="00450602" w:rsidP="00E06D2D">
            <w:r>
              <w:t xml:space="preserve">Activities </w:t>
            </w:r>
          </w:p>
        </w:tc>
        <w:tc>
          <w:tcPr>
            <w:tcW w:w="2409" w:type="dxa"/>
            <w:tcBorders>
              <w:bottom w:val="nil"/>
              <w:right w:val="nil"/>
            </w:tcBorders>
          </w:tcPr>
          <w:p w:rsidR="00450602" w:rsidRDefault="00450602" w:rsidP="00E06D2D">
            <w:r>
              <w:t xml:space="preserve">Reading e-book </w:t>
            </w:r>
          </w:p>
        </w:tc>
        <w:tc>
          <w:tcPr>
            <w:tcW w:w="1134" w:type="dxa"/>
            <w:tcBorders>
              <w:left w:val="nil"/>
              <w:bottom w:val="nil"/>
            </w:tcBorders>
          </w:tcPr>
          <w:p w:rsidR="00450602" w:rsidRDefault="00450602" w:rsidP="00E06D2D">
            <w:r>
              <w:t xml:space="preserve">20 </w:t>
            </w:r>
            <w:proofErr w:type="spellStart"/>
            <w:r>
              <w:t>mins</w:t>
            </w:r>
            <w:proofErr w:type="spellEnd"/>
          </w:p>
        </w:tc>
        <w:tc>
          <w:tcPr>
            <w:tcW w:w="2977" w:type="dxa"/>
            <w:tcBorders>
              <w:bottom w:val="nil"/>
              <w:right w:val="nil"/>
            </w:tcBorders>
          </w:tcPr>
          <w:p w:rsidR="00450602" w:rsidRDefault="00450602" w:rsidP="00E06D2D">
            <w:r>
              <w:t>Playing games</w:t>
            </w:r>
          </w:p>
        </w:tc>
        <w:tc>
          <w:tcPr>
            <w:tcW w:w="1559" w:type="dxa"/>
            <w:tcBorders>
              <w:left w:val="nil"/>
              <w:bottom w:val="nil"/>
            </w:tcBorders>
          </w:tcPr>
          <w:p w:rsidR="00450602" w:rsidRDefault="00450602" w:rsidP="00E06D2D">
            <w:r>
              <w:t xml:space="preserve">5 </w:t>
            </w:r>
            <w:proofErr w:type="spellStart"/>
            <w:r>
              <w:t>mins</w:t>
            </w:r>
            <w:proofErr w:type="spellEnd"/>
          </w:p>
        </w:tc>
      </w:tr>
      <w:tr w:rsidR="00450602" w:rsidTr="004F58CD">
        <w:tc>
          <w:tcPr>
            <w:tcW w:w="2235" w:type="dxa"/>
            <w:vMerge/>
            <w:tcBorders>
              <w:top w:val="nil"/>
              <w:bottom w:val="nil"/>
            </w:tcBorders>
            <w:shd w:val="clear" w:color="auto" w:fill="A6A6A6"/>
          </w:tcPr>
          <w:p w:rsidR="00450602" w:rsidRDefault="00450602" w:rsidP="00E06D2D"/>
        </w:tc>
        <w:tc>
          <w:tcPr>
            <w:tcW w:w="2409" w:type="dxa"/>
            <w:tcBorders>
              <w:top w:val="nil"/>
              <w:bottom w:val="nil"/>
              <w:right w:val="nil"/>
            </w:tcBorders>
          </w:tcPr>
          <w:p w:rsidR="00450602" w:rsidRDefault="00450602" w:rsidP="00E06D2D">
            <w:r>
              <w:t>Eating and Drinking</w:t>
            </w:r>
          </w:p>
        </w:tc>
        <w:tc>
          <w:tcPr>
            <w:tcW w:w="1134" w:type="dxa"/>
            <w:tcBorders>
              <w:top w:val="nil"/>
              <w:left w:val="nil"/>
              <w:bottom w:val="nil"/>
            </w:tcBorders>
          </w:tcPr>
          <w:p w:rsidR="00450602" w:rsidRDefault="00450602" w:rsidP="00E06D2D">
            <w:r>
              <w:t xml:space="preserve">20 </w:t>
            </w:r>
            <w:proofErr w:type="spellStart"/>
            <w:r>
              <w:t>mins</w:t>
            </w:r>
            <w:proofErr w:type="spellEnd"/>
          </w:p>
        </w:tc>
        <w:tc>
          <w:tcPr>
            <w:tcW w:w="2977" w:type="dxa"/>
            <w:tcBorders>
              <w:top w:val="nil"/>
              <w:bottom w:val="nil"/>
              <w:right w:val="nil"/>
            </w:tcBorders>
          </w:tcPr>
          <w:p w:rsidR="00450602" w:rsidRDefault="00450602" w:rsidP="00E06D2D">
            <w:r>
              <w:t>Internet browsing</w:t>
            </w:r>
          </w:p>
        </w:tc>
        <w:tc>
          <w:tcPr>
            <w:tcW w:w="1559" w:type="dxa"/>
            <w:tcBorders>
              <w:top w:val="nil"/>
              <w:left w:val="nil"/>
              <w:bottom w:val="nil"/>
            </w:tcBorders>
          </w:tcPr>
          <w:p w:rsidR="00450602" w:rsidRDefault="00450602" w:rsidP="00E06D2D">
            <w:r>
              <w:t xml:space="preserve">15 </w:t>
            </w:r>
            <w:proofErr w:type="spellStart"/>
            <w:r>
              <w:t>mins</w:t>
            </w:r>
            <w:proofErr w:type="spellEnd"/>
          </w:p>
        </w:tc>
      </w:tr>
      <w:tr w:rsidR="00450602" w:rsidTr="004F58CD">
        <w:tc>
          <w:tcPr>
            <w:tcW w:w="2235" w:type="dxa"/>
            <w:vMerge/>
            <w:tcBorders>
              <w:top w:val="nil"/>
              <w:bottom w:val="nil"/>
            </w:tcBorders>
            <w:shd w:val="clear" w:color="auto" w:fill="A6A6A6"/>
          </w:tcPr>
          <w:p w:rsidR="00450602" w:rsidRDefault="00450602" w:rsidP="00E06D2D"/>
        </w:tc>
        <w:tc>
          <w:tcPr>
            <w:tcW w:w="2409" w:type="dxa"/>
            <w:tcBorders>
              <w:top w:val="nil"/>
              <w:bottom w:val="nil"/>
              <w:right w:val="nil"/>
            </w:tcBorders>
          </w:tcPr>
          <w:p w:rsidR="00450602" w:rsidRDefault="00450602" w:rsidP="00E06D2D">
            <w:r>
              <w:t>Internet browsing</w:t>
            </w:r>
          </w:p>
        </w:tc>
        <w:tc>
          <w:tcPr>
            <w:tcW w:w="1134" w:type="dxa"/>
            <w:tcBorders>
              <w:top w:val="nil"/>
              <w:left w:val="nil"/>
              <w:bottom w:val="nil"/>
            </w:tcBorders>
          </w:tcPr>
          <w:p w:rsidR="00450602" w:rsidRDefault="00450602" w:rsidP="00E06D2D">
            <w:r>
              <w:t xml:space="preserve">10 </w:t>
            </w:r>
            <w:proofErr w:type="spellStart"/>
            <w:r>
              <w:t>mins</w:t>
            </w:r>
            <w:proofErr w:type="spellEnd"/>
          </w:p>
        </w:tc>
        <w:tc>
          <w:tcPr>
            <w:tcW w:w="2977" w:type="dxa"/>
            <w:tcBorders>
              <w:top w:val="nil"/>
              <w:bottom w:val="nil"/>
              <w:right w:val="nil"/>
            </w:tcBorders>
          </w:tcPr>
          <w:p w:rsidR="00450602" w:rsidRDefault="00450602" w:rsidP="00E06D2D">
            <w:r>
              <w:t>Talking to other passengers</w:t>
            </w:r>
          </w:p>
        </w:tc>
        <w:tc>
          <w:tcPr>
            <w:tcW w:w="1559" w:type="dxa"/>
            <w:tcBorders>
              <w:top w:val="nil"/>
              <w:left w:val="nil"/>
              <w:bottom w:val="nil"/>
            </w:tcBorders>
          </w:tcPr>
          <w:p w:rsidR="00450602" w:rsidRDefault="00450602" w:rsidP="00E06D2D">
            <w:r>
              <w:t xml:space="preserve">10 </w:t>
            </w:r>
            <w:proofErr w:type="spellStart"/>
            <w:r>
              <w:t>mins</w:t>
            </w:r>
            <w:proofErr w:type="spellEnd"/>
          </w:p>
        </w:tc>
      </w:tr>
      <w:tr w:rsidR="00450602" w:rsidTr="004F58CD">
        <w:tc>
          <w:tcPr>
            <w:tcW w:w="2235" w:type="dxa"/>
            <w:tcBorders>
              <w:top w:val="nil"/>
            </w:tcBorders>
            <w:shd w:val="clear" w:color="auto" w:fill="A6A6A6"/>
          </w:tcPr>
          <w:p w:rsidR="00450602" w:rsidRDefault="00450602" w:rsidP="00907E26">
            <w:r>
              <w:t>Train journey time</w:t>
            </w:r>
          </w:p>
        </w:tc>
        <w:tc>
          <w:tcPr>
            <w:tcW w:w="3543" w:type="dxa"/>
            <w:gridSpan w:val="2"/>
            <w:tcBorders>
              <w:top w:val="nil"/>
            </w:tcBorders>
          </w:tcPr>
          <w:p w:rsidR="00450602" w:rsidRPr="007D535C" w:rsidRDefault="00450602" w:rsidP="00E06D2D">
            <w:r w:rsidRPr="007D535C">
              <w:t xml:space="preserve">50 </w:t>
            </w:r>
            <w:proofErr w:type="spellStart"/>
            <w:r w:rsidRPr="007D535C">
              <w:t>mins</w:t>
            </w:r>
            <w:proofErr w:type="spellEnd"/>
          </w:p>
        </w:tc>
        <w:tc>
          <w:tcPr>
            <w:tcW w:w="4536" w:type="dxa"/>
            <w:gridSpan w:val="2"/>
            <w:tcBorders>
              <w:top w:val="nil"/>
            </w:tcBorders>
          </w:tcPr>
          <w:p w:rsidR="00450602" w:rsidRPr="007D535C" w:rsidRDefault="00450602" w:rsidP="00E06D2D">
            <w:r w:rsidRPr="007D535C">
              <w:t xml:space="preserve">30 </w:t>
            </w:r>
            <w:proofErr w:type="spellStart"/>
            <w:r w:rsidRPr="007D535C">
              <w:t>mins</w:t>
            </w:r>
            <w:proofErr w:type="spellEnd"/>
          </w:p>
        </w:tc>
      </w:tr>
    </w:tbl>
    <w:p w:rsidR="00450602" w:rsidRDefault="00450602" w:rsidP="00A442D9">
      <w:pPr>
        <w:jc w:val="left"/>
        <w:rPr>
          <w:color w:val="000000"/>
          <w:sz w:val="22"/>
          <w:szCs w:val="22"/>
          <w:lang w:eastAsia="en-GB"/>
        </w:rPr>
      </w:pPr>
    </w:p>
    <w:p w:rsidR="00450602" w:rsidRDefault="00450602" w:rsidP="00B942D2">
      <w:pPr>
        <w:pStyle w:val="Heading3"/>
      </w:pPr>
      <w:r>
        <w:t>Classification Questions</w:t>
      </w:r>
    </w:p>
    <w:p w:rsidR="00450602" w:rsidRPr="00AF39F3" w:rsidRDefault="00450602" w:rsidP="00195212">
      <w:pPr>
        <w:rPr>
          <w:color w:val="000000"/>
        </w:rPr>
      </w:pPr>
      <w:bookmarkStart w:id="35" w:name="_Ref129421273"/>
      <w:r w:rsidRPr="00AF39F3">
        <w:rPr>
          <w:color w:val="000000"/>
        </w:rPr>
        <w:t>That was very helpful. Finally, would you please answer some questions about yourself? The personal information you provide during this survey will be kept confidential by Accent and will not be disclosed to third parties.</w:t>
      </w:r>
      <w:bookmarkEnd w:id="35"/>
    </w:p>
    <w:p w:rsidR="00450602" w:rsidRPr="00AF39F3" w:rsidRDefault="00450602" w:rsidP="00195212">
      <w:pPr>
        <w:pStyle w:val="tabs"/>
        <w:rPr>
          <w:color w:val="000000"/>
        </w:rPr>
      </w:pPr>
      <w:bookmarkStart w:id="36" w:name="_Ref240160401"/>
    </w:p>
    <w:p w:rsidR="00450602" w:rsidRDefault="00450602" w:rsidP="004F58CD">
      <w:pPr>
        <w:pStyle w:val="Q1"/>
      </w:pPr>
      <w:bookmarkStart w:id="37" w:name="_Ref265060767"/>
      <w:bookmarkStart w:id="38" w:name="_Ref377474297"/>
      <w:r w:rsidRPr="00AF165C">
        <w:t>Please give your gender</w:t>
      </w:r>
      <w:bookmarkEnd w:id="37"/>
      <w:r>
        <w:t>.</w:t>
      </w:r>
    </w:p>
    <w:p w:rsidR="00450602" w:rsidRPr="00AF165C" w:rsidRDefault="00450602" w:rsidP="002628BE">
      <w:pPr>
        <w:pStyle w:val="QTabs"/>
        <w:rPr>
          <w:lang w:val="en-US" w:eastAsia="en-GB"/>
        </w:rPr>
      </w:pPr>
      <w:r w:rsidRPr="00AF165C">
        <w:rPr>
          <w:lang w:val="en-US" w:eastAsia="en-GB"/>
        </w:rPr>
        <w:t>Male</w:t>
      </w:r>
    </w:p>
    <w:p w:rsidR="00450602" w:rsidRPr="00052D70" w:rsidRDefault="00450602" w:rsidP="00AF165C">
      <w:pPr>
        <w:pStyle w:val="tabs"/>
        <w:rPr>
          <w:lang w:eastAsia="en-GB"/>
        </w:rPr>
      </w:pPr>
      <w:r w:rsidRPr="00052D70">
        <w:rPr>
          <w:lang w:eastAsia="en-GB"/>
        </w:rPr>
        <w:t>Female</w:t>
      </w:r>
    </w:p>
    <w:p w:rsidR="00450602" w:rsidRPr="00052D70" w:rsidRDefault="00450602" w:rsidP="004F58CD">
      <w:pPr>
        <w:pStyle w:val="QTabs"/>
        <w:rPr>
          <w:lang w:eastAsia="en-GB"/>
        </w:rPr>
      </w:pPr>
    </w:p>
    <w:p w:rsidR="00450602" w:rsidRDefault="00450602" w:rsidP="004F58CD">
      <w:pPr>
        <w:pStyle w:val="Q1"/>
      </w:pPr>
      <w:r w:rsidRPr="00052D70">
        <w:t>Which of the following age groups are you in?</w:t>
      </w:r>
    </w:p>
    <w:p w:rsidR="00450602" w:rsidRPr="00052D70" w:rsidRDefault="00450602" w:rsidP="004F58CD">
      <w:pPr>
        <w:pStyle w:val="QTabs"/>
      </w:pPr>
      <w:r w:rsidRPr="00052D70">
        <w:t>16-17</w:t>
      </w:r>
    </w:p>
    <w:p w:rsidR="00450602" w:rsidRPr="00052D70" w:rsidRDefault="00450602" w:rsidP="00AF165C">
      <w:pPr>
        <w:pStyle w:val="tabs"/>
      </w:pPr>
      <w:r w:rsidRPr="00052D70">
        <w:t xml:space="preserve">18-24 </w:t>
      </w:r>
    </w:p>
    <w:p w:rsidR="00450602" w:rsidRPr="00052D70" w:rsidRDefault="00450602" w:rsidP="00AF165C">
      <w:pPr>
        <w:pStyle w:val="tabs"/>
      </w:pPr>
      <w:r w:rsidRPr="00052D70">
        <w:t xml:space="preserve">25-34 </w:t>
      </w:r>
    </w:p>
    <w:p w:rsidR="00450602" w:rsidRPr="00052D70" w:rsidRDefault="00450602" w:rsidP="00AF165C">
      <w:pPr>
        <w:pStyle w:val="tabs"/>
      </w:pPr>
      <w:r w:rsidRPr="00052D70">
        <w:t xml:space="preserve">35-44 </w:t>
      </w:r>
    </w:p>
    <w:p w:rsidR="00450602" w:rsidRPr="00052D70" w:rsidRDefault="00450602" w:rsidP="00AF165C">
      <w:pPr>
        <w:pStyle w:val="tabs"/>
      </w:pPr>
      <w:r w:rsidRPr="00052D70">
        <w:t>45-59</w:t>
      </w:r>
    </w:p>
    <w:p w:rsidR="00450602" w:rsidRPr="00052D70" w:rsidRDefault="00450602" w:rsidP="00AF165C">
      <w:pPr>
        <w:pStyle w:val="tabs"/>
      </w:pPr>
      <w:r w:rsidRPr="00052D70">
        <w:t>60-64</w:t>
      </w:r>
    </w:p>
    <w:p w:rsidR="00450602" w:rsidRPr="00052D70" w:rsidRDefault="00450602" w:rsidP="00AF165C">
      <w:pPr>
        <w:pStyle w:val="tabs"/>
      </w:pPr>
      <w:r w:rsidRPr="00052D70">
        <w:t xml:space="preserve">65 or over </w:t>
      </w:r>
    </w:p>
    <w:p w:rsidR="00450602" w:rsidRDefault="00450602" w:rsidP="004F58CD">
      <w:pPr>
        <w:pStyle w:val="QTabs"/>
      </w:pPr>
    </w:p>
    <w:p w:rsidR="00450602" w:rsidRPr="00AF39F3" w:rsidRDefault="00450602" w:rsidP="004F58CD">
      <w:pPr>
        <w:pStyle w:val="Q1"/>
      </w:pPr>
      <w:r w:rsidRPr="00AF39F3">
        <w:t xml:space="preserve">What is your employment status? </w:t>
      </w:r>
      <w:bookmarkEnd w:id="36"/>
      <w:bookmarkEnd w:id="38"/>
    </w:p>
    <w:p w:rsidR="00450602" w:rsidRPr="00AF39F3" w:rsidRDefault="00450602" w:rsidP="00195212">
      <w:pPr>
        <w:pStyle w:val="tabs"/>
        <w:rPr>
          <w:color w:val="000000"/>
        </w:rPr>
      </w:pPr>
      <w:r w:rsidRPr="00AF39F3">
        <w:rPr>
          <w:color w:val="000000"/>
        </w:rPr>
        <w:t>Working full-time (30+ hours a week)</w:t>
      </w:r>
    </w:p>
    <w:p w:rsidR="00450602" w:rsidRPr="00AF39F3" w:rsidRDefault="00450602" w:rsidP="00195212">
      <w:pPr>
        <w:pStyle w:val="tabs"/>
        <w:rPr>
          <w:color w:val="000000"/>
        </w:rPr>
      </w:pPr>
      <w:r w:rsidRPr="00AF39F3">
        <w:rPr>
          <w:color w:val="000000"/>
        </w:rPr>
        <w:t>Working part-time (8-29 hours a week)</w:t>
      </w:r>
    </w:p>
    <w:p w:rsidR="00450602" w:rsidRPr="00AF39F3" w:rsidRDefault="00450602" w:rsidP="00195212">
      <w:pPr>
        <w:pStyle w:val="tabs"/>
        <w:rPr>
          <w:color w:val="000000"/>
        </w:rPr>
      </w:pPr>
      <w:r w:rsidRPr="00AF39F3">
        <w:rPr>
          <w:color w:val="000000"/>
        </w:rPr>
        <w:t>Not working – looking for work</w:t>
      </w:r>
    </w:p>
    <w:p w:rsidR="00450602" w:rsidRPr="00AF39F3" w:rsidRDefault="00450602" w:rsidP="00195212">
      <w:pPr>
        <w:pStyle w:val="tabs"/>
        <w:rPr>
          <w:color w:val="000000"/>
        </w:rPr>
      </w:pPr>
      <w:r w:rsidRPr="00AF39F3">
        <w:rPr>
          <w:color w:val="000000"/>
        </w:rPr>
        <w:t>Not working – not looking for work</w:t>
      </w:r>
    </w:p>
    <w:p w:rsidR="00450602" w:rsidRPr="00AF39F3" w:rsidRDefault="00450602" w:rsidP="00195212">
      <w:pPr>
        <w:pStyle w:val="tabs"/>
        <w:rPr>
          <w:color w:val="000000"/>
        </w:rPr>
      </w:pPr>
      <w:r w:rsidRPr="00AF39F3">
        <w:rPr>
          <w:color w:val="000000"/>
        </w:rPr>
        <w:t>Full-time student</w:t>
      </w:r>
    </w:p>
    <w:p w:rsidR="00450602" w:rsidRPr="00AF39F3" w:rsidRDefault="00450602" w:rsidP="00195212">
      <w:pPr>
        <w:pStyle w:val="tabs"/>
        <w:rPr>
          <w:color w:val="000000"/>
        </w:rPr>
      </w:pPr>
      <w:r w:rsidRPr="00AF39F3">
        <w:rPr>
          <w:color w:val="000000"/>
        </w:rPr>
        <w:t>Part-time student</w:t>
      </w:r>
    </w:p>
    <w:p w:rsidR="00450602" w:rsidRPr="00AF39F3" w:rsidRDefault="00450602" w:rsidP="00195212">
      <w:pPr>
        <w:pStyle w:val="tabs"/>
        <w:rPr>
          <w:color w:val="000000"/>
        </w:rPr>
      </w:pPr>
      <w:r w:rsidRPr="00AF39F3">
        <w:rPr>
          <w:color w:val="000000"/>
        </w:rPr>
        <w:t xml:space="preserve">Retired </w:t>
      </w:r>
    </w:p>
    <w:p w:rsidR="00450602" w:rsidRPr="00AF39F3" w:rsidRDefault="00450602" w:rsidP="00195212">
      <w:pPr>
        <w:pStyle w:val="tabs"/>
        <w:rPr>
          <w:color w:val="000000"/>
        </w:rPr>
      </w:pPr>
      <w:r w:rsidRPr="00AF39F3">
        <w:rPr>
          <w:color w:val="000000"/>
        </w:rPr>
        <w:t>Retired unpaid voluntary work</w:t>
      </w:r>
    </w:p>
    <w:p w:rsidR="00450602" w:rsidRPr="00AF39F3" w:rsidRDefault="00450602" w:rsidP="00195212">
      <w:pPr>
        <w:pStyle w:val="tabs"/>
        <w:rPr>
          <w:color w:val="000000"/>
        </w:rPr>
      </w:pPr>
      <w:r w:rsidRPr="00AF39F3">
        <w:rPr>
          <w:color w:val="000000"/>
        </w:rPr>
        <w:t>Looking after family/home</w:t>
      </w:r>
    </w:p>
    <w:p w:rsidR="00450602" w:rsidRPr="00AF39F3" w:rsidRDefault="00450602" w:rsidP="00195212">
      <w:pPr>
        <w:pStyle w:val="tabs"/>
        <w:rPr>
          <w:color w:val="000000"/>
        </w:rPr>
      </w:pPr>
      <w:r w:rsidRPr="00AF39F3">
        <w:rPr>
          <w:color w:val="000000"/>
        </w:rPr>
        <w:t>Other (</w:t>
      </w:r>
      <w:r>
        <w:rPr>
          <w:color w:val="000000"/>
        </w:rPr>
        <w:t xml:space="preserve">please </w:t>
      </w:r>
      <w:r>
        <w:rPr>
          <w:color w:val="000000"/>
          <w:lang w:eastAsia="en-GB"/>
        </w:rPr>
        <w:t>type in</w:t>
      </w:r>
      <w:r w:rsidRPr="00AF39F3">
        <w:rPr>
          <w:color w:val="000000"/>
        </w:rPr>
        <w:t>)</w:t>
      </w:r>
    </w:p>
    <w:p w:rsidR="00450602" w:rsidRPr="00AF39F3" w:rsidRDefault="00450602" w:rsidP="00195212">
      <w:pPr>
        <w:pStyle w:val="tabs"/>
        <w:rPr>
          <w:color w:val="000000"/>
        </w:rPr>
      </w:pPr>
    </w:p>
    <w:p w:rsidR="00450602" w:rsidRDefault="00450602" w:rsidP="00D83AF2">
      <w:pPr>
        <w:pStyle w:val="Q1"/>
      </w:pPr>
      <w:r>
        <w:t xml:space="preserve">What is </w:t>
      </w:r>
      <w:r w:rsidRPr="00AF39F3">
        <w:t>your annual household income</w:t>
      </w:r>
      <w:r>
        <w:t>?</w:t>
      </w:r>
    </w:p>
    <w:p w:rsidR="00450602" w:rsidRPr="00AF39F3" w:rsidRDefault="00450602" w:rsidP="00195212">
      <w:pPr>
        <w:ind w:left="720"/>
        <w:jc w:val="left"/>
        <w:rPr>
          <w:color w:val="000000"/>
          <w:sz w:val="20"/>
          <w:lang w:val="en-US"/>
        </w:rPr>
      </w:pPr>
      <w:r w:rsidRPr="00AF39F3">
        <w:rPr>
          <w:color w:val="000000"/>
          <w:sz w:val="20"/>
          <w:lang w:val="en-US"/>
        </w:rPr>
        <w:t>Under £4,999</w:t>
      </w:r>
    </w:p>
    <w:p w:rsidR="00450602" w:rsidRPr="00AF39F3" w:rsidRDefault="00450602" w:rsidP="00195212">
      <w:pPr>
        <w:ind w:left="720"/>
        <w:jc w:val="left"/>
        <w:rPr>
          <w:color w:val="000000"/>
          <w:sz w:val="20"/>
          <w:lang w:val="en-US"/>
        </w:rPr>
      </w:pPr>
      <w:r w:rsidRPr="00AF39F3">
        <w:rPr>
          <w:color w:val="000000"/>
          <w:sz w:val="20"/>
          <w:lang w:val="en-US"/>
        </w:rPr>
        <w:t>£5,000 to £9,999</w:t>
      </w:r>
    </w:p>
    <w:p w:rsidR="00450602" w:rsidRPr="00AF39F3" w:rsidRDefault="00450602" w:rsidP="00195212">
      <w:pPr>
        <w:ind w:left="720"/>
        <w:jc w:val="left"/>
        <w:rPr>
          <w:color w:val="000000"/>
          <w:sz w:val="20"/>
          <w:lang w:val="en-US"/>
        </w:rPr>
      </w:pPr>
      <w:r w:rsidRPr="00AF39F3">
        <w:rPr>
          <w:color w:val="000000"/>
          <w:sz w:val="20"/>
          <w:lang w:val="en-US"/>
        </w:rPr>
        <w:t>£10,000 to £14,999</w:t>
      </w:r>
    </w:p>
    <w:p w:rsidR="00450602" w:rsidRPr="00AF39F3" w:rsidRDefault="00450602" w:rsidP="00195212">
      <w:pPr>
        <w:ind w:left="720"/>
        <w:jc w:val="left"/>
        <w:rPr>
          <w:color w:val="000000"/>
          <w:sz w:val="20"/>
          <w:lang w:val="en-US"/>
        </w:rPr>
      </w:pPr>
      <w:r w:rsidRPr="00AF39F3">
        <w:rPr>
          <w:color w:val="000000"/>
          <w:sz w:val="20"/>
          <w:lang w:val="en-US"/>
        </w:rPr>
        <w:t>£15,000 to £19,999</w:t>
      </w:r>
    </w:p>
    <w:p w:rsidR="00450602" w:rsidRPr="00AF39F3" w:rsidRDefault="00450602" w:rsidP="00195212">
      <w:pPr>
        <w:ind w:left="720"/>
        <w:jc w:val="left"/>
        <w:rPr>
          <w:color w:val="000000"/>
          <w:sz w:val="20"/>
          <w:lang w:val="en-US"/>
        </w:rPr>
      </w:pPr>
      <w:r w:rsidRPr="00AF39F3">
        <w:rPr>
          <w:color w:val="000000"/>
          <w:sz w:val="20"/>
          <w:lang w:val="en-US"/>
        </w:rPr>
        <w:t>£20,000 to £29,999</w:t>
      </w:r>
    </w:p>
    <w:p w:rsidR="00450602" w:rsidRPr="00AF39F3" w:rsidRDefault="00450602" w:rsidP="00195212">
      <w:pPr>
        <w:ind w:left="720"/>
        <w:jc w:val="left"/>
        <w:rPr>
          <w:color w:val="000000"/>
          <w:sz w:val="20"/>
          <w:lang w:val="en-US"/>
        </w:rPr>
      </w:pPr>
      <w:r w:rsidRPr="00AF39F3">
        <w:rPr>
          <w:color w:val="000000"/>
          <w:sz w:val="20"/>
          <w:lang w:val="en-US"/>
        </w:rPr>
        <w:t>£30,000 to £39,999</w:t>
      </w:r>
    </w:p>
    <w:p w:rsidR="00450602" w:rsidRPr="00AF39F3" w:rsidRDefault="00450602" w:rsidP="00195212">
      <w:pPr>
        <w:ind w:left="720"/>
        <w:jc w:val="left"/>
        <w:rPr>
          <w:color w:val="000000"/>
          <w:sz w:val="20"/>
          <w:lang w:val="en-US"/>
        </w:rPr>
      </w:pPr>
      <w:r w:rsidRPr="00AF39F3">
        <w:rPr>
          <w:color w:val="000000"/>
          <w:sz w:val="20"/>
          <w:lang w:val="en-US"/>
        </w:rPr>
        <w:t>£40,000 to £49,999</w:t>
      </w:r>
    </w:p>
    <w:p w:rsidR="00450602" w:rsidRPr="00AF39F3" w:rsidRDefault="00450602" w:rsidP="00195212">
      <w:pPr>
        <w:ind w:left="720"/>
        <w:jc w:val="left"/>
        <w:rPr>
          <w:color w:val="000000"/>
          <w:sz w:val="20"/>
          <w:lang w:val="en-US"/>
        </w:rPr>
      </w:pPr>
      <w:r w:rsidRPr="00AF39F3">
        <w:rPr>
          <w:color w:val="000000"/>
          <w:sz w:val="20"/>
          <w:lang w:val="en-US"/>
        </w:rPr>
        <w:t>£50,000 to £7</w:t>
      </w:r>
      <w:r>
        <w:rPr>
          <w:color w:val="000000"/>
          <w:sz w:val="20"/>
          <w:lang w:val="en-US"/>
        </w:rPr>
        <w:t>4</w:t>
      </w:r>
      <w:r w:rsidRPr="00AF39F3">
        <w:rPr>
          <w:color w:val="000000"/>
          <w:sz w:val="20"/>
          <w:lang w:val="en-US"/>
        </w:rPr>
        <w:t>,</w:t>
      </w:r>
      <w:r>
        <w:rPr>
          <w:color w:val="000000"/>
          <w:sz w:val="20"/>
          <w:lang w:val="en-US"/>
        </w:rPr>
        <w:t>999</w:t>
      </w:r>
    </w:p>
    <w:p w:rsidR="00450602" w:rsidRPr="00AF39F3" w:rsidRDefault="00450602" w:rsidP="00195212">
      <w:pPr>
        <w:ind w:left="720"/>
        <w:jc w:val="left"/>
        <w:rPr>
          <w:color w:val="000000"/>
          <w:sz w:val="20"/>
          <w:lang w:val="en-US"/>
        </w:rPr>
      </w:pPr>
      <w:r w:rsidRPr="00AF39F3">
        <w:rPr>
          <w:color w:val="000000"/>
          <w:sz w:val="20"/>
          <w:lang w:val="en-US"/>
        </w:rPr>
        <w:t>£75,000 or over</w:t>
      </w:r>
    </w:p>
    <w:p w:rsidR="00450602" w:rsidRPr="00AF39F3" w:rsidRDefault="00450602" w:rsidP="00195212">
      <w:pPr>
        <w:ind w:left="720"/>
        <w:jc w:val="left"/>
        <w:rPr>
          <w:color w:val="000000"/>
          <w:sz w:val="20"/>
          <w:lang w:val="en-US"/>
        </w:rPr>
      </w:pPr>
      <w:r w:rsidRPr="00AF39F3">
        <w:rPr>
          <w:color w:val="000000"/>
          <w:sz w:val="20"/>
          <w:lang w:val="en-US"/>
        </w:rPr>
        <w:t>Don’t know/prefer not to say</w:t>
      </w:r>
    </w:p>
    <w:p w:rsidR="00450602" w:rsidRPr="00AF39F3" w:rsidRDefault="00450602" w:rsidP="00195212">
      <w:pPr>
        <w:pStyle w:val="tabs"/>
        <w:rPr>
          <w:i/>
          <w:color w:val="000000"/>
        </w:rPr>
      </w:pPr>
    </w:p>
    <w:p w:rsidR="00450602" w:rsidRPr="00AF39F3" w:rsidRDefault="00450602" w:rsidP="004F58CD">
      <w:pPr>
        <w:pStyle w:val="Q1"/>
      </w:pPr>
      <w:r w:rsidRPr="00AF39F3">
        <w:t>Are you the chief income earner in your household?</w:t>
      </w:r>
    </w:p>
    <w:p w:rsidR="00450602" w:rsidRPr="00AF39F3" w:rsidRDefault="00450602" w:rsidP="00195212">
      <w:pPr>
        <w:pStyle w:val="tabs"/>
        <w:rPr>
          <w:color w:val="000000"/>
          <w:lang w:eastAsia="en-GB"/>
        </w:rPr>
      </w:pPr>
      <w:r w:rsidRPr="00AF39F3">
        <w:rPr>
          <w:color w:val="000000"/>
          <w:lang w:eastAsia="en-GB"/>
        </w:rPr>
        <w:t xml:space="preserve">Yes </w:t>
      </w:r>
    </w:p>
    <w:p w:rsidR="00450602" w:rsidRPr="00AF39F3" w:rsidRDefault="00450602" w:rsidP="00195212">
      <w:pPr>
        <w:pStyle w:val="tabs"/>
        <w:rPr>
          <w:color w:val="000000"/>
        </w:rPr>
      </w:pPr>
      <w:r w:rsidRPr="00AF39F3">
        <w:rPr>
          <w:color w:val="000000"/>
          <w:lang w:eastAsia="en-GB"/>
        </w:rPr>
        <w:lastRenderedPageBreak/>
        <w:t xml:space="preserve">No </w:t>
      </w:r>
    </w:p>
    <w:p w:rsidR="00450602" w:rsidRPr="00AF39F3" w:rsidRDefault="00450602" w:rsidP="00195212">
      <w:pPr>
        <w:pStyle w:val="tabs"/>
        <w:rPr>
          <w:color w:val="000000"/>
        </w:rPr>
      </w:pPr>
    </w:p>
    <w:p w:rsidR="00450602" w:rsidRPr="00AF39F3" w:rsidRDefault="00450602" w:rsidP="004F58CD">
      <w:pPr>
        <w:pStyle w:val="Q1"/>
      </w:pPr>
      <w:bookmarkStart w:id="39" w:name="_Ref377053871"/>
      <w:r w:rsidRPr="00AF39F3">
        <w:t>We really appreciate the time that you have given us today. Would you be willing to be contacted again for clarification purposes or be invited to take part in other research for Accent?</w:t>
      </w:r>
      <w:bookmarkEnd w:id="39"/>
    </w:p>
    <w:p w:rsidR="00450602" w:rsidRPr="00AF39F3" w:rsidRDefault="00450602" w:rsidP="00195212">
      <w:pPr>
        <w:pStyle w:val="tabs"/>
        <w:rPr>
          <w:color w:val="000000"/>
          <w:lang w:eastAsia="en-GB"/>
        </w:rPr>
      </w:pPr>
      <w:r w:rsidRPr="00AF39F3">
        <w:rPr>
          <w:color w:val="000000"/>
          <w:lang w:eastAsia="en-GB"/>
        </w:rPr>
        <w:t>Yes, for both clarification and further research</w:t>
      </w:r>
    </w:p>
    <w:p w:rsidR="00450602" w:rsidRPr="00AF39F3" w:rsidRDefault="00450602" w:rsidP="00195212">
      <w:pPr>
        <w:pStyle w:val="tabs"/>
        <w:rPr>
          <w:color w:val="000000"/>
          <w:lang w:eastAsia="en-GB"/>
        </w:rPr>
      </w:pPr>
      <w:r w:rsidRPr="00AF39F3">
        <w:rPr>
          <w:color w:val="000000"/>
          <w:lang w:eastAsia="en-GB"/>
        </w:rPr>
        <w:t>Yes, for clarification only</w:t>
      </w:r>
    </w:p>
    <w:p w:rsidR="00450602" w:rsidRPr="00AF39F3" w:rsidRDefault="00450602" w:rsidP="00195212">
      <w:pPr>
        <w:pStyle w:val="tabs"/>
        <w:rPr>
          <w:color w:val="000000"/>
          <w:lang w:eastAsia="en-GB"/>
        </w:rPr>
      </w:pPr>
      <w:r w:rsidRPr="00AF39F3">
        <w:rPr>
          <w:color w:val="000000"/>
          <w:lang w:eastAsia="en-GB"/>
        </w:rPr>
        <w:t>Yes, for further research only</w:t>
      </w:r>
    </w:p>
    <w:p w:rsidR="00450602" w:rsidRPr="00AF39F3" w:rsidRDefault="00450602" w:rsidP="00195212">
      <w:pPr>
        <w:pStyle w:val="tabs"/>
        <w:rPr>
          <w:color w:val="000000"/>
          <w:lang w:eastAsia="en-GB"/>
        </w:rPr>
      </w:pPr>
      <w:r w:rsidRPr="00AF39F3">
        <w:rPr>
          <w:color w:val="000000"/>
          <w:lang w:eastAsia="en-GB"/>
        </w:rPr>
        <w:t>No</w:t>
      </w:r>
    </w:p>
    <w:p w:rsidR="00450602" w:rsidRDefault="00450602" w:rsidP="004F58CD">
      <w:pPr>
        <w:pStyle w:val="QTabs"/>
        <w:rPr>
          <w:lang w:eastAsia="en-GB"/>
        </w:rPr>
      </w:pPr>
    </w:p>
    <w:p w:rsidR="00450602" w:rsidRPr="004F58CD" w:rsidRDefault="00450602" w:rsidP="000A68A1">
      <w:pPr>
        <w:shd w:val="clear" w:color="auto" w:fill="B6DDE8"/>
      </w:pPr>
      <w:r w:rsidRPr="004F58CD">
        <w:t xml:space="preserve">Thank you for your help. We are offering you the opportunity of taking part in a prize draw with a chance to win an iPad mini with retina display. This research was conducted under the terms of the MRS code of conduct and is completely confidential. </w:t>
      </w:r>
    </w:p>
    <w:p w:rsidR="00450602" w:rsidRDefault="00450602"/>
    <w:p w:rsidR="00450602" w:rsidRPr="00BB36A5" w:rsidRDefault="00450602" w:rsidP="00BB36A5">
      <w:pPr>
        <w:pStyle w:val="QTabs"/>
        <w:pBdr>
          <w:top w:val="single" w:sz="4" w:space="1" w:color="auto"/>
          <w:left w:val="single" w:sz="4" w:space="4" w:color="auto"/>
          <w:bottom w:val="single" w:sz="4" w:space="1" w:color="auto"/>
          <w:right w:val="single" w:sz="4" w:space="4" w:color="auto"/>
        </w:pBdr>
        <w:ind w:left="0"/>
        <w:rPr>
          <w:color w:val="A6A6A6"/>
        </w:rPr>
      </w:pPr>
      <w:r w:rsidRPr="00BB36A5">
        <w:rPr>
          <w:color w:val="A6A6A6"/>
        </w:rPr>
        <w:t>SYSTEM INFORMATION</w:t>
      </w:r>
    </w:p>
    <w:p w:rsidR="00450602" w:rsidRPr="00BB36A5" w:rsidRDefault="00450602" w:rsidP="00BB36A5">
      <w:pPr>
        <w:pStyle w:val="QTabs"/>
        <w:pBdr>
          <w:top w:val="single" w:sz="4" w:space="1" w:color="auto"/>
          <w:left w:val="single" w:sz="4" w:space="4" w:color="auto"/>
          <w:bottom w:val="single" w:sz="4" w:space="1" w:color="auto"/>
          <w:right w:val="single" w:sz="4" w:space="4" w:color="auto"/>
        </w:pBdr>
        <w:ind w:left="0"/>
        <w:rPr>
          <w:color w:val="A6A6A6"/>
        </w:rPr>
      </w:pPr>
      <w:r w:rsidRPr="00BB36A5">
        <w:rPr>
          <w:color w:val="A6A6A6"/>
        </w:rPr>
        <w:t>Time interview completed:</w:t>
      </w:r>
    </w:p>
    <w:sectPr w:rsidR="00450602" w:rsidRPr="00BB36A5" w:rsidSect="002E408B">
      <w:footerReference w:type="default" r:id="rId8"/>
      <w:pgSz w:w="11909" w:h="16834" w:code="9"/>
      <w:pgMar w:top="1440" w:right="720" w:bottom="720" w:left="720" w:header="706" w:footer="706" w:gutter="0"/>
      <w:cols w:space="720"/>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944" w:rsidRDefault="00C82944">
      <w:r>
        <w:separator/>
      </w:r>
    </w:p>
  </w:endnote>
  <w:endnote w:type="continuationSeparator" w:id="0">
    <w:p w:rsidR="00C82944" w:rsidRDefault="00C8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742" w:rsidRPr="00E537BF" w:rsidRDefault="00577742">
    <w:pPr>
      <w:pStyle w:val="Footer"/>
      <w:rPr>
        <w:lang w:val="fr-FR"/>
      </w:rPr>
    </w:pPr>
    <w:r w:rsidRPr="00E537BF">
      <w:rPr>
        <w:lang w:val="fr-FR"/>
      </w:rPr>
      <w:t>Accent</w:t>
    </w:r>
    <w:r w:rsidRPr="00E537BF">
      <w:rPr>
        <w:lang w:val="fr-FR"/>
      </w:rPr>
      <w:tab/>
    </w:r>
    <w:r w:rsidRPr="00E537BF">
      <w:rPr>
        <w:lang w:val="fr-FR"/>
      </w:rPr>
      <w:tab/>
    </w:r>
    <w:r w:rsidR="00C82944">
      <w:fldChar w:fldCharType="begin"/>
    </w:r>
    <w:r w:rsidR="00C82944">
      <w:instrText xml:space="preserve"> FILENAME  \* MERGEFORMAT </w:instrText>
    </w:r>
    <w:r w:rsidR="00C82944">
      <w:fldChar w:fldCharType="separate"/>
    </w:r>
    <w:r w:rsidRPr="003D1CE5">
      <w:rPr>
        <w:noProof/>
        <w:lang w:val="fr-FR"/>
      </w:rPr>
      <w:t>2684que01v8.docx</w:t>
    </w:r>
    <w:r w:rsidR="00C82944">
      <w:rPr>
        <w:noProof/>
        <w:lang w:val="fr-FR"/>
      </w:rPr>
      <w:fldChar w:fldCharType="end"/>
    </w:r>
    <w:r>
      <w:sym w:font="Symbol" w:char="F0B7"/>
    </w:r>
    <w:r w:rsidR="00C82944">
      <w:fldChar w:fldCharType="begin"/>
    </w:r>
    <w:r w:rsidR="00C82944">
      <w:instrText xml:space="preserve"> USERINITIALS  \* MERGEFORMAT </w:instrText>
    </w:r>
    <w:r w:rsidR="00C82944">
      <w:fldChar w:fldCharType="separate"/>
    </w:r>
    <w:r>
      <w:rPr>
        <w:noProof/>
        <w:lang w:val="fr-FR"/>
      </w:rPr>
      <w:t>CH</w:t>
    </w:r>
    <w:r w:rsidR="00C82944">
      <w:rPr>
        <w:noProof/>
        <w:lang w:val="fr-FR"/>
      </w:rPr>
      <w:fldChar w:fldCharType="end"/>
    </w:r>
    <w:r>
      <w:sym w:font="Symbol" w:char="F0B7"/>
    </w:r>
    <w:r>
      <w:rPr>
        <w:lang w:val="fr-FR"/>
      </w:rPr>
      <w:t>06.06.14</w:t>
    </w:r>
    <w:r w:rsidR="00E8597B">
      <w:rPr>
        <w:lang w:val="fr-FR"/>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944" w:rsidRDefault="00C82944">
      <w:r>
        <w:separator/>
      </w:r>
    </w:p>
  </w:footnote>
  <w:footnote w:type="continuationSeparator" w:id="0">
    <w:p w:rsidR="00C82944" w:rsidRDefault="00C829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CE6284"/>
    <w:multiLevelType w:val="singleLevel"/>
    <w:tmpl w:val="CB90CB4A"/>
    <w:lvl w:ilvl="0">
      <w:start w:val="1"/>
      <w:numFmt w:val="decimal"/>
      <w:pStyle w:val="question"/>
      <w:lvlText w:val="Q%1."/>
      <w:lvlJc w:val="left"/>
      <w:pPr>
        <w:tabs>
          <w:tab w:val="num" w:pos="720"/>
        </w:tabs>
        <w:ind w:left="720" w:hanging="720"/>
      </w:pPr>
      <w:rPr>
        <w:rFonts w:cs="Times New Roman" w:hint="default"/>
      </w:rPr>
    </w:lvl>
  </w:abstractNum>
  <w:abstractNum w:abstractNumId="2" w15:restartNumberingAfterBreak="0">
    <w:nsid w:val="151D4085"/>
    <w:multiLevelType w:val="multilevel"/>
    <w:tmpl w:val="A7E20DA6"/>
    <w:lvl w:ilvl="0">
      <w:start w:val="1"/>
      <w:numFmt w:val="bullet"/>
      <w:lvlText w:val=""/>
      <w:lvlJc w:val="left"/>
      <w:pPr>
        <w:tabs>
          <w:tab w:val="num" w:pos="360"/>
        </w:tabs>
        <w:ind w:left="360" w:hanging="360"/>
      </w:pPr>
      <w:rPr>
        <w:rFonts w:ascii="Symbol" w:hAnsi="Symbol" w:hint="default"/>
      </w:rPr>
    </w:lvl>
    <w:lvl w:ilvl="1">
      <w:start w:val="1"/>
      <w:numFmt w:val="bullet"/>
      <w:pStyle w:val="dash"/>
      <w:lvlText w:val=""/>
      <w:lvlJc w:val="left"/>
      <w:pPr>
        <w:tabs>
          <w:tab w:val="num" w:pos="720"/>
        </w:tabs>
        <w:ind w:left="720" w:hanging="360"/>
      </w:pPr>
      <w:rPr>
        <w:rFonts w:ascii="Symbol" w:hAnsi="Symbol" w:hint="default"/>
        <w:sz w:val="16"/>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E4528F"/>
    <w:multiLevelType w:val="singleLevel"/>
    <w:tmpl w:val="EADA6B5A"/>
    <w:lvl w:ilvl="0">
      <w:start w:val="1"/>
      <w:numFmt w:val="decimalZero"/>
      <w:lvlText w:val="%1."/>
      <w:lvlJc w:val="left"/>
      <w:pPr>
        <w:tabs>
          <w:tab w:val="num" w:pos="720"/>
        </w:tabs>
        <w:ind w:left="720" w:hanging="720"/>
      </w:pPr>
      <w:rPr>
        <w:rFonts w:cs="Times New Roman" w:hint="default"/>
      </w:rPr>
    </w:lvl>
  </w:abstractNum>
  <w:abstractNum w:abstractNumId="4" w15:restartNumberingAfterBreak="0">
    <w:nsid w:val="1FC02DC2"/>
    <w:multiLevelType w:val="hybridMultilevel"/>
    <w:tmpl w:val="711A6F8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5CF2F37"/>
    <w:multiLevelType w:val="hybridMultilevel"/>
    <w:tmpl w:val="90221516"/>
    <w:lvl w:ilvl="0" w:tplc="73C85814">
      <w:start w:val="1"/>
      <w:numFmt w:val="bullet"/>
      <w:pStyle w:val="bullet"/>
      <w:lvlText w:val=""/>
      <w:lvlJc w:val="left"/>
      <w:pPr>
        <w:ind w:left="360" w:hanging="360"/>
      </w:pPr>
      <w:rPr>
        <w:rFonts w:ascii="Symbol" w:hAnsi="Symbol" w:hint="default"/>
      </w:rPr>
    </w:lvl>
    <w:lvl w:ilvl="1" w:tplc="08090003">
      <w:start w:val="1"/>
      <w:numFmt w:val="bullet"/>
      <w:lvlText w:val="–"/>
      <w:lvlJc w:val="left"/>
      <w:pPr>
        <w:ind w:left="1080" w:hanging="360"/>
      </w:pPr>
      <w:rPr>
        <w:rFonts w:ascii="Times New Roman" w:hAnsi="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5A022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7" w15:restartNumberingAfterBreak="0">
    <w:nsid w:val="363E3923"/>
    <w:multiLevelType w:val="singleLevel"/>
    <w:tmpl w:val="66648A86"/>
    <w:lvl w:ilvl="0">
      <w:start w:val="6"/>
      <w:numFmt w:val="decimalZero"/>
      <w:lvlText w:val="%1."/>
      <w:lvlJc w:val="left"/>
      <w:pPr>
        <w:tabs>
          <w:tab w:val="num" w:pos="540"/>
        </w:tabs>
        <w:ind w:left="540" w:hanging="540"/>
      </w:pPr>
      <w:rPr>
        <w:rFonts w:cs="Times New Roman" w:hint="default"/>
      </w:rPr>
    </w:lvl>
  </w:abstractNum>
  <w:abstractNum w:abstractNumId="8" w15:restartNumberingAfterBreak="0">
    <w:nsid w:val="3C59648E"/>
    <w:multiLevelType w:val="hybridMultilevel"/>
    <w:tmpl w:val="CE949B20"/>
    <w:lvl w:ilvl="0" w:tplc="D02812DA">
      <w:start w:val="1"/>
      <w:numFmt w:val="decimal"/>
      <w:lvlText w:val="Q%1"/>
      <w:lvlJc w:val="left"/>
      <w:pPr>
        <w:ind w:left="720" w:hanging="360"/>
      </w:pPr>
      <w:rPr>
        <w:rFonts w:cs="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556A1920"/>
    <w:multiLevelType w:val="hybridMultilevel"/>
    <w:tmpl w:val="22C0759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8C773EA"/>
    <w:multiLevelType w:val="singleLevel"/>
    <w:tmpl w:val="66648A86"/>
    <w:lvl w:ilvl="0">
      <w:start w:val="6"/>
      <w:numFmt w:val="decimalZero"/>
      <w:lvlText w:val="%1."/>
      <w:lvlJc w:val="left"/>
      <w:pPr>
        <w:tabs>
          <w:tab w:val="num" w:pos="540"/>
        </w:tabs>
        <w:ind w:left="540" w:hanging="540"/>
      </w:pPr>
      <w:rPr>
        <w:rFonts w:cs="Times New Roman" w:hint="default"/>
      </w:rPr>
    </w:lvl>
  </w:abstractNum>
  <w:abstractNum w:abstractNumId="11" w15:restartNumberingAfterBreak="0">
    <w:nsid w:val="6ABE40C0"/>
    <w:multiLevelType w:val="hybridMultilevel"/>
    <w:tmpl w:val="B692ABE4"/>
    <w:lvl w:ilvl="0" w:tplc="CD3E4310">
      <w:start w:val="1"/>
      <w:numFmt w:val="decimal"/>
      <w:lvlText w:val="%1."/>
      <w:lvlJc w:val="left"/>
      <w:pPr>
        <w:tabs>
          <w:tab w:val="num" w:pos="1080"/>
        </w:tabs>
        <w:ind w:left="1080" w:hanging="360"/>
      </w:pPr>
      <w:rPr>
        <w:rFonts w:cs="Times New Roman"/>
      </w:rPr>
    </w:lvl>
    <w:lvl w:ilvl="1" w:tplc="1358924A">
      <w:start w:val="1"/>
      <w:numFmt w:val="lowerLetter"/>
      <w:lvlText w:val="%2."/>
      <w:lvlJc w:val="left"/>
      <w:pPr>
        <w:tabs>
          <w:tab w:val="num" w:pos="1800"/>
        </w:tabs>
        <w:ind w:left="1800" w:hanging="360"/>
      </w:pPr>
      <w:rPr>
        <w:rFonts w:cs="Times New Roman"/>
      </w:rPr>
    </w:lvl>
    <w:lvl w:ilvl="2" w:tplc="9FCCC726">
      <w:start w:val="1"/>
      <w:numFmt w:val="lowerRoman"/>
      <w:lvlText w:val="%3."/>
      <w:lvlJc w:val="right"/>
      <w:pPr>
        <w:tabs>
          <w:tab w:val="num" w:pos="2520"/>
        </w:tabs>
        <w:ind w:left="2520" w:hanging="180"/>
      </w:pPr>
      <w:rPr>
        <w:rFonts w:cs="Times New Roman"/>
      </w:rPr>
    </w:lvl>
    <w:lvl w:ilvl="3" w:tplc="91E23570">
      <w:start w:val="1"/>
      <w:numFmt w:val="decimal"/>
      <w:lvlText w:val="%4."/>
      <w:lvlJc w:val="left"/>
      <w:pPr>
        <w:tabs>
          <w:tab w:val="num" w:pos="3240"/>
        </w:tabs>
        <w:ind w:left="3240" w:hanging="360"/>
      </w:pPr>
      <w:rPr>
        <w:rFonts w:cs="Times New Roman"/>
      </w:rPr>
    </w:lvl>
    <w:lvl w:ilvl="4" w:tplc="921A7466">
      <w:start w:val="1"/>
      <w:numFmt w:val="lowerLetter"/>
      <w:lvlText w:val="%5."/>
      <w:lvlJc w:val="left"/>
      <w:pPr>
        <w:tabs>
          <w:tab w:val="num" w:pos="3960"/>
        </w:tabs>
        <w:ind w:left="3960" w:hanging="360"/>
      </w:pPr>
      <w:rPr>
        <w:rFonts w:cs="Times New Roman"/>
      </w:rPr>
    </w:lvl>
    <w:lvl w:ilvl="5" w:tplc="C9B019A4">
      <w:start w:val="1"/>
      <w:numFmt w:val="lowerRoman"/>
      <w:lvlText w:val="%6."/>
      <w:lvlJc w:val="right"/>
      <w:pPr>
        <w:tabs>
          <w:tab w:val="num" w:pos="4680"/>
        </w:tabs>
        <w:ind w:left="4680" w:hanging="180"/>
      </w:pPr>
      <w:rPr>
        <w:rFonts w:cs="Times New Roman"/>
      </w:rPr>
    </w:lvl>
    <w:lvl w:ilvl="6" w:tplc="1100A470">
      <w:start w:val="1"/>
      <w:numFmt w:val="decimal"/>
      <w:lvlText w:val="%7."/>
      <w:lvlJc w:val="left"/>
      <w:pPr>
        <w:tabs>
          <w:tab w:val="num" w:pos="5400"/>
        </w:tabs>
        <w:ind w:left="5400" w:hanging="360"/>
      </w:pPr>
      <w:rPr>
        <w:rFonts w:cs="Times New Roman"/>
      </w:rPr>
    </w:lvl>
    <w:lvl w:ilvl="7" w:tplc="F33AB9C2">
      <w:start w:val="1"/>
      <w:numFmt w:val="lowerLetter"/>
      <w:lvlText w:val="%8."/>
      <w:lvlJc w:val="left"/>
      <w:pPr>
        <w:tabs>
          <w:tab w:val="num" w:pos="6120"/>
        </w:tabs>
        <w:ind w:left="6120" w:hanging="360"/>
      </w:pPr>
      <w:rPr>
        <w:rFonts w:cs="Times New Roman"/>
      </w:rPr>
    </w:lvl>
    <w:lvl w:ilvl="8" w:tplc="B9EAF0EC">
      <w:start w:val="1"/>
      <w:numFmt w:val="lowerRoman"/>
      <w:lvlText w:val="%9."/>
      <w:lvlJc w:val="right"/>
      <w:pPr>
        <w:tabs>
          <w:tab w:val="num" w:pos="6840"/>
        </w:tabs>
        <w:ind w:left="6840" w:hanging="180"/>
      </w:pPr>
      <w:rPr>
        <w:rFonts w:cs="Times New Roman"/>
      </w:rPr>
    </w:lvl>
  </w:abstractNum>
  <w:abstractNum w:abstractNumId="12" w15:restartNumberingAfterBreak="0">
    <w:nsid w:val="6E213BBB"/>
    <w:multiLevelType w:val="multilevel"/>
    <w:tmpl w:val="D8CCCB00"/>
    <w:lvl w:ilvl="0">
      <w:start w:val="1"/>
      <w:numFmt w:val="decimal"/>
      <w:pStyle w:val="Heading1"/>
      <w:lvlText w:val="%1."/>
      <w:lvlJc w:val="left"/>
      <w:pPr>
        <w:tabs>
          <w:tab w:val="num" w:pos="-349"/>
        </w:tabs>
        <w:ind w:left="-349" w:hanging="360"/>
      </w:pPr>
      <w:rPr>
        <w:rFonts w:ascii="Arial Black" w:hAnsi="Arial Black" w:cs="Times New Roman" w:hint="default"/>
        <w:color w:val="000080"/>
        <w:sz w:val="32"/>
      </w:rPr>
    </w:lvl>
    <w:lvl w:ilvl="1">
      <w:start w:val="1"/>
      <w:numFmt w:val="decimal"/>
      <w:pStyle w:val="Heading2"/>
      <w:lvlText w:val="%1.%2"/>
      <w:lvlJc w:val="left"/>
      <w:pPr>
        <w:tabs>
          <w:tab w:val="num" w:pos="83"/>
        </w:tabs>
        <w:ind w:left="83" w:hanging="432"/>
      </w:pPr>
      <w:rPr>
        <w:rFonts w:ascii="Arial Black" w:hAnsi="Arial Black" w:cs="Times New Roman" w:hint="default"/>
        <w:color w:val="000080"/>
        <w:sz w:val="28"/>
      </w:rPr>
    </w:lvl>
    <w:lvl w:ilvl="2">
      <w:start w:val="1"/>
      <w:numFmt w:val="decimal"/>
      <w:lvlText w:val="%1.%2.%3."/>
      <w:lvlJc w:val="left"/>
      <w:pPr>
        <w:tabs>
          <w:tab w:val="num" w:pos="1091"/>
        </w:tabs>
        <w:ind w:left="515" w:hanging="504"/>
      </w:pPr>
      <w:rPr>
        <w:rFonts w:cs="Times New Roman" w:hint="default"/>
      </w:rPr>
    </w:lvl>
    <w:lvl w:ilvl="3">
      <w:start w:val="1"/>
      <w:numFmt w:val="decimal"/>
      <w:lvlText w:val="%1.%2.%3.%4."/>
      <w:lvlJc w:val="left"/>
      <w:pPr>
        <w:tabs>
          <w:tab w:val="num" w:pos="1811"/>
        </w:tabs>
        <w:ind w:left="1019" w:hanging="648"/>
      </w:pPr>
      <w:rPr>
        <w:rFonts w:cs="Times New Roman" w:hint="default"/>
      </w:rPr>
    </w:lvl>
    <w:lvl w:ilvl="4">
      <w:start w:val="1"/>
      <w:numFmt w:val="decimal"/>
      <w:lvlText w:val="%1.%2.%3.%4.%5."/>
      <w:lvlJc w:val="left"/>
      <w:pPr>
        <w:tabs>
          <w:tab w:val="num" w:pos="2531"/>
        </w:tabs>
        <w:ind w:left="1523" w:hanging="792"/>
      </w:pPr>
      <w:rPr>
        <w:rFonts w:cs="Times New Roman" w:hint="default"/>
      </w:rPr>
    </w:lvl>
    <w:lvl w:ilvl="5">
      <w:start w:val="1"/>
      <w:numFmt w:val="decimal"/>
      <w:lvlText w:val="%1.%2.%3.%4.%5.%6."/>
      <w:lvlJc w:val="left"/>
      <w:pPr>
        <w:tabs>
          <w:tab w:val="num" w:pos="3251"/>
        </w:tabs>
        <w:ind w:left="2027" w:hanging="936"/>
      </w:pPr>
      <w:rPr>
        <w:rFonts w:cs="Times New Roman" w:hint="default"/>
      </w:rPr>
    </w:lvl>
    <w:lvl w:ilvl="6">
      <w:start w:val="1"/>
      <w:numFmt w:val="decimal"/>
      <w:lvlText w:val="%1.%2.%3.%4.%5.%6.%7."/>
      <w:lvlJc w:val="left"/>
      <w:pPr>
        <w:tabs>
          <w:tab w:val="num" w:pos="3971"/>
        </w:tabs>
        <w:ind w:left="2531" w:hanging="1080"/>
      </w:pPr>
      <w:rPr>
        <w:rFonts w:cs="Times New Roman" w:hint="default"/>
      </w:rPr>
    </w:lvl>
    <w:lvl w:ilvl="7">
      <w:start w:val="1"/>
      <w:numFmt w:val="decimal"/>
      <w:lvlText w:val="%1.%2.%3.%4.%5.%6.%7.%8."/>
      <w:lvlJc w:val="left"/>
      <w:pPr>
        <w:tabs>
          <w:tab w:val="num" w:pos="4691"/>
        </w:tabs>
        <w:ind w:left="3035" w:hanging="1224"/>
      </w:pPr>
      <w:rPr>
        <w:rFonts w:cs="Times New Roman" w:hint="default"/>
      </w:rPr>
    </w:lvl>
    <w:lvl w:ilvl="8">
      <w:start w:val="1"/>
      <w:numFmt w:val="decimal"/>
      <w:lvlText w:val="%1.%2.%3.%4.%5.%6.%7.%8.%9."/>
      <w:lvlJc w:val="left"/>
      <w:pPr>
        <w:tabs>
          <w:tab w:val="num" w:pos="5411"/>
        </w:tabs>
        <w:ind w:left="3611" w:hanging="1440"/>
      </w:pPr>
      <w:rPr>
        <w:rFonts w:cs="Times New Roman" w:hint="default"/>
      </w:rPr>
    </w:lvl>
  </w:abstractNum>
  <w:abstractNum w:abstractNumId="13" w15:restartNumberingAfterBreak="0">
    <w:nsid w:val="792A01B0"/>
    <w:multiLevelType w:val="hybridMultilevel"/>
    <w:tmpl w:val="E2FA11FC"/>
    <w:lvl w:ilvl="0" w:tplc="4B042616">
      <w:start w:val="1"/>
      <w:numFmt w:val="decimal"/>
      <w:pStyle w:val="Q1"/>
      <w:lvlText w:val="Q%1"/>
      <w:lvlJc w:val="left"/>
      <w:pPr>
        <w:ind w:left="360" w:hanging="360"/>
      </w:pPr>
      <w:rPr>
        <w:rFonts w:cs="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 w15:restartNumberingAfterBreak="0">
    <w:nsid w:val="7F6347DA"/>
    <w:multiLevelType w:val="hybridMultilevel"/>
    <w:tmpl w:val="A342933C"/>
    <w:lvl w:ilvl="0" w:tplc="977E587C">
      <w:start w:val="1"/>
      <w:numFmt w:val="bullet"/>
      <w:pStyle w:val="bullet2"/>
      <w:lvlText w:val=""/>
      <w:lvlJc w:val="left"/>
      <w:pPr>
        <w:ind w:left="360" w:hanging="360"/>
      </w:pPr>
      <w:rPr>
        <w:rFonts w:ascii="Symbol" w:hAnsi="Symbol" w:hint="default"/>
      </w:rPr>
    </w:lvl>
    <w:lvl w:ilvl="1" w:tplc="08090003">
      <w:start w:val="1"/>
      <w:numFmt w:val="bullet"/>
      <w:lvlText w:val="–"/>
      <w:lvlJc w:val="left"/>
      <w:pPr>
        <w:ind w:left="1080" w:hanging="360"/>
      </w:pPr>
      <w:rPr>
        <w:rFonts w:ascii="Times New Roman" w:hAnsi="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720"/>
        <w:lvlJc w:val="left"/>
        <w:pPr>
          <w:ind w:left="720" w:hanging="720"/>
        </w:pPr>
        <w:rPr>
          <w:rFonts w:ascii="Arial" w:hAnsi="Arial" w:hint="default"/>
        </w:rPr>
      </w:lvl>
    </w:lvlOverride>
  </w:num>
  <w:num w:numId="2">
    <w:abstractNumId w:val="0"/>
    <w:lvlOverride w:ilvl="0">
      <w:lvl w:ilvl="0">
        <w:start w:val="1"/>
        <w:numFmt w:val="bullet"/>
        <w:lvlText w:val=""/>
        <w:legacy w:legacy="1" w:legacySpace="0" w:legacyIndent="720"/>
        <w:lvlJc w:val="left"/>
        <w:pPr>
          <w:ind w:left="1440" w:hanging="720"/>
        </w:pPr>
        <w:rPr>
          <w:rFonts w:ascii="Arial" w:hAnsi="Arial" w:hint="default"/>
        </w:rPr>
      </w:lvl>
    </w:lvlOverride>
  </w:num>
  <w:num w:numId="3">
    <w:abstractNumId w:val="6"/>
  </w:num>
  <w:num w:numId="4">
    <w:abstractNumId w:val="7"/>
  </w:num>
  <w:num w:numId="5">
    <w:abstractNumId w:val="10"/>
  </w:num>
  <w:num w:numId="6">
    <w:abstractNumId w:val="3"/>
  </w:num>
  <w:num w:numId="7">
    <w:abstractNumId w:val="1"/>
  </w:num>
  <w:num w:numId="8">
    <w:abstractNumId w:val="2"/>
  </w:num>
  <w:num w:numId="9">
    <w:abstractNumId w:val="11"/>
  </w:num>
  <w:num w:numId="10">
    <w:abstractNumId w:val="5"/>
  </w:num>
  <w:num w:numId="11">
    <w:abstractNumId w:val="14"/>
  </w:num>
  <w:num w:numId="12">
    <w:abstractNumId w:val="8"/>
  </w:num>
  <w:num w:numId="13">
    <w:abstractNumId w:val="12"/>
  </w:num>
  <w:num w:numId="14">
    <w:abstractNumId w:val="12"/>
  </w:num>
  <w:num w:numId="15">
    <w:abstractNumId w:val="5"/>
  </w:num>
  <w:num w:numId="16">
    <w:abstractNumId w:val="2"/>
  </w:num>
  <w:num w:numId="17">
    <w:abstractNumId w:val="14"/>
  </w:num>
  <w:num w:numId="18">
    <w:abstractNumId w:val="13"/>
  </w:num>
  <w:num w:numId="19">
    <w:abstractNumId w:val="4"/>
  </w:num>
  <w:num w:numId="20">
    <w:abstractNumId w:val="9"/>
  </w:num>
  <w:num w:numId="21">
    <w:abstractNumId w:val="12"/>
  </w:num>
  <w:num w:numId="22">
    <w:abstractNumId w:val="12"/>
  </w:num>
  <w:num w:numId="23">
    <w:abstractNumId w:val="5"/>
  </w:num>
  <w:num w:numId="24">
    <w:abstractNumId w:val="2"/>
  </w:num>
  <w:num w:numId="25">
    <w:abstractNumId w:val="1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530E"/>
    <w:rsid w:val="00000498"/>
    <w:rsid w:val="000269E5"/>
    <w:rsid w:val="00040757"/>
    <w:rsid w:val="00050EA6"/>
    <w:rsid w:val="00052D70"/>
    <w:rsid w:val="000616E8"/>
    <w:rsid w:val="00062B58"/>
    <w:rsid w:val="00066E7E"/>
    <w:rsid w:val="000678C8"/>
    <w:rsid w:val="00071B4E"/>
    <w:rsid w:val="00073C92"/>
    <w:rsid w:val="00080A0D"/>
    <w:rsid w:val="00097197"/>
    <w:rsid w:val="000A0A5E"/>
    <w:rsid w:val="000A68A1"/>
    <w:rsid w:val="000B429E"/>
    <w:rsid w:val="000C7EA9"/>
    <w:rsid w:val="000E0B4B"/>
    <w:rsid w:val="000E38B4"/>
    <w:rsid w:val="000F1700"/>
    <w:rsid w:val="00100705"/>
    <w:rsid w:val="00102F9F"/>
    <w:rsid w:val="00107D73"/>
    <w:rsid w:val="0011143E"/>
    <w:rsid w:val="001116F2"/>
    <w:rsid w:val="001213EE"/>
    <w:rsid w:val="0013040B"/>
    <w:rsid w:val="00134771"/>
    <w:rsid w:val="00137FB4"/>
    <w:rsid w:val="00140E70"/>
    <w:rsid w:val="001442D0"/>
    <w:rsid w:val="00144497"/>
    <w:rsid w:val="00155F63"/>
    <w:rsid w:val="00164CEE"/>
    <w:rsid w:val="00170ECF"/>
    <w:rsid w:val="001911D1"/>
    <w:rsid w:val="00195061"/>
    <w:rsid w:val="00195212"/>
    <w:rsid w:val="001A0D16"/>
    <w:rsid w:val="001A7AB0"/>
    <w:rsid w:val="001B0E3F"/>
    <w:rsid w:val="001C5DAF"/>
    <w:rsid w:val="001C7253"/>
    <w:rsid w:val="001D36B2"/>
    <w:rsid w:val="001D503D"/>
    <w:rsid w:val="001D6B67"/>
    <w:rsid w:val="0020046F"/>
    <w:rsid w:val="00202CBF"/>
    <w:rsid w:val="002118DB"/>
    <w:rsid w:val="002119E6"/>
    <w:rsid w:val="00214992"/>
    <w:rsid w:val="00221F3F"/>
    <w:rsid w:val="002262A8"/>
    <w:rsid w:val="0023224C"/>
    <w:rsid w:val="00233FB4"/>
    <w:rsid w:val="00234BE6"/>
    <w:rsid w:val="002558D8"/>
    <w:rsid w:val="00261944"/>
    <w:rsid w:val="002628BE"/>
    <w:rsid w:val="00273ACC"/>
    <w:rsid w:val="002740DB"/>
    <w:rsid w:val="002818E5"/>
    <w:rsid w:val="002862A2"/>
    <w:rsid w:val="0029063D"/>
    <w:rsid w:val="002951A5"/>
    <w:rsid w:val="00295DB9"/>
    <w:rsid w:val="002C625E"/>
    <w:rsid w:val="002C7F60"/>
    <w:rsid w:val="002E408B"/>
    <w:rsid w:val="002E7960"/>
    <w:rsid w:val="003018B5"/>
    <w:rsid w:val="00301E3F"/>
    <w:rsid w:val="00304EBF"/>
    <w:rsid w:val="00316271"/>
    <w:rsid w:val="00320169"/>
    <w:rsid w:val="003206A5"/>
    <w:rsid w:val="003210EB"/>
    <w:rsid w:val="00326455"/>
    <w:rsid w:val="00334FE3"/>
    <w:rsid w:val="00335AC0"/>
    <w:rsid w:val="00343280"/>
    <w:rsid w:val="00354A66"/>
    <w:rsid w:val="00356C76"/>
    <w:rsid w:val="00357791"/>
    <w:rsid w:val="003641B3"/>
    <w:rsid w:val="003652B5"/>
    <w:rsid w:val="0036682D"/>
    <w:rsid w:val="003856F5"/>
    <w:rsid w:val="00392721"/>
    <w:rsid w:val="003A0CC3"/>
    <w:rsid w:val="003A7B61"/>
    <w:rsid w:val="003B2357"/>
    <w:rsid w:val="003B485F"/>
    <w:rsid w:val="003C0E76"/>
    <w:rsid w:val="003C1139"/>
    <w:rsid w:val="003C4910"/>
    <w:rsid w:val="003D02B0"/>
    <w:rsid w:val="003D02C3"/>
    <w:rsid w:val="003D1CE5"/>
    <w:rsid w:val="003E05E8"/>
    <w:rsid w:val="003F73E3"/>
    <w:rsid w:val="0040160A"/>
    <w:rsid w:val="0041668F"/>
    <w:rsid w:val="004218FB"/>
    <w:rsid w:val="00424C5C"/>
    <w:rsid w:val="00425ADD"/>
    <w:rsid w:val="0042604C"/>
    <w:rsid w:val="0042620B"/>
    <w:rsid w:val="00433188"/>
    <w:rsid w:val="00444EB7"/>
    <w:rsid w:val="00450602"/>
    <w:rsid w:val="00450BFF"/>
    <w:rsid w:val="00454856"/>
    <w:rsid w:val="00461277"/>
    <w:rsid w:val="0046128D"/>
    <w:rsid w:val="004758BC"/>
    <w:rsid w:val="00483DA6"/>
    <w:rsid w:val="0048429D"/>
    <w:rsid w:val="00487BD8"/>
    <w:rsid w:val="00487E8B"/>
    <w:rsid w:val="0049117B"/>
    <w:rsid w:val="00491634"/>
    <w:rsid w:val="00492AC3"/>
    <w:rsid w:val="004A02AC"/>
    <w:rsid w:val="004B71AA"/>
    <w:rsid w:val="004C6F7B"/>
    <w:rsid w:val="004D0817"/>
    <w:rsid w:val="004D42F7"/>
    <w:rsid w:val="004E3E49"/>
    <w:rsid w:val="004E4BFF"/>
    <w:rsid w:val="004E4DC8"/>
    <w:rsid w:val="004F58CD"/>
    <w:rsid w:val="004F641E"/>
    <w:rsid w:val="005155F4"/>
    <w:rsid w:val="00544C3F"/>
    <w:rsid w:val="00546CBE"/>
    <w:rsid w:val="0056396D"/>
    <w:rsid w:val="005657F4"/>
    <w:rsid w:val="00570900"/>
    <w:rsid w:val="00573522"/>
    <w:rsid w:val="00574A5D"/>
    <w:rsid w:val="00575538"/>
    <w:rsid w:val="00575666"/>
    <w:rsid w:val="00577742"/>
    <w:rsid w:val="00585AA0"/>
    <w:rsid w:val="0059035C"/>
    <w:rsid w:val="0059455B"/>
    <w:rsid w:val="005A4E1C"/>
    <w:rsid w:val="005A6796"/>
    <w:rsid w:val="005B1BF5"/>
    <w:rsid w:val="005B467B"/>
    <w:rsid w:val="005C005D"/>
    <w:rsid w:val="005C28B2"/>
    <w:rsid w:val="005C6516"/>
    <w:rsid w:val="005D17C0"/>
    <w:rsid w:val="005D1E7F"/>
    <w:rsid w:val="005D6A4E"/>
    <w:rsid w:val="005E4AB7"/>
    <w:rsid w:val="005E56F7"/>
    <w:rsid w:val="005E62B1"/>
    <w:rsid w:val="005F3874"/>
    <w:rsid w:val="006041E1"/>
    <w:rsid w:val="006046A0"/>
    <w:rsid w:val="0061203F"/>
    <w:rsid w:val="0061729E"/>
    <w:rsid w:val="00621BBE"/>
    <w:rsid w:val="006277D1"/>
    <w:rsid w:val="00630153"/>
    <w:rsid w:val="0063576B"/>
    <w:rsid w:val="00644C60"/>
    <w:rsid w:val="00655383"/>
    <w:rsid w:val="00660FE5"/>
    <w:rsid w:val="006817C6"/>
    <w:rsid w:val="00684654"/>
    <w:rsid w:val="00692BAB"/>
    <w:rsid w:val="00692DAA"/>
    <w:rsid w:val="00694DF5"/>
    <w:rsid w:val="00694FAB"/>
    <w:rsid w:val="006967ED"/>
    <w:rsid w:val="00696F34"/>
    <w:rsid w:val="006A14FA"/>
    <w:rsid w:val="006A18A3"/>
    <w:rsid w:val="006B3C38"/>
    <w:rsid w:val="006C4C25"/>
    <w:rsid w:val="006E12E6"/>
    <w:rsid w:val="006E53AA"/>
    <w:rsid w:val="006F4E0F"/>
    <w:rsid w:val="00705526"/>
    <w:rsid w:val="00707402"/>
    <w:rsid w:val="00721B93"/>
    <w:rsid w:val="0074234B"/>
    <w:rsid w:val="00743BF4"/>
    <w:rsid w:val="007448B0"/>
    <w:rsid w:val="00761B71"/>
    <w:rsid w:val="00764F87"/>
    <w:rsid w:val="00774778"/>
    <w:rsid w:val="0077520E"/>
    <w:rsid w:val="0077523F"/>
    <w:rsid w:val="00776445"/>
    <w:rsid w:val="00780ACB"/>
    <w:rsid w:val="007827D6"/>
    <w:rsid w:val="0078776F"/>
    <w:rsid w:val="007A13D8"/>
    <w:rsid w:val="007A240D"/>
    <w:rsid w:val="007A6B41"/>
    <w:rsid w:val="007C5825"/>
    <w:rsid w:val="007D3790"/>
    <w:rsid w:val="007D535C"/>
    <w:rsid w:val="007D55A5"/>
    <w:rsid w:val="007D7C52"/>
    <w:rsid w:val="007E25D8"/>
    <w:rsid w:val="007F1F6D"/>
    <w:rsid w:val="007F5D88"/>
    <w:rsid w:val="007F608A"/>
    <w:rsid w:val="007F7A34"/>
    <w:rsid w:val="008028C2"/>
    <w:rsid w:val="008041B5"/>
    <w:rsid w:val="008107CE"/>
    <w:rsid w:val="008120A7"/>
    <w:rsid w:val="00812979"/>
    <w:rsid w:val="00812C98"/>
    <w:rsid w:val="00816993"/>
    <w:rsid w:val="0085126B"/>
    <w:rsid w:val="00861BBA"/>
    <w:rsid w:val="00863C15"/>
    <w:rsid w:val="008659A3"/>
    <w:rsid w:val="00876B68"/>
    <w:rsid w:val="008847C6"/>
    <w:rsid w:val="008A59E1"/>
    <w:rsid w:val="008A7040"/>
    <w:rsid w:val="008C3770"/>
    <w:rsid w:val="008D1CCA"/>
    <w:rsid w:val="008D570D"/>
    <w:rsid w:val="008D7D06"/>
    <w:rsid w:val="008E56F2"/>
    <w:rsid w:val="008E6F2D"/>
    <w:rsid w:val="00907E26"/>
    <w:rsid w:val="0091019A"/>
    <w:rsid w:val="00926C45"/>
    <w:rsid w:val="009417AB"/>
    <w:rsid w:val="00960707"/>
    <w:rsid w:val="00965C7D"/>
    <w:rsid w:val="00967072"/>
    <w:rsid w:val="00983B61"/>
    <w:rsid w:val="00987B71"/>
    <w:rsid w:val="00994171"/>
    <w:rsid w:val="0099651B"/>
    <w:rsid w:val="00996E13"/>
    <w:rsid w:val="009A3455"/>
    <w:rsid w:val="009B29A8"/>
    <w:rsid w:val="009C0457"/>
    <w:rsid w:val="009D53A9"/>
    <w:rsid w:val="009F00BA"/>
    <w:rsid w:val="009F3AD3"/>
    <w:rsid w:val="00A030DD"/>
    <w:rsid w:val="00A10F3E"/>
    <w:rsid w:val="00A13545"/>
    <w:rsid w:val="00A16BCC"/>
    <w:rsid w:val="00A201FA"/>
    <w:rsid w:val="00A207E4"/>
    <w:rsid w:val="00A21868"/>
    <w:rsid w:val="00A26671"/>
    <w:rsid w:val="00A43031"/>
    <w:rsid w:val="00A442D9"/>
    <w:rsid w:val="00A47F24"/>
    <w:rsid w:val="00A52786"/>
    <w:rsid w:val="00A555F0"/>
    <w:rsid w:val="00A62C4E"/>
    <w:rsid w:val="00A72FAC"/>
    <w:rsid w:val="00A75FA4"/>
    <w:rsid w:val="00A81AC3"/>
    <w:rsid w:val="00A837B6"/>
    <w:rsid w:val="00A9018E"/>
    <w:rsid w:val="00A90B29"/>
    <w:rsid w:val="00A92889"/>
    <w:rsid w:val="00AA5873"/>
    <w:rsid w:val="00AA6F1D"/>
    <w:rsid w:val="00AC2F79"/>
    <w:rsid w:val="00AD1545"/>
    <w:rsid w:val="00AD46B6"/>
    <w:rsid w:val="00AD64B8"/>
    <w:rsid w:val="00AF165C"/>
    <w:rsid w:val="00AF39F3"/>
    <w:rsid w:val="00B00AB6"/>
    <w:rsid w:val="00B016CD"/>
    <w:rsid w:val="00B16C9D"/>
    <w:rsid w:val="00B26B26"/>
    <w:rsid w:val="00B30AAE"/>
    <w:rsid w:val="00B46056"/>
    <w:rsid w:val="00B575AA"/>
    <w:rsid w:val="00B6471C"/>
    <w:rsid w:val="00B658C1"/>
    <w:rsid w:val="00B7733A"/>
    <w:rsid w:val="00B8139A"/>
    <w:rsid w:val="00B85050"/>
    <w:rsid w:val="00B906AB"/>
    <w:rsid w:val="00B917F3"/>
    <w:rsid w:val="00B92F82"/>
    <w:rsid w:val="00B942D2"/>
    <w:rsid w:val="00BA00F0"/>
    <w:rsid w:val="00BA1C14"/>
    <w:rsid w:val="00BA30FD"/>
    <w:rsid w:val="00BA661C"/>
    <w:rsid w:val="00BB36A5"/>
    <w:rsid w:val="00BB3D6D"/>
    <w:rsid w:val="00BB4919"/>
    <w:rsid w:val="00BB75D4"/>
    <w:rsid w:val="00BC42C4"/>
    <w:rsid w:val="00BE0312"/>
    <w:rsid w:val="00BE64CE"/>
    <w:rsid w:val="00BE7005"/>
    <w:rsid w:val="00C05F75"/>
    <w:rsid w:val="00C26896"/>
    <w:rsid w:val="00C27232"/>
    <w:rsid w:val="00C35691"/>
    <w:rsid w:val="00C46659"/>
    <w:rsid w:val="00C52FD6"/>
    <w:rsid w:val="00C606A5"/>
    <w:rsid w:val="00C60ACA"/>
    <w:rsid w:val="00C64A9A"/>
    <w:rsid w:val="00C666F7"/>
    <w:rsid w:val="00C67E5D"/>
    <w:rsid w:val="00C7267C"/>
    <w:rsid w:val="00C81C06"/>
    <w:rsid w:val="00C82944"/>
    <w:rsid w:val="00C869BF"/>
    <w:rsid w:val="00CA3AED"/>
    <w:rsid w:val="00CA3F6A"/>
    <w:rsid w:val="00CA586B"/>
    <w:rsid w:val="00CD1CC0"/>
    <w:rsid w:val="00CD3791"/>
    <w:rsid w:val="00CE02AB"/>
    <w:rsid w:val="00CE17C6"/>
    <w:rsid w:val="00CE723C"/>
    <w:rsid w:val="00CF0A3F"/>
    <w:rsid w:val="00D02639"/>
    <w:rsid w:val="00D07433"/>
    <w:rsid w:val="00D21976"/>
    <w:rsid w:val="00D2348D"/>
    <w:rsid w:val="00D4262D"/>
    <w:rsid w:val="00D47F25"/>
    <w:rsid w:val="00D52906"/>
    <w:rsid w:val="00D5682B"/>
    <w:rsid w:val="00D60B60"/>
    <w:rsid w:val="00D6256F"/>
    <w:rsid w:val="00D64F19"/>
    <w:rsid w:val="00D80B47"/>
    <w:rsid w:val="00D81B49"/>
    <w:rsid w:val="00D82EE2"/>
    <w:rsid w:val="00D83AF2"/>
    <w:rsid w:val="00D859F9"/>
    <w:rsid w:val="00D872E8"/>
    <w:rsid w:val="00D967E2"/>
    <w:rsid w:val="00D979B2"/>
    <w:rsid w:val="00DA21E9"/>
    <w:rsid w:val="00DA5DEE"/>
    <w:rsid w:val="00DB00FC"/>
    <w:rsid w:val="00DC530E"/>
    <w:rsid w:val="00DD6881"/>
    <w:rsid w:val="00E00ED6"/>
    <w:rsid w:val="00E06D2D"/>
    <w:rsid w:val="00E156F8"/>
    <w:rsid w:val="00E2388C"/>
    <w:rsid w:val="00E47ECF"/>
    <w:rsid w:val="00E531B0"/>
    <w:rsid w:val="00E537BF"/>
    <w:rsid w:val="00E62CA5"/>
    <w:rsid w:val="00E62DFD"/>
    <w:rsid w:val="00E6401A"/>
    <w:rsid w:val="00E65987"/>
    <w:rsid w:val="00E750EC"/>
    <w:rsid w:val="00E8597B"/>
    <w:rsid w:val="00E878FB"/>
    <w:rsid w:val="00E90B3D"/>
    <w:rsid w:val="00EA2872"/>
    <w:rsid w:val="00EA2C96"/>
    <w:rsid w:val="00EA50A4"/>
    <w:rsid w:val="00EB65CA"/>
    <w:rsid w:val="00EC2394"/>
    <w:rsid w:val="00EC354F"/>
    <w:rsid w:val="00ED7CE6"/>
    <w:rsid w:val="00EE2DD1"/>
    <w:rsid w:val="00EE673C"/>
    <w:rsid w:val="00EF5875"/>
    <w:rsid w:val="00EF5C35"/>
    <w:rsid w:val="00F0429E"/>
    <w:rsid w:val="00F11EAB"/>
    <w:rsid w:val="00F14C7E"/>
    <w:rsid w:val="00F172D3"/>
    <w:rsid w:val="00F23725"/>
    <w:rsid w:val="00F33951"/>
    <w:rsid w:val="00F61E18"/>
    <w:rsid w:val="00F63931"/>
    <w:rsid w:val="00F723A6"/>
    <w:rsid w:val="00F73D01"/>
    <w:rsid w:val="00F75274"/>
    <w:rsid w:val="00F91006"/>
    <w:rsid w:val="00F91E9E"/>
    <w:rsid w:val="00F92BFF"/>
    <w:rsid w:val="00F93E2A"/>
    <w:rsid w:val="00FC4011"/>
    <w:rsid w:val="00FE1888"/>
    <w:rsid w:val="00FE242B"/>
    <w:rsid w:val="00FE6F30"/>
    <w:rsid w:val="00FF0E8E"/>
    <w:rsid w:val="00FF7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BC69ED6"/>
  <w15:docId w15:val="{2CD66669-F91D-4FA1-B168-354366C5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8CD"/>
    <w:pPr>
      <w:jc w:val="both"/>
    </w:pPr>
    <w:rPr>
      <w:rFonts w:ascii="Calibri" w:hAnsi="Calibri"/>
      <w:sz w:val="24"/>
      <w:lang w:eastAsia="en-US"/>
    </w:rPr>
  </w:style>
  <w:style w:type="paragraph" w:styleId="Heading1">
    <w:name w:val="heading 1"/>
    <w:basedOn w:val="Normal"/>
    <w:next w:val="Heading2"/>
    <w:link w:val="Heading1Char"/>
    <w:uiPriority w:val="99"/>
    <w:qFormat/>
    <w:rsid w:val="004F58CD"/>
    <w:pPr>
      <w:keepNext/>
      <w:numPr>
        <w:numId w:val="22"/>
      </w:numPr>
      <w:tabs>
        <w:tab w:val="left" w:pos="0"/>
      </w:tabs>
      <w:outlineLvl w:val="0"/>
    </w:pPr>
    <w:rPr>
      <w:rFonts w:ascii="Arial Black" w:hAnsi="Arial Black"/>
      <w:bCs/>
      <w:color w:val="002060"/>
      <w:kern w:val="32"/>
      <w:sz w:val="32"/>
      <w:szCs w:val="32"/>
    </w:rPr>
  </w:style>
  <w:style w:type="paragraph" w:styleId="Heading2">
    <w:name w:val="heading 2"/>
    <w:basedOn w:val="Normal"/>
    <w:next w:val="Normal"/>
    <w:link w:val="Heading2Char"/>
    <w:uiPriority w:val="99"/>
    <w:qFormat/>
    <w:rsid w:val="004F58CD"/>
    <w:pPr>
      <w:keepNext/>
      <w:numPr>
        <w:ilvl w:val="1"/>
        <w:numId w:val="22"/>
      </w:numPr>
      <w:tabs>
        <w:tab w:val="left" w:pos="0"/>
      </w:tabs>
      <w:spacing w:before="240" w:after="240"/>
      <w:outlineLvl w:val="1"/>
    </w:pPr>
    <w:rPr>
      <w:rFonts w:ascii="Arial Black" w:hAnsi="Arial Black"/>
      <w:bCs/>
      <w:iCs/>
      <w:color w:val="002060"/>
      <w:sz w:val="28"/>
      <w:szCs w:val="28"/>
    </w:rPr>
  </w:style>
  <w:style w:type="paragraph" w:styleId="Heading3">
    <w:name w:val="heading 3"/>
    <w:aliases w:val="H3,Prophead 3,h3,HHHeading,Heading 31,Heading 32,Heading 33,Heading 34,Heading 35,Heading 36,H31,H32,H33,H34,H35,H36,Oscar Faber 3,Heading..."/>
    <w:basedOn w:val="Normal"/>
    <w:next w:val="Normal"/>
    <w:link w:val="Heading3Char"/>
    <w:uiPriority w:val="99"/>
    <w:qFormat/>
    <w:rsid w:val="004F58CD"/>
    <w:pPr>
      <w:keepNext/>
      <w:spacing w:after="240"/>
      <w:outlineLvl w:val="2"/>
    </w:pPr>
    <w:rPr>
      <w:rFonts w:ascii="Arial Black" w:hAnsi="Arial Black"/>
      <w:color w:val="000080"/>
    </w:rPr>
  </w:style>
  <w:style w:type="paragraph" w:styleId="Heading4">
    <w:name w:val="heading 4"/>
    <w:basedOn w:val="Normal"/>
    <w:link w:val="Heading4Char"/>
    <w:uiPriority w:val="99"/>
    <w:qFormat/>
    <w:rsid w:val="004F58CD"/>
    <w:pPr>
      <w:jc w:val="left"/>
      <w:outlineLvl w:val="3"/>
    </w:pPr>
    <w:rPr>
      <w:b/>
      <w:color w:val="000080"/>
    </w:rPr>
  </w:style>
  <w:style w:type="paragraph" w:styleId="Heading5">
    <w:name w:val="heading 5"/>
    <w:basedOn w:val="Normal"/>
    <w:next w:val="Normal"/>
    <w:link w:val="Heading5Char"/>
    <w:uiPriority w:val="99"/>
    <w:qFormat/>
    <w:rsid w:val="002E408B"/>
    <w:pPr>
      <w:keepNext/>
      <w:pBdr>
        <w:top w:val="single" w:sz="4" w:space="1" w:color="auto"/>
      </w:pBdr>
      <w:outlineLvl w:val="4"/>
    </w:pPr>
    <w:rPr>
      <w:b/>
      <w:bCs/>
      <w:i/>
      <w:iCs/>
      <w:sz w:val="26"/>
      <w:szCs w:val="26"/>
    </w:rPr>
  </w:style>
  <w:style w:type="paragraph" w:styleId="Heading6">
    <w:name w:val="heading 6"/>
    <w:basedOn w:val="Normal"/>
    <w:next w:val="Normal"/>
    <w:link w:val="Heading6Char"/>
    <w:uiPriority w:val="99"/>
    <w:qFormat/>
    <w:rsid w:val="002E408B"/>
    <w:pPr>
      <w:keepNext/>
      <w:jc w:val="right"/>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F58CD"/>
    <w:rPr>
      <w:rFonts w:ascii="Arial Black" w:hAnsi="Arial Black" w:cs="Times New Roman"/>
      <w:bCs/>
      <w:color w:val="002060"/>
      <w:kern w:val="32"/>
      <w:sz w:val="32"/>
      <w:szCs w:val="32"/>
      <w:lang w:eastAsia="en-US"/>
    </w:rPr>
  </w:style>
  <w:style w:type="character" w:customStyle="1" w:styleId="Heading2Char">
    <w:name w:val="Heading 2 Char"/>
    <w:link w:val="Heading2"/>
    <w:uiPriority w:val="99"/>
    <w:locked/>
    <w:rsid w:val="004F58CD"/>
    <w:rPr>
      <w:rFonts w:ascii="Arial Black" w:hAnsi="Arial Black" w:cs="Times New Roman"/>
      <w:bCs/>
      <w:iCs/>
      <w:color w:val="002060"/>
      <w:sz w:val="28"/>
      <w:szCs w:val="28"/>
      <w:lang w:eastAsia="en-US"/>
    </w:rPr>
  </w:style>
  <w:style w:type="character" w:customStyle="1" w:styleId="Heading3Char">
    <w:name w:val="Heading 3 Char"/>
    <w:aliases w:val="H3 Char,Prophead 3 Char,h3 Char,HHHeading Char,Heading 31 Char,Heading 32 Char,Heading 33 Char,Heading 34 Char,Heading 35 Char,Heading 36 Char,H31 Char,H32 Char,H33 Char,H34 Char,H35 Char,H36 Char,Oscar Faber 3 Char,Heading... Char"/>
    <w:link w:val="Heading3"/>
    <w:uiPriority w:val="99"/>
    <w:locked/>
    <w:rsid w:val="004F58CD"/>
    <w:rPr>
      <w:rFonts w:ascii="Arial Black" w:hAnsi="Arial Black" w:cs="Times New Roman"/>
      <w:color w:val="000080"/>
      <w:sz w:val="24"/>
      <w:lang w:eastAsia="en-US"/>
    </w:rPr>
  </w:style>
  <w:style w:type="character" w:customStyle="1" w:styleId="Heading4Char">
    <w:name w:val="Heading 4 Char"/>
    <w:link w:val="Heading4"/>
    <w:uiPriority w:val="99"/>
    <w:locked/>
    <w:rsid w:val="004F58CD"/>
    <w:rPr>
      <w:rFonts w:ascii="Calibri" w:hAnsi="Calibri" w:cs="Times New Roman"/>
      <w:b/>
      <w:color w:val="000080"/>
      <w:sz w:val="24"/>
      <w:lang w:eastAsia="en-US"/>
    </w:rPr>
  </w:style>
  <w:style w:type="character" w:customStyle="1" w:styleId="Heading5Char">
    <w:name w:val="Heading 5 Char"/>
    <w:link w:val="Heading5"/>
    <w:uiPriority w:val="99"/>
    <w:semiHidden/>
    <w:locked/>
    <w:rsid w:val="00764F87"/>
    <w:rPr>
      <w:rFonts w:ascii="Calibri" w:hAnsi="Calibri" w:cs="Times New Roman"/>
      <w:b/>
      <w:i/>
      <w:sz w:val="26"/>
      <w:lang w:val="en-GB"/>
    </w:rPr>
  </w:style>
  <w:style w:type="character" w:customStyle="1" w:styleId="Heading6Char">
    <w:name w:val="Heading 6 Char"/>
    <w:link w:val="Heading6"/>
    <w:uiPriority w:val="99"/>
    <w:semiHidden/>
    <w:locked/>
    <w:rsid w:val="00764F87"/>
    <w:rPr>
      <w:rFonts w:ascii="Calibri" w:hAnsi="Calibri" w:cs="Times New Roman"/>
      <w:b/>
      <w:lang w:val="en-GB"/>
    </w:rPr>
  </w:style>
  <w:style w:type="paragraph" w:customStyle="1" w:styleId="bullet">
    <w:name w:val="bullet"/>
    <w:basedOn w:val="Normal"/>
    <w:link w:val="bulletChar"/>
    <w:uiPriority w:val="99"/>
    <w:rsid w:val="004F58CD"/>
    <w:pPr>
      <w:numPr>
        <w:numId w:val="23"/>
      </w:numPr>
    </w:pPr>
  </w:style>
  <w:style w:type="paragraph" w:customStyle="1" w:styleId="dash">
    <w:name w:val="dash"/>
    <w:basedOn w:val="Normal"/>
    <w:uiPriority w:val="99"/>
    <w:rsid w:val="004F58CD"/>
    <w:pPr>
      <w:numPr>
        <w:ilvl w:val="1"/>
        <w:numId w:val="24"/>
      </w:numPr>
    </w:pPr>
  </w:style>
  <w:style w:type="paragraph" w:styleId="Footer">
    <w:name w:val="footer"/>
    <w:basedOn w:val="Normal"/>
    <w:link w:val="FooterChar"/>
    <w:uiPriority w:val="99"/>
    <w:rsid w:val="002E408B"/>
    <w:pPr>
      <w:pBdr>
        <w:top w:val="single" w:sz="4" w:space="1" w:color="auto"/>
      </w:pBdr>
      <w:tabs>
        <w:tab w:val="center" w:pos="5245"/>
        <w:tab w:val="right" w:pos="10490"/>
      </w:tabs>
      <w:ind w:left="720" w:hanging="720"/>
    </w:pPr>
    <w:rPr>
      <w:sz w:val="20"/>
    </w:rPr>
  </w:style>
  <w:style w:type="character" w:customStyle="1" w:styleId="FooterChar">
    <w:name w:val="Footer Char"/>
    <w:link w:val="Footer"/>
    <w:uiPriority w:val="99"/>
    <w:semiHidden/>
    <w:locked/>
    <w:rsid w:val="00764F87"/>
    <w:rPr>
      <w:rFonts w:ascii="Calibri" w:hAnsi="Calibri" w:cs="Times New Roman"/>
      <w:sz w:val="20"/>
      <w:lang w:val="en-GB"/>
    </w:rPr>
  </w:style>
  <w:style w:type="paragraph" w:styleId="Header">
    <w:name w:val="header"/>
    <w:basedOn w:val="Normal"/>
    <w:link w:val="HeaderChar"/>
    <w:uiPriority w:val="99"/>
    <w:rsid w:val="002E408B"/>
    <w:pPr>
      <w:tabs>
        <w:tab w:val="center" w:pos="4320"/>
        <w:tab w:val="right" w:pos="8640"/>
      </w:tabs>
    </w:pPr>
    <w:rPr>
      <w:sz w:val="20"/>
    </w:rPr>
  </w:style>
  <w:style w:type="character" w:customStyle="1" w:styleId="HeaderChar">
    <w:name w:val="Header Char"/>
    <w:link w:val="Header"/>
    <w:uiPriority w:val="99"/>
    <w:semiHidden/>
    <w:locked/>
    <w:rsid w:val="00764F87"/>
    <w:rPr>
      <w:rFonts w:ascii="Calibri" w:hAnsi="Calibri" w:cs="Times New Roman"/>
      <w:sz w:val="20"/>
      <w:lang w:val="en-GB"/>
    </w:rPr>
  </w:style>
  <w:style w:type="character" w:styleId="PageNumber">
    <w:name w:val="page number"/>
    <w:uiPriority w:val="99"/>
    <w:rsid w:val="002E408B"/>
    <w:rPr>
      <w:rFonts w:cs="Times New Roman"/>
    </w:rPr>
  </w:style>
  <w:style w:type="paragraph" w:customStyle="1" w:styleId="Appendix">
    <w:name w:val="Appendix"/>
    <w:basedOn w:val="Normal"/>
    <w:uiPriority w:val="99"/>
    <w:rsid w:val="002E408B"/>
    <w:pPr>
      <w:tabs>
        <w:tab w:val="left" w:pos="-720"/>
        <w:tab w:val="decimal" w:pos="1320"/>
        <w:tab w:val="left" w:pos="1980"/>
        <w:tab w:val="left" w:pos="2700"/>
        <w:tab w:val="left" w:pos="3420"/>
        <w:tab w:val="decimal" w:pos="4200"/>
        <w:tab w:val="right" w:pos="4758"/>
        <w:tab w:val="decimal" w:pos="6090"/>
        <w:tab w:val="left" w:pos="6300"/>
        <w:tab w:val="left" w:pos="7020"/>
        <w:tab w:val="left" w:pos="7740"/>
        <w:tab w:val="left" w:pos="8460"/>
        <w:tab w:val="left" w:pos="9180"/>
        <w:tab w:val="left" w:pos="9900"/>
        <w:tab w:val="left" w:pos="10620"/>
        <w:tab w:val="left" w:pos="11340"/>
        <w:tab w:val="left" w:pos="12060"/>
        <w:tab w:val="left" w:pos="12780"/>
        <w:tab w:val="left" w:pos="13500"/>
        <w:tab w:val="left" w:pos="14220"/>
        <w:tab w:val="left" w:pos="14940"/>
        <w:tab w:val="left" w:pos="15660"/>
        <w:tab w:val="left" w:pos="16380"/>
        <w:tab w:val="left" w:pos="17100"/>
        <w:tab w:val="left" w:pos="17820"/>
        <w:tab w:val="left" w:pos="18540"/>
        <w:tab w:val="left" w:pos="19260"/>
        <w:tab w:val="left" w:pos="20700"/>
        <w:tab w:val="left" w:pos="21420"/>
        <w:tab w:val="left" w:pos="22140"/>
      </w:tabs>
      <w:jc w:val="center"/>
    </w:pPr>
    <w:rPr>
      <w:sz w:val="36"/>
    </w:rPr>
  </w:style>
  <w:style w:type="paragraph" w:styleId="Caption">
    <w:name w:val="caption"/>
    <w:basedOn w:val="Normal"/>
    <w:next w:val="Normal"/>
    <w:uiPriority w:val="99"/>
    <w:qFormat/>
    <w:rsid w:val="004F58CD"/>
    <w:pPr>
      <w:keepNext/>
    </w:pPr>
    <w:rPr>
      <w:b/>
      <w:sz w:val="20"/>
    </w:rPr>
  </w:style>
  <w:style w:type="paragraph" w:customStyle="1" w:styleId="Quote1">
    <w:name w:val="Quote1"/>
    <w:basedOn w:val="Normal"/>
    <w:uiPriority w:val="99"/>
    <w:rsid w:val="002E408B"/>
    <w:pPr>
      <w:ind w:left="720" w:right="720" w:hanging="720"/>
    </w:pPr>
    <w:rPr>
      <w:i/>
      <w:color w:val="000000"/>
    </w:rPr>
  </w:style>
  <w:style w:type="paragraph" w:customStyle="1" w:styleId="table">
    <w:name w:val="table"/>
    <w:basedOn w:val="Normal"/>
    <w:link w:val="tableChar"/>
    <w:uiPriority w:val="99"/>
    <w:rsid w:val="002E408B"/>
    <w:pPr>
      <w:jc w:val="center"/>
    </w:pPr>
    <w:rPr>
      <w:rFonts w:ascii="Arial" w:hAnsi="Arial"/>
      <w:sz w:val="20"/>
    </w:rPr>
  </w:style>
  <w:style w:type="paragraph" w:customStyle="1" w:styleId="tableleft">
    <w:name w:val="tableleft"/>
    <w:basedOn w:val="table"/>
    <w:uiPriority w:val="99"/>
    <w:rsid w:val="00CD3791"/>
    <w:pPr>
      <w:ind w:left="720" w:hanging="720"/>
      <w:jc w:val="left"/>
    </w:pPr>
    <w:rPr>
      <w:rFonts w:ascii="Calibri" w:hAnsi="Calibri"/>
    </w:rPr>
  </w:style>
  <w:style w:type="paragraph" w:styleId="BodyTextIndent">
    <w:name w:val="Body Text Indent"/>
    <w:basedOn w:val="Normal"/>
    <w:link w:val="BodyTextIndentChar"/>
    <w:uiPriority w:val="99"/>
    <w:rsid w:val="002E408B"/>
    <w:pPr>
      <w:ind w:left="-720"/>
    </w:pPr>
    <w:rPr>
      <w:sz w:val="20"/>
    </w:rPr>
  </w:style>
  <w:style w:type="character" w:customStyle="1" w:styleId="BodyTextIndentChar">
    <w:name w:val="Body Text Indent Char"/>
    <w:link w:val="BodyTextIndent"/>
    <w:uiPriority w:val="99"/>
    <w:semiHidden/>
    <w:locked/>
    <w:rsid w:val="00764F87"/>
    <w:rPr>
      <w:rFonts w:ascii="Calibri" w:hAnsi="Calibri" w:cs="Times New Roman"/>
      <w:sz w:val="20"/>
      <w:lang w:val="en-GB"/>
    </w:rPr>
  </w:style>
  <w:style w:type="paragraph" w:customStyle="1" w:styleId="question">
    <w:name w:val="question"/>
    <w:basedOn w:val="BodyTextIndent"/>
    <w:next w:val="tabs"/>
    <w:link w:val="questionCharChar"/>
    <w:uiPriority w:val="99"/>
    <w:rsid w:val="001A0D16"/>
    <w:pPr>
      <w:numPr>
        <w:numId w:val="7"/>
      </w:numPr>
      <w:pBdr>
        <w:top w:val="single" w:sz="4" w:space="1" w:color="auto"/>
      </w:pBdr>
      <w:jc w:val="left"/>
    </w:pPr>
    <w:rPr>
      <w:lang w:val="en-US" w:eastAsia="en-GB"/>
    </w:rPr>
  </w:style>
  <w:style w:type="paragraph" w:styleId="BlockText">
    <w:name w:val="Block Text"/>
    <w:basedOn w:val="Normal"/>
    <w:uiPriority w:val="99"/>
    <w:rsid w:val="002E408B"/>
    <w:pPr>
      <w:ind w:left="-720" w:right="720"/>
    </w:pPr>
  </w:style>
  <w:style w:type="paragraph" w:customStyle="1" w:styleId="tabs">
    <w:name w:val="tabs"/>
    <w:basedOn w:val="Normal"/>
    <w:link w:val="tabsChar"/>
    <w:uiPriority w:val="99"/>
    <w:rsid w:val="002C625E"/>
    <w:pPr>
      <w:ind w:left="720"/>
      <w:jc w:val="left"/>
    </w:pPr>
    <w:rPr>
      <w:sz w:val="20"/>
      <w:lang w:val="en-US"/>
    </w:rPr>
  </w:style>
  <w:style w:type="paragraph" w:customStyle="1" w:styleId="dots">
    <w:name w:val="dots"/>
    <w:basedOn w:val="BlockText"/>
    <w:uiPriority w:val="99"/>
    <w:rsid w:val="002E408B"/>
    <w:pPr>
      <w:tabs>
        <w:tab w:val="right" w:leader="dot" w:pos="8640"/>
      </w:tabs>
      <w:spacing w:before="120" w:after="60"/>
      <w:ind w:left="720"/>
      <w:jc w:val="left"/>
    </w:pPr>
    <w:rPr>
      <w:sz w:val="20"/>
    </w:rPr>
  </w:style>
  <w:style w:type="paragraph" w:customStyle="1" w:styleId="righttab">
    <w:name w:val="right tab"/>
    <w:basedOn w:val="tabs"/>
    <w:uiPriority w:val="99"/>
    <w:rsid w:val="002E408B"/>
    <w:pPr>
      <w:tabs>
        <w:tab w:val="left" w:pos="5387"/>
        <w:tab w:val="right" w:leader="dot" w:pos="9360"/>
        <w:tab w:val="right" w:leader="dot" w:pos="10065"/>
      </w:tabs>
      <w:ind w:left="5040"/>
    </w:pPr>
  </w:style>
  <w:style w:type="paragraph" w:customStyle="1" w:styleId="5pointhead">
    <w:name w:val="5 point head"/>
    <w:basedOn w:val="Normal"/>
    <w:uiPriority w:val="99"/>
    <w:rsid w:val="002E408B"/>
    <w:pPr>
      <w:tabs>
        <w:tab w:val="center" w:pos="6480"/>
        <w:tab w:val="center" w:pos="7380"/>
        <w:tab w:val="center" w:pos="8280"/>
        <w:tab w:val="center" w:pos="9180"/>
        <w:tab w:val="center" w:pos="10080"/>
      </w:tabs>
      <w:ind w:left="2880"/>
      <w:jc w:val="left"/>
    </w:pPr>
    <w:rPr>
      <w:sz w:val="20"/>
    </w:rPr>
  </w:style>
  <w:style w:type="paragraph" w:customStyle="1" w:styleId="5pointscale">
    <w:name w:val="5 point scale"/>
    <w:basedOn w:val="tabs"/>
    <w:uiPriority w:val="99"/>
    <w:rsid w:val="002E408B"/>
    <w:pPr>
      <w:tabs>
        <w:tab w:val="left" w:pos="2552"/>
        <w:tab w:val="center" w:leader="dot" w:pos="6480"/>
        <w:tab w:val="center" w:leader="dot" w:pos="7380"/>
        <w:tab w:val="center" w:leader="dot" w:pos="8280"/>
        <w:tab w:val="center" w:leader="dot" w:pos="9180"/>
        <w:tab w:val="center" w:leader="dot" w:pos="10080"/>
      </w:tabs>
      <w:ind w:left="2268"/>
    </w:pPr>
  </w:style>
  <w:style w:type="paragraph" w:customStyle="1" w:styleId="bullet2">
    <w:name w:val="bullet2"/>
    <w:basedOn w:val="bullet"/>
    <w:uiPriority w:val="99"/>
    <w:rsid w:val="004F58CD"/>
    <w:pPr>
      <w:numPr>
        <w:numId w:val="25"/>
      </w:numPr>
      <w:spacing w:after="240"/>
    </w:pPr>
  </w:style>
  <w:style w:type="paragraph" w:customStyle="1" w:styleId="6pointscale">
    <w:name w:val="6 point scale"/>
    <w:basedOn w:val="5pointscale"/>
    <w:uiPriority w:val="99"/>
    <w:rsid w:val="002E408B"/>
    <w:pPr>
      <w:tabs>
        <w:tab w:val="clear" w:pos="6480"/>
        <w:tab w:val="center" w:leader="dot" w:pos="5529"/>
        <w:tab w:val="center" w:leader="dot" w:pos="6521"/>
      </w:tabs>
    </w:pPr>
  </w:style>
  <w:style w:type="paragraph" w:customStyle="1" w:styleId="6pointhead">
    <w:name w:val="6 point head"/>
    <w:basedOn w:val="5pointhead"/>
    <w:uiPriority w:val="99"/>
    <w:rsid w:val="002E408B"/>
    <w:pPr>
      <w:tabs>
        <w:tab w:val="center" w:pos="5529"/>
      </w:tabs>
    </w:pPr>
  </w:style>
  <w:style w:type="paragraph" w:customStyle="1" w:styleId="RQTitle">
    <w:name w:val="RQ Title"/>
    <w:basedOn w:val="Normal"/>
    <w:uiPriority w:val="99"/>
    <w:rsid w:val="002E408B"/>
    <w:pPr>
      <w:jc w:val="right"/>
    </w:pPr>
    <w:rPr>
      <w:rFonts w:ascii="Arial" w:hAnsi="Arial"/>
      <w:b/>
      <w:sz w:val="28"/>
    </w:rPr>
  </w:style>
  <w:style w:type="paragraph" w:customStyle="1" w:styleId="Q1">
    <w:name w:val="Q1"/>
    <w:basedOn w:val="Normal"/>
    <w:link w:val="Q1Char"/>
    <w:uiPriority w:val="99"/>
    <w:rsid w:val="004F58CD"/>
    <w:pPr>
      <w:numPr>
        <w:numId w:val="26"/>
      </w:numPr>
      <w:pBdr>
        <w:top w:val="single" w:sz="4" w:space="1" w:color="auto"/>
      </w:pBdr>
      <w:tabs>
        <w:tab w:val="left" w:pos="720"/>
      </w:tabs>
      <w:ind w:left="709" w:hanging="709"/>
      <w:jc w:val="left"/>
    </w:pPr>
  </w:style>
  <w:style w:type="paragraph" w:customStyle="1" w:styleId="Subhead">
    <w:name w:val="Sub head"/>
    <w:basedOn w:val="Heading3"/>
    <w:uiPriority w:val="99"/>
    <w:rsid w:val="002E408B"/>
  </w:style>
  <w:style w:type="character" w:customStyle="1" w:styleId="tableChar">
    <w:name w:val="table Char"/>
    <w:link w:val="table"/>
    <w:uiPriority w:val="99"/>
    <w:locked/>
    <w:rsid w:val="003C0E76"/>
    <w:rPr>
      <w:rFonts w:ascii="Arial" w:hAnsi="Arial"/>
      <w:lang w:val="en-GB" w:eastAsia="en-US"/>
    </w:rPr>
  </w:style>
  <w:style w:type="character" w:styleId="CommentReference">
    <w:name w:val="annotation reference"/>
    <w:uiPriority w:val="99"/>
    <w:semiHidden/>
    <w:rsid w:val="00D82EE2"/>
    <w:rPr>
      <w:rFonts w:cs="Times New Roman"/>
      <w:sz w:val="16"/>
    </w:rPr>
  </w:style>
  <w:style w:type="paragraph" w:styleId="CommentText">
    <w:name w:val="annotation text"/>
    <w:basedOn w:val="Normal"/>
    <w:link w:val="CommentTextChar"/>
    <w:uiPriority w:val="99"/>
    <w:semiHidden/>
    <w:rsid w:val="00577742"/>
    <w:rPr>
      <w:sz w:val="20"/>
    </w:rPr>
  </w:style>
  <w:style w:type="character" w:customStyle="1" w:styleId="CommentTextChar">
    <w:name w:val="Comment Text Char"/>
    <w:link w:val="CommentText"/>
    <w:uiPriority w:val="99"/>
    <w:semiHidden/>
    <w:locked/>
    <w:rsid w:val="00577742"/>
    <w:rPr>
      <w:rFonts w:ascii="Calibri" w:hAnsi="Calibri"/>
      <w:sz w:val="20"/>
      <w:szCs w:val="20"/>
      <w:lang w:val="en-GB"/>
    </w:rPr>
  </w:style>
  <w:style w:type="paragraph" w:styleId="CommentSubject">
    <w:name w:val="annotation subject"/>
    <w:basedOn w:val="CommentText"/>
    <w:next w:val="CommentText"/>
    <w:link w:val="CommentSubjectChar"/>
    <w:uiPriority w:val="99"/>
    <w:semiHidden/>
    <w:rsid w:val="00D82EE2"/>
    <w:rPr>
      <w:b/>
      <w:bCs/>
    </w:rPr>
  </w:style>
  <w:style w:type="character" w:customStyle="1" w:styleId="CommentSubjectChar">
    <w:name w:val="Comment Subject Char"/>
    <w:link w:val="CommentSubject"/>
    <w:uiPriority w:val="99"/>
    <w:semiHidden/>
    <w:locked/>
    <w:rsid w:val="00764F87"/>
    <w:rPr>
      <w:rFonts w:ascii="Calibri" w:hAnsi="Calibri"/>
      <w:b/>
      <w:sz w:val="20"/>
      <w:szCs w:val="20"/>
      <w:lang w:val="en-GB"/>
    </w:rPr>
  </w:style>
  <w:style w:type="paragraph" w:styleId="BalloonText">
    <w:name w:val="Balloon Text"/>
    <w:basedOn w:val="Normal"/>
    <w:link w:val="BalloonTextChar"/>
    <w:uiPriority w:val="99"/>
    <w:semiHidden/>
    <w:rsid w:val="00D82EE2"/>
    <w:rPr>
      <w:rFonts w:ascii="Times" w:hAnsi="Times"/>
      <w:sz w:val="2"/>
    </w:rPr>
  </w:style>
  <w:style w:type="character" w:customStyle="1" w:styleId="BalloonTextChar">
    <w:name w:val="Balloon Text Char"/>
    <w:link w:val="BalloonText"/>
    <w:uiPriority w:val="99"/>
    <w:semiHidden/>
    <w:locked/>
    <w:rsid w:val="00764F87"/>
    <w:rPr>
      <w:rFonts w:cs="Times New Roman"/>
      <w:sz w:val="2"/>
      <w:lang w:val="en-GB"/>
    </w:rPr>
  </w:style>
  <w:style w:type="character" w:customStyle="1" w:styleId="tabsChar">
    <w:name w:val="tabs Char"/>
    <w:link w:val="tabs"/>
    <w:uiPriority w:val="99"/>
    <w:locked/>
    <w:rsid w:val="002C625E"/>
    <w:rPr>
      <w:rFonts w:ascii="Calibri" w:hAnsi="Calibri"/>
      <w:lang w:eastAsia="en-US"/>
    </w:rPr>
  </w:style>
  <w:style w:type="character" w:styleId="Hyperlink">
    <w:name w:val="Hyperlink"/>
    <w:uiPriority w:val="99"/>
    <w:rsid w:val="00B942D2"/>
    <w:rPr>
      <w:rFonts w:cs="Times New Roman"/>
      <w:color w:val="0000FF"/>
      <w:u w:val="single"/>
    </w:rPr>
  </w:style>
  <w:style w:type="character" w:styleId="FollowedHyperlink">
    <w:name w:val="FollowedHyperlink"/>
    <w:uiPriority w:val="99"/>
    <w:rsid w:val="00B942D2"/>
    <w:rPr>
      <w:rFonts w:cs="Times New Roman"/>
      <w:color w:val="800080"/>
      <w:u w:val="single"/>
    </w:rPr>
  </w:style>
  <w:style w:type="character" w:customStyle="1" w:styleId="questionCharChar">
    <w:name w:val="question Char Char"/>
    <w:link w:val="question"/>
    <w:uiPriority w:val="99"/>
    <w:locked/>
    <w:rsid w:val="001A0D16"/>
    <w:rPr>
      <w:rFonts w:ascii="Calibri" w:hAnsi="Calibri"/>
      <w:sz w:val="20"/>
    </w:rPr>
  </w:style>
  <w:style w:type="character" w:customStyle="1" w:styleId="heading9char">
    <w:name w:val="heading9char"/>
    <w:uiPriority w:val="99"/>
    <w:rsid w:val="00E878FB"/>
    <w:rPr>
      <w:rFonts w:ascii="Arial" w:hAnsi="Arial"/>
    </w:rPr>
  </w:style>
  <w:style w:type="character" w:customStyle="1" w:styleId="questionChar">
    <w:name w:val="question Char"/>
    <w:uiPriority w:val="99"/>
    <w:rsid w:val="00195212"/>
    <w:rPr>
      <w:sz w:val="24"/>
      <w:lang w:val="en-GB" w:eastAsia="en-US"/>
    </w:rPr>
  </w:style>
  <w:style w:type="paragraph" w:customStyle="1" w:styleId="QTabs">
    <w:name w:val="QTabs"/>
    <w:basedOn w:val="Normal"/>
    <w:link w:val="QTabsChar"/>
    <w:uiPriority w:val="99"/>
    <w:rsid w:val="004F58CD"/>
    <w:pPr>
      <w:tabs>
        <w:tab w:val="left" w:pos="1080"/>
        <w:tab w:val="left" w:pos="5040"/>
        <w:tab w:val="left" w:pos="5400"/>
        <w:tab w:val="right" w:pos="9360"/>
        <w:tab w:val="right" w:pos="10080"/>
      </w:tabs>
      <w:ind w:left="720"/>
      <w:jc w:val="left"/>
    </w:pPr>
    <w:rPr>
      <w:sz w:val="20"/>
    </w:rPr>
  </w:style>
  <w:style w:type="character" w:customStyle="1" w:styleId="QTabsChar">
    <w:name w:val="QTabs Char"/>
    <w:link w:val="QTabs"/>
    <w:uiPriority w:val="99"/>
    <w:locked/>
    <w:rsid w:val="004F58CD"/>
    <w:rPr>
      <w:rFonts w:ascii="Calibri" w:hAnsi="Calibri" w:cs="Times New Roman"/>
      <w:lang w:eastAsia="en-US"/>
    </w:rPr>
  </w:style>
  <w:style w:type="table" w:styleId="TableGrid">
    <w:name w:val="Table Grid"/>
    <w:basedOn w:val="TableNormal"/>
    <w:uiPriority w:val="99"/>
    <w:rsid w:val="00262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99"/>
    <w:qFormat/>
    <w:rsid w:val="004F58CD"/>
    <w:pPr>
      <w:keepLines/>
      <w:numPr>
        <w:numId w:val="0"/>
      </w:numPr>
      <w:tabs>
        <w:tab w:val="clear" w:pos="0"/>
      </w:tabs>
      <w:spacing w:before="480"/>
      <w:outlineLvl w:val="9"/>
    </w:pPr>
    <w:rPr>
      <w:rFonts w:ascii="Cambria" w:hAnsi="Cambria"/>
      <w:kern w:val="0"/>
      <w:sz w:val="28"/>
      <w:szCs w:val="28"/>
    </w:rPr>
  </w:style>
  <w:style w:type="character" w:customStyle="1" w:styleId="bulletChar">
    <w:name w:val="bullet Char"/>
    <w:link w:val="bullet"/>
    <w:uiPriority w:val="99"/>
    <w:locked/>
    <w:rsid w:val="004F58CD"/>
    <w:rPr>
      <w:rFonts w:ascii="Calibri" w:hAnsi="Calibri" w:cs="Times New Roman"/>
      <w:sz w:val="24"/>
      <w:lang w:eastAsia="en-US"/>
    </w:rPr>
  </w:style>
  <w:style w:type="character" w:customStyle="1" w:styleId="Q1Char">
    <w:name w:val="Q1 Char"/>
    <w:link w:val="Q1"/>
    <w:uiPriority w:val="99"/>
    <w:locked/>
    <w:rsid w:val="004F58CD"/>
    <w:rPr>
      <w:rFonts w:ascii="Calibri" w:hAnsi="Calibri" w:cs="Times New Roman"/>
      <w:sz w:val="24"/>
      <w:lang w:eastAsia="en-US"/>
    </w:rPr>
  </w:style>
  <w:style w:type="paragraph" w:styleId="Title">
    <w:name w:val="Title"/>
    <w:basedOn w:val="Normal"/>
    <w:next w:val="Normal"/>
    <w:link w:val="TitleChar"/>
    <w:uiPriority w:val="99"/>
    <w:qFormat/>
    <w:locked/>
    <w:rsid w:val="004F58CD"/>
    <w:pPr>
      <w:spacing w:after="300"/>
      <w:contextualSpacing/>
      <w:jc w:val="left"/>
    </w:pPr>
    <w:rPr>
      <w:rFonts w:ascii="Arial Black" w:hAnsi="Arial Black"/>
      <w:color w:val="000080"/>
      <w:spacing w:val="5"/>
      <w:kern w:val="28"/>
      <w:sz w:val="36"/>
      <w:szCs w:val="52"/>
    </w:rPr>
  </w:style>
  <w:style w:type="character" w:customStyle="1" w:styleId="TitleChar">
    <w:name w:val="Title Char"/>
    <w:link w:val="Title"/>
    <w:uiPriority w:val="99"/>
    <w:locked/>
    <w:rsid w:val="004F58CD"/>
    <w:rPr>
      <w:rFonts w:ascii="Arial Black" w:hAnsi="Arial Black" w:cs="Times New Roman"/>
      <w:color w:val="000080"/>
      <w:spacing w:val="5"/>
      <w:kern w:val="28"/>
      <w:sz w:val="52"/>
      <w:szCs w:val="52"/>
      <w:lang w:eastAsia="en-US"/>
    </w:rPr>
  </w:style>
  <w:style w:type="paragraph" w:styleId="Quote">
    <w:name w:val="Quote"/>
    <w:basedOn w:val="Normal"/>
    <w:next w:val="Normal"/>
    <w:link w:val="QuoteChar"/>
    <w:uiPriority w:val="99"/>
    <w:qFormat/>
    <w:rsid w:val="004F58CD"/>
    <w:pPr>
      <w:ind w:left="1134" w:right="1135"/>
    </w:pPr>
    <w:rPr>
      <w:i/>
      <w:iCs/>
      <w:color w:val="000000"/>
    </w:rPr>
  </w:style>
  <w:style w:type="character" w:customStyle="1" w:styleId="QuoteChar">
    <w:name w:val="Quote Char"/>
    <w:link w:val="Quote"/>
    <w:uiPriority w:val="99"/>
    <w:locked/>
    <w:rsid w:val="004F58CD"/>
    <w:rPr>
      <w:rFonts w:ascii="Calibri" w:hAnsi="Calibri" w:cs="Times New Roman"/>
      <w:i/>
      <w:iCs/>
      <w:color w:val="000000"/>
      <w:sz w:val="24"/>
      <w:lang w:eastAsia="en-US"/>
    </w:rPr>
  </w:style>
  <w:style w:type="paragraph" w:styleId="Revision">
    <w:name w:val="Revision"/>
    <w:hidden/>
    <w:uiPriority w:val="99"/>
    <w:semiHidden/>
    <w:rsid w:val="001A0D16"/>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124823">
      <w:marLeft w:val="0"/>
      <w:marRight w:val="0"/>
      <w:marTop w:val="0"/>
      <w:marBottom w:val="0"/>
      <w:divBdr>
        <w:top w:val="none" w:sz="0" w:space="0" w:color="auto"/>
        <w:left w:val="none" w:sz="0" w:space="0" w:color="auto"/>
        <w:bottom w:val="none" w:sz="0" w:space="0" w:color="auto"/>
        <w:right w:val="none" w:sz="0" w:space="0" w:color="auto"/>
      </w:divBdr>
    </w:div>
    <w:div w:id="1952124824">
      <w:marLeft w:val="0"/>
      <w:marRight w:val="0"/>
      <w:marTop w:val="0"/>
      <w:marBottom w:val="0"/>
      <w:divBdr>
        <w:top w:val="none" w:sz="0" w:space="0" w:color="auto"/>
        <w:left w:val="none" w:sz="0" w:space="0" w:color="auto"/>
        <w:bottom w:val="none" w:sz="0" w:space="0" w:color="auto"/>
        <w:right w:val="none" w:sz="0" w:space="0" w:color="auto"/>
      </w:divBdr>
      <w:divsChild>
        <w:div w:id="1952124828">
          <w:marLeft w:val="0"/>
          <w:marRight w:val="0"/>
          <w:marTop w:val="0"/>
          <w:marBottom w:val="0"/>
          <w:divBdr>
            <w:top w:val="none" w:sz="0" w:space="0" w:color="auto"/>
            <w:left w:val="single" w:sz="12" w:space="4" w:color="0000FF"/>
            <w:bottom w:val="none" w:sz="0" w:space="0" w:color="auto"/>
            <w:right w:val="none" w:sz="0" w:space="0" w:color="auto"/>
          </w:divBdr>
        </w:div>
      </w:divsChild>
    </w:div>
    <w:div w:id="1952124825">
      <w:marLeft w:val="0"/>
      <w:marRight w:val="0"/>
      <w:marTop w:val="0"/>
      <w:marBottom w:val="0"/>
      <w:divBdr>
        <w:top w:val="none" w:sz="0" w:space="0" w:color="auto"/>
        <w:left w:val="none" w:sz="0" w:space="0" w:color="auto"/>
        <w:bottom w:val="none" w:sz="0" w:space="0" w:color="auto"/>
        <w:right w:val="none" w:sz="0" w:space="0" w:color="auto"/>
      </w:divBdr>
    </w:div>
    <w:div w:id="1952124826">
      <w:marLeft w:val="0"/>
      <w:marRight w:val="0"/>
      <w:marTop w:val="0"/>
      <w:marBottom w:val="0"/>
      <w:divBdr>
        <w:top w:val="none" w:sz="0" w:space="0" w:color="auto"/>
        <w:left w:val="none" w:sz="0" w:space="0" w:color="auto"/>
        <w:bottom w:val="none" w:sz="0" w:space="0" w:color="auto"/>
        <w:right w:val="none" w:sz="0" w:space="0" w:color="auto"/>
      </w:divBdr>
    </w:div>
    <w:div w:id="1952124827">
      <w:marLeft w:val="0"/>
      <w:marRight w:val="0"/>
      <w:marTop w:val="0"/>
      <w:marBottom w:val="0"/>
      <w:divBdr>
        <w:top w:val="none" w:sz="0" w:space="0" w:color="auto"/>
        <w:left w:val="none" w:sz="0" w:space="0" w:color="auto"/>
        <w:bottom w:val="none" w:sz="0" w:space="0" w:color="auto"/>
        <w:right w:val="none" w:sz="0" w:space="0" w:color="auto"/>
      </w:divBdr>
    </w:div>
    <w:div w:id="1952124830">
      <w:marLeft w:val="0"/>
      <w:marRight w:val="0"/>
      <w:marTop w:val="0"/>
      <w:marBottom w:val="0"/>
      <w:divBdr>
        <w:top w:val="none" w:sz="0" w:space="0" w:color="auto"/>
        <w:left w:val="none" w:sz="0" w:space="0" w:color="auto"/>
        <w:bottom w:val="none" w:sz="0" w:space="0" w:color="auto"/>
        <w:right w:val="none" w:sz="0" w:space="0" w:color="auto"/>
      </w:divBdr>
      <w:divsChild>
        <w:div w:id="1952124829">
          <w:marLeft w:val="0"/>
          <w:marRight w:val="0"/>
          <w:marTop w:val="0"/>
          <w:marBottom w:val="0"/>
          <w:divBdr>
            <w:top w:val="none" w:sz="0" w:space="0" w:color="auto"/>
            <w:left w:val="single" w:sz="12" w:space="4" w:color="0000FF"/>
            <w:bottom w:val="none" w:sz="0" w:space="0" w:color="auto"/>
            <w:right w:val="none" w:sz="0" w:space="0" w:color="auto"/>
          </w:divBdr>
        </w:div>
      </w:divsChild>
    </w:div>
    <w:div w:id="1952124831">
      <w:marLeft w:val="0"/>
      <w:marRight w:val="0"/>
      <w:marTop w:val="0"/>
      <w:marBottom w:val="0"/>
      <w:divBdr>
        <w:top w:val="none" w:sz="0" w:space="0" w:color="auto"/>
        <w:left w:val="none" w:sz="0" w:space="0" w:color="auto"/>
        <w:bottom w:val="none" w:sz="0" w:space="0" w:color="auto"/>
        <w:right w:val="none" w:sz="0" w:space="0" w:color="auto"/>
      </w:divBdr>
    </w:div>
    <w:div w:id="1952124832">
      <w:marLeft w:val="0"/>
      <w:marRight w:val="0"/>
      <w:marTop w:val="0"/>
      <w:marBottom w:val="0"/>
      <w:divBdr>
        <w:top w:val="none" w:sz="0" w:space="0" w:color="auto"/>
        <w:left w:val="none" w:sz="0" w:space="0" w:color="auto"/>
        <w:bottom w:val="none" w:sz="0" w:space="0" w:color="auto"/>
        <w:right w:val="none" w:sz="0" w:space="0" w:color="auto"/>
      </w:divBdr>
    </w:div>
    <w:div w:id="1952124833">
      <w:marLeft w:val="0"/>
      <w:marRight w:val="0"/>
      <w:marTop w:val="0"/>
      <w:marBottom w:val="0"/>
      <w:divBdr>
        <w:top w:val="none" w:sz="0" w:space="0" w:color="auto"/>
        <w:left w:val="none" w:sz="0" w:space="0" w:color="auto"/>
        <w:bottom w:val="none" w:sz="0" w:space="0" w:color="auto"/>
        <w:right w:val="none" w:sz="0" w:space="0" w:color="auto"/>
      </w:divBdr>
    </w:div>
    <w:div w:id="1952124834">
      <w:marLeft w:val="0"/>
      <w:marRight w:val="0"/>
      <w:marTop w:val="0"/>
      <w:marBottom w:val="0"/>
      <w:divBdr>
        <w:top w:val="none" w:sz="0" w:space="0" w:color="auto"/>
        <w:left w:val="none" w:sz="0" w:space="0" w:color="auto"/>
        <w:bottom w:val="none" w:sz="0" w:space="0" w:color="auto"/>
        <w:right w:val="none" w:sz="0" w:space="0" w:color="auto"/>
      </w:divBdr>
    </w:div>
    <w:div w:id="19521248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AppData\Roaming\Microsoft\Templates\Accisqu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Accisque</Template>
  <TotalTime>11</TotalTime>
  <Pages>12</Pages>
  <Words>3044</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2684que01v8.docx</vt:lpstr>
    </vt:vector>
  </TitlesOfParts>
  <Company>Accent</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2684que01v8.docx</dc:title>
  <dc:subject/>
  <dc:creator>Chris Heywood</dc:creator>
  <cp:keywords/>
  <dc:description/>
  <cp:lastModifiedBy>Mark Wardman</cp:lastModifiedBy>
  <cp:revision>4</cp:revision>
  <cp:lastPrinted>2002-05-24T08:45:00Z</cp:lastPrinted>
  <dcterms:created xsi:type="dcterms:W3CDTF">2018-11-29T11:22:00Z</dcterms:created>
  <dcterms:modified xsi:type="dcterms:W3CDTF">2019-08-28T09:15:00Z</dcterms:modified>
  <cp:category>V3 - amended MM 29.10.13</cp:category>
</cp:coreProperties>
</file>