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BC5" w:rsidRDefault="007A4BC5" w:rsidP="007A4BC5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Supplementary Figure 2. The ratio between the average relative validity (RV) and relative required sample size using CAT measurement compared to using the QLQ-C30 cognitive functioning sum scale based on the simulated data.</w:t>
      </w:r>
    </w:p>
    <w:p w:rsidR="007A4BC5" w:rsidRDefault="007A4BC5" w:rsidP="007A4BC5">
      <w:pPr>
        <w:jc w:val="both"/>
        <w:rPr>
          <w:b/>
          <w:lang w:val="en-US"/>
        </w:rPr>
      </w:pPr>
      <w:r>
        <w:rPr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810EA2" wp14:editId="3F1B1C51">
                <wp:simplePos x="0" y="0"/>
                <wp:positionH relativeFrom="column">
                  <wp:posOffset>-24765</wp:posOffset>
                </wp:positionH>
                <wp:positionV relativeFrom="paragraph">
                  <wp:posOffset>73660</wp:posOffset>
                </wp:positionV>
                <wp:extent cx="5562600" cy="3371850"/>
                <wp:effectExtent l="0" t="0" r="0" b="0"/>
                <wp:wrapNone/>
                <wp:docPr id="13" name="Groe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2600" cy="3371850"/>
                          <a:chOff x="0" y="0"/>
                          <a:chExt cx="6097270" cy="3705225"/>
                        </a:xfrm>
                      </wpg:grpSpPr>
                      <pic:pic xmlns:pic="http://schemas.openxmlformats.org/drawingml/2006/picture">
                        <pic:nvPicPr>
                          <pic:cNvPr id="2" name="Billed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" y="0"/>
                            <a:ext cx="6096000" cy="3705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" name="Tekstvak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1294130" y="1619250"/>
                            <a:ext cx="282638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4BC5" w:rsidRDefault="007A4BC5" w:rsidP="007A4BC5">
                              <w:pPr>
                                <w:tabs>
                                  <w:tab w:val="left" w:pos="1140"/>
                                </w:tabs>
                                <w:spacing w:after="0"/>
                                <w:rPr>
                                  <w:rFonts w:ascii="Arial" w:hAnsi="Arial" w:cs="Arial"/>
                                  <w:b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4"/>
                                  <w:szCs w:val="16"/>
                                  <w:lang w:val="en-GB"/>
                                </w:rPr>
                                <w:t>Average RV/required</w:t>
                              </w: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2"/>
                                  <w:szCs w:val="11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sz w:val="14"/>
                                  <w:szCs w:val="11"/>
                                  <w:lang w:val="en-GB"/>
                                </w:rPr>
                                <w:t>sample compared to QLQ-C30 CF scale</w:t>
                              </w:r>
                            </w:p>
                            <w:p w:rsidR="007A4BC5" w:rsidRDefault="007A4BC5" w:rsidP="007A4BC5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ep 13" o:spid="_x0000_s1026" style="position:absolute;left:0;text-align:left;margin-left:-1.95pt;margin-top:5.8pt;width:438pt;height:265.5pt;z-index:251659264;mso-width-relative:margin;mso-height-relative:margin" coordsize="60972,37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2" o:spid="_x0000_s1027" type="#_x0000_t75" style="position:absolute;left:12;width:60960;height:37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j1/XDAAAA2gAAAA8AAABkcnMvZG93bnJldi54bWxEj0FrwkAUhO+F/oflFXqrG3MoNnUVEQXB&#10;U2PB6yP7mqzJvo3ZTUz6691CweMwM98wy/VoGzFQ541jBfNZAoK4cNpwqeD7tH9bgPABWWPjmBRM&#10;5GG9en5aYqbdjb9oyEMpIoR9hgqqENpMSl9UZNHPXEscvR/XWQxRdqXUHd4i3DYyTZJ3adFwXKiw&#10;pW1FRZ33VoG5NvXvR39Jp6M09nw47xJf1kq9voybTxCBxvAI/7cPWkEKf1fiD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+PX9cMAAADaAAAADwAAAAAAAAAAAAAAAACf&#10;AgAAZHJzL2Rvd25yZXYueG1sUEsFBgAAAAAEAAQA9wAAAI8DAAAAAA=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8" type="#_x0000_t202" style="position:absolute;left:-12941;top:16192;width:28264;height:238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Z7+MYA&#10;AADbAAAADwAAAGRycy9kb3ducmV2LnhtbESPQWvCQBCF70L/wzIFL6VuKqJtdJUira0XwSgFb0N2&#10;TEKzsyG71dRf7xwEbzO8N+99M1t0rlYnakPl2cDLIAFFnHtbcWFgv/t8fgUVIrLF2jMZ+KcAi/lD&#10;b4ap9Wfe0imLhZIQDikaKGNsUq1DXpLDMPANsWhH3zqMsraFti2eJdzVepgkY+2wYmkosaFlSflv&#10;9ucMTL4240Ncukt1WCXrt48nt25GP8b0H7v3KahIXbybb9ffVvCFXn6RAf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Z7+MYAAADbAAAADwAAAAAAAAAAAAAAAACYAgAAZHJz&#10;L2Rvd25yZXYueG1sUEsFBgAAAAAEAAQA9QAAAIsDAAAAAA==&#10;" stroked="f">
                  <v:textbox>
                    <w:txbxContent>
                      <w:p w:rsidR="007A4BC5" w:rsidRDefault="007A4BC5" w:rsidP="007A4BC5">
                        <w:pPr>
                          <w:tabs>
                            <w:tab w:val="left" w:pos="1140"/>
                          </w:tabs>
                          <w:spacing w:after="0"/>
                          <w:rPr>
                            <w:rFonts w:ascii="Arial" w:hAnsi="Arial" w:cs="Arial"/>
                            <w:b/>
                            <w:sz w:val="20"/>
                            <w:lang w:val="en-GB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4"/>
                            <w:szCs w:val="16"/>
                            <w:lang w:val="en-GB"/>
                          </w:rPr>
                          <w:t>Average RV/required</w:t>
                        </w: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2"/>
                            <w:szCs w:val="11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14"/>
                            <w:szCs w:val="11"/>
                            <w:lang w:val="en-GB"/>
                          </w:rPr>
                          <w:t>sample compared to QLQ-C30 CF scale</w:t>
                        </w:r>
                      </w:p>
                      <w:p w:rsidR="007A4BC5" w:rsidRDefault="007A4BC5" w:rsidP="007A4BC5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7A4BC5" w:rsidRDefault="007A4BC5" w:rsidP="007A4BC5">
      <w:pPr>
        <w:jc w:val="both"/>
        <w:rPr>
          <w:b/>
          <w:lang w:val="en-US"/>
        </w:rPr>
      </w:pPr>
    </w:p>
    <w:p w:rsidR="007A4BC5" w:rsidRPr="00804EFE" w:rsidRDefault="007A4BC5" w:rsidP="007A4BC5">
      <w:pPr>
        <w:tabs>
          <w:tab w:val="left" w:pos="1140"/>
        </w:tabs>
        <w:spacing w:after="0"/>
        <w:rPr>
          <w:rFonts w:ascii="Arial" w:hAnsi="Arial" w:cs="Arial"/>
          <w:b/>
          <w:lang w:val="en-US"/>
        </w:rPr>
      </w:pPr>
    </w:p>
    <w:p w:rsidR="000410EE" w:rsidRPr="00AC7C1C" w:rsidRDefault="000410EE">
      <w:pPr>
        <w:rPr>
          <w:lang w:val="en-US"/>
        </w:rPr>
      </w:pPr>
      <w:bookmarkStart w:id="0" w:name="_GoBack"/>
      <w:bookmarkEnd w:id="0"/>
    </w:p>
    <w:sectPr w:rsidR="000410EE" w:rsidRPr="00AC7C1C" w:rsidSect="00930AB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1C"/>
    <w:rsid w:val="000410EE"/>
    <w:rsid w:val="007A4BC5"/>
    <w:rsid w:val="00AC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7C1C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7C1C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5A243960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>LUMC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Dirven, L. (NEUR)</dc:creator>
  <cp:lastModifiedBy>Dirven, L. (NEUR)</cp:lastModifiedBy>
  <cp:revision>2</cp:revision>
  <dcterms:created xsi:type="dcterms:W3CDTF">2017-03-02T13:52:00Z</dcterms:created>
  <dcterms:modified xsi:type="dcterms:W3CDTF">2017-03-02T13:52:00Z</dcterms:modified>
</cp:coreProperties>
</file>