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3B7CD" w14:textId="77777777" w:rsidR="009D781A" w:rsidRPr="004F53B0" w:rsidRDefault="009D781A" w:rsidP="00CD3F9B">
      <w:pPr>
        <w:pStyle w:val="Title"/>
      </w:pPr>
      <w:r w:rsidRPr="004F53B0">
        <w:t>The Hidden Lessons of Scientific Writing: How Language Can Shape What Students Learn About the Nature of Science</w:t>
      </w:r>
    </w:p>
    <w:p w14:paraId="773B82DA" w14:textId="6F4F056F" w:rsidR="000705EF" w:rsidRPr="00AC307E" w:rsidRDefault="000705EF" w:rsidP="000705EF">
      <w:pPr>
        <w:pStyle w:val="Heading1"/>
        <w:rPr>
          <w:lang w:val="nl-NL"/>
        </w:rPr>
      </w:pPr>
      <w:r w:rsidRPr="00AC307E">
        <w:rPr>
          <w:lang w:val="nl-NL"/>
        </w:rPr>
        <w:t xml:space="preserve">Annelies Pieterman-Bos, Cathelijne </w:t>
      </w:r>
      <w:r w:rsidR="00790ECE">
        <w:rPr>
          <w:lang w:val="nl-NL"/>
        </w:rPr>
        <w:t>M</w:t>
      </w:r>
      <w:r w:rsidRPr="00AC307E">
        <w:rPr>
          <w:lang w:val="nl-NL"/>
        </w:rPr>
        <w:t xml:space="preserve">. </w:t>
      </w:r>
      <w:proofErr w:type="spellStart"/>
      <w:r w:rsidRPr="00AC307E">
        <w:rPr>
          <w:lang w:val="nl-NL"/>
        </w:rPr>
        <w:t>Reincke</w:t>
      </w:r>
      <w:proofErr w:type="spellEnd"/>
      <w:r w:rsidRPr="00AC307E">
        <w:rPr>
          <w:lang w:val="nl-NL"/>
        </w:rPr>
        <w:t xml:space="preserve">, Rens van de Schoot, Marc </w:t>
      </w:r>
      <w:r>
        <w:rPr>
          <w:lang w:val="nl-NL"/>
        </w:rPr>
        <w:t>H.W. van Mil</w:t>
      </w:r>
    </w:p>
    <w:p w14:paraId="0A5969CF" w14:textId="77777777" w:rsidR="009D781A" w:rsidRPr="00B72712" w:rsidRDefault="009D781A" w:rsidP="00CD3F9B">
      <w:pPr>
        <w:pStyle w:val="Heading1"/>
        <w:rPr>
          <w:b w:val="0"/>
          <w:bCs/>
          <w:sz w:val="22"/>
          <w:szCs w:val="22"/>
        </w:rPr>
      </w:pPr>
      <w:r w:rsidRPr="00B72712">
        <w:rPr>
          <w:b w:val="0"/>
          <w:bCs/>
        </w:rPr>
        <w:t>Science &amp; Education</w:t>
      </w:r>
    </w:p>
    <w:p w14:paraId="233CE731" w14:textId="77777777" w:rsidR="009D781A" w:rsidRPr="004F53B0" w:rsidRDefault="009D781A" w:rsidP="00CD3F9B">
      <w:pPr>
        <w:rPr>
          <w:color w:val="000000" w:themeColor="text1"/>
        </w:rPr>
      </w:pPr>
    </w:p>
    <w:p w14:paraId="727E1718" w14:textId="1466621F" w:rsidR="009D781A" w:rsidRPr="004F53B0" w:rsidRDefault="009D781A" w:rsidP="00CD3F9B">
      <w:pPr>
        <w:pStyle w:val="Title"/>
      </w:pPr>
      <w:r w:rsidRPr="004F53B0">
        <w:t xml:space="preserve">Online Resource </w:t>
      </w:r>
      <w:r w:rsidR="003A66C9" w:rsidRPr="004F53B0">
        <w:t>2</w:t>
      </w:r>
      <w:r w:rsidRPr="004F53B0">
        <w:t xml:space="preserve"> </w:t>
      </w:r>
      <w:r w:rsidR="00DA6534">
        <w:t>–</w:t>
      </w:r>
      <w:r w:rsidRPr="004F53B0">
        <w:t xml:space="preserve"> </w:t>
      </w:r>
      <w:r w:rsidR="003A66C9" w:rsidRPr="004F53B0">
        <w:t>Reflection</w:t>
      </w:r>
      <w:r w:rsidR="00DA6534">
        <w:t xml:space="preserve"> </w:t>
      </w:r>
      <w:r w:rsidRPr="004F53B0">
        <w:t>Guide English Translation</w:t>
      </w:r>
    </w:p>
    <w:p w14:paraId="2BC3D228" w14:textId="0C180595" w:rsidR="009C3C66" w:rsidRPr="004F53B0" w:rsidRDefault="00E126FB" w:rsidP="00CD3F9B">
      <w:pPr>
        <w:rPr>
          <w:color w:val="000000" w:themeColor="text1"/>
        </w:rPr>
      </w:pPr>
      <w:r w:rsidRPr="004F53B0">
        <w:rPr>
          <w:color w:val="000000" w:themeColor="text1"/>
        </w:rPr>
        <w:t xml:space="preserve">During the interview we talked about different aspects of scientific research. In this questionnaire, some of the same aspects are discussed. Scientists have different viewpoints about these questions. As researchers we are curious to know how you think about these aspects of science. Therefore, we want to ask you to answer the questions below from you own experience and ideas and to research or consult with others about the questions as little as possible. </w:t>
      </w:r>
    </w:p>
    <w:p w14:paraId="24A8726F" w14:textId="5B386B60" w:rsidR="003232EF" w:rsidRPr="004F53B0" w:rsidRDefault="00E126FB" w:rsidP="00CD3F9B">
      <w:pPr>
        <w:pStyle w:val="ListParagraph"/>
        <w:numPr>
          <w:ilvl w:val="0"/>
          <w:numId w:val="7"/>
        </w:numPr>
        <w:rPr>
          <w:color w:val="000000" w:themeColor="text1"/>
        </w:rPr>
      </w:pPr>
      <w:r w:rsidRPr="004F53B0">
        <w:rPr>
          <w:color w:val="000000" w:themeColor="text1"/>
        </w:rPr>
        <w:t>Answer each question in the space below the question.</w:t>
      </w:r>
      <w:r w:rsidR="00473904" w:rsidRPr="004F53B0">
        <w:rPr>
          <w:color w:val="000000" w:themeColor="text1"/>
        </w:rPr>
        <w:t xml:space="preserve"> </w:t>
      </w:r>
    </w:p>
    <w:p w14:paraId="34AB85A0" w14:textId="77777777" w:rsidR="00E126FB" w:rsidRPr="004F53B0" w:rsidRDefault="00E126FB" w:rsidP="00CD3F9B">
      <w:pPr>
        <w:pStyle w:val="ListParagraph"/>
        <w:numPr>
          <w:ilvl w:val="0"/>
          <w:numId w:val="7"/>
        </w:numPr>
        <w:rPr>
          <w:color w:val="000000" w:themeColor="text1"/>
        </w:rPr>
      </w:pPr>
      <w:r w:rsidRPr="004F53B0">
        <w:rPr>
          <w:color w:val="000000" w:themeColor="text1"/>
        </w:rPr>
        <w:t xml:space="preserve">We want to encourage you to write down </w:t>
      </w:r>
      <w:r w:rsidRPr="004F53B0">
        <w:rPr>
          <w:b/>
          <w:bCs/>
          <w:color w:val="000000" w:themeColor="text1"/>
        </w:rPr>
        <w:t xml:space="preserve">as many of your thoughts </w:t>
      </w:r>
      <w:r w:rsidRPr="004F53B0">
        <w:rPr>
          <w:color w:val="000000" w:themeColor="text1"/>
        </w:rPr>
        <w:t>about the question as possible.</w:t>
      </w:r>
    </w:p>
    <w:p w14:paraId="34DB1631" w14:textId="33447BBF" w:rsidR="00FE323D" w:rsidRPr="004F53B0" w:rsidRDefault="00E126FB" w:rsidP="00CD3F9B">
      <w:pPr>
        <w:pStyle w:val="ListParagraph"/>
        <w:numPr>
          <w:ilvl w:val="0"/>
          <w:numId w:val="7"/>
        </w:numPr>
        <w:rPr>
          <w:color w:val="000000" w:themeColor="text1"/>
        </w:rPr>
      </w:pPr>
      <w:r w:rsidRPr="004F53B0">
        <w:rPr>
          <w:color w:val="000000" w:themeColor="text1"/>
        </w:rPr>
        <w:t xml:space="preserve">We want to ask you to give </w:t>
      </w:r>
      <w:r w:rsidRPr="004F53B0">
        <w:rPr>
          <w:b/>
          <w:bCs/>
          <w:color w:val="000000" w:themeColor="text1"/>
        </w:rPr>
        <w:t xml:space="preserve">examples </w:t>
      </w:r>
      <w:r w:rsidRPr="004F53B0">
        <w:rPr>
          <w:color w:val="000000" w:themeColor="text1"/>
        </w:rPr>
        <w:t xml:space="preserve">to illustrate your answer. </w:t>
      </w:r>
    </w:p>
    <w:p w14:paraId="052FBFE6" w14:textId="16440702" w:rsidR="00FE323D" w:rsidRPr="004F53B0" w:rsidRDefault="00872E5E" w:rsidP="00CD3F9B">
      <w:pPr>
        <w:pStyle w:val="Heading1"/>
      </w:pPr>
      <w:r w:rsidRPr="004F53B0">
        <w:t>Questions</w:t>
      </w:r>
    </w:p>
    <w:p w14:paraId="20BE95B8" w14:textId="471C6216" w:rsidR="00473904" w:rsidRPr="004F53B0" w:rsidRDefault="00872E5E" w:rsidP="00CD3F9B">
      <w:pPr>
        <w:pStyle w:val="ListParagraph"/>
        <w:numPr>
          <w:ilvl w:val="0"/>
          <w:numId w:val="5"/>
        </w:numPr>
        <w:rPr>
          <w:color w:val="000000" w:themeColor="text1"/>
        </w:rPr>
      </w:pPr>
      <w:r w:rsidRPr="004F53B0">
        <w:rPr>
          <w:color w:val="000000" w:themeColor="text1"/>
        </w:rPr>
        <w:t>What is, according to you, a scientific way of doing research? What makes scientific research different from other ways of acquiring knowledge about ourselves and the world around us (for example, religion, philosophy, or journalism)?</w:t>
      </w:r>
    </w:p>
    <w:p w14:paraId="0384619C" w14:textId="33C70647" w:rsidR="00491C50" w:rsidRPr="004F53B0" w:rsidRDefault="00491C50" w:rsidP="00CD3F9B">
      <w:pPr>
        <w:pStyle w:val="ListParagraph"/>
        <w:numPr>
          <w:ilvl w:val="0"/>
          <w:numId w:val="5"/>
        </w:numPr>
        <w:rPr>
          <w:color w:val="000000" w:themeColor="text1"/>
        </w:rPr>
      </w:pPr>
      <w:r w:rsidRPr="004F53B0">
        <w:rPr>
          <w:color w:val="000000" w:themeColor="text1"/>
        </w:rPr>
        <w:t>S</w:t>
      </w:r>
      <w:r w:rsidR="00872E5E" w:rsidRPr="004F53B0">
        <w:rPr>
          <w:color w:val="000000" w:themeColor="text1"/>
        </w:rPr>
        <w:t xml:space="preserve">ome scientists say that for each research question there is one correct way to study that question. Other scientists say that for each research question there are multiple correct ways to study that question. </w:t>
      </w:r>
    </w:p>
    <w:p w14:paraId="64E6B159" w14:textId="77777777" w:rsidR="00872E5E" w:rsidRPr="004F53B0" w:rsidRDefault="00872E5E" w:rsidP="00B2587F">
      <w:pPr>
        <w:pStyle w:val="ListParagraph"/>
        <w:numPr>
          <w:ilvl w:val="0"/>
          <w:numId w:val="6"/>
        </w:numPr>
        <w:ind w:left="993"/>
        <w:rPr>
          <w:color w:val="000000" w:themeColor="text1"/>
        </w:rPr>
      </w:pPr>
      <w:r w:rsidRPr="004F53B0">
        <w:rPr>
          <w:color w:val="000000" w:themeColor="text1"/>
        </w:rPr>
        <w:t>With which do you agree more?</w:t>
      </w:r>
    </w:p>
    <w:p w14:paraId="73EE7FD4" w14:textId="5A99D318" w:rsidR="00872E5E" w:rsidRPr="004F53B0" w:rsidRDefault="00872E5E" w:rsidP="00B2587F">
      <w:pPr>
        <w:pStyle w:val="ListParagraph"/>
        <w:numPr>
          <w:ilvl w:val="0"/>
          <w:numId w:val="6"/>
        </w:numPr>
        <w:ind w:left="993"/>
        <w:rPr>
          <w:color w:val="000000" w:themeColor="text1"/>
        </w:rPr>
      </w:pPr>
      <w:r w:rsidRPr="004F53B0">
        <w:rPr>
          <w:color w:val="000000" w:themeColor="text1"/>
        </w:rPr>
        <w:t>Can you explain why?</w:t>
      </w:r>
    </w:p>
    <w:p w14:paraId="57357CC5" w14:textId="496B4A3C" w:rsidR="00491C50" w:rsidRPr="004F53B0" w:rsidRDefault="00872E5E" w:rsidP="00B2587F">
      <w:pPr>
        <w:pStyle w:val="ListParagraph"/>
        <w:numPr>
          <w:ilvl w:val="0"/>
          <w:numId w:val="6"/>
        </w:numPr>
        <w:ind w:left="993"/>
        <w:rPr>
          <w:color w:val="000000" w:themeColor="text1"/>
        </w:rPr>
      </w:pPr>
      <w:r w:rsidRPr="004F53B0">
        <w:rPr>
          <w:color w:val="000000" w:themeColor="text1"/>
        </w:rPr>
        <w:t>Do you have examples for that?</w:t>
      </w:r>
    </w:p>
    <w:p w14:paraId="3D282653" w14:textId="7DDDF567" w:rsidR="00491C50" w:rsidRPr="004F53B0" w:rsidRDefault="00872E5E" w:rsidP="00CD3F9B">
      <w:pPr>
        <w:pStyle w:val="ListParagraph"/>
        <w:numPr>
          <w:ilvl w:val="0"/>
          <w:numId w:val="5"/>
        </w:numPr>
        <w:rPr>
          <w:color w:val="000000" w:themeColor="text1"/>
        </w:rPr>
      </w:pPr>
      <w:r w:rsidRPr="004F53B0">
        <w:rPr>
          <w:color w:val="000000" w:themeColor="text1"/>
        </w:rPr>
        <w:t>Suppose that a researcher has access to all necessary test subjects, materials, time, and money to conduct a study. In addition, the researcher has the necessary expertise. What does that study yield, according to you?</w:t>
      </w:r>
      <w:r w:rsidR="00B2587F">
        <w:rPr>
          <w:color w:val="000000" w:themeColor="text1"/>
        </w:rPr>
        <w:t xml:space="preserve"> </w:t>
      </w:r>
      <w:r w:rsidRPr="004F53B0">
        <w:rPr>
          <w:color w:val="000000" w:themeColor="text1"/>
        </w:rPr>
        <w:t>On the one hand, there are scientists who say that well-executed research yield uncertain knowledge that continually changes.</w:t>
      </w:r>
      <w:r w:rsidR="00491C50" w:rsidRPr="004F53B0">
        <w:rPr>
          <w:color w:val="000000" w:themeColor="text1"/>
        </w:rPr>
        <w:t xml:space="preserve"> </w:t>
      </w:r>
      <w:r w:rsidRPr="004F53B0">
        <w:rPr>
          <w:color w:val="000000" w:themeColor="text1"/>
        </w:rPr>
        <w:t xml:space="preserve">On the other hand, there are scientists who say that well-executed research yields facts that are very certain. There are also many viewpoints in between. </w:t>
      </w:r>
    </w:p>
    <w:p w14:paraId="356A4CB7" w14:textId="4F22B495" w:rsidR="00872E5E" w:rsidRPr="004F53B0" w:rsidRDefault="00872E5E" w:rsidP="00B2587F">
      <w:pPr>
        <w:pStyle w:val="ListParagraph"/>
        <w:numPr>
          <w:ilvl w:val="1"/>
          <w:numId w:val="5"/>
        </w:numPr>
        <w:ind w:left="993"/>
        <w:rPr>
          <w:color w:val="000000" w:themeColor="text1"/>
        </w:rPr>
      </w:pPr>
      <w:r w:rsidRPr="004F53B0">
        <w:rPr>
          <w:color w:val="000000" w:themeColor="text1"/>
        </w:rPr>
        <w:t>What does well-executed research then yield, according to you?</w:t>
      </w:r>
    </w:p>
    <w:p w14:paraId="418EEEA4" w14:textId="77777777" w:rsidR="00872E5E" w:rsidRPr="004F53B0" w:rsidRDefault="00872E5E" w:rsidP="00B2587F">
      <w:pPr>
        <w:pStyle w:val="ListParagraph"/>
        <w:numPr>
          <w:ilvl w:val="1"/>
          <w:numId w:val="5"/>
        </w:numPr>
        <w:ind w:left="993"/>
        <w:rPr>
          <w:color w:val="000000" w:themeColor="text1"/>
        </w:rPr>
      </w:pPr>
      <w:r w:rsidRPr="004F53B0">
        <w:rPr>
          <w:color w:val="000000" w:themeColor="text1"/>
        </w:rPr>
        <w:t>Can you explain why?</w:t>
      </w:r>
    </w:p>
    <w:p w14:paraId="07AAC18E" w14:textId="6CB1E851" w:rsidR="00110A5C" w:rsidRPr="004F53B0" w:rsidRDefault="00872E5E" w:rsidP="00B2587F">
      <w:pPr>
        <w:pStyle w:val="ListParagraph"/>
        <w:numPr>
          <w:ilvl w:val="1"/>
          <w:numId w:val="5"/>
        </w:numPr>
        <w:ind w:left="993"/>
        <w:rPr>
          <w:color w:val="000000" w:themeColor="text1"/>
        </w:rPr>
      </w:pPr>
      <w:r w:rsidRPr="004F53B0">
        <w:rPr>
          <w:color w:val="000000" w:themeColor="text1"/>
        </w:rPr>
        <w:t>Do you have examples for that?</w:t>
      </w:r>
    </w:p>
    <w:p w14:paraId="1554D9B4" w14:textId="69BC4B3A" w:rsidR="00110A5C" w:rsidRPr="004F53B0" w:rsidRDefault="00872E5E" w:rsidP="00CD3F9B">
      <w:pPr>
        <w:pStyle w:val="ListParagraph"/>
        <w:numPr>
          <w:ilvl w:val="0"/>
          <w:numId w:val="5"/>
        </w:numPr>
        <w:rPr>
          <w:color w:val="000000" w:themeColor="text1"/>
        </w:rPr>
      </w:pPr>
      <w:r w:rsidRPr="004F53B0">
        <w:rPr>
          <w:color w:val="000000" w:themeColor="text1"/>
        </w:rPr>
        <w:t>How objective or subjective are results of scientific research according to you?</w:t>
      </w:r>
    </w:p>
    <w:p w14:paraId="1D9E8802" w14:textId="015CBD49" w:rsidR="00110A5C" w:rsidRPr="004F53B0" w:rsidRDefault="00872E5E" w:rsidP="00B2587F">
      <w:pPr>
        <w:pStyle w:val="ListParagraph"/>
        <w:numPr>
          <w:ilvl w:val="1"/>
          <w:numId w:val="5"/>
        </w:numPr>
        <w:ind w:left="993"/>
        <w:rPr>
          <w:color w:val="000000" w:themeColor="text1"/>
        </w:rPr>
      </w:pPr>
      <w:r w:rsidRPr="004F53B0">
        <w:rPr>
          <w:color w:val="000000" w:themeColor="text1"/>
        </w:rPr>
        <w:t xml:space="preserve">Answer this question for </w:t>
      </w:r>
      <w:r w:rsidRPr="004F53B0">
        <w:rPr>
          <w:color w:val="000000" w:themeColor="text1"/>
          <w:u w:val="single"/>
        </w:rPr>
        <w:t>biomedical research</w:t>
      </w:r>
      <w:r w:rsidRPr="004F53B0">
        <w:rPr>
          <w:color w:val="000000" w:themeColor="text1"/>
        </w:rPr>
        <w:t>.</w:t>
      </w:r>
    </w:p>
    <w:p w14:paraId="2F2323C5" w14:textId="5CB4F26E" w:rsidR="00110A5C" w:rsidRPr="004F53B0" w:rsidRDefault="00872E5E" w:rsidP="00B2587F">
      <w:pPr>
        <w:pStyle w:val="ListParagraph"/>
        <w:numPr>
          <w:ilvl w:val="1"/>
          <w:numId w:val="5"/>
        </w:numPr>
        <w:ind w:left="993"/>
        <w:rPr>
          <w:color w:val="000000" w:themeColor="text1"/>
        </w:rPr>
      </w:pPr>
      <w:r w:rsidRPr="004F53B0">
        <w:rPr>
          <w:color w:val="000000" w:themeColor="text1"/>
        </w:rPr>
        <w:t xml:space="preserve">And answer this question for </w:t>
      </w:r>
      <w:proofErr w:type="spellStart"/>
      <w:r w:rsidRPr="004F53B0">
        <w:rPr>
          <w:color w:val="000000" w:themeColor="text1"/>
          <w:u w:val="single"/>
        </w:rPr>
        <w:t>socioscientific</w:t>
      </w:r>
      <w:proofErr w:type="spellEnd"/>
      <w:r w:rsidRPr="004F53B0">
        <w:rPr>
          <w:color w:val="000000" w:themeColor="text1"/>
          <w:u w:val="single"/>
        </w:rPr>
        <w:t xml:space="preserve"> or humanities research</w:t>
      </w:r>
      <w:r w:rsidRPr="004F53B0">
        <w:rPr>
          <w:color w:val="000000" w:themeColor="text1"/>
        </w:rPr>
        <w:t xml:space="preserve"> (for example, behavioral science, criminology, or linguistics)</w:t>
      </w:r>
    </w:p>
    <w:p w14:paraId="41B40489" w14:textId="77777777" w:rsidR="00872E5E" w:rsidRPr="004F53B0" w:rsidRDefault="00872E5E" w:rsidP="00B2587F">
      <w:pPr>
        <w:pStyle w:val="ListParagraph"/>
        <w:numPr>
          <w:ilvl w:val="1"/>
          <w:numId w:val="5"/>
        </w:numPr>
        <w:ind w:left="993"/>
        <w:rPr>
          <w:color w:val="000000" w:themeColor="text1"/>
        </w:rPr>
      </w:pPr>
      <w:r w:rsidRPr="004F53B0">
        <w:rPr>
          <w:color w:val="000000" w:themeColor="text1"/>
        </w:rPr>
        <w:t>Can you explain why?</w:t>
      </w:r>
    </w:p>
    <w:p w14:paraId="4883E625" w14:textId="6E5E4629" w:rsidR="003A293C" w:rsidRPr="004F53B0" w:rsidRDefault="007E7E1D" w:rsidP="00B2587F">
      <w:pPr>
        <w:pStyle w:val="ListParagraph"/>
        <w:numPr>
          <w:ilvl w:val="1"/>
          <w:numId w:val="5"/>
        </w:numPr>
        <w:ind w:left="993"/>
        <w:rPr>
          <w:color w:val="000000" w:themeColor="text1"/>
        </w:rPr>
      </w:pPr>
      <w:r w:rsidRPr="004F53B0">
        <w:rPr>
          <w:color w:val="000000" w:themeColor="text1"/>
        </w:rPr>
        <w:t>Can you explain what you think objectivity and subjectivity are influenced by?</w:t>
      </w:r>
    </w:p>
    <w:p w14:paraId="264C1F55" w14:textId="77777777" w:rsidR="00AF7428" w:rsidRPr="004F53B0" w:rsidRDefault="00AF7428" w:rsidP="00CD3F9B">
      <w:pPr>
        <w:rPr>
          <w:color w:val="000000" w:themeColor="text1"/>
        </w:rPr>
      </w:pPr>
    </w:p>
    <w:p w14:paraId="54A75313" w14:textId="5B4DE79A" w:rsidR="003A293C" w:rsidRPr="004F53B0" w:rsidRDefault="007E7E1D" w:rsidP="00CD3F9B">
      <w:pPr>
        <w:pStyle w:val="ListParagraph"/>
        <w:numPr>
          <w:ilvl w:val="0"/>
          <w:numId w:val="5"/>
        </w:numPr>
        <w:rPr>
          <w:color w:val="000000" w:themeColor="text1"/>
        </w:rPr>
      </w:pPr>
      <w:r w:rsidRPr="004F53B0">
        <w:rPr>
          <w:color w:val="000000" w:themeColor="text1"/>
        </w:rPr>
        <w:lastRenderedPageBreak/>
        <w:t>There are different viewpoints among scientists about the influence of society and culture on scientific research. On the one hand, there are scientists who say that the society and culture in which the researcher lives form the person (for example, beliefs, political beliefs, first language, manners). Because of that, they also affect their research. For example, by affecting what the researcher does or does not study, what they do or do not see, and the theories that they form based on data.</w:t>
      </w:r>
      <w:r w:rsidR="003A293C" w:rsidRPr="004F53B0">
        <w:rPr>
          <w:color w:val="000000" w:themeColor="text1"/>
        </w:rPr>
        <w:t xml:space="preserve"> </w:t>
      </w:r>
      <w:r w:rsidRPr="004F53B0">
        <w:rPr>
          <w:color w:val="000000" w:themeColor="text1"/>
        </w:rPr>
        <w:t>On the other hand, there are scientists who say that all those factors do not affect science. Researchers use all kinds of techniques to prevent bias (for example, collaboration, peer review, repeating studies). There are also many viewpoints in between.</w:t>
      </w:r>
    </w:p>
    <w:p w14:paraId="15E853ED" w14:textId="77777777" w:rsidR="007E7E1D" w:rsidRPr="004F53B0" w:rsidRDefault="007E7E1D" w:rsidP="00B2587F">
      <w:pPr>
        <w:pStyle w:val="ListParagraph"/>
        <w:numPr>
          <w:ilvl w:val="0"/>
          <w:numId w:val="6"/>
        </w:numPr>
        <w:ind w:left="993"/>
        <w:rPr>
          <w:color w:val="000000" w:themeColor="text1"/>
        </w:rPr>
      </w:pPr>
      <w:r w:rsidRPr="004F53B0">
        <w:rPr>
          <w:color w:val="000000" w:themeColor="text1"/>
        </w:rPr>
        <w:t>What, according to you, is the influence of society and culture on science?</w:t>
      </w:r>
    </w:p>
    <w:p w14:paraId="0CE85CEE" w14:textId="77777777" w:rsidR="007E7E1D" w:rsidRPr="004F53B0" w:rsidRDefault="007E7E1D" w:rsidP="00B2587F">
      <w:pPr>
        <w:pStyle w:val="ListParagraph"/>
        <w:numPr>
          <w:ilvl w:val="0"/>
          <w:numId w:val="6"/>
        </w:numPr>
        <w:ind w:left="993"/>
        <w:rPr>
          <w:color w:val="000000" w:themeColor="text1"/>
        </w:rPr>
      </w:pPr>
      <w:r w:rsidRPr="004F53B0">
        <w:rPr>
          <w:color w:val="000000" w:themeColor="text1"/>
        </w:rPr>
        <w:t>Can you explain why?</w:t>
      </w:r>
    </w:p>
    <w:p w14:paraId="47B6A862" w14:textId="331DBFC7" w:rsidR="00874F4B" w:rsidRPr="004F53B0" w:rsidRDefault="007E7E1D" w:rsidP="00B2587F">
      <w:pPr>
        <w:pStyle w:val="ListParagraph"/>
        <w:numPr>
          <w:ilvl w:val="0"/>
          <w:numId w:val="6"/>
        </w:numPr>
        <w:ind w:left="993"/>
        <w:rPr>
          <w:color w:val="000000" w:themeColor="text1"/>
        </w:rPr>
      </w:pPr>
      <w:r w:rsidRPr="004F53B0">
        <w:rPr>
          <w:color w:val="000000" w:themeColor="text1"/>
        </w:rPr>
        <w:t>Do you have examples for that?</w:t>
      </w:r>
    </w:p>
    <w:p w14:paraId="1183BAE3" w14:textId="17530B63" w:rsidR="00874F4B" w:rsidRPr="004F53B0" w:rsidRDefault="00391C75" w:rsidP="00CD3F9B">
      <w:pPr>
        <w:pStyle w:val="ListParagraph"/>
        <w:numPr>
          <w:ilvl w:val="0"/>
          <w:numId w:val="5"/>
        </w:numPr>
        <w:rPr>
          <w:color w:val="000000" w:themeColor="text1"/>
        </w:rPr>
      </w:pPr>
      <w:r w:rsidRPr="004F53B0">
        <w:rPr>
          <w:color w:val="000000" w:themeColor="text1"/>
        </w:rPr>
        <w:t xml:space="preserve">There are different viewpoints among scientists about how scientific theories come about. On </w:t>
      </w:r>
      <w:r w:rsidRPr="004F53B0">
        <w:rPr>
          <w:color w:val="000000" w:themeColor="text1"/>
        </w:rPr>
        <w:br/>
        <w:t>the one hand, there are scientists who say that explanations and theories are discovered by scientists (like how a new bird species is discovered). Explanations and theories then are logical consequences of observations. Researchers with comparable expertise will come to the same conclusions based on the same data. On the other hand, there are scientists who say that explanations and theories are devised by scientists. Interpreting observations requires creativity from scientists to devise and support explanations and theories. Researchers with comparable expertise can come to different conclusions based on the same data.</w:t>
      </w:r>
    </w:p>
    <w:p w14:paraId="0F42791A" w14:textId="2E8A9B51" w:rsidR="009541C9" w:rsidRPr="004F53B0" w:rsidRDefault="00391C75" w:rsidP="00B2587F">
      <w:pPr>
        <w:pStyle w:val="ListParagraph"/>
        <w:numPr>
          <w:ilvl w:val="1"/>
          <w:numId w:val="5"/>
        </w:numPr>
        <w:ind w:left="993"/>
        <w:rPr>
          <w:color w:val="000000" w:themeColor="text1"/>
        </w:rPr>
      </w:pPr>
      <w:r w:rsidRPr="004F53B0">
        <w:rPr>
          <w:color w:val="000000" w:themeColor="text1"/>
        </w:rPr>
        <w:t xml:space="preserve">How do scientific theories and explanations come about </w:t>
      </w:r>
      <w:r w:rsidRPr="004F53B0">
        <w:rPr>
          <w:color w:val="000000" w:themeColor="text1"/>
          <w:u w:val="single"/>
        </w:rPr>
        <w:t>in biomedical research</w:t>
      </w:r>
      <w:r w:rsidR="006803FE" w:rsidRPr="004F53B0">
        <w:rPr>
          <w:color w:val="000000" w:themeColor="text1"/>
        </w:rPr>
        <w:t>, according to you?</w:t>
      </w:r>
      <w:r w:rsidRPr="004F53B0">
        <w:rPr>
          <w:color w:val="000000" w:themeColor="text1"/>
        </w:rPr>
        <w:t xml:space="preserve"> </w:t>
      </w:r>
    </w:p>
    <w:p w14:paraId="73D46D5A" w14:textId="77777777" w:rsidR="00391C75" w:rsidRPr="004F53B0" w:rsidRDefault="00391C75" w:rsidP="00B2587F">
      <w:pPr>
        <w:pStyle w:val="ListParagraph"/>
        <w:numPr>
          <w:ilvl w:val="1"/>
          <w:numId w:val="5"/>
        </w:numPr>
        <w:ind w:left="993"/>
        <w:rPr>
          <w:color w:val="000000" w:themeColor="text1"/>
        </w:rPr>
      </w:pPr>
      <w:r w:rsidRPr="004F53B0">
        <w:rPr>
          <w:color w:val="000000" w:themeColor="text1"/>
        </w:rPr>
        <w:t>Can you explain why?</w:t>
      </w:r>
    </w:p>
    <w:p w14:paraId="222C8448" w14:textId="5E69D18C" w:rsidR="00160985" w:rsidRPr="004F53B0" w:rsidRDefault="00391C75" w:rsidP="00B2587F">
      <w:pPr>
        <w:pStyle w:val="ListParagraph"/>
        <w:numPr>
          <w:ilvl w:val="1"/>
          <w:numId w:val="5"/>
        </w:numPr>
        <w:ind w:left="993"/>
        <w:rPr>
          <w:color w:val="000000" w:themeColor="text1"/>
        </w:rPr>
      </w:pPr>
      <w:r w:rsidRPr="004F53B0">
        <w:rPr>
          <w:color w:val="000000" w:themeColor="text1"/>
        </w:rPr>
        <w:t>Do you have examples for that?</w:t>
      </w:r>
    </w:p>
    <w:p w14:paraId="50361FB4" w14:textId="17511A13" w:rsidR="00844B00" w:rsidRPr="004F53B0" w:rsidRDefault="00391C75" w:rsidP="00CD3F9B">
      <w:pPr>
        <w:pStyle w:val="ListParagraph"/>
        <w:numPr>
          <w:ilvl w:val="0"/>
          <w:numId w:val="5"/>
        </w:numPr>
        <w:rPr>
          <w:color w:val="000000" w:themeColor="text1"/>
        </w:rPr>
      </w:pPr>
      <w:r w:rsidRPr="004F53B0">
        <w:rPr>
          <w:color w:val="000000" w:themeColor="text1"/>
        </w:rPr>
        <w:t xml:space="preserve">There are different viewpoints among scientists about the aim of research articles. On the one hand, there are scientists who say that researchers report the facts and conclusions proven by the data presented, in a research article. On the other hand, there are scientists who say that researchers provide an argument in a research article, with which they show to what extent the presented data supports a conclusion, according to them. </w:t>
      </w:r>
    </w:p>
    <w:p w14:paraId="7285FBC7" w14:textId="77777777" w:rsidR="00391C75" w:rsidRPr="004F53B0" w:rsidRDefault="00391C75" w:rsidP="00B2587F">
      <w:pPr>
        <w:pStyle w:val="ListParagraph"/>
        <w:numPr>
          <w:ilvl w:val="0"/>
          <w:numId w:val="6"/>
        </w:numPr>
        <w:ind w:left="993"/>
        <w:rPr>
          <w:color w:val="000000" w:themeColor="text1"/>
        </w:rPr>
      </w:pPr>
      <w:r w:rsidRPr="004F53B0">
        <w:rPr>
          <w:color w:val="000000" w:themeColor="text1"/>
        </w:rPr>
        <w:t>With which do you agree more?</w:t>
      </w:r>
    </w:p>
    <w:p w14:paraId="006B08FB" w14:textId="77777777" w:rsidR="00391C75" w:rsidRPr="004F53B0" w:rsidRDefault="00391C75" w:rsidP="00B2587F">
      <w:pPr>
        <w:pStyle w:val="ListParagraph"/>
        <w:numPr>
          <w:ilvl w:val="0"/>
          <w:numId w:val="6"/>
        </w:numPr>
        <w:ind w:left="993"/>
        <w:rPr>
          <w:color w:val="000000" w:themeColor="text1"/>
        </w:rPr>
      </w:pPr>
      <w:r w:rsidRPr="004F53B0">
        <w:rPr>
          <w:color w:val="000000" w:themeColor="text1"/>
        </w:rPr>
        <w:t>Can you explain why?</w:t>
      </w:r>
    </w:p>
    <w:p w14:paraId="7CD850A7" w14:textId="7E1E9D55" w:rsidR="003A6218" w:rsidRPr="004F53B0" w:rsidRDefault="00391C75" w:rsidP="00B2587F">
      <w:pPr>
        <w:pStyle w:val="ListParagraph"/>
        <w:numPr>
          <w:ilvl w:val="0"/>
          <w:numId w:val="6"/>
        </w:numPr>
        <w:ind w:left="993"/>
        <w:rPr>
          <w:color w:val="000000" w:themeColor="text1"/>
        </w:rPr>
      </w:pPr>
      <w:r w:rsidRPr="004F53B0">
        <w:rPr>
          <w:color w:val="000000" w:themeColor="text1"/>
        </w:rPr>
        <w:t>Do you have examples for that?</w:t>
      </w:r>
    </w:p>
    <w:p w14:paraId="061CC453" w14:textId="265C0347" w:rsidR="00F45DEE" w:rsidRPr="004F53B0" w:rsidRDefault="006803FE" w:rsidP="00CD3F9B">
      <w:pPr>
        <w:pStyle w:val="Heading1"/>
      </w:pPr>
      <w:r w:rsidRPr="004F53B0">
        <w:t xml:space="preserve">Concluding questions </w:t>
      </w:r>
    </w:p>
    <w:p w14:paraId="4BFE8AB3" w14:textId="6FC1A8ED" w:rsidR="00AF7428" w:rsidRPr="004F53B0" w:rsidRDefault="006803FE" w:rsidP="00CD3F9B">
      <w:pPr>
        <w:pStyle w:val="ListParagraph"/>
        <w:numPr>
          <w:ilvl w:val="0"/>
          <w:numId w:val="5"/>
        </w:numPr>
        <w:rPr>
          <w:color w:val="000000" w:themeColor="text1"/>
        </w:rPr>
      </w:pPr>
      <w:r w:rsidRPr="004F53B0">
        <w:rPr>
          <w:color w:val="000000" w:themeColor="text1"/>
        </w:rPr>
        <w:t>Have you spoken to others about the content of the interview or the questionnaire? If so, can you write a bit about those conversations?</w:t>
      </w:r>
    </w:p>
    <w:p w14:paraId="648064EF" w14:textId="6DB48381" w:rsidR="00AF7428" w:rsidRPr="004F53B0" w:rsidRDefault="006803FE" w:rsidP="00CD3F9B">
      <w:pPr>
        <w:pStyle w:val="ListParagraph"/>
        <w:numPr>
          <w:ilvl w:val="0"/>
          <w:numId w:val="5"/>
        </w:numPr>
        <w:rPr>
          <w:color w:val="000000" w:themeColor="text1"/>
        </w:rPr>
      </w:pPr>
      <w:r w:rsidRPr="004F53B0">
        <w:rPr>
          <w:color w:val="000000" w:themeColor="text1"/>
        </w:rPr>
        <w:t>Did you look up information about the topics discussed because of the interview or the questionnaire? If so, can you explain what kind of information you went through?</w:t>
      </w:r>
    </w:p>
    <w:p w14:paraId="765059C2" w14:textId="16AF1C46" w:rsidR="00AF7428" w:rsidRPr="004F53B0" w:rsidRDefault="006803FE" w:rsidP="00CD3F9B">
      <w:pPr>
        <w:pStyle w:val="ListParagraph"/>
        <w:numPr>
          <w:ilvl w:val="0"/>
          <w:numId w:val="5"/>
        </w:numPr>
        <w:rPr>
          <w:color w:val="000000" w:themeColor="text1"/>
        </w:rPr>
      </w:pPr>
      <w:r w:rsidRPr="004F53B0">
        <w:rPr>
          <w:color w:val="000000" w:themeColor="text1"/>
        </w:rPr>
        <w:t>Is there anything else you would like to add about scientific research or scientific knowledge</w:t>
      </w:r>
      <w:r w:rsidR="003A66C9" w:rsidRPr="004F53B0">
        <w:rPr>
          <w:color w:val="000000" w:themeColor="text1"/>
        </w:rPr>
        <w:t>?</w:t>
      </w:r>
    </w:p>
    <w:p w14:paraId="6AE00A78" w14:textId="6D53FF9D" w:rsidR="008D770D" w:rsidRPr="004F53B0" w:rsidRDefault="00AF7428" w:rsidP="00CD3F9B">
      <w:pPr>
        <w:pStyle w:val="ListParagraph"/>
        <w:numPr>
          <w:ilvl w:val="0"/>
          <w:numId w:val="5"/>
        </w:numPr>
        <w:rPr>
          <w:color w:val="000000" w:themeColor="text1"/>
        </w:rPr>
      </w:pPr>
      <w:r w:rsidRPr="004F53B0">
        <w:rPr>
          <w:color w:val="000000" w:themeColor="text1"/>
        </w:rPr>
        <w:t>Is</w:t>
      </w:r>
      <w:r w:rsidR="006803FE" w:rsidRPr="004F53B0">
        <w:rPr>
          <w:color w:val="000000" w:themeColor="text1"/>
        </w:rPr>
        <w:t xml:space="preserve"> there anything else you would like to add about the interview, the questionnaire, or the study?</w:t>
      </w:r>
    </w:p>
    <w:sectPr w:rsidR="008D770D" w:rsidRPr="004F53B0" w:rsidSect="00971515">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05264" w14:textId="77777777" w:rsidR="00F8598C" w:rsidRDefault="00F8598C" w:rsidP="00CD3F9B">
      <w:r>
        <w:separator/>
      </w:r>
    </w:p>
  </w:endnote>
  <w:endnote w:type="continuationSeparator" w:id="0">
    <w:p w14:paraId="52508492" w14:textId="77777777" w:rsidR="00F8598C" w:rsidRDefault="00F8598C" w:rsidP="00CD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TIX Two Text">
    <w:panose1 w:val="00000000000000000000"/>
    <w:charset w:val="00"/>
    <w:family w:val="auto"/>
    <w:pitch w:val="variable"/>
    <w:sig w:usb0="A00002FF" w:usb1="0000001F" w:usb2="00000000" w:usb3="00000000" w:csb0="0000019F" w:csb1="00000000"/>
  </w:font>
  <w:font w:name="Open Sans">
    <w:panose1 w:val="020B0606030504020204"/>
    <w:charset w:val="00"/>
    <w:family w:val="swiss"/>
    <w:pitch w:val="variable"/>
    <w:sig w:usb0="E00002EF" w:usb1="4000205B" w:usb2="00000028" w:usb3="00000000" w:csb0="0000019F" w:csb1="00000000"/>
  </w:font>
  <w:font w:name="Segoe UI">
    <w:altName w:val="Calibr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6103208"/>
      <w:docPartObj>
        <w:docPartGallery w:val="Page Numbers (Bottom of Page)"/>
        <w:docPartUnique/>
      </w:docPartObj>
    </w:sdtPr>
    <w:sdtContent>
      <w:p w14:paraId="2263A2FC" w14:textId="68DB0E17" w:rsidR="006F731C" w:rsidRDefault="006F731C" w:rsidP="009420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4F00AAD" w14:textId="0F7F3A07" w:rsidR="0064151E" w:rsidRDefault="0064151E" w:rsidP="006F731C">
    <w:pPr>
      <w:pStyle w:val="Footer"/>
      <w:ind w:right="360"/>
      <w:rPr>
        <w:rStyle w:val="PageNumber"/>
      </w:rPr>
    </w:pPr>
  </w:p>
  <w:p w14:paraId="37D679C5" w14:textId="77777777" w:rsidR="0064151E" w:rsidRDefault="0064151E" w:rsidP="00CD3F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0919757"/>
      <w:docPartObj>
        <w:docPartGallery w:val="Page Numbers (Bottom of Page)"/>
        <w:docPartUnique/>
      </w:docPartObj>
    </w:sdtPr>
    <w:sdtContent>
      <w:p w14:paraId="0A64154F" w14:textId="7CDC7DB4" w:rsidR="006F731C" w:rsidRDefault="006F731C" w:rsidP="00942083">
        <w:pPr>
          <w:pStyle w:val="Footer"/>
          <w:framePr w:wrap="none" w:vAnchor="text" w:hAnchor="margin" w:xAlign="right" w:y="1"/>
          <w:rPr>
            <w:rStyle w:val="PageNumber"/>
          </w:rPr>
        </w:pPr>
        <w:r w:rsidRPr="008275EF">
          <w:rPr>
            <w:rStyle w:val="PageNumber"/>
            <w:rFonts w:ascii="Open Sans" w:hAnsi="Open Sans" w:cs="Open Sans"/>
            <w:sz w:val="16"/>
            <w:szCs w:val="16"/>
          </w:rPr>
          <w:fldChar w:fldCharType="begin"/>
        </w:r>
        <w:r w:rsidRPr="008275EF">
          <w:rPr>
            <w:rStyle w:val="PageNumber"/>
            <w:rFonts w:ascii="Open Sans" w:hAnsi="Open Sans" w:cs="Open Sans"/>
            <w:sz w:val="16"/>
            <w:szCs w:val="16"/>
          </w:rPr>
          <w:instrText xml:space="preserve"> PAGE </w:instrText>
        </w:r>
        <w:r w:rsidRPr="008275EF">
          <w:rPr>
            <w:rStyle w:val="PageNumber"/>
            <w:rFonts w:ascii="Open Sans" w:hAnsi="Open Sans" w:cs="Open Sans"/>
            <w:sz w:val="16"/>
            <w:szCs w:val="16"/>
          </w:rPr>
          <w:fldChar w:fldCharType="separate"/>
        </w:r>
        <w:r w:rsidRPr="008275EF">
          <w:rPr>
            <w:rStyle w:val="PageNumber"/>
            <w:rFonts w:ascii="Open Sans" w:hAnsi="Open Sans" w:cs="Open Sans"/>
            <w:noProof/>
            <w:sz w:val="16"/>
            <w:szCs w:val="16"/>
          </w:rPr>
          <w:t>2</w:t>
        </w:r>
        <w:r w:rsidRPr="008275EF">
          <w:rPr>
            <w:rStyle w:val="PageNumber"/>
            <w:rFonts w:ascii="Open Sans" w:hAnsi="Open Sans" w:cs="Open Sans"/>
            <w:sz w:val="16"/>
            <w:szCs w:val="16"/>
          </w:rPr>
          <w:fldChar w:fldCharType="end"/>
        </w:r>
      </w:p>
    </w:sdtContent>
  </w:sdt>
  <w:p w14:paraId="3A7FDE01" w14:textId="594F7B2B" w:rsidR="0064151E" w:rsidRDefault="0064151E" w:rsidP="006F731C">
    <w:pPr>
      <w:pStyle w:val="Footer"/>
      <w:ind w:right="360"/>
      <w:rPr>
        <w:rStyle w:val="PageNumber"/>
      </w:rPr>
    </w:pPr>
  </w:p>
  <w:p w14:paraId="56749F28" w14:textId="77777777" w:rsidR="0064151E" w:rsidRDefault="0064151E" w:rsidP="00CD3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0D20" w14:textId="77777777" w:rsidR="00F8598C" w:rsidRDefault="00F8598C" w:rsidP="00CD3F9B">
      <w:r>
        <w:separator/>
      </w:r>
    </w:p>
  </w:footnote>
  <w:footnote w:type="continuationSeparator" w:id="0">
    <w:p w14:paraId="1F2FB2FC" w14:textId="77777777" w:rsidR="00F8598C" w:rsidRDefault="00F8598C" w:rsidP="00CD3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8354142"/>
      <w:docPartObj>
        <w:docPartGallery w:val="Page Numbers (Top of Page)"/>
        <w:docPartUnique/>
      </w:docPartObj>
    </w:sdtPr>
    <w:sdtContent>
      <w:p w14:paraId="6F3EDE91" w14:textId="0079E2A2" w:rsidR="002B0052" w:rsidRDefault="002B0052" w:rsidP="009420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3805AF" w14:textId="77777777" w:rsidR="002B0052" w:rsidRDefault="002B0052" w:rsidP="002B00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pen Sans" w:hAnsi="Open Sans" w:cs="Open Sans"/>
        <w:sz w:val="16"/>
        <w:szCs w:val="16"/>
      </w:rPr>
      <w:id w:val="1568685034"/>
      <w:docPartObj>
        <w:docPartGallery w:val="Page Numbers (Top of Page)"/>
        <w:docPartUnique/>
      </w:docPartObj>
    </w:sdtPr>
    <w:sdtContent>
      <w:p w14:paraId="2536EBE7" w14:textId="6F494DE3" w:rsidR="002B0052" w:rsidRPr="002B0052" w:rsidRDefault="002B0052" w:rsidP="00942083">
        <w:pPr>
          <w:pStyle w:val="Header"/>
          <w:framePr w:wrap="none" w:vAnchor="text" w:hAnchor="margin" w:xAlign="right" w:y="1"/>
          <w:rPr>
            <w:rStyle w:val="PageNumber"/>
            <w:rFonts w:ascii="Open Sans" w:hAnsi="Open Sans" w:cs="Open Sans"/>
            <w:sz w:val="16"/>
            <w:szCs w:val="16"/>
          </w:rPr>
        </w:pPr>
        <w:r w:rsidRPr="002B0052">
          <w:rPr>
            <w:rStyle w:val="PageNumber"/>
            <w:rFonts w:ascii="Open Sans" w:hAnsi="Open Sans" w:cs="Open Sans"/>
            <w:sz w:val="16"/>
            <w:szCs w:val="16"/>
          </w:rPr>
          <w:fldChar w:fldCharType="begin"/>
        </w:r>
        <w:r w:rsidRPr="002B0052">
          <w:rPr>
            <w:rStyle w:val="PageNumber"/>
            <w:rFonts w:ascii="Open Sans" w:hAnsi="Open Sans" w:cs="Open Sans"/>
            <w:sz w:val="16"/>
            <w:szCs w:val="16"/>
          </w:rPr>
          <w:instrText xml:space="preserve"> PAGE </w:instrText>
        </w:r>
        <w:r w:rsidRPr="002B0052">
          <w:rPr>
            <w:rStyle w:val="PageNumber"/>
            <w:rFonts w:ascii="Open Sans" w:hAnsi="Open Sans" w:cs="Open Sans"/>
            <w:sz w:val="16"/>
            <w:szCs w:val="16"/>
          </w:rPr>
          <w:fldChar w:fldCharType="separate"/>
        </w:r>
        <w:r w:rsidRPr="002B0052">
          <w:rPr>
            <w:rStyle w:val="PageNumber"/>
            <w:rFonts w:ascii="Open Sans" w:hAnsi="Open Sans" w:cs="Open Sans"/>
            <w:noProof/>
            <w:sz w:val="16"/>
            <w:szCs w:val="16"/>
          </w:rPr>
          <w:t>2</w:t>
        </w:r>
        <w:r w:rsidRPr="002B0052">
          <w:rPr>
            <w:rStyle w:val="PageNumber"/>
            <w:rFonts w:ascii="Open Sans" w:hAnsi="Open Sans" w:cs="Open Sans"/>
            <w:sz w:val="16"/>
            <w:szCs w:val="16"/>
          </w:rPr>
          <w:fldChar w:fldCharType="end"/>
        </w:r>
      </w:p>
    </w:sdtContent>
  </w:sdt>
  <w:p w14:paraId="058C1CB1" w14:textId="3ECE3E29" w:rsidR="009F69F5" w:rsidRPr="00D26CF4" w:rsidRDefault="00C95F5F" w:rsidP="002B0052">
    <w:pPr>
      <w:pStyle w:val="Header"/>
      <w:ind w:right="360"/>
      <w:rPr>
        <w:rFonts w:ascii="Open Sans" w:hAnsi="Open Sans" w:cs="Open Sans"/>
        <w:sz w:val="16"/>
        <w:szCs w:val="16"/>
      </w:rPr>
    </w:pPr>
    <w:r w:rsidRPr="00D26CF4">
      <w:rPr>
        <w:rFonts w:ascii="Open Sans" w:hAnsi="Open Sans" w:cs="Open Sans"/>
        <w:sz w:val="16"/>
        <w:szCs w:val="16"/>
      </w:rPr>
      <w:t xml:space="preserve">Online Resource </w:t>
    </w:r>
    <w:r w:rsidR="00D26CF4">
      <w:rPr>
        <w:rFonts w:ascii="Open Sans" w:hAnsi="Open Sans" w:cs="Open Sans"/>
        <w:sz w:val="16"/>
        <w:szCs w:val="16"/>
      </w:rPr>
      <w:t>2</w:t>
    </w:r>
    <w:r w:rsidRPr="00D26CF4">
      <w:rPr>
        <w:rFonts w:ascii="Open Sans" w:hAnsi="Open Sans" w:cs="Open Sans"/>
        <w:sz w:val="16"/>
        <w:szCs w:val="16"/>
      </w:rPr>
      <w:t xml:space="preserve"> – The Hidden Lessons of Scientific Writing – Reflection Guide English Translation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13B68"/>
    <w:multiLevelType w:val="hybridMultilevel"/>
    <w:tmpl w:val="7E6C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E1B28"/>
    <w:multiLevelType w:val="hybridMultilevel"/>
    <w:tmpl w:val="5980D92A"/>
    <w:lvl w:ilvl="0" w:tplc="BC72F14A">
      <w:start w:val="1"/>
      <w:numFmt w:val="decimal"/>
      <w:lvlText w:val="%1)"/>
      <w:lvlJc w:val="left"/>
      <w:pPr>
        <w:ind w:left="927" w:hanging="360"/>
      </w:pPr>
      <w:rPr>
        <w:rFonts w:hint="default"/>
        <w:color w:val="4472C4" w:themeColor="accent1"/>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E5A605D"/>
    <w:multiLevelType w:val="hybridMultilevel"/>
    <w:tmpl w:val="91807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25F88"/>
    <w:multiLevelType w:val="hybridMultilevel"/>
    <w:tmpl w:val="6E04F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721BFF"/>
    <w:multiLevelType w:val="hybridMultilevel"/>
    <w:tmpl w:val="B3D68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777744"/>
    <w:multiLevelType w:val="hybridMultilevel"/>
    <w:tmpl w:val="62502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5D69BF"/>
    <w:multiLevelType w:val="hybridMultilevel"/>
    <w:tmpl w:val="7F1840D8"/>
    <w:lvl w:ilvl="0" w:tplc="C5F61544">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38170028">
    <w:abstractNumId w:val="1"/>
  </w:num>
  <w:num w:numId="2" w16cid:durableId="889339785">
    <w:abstractNumId w:val="4"/>
  </w:num>
  <w:num w:numId="3" w16cid:durableId="517542618">
    <w:abstractNumId w:val="2"/>
  </w:num>
  <w:num w:numId="4" w16cid:durableId="1798256837">
    <w:abstractNumId w:val="5"/>
  </w:num>
  <w:num w:numId="5" w16cid:durableId="231085099">
    <w:abstractNumId w:val="6"/>
  </w:num>
  <w:num w:numId="6" w16cid:durableId="700323668">
    <w:abstractNumId w:val="3"/>
  </w:num>
  <w:num w:numId="7" w16cid:durableId="101780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3D"/>
    <w:rsid w:val="000167F4"/>
    <w:rsid w:val="000705EF"/>
    <w:rsid w:val="00083A8E"/>
    <w:rsid w:val="000B3D0B"/>
    <w:rsid w:val="000C19F0"/>
    <w:rsid w:val="00110A5C"/>
    <w:rsid w:val="001149BD"/>
    <w:rsid w:val="001326D5"/>
    <w:rsid w:val="00160985"/>
    <w:rsid w:val="00207293"/>
    <w:rsid w:val="002778C7"/>
    <w:rsid w:val="002B0052"/>
    <w:rsid w:val="002D39CB"/>
    <w:rsid w:val="003232EF"/>
    <w:rsid w:val="00391C75"/>
    <w:rsid w:val="003A293C"/>
    <w:rsid w:val="003A6218"/>
    <w:rsid w:val="003A66C9"/>
    <w:rsid w:val="003C6F37"/>
    <w:rsid w:val="003D7C9E"/>
    <w:rsid w:val="00473904"/>
    <w:rsid w:val="00491C50"/>
    <w:rsid w:val="004B22E2"/>
    <w:rsid w:val="004F53B0"/>
    <w:rsid w:val="0064151E"/>
    <w:rsid w:val="006803FE"/>
    <w:rsid w:val="006F731C"/>
    <w:rsid w:val="0073541F"/>
    <w:rsid w:val="00745034"/>
    <w:rsid w:val="00790ECE"/>
    <w:rsid w:val="007979B8"/>
    <w:rsid w:val="007D5863"/>
    <w:rsid w:val="007E7E1D"/>
    <w:rsid w:val="007F74FE"/>
    <w:rsid w:val="008275EF"/>
    <w:rsid w:val="008437B6"/>
    <w:rsid w:val="00843960"/>
    <w:rsid w:val="00844B00"/>
    <w:rsid w:val="00872E5E"/>
    <w:rsid w:val="00874F4B"/>
    <w:rsid w:val="008D4234"/>
    <w:rsid w:val="008D5E45"/>
    <w:rsid w:val="008D770D"/>
    <w:rsid w:val="008E2E70"/>
    <w:rsid w:val="009459DC"/>
    <w:rsid w:val="009541C9"/>
    <w:rsid w:val="00971515"/>
    <w:rsid w:val="009C3C66"/>
    <w:rsid w:val="009D781A"/>
    <w:rsid w:val="009E3C24"/>
    <w:rsid w:val="009F69F5"/>
    <w:rsid w:val="00A74271"/>
    <w:rsid w:val="00AF645B"/>
    <w:rsid w:val="00AF7428"/>
    <w:rsid w:val="00B11489"/>
    <w:rsid w:val="00B23C40"/>
    <w:rsid w:val="00B2587F"/>
    <w:rsid w:val="00B44EFA"/>
    <w:rsid w:val="00B72712"/>
    <w:rsid w:val="00B82110"/>
    <w:rsid w:val="00BC2739"/>
    <w:rsid w:val="00BE2E25"/>
    <w:rsid w:val="00C25B7B"/>
    <w:rsid w:val="00C95F5F"/>
    <w:rsid w:val="00CD1E06"/>
    <w:rsid w:val="00CD3F9B"/>
    <w:rsid w:val="00CF5AD3"/>
    <w:rsid w:val="00D26CF4"/>
    <w:rsid w:val="00D87DD2"/>
    <w:rsid w:val="00DA6534"/>
    <w:rsid w:val="00DD0CA3"/>
    <w:rsid w:val="00E126FB"/>
    <w:rsid w:val="00E876D1"/>
    <w:rsid w:val="00E966D9"/>
    <w:rsid w:val="00F45DEE"/>
    <w:rsid w:val="00F47B51"/>
    <w:rsid w:val="00F8598C"/>
    <w:rsid w:val="00F91C6A"/>
    <w:rsid w:val="00FB552C"/>
    <w:rsid w:val="00FD1834"/>
    <w:rsid w:val="00FD40C8"/>
    <w:rsid w:val="00FE0EB3"/>
    <w:rsid w:val="00FE323D"/>
    <w:rsid w:val="00FF092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75DFD676"/>
  <w15:chartTrackingRefBased/>
  <w15:docId w15:val="{301A0EF7-7010-0A4F-B3F2-14F29FBF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F9B"/>
    <w:pPr>
      <w:spacing w:before="240"/>
    </w:pPr>
    <w:rPr>
      <w:rFonts w:ascii="STIX Two Text" w:hAnsi="STIX Two Text" w:cs="Times New Roman"/>
      <w:sz w:val="20"/>
      <w:szCs w:val="20"/>
      <w:lang w:val="en-US"/>
    </w:rPr>
  </w:style>
  <w:style w:type="paragraph" w:styleId="Heading1">
    <w:name w:val="heading 1"/>
    <w:basedOn w:val="Normal"/>
    <w:next w:val="Normal"/>
    <w:link w:val="Heading1Char"/>
    <w:uiPriority w:val="9"/>
    <w:qFormat/>
    <w:rsid w:val="009D781A"/>
    <w:pPr>
      <w:keepNext/>
      <w:keepLines/>
      <w:spacing w:after="120"/>
      <w:outlineLvl w:val="0"/>
    </w:pPr>
    <w:rPr>
      <w:rFonts w:ascii="Open Sans" w:eastAsia="Times New Roman" w:hAnsi="Open Sans" w:cs="Open Sans"/>
      <w:b/>
      <w:color w:val="000000" w:themeColor="text1"/>
      <w:szCs w:val="28"/>
    </w:rPr>
  </w:style>
  <w:style w:type="paragraph" w:styleId="Heading2">
    <w:name w:val="heading 2"/>
    <w:basedOn w:val="Normal"/>
    <w:next w:val="Normal"/>
    <w:link w:val="Heading2Char"/>
    <w:uiPriority w:val="9"/>
    <w:unhideWhenUsed/>
    <w:qFormat/>
    <w:rsid w:val="003A6218"/>
    <w:pPr>
      <w:keepNext/>
      <w:keepLines/>
      <w:spacing w:after="60"/>
      <w:outlineLvl w:val="1"/>
    </w:pPr>
    <w:rPr>
      <w:rFonts w:eastAsia="Times New Roman"/>
      <w:bCs/>
      <w:i/>
      <w:color w:val="4F81BD"/>
      <w:sz w:val="24"/>
      <w:szCs w:val="28"/>
      <w:lang w:val="nl-NL"/>
    </w:rPr>
  </w:style>
  <w:style w:type="paragraph" w:styleId="Heading3">
    <w:name w:val="heading 3"/>
    <w:basedOn w:val="Normal"/>
    <w:next w:val="Normal"/>
    <w:link w:val="Heading3Char"/>
    <w:uiPriority w:val="9"/>
    <w:unhideWhenUsed/>
    <w:qFormat/>
    <w:rsid w:val="00971515"/>
    <w:pPr>
      <w:spacing w:before="120" w:after="60"/>
      <w:jc w:val="both"/>
      <w:outlineLvl w:val="2"/>
    </w:pPr>
    <w:rPr>
      <w:rFonts w:eastAsia="Calibri"/>
      <w:color w:val="948A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71515"/>
    <w:pPr>
      <w:tabs>
        <w:tab w:val="center" w:pos="4680"/>
        <w:tab w:val="right" w:pos="9360"/>
      </w:tabs>
      <w:jc w:val="both"/>
    </w:pPr>
  </w:style>
  <w:style w:type="character" w:customStyle="1" w:styleId="FooterChar">
    <w:name w:val="Footer Char"/>
    <w:basedOn w:val="DefaultParagraphFont"/>
    <w:link w:val="Footer"/>
    <w:uiPriority w:val="99"/>
    <w:rsid w:val="00971515"/>
    <w:rPr>
      <w:rFonts w:ascii="Times New Roman" w:hAnsi="Times New Roman" w:cs="Times New Roman"/>
      <w:sz w:val="22"/>
      <w:szCs w:val="22"/>
      <w:lang w:val="en-US"/>
    </w:rPr>
  </w:style>
  <w:style w:type="character" w:styleId="PageNumber">
    <w:name w:val="page number"/>
    <w:basedOn w:val="DefaultParagraphFont"/>
    <w:uiPriority w:val="99"/>
    <w:semiHidden/>
    <w:unhideWhenUsed/>
    <w:rsid w:val="00971515"/>
  </w:style>
  <w:style w:type="table" w:customStyle="1" w:styleId="PlainTable41">
    <w:name w:val="Plain Table 41"/>
    <w:basedOn w:val="TableNormal"/>
    <w:next w:val="PlainTable4"/>
    <w:uiPriority w:val="44"/>
    <w:rsid w:val="00971515"/>
    <w:pPr>
      <w:ind w:firstLine="567"/>
      <w:jc w:val="both"/>
    </w:pPr>
    <w:rPr>
      <w:rFonts w:ascii="Segoe UI" w:hAnsi="Segoe U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97151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971515"/>
  </w:style>
  <w:style w:type="paragraph" w:styleId="Title">
    <w:name w:val="Title"/>
    <w:basedOn w:val="Normal"/>
    <w:next w:val="Normal"/>
    <w:link w:val="TitleChar"/>
    <w:uiPriority w:val="10"/>
    <w:qFormat/>
    <w:rsid w:val="009D781A"/>
    <w:pPr>
      <w:spacing w:after="120"/>
    </w:pPr>
    <w:rPr>
      <w:rFonts w:ascii="Open Sans" w:eastAsia="Calibri" w:hAnsi="Open Sans" w:cs="Open Sans"/>
      <w:b/>
      <w:color w:val="000000" w:themeColor="text1"/>
      <w:sz w:val="24"/>
    </w:rPr>
  </w:style>
  <w:style w:type="character" w:customStyle="1" w:styleId="TitleChar">
    <w:name w:val="Title Char"/>
    <w:basedOn w:val="DefaultParagraphFont"/>
    <w:link w:val="Title"/>
    <w:uiPriority w:val="10"/>
    <w:rsid w:val="009D781A"/>
    <w:rPr>
      <w:rFonts w:ascii="Open Sans" w:eastAsia="Calibri" w:hAnsi="Open Sans" w:cs="Open Sans"/>
      <w:b/>
      <w:color w:val="000000" w:themeColor="text1"/>
      <w:szCs w:val="20"/>
      <w:lang w:val="en-US"/>
    </w:rPr>
  </w:style>
  <w:style w:type="paragraph" w:styleId="Subtitle">
    <w:name w:val="Subtitle"/>
    <w:basedOn w:val="Normal"/>
    <w:next w:val="Normal"/>
    <w:link w:val="SubtitleChar"/>
    <w:uiPriority w:val="11"/>
    <w:qFormat/>
    <w:rsid w:val="00971515"/>
    <w:pPr>
      <w:numPr>
        <w:ilvl w:val="1"/>
      </w:numPr>
      <w:jc w:val="both"/>
    </w:pPr>
    <w:rPr>
      <w:rFonts w:ascii="Cambria" w:eastAsia="Times New Roman" w:hAnsi="Cambria"/>
      <w:i/>
      <w:iCs/>
      <w:color w:val="4F81BD"/>
      <w:spacing w:val="15"/>
      <w:lang w:val="nl-NL"/>
    </w:rPr>
  </w:style>
  <w:style w:type="character" w:customStyle="1" w:styleId="SubtitleChar">
    <w:name w:val="Subtitle Char"/>
    <w:basedOn w:val="DefaultParagraphFont"/>
    <w:link w:val="Subtitle"/>
    <w:uiPriority w:val="11"/>
    <w:rsid w:val="00971515"/>
    <w:rPr>
      <w:rFonts w:ascii="Cambria" w:eastAsia="Times New Roman" w:hAnsi="Cambria" w:cs="Times New Roman"/>
      <w:i/>
      <w:iCs/>
      <w:color w:val="4F81BD"/>
      <w:spacing w:val="15"/>
      <w:lang w:val="nl-NL"/>
    </w:rPr>
  </w:style>
  <w:style w:type="character" w:customStyle="1" w:styleId="Heading1Char">
    <w:name w:val="Heading 1 Char"/>
    <w:basedOn w:val="DefaultParagraphFont"/>
    <w:link w:val="Heading1"/>
    <w:uiPriority w:val="9"/>
    <w:rsid w:val="009D781A"/>
    <w:rPr>
      <w:rFonts w:ascii="Open Sans" w:eastAsia="Times New Roman" w:hAnsi="Open Sans" w:cs="Open Sans"/>
      <w:b/>
      <w:color w:val="000000" w:themeColor="text1"/>
      <w:sz w:val="20"/>
      <w:szCs w:val="28"/>
      <w:lang w:val="en-US"/>
    </w:rPr>
  </w:style>
  <w:style w:type="character" w:customStyle="1" w:styleId="Heading2Char">
    <w:name w:val="Heading 2 Char"/>
    <w:basedOn w:val="DefaultParagraphFont"/>
    <w:link w:val="Heading2"/>
    <w:uiPriority w:val="9"/>
    <w:rsid w:val="003A6218"/>
    <w:rPr>
      <w:rFonts w:ascii="Times New Roman" w:eastAsia="Times New Roman" w:hAnsi="Times New Roman" w:cs="Times New Roman"/>
      <w:bCs/>
      <w:i/>
      <w:color w:val="4F81BD"/>
      <w:szCs w:val="28"/>
      <w:lang w:val="nl-NL"/>
    </w:rPr>
  </w:style>
  <w:style w:type="character" w:customStyle="1" w:styleId="Heading3Char">
    <w:name w:val="Heading 3 Char"/>
    <w:basedOn w:val="DefaultParagraphFont"/>
    <w:link w:val="Heading3"/>
    <w:uiPriority w:val="9"/>
    <w:rsid w:val="00971515"/>
    <w:rPr>
      <w:rFonts w:ascii="Times New Roman" w:eastAsia="Calibri" w:hAnsi="Times New Roman" w:cs="Times New Roman"/>
      <w:color w:val="948A54"/>
      <w:sz w:val="22"/>
      <w:szCs w:val="22"/>
      <w:lang w:val="en-US"/>
    </w:rPr>
  </w:style>
  <w:style w:type="paragraph" w:styleId="NoSpacing">
    <w:name w:val="No Spacing"/>
    <w:basedOn w:val="Normal"/>
    <w:uiPriority w:val="1"/>
    <w:qFormat/>
    <w:rsid w:val="003A6218"/>
  </w:style>
  <w:style w:type="paragraph" w:styleId="ListParagraph">
    <w:name w:val="List Paragraph"/>
    <w:basedOn w:val="Normal"/>
    <w:uiPriority w:val="34"/>
    <w:qFormat/>
    <w:rsid w:val="00FE323D"/>
    <w:pPr>
      <w:ind w:left="720"/>
      <w:contextualSpacing/>
    </w:pPr>
  </w:style>
  <w:style w:type="paragraph" w:styleId="Header">
    <w:name w:val="header"/>
    <w:basedOn w:val="Normal"/>
    <w:link w:val="HeaderChar"/>
    <w:uiPriority w:val="99"/>
    <w:unhideWhenUsed/>
    <w:rsid w:val="009F69F5"/>
    <w:pPr>
      <w:tabs>
        <w:tab w:val="center" w:pos="4513"/>
        <w:tab w:val="right" w:pos="9026"/>
      </w:tabs>
    </w:pPr>
  </w:style>
  <w:style w:type="character" w:customStyle="1" w:styleId="HeaderChar">
    <w:name w:val="Header Char"/>
    <w:basedOn w:val="DefaultParagraphFont"/>
    <w:link w:val="Header"/>
    <w:uiPriority w:val="99"/>
    <w:rsid w:val="009F69F5"/>
    <w:rPr>
      <w:rFonts w:ascii="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bos11/Library/Group%20Containers/UBF8T346G9.Office/User%20Content.localized/Templates.localized/Standard%20headings%20s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A9808-0EAB-044F-AB7F-27302AB15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 headings small.dotx</Template>
  <TotalTime>14</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Pieterman-Bos-11, J.E. (Annelies)</cp:lastModifiedBy>
  <cp:revision>25</cp:revision>
  <dcterms:created xsi:type="dcterms:W3CDTF">2024-10-24T09:31:00Z</dcterms:created>
  <dcterms:modified xsi:type="dcterms:W3CDTF">2026-03-19T10:59:00Z</dcterms:modified>
</cp:coreProperties>
</file>