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A2CB51" w14:textId="34F8CDDF" w:rsidR="00C77931" w:rsidRPr="00F663CC" w:rsidRDefault="00D51189" w:rsidP="002C7BD8">
      <w:pPr>
        <w:pStyle w:val="SemEspaamento"/>
        <w:rPr>
          <w:rFonts w:ascii="Times New Roman" w:hAnsi="Times New Roman"/>
          <w:b/>
          <w:bCs/>
          <w:snapToGrid w:val="0"/>
          <w:lang w:val="pt-BR"/>
        </w:rPr>
      </w:pPr>
      <w:r w:rsidRPr="00D51189">
        <w:rPr>
          <w:rFonts w:ascii="Times New Roman" w:hAnsi="Times New Roman"/>
          <w:b/>
          <w:bCs/>
          <w:snapToGrid w:val="0"/>
        </w:rPr>
        <w:t xml:space="preserve">Optimized </w:t>
      </w:r>
      <w:r w:rsidR="0071253C" w:rsidRPr="00D51189">
        <w:rPr>
          <w:rFonts w:ascii="Times New Roman" w:hAnsi="Times New Roman"/>
          <w:b/>
          <w:bCs/>
          <w:snapToGrid w:val="0"/>
        </w:rPr>
        <w:t xml:space="preserve">Surface Decontamination </w:t>
      </w:r>
      <w:r w:rsidR="0071253C">
        <w:rPr>
          <w:rFonts w:ascii="Times New Roman" w:hAnsi="Times New Roman"/>
          <w:b/>
          <w:bCs/>
          <w:snapToGrid w:val="0"/>
        </w:rPr>
        <w:t>o</w:t>
      </w:r>
      <w:r w:rsidR="0071253C" w:rsidRPr="00D51189">
        <w:rPr>
          <w:rFonts w:ascii="Times New Roman" w:hAnsi="Times New Roman"/>
          <w:b/>
          <w:bCs/>
          <w:snapToGrid w:val="0"/>
        </w:rPr>
        <w:t xml:space="preserve">f Gametophores </w:t>
      </w:r>
      <w:r w:rsidR="0071253C">
        <w:rPr>
          <w:rFonts w:ascii="Times New Roman" w:hAnsi="Times New Roman"/>
          <w:b/>
          <w:bCs/>
          <w:snapToGrid w:val="0"/>
        </w:rPr>
        <w:t>f</w:t>
      </w:r>
      <w:r w:rsidR="0071253C" w:rsidRPr="00D51189">
        <w:rPr>
          <w:rFonts w:ascii="Times New Roman" w:hAnsi="Times New Roman"/>
          <w:b/>
          <w:bCs/>
          <w:snapToGrid w:val="0"/>
        </w:rPr>
        <w:t xml:space="preserve">or Axenic In Vitro Culture </w:t>
      </w:r>
      <w:r w:rsidR="0071253C">
        <w:rPr>
          <w:rFonts w:ascii="Times New Roman" w:hAnsi="Times New Roman"/>
          <w:b/>
          <w:bCs/>
          <w:snapToGrid w:val="0"/>
        </w:rPr>
        <w:t>o</w:t>
      </w:r>
      <w:r w:rsidR="0071253C" w:rsidRPr="00D51189">
        <w:rPr>
          <w:rFonts w:ascii="Times New Roman" w:hAnsi="Times New Roman"/>
          <w:b/>
          <w:bCs/>
          <w:snapToGrid w:val="0"/>
        </w:rPr>
        <w:t xml:space="preserve">f </w:t>
      </w:r>
      <w:r w:rsidR="0071253C">
        <w:rPr>
          <w:rFonts w:ascii="Times New Roman" w:hAnsi="Times New Roman"/>
          <w:b/>
          <w:bCs/>
          <w:snapToGrid w:val="0"/>
        </w:rPr>
        <w:t>t</w:t>
      </w:r>
      <w:r w:rsidR="0071253C" w:rsidRPr="00D51189">
        <w:rPr>
          <w:rFonts w:ascii="Times New Roman" w:hAnsi="Times New Roman"/>
          <w:b/>
          <w:bCs/>
          <w:snapToGrid w:val="0"/>
        </w:rPr>
        <w:t>he</w:t>
      </w:r>
      <w:r w:rsidR="0071253C">
        <w:rPr>
          <w:rFonts w:ascii="Times New Roman" w:hAnsi="Times New Roman"/>
          <w:b/>
          <w:bCs/>
          <w:snapToGrid w:val="0"/>
        </w:rPr>
        <w:t xml:space="preserve"> </w:t>
      </w:r>
      <w:r w:rsidR="0071253C" w:rsidRPr="00D51189">
        <w:rPr>
          <w:rFonts w:ascii="Times New Roman" w:hAnsi="Times New Roman"/>
          <w:b/>
          <w:bCs/>
          <w:snapToGrid w:val="0"/>
        </w:rPr>
        <w:t xml:space="preserve">Moss </w:t>
      </w:r>
      <w:proofErr w:type="spellStart"/>
      <w:r w:rsidRPr="00F663CC">
        <w:rPr>
          <w:rFonts w:ascii="Times New Roman" w:hAnsi="Times New Roman"/>
          <w:b/>
          <w:bCs/>
          <w:i/>
          <w:iCs/>
          <w:snapToGrid w:val="0"/>
        </w:rPr>
        <w:t>Warnstorfia</w:t>
      </w:r>
      <w:proofErr w:type="spellEnd"/>
      <w:r w:rsidRPr="00F663CC">
        <w:rPr>
          <w:rFonts w:ascii="Times New Roman" w:hAnsi="Times New Roman"/>
          <w:b/>
          <w:bCs/>
          <w:i/>
          <w:iCs/>
          <w:snapToGrid w:val="0"/>
        </w:rPr>
        <w:t xml:space="preserve"> </w:t>
      </w:r>
      <w:proofErr w:type="spellStart"/>
      <w:r w:rsidR="0071253C">
        <w:rPr>
          <w:rFonts w:ascii="Times New Roman" w:hAnsi="Times New Roman"/>
          <w:b/>
          <w:bCs/>
          <w:i/>
          <w:iCs/>
          <w:snapToGrid w:val="0"/>
        </w:rPr>
        <w:t>s</w:t>
      </w:r>
      <w:r w:rsidR="0071253C" w:rsidRPr="0071253C">
        <w:rPr>
          <w:rFonts w:ascii="Times New Roman" w:hAnsi="Times New Roman"/>
          <w:b/>
          <w:bCs/>
          <w:i/>
          <w:iCs/>
          <w:snapToGrid w:val="0"/>
        </w:rPr>
        <w:t>armentosa</w:t>
      </w:r>
      <w:proofErr w:type="spellEnd"/>
      <w:r w:rsidR="0071253C">
        <w:rPr>
          <w:rFonts w:ascii="Times New Roman" w:hAnsi="Times New Roman"/>
          <w:b/>
          <w:bCs/>
          <w:i/>
          <w:iCs/>
          <w:snapToGrid w:val="0"/>
        </w:rPr>
        <w:t xml:space="preserve"> </w:t>
      </w:r>
      <w:r w:rsidR="0071253C" w:rsidRPr="00F663CC">
        <w:rPr>
          <w:rFonts w:ascii="Times New Roman" w:hAnsi="Times New Roman"/>
          <w:b/>
          <w:bCs/>
          <w:snapToGrid w:val="0"/>
        </w:rPr>
        <w:t>(</w:t>
      </w:r>
      <w:proofErr w:type="spellStart"/>
      <w:r w:rsidR="0071253C" w:rsidRPr="00F663CC">
        <w:rPr>
          <w:rFonts w:ascii="Times New Roman" w:hAnsi="Times New Roman"/>
          <w:b/>
          <w:bCs/>
          <w:snapToGrid w:val="0"/>
        </w:rPr>
        <w:t>Wahlenb</w:t>
      </w:r>
      <w:proofErr w:type="spellEnd"/>
      <w:r w:rsidR="0071253C" w:rsidRPr="00F663CC">
        <w:rPr>
          <w:rFonts w:ascii="Times New Roman" w:hAnsi="Times New Roman"/>
          <w:b/>
          <w:bCs/>
          <w:snapToGrid w:val="0"/>
        </w:rPr>
        <w:t xml:space="preserve">.) </w:t>
      </w:r>
      <w:proofErr w:type="spellStart"/>
      <w:r w:rsidR="0071253C" w:rsidRPr="00F663CC">
        <w:rPr>
          <w:rFonts w:ascii="Times New Roman" w:hAnsi="Times New Roman"/>
          <w:b/>
          <w:bCs/>
          <w:snapToGrid w:val="0"/>
          <w:lang w:val="pt-BR"/>
        </w:rPr>
        <w:t>Hedenäs</w:t>
      </w:r>
      <w:proofErr w:type="spellEnd"/>
      <w:r w:rsidR="0071253C" w:rsidRPr="00F663CC">
        <w:rPr>
          <w:rFonts w:ascii="Times New Roman" w:hAnsi="Times New Roman"/>
          <w:b/>
          <w:bCs/>
          <w:snapToGrid w:val="0"/>
          <w:lang w:val="pt-BR"/>
        </w:rPr>
        <w:t xml:space="preserve">, </w:t>
      </w:r>
      <w:proofErr w:type="spellStart"/>
      <w:r w:rsidR="0071253C" w:rsidRPr="00F663CC">
        <w:rPr>
          <w:rFonts w:ascii="Times New Roman" w:hAnsi="Times New Roman"/>
          <w:b/>
          <w:bCs/>
          <w:snapToGrid w:val="0"/>
          <w:lang w:val="pt-BR"/>
        </w:rPr>
        <w:t>With</w:t>
      </w:r>
      <w:proofErr w:type="spellEnd"/>
      <w:r w:rsidR="0071253C" w:rsidRPr="00F663CC">
        <w:rPr>
          <w:rFonts w:ascii="Times New Roman" w:hAnsi="Times New Roman"/>
          <w:b/>
          <w:bCs/>
          <w:snapToGrid w:val="0"/>
          <w:lang w:val="pt-BR"/>
        </w:rPr>
        <w:t xml:space="preserve"> </w:t>
      </w:r>
      <w:proofErr w:type="spellStart"/>
      <w:r w:rsidR="0071253C" w:rsidRPr="00F663CC">
        <w:rPr>
          <w:rFonts w:ascii="Times New Roman" w:hAnsi="Times New Roman"/>
          <w:b/>
          <w:bCs/>
          <w:snapToGrid w:val="0"/>
          <w:lang w:val="pt-BR"/>
        </w:rPr>
        <w:t>Application</w:t>
      </w:r>
      <w:proofErr w:type="spellEnd"/>
      <w:r w:rsidR="0071253C" w:rsidRPr="00F663CC">
        <w:rPr>
          <w:rFonts w:ascii="Times New Roman" w:hAnsi="Times New Roman"/>
          <w:b/>
          <w:bCs/>
          <w:snapToGrid w:val="0"/>
          <w:lang w:val="pt-BR"/>
        </w:rPr>
        <w:t xml:space="preserve"> </w:t>
      </w:r>
      <w:proofErr w:type="spellStart"/>
      <w:r w:rsidR="0071253C" w:rsidRPr="00F663CC">
        <w:rPr>
          <w:rFonts w:ascii="Times New Roman" w:hAnsi="Times New Roman"/>
          <w:b/>
          <w:bCs/>
          <w:snapToGrid w:val="0"/>
          <w:lang w:val="pt-BR"/>
        </w:rPr>
        <w:t>to</w:t>
      </w:r>
      <w:proofErr w:type="spellEnd"/>
      <w:r w:rsidR="0071253C" w:rsidRPr="00F663CC">
        <w:rPr>
          <w:rFonts w:ascii="Times New Roman" w:hAnsi="Times New Roman"/>
          <w:b/>
          <w:bCs/>
          <w:snapToGrid w:val="0"/>
          <w:lang w:val="pt-BR"/>
        </w:rPr>
        <w:t xml:space="preserve"> Other Polar </w:t>
      </w:r>
      <w:proofErr w:type="spellStart"/>
      <w:r w:rsidR="0071253C" w:rsidRPr="00F663CC">
        <w:rPr>
          <w:rFonts w:ascii="Times New Roman" w:hAnsi="Times New Roman"/>
          <w:b/>
          <w:bCs/>
          <w:snapToGrid w:val="0"/>
          <w:lang w:val="pt-BR"/>
        </w:rPr>
        <w:t>Mosses</w:t>
      </w:r>
      <w:proofErr w:type="spellEnd"/>
    </w:p>
    <w:p w14:paraId="0F09D469" w14:textId="15A2371C" w:rsidR="00B446F7" w:rsidRDefault="00896A64" w:rsidP="002C7BD8">
      <w:pPr>
        <w:pStyle w:val="SemEspaamento"/>
        <w:rPr>
          <w:rFonts w:ascii="Times New Roman" w:hAnsi="Times New Roman"/>
          <w:lang w:val="pt-BR"/>
        </w:rPr>
      </w:pPr>
      <w:r w:rsidRPr="002C7BD8">
        <w:rPr>
          <w:rFonts w:ascii="Times New Roman" w:hAnsi="Times New Roman"/>
          <w:lang w:val="pt-BR"/>
        </w:rPr>
        <w:t>Stephan Machado Dohms</w:t>
      </w:r>
      <w:r w:rsidR="00B84C80" w:rsidRPr="002C7BD8">
        <w:rPr>
          <w:rFonts w:ascii="Times New Roman" w:hAnsi="Times New Roman"/>
          <w:vertAlign w:val="superscript"/>
          <w:lang w:val="pt-BR"/>
        </w:rPr>
        <w:t>1</w:t>
      </w:r>
      <w:r w:rsidR="007714E9" w:rsidRPr="002C7BD8">
        <w:rPr>
          <w:rFonts w:ascii="Times New Roman" w:hAnsi="Times New Roman"/>
          <w:vertAlign w:val="superscript"/>
          <w:lang w:val="pt-BR"/>
        </w:rPr>
        <w:t>,2</w:t>
      </w:r>
      <w:r w:rsidR="00B84C80" w:rsidRPr="002C7BD8">
        <w:rPr>
          <w:rFonts w:ascii="Times New Roman" w:hAnsi="Times New Roman"/>
          <w:lang w:val="pt-BR"/>
        </w:rPr>
        <w:t xml:space="preserve">, </w:t>
      </w:r>
      <w:r w:rsidR="00E018D0" w:rsidRPr="002C7BD8">
        <w:rPr>
          <w:rFonts w:ascii="Times New Roman" w:hAnsi="Times New Roman"/>
          <w:lang w:val="pt-BR"/>
        </w:rPr>
        <w:t>Isabela Lopes Figueredo Bravo</w:t>
      </w:r>
      <w:r w:rsidR="004D337D">
        <w:rPr>
          <w:rFonts w:ascii="Times New Roman" w:hAnsi="Times New Roman"/>
          <w:vertAlign w:val="superscript"/>
          <w:lang w:val="pt-BR"/>
        </w:rPr>
        <w:t>3</w:t>
      </w:r>
      <w:r w:rsidR="00E018D0" w:rsidRPr="002C7BD8">
        <w:rPr>
          <w:rFonts w:ascii="Times New Roman" w:hAnsi="Times New Roman"/>
          <w:lang w:val="pt-BR"/>
        </w:rPr>
        <w:t xml:space="preserve">, </w:t>
      </w:r>
      <w:r w:rsidR="00481845" w:rsidRPr="002C7BD8">
        <w:rPr>
          <w:rFonts w:ascii="Times New Roman" w:hAnsi="Times New Roman"/>
          <w:lang w:val="pt-BR"/>
        </w:rPr>
        <w:t xml:space="preserve">Thaíssa </w:t>
      </w:r>
      <w:r w:rsidR="001B3A58" w:rsidRPr="002C7BD8">
        <w:rPr>
          <w:rFonts w:ascii="Times New Roman" w:hAnsi="Times New Roman"/>
          <w:lang w:val="pt-BR"/>
        </w:rPr>
        <w:t xml:space="preserve">Pereira </w:t>
      </w:r>
      <w:r w:rsidR="00481845" w:rsidRPr="002C7BD8">
        <w:rPr>
          <w:rFonts w:ascii="Times New Roman" w:hAnsi="Times New Roman"/>
          <w:lang w:val="pt-BR"/>
        </w:rPr>
        <w:t>Mendes</w:t>
      </w:r>
      <w:r w:rsidR="004D337D" w:rsidRPr="004D337D">
        <w:rPr>
          <w:rFonts w:ascii="Times New Roman" w:hAnsi="Times New Roman"/>
          <w:vertAlign w:val="superscript"/>
          <w:lang w:val="pt-BR"/>
        </w:rPr>
        <w:t>4</w:t>
      </w:r>
      <w:r w:rsidR="00481845" w:rsidRPr="002C7BD8">
        <w:rPr>
          <w:rFonts w:ascii="Times New Roman" w:hAnsi="Times New Roman"/>
          <w:lang w:val="pt-BR"/>
        </w:rPr>
        <w:t xml:space="preserve">, Maria </w:t>
      </w:r>
      <w:proofErr w:type="spellStart"/>
      <w:r w:rsidR="00481845" w:rsidRPr="002C7BD8">
        <w:rPr>
          <w:rFonts w:ascii="Times New Roman" w:hAnsi="Times New Roman"/>
          <w:lang w:val="pt-BR"/>
        </w:rPr>
        <w:t>Karol</w:t>
      </w:r>
      <w:r w:rsidR="00F621A0" w:rsidRPr="002C7BD8">
        <w:rPr>
          <w:rFonts w:ascii="Times New Roman" w:hAnsi="Times New Roman"/>
          <w:lang w:val="pt-BR"/>
        </w:rPr>
        <w:t>l</w:t>
      </w:r>
      <w:r w:rsidR="00481845" w:rsidRPr="002C7BD8">
        <w:rPr>
          <w:rFonts w:ascii="Times New Roman" w:hAnsi="Times New Roman"/>
          <w:lang w:val="pt-BR"/>
        </w:rPr>
        <w:t>ina</w:t>
      </w:r>
      <w:proofErr w:type="spellEnd"/>
      <w:r w:rsidR="00F621A0" w:rsidRPr="002C7BD8">
        <w:rPr>
          <w:rFonts w:ascii="Times New Roman" w:hAnsi="Times New Roman"/>
          <w:lang w:val="pt-BR"/>
        </w:rPr>
        <w:t xml:space="preserve"> Gon</w:t>
      </w:r>
      <w:r w:rsidR="00077E51" w:rsidRPr="002C7BD8">
        <w:rPr>
          <w:rFonts w:ascii="Times New Roman" w:hAnsi="Times New Roman"/>
          <w:lang w:val="pt-BR"/>
        </w:rPr>
        <w:t>ç</w:t>
      </w:r>
      <w:r w:rsidR="00F621A0" w:rsidRPr="002C7BD8">
        <w:rPr>
          <w:rFonts w:ascii="Times New Roman" w:hAnsi="Times New Roman"/>
          <w:lang w:val="pt-BR"/>
        </w:rPr>
        <w:t>alves</w:t>
      </w:r>
      <w:r w:rsidR="004D337D">
        <w:rPr>
          <w:rFonts w:ascii="Times New Roman" w:hAnsi="Times New Roman"/>
          <w:vertAlign w:val="superscript"/>
          <w:lang w:val="pt-BR"/>
        </w:rPr>
        <w:t>5</w:t>
      </w:r>
      <w:r w:rsidR="00481845" w:rsidRPr="002C7BD8">
        <w:rPr>
          <w:rFonts w:ascii="Times New Roman" w:hAnsi="Times New Roman"/>
          <w:lang w:val="pt-BR"/>
        </w:rPr>
        <w:t>, Maria Clara</w:t>
      </w:r>
      <w:r w:rsidR="00F621A0" w:rsidRPr="002C7BD8">
        <w:rPr>
          <w:rFonts w:ascii="Times New Roman" w:hAnsi="Times New Roman"/>
          <w:lang w:val="pt-BR"/>
        </w:rPr>
        <w:t xml:space="preserve"> Men</w:t>
      </w:r>
      <w:r w:rsidR="003D4962" w:rsidRPr="002C7BD8">
        <w:rPr>
          <w:rFonts w:ascii="Times New Roman" w:hAnsi="Times New Roman"/>
          <w:lang w:val="pt-BR"/>
        </w:rPr>
        <w:t>ezes Mello</w:t>
      </w:r>
      <w:r w:rsidR="009F154B">
        <w:rPr>
          <w:rFonts w:ascii="Times New Roman" w:hAnsi="Times New Roman"/>
          <w:vertAlign w:val="superscript"/>
          <w:lang w:val="pt-BR"/>
        </w:rPr>
        <w:t>1,4</w:t>
      </w:r>
      <w:r w:rsidR="00481845" w:rsidRPr="002C7BD8">
        <w:rPr>
          <w:rFonts w:ascii="Times New Roman" w:hAnsi="Times New Roman"/>
          <w:lang w:val="pt-BR"/>
        </w:rPr>
        <w:t>,</w:t>
      </w:r>
      <w:r w:rsidR="003D4962" w:rsidRPr="002C7BD8">
        <w:rPr>
          <w:rFonts w:ascii="Times New Roman" w:hAnsi="Times New Roman"/>
          <w:lang w:val="pt-BR"/>
        </w:rPr>
        <w:t xml:space="preserve"> </w:t>
      </w:r>
      <w:proofErr w:type="spellStart"/>
      <w:r w:rsidR="00FD0AFD" w:rsidRPr="002C7BD8">
        <w:rPr>
          <w:rFonts w:ascii="Times New Roman" w:hAnsi="Times New Roman"/>
          <w:lang w:val="pt-BR"/>
        </w:rPr>
        <w:t>Izabele</w:t>
      </w:r>
      <w:proofErr w:type="spellEnd"/>
      <w:r w:rsidR="00FD0AFD" w:rsidRPr="002C7BD8">
        <w:rPr>
          <w:rFonts w:ascii="Times New Roman" w:hAnsi="Times New Roman"/>
          <w:lang w:val="pt-BR"/>
        </w:rPr>
        <w:t xml:space="preserve"> </w:t>
      </w:r>
      <w:r w:rsidR="003143F5" w:rsidRPr="002C7BD8">
        <w:rPr>
          <w:rFonts w:ascii="Times New Roman" w:hAnsi="Times New Roman"/>
          <w:lang w:val="pt-BR"/>
        </w:rPr>
        <w:t>Prudência</w:t>
      </w:r>
      <w:r w:rsidR="00FD0AFD" w:rsidRPr="002C7BD8">
        <w:rPr>
          <w:rFonts w:ascii="Times New Roman" w:hAnsi="Times New Roman"/>
          <w:lang w:val="pt-BR"/>
        </w:rPr>
        <w:t xml:space="preserve"> Oliveira Braga</w:t>
      </w:r>
      <w:r w:rsidR="004D337D">
        <w:rPr>
          <w:rFonts w:ascii="Times New Roman" w:hAnsi="Times New Roman"/>
          <w:vertAlign w:val="superscript"/>
          <w:lang w:val="pt-BR"/>
        </w:rPr>
        <w:t>4</w:t>
      </w:r>
      <w:r w:rsidR="00FD0AFD" w:rsidRPr="002C7BD8">
        <w:rPr>
          <w:rFonts w:ascii="Times New Roman" w:hAnsi="Times New Roman"/>
          <w:lang w:val="pt-BR"/>
        </w:rPr>
        <w:t xml:space="preserve">, </w:t>
      </w:r>
      <w:r w:rsidR="00481845" w:rsidRPr="002C7BD8">
        <w:rPr>
          <w:rFonts w:ascii="Times New Roman" w:hAnsi="Times New Roman"/>
          <w:lang w:val="pt-BR"/>
        </w:rPr>
        <w:t xml:space="preserve">Giovanna </w:t>
      </w:r>
      <w:r w:rsidR="00E519D8" w:rsidRPr="002C7BD8">
        <w:rPr>
          <w:rFonts w:ascii="Times New Roman" w:hAnsi="Times New Roman"/>
          <w:lang w:val="pt-BR"/>
        </w:rPr>
        <w:t xml:space="preserve">Melo </w:t>
      </w:r>
      <w:r w:rsidR="00481845" w:rsidRPr="002C7BD8">
        <w:rPr>
          <w:rFonts w:ascii="Times New Roman" w:hAnsi="Times New Roman"/>
          <w:lang w:val="pt-BR"/>
        </w:rPr>
        <w:t>Nishitani</w:t>
      </w:r>
      <w:r w:rsidR="004D337D">
        <w:rPr>
          <w:rFonts w:ascii="Times New Roman" w:hAnsi="Times New Roman"/>
          <w:vertAlign w:val="superscript"/>
          <w:lang w:val="pt-BR"/>
        </w:rPr>
        <w:t>3</w:t>
      </w:r>
      <w:r w:rsidR="00481845" w:rsidRPr="002C7BD8">
        <w:rPr>
          <w:rFonts w:ascii="Times New Roman" w:hAnsi="Times New Roman"/>
          <w:lang w:val="pt-BR"/>
        </w:rPr>
        <w:t>,</w:t>
      </w:r>
      <w:r w:rsidR="00E519D8" w:rsidRPr="002C7BD8">
        <w:rPr>
          <w:rFonts w:ascii="Times New Roman" w:hAnsi="Times New Roman"/>
          <w:lang w:val="pt-BR"/>
        </w:rPr>
        <w:t xml:space="preserve"> Ana Júlia da Matta Maciel</w:t>
      </w:r>
      <w:r w:rsidR="004D337D">
        <w:rPr>
          <w:rFonts w:ascii="Times New Roman" w:hAnsi="Times New Roman"/>
          <w:vertAlign w:val="superscript"/>
          <w:lang w:val="pt-BR"/>
        </w:rPr>
        <w:t>6</w:t>
      </w:r>
      <w:r w:rsidR="001578ED" w:rsidRPr="002C7BD8">
        <w:rPr>
          <w:rFonts w:ascii="Times New Roman" w:hAnsi="Times New Roman"/>
          <w:lang w:val="pt-BR"/>
        </w:rPr>
        <w:t>, Ana Laura Pereira Louren</w:t>
      </w:r>
      <w:r w:rsidR="003143F5" w:rsidRPr="002C7BD8">
        <w:rPr>
          <w:rFonts w:ascii="Times New Roman" w:hAnsi="Times New Roman"/>
          <w:lang w:val="pt-BR"/>
        </w:rPr>
        <w:t>ç</w:t>
      </w:r>
      <w:r w:rsidR="001578ED" w:rsidRPr="002C7BD8">
        <w:rPr>
          <w:rFonts w:ascii="Times New Roman" w:hAnsi="Times New Roman"/>
          <w:lang w:val="pt-BR"/>
        </w:rPr>
        <w:t>o</w:t>
      </w:r>
      <w:r w:rsidR="00764F31" w:rsidRPr="002C7BD8">
        <w:rPr>
          <w:rFonts w:ascii="Times New Roman" w:hAnsi="Times New Roman"/>
          <w:vertAlign w:val="superscript"/>
          <w:lang w:val="pt-BR"/>
        </w:rPr>
        <w:t>1</w:t>
      </w:r>
      <w:r w:rsidR="00181058" w:rsidRPr="002C7BD8">
        <w:rPr>
          <w:rFonts w:ascii="Times New Roman" w:hAnsi="Times New Roman"/>
          <w:lang w:val="pt-BR"/>
        </w:rPr>
        <w:t>, Lorena Ferreira Peixoto</w:t>
      </w:r>
      <w:r w:rsidR="00764F31" w:rsidRPr="002C7BD8">
        <w:rPr>
          <w:rFonts w:ascii="Times New Roman" w:hAnsi="Times New Roman"/>
          <w:vertAlign w:val="superscript"/>
          <w:lang w:val="pt-BR"/>
        </w:rPr>
        <w:t>1</w:t>
      </w:r>
      <w:r w:rsidR="002C7BD8" w:rsidRPr="002C7BD8">
        <w:rPr>
          <w:rFonts w:ascii="Times New Roman" w:hAnsi="Times New Roman"/>
          <w:lang w:val="pt-BR"/>
        </w:rPr>
        <w:t xml:space="preserve">, </w:t>
      </w:r>
      <w:proofErr w:type="spellStart"/>
      <w:r w:rsidR="00B84C80" w:rsidRPr="002C7BD8">
        <w:rPr>
          <w:rFonts w:ascii="Times New Roman" w:hAnsi="Times New Roman"/>
          <w:lang w:val="pt-BR"/>
        </w:rPr>
        <w:t>and</w:t>
      </w:r>
      <w:proofErr w:type="spellEnd"/>
      <w:r w:rsidR="00B84C80" w:rsidRPr="002C7BD8">
        <w:rPr>
          <w:rFonts w:ascii="Times New Roman" w:hAnsi="Times New Roman"/>
          <w:lang w:val="pt-BR"/>
        </w:rPr>
        <w:t xml:space="preserve"> </w:t>
      </w:r>
      <w:r w:rsidRPr="002C7BD8">
        <w:rPr>
          <w:rFonts w:ascii="Times New Roman" w:hAnsi="Times New Roman"/>
          <w:lang w:val="pt-BR"/>
        </w:rPr>
        <w:t>Marcelo Henrique Soller Ramada</w:t>
      </w:r>
      <w:r w:rsidR="00B84C80" w:rsidRPr="002C7BD8">
        <w:rPr>
          <w:rFonts w:ascii="Times New Roman" w:hAnsi="Times New Roman"/>
          <w:lang w:val="pt-BR"/>
        </w:rPr>
        <w:t xml:space="preserve"> </w:t>
      </w:r>
      <w:r w:rsidR="00764F31" w:rsidRPr="002C7BD8">
        <w:rPr>
          <w:rFonts w:ascii="Times New Roman" w:hAnsi="Times New Roman"/>
          <w:vertAlign w:val="superscript"/>
          <w:lang w:val="pt-BR"/>
        </w:rPr>
        <w:t>1</w:t>
      </w:r>
      <w:r w:rsidR="00B84C80" w:rsidRPr="002C7BD8">
        <w:rPr>
          <w:rFonts w:ascii="Times New Roman" w:hAnsi="Times New Roman"/>
          <w:vertAlign w:val="superscript"/>
          <w:lang w:val="pt-BR"/>
        </w:rPr>
        <w:t>,</w:t>
      </w:r>
      <w:r w:rsidR="004D337D">
        <w:rPr>
          <w:rFonts w:ascii="Times New Roman" w:hAnsi="Times New Roman"/>
          <w:vertAlign w:val="superscript"/>
          <w:lang w:val="pt-BR"/>
        </w:rPr>
        <w:t>7</w:t>
      </w:r>
      <w:r w:rsidR="00F20836" w:rsidRPr="002C7BD8">
        <w:rPr>
          <w:rFonts w:ascii="Times New Roman" w:hAnsi="Times New Roman"/>
          <w:vertAlign w:val="superscript"/>
          <w:lang w:val="pt-BR"/>
        </w:rPr>
        <w:t>*</w:t>
      </w:r>
      <w:r w:rsidR="00764F31" w:rsidRPr="002C7BD8">
        <w:rPr>
          <w:rFonts w:ascii="Times New Roman" w:hAnsi="Times New Roman"/>
          <w:lang w:val="pt-BR"/>
        </w:rPr>
        <w:t>.</w:t>
      </w:r>
    </w:p>
    <w:p w14:paraId="130B89E1" w14:textId="77777777" w:rsidR="002C7BD8" w:rsidRPr="00F663CC" w:rsidRDefault="002C7BD8" w:rsidP="002C7BD8">
      <w:pPr>
        <w:pStyle w:val="SemEspaamento"/>
        <w:rPr>
          <w:rFonts w:ascii="Times New Roman" w:hAnsi="Times New Roman"/>
          <w:lang w:val="pt-BR"/>
        </w:rPr>
      </w:pPr>
    </w:p>
    <w:p w14:paraId="6174DA57" w14:textId="478BA175" w:rsidR="00ED3CCB" w:rsidRPr="002C7BD8" w:rsidRDefault="00ED3CCB" w:rsidP="002C7BD8">
      <w:pPr>
        <w:pStyle w:val="SemEspaamento"/>
        <w:rPr>
          <w:rFonts w:ascii="Times New Roman" w:hAnsi="Times New Roman"/>
          <w:lang w:val="pt-BR" w:eastAsia="de-DE" w:bidi="en-US"/>
        </w:rPr>
      </w:pPr>
      <w:r w:rsidRPr="002C7BD8">
        <w:rPr>
          <w:rFonts w:ascii="Times New Roman" w:hAnsi="Times New Roman"/>
          <w:vertAlign w:val="superscript"/>
          <w:lang w:val="pt-BR" w:eastAsia="de-DE" w:bidi="en-US"/>
        </w:rPr>
        <w:t>1</w:t>
      </w:r>
      <w:r w:rsidRPr="002C7BD8">
        <w:rPr>
          <w:rFonts w:ascii="Times New Roman" w:hAnsi="Times New Roman"/>
          <w:lang w:val="pt-BR" w:eastAsia="de-DE" w:bidi="en-US"/>
        </w:rPr>
        <w:t xml:space="preserve"> Programa de Pós-Graduação em Ciências Genômicas e Biotecnologia, Universidade Católica de Brasília, </w:t>
      </w:r>
      <w:proofErr w:type="spellStart"/>
      <w:r w:rsidRPr="002C7BD8">
        <w:rPr>
          <w:rFonts w:ascii="Times New Roman" w:hAnsi="Times New Roman"/>
          <w:lang w:val="pt-BR" w:eastAsia="de-DE" w:bidi="en-US"/>
        </w:rPr>
        <w:t>Bras</w:t>
      </w:r>
      <w:r w:rsidR="004D337D">
        <w:rPr>
          <w:rFonts w:ascii="Times New Roman" w:hAnsi="Times New Roman"/>
          <w:lang w:val="pt-BR" w:eastAsia="de-DE" w:bidi="en-US"/>
        </w:rPr>
        <w:t>i</w:t>
      </w:r>
      <w:r w:rsidRPr="002C7BD8">
        <w:rPr>
          <w:rFonts w:ascii="Times New Roman" w:hAnsi="Times New Roman"/>
          <w:lang w:val="pt-BR" w:eastAsia="de-DE" w:bidi="en-US"/>
        </w:rPr>
        <w:t>lia</w:t>
      </w:r>
      <w:proofErr w:type="spellEnd"/>
      <w:r w:rsidRPr="002C7BD8">
        <w:rPr>
          <w:rFonts w:ascii="Times New Roman" w:hAnsi="Times New Roman"/>
          <w:lang w:val="pt-BR" w:eastAsia="de-DE" w:bidi="en-US"/>
        </w:rPr>
        <w:t xml:space="preserve"> 71966-700, </w:t>
      </w:r>
      <w:proofErr w:type="spellStart"/>
      <w:r w:rsidRPr="002C7BD8">
        <w:rPr>
          <w:rFonts w:ascii="Times New Roman" w:hAnsi="Times New Roman"/>
          <w:lang w:val="pt-BR" w:eastAsia="de-DE" w:bidi="en-US"/>
        </w:rPr>
        <w:t>Brazil</w:t>
      </w:r>
      <w:proofErr w:type="spellEnd"/>
      <w:r w:rsidR="004152AC">
        <w:rPr>
          <w:rFonts w:ascii="Times New Roman" w:hAnsi="Times New Roman"/>
          <w:lang w:val="pt-BR" w:eastAsia="de-DE" w:bidi="en-US"/>
        </w:rPr>
        <w:t>.</w:t>
      </w:r>
    </w:p>
    <w:p w14:paraId="220F634D" w14:textId="2CE0F73E" w:rsidR="007714E9" w:rsidRDefault="007714E9" w:rsidP="002C7BD8">
      <w:pPr>
        <w:pStyle w:val="SemEspaamento"/>
        <w:rPr>
          <w:rFonts w:ascii="Times New Roman" w:hAnsi="Times New Roman"/>
          <w:lang w:val="pt-BR" w:eastAsia="de-DE" w:bidi="en-US"/>
        </w:rPr>
      </w:pPr>
      <w:r w:rsidRPr="002C7BD8">
        <w:rPr>
          <w:rFonts w:ascii="Times New Roman" w:hAnsi="Times New Roman"/>
          <w:vertAlign w:val="superscript"/>
          <w:lang w:val="pt-BR" w:eastAsia="de-DE" w:bidi="en-US"/>
        </w:rPr>
        <w:t>2</w:t>
      </w:r>
      <w:r w:rsidR="00F620B3" w:rsidRPr="002C7BD8">
        <w:rPr>
          <w:rFonts w:ascii="Times New Roman" w:hAnsi="Times New Roman"/>
          <w:lang w:val="pt-BR" w:eastAsia="de-DE" w:bidi="en-US"/>
        </w:rPr>
        <w:t xml:space="preserve"> </w:t>
      </w:r>
      <w:r w:rsidR="009F154B">
        <w:rPr>
          <w:rFonts w:ascii="Times New Roman" w:hAnsi="Times New Roman"/>
          <w:lang w:val="pt-BR" w:eastAsia="de-DE" w:bidi="en-US"/>
        </w:rPr>
        <w:t xml:space="preserve">Curso de </w:t>
      </w:r>
      <w:r w:rsidR="00F620B3" w:rsidRPr="002C7BD8">
        <w:rPr>
          <w:rFonts w:ascii="Times New Roman" w:hAnsi="Times New Roman"/>
          <w:lang w:val="pt-BR" w:eastAsia="de-DE" w:bidi="en-US"/>
        </w:rPr>
        <w:t xml:space="preserve">Graduação em Medicina Veterinária, </w:t>
      </w:r>
      <w:r w:rsidR="009B6F37" w:rsidRPr="002C7BD8">
        <w:rPr>
          <w:rFonts w:ascii="Times New Roman" w:hAnsi="Times New Roman"/>
          <w:lang w:val="pt-BR" w:eastAsia="de-DE" w:bidi="en-US"/>
        </w:rPr>
        <w:t xml:space="preserve">Universidade Católica de Brasília, </w:t>
      </w:r>
      <w:proofErr w:type="spellStart"/>
      <w:r w:rsidR="009B6F37" w:rsidRPr="002C7BD8">
        <w:rPr>
          <w:rFonts w:ascii="Times New Roman" w:hAnsi="Times New Roman"/>
          <w:lang w:val="pt-BR" w:eastAsia="de-DE" w:bidi="en-US"/>
        </w:rPr>
        <w:t>Bras</w:t>
      </w:r>
      <w:r w:rsidR="004D337D">
        <w:rPr>
          <w:rFonts w:ascii="Times New Roman" w:hAnsi="Times New Roman"/>
          <w:lang w:val="pt-BR" w:eastAsia="de-DE" w:bidi="en-US"/>
        </w:rPr>
        <w:t>i</w:t>
      </w:r>
      <w:r w:rsidR="009B6F37" w:rsidRPr="002C7BD8">
        <w:rPr>
          <w:rFonts w:ascii="Times New Roman" w:hAnsi="Times New Roman"/>
          <w:lang w:val="pt-BR" w:eastAsia="de-DE" w:bidi="en-US"/>
        </w:rPr>
        <w:t>lia</w:t>
      </w:r>
      <w:proofErr w:type="spellEnd"/>
      <w:r w:rsidR="009B6F37" w:rsidRPr="002C7BD8">
        <w:rPr>
          <w:rFonts w:ascii="Times New Roman" w:hAnsi="Times New Roman"/>
          <w:lang w:val="pt-BR" w:eastAsia="de-DE" w:bidi="en-US"/>
        </w:rPr>
        <w:t xml:space="preserve"> 71966-700, </w:t>
      </w:r>
      <w:proofErr w:type="spellStart"/>
      <w:r w:rsidR="009B6F37" w:rsidRPr="002C7BD8">
        <w:rPr>
          <w:rFonts w:ascii="Times New Roman" w:hAnsi="Times New Roman"/>
          <w:lang w:val="pt-BR" w:eastAsia="de-DE" w:bidi="en-US"/>
        </w:rPr>
        <w:t>Brazil</w:t>
      </w:r>
      <w:proofErr w:type="spellEnd"/>
      <w:r w:rsidR="004152AC">
        <w:rPr>
          <w:rFonts w:ascii="Times New Roman" w:hAnsi="Times New Roman"/>
          <w:lang w:val="pt-BR" w:eastAsia="de-DE" w:bidi="en-US"/>
        </w:rPr>
        <w:t>.</w:t>
      </w:r>
    </w:p>
    <w:p w14:paraId="67EFE7E7" w14:textId="2FE2977E" w:rsidR="004D337D" w:rsidRPr="002C7BD8" w:rsidRDefault="004D337D" w:rsidP="004D337D">
      <w:pPr>
        <w:pStyle w:val="SemEspaamento"/>
        <w:rPr>
          <w:rFonts w:ascii="Times New Roman" w:hAnsi="Times New Roman"/>
          <w:lang w:val="pt-BR" w:eastAsia="de-DE" w:bidi="en-US"/>
        </w:rPr>
      </w:pPr>
      <w:r>
        <w:rPr>
          <w:rFonts w:ascii="Times New Roman" w:hAnsi="Times New Roman"/>
          <w:vertAlign w:val="superscript"/>
          <w:lang w:val="pt-BR" w:eastAsia="de-DE" w:bidi="en-US"/>
        </w:rPr>
        <w:t>3</w:t>
      </w:r>
      <w:r w:rsidRPr="002C7BD8">
        <w:rPr>
          <w:rFonts w:ascii="Times New Roman" w:hAnsi="Times New Roman"/>
          <w:lang w:val="pt-BR" w:eastAsia="de-DE" w:bidi="en-US"/>
        </w:rPr>
        <w:t xml:space="preserve"> </w:t>
      </w:r>
      <w:r w:rsidR="009F154B">
        <w:rPr>
          <w:rFonts w:ascii="Times New Roman" w:hAnsi="Times New Roman"/>
          <w:lang w:val="pt-BR" w:eastAsia="de-DE" w:bidi="en-US"/>
        </w:rPr>
        <w:t xml:space="preserve">Curso de </w:t>
      </w:r>
      <w:r w:rsidRPr="002C7BD8">
        <w:rPr>
          <w:rFonts w:ascii="Times New Roman" w:hAnsi="Times New Roman"/>
          <w:lang w:val="pt-BR" w:eastAsia="de-DE" w:bidi="en-US"/>
        </w:rPr>
        <w:t xml:space="preserve">Graduação em </w:t>
      </w:r>
      <w:r>
        <w:rPr>
          <w:rFonts w:ascii="Times New Roman" w:hAnsi="Times New Roman"/>
          <w:lang w:val="pt-BR" w:eastAsia="de-DE" w:bidi="en-US"/>
        </w:rPr>
        <w:t>Ciências Biológicas</w:t>
      </w:r>
      <w:r w:rsidRPr="002C7BD8">
        <w:rPr>
          <w:rFonts w:ascii="Times New Roman" w:hAnsi="Times New Roman"/>
          <w:lang w:val="pt-BR" w:eastAsia="de-DE" w:bidi="en-US"/>
        </w:rPr>
        <w:t xml:space="preserve">, Universidade Católica de Brasília, </w:t>
      </w:r>
      <w:proofErr w:type="spellStart"/>
      <w:r w:rsidRPr="002C7BD8">
        <w:rPr>
          <w:rFonts w:ascii="Times New Roman" w:hAnsi="Times New Roman"/>
          <w:lang w:val="pt-BR" w:eastAsia="de-DE" w:bidi="en-US"/>
        </w:rPr>
        <w:t>Bras</w:t>
      </w:r>
      <w:r>
        <w:rPr>
          <w:rFonts w:ascii="Times New Roman" w:hAnsi="Times New Roman"/>
          <w:lang w:val="pt-BR" w:eastAsia="de-DE" w:bidi="en-US"/>
        </w:rPr>
        <w:t>i</w:t>
      </w:r>
      <w:r w:rsidRPr="002C7BD8">
        <w:rPr>
          <w:rFonts w:ascii="Times New Roman" w:hAnsi="Times New Roman"/>
          <w:lang w:val="pt-BR" w:eastAsia="de-DE" w:bidi="en-US"/>
        </w:rPr>
        <w:t>lia</w:t>
      </w:r>
      <w:proofErr w:type="spellEnd"/>
      <w:r w:rsidRPr="002C7BD8">
        <w:rPr>
          <w:rFonts w:ascii="Times New Roman" w:hAnsi="Times New Roman"/>
          <w:lang w:val="pt-BR" w:eastAsia="de-DE" w:bidi="en-US"/>
        </w:rPr>
        <w:t xml:space="preserve"> 71966-700, </w:t>
      </w:r>
      <w:proofErr w:type="spellStart"/>
      <w:r w:rsidRPr="002C7BD8">
        <w:rPr>
          <w:rFonts w:ascii="Times New Roman" w:hAnsi="Times New Roman"/>
          <w:lang w:val="pt-BR" w:eastAsia="de-DE" w:bidi="en-US"/>
        </w:rPr>
        <w:t>Brazil</w:t>
      </w:r>
      <w:proofErr w:type="spellEnd"/>
      <w:r>
        <w:rPr>
          <w:rFonts w:ascii="Times New Roman" w:hAnsi="Times New Roman"/>
          <w:lang w:val="pt-BR" w:eastAsia="de-DE" w:bidi="en-US"/>
        </w:rPr>
        <w:t>.</w:t>
      </w:r>
    </w:p>
    <w:p w14:paraId="070EA87B" w14:textId="0E78D564" w:rsidR="004D337D" w:rsidRPr="002C7BD8" w:rsidRDefault="004D337D" w:rsidP="004D337D">
      <w:pPr>
        <w:pStyle w:val="SemEspaamento"/>
        <w:rPr>
          <w:rFonts w:ascii="Times New Roman" w:hAnsi="Times New Roman"/>
          <w:lang w:val="pt-BR" w:eastAsia="de-DE" w:bidi="en-US"/>
        </w:rPr>
      </w:pPr>
      <w:r>
        <w:rPr>
          <w:rFonts w:ascii="Times New Roman" w:hAnsi="Times New Roman"/>
          <w:vertAlign w:val="superscript"/>
          <w:lang w:val="pt-BR" w:eastAsia="de-DE" w:bidi="en-US"/>
        </w:rPr>
        <w:t>4</w:t>
      </w:r>
      <w:r w:rsidRPr="002C7BD8">
        <w:rPr>
          <w:rFonts w:ascii="Times New Roman" w:hAnsi="Times New Roman"/>
          <w:lang w:val="pt-BR" w:eastAsia="de-DE" w:bidi="en-US"/>
        </w:rPr>
        <w:t xml:space="preserve"> </w:t>
      </w:r>
      <w:r w:rsidR="009F154B">
        <w:rPr>
          <w:rFonts w:ascii="Times New Roman" w:hAnsi="Times New Roman"/>
          <w:lang w:val="pt-BR" w:eastAsia="de-DE" w:bidi="en-US"/>
        </w:rPr>
        <w:t xml:space="preserve">Curso de </w:t>
      </w:r>
      <w:r w:rsidRPr="002C7BD8">
        <w:rPr>
          <w:rFonts w:ascii="Times New Roman" w:hAnsi="Times New Roman"/>
          <w:lang w:val="pt-BR" w:eastAsia="de-DE" w:bidi="en-US"/>
        </w:rPr>
        <w:t xml:space="preserve">Graduação em </w:t>
      </w:r>
      <w:r>
        <w:rPr>
          <w:rFonts w:ascii="Times New Roman" w:hAnsi="Times New Roman"/>
          <w:lang w:val="pt-BR" w:eastAsia="de-DE" w:bidi="en-US"/>
        </w:rPr>
        <w:t>Farmácia</w:t>
      </w:r>
      <w:r w:rsidRPr="002C7BD8">
        <w:rPr>
          <w:rFonts w:ascii="Times New Roman" w:hAnsi="Times New Roman"/>
          <w:lang w:val="pt-BR" w:eastAsia="de-DE" w:bidi="en-US"/>
        </w:rPr>
        <w:t xml:space="preserve">, Universidade Católica de Brasília, </w:t>
      </w:r>
      <w:proofErr w:type="spellStart"/>
      <w:r w:rsidRPr="002C7BD8">
        <w:rPr>
          <w:rFonts w:ascii="Times New Roman" w:hAnsi="Times New Roman"/>
          <w:lang w:val="pt-BR" w:eastAsia="de-DE" w:bidi="en-US"/>
        </w:rPr>
        <w:t>Bras</w:t>
      </w:r>
      <w:r>
        <w:rPr>
          <w:rFonts w:ascii="Times New Roman" w:hAnsi="Times New Roman"/>
          <w:lang w:val="pt-BR" w:eastAsia="de-DE" w:bidi="en-US"/>
        </w:rPr>
        <w:t>i</w:t>
      </w:r>
      <w:r w:rsidRPr="002C7BD8">
        <w:rPr>
          <w:rFonts w:ascii="Times New Roman" w:hAnsi="Times New Roman"/>
          <w:lang w:val="pt-BR" w:eastAsia="de-DE" w:bidi="en-US"/>
        </w:rPr>
        <w:t>lia</w:t>
      </w:r>
      <w:proofErr w:type="spellEnd"/>
      <w:r w:rsidRPr="002C7BD8">
        <w:rPr>
          <w:rFonts w:ascii="Times New Roman" w:hAnsi="Times New Roman"/>
          <w:lang w:val="pt-BR" w:eastAsia="de-DE" w:bidi="en-US"/>
        </w:rPr>
        <w:t xml:space="preserve"> 71966-700, </w:t>
      </w:r>
      <w:proofErr w:type="spellStart"/>
      <w:r w:rsidRPr="002C7BD8">
        <w:rPr>
          <w:rFonts w:ascii="Times New Roman" w:hAnsi="Times New Roman"/>
          <w:lang w:val="pt-BR" w:eastAsia="de-DE" w:bidi="en-US"/>
        </w:rPr>
        <w:t>Brazil</w:t>
      </w:r>
      <w:proofErr w:type="spellEnd"/>
      <w:r>
        <w:rPr>
          <w:rFonts w:ascii="Times New Roman" w:hAnsi="Times New Roman"/>
          <w:lang w:val="pt-BR" w:eastAsia="de-DE" w:bidi="en-US"/>
        </w:rPr>
        <w:t>.</w:t>
      </w:r>
    </w:p>
    <w:p w14:paraId="03C76E67" w14:textId="32A1277D" w:rsidR="004D337D" w:rsidRPr="002C7BD8" w:rsidRDefault="004D337D" w:rsidP="004D337D">
      <w:pPr>
        <w:pStyle w:val="SemEspaamento"/>
        <w:rPr>
          <w:rFonts w:ascii="Times New Roman" w:hAnsi="Times New Roman"/>
          <w:lang w:val="pt-BR" w:eastAsia="de-DE" w:bidi="en-US"/>
        </w:rPr>
      </w:pPr>
      <w:r>
        <w:rPr>
          <w:rFonts w:ascii="Times New Roman" w:hAnsi="Times New Roman"/>
          <w:vertAlign w:val="superscript"/>
          <w:lang w:val="pt-BR" w:eastAsia="de-DE" w:bidi="en-US"/>
        </w:rPr>
        <w:t>5</w:t>
      </w:r>
      <w:r w:rsidRPr="002C7BD8">
        <w:rPr>
          <w:rFonts w:ascii="Times New Roman" w:hAnsi="Times New Roman"/>
          <w:lang w:val="pt-BR" w:eastAsia="de-DE" w:bidi="en-US"/>
        </w:rPr>
        <w:t xml:space="preserve"> </w:t>
      </w:r>
      <w:r w:rsidR="009F154B">
        <w:rPr>
          <w:rFonts w:ascii="Times New Roman" w:hAnsi="Times New Roman"/>
          <w:lang w:val="pt-BR" w:eastAsia="de-DE" w:bidi="en-US"/>
        </w:rPr>
        <w:t xml:space="preserve">Curso de </w:t>
      </w:r>
      <w:r w:rsidRPr="002C7BD8">
        <w:rPr>
          <w:rFonts w:ascii="Times New Roman" w:hAnsi="Times New Roman"/>
          <w:lang w:val="pt-BR" w:eastAsia="de-DE" w:bidi="en-US"/>
        </w:rPr>
        <w:t xml:space="preserve">Graduação em </w:t>
      </w:r>
      <w:r>
        <w:rPr>
          <w:rFonts w:ascii="Times New Roman" w:hAnsi="Times New Roman"/>
          <w:lang w:val="pt-BR" w:eastAsia="de-DE" w:bidi="en-US"/>
        </w:rPr>
        <w:t>Odontologia</w:t>
      </w:r>
      <w:r w:rsidRPr="002C7BD8">
        <w:rPr>
          <w:rFonts w:ascii="Times New Roman" w:hAnsi="Times New Roman"/>
          <w:lang w:val="pt-BR" w:eastAsia="de-DE" w:bidi="en-US"/>
        </w:rPr>
        <w:t xml:space="preserve">, Universidade Católica de Brasília, </w:t>
      </w:r>
      <w:proofErr w:type="spellStart"/>
      <w:r w:rsidRPr="002C7BD8">
        <w:rPr>
          <w:rFonts w:ascii="Times New Roman" w:hAnsi="Times New Roman"/>
          <w:lang w:val="pt-BR" w:eastAsia="de-DE" w:bidi="en-US"/>
        </w:rPr>
        <w:t>Bras</w:t>
      </w:r>
      <w:r>
        <w:rPr>
          <w:rFonts w:ascii="Times New Roman" w:hAnsi="Times New Roman"/>
          <w:lang w:val="pt-BR" w:eastAsia="de-DE" w:bidi="en-US"/>
        </w:rPr>
        <w:t>i</w:t>
      </w:r>
      <w:r w:rsidRPr="002C7BD8">
        <w:rPr>
          <w:rFonts w:ascii="Times New Roman" w:hAnsi="Times New Roman"/>
          <w:lang w:val="pt-BR" w:eastAsia="de-DE" w:bidi="en-US"/>
        </w:rPr>
        <w:t>lia</w:t>
      </w:r>
      <w:proofErr w:type="spellEnd"/>
      <w:r w:rsidRPr="002C7BD8">
        <w:rPr>
          <w:rFonts w:ascii="Times New Roman" w:hAnsi="Times New Roman"/>
          <w:lang w:val="pt-BR" w:eastAsia="de-DE" w:bidi="en-US"/>
        </w:rPr>
        <w:t xml:space="preserve"> 71966-700, </w:t>
      </w:r>
      <w:proofErr w:type="spellStart"/>
      <w:r w:rsidRPr="002C7BD8">
        <w:rPr>
          <w:rFonts w:ascii="Times New Roman" w:hAnsi="Times New Roman"/>
          <w:lang w:val="pt-BR" w:eastAsia="de-DE" w:bidi="en-US"/>
        </w:rPr>
        <w:t>Brazil</w:t>
      </w:r>
      <w:proofErr w:type="spellEnd"/>
      <w:r>
        <w:rPr>
          <w:rFonts w:ascii="Times New Roman" w:hAnsi="Times New Roman"/>
          <w:lang w:val="pt-BR" w:eastAsia="de-DE" w:bidi="en-US"/>
        </w:rPr>
        <w:t>.</w:t>
      </w:r>
    </w:p>
    <w:p w14:paraId="1C9D5A55" w14:textId="61A9E78B" w:rsidR="004D337D" w:rsidRPr="002C7BD8" w:rsidRDefault="004D337D" w:rsidP="004D337D">
      <w:pPr>
        <w:pStyle w:val="SemEspaamento"/>
        <w:rPr>
          <w:rFonts w:ascii="Times New Roman" w:hAnsi="Times New Roman"/>
          <w:lang w:val="pt-BR" w:eastAsia="de-DE" w:bidi="en-US"/>
        </w:rPr>
      </w:pPr>
      <w:r>
        <w:rPr>
          <w:rFonts w:ascii="Times New Roman" w:hAnsi="Times New Roman"/>
          <w:vertAlign w:val="superscript"/>
          <w:lang w:val="pt-BR" w:eastAsia="de-DE" w:bidi="en-US"/>
        </w:rPr>
        <w:t>6</w:t>
      </w:r>
      <w:r w:rsidRPr="002C7BD8">
        <w:rPr>
          <w:rFonts w:ascii="Times New Roman" w:hAnsi="Times New Roman"/>
          <w:lang w:val="pt-BR" w:eastAsia="de-DE" w:bidi="en-US"/>
        </w:rPr>
        <w:t xml:space="preserve"> </w:t>
      </w:r>
      <w:r w:rsidR="009F154B">
        <w:rPr>
          <w:rFonts w:ascii="Times New Roman" w:hAnsi="Times New Roman"/>
          <w:lang w:val="pt-BR" w:eastAsia="de-DE" w:bidi="en-US"/>
        </w:rPr>
        <w:t xml:space="preserve">Curso de </w:t>
      </w:r>
      <w:r w:rsidRPr="002C7BD8">
        <w:rPr>
          <w:rFonts w:ascii="Times New Roman" w:hAnsi="Times New Roman"/>
          <w:lang w:val="pt-BR" w:eastAsia="de-DE" w:bidi="en-US"/>
        </w:rPr>
        <w:t xml:space="preserve">Graduação em </w:t>
      </w:r>
      <w:r>
        <w:rPr>
          <w:rFonts w:ascii="Times New Roman" w:hAnsi="Times New Roman"/>
          <w:lang w:val="pt-BR" w:eastAsia="de-DE" w:bidi="en-US"/>
        </w:rPr>
        <w:t>Biomedicina</w:t>
      </w:r>
      <w:r w:rsidRPr="002C7BD8">
        <w:rPr>
          <w:rFonts w:ascii="Times New Roman" w:hAnsi="Times New Roman"/>
          <w:lang w:val="pt-BR" w:eastAsia="de-DE" w:bidi="en-US"/>
        </w:rPr>
        <w:t xml:space="preserve">, Universidade Católica de Brasília, </w:t>
      </w:r>
      <w:proofErr w:type="spellStart"/>
      <w:r w:rsidRPr="002C7BD8">
        <w:rPr>
          <w:rFonts w:ascii="Times New Roman" w:hAnsi="Times New Roman"/>
          <w:lang w:val="pt-BR" w:eastAsia="de-DE" w:bidi="en-US"/>
        </w:rPr>
        <w:t>Bras</w:t>
      </w:r>
      <w:r>
        <w:rPr>
          <w:rFonts w:ascii="Times New Roman" w:hAnsi="Times New Roman"/>
          <w:lang w:val="pt-BR" w:eastAsia="de-DE" w:bidi="en-US"/>
        </w:rPr>
        <w:t>i</w:t>
      </w:r>
      <w:r w:rsidRPr="002C7BD8">
        <w:rPr>
          <w:rFonts w:ascii="Times New Roman" w:hAnsi="Times New Roman"/>
          <w:lang w:val="pt-BR" w:eastAsia="de-DE" w:bidi="en-US"/>
        </w:rPr>
        <w:t>lia</w:t>
      </w:r>
      <w:proofErr w:type="spellEnd"/>
      <w:r w:rsidRPr="002C7BD8">
        <w:rPr>
          <w:rFonts w:ascii="Times New Roman" w:hAnsi="Times New Roman"/>
          <w:lang w:val="pt-BR" w:eastAsia="de-DE" w:bidi="en-US"/>
        </w:rPr>
        <w:t xml:space="preserve"> 71966-700, </w:t>
      </w:r>
      <w:proofErr w:type="spellStart"/>
      <w:r w:rsidRPr="002C7BD8">
        <w:rPr>
          <w:rFonts w:ascii="Times New Roman" w:hAnsi="Times New Roman"/>
          <w:lang w:val="pt-BR" w:eastAsia="de-DE" w:bidi="en-US"/>
        </w:rPr>
        <w:t>Brazil</w:t>
      </w:r>
      <w:proofErr w:type="spellEnd"/>
      <w:r>
        <w:rPr>
          <w:rFonts w:ascii="Times New Roman" w:hAnsi="Times New Roman"/>
          <w:lang w:val="pt-BR" w:eastAsia="de-DE" w:bidi="en-US"/>
        </w:rPr>
        <w:t>.</w:t>
      </w:r>
    </w:p>
    <w:p w14:paraId="44598C4A" w14:textId="107ABDF9" w:rsidR="00ED3CCB" w:rsidRPr="002C7BD8" w:rsidRDefault="004D337D" w:rsidP="002C7BD8">
      <w:pPr>
        <w:pStyle w:val="SemEspaamento"/>
        <w:rPr>
          <w:rFonts w:ascii="Times New Roman" w:hAnsi="Times New Roman"/>
          <w:lang w:val="pt-BR" w:eastAsia="de-DE" w:bidi="en-US"/>
        </w:rPr>
      </w:pPr>
      <w:r>
        <w:rPr>
          <w:rFonts w:ascii="Times New Roman" w:hAnsi="Times New Roman"/>
          <w:vertAlign w:val="superscript"/>
          <w:lang w:val="pt-BR" w:eastAsia="de-DE" w:bidi="en-US"/>
        </w:rPr>
        <w:t>7</w:t>
      </w:r>
      <w:r w:rsidR="00906E1E" w:rsidRPr="002C7BD8">
        <w:rPr>
          <w:rFonts w:ascii="Times New Roman" w:hAnsi="Times New Roman"/>
          <w:vertAlign w:val="superscript"/>
          <w:lang w:val="pt-BR" w:eastAsia="de-DE" w:bidi="en-US"/>
        </w:rPr>
        <w:t xml:space="preserve"> </w:t>
      </w:r>
      <w:r w:rsidR="00870D10" w:rsidRPr="002C7BD8">
        <w:rPr>
          <w:rFonts w:ascii="Times New Roman" w:hAnsi="Times New Roman"/>
          <w:lang w:val="pt-BR" w:eastAsia="de-DE" w:bidi="en-US"/>
        </w:rPr>
        <w:t xml:space="preserve">Programa de Pós-Graduação em Gerontologia, Universidade Católica de Brasília, </w:t>
      </w:r>
      <w:proofErr w:type="spellStart"/>
      <w:r w:rsidR="00870D10" w:rsidRPr="002C7BD8">
        <w:rPr>
          <w:rFonts w:ascii="Times New Roman" w:hAnsi="Times New Roman"/>
          <w:lang w:val="pt-BR" w:eastAsia="de-DE" w:bidi="en-US"/>
        </w:rPr>
        <w:t>Bras</w:t>
      </w:r>
      <w:r>
        <w:rPr>
          <w:rFonts w:ascii="Times New Roman" w:hAnsi="Times New Roman"/>
          <w:lang w:val="pt-BR" w:eastAsia="de-DE" w:bidi="en-US"/>
        </w:rPr>
        <w:t>i</w:t>
      </w:r>
      <w:r w:rsidR="00870D10" w:rsidRPr="002C7BD8">
        <w:rPr>
          <w:rFonts w:ascii="Times New Roman" w:hAnsi="Times New Roman"/>
          <w:lang w:val="pt-BR" w:eastAsia="de-DE" w:bidi="en-US"/>
        </w:rPr>
        <w:t>lia</w:t>
      </w:r>
      <w:proofErr w:type="spellEnd"/>
      <w:r w:rsidR="00870D10" w:rsidRPr="002C7BD8">
        <w:rPr>
          <w:rFonts w:ascii="Times New Roman" w:hAnsi="Times New Roman"/>
          <w:lang w:val="pt-BR" w:eastAsia="de-DE" w:bidi="en-US"/>
        </w:rPr>
        <w:t xml:space="preserve"> 71966-700, </w:t>
      </w:r>
      <w:proofErr w:type="spellStart"/>
      <w:r w:rsidR="00870D10" w:rsidRPr="002C7BD8">
        <w:rPr>
          <w:rFonts w:ascii="Times New Roman" w:hAnsi="Times New Roman"/>
          <w:lang w:val="pt-BR" w:eastAsia="de-DE" w:bidi="en-US"/>
        </w:rPr>
        <w:t>Brazil</w:t>
      </w:r>
      <w:proofErr w:type="spellEnd"/>
      <w:r w:rsidR="004152AC">
        <w:rPr>
          <w:rFonts w:ascii="Times New Roman" w:hAnsi="Times New Roman"/>
          <w:lang w:val="pt-BR" w:eastAsia="de-DE" w:bidi="en-US"/>
        </w:rPr>
        <w:t>.</w:t>
      </w:r>
    </w:p>
    <w:p w14:paraId="67046A09" w14:textId="7AAA6B58" w:rsidR="00ED3CCB" w:rsidRPr="002C7BD8" w:rsidRDefault="00F20836" w:rsidP="002C7BD8">
      <w:pPr>
        <w:pStyle w:val="SemEspaamento"/>
        <w:rPr>
          <w:rFonts w:ascii="Times New Roman" w:hAnsi="Times New Roman"/>
          <w:lang w:val="pt-BR" w:eastAsia="de-DE" w:bidi="en-US"/>
        </w:rPr>
      </w:pPr>
      <w:r w:rsidRPr="002C7BD8">
        <w:rPr>
          <w:rFonts w:ascii="Times New Roman" w:hAnsi="Times New Roman"/>
          <w:vertAlign w:val="superscript"/>
          <w:lang w:val="pt-BR" w:eastAsia="de-DE" w:bidi="en-US"/>
        </w:rPr>
        <w:t>*</w:t>
      </w:r>
      <w:r w:rsidRPr="002C7BD8">
        <w:rPr>
          <w:rFonts w:ascii="Times New Roman" w:hAnsi="Times New Roman"/>
          <w:lang w:val="pt-BR" w:eastAsia="de-DE" w:bidi="en-US"/>
        </w:rPr>
        <w:t xml:space="preserve"> </w:t>
      </w:r>
      <w:proofErr w:type="spellStart"/>
      <w:r w:rsidRPr="002C7BD8">
        <w:rPr>
          <w:rFonts w:ascii="Times New Roman" w:hAnsi="Times New Roman"/>
          <w:lang w:val="pt-BR" w:eastAsia="de-DE" w:bidi="en-US"/>
        </w:rPr>
        <w:t>Correspondence</w:t>
      </w:r>
      <w:proofErr w:type="spellEnd"/>
      <w:r w:rsidRPr="002C7BD8">
        <w:rPr>
          <w:rFonts w:ascii="Times New Roman" w:hAnsi="Times New Roman"/>
          <w:lang w:val="pt-BR" w:eastAsia="de-DE" w:bidi="en-US"/>
        </w:rPr>
        <w:t>: marcelo.ramada@p.ucb.br</w:t>
      </w:r>
    </w:p>
    <w:p w14:paraId="6FF83422" w14:textId="77777777" w:rsidR="002C7BD8" w:rsidRDefault="002C7BD8" w:rsidP="002C7BD8">
      <w:pPr>
        <w:pStyle w:val="SemEspaamento"/>
        <w:rPr>
          <w:rFonts w:ascii="Times New Roman" w:hAnsi="Times New Roman"/>
          <w:lang w:val="pt-BR"/>
        </w:rPr>
      </w:pPr>
    </w:p>
    <w:p w14:paraId="41B36AFE" w14:textId="549F0ACA" w:rsidR="00EB5B45" w:rsidRPr="00F663CC" w:rsidRDefault="00EB5B45" w:rsidP="002C7BD8">
      <w:pPr>
        <w:pStyle w:val="SemEspaamento"/>
        <w:rPr>
          <w:rFonts w:ascii="Times New Roman" w:hAnsi="Times New Roman"/>
        </w:rPr>
      </w:pPr>
      <w:r w:rsidRPr="00F663CC">
        <w:rPr>
          <w:rFonts w:ascii="Times New Roman" w:hAnsi="Times New Roman"/>
        </w:rPr>
        <w:t>Authors ORCID</w:t>
      </w:r>
    </w:p>
    <w:p w14:paraId="4AEC1880" w14:textId="2CBAE5CB" w:rsidR="00EB5B45" w:rsidRPr="00F663CC" w:rsidRDefault="00EB5B45" w:rsidP="002C7BD8">
      <w:pPr>
        <w:pStyle w:val="SemEspaamento"/>
        <w:rPr>
          <w:rFonts w:ascii="Times New Roman" w:hAnsi="Times New Roman"/>
        </w:rPr>
      </w:pPr>
      <w:r w:rsidRPr="00F663CC">
        <w:rPr>
          <w:rFonts w:ascii="Times New Roman" w:hAnsi="Times New Roman"/>
        </w:rPr>
        <w:t>Stephan Machado Dohms (0000-0002-5037-2385)</w:t>
      </w:r>
    </w:p>
    <w:p w14:paraId="09D93EC4" w14:textId="1071B6E4" w:rsidR="00EB5B45" w:rsidRDefault="00EB5B45" w:rsidP="002C7BD8">
      <w:pPr>
        <w:pStyle w:val="SemEspaamento"/>
        <w:rPr>
          <w:rFonts w:ascii="Times New Roman" w:hAnsi="Times New Roman"/>
          <w:lang w:val="pt-BR"/>
        </w:rPr>
      </w:pPr>
      <w:r>
        <w:rPr>
          <w:rFonts w:ascii="Times New Roman" w:hAnsi="Times New Roman"/>
          <w:lang w:val="pt-BR"/>
        </w:rPr>
        <w:t xml:space="preserve">Maria </w:t>
      </w:r>
      <w:proofErr w:type="spellStart"/>
      <w:r>
        <w:rPr>
          <w:rFonts w:ascii="Times New Roman" w:hAnsi="Times New Roman"/>
          <w:lang w:val="pt-BR"/>
        </w:rPr>
        <w:t>Karollina</w:t>
      </w:r>
      <w:proofErr w:type="spellEnd"/>
      <w:r>
        <w:rPr>
          <w:rFonts w:ascii="Times New Roman" w:hAnsi="Times New Roman"/>
          <w:lang w:val="pt-BR"/>
        </w:rPr>
        <w:t xml:space="preserve"> Gonçalves (</w:t>
      </w:r>
      <w:r w:rsidRPr="00EB5B45">
        <w:rPr>
          <w:rFonts w:ascii="Times New Roman" w:hAnsi="Times New Roman"/>
          <w:lang w:val="pt-BR"/>
        </w:rPr>
        <w:t>0009-0005-5584-1661</w:t>
      </w:r>
      <w:r>
        <w:rPr>
          <w:rFonts w:ascii="Times New Roman" w:hAnsi="Times New Roman"/>
          <w:lang w:val="pt-BR"/>
        </w:rPr>
        <w:t>)</w:t>
      </w:r>
    </w:p>
    <w:p w14:paraId="3B8A19D7" w14:textId="6E75E251" w:rsidR="00EB5B45" w:rsidRDefault="00EB5B45" w:rsidP="002C7BD8">
      <w:pPr>
        <w:pStyle w:val="SemEspaamento"/>
        <w:rPr>
          <w:rFonts w:ascii="Times New Roman" w:hAnsi="Times New Roman"/>
          <w:lang w:val="pt-BR"/>
        </w:rPr>
      </w:pPr>
      <w:r>
        <w:rPr>
          <w:rFonts w:ascii="Times New Roman" w:hAnsi="Times New Roman"/>
          <w:lang w:val="pt-BR"/>
        </w:rPr>
        <w:t>Maria Clara Menezes Mello (</w:t>
      </w:r>
      <w:r w:rsidRPr="00EB5B45">
        <w:rPr>
          <w:rFonts w:ascii="Times New Roman" w:hAnsi="Times New Roman"/>
          <w:lang w:val="pt-BR"/>
        </w:rPr>
        <w:t>0009-0006-7341-6455</w:t>
      </w:r>
      <w:r>
        <w:rPr>
          <w:rFonts w:ascii="Times New Roman" w:hAnsi="Times New Roman"/>
          <w:lang w:val="pt-BR"/>
        </w:rPr>
        <w:t>)</w:t>
      </w:r>
    </w:p>
    <w:p w14:paraId="187BA6FF" w14:textId="108E700C" w:rsidR="00EB5B45" w:rsidRDefault="00EB5B45" w:rsidP="002C7BD8">
      <w:pPr>
        <w:pStyle w:val="SemEspaamento"/>
        <w:rPr>
          <w:rFonts w:ascii="Times New Roman" w:hAnsi="Times New Roman"/>
          <w:lang w:val="pt-BR"/>
        </w:rPr>
      </w:pPr>
      <w:r w:rsidRPr="002C7BD8">
        <w:rPr>
          <w:rFonts w:ascii="Times New Roman" w:hAnsi="Times New Roman"/>
          <w:lang w:val="pt-BR"/>
        </w:rPr>
        <w:t>Ana Laura Pereira Lourenço</w:t>
      </w:r>
      <w:r>
        <w:rPr>
          <w:rFonts w:ascii="Times New Roman" w:hAnsi="Times New Roman"/>
          <w:lang w:val="pt-BR"/>
        </w:rPr>
        <w:t xml:space="preserve"> (</w:t>
      </w:r>
      <w:r w:rsidRPr="00EB5B45">
        <w:rPr>
          <w:rFonts w:ascii="Times New Roman" w:hAnsi="Times New Roman"/>
          <w:lang w:val="pt-BR"/>
        </w:rPr>
        <w:t>0000-0002-7252-3105</w:t>
      </w:r>
      <w:r>
        <w:rPr>
          <w:rFonts w:ascii="Times New Roman" w:hAnsi="Times New Roman"/>
          <w:lang w:val="pt-BR"/>
        </w:rPr>
        <w:t>)</w:t>
      </w:r>
    </w:p>
    <w:p w14:paraId="6D260479" w14:textId="1A66BB66" w:rsidR="00EB5B45" w:rsidRPr="00EB5B45" w:rsidRDefault="00EB5B45" w:rsidP="00EB5B45">
      <w:pPr>
        <w:pStyle w:val="SemEspaamento"/>
        <w:rPr>
          <w:rFonts w:ascii="Times New Roman" w:hAnsi="Times New Roman"/>
          <w:lang w:val="pt-BR"/>
        </w:rPr>
      </w:pPr>
      <w:r w:rsidRPr="002C7BD8">
        <w:rPr>
          <w:rFonts w:ascii="Times New Roman" w:hAnsi="Times New Roman"/>
          <w:lang w:val="pt-BR"/>
        </w:rPr>
        <w:t>Marcelo Henrique Soller Ramada</w:t>
      </w:r>
      <w:r>
        <w:rPr>
          <w:rFonts w:ascii="Times New Roman" w:hAnsi="Times New Roman"/>
          <w:lang w:val="pt-BR"/>
        </w:rPr>
        <w:t xml:space="preserve"> (</w:t>
      </w:r>
      <w:r w:rsidRPr="00EB5B45">
        <w:rPr>
          <w:rFonts w:ascii="Times New Roman" w:hAnsi="Times New Roman"/>
          <w:lang w:val="pt-BR"/>
        </w:rPr>
        <w:t>0000-0001-9738-3412</w:t>
      </w:r>
      <w:r>
        <w:rPr>
          <w:rFonts w:ascii="Times New Roman" w:hAnsi="Times New Roman"/>
          <w:lang w:val="pt-BR"/>
        </w:rPr>
        <w:t>)</w:t>
      </w:r>
    </w:p>
    <w:p w14:paraId="6D1B16CA" w14:textId="77777777" w:rsidR="00EB5B45" w:rsidRPr="002779F0" w:rsidRDefault="00EB5B45" w:rsidP="002C7BD8">
      <w:pPr>
        <w:pStyle w:val="SemEspaamento"/>
        <w:rPr>
          <w:rFonts w:ascii="Times New Roman" w:hAnsi="Times New Roman"/>
          <w:lang w:val="pt-BR"/>
        </w:rPr>
      </w:pPr>
    </w:p>
    <w:p w14:paraId="4C0E4D78" w14:textId="28451D5D" w:rsidR="00F906E6" w:rsidRPr="00F663CC" w:rsidRDefault="00F906E6" w:rsidP="004D337D">
      <w:pPr>
        <w:pStyle w:val="SemEspaamento"/>
        <w:rPr>
          <w:rFonts w:ascii="Times New Roman" w:hAnsi="Times New Roman"/>
          <w:lang w:val="pt-BR"/>
        </w:rPr>
        <w:sectPr w:rsidR="00F906E6" w:rsidRPr="00F663CC" w:rsidSect="00EE1184">
          <w:headerReference w:type="even" r:id="rId8"/>
          <w:headerReference w:type="default" r:id="rId9"/>
          <w:footerReference w:type="even" r:id="rId10"/>
          <w:footerReference w:type="default" r:id="rId11"/>
          <w:headerReference w:type="first" r:id="rId12"/>
          <w:footerReference w:type="first" r:id="rId13"/>
          <w:pgSz w:w="11906" w:h="16838" w:code="9"/>
          <w:pgMar w:top="1418" w:right="1701" w:bottom="1418" w:left="1701" w:header="720" w:footer="612" w:gutter="0"/>
          <w:lnNumType w:countBy="1" w:distance="255" w:restart="continuous"/>
          <w:pgNumType w:start="1"/>
          <w:cols w:space="425"/>
          <w:bidi/>
          <w:docGrid w:type="lines" w:linePitch="326"/>
        </w:sectPr>
      </w:pPr>
    </w:p>
    <w:p w14:paraId="59ABB910" w14:textId="7E843A6B" w:rsidR="002E35E9" w:rsidRDefault="00D053F0" w:rsidP="00F663CC">
      <w:pPr>
        <w:pStyle w:val="MDPI63notes"/>
        <w:keepNext/>
        <w:rPr>
          <w:rFonts w:ascii="Times New Roman" w:hAnsi="Times New Roman"/>
          <w:sz w:val="20"/>
          <w:szCs w:val="22"/>
        </w:rPr>
      </w:pPr>
      <w:r w:rsidRPr="00134792">
        <w:rPr>
          <w:rFonts w:ascii="Times New Roman" w:hAnsi="Times New Roman"/>
          <w:b/>
          <w:bCs/>
          <w:sz w:val="20"/>
          <w:szCs w:val="22"/>
        </w:rPr>
        <w:lastRenderedPageBreak/>
        <w:t>Supplementary Table 1</w:t>
      </w:r>
      <w:r w:rsidRPr="00134792">
        <w:rPr>
          <w:rFonts w:ascii="Times New Roman" w:hAnsi="Times New Roman"/>
          <w:sz w:val="20"/>
          <w:szCs w:val="22"/>
        </w:rPr>
        <w:t xml:space="preserve">. List of axenic species decontaminated with optimized protocol. Mosses were collected in several locations in Antarctica and in the Arctic (Svalbard and Finland) and submitted to </w:t>
      </w:r>
      <w:r w:rsidR="00522EA6">
        <w:rPr>
          <w:rFonts w:ascii="Times New Roman" w:hAnsi="Times New Roman"/>
          <w:sz w:val="20"/>
          <w:szCs w:val="22"/>
        </w:rPr>
        <w:t xml:space="preserve">the </w:t>
      </w:r>
      <w:r w:rsidRPr="00134792">
        <w:rPr>
          <w:rFonts w:ascii="Times New Roman" w:hAnsi="Times New Roman"/>
          <w:sz w:val="20"/>
          <w:szCs w:val="22"/>
        </w:rPr>
        <w:t xml:space="preserve">surface </w:t>
      </w:r>
      <w:r w:rsidRPr="00F663CC">
        <w:rPr>
          <w:rFonts w:ascii="Times New Roman" w:hAnsi="Times New Roman"/>
          <w:sz w:val="20"/>
        </w:rPr>
        <w:t>decontamination</w:t>
      </w:r>
      <w:r w:rsidRPr="00845014">
        <w:rPr>
          <w:rFonts w:ascii="Times New Roman" w:hAnsi="Times New Roman"/>
          <w:sz w:val="20"/>
        </w:rPr>
        <w:t xml:space="preserve"> </w:t>
      </w:r>
      <w:r w:rsidRPr="00134792">
        <w:rPr>
          <w:rFonts w:ascii="Times New Roman" w:hAnsi="Times New Roman"/>
          <w:sz w:val="20"/>
          <w:szCs w:val="22"/>
        </w:rPr>
        <w:t xml:space="preserve">method of pre-cultured shoots using different concentrations of </w:t>
      </w:r>
      <w:proofErr w:type="spellStart"/>
      <w:r w:rsidRPr="00134792">
        <w:rPr>
          <w:rFonts w:ascii="Times New Roman" w:hAnsi="Times New Roman"/>
          <w:sz w:val="20"/>
          <w:szCs w:val="22"/>
        </w:rPr>
        <w:t>NaDCC</w:t>
      </w:r>
      <w:proofErr w:type="spellEnd"/>
      <w:r w:rsidRPr="00134792">
        <w:rPr>
          <w:rFonts w:ascii="Times New Roman" w:hAnsi="Times New Roman"/>
          <w:sz w:val="20"/>
          <w:szCs w:val="22"/>
        </w:rPr>
        <w:t xml:space="preserve">. Currently, 33 </w:t>
      </w:r>
      <w:r w:rsidR="00F16AA4">
        <w:rPr>
          <w:rFonts w:ascii="Times New Roman" w:hAnsi="Times New Roman"/>
          <w:sz w:val="20"/>
          <w:szCs w:val="22"/>
        </w:rPr>
        <w:t>ecotype</w:t>
      </w:r>
      <w:r w:rsidRPr="00134792">
        <w:rPr>
          <w:rFonts w:ascii="Times New Roman" w:hAnsi="Times New Roman"/>
          <w:sz w:val="20"/>
          <w:szCs w:val="22"/>
        </w:rPr>
        <w:t>s from 12 species are axenic and developing well under standardized laboratory conditions</w:t>
      </w:r>
      <w:r>
        <w:rPr>
          <w:rFonts w:ascii="Times New Roman" w:hAnsi="Times New Roman"/>
          <w:sz w:val="20"/>
          <w:szCs w:val="22"/>
        </w:rPr>
        <w:t>.</w:t>
      </w:r>
    </w:p>
    <w:tbl>
      <w:tblPr>
        <w:tblStyle w:val="Tabelacomgrade"/>
        <w:tblW w:w="14709" w:type="dxa"/>
        <w:jc w:val="right"/>
        <w:tblLook w:val="04A0" w:firstRow="1" w:lastRow="0" w:firstColumn="1" w:lastColumn="0" w:noHBand="0" w:noVBand="1"/>
      </w:tblPr>
      <w:tblGrid>
        <w:gridCol w:w="3510"/>
        <w:gridCol w:w="1418"/>
        <w:gridCol w:w="2835"/>
        <w:gridCol w:w="1134"/>
        <w:gridCol w:w="1559"/>
        <w:gridCol w:w="4253"/>
      </w:tblGrid>
      <w:tr w:rsidR="00D053F0" w:rsidRPr="00D053F0" w14:paraId="184AF8CB" w14:textId="77777777" w:rsidTr="00F663CC">
        <w:trPr>
          <w:trHeight w:val="173"/>
          <w:jc w:val="right"/>
        </w:trPr>
        <w:tc>
          <w:tcPr>
            <w:tcW w:w="3510" w:type="dxa"/>
          </w:tcPr>
          <w:p w14:paraId="23663A0B" w14:textId="77777777" w:rsidR="00D053F0" w:rsidRPr="00D053F0" w:rsidRDefault="00D053F0" w:rsidP="002E35E9">
            <w:pPr>
              <w:pStyle w:val="MDPI62backmatter"/>
              <w:ind w:left="0"/>
              <w:jc w:val="center"/>
              <w:rPr>
                <w:rFonts w:ascii="Times New Roman" w:hAnsi="Times New Roman"/>
                <w:b/>
                <w:bCs/>
                <w:sz w:val="16"/>
                <w:szCs w:val="16"/>
              </w:rPr>
            </w:pPr>
            <w:r w:rsidRPr="00D053F0">
              <w:rPr>
                <w:rFonts w:ascii="Times New Roman" w:hAnsi="Times New Roman"/>
                <w:b/>
                <w:bCs/>
                <w:sz w:val="16"/>
                <w:szCs w:val="16"/>
              </w:rPr>
              <w:t>Species</w:t>
            </w:r>
          </w:p>
        </w:tc>
        <w:tc>
          <w:tcPr>
            <w:tcW w:w="1418" w:type="dxa"/>
          </w:tcPr>
          <w:p w14:paraId="23CD6C86" w14:textId="77777777" w:rsidR="00D053F0" w:rsidRPr="00D053F0" w:rsidRDefault="00D053F0" w:rsidP="002E35E9">
            <w:pPr>
              <w:pStyle w:val="MDPI62backmatter"/>
              <w:ind w:left="0"/>
              <w:jc w:val="center"/>
              <w:rPr>
                <w:rFonts w:ascii="Times New Roman" w:hAnsi="Times New Roman"/>
                <w:b/>
                <w:bCs/>
                <w:sz w:val="16"/>
                <w:szCs w:val="16"/>
              </w:rPr>
            </w:pPr>
            <w:r w:rsidRPr="00D053F0">
              <w:rPr>
                <w:rFonts w:ascii="Times New Roman" w:hAnsi="Times New Roman"/>
                <w:b/>
                <w:bCs/>
                <w:sz w:val="16"/>
                <w:szCs w:val="16"/>
              </w:rPr>
              <w:t>Family</w:t>
            </w:r>
          </w:p>
        </w:tc>
        <w:tc>
          <w:tcPr>
            <w:tcW w:w="2835" w:type="dxa"/>
          </w:tcPr>
          <w:p w14:paraId="1AC910D2" w14:textId="77777777" w:rsidR="00D053F0" w:rsidRPr="00D053F0" w:rsidRDefault="00D053F0" w:rsidP="002E35E9">
            <w:pPr>
              <w:pStyle w:val="MDPI62backmatter"/>
              <w:ind w:left="0"/>
              <w:jc w:val="center"/>
              <w:rPr>
                <w:rFonts w:ascii="Times New Roman" w:hAnsi="Times New Roman"/>
                <w:b/>
                <w:bCs/>
                <w:sz w:val="16"/>
                <w:szCs w:val="16"/>
              </w:rPr>
            </w:pPr>
            <w:r w:rsidRPr="00D053F0">
              <w:rPr>
                <w:rFonts w:ascii="Times New Roman" w:hAnsi="Times New Roman"/>
                <w:b/>
                <w:bCs/>
                <w:sz w:val="16"/>
                <w:szCs w:val="16"/>
              </w:rPr>
              <w:t>Locations</w:t>
            </w:r>
          </w:p>
        </w:tc>
        <w:tc>
          <w:tcPr>
            <w:tcW w:w="1134" w:type="dxa"/>
            <w:tcBorders>
              <w:bottom w:val="single" w:sz="4" w:space="0" w:color="auto"/>
            </w:tcBorders>
          </w:tcPr>
          <w:p w14:paraId="2E970E59" w14:textId="77777777" w:rsidR="00D053F0" w:rsidRPr="00D053F0" w:rsidRDefault="00D053F0" w:rsidP="002E35E9">
            <w:pPr>
              <w:pStyle w:val="MDPI62backmatter"/>
              <w:ind w:left="0"/>
              <w:jc w:val="center"/>
              <w:rPr>
                <w:rFonts w:ascii="Times New Roman" w:hAnsi="Times New Roman"/>
                <w:b/>
                <w:bCs/>
                <w:sz w:val="16"/>
                <w:szCs w:val="16"/>
              </w:rPr>
            </w:pPr>
            <w:r w:rsidRPr="00D053F0">
              <w:rPr>
                <w:rFonts w:ascii="Times New Roman" w:hAnsi="Times New Roman"/>
                <w:b/>
                <w:bCs/>
                <w:sz w:val="16"/>
                <w:szCs w:val="16"/>
              </w:rPr>
              <w:t>Treatment</w:t>
            </w:r>
          </w:p>
        </w:tc>
        <w:tc>
          <w:tcPr>
            <w:tcW w:w="1559" w:type="dxa"/>
          </w:tcPr>
          <w:p w14:paraId="740E3FCD" w14:textId="77777777" w:rsidR="00D053F0" w:rsidRPr="00D053F0" w:rsidRDefault="00D053F0" w:rsidP="002E35E9">
            <w:pPr>
              <w:pStyle w:val="MDPI62backmatter"/>
              <w:ind w:left="0"/>
              <w:jc w:val="center"/>
              <w:rPr>
                <w:rFonts w:ascii="Times New Roman" w:hAnsi="Times New Roman"/>
                <w:b/>
                <w:bCs/>
                <w:sz w:val="16"/>
                <w:szCs w:val="16"/>
              </w:rPr>
            </w:pPr>
            <w:r w:rsidRPr="00D053F0">
              <w:rPr>
                <w:rFonts w:ascii="Times New Roman" w:hAnsi="Times New Roman"/>
                <w:b/>
                <w:bCs/>
                <w:sz w:val="16"/>
                <w:szCs w:val="16"/>
              </w:rPr>
              <w:t>Culturing medium</w:t>
            </w:r>
          </w:p>
        </w:tc>
        <w:tc>
          <w:tcPr>
            <w:tcW w:w="4253" w:type="dxa"/>
          </w:tcPr>
          <w:p w14:paraId="61B282A6" w14:textId="77777777" w:rsidR="00D053F0" w:rsidRPr="00D053F0" w:rsidRDefault="00D053F0" w:rsidP="002E35E9">
            <w:pPr>
              <w:pStyle w:val="MDPI62backmatter"/>
              <w:ind w:left="0"/>
              <w:jc w:val="center"/>
              <w:rPr>
                <w:rFonts w:ascii="Times New Roman" w:hAnsi="Times New Roman"/>
                <w:b/>
                <w:bCs/>
                <w:sz w:val="16"/>
                <w:szCs w:val="16"/>
              </w:rPr>
            </w:pPr>
            <w:r w:rsidRPr="00D053F0">
              <w:rPr>
                <w:rFonts w:ascii="Times New Roman" w:hAnsi="Times New Roman"/>
                <w:b/>
                <w:bCs/>
                <w:sz w:val="16"/>
                <w:szCs w:val="16"/>
              </w:rPr>
              <w:t>Status</w:t>
            </w:r>
          </w:p>
        </w:tc>
      </w:tr>
      <w:tr w:rsidR="00D053F0" w:rsidRPr="00D053F0" w14:paraId="358A2F29" w14:textId="77777777" w:rsidTr="00F663CC">
        <w:trPr>
          <w:trHeight w:val="304"/>
          <w:jc w:val="right"/>
        </w:trPr>
        <w:tc>
          <w:tcPr>
            <w:tcW w:w="3510" w:type="dxa"/>
            <w:vMerge w:val="restart"/>
            <w:vAlign w:val="center"/>
          </w:tcPr>
          <w:p w14:paraId="0F373919"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roofErr w:type="spellStart"/>
            <w:r w:rsidRPr="00D053F0">
              <w:rPr>
                <w:rFonts w:ascii="Times New Roman" w:hAnsi="Times New Roman"/>
                <w:i/>
                <w:iCs/>
                <w:sz w:val="16"/>
                <w:szCs w:val="16"/>
              </w:rPr>
              <w:t>Brachythecium</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austrosalebrosum</w:t>
            </w:r>
            <w:proofErr w:type="spellEnd"/>
            <w:r w:rsidRPr="00D053F0">
              <w:rPr>
                <w:rFonts w:ascii="Times New Roman" w:hAnsi="Times New Roman"/>
                <w:sz w:val="16"/>
                <w:szCs w:val="16"/>
              </w:rPr>
              <w:t xml:space="preserve"> (C. Muell.) Kindb.</w:t>
            </w:r>
          </w:p>
        </w:tc>
        <w:tc>
          <w:tcPr>
            <w:tcW w:w="1418" w:type="dxa"/>
            <w:vMerge w:val="restart"/>
            <w:vAlign w:val="center"/>
          </w:tcPr>
          <w:p w14:paraId="54963425"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Brachytheciaceae</w:t>
            </w:r>
            <w:proofErr w:type="spellEnd"/>
          </w:p>
        </w:tc>
        <w:tc>
          <w:tcPr>
            <w:tcW w:w="2835" w:type="dxa"/>
            <w:vMerge w:val="restart"/>
            <w:vAlign w:val="center"/>
          </w:tcPr>
          <w:p w14:paraId="215B54E6"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Nelson Island, Antarctica</w:t>
            </w:r>
          </w:p>
          <w:p w14:paraId="47D4ACC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Robert Island, Antarctica</w:t>
            </w:r>
          </w:p>
        </w:tc>
        <w:tc>
          <w:tcPr>
            <w:tcW w:w="1134" w:type="dxa"/>
            <w:tcBorders>
              <w:bottom w:val="nil"/>
            </w:tcBorders>
            <w:vAlign w:val="center"/>
          </w:tcPr>
          <w:p w14:paraId="44F55B75"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val="restart"/>
            <w:vAlign w:val="center"/>
          </w:tcPr>
          <w:p w14:paraId="13C2797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Merge w:val="restart"/>
            <w:vAlign w:val="center"/>
          </w:tcPr>
          <w:p w14:paraId="26B980AD"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60DE2FFD" w14:textId="77777777" w:rsidTr="00F663CC">
        <w:trPr>
          <w:trHeight w:val="304"/>
          <w:jc w:val="right"/>
        </w:trPr>
        <w:tc>
          <w:tcPr>
            <w:tcW w:w="3510" w:type="dxa"/>
            <w:vMerge/>
            <w:vAlign w:val="center"/>
          </w:tcPr>
          <w:p w14:paraId="11400839"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60881B6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vAlign w:val="center"/>
          </w:tcPr>
          <w:p w14:paraId="608FBD5E"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bottom w:val="single" w:sz="4" w:space="0" w:color="auto"/>
            </w:tcBorders>
            <w:vAlign w:val="center"/>
          </w:tcPr>
          <w:p w14:paraId="0560AA86"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vAlign w:val="center"/>
          </w:tcPr>
          <w:p w14:paraId="687A9551"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41BF3EEF"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1594D768" w14:textId="77777777" w:rsidTr="00F663CC">
        <w:trPr>
          <w:trHeight w:val="305"/>
          <w:jc w:val="right"/>
        </w:trPr>
        <w:tc>
          <w:tcPr>
            <w:tcW w:w="3510" w:type="dxa"/>
            <w:vMerge w:val="restart"/>
            <w:vAlign w:val="center"/>
          </w:tcPr>
          <w:p w14:paraId="46E3DC98" w14:textId="77777777" w:rsidR="00D053F0" w:rsidRPr="00D053F0" w:rsidRDefault="00D053F0" w:rsidP="002E35E9">
            <w:pPr>
              <w:pStyle w:val="MDPI62backmatter"/>
              <w:spacing w:line="240" w:lineRule="auto"/>
              <w:ind w:left="0"/>
              <w:jc w:val="left"/>
              <w:rPr>
                <w:rFonts w:ascii="Times New Roman" w:hAnsi="Times New Roman"/>
                <w:sz w:val="16"/>
                <w:szCs w:val="16"/>
              </w:rPr>
            </w:pPr>
            <w:r w:rsidRPr="00D053F0">
              <w:rPr>
                <w:rFonts w:ascii="Times New Roman" w:hAnsi="Times New Roman"/>
                <w:i/>
                <w:iCs/>
                <w:sz w:val="16"/>
                <w:szCs w:val="16"/>
              </w:rPr>
              <w:t xml:space="preserve">Bryum </w:t>
            </w:r>
            <w:proofErr w:type="spellStart"/>
            <w:r w:rsidRPr="00D053F0">
              <w:rPr>
                <w:rFonts w:ascii="Times New Roman" w:hAnsi="Times New Roman"/>
                <w:i/>
                <w:iCs/>
                <w:sz w:val="16"/>
                <w:szCs w:val="16"/>
              </w:rPr>
              <w:t>pseudotriquetrum</w:t>
            </w:r>
            <w:proofErr w:type="spellEnd"/>
            <w:r w:rsidRPr="00D053F0">
              <w:rPr>
                <w:rFonts w:ascii="Times New Roman" w:hAnsi="Times New Roman"/>
                <w:sz w:val="16"/>
                <w:szCs w:val="16"/>
              </w:rPr>
              <w:t xml:space="preserve"> (</w:t>
            </w:r>
            <w:proofErr w:type="spellStart"/>
            <w:r w:rsidRPr="00D053F0">
              <w:rPr>
                <w:rFonts w:ascii="Times New Roman" w:hAnsi="Times New Roman"/>
                <w:sz w:val="16"/>
                <w:szCs w:val="16"/>
              </w:rPr>
              <w:t>Hedw</w:t>
            </w:r>
            <w:proofErr w:type="spellEnd"/>
            <w:r w:rsidRPr="00D053F0">
              <w:rPr>
                <w:rFonts w:ascii="Times New Roman" w:hAnsi="Times New Roman"/>
                <w:sz w:val="16"/>
                <w:szCs w:val="16"/>
              </w:rPr>
              <w:t xml:space="preserve">.) G. </w:t>
            </w:r>
            <w:proofErr w:type="spellStart"/>
            <w:r w:rsidRPr="00D053F0">
              <w:rPr>
                <w:rFonts w:ascii="Times New Roman" w:hAnsi="Times New Roman"/>
                <w:sz w:val="16"/>
                <w:szCs w:val="16"/>
              </w:rPr>
              <w:t>Gaertn</w:t>
            </w:r>
            <w:proofErr w:type="spellEnd"/>
            <w:r w:rsidRPr="00D053F0">
              <w:rPr>
                <w:rFonts w:ascii="Times New Roman" w:hAnsi="Times New Roman"/>
                <w:sz w:val="16"/>
                <w:szCs w:val="16"/>
              </w:rPr>
              <w:t>., B. Mey. &amp; Scherb.</w:t>
            </w:r>
          </w:p>
        </w:tc>
        <w:tc>
          <w:tcPr>
            <w:tcW w:w="1418" w:type="dxa"/>
            <w:vMerge w:val="restart"/>
            <w:vAlign w:val="center"/>
          </w:tcPr>
          <w:p w14:paraId="2E928B56"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Bryaceae</w:t>
            </w:r>
            <w:proofErr w:type="spellEnd"/>
          </w:p>
        </w:tc>
        <w:tc>
          <w:tcPr>
            <w:tcW w:w="2835" w:type="dxa"/>
            <w:vMerge w:val="restart"/>
            <w:tcBorders>
              <w:right w:val="single" w:sz="4" w:space="0" w:color="auto"/>
            </w:tcBorders>
            <w:vAlign w:val="center"/>
          </w:tcPr>
          <w:p w14:paraId="46F82D1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w:t>
            </w:r>
          </w:p>
          <w:p w14:paraId="39E6DD2B"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Deception Island, Antarctica</w:t>
            </w:r>
          </w:p>
          <w:p w14:paraId="68BF803A"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Svalbard, Arctic</w:t>
            </w:r>
          </w:p>
        </w:tc>
        <w:tc>
          <w:tcPr>
            <w:tcW w:w="1134" w:type="dxa"/>
            <w:tcBorders>
              <w:top w:val="single" w:sz="4" w:space="0" w:color="auto"/>
              <w:left w:val="single" w:sz="4" w:space="0" w:color="auto"/>
              <w:bottom w:val="nil"/>
              <w:right w:val="single" w:sz="4" w:space="0" w:color="auto"/>
            </w:tcBorders>
            <w:vAlign w:val="center"/>
          </w:tcPr>
          <w:p w14:paraId="15A72776"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0.1% </w:t>
            </w:r>
            <w:proofErr w:type="spellStart"/>
            <w:r w:rsidRPr="00D053F0">
              <w:rPr>
                <w:rFonts w:ascii="Times New Roman" w:hAnsi="Times New Roman"/>
                <w:sz w:val="16"/>
                <w:szCs w:val="16"/>
              </w:rPr>
              <w:t>NaDCC</w:t>
            </w:r>
            <w:proofErr w:type="spellEnd"/>
          </w:p>
        </w:tc>
        <w:tc>
          <w:tcPr>
            <w:tcW w:w="1559" w:type="dxa"/>
            <w:vMerge w:val="restart"/>
            <w:tcBorders>
              <w:left w:val="single" w:sz="4" w:space="0" w:color="auto"/>
            </w:tcBorders>
            <w:vAlign w:val="center"/>
          </w:tcPr>
          <w:p w14:paraId="48A18D0B"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Merge w:val="restart"/>
            <w:vAlign w:val="center"/>
          </w:tcPr>
          <w:p w14:paraId="78ACBB2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05E6FAAF" w14:textId="77777777" w:rsidTr="00F663CC">
        <w:trPr>
          <w:trHeight w:val="305"/>
          <w:jc w:val="right"/>
        </w:trPr>
        <w:tc>
          <w:tcPr>
            <w:tcW w:w="3510" w:type="dxa"/>
            <w:vMerge/>
            <w:vAlign w:val="center"/>
          </w:tcPr>
          <w:p w14:paraId="0A187D96"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68969DEF"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7535CDBC"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2C22A56D"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4831117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1D77543A"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450E8CC3" w14:textId="77777777" w:rsidTr="00F663CC">
        <w:trPr>
          <w:trHeight w:val="305"/>
          <w:jc w:val="right"/>
        </w:trPr>
        <w:tc>
          <w:tcPr>
            <w:tcW w:w="3510" w:type="dxa"/>
            <w:vMerge/>
            <w:vAlign w:val="center"/>
          </w:tcPr>
          <w:p w14:paraId="092BB53D"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6CD4985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32E4F768"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vAlign w:val="center"/>
          </w:tcPr>
          <w:p w14:paraId="14F41472"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72C10DB6"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7337F71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5155D008" w14:textId="77777777" w:rsidTr="00F663CC">
        <w:trPr>
          <w:trHeight w:val="53"/>
          <w:jc w:val="right"/>
        </w:trPr>
        <w:tc>
          <w:tcPr>
            <w:tcW w:w="3510" w:type="dxa"/>
            <w:vMerge w:val="restart"/>
            <w:vAlign w:val="center"/>
          </w:tcPr>
          <w:p w14:paraId="5A3AEE3A" w14:textId="77777777" w:rsidR="00D053F0" w:rsidRPr="00D053F0" w:rsidRDefault="00D053F0" w:rsidP="002E35E9">
            <w:pPr>
              <w:pStyle w:val="MDPI62backmatter"/>
              <w:spacing w:line="240" w:lineRule="auto"/>
              <w:ind w:left="0"/>
              <w:jc w:val="left"/>
              <w:rPr>
                <w:rFonts w:ascii="Times New Roman" w:hAnsi="Times New Roman"/>
                <w:sz w:val="16"/>
                <w:szCs w:val="16"/>
              </w:rPr>
            </w:pPr>
            <w:r w:rsidRPr="00D053F0">
              <w:rPr>
                <w:rFonts w:ascii="Times New Roman" w:hAnsi="Times New Roman"/>
                <w:i/>
                <w:iCs/>
                <w:sz w:val="16"/>
                <w:szCs w:val="16"/>
              </w:rPr>
              <w:t>Bryum</w:t>
            </w:r>
            <w:r w:rsidRPr="00D053F0">
              <w:rPr>
                <w:rFonts w:ascii="Times New Roman" w:hAnsi="Times New Roman"/>
                <w:sz w:val="16"/>
                <w:szCs w:val="16"/>
              </w:rPr>
              <w:t xml:space="preserve"> sp.</w:t>
            </w:r>
            <w:r w:rsidRPr="00D053F0">
              <w:rPr>
                <w:rFonts w:ascii="Times New Roman" w:hAnsi="Times New Roman"/>
                <w:sz w:val="16"/>
                <w:szCs w:val="16"/>
                <w:vertAlign w:val="superscript"/>
              </w:rPr>
              <w:t>*</w:t>
            </w:r>
          </w:p>
        </w:tc>
        <w:tc>
          <w:tcPr>
            <w:tcW w:w="1418" w:type="dxa"/>
            <w:vMerge w:val="restart"/>
            <w:vAlign w:val="center"/>
          </w:tcPr>
          <w:p w14:paraId="21D21BA9"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Bryaceae</w:t>
            </w:r>
            <w:proofErr w:type="spellEnd"/>
          </w:p>
        </w:tc>
        <w:tc>
          <w:tcPr>
            <w:tcW w:w="2835" w:type="dxa"/>
            <w:vMerge w:val="restart"/>
            <w:tcBorders>
              <w:right w:val="single" w:sz="4" w:space="0" w:color="auto"/>
            </w:tcBorders>
            <w:vAlign w:val="center"/>
          </w:tcPr>
          <w:p w14:paraId="147BEE26"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Svalbard, Arctic </w:t>
            </w:r>
          </w:p>
          <w:p w14:paraId="716BF3C7"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(6 sites)</w:t>
            </w:r>
          </w:p>
        </w:tc>
        <w:tc>
          <w:tcPr>
            <w:tcW w:w="1134" w:type="dxa"/>
            <w:tcBorders>
              <w:top w:val="single" w:sz="4" w:space="0" w:color="auto"/>
              <w:left w:val="single" w:sz="4" w:space="0" w:color="auto"/>
              <w:bottom w:val="nil"/>
              <w:right w:val="single" w:sz="4" w:space="0" w:color="auto"/>
            </w:tcBorders>
            <w:vAlign w:val="center"/>
          </w:tcPr>
          <w:p w14:paraId="5574208A"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val="restart"/>
            <w:tcBorders>
              <w:left w:val="single" w:sz="4" w:space="0" w:color="auto"/>
            </w:tcBorders>
            <w:vAlign w:val="center"/>
          </w:tcPr>
          <w:p w14:paraId="631122BA"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Merge w:val="restart"/>
            <w:vAlign w:val="center"/>
          </w:tcPr>
          <w:p w14:paraId="236E162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1293C7FB" w14:textId="77777777" w:rsidTr="00F663CC">
        <w:trPr>
          <w:trHeight w:val="51"/>
          <w:jc w:val="right"/>
        </w:trPr>
        <w:tc>
          <w:tcPr>
            <w:tcW w:w="3510" w:type="dxa"/>
            <w:vMerge/>
            <w:vAlign w:val="center"/>
          </w:tcPr>
          <w:p w14:paraId="641A9D45"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6C103C2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45E0871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tcPr>
          <w:p w14:paraId="51AAB4C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tcBorders>
              <w:left w:val="single" w:sz="4" w:space="0" w:color="auto"/>
            </w:tcBorders>
            <w:vAlign w:val="center"/>
          </w:tcPr>
          <w:p w14:paraId="1CE50338"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18B92A2D"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0884BF08" w14:textId="77777777" w:rsidTr="00F663CC">
        <w:trPr>
          <w:trHeight w:val="51"/>
          <w:jc w:val="right"/>
        </w:trPr>
        <w:tc>
          <w:tcPr>
            <w:tcW w:w="3510" w:type="dxa"/>
            <w:vMerge/>
            <w:vAlign w:val="center"/>
          </w:tcPr>
          <w:p w14:paraId="4A6BB489"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20F9C922"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29A5DD4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tcPr>
          <w:p w14:paraId="5B26513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tcBorders>
              <w:left w:val="single" w:sz="4" w:space="0" w:color="auto"/>
            </w:tcBorders>
            <w:vAlign w:val="center"/>
          </w:tcPr>
          <w:p w14:paraId="6806B12D"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63C7F166"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473F228C" w14:textId="77777777" w:rsidTr="00F663CC">
        <w:trPr>
          <w:trHeight w:val="51"/>
          <w:jc w:val="right"/>
        </w:trPr>
        <w:tc>
          <w:tcPr>
            <w:tcW w:w="3510" w:type="dxa"/>
            <w:vMerge/>
            <w:vAlign w:val="center"/>
          </w:tcPr>
          <w:p w14:paraId="67A15BBD"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3449469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7A25DC0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tcPr>
          <w:p w14:paraId="1976FC32"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tcBorders>
              <w:left w:val="single" w:sz="4" w:space="0" w:color="auto"/>
            </w:tcBorders>
            <w:vAlign w:val="center"/>
          </w:tcPr>
          <w:p w14:paraId="04B5C33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4C0DC4AE"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260A68F0" w14:textId="77777777" w:rsidTr="00F663CC">
        <w:trPr>
          <w:trHeight w:val="51"/>
          <w:jc w:val="right"/>
        </w:trPr>
        <w:tc>
          <w:tcPr>
            <w:tcW w:w="3510" w:type="dxa"/>
            <w:vMerge/>
            <w:vAlign w:val="center"/>
          </w:tcPr>
          <w:p w14:paraId="5C1D3ECE"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68FF5EE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27E84CE9"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tcPr>
          <w:p w14:paraId="15DB58B2"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tcBorders>
              <w:left w:val="single" w:sz="4" w:space="0" w:color="auto"/>
            </w:tcBorders>
            <w:vAlign w:val="center"/>
          </w:tcPr>
          <w:p w14:paraId="1AE6542C"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1137D59B"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7AC8CB72" w14:textId="77777777" w:rsidTr="00F663CC">
        <w:trPr>
          <w:trHeight w:val="51"/>
          <w:jc w:val="right"/>
        </w:trPr>
        <w:tc>
          <w:tcPr>
            <w:tcW w:w="3510" w:type="dxa"/>
            <w:vMerge/>
            <w:vAlign w:val="center"/>
          </w:tcPr>
          <w:p w14:paraId="7868798E"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5B0C2988"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7CA2247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tcPr>
          <w:p w14:paraId="735CDB5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tcBorders>
              <w:left w:val="single" w:sz="4" w:space="0" w:color="auto"/>
            </w:tcBorders>
            <w:vAlign w:val="center"/>
          </w:tcPr>
          <w:p w14:paraId="4C568B5E"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2F2D6001"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6810849E" w14:textId="77777777" w:rsidTr="00F663CC">
        <w:trPr>
          <w:trHeight w:val="209"/>
          <w:jc w:val="right"/>
        </w:trPr>
        <w:tc>
          <w:tcPr>
            <w:tcW w:w="3510" w:type="dxa"/>
            <w:vAlign w:val="center"/>
          </w:tcPr>
          <w:p w14:paraId="0431C064"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Hennediella</w:t>
            </w:r>
            <w:proofErr w:type="spellEnd"/>
            <w:r w:rsidRPr="00D053F0">
              <w:rPr>
                <w:rFonts w:ascii="Times New Roman" w:hAnsi="Times New Roman"/>
                <w:i/>
                <w:iCs/>
                <w:sz w:val="16"/>
                <w:szCs w:val="16"/>
              </w:rPr>
              <w:t xml:space="preserve"> antarctica</w:t>
            </w:r>
            <w:r w:rsidRPr="00D053F0">
              <w:rPr>
                <w:rFonts w:ascii="Times New Roman" w:hAnsi="Times New Roman"/>
                <w:sz w:val="16"/>
                <w:szCs w:val="16"/>
              </w:rPr>
              <w:t xml:space="preserve"> (</w:t>
            </w:r>
            <w:proofErr w:type="spellStart"/>
            <w:r w:rsidRPr="00D053F0">
              <w:rPr>
                <w:rFonts w:ascii="Times New Roman" w:hAnsi="Times New Roman"/>
                <w:sz w:val="16"/>
                <w:szCs w:val="16"/>
              </w:rPr>
              <w:t>Ångstr</w:t>
            </w:r>
            <w:proofErr w:type="spellEnd"/>
            <w:r w:rsidRPr="00D053F0">
              <w:rPr>
                <w:rFonts w:ascii="Times New Roman" w:hAnsi="Times New Roman"/>
                <w:sz w:val="16"/>
                <w:szCs w:val="16"/>
              </w:rPr>
              <w:t xml:space="preserve">.) </w:t>
            </w:r>
            <w:proofErr w:type="spellStart"/>
            <w:r w:rsidRPr="00D053F0">
              <w:rPr>
                <w:rFonts w:ascii="Times New Roman" w:hAnsi="Times New Roman"/>
                <w:sz w:val="16"/>
                <w:szCs w:val="16"/>
              </w:rPr>
              <w:t>Ochyra</w:t>
            </w:r>
            <w:proofErr w:type="spellEnd"/>
            <w:r w:rsidRPr="00D053F0">
              <w:rPr>
                <w:rFonts w:ascii="Times New Roman" w:hAnsi="Times New Roman"/>
                <w:sz w:val="16"/>
                <w:szCs w:val="16"/>
              </w:rPr>
              <w:t xml:space="preserve"> &amp; Matteri</w:t>
            </w:r>
          </w:p>
        </w:tc>
        <w:tc>
          <w:tcPr>
            <w:tcW w:w="1418" w:type="dxa"/>
            <w:vAlign w:val="center"/>
          </w:tcPr>
          <w:p w14:paraId="03AE6611"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Pottiaceae</w:t>
            </w:r>
            <w:proofErr w:type="spellEnd"/>
          </w:p>
        </w:tc>
        <w:tc>
          <w:tcPr>
            <w:tcW w:w="2835" w:type="dxa"/>
            <w:vAlign w:val="center"/>
          </w:tcPr>
          <w:p w14:paraId="548E5452"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w:t>
            </w:r>
          </w:p>
        </w:tc>
        <w:tc>
          <w:tcPr>
            <w:tcW w:w="1134" w:type="dxa"/>
            <w:tcBorders>
              <w:top w:val="single" w:sz="4" w:space="0" w:color="auto"/>
            </w:tcBorders>
            <w:vAlign w:val="center"/>
          </w:tcPr>
          <w:p w14:paraId="7345A5D4"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Align w:val="center"/>
          </w:tcPr>
          <w:p w14:paraId="51F7A043"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Align w:val="center"/>
          </w:tcPr>
          <w:p w14:paraId="23CC1A0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Predominantly as protonema with eventual small gametophores</w:t>
            </w:r>
          </w:p>
        </w:tc>
      </w:tr>
      <w:tr w:rsidR="00D053F0" w:rsidRPr="00D053F0" w14:paraId="416405F9" w14:textId="77777777" w:rsidTr="00F663CC">
        <w:trPr>
          <w:trHeight w:val="209"/>
          <w:jc w:val="right"/>
        </w:trPr>
        <w:tc>
          <w:tcPr>
            <w:tcW w:w="3510" w:type="dxa"/>
            <w:vAlign w:val="center"/>
          </w:tcPr>
          <w:p w14:paraId="5CBC9310"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Pohlia</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cruda</w:t>
            </w:r>
            <w:proofErr w:type="spellEnd"/>
            <w:r w:rsidRPr="00D053F0">
              <w:rPr>
                <w:rFonts w:ascii="Times New Roman" w:hAnsi="Times New Roman"/>
                <w:sz w:val="16"/>
                <w:szCs w:val="16"/>
              </w:rPr>
              <w:t xml:space="preserve"> (</w:t>
            </w:r>
            <w:proofErr w:type="spellStart"/>
            <w:r w:rsidRPr="00D053F0">
              <w:rPr>
                <w:rFonts w:ascii="Times New Roman" w:hAnsi="Times New Roman"/>
                <w:sz w:val="16"/>
                <w:szCs w:val="16"/>
              </w:rPr>
              <w:t>Hedw</w:t>
            </w:r>
            <w:proofErr w:type="spellEnd"/>
            <w:r w:rsidRPr="00D053F0">
              <w:rPr>
                <w:rFonts w:ascii="Times New Roman" w:hAnsi="Times New Roman"/>
                <w:sz w:val="16"/>
                <w:szCs w:val="16"/>
              </w:rPr>
              <w:t>.) Lindb.</w:t>
            </w:r>
          </w:p>
        </w:tc>
        <w:tc>
          <w:tcPr>
            <w:tcW w:w="1418" w:type="dxa"/>
            <w:vAlign w:val="center"/>
          </w:tcPr>
          <w:p w14:paraId="4962BBB5"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Bryaceae</w:t>
            </w:r>
            <w:proofErr w:type="spellEnd"/>
          </w:p>
        </w:tc>
        <w:tc>
          <w:tcPr>
            <w:tcW w:w="2835" w:type="dxa"/>
            <w:vAlign w:val="center"/>
          </w:tcPr>
          <w:p w14:paraId="6BC7E1F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Ardley Island, Antarctica</w:t>
            </w:r>
          </w:p>
        </w:tc>
        <w:tc>
          <w:tcPr>
            <w:tcW w:w="1134" w:type="dxa"/>
            <w:vAlign w:val="center"/>
          </w:tcPr>
          <w:p w14:paraId="6E35EC45"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Align w:val="center"/>
          </w:tcPr>
          <w:p w14:paraId="25B5FDFE"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MS</w:t>
            </w:r>
          </w:p>
        </w:tc>
        <w:tc>
          <w:tcPr>
            <w:tcW w:w="4253" w:type="dxa"/>
            <w:vAlign w:val="center"/>
          </w:tcPr>
          <w:p w14:paraId="51DDB48A"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28B3C426" w14:textId="77777777" w:rsidTr="00F663CC">
        <w:trPr>
          <w:trHeight w:val="209"/>
          <w:jc w:val="right"/>
        </w:trPr>
        <w:tc>
          <w:tcPr>
            <w:tcW w:w="3510" w:type="dxa"/>
            <w:vAlign w:val="center"/>
          </w:tcPr>
          <w:p w14:paraId="3545F441"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Pohlia</w:t>
            </w:r>
            <w:proofErr w:type="spellEnd"/>
            <w:r w:rsidRPr="00D053F0">
              <w:rPr>
                <w:rFonts w:ascii="Times New Roman" w:hAnsi="Times New Roman"/>
                <w:sz w:val="16"/>
                <w:szCs w:val="16"/>
              </w:rPr>
              <w:t xml:space="preserve"> sp. *</w:t>
            </w:r>
          </w:p>
        </w:tc>
        <w:tc>
          <w:tcPr>
            <w:tcW w:w="1418" w:type="dxa"/>
            <w:vAlign w:val="center"/>
          </w:tcPr>
          <w:p w14:paraId="57B83070"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Bryaceae</w:t>
            </w:r>
            <w:proofErr w:type="spellEnd"/>
          </w:p>
        </w:tc>
        <w:tc>
          <w:tcPr>
            <w:tcW w:w="2835" w:type="dxa"/>
            <w:vAlign w:val="center"/>
          </w:tcPr>
          <w:p w14:paraId="502715D3"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Pyhä-Luosto</w:t>
            </w:r>
            <w:proofErr w:type="spellEnd"/>
            <w:r w:rsidRPr="00D053F0">
              <w:rPr>
                <w:rFonts w:ascii="Times New Roman" w:hAnsi="Times New Roman"/>
                <w:sz w:val="16"/>
                <w:szCs w:val="16"/>
              </w:rPr>
              <w:t>, Finland</w:t>
            </w:r>
          </w:p>
        </w:tc>
        <w:tc>
          <w:tcPr>
            <w:tcW w:w="1134" w:type="dxa"/>
            <w:vAlign w:val="center"/>
          </w:tcPr>
          <w:p w14:paraId="067D1107"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0.1% </w:t>
            </w:r>
            <w:proofErr w:type="spellStart"/>
            <w:r w:rsidRPr="00D053F0">
              <w:rPr>
                <w:rFonts w:ascii="Times New Roman" w:hAnsi="Times New Roman"/>
                <w:sz w:val="16"/>
                <w:szCs w:val="16"/>
              </w:rPr>
              <w:t>NaDCC</w:t>
            </w:r>
            <w:proofErr w:type="spellEnd"/>
          </w:p>
        </w:tc>
        <w:tc>
          <w:tcPr>
            <w:tcW w:w="1559" w:type="dxa"/>
            <w:vAlign w:val="center"/>
          </w:tcPr>
          <w:p w14:paraId="0702F71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Knop</w:t>
            </w:r>
          </w:p>
        </w:tc>
        <w:tc>
          <w:tcPr>
            <w:tcW w:w="4253" w:type="dxa"/>
            <w:vAlign w:val="center"/>
          </w:tcPr>
          <w:p w14:paraId="17CCD929"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2C4B0FE6" w14:textId="77777777" w:rsidTr="00F663CC">
        <w:trPr>
          <w:trHeight w:val="209"/>
          <w:jc w:val="right"/>
        </w:trPr>
        <w:tc>
          <w:tcPr>
            <w:tcW w:w="3510" w:type="dxa"/>
            <w:vAlign w:val="center"/>
          </w:tcPr>
          <w:p w14:paraId="1378BFDF"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Pohlia</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wahlenbergii</w:t>
            </w:r>
            <w:proofErr w:type="spellEnd"/>
            <w:r w:rsidRPr="00D053F0">
              <w:rPr>
                <w:rFonts w:ascii="Times New Roman" w:hAnsi="Times New Roman"/>
                <w:sz w:val="16"/>
                <w:szCs w:val="16"/>
              </w:rPr>
              <w:t xml:space="preserve"> (F. Weber &amp; D. Mohr) A.L. Andrews</w:t>
            </w:r>
          </w:p>
        </w:tc>
        <w:tc>
          <w:tcPr>
            <w:tcW w:w="1418" w:type="dxa"/>
            <w:vAlign w:val="center"/>
          </w:tcPr>
          <w:p w14:paraId="1A658E3A"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Bryaceae</w:t>
            </w:r>
            <w:proofErr w:type="spellEnd"/>
          </w:p>
        </w:tc>
        <w:tc>
          <w:tcPr>
            <w:tcW w:w="2835" w:type="dxa"/>
            <w:vAlign w:val="center"/>
          </w:tcPr>
          <w:p w14:paraId="450E1419"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w:t>
            </w:r>
          </w:p>
        </w:tc>
        <w:tc>
          <w:tcPr>
            <w:tcW w:w="1134" w:type="dxa"/>
            <w:vAlign w:val="center"/>
          </w:tcPr>
          <w:p w14:paraId="4825D26E"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Align w:val="center"/>
          </w:tcPr>
          <w:p w14:paraId="6E06AD82"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MS</w:t>
            </w:r>
          </w:p>
        </w:tc>
        <w:tc>
          <w:tcPr>
            <w:tcW w:w="4253" w:type="dxa"/>
            <w:vAlign w:val="center"/>
          </w:tcPr>
          <w:p w14:paraId="113B557B"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4B1DC042" w14:textId="77777777" w:rsidTr="00F663CC">
        <w:trPr>
          <w:trHeight w:val="419"/>
          <w:jc w:val="right"/>
        </w:trPr>
        <w:tc>
          <w:tcPr>
            <w:tcW w:w="3510" w:type="dxa"/>
            <w:vAlign w:val="center"/>
          </w:tcPr>
          <w:p w14:paraId="56ADB794"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Polytrichastrum</w:t>
            </w:r>
            <w:proofErr w:type="spellEnd"/>
            <w:r w:rsidRPr="00D053F0">
              <w:rPr>
                <w:rFonts w:ascii="Times New Roman" w:hAnsi="Times New Roman"/>
                <w:i/>
                <w:iCs/>
                <w:sz w:val="16"/>
                <w:szCs w:val="16"/>
              </w:rPr>
              <w:t xml:space="preserve"> alpinum</w:t>
            </w:r>
            <w:r w:rsidRPr="00D053F0">
              <w:rPr>
                <w:rFonts w:ascii="Times New Roman" w:hAnsi="Times New Roman"/>
                <w:sz w:val="16"/>
                <w:szCs w:val="16"/>
              </w:rPr>
              <w:t xml:space="preserve"> (</w:t>
            </w:r>
            <w:proofErr w:type="spellStart"/>
            <w:r w:rsidRPr="00D053F0">
              <w:rPr>
                <w:rFonts w:ascii="Times New Roman" w:hAnsi="Times New Roman"/>
                <w:sz w:val="16"/>
                <w:szCs w:val="16"/>
              </w:rPr>
              <w:t>Hedw</w:t>
            </w:r>
            <w:proofErr w:type="spellEnd"/>
            <w:r w:rsidRPr="00D053F0">
              <w:rPr>
                <w:rFonts w:ascii="Times New Roman" w:hAnsi="Times New Roman"/>
                <w:sz w:val="16"/>
                <w:szCs w:val="16"/>
              </w:rPr>
              <w:t>.) G.L. Sm.</w:t>
            </w:r>
          </w:p>
        </w:tc>
        <w:tc>
          <w:tcPr>
            <w:tcW w:w="1418" w:type="dxa"/>
            <w:vAlign w:val="center"/>
          </w:tcPr>
          <w:p w14:paraId="61689E7A"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Polytrichaceae</w:t>
            </w:r>
            <w:proofErr w:type="spellEnd"/>
          </w:p>
        </w:tc>
        <w:tc>
          <w:tcPr>
            <w:tcW w:w="2835" w:type="dxa"/>
            <w:vAlign w:val="center"/>
          </w:tcPr>
          <w:p w14:paraId="059495E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Livingston Island, Antarctica</w:t>
            </w:r>
          </w:p>
          <w:p w14:paraId="304666E7"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Nelson Island, Antarctica</w:t>
            </w:r>
          </w:p>
        </w:tc>
        <w:tc>
          <w:tcPr>
            <w:tcW w:w="1134" w:type="dxa"/>
            <w:tcBorders>
              <w:bottom w:val="single" w:sz="4" w:space="0" w:color="auto"/>
            </w:tcBorders>
            <w:vAlign w:val="center"/>
          </w:tcPr>
          <w:p w14:paraId="17E66C0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0.7% </w:t>
            </w:r>
            <w:proofErr w:type="spellStart"/>
            <w:r w:rsidRPr="00D053F0">
              <w:rPr>
                <w:rFonts w:ascii="Times New Roman" w:hAnsi="Times New Roman"/>
                <w:sz w:val="16"/>
                <w:szCs w:val="16"/>
              </w:rPr>
              <w:t>NaDCC</w:t>
            </w:r>
            <w:proofErr w:type="spellEnd"/>
          </w:p>
          <w:p w14:paraId="7DCC4181"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Align w:val="center"/>
          </w:tcPr>
          <w:p w14:paraId="1FF9EBB3"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Knop</w:t>
            </w:r>
          </w:p>
        </w:tc>
        <w:tc>
          <w:tcPr>
            <w:tcW w:w="4253" w:type="dxa"/>
            <w:vAlign w:val="center"/>
          </w:tcPr>
          <w:p w14:paraId="51D3F2FD"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2032CF70" w14:textId="77777777" w:rsidTr="00F663CC">
        <w:trPr>
          <w:trHeight w:val="173"/>
          <w:jc w:val="right"/>
        </w:trPr>
        <w:tc>
          <w:tcPr>
            <w:tcW w:w="3510" w:type="dxa"/>
            <w:vMerge w:val="restart"/>
            <w:vAlign w:val="center"/>
          </w:tcPr>
          <w:p w14:paraId="4F65707A"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Polytrichum</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juniperinum</w:t>
            </w:r>
            <w:proofErr w:type="spellEnd"/>
            <w:r w:rsidRPr="00D053F0">
              <w:rPr>
                <w:rFonts w:ascii="Times New Roman" w:hAnsi="Times New Roman"/>
                <w:sz w:val="16"/>
                <w:szCs w:val="16"/>
              </w:rPr>
              <w:t xml:space="preserve"> Willd. ex </w:t>
            </w:r>
            <w:proofErr w:type="spellStart"/>
            <w:r w:rsidRPr="00D053F0">
              <w:rPr>
                <w:rFonts w:ascii="Times New Roman" w:hAnsi="Times New Roman"/>
                <w:sz w:val="16"/>
                <w:szCs w:val="16"/>
              </w:rPr>
              <w:t>Hedw</w:t>
            </w:r>
            <w:proofErr w:type="spellEnd"/>
            <w:r w:rsidRPr="00D053F0">
              <w:rPr>
                <w:rFonts w:ascii="Times New Roman" w:hAnsi="Times New Roman"/>
                <w:sz w:val="16"/>
                <w:szCs w:val="16"/>
              </w:rPr>
              <w:t>.</w:t>
            </w:r>
          </w:p>
        </w:tc>
        <w:tc>
          <w:tcPr>
            <w:tcW w:w="1418" w:type="dxa"/>
            <w:vMerge w:val="restart"/>
            <w:vAlign w:val="center"/>
          </w:tcPr>
          <w:p w14:paraId="0198E39F"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Polytrichaceae</w:t>
            </w:r>
            <w:proofErr w:type="spellEnd"/>
          </w:p>
        </w:tc>
        <w:tc>
          <w:tcPr>
            <w:tcW w:w="2835" w:type="dxa"/>
            <w:vMerge w:val="restart"/>
            <w:tcBorders>
              <w:right w:val="single" w:sz="4" w:space="0" w:color="auto"/>
            </w:tcBorders>
            <w:vAlign w:val="center"/>
          </w:tcPr>
          <w:p w14:paraId="6161026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 (2 sites)</w:t>
            </w:r>
          </w:p>
        </w:tc>
        <w:tc>
          <w:tcPr>
            <w:tcW w:w="1134" w:type="dxa"/>
            <w:tcBorders>
              <w:top w:val="single" w:sz="4" w:space="0" w:color="auto"/>
              <w:left w:val="single" w:sz="4" w:space="0" w:color="auto"/>
              <w:bottom w:val="nil"/>
              <w:right w:val="single" w:sz="4" w:space="0" w:color="auto"/>
            </w:tcBorders>
            <w:vAlign w:val="center"/>
          </w:tcPr>
          <w:p w14:paraId="61A73497"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val="restart"/>
            <w:tcBorders>
              <w:left w:val="single" w:sz="4" w:space="0" w:color="auto"/>
            </w:tcBorders>
            <w:vAlign w:val="center"/>
          </w:tcPr>
          <w:p w14:paraId="6699691C"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MS</w:t>
            </w:r>
          </w:p>
        </w:tc>
        <w:tc>
          <w:tcPr>
            <w:tcW w:w="4253" w:type="dxa"/>
            <w:vMerge w:val="restart"/>
            <w:vAlign w:val="center"/>
          </w:tcPr>
          <w:p w14:paraId="2662325D"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Predominantly as protonema with eventual small gametophores</w:t>
            </w:r>
          </w:p>
        </w:tc>
      </w:tr>
      <w:tr w:rsidR="00D053F0" w:rsidRPr="00D053F0" w14:paraId="08B947AD" w14:textId="77777777" w:rsidTr="00F663CC">
        <w:trPr>
          <w:trHeight w:val="172"/>
          <w:jc w:val="right"/>
        </w:trPr>
        <w:tc>
          <w:tcPr>
            <w:tcW w:w="3510" w:type="dxa"/>
            <w:vMerge/>
            <w:vAlign w:val="center"/>
          </w:tcPr>
          <w:p w14:paraId="584CB143"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11392C5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5965ABCA"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vAlign w:val="center"/>
          </w:tcPr>
          <w:p w14:paraId="2C7C3D19"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3540C452"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10B8484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12114591" w14:textId="77777777" w:rsidTr="00F663CC">
        <w:trPr>
          <w:trHeight w:val="126"/>
          <w:jc w:val="right"/>
        </w:trPr>
        <w:tc>
          <w:tcPr>
            <w:tcW w:w="3510" w:type="dxa"/>
            <w:vMerge w:val="restart"/>
            <w:vAlign w:val="center"/>
          </w:tcPr>
          <w:p w14:paraId="46FF6BB3"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Sanionia</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uncinata</w:t>
            </w:r>
            <w:proofErr w:type="spellEnd"/>
            <w:r w:rsidRPr="00D053F0">
              <w:rPr>
                <w:rFonts w:ascii="Times New Roman" w:hAnsi="Times New Roman"/>
                <w:sz w:val="16"/>
                <w:szCs w:val="16"/>
              </w:rPr>
              <w:t xml:space="preserve"> (</w:t>
            </w:r>
            <w:proofErr w:type="spellStart"/>
            <w:r w:rsidRPr="00D053F0">
              <w:rPr>
                <w:rFonts w:ascii="Times New Roman" w:hAnsi="Times New Roman"/>
                <w:sz w:val="16"/>
                <w:szCs w:val="16"/>
              </w:rPr>
              <w:t>Hedw</w:t>
            </w:r>
            <w:proofErr w:type="spellEnd"/>
            <w:r w:rsidRPr="00D053F0">
              <w:rPr>
                <w:rFonts w:ascii="Times New Roman" w:hAnsi="Times New Roman"/>
                <w:sz w:val="16"/>
                <w:szCs w:val="16"/>
              </w:rPr>
              <w:t>.) Loeske</w:t>
            </w:r>
          </w:p>
        </w:tc>
        <w:tc>
          <w:tcPr>
            <w:tcW w:w="1418" w:type="dxa"/>
            <w:vMerge w:val="restart"/>
            <w:vAlign w:val="center"/>
          </w:tcPr>
          <w:p w14:paraId="4FD3802D"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Scorpidiaceae</w:t>
            </w:r>
            <w:proofErr w:type="spellEnd"/>
          </w:p>
        </w:tc>
        <w:tc>
          <w:tcPr>
            <w:tcW w:w="2835" w:type="dxa"/>
            <w:vMerge w:val="restart"/>
            <w:tcBorders>
              <w:right w:val="single" w:sz="4" w:space="0" w:color="auto"/>
            </w:tcBorders>
            <w:vAlign w:val="center"/>
          </w:tcPr>
          <w:p w14:paraId="7FE9297E"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Nelson Island, Antarctica</w:t>
            </w:r>
          </w:p>
          <w:p w14:paraId="2EE9BD3D"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 (4 sites)</w:t>
            </w:r>
          </w:p>
          <w:p w14:paraId="35670E28" w14:textId="77777777" w:rsidR="002E35E9" w:rsidRDefault="002E35E9" w:rsidP="002E35E9">
            <w:pPr>
              <w:pStyle w:val="MDPI62backmatter"/>
              <w:spacing w:line="240" w:lineRule="auto"/>
              <w:ind w:left="0"/>
              <w:jc w:val="center"/>
              <w:rPr>
                <w:rFonts w:ascii="Times New Roman" w:hAnsi="Times New Roman"/>
                <w:sz w:val="16"/>
                <w:szCs w:val="16"/>
              </w:rPr>
            </w:pPr>
          </w:p>
          <w:p w14:paraId="6EBEAC96" w14:textId="77777777" w:rsidR="002E35E9" w:rsidRDefault="002E35E9" w:rsidP="002E35E9">
            <w:pPr>
              <w:pStyle w:val="MDPI62backmatter"/>
              <w:spacing w:line="240" w:lineRule="auto"/>
              <w:ind w:left="0"/>
              <w:jc w:val="center"/>
              <w:rPr>
                <w:rFonts w:ascii="Times New Roman" w:hAnsi="Times New Roman"/>
                <w:sz w:val="16"/>
                <w:szCs w:val="16"/>
              </w:rPr>
            </w:pPr>
          </w:p>
          <w:p w14:paraId="39273013" w14:textId="77777777" w:rsidR="002E35E9" w:rsidRDefault="002E35E9" w:rsidP="002E35E9">
            <w:pPr>
              <w:pStyle w:val="MDPI62backmatter"/>
              <w:spacing w:line="240" w:lineRule="auto"/>
              <w:ind w:left="0"/>
              <w:jc w:val="center"/>
              <w:rPr>
                <w:rFonts w:ascii="Times New Roman" w:hAnsi="Times New Roman"/>
                <w:sz w:val="16"/>
                <w:szCs w:val="16"/>
              </w:rPr>
            </w:pPr>
          </w:p>
          <w:p w14:paraId="580D8761" w14:textId="353B25D5"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Deception Island, Antarctica</w:t>
            </w:r>
          </w:p>
          <w:p w14:paraId="1A0F734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Svalbard, Arctic (4 sites)</w:t>
            </w:r>
          </w:p>
        </w:tc>
        <w:tc>
          <w:tcPr>
            <w:tcW w:w="1134" w:type="dxa"/>
            <w:tcBorders>
              <w:top w:val="single" w:sz="4" w:space="0" w:color="auto"/>
              <w:left w:val="single" w:sz="4" w:space="0" w:color="auto"/>
              <w:bottom w:val="nil"/>
              <w:right w:val="single" w:sz="4" w:space="0" w:color="auto"/>
            </w:tcBorders>
            <w:vAlign w:val="center"/>
          </w:tcPr>
          <w:p w14:paraId="5DC51E03"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lastRenderedPageBreak/>
              <w:t xml:space="preserve">0.1% </w:t>
            </w:r>
            <w:proofErr w:type="spellStart"/>
            <w:r w:rsidRPr="00D053F0">
              <w:rPr>
                <w:rFonts w:ascii="Times New Roman" w:hAnsi="Times New Roman"/>
                <w:sz w:val="16"/>
                <w:szCs w:val="16"/>
              </w:rPr>
              <w:t>NaDCC</w:t>
            </w:r>
            <w:proofErr w:type="spellEnd"/>
          </w:p>
        </w:tc>
        <w:tc>
          <w:tcPr>
            <w:tcW w:w="1559" w:type="dxa"/>
            <w:vMerge w:val="restart"/>
            <w:tcBorders>
              <w:left w:val="single" w:sz="4" w:space="0" w:color="auto"/>
            </w:tcBorders>
            <w:vAlign w:val="center"/>
          </w:tcPr>
          <w:p w14:paraId="6E1D490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Merge w:val="restart"/>
            <w:vAlign w:val="center"/>
          </w:tcPr>
          <w:p w14:paraId="74879FFB"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4510E06A" w14:textId="77777777" w:rsidTr="00F663CC">
        <w:trPr>
          <w:trHeight w:val="121"/>
          <w:jc w:val="right"/>
        </w:trPr>
        <w:tc>
          <w:tcPr>
            <w:tcW w:w="3510" w:type="dxa"/>
            <w:vMerge/>
            <w:vAlign w:val="center"/>
          </w:tcPr>
          <w:p w14:paraId="3BA67603"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7C0A1C9D"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2AF8B6D6"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vAlign w:val="center"/>
          </w:tcPr>
          <w:p w14:paraId="228AF6B4"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0.1%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48270B6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1CECD76B"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1EAF0A68" w14:textId="77777777" w:rsidTr="00F663CC">
        <w:trPr>
          <w:trHeight w:val="121"/>
          <w:jc w:val="right"/>
        </w:trPr>
        <w:tc>
          <w:tcPr>
            <w:tcW w:w="3510" w:type="dxa"/>
            <w:vMerge/>
            <w:vAlign w:val="center"/>
          </w:tcPr>
          <w:p w14:paraId="337E135B"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06B9638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112BE0E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single" w:sz="4" w:space="0" w:color="auto"/>
              <w:left w:val="single" w:sz="4" w:space="0" w:color="auto"/>
              <w:bottom w:val="nil"/>
              <w:right w:val="single" w:sz="4" w:space="0" w:color="auto"/>
            </w:tcBorders>
            <w:vAlign w:val="center"/>
          </w:tcPr>
          <w:p w14:paraId="5B5EB901"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5BEC4E1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137C32A1"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1BECFD50" w14:textId="77777777" w:rsidTr="00F663CC">
        <w:trPr>
          <w:trHeight w:val="121"/>
          <w:jc w:val="right"/>
        </w:trPr>
        <w:tc>
          <w:tcPr>
            <w:tcW w:w="3510" w:type="dxa"/>
            <w:vMerge/>
            <w:vAlign w:val="center"/>
          </w:tcPr>
          <w:p w14:paraId="3C2EE8EF"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6EAAF8A8"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30122B16"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440BADC1"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0F1598E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4A96F2CA"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763FCE0B" w14:textId="77777777" w:rsidTr="00F663CC">
        <w:trPr>
          <w:trHeight w:val="121"/>
          <w:jc w:val="right"/>
        </w:trPr>
        <w:tc>
          <w:tcPr>
            <w:tcW w:w="3510" w:type="dxa"/>
            <w:vMerge/>
            <w:vAlign w:val="center"/>
          </w:tcPr>
          <w:p w14:paraId="6DBE95F0"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438B1B0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4A9821A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494EC14E"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6D5AA06E"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48C986A9"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71DA50AC" w14:textId="77777777" w:rsidTr="00F663CC">
        <w:trPr>
          <w:trHeight w:val="121"/>
          <w:jc w:val="right"/>
        </w:trPr>
        <w:tc>
          <w:tcPr>
            <w:tcW w:w="3510" w:type="dxa"/>
            <w:vMerge/>
            <w:vAlign w:val="center"/>
          </w:tcPr>
          <w:p w14:paraId="08D0753C"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402E2E6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46B5FFD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4F243185"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3A8C9C6D"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3F59C4A9"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4AB9A64E" w14:textId="77777777" w:rsidTr="00F663CC">
        <w:trPr>
          <w:trHeight w:val="121"/>
          <w:jc w:val="right"/>
        </w:trPr>
        <w:tc>
          <w:tcPr>
            <w:tcW w:w="3510" w:type="dxa"/>
            <w:vMerge/>
            <w:vAlign w:val="center"/>
          </w:tcPr>
          <w:p w14:paraId="5F55C90C"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790EC738"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46FDA4D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0BA95207"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79BC976D"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530A3C5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7DD75723" w14:textId="77777777" w:rsidTr="00F663CC">
        <w:trPr>
          <w:trHeight w:val="121"/>
          <w:jc w:val="right"/>
        </w:trPr>
        <w:tc>
          <w:tcPr>
            <w:tcW w:w="3510" w:type="dxa"/>
            <w:vMerge/>
            <w:vAlign w:val="center"/>
          </w:tcPr>
          <w:p w14:paraId="4F2DC9DD"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2AA600B9"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3D76801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061CC5C1"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18DB36F6"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2CD83789"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4D1CDDCC" w14:textId="77777777" w:rsidTr="00F663CC">
        <w:trPr>
          <w:trHeight w:val="121"/>
          <w:jc w:val="right"/>
        </w:trPr>
        <w:tc>
          <w:tcPr>
            <w:tcW w:w="3510" w:type="dxa"/>
            <w:vMerge/>
            <w:vAlign w:val="center"/>
          </w:tcPr>
          <w:p w14:paraId="4936C7C9"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559B3D6A"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3F8FEBB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0F52AE04"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71EA7D7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4BDBDF9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6D79F11A" w14:textId="77777777" w:rsidTr="00F663CC">
        <w:trPr>
          <w:trHeight w:val="121"/>
          <w:jc w:val="right"/>
        </w:trPr>
        <w:tc>
          <w:tcPr>
            <w:tcW w:w="3510" w:type="dxa"/>
            <w:vMerge/>
            <w:vAlign w:val="center"/>
          </w:tcPr>
          <w:p w14:paraId="6775BB51"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2A9FF4F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55852F5F"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vAlign w:val="center"/>
          </w:tcPr>
          <w:p w14:paraId="71773D94"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0.1%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0682507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5055250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0D62A8B0" w14:textId="77777777" w:rsidTr="00F663CC">
        <w:trPr>
          <w:trHeight w:val="209"/>
          <w:jc w:val="right"/>
        </w:trPr>
        <w:tc>
          <w:tcPr>
            <w:tcW w:w="3510" w:type="dxa"/>
            <w:vAlign w:val="center"/>
          </w:tcPr>
          <w:p w14:paraId="7A236CCD"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Syntrichia</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filaris</w:t>
            </w:r>
            <w:proofErr w:type="spellEnd"/>
            <w:r w:rsidRPr="00D053F0">
              <w:rPr>
                <w:rFonts w:ascii="Times New Roman" w:hAnsi="Times New Roman"/>
                <w:sz w:val="16"/>
                <w:szCs w:val="16"/>
              </w:rPr>
              <w:t xml:space="preserve"> (Müll. Hal.) R.H. Zander</w:t>
            </w:r>
          </w:p>
        </w:tc>
        <w:tc>
          <w:tcPr>
            <w:tcW w:w="1418" w:type="dxa"/>
            <w:vAlign w:val="center"/>
          </w:tcPr>
          <w:p w14:paraId="3C11E624"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Pottiaceae</w:t>
            </w:r>
            <w:proofErr w:type="spellEnd"/>
          </w:p>
        </w:tc>
        <w:tc>
          <w:tcPr>
            <w:tcW w:w="2835" w:type="dxa"/>
            <w:vAlign w:val="center"/>
          </w:tcPr>
          <w:p w14:paraId="15B6BBB0"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w:t>
            </w:r>
          </w:p>
        </w:tc>
        <w:tc>
          <w:tcPr>
            <w:tcW w:w="1134" w:type="dxa"/>
            <w:tcBorders>
              <w:top w:val="single" w:sz="4" w:space="0" w:color="auto"/>
              <w:bottom w:val="single" w:sz="4" w:space="0" w:color="auto"/>
            </w:tcBorders>
            <w:vAlign w:val="center"/>
          </w:tcPr>
          <w:p w14:paraId="1E4B02CA"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Align w:val="center"/>
          </w:tcPr>
          <w:p w14:paraId="3EB6CD89"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Align w:val="center"/>
          </w:tcPr>
          <w:p w14:paraId="05F7C58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Predominantly as protonema with eventual small gametophores</w:t>
            </w:r>
          </w:p>
        </w:tc>
      </w:tr>
      <w:tr w:rsidR="00D053F0" w:rsidRPr="00D053F0" w14:paraId="5C2445CC" w14:textId="77777777" w:rsidTr="00F663CC">
        <w:trPr>
          <w:trHeight w:val="305"/>
          <w:jc w:val="right"/>
        </w:trPr>
        <w:tc>
          <w:tcPr>
            <w:tcW w:w="3510" w:type="dxa"/>
            <w:vMerge w:val="restart"/>
            <w:vAlign w:val="center"/>
          </w:tcPr>
          <w:p w14:paraId="1CEE2216" w14:textId="77777777" w:rsidR="00D053F0" w:rsidRPr="00D053F0" w:rsidRDefault="00D053F0" w:rsidP="002E35E9">
            <w:pPr>
              <w:pStyle w:val="MDPI62backmatter"/>
              <w:spacing w:line="240" w:lineRule="auto"/>
              <w:ind w:left="0"/>
              <w:jc w:val="left"/>
              <w:rPr>
                <w:rFonts w:ascii="Times New Roman" w:hAnsi="Times New Roman"/>
                <w:sz w:val="16"/>
                <w:szCs w:val="16"/>
              </w:rPr>
            </w:pPr>
            <w:proofErr w:type="spellStart"/>
            <w:r w:rsidRPr="00D053F0">
              <w:rPr>
                <w:rFonts w:ascii="Times New Roman" w:hAnsi="Times New Roman"/>
                <w:i/>
                <w:iCs/>
                <w:sz w:val="16"/>
                <w:szCs w:val="16"/>
              </w:rPr>
              <w:t>Warnstorfia</w:t>
            </w:r>
            <w:proofErr w:type="spellEnd"/>
            <w:r w:rsidRPr="00D053F0">
              <w:rPr>
                <w:rFonts w:ascii="Times New Roman" w:hAnsi="Times New Roman"/>
                <w:i/>
                <w:iCs/>
                <w:sz w:val="16"/>
                <w:szCs w:val="16"/>
              </w:rPr>
              <w:t xml:space="preserve"> </w:t>
            </w:r>
            <w:proofErr w:type="spellStart"/>
            <w:r w:rsidRPr="00D053F0">
              <w:rPr>
                <w:rFonts w:ascii="Times New Roman" w:hAnsi="Times New Roman"/>
                <w:i/>
                <w:iCs/>
                <w:sz w:val="16"/>
                <w:szCs w:val="16"/>
              </w:rPr>
              <w:t>sarmentosa</w:t>
            </w:r>
            <w:proofErr w:type="spellEnd"/>
            <w:r w:rsidRPr="00D053F0">
              <w:rPr>
                <w:rFonts w:ascii="Times New Roman" w:hAnsi="Times New Roman"/>
                <w:sz w:val="16"/>
                <w:szCs w:val="16"/>
              </w:rPr>
              <w:t xml:space="preserve"> (</w:t>
            </w:r>
            <w:proofErr w:type="spellStart"/>
            <w:r w:rsidRPr="00D053F0">
              <w:rPr>
                <w:rFonts w:ascii="Times New Roman" w:hAnsi="Times New Roman"/>
                <w:sz w:val="16"/>
                <w:szCs w:val="16"/>
              </w:rPr>
              <w:t>Wahlenb</w:t>
            </w:r>
            <w:proofErr w:type="spellEnd"/>
            <w:r w:rsidRPr="00D053F0">
              <w:rPr>
                <w:rFonts w:ascii="Times New Roman" w:hAnsi="Times New Roman"/>
                <w:sz w:val="16"/>
                <w:szCs w:val="16"/>
              </w:rPr>
              <w:t xml:space="preserve">.) </w:t>
            </w:r>
            <w:proofErr w:type="spellStart"/>
            <w:r w:rsidRPr="00D053F0">
              <w:rPr>
                <w:rFonts w:ascii="Times New Roman" w:hAnsi="Times New Roman"/>
                <w:sz w:val="16"/>
                <w:szCs w:val="16"/>
              </w:rPr>
              <w:t>Hedenäs</w:t>
            </w:r>
            <w:proofErr w:type="spellEnd"/>
          </w:p>
        </w:tc>
        <w:tc>
          <w:tcPr>
            <w:tcW w:w="1418" w:type="dxa"/>
            <w:vMerge w:val="restart"/>
            <w:vAlign w:val="center"/>
          </w:tcPr>
          <w:p w14:paraId="769E57AB" w14:textId="77777777" w:rsidR="00D053F0" w:rsidRPr="00D053F0" w:rsidRDefault="00D053F0" w:rsidP="002E35E9">
            <w:pPr>
              <w:pStyle w:val="MDPI62backmatter"/>
              <w:spacing w:line="240" w:lineRule="auto"/>
              <w:ind w:left="0"/>
              <w:jc w:val="center"/>
              <w:rPr>
                <w:rFonts w:ascii="Times New Roman" w:hAnsi="Times New Roman"/>
                <w:sz w:val="16"/>
                <w:szCs w:val="16"/>
              </w:rPr>
            </w:pPr>
            <w:proofErr w:type="spellStart"/>
            <w:r w:rsidRPr="00D053F0">
              <w:rPr>
                <w:rFonts w:ascii="Times New Roman" w:hAnsi="Times New Roman"/>
                <w:sz w:val="16"/>
                <w:szCs w:val="16"/>
              </w:rPr>
              <w:t>Calliergonaceae</w:t>
            </w:r>
            <w:proofErr w:type="spellEnd"/>
          </w:p>
        </w:tc>
        <w:tc>
          <w:tcPr>
            <w:tcW w:w="2835" w:type="dxa"/>
            <w:vMerge w:val="restart"/>
            <w:tcBorders>
              <w:right w:val="single" w:sz="4" w:space="0" w:color="auto"/>
            </w:tcBorders>
            <w:vAlign w:val="center"/>
          </w:tcPr>
          <w:p w14:paraId="3396255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King George Island, Antarctica</w:t>
            </w:r>
          </w:p>
          <w:p w14:paraId="222476DE"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Ardley Island, Antarctica</w:t>
            </w:r>
          </w:p>
          <w:p w14:paraId="6BF0F5D1"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Svalbard, Arctic</w:t>
            </w:r>
          </w:p>
        </w:tc>
        <w:tc>
          <w:tcPr>
            <w:tcW w:w="1134" w:type="dxa"/>
            <w:tcBorders>
              <w:top w:val="single" w:sz="4" w:space="0" w:color="auto"/>
              <w:left w:val="single" w:sz="4" w:space="0" w:color="auto"/>
              <w:bottom w:val="nil"/>
              <w:right w:val="single" w:sz="4" w:space="0" w:color="auto"/>
            </w:tcBorders>
            <w:vAlign w:val="center"/>
          </w:tcPr>
          <w:p w14:paraId="1613449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0.1% </w:t>
            </w:r>
            <w:proofErr w:type="spellStart"/>
            <w:r w:rsidRPr="00D053F0">
              <w:rPr>
                <w:rFonts w:ascii="Times New Roman" w:hAnsi="Times New Roman"/>
                <w:sz w:val="16"/>
                <w:szCs w:val="16"/>
              </w:rPr>
              <w:t>NaDCC</w:t>
            </w:r>
            <w:proofErr w:type="spellEnd"/>
            <w:r w:rsidRPr="00D053F0">
              <w:rPr>
                <w:rFonts w:ascii="Times New Roman" w:hAnsi="Times New Roman"/>
                <w:sz w:val="16"/>
                <w:szCs w:val="16"/>
              </w:rPr>
              <w:t xml:space="preserve"> </w:t>
            </w:r>
          </w:p>
        </w:tc>
        <w:tc>
          <w:tcPr>
            <w:tcW w:w="1559" w:type="dxa"/>
            <w:vMerge w:val="restart"/>
            <w:tcBorders>
              <w:left w:val="single" w:sz="4" w:space="0" w:color="auto"/>
            </w:tcBorders>
            <w:vAlign w:val="center"/>
          </w:tcPr>
          <w:p w14:paraId="7C3B43D2"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BCD</w:t>
            </w:r>
          </w:p>
        </w:tc>
        <w:tc>
          <w:tcPr>
            <w:tcW w:w="4253" w:type="dxa"/>
            <w:vMerge w:val="restart"/>
            <w:vAlign w:val="center"/>
          </w:tcPr>
          <w:p w14:paraId="08A5CFD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Gametophores</w:t>
            </w:r>
          </w:p>
        </w:tc>
      </w:tr>
      <w:tr w:rsidR="00D053F0" w:rsidRPr="00D053F0" w14:paraId="2AA3E707" w14:textId="77777777" w:rsidTr="00F663CC">
        <w:trPr>
          <w:trHeight w:val="305"/>
          <w:jc w:val="right"/>
        </w:trPr>
        <w:tc>
          <w:tcPr>
            <w:tcW w:w="3510" w:type="dxa"/>
            <w:vMerge/>
            <w:vAlign w:val="center"/>
          </w:tcPr>
          <w:p w14:paraId="76968E41"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08DC4A14"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06129B7D"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vAlign w:val="center"/>
          </w:tcPr>
          <w:p w14:paraId="12E3C30F"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46BED637"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222CC59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648A7ABC" w14:textId="77777777" w:rsidTr="00F663CC">
        <w:trPr>
          <w:trHeight w:val="305"/>
          <w:jc w:val="right"/>
        </w:trPr>
        <w:tc>
          <w:tcPr>
            <w:tcW w:w="3510" w:type="dxa"/>
            <w:vMerge/>
            <w:vAlign w:val="center"/>
          </w:tcPr>
          <w:p w14:paraId="6CE2B67B" w14:textId="77777777" w:rsidR="00D053F0" w:rsidRPr="00D053F0" w:rsidRDefault="00D053F0" w:rsidP="002E35E9">
            <w:pPr>
              <w:pStyle w:val="MDPI62backmatter"/>
              <w:spacing w:line="240" w:lineRule="auto"/>
              <w:ind w:left="0"/>
              <w:jc w:val="left"/>
              <w:rPr>
                <w:rFonts w:ascii="Times New Roman" w:hAnsi="Times New Roman"/>
                <w:i/>
                <w:iCs/>
                <w:sz w:val="16"/>
                <w:szCs w:val="16"/>
              </w:rPr>
            </w:pPr>
          </w:p>
        </w:tc>
        <w:tc>
          <w:tcPr>
            <w:tcW w:w="1418" w:type="dxa"/>
            <w:vMerge/>
            <w:vAlign w:val="center"/>
          </w:tcPr>
          <w:p w14:paraId="507F7CB3"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2835" w:type="dxa"/>
            <w:vMerge/>
            <w:tcBorders>
              <w:right w:val="single" w:sz="4" w:space="0" w:color="auto"/>
            </w:tcBorders>
            <w:vAlign w:val="center"/>
          </w:tcPr>
          <w:p w14:paraId="45DFCE2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vAlign w:val="center"/>
          </w:tcPr>
          <w:p w14:paraId="35F44998" w14:textId="77777777" w:rsidR="00D053F0" w:rsidRPr="00D053F0" w:rsidRDefault="00D053F0" w:rsidP="002E35E9">
            <w:pPr>
              <w:pStyle w:val="MDPI62backmatter"/>
              <w:spacing w:line="240" w:lineRule="auto"/>
              <w:ind w:left="0"/>
              <w:jc w:val="center"/>
              <w:rPr>
                <w:rFonts w:ascii="Times New Roman" w:hAnsi="Times New Roman"/>
                <w:sz w:val="16"/>
                <w:szCs w:val="16"/>
              </w:rPr>
            </w:pPr>
            <w:r w:rsidRPr="00D053F0">
              <w:rPr>
                <w:rFonts w:ascii="Times New Roman" w:hAnsi="Times New Roman"/>
                <w:sz w:val="16"/>
                <w:szCs w:val="16"/>
              </w:rPr>
              <w:t xml:space="preserve">0.5% </w:t>
            </w:r>
            <w:proofErr w:type="spellStart"/>
            <w:r w:rsidRPr="00D053F0">
              <w:rPr>
                <w:rFonts w:ascii="Times New Roman" w:hAnsi="Times New Roman"/>
                <w:sz w:val="16"/>
                <w:szCs w:val="16"/>
              </w:rPr>
              <w:t>NaDCC</w:t>
            </w:r>
            <w:proofErr w:type="spellEnd"/>
          </w:p>
        </w:tc>
        <w:tc>
          <w:tcPr>
            <w:tcW w:w="1559" w:type="dxa"/>
            <w:vMerge/>
            <w:tcBorders>
              <w:left w:val="single" w:sz="4" w:space="0" w:color="auto"/>
            </w:tcBorders>
            <w:vAlign w:val="center"/>
          </w:tcPr>
          <w:p w14:paraId="77B81220"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c>
          <w:tcPr>
            <w:tcW w:w="4253" w:type="dxa"/>
            <w:vMerge/>
            <w:vAlign w:val="center"/>
          </w:tcPr>
          <w:p w14:paraId="6B9C4185" w14:textId="77777777" w:rsidR="00D053F0" w:rsidRPr="00D053F0" w:rsidRDefault="00D053F0" w:rsidP="002E35E9">
            <w:pPr>
              <w:pStyle w:val="MDPI62backmatter"/>
              <w:spacing w:line="240" w:lineRule="auto"/>
              <w:ind w:left="0"/>
              <w:jc w:val="center"/>
              <w:rPr>
                <w:rFonts w:ascii="Times New Roman" w:hAnsi="Times New Roman"/>
                <w:sz w:val="16"/>
                <w:szCs w:val="16"/>
              </w:rPr>
            </w:pPr>
          </w:p>
        </w:tc>
      </w:tr>
      <w:tr w:rsidR="00D053F0" w:rsidRPr="00D053F0" w14:paraId="433E81A9" w14:textId="77777777" w:rsidTr="00F663CC">
        <w:trPr>
          <w:trHeight w:val="40"/>
          <w:jc w:val="right"/>
        </w:trPr>
        <w:tc>
          <w:tcPr>
            <w:tcW w:w="14709" w:type="dxa"/>
            <w:gridSpan w:val="6"/>
            <w:vAlign w:val="center"/>
          </w:tcPr>
          <w:p w14:paraId="2F935C09" w14:textId="77777777" w:rsidR="00D053F0" w:rsidRPr="00D053F0" w:rsidRDefault="00D053F0" w:rsidP="002E35E9">
            <w:pPr>
              <w:pStyle w:val="MDPI62backmatter"/>
              <w:spacing w:line="276" w:lineRule="auto"/>
              <w:ind w:left="0"/>
              <w:jc w:val="left"/>
              <w:rPr>
                <w:rFonts w:ascii="Times New Roman" w:hAnsi="Times New Roman"/>
                <w:b/>
                <w:bCs/>
                <w:sz w:val="16"/>
                <w:szCs w:val="16"/>
              </w:rPr>
            </w:pPr>
            <w:r w:rsidRPr="00D053F0">
              <w:rPr>
                <w:rFonts w:ascii="Times New Roman" w:hAnsi="Times New Roman"/>
                <w:b/>
                <w:bCs/>
                <w:sz w:val="16"/>
                <w:szCs w:val="16"/>
              </w:rPr>
              <w:t>Total number of species: 12 (* require taxonomic identification of species)</w:t>
            </w:r>
          </w:p>
        </w:tc>
      </w:tr>
    </w:tbl>
    <w:p w14:paraId="725C44FB" w14:textId="4C804ACD" w:rsidR="00D053F0" w:rsidRDefault="00D053F0" w:rsidP="00482E04">
      <w:pPr>
        <w:pStyle w:val="MDPI63notes"/>
        <w:rPr>
          <w:rFonts w:ascii="Times New Roman" w:hAnsi="Times New Roman"/>
          <w:sz w:val="20"/>
          <w:szCs w:val="22"/>
        </w:rPr>
        <w:sectPr w:rsidR="00D053F0" w:rsidSect="00EE1184">
          <w:pgSz w:w="16838" w:h="11906" w:orient="landscape" w:code="9"/>
          <w:pgMar w:top="1701" w:right="1418" w:bottom="1701" w:left="1418" w:header="720" w:footer="612" w:gutter="0"/>
          <w:lnNumType w:countBy="1" w:distance="255" w:restart="continuous"/>
          <w:cols w:space="425"/>
          <w:bidi/>
          <w:docGrid w:type="lines" w:linePitch="326"/>
        </w:sectPr>
      </w:pPr>
    </w:p>
    <w:p w14:paraId="515CF618" w14:textId="58A3440D" w:rsidR="00616E5A" w:rsidRDefault="00616E5A" w:rsidP="00616E5A">
      <w:pPr>
        <w:pStyle w:val="MDPI63notes"/>
        <w:rPr>
          <w:rFonts w:ascii="Times New Roman" w:hAnsi="Times New Roman"/>
          <w:sz w:val="20"/>
          <w:szCs w:val="22"/>
        </w:rPr>
      </w:pPr>
      <w:r w:rsidRPr="005F60EB">
        <w:rPr>
          <w:rFonts w:ascii="Times New Roman" w:hAnsi="Times New Roman"/>
          <w:b/>
          <w:bCs/>
          <w:sz w:val="20"/>
          <w:szCs w:val="22"/>
        </w:rPr>
        <w:lastRenderedPageBreak/>
        <w:t xml:space="preserve">Supplementary Figure 1: </w:t>
      </w:r>
      <w:r w:rsidRPr="00942A08">
        <w:rPr>
          <w:rFonts w:ascii="Times New Roman" w:hAnsi="Times New Roman"/>
          <w:sz w:val="20"/>
          <w:szCs w:val="22"/>
        </w:rPr>
        <w:t>Examples of pre-culture of</w:t>
      </w:r>
      <w:r>
        <w:rPr>
          <w:rFonts w:ascii="Times New Roman" w:hAnsi="Times New Roman"/>
          <w:sz w:val="20"/>
          <w:szCs w:val="22"/>
        </w:rPr>
        <w:t xml:space="preserve"> </w:t>
      </w:r>
      <w:proofErr w:type="spellStart"/>
      <w:r w:rsidRPr="00942A08">
        <w:rPr>
          <w:rFonts w:ascii="Times New Roman" w:hAnsi="Times New Roman"/>
          <w:i/>
          <w:iCs/>
          <w:sz w:val="20"/>
          <w:szCs w:val="22"/>
        </w:rPr>
        <w:t>Sanionia</w:t>
      </w:r>
      <w:proofErr w:type="spellEnd"/>
      <w:r w:rsidRPr="00942A08">
        <w:rPr>
          <w:rFonts w:ascii="Times New Roman" w:hAnsi="Times New Roman"/>
          <w:i/>
          <w:iCs/>
          <w:sz w:val="20"/>
          <w:szCs w:val="22"/>
        </w:rPr>
        <w:t xml:space="preserve"> </w:t>
      </w:r>
      <w:proofErr w:type="spellStart"/>
      <w:r>
        <w:rPr>
          <w:rFonts w:ascii="Times New Roman" w:hAnsi="Times New Roman"/>
          <w:i/>
          <w:iCs/>
          <w:sz w:val="20"/>
          <w:szCs w:val="22"/>
        </w:rPr>
        <w:t>uncinata</w:t>
      </w:r>
      <w:proofErr w:type="spellEnd"/>
      <w:r w:rsidRPr="00942A08">
        <w:rPr>
          <w:rFonts w:ascii="Times New Roman" w:hAnsi="Times New Roman"/>
          <w:sz w:val="20"/>
          <w:szCs w:val="22"/>
        </w:rPr>
        <w:t xml:space="preserve"> and</w:t>
      </w:r>
      <w:r>
        <w:rPr>
          <w:rFonts w:ascii="Times New Roman" w:hAnsi="Times New Roman"/>
          <w:i/>
          <w:iCs/>
          <w:sz w:val="20"/>
          <w:szCs w:val="22"/>
        </w:rPr>
        <w:t xml:space="preserve"> </w:t>
      </w:r>
      <w:r w:rsidRPr="00942A08">
        <w:rPr>
          <w:rFonts w:ascii="Times New Roman" w:hAnsi="Times New Roman"/>
          <w:i/>
          <w:iCs/>
          <w:sz w:val="20"/>
          <w:szCs w:val="22"/>
        </w:rPr>
        <w:t>Bryum sp</w:t>
      </w:r>
      <w:r w:rsidRPr="00942A08">
        <w:rPr>
          <w:rFonts w:ascii="Times New Roman" w:hAnsi="Times New Roman"/>
          <w:sz w:val="20"/>
          <w:szCs w:val="22"/>
        </w:rPr>
        <w:t>.</w:t>
      </w:r>
      <w:r w:rsidRPr="00942A08">
        <w:rPr>
          <w:rFonts w:ascii="Times New Roman" w:hAnsi="Times New Roman"/>
          <w:b/>
          <w:bCs/>
          <w:sz w:val="20"/>
          <w:szCs w:val="22"/>
        </w:rPr>
        <w:t xml:space="preserve"> </w:t>
      </w:r>
      <w:r w:rsidRPr="0001552E">
        <w:rPr>
          <w:rFonts w:ascii="Times New Roman" w:hAnsi="Times New Roman"/>
          <w:sz w:val="20"/>
          <w:szCs w:val="22"/>
        </w:rPr>
        <w:t xml:space="preserve">A. Pre‑culture method of three ecotypes of </w:t>
      </w:r>
      <w:proofErr w:type="spellStart"/>
      <w:r w:rsidRPr="00942A08">
        <w:rPr>
          <w:rFonts w:ascii="Times New Roman" w:hAnsi="Times New Roman"/>
          <w:i/>
          <w:iCs/>
          <w:sz w:val="20"/>
          <w:szCs w:val="22"/>
        </w:rPr>
        <w:t>Sanionia</w:t>
      </w:r>
      <w:proofErr w:type="spellEnd"/>
      <w:r w:rsidRPr="00942A08">
        <w:rPr>
          <w:rFonts w:ascii="Times New Roman" w:hAnsi="Times New Roman"/>
          <w:i/>
          <w:iCs/>
          <w:sz w:val="20"/>
          <w:szCs w:val="22"/>
        </w:rPr>
        <w:t xml:space="preserve"> </w:t>
      </w:r>
      <w:proofErr w:type="spellStart"/>
      <w:r w:rsidRPr="00942A08">
        <w:rPr>
          <w:rFonts w:ascii="Times New Roman" w:hAnsi="Times New Roman"/>
          <w:i/>
          <w:iCs/>
          <w:sz w:val="20"/>
          <w:szCs w:val="22"/>
        </w:rPr>
        <w:t>uncinata</w:t>
      </w:r>
      <w:proofErr w:type="spellEnd"/>
      <w:r w:rsidRPr="0001552E">
        <w:rPr>
          <w:rFonts w:ascii="Times New Roman" w:hAnsi="Times New Roman"/>
          <w:sz w:val="20"/>
          <w:szCs w:val="22"/>
        </w:rPr>
        <w:t xml:space="preserve"> harvested from different sites in Longyearbyen, Svalbard (High Arctic) using BCD medium, which developed new leafy shoots for decontamination. Eight gametophores were placed in growth media and maintained under standard laboratory conditions (upper panel). Five weeks later, new leafy shoots developed, and one clone per plate was selected for further decontamination.</w:t>
      </w:r>
      <w:r>
        <w:rPr>
          <w:rFonts w:ascii="Times New Roman" w:hAnsi="Times New Roman"/>
          <w:sz w:val="20"/>
          <w:szCs w:val="22"/>
        </w:rPr>
        <w:t xml:space="preserve"> </w:t>
      </w:r>
      <w:r w:rsidRPr="0001552E">
        <w:rPr>
          <w:rFonts w:ascii="Times New Roman" w:hAnsi="Times New Roman"/>
          <w:sz w:val="20"/>
          <w:szCs w:val="22"/>
        </w:rPr>
        <w:t xml:space="preserve">B. Pre‑culture of </w:t>
      </w:r>
      <w:r w:rsidRPr="00942A08">
        <w:rPr>
          <w:rFonts w:ascii="Times New Roman" w:hAnsi="Times New Roman"/>
          <w:i/>
          <w:iCs/>
          <w:sz w:val="20"/>
          <w:szCs w:val="22"/>
        </w:rPr>
        <w:t>Bryum sp.</w:t>
      </w:r>
      <w:r w:rsidRPr="0001552E">
        <w:rPr>
          <w:rFonts w:ascii="Times New Roman" w:hAnsi="Times New Roman"/>
          <w:sz w:val="20"/>
          <w:szCs w:val="22"/>
        </w:rPr>
        <w:t xml:space="preserve"> from Svalbard after </w:t>
      </w:r>
      <w:r>
        <w:rPr>
          <w:rFonts w:ascii="Times New Roman" w:hAnsi="Times New Roman"/>
          <w:sz w:val="20"/>
          <w:szCs w:val="22"/>
        </w:rPr>
        <w:t>10</w:t>
      </w:r>
      <w:r w:rsidRPr="0001552E">
        <w:rPr>
          <w:rFonts w:ascii="Times New Roman" w:hAnsi="Times New Roman"/>
          <w:sz w:val="20"/>
          <w:szCs w:val="22"/>
        </w:rPr>
        <w:t xml:space="preserve"> days of growth in three different media (MS, Knop, and BCD). Some clones did not develop any new gametophytic tissue (protonema or leafy shoots) in any of the media tested. In MS medium, clone growth was restricted to secondary protonema, while in Knop and BCD media</w:t>
      </w:r>
      <w:r w:rsidR="00522EA6">
        <w:rPr>
          <w:rFonts w:ascii="Times New Roman" w:hAnsi="Times New Roman"/>
          <w:sz w:val="20"/>
          <w:szCs w:val="22"/>
        </w:rPr>
        <w:t>,</w:t>
      </w:r>
      <w:r w:rsidRPr="0001552E">
        <w:rPr>
          <w:rFonts w:ascii="Times New Roman" w:hAnsi="Times New Roman"/>
          <w:sz w:val="20"/>
          <w:szCs w:val="22"/>
        </w:rPr>
        <w:t xml:space="preserve"> protonema developed profusely, </w:t>
      </w:r>
      <w:r w:rsidRPr="00F14D03">
        <w:rPr>
          <w:rFonts w:ascii="Times New Roman" w:hAnsi="Times New Roman"/>
          <w:sz w:val="20"/>
          <w:szCs w:val="22"/>
        </w:rPr>
        <w:t>although bud formation could already be observed</w:t>
      </w:r>
      <w:r>
        <w:rPr>
          <w:rFonts w:ascii="Times New Roman" w:hAnsi="Times New Roman"/>
          <w:sz w:val="20"/>
          <w:szCs w:val="22"/>
        </w:rPr>
        <w:t xml:space="preserve"> (arrows)</w:t>
      </w:r>
      <w:r w:rsidRPr="0001552E">
        <w:rPr>
          <w:rFonts w:ascii="Times New Roman" w:hAnsi="Times New Roman"/>
          <w:sz w:val="20"/>
          <w:szCs w:val="22"/>
        </w:rPr>
        <w:t xml:space="preserve">. </w:t>
      </w:r>
      <w:r w:rsidRPr="00F14D03">
        <w:rPr>
          <w:rFonts w:ascii="Times New Roman" w:hAnsi="Times New Roman"/>
          <w:sz w:val="20"/>
          <w:szCs w:val="22"/>
        </w:rPr>
        <w:t>Leafy shoot formation was observed in a single clone grown in BCD</w:t>
      </w:r>
      <w:r>
        <w:rPr>
          <w:rFonts w:ascii="Times New Roman" w:hAnsi="Times New Roman"/>
          <w:sz w:val="20"/>
          <w:szCs w:val="22"/>
        </w:rPr>
        <w:t xml:space="preserve">, which </w:t>
      </w:r>
      <w:r w:rsidRPr="000037C7">
        <w:rPr>
          <w:rFonts w:ascii="Times New Roman" w:hAnsi="Times New Roman"/>
          <w:sz w:val="20"/>
          <w:szCs w:val="22"/>
        </w:rPr>
        <w:t>was subjected to further</w:t>
      </w:r>
      <w:r>
        <w:rPr>
          <w:rFonts w:ascii="Times New Roman" w:hAnsi="Times New Roman"/>
          <w:sz w:val="20"/>
          <w:szCs w:val="22"/>
        </w:rPr>
        <w:t xml:space="preserve"> </w:t>
      </w:r>
      <w:r w:rsidRPr="000037C7">
        <w:rPr>
          <w:rFonts w:ascii="Times New Roman" w:hAnsi="Times New Roman"/>
          <w:sz w:val="20"/>
          <w:szCs w:val="22"/>
        </w:rPr>
        <w:t>decontamination</w:t>
      </w:r>
      <w:r>
        <w:rPr>
          <w:rFonts w:ascii="Times New Roman" w:hAnsi="Times New Roman"/>
          <w:sz w:val="20"/>
          <w:szCs w:val="22"/>
        </w:rPr>
        <w:t>.</w:t>
      </w:r>
    </w:p>
    <w:p w14:paraId="26EAD0AF" w14:textId="77777777" w:rsidR="00616E5A" w:rsidRDefault="00616E5A" w:rsidP="00616E5A">
      <w:pPr>
        <w:pStyle w:val="MDPI63notes"/>
        <w:rPr>
          <w:rFonts w:ascii="Times New Roman" w:hAnsi="Times New Roman"/>
          <w:sz w:val="20"/>
          <w:szCs w:val="22"/>
        </w:rPr>
      </w:pPr>
    </w:p>
    <w:p w14:paraId="2DA2A4A0" w14:textId="3588B5A6" w:rsidR="00134EA8" w:rsidRPr="004D337D" w:rsidRDefault="00616E5A" w:rsidP="004D337D">
      <w:pPr>
        <w:pStyle w:val="SemEspaamento"/>
        <w:rPr>
          <w:b/>
        </w:rPr>
      </w:pPr>
      <w:r>
        <w:rPr>
          <w:rFonts w:ascii="Times New Roman" w:hAnsi="Times New Roman"/>
          <w:b/>
          <w:bCs/>
          <w:noProof/>
          <w:szCs w:val="22"/>
        </w:rPr>
        <w:drawing>
          <wp:inline distT="0" distB="0" distL="0" distR="0" wp14:anchorId="58AD6BEF" wp14:editId="5A302EB5">
            <wp:extent cx="5400040" cy="4931009"/>
            <wp:effectExtent l="0" t="0" r="0" b="3175"/>
            <wp:docPr id="16673157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1577" name="Imagem 166731577"/>
                    <pic:cNvPicPr/>
                  </pic:nvPicPr>
                  <pic:blipFill rotWithShape="1">
                    <a:blip r:embed="rId14"/>
                    <a:srcRect l="7716" r="14751"/>
                    <a:stretch>
                      <a:fillRect/>
                    </a:stretch>
                  </pic:blipFill>
                  <pic:spPr bwMode="auto">
                    <a:xfrm>
                      <a:off x="0" y="0"/>
                      <a:ext cx="5400040" cy="4931009"/>
                    </a:xfrm>
                    <a:prstGeom prst="rect">
                      <a:avLst/>
                    </a:prstGeom>
                    <a:ln>
                      <a:noFill/>
                    </a:ln>
                    <a:extLst>
                      <a:ext uri="{53640926-AAD7-44D8-BBD7-CCE9431645EC}">
                        <a14:shadowObscured xmlns:a14="http://schemas.microsoft.com/office/drawing/2010/main"/>
                      </a:ext>
                    </a:extLst>
                  </pic:spPr>
                </pic:pic>
              </a:graphicData>
            </a:graphic>
          </wp:inline>
        </w:drawing>
      </w:r>
    </w:p>
    <w:sectPr w:rsidR="00134EA8" w:rsidRPr="004D337D" w:rsidSect="00EE1184">
      <w:pgSz w:w="11906" w:h="16838" w:code="9"/>
      <w:pgMar w:top="1418" w:right="1701" w:bottom="1418" w:left="1701" w:header="720" w:footer="612" w:gutter="0"/>
      <w:lnNumType w:countBy="1" w:distance="255" w:restart="continuous"/>
      <w:cols w:space="425"/>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62B21B" w14:textId="77777777" w:rsidR="00FB3FC1" w:rsidRPr="002469C7" w:rsidRDefault="00FB3FC1">
      <w:pPr>
        <w:spacing w:line="240" w:lineRule="auto"/>
      </w:pPr>
      <w:r w:rsidRPr="002469C7">
        <w:separator/>
      </w:r>
    </w:p>
  </w:endnote>
  <w:endnote w:type="continuationSeparator" w:id="0">
    <w:p w14:paraId="061B086A" w14:textId="77777777" w:rsidR="00FB3FC1" w:rsidRPr="002469C7" w:rsidRDefault="00FB3FC1">
      <w:pPr>
        <w:spacing w:line="240" w:lineRule="auto"/>
      </w:pPr>
      <w:r w:rsidRPr="00246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42897660"/>
      <w:docPartObj>
        <w:docPartGallery w:val="Page Numbers (Bottom of Page)"/>
        <w:docPartUnique/>
      </w:docPartObj>
    </w:sdtPr>
    <w:sdtEndPr/>
    <w:sdtContent>
      <w:p w14:paraId="606928E3" w14:textId="28FE1808" w:rsidR="00860420" w:rsidRDefault="00860420">
        <w:pPr>
          <w:pStyle w:val="Rodap"/>
          <w:jc w:val="right"/>
        </w:pPr>
        <w:r w:rsidRPr="006561FC">
          <w:rPr>
            <w:rFonts w:ascii="Times New Roman" w:hAnsi="Times New Roman"/>
          </w:rPr>
          <w:fldChar w:fldCharType="begin"/>
        </w:r>
        <w:r w:rsidRPr="006561FC">
          <w:rPr>
            <w:rFonts w:ascii="Times New Roman" w:hAnsi="Times New Roman"/>
          </w:rPr>
          <w:instrText>PAGE   \* MERGEFORMAT</w:instrText>
        </w:r>
        <w:r w:rsidRPr="006561FC">
          <w:rPr>
            <w:rFonts w:ascii="Times New Roman" w:hAnsi="Times New Roman"/>
          </w:rPr>
          <w:fldChar w:fldCharType="separate"/>
        </w:r>
        <w:r w:rsidR="008C3A28" w:rsidRPr="008C3A28">
          <w:rPr>
            <w:rFonts w:ascii="Times New Roman" w:hAnsi="Times New Roman"/>
            <w:noProof/>
            <w:lang w:val="pt-BR"/>
          </w:rPr>
          <w:t>2</w:t>
        </w:r>
        <w:r w:rsidRPr="006561FC">
          <w:rPr>
            <w:rFonts w:ascii="Times New Roman" w:hAnsi="Times New Roman"/>
          </w:rPr>
          <w:fldChar w:fldCharType="end"/>
        </w:r>
      </w:p>
    </w:sdtContent>
  </w:sdt>
  <w:p w14:paraId="095545DB" w14:textId="77777777" w:rsidR="00860420" w:rsidRDefault="0086042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38425108"/>
      <w:docPartObj>
        <w:docPartGallery w:val="Page Numbers (Bottom of Page)"/>
        <w:docPartUnique/>
      </w:docPartObj>
    </w:sdtPr>
    <w:sdtEndPr>
      <w:rPr>
        <w:rFonts w:ascii="Times New Roman" w:hAnsi="Times New Roman"/>
      </w:rPr>
    </w:sdtEndPr>
    <w:sdtContent>
      <w:p w14:paraId="325B8F5E" w14:textId="05D06C9E" w:rsidR="00860420" w:rsidRPr="006561FC" w:rsidRDefault="00860420">
        <w:pPr>
          <w:pStyle w:val="Rodap"/>
          <w:jc w:val="right"/>
          <w:rPr>
            <w:rFonts w:ascii="Times New Roman" w:hAnsi="Times New Roman"/>
          </w:rPr>
        </w:pPr>
        <w:r w:rsidRPr="006561FC">
          <w:rPr>
            <w:rFonts w:ascii="Times New Roman" w:hAnsi="Times New Roman"/>
          </w:rPr>
          <w:fldChar w:fldCharType="begin"/>
        </w:r>
        <w:r w:rsidRPr="006561FC">
          <w:rPr>
            <w:rFonts w:ascii="Times New Roman" w:hAnsi="Times New Roman"/>
          </w:rPr>
          <w:instrText>PAGE   \* MERGEFORMAT</w:instrText>
        </w:r>
        <w:r w:rsidRPr="006561FC">
          <w:rPr>
            <w:rFonts w:ascii="Times New Roman" w:hAnsi="Times New Roman"/>
          </w:rPr>
          <w:fldChar w:fldCharType="separate"/>
        </w:r>
        <w:r w:rsidR="008C3A28" w:rsidRPr="008C3A28">
          <w:rPr>
            <w:rFonts w:ascii="Times New Roman" w:hAnsi="Times New Roman"/>
            <w:noProof/>
            <w:lang w:val="pt-BR"/>
          </w:rPr>
          <w:t>3</w:t>
        </w:r>
        <w:r w:rsidRPr="006561FC">
          <w:rPr>
            <w:rFonts w:ascii="Times New Roman" w:hAnsi="Times New Roman"/>
          </w:rPr>
          <w:fldChar w:fldCharType="end"/>
        </w:r>
      </w:p>
    </w:sdtContent>
  </w:sdt>
  <w:p w14:paraId="0C493A02" w14:textId="77777777" w:rsidR="00860420" w:rsidRPr="002469C7" w:rsidRDefault="00860420" w:rsidP="00F263AB">
    <w:pPr>
      <w:pStyle w:val="Rodap"/>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rPr>
      <w:id w:val="-1544669813"/>
      <w:docPartObj>
        <w:docPartGallery w:val="Page Numbers (Bottom of Page)"/>
        <w:docPartUnique/>
      </w:docPartObj>
    </w:sdtPr>
    <w:sdtEndPr/>
    <w:sdtContent>
      <w:p w14:paraId="5BD605D8" w14:textId="13E7E3D7" w:rsidR="00860420" w:rsidRPr="006561FC" w:rsidRDefault="00860420">
        <w:pPr>
          <w:pStyle w:val="Rodap"/>
          <w:jc w:val="right"/>
          <w:rPr>
            <w:rFonts w:ascii="Times New Roman" w:hAnsi="Times New Roman"/>
          </w:rPr>
        </w:pPr>
        <w:r w:rsidRPr="006561FC">
          <w:rPr>
            <w:rFonts w:ascii="Times New Roman" w:hAnsi="Times New Roman"/>
          </w:rPr>
          <w:t>19</w:t>
        </w:r>
      </w:p>
    </w:sdtContent>
  </w:sdt>
  <w:p w14:paraId="36335505" w14:textId="28D68B36" w:rsidR="00860420" w:rsidRPr="002469C7" w:rsidRDefault="00860420" w:rsidP="00BF3AEE">
    <w:pPr>
      <w:tabs>
        <w:tab w:val="right" w:pos="10466"/>
      </w:tabs>
      <w:adjustRightInd w:val="0"/>
      <w:snapToGrid w:val="0"/>
      <w:spacing w:line="240" w:lineRule="auto"/>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6E1FA0" w14:textId="77777777" w:rsidR="00FB3FC1" w:rsidRPr="002469C7" w:rsidRDefault="00FB3FC1">
      <w:pPr>
        <w:spacing w:line="240" w:lineRule="auto"/>
      </w:pPr>
      <w:r w:rsidRPr="002469C7">
        <w:separator/>
      </w:r>
    </w:p>
  </w:footnote>
  <w:footnote w:type="continuationSeparator" w:id="0">
    <w:p w14:paraId="78ABBC87" w14:textId="77777777" w:rsidR="00FB3FC1" w:rsidRPr="002469C7" w:rsidRDefault="00FB3FC1">
      <w:pPr>
        <w:spacing w:line="240" w:lineRule="auto"/>
      </w:pPr>
      <w:r w:rsidRPr="002469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F0A24A" w14:textId="77777777" w:rsidR="00860420" w:rsidRPr="002469C7" w:rsidRDefault="00860420" w:rsidP="00F263AB">
    <w:pPr>
      <w:pStyle w:val="Cabealh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92433" w14:textId="77777777" w:rsidR="00EE1184" w:rsidRDefault="00EE1184">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8381EA" w14:textId="77777777" w:rsidR="00EE1184" w:rsidRDefault="00EE118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751A1"/>
    <w:multiLevelType w:val="hybridMultilevel"/>
    <w:tmpl w:val="0FDCB6C0"/>
    <w:lvl w:ilvl="0" w:tplc="9416961A">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E96C8760"/>
    <w:lvl w:ilvl="0" w:tplc="4650BA20">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01CEA212"/>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3BE27C23"/>
    <w:multiLevelType w:val="hybridMultilevel"/>
    <w:tmpl w:val="F244A1C8"/>
    <w:lvl w:ilvl="0" w:tplc="703E862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E33950"/>
    <w:multiLevelType w:val="hybridMultilevel"/>
    <w:tmpl w:val="89A03FB0"/>
    <w:lvl w:ilvl="0" w:tplc="9C20EB1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FDAB114"/>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8807249">
    <w:abstractNumId w:val="5"/>
  </w:num>
  <w:num w:numId="2" w16cid:durableId="1286429721">
    <w:abstractNumId w:val="7"/>
  </w:num>
  <w:num w:numId="3" w16cid:durableId="2071146098">
    <w:abstractNumId w:val="4"/>
  </w:num>
  <w:num w:numId="4" w16cid:durableId="1265770727">
    <w:abstractNumId w:val="6"/>
  </w:num>
  <w:num w:numId="5" w16cid:durableId="1777361174">
    <w:abstractNumId w:val="11"/>
  </w:num>
  <w:num w:numId="6" w16cid:durableId="1869685432">
    <w:abstractNumId w:val="3"/>
  </w:num>
  <w:num w:numId="7" w16cid:durableId="1633051101">
    <w:abstractNumId w:val="11"/>
  </w:num>
  <w:num w:numId="8" w16cid:durableId="579412806">
    <w:abstractNumId w:val="3"/>
  </w:num>
  <w:num w:numId="9" w16cid:durableId="785194196">
    <w:abstractNumId w:val="11"/>
  </w:num>
  <w:num w:numId="10" w16cid:durableId="825777609">
    <w:abstractNumId w:val="3"/>
  </w:num>
  <w:num w:numId="11" w16cid:durableId="5428659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0493341">
    <w:abstractNumId w:val="1"/>
  </w:num>
  <w:num w:numId="13" w16cid:durableId="1167817622">
    <w:abstractNumId w:val="12"/>
  </w:num>
  <w:num w:numId="14" w16cid:durableId="1378820765">
    <w:abstractNumId w:val="13"/>
  </w:num>
  <w:num w:numId="15" w16cid:durableId="117796086">
    <w:abstractNumId w:val="11"/>
  </w:num>
  <w:num w:numId="16" w16cid:durableId="995913767">
    <w:abstractNumId w:val="3"/>
  </w:num>
  <w:num w:numId="17" w16cid:durableId="7220263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1841805">
    <w:abstractNumId w:val="3"/>
  </w:num>
  <w:num w:numId="19" w16cid:durableId="1904826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7439619">
    <w:abstractNumId w:val="2"/>
  </w:num>
  <w:num w:numId="21" w16cid:durableId="1866365848">
    <w:abstractNumId w:val="10"/>
  </w:num>
  <w:num w:numId="22" w16cid:durableId="1712995513">
    <w:abstractNumId w:val="0"/>
  </w:num>
  <w:num w:numId="23" w16cid:durableId="82335818">
    <w:abstractNumId w:val="11"/>
  </w:num>
  <w:num w:numId="24" w16cid:durableId="816993252">
    <w:abstractNumId w:val="3"/>
  </w:num>
  <w:num w:numId="25" w16cid:durableId="54086085">
    <w:abstractNumId w:val="2"/>
  </w:num>
  <w:num w:numId="26" w16cid:durableId="864907368">
    <w:abstractNumId w:val="9"/>
  </w:num>
  <w:num w:numId="27" w16cid:durableId="594485709">
    <w:abstractNumId w:val="0"/>
  </w:num>
  <w:num w:numId="28" w16cid:durableId="46897689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evenAndOddHeaders/>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ant Cell Tissue Organ Culture&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sxxvv0dtx0vwevtfyxw5t9v2rp025wzrxz&quot;&gt;PCTOC_mosses&lt;record-ids&gt;&lt;item&gt;1&lt;/item&gt;&lt;item&gt;3&lt;/item&gt;&lt;item&gt;4&lt;/item&gt;&lt;item&gt;5&lt;/item&gt;&lt;item&gt;6&lt;/item&gt;&lt;item&gt;7&lt;/item&gt;&lt;item&gt;8&lt;/item&gt;&lt;item&gt;9&lt;/item&gt;&lt;item&gt;10&lt;/item&gt;&lt;item&gt;12&lt;/item&gt;&lt;item&gt;13&lt;/item&gt;&lt;item&gt;14&lt;/item&gt;&lt;item&gt;15&lt;/item&gt;&lt;item&gt;16&lt;/item&gt;&lt;/record-ids&gt;&lt;/item&gt;&lt;/Libraries&gt;"/>
  </w:docVars>
  <w:rsids>
    <w:rsidRoot w:val="00896A64"/>
    <w:rsid w:val="0000074B"/>
    <w:rsid w:val="00000866"/>
    <w:rsid w:val="00001F94"/>
    <w:rsid w:val="00002E1F"/>
    <w:rsid w:val="00003A44"/>
    <w:rsid w:val="00003B64"/>
    <w:rsid w:val="0000423E"/>
    <w:rsid w:val="00005057"/>
    <w:rsid w:val="00006532"/>
    <w:rsid w:val="000069B6"/>
    <w:rsid w:val="00006BDC"/>
    <w:rsid w:val="0000737B"/>
    <w:rsid w:val="0000763C"/>
    <w:rsid w:val="00010EFD"/>
    <w:rsid w:val="0001100F"/>
    <w:rsid w:val="000112D9"/>
    <w:rsid w:val="00012227"/>
    <w:rsid w:val="00012AAA"/>
    <w:rsid w:val="00012EE8"/>
    <w:rsid w:val="00013C38"/>
    <w:rsid w:val="0001404E"/>
    <w:rsid w:val="00014945"/>
    <w:rsid w:val="00015113"/>
    <w:rsid w:val="0001528E"/>
    <w:rsid w:val="00015424"/>
    <w:rsid w:val="00016A8D"/>
    <w:rsid w:val="00016C64"/>
    <w:rsid w:val="00017932"/>
    <w:rsid w:val="00017DB3"/>
    <w:rsid w:val="00017E58"/>
    <w:rsid w:val="00017EF2"/>
    <w:rsid w:val="0002063A"/>
    <w:rsid w:val="000207E6"/>
    <w:rsid w:val="000208BE"/>
    <w:rsid w:val="00020C2C"/>
    <w:rsid w:val="000216B5"/>
    <w:rsid w:val="00021786"/>
    <w:rsid w:val="000219DE"/>
    <w:rsid w:val="00021DB0"/>
    <w:rsid w:val="00022E9A"/>
    <w:rsid w:val="00022F36"/>
    <w:rsid w:val="00023277"/>
    <w:rsid w:val="000233AB"/>
    <w:rsid w:val="000235C8"/>
    <w:rsid w:val="00023B25"/>
    <w:rsid w:val="000247C1"/>
    <w:rsid w:val="00025083"/>
    <w:rsid w:val="0002566E"/>
    <w:rsid w:val="00025E81"/>
    <w:rsid w:val="00026030"/>
    <w:rsid w:val="000267EC"/>
    <w:rsid w:val="00026A7B"/>
    <w:rsid w:val="00026E6D"/>
    <w:rsid w:val="00027040"/>
    <w:rsid w:val="0002737C"/>
    <w:rsid w:val="000274F6"/>
    <w:rsid w:val="000279E9"/>
    <w:rsid w:val="00027A4C"/>
    <w:rsid w:val="00030C99"/>
    <w:rsid w:val="00030DCA"/>
    <w:rsid w:val="00030DD9"/>
    <w:rsid w:val="00031FD5"/>
    <w:rsid w:val="00032FF7"/>
    <w:rsid w:val="00033089"/>
    <w:rsid w:val="0003371E"/>
    <w:rsid w:val="000340B8"/>
    <w:rsid w:val="00034C49"/>
    <w:rsid w:val="00034ED7"/>
    <w:rsid w:val="000350DF"/>
    <w:rsid w:val="00035400"/>
    <w:rsid w:val="00035815"/>
    <w:rsid w:val="00035D3F"/>
    <w:rsid w:val="00036166"/>
    <w:rsid w:val="0004010F"/>
    <w:rsid w:val="000405D8"/>
    <w:rsid w:val="000408A1"/>
    <w:rsid w:val="000411C2"/>
    <w:rsid w:val="000413BD"/>
    <w:rsid w:val="000423E1"/>
    <w:rsid w:val="00042685"/>
    <w:rsid w:val="00042934"/>
    <w:rsid w:val="00043C27"/>
    <w:rsid w:val="000440FC"/>
    <w:rsid w:val="00044DAA"/>
    <w:rsid w:val="00044EC6"/>
    <w:rsid w:val="00045509"/>
    <w:rsid w:val="000462CC"/>
    <w:rsid w:val="0004720E"/>
    <w:rsid w:val="0004726C"/>
    <w:rsid w:val="000478CD"/>
    <w:rsid w:val="00051B2D"/>
    <w:rsid w:val="00052795"/>
    <w:rsid w:val="00052B3C"/>
    <w:rsid w:val="00052D6E"/>
    <w:rsid w:val="00053621"/>
    <w:rsid w:val="00053767"/>
    <w:rsid w:val="000543E0"/>
    <w:rsid w:val="0005453A"/>
    <w:rsid w:val="00054EEC"/>
    <w:rsid w:val="000550AC"/>
    <w:rsid w:val="0006055D"/>
    <w:rsid w:val="00061376"/>
    <w:rsid w:val="000614A0"/>
    <w:rsid w:val="00061BF4"/>
    <w:rsid w:val="0006239A"/>
    <w:rsid w:val="000624E4"/>
    <w:rsid w:val="0006255A"/>
    <w:rsid w:val="00062E67"/>
    <w:rsid w:val="00063147"/>
    <w:rsid w:val="00063C2C"/>
    <w:rsid w:val="00064823"/>
    <w:rsid w:val="00064A87"/>
    <w:rsid w:val="00066271"/>
    <w:rsid w:val="00066AAA"/>
    <w:rsid w:val="00066D0C"/>
    <w:rsid w:val="000670DC"/>
    <w:rsid w:val="00067F7D"/>
    <w:rsid w:val="0007095E"/>
    <w:rsid w:val="00070B71"/>
    <w:rsid w:val="00071B10"/>
    <w:rsid w:val="00072609"/>
    <w:rsid w:val="00072FFE"/>
    <w:rsid w:val="00073782"/>
    <w:rsid w:val="00073871"/>
    <w:rsid w:val="00073C02"/>
    <w:rsid w:val="00073D92"/>
    <w:rsid w:val="00074164"/>
    <w:rsid w:val="000744EF"/>
    <w:rsid w:val="00075796"/>
    <w:rsid w:val="00075D77"/>
    <w:rsid w:val="0007604C"/>
    <w:rsid w:val="000763A6"/>
    <w:rsid w:val="000767A4"/>
    <w:rsid w:val="00076B2F"/>
    <w:rsid w:val="00077550"/>
    <w:rsid w:val="0007785D"/>
    <w:rsid w:val="00077E51"/>
    <w:rsid w:val="00080028"/>
    <w:rsid w:val="00080671"/>
    <w:rsid w:val="00080984"/>
    <w:rsid w:val="000809BC"/>
    <w:rsid w:val="00080ABB"/>
    <w:rsid w:val="00080C8F"/>
    <w:rsid w:val="00080DD0"/>
    <w:rsid w:val="00080F3B"/>
    <w:rsid w:val="00081804"/>
    <w:rsid w:val="00081AA2"/>
    <w:rsid w:val="00081C8B"/>
    <w:rsid w:val="00082F60"/>
    <w:rsid w:val="00083472"/>
    <w:rsid w:val="000835ED"/>
    <w:rsid w:val="00083893"/>
    <w:rsid w:val="00084310"/>
    <w:rsid w:val="00086F36"/>
    <w:rsid w:val="000900F9"/>
    <w:rsid w:val="00090C9D"/>
    <w:rsid w:val="00090FD9"/>
    <w:rsid w:val="000914EC"/>
    <w:rsid w:val="000918ED"/>
    <w:rsid w:val="0009299A"/>
    <w:rsid w:val="00092D51"/>
    <w:rsid w:val="00092E49"/>
    <w:rsid w:val="000930FE"/>
    <w:rsid w:val="00093378"/>
    <w:rsid w:val="00093593"/>
    <w:rsid w:val="00093795"/>
    <w:rsid w:val="00093B5C"/>
    <w:rsid w:val="00093D0A"/>
    <w:rsid w:val="000944DA"/>
    <w:rsid w:val="000946E4"/>
    <w:rsid w:val="00094852"/>
    <w:rsid w:val="000958A0"/>
    <w:rsid w:val="00096046"/>
    <w:rsid w:val="00096FFA"/>
    <w:rsid w:val="00097084"/>
    <w:rsid w:val="000972F8"/>
    <w:rsid w:val="0009730B"/>
    <w:rsid w:val="00097406"/>
    <w:rsid w:val="00097C5C"/>
    <w:rsid w:val="00097D6B"/>
    <w:rsid w:val="00097EEB"/>
    <w:rsid w:val="000A04B7"/>
    <w:rsid w:val="000A0B7E"/>
    <w:rsid w:val="000A0E84"/>
    <w:rsid w:val="000A2315"/>
    <w:rsid w:val="000A2614"/>
    <w:rsid w:val="000A2B51"/>
    <w:rsid w:val="000A3B05"/>
    <w:rsid w:val="000A3EE6"/>
    <w:rsid w:val="000A48CB"/>
    <w:rsid w:val="000A505C"/>
    <w:rsid w:val="000A5648"/>
    <w:rsid w:val="000A5836"/>
    <w:rsid w:val="000A5AE8"/>
    <w:rsid w:val="000A6181"/>
    <w:rsid w:val="000A61C2"/>
    <w:rsid w:val="000A6458"/>
    <w:rsid w:val="000A764D"/>
    <w:rsid w:val="000A7743"/>
    <w:rsid w:val="000A7F8A"/>
    <w:rsid w:val="000B07AE"/>
    <w:rsid w:val="000B1150"/>
    <w:rsid w:val="000B13ED"/>
    <w:rsid w:val="000B16C6"/>
    <w:rsid w:val="000B1E48"/>
    <w:rsid w:val="000B20BD"/>
    <w:rsid w:val="000B257D"/>
    <w:rsid w:val="000B2BAD"/>
    <w:rsid w:val="000B371C"/>
    <w:rsid w:val="000B376B"/>
    <w:rsid w:val="000B3C2D"/>
    <w:rsid w:val="000B4EE2"/>
    <w:rsid w:val="000B6424"/>
    <w:rsid w:val="000B6516"/>
    <w:rsid w:val="000B6720"/>
    <w:rsid w:val="000B6F17"/>
    <w:rsid w:val="000B7337"/>
    <w:rsid w:val="000C02AF"/>
    <w:rsid w:val="000C02EC"/>
    <w:rsid w:val="000C09D3"/>
    <w:rsid w:val="000C0EB7"/>
    <w:rsid w:val="000C38F2"/>
    <w:rsid w:val="000C43E2"/>
    <w:rsid w:val="000C4453"/>
    <w:rsid w:val="000C54B4"/>
    <w:rsid w:val="000C56F2"/>
    <w:rsid w:val="000C5BB1"/>
    <w:rsid w:val="000C5FD1"/>
    <w:rsid w:val="000C7BD3"/>
    <w:rsid w:val="000C7C5B"/>
    <w:rsid w:val="000C7EB1"/>
    <w:rsid w:val="000D012B"/>
    <w:rsid w:val="000D15FC"/>
    <w:rsid w:val="000D19D4"/>
    <w:rsid w:val="000D1DFE"/>
    <w:rsid w:val="000D2666"/>
    <w:rsid w:val="000D289F"/>
    <w:rsid w:val="000D2C4C"/>
    <w:rsid w:val="000D3196"/>
    <w:rsid w:val="000D3530"/>
    <w:rsid w:val="000D3760"/>
    <w:rsid w:val="000D3A13"/>
    <w:rsid w:val="000D45D8"/>
    <w:rsid w:val="000D5525"/>
    <w:rsid w:val="000D5D5F"/>
    <w:rsid w:val="000D6A68"/>
    <w:rsid w:val="000E03C1"/>
    <w:rsid w:val="000E0583"/>
    <w:rsid w:val="000E0A38"/>
    <w:rsid w:val="000E15C5"/>
    <w:rsid w:val="000E1797"/>
    <w:rsid w:val="000E1F4B"/>
    <w:rsid w:val="000E234C"/>
    <w:rsid w:val="000E27C8"/>
    <w:rsid w:val="000E2C03"/>
    <w:rsid w:val="000E32BA"/>
    <w:rsid w:val="000E34CB"/>
    <w:rsid w:val="000E3D27"/>
    <w:rsid w:val="000E3E37"/>
    <w:rsid w:val="000E3E5F"/>
    <w:rsid w:val="000E43F0"/>
    <w:rsid w:val="000E43FD"/>
    <w:rsid w:val="000E4661"/>
    <w:rsid w:val="000E5056"/>
    <w:rsid w:val="000E613D"/>
    <w:rsid w:val="000E654D"/>
    <w:rsid w:val="000E6C46"/>
    <w:rsid w:val="000E7841"/>
    <w:rsid w:val="000E7BB1"/>
    <w:rsid w:val="000F01FC"/>
    <w:rsid w:val="000F0A2D"/>
    <w:rsid w:val="000F156E"/>
    <w:rsid w:val="000F1C6B"/>
    <w:rsid w:val="000F1DB1"/>
    <w:rsid w:val="000F2327"/>
    <w:rsid w:val="000F2E00"/>
    <w:rsid w:val="000F3255"/>
    <w:rsid w:val="000F40DF"/>
    <w:rsid w:val="000F4896"/>
    <w:rsid w:val="000F4E15"/>
    <w:rsid w:val="000F6DF4"/>
    <w:rsid w:val="000F77D9"/>
    <w:rsid w:val="001002E3"/>
    <w:rsid w:val="001004F0"/>
    <w:rsid w:val="0010074E"/>
    <w:rsid w:val="001008A4"/>
    <w:rsid w:val="001008FD"/>
    <w:rsid w:val="00100A81"/>
    <w:rsid w:val="00100E6F"/>
    <w:rsid w:val="00100F9B"/>
    <w:rsid w:val="001024E9"/>
    <w:rsid w:val="0010295F"/>
    <w:rsid w:val="0010364E"/>
    <w:rsid w:val="001037D9"/>
    <w:rsid w:val="00103E7D"/>
    <w:rsid w:val="00103EED"/>
    <w:rsid w:val="00104CBB"/>
    <w:rsid w:val="00104E7D"/>
    <w:rsid w:val="001058AC"/>
    <w:rsid w:val="001061F9"/>
    <w:rsid w:val="00106CFD"/>
    <w:rsid w:val="00107155"/>
    <w:rsid w:val="0010726C"/>
    <w:rsid w:val="001100DE"/>
    <w:rsid w:val="00110CC1"/>
    <w:rsid w:val="0011381B"/>
    <w:rsid w:val="00113DC3"/>
    <w:rsid w:val="00114294"/>
    <w:rsid w:val="00114498"/>
    <w:rsid w:val="001145A6"/>
    <w:rsid w:val="00114DD3"/>
    <w:rsid w:val="001153B0"/>
    <w:rsid w:val="001157B0"/>
    <w:rsid w:val="001166C4"/>
    <w:rsid w:val="001168E7"/>
    <w:rsid w:val="00116E19"/>
    <w:rsid w:val="001170F2"/>
    <w:rsid w:val="001173F4"/>
    <w:rsid w:val="0011743B"/>
    <w:rsid w:val="00117585"/>
    <w:rsid w:val="0011762F"/>
    <w:rsid w:val="00117D99"/>
    <w:rsid w:val="00117DFD"/>
    <w:rsid w:val="001203A1"/>
    <w:rsid w:val="00120688"/>
    <w:rsid w:val="0012088F"/>
    <w:rsid w:val="0012105F"/>
    <w:rsid w:val="00121948"/>
    <w:rsid w:val="00121EF5"/>
    <w:rsid w:val="001229D7"/>
    <w:rsid w:val="001229DF"/>
    <w:rsid w:val="001236CE"/>
    <w:rsid w:val="0012383F"/>
    <w:rsid w:val="001255F2"/>
    <w:rsid w:val="00125678"/>
    <w:rsid w:val="00125E8C"/>
    <w:rsid w:val="001267A9"/>
    <w:rsid w:val="001268CC"/>
    <w:rsid w:val="0012786C"/>
    <w:rsid w:val="00127944"/>
    <w:rsid w:val="00127F00"/>
    <w:rsid w:val="00127F3C"/>
    <w:rsid w:val="00131303"/>
    <w:rsid w:val="00131553"/>
    <w:rsid w:val="00131A35"/>
    <w:rsid w:val="00131D18"/>
    <w:rsid w:val="00131EC4"/>
    <w:rsid w:val="001323D6"/>
    <w:rsid w:val="00132CAC"/>
    <w:rsid w:val="001334F0"/>
    <w:rsid w:val="00134792"/>
    <w:rsid w:val="00134AD3"/>
    <w:rsid w:val="00134EA8"/>
    <w:rsid w:val="0013630A"/>
    <w:rsid w:val="00136C38"/>
    <w:rsid w:val="0013737D"/>
    <w:rsid w:val="001404A0"/>
    <w:rsid w:val="00140A6B"/>
    <w:rsid w:val="00140AC5"/>
    <w:rsid w:val="001410E0"/>
    <w:rsid w:val="0014132B"/>
    <w:rsid w:val="0014133B"/>
    <w:rsid w:val="001418DB"/>
    <w:rsid w:val="001419FE"/>
    <w:rsid w:val="00141F43"/>
    <w:rsid w:val="0014302A"/>
    <w:rsid w:val="0014312F"/>
    <w:rsid w:val="0014331D"/>
    <w:rsid w:val="00143CF8"/>
    <w:rsid w:val="00145C5D"/>
    <w:rsid w:val="00146189"/>
    <w:rsid w:val="001468F7"/>
    <w:rsid w:val="00147170"/>
    <w:rsid w:val="001478C4"/>
    <w:rsid w:val="001478D9"/>
    <w:rsid w:val="00147FEB"/>
    <w:rsid w:val="00150068"/>
    <w:rsid w:val="0015044B"/>
    <w:rsid w:val="00150681"/>
    <w:rsid w:val="001506C0"/>
    <w:rsid w:val="0015092E"/>
    <w:rsid w:val="00151347"/>
    <w:rsid w:val="00152116"/>
    <w:rsid w:val="00152617"/>
    <w:rsid w:val="00152E39"/>
    <w:rsid w:val="0015300A"/>
    <w:rsid w:val="00153384"/>
    <w:rsid w:val="001536EC"/>
    <w:rsid w:val="00153B7D"/>
    <w:rsid w:val="00153E1A"/>
    <w:rsid w:val="00154FF0"/>
    <w:rsid w:val="0015513C"/>
    <w:rsid w:val="00155150"/>
    <w:rsid w:val="00155504"/>
    <w:rsid w:val="00155578"/>
    <w:rsid w:val="00155BF9"/>
    <w:rsid w:val="00156949"/>
    <w:rsid w:val="00156BC9"/>
    <w:rsid w:val="001570DC"/>
    <w:rsid w:val="00157749"/>
    <w:rsid w:val="001578ED"/>
    <w:rsid w:val="0016006D"/>
    <w:rsid w:val="001600A4"/>
    <w:rsid w:val="0016020A"/>
    <w:rsid w:val="00160A73"/>
    <w:rsid w:val="00160CDC"/>
    <w:rsid w:val="00160D07"/>
    <w:rsid w:val="00161119"/>
    <w:rsid w:val="0016165C"/>
    <w:rsid w:val="00162321"/>
    <w:rsid w:val="00162433"/>
    <w:rsid w:val="001627C7"/>
    <w:rsid w:val="00162C29"/>
    <w:rsid w:val="00162EE6"/>
    <w:rsid w:val="0016303F"/>
    <w:rsid w:val="0016409F"/>
    <w:rsid w:val="001641B6"/>
    <w:rsid w:val="001649A7"/>
    <w:rsid w:val="00164AA6"/>
    <w:rsid w:val="00164F23"/>
    <w:rsid w:val="001653DE"/>
    <w:rsid w:val="001669C6"/>
    <w:rsid w:val="0016761B"/>
    <w:rsid w:val="001677AE"/>
    <w:rsid w:val="001706F4"/>
    <w:rsid w:val="001709DF"/>
    <w:rsid w:val="00171361"/>
    <w:rsid w:val="0017215B"/>
    <w:rsid w:val="00172E9F"/>
    <w:rsid w:val="00172F1C"/>
    <w:rsid w:val="00172F33"/>
    <w:rsid w:val="00172FAF"/>
    <w:rsid w:val="001731D8"/>
    <w:rsid w:val="001739D7"/>
    <w:rsid w:val="001746A1"/>
    <w:rsid w:val="00174A58"/>
    <w:rsid w:val="00175961"/>
    <w:rsid w:val="00176124"/>
    <w:rsid w:val="001766EE"/>
    <w:rsid w:val="00176AF0"/>
    <w:rsid w:val="00177953"/>
    <w:rsid w:val="00180470"/>
    <w:rsid w:val="00181058"/>
    <w:rsid w:val="00181989"/>
    <w:rsid w:val="00181F83"/>
    <w:rsid w:val="001822B4"/>
    <w:rsid w:val="00183468"/>
    <w:rsid w:val="0018360E"/>
    <w:rsid w:val="00184624"/>
    <w:rsid w:val="00184754"/>
    <w:rsid w:val="00184827"/>
    <w:rsid w:val="00185295"/>
    <w:rsid w:val="001858D3"/>
    <w:rsid w:val="00185B6D"/>
    <w:rsid w:val="0018607C"/>
    <w:rsid w:val="001873B3"/>
    <w:rsid w:val="00187C9C"/>
    <w:rsid w:val="0019034F"/>
    <w:rsid w:val="001903A5"/>
    <w:rsid w:val="001913A1"/>
    <w:rsid w:val="00191C09"/>
    <w:rsid w:val="00191C8E"/>
    <w:rsid w:val="0019269D"/>
    <w:rsid w:val="00192720"/>
    <w:rsid w:val="00192DCD"/>
    <w:rsid w:val="00193B50"/>
    <w:rsid w:val="00193E53"/>
    <w:rsid w:val="00194063"/>
    <w:rsid w:val="0019416F"/>
    <w:rsid w:val="001942A0"/>
    <w:rsid w:val="0019449F"/>
    <w:rsid w:val="001949AF"/>
    <w:rsid w:val="00194D20"/>
    <w:rsid w:val="00195FE2"/>
    <w:rsid w:val="001960A6"/>
    <w:rsid w:val="001961BA"/>
    <w:rsid w:val="001963E2"/>
    <w:rsid w:val="00197D43"/>
    <w:rsid w:val="00197E68"/>
    <w:rsid w:val="001A1573"/>
    <w:rsid w:val="001A330C"/>
    <w:rsid w:val="001A38AD"/>
    <w:rsid w:val="001A3A38"/>
    <w:rsid w:val="001A4185"/>
    <w:rsid w:val="001A492B"/>
    <w:rsid w:val="001A590C"/>
    <w:rsid w:val="001A5BE5"/>
    <w:rsid w:val="001A5F02"/>
    <w:rsid w:val="001A5FE5"/>
    <w:rsid w:val="001A60CD"/>
    <w:rsid w:val="001A6477"/>
    <w:rsid w:val="001A663C"/>
    <w:rsid w:val="001A6BA0"/>
    <w:rsid w:val="001A6DFE"/>
    <w:rsid w:val="001A6EBE"/>
    <w:rsid w:val="001A7347"/>
    <w:rsid w:val="001B0304"/>
    <w:rsid w:val="001B03DB"/>
    <w:rsid w:val="001B0FAE"/>
    <w:rsid w:val="001B122A"/>
    <w:rsid w:val="001B12B2"/>
    <w:rsid w:val="001B1671"/>
    <w:rsid w:val="001B19D9"/>
    <w:rsid w:val="001B1EE9"/>
    <w:rsid w:val="001B1FAC"/>
    <w:rsid w:val="001B2376"/>
    <w:rsid w:val="001B262F"/>
    <w:rsid w:val="001B27C0"/>
    <w:rsid w:val="001B2D28"/>
    <w:rsid w:val="001B2F98"/>
    <w:rsid w:val="001B34BE"/>
    <w:rsid w:val="001B3A58"/>
    <w:rsid w:val="001B3EC6"/>
    <w:rsid w:val="001B590A"/>
    <w:rsid w:val="001B6064"/>
    <w:rsid w:val="001B686B"/>
    <w:rsid w:val="001B6D71"/>
    <w:rsid w:val="001B7406"/>
    <w:rsid w:val="001B793B"/>
    <w:rsid w:val="001C06D3"/>
    <w:rsid w:val="001C080E"/>
    <w:rsid w:val="001C0E58"/>
    <w:rsid w:val="001C0EEA"/>
    <w:rsid w:val="001C1439"/>
    <w:rsid w:val="001C16D3"/>
    <w:rsid w:val="001C1849"/>
    <w:rsid w:val="001C1DA2"/>
    <w:rsid w:val="001C1F65"/>
    <w:rsid w:val="001C2D37"/>
    <w:rsid w:val="001C30A3"/>
    <w:rsid w:val="001C34D8"/>
    <w:rsid w:val="001C3BE7"/>
    <w:rsid w:val="001C4156"/>
    <w:rsid w:val="001C4BBD"/>
    <w:rsid w:val="001C51FF"/>
    <w:rsid w:val="001C5D6D"/>
    <w:rsid w:val="001C5EF9"/>
    <w:rsid w:val="001C666D"/>
    <w:rsid w:val="001C7A06"/>
    <w:rsid w:val="001D035D"/>
    <w:rsid w:val="001D058E"/>
    <w:rsid w:val="001D05ED"/>
    <w:rsid w:val="001D0A06"/>
    <w:rsid w:val="001D1567"/>
    <w:rsid w:val="001D1919"/>
    <w:rsid w:val="001D2190"/>
    <w:rsid w:val="001D22A2"/>
    <w:rsid w:val="001D2BFD"/>
    <w:rsid w:val="001D3A99"/>
    <w:rsid w:val="001D3B61"/>
    <w:rsid w:val="001D54EB"/>
    <w:rsid w:val="001D60C5"/>
    <w:rsid w:val="001D6CEF"/>
    <w:rsid w:val="001D7872"/>
    <w:rsid w:val="001D7C1D"/>
    <w:rsid w:val="001E01A7"/>
    <w:rsid w:val="001E197F"/>
    <w:rsid w:val="001E1CCF"/>
    <w:rsid w:val="001E2549"/>
    <w:rsid w:val="001E2AEB"/>
    <w:rsid w:val="001E32DD"/>
    <w:rsid w:val="001E4B77"/>
    <w:rsid w:val="001E503C"/>
    <w:rsid w:val="001E514A"/>
    <w:rsid w:val="001E5BD7"/>
    <w:rsid w:val="001E5F9B"/>
    <w:rsid w:val="001E62CE"/>
    <w:rsid w:val="001E6E4B"/>
    <w:rsid w:val="001E7DF1"/>
    <w:rsid w:val="001F011F"/>
    <w:rsid w:val="001F0B6D"/>
    <w:rsid w:val="001F0DDE"/>
    <w:rsid w:val="001F1746"/>
    <w:rsid w:val="001F1E3E"/>
    <w:rsid w:val="001F201B"/>
    <w:rsid w:val="001F249E"/>
    <w:rsid w:val="001F2731"/>
    <w:rsid w:val="001F2F2B"/>
    <w:rsid w:val="001F3540"/>
    <w:rsid w:val="001F3C94"/>
    <w:rsid w:val="001F5863"/>
    <w:rsid w:val="001F6148"/>
    <w:rsid w:val="001F667F"/>
    <w:rsid w:val="001F6D4B"/>
    <w:rsid w:val="001F72F6"/>
    <w:rsid w:val="001F73E4"/>
    <w:rsid w:val="001F78A1"/>
    <w:rsid w:val="001F7BCF"/>
    <w:rsid w:val="001F7C95"/>
    <w:rsid w:val="002003C7"/>
    <w:rsid w:val="00200818"/>
    <w:rsid w:val="00200D21"/>
    <w:rsid w:val="00201621"/>
    <w:rsid w:val="00201C18"/>
    <w:rsid w:val="00202032"/>
    <w:rsid w:val="0020294A"/>
    <w:rsid w:val="00202989"/>
    <w:rsid w:val="00202CA4"/>
    <w:rsid w:val="00203C17"/>
    <w:rsid w:val="00204AF5"/>
    <w:rsid w:val="0020513E"/>
    <w:rsid w:val="002053A1"/>
    <w:rsid w:val="00205965"/>
    <w:rsid w:val="002066F9"/>
    <w:rsid w:val="00206969"/>
    <w:rsid w:val="002076E4"/>
    <w:rsid w:val="00210082"/>
    <w:rsid w:val="002107EB"/>
    <w:rsid w:val="002108CB"/>
    <w:rsid w:val="00210CC0"/>
    <w:rsid w:val="00211D7B"/>
    <w:rsid w:val="00211E6A"/>
    <w:rsid w:val="0021285D"/>
    <w:rsid w:val="00212E53"/>
    <w:rsid w:val="00213AC8"/>
    <w:rsid w:val="00214A72"/>
    <w:rsid w:val="00214E6F"/>
    <w:rsid w:val="00215B76"/>
    <w:rsid w:val="00215F5C"/>
    <w:rsid w:val="0021632E"/>
    <w:rsid w:val="00217355"/>
    <w:rsid w:val="00217FAF"/>
    <w:rsid w:val="002200A8"/>
    <w:rsid w:val="002208D5"/>
    <w:rsid w:val="00221714"/>
    <w:rsid w:val="002217A4"/>
    <w:rsid w:val="0022250C"/>
    <w:rsid w:val="00222A93"/>
    <w:rsid w:val="00222C07"/>
    <w:rsid w:val="00222DD7"/>
    <w:rsid w:val="002235BC"/>
    <w:rsid w:val="00223D93"/>
    <w:rsid w:val="00223F66"/>
    <w:rsid w:val="00223FD5"/>
    <w:rsid w:val="00224C82"/>
    <w:rsid w:val="002253C3"/>
    <w:rsid w:val="002257B7"/>
    <w:rsid w:val="00225DEA"/>
    <w:rsid w:val="00225F78"/>
    <w:rsid w:val="00226CC4"/>
    <w:rsid w:val="002273FE"/>
    <w:rsid w:val="00227B02"/>
    <w:rsid w:val="0023026E"/>
    <w:rsid w:val="00230283"/>
    <w:rsid w:val="00230780"/>
    <w:rsid w:val="00230A6C"/>
    <w:rsid w:val="00230E86"/>
    <w:rsid w:val="00231656"/>
    <w:rsid w:val="00231866"/>
    <w:rsid w:val="00231B8D"/>
    <w:rsid w:val="002321C0"/>
    <w:rsid w:val="0023282F"/>
    <w:rsid w:val="00232D0F"/>
    <w:rsid w:val="002332D5"/>
    <w:rsid w:val="00233649"/>
    <w:rsid w:val="00233D52"/>
    <w:rsid w:val="00233D85"/>
    <w:rsid w:val="002342F8"/>
    <w:rsid w:val="002355C0"/>
    <w:rsid w:val="0023580E"/>
    <w:rsid w:val="00235B4B"/>
    <w:rsid w:val="00236C1C"/>
    <w:rsid w:val="0023719B"/>
    <w:rsid w:val="00237286"/>
    <w:rsid w:val="002376A6"/>
    <w:rsid w:val="00237EEF"/>
    <w:rsid w:val="0024084D"/>
    <w:rsid w:val="002411AC"/>
    <w:rsid w:val="002412E9"/>
    <w:rsid w:val="002419F3"/>
    <w:rsid w:val="00241B31"/>
    <w:rsid w:val="00241DD4"/>
    <w:rsid w:val="002426EF"/>
    <w:rsid w:val="00242783"/>
    <w:rsid w:val="00243386"/>
    <w:rsid w:val="00243600"/>
    <w:rsid w:val="00243EF0"/>
    <w:rsid w:val="00243F97"/>
    <w:rsid w:val="00244625"/>
    <w:rsid w:val="0024567A"/>
    <w:rsid w:val="00245A4D"/>
    <w:rsid w:val="00245BCE"/>
    <w:rsid w:val="00245ECB"/>
    <w:rsid w:val="00246796"/>
    <w:rsid w:val="002469C7"/>
    <w:rsid w:val="00246F7A"/>
    <w:rsid w:val="00247174"/>
    <w:rsid w:val="00247178"/>
    <w:rsid w:val="002471C5"/>
    <w:rsid w:val="002474E5"/>
    <w:rsid w:val="002476C7"/>
    <w:rsid w:val="00250205"/>
    <w:rsid w:val="002504EF"/>
    <w:rsid w:val="00250819"/>
    <w:rsid w:val="00250847"/>
    <w:rsid w:val="00251874"/>
    <w:rsid w:val="00252654"/>
    <w:rsid w:val="00252744"/>
    <w:rsid w:val="00253182"/>
    <w:rsid w:val="0025345B"/>
    <w:rsid w:val="002534DC"/>
    <w:rsid w:val="00253EC0"/>
    <w:rsid w:val="00253F83"/>
    <w:rsid w:val="00254026"/>
    <w:rsid w:val="0025426A"/>
    <w:rsid w:val="00255610"/>
    <w:rsid w:val="0025595F"/>
    <w:rsid w:val="00255D55"/>
    <w:rsid w:val="00260645"/>
    <w:rsid w:val="00260CB8"/>
    <w:rsid w:val="0026138D"/>
    <w:rsid w:val="00261D64"/>
    <w:rsid w:val="0026240A"/>
    <w:rsid w:val="002632FB"/>
    <w:rsid w:val="00263BB3"/>
    <w:rsid w:val="00263F67"/>
    <w:rsid w:val="00264475"/>
    <w:rsid w:val="00264A4F"/>
    <w:rsid w:val="00264E43"/>
    <w:rsid w:val="00264F01"/>
    <w:rsid w:val="0026596C"/>
    <w:rsid w:val="0026634B"/>
    <w:rsid w:val="002663ED"/>
    <w:rsid w:val="00266AAA"/>
    <w:rsid w:val="00266D37"/>
    <w:rsid w:val="002673CA"/>
    <w:rsid w:val="0026781C"/>
    <w:rsid w:val="00267963"/>
    <w:rsid w:val="00267B65"/>
    <w:rsid w:val="002708A1"/>
    <w:rsid w:val="00270D44"/>
    <w:rsid w:val="00270EBE"/>
    <w:rsid w:val="0027184C"/>
    <w:rsid w:val="00271DDC"/>
    <w:rsid w:val="00271E50"/>
    <w:rsid w:val="002723D0"/>
    <w:rsid w:val="00272C82"/>
    <w:rsid w:val="00272E01"/>
    <w:rsid w:val="00273A78"/>
    <w:rsid w:val="00273A90"/>
    <w:rsid w:val="00273B32"/>
    <w:rsid w:val="002749DF"/>
    <w:rsid w:val="0027515E"/>
    <w:rsid w:val="0027661B"/>
    <w:rsid w:val="002779F0"/>
    <w:rsid w:val="00280237"/>
    <w:rsid w:val="0028048D"/>
    <w:rsid w:val="00280521"/>
    <w:rsid w:val="00280DBE"/>
    <w:rsid w:val="002811ED"/>
    <w:rsid w:val="00283817"/>
    <w:rsid w:val="00283D30"/>
    <w:rsid w:val="00283D59"/>
    <w:rsid w:val="00283FA0"/>
    <w:rsid w:val="002847F0"/>
    <w:rsid w:val="00284F48"/>
    <w:rsid w:val="00285EB8"/>
    <w:rsid w:val="002863CF"/>
    <w:rsid w:val="00286AAB"/>
    <w:rsid w:val="002878A1"/>
    <w:rsid w:val="0028793C"/>
    <w:rsid w:val="00287CD5"/>
    <w:rsid w:val="00287F0B"/>
    <w:rsid w:val="00290931"/>
    <w:rsid w:val="0029108F"/>
    <w:rsid w:val="00291307"/>
    <w:rsid w:val="002913BD"/>
    <w:rsid w:val="002916EC"/>
    <w:rsid w:val="0029170E"/>
    <w:rsid w:val="0029223D"/>
    <w:rsid w:val="002923A3"/>
    <w:rsid w:val="00292E57"/>
    <w:rsid w:val="002945B3"/>
    <w:rsid w:val="00294A7B"/>
    <w:rsid w:val="00295161"/>
    <w:rsid w:val="00295A80"/>
    <w:rsid w:val="00296479"/>
    <w:rsid w:val="002A112D"/>
    <w:rsid w:val="002A23BF"/>
    <w:rsid w:val="002A28A2"/>
    <w:rsid w:val="002A35DF"/>
    <w:rsid w:val="002A40DD"/>
    <w:rsid w:val="002A40F9"/>
    <w:rsid w:val="002A4E02"/>
    <w:rsid w:val="002A5103"/>
    <w:rsid w:val="002A5425"/>
    <w:rsid w:val="002A575A"/>
    <w:rsid w:val="002A5CD9"/>
    <w:rsid w:val="002A61C0"/>
    <w:rsid w:val="002A655B"/>
    <w:rsid w:val="002A71DD"/>
    <w:rsid w:val="002A7B10"/>
    <w:rsid w:val="002B0140"/>
    <w:rsid w:val="002B11AC"/>
    <w:rsid w:val="002B11FC"/>
    <w:rsid w:val="002B1743"/>
    <w:rsid w:val="002B18FC"/>
    <w:rsid w:val="002B1C71"/>
    <w:rsid w:val="002B1E82"/>
    <w:rsid w:val="002B26FB"/>
    <w:rsid w:val="002B2931"/>
    <w:rsid w:val="002B3788"/>
    <w:rsid w:val="002B3C60"/>
    <w:rsid w:val="002B409F"/>
    <w:rsid w:val="002B4703"/>
    <w:rsid w:val="002B689E"/>
    <w:rsid w:val="002B6F4B"/>
    <w:rsid w:val="002B7656"/>
    <w:rsid w:val="002B7EBE"/>
    <w:rsid w:val="002C07D5"/>
    <w:rsid w:val="002C0D29"/>
    <w:rsid w:val="002C0E4A"/>
    <w:rsid w:val="002C1441"/>
    <w:rsid w:val="002C1444"/>
    <w:rsid w:val="002C1DC4"/>
    <w:rsid w:val="002C2405"/>
    <w:rsid w:val="002C268D"/>
    <w:rsid w:val="002C2C3E"/>
    <w:rsid w:val="002C2F0F"/>
    <w:rsid w:val="002C3AF9"/>
    <w:rsid w:val="002C4A12"/>
    <w:rsid w:val="002C5463"/>
    <w:rsid w:val="002C5D3F"/>
    <w:rsid w:val="002C6C44"/>
    <w:rsid w:val="002C738B"/>
    <w:rsid w:val="002C7BC0"/>
    <w:rsid w:val="002C7BD8"/>
    <w:rsid w:val="002D044A"/>
    <w:rsid w:val="002D0BF5"/>
    <w:rsid w:val="002D0C81"/>
    <w:rsid w:val="002D1506"/>
    <w:rsid w:val="002D1C34"/>
    <w:rsid w:val="002D25B3"/>
    <w:rsid w:val="002D29A8"/>
    <w:rsid w:val="002D2F2C"/>
    <w:rsid w:val="002D32CD"/>
    <w:rsid w:val="002D4306"/>
    <w:rsid w:val="002D4780"/>
    <w:rsid w:val="002D4FD9"/>
    <w:rsid w:val="002D5150"/>
    <w:rsid w:val="002D789B"/>
    <w:rsid w:val="002D7F17"/>
    <w:rsid w:val="002D7F43"/>
    <w:rsid w:val="002E0745"/>
    <w:rsid w:val="002E1335"/>
    <w:rsid w:val="002E1C0E"/>
    <w:rsid w:val="002E1DAF"/>
    <w:rsid w:val="002E243C"/>
    <w:rsid w:val="002E2541"/>
    <w:rsid w:val="002E29B8"/>
    <w:rsid w:val="002E2C5D"/>
    <w:rsid w:val="002E2F73"/>
    <w:rsid w:val="002E35E9"/>
    <w:rsid w:val="002E45D1"/>
    <w:rsid w:val="002E46EE"/>
    <w:rsid w:val="002E4ACB"/>
    <w:rsid w:val="002E4C51"/>
    <w:rsid w:val="002E4D6B"/>
    <w:rsid w:val="002E59CB"/>
    <w:rsid w:val="002E5AF0"/>
    <w:rsid w:val="002E5BFB"/>
    <w:rsid w:val="002E5D7C"/>
    <w:rsid w:val="002E5FD0"/>
    <w:rsid w:val="002E603C"/>
    <w:rsid w:val="002E63D1"/>
    <w:rsid w:val="002E66C3"/>
    <w:rsid w:val="002F1543"/>
    <w:rsid w:val="002F2776"/>
    <w:rsid w:val="002F27B5"/>
    <w:rsid w:val="002F3457"/>
    <w:rsid w:val="002F3B9C"/>
    <w:rsid w:val="002F476F"/>
    <w:rsid w:val="002F4F83"/>
    <w:rsid w:val="002F73A1"/>
    <w:rsid w:val="00300191"/>
    <w:rsid w:val="003006F0"/>
    <w:rsid w:val="00300B6C"/>
    <w:rsid w:val="00300C3A"/>
    <w:rsid w:val="00300EAE"/>
    <w:rsid w:val="00301AB9"/>
    <w:rsid w:val="0030293A"/>
    <w:rsid w:val="003029CC"/>
    <w:rsid w:val="0030329F"/>
    <w:rsid w:val="0030339C"/>
    <w:rsid w:val="003041DA"/>
    <w:rsid w:val="0030442B"/>
    <w:rsid w:val="00304B47"/>
    <w:rsid w:val="00305220"/>
    <w:rsid w:val="00305D26"/>
    <w:rsid w:val="00306408"/>
    <w:rsid w:val="003070EF"/>
    <w:rsid w:val="00307576"/>
    <w:rsid w:val="003075EA"/>
    <w:rsid w:val="00307B48"/>
    <w:rsid w:val="00307FDF"/>
    <w:rsid w:val="00310E8C"/>
    <w:rsid w:val="00311C23"/>
    <w:rsid w:val="00311D7B"/>
    <w:rsid w:val="00312173"/>
    <w:rsid w:val="00312AC0"/>
    <w:rsid w:val="00312D4C"/>
    <w:rsid w:val="00312F1D"/>
    <w:rsid w:val="003134ED"/>
    <w:rsid w:val="00313D8A"/>
    <w:rsid w:val="003140BC"/>
    <w:rsid w:val="003143F5"/>
    <w:rsid w:val="00314B9B"/>
    <w:rsid w:val="0031500F"/>
    <w:rsid w:val="00315F8F"/>
    <w:rsid w:val="00316C29"/>
    <w:rsid w:val="00316F22"/>
    <w:rsid w:val="0031701E"/>
    <w:rsid w:val="003175DC"/>
    <w:rsid w:val="00317B40"/>
    <w:rsid w:val="00317FC4"/>
    <w:rsid w:val="00320007"/>
    <w:rsid w:val="003200D5"/>
    <w:rsid w:val="0032106E"/>
    <w:rsid w:val="00321A12"/>
    <w:rsid w:val="003220F2"/>
    <w:rsid w:val="0032248F"/>
    <w:rsid w:val="003226BE"/>
    <w:rsid w:val="0032327C"/>
    <w:rsid w:val="00323A32"/>
    <w:rsid w:val="003254A4"/>
    <w:rsid w:val="00325B2A"/>
    <w:rsid w:val="00326119"/>
    <w:rsid w:val="00326141"/>
    <w:rsid w:val="003262C2"/>
    <w:rsid w:val="00327246"/>
    <w:rsid w:val="003278E3"/>
    <w:rsid w:val="00330DDE"/>
    <w:rsid w:val="00331648"/>
    <w:rsid w:val="0033202A"/>
    <w:rsid w:val="003320B8"/>
    <w:rsid w:val="003324B5"/>
    <w:rsid w:val="0033312D"/>
    <w:rsid w:val="0033331E"/>
    <w:rsid w:val="00333742"/>
    <w:rsid w:val="00333C19"/>
    <w:rsid w:val="0033513B"/>
    <w:rsid w:val="00336369"/>
    <w:rsid w:val="0033675A"/>
    <w:rsid w:val="003367AC"/>
    <w:rsid w:val="00336BB9"/>
    <w:rsid w:val="00336CA8"/>
    <w:rsid w:val="0033757D"/>
    <w:rsid w:val="003378E4"/>
    <w:rsid w:val="00337C60"/>
    <w:rsid w:val="00341F8D"/>
    <w:rsid w:val="00342A00"/>
    <w:rsid w:val="00342A2B"/>
    <w:rsid w:val="00343EC9"/>
    <w:rsid w:val="003442D4"/>
    <w:rsid w:val="0034460F"/>
    <w:rsid w:val="0034527E"/>
    <w:rsid w:val="003456BD"/>
    <w:rsid w:val="00345CE2"/>
    <w:rsid w:val="00346AB2"/>
    <w:rsid w:val="003478C1"/>
    <w:rsid w:val="00347F69"/>
    <w:rsid w:val="00350046"/>
    <w:rsid w:val="003500B3"/>
    <w:rsid w:val="003505F6"/>
    <w:rsid w:val="00350661"/>
    <w:rsid w:val="003511A0"/>
    <w:rsid w:val="0035190D"/>
    <w:rsid w:val="00351D2D"/>
    <w:rsid w:val="00352034"/>
    <w:rsid w:val="0035241B"/>
    <w:rsid w:val="00352980"/>
    <w:rsid w:val="00353F0E"/>
    <w:rsid w:val="00353F1F"/>
    <w:rsid w:val="00354094"/>
    <w:rsid w:val="003545E0"/>
    <w:rsid w:val="00354860"/>
    <w:rsid w:val="00354B16"/>
    <w:rsid w:val="00354B55"/>
    <w:rsid w:val="00354BBC"/>
    <w:rsid w:val="003557B5"/>
    <w:rsid w:val="00355B53"/>
    <w:rsid w:val="00355E01"/>
    <w:rsid w:val="00357343"/>
    <w:rsid w:val="00357676"/>
    <w:rsid w:val="00357EC4"/>
    <w:rsid w:val="00357FA3"/>
    <w:rsid w:val="0036036B"/>
    <w:rsid w:val="00360847"/>
    <w:rsid w:val="00363891"/>
    <w:rsid w:val="00363A06"/>
    <w:rsid w:val="003645EA"/>
    <w:rsid w:val="0036474E"/>
    <w:rsid w:val="00364AE8"/>
    <w:rsid w:val="003651BC"/>
    <w:rsid w:val="00365F7A"/>
    <w:rsid w:val="003662B2"/>
    <w:rsid w:val="00367410"/>
    <w:rsid w:val="00367441"/>
    <w:rsid w:val="0037082E"/>
    <w:rsid w:val="00371A60"/>
    <w:rsid w:val="00371FCE"/>
    <w:rsid w:val="00372051"/>
    <w:rsid w:val="0037226D"/>
    <w:rsid w:val="00372619"/>
    <w:rsid w:val="003727BD"/>
    <w:rsid w:val="00373039"/>
    <w:rsid w:val="003734E5"/>
    <w:rsid w:val="00373F68"/>
    <w:rsid w:val="00374887"/>
    <w:rsid w:val="00374C4B"/>
    <w:rsid w:val="003750AB"/>
    <w:rsid w:val="0037515A"/>
    <w:rsid w:val="00375301"/>
    <w:rsid w:val="0037720B"/>
    <w:rsid w:val="003773EE"/>
    <w:rsid w:val="00377E6B"/>
    <w:rsid w:val="003812FB"/>
    <w:rsid w:val="0038180C"/>
    <w:rsid w:val="00382DA9"/>
    <w:rsid w:val="00383253"/>
    <w:rsid w:val="00383FA8"/>
    <w:rsid w:val="003840C0"/>
    <w:rsid w:val="00384D32"/>
    <w:rsid w:val="00384DA7"/>
    <w:rsid w:val="00384EED"/>
    <w:rsid w:val="00385541"/>
    <w:rsid w:val="00385568"/>
    <w:rsid w:val="00385E06"/>
    <w:rsid w:val="00387732"/>
    <w:rsid w:val="00387B5D"/>
    <w:rsid w:val="003904BF"/>
    <w:rsid w:val="00390572"/>
    <w:rsid w:val="00390770"/>
    <w:rsid w:val="00390F4A"/>
    <w:rsid w:val="00390F7B"/>
    <w:rsid w:val="003923F1"/>
    <w:rsid w:val="00392AF1"/>
    <w:rsid w:val="00392C72"/>
    <w:rsid w:val="0039312A"/>
    <w:rsid w:val="003931F1"/>
    <w:rsid w:val="00394543"/>
    <w:rsid w:val="003948BB"/>
    <w:rsid w:val="00394B97"/>
    <w:rsid w:val="00394DB2"/>
    <w:rsid w:val="0039536D"/>
    <w:rsid w:val="00395408"/>
    <w:rsid w:val="00395597"/>
    <w:rsid w:val="00395723"/>
    <w:rsid w:val="00395815"/>
    <w:rsid w:val="00396067"/>
    <w:rsid w:val="0039607E"/>
    <w:rsid w:val="00396805"/>
    <w:rsid w:val="00397056"/>
    <w:rsid w:val="00397535"/>
    <w:rsid w:val="003A02C4"/>
    <w:rsid w:val="003A0694"/>
    <w:rsid w:val="003A07DA"/>
    <w:rsid w:val="003A1047"/>
    <w:rsid w:val="003A1579"/>
    <w:rsid w:val="003A2E48"/>
    <w:rsid w:val="003A3193"/>
    <w:rsid w:val="003A34FA"/>
    <w:rsid w:val="003A4355"/>
    <w:rsid w:val="003A50FF"/>
    <w:rsid w:val="003A5C0A"/>
    <w:rsid w:val="003A5E33"/>
    <w:rsid w:val="003A6945"/>
    <w:rsid w:val="003A736C"/>
    <w:rsid w:val="003A7DDA"/>
    <w:rsid w:val="003B02A6"/>
    <w:rsid w:val="003B08B9"/>
    <w:rsid w:val="003B0E90"/>
    <w:rsid w:val="003B10AD"/>
    <w:rsid w:val="003B11A5"/>
    <w:rsid w:val="003B36B1"/>
    <w:rsid w:val="003B37BD"/>
    <w:rsid w:val="003B400D"/>
    <w:rsid w:val="003B478A"/>
    <w:rsid w:val="003B496C"/>
    <w:rsid w:val="003B4D33"/>
    <w:rsid w:val="003B51CD"/>
    <w:rsid w:val="003B5D57"/>
    <w:rsid w:val="003B6F0A"/>
    <w:rsid w:val="003B7DA3"/>
    <w:rsid w:val="003C02AA"/>
    <w:rsid w:val="003C0454"/>
    <w:rsid w:val="003C0567"/>
    <w:rsid w:val="003C1092"/>
    <w:rsid w:val="003C1205"/>
    <w:rsid w:val="003C130B"/>
    <w:rsid w:val="003C1CE0"/>
    <w:rsid w:val="003C202B"/>
    <w:rsid w:val="003C267C"/>
    <w:rsid w:val="003C2B0A"/>
    <w:rsid w:val="003C2B75"/>
    <w:rsid w:val="003C2FC1"/>
    <w:rsid w:val="003C32EF"/>
    <w:rsid w:val="003C46B0"/>
    <w:rsid w:val="003C5350"/>
    <w:rsid w:val="003C5ECD"/>
    <w:rsid w:val="003C68D6"/>
    <w:rsid w:val="003C7191"/>
    <w:rsid w:val="003D04EF"/>
    <w:rsid w:val="003D056E"/>
    <w:rsid w:val="003D0F5F"/>
    <w:rsid w:val="003D0FEE"/>
    <w:rsid w:val="003D2894"/>
    <w:rsid w:val="003D2D40"/>
    <w:rsid w:val="003D30CE"/>
    <w:rsid w:val="003D32D6"/>
    <w:rsid w:val="003D335E"/>
    <w:rsid w:val="003D3C73"/>
    <w:rsid w:val="003D3CB6"/>
    <w:rsid w:val="003D4962"/>
    <w:rsid w:val="003D5236"/>
    <w:rsid w:val="003D54DF"/>
    <w:rsid w:val="003D5866"/>
    <w:rsid w:val="003D59B6"/>
    <w:rsid w:val="003D60B8"/>
    <w:rsid w:val="003D65A5"/>
    <w:rsid w:val="003D7FA0"/>
    <w:rsid w:val="003E0671"/>
    <w:rsid w:val="003E07AE"/>
    <w:rsid w:val="003E0FFE"/>
    <w:rsid w:val="003E1475"/>
    <w:rsid w:val="003E2697"/>
    <w:rsid w:val="003E27A9"/>
    <w:rsid w:val="003E2F02"/>
    <w:rsid w:val="003E3226"/>
    <w:rsid w:val="003E3A05"/>
    <w:rsid w:val="003E3B51"/>
    <w:rsid w:val="003E46FF"/>
    <w:rsid w:val="003E4FAB"/>
    <w:rsid w:val="003E5376"/>
    <w:rsid w:val="003E56D2"/>
    <w:rsid w:val="003E5705"/>
    <w:rsid w:val="003E5AF6"/>
    <w:rsid w:val="003E6446"/>
    <w:rsid w:val="003E6C59"/>
    <w:rsid w:val="003E7061"/>
    <w:rsid w:val="003E7A24"/>
    <w:rsid w:val="003E7CF8"/>
    <w:rsid w:val="003F0460"/>
    <w:rsid w:val="003F0E5E"/>
    <w:rsid w:val="003F1133"/>
    <w:rsid w:val="003F1B72"/>
    <w:rsid w:val="003F1D6D"/>
    <w:rsid w:val="003F290C"/>
    <w:rsid w:val="003F2F42"/>
    <w:rsid w:val="003F4322"/>
    <w:rsid w:val="003F437C"/>
    <w:rsid w:val="003F4601"/>
    <w:rsid w:val="003F4843"/>
    <w:rsid w:val="003F4C1B"/>
    <w:rsid w:val="003F5469"/>
    <w:rsid w:val="003F5988"/>
    <w:rsid w:val="003F6324"/>
    <w:rsid w:val="003F68AD"/>
    <w:rsid w:val="003F7618"/>
    <w:rsid w:val="003F7962"/>
    <w:rsid w:val="003F7F4D"/>
    <w:rsid w:val="00401381"/>
    <w:rsid w:val="00401D30"/>
    <w:rsid w:val="00402A1A"/>
    <w:rsid w:val="00402C0D"/>
    <w:rsid w:val="00402D4D"/>
    <w:rsid w:val="004032D6"/>
    <w:rsid w:val="0040333E"/>
    <w:rsid w:val="00404A17"/>
    <w:rsid w:val="00404D76"/>
    <w:rsid w:val="004050B2"/>
    <w:rsid w:val="00405997"/>
    <w:rsid w:val="00405D02"/>
    <w:rsid w:val="00406553"/>
    <w:rsid w:val="00406671"/>
    <w:rsid w:val="00406F25"/>
    <w:rsid w:val="00407F02"/>
    <w:rsid w:val="00410B02"/>
    <w:rsid w:val="0041105F"/>
    <w:rsid w:val="0041114B"/>
    <w:rsid w:val="0041118D"/>
    <w:rsid w:val="00412294"/>
    <w:rsid w:val="004123A6"/>
    <w:rsid w:val="004128A6"/>
    <w:rsid w:val="00412F5A"/>
    <w:rsid w:val="0041315D"/>
    <w:rsid w:val="0041325B"/>
    <w:rsid w:val="00414C5A"/>
    <w:rsid w:val="00414CCB"/>
    <w:rsid w:val="004152AC"/>
    <w:rsid w:val="004152BD"/>
    <w:rsid w:val="004154C5"/>
    <w:rsid w:val="00415E10"/>
    <w:rsid w:val="00415E4A"/>
    <w:rsid w:val="00415F43"/>
    <w:rsid w:val="00416818"/>
    <w:rsid w:val="00416DE5"/>
    <w:rsid w:val="004174BF"/>
    <w:rsid w:val="004174C7"/>
    <w:rsid w:val="00420B3B"/>
    <w:rsid w:val="00420CC7"/>
    <w:rsid w:val="004220D0"/>
    <w:rsid w:val="004222B3"/>
    <w:rsid w:val="00422450"/>
    <w:rsid w:val="004227E1"/>
    <w:rsid w:val="0042331A"/>
    <w:rsid w:val="00423328"/>
    <w:rsid w:val="0042452B"/>
    <w:rsid w:val="00424979"/>
    <w:rsid w:val="004249F4"/>
    <w:rsid w:val="00425073"/>
    <w:rsid w:val="004250DF"/>
    <w:rsid w:val="00425A68"/>
    <w:rsid w:val="00425B97"/>
    <w:rsid w:val="0042610F"/>
    <w:rsid w:val="00426935"/>
    <w:rsid w:val="004276FF"/>
    <w:rsid w:val="00427822"/>
    <w:rsid w:val="00431734"/>
    <w:rsid w:val="00431F7D"/>
    <w:rsid w:val="00432450"/>
    <w:rsid w:val="00432D12"/>
    <w:rsid w:val="00432D5A"/>
    <w:rsid w:val="00432E4D"/>
    <w:rsid w:val="00433471"/>
    <w:rsid w:val="00433BD5"/>
    <w:rsid w:val="00433DD8"/>
    <w:rsid w:val="00435884"/>
    <w:rsid w:val="00436361"/>
    <w:rsid w:val="0043679B"/>
    <w:rsid w:val="00436813"/>
    <w:rsid w:val="004369FC"/>
    <w:rsid w:val="00436B3B"/>
    <w:rsid w:val="00436D37"/>
    <w:rsid w:val="004379F6"/>
    <w:rsid w:val="0044054C"/>
    <w:rsid w:val="0044068B"/>
    <w:rsid w:val="00440B7D"/>
    <w:rsid w:val="004411A5"/>
    <w:rsid w:val="00441346"/>
    <w:rsid w:val="00443DF2"/>
    <w:rsid w:val="00444536"/>
    <w:rsid w:val="004447BE"/>
    <w:rsid w:val="00445E22"/>
    <w:rsid w:val="00445E72"/>
    <w:rsid w:val="00446E51"/>
    <w:rsid w:val="0044730C"/>
    <w:rsid w:val="00447424"/>
    <w:rsid w:val="0045013D"/>
    <w:rsid w:val="004501A2"/>
    <w:rsid w:val="004502E2"/>
    <w:rsid w:val="004503F4"/>
    <w:rsid w:val="0045058E"/>
    <w:rsid w:val="00450F5A"/>
    <w:rsid w:val="004516A9"/>
    <w:rsid w:val="00451AAB"/>
    <w:rsid w:val="00451BD2"/>
    <w:rsid w:val="00451BED"/>
    <w:rsid w:val="00451EB0"/>
    <w:rsid w:val="004528A2"/>
    <w:rsid w:val="00453001"/>
    <w:rsid w:val="00453450"/>
    <w:rsid w:val="004534E6"/>
    <w:rsid w:val="004544F5"/>
    <w:rsid w:val="00454697"/>
    <w:rsid w:val="00454A8E"/>
    <w:rsid w:val="00454CF6"/>
    <w:rsid w:val="0045514A"/>
    <w:rsid w:val="00455895"/>
    <w:rsid w:val="00455EFA"/>
    <w:rsid w:val="004568E5"/>
    <w:rsid w:val="00456917"/>
    <w:rsid w:val="00456EB5"/>
    <w:rsid w:val="00456EF1"/>
    <w:rsid w:val="004570EC"/>
    <w:rsid w:val="00457640"/>
    <w:rsid w:val="00457809"/>
    <w:rsid w:val="00460313"/>
    <w:rsid w:val="0046068A"/>
    <w:rsid w:val="00460902"/>
    <w:rsid w:val="00460D47"/>
    <w:rsid w:val="00460F79"/>
    <w:rsid w:val="004610B3"/>
    <w:rsid w:val="0046179B"/>
    <w:rsid w:val="00461829"/>
    <w:rsid w:val="0046187E"/>
    <w:rsid w:val="00462684"/>
    <w:rsid w:val="00462EEB"/>
    <w:rsid w:val="004632CA"/>
    <w:rsid w:val="0046391F"/>
    <w:rsid w:val="00463E59"/>
    <w:rsid w:val="00464E80"/>
    <w:rsid w:val="00465456"/>
    <w:rsid w:val="004655B9"/>
    <w:rsid w:val="00465FE6"/>
    <w:rsid w:val="004666CF"/>
    <w:rsid w:val="00466E79"/>
    <w:rsid w:val="004671FC"/>
    <w:rsid w:val="00467C3C"/>
    <w:rsid w:val="00470985"/>
    <w:rsid w:val="0047128B"/>
    <w:rsid w:val="0047138A"/>
    <w:rsid w:val="0047146A"/>
    <w:rsid w:val="00471736"/>
    <w:rsid w:val="00471B4A"/>
    <w:rsid w:val="004720B5"/>
    <w:rsid w:val="00472AAA"/>
    <w:rsid w:val="00472B53"/>
    <w:rsid w:val="00472E33"/>
    <w:rsid w:val="00473551"/>
    <w:rsid w:val="00473609"/>
    <w:rsid w:val="00473621"/>
    <w:rsid w:val="00474592"/>
    <w:rsid w:val="00474E01"/>
    <w:rsid w:val="004752AB"/>
    <w:rsid w:val="0047533C"/>
    <w:rsid w:val="00475B0E"/>
    <w:rsid w:val="00475BE1"/>
    <w:rsid w:val="00477070"/>
    <w:rsid w:val="0047766B"/>
    <w:rsid w:val="004800F7"/>
    <w:rsid w:val="00480A66"/>
    <w:rsid w:val="004816AE"/>
    <w:rsid w:val="00481845"/>
    <w:rsid w:val="00481A2A"/>
    <w:rsid w:val="00481BB6"/>
    <w:rsid w:val="0048296A"/>
    <w:rsid w:val="00482D1F"/>
    <w:rsid w:val="00482E04"/>
    <w:rsid w:val="0048306C"/>
    <w:rsid w:val="00483ACB"/>
    <w:rsid w:val="00484685"/>
    <w:rsid w:val="00484A9E"/>
    <w:rsid w:val="00484D6C"/>
    <w:rsid w:val="00485487"/>
    <w:rsid w:val="00485DBF"/>
    <w:rsid w:val="00485E6E"/>
    <w:rsid w:val="0048694E"/>
    <w:rsid w:val="00486962"/>
    <w:rsid w:val="004869B7"/>
    <w:rsid w:val="00486B45"/>
    <w:rsid w:val="00486B8D"/>
    <w:rsid w:val="00486D19"/>
    <w:rsid w:val="0048719A"/>
    <w:rsid w:val="0048770E"/>
    <w:rsid w:val="00490093"/>
    <w:rsid w:val="00490C34"/>
    <w:rsid w:val="0049168D"/>
    <w:rsid w:val="00491DBA"/>
    <w:rsid w:val="00492841"/>
    <w:rsid w:val="0049287A"/>
    <w:rsid w:val="004929DE"/>
    <w:rsid w:val="0049325C"/>
    <w:rsid w:val="00493437"/>
    <w:rsid w:val="0049417E"/>
    <w:rsid w:val="00494CD9"/>
    <w:rsid w:val="00494DE8"/>
    <w:rsid w:val="00494E61"/>
    <w:rsid w:val="004950A0"/>
    <w:rsid w:val="0049525C"/>
    <w:rsid w:val="004958A4"/>
    <w:rsid w:val="00495F3B"/>
    <w:rsid w:val="004968D4"/>
    <w:rsid w:val="00496BB3"/>
    <w:rsid w:val="00496CD0"/>
    <w:rsid w:val="00496D9E"/>
    <w:rsid w:val="00497FB2"/>
    <w:rsid w:val="004A1426"/>
    <w:rsid w:val="004A1551"/>
    <w:rsid w:val="004A21CE"/>
    <w:rsid w:val="004A2D78"/>
    <w:rsid w:val="004A398C"/>
    <w:rsid w:val="004A3CFA"/>
    <w:rsid w:val="004A3D93"/>
    <w:rsid w:val="004A47B7"/>
    <w:rsid w:val="004A5A2B"/>
    <w:rsid w:val="004A5A5B"/>
    <w:rsid w:val="004A61B7"/>
    <w:rsid w:val="004A6CEF"/>
    <w:rsid w:val="004A737A"/>
    <w:rsid w:val="004A7601"/>
    <w:rsid w:val="004A76BE"/>
    <w:rsid w:val="004A7B89"/>
    <w:rsid w:val="004B00E9"/>
    <w:rsid w:val="004B0135"/>
    <w:rsid w:val="004B0850"/>
    <w:rsid w:val="004B08FF"/>
    <w:rsid w:val="004B1772"/>
    <w:rsid w:val="004B18DF"/>
    <w:rsid w:val="004B1F4A"/>
    <w:rsid w:val="004B2AF7"/>
    <w:rsid w:val="004B2BF1"/>
    <w:rsid w:val="004B2EBB"/>
    <w:rsid w:val="004B2EE9"/>
    <w:rsid w:val="004B37FD"/>
    <w:rsid w:val="004B443B"/>
    <w:rsid w:val="004B5358"/>
    <w:rsid w:val="004B572A"/>
    <w:rsid w:val="004B5D2A"/>
    <w:rsid w:val="004B6AC6"/>
    <w:rsid w:val="004B70C0"/>
    <w:rsid w:val="004B71E6"/>
    <w:rsid w:val="004B7227"/>
    <w:rsid w:val="004B75CB"/>
    <w:rsid w:val="004B77E2"/>
    <w:rsid w:val="004B7C7C"/>
    <w:rsid w:val="004C0BDF"/>
    <w:rsid w:val="004C1EB3"/>
    <w:rsid w:val="004C1F90"/>
    <w:rsid w:val="004C37F1"/>
    <w:rsid w:val="004C3B40"/>
    <w:rsid w:val="004C3B82"/>
    <w:rsid w:val="004C62EF"/>
    <w:rsid w:val="004C6473"/>
    <w:rsid w:val="004C6969"/>
    <w:rsid w:val="004C6BD2"/>
    <w:rsid w:val="004C76DD"/>
    <w:rsid w:val="004C7836"/>
    <w:rsid w:val="004D00B5"/>
    <w:rsid w:val="004D01F1"/>
    <w:rsid w:val="004D05F9"/>
    <w:rsid w:val="004D0BFA"/>
    <w:rsid w:val="004D0CD3"/>
    <w:rsid w:val="004D1AB1"/>
    <w:rsid w:val="004D1B77"/>
    <w:rsid w:val="004D1C78"/>
    <w:rsid w:val="004D1F31"/>
    <w:rsid w:val="004D1FA6"/>
    <w:rsid w:val="004D337D"/>
    <w:rsid w:val="004D3602"/>
    <w:rsid w:val="004D3919"/>
    <w:rsid w:val="004D4B3C"/>
    <w:rsid w:val="004D63A6"/>
    <w:rsid w:val="004D694E"/>
    <w:rsid w:val="004D701F"/>
    <w:rsid w:val="004D7C72"/>
    <w:rsid w:val="004E0077"/>
    <w:rsid w:val="004E01C0"/>
    <w:rsid w:val="004E0977"/>
    <w:rsid w:val="004E1AB8"/>
    <w:rsid w:val="004E1AEF"/>
    <w:rsid w:val="004E2D09"/>
    <w:rsid w:val="004E332D"/>
    <w:rsid w:val="004E36DF"/>
    <w:rsid w:val="004E42AD"/>
    <w:rsid w:val="004E463C"/>
    <w:rsid w:val="004E4EB2"/>
    <w:rsid w:val="004E538E"/>
    <w:rsid w:val="004E5987"/>
    <w:rsid w:val="004E5BFA"/>
    <w:rsid w:val="004E659D"/>
    <w:rsid w:val="004E73B7"/>
    <w:rsid w:val="004E742A"/>
    <w:rsid w:val="004E7911"/>
    <w:rsid w:val="004E7B59"/>
    <w:rsid w:val="004F056E"/>
    <w:rsid w:val="004F0D87"/>
    <w:rsid w:val="004F1604"/>
    <w:rsid w:val="004F160F"/>
    <w:rsid w:val="004F1BB2"/>
    <w:rsid w:val="004F2188"/>
    <w:rsid w:val="004F2448"/>
    <w:rsid w:val="004F275C"/>
    <w:rsid w:val="004F2D0D"/>
    <w:rsid w:val="004F36AC"/>
    <w:rsid w:val="004F3B65"/>
    <w:rsid w:val="004F44B9"/>
    <w:rsid w:val="004F4602"/>
    <w:rsid w:val="004F573B"/>
    <w:rsid w:val="004F59CD"/>
    <w:rsid w:val="004F5F9E"/>
    <w:rsid w:val="004F66B4"/>
    <w:rsid w:val="004F6B36"/>
    <w:rsid w:val="004F71FC"/>
    <w:rsid w:val="004F751C"/>
    <w:rsid w:val="004F794F"/>
    <w:rsid w:val="004F7A0F"/>
    <w:rsid w:val="005001D8"/>
    <w:rsid w:val="00501A5F"/>
    <w:rsid w:val="00501DBC"/>
    <w:rsid w:val="00502455"/>
    <w:rsid w:val="00502F70"/>
    <w:rsid w:val="005031BA"/>
    <w:rsid w:val="0050320A"/>
    <w:rsid w:val="005038A2"/>
    <w:rsid w:val="00503911"/>
    <w:rsid w:val="00503D4C"/>
    <w:rsid w:val="005044E9"/>
    <w:rsid w:val="0050456E"/>
    <w:rsid w:val="00505389"/>
    <w:rsid w:val="005060D7"/>
    <w:rsid w:val="005068AB"/>
    <w:rsid w:val="00506C25"/>
    <w:rsid w:val="005071D3"/>
    <w:rsid w:val="00507438"/>
    <w:rsid w:val="0051000D"/>
    <w:rsid w:val="00510AD1"/>
    <w:rsid w:val="005119D5"/>
    <w:rsid w:val="00511B45"/>
    <w:rsid w:val="00511BEC"/>
    <w:rsid w:val="00512386"/>
    <w:rsid w:val="00512899"/>
    <w:rsid w:val="00512E9C"/>
    <w:rsid w:val="00513FED"/>
    <w:rsid w:val="005154FB"/>
    <w:rsid w:val="0051581D"/>
    <w:rsid w:val="005160F3"/>
    <w:rsid w:val="0051616A"/>
    <w:rsid w:val="00516267"/>
    <w:rsid w:val="00517464"/>
    <w:rsid w:val="00517465"/>
    <w:rsid w:val="0051785E"/>
    <w:rsid w:val="00517D2C"/>
    <w:rsid w:val="0052078C"/>
    <w:rsid w:val="00520869"/>
    <w:rsid w:val="005211DC"/>
    <w:rsid w:val="00521450"/>
    <w:rsid w:val="00521D71"/>
    <w:rsid w:val="00522172"/>
    <w:rsid w:val="00522CE0"/>
    <w:rsid w:val="00522EA6"/>
    <w:rsid w:val="00522F26"/>
    <w:rsid w:val="00523412"/>
    <w:rsid w:val="0052392C"/>
    <w:rsid w:val="00523A59"/>
    <w:rsid w:val="0052441B"/>
    <w:rsid w:val="0052444F"/>
    <w:rsid w:val="005247C2"/>
    <w:rsid w:val="00524F9F"/>
    <w:rsid w:val="005266E0"/>
    <w:rsid w:val="005271B6"/>
    <w:rsid w:val="00527220"/>
    <w:rsid w:val="0052759E"/>
    <w:rsid w:val="00531749"/>
    <w:rsid w:val="00531861"/>
    <w:rsid w:val="00531916"/>
    <w:rsid w:val="00531DB8"/>
    <w:rsid w:val="0053230E"/>
    <w:rsid w:val="00532614"/>
    <w:rsid w:val="00532753"/>
    <w:rsid w:val="00532830"/>
    <w:rsid w:val="00532A5D"/>
    <w:rsid w:val="00534235"/>
    <w:rsid w:val="0053491D"/>
    <w:rsid w:val="00534FE3"/>
    <w:rsid w:val="0053570E"/>
    <w:rsid w:val="0053616F"/>
    <w:rsid w:val="0053638B"/>
    <w:rsid w:val="005365C3"/>
    <w:rsid w:val="00536A63"/>
    <w:rsid w:val="00536E32"/>
    <w:rsid w:val="0053713D"/>
    <w:rsid w:val="005408B3"/>
    <w:rsid w:val="00541203"/>
    <w:rsid w:val="00542BED"/>
    <w:rsid w:val="005432DC"/>
    <w:rsid w:val="005438D0"/>
    <w:rsid w:val="00543C84"/>
    <w:rsid w:val="0054426F"/>
    <w:rsid w:val="005442C6"/>
    <w:rsid w:val="00545079"/>
    <w:rsid w:val="0054509D"/>
    <w:rsid w:val="00545B32"/>
    <w:rsid w:val="00546580"/>
    <w:rsid w:val="00546633"/>
    <w:rsid w:val="00546887"/>
    <w:rsid w:val="005470C7"/>
    <w:rsid w:val="0054767F"/>
    <w:rsid w:val="00547C29"/>
    <w:rsid w:val="0055033C"/>
    <w:rsid w:val="00550526"/>
    <w:rsid w:val="00550C7F"/>
    <w:rsid w:val="00550D23"/>
    <w:rsid w:val="00551562"/>
    <w:rsid w:val="00552618"/>
    <w:rsid w:val="00552E70"/>
    <w:rsid w:val="005532FC"/>
    <w:rsid w:val="00553D3C"/>
    <w:rsid w:val="00553FEE"/>
    <w:rsid w:val="005542ED"/>
    <w:rsid w:val="0055446F"/>
    <w:rsid w:val="00554519"/>
    <w:rsid w:val="00554FE2"/>
    <w:rsid w:val="005552D2"/>
    <w:rsid w:val="005555ED"/>
    <w:rsid w:val="00556475"/>
    <w:rsid w:val="005565B1"/>
    <w:rsid w:val="00556709"/>
    <w:rsid w:val="0055727C"/>
    <w:rsid w:val="00557E70"/>
    <w:rsid w:val="00560778"/>
    <w:rsid w:val="00560BB1"/>
    <w:rsid w:val="00560CFB"/>
    <w:rsid w:val="00561204"/>
    <w:rsid w:val="00561438"/>
    <w:rsid w:val="00561902"/>
    <w:rsid w:val="00561B85"/>
    <w:rsid w:val="005621A5"/>
    <w:rsid w:val="005628C2"/>
    <w:rsid w:val="00562E63"/>
    <w:rsid w:val="00563233"/>
    <w:rsid w:val="00564173"/>
    <w:rsid w:val="005647A1"/>
    <w:rsid w:val="00564D71"/>
    <w:rsid w:val="00564E84"/>
    <w:rsid w:val="00565A19"/>
    <w:rsid w:val="00565C44"/>
    <w:rsid w:val="00565D76"/>
    <w:rsid w:val="00566021"/>
    <w:rsid w:val="005661C3"/>
    <w:rsid w:val="00566320"/>
    <w:rsid w:val="0056697C"/>
    <w:rsid w:val="0056715B"/>
    <w:rsid w:val="005674E8"/>
    <w:rsid w:val="005700C8"/>
    <w:rsid w:val="0057043A"/>
    <w:rsid w:val="00570F07"/>
    <w:rsid w:val="0057112E"/>
    <w:rsid w:val="005712F9"/>
    <w:rsid w:val="005716C1"/>
    <w:rsid w:val="0057194E"/>
    <w:rsid w:val="00571AFA"/>
    <w:rsid w:val="00571E56"/>
    <w:rsid w:val="005731C0"/>
    <w:rsid w:val="00573261"/>
    <w:rsid w:val="005733BE"/>
    <w:rsid w:val="00574CE1"/>
    <w:rsid w:val="005757AB"/>
    <w:rsid w:val="005759E1"/>
    <w:rsid w:val="005759F5"/>
    <w:rsid w:val="0057628E"/>
    <w:rsid w:val="005770FB"/>
    <w:rsid w:val="00577B42"/>
    <w:rsid w:val="00577D74"/>
    <w:rsid w:val="0058028C"/>
    <w:rsid w:val="00580DE5"/>
    <w:rsid w:val="005811AB"/>
    <w:rsid w:val="005815D6"/>
    <w:rsid w:val="0058170B"/>
    <w:rsid w:val="00581ABF"/>
    <w:rsid w:val="005824A0"/>
    <w:rsid w:val="00582B37"/>
    <w:rsid w:val="005831CB"/>
    <w:rsid w:val="00583374"/>
    <w:rsid w:val="0058337C"/>
    <w:rsid w:val="005834F0"/>
    <w:rsid w:val="00583C27"/>
    <w:rsid w:val="00584D55"/>
    <w:rsid w:val="0058512B"/>
    <w:rsid w:val="0058539A"/>
    <w:rsid w:val="0058589C"/>
    <w:rsid w:val="00585DEC"/>
    <w:rsid w:val="00585F68"/>
    <w:rsid w:val="00586115"/>
    <w:rsid w:val="005863F4"/>
    <w:rsid w:val="00587305"/>
    <w:rsid w:val="005874ED"/>
    <w:rsid w:val="00587A4B"/>
    <w:rsid w:val="00587C28"/>
    <w:rsid w:val="005905A7"/>
    <w:rsid w:val="00590CF2"/>
    <w:rsid w:val="0059106D"/>
    <w:rsid w:val="005914F7"/>
    <w:rsid w:val="005924A2"/>
    <w:rsid w:val="005929FA"/>
    <w:rsid w:val="0059301D"/>
    <w:rsid w:val="00593260"/>
    <w:rsid w:val="00593A97"/>
    <w:rsid w:val="00593F7A"/>
    <w:rsid w:val="00593F7D"/>
    <w:rsid w:val="005940FC"/>
    <w:rsid w:val="0059410A"/>
    <w:rsid w:val="00594553"/>
    <w:rsid w:val="005948E2"/>
    <w:rsid w:val="00595B52"/>
    <w:rsid w:val="00595D40"/>
    <w:rsid w:val="005971FF"/>
    <w:rsid w:val="005A0203"/>
    <w:rsid w:val="005A1F6D"/>
    <w:rsid w:val="005A24DA"/>
    <w:rsid w:val="005A285D"/>
    <w:rsid w:val="005A2F4E"/>
    <w:rsid w:val="005A34EA"/>
    <w:rsid w:val="005A3AC8"/>
    <w:rsid w:val="005A4222"/>
    <w:rsid w:val="005A48F4"/>
    <w:rsid w:val="005A4C09"/>
    <w:rsid w:val="005A4E0A"/>
    <w:rsid w:val="005A51C3"/>
    <w:rsid w:val="005A53EA"/>
    <w:rsid w:val="005A5DB8"/>
    <w:rsid w:val="005A66FB"/>
    <w:rsid w:val="005B0AAF"/>
    <w:rsid w:val="005B0D06"/>
    <w:rsid w:val="005B107F"/>
    <w:rsid w:val="005B16CE"/>
    <w:rsid w:val="005B1A20"/>
    <w:rsid w:val="005B1D45"/>
    <w:rsid w:val="005B1E92"/>
    <w:rsid w:val="005B21A3"/>
    <w:rsid w:val="005B2B05"/>
    <w:rsid w:val="005B2D63"/>
    <w:rsid w:val="005B2E16"/>
    <w:rsid w:val="005B3883"/>
    <w:rsid w:val="005B3C2A"/>
    <w:rsid w:val="005B3D13"/>
    <w:rsid w:val="005B3D99"/>
    <w:rsid w:val="005B51BE"/>
    <w:rsid w:val="005B5441"/>
    <w:rsid w:val="005B6CEA"/>
    <w:rsid w:val="005B6FCE"/>
    <w:rsid w:val="005B711E"/>
    <w:rsid w:val="005B75BC"/>
    <w:rsid w:val="005B7B59"/>
    <w:rsid w:val="005C01C7"/>
    <w:rsid w:val="005C0B39"/>
    <w:rsid w:val="005C13BF"/>
    <w:rsid w:val="005C1F1F"/>
    <w:rsid w:val="005C2BFD"/>
    <w:rsid w:val="005C2F95"/>
    <w:rsid w:val="005C3C3F"/>
    <w:rsid w:val="005C469F"/>
    <w:rsid w:val="005C4AF5"/>
    <w:rsid w:val="005C4CAE"/>
    <w:rsid w:val="005C4F88"/>
    <w:rsid w:val="005C519C"/>
    <w:rsid w:val="005C53CB"/>
    <w:rsid w:val="005C59C4"/>
    <w:rsid w:val="005C7229"/>
    <w:rsid w:val="005C76AC"/>
    <w:rsid w:val="005D02CD"/>
    <w:rsid w:val="005D056E"/>
    <w:rsid w:val="005D1048"/>
    <w:rsid w:val="005D11F9"/>
    <w:rsid w:val="005D12C5"/>
    <w:rsid w:val="005D1EF2"/>
    <w:rsid w:val="005D220E"/>
    <w:rsid w:val="005D226E"/>
    <w:rsid w:val="005D2A00"/>
    <w:rsid w:val="005D3359"/>
    <w:rsid w:val="005D35DE"/>
    <w:rsid w:val="005D4ABE"/>
    <w:rsid w:val="005D5089"/>
    <w:rsid w:val="005D5BE4"/>
    <w:rsid w:val="005D637A"/>
    <w:rsid w:val="005D74B8"/>
    <w:rsid w:val="005D74C3"/>
    <w:rsid w:val="005D79A4"/>
    <w:rsid w:val="005D7DAC"/>
    <w:rsid w:val="005E02A6"/>
    <w:rsid w:val="005E0405"/>
    <w:rsid w:val="005E0601"/>
    <w:rsid w:val="005E077B"/>
    <w:rsid w:val="005E0BCD"/>
    <w:rsid w:val="005E0FC3"/>
    <w:rsid w:val="005E10F1"/>
    <w:rsid w:val="005E1278"/>
    <w:rsid w:val="005E390F"/>
    <w:rsid w:val="005E473F"/>
    <w:rsid w:val="005E4A5B"/>
    <w:rsid w:val="005E595E"/>
    <w:rsid w:val="005E681A"/>
    <w:rsid w:val="005E6C9A"/>
    <w:rsid w:val="005F0F68"/>
    <w:rsid w:val="005F1103"/>
    <w:rsid w:val="005F16F6"/>
    <w:rsid w:val="005F239C"/>
    <w:rsid w:val="005F29EA"/>
    <w:rsid w:val="005F2E0E"/>
    <w:rsid w:val="005F331C"/>
    <w:rsid w:val="005F456B"/>
    <w:rsid w:val="005F55EB"/>
    <w:rsid w:val="005F6041"/>
    <w:rsid w:val="005F7321"/>
    <w:rsid w:val="005F7DD4"/>
    <w:rsid w:val="005F7ED4"/>
    <w:rsid w:val="00600581"/>
    <w:rsid w:val="00600BCA"/>
    <w:rsid w:val="00600DB8"/>
    <w:rsid w:val="00600E2F"/>
    <w:rsid w:val="006015D0"/>
    <w:rsid w:val="006015F2"/>
    <w:rsid w:val="006026F6"/>
    <w:rsid w:val="00602E90"/>
    <w:rsid w:val="0060313C"/>
    <w:rsid w:val="006035D7"/>
    <w:rsid w:val="006047F1"/>
    <w:rsid w:val="00604A4B"/>
    <w:rsid w:val="00605122"/>
    <w:rsid w:val="00605757"/>
    <w:rsid w:val="0060627D"/>
    <w:rsid w:val="00606606"/>
    <w:rsid w:val="00606695"/>
    <w:rsid w:val="00607366"/>
    <w:rsid w:val="00611177"/>
    <w:rsid w:val="00612DA0"/>
    <w:rsid w:val="00613319"/>
    <w:rsid w:val="00613799"/>
    <w:rsid w:val="0061424B"/>
    <w:rsid w:val="00615688"/>
    <w:rsid w:val="00615847"/>
    <w:rsid w:val="00615B94"/>
    <w:rsid w:val="00616355"/>
    <w:rsid w:val="00616C4B"/>
    <w:rsid w:val="00616E5A"/>
    <w:rsid w:val="0061714E"/>
    <w:rsid w:val="00617271"/>
    <w:rsid w:val="00617DBD"/>
    <w:rsid w:val="00617FEC"/>
    <w:rsid w:val="00620E59"/>
    <w:rsid w:val="006224B9"/>
    <w:rsid w:val="006224BC"/>
    <w:rsid w:val="0062254D"/>
    <w:rsid w:val="00622570"/>
    <w:rsid w:val="00622F56"/>
    <w:rsid w:val="00623039"/>
    <w:rsid w:val="00623443"/>
    <w:rsid w:val="00623757"/>
    <w:rsid w:val="00623D79"/>
    <w:rsid w:val="00623E51"/>
    <w:rsid w:val="00624DF9"/>
    <w:rsid w:val="00624EA1"/>
    <w:rsid w:val="00624F82"/>
    <w:rsid w:val="00625CE4"/>
    <w:rsid w:val="00625DA9"/>
    <w:rsid w:val="006264D5"/>
    <w:rsid w:val="00626B58"/>
    <w:rsid w:val="00627068"/>
    <w:rsid w:val="00630BA2"/>
    <w:rsid w:val="006313C0"/>
    <w:rsid w:val="006314CC"/>
    <w:rsid w:val="006314D5"/>
    <w:rsid w:val="00631550"/>
    <w:rsid w:val="0063171C"/>
    <w:rsid w:val="00631ACA"/>
    <w:rsid w:val="00631B19"/>
    <w:rsid w:val="00631BBD"/>
    <w:rsid w:val="00631D1C"/>
    <w:rsid w:val="00632438"/>
    <w:rsid w:val="00632B91"/>
    <w:rsid w:val="00632F73"/>
    <w:rsid w:val="0063346B"/>
    <w:rsid w:val="00633671"/>
    <w:rsid w:val="006348D9"/>
    <w:rsid w:val="00634CB6"/>
    <w:rsid w:val="006353E1"/>
    <w:rsid w:val="006358DD"/>
    <w:rsid w:val="00635C2A"/>
    <w:rsid w:val="006373DE"/>
    <w:rsid w:val="00637FFD"/>
    <w:rsid w:val="00641723"/>
    <w:rsid w:val="00641D64"/>
    <w:rsid w:val="00642298"/>
    <w:rsid w:val="0064269D"/>
    <w:rsid w:val="00642BC2"/>
    <w:rsid w:val="006442FD"/>
    <w:rsid w:val="006453FB"/>
    <w:rsid w:val="00647B21"/>
    <w:rsid w:val="00647B66"/>
    <w:rsid w:val="00647E8E"/>
    <w:rsid w:val="00647ECE"/>
    <w:rsid w:val="00650B8D"/>
    <w:rsid w:val="00650FEB"/>
    <w:rsid w:val="00651338"/>
    <w:rsid w:val="006514EF"/>
    <w:rsid w:val="00651A00"/>
    <w:rsid w:val="00651DA4"/>
    <w:rsid w:val="00651EB3"/>
    <w:rsid w:val="0065223D"/>
    <w:rsid w:val="006531A9"/>
    <w:rsid w:val="006532F1"/>
    <w:rsid w:val="00653F82"/>
    <w:rsid w:val="006541E8"/>
    <w:rsid w:val="00655E2E"/>
    <w:rsid w:val="006561FC"/>
    <w:rsid w:val="006568B9"/>
    <w:rsid w:val="006569A6"/>
    <w:rsid w:val="0065714F"/>
    <w:rsid w:val="006571E9"/>
    <w:rsid w:val="006617C2"/>
    <w:rsid w:val="006621CD"/>
    <w:rsid w:val="00662D30"/>
    <w:rsid w:val="00663A23"/>
    <w:rsid w:val="00663A50"/>
    <w:rsid w:val="00663ADB"/>
    <w:rsid w:val="00663BEC"/>
    <w:rsid w:val="00663CCD"/>
    <w:rsid w:val="00665435"/>
    <w:rsid w:val="006654E9"/>
    <w:rsid w:val="00665717"/>
    <w:rsid w:val="00666039"/>
    <w:rsid w:val="00666959"/>
    <w:rsid w:val="00666D7D"/>
    <w:rsid w:val="006671CD"/>
    <w:rsid w:val="00667389"/>
    <w:rsid w:val="00667EE7"/>
    <w:rsid w:val="00672E53"/>
    <w:rsid w:val="00672F02"/>
    <w:rsid w:val="00673223"/>
    <w:rsid w:val="0067376B"/>
    <w:rsid w:val="00673AA8"/>
    <w:rsid w:val="00673C12"/>
    <w:rsid w:val="006740CA"/>
    <w:rsid w:val="006741C3"/>
    <w:rsid w:val="00674630"/>
    <w:rsid w:val="00674BE4"/>
    <w:rsid w:val="00675622"/>
    <w:rsid w:val="006765EC"/>
    <w:rsid w:val="006770DF"/>
    <w:rsid w:val="00677272"/>
    <w:rsid w:val="00680773"/>
    <w:rsid w:val="00680E7E"/>
    <w:rsid w:val="006816CF"/>
    <w:rsid w:val="0068273B"/>
    <w:rsid w:val="00682DC3"/>
    <w:rsid w:val="0068394E"/>
    <w:rsid w:val="00683AF9"/>
    <w:rsid w:val="00683B7E"/>
    <w:rsid w:val="006847C9"/>
    <w:rsid w:val="00684984"/>
    <w:rsid w:val="00684E8D"/>
    <w:rsid w:val="006851C4"/>
    <w:rsid w:val="006857EC"/>
    <w:rsid w:val="00685B2E"/>
    <w:rsid w:val="00685B89"/>
    <w:rsid w:val="00686129"/>
    <w:rsid w:val="0068650C"/>
    <w:rsid w:val="00686628"/>
    <w:rsid w:val="00686C8F"/>
    <w:rsid w:val="00686EB1"/>
    <w:rsid w:val="0068754A"/>
    <w:rsid w:val="006879AD"/>
    <w:rsid w:val="00687B4C"/>
    <w:rsid w:val="006902D6"/>
    <w:rsid w:val="006908C3"/>
    <w:rsid w:val="00691270"/>
    <w:rsid w:val="006914C8"/>
    <w:rsid w:val="00692393"/>
    <w:rsid w:val="00692CD3"/>
    <w:rsid w:val="00692D42"/>
    <w:rsid w:val="00692DFD"/>
    <w:rsid w:val="00693580"/>
    <w:rsid w:val="00695AB4"/>
    <w:rsid w:val="0069610F"/>
    <w:rsid w:val="006973D0"/>
    <w:rsid w:val="006975FF"/>
    <w:rsid w:val="006978E3"/>
    <w:rsid w:val="00697CB1"/>
    <w:rsid w:val="006A0654"/>
    <w:rsid w:val="006A10D7"/>
    <w:rsid w:val="006A1D26"/>
    <w:rsid w:val="006A28FD"/>
    <w:rsid w:val="006A294E"/>
    <w:rsid w:val="006A2BCA"/>
    <w:rsid w:val="006A2DE3"/>
    <w:rsid w:val="006A375A"/>
    <w:rsid w:val="006A3AED"/>
    <w:rsid w:val="006A4212"/>
    <w:rsid w:val="006A4265"/>
    <w:rsid w:val="006A5004"/>
    <w:rsid w:val="006A5614"/>
    <w:rsid w:val="006A5DFB"/>
    <w:rsid w:val="006A5E7D"/>
    <w:rsid w:val="006A6005"/>
    <w:rsid w:val="006A7B3E"/>
    <w:rsid w:val="006B0C96"/>
    <w:rsid w:val="006B120D"/>
    <w:rsid w:val="006B14F3"/>
    <w:rsid w:val="006B1627"/>
    <w:rsid w:val="006B19CE"/>
    <w:rsid w:val="006B2543"/>
    <w:rsid w:val="006B3424"/>
    <w:rsid w:val="006B3AAE"/>
    <w:rsid w:val="006B3C80"/>
    <w:rsid w:val="006B4F0B"/>
    <w:rsid w:val="006B51D1"/>
    <w:rsid w:val="006B5CB1"/>
    <w:rsid w:val="006B5EFC"/>
    <w:rsid w:val="006B6063"/>
    <w:rsid w:val="006B6338"/>
    <w:rsid w:val="006B7214"/>
    <w:rsid w:val="006B7551"/>
    <w:rsid w:val="006B7C8E"/>
    <w:rsid w:val="006C03E7"/>
    <w:rsid w:val="006C09A5"/>
    <w:rsid w:val="006C0BBA"/>
    <w:rsid w:val="006C106C"/>
    <w:rsid w:val="006C10D7"/>
    <w:rsid w:val="006C113F"/>
    <w:rsid w:val="006C2151"/>
    <w:rsid w:val="006C25FD"/>
    <w:rsid w:val="006C2B4C"/>
    <w:rsid w:val="006C2C45"/>
    <w:rsid w:val="006C34D6"/>
    <w:rsid w:val="006C3AE3"/>
    <w:rsid w:val="006C3B81"/>
    <w:rsid w:val="006C4092"/>
    <w:rsid w:val="006C4733"/>
    <w:rsid w:val="006C47D1"/>
    <w:rsid w:val="006C4E67"/>
    <w:rsid w:val="006C5447"/>
    <w:rsid w:val="006C5E65"/>
    <w:rsid w:val="006C61CD"/>
    <w:rsid w:val="006C67A9"/>
    <w:rsid w:val="006C7FE8"/>
    <w:rsid w:val="006D03EF"/>
    <w:rsid w:val="006D0E50"/>
    <w:rsid w:val="006D0F7E"/>
    <w:rsid w:val="006D1456"/>
    <w:rsid w:val="006D1474"/>
    <w:rsid w:val="006D16D9"/>
    <w:rsid w:val="006D1FE1"/>
    <w:rsid w:val="006D20DE"/>
    <w:rsid w:val="006D2202"/>
    <w:rsid w:val="006D2890"/>
    <w:rsid w:val="006D2986"/>
    <w:rsid w:val="006D3115"/>
    <w:rsid w:val="006D34BF"/>
    <w:rsid w:val="006D3B94"/>
    <w:rsid w:val="006D401E"/>
    <w:rsid w:val="006D435C"/>
    <w:rsid w:val="006D43D4"/>
    <w:rsid w:val="006D4723"/>
    <w:rsid w:val="006D488E"/>
    <w:rsid w:val="006D4CDC"/>
    <w:rsid w:val="006D5104"/>
    <w:rsid w:val="006D5230"/>
    <w:rsid w:val="006D6D95"/>
    <w:rsid w:val="006D712B"/>
    <w:rsid w:val="006D7646"/>
    <w:rsid w:val="006E1F4B"/>
    <w:rsid w:val="006E243A"/>
    <w:rsid w:val="006E31D8"/>
    <w:rsid w:val="006E383F"/>
    <w:rsid w:val="006E43D2"/>
    <w:rsid w:val="006E44FC"/>
    <w:rsid w:val="006E4C2E"/>
    <w:rsid w:val="006E4DC7"/>
    <w:rsid w:val="006E4FEA"/>
    <w:rsid w:val="006E5AD6"/>
    <w:rsid w:val="006E67F3"/>
    <w:rsid w:val="006E6D2C"/>
    <w:rsid w:val="006E6FC7"/>
    <w:rsid w:val="006E704F"/>
    <w:rsid w:val="006E77F6"/>
    <w:rsid w:val="006F0812"/>
    <w:rsid w:val="006F2D8D"/>
    <w:rsid w:val="006F3CBB"/>
    <w:rsid w:val="006F4172"/>
    <w:rsid w:val="006F46BC"/>
    <w:rsid w:val="006F4AAE"/>
    <w:rsid w:val="006F53A4"/>
    <w:rsid w:val="006F574A"/>
    <w:rsid w:val="006F6465"/>
    <w:rsid w:val="006F66AD"/>
    <w:rsid w:val="006F6A5B"/>
    <w:rsid w:val="006F72C4"/>
    <w:rsid w:val="006F7CBB"/>
    <w:rsid w:val="006F7E4A"/>
    <w:rsid w:val="007003FF"/>
    <w:rsid w:val="007014B2"/>
    <w:rsid w:val="0070163E"/>
    <w:rsid w:val="00701A0B"/>
    <w:rsid w:val="00701FC3"/>
    <w:rsid w:val="00702002"/>
    <w:rsid w:val="00702385"/>
    <w:rsid w:val="00703EDF"/>
    <w:rsid w:val="0070439B"/>
    <w:rsid w:val="0070493F"/>
    <w:rsid w:val="00705195"/>
    <w:rsid w:val="00705210"/>
    <w:rsid w:val="00705C5B"/>
    <w:rsid w:val="00705CB7"/>
    <w:rsid w:val="00705DD1"/>
    <w:rsid w:val="00705F8B"/>
    <w:rsid w:val="00706BAF"/>
    <w:rsid w:val="00710120"/>
    <w:rsid w:val="00710315"/>
    <w:rsid w:val="007105A0"/>
    <w:rsid w:val="00710C75"/>
    <w:rsid w:val="0071253C"/>
    <w:rsid w:val="00713B4B"/>
    <w:rsid w:val="00713F2A"/>
    <w:rsid w:val="00713FD9"/>
    <w:rsid w:val="007146E7"/>
    <w:rsid w:val="0071490D"/>
    <w:rsid w:val="00714DC3"/>
    <w:rsid w:val="00715176"/>
    <w:rsid w:val="007151B7"/>
    <w:rsid w:val="00716DC2"/>
    <w:rsid w:val="00716F4F"/>
    <w:rsid w:val="00717A7B"/>
    <w:rsid w:val="0072072A"/>
    <w:rsid w:val="00720833"/>
    <w:rsid w:val="00720C8B"/>
    <w:rsid w:val="00721BEE"/>
    <w:rsid w:val="00722465"/>
    <w:rsid w:val="00724AFA"/>
    <w:rsid w:val="007252E4"/>
    <w:rsid w:val="007253CF"/>
    <w:rsid w:val="0072627A"/>
    <w:rsid w:val="00726AC5"/>
    <w:rsid w:val="00726AFF"/>
    <w:rsid w:val="00727E28"/>
    <w:rsid w:val="007307B2"/>
    <w:rsid w:val="007317A1"/>
    <w:rsid w:val="00732FB6"/>
    <w:rsid w:val="00733446"/>
    <w:rsid w:val="00733AB6"/>
    <w:rsid w:val="00733B7B"/>
    <w:rsid w:val="00734017"/>
    <w:rsid w:val="007349F4"/>
    <w:rsid w:val="00734ECB"/>
    <w:rsid w:val="007373E3"/>
    <w:rsid w:val="00737AEC"/>
    <w:rsid w:val="00737B9C"/>
    <w:rsid w:val="00737E3F"/>
    <w:rsid w:val="00740173"/>
    <w:rsid w:val="00741F84"/>
    <w:rsid w:val="00742402"/>
    <w:rsid w:val="007427C5"/>
    <w:rsid w:val="00742CD7"/>
    <w:rsid w:val="00743081"/>
    <w:rsid w:val="007430FA"/>
    <w:rsid w:val="007439DF"/>
    <w:rsid w:val="00744082"/>
    <w:rsid w:val="0074472E"/>
    <w:rsid w:val="00744736"/>
    <w:rsid w:val="00744D1A"/>
    <w:rsid w:val="00745917"/>
    <w:rsid w:val="0074592E"/>
    <w:rsid w:val="00745B29"/>
    <w:rsid w:val="00745CD0"/>
    <w:rsid w:val="00745E34"/>
    <w:rsid w:val="00746250"/>
    <w:rsid w:val="00746B6E"/>
    <w:rsid w:val="00746B8E"/>
    <w:rsid w:val="00750195"/>
    <w:rsid w:val="007502CE"/>
    <w:rsid w:val="0075031B"/>
    <w:rsid w:val="00751378"/>
    <w:rsid w:val="0075256B"/>
    <w:rsid w:val="007530B6"/>
    <w:rsid w:val="007535D5"/>
    <w:rsid w:val="007536B4"/>
    <w:rsid w:val="00753C0A"/>
    <w:rsid w:val="00754137"/>
    <w:rsid w:val="00754D7B"/>
    <w:rsid w:val="00755185"/>
    <w:rsid w:val="007556E0"/>
    <w:rsid w:val="007565E8"/>
    <w:rsid w:val="00756CBE"/>
    <w:rsid w:val="00757E31"/>
    <w:rsid w:val="0076024A"/>
    <w:rsid w:val="0076077F"/>
    <w:rsid w:val="00760AA7"/>
    <w:rsid w:val="0076107A"/>
    <w:rsid w:val="007611A9"/>
    <w:rsid w:val="007616FD"/>
    <w:rsid w:val="00761E20"/>
    <w:rsid w:val="00762210"/>
    <w:rsid w:val="00762A06"/>
    <w:rsid w:val="00762A92"/>
    <w:rsid w:val="00762EF5"/>
    <w:rsid w:val="00762F93"/>
    <w:rsid w:val="007632E3"/>
    <w:rsid w:val="00763357"/>
    <w:rsid w:val="007635F5"/>
    <w:rsid w:val="00763755"/>
    <w:rsid w:val="00764F31"/>
    <w:rsid w:val="0076548D"/>
    <w:rsid w:val="00765F58"/>
    <w:rsid w:val="00766008"/>
    <w:rsid w:val="007667A0"/>
    <w:rsid w:val="007675A8"/>
    <w:rsid w:val="00767B49"/>
    <w:rsid w:val="00770020"/>
    <w:rsid w:val="0077081C"/>
    <w:rsid w:val="007714E9"/>
    <w:rsid w:val="0077163A"/>
    <w:rsid w:val="00771AF5"/>
    <w:rsid w:val="00771E24"/>
    <w:rsid w:val="0077253E"/>
    <w:rsid w:val="007742D1"/>
    <w:rsid w:val="0077511F"/>
    <w:rsid w:val="007753C4"/>
    <w:rsid w:val="00775B4C"/>
    <w:rsid w:val="0077672D"/>
    <w:rsid w:val="00776C45"/>
    <w:rsid w:val="00777295"/>
    <w:rsid w:val="00777DF7"/>
    <w:rsid w:val="00780A1C"/>
    <w:rsid w:val="00780A27"/>
    <w:rsid w:val="00780A9D"/>
    <w:rsid w:val="00780F4E"/>
    <w:rsid w:val="007810B7"/>
    <w:rsid w:val="00781C53"/>
    <w:rsid w:val="00781FFC"/>
    <w:rsid w:val="00782197"/>
    <w:rsid w:val="007829A1"/>
    <w:rsid w:val="00782E80"/>
    <w:rsid w:val="007834B6"/>
    <w:rsid w:val="00784237"/>
    <w:rsid w:val="007848BB"/>
    <w:rsid w:val="00784B70"/>
    <w:rsid w:val="00785740"/>
    <w:rsid w:val="0078612A"/>
    <w:rsid w:val="00786B32"/>
    <w:rsid w:val="00786EBE"/>
    <w:rsid w:val="0078756D"/>
    <w:rsid w:val="00787987"/>
    <w:rsid w:val="00787DEA"/>
    <w:rsid w:val="00790424"/>
    <w:rsid w:val="007910E7"/>
    <w:rsid w:val="00791806"/>
    <w:rsid w:val="00791EAA"/>
    <w:rsid w:val="00791F6E"/>
    <w:rsid w:val="007921EE"/>
    <w:rsid w:val="00792798"/>
    <w:rsid w:val="007927A7"/>
    <w:rsid w:val="00792903"/>
    <w:rsid w:val="0079323C"/>
    <w:rsid w:val="00793411"/>
    <w:rsid w:val="00793A0C"/>
    <w:rsid w:val="00793DB6"/>
    <w:rsid w:val="00793F32"/>
    <w:rsid w:val="00793FE6"/>
    <w:rsid w:val="00794225"/>
    <w:rsid w:val="00794552"/>
    <w:rsid w:val="00794C50"/>
    <w:rsid w:val="00795AFD"/>
    <w:rsid w:val="0079603B"/>
    <w:rsid w:val="0079610B"/>
    <w:rsid w:val="00796FB7"/>
    <w:rsid w:val="007977E4"/>
    <w:rsid w:val="0079788E"/>
    <w:rsid w:val="007A068F"/>
    <w:rsid w:val="007A0F74"/>
    <w:rsid w:val="007A10FE"/>
    <w:rsid w:val="007A144B"/>
    <w:rsid w:val="007A2447"/>
    <w:rsid w:val="007A360A"/>
    <w:rsid w:val="007A45DA"/>
    <w:rsid w:val="007A4F34"/>
    <w:rsid w:val="007A553C"/>
    <w:rsid w:val="007A5580"/>
    <w:rsid w:val="007A5DBB"/>
    <w:rsid w:val="007A5DE1"/>
    <w:rsid w:val="007A6829"/>
    <w:rsid w:val="007A68E3"/>
    <w:rsid w:val="007A69AD"/>
    <w:rsid w:val="007A7B56"/>
    <w:rsid w:val="007A7E68"/>
    <w:rsid w:val="007A7F07"/>
    <w:rsid w:val="007B0164"/>
    <w:rsid w:val="007B0403"/>
    <w:rsid w:val="007B0522"/>
    <w:rsid w:val="007B0B90"/>
    <w:rsid w:val="007B0E88"/>
    <w:rsid w:val="007B2054"/>
    <w:rsid w:val="007B209F"/>
    <w:rsid w:val="007B2D7E"/>
    <w:rsid w:val="007B2DC5"/>
    <w:rsid w:val="007B4A43"/>
    <w:rsid w:val="007B4B92"/>
    <w:rsid w:val="007B4F57"/>
    <w:rsid w:val="007B5742"/>
    <w:rsid w:val="007B5CF3"/>
    <w:rsid w:val="007B761D"/>
    <w:rsid w:val="007B7B02"/>
    <w:rsid w:val="007C0118"/>
    <w:rsid w:val="007C0C48"/>
    <w:rsid w:val="007C11ED"/>
    <w:rsid w:val="007C1650"/>
    <w:rsid w:val="007C2007"/>
    <w:rsid w:val="007C2BAA"/>
    <w:rsid w:val="007C3E99"/>
    <w:rsid w:val="007C44AF"/>
    <w:rsid w:val="007C6125"/>
    <w:rsid w:val="007C6B64"/>
    <w:rsid w:val="007C7055"/>
    <w:rsid w:val="007C7133"/>
    <w:rsid w:val="007C7452"/>
    <w:rsid w:val="007C7966"/>
    <w:rsid w:val="007C79BC"/>
    <w:rsid w:val="007C7D46"/>
    <w:rsid w:val="007C7FDC"/>
    <w:rsid w:val="007D01F1"/>
    <w:rsid w:val="007D099F"/>
    <w:rsid w:val="007D131E"/>
    <w:rsid w:val="007D287D"/>
    <w:rsid w:val="007D2A17"/>
    <w:rsid w:val="007D2FDE"/>
    <w:rsid w:val="007D3A71"/>
    <w:rsid w:val="007D3C23"/>
    <w:rsid w:val="007D4434"/>
    <w:rsid w:val="007D46AD"/>
    <w:rsid w:val="007D6827"/>
    <w:rsid w:val="007D73BC"/>
    <w:rsid w:val="007D77C4"/>
    <w:rsid w:val="007D7AA8"/>
    <w:rsid w:val="007D7F0D"/>
    <w:rsid w:val="007E331D"/>
    <w:rsid w:val="007E3DBD"/>
    <w:rsid w:val="007E3F13"/>
    <w:rsid w:val="007E44B1"/>
    <w:rsid w:val="007E5A09"/>
    <w:rsid w:val="007E5D37"/>
    <w:rsid w:val="007E62A6"/>
    <w:rsid w:val="007E76D6"/>
    <w:rsid w:val="007F06F4"/>
    <w:rsid w:val="007F13F5"/>
    <w:rsid w:val="007F1836"/>
    <w:rsid w:val="007F18F6"/>
    <w:rsid w:val="007F1E1C"/>
    <w:rsid w:val="007F2610"/>
    <w:rsid w:val="007F2FBC"/>
    <w:rsid w:val="007F3105"/>
    <w:rsid w:val="007F3875"/>
    <w:rsid w:val="007F38EB"/>
    <w:rsid w:val="007F4A80"/>
    <w:rsid w:val="007F53F9"/>
    <w:rsid w:val="007F55D9"/>
    <w:rsid w:val="007F5EF2"/>
    <w:rsid w:val="007F65C2"/>
    <w:rsid w:val="007F7030"/>
    <w:rsid w:val="007F769E"/>
    <w:rsid w:val="007F7DBB"/>
    <w:rsid w:val="007F7E9A"/>
    <w:rsid w:val="0080036E"/>
    <w:rsid w:val="00800A98"/>
    <w:rsid w:val="00800BB1"/>
    <w:rsid w:val="00800C1D"/>
    <w:rsid w:val="008017D5"/>
    <w:rsid w:val="00801DC6"/>
    <w:rsid w:val="008027AF"/>
    <w:rsid w:val="00803E35"/>
    <w:rsid w:val="00804F3B"/>
    <w:rsid w:val="008051F7"/>
    <w:rsid w:val="008052F4"/>
    <w:rsid w:val="00805680"/>
    <w:rsid w:val="00805AAD"/>
    <w:rsid w:val="008060B6"/>
    <w:rsid w:val="008062B9"/>
    <w:rsid w:val="008069D5"/>
    <w:rsid w:val="00806A0D"/>
    <w:rsid w:val="00806B3B"/>
    <w:rsid w:val="00806B78"/>
    <w:rsid w:val="00806C96"/>
    <w:rsid w:val="00807854"/>
    <w:rsid w:val="00807DDB"/>
    <w:rsid w:val="008106A3"/>
    <w:rsid w:val="0081083E"/>
    <w:rsid w:val="008113D2"/>
    <w:rsid w:val="008115BD"/>
    <w:rsid w:val="00811DE4"/>
    <w:rsid w:val="00812650"/>
    <w:rsid w:val="00812750"/>
    <w:rsid w:val="00812762"/>
    <w:rsid w:val="00812D73"/>
    <w:rsid w:val="00813417"/>
    <w:rsid w:val="00814527"/>
    <w:rsid w:val="00814CBD"/>
    <w:rsid w:val="0081649E"/>
    <w:rsid w:val="008164D5"/>
    <w:rsid w:val="00817608"/>
    <w:rsid w:val="00817844"/>
    <w:rsid w:val="00817B42"/>
    <w:rsid w:val="00821491"/>
    <w:rsid w:val="00821E1A"/>
    <w:rsid w:val="00821E8F"/>
    <w:rsid w:val="00821F8E"/>
    <w:rsid w:val="00822612"/>
    <w:rsid w:val="008234A4"/>
    <w:rsid w:val="008239AD"/>
    <w:rsid w:val="008244E4"/>
    <w:rsid w:val="0082453E"/>
    <w:rsid w:val="00824C6C"/>
    <w:rsid w:val="008252B5"/>
    <w:rsid w:val="00825408"/>
    <w:rsid w:val="00825CAB"/>
    <w:rsid w:val="0082657F"/>
    <w:rsid w:val="00826AB8"/>
    <w:rsid w:val="00827C40"/>
    <w:rsid w:val="00831076"/>
    <w:rsid w:val="00831341"/>
    <w:rsid w:val="00831A89"/>
    <w:rsid w:val="00832157"/>
    <w:rsid w:val="0083271E"/>
    <w:rsid w:val="00832734"/>
    <w:rsid w:val="008330FD"/>
    <w:rsid w:val="008331FD"/>
    <w:rsid w:val="00834035"/>
    <w:rsid w:val="00834203"/>
    <w:rsid w:val="00834C19"/>
    <w:rsid w:val="00834EAB"/>
    <w:rsid w:val="00835620"/>
    <w:rsid w:val="00835700"/>
    <w:rsid w:val="00835814"/>
    <w:rsid w:val="00836C14"/>
    <w:rsid w:val="00836C20"/>
    <w:rsid w:val="00836CB6"/>
    <w:rsid w:val="00837DFA"/>
    <w:rsid w:val="00840203"/>
    <w:rsid w:val="008408EF"/>
    <w:rsid w:val="0084177D"/>
    <w:rsid w:val="008429A2"/>
    <w:rsid w:val="00842EA1"/>
    <w:rsid w:val="00843119"/>
    <w:rsid w:val="008435CC"/>
    <w:rsid w:val="00843EAD"/>
    <w:rsid w:val="0084451C"/>
    <w:rsid w:val="00844B2B"/>
    <w:rsid w:val="0084548B"/>
    <w:rsid w:val="0084588D"/>
    <w:rsid w:val="00846473"/>
    <w:rsid w:val="0084699A"/>
    <w:rsid w:val="008476E3"/>
    <w:rsid w:val="00847A01"/>
    <w:rsid w:val="00847F4A"/>
    <w:rsid w:val="008502B1"/>
    <w:rsid w:val="0085135B"/>
    <w:rsid w:val="00851C97"/>
    <w:rsid w:val="0085202C"/>
    <w:rsid w:val="00852DBB"/>
    <w:rsid w:val="008530A1"/>
    <w:rsid w:val="0085341F"/>
    <w:rsid w:val="0085355C"/>
    <w:rsid w:val="008542A0"/>
    <w:rsid w:val="00854A93"/>
    <w:rsid w:val="00854EA5"/>
    <w:rsid w:val="00855168"/>
    <w:rsid w:val="008551BD"/>
    <w:rsid w:val="008552DB"/>
    <w:rsid w:val="008556DD"/>
    <w:rsid w:val="00856258"/>
    <w:rsid w:val="00856CB7"/>
    <w:rsid w:val="008573C8"/>
    <w:rsid w:val="008575AA"/>
    <w:rsid w:val="00860420"/>
    <w:rsid w:val="008604E7"/>
    <w:rsid w:val="00860560"/>
    <w:rsid w:val="008605B9"/>
    <w:rsid w:val="008606CF"/>
    <w:rsid w:val="00861844"/>
    <w:rsid w:val="00862123"/>
    <w:rsid w:val="0086223B"/>
    <w:rsid w:val="00862393"/>
    <w:rsid w:val="00862A7C"/>
    <w:rsid w:val="00862F04"/>
    <w:rsid w:val="0086305F"/>
    <w:rsid w:val="008639E2"/>
    <w:rsid w:val="00863C0D"/>
    <w:rsid w:val="0086404B"/>
    <w:rsid w:val="008648E4"/>
    <w:rsid w:val="00864A92"/>
    <w:rsid w:val="00864F16"/>
    <w:rsid w:val="00865126"/>
    <w:rsid w:val="00865A2C"/>
    <w:rsid w:val="00865AC6"/>
    <w:rsid w:val="00865D9F"/>
    <w:rsid w:val="00866256"/>
    <w:rsid w:val="00866692"/>
    <w:rsid w:val="008672F0"/>
    <w:rsid w:val="008677C4"/>
    <w:rsid w:val="0087023D"/>
    <w:rsid w:val="0087084F"/>
    <w:rsid w:val="00870974"/>
    <w:rsid w:val="00870D10"/>
    <w:rsid w:val="00871259"/>
    <w:rsid w:val="00871313"/>
    <w:rsid w:val="0087171F"/>
    <w:rsid w:val="00873B3D"/>
    <w:rsid w:val="00873C32"/>
    <w:rsid w:val="008748CA"/>
    <w:rsid w:val="00874A10"/>
    <w:rsid w:val="0087581D"/>
    <w:rsid w:val="00875FB8"/>
    <w:rsid w:val="008766E3"/>
    <w:rsid w:val="0088007E"/>
    <w:rsid w:val="0088036F"/>
    <w:rsid w:val="00881D68"/>
    <w:rsid w:val="00882620"/>
    <w:rsid w:val="008831DB"/>
    <w:rsid w:val="00883E96"/>
    <w:rsid w:val="00884106"/>
    <w:rsid w:val="00884AAA"/>
    <w:rsid w:val="008854F2"/>
    <w:rsid w:val="00886473"/>
    <w:rsid w:val="00886EB9"/>
    <w:rsid w:val="0088705F"/>
    <w:rsid w:val="00887B18"/>
    <w:rsid w:val="00887E22"/>
    <w:rsid w:val="00891374"/>
    <w:rsid w:val="00891B49"/>
    <w:rsid w:val="00891D15"/>
    <w:rsid w:val="00892FDF"/>
    <w:rsid w:val="00893200"/>
    <w:rsid w:val="008933DA"/>
    <w:rsid w:val="008939C6"/>
    <w:rsid w:val="00893DCF"/>
    <w:rsid w:val="0089421C"/>
    <w:rsid w:val="00895A5C"/>
    <w:rsid w:val="008960B9"/>
    <w:rsid w:val="0089618A"/>
    <w:rsid w:val="00896315"/>
    <w:rsid w:val="00896A64"/>
    <w:rsid w:val="00897068"/>
    <w:rsid w:val="0089724E"/>
    <w:rsid w:val="0089794C"/>
    <w:rsid w:val="00897E80"/>
    <w:rsid w:val="008A037A"/>
    <w:rsid w:val="008A07C8"/>
    <w:rsid w:val="008A0EF3"/>
    <w:rsid w:val="008A1695"/>
    <w:rsid w:val="008A1935"/>
    <w:rsid w:val="008A1CA0"/>
    <w:rsid w:val="008A20A9"/>
    <w:rsid w:val="008A24D2"/>
    <w:rsid w:val="008A2570"/>
    <w:rsid w:val="008A2B07"/>
    <w:rsid w:val="008A33FD"/>
    <w:rsid w:val="008A34E0"/>
    <w:rsid w:val="008A4B96"/>
    <w:rsid w:val="008A5B0E"/>
    <w:rsid w:val="008A5ECA"/>
    <w:rsid w:val="008A601A"/>
    <w:rsid w:val="008A6035"/>
    <w:rsid w:val="008A6165"/>
    <w:rsid w:val="008A62CE"/>
    <w:rsid w:val="008A663A"/>
    <w:rsid w:val="008A7FB8"/>
    <w:rsid w:val="008B2130"/>
    <w:rsid w:val="008B2C07"/>
    <w:rsid w:val="008B37CC"/>
    <w:rsid w:val="008B3B23"/>
    <w:rsid w:val="008B3DB1"/>
    <w:rsid w:val="008B3F99"/>
    <w:rsid w:val="008B4299"/>
    <w:rsid w:val="008B4FFA"/>
    <w:rsid w:val="008B5BBD"/>
    <w:rsid w:val="008B7A31"/>
    <w:rsid w:val="008B7D63"/>
    <w:rsid w:val="008C0E72"/>
    <w:rsid w:val="008C0EBE"/>
    <w:rsid w:val="008C2DEF"/>
    <w:rsid w:val="008C370D"/>
    <w:rsid w:val="008C3A28"/>
    <w:rsid w:val="008C3CFB"/>
    <w:rsid w:val="008C4247"/>
    <w:rsid w:val="008C42F3"/>
    <w:rsid w:val="008C4D09"/>
    <w:rsid w:val="008C5834"/>
    <w:rsid w:val="008C68F3"/>
    <w:rsid w:val="008D05B4"/>
    <w:rsid w:val="008D0B92"/>
    <w:rsid w:val="008D0F94"/>
    <w:rsid w:val="008D1700"/>
    <w:rsid w:val="008D1C45"/>
    <w:rsid w:val="008D2B35"/>
    <w:rsid w:val="008D3E2A"/>
    <w:rsid w:val="008D3F01"/>
    <w:rsid w:val="008D4AC4"/>
    <w:rsid w:val="008D56D2"/>
    <w:rsid w:val="008D5856"/>
    <w:rsid w:val="008D5CCC"/>
    <w:rsid w:val="008D5EC4"/>
    <w:rsid w:val="008D68DF"/>
    <w:rsid w:val="008D697A"/>
    <w:rsid w:val="008D69E9"/>
    <w:rsid w:val="008D79BF"/>
    <w:rsid w:val="008E08EE"/>
    <w:rsid w:val="008E1412"/>
    <w:rsid w:val="008E1B5A"/>
    <w:rsid w:val="008E2514"/>
    <w:rsid w:val="008E2C92"/>
    <w:rsid w:val="008E3211"/>
    <w:rsid w:val="008E3569"/>
    <w:rsid w:val="008E3A09"/>
    <w:rsid w:val="008E3BDA"/>
    <w:rsid w:val="008E3CD9"/>
    <w:rsid w:val="008E3FB2"/>
    <w:rsid w:val="008E5736"/>
    <w:rsid w:val="008E60D7"/>
    <w:rsid w:val="008E6DC0"/>
    <w:rsid w:val="008E70B9"/>
    <w:rsid w:val="008E70F3"/>
    <w:rsid w:val="008E71C5"/>
    <w:rsid w:val="008E7544"/>
    <w:rsid w:val="008E7AC1"/>
    <w:rsid w:val="008E7B88"/>
    <w:rsid w:val="008E7CC7"/>
    <w:rsid w:val="008F0030"/>
    <w:rsid w:val="008F01B5"/>
    <w:rsid w:val="008F0274"/>
    <w:rsid w:val="008F072B"/>
    <w:rsid w:val="008F0928"/>
    <w:rsid w:val="008F0B08"/>
    <w:rsid w:val="008F0FC9"/>
    <w:rsid w:val="008F1698"/>
    <w:rsid w:val="008F1FAB"/>
    <w:rsid w:val="008F2493"/>
    <w:rsid w:val="008F2906"/>
    <w:rsid w:val="008F2967"/>
    <w:rsid w:val="008F2AA7"/>
    <w:rsid w:val="008F2F1C"/>
    <w:rsid w:val="008F3330"/>
    <w:rsid w:val="008F3CA7"/>
    <w:rsid w:val="008F3D46"/>
    <w:rsid w:val="008F4229"/>
    <w:rsid w:val="008F4F65"/>
    <w:rsid w:val="008F501F"/>
    <w:rsid w:val="008F5226"/>
    <w:rsid w:val="008F5241"/>
    <w:rsid w:val="008F5684"/>
    <w:rsid w:val="008F6E4A"/>
    <w:rsid w:val="008F7D1A"/>
    <w:rsid w:val="0090018C"/>
    <w:rsid w:val="00901859"/>
    <w:rsid w:val="0090210D"/>
    <w:rsid w:val="009024DF"/>
    <w:rsid w:val="0090273A"/>
    <w:rsid w:val="00902C7E"/>
    <w:rsid w:val="00903219"/>
    <w:rsid w:val="00903795"/>
    <w:rsid w:val="009048E5"/>
    <w:rsid w:val="00904D71"/>
    <w:rsid w:val="00905292"/>
    <w:rsid w:val="009057AF"/>
    <w:rsid w:val="0090623A"/>
    <w:rsid w:val="00906D70"/>
    <w:rsid w:val="00906E1E"/>
    <w:rsid w:val="009077CE"/>
    <w:rsid w:val="0090787C"/>
    <w:rsid w:val="00907D75"/>
    <w:rsid w:val="00910FCF"/>
    <w:rsid w:val="00911225"/>
    <w:rsid w:val="00912145"/>
    <w:rsid w:val="009124C7"/>
    <w:rsid w:val="00913637"/>
    <w:rsid w:val="00914B18"/>
    <w:rsid w:val="00915342"/>
    <w:rsid w:val="009154D2"/>
    <w:rsid w:val="0091671D"/>
    <w:rsid w:val="00916995"/>
    <w:rsid w:val="009172BA"/>
    <w:rsid w:val="00917345"/>
    <w:rsid w:val="00917C95"/>
    <w:rsid w:val="0092054E"/>
    <w:rsid w:val="0092056C"/>
    <w:rsid w:val="009205B8"/>
    <w:rsid w:val="00920DAF"/>
    <w:rsid w:val="009212E0"/>
    <w:rsid w:val="00921396"/>
    <w:rsid w:val="009218F3"/>
    <w:rsid w:val="00921ACA"/>
    <w:rsid w:val="00921B41"/>
    <w:rsid w:val="00921D02"/>
    <w:rsid w:val="00921F20"/>
    <w:rsid w:val="0092278A"/>
    <w:rsid w:val="00922B83"/>
    <w:rsid w:val="00922CC9"/>
    <w:rsid w:val="00924654"/>
    <w:rsid w:val="00924A9B"/>
    <w:rsid w:val="0092603B"/>
    <w:rsid w:val="00926D51"/>
    <w:rsid w:val="00927231"/>
    <w:rsid w:val="00930CB0"/>
    <w:rsid w:val="00931B4F"/>
    <w:rsid w:val="00931C6A"/>
    <w:rsid w:val="00931E30"/>
    <w:rsid w:val="009345F0"/>
    <w:rsid w:val="00934795"/>
    <w:rsid w:val="00934EB0"/>
    <w:rsid w:val="00935493"/>
    <w:rsid w:val="00935B8A"/>
    <w:rsid w:val="0093639A"/>
    <w:rsid w:val="009363CB"/>
    <w:rsid w:val="009364C5"/>
    <w:rsid w:val="00936930"/>
    <w:rsid w:val="00936E4A"/>
    <w:rsid w:val="009372BA"/>
    <w:rsid w:val="00937347"/>
    <w:rsid w:val="00937435"/>
    <w:rsid w:val="00937972"/>
    <w:rsid w:val="00937999"/>
    <w:rsid w:val="00937D8F"/>
    <w:rsid w:val="00940539"/>
    <w:rsid w:val="00941E8D"/>
    <w:rsid w:val="00942A2B"/>
    <w:rsid w:val="00942B56"/>
    <w:rsid w:val="00943034"/>
    <w:rsid w:val="00943433"/>
    <w:rsid w:val="00943629"/>
    <w:rsid w:val="00944153"/>
    <w:rsid w:val="009444DE"/>
    <w:rsid w:val="009450E6"/>
    <w:rsid w:val="00945800"/>
    <w:rsid w:val="00945AD1"/>
    <w:rsid w:val="00945DB5"/>
    <w:rsid w:val="00946D9B"/>
    <w:rsid w:val="00946DC3"/>
    <w:rsid w:val="00946E6A"/>
    <w:rsid w:val="00947D04"/>
    <w:rsid w:val="00947DA6"/>
    <w:rsid w:val="00947E09"/>
    <w:rsid w:val="00950336"/>
    <w:rsid w:val="009506EF"/>
    <w:rsid w:val="009519E5"/>
    <w:rsid w:val="00951EAD"/>
    <w:rsid w:val="00952024"/>
    <w:rsid w:val="0095274E"/>
    <w:rsid w:val="009527A5"/>
    <w:rsid w:val="00952C52"/>
    <w:rsid w:val="00952E9B"/>
    <w:rsid w:val="0095313F"/>
    <w:rsid w:val="00953FC9"/>
    <w:rsid w:val="00954A8B"/>
    <w:rsid w:val="00955173"/>
    <w:rsid w:val="009568B6"/>
    <w:rsid w:val="00956949"/>
    <w:rsid w:val="00956BFC"/>
    <w:rsid w:val="0095703A"/>
    <w:rsid w:val="009571E2"/>
    <w:rsid w:val="009578E3"/>
    <w:rsid w:val="00957D76"/>
    <w:rsid w:val="00960663"/>
    <w:rsid w:val="009606AB"/>
    <w:rsid w:val="00960E3E"/>
    <w:rsid w:val="00961AD0"/>
    <w:rsid w:val="00962268"/>
    <w:rsid w:val="009637FE"/>
    <w:rsid w:val="00963C70"/>
    <w:rsid w:val="009642A0"/>
    <w:rsid w:val="009642B6"/>
    <w:rsid w:val="009650D7"/>
    <w:rsid w:val="009656DA"/>
    <w:rsid w:val="00965AB7"/>
    <w:rsid w:val="00966546"/>
    <w:rsid w:val="00966748"/>
    <w:rsid w:val="00970B2B"/>
    <w:rsid w:val="00970C25"/>
    <w:rsid w:val="00970E9F"/>
    <w:rsid w:val="009710A0"/>
    <w:rsid w:val="009714FF"/>
    <w:rsid w:val="0097189F"/>
    <w:rsid w:val="00971F4D"/>
    <w:rsid w:val="00972238"/>
    <w:rsid w:val="009726BC"/>
    <w:rsid w:val="00973147"/>
    <w:rsid w:val="00973C3C"/>
    <w:rsid w:val="00974AA4"/>
    <w:rsid w:val="00974B49"/>
    <w:rsid w:val="00974B8B"/>
    <w:rsid w:val="00975632"/>
    <w:rsid w:val="00975A7F"/>
    <w:rsid w:val="00976433"/>
    <w:rsid w:val="009771B1"/>
    <w:rsid w:val="00977946"/>
    <w:rsid w:val="00977E48"/>
    <w:rsid w:val="00977F44"/>
    <w:rsid w:val="009801A9"/>
    <w:rsid w:val="00980BFE"/>
    <w:rsid w:val="00981838"/>
    <w:rsid w:val="0098307A"/>
    <w:rsid w:val="009837D3"/>
    <w:rsid w:val="00983B66"/>
    <w:rsid w:val="0098434F"/>
    <w:rsid w:val="00984C3D"/>
    <w:rsid w:val="00984E9F"/>
    <w:rsid w:val="009864AF"/>
    <w:rsid w:val="009868EC"/>
    <w:rsid w:val="00986CE9"/>
    <w:rsid w:val="00987745"/>
    <w:rsid w:val="009908BD"/>
    <w:rsid w:val="00990A7E"/>
    <w:rsid w:val="00991A2F"/>
    <w:rsid w:val="00991E6D"/>
    <w:rsid w:val="0099207F"/>
    <w:rsid w:val="0099240B"/>
    <w:rsid w:val="0099292D"/>
    <w:rsid w:val="00993D3F"/>
    <w:rsid w:val="00994E71"/>
    <w:rsid w:val="009962F3"/>
    <w:rsid w:val="009964F7"/>
    <w:rsid w:val="0099666A"/>
    <w:rsid w:val="009971B9"/>
    <w:rsid w:val="009A0F95"/>
    <w:rsid w:val="009A19E2"/>
    <w:rsid w:val="009A23C3"/>
    <w:rsid w:val="009A244A"/>
    <w:rsid w:val="009A2F0F"/>
    <w:rsid w:val="009A4011"/>
    <w:rsid w:val="009A412F"/>
    <w:rsid w:val="009A4421"/>
    <w:rsid w:val="009A45C8"/>
    <w:rsid w:val="009A5212"/>
    <w:rsid w:val="009A5D52"/>
    <w:rsid w:val="009A6159"/>
    <w:rsid w:val="009A685C"/>
    <w:rsid w:val="009A6E4E"/>
    <w:rsid w:val="009A74FF"/>
    <w:rsid w:val="009A79C7"/>
    <w:rsid w:val="009A7A18"/>
    <w:rsid w:val="009B075B"/>
    <w:rsid w:val="009B0A3E"/>
    <w:rsid w:val="009B107F"/>
    <w:rsid w:val="009B1F15"/>
    <w:rsid w:val="009B1FD7"/>
    <w:rsid w:val="009B2289"/>
    <w:rsid w:val="009B2588"/>
    <w:rsid w:val="009B32BC"/>
    <w:rsid w:val="009B36BB"/>
    <w:rsid w:val="009B3703"/>
    <w:rsid w:val="009B442D"/>
    <w:rsid w:val="009B5670"/>
    <w:rsid w:val="009B6D4C"/>
    <w:rsid w:val="009B6F37"/>
    <w:rsid w:val="009B7530"/>
    <w:rsid w:val="009B791F"/>
    <w:rsid w:val="009C05E8"/>
    <w:rsid w:val="009C0797"/>
    <w:rsid w:val="009C08C1"/>
    <w:rsid w:val="009C1027"/>
    <w:rsid w:val="009C120C"/>
    <w:rsid w:val="009C1EF3"/>
    <w:rsid w:val="009C235B"/>
    <w:rsid w:val="009C2923"/>
    <w:rsid w:val="009C2E09"/>
    <w:rsid w:val="009C2F5F"/>
    <w:rsid w:val="009C2FFF"/>
    <w:rsid w:val="009C3724"/>
    <w:rsid w:val="009C394B"/>
    <w:rsid w:val="009C3D93"/>
    <w:rsid w:val="009C5E92"/>
    <w:rsid w:val="009C5FDC"/>
    <w:rsid w:val="009C6AC9"/>
    <w:rsid w:val="009C7695"/>
    <w:rsid w:val="009C7782"/>
    <w:rsid w:val="009D13D9"/>
    <w:rsid w:val="009D14D6"/>
    <w:rsid w:val="009D3155"/>
    <w:rsid w:val="009D367B"/>
    <w:rsid w:val="009D49AF"/>
    <w:rsid w:val="009D4EFC"/>
    <w:rsid w:val="009D5E04"/>
    <w:rsid w:val="009D75D4"/>
    <w:rsid w:val="009D7954"/>
    <w:rsid w:val="009E081E"/>
    <w:rsid w:val="009E0826"/>
    <w:rsid w:val="009E09DA"/>
    <w:rsid w:val="009E1062"/>
    <w:rsid w:val="009E1617"/>
    <w:rsid w:val="009E17B2"/>
    <w:rsid w:val="009E24FA"/>
    <w:rsid w:val="009E25AB"/>
    <w:rsid w:val="009E2BA0"/>
    <w:rsid w:val="009E3709"/>
    <w:rsid w:val="009E3770"/>
    <w:rsid w:val="009E3B0F"/>
    <w:rsid w:val="009E40A4"/>
    <w:rsid w:val="009E42CD"/>
    <w:rsid w:val="009E4E36"/>
    <w:rsid w:val="009E51C2"/>
    <w:rsid w:val="009E53E9"/>
    <w:rsid w:val="009E5C07"/>
    <w:rsid w:val="009E63D0"/>
    <w:rsid w:val="009E6AC2"/>
    <w:rsid w:val="009E72B5"/>
    <w:rsid w:val="009E796A"/>
    <w:rsid w:val="009F03EE"/>
    <w:rsid w:val="009F071D"/>
    <w:rsid w:val="009F09C2"/>
    <w:rsid w:val="009F0CF9"/>
    <w:rsid w:val="009F0D52"/>
    <w:rsid w:val="009F154B"/>
    <w:rsid w:val="009F196F"/>
    <w:rsid w:val="009F1A79"/>
    <w:rsid w:val="009F28B9"/>
    <w:rsid w:val="009F2B9C"/>
    <w:rsid w:val="009F2C15"/>
    <w:rsid w:val="009F3051"/>
    <w:rsid w:val="009F3902"/>
    <w:rsid w:val="009F3A43"/>
    <w:rsid w:val="009F4B55"/>
    <w:rsid w:val="009F4D74"/>
    <w:rsid w:val="009F50BE"/>
    <w:rsid w:val="009F5478"/>
    <w:rsid w:val="009F55A3"/>
    <w:rsid w:val="009F5F3E"/>
    <w:rsid w:val="009F70E6"/>
    <w:rsid w:val="009F7931"/>
    <w:rsid w:val="00A014D9"/>
    <w:rsid w:val="00A01D37"/>
    <w:rsid w:val="00A01F20"/>
    <w:rsid w:val="00A021BA"/>
    <w:rsid w:val="00A028FF"/>
    <w:rsid w:val="00A02E3B"/>
    <w:rsid w:val="00A0328D"/>
    <w:rsid w:val="00A033EB"/>
    <w:rsid w:val="00A046E3"/>
    <w:rsid w:val="00A04FCD"/>
    <w:rsid w:val="00A0526A"/>
    <w:rsid w:val="00A0633C"/>
    <w:rsid w:val="00A068E1"/>
    <w:rsid w:val="00A06943"/>
    <w:rsid w:val="00A07401"/>
    <w:rsid w:val="00A07A5F"/>
    <w:rsid w:val="00A07BBB"/>
    <w:rsid w:val="00A1025F"/>
    <w:rsid w:val="00A1032A"/>
    <w:rsid w:val="00A106D5"/>
    <w:rsid w:val="00A10806"/>
    <w:rsid w:val="00A108C8"/>
    <w:rsid w:val="00A118A1"/>
    <w:rsid w:val="00A1191F"/>
    <w:rsid w:val="00A12661"/>
    <w:rsid w:val="00A12F52"/>
    <w:rsid w:val="00A13150"/>
    <w:rsid w:val="00A13343"/>
    <w:rsid w:val="00A1337E"/>
    <w:rsid w:val="00A133E4"/>
    <w:rsid w:val="00A14803"/>
    <w:rsid w:val="00A14878"/>
    <w:rsid w:val="00A14BB9"/>
    <w:rsid w:val="00A15283"/>
    <w:rsid w:val="00A16901"/>
    <w:rsid w:val="00A17F63"/>
    <w:rsid w:val="00A202AF"/>
    <w:rsid w:val="00A20393"/>
    <w:rsid w:val="00A204CF"/>
    <w:rsid w:val="00A20CA6"/>
    <w:rsid w:val="00A2188F"/>
    <w:rsid w:val="00A21ED3"/>
    <w:rsid w:val="00A224C2"/>
    <w:rsid w:val="00A224D3"/>
    <w:rsid w:val="00A22B48"/>
    <w:rsid w:val="00A22CE8"/>
    <w:rsid w:val="00A22CEC"/>
    <w:rsid w:val="00A22D0F"/>
    <w:rsid w:val="00A230DF"/>
    <w:rsid w:val="00A2311D"/>
    <w:rsid w:val="00A235B7"/>
    <w:rsid w:val="00A247CF"/>
    <w:rsid w:val="00A247EF"/>
    <w:rsid w:val="00A25022"/>
    <w:rsid w:val="00A25BCB"/>
    <w:rsid w:val="00A266A8"/>
    <w:rsid w:val="00A27253"/>
    <w:rsid w:val="00A275AB"/>
    <w:rsid w:val="00A27775"/>
    <w:rsid w:val="00A3005C"/>
    <w:rsid w:val="00A300AF"/>
    <w:rsid w:val="00A3039B"/>
    <w:rsid w:val="00A30AD3"/>
    <w:rsid w:val="00A31455"/>
    <w:rsid w:val="00A31841"/>
    <w:rsid w:val="00A31B5C"/>
    <w:rsid w:val="00A322D0"/>
    <w:rsid w:val="00A32818"/>
    <w:rsid w:val="00A32C16"/>
    <w:rsid w:val="00A3304E"/>
    <w:rsid w:val="00A331B9"/>
    <w:rsid w:val="00A33F25"/>
    <w:rsid w:val="00A34259"/>
    <w:rsid w:val="00A34807"/>
    <w:rsid w:val="00A348E7"/>
    <w:rsid w:val="00A34922"/>
    <w:rsid w:val="00A34D4B"/>
    <w:rsid w:val="00A35324"/>
    <w:rsid w:val="00A35345"/>
    <w:rsid w:val="00A35391"/>
    <w:rsid w:val="00A35617"/>
    <w:rsid w:val="00A357E5"/>
    <w:rsid w:val="00A365A3"/>
    <w:rsid w:val="00A37C19"/>
    <w:rsid w:val="00A40033"/>
    <w:rsid w:val="00A401D1"/>
    <w:rsid w:val="00A40954"/>
    <w:rsid w:val="00A40E8B"/>
    <w:rsid w:val="00A40FA5"/>
    <w:rsid w:val="00A423B9"/>
    <w:rsid w:val="00A423C4"/>
    <w:rsid w:val="00A42552"/>
    <w:rsid w:val="00A42605"/>
    <w:rsid w:val="00A43290"/>
    <w:rsid w:val="00A43DAD"/>
    <w:rsid w:val="00A44CCD"/>
    <w:rsid w:val="00A44E73"/>
    <w:rsid w:val="00A45C05"/>
    <w:rsid w:val="00A463E1"/>
    <w:rsid w:val="00A465BC"/>
    <w:rsid w:val="00A46665"/>
    <w:rsid w:val="00A50E58"/>
    <w:rsid w:val="00A5140A"/>
    <w:rsid w:val="00A51B2A"/>
    <w:rsid w:val="00A52134"/>
    <w:rsid w:val="00A52A26"/>
    <w:rsid w:val="00A52F06"/>
    <w:rsid w:val="00A53B67"/>
    <w:rsid w:val="00A53BF8"/>
    <w:rsid w:val="00A54437"/>
    <w:rsid w:val="00A56199"/>
    <w:rsid w:val="00A56318"/>
    <w:rsid w:val="00A564D4"/>
    <w:rsid w:val="00A57913"/>
    <w:rsid w:val="00A60306"/>
    <w:rsid w:val="00A608E4"/>
    <w:rsid w:val="00A60F60"/>
    <w:rsid w:val="00A6222B"/>
    <w:rsid w:val="00A62AFC"/>
    <w:rsid w:val="00A63FDE"/>
    <w:rsid w:val="00A6413B"/>
    <w:rsid w:val="00A643A9"/>
    <w:rsid w:val="00A646D6"/>
    <w:rsid w:val="00A6549A"/>
    <w:rsid w:val="00A65557"/>
    <w:rsid w:val="00A65FAD"/>
    <w:rsid w:val="00A66174"/>
    <w:rsid w:val="00A66197"/>
    <w:rsid w:val="00A666B3"/>
    <w:rsid w:val="00A6686D"/>
    <w:rsid w:val="00A70CC0"/>
    <w:rsid w:val="00A70E42"/>
    <w:rsid w:val="00A70F65"/>
    <w:rsid w:val="00A71111"/>
    <w:rsid w:val="00A714B3"/>
    <w:rsid w:val="00A71A50"/>
    <w:rsid w:val="00A71A85"/>
    <w:rsid w:val="00A727D0"/>
    <w:rsid w:val="00A72B2D"/>
    <w:rsid w:val="00A72E05"/>
    <w:rsid w:val="00A72F98"/>
    <w:rsid w:val="00A737D5"/>
    <w:rsid w:val="00A7421B"/>
    <w:rsid w:val="00A747A8"/>
    <w:rsid w:val="00A74AEC"/>
    <w:rsid w:val="00A74C5E"/>
    <w:rsid w:val="00A75B34"/>
    <w:rsid w:val="00A7733D"/>
    <w:rsid w:val="00A77D6F"/>
    <w:rsid w:val="00A77FB8"/>
    <w:rsid w:val="00A803F5"/>
    <w:rsid w:val="00A80802"/>
    <w:rsid w:val="00A80816"/>
    <w:rsid w:val="00A8152B"/>
    <w:rsid w:val="00A81EAF"/>
    <w:rsid w:val="00A81F63"/>
    <w:rsid w:val="00A81FA3"/>
    <w:rsid w:val="00A81FD1"/>
    <w:rsid w:val="00A82231"/>
    <w:rsid w:val="00A82B36"/>
    <w:rsid w:val="00A82C72"/>
    <w:rsid w:val="00A834D8"/>
    <w:rsid w:val="00A8383A"/>
    <w:rsid w:val="00A841D7"/>
    <w:rsid w:val="00A8434F"/>
    <w:rsid w:val="00A850DC"/>
    <w:rsid w:val="00A85773"/>
    <w:rsid w:val="00A85998"/>
    <w:rsid w:val="00A86264"/>
    <w:rsid w:val="00A86782"/>
    <w:rsid w:val="00A86801"/>
    <w:rsid w:val="00A869BC"/>
    <w:rsid w:val="00A909EB"/>
    <w:rsid w:val="00A919FD"/>
    <w:rsid w:val="00A91BC1"/>
    <w:rsid w:val="00A91DF8"/>
    <w:rsid w:val="00A9223B"/>
    <w:rsid w:val="00A9224E"/>
    <w:rsid w:val="00A92E54"/>
    <w:rsid w:val="00A93A4E"/>
    <w:rsid w:val="00A93D3A"/>
    <w:rsid w:val="00A93D50"/>
    <w:rsid w:val="00A93E14"/>
    <w:rsid w:val="00A93F18"/>
    <w:rsid w:val="00A9483B"/>
    <w:rsid w:val="00A94A54"/>
    <w:rsid w:val="00A94C0B"/>
    <w:rsid w:val="00A94F8F"/>
    <w:rsid w:val="00A95095"/>
    <w:rsid w:val="00A955AE"/>
    <w:rsid w:val="00A95D3D"/>
    <w:rsid w:val="00A9608B"/>
    <w:rsid w:val="00A96415"/>
    <w:rsid w:val="00A96483"/>
    <w:rsid w:val="00A971FD"/>
    <w:rsid w:val="00A97A76"/>
    <w:rsid w:val="00AA09A4"/>
    <w:rsid w:val="00AA1516"/>
    <w:rsid w:val="00AA1C68"/>
    <w:rsid w:val="00AA215E"/>
    <w:rsid w:val="00AA2180"/>
    <w:rsid w:val="00AA21E8"/>
    <w:rsid w:val="00AA2554"/>
    <w:rsid w:val="00AA2BAA"/>
    <w:rsid w:val="00AA33F4"/>
    <w:rsid w:val="00AA3547"/>
    <w:rsid w:val="00AA389A"/>
    <w:rsid w:val="00AA39BE"/>
    <w:rsid w:val="00AA4E5E"/>
    <w:rsid w:val="00AA51A3"/>
    <w:rsid w:val="00AA51FC"/>
    <w:rsid w:val="00AA5457"/>
    <w:rsid w:val="00AA593A"/>
    <w:rsid w:val="00AA6C0A"/>
    <w:rsid w:val="00AA7A1F"/>
    <w:rsid w:val="00AA7DE4"/>
    <w:rsid w:val="00AA7E89"/>
    <w:rsid w:val="00AB016A"/>
    <w:rsid w:val="00AB03B6"/>
    <w:rsid w:val="00AB19CB"/>
    <w:rsid w:val="00AB1E24"/>
    <w:rsid w:val="00AB2030"/>
    <w:rsid w:val="00AB22C8"/>
    <w:rsid w:val="00AB2DC5"/>
    <w:rsid w:val="00AB32A8"/>
    <w:rsid w:val="00AB32DC"/>
    <w:rsid w:val="00AB32E1"/>
    <w:rsid w:val="00AB38BA"/>
    <w:rsid w:val="00AB4A57"/>
    <w:rsid w:val="00AB4C2F"/>
    <w:rsid w:val="00AB4E7D"/>
    <w:rsid w:val="00AB568E"/>
    <w:rsid w:val="00AB7545"/>
    <w:rsid w:val="00AB7C3F"/>
    <w:rsid w:val="00AB7D7B"/>
    <w:rsid w:val="00AC150A"/>
    <w:rsid w:val="00AC1A3B"/>
    <w:rsid w:val="00AC2229"/>
    <w:rsid w:val="00AC2A8A"/>
    <w:rsid w:val="00AC3AD6"/>
    <w:rsid w:val="00AC3E1E"/>
    <w:rsid w:val="00AC4698"/>
    <w:rsid w:val="00AC481F"/>
    <w:rsid w:val="00AC564D"/>
    <w:rsid w:val="00AC5CDB"/>
    <w:rsid w:val="00AC6727"/>
    <w:rsid w:val="00AC6912"/>
    <w:rsid w:val="00AC6B68"/>
    <w:rsid w:val="00AC6F9A"/>
    <w:rsid w:val="00AC73DB"/>
    <w:rsid w:val="00AC782D"/>
    <w:rsid w:val="00AC7B81"/>
    <w:rsid w:val="00AC7E19"/>
    <w:rsid w:val="00AD04F3"/>
    <w:rsid w:val="00AD0B74"/>
    <w:rsid w:val="00AD12B1"/>
    <w:rsid w:val="00AD12C7"/>
    <w:rsid w:val="00AD19BD"/>
    <w:rsid w:val="00AD1E2D"/>
    <w:rsid w:val="00AD295B"/>
    <w:rsid w:val="00AD2ED1"/>
    <w:rsid w:val="00AD3381"/>
    <w:rsid w:val="00AD4A1E"/>
    <w:rsid w:val="00AD5955"/>
    <w:rsid w:val="00AD7195"/>
    <w:rsid w:val="00AD78A4"/>
    <w:rsid w:val="00AD7FF4"/>
    <w:rsid w:val="00AE02CC"/>
    <w:rsid w:val="00AE03B1"/>
    <w:rsid w:val="00AE17AF"/>
    <w:rsid w:val="00AE19B0"/>
    <w:rsid w:val="00AE1E09"/>
    <w:rsid w:val="00AE2B1C"/>
    <w:rsid w:val="00AE3C29"/>
    <w:rsid w:val="00AE44DE"/>
    <w:rsid w:val="00AE5C06"/>
    <w:rsid w:val="00AE6434"/>
    <w:rsid w:val="00AE649B"/>
    <w:rsid w:val="00AE652E"/>
    <w:rsid w:val="00AE6C10"/>
    <w:rsid w:val="00AE6DD0"/>
    <w:rsid w:val="00AE7516"/>
    <w:rsid w:val="00AE7C13"/>
    <w:rsid w:val="00AF04B1"/>
    <w:rsid w:val="00AF0F74"/>
    <w:rsid w:val="00AF1E12"/>
    <w:rsid w:val="00AF24A1"/>
    <w:rsid w:val="00AF30E7"/>
    <w:rsid w:val="00AF3543"/>
    <w:rsid w:val="00AF38E8"/>
    <w:rsid w:val="00AF395D"/>
    <w:rsid w:val="00AF3BE4"/>
    <w:rsid w:val="00AF4288"/>
    <w:rsid w:val="00AF54AF"/>
    <w:rsid w:val="00AF54C5"/>
    <w:rsid w:val="00AF63F7"/>
    <w:rsid w:val="00AF6B0F"/>
    <w:rsid w:val="00AF6C8D"/>
    <w:rsid w:val="00AF71B0"/>
    <w:rsid w:val="00AF7B81"/>
    <w:rsid w:val="00B0013A"/>
    <w:rsid w:val="00B02156"/>
    <w:rsid w:val="00B02254"/>
    <w:rsid w:val="00B02AFC"/>
    <w:rsid w:val="00B02E30"/>
    <w:rsid w:val="00B03F6C"/>
    <w:rsid w:val="00B03F74"/>
    <w:rsid w:val="00B041FE"/>
    <w:rsid w:val="00B044CE"/>
    <w:rsid w:val="00B046C6"/>
    <w:rsid w:val="00B050C4"/>
    <w:rsid w:val="00B052F5"/>
    <w:rsid w:val="00B05BA9"/>
    <w:rsid w:val="00B05E08"/>
    <w:rsid w:val="00B06314"/>
    <w:rsid w:val="00B06D42"/>
    <w:rsid w:val="00B0718B"/>
    <w:rsid w:val="00B075B1"/>
    <w:rsid w:val="00B100B4"/>
    <w:rsid w:val="00B10BD3"/>
    <w:rsid w:val="00B10F4B"/>
    <w:rsid w:val="00B115BF"/>
    <w:rsid w:val="00B11650"/>
    <w:rsid w:val="00B1198D"/>
    <w:rsid w:val="00B11993"/>
    <w:rsid w:val="00B123A8"/>
    <w:rsid w:val="00B12AA6"/>
    <w:rsid w:val="00B12C09"/>
    <w:rsid w:val="00B12F5F"/>
    <w:rsid w:val="00B13037"/>
    <w:rsid w:val="00B13402"/>
    <w:rsid w:val="00B13420"/>
    <w:rsid w:val="00B135B2"/>
    <w:rsid w:val="00B13F0A"/>
    <w:rsid w:val="00B15128"/>
    <w:rsid w:val="00B155B0"/>
    <w:rsid w:val="00B15763"/>
    <w:rsid w:val="00B1597A"/>
    <w:rsid w:val="00B15E78"/>
    <w:rsid w:val="00B16498"/>
    <w:rsid w:val="00B167A1"/>
    <w:rsid w:val="00B16983"/>
    <w:rsid w:val="00B169B8"/>
    <w:rsid w:val="00B16A63"/>
    <w:rsid w:val="00B16ECE"/>
    <w:rsid w:val="00B17375"/>
    <w:rsid w:val="00B177FB"/>
    <w:rsid w:val="00B17DCC"/>
    <w:rsid w:val="00B20637"/>
    <w:rsid w:val="00B20684"/>
    <w:rsid w:val="00B21217"/>
    <w:rsid w:val="00B217A4"/>
    <w:rsid w:val="00B21A29"/>
    <w:rsid w:val="00B21DA6"/>
    <w:rsid w:val="00B21F84"/>
    <w:rsid w:val="00B22189"/>
    <w:rsid w:val="00B2229A"/>
    <w:rsid w:val="00B2251D"/>
    <w:rsid w:val="00B23645"/>
    <w:rsid w:val="00B25A99"/>
    <w:rsid w:val="00B2600F"/>
    <w:rsid w:val="00B26679"/>
    <w:rsid w:val="00B26860"/>
    <w:rsid w:val="00B26910"/>
    <w:rsid w:val="00B27917"/>
    <w:rsid w:val="00B302ED"/>
    <w:rsid w:val="00B303CD"/>
    <w:rsid w:val="00B30F34"/>
    <w:rsid w:val="00B31917"/>
    <w:rsid w:val="00B321BA"/>
    <w:rsid w:val="00B32C53"/>
    <w:rsid w:val="00B34D3B"/>
    <w:rsid w:val="00B350D6"/>
    <w:rsid w:val="00B351BF"/>
    <w:rsid w:val="00B35455"/>
    <w:rsid w:val="00B35A41"/>
    <w:rsid w:val="00B35DC6"/>
    <w:rsid w:val="00B35FA2"/>
    <w:rsid w:val="00B36027"/>
    <w:rsid w:val="00B366C2"/>
    <w:rsid w:val="00B367E4"/>
    <w:rsid w:val="00B36F4E"/>
    <w:rsid w:val="00B3727E"/>
    <w:rsid w:val="00B37420"/>
    <w:rsid w:val="00B377F3"/>
    <w:rsid w:val="00B37C56"/>
    <w:rsid w:val="00B37CED"/>
    <w:rsid w:val="00B40C20"/>
    <w:rsid w:val="00B40EB8"/>
    <w:rsid w:val="00B4133D"/>
    <w:rsid w:val="00B41472"/>
    <w:rsid w:val="00B41B3F"/>
    <w:rsid w:val="00B43F1C"/>
    <w:rsid w:val="00B43F1D"/>
    <w:rsid w:val="00B446F7"/>
    <w:rsid w:val="00B448DA"/>
    <w:rsid w:val="00B450A8"/>
    <w:rsid w:val="00B45167"/>
    <w:rsid w:val="00B4534E"/>
    <w:rsid w:val="00B45855"/>
    <w:rsid w:val="00B45ECE"/>
    <w:rsid w:val="00B466D5"/>
    <w:rsid w:val="00B46753"/>
    <w:rsid w:val="00B4682D"/>
    <w:rsid w:val="00B47186"/>
    <w:rsid w:val="00B47F77"/>
    <w:rsid w:val="00B5029E"/>
    <w:rsid w:val="00B50F05"/>
    <w:rsid w:val="00B51671"/>
    <w:rsid w:val="00B5263C"/>
    <w:rsid w:val="00B529CA"/>
    <w:rsid w:val="00B52CA0"/>
    <w:rsid w:val="00B532AB"/>
    <w:rsid w:val="00B53679"/>
    <w:rsid w:val="00B53FEC"/>
    <w:rsid w:val="00B5534E"/>
    <w:rsid w:val="00B563F2"/>
    <w:rsid w:val="00B57043"/>
    <w:rsid w:val="00B57D08"/>
    <w:rsid w:val="00B61172"/>
    <w:rsid w:val="00B614F6"/>
    <w:rsid w:val="00B6210E"/>
    <w:rsid w:val="00B628DA"/>
    <w:rsid w:val="00B6409C"/>
    <w:rsid w:val="00B65C39"/>
    <w:rsid w:val="00B661CB"/>
    <w:rsid w:val="00B66B31"/>
    <w:rsid w:val="00B67010"/>
    <w:rsid w:val="00B67131"/>
    <w:rsid w:val="00B67E03"/>
    <w:rsid w:val="00B70B96"/>
    <w:rsid w:val="00B71154"/>
    <w:rsid w:val="00B718FC"/>
    <w:rsid w:val="00B71DB8"/>
    <w:rsid w:val="00B725F6"/>
    <w:rsid w:val="00B72671"/>
    <w:rsid w:val="00B72A2B"/>
    <w:rsid w:val="00B72ED0"/>
    <w:rsid w:val="00B72FBB"/>
    <w:rsid w:val="00B73067"/>
    <w:rsid w:val="00B7386E"/>
    <w:rsid w:val="00B73A59"/>
    <w:rsid w:val="00B7444E"/>
    <w:rsid w:val="00B761B2"/>
    <w:rsid w:val="00B76365"/>
    <w:rsid w:val="00B764B3"/>
    <w:rsid w:val="00B76BA2"/>
    <w:rsid w:val="00B76D96"/>
    <w:rsid w:val="00B77CEC"/>
    <w:rsid w:val="00B8094C"/>
    <w:rsid w:val="00B80A62"/>
    <w:rsid w:val="00B80C12"/>
    <w:rsid w:val="00B815C2"/>
    <w:rsid w:val="00B81ADB"/>
    <w:rsid w:val="00B82D0F"/>
    <w:rsid w:val="00B83AA2"/>
    <w:rsid w:val="00B841E1"/>
    <w:rsid w:val="00B843F7"/>
    <w:rsid w:val="00B84C80"/>
    <w:rsid w:val="00B8633E"/>
    <w:rsid w:val="00B86C6A"/>
    <w:rsid w:val="00B86DB6"/>
    <w:rsid w:val="00B87883"/>
    <w:rsid w:val="00B87B34"/>
    <w:rsid w:val="00B909DF"/>
    <w:rsid w:val="00B90D95"/>
    <w:rsid w:val="00B90E61"/>
    <w:rsid w:val="00B91342"/>
    <w:rsid w:val="00B919A8"/>
    <w:rsid w:val="00B91CE1"/>
    <w:rsid w:val="00B9233B"/>
    <w:rsid w:val="00B928F4"/>
    <w:rsid w:val="00B92DA0"/>
    <w:rsid w:val="00B93383"/>
    <w:rsid w:val="00B936AD"/>
    <w:rsid w:val="00B944BF"/>
    <w:rsid w:val="00B951B0"/>
    <w:rsid w:val="00B961BE"/>
    <w:rsid w:val="00B961DE"/>
    <w:rsid w:val="00B975B1"/>
    <w:rsid w:val="00BA01CE"/>
    <w:rsid w:val="00BA0528"/>
    <w:rsid w:val="00BA069A"/>
    <w:rsid w:val="00BA08E6"/>
    <w:rsid w:val="00BA0C82"/>
    <w:rsid w:val="00BA14FE"/>
    <w:rsid w:val="00BA2461"/>
    <w:rsid w:val="00BA29FE"/>
    <w:rsid w:val="00BA2ACF"/>
    <w:rsid w:val="00BA3875"/>
    <w:rsid w:val="00BA46A2"/>
    <w:rsid w:val="00BA47E3"/>
    <w:rsid w:val="00BA5757"/>
    <w:rsid w:val="00BA5EA0"/>
    <w:rsid w:val="00BA68CB"/>
    <w:rsid w:val="00BA6AF7"/>
    <w:rsid w:val="00BA7446"/>
    <w:rsid w:val="00BA74BB"/>
    <w:rsid w:val="00BA75A8"/>
    <w:rsid w:val="00BA7C8C"/>
    <w:rsid w:val="00BB00BD"/>
    <w:rsid w:val="00BB0AB1"/>
    <w:rsid w:val="00BB1C76"/>
    <w:rsid w:val="00BB242F"/>
    <w:rsid w:val="00BB3F4E"/>
    <w:rsid w:val="00BB4160"/>
    <w:rsid w:val="00BB43F3"/>
    <w:rsid w:val="00BB48DA"/>
    <w:rsid w:val="00BB4D76"/>
    <w:rsid w:val="00BB59DA"/>
    <w:rsid w:val="00BB5D37"/>
    <w:rsid w:val="00BB5E42"/>
    <w:rsid w:val="00BB6589"/>
    <w:rsid w:val="00BB67B2"/>
    <w:rsid w:val="00BB6D11"/>
    <w:rsid w:val="00BB6EC0"/>
    <w:rsid w:val="00BC0707"/>
    <w:rsid w:val="00BC1209"/>
    <w:rsid w:val="00BC30DB"/>
    <w:rsid w:val="00BC4295"/>
    <w:rsid w:val="00BC46EF"/>
    <w:rsid w:val="00BC4E06"/>
    <w:rsid w:val="00BC4FE2"/>
    <w:rsid w:val="00BC5E55"/>
    <w:rsid w:val="00BC648C"/>
    <w:rsid w:val="00BC6E97"/>
    <w:rsid w:val="00BC76DE"/>
    <w:rsid w:val="00BC78CA"/>
    <w:rsid w:val="00BC7A68"/>
    <w:rsid w:val="00BC7C37"/>
    <w:rsid w:val="00BD055B"/>
    <w:rsid w:val="00BD10CC"/>
    <w:rsid w:val="00BD182E"/>
    <w:rsid w:val="00BD18E8"/>
    <w:rsid w:val="00BD1C60"/>
    <w:rsid w:val="00BD2BDF"/>
    <w:rsid w:val="00BD302A"/>
    <w:rsid w:val="00BD38D9"/>
    <w:rsid w:val="00BD4353"/>
    <w:rsid w:val="00BD4823"/>
    <w:rsid w:val="00BD4960"/>
    <w:rsid w:val="00BD4C97"/>
    <w:rsid w:val="00BD5396"/>
    <w:rsid w:val="00BD53A1"/>
    <w:rsid w:val="00BD58B0"/>
    <w:rsid w:val="00BD6186"/>
    <w:rsid w:val="00BD634A"/>
    <w:rsid w:val="00BD66AA"/>
    <w:rsid w:val="00BD6DB0"/>
    <w:rsid w:val="00BD6F37"/>
    <w:rsid w:val="00BD7356"/>
    <w:rsid w:val="00BD796F"/>
    <w:rsid w:val="00BE0941"/>
    <w:rsid w:val="00BE145E"/>
    <w:rsid w:val="00BE17BB"/>
    <w:rsid w:val="00BE1B36"/>
    <w:rsid w:val="00BE2897"/>
    <w:rsid w:val="00BE2C28"/>
    <w:rsid w:val="00BE34AD"/>
    <w:rsid w:val="00BE3560"/>
    <w:rsid w:val="00BE3599"/>
    <w:rsid w:val="00BE510D"/>
    <w:rsid w:val="00BE53A3"/>
    <w:rsid w:val="00BE5788"/>
    <w:rsid w:val="00BE5F38"/>
    <w:rsid w:val="00BE65D0"/>
    <w:rsid w:val="00BE70E7"/>
    <w:rsid w:val="00BE73B4"/>
    <w:rsid w:val="00BE7EAD"/>
    <w:rsid w:val="00BE7EF0"/>
    <w:rsid w:val="00BE7F47"/>
    <w:rsid w:val="00BF0B09"/>
    <w:rsid w:val="00BF0C85"/>
    <w:rsid w:val="00BF1280"/>
    <w:rsid w:val="00BF15EE"/>
    <w:rsid w:val="00BF1A1C"/>
    <w:rsid w:val="00BF2610"/>
    <w:rsid w:val="00BF2893"/>
    <w:rsid w:val="00BF29F9"/>
    <w:rsid w:val="00BF2D8A"/>
    <w:rsid w:val="00BF3140"/>
    <w:rsid w:val="00BF3845"/>
    <w:rsid w:val="00BF3AEE"/>
    <w:rsid w:val="00BF4B6D"/>
    <w:rsid w:val="00BF51B1"/>
    <w:rsid w:val="00BF59DB"/>
    <w:rsid w:val="00BF5D4C"/>
    <w:rsid w:val="00BF64FE"/>
    <w:rsid w:val="00BF67B9"/>
    <w:rsid w:val="00BF6AC7"/>
    <w:rsid w:val="00BF6FC7"/>
    <w:rsid w:val="00BF7174"/>
    <w:rsid w:val="00BF752C"/>
    <w:rsid w:val="00C006FB"/>
    <w:rsid w:val="00C00D20"/>
    <w:rsid w:val="00C01553"/>
    <w:rsid w:val="00C01C55"/>
    <w:rsid w:val="00C02963"/>
    <w:rsid w:val="00C02A39"/>
    <w:rsid w:val="00C03EC8"/>
    <w:rsid w:val="00C050DF"/>
    <w:rsid w:val="00C06330"/>
    <w:rsid w:val="00C07412"/>
    <w:rsid w:val="00C07818"/>
    <w:rsid w:val="00C111EE"/>
    <w:rsid w:val="00C12F2B"/>
    <w:rsid w:val="00C13393"/>
    <w:rsid w:val="00C13C7A"/>
    <w:rsid w:val="00C14351"/>
    <w:rsid w:val="00C14434"/>
    <w:rsid w:val="00C14932"/>
    <w:rsid w:val="00C14965"/>
    <w:rsid w:val="00C149B9"/>
    <w:rsid w:val="00C14B16"/>
    <w:rsid w:val="00C1527E"/>
    <w:rsid w:val="00C155C7"/>
    <w:rsid w:val="00C15A00"/>
    <w:rsid w:val="00C16025"/>
    <w:rsid w:val="00C16205"/>
    <w:rsid w:val="00C16355"/>
    <w:rsid w:val="00C16483"/>
    <w:rsid w:val="00C16809"/>
    <w:rsid w:val="00C16A45"/>
    <w:rsid w:val="00C16F5D"/>
    <w:rsid w:val="00C2006A"/>
    <w:rsid w:val="00C20B5C"/>
    <w:rsid w:val="00C20CE5"/>
    <w:rsid w:val="00C20E41"/>
    <w:rsid w:val="00C21128"/>
    <w:rsid w:val="00C22B86"/>
    <w:rsid w:val="00C22E66"/>
    <w:rsid w:val="00C23AAE"/>
    <w:rsid w:val="00C23D32"/>
    <w:rsid w:val="00C23D92"/>
    <w:rsid w:val="00C23EDD"/>
    <w:rsid w:val="00C24AE9"/>
    <w:rsid w:val="00C254A6"/>
    <w:rsid w:val="00C255E5"/>
    <w:rsid w:val="00C25651"/>
    <w:rsid w:val="00C2565B"/>
    <w:rsid w:val="00C264DB"/>
    <w:rsid w:val="00C26FBA"/>
    <w:rsid w:val="00C270EF"/>
    <w:rsid w:val="00C27415"/>
    <w:rsid w:val="00C275C9"/>
    <w:rsid w:val="00C275E2"/>
    <w:rsid w:val="00C30320"/>
    <w:rsid w:val="00C30655"/>
    <w:rsid w:val="00C309ED"/>
    <w:rsid w:val="00C30E26"/>
    <w:rsid w:val="00C31203"/>
    <w:rsid w:val="00C329BD"/>
    <w:rsid w:val="00C32C75"/>
    <w:rsid w:val="00C3322E"/>
    <w:rsid w:val="00C33FD9"/>
    <w:rsid w:val="00C34F37"/>
    <w:rsid w:val="00C34F81"/>
    <w:rsid w:val="00C3578B"/>
    <w:rsid w:val="00C36B35"/>
    <w:rsid w:val="00C36FC0"/>
    <w:rsid w:val="00C374E7"/>
    <w:rsid w:val="00C37AF0"/>
    <w:rsid w:val="00C4137E"/>
    <w:rsid w:val="00C419CE"/>
    <w:rsid w:val="00C42F8C"/>
    <w:rsid w:val="00C43211"/>
    <w:rsid w:val="00C432FE"/>
    <w:rsid w:val="00C45663"/>
    <w:rsid w:val="00C45685"/>
    <w:rsid w:val="00C4569F"/>
    <w:rsid w:val="00C460E9"/>
    <w:rsid w:val="00C464F0"/>
    <w:rsid w:val="00C47204"/>
    <w:rsid w:val="00C472DE"/>
    <w:rsid w:val="00C474CD"/>
    <w:rsid w:val="00C475D7"/>
    <w:rsid w:val="00C50977"/>
    <w:rsid w:val="00C50BD1"/>
    <w:rsid w:val="00C510F7"/>
    <w:rsid w:val="00C51349"/>
    <w:rsid w:val="00C513D4"/>
    <w:rsid w:val="00C51D33"/>
    <w:rsid w:val="00C52473"/>
    <w:rsid w:val="00C52C66"/>
    <w:rsid w:val="00C53179"/>
    <w:rsid w:val="00C53931"/>
    <w:rsid w:val="00C53D18"/>
    <w:rsid w:val="00C5451E"/>
    <w:rsid w:val="00C560DA"/>
    <w:rsid w:val="00C568D7"/>
    <w:rsid w:val="00C5753E"/>
    <w:rsid w:val="00C57C90"/>
    <w:rsid w:val="00C6024E"/>
    <w:rsid w:val="00C60467"/>
    <w:rsid w:val="00C60DAB"/>
    <w:rsid w:val="00C60DBB"/>
    <w:rsid w:val="00C61116"/>
    <w:rsid w:val="00C611EC"/>
    <w:rsid w:val="00C6152B"/>
    <w:rsid w:val="00C6285F"/>
    <w:rsid w:val="00C63191"/>
    <w:rsid w:val="00C633B6"/>
    <w:rsid w:val="00C63F22"/>
    <w:rsid w:val="00C6471C"/>
    <w:rsid w:val="00C648C7"/>
    <w:rsid w:val="00C64CE6"/>
    <w:rsid w:val="00C6553E"/>
    <w:rsid w:val="00C65F3E"/>
    <w:rsid w:val="00C660FB"/>
    <w:rsid w:val="00C66146"/>
    <w:rsid w:val="00C6635F"/>
    <w:rsid w:val="00C66AEA"/>
    <w:rsid w:val="00C67A84"/>
    <w:rsid w:val="00C70673"/>
    <w:rsid w:val="00C70B49"/>
    <w:rsid w:val="00C70C07"/>
    <w:rsid w:val="00C70C83"/>
    <w:rsid w:val="00C715F3"/>
    <w:rsid w:val="00C7163B"/>
    <w:rsid w:val="00C72023"/>
    <w:rsid w:val="00C72113"/>
    <w:rsid w:val="00C72695"/>
    <w:rsid w:val="00C7307D"/>
    <w:rsid w:val="00C733BF"/>
    <w:rsid w:val="00C73517"/>
    <w:rsid w:val="00C741F1"/>
    <w:rsid w:val="00C744BB"/>
    <w:rsid w:val="00C745A2"/>
    <w:rsid w:val="00C7474B"/>
    <w:rsid w:val="00C76279"/>
    <w:rsid w:val="00C764F1"/>
    <w:rsid w:val="00C766CA"/>
    <w:rsid w:val="00C76A6A"/>
    <w:rsid w:val="00C76CEC"/>
    <w:rsid w:val="00C7789A"/>
    <w:rsid w:val="00C77931"/>
    <w:rsid w:val="00C77C75"/>
    <w:rsid w:val="00C77D7D"/>
    <w:rsid w:val="00C8014D"/>
    <w:rsid w:val="00C802C2"/>
    <w:rsid w:val="00C8097E"/>
    <w:rsid w:val="00C80B42"/>
    <w:rsid w:val="00C80CB1"/>
    <w:rsid w:val="00C81472"/>
    <w:rsid w:val="00C814F5"/>
    <w:rsid w:val="00C81883"/>
    <w:rsid w:val="00C834A5"/>
    <w:rsid w:val="00C83A27"/>
    <w:rsid w:val="00C83CF3"/>
    <w:rsid w:val="00C83D30"/>
    <w:rsid w:val="00C85C2A"/>
    <w:rsid w:val="00C8666C"/>
    <w:rsid w:val="00C86F2C"/>
    <w:rsid w:val="00C87781"/>
    <w:rsid w:val="00C908A4"/>
    <w:rsid w:val="00C922AD"/>
    <w:rsid w:val="00C92607"/>
    <w:rsid w:val="00C92E34"/>
    <w:rsid w:val="00C93E13"/>
    <w:rsid w:val="00C945FA"/>
    <w:rsid w:val="00C9461D"/>
    <w:rsid w:val="00C94990"/>
    <w:rsid w:val="00C95668"/>
    <w:rsid w:val="00C963A8"/>
    <w:rsid w:val="00C96680"/>
    <w:rsid w:val="00C96837"/>
    <w:rsid w:val="00C97B9D"/>
    <w:rsid w:val="00C97E2F"/>
    <w:rsid w:val="00CA017A"/>
    <w:rsid w:val="00CA031C"/>
    <w:rsid w:val="00CA0873"/>
    <w:rsid w:val="00CA1D1E"/>
    <w:rsid w:val="00CA2749"/>
    <w:rsid w:val="00CA2A1E"/>
    <w:rsid w:val="00CA30CA"/>
    <w:rsid w:val="00CA36EA"/>
    <w:rsid w:val="00CA3E14"/>
    <w:rsid w:val="00CA441D"/>
    <w:rsid w:val="00CA468B"/>
    <w:rsid w:val="00CA4777"/>
    <w:rsid w:val="00CA4C34"/>
    <w:rsid w:val="00CA5A70"/>
    <w:rsid w:val="00CA5EDD"/>
    <w:rsid w:val="00CA63F0"/>
    <w:rsid w:val="00CA787D"/>
    <w:rsid w:val="00CA7B3C"/>
    <w:rsid w:val="00CB02E4"/>
    <w:rsid w:val="00CB07EF"/>
    <w:rsid w:val="00CB0F63"/>
    <w:rsid w:val="00CB1C63"/>
    <w:rsid w:val="00CB1DBD"/>
    <w:rsid w:val="00CB1F77"/>
    <w:rsid w:val="00CB246F"/>
    <w:rsid w:val="00CB2A68"/>
    <w:rsid w:val="00CB2F74"/>
    <w:rsid w:val="00CB35D6"/>
    <w:rsid w:val="00CB3A38"/>
    <w:rsid w:val="00CB4428"/>
    <w:rsid w:val="00CB4C92"/>
    <w:rsid w:val="00CB5867"/>
    <w:rsid w:val="00CB5EFB"/>
    <w:rsid w:val="00CB6256"/>
    <w:rsid w:val="00CB6576"/>
    <w:rsid w:val="00CB75FC"/>
    <w:rsid w:val="00CB7A39"/>
    <w:rsid w:val="00CC0195"/>
    <w:rsid w:val="00CC1401"/>
    <w:rsid w:val="00CC17B6"/>
    <w:rsid w:val="00CC188C"/>
    <w:rsid w:val="00CC2127"/>
    <w:rsid w:val="00CC21A6"/>
    <w:rsid w:val="00CC29E9"/>
    <w:rsid w:val="00CC2FA2"/>
    <w:rsid w:val="00CC34FB"/>
    <w:rsid w:val="00CC3653"/>
    <w:rsid w:val="00CC3B85"/>
    <w:rsid w:val="00CC3CC2"/>
    <w:rsid w:val="00CC3F0B"/>
    <w:rsid w:val="00CC400D"/>
    <w:rsid w:val="00CC48D1"/>
    <w:rsid w:val="00CC4D8F"/>
    <w:rsid w:val="00CC53DC"/>
    <w:rsid w:val="00CC7416"/>
    <w:rsid w:val="00CC7B34"/>
    <w:rsid w:val="00CD01E8"/>
    <w:rsid w:val="00CD07B0"/>
    <w:rsid w:val="00CD11E2"/>
    <w:rsid w:val="00CD13E8"/>
    <w:rsid w:val="00CD235A"/>
    <w:rsid w:val="00CD3691"/>
    <w:rsid w:val="00CD39AA"/>
    <w:rsid w:val="00CD3A0C"/>
    <w:rsid w:val="00CD3E6A"/>
    <w:rsid w:val="00CD4A41"/>
    <w:rsid w:val="00CD6E5C"/>
    <w:rsid w:val="00CD7B22"/>
    <w:rsid w:val="00CD7FB7"/>
    <w:rsid w:val="00CE01CE"/>
    <w:rsid w:val="00CE1017"/>
    <w:rsid w:val="00CE1138"/>
    <w:rsid w:val="00CE13D5"/>
    <w:rsid w:val="00CE1A8D"/>
    <w:rsid w:val="00CE2FDF"/>
    <w:rsid w:val="00CE4A91"/>
    <w:rsid w:val="00CE557B"/>
    <w:rsid w:val="00CE5903"/>
    <w:rsid w:val="00CE5A92"/>
    <w:rsid w:val="00CE5DAA"/>
    <w:rsid w:val="00CE786C"/>
    <w:rsid w:val="00CE7F2B"/>
    <w:rsid w:val="00CF0992"/>
    <w:rsid w:val="00CF0C48"/>
    <w:rsid w:val="00CF0DC9"/>
    <w:rsid w:val="00CF1173"/>
    <w:rsid w:val="00CF13F3"/>
    <w:rsid w:val="00CF1D93"/>
    <w:rsid w:val="00CF1E6C"/>
    <w:rsid w:val="00CF1F69"/>
    <w:rsid w:val="00CF25A7"/>
    <w:rsid w:val="00CF5549"/>
    <w:rsid w:val="00CF5E99"/>
    <w:rsid w:val="00CF5FAF"/>
    <w:rsid w:val="00CF715B"/>
    <w:rsid w:val="00CF7C5E"/>
    <w:rsid w:val="00D0028A"/>
    <w:rsid w:val="00D0065E"/>
    <w:rsid w:val="00D0095E"/>
    <w:rsid w:val="00D00DF8"/>
    <w:rsid w:val="00D010B0"/>
    <w:rsid w:val="00D01183"/>
    <w:rsid w:val="00D01889"/>
    <w:rsid w:val="00D01987"/>
    <w:rsid w:val="00D0267B"/>
    <w:rsid w:val="00D03D3C"/>
    <w:rsid w:val="00D05338"/>
    <w:rsid w:val="00D053A1"/>
    <w:rsid w:val="00D053F0"/>
    <w:rsid w:val="00D05D68"/>
    <w:rsid w:val="00D060E5"/>
    <w:rsid w:val="00D06213"/>
    <w:rsid w:val="00D062EC"/>
    <w:rsid w:val="00D06736"/>
    <w:rsid w:val="00D06850"/>
    <w:rsid w:val="00D06A36"/>
    <w:rsid w:val="00D0711F"/>
    <w:rsid w:val="00D0717E"/>
    <w:rsid w:val="00D07297"/>
    <w:rsid w:val="00D076F0"/>
    <w:rsid w:val="00D07C62"/>
    <w:rsid w:val="00D100D1"/>
    <w:rsid w:val="00D118EB"/>
    <w:rsid w:val="00D11A9E"/>
    <w:rsid w:val="00D11B46"/>
    <w:rsid w:val="00D12358"/>
    <w:rsid w:val="00D1262F"/>
    <w:rsid w:val="00D12A44"/>
    <w:rsid w:val="00D1307F"/>
    <w:rsid w:val="00D13CC2"/>
    <w:rsid w:val="00D14499"/>
    <w:rsid w:val="00D14F3D"/>
    <w:rsid w:val="00D15C4F"/>
    <w:rsid w:val="00D16B76"/>
    <w:rsid w:val="00D17D4C"/>
    <w:rsid w:val="00D2021C"/>
    <w:rsid w:val="00D20289"/>
    <w:rsid w:val="00D202FF"/>
    <w:rsid w:val="00D21591"/>
    <w:rsid w:val="00D21C54"/>
    <w:rsid w:val="00D220B9"/>
    <w:rsid w:val="00D22B8B"/>
    <w:rsid w:val="00D22FF1"/>
    <w:rsid w:val="00D24C35"/>
    <w:rsid w:val="00D257EA"/>
    <w:rsid w:val="00D25EFF"/>
    <w:rsid w:val="00D2671E"/>
    <w:rsid w:val="00D26752"/>
    <w:rsid w:val="00D269F5"/>
    <w:rsid w:val="00D27159"/>
    <w:rsid w:val="00D27F10"/>
    <w:rsid w:val="00D30028"/>
    <w:rsid w:val="00D30BF9"/>
    <w:rsid w:val="00D32114"/>
    <w:rsid w:val="00D324BD"/>
    <w:rsid w:val="00D325DE"/>
    <w:rsid w:val="00D33AF2"/>
    <w:rsid w:val="00D33DEC"/>
    <w:rsid w:val="00D34CEF"/>
    <w:rsid w:val="00D352C3"/>
    <w:rsid w:val="00D355BA"/>
    <w:rsid w:val="00D360D8"/>
    <w:rsid w:val="00D36B75"/>
    <w:rsid w:val="00D36C1A"/>
    <w:rsid w:val="00D36C26"/>
    <w:rsid w:val="00D3712C"/>
    <w:rsid w:val="00D37958"/>
    <w:rsid w:val="00D401A8"/>
    <w:rsid w:val="00D404C0"/>
    <w:rsid w:val="00D4061B"/>
    <w:rsid w:val="00D41452"/>
    <w:rsid w:val="00D41834"/>
    <w:rsid w:val="00D42061"/>
    <w:rsid w:val="00D421D6"/>
    <w:rsid w:val="00D43D27"/>
    <w:rsid w:val="00D44367"/>
    <w:rsid w:val="00D44394"/>
    <w:rsid w:val="00D4520D"/>
    <w:rsid w:val="00D467F3"/>
    <w:rsid w:val="00D468EF"/>
    <w:rsid w:val="00D46F3A"/>
    <w:rsid w:val="00D47097"/>
    <w:rsid w:val="00D47511"/>
    <w:rsid w:val="00D47CAE"/>
    <w:rsid w:val="00D51189"/>
    <w:rsid w:val="00D512FB"/>
    <w:rsid w:val="00D51481"/>
    <w:rsid w:val="00D51BFA"/>
    <w:rsid w:val="00D52DA2"/>
    <w:rsid w:val="00D5316E"/>
    <w:rsid w:val="00D5452C"/>
    <w:rsid w:val="00D54CB5"/>
    <w:rsid w:val="00D55799"/>
    <w:rsid w:val="00D56799"/>
    <w:rsid w:val="00D56FAD"/>
    <w:rsid w:val="00D5709B"/>
    <w:rsid w:val="00D57791"/>
    <w:rsid w:val="00D57D3F"/>
    <w:rsid w:val="00D60F39"/>
    <w:rsid w:val="00D61909"/>
    <w:rsid w:val="00D62148"/>
    <w:rsid w:val="00D625D9"/>
    <w:rsid w:val="00D62B95"/>
    <w:rsid w:val="00D62DD9"/>
    <w:rsid w:val="00D62F12"/>
    <w:rsid w:val="00D6337F"/>
    <w:rsid w:val="00D6381A"/>
    <w:rsid w:val="00D64BDF"/>
    <w:rsid w:val="00D64C08"/>
    <w:rsid w:val="00D66356"/>
    <w:rsid w:val="00D67665"/>
    <w:rsid w:val="00D678C6"/>
    <w:rsid w:val="00D70618"/>
    <w:rsid w:val="00D7160E"/>
    <w:rsid w:val="00D71EE7"/>
    <w:rsid w:val="00D71FC7"/>
    <w:rsid w:val="00D7232A"/>
    <w:rsid w:val="00D728F1"/>
    <w:rsid w:val="00D72E8A"/>
    <w:rsid w:val="00D738E3"/>
    <w:rsid w:val="00D73C8C"/>
    <w:rsid w:val="00D745A7"/>
    <w:rsid w:val="00D76113"/>
    <w:rsid w:val="00D76608"/>
    <w:rsid w:val="00D76613"/>
    <w:rsid w:val="00D7664D"/>
    <w:rsid w:val="00D774D9"/>
    <w:rsid w:val="00D7798F"/>
    <w:rsid w:val="00D77C1A"/>
    <w:rsid w:val="00D77EE3"/>
    <w:rsid w:val="00D8025D"/>
    <w:rsid w:val="00D80839"/>
    <w:rsid w:val="00D81C0A"/>
    <w:rsid w:val="00D81FF4"/>
    <w:rsid w:val="00D82D0E"/>
    <w:rsid w:val="00D82FCD"/>
    <w:rsid w:val="00D8367C"/>
    <w:rsid w:val="00D83E4F"/>
    <w:rsid w:val="00D84080"/>
    <w:rsid w:val="00D841E7"/>
    <w:rsid w:val="00D84660"/>
    <w:rsid w:val="00D84C95"/>
    <w:rsid w:val="00D85526"/>
    <w:rsid w:val="00D8644A"/>
    <w:rsid w:val="00D873A1"/>
    <w:rsid w:val="00D902BB"/>
    <w:rsid w:val="00D90350"/>
    <w:rsid w:val="00D908AA"/>
    <w:rsid w:val="00D908D1"/>
    <w:rsid w:val="00D90B09"/>
    <w:rsid w:val="00D90BA6"/>
    <w:rsid w:val="00D9114E"/>
    <w:rsid w:val="00D9124B"/>
    <w:rsid w:val="00D9159A"/>
    <w:rsid w:val="00D919DA"/>
    <w:rsid w:val="00D91AE1"/>
    <w:rsid w:val="00D91DF0"/>
    <w:rsid w:val="00D91EB1"/>
    <w:rsid w:val="00D92585"/>
    <w:rsid w:val="00D925A0"/>
    <w:rsid w:val="00D92F3A"/>
    <w:rsid w:val="00D94A12"/>
    <w:rsid w:val="00D94B34"/>
    <w:rsid w:val="00D94B47"/>
    <w:rsid w:val="00D95297"/>
    <w:rsid w:val="00D960B6"/>
    <w:rsid w:val="00D968E8"/>
    <w:rsid w:val="00D96B95"/>
    <w:rsid w:val="00D9746F"/>
    <w:rsid w:val="00D97C2E"/>
    <w:rsid w:val="00DA0182"/>
    <w:rsid w:val="00DA09AC"/>
    <w:rsid w:val="00DA1965"/>
    <w:rsid w:val="00DA1F81"/>
    <w:rsid w:val="00DA2748"/>
    <w:rsid w:val="00DA2CA6"/>
    <w:rsid w:val="00DA3E70"/>
    <w:rsid w:val="00DA48C0"/>
    <w:rsid w:val="00DA50AF"/>
    <w:rsid w:val="00DA5F33"/>
    <w:rsid w:val="00DA6E41"/>
    <w:rsid w:val="00DA769D"/>
    <w:rsid w:val="00DA78AA"/>
    <w:rsid w:val="00DB0C7F"/>
    <w:rsid w:val="00DB17EC"/>
    <w:rsid w:val="00DB2615"/>
    <w:rsid w:val="00DB2AE0"/>
    <w:rsid w:val="00DB4C73"/>
    <w:rsid w:val="00DB57E1"/>
    <w:rsid w:val="00DB5F15"/>
    <w:rsid w:val="00DB611E"/>
    <w:rsid w:val="00DB72DB"/>
    <w:rsid w:val="00DB7459"/>
    <w:rsid w:val="00DB74D1"/>
    <w:rsid w:val="00DB7E67"/>
    <w:rsid w:val="00DC018D"/>
    <w:rsid w:val="00DC058F"/>
    <w:rsid w:val="00DC0F2C"/>
    <w:rsid w:val="00DC1008"/>
    <w:rsid w:val="00DC10C3"/>
    <w:rsid w:val="00DC17F1"/>
    <w:rsid w:val="00DC24B7"/>
    <w:rsid w:val="00DC2A8E"/>
    <w:rsid w:val="00DC32D8"/>
    <w:rsid w:val="00DC35B7"/>
    <w:rsid w:val="00DC58D9"/>
    <w:rsid w:val="00DC7A33"/>
    <w:rsid w:val="00DC7CE3"/>
    <w:rsid w:val="00DC7FA8"/>
    <w:rsid w:val="00DD13AC"/>
    <w:rsid w:val="00DD158C"/>
    <w:rsid w:val="00DD20BE"/>
    <w:rsid w:val="00DD27E3"/>
    <w:rsid w:val="00DD2FBE"/>
    <w:rsid w:val="00DD36FD"/>
    <w:rsid w:val="00DD497C"/>
    <w:rsid w:val="00DD5047"/>
    <w:rsid w:val="00DD54A2"/>
    <w:rsid w:val="00DD5873"/>
    <w:rsid w:val="00DD58B7"/>
    <w:rsid w:val="00DD60AF"/>
    <w:rsid w:val="00DD60D8"/>
    <w:rsid w:val="00DD690D"/>
    <w:rsid w:val="00DD6ADE"/>
    <w:rsid w:val="00DD6C1B"/>
    <w:rsid w:val="00DD6E42"/>
    <w:rsid w:val="00DD73E4"/>
    <w:rsid w:val="00DD743F"/>
    <w:rsid w:val="00DE0072"/>
    <w:rsid w:val="00DE007D"/>
    <w:rsid w:val="00DE0811"/>
    <w:rsid w:val="00DE0A48"/>
    <w:rsid w:val="00DE1DE5"/>
    <w:rsid w:val="00DE29A0"/>
    <w:rsid w:val="00DE2FC0"/>
    <w:rsid w:val="00DE34A0"/>
    <w:rsid w:val="00DE3777"/>
    <w:rsid w:val="00DE37E7"/>
    <w:rsid w:val="00DE3B5D"/>
    <w:rsid w:val="00DE3E03"/>
    <w:rsid w:val="00DE4840"/>
    <w:rsid w:val="00DE4A6F"/>
    <w:rsid w:val="00DE4ED0"/>
    <w:rsid w:val="00DE57F6"/>
    <w:rsid w:val="00DE5DA9"/>
    <w:rsid w:val="00DE601D"/>
    <w:rsid w:val="00DE6AAD"/>
    <w:rsid w:val="00DE7380"/>
    <w:rsid w:val="00DF1530"/>
    <w:rsid w:val="00DF1906"/>
    <w:rsid w:val="00DF1A25"/>
    <w:rsid w:val="00DF1E52"/>
    <w:rsid w:val="00DF3769"/>
    <w:rsid w:val="00DF4973"/>
    <w:rsid w:val="00DF512E"/>
    <w:rsid w:val="00DF5331"/>
    <w:rsid w:val="00DF5519"/>
    <w:rsid w:val="00DF58D9"/>
    <w:rsid w:val="00DF66B6"/>
    <w:rsid w:val="00DF6C97"/>
    <w:rsid w:val="00DF7041"/>
    <w:rsid w:val="00E018D0"/>
    <w:rsid w:val="00E01A84"/>
    <w:rsid w:val="00E02ADF"/>
    <w:rsid w:val="00E02DEE"/>
    <w:rsid w:val="00E03CCA"/>
    <w:rsid w:val="00E0417B"/>
    <w:rsid w:val="00E046D0"/>
    <w:rsid w:val="00E0510E"/>
    <w:rsid w:val="00E052FC"/>
    <w:rsid w:val="00E0580B"/>
    <w:rsid w:val="00E062EB"/>
    <w:rsid w:val="00E07F36"/>
    <w:rsid w:val="00E10592"/>
    <w:rsid w:val="00E107BC"/>
    <w:rsid w:val="00E10990"/>
    <w:rsid w:val="00E11B7F"/>
    <w:rsid w:val="00E12128"/>
    <w:rsid w:val="00E12DCE"/>
    <w:rsid w:val="00E13752"/>
    <w:rsid w:val="00E146A1"/>
    <w:rsid w:val="00E1484C"/>
    <w:rsid w:val="00E15B07"/>
    <w:rsid w:val="00E162A0"/>
    <w:rsid w:val="00E166DB"/>
    <w:rsid w:val="00E16768"/>
    <w:rsid w:val="00E177D5"/>
    <w:rsid w:val="00E17B2C"/>
    <w:rsid w:val="00E17DC7"/>
    <w:rsid w:val="00E17F30"/>
    <w:rsid w:val="00E200AC"/>
    <w:rsid w:val="00E21AA4"/>
    <w:rsid w:val="00E21CDE"/>
    <w:rsid w:val="00E226FD"/>
    <w:rsid w:val="00E22CC9"/>
    <w:rsid w:val="00E22FCD"/>
    <w:rsid w:val="00E2310C"/>
    <w:rsid w:val="00E2388F"/>
    <w:rsid w:val="00E243DE"/>
    <w:rsid w:val="00E2486D"/>
    <w:rsid w:val="00E2591A"/>
    <w:rsid w:val="00E302FC"/>
    <w:rsid w:val="00E30E81"/>
    <w:rsid w:val="00E3102B"/>
    <w:rsid w:val="00E316BB"/>
    <w:rsid w:val="00E319C0"/>
    <w:rsid w:val="00E3247A"/>
    <w:rsid w:val="00E33772"/>
    <w:rsid w:val="00E33F3D"/>
    <w:rsid w:val="00E34270"/>
    <w:rsid w:val="00E3449B"/>
    <w:rsid w:val="00E350EE"/>
    <w:rsid w:val="00E35524"/>
    <w:rsid w:val="00E35848"/>
    <w:rsid w:val="00E36A3F"/>
    <w:rsid w:val="00E36A45"/>
    <w:rsid w:val="00E374F0"/>
    <w:rsid w:val="00E375A8"/>
    <w:rsid w:val="00E37C9C"/>
    <w:rsid w:val="00E37ECB"/>
    <w:rsid w:val="00E407F4"/>
    <w:rsid w:val="00E41023"/>
    <w:rsid w:val="00E41E43"/>
    <w:rsid w:val="00E42C40"/>
    <w:rsid w:val="00E42E10"/>
    <w:rsid w:val="00E43294"/>
    <w:rsid w:val="00E4399E"/>
    <w:rsid w:val="00E44A29"/>
    <w:rsid w:val="00E44A88"/>
    <w:rsid w:val="00E44D5F"/>
    <w:rsid w:val="00E450A3"/>
    <w:rsid w:val="00E45ADA"/>
    <w:rsid w:val="00E45FFB"/>
    <w:rsid w:val="00E505B6"/>
    <w:rsid w:val="00E519D8"/>
    <w:rsid w:val="00E51EAC"/>
    <w:rsid w:val="00E5294A"/>
    <w:rsid w:val="00E52F8F"/>
    <w:rsid w:val="00E535FD"/>
    <w:rsid w:val="00E53A31"/>
    <w:rsid w:val="00E54BAD"/>
    <w:rsid w:val="00E54DF8"/>
    <w:rsid w:val="00E553FE"/>
    <w:rsid w:val="00E55BBE"/>
    <w:rsid w:val="00E55ED6"/>
    <w:rsid w:val="00E5625B"/>
    <w:rsid w:val="00E56CC8"/>
    <w:rsid w:val="00E57B21"/>
    <w:rsid w:val="00E57C47"/>
    <w:rsid w:val="00E57D1E"/>
    <w:rsid w:val="00E57ED1"/>
    <w:rsid w:val="00E57F27"/>
    <w:rsid w:val="00E57F5A"/>
    <w:rsid w:val="00E6024E"/>
    <w:rsid w:val="00E609C5"/>
    <w:rsid w:val="00E61773"/>
    <w:rsid w:val="00E61B71"/>
    <w:rsid w:val="00E61DE2"/>
    <w:rsid w:val="00E61E6F"/>
    <w:rsid w:val="00E61FF9"/>
    <w:rsid w:val="00E62136"/>
    <w:rsid w:val="00E622C9"/>
    <w:rsid w:val="00E634B4"/>
    <w:rsid w:val="00E63B3E"/>
    <w:rsid w:val="00E64532"/>
    <w:rsid w:val="00E65A07"/>
    <w:rsid w:val="00E661CD"/>
    <w:rsid w:val="00E6686D"/>
    <w:rsid w:val="00E67771"/>
    <w:rsid w:val="00E67EB3"/>
    <w:rsid w:val="00E70518"/>
    <w:rsid w:val="00E70538"/>
    <w:rsid w:val="00E708B3"/>
    <w:rsid w:val="00E70F7B"/>
    <w:rsid w:val="00E7169A"/>
    <w:rsid w:val="00E717A4"/>
    <w:rsid w:val="00E71B87"/>
    <w:rsid w:val="00E71C59"/>
    <w:rsid w:val="00E72C38"/>
    <w:rsid w:val="00E73DB7"/>
    <w:rsid w:val="00E74106"/>
    <w:rsid w:val="00E74180"/>
    <w:rsid w:val="00E744B2"/>
    <w:rsid w:val="00E74B41"/>
    <w:rsid w:val="00E74C00"/>
    <w:rsid w:val="00E74F9B"/>
    <w:rsid w:val="00E75912"/>
    <w:rsid w:val="00E75ACF"/>
    <w:rsid w:val="00E75BB1"/>
    <w:rsid w:val="00E765F2"/>
    <w:rsid w:val="00E766D7"/>
    <w:rsid w:val="00E771B9"/>
    <w:rsid w:val="00E77DF2"/>
    <w:rsid w:val="00E800D1"/>
    <w:rsid w:val="00E807A7"/>
    <w:rsid w:val="00E81A61"/>
    <w:rsid w:val="00E81A63"/>
    <w:rsid w:val="00E81DF2"/>
    <w:rsid w:val="00E8214A"/>
    <w:rsid w:val="00E8256E"/>
    <w:rsid w:val="00E830BB"/>
    <w:rsid w:val="00E834FA"/>
    <w:rsid w:val="00E845C0"/>
    <w:rsid w:val="00E84A82"/>
    <w:rsid w:val="00E84F73"/>
    <w:rsid w:val="00E85BD4"/>
    <w:rsid w:val="00E85EBF"/>
    <w:rsid w:val="00E87F56"/>
    <w:rsid w:val="00E90691"/>
    <w:rsid w:val="00E90B50"/>
    <w:rsid w:val="00E90BCC"/>
    <w:rsid w:val="00E91F81"/>
    <w:rsid w:val="00E927F8"/>
    <w:rsid w:val="00E93028"/>
    <w:rsid w:val="00E93107"/>
    <w:rsid w:val="00E93CF4"/>
    <w:rsid w:val="00E950E0"/>
    <w:rsid w:val="00E95194"/>
    <w:rsid w:val="00E95648"/>
    <w:rsid w:val="00E95A29"/>
    <w:rsid w:val="00E95B9E"/>
    <w:rsid w:val="00E95E45"/>
    <w:rsid w:val="00E95F90"/>
    <w:rsid w:val="00E960F1"/>
    <w:rsid w:val="00E9660D"/>
    <w:rsid w:val="00E978A4"/>
    <w:rsid w:val="00E97B58"/>
    <w:rsid w:val="00EA1352"/>
    <w:rsid w:val="00EA1529"/>
    <w:rsid w:val="00EA1BA5"/>
    <w:rsid w:val="00EA36C7"/>
    <w:rsid w:val="00EA4431"/>
    <w:rsid w:val="00EA4B23"/>
    <w:rsid w:val="00EA4F78"/>
    <w:rsid w:val="00EA5852"/>
    <w:rsid w:val="00EA6AC9"/>
    <w:rsid w:val="00EA6DF0"/>
    <w:rsid w:val="00EA7C9C"/>
    <w:rsid w:val="00EB089B"/>
    <w:rsid w:val="00EB098A"/>
    <w:rsid w:val="00EB0C7A"/>
    <w:rsid w:val="00EB16BA"/>
    <w:rsid w:val="00EB1925"/>
    <w:rsid w:val="00EB2738"/>
    <w:rsid w:val="00EB2D60"/>
    <w:rsid w:val="00EB2F7B"/>
    <w:rsid w:val="00EB3B19"/>
    <w:rsid w:val="00EB3E42"/>
    <w:rsid w:val="00EB47F3"/>
    <w:rsid w:val="00EB49DE"/>
    <w:rsid w:val="00EB5197"/>
    <w:rsid w:val="00EB59C4"/>
    <w:rsid w:val="00EB5B45"/>
    <w:rsid w:val="00EB5B9A"/>
    <w:rsid w:val="00EC11B4"/>
    <w:rsid w:val="00EC15E5"/>
    <w:rsid w:val="00EC2F16"/>
    <w:rsid w:val="00EC3133"/>
    <w:rsid w:val="00EC3DAB"/>
    <w:rsid w:val="00EC4519"/>
    <w:rsid w:val="00EC4C33"/>
    <w:rsid w:val="00EC6AA7"/>
    <w:rsid w:val="00EC75B9"/>
    <w:rsid w:val="00EC76F4"/>
    <w:rsid w:val="00ED1C24"/>
    <w:rsid w:val="00ED1D65"/>
    <w:rsid w:val="00ED221B"/>
    <w:rsid w:val="00ED22D9"/>
    <w:rsid w:val="00ED23BD"/>
    <w:rsid w:val="00ED2EFD"/>
    <w:rsid w:val="00ED3701"/>
    <w:rsid w:val="00ED3CCB"/>
    <w:rsid w:val="00ED52C4"/>
    <w:rsid w:val="00ED5802"/>
    <w:rsid w:val="00ED5B3A"/>
    <w:rsid w:val="00ED62EA"/>
    <w:rsid w:val="00ED70EA"/>
    <w:rsid w:val="00ED7912"/>
    <w:rsid w:val="00EE024C"/>
    <w:rsid w:val="00EE06A2"/>
    <w:rsid w:val="00EE06ED"/>
    <w:rsid w:val="00EE0C9E"/>
    <w:rsid w:val="00EE1184"/>
    <w:rsid w:val="00EE1807"/>
    <w:rsid w:val="00EE1A55"/>
    <w:rsid w:val="00EE1BBA"/>
    <w:rsid w:val="00EE21B2"/>
    <w:rsid w:val="00EE2607"/>
    <w:rsid w:val="00EE2D47"/>
    <w:rsid w:val="00EE4016"/>
    <w:rsid w:val="00EE4443"/>
    <w:rsid w:val="00EE46A8"/>
    <w:rsid w:val="00EE475E"/>
    <w:rsid w:val="00EE4767"/>
    <w:rsid w:val="00EE5201"/>
    <w:rsid w:val="00EE666D"/>
    <w:rsid w:val="00EE691C"/>
    <w:rsid w:val="00EE7034"/>
    <w:rsid w:val="00EE7316"/>
    <w:rsid w:val="00EE750F"/>
    <w:rsid w:val="00EE77BC"/>
    <w:rsid w:val="00EF0253"/>
    <w:rsid w:val="00EF0E37"/>
    <w:rsid w:val="00EF0E80"/>
    <w:rsid w:val="00EF113A"/>
    <w:rsid w:val="00EF1D04"/>
    <w:rsid w:val="00EF3CCF"/>
    <w:rsid w:val="00EF419E"/>
    <w:rsid w:val="00EF439F"/>
    <w:rsid w:val="00EF4588"/>
    <w:rsid w:val="00EF4EAA"/>
    <w:rsid w:val="00EF5F18"/>
    <w:rsid w:val="00EF606C"/>
    <w:rsid w:val="00EF6905"/>
    <w:rsid w:val="00EF6C5B"/>
    <w:rsid w:val="00EF7AD7"/>
    <w:rsid w:val="00F00B24"/>
    <w:rsid w:val="00F00F6A"/>
    <w:rsid w:val="00F011B8"/>
    <w:rsid w:val="00F0169D"/>
    <w:rsid w:val="00F01B72"/>
    <w:rsid w:val="00F0279B"/>
    <w:rsid w:val="00F03104"/>
    <w:rsid w:val="00F03CC6"/>
    <w:rsid w:val="00F03FD8"/>
    <w:rsid w:val="00F0410F"/>
    <w:rsid w:val="00F048EA"/>
    <w:rsid w:val="00F04D19"/>
    <w:rsid w:val="00F04D6C"/>
    <w:rsid w:val="00F0516F"/>
    <w:rsid w:val="00F05A72"/>
    <w:rsid w:val="00F05B9F"/>
    <w:rsid w:val="00F0661E"/>
    <w:rsid w:val="00F070A3"/>
    <w:rsid w:val="00F071A3"/>
    <w:rsid w:val="00F07491"/>
    <w:rsid w:val="00F10200"/>
    <w:rsid w:val="00F1093D"/>
    <w:rsid w:val="00F11538"/>
    <w:rsid w:val="00F11A59"/>
    <w:rsid w:val="00F121E6"/>
    <w:rsid w:val="00F12326"/>
    <w:rsid w:val="00F13D32"/>
    <w:rsid w:val="00F14355"/>
    <w:rsid w:val="00F1440C"/>
    <w:rsid w:val="00F14761"/>
    <w:rsid w:val="00F15ED3"/>
    <w:rsid w:val="00F16314"/>
    <w:rsid w:val="00F164D1"/>
    <w:rsid w:val="00F166E5"/>
    <w:rsid w:val="00F1688D"/>
    <w:rsid w:val="00F16AA4"/>
    <w:rsid w:val="00F17058"/>
    <w:rsid w:val="00F20836"/>
    <w:rsid w:val="00F20E83"/>
    <w:rsid w:val="00F21284"/>
    <w:rsid w:val="00F21703"/>
    <w:rsid w:val="00F22174"/>
    <w:rsid w:val="00F226A5"/>
    <w:rsid w:val="00F226CC"/>
    <w:rsid w:val="00F22717"/>
    <w:rsid w:val="00F239E7"/>
    <w:rsid w:val="00F23F2A"/>
    <w:rsid w:val="00F24838"/>
    <w:rsid w:val="00F24E02"/>
    <w:rsid w:val="00F254E5"/>
    <w:rsid w:val="00F25A66"/>
    <w:rsid w:val="00F25F29"/>
    <w:rsid w:val="00F262B1"/>
    <w:rsid w:val="00F263AB"/>
    <w:rsid w:val="00F26CC4"/>
    <w:rsid w:val="00F274F1"/>
    <w:rsid w:val="00F27DDB"/>
    <w:rsid w:val="00F3017D"/>
    <w:rsid w:val="00F3108E"/>
    <w:rsid w:val="00F3124D"/>
    <w:rsid w:val="00F314A0"/>
    <w:rsid w:val="00F32F02"/>
    <w:rsid w:val="00F33C9C"/>
    <w:rsid w:val="00F33D1B"/>
    <w:rsid w:val="00F33E8C"/>
    <w:rsid w:val="00F349CB"/>
    <w:rsid w:val="00F34FEE"/>
    <w:rsid w:val="00F35410"/>
    <w:rsid w:val="00F36947"/>
    <w:rsid w:val="00F37FF7"/>
    <w:rsid w:val="00F42607"/>
    <w:rsid w:val="00F42696"/>
    <w:rsid w:val="00F42709"/>
    <w:rsid w:val="00F4273B"/>
    <w:rsid w:val="00F43500"/>
    <w:rsid w:val="00F43568"/>
    <w:rsid w:val="00F4362F"/>
    <w:rsid w:val="00F43E3E"/>
    <w:rsid w:val="00F45CFC"/>
    <w:rsid w:val="00F45DCF"/>
    <w:rsid w:val="00F45E26"/>
    <w:rsid w:val="00F47105"/>
    <w:rsid w:val="00F472C1"/>
    <w:rsid w:val="00F47451"/>
    <w:rsid w:val="00F50838"/>
    <w:rsid w:val="00F50967"/>
    <w:rsid w:val="00F5099A"/>
    <w:rsid w:val="00F509F9"/>
    <w:rsid w:val="00F5157A"/>
    <w:rsid w:val="00F527C4"/>
    <w:rsid w:val="00F53145"/>
    <w:rsid w:val="00F53EE5"/>
    <w:rsid w:val="00F544AB"/>
    <w:rsid w:val="00F5498E"/>
    <w:rsid w:val="00F55227"/>
    <w:rsid w:val="00F552CC"/>
    <w:rsid w:val="00F5561A"/>
    <w:rsid w:val="00F55D1D"/>
    <w:rsid w:val="00F55E19"/>
    <w:rsid w:val="00F564A8"/>
    <w:rsid w:val="00F565BD"/>
    <w:rsid w:val="00F56A34"/>
    <w:rsid w:val="00F56D64"/>
    <w:rsid w:val="00F6137E"/>
    <w:rsid w:val="00F620B3"/>
    <w:rsid w:val="00F620D8"/>
    <w:rsid w:val="00F621A0"/>
    <w:rsid w:val="00F624C1"/>
    <w:rsid w:val="00F627D6"/>
    <w:rsid w:val="00F62E5B"/>
    <w:rsid w:val="00F63EC7"/>
    <w:rsid w:val="00F65373"/>
    <w:rsid w:val="00F66022"/>
    <w:rsid w:val="00F663CC"/>
    <w:rsid w:val="00F6648C"/>
    <w:rsid w:val="00F66BF7"/>
    <w:rsid w:val="00F6740A"/>
    <w:rsid w:val="00F67E37"/>
    <w:rsid w:val="00F70293"/>
    <w:rsid w:val="00F70297"/>
    <w:rsid w:val="00F702B6"/>
    <w:rsid w:val="00F70BE9"/>
    <w:rsid w:val="00F7255A"/>
    <w:rsid w:val="00F72F0A"/>
    <w:rsid w:val="00F737BB"/>
    <w:rsid w:val="00F742DB"/>
    <w:rsid w:val="00F744B2"/>
    <w:rsid w:val="00F747B3"/>
    <w:rsid w:val="00F75129"/>
    <w:rsid w:val="00F75978"/>
    <w:rsid w:val="00F76076"/>
    <w:rsid w:val="00F7634A"/>
    <w:rsid w:val="00F76C72"/>
    <w:rsid w:val="00F77364"/>
    <w:rsid w:val="00F807C6"/>
    <w:rsid w:val="00F80E1B"/>
    <w:rsid w:val="00F811C5"/>
    <w:rsid w:val="00F81310"/>
    <w:rsid w:val="00F8171A"/>
    <w:rsid w:val="00F84000"/>
    <w:rsid w:val="00F84026"/>
    <w:rsid w:val="00F84893"/>
    <w:rsid w:val="00F84C0C"/>
    <w:rsid w:val="00F84D19"/>
    <w:rsid w:val="00F8536F"/>
    <w:rsid w:val="00F86124"/>
    <w:rsid w:val="00F86441"/>
    <w:rsid w:val="00F869B4"/>
    <w:rsid w:val="00F86A9B"/>
    <w:rsid w:val="00F87768"/>
    <w:rsid w:val="00F87FE9"/>
    <w:rsid w:val="00F902AB"/>
    <w:rsid w:val="00F9059B"/>
    <w:rsid w:val="00F906E6"/>
    <w:rsid w:val="00F90950"/>
    <w:rsid w:val="00F90B8A"/>
    <w:rsid w:val="00F90D66"/>
    <w:rsid w:val="00F9279C"/>
    <w:rsid w:val="00F92C8A"/>
    <w:rsid w:val="00F9310D"/>
    <w:rsid w:val="00F932A3"/>
    <w:rsid w:val="00F9370C"/>
    <w:rsid w:val="00F93E67"/>
    <w:rsid w:val="00F93F06"/>
    <w:rsid w:val="00F940A7"/>
    <w:rsid w:val="00F940CC"/>
    <w:rsid w:val="00F940F5"/>
    <w:rsid w:val="00F94560"/>
    <w:rsid w:val="00F94A1E"/>
    <w:rsid w:val="00F94D4C"/>
    <w:rsid w:val="00F94E4A"/>
    <w:rsid w:val="00F9574E"/>
    <w:rsid w:val="00F957AB"/>
    <w:rsid w:val="00F95A28"/>
    <w:rsid w:val="00F95B36"/>
    <w:rsid w:val="00F95BA2"/>
    <w:rsid w:val="00F95EF5"/>
    <w:rsid w:val="00F960B1"/>
    <w:rsid w:val="00F96384"/>
    <w:rsid w:val="00F969D3"/>
    <w:rsid w:val="00F97294"/>
    <w:rsid w:val="00F9793D"/>
    <w:rsid w:val="00F97DAD"/>
    <w:rsid w:val="00FA025D"/>
    <w:rsid w:val="00FA047B"/>
    <w:rsid w:val="00FA070E"/>
    <w:rsid w:val="00FA084B"/>
    <w:rsid w:val="00FA1384"/>
    <w:rsid w:val="00FA2740"/>
    <w:rsid w:val="00FA3057"/>
    <w:rsid w:val="00FA35B2"/>
    <w:rsid w:val="00FA3D84"/>
    <w:rsid w:val="00FA41B4"/>
    <w:rsid w:val="00FA4988"/>
    <w:rsid w:val="00FA4B21"/>
    <w:rsid w:val="00FA5A7B"/>
    <w:rsid w:val="00FA61E9"/>
    <w:rsid w:val="00FA673A"/>
    <w:rsid w:val="00FA676C"/>
    <w:rsid w:val="00FA692E"/>
    <w:rsid w:val="00FA6A25"/>
    <w:rsid w:val="00FB01D9"/>
    <w:rsid w:val="00FB06FB"/>
    <w:rsid w:val="00FB0DE9"/>
    <w:rsid w:val="00FB1141"/>
    <w:rsid w:val="00FB15CF"/>
    <w:rsid w:val="00FB161B"/>
    <w:rsid w:val="00FB1C66"/>
    <w:rsid w:val="00FB1CBE"/>
    <w:rsid w:val="00FB2219"/>
    <w:rsid w:val="00FB27D5"/>
    <w:rsid w:val="00FB3348"/>
    <w:rsid w:val="00FB3FC1"/>
    <w:rsid w:val="00FB41CE"/>
    <w:rsid w:val="00FB4255"/>
    <w:rsid w:val="00FB54A7"/>
    <w:rsid w:val="00FB54EE"/>
    <w:rsid w:val="00FB56EA"/>
    <w:rsid w:val="00FB6714"/>
    <w:rsid w:val="00FB7612"/>
    <w:rsid w:val="00FB7E79"/>
    <w:rsid w:val="00FC030C"/>
    <w:rsid w:val="00FC0852"/>
    <w:rsid w:val="00FC1316"/>
    <w:rsid w:val="00FC1383"/>
    <w:rsid w:val="00FC18C2"/>
    <w:rsid w:val="00FC1DF9"/>
    <w:rsid w:val="00FC2137"/>
    <w:rsid w:val="00FC24AC"/>
    <w:rsid w:val="00FC2F43"/>
    <w:rsid w:val="00FC3686"/>
    <w:rsid w:val="00FC37D6"/>
    <w:rsid w:val="00FC3EF0"/>
    <w:rsid w:val="00FC4117"/>
    <w:rsid w:val="00FC4808"/>
    <w:rsid w:val="00FC6C2A"/>
    <w:rsid w:val="00FC6F9C"/>
    <w:rsid w:val="00FC76A7"/>
    <w:rsid w:val="00FC7D4C"/>
    <w:rsid w:val="00FC7E97"/>
    <w:rsid w:val="00FD0123"/>
    <w:rsid w:val="00FD03E3"/>
    <w:rsid w:val="00FD04B2"/>
    <w:rsid w:val="00FD0AFD"/>
    <w:rsid w:val="00FD0B66"/>
    <w:rsid w:val="00FD0DD8"/>
    <w:rsid w:val="00FD1A00"/>
    <w:rsid w:val="00FD2057"/>
    <w:rsid w:val="00FD25BF"/>
    <w:rsid w:val="00FD267B"/>
    <w:rsid w:val="00FD32E8"/>
    <w:rsid w:val="00FD3D3A"/>
    <w:rsid w:val="00FD3F3B"/>
    <w:rsid w:val="00FD46A4"/>
    <w:rsid w:val="00FD492A"/>
    <w:rsid w:val="00FD50DA"/>
    <w:rsid w:val="00FD52B3"/>
    <w:rsid w:val="00FD5301"/>
    <w:rsid w:val="00FD5C13"/>
    <w:rsid w:val="00FD5C59"/>
    <w:rsid w:val="00FD625E"/>
    <w:rsid w:val="00FD6CA1"/>
    <w:rsid w:val="00FD7134"/>
    <w:rsid w:val="00FD7953"/>
    <w:rsid w:val="00FD7DE0"/>
    <w:rsid w:val="00FE0588"/>
    <w:rsid w:val="00FE05BF"/>
    <w:rsid w:val="00FE134E"/>
    <w:rsid w:val="00FE136C"/>
    <w:rsid w:val="00FE1DAB"/>
    <w:rsid w:val="00FE22B1"/>
    <w:rsid w:val="00FE26E5"/>
    <w:rsid w:val="00FE279B"/>
    <w:rsid w:val="00FE29EB"/>
    <w:rsid w:val="00FE3D55"/>
    <w:rsid w:val="00FE3E62"/>
    <w:rsid w:val="00FE4453"/>
    <w:rsid w:val="00FE49A0"/>
    <w:rsid w:val="00FE53B8"/>
    <w:rsid w:val="00FE5617"/>
    <w:rsid w:val="00FE5896"/>
    <w:rsid w:val="00FE58E7"/>
    <w:rsid w:val="00FE6242"/>
    <w:rsid w:val="00FE68F5"/>
    <w:rsid w:val="00FE7957"/>
    <w:rsid w:val="00FE7A07"/>
    <w:rsid w:val="00FF059A"/>
    <w:rsid w:val="00FF11B9"/>
    <w:rsid w:val="00FF12D2"/>
    <w:rsid w:val="00FF1334"/>
    <w:rsid w:val="00FF16E0"/>
    <w:rsid w:val="00FF1A2A"/>
    <w:rsid w:val="00FF1A90"/>
    <w:rsid w:val="00FF2866"/>
    <w:rsid w:val="00FF2D41"/>
    <w:rsid w:val="00FF32AA"/>
    <w:rsid w:val="00FF4CFE"/>
    <w:rsid w:val="00FF4D1A"/>
    <w:rsid w:val="00FF5867"/>
    <w:rsid w:val="00FF5B48"/>
    <w:rsid w:val="00FF625E"/>
    <w:rsid w:val="00FF631F"/>
    <w:rsid w:val="00FF6740"/>
    <w:rsid w:val="00FF6D28"/>
    <w:rsid w:val="00FF6EB8"/>
    <w:rsid w:val="00FF7BA6"/>
    <w:rsid w:val="00FF7F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A53334"/>
  <w15:docId w15:val="{D0C9193E-EC4E-4651-BDC5-D0A08999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7E6"/>
    <w:pPr>
      <w:spacing w:line="280" w:lineRule="atLeast"/>
      <w:jc w:val="both"/>
    </w:pPr>
    <w:rPr>
      <w:rFonts w:ascii="Palatino Linotype" w:hAnsi="Palatino Linotype"/>
      <w:color w:val="000000"/>
    </w:rPr>
  </w:style>
  <w:style w:type="paragraph" w:styleId="Ttulo2">
    <w:name w:val="heading 2"/>
    <w:basedOn w:val="Normal"/>
    <w:next w:val="Normal"/>
    <w:link w:val="Ttulo2Char"/>
    <w:uiPriority w:val="9"/>
    <w:semiHidden/>
    <w:unhideWhenUsed/>
    <w:qFormat/>
    <w:rsid w:val="00EB5B4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DPI11articletype">
    <w:name w:val="MDPI_1.1_article_type"/>
    <w:next w:val="Normal"/>
    <w:qFormat/>
    <w:rsid w:val="00B84C80"/>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B84C80"/>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B84C80"/>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B84C80"/>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B84C80"/>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B84C80"/>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B84C80"/>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B84C80"/>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elanormal"/>
    <w:uiPriority w:val="99"/>
    <w:rsid w:val="005442C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acomgrade">
    <w:name w:val="Table Grid"/>
    <w:basedOn w:val="Tabelanormal"/>
    <w:uiPriority w:val="59"/>
    <w:rsid w:val="00B84C80"/>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rsid w:val="00B84C80"/>
    <w:pPr>
      <w:tabs>
        <w:tab w:val="center" w:pos="4153"/>
        <w:tab w:val="right" w:pos="8306"/>
      </w:tabs>
      <w:snapToGrid w:val="0"/>
      <w:spacing w:line="240" w:lineRule="atLeast"/>
    </w:pPr>
    <w:rPr>
      <w:szCs w:val="18"/>
    </w:rPr>
  </w:style>
  <w:style w:type="character" w:customStyle="1" w:styleId="RodapChar">
    <w:name w:val="Rodapé Char"/>
    <w:link w:val="Rodap"/>
    <w:uiPriority w:val="99"/>
    <w:rsid w:val="00B84C80"/>
    <w:rPr>
      <w:rFonts w:ascii="Palatino Linotype" w:hAnsi="Palatino Linotype"/>
      <w:noProof/>
      <w:color w:val="000000"/>
      <w:szCs w:val="18"/>
    </w:rPr>
  </w:style>
  <w:style w:type="paragraph" w:styleId="Cabealho">
    <w:name w:val="header"/>
    <w:basedOn w:val="Normal"/>
    <w:link w:val="CabealhoChar"/>
    <w:uiPriority w:val="99"/>
    <w:rsid w:val="00B84C80"/>
    <w:pPr>
      <w:pBdr>
        <w:bottom w:val="single" w:sz="6" w:space="1" w:color="auto"/>
      </w:pBdr>
      <w:tabs>
        <w:tab w:val="center" w:pos="4153"/>
        <w:tab w:val="right" w:pos="8306"/>
      </w:tabs>
      <w:snapToGrid w:val="0"/>
      <w:spacing w:line="240" w:lineRule="atLeast"/>
      <w:jc w:val="center"/>
    </w:pPr>
    <w:rPr>
      <w:szCs w:val="18"/>
    </w:rPr>
  </w:style>
  <w:style w:type="character" w:customStyle="1" w:styleId="CabealhoChar">
    <w:name w:val="Cabeçalho Char"/>
    <w:link w:val="Cabealho"/>
    <w:uiPriority w:val="99"/>
    <w:rsid w:val="00B84C80"/>
    <w:rPr>
      <w:rFonts w:ascii="Palatino Linotype" w:hAnsi="Palatino Linotype"/>
      <w:noProof/>
      <w:color w:val="000000"/>
      <w:szCs w:val="18"/>
    </w:rPr>
  </w:style>
  <w:style w:type="paragraph" w:customStyle="1" w:styleId="MDPI32textnoindent">
    <w:name w:val="MDPI_3.2_text_no_indent"/>
    <w:basedOn w:val="MDPI31text"/>
    <w:qFormat/>
    <w:rsid w:val="00B84C80"/>
    <w:pPr>
      <w:ind w:firstLine="0"/>
    </w:pPr>
  </w:style>
  <w:style w:type="paragraph" w:customStyle="1" w:styleId="MDPI31text">
    <w:name w:val="MDPI_3.1_text"/>
    <w:link w:val="MDPI31textChar"/>
    <w:qFormat/>
    <w:rsid w:val="0015044B"/>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B84C80"/>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B84C80"/>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B84C80"/>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B84C80"/>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172F33"/>
    <w:pPr>
      <w:numPr>
        <w:numId w:val="27"/>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172F33"/>
    <w:pPr>
      <w:numPr>
        <w:numId w:val="26"/>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B84C80"/>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B84C80"/>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B84C80"/>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F7634A"/>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B84C80"/>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B84C80"/>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B84C80"/>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rsid w:val="00B84C80"/>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B84C80"/>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B84C80"/>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B84C80"/>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B84C80"/>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58337C"/>
    <w:pPr>
      <w:numPr>
        <w:numId w:val="28"/>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odebalo">
    <w:name w:val="Balloon Text"/>
    <w:basedOn w:val="Normal"/>
    <w:link w:val="TextodebaloChar"/>
    <w:uiPriority w:val="99"/>
    <w:rsid w:val="00B84C80"/>
    <w:rPr>
      <w:rFonts w:cs="Tahoma"/>
      <w:szCs w:val="18"/>
    </w:rPr>
  </w:style>
  <w:style w:type="character" w:customStyle="1" w:styleId="TextodebaloChar">
    <w:name w:val="Texto de balão Char"/>
    <w:link w:val="Textodebalo"/>
    <w:uiPriority w:val="99"/>
    <w:rsid w:val="00B84C80"/>
    <w:rPr>
      <w:rFonts w:ascii="Palatino Linotype" w:hAnsi="Palatino Linotype" w:cs="Tahoma"/>
      <w:noProof/>
      <w:color w:val="000000"/>
      <w:szCs w:val="18"/>
    </w:rPr>
  </w:style>
  <w:style w:type="character" w:styleId="Nmerodelinha">
    <w:name w:val="line number"/>
    <w:uiPriority w:val="99"/>
    <w:rsid w:val="001C0E58"/>
    <w:rPr>
      <w:rFonts w:ascii="Palatino Linotype" w:hAnsi="Palatino Linotype"/>
      <w:sz w:val="16"/>
    </w:rPr>
  </w:style>
  <w:style w:type="table" w:customStyle="1" w:styleId="MDPI41threelinetable">
    <w:name w:val="MDPI_4.1_three_line_table"/>
    <w:basedOn w:val="Tabelanormal"/>
    <w:uiPriority w:val="99"/>
    <w:rsid w:val="00B84C80"/>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B84C80"/>
    <w:rPr>
      <w:color w:val="0000FF"/>
      <w:u w:val="single"/>
    </w:rPr>
  </w:style>
  <w:style w:type="character" w:customStyle="1" w:styleId="MenoPendente1">
    <w:name w:val="Menção Pendente1"/>
    <w:uiPriority w:val="99"/>
    <w:semiHidden/>
    <w:unhideWhenUsed/>
    <w:rsid w:val="007A7B56"/>
    <w:rPr>
      <w:color w:val="605E5C"/>
      <w:shd w:val="clear" w:color="auto" w:fill="E1DFDD"/>
    </w:rPr>
  </w:style>
  <w:style w:type="table" w:customStyle="1" w:styleId="TabelaSimples41">
    <w:name w:val="Tabela Simples 41"/>
    <w:basedOn w:val="Tabelanormal"/>
    <w:uiPriority w:val="44"/>
    <w:rsid w:val="00C332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B84C80"/>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B84C80"/>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B84C80"/>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BD66AA"/>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B84C80"/>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B84C80"/>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280DBE"/>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elanormal"/>
    <w:uiPriority w:val="99"/>
    <w:rsid w:val="00B84C80"/>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B84C80"/>
  </w:style>
  <w:style w:type="paragraph" w:styleId="Bibliografia">
    <w:name w:val="Bibliography"/>
    <w:basedOn w:val="Normal"/>
    <w:next w:val="Normal"/>
    <w:uiPriority w:val="37"/>
    <w:semiHidden/>
    <w:unhideWhenUsed/>
    <w:rsid w:val="00B84C80"/>
  </w:style>
  <w:style w:type="paragraph" w:styleId="Corpodetexto">
    <w:name w:val="Body Text"/>
    <w:link w:val="CorpodetextoChar"/>
    <w:rsid w:val="00B84C80"/>
    <w:pPr>
      <w:spacing w:after="120" w:line="340" w:lineRule="atLeast"/>
      <w:jc w:val="both"/>
    </w:pPr>
    <w:rPr>
      <w:rFonts w:ascii="Palatino Linotype" w:hAnsi="Palatino Linotype"/>
      <w:color w:val="000000"/>
      <w:sz w:val="24"/>
      <w:lang w:eastAsia="de-DE"/>
    </w:rPr>
  </w:style>
  <w:style w:type="character" w:customStyle="1" w:styleId="CorpodetextoChar">
    <w:name w:val="Corpo de texto Char"/>
    <w:link w:val="Corpodetexto"/>
    <w:rsid w:val="00B84C80"/>
    <w:rPr>
      <w:rFonts w:ascii="Palatino Linotype" w:hAnsi="Palatino Linotype"/>
      <w:color w:val="000000"/>
      <w:sz w:val="24"/>
      <w:lang w:eastAsia="de-DE"/>
    </w:rPr>
  </w:style>
  <w:style w:type="character" w:styleId="Refdecomentrio">
    <w:name w:val="annotation reference"/>
    <w:rsid w:val="00B84C80"/>
    <w:rPr>
      <w:sz w:val="21"/>
      <w:szCs w:val="21"/>
    </w:rPr>
  </w:style>
  <w:style w:type="paragraph" w:styleId="Textodecomentrio">
    <w:name w:val="annotation text"/>
    <w:basedOn w:val="Normal"/>
    <w:link w:val="TextodecomentrioChar"/>
    <w:rsid w:val="00B84C80"/>
  </w:style>
  <w:style w:type="character" w:customStyle="1" w:styleId="TextodecomentrioChar">
    <w:name w:val="Texto de comentário Char"/>
    <w:link w:val="Textodecomentrio"/>
    <w:rsid w:val="00B84C80"/>
    <w:rPr>
      <w:rFonts w:ascii="Palatino Linotype" w:hAnsi="Palatino Linotype"/>
      <w:noProof/>
      <w:color w:val="000000"/>
    </w:rPr>
  </w:style>
  <w:style w:type="paragraph" w:styleId="Assuntodocomentrio">
    <w:name w:val="annotation subject"/>
    <w:basedOn w:val="Textodecomentrio"/>
    <w:next w:val="Textodecomentrio"/>
    <w:link w:val="AssuntodocomentrioChar"/>
    <w:rsid w:val="00B84C80"/>
    <w:rPr>
      <w:b/>
      <w:bCs/>
    </w:rPr>
  </w:style>
  <w:style w:type="character" w:customStyle="1" w:styleId="AssuntodocomentrioChar">
    <w:name w:val="Assunto do comentário Char"/>
    <w:link w:val="Assuntodocomentrio"/>
    <w:rsid w:val="00B84C80"/>
    <w:rPr>
      <w:rFonts w:ascii="Palatino Linotype" w:hAnsi="Palatino Linotype"/>
      <w:b/>
      <w:bCs/>
      <w:noProof/>
      <w:color w:val="000000"/>
    </w:rPr>
  </w:style>
  <w:style w:type="character" w:styleId="Refdenotadefim">
    <w:name w:val="endnote reference"/>
    <w:rsid w:val="00B84C80"/>
    <w:rPr>
      <w:vertAlign w:val="superscript"/>
    </w:rPr>
  </w:style>
  <w:style w:type="paragraph" w:styleId="Textodenotadefim">
    <w:name w:val="endnote text"/>
    <w:basedOn w:val="Normal"/>
    <w:link w:val="TextodenotadefimChar"/>
    <w:semiHidden/>
    <w:unhideWhenUsed/>
    <w:rsid w:val="00B84C80"/>
    <w:pPr>
      <w:spacing w:line="240" w:lineRule="auto"/>
    </w:pPr>
  </w:style>
  <w:style w:type="character" w:customStyle="1" w:styleId="TextodenotadefimChar">
    <w:name w:val="Texto de nota de fim Char"/>
    <w:link w:val="Textodenotadefim"/>
    <w:semiHidden/>
    <w:rsid w:val="00B84C80"/>
    <w:rPr>
      <w:rFonts w:ascii="Palatino Linotype" w:hAnsi="Palatino Linotype"/>
      <w:noProof/>
      <w:color w:val="000000"/>
    </w:rPr>
  </w:style>
  <w:style w:type="character" w:styleId="HiperlinkVisitado">
    <w:name w:val="FollowedHyperlink"/>
    <w:rsid w:val="00B84C80"/>
    <w:rPr>
      <w:color w:val="954F72"/>
      <w:u w:val="single"/>
    </w:rPr>
  </w:style>
  <w:style w:type="paragraph" w:styleId="Textodenotaderodap">
    <w:name w:val="footnote text"/>
    <w:basedOn w:val="Normal"/>
    <w:link w:val="TextodenotaderodapChar"/>
    <w:semiHidden/>
    <w:unhideWhenUsed/>
    <w:rsid w:val="00B84C80"/>
    <w:pPr>
      <w:spacing w:line="240" w:lineRule="auto"/>
    </w:pPr>
  </w:style>
  <w:style w:type="character" w:customStyle="1" w:styleId="TextodenotaderodapChar">
    <w:name w:val="Texto de nota de rodapé Char"/>
    <w:link w:val="Textodenotaderodap"/>
    <w:semiHidden/>
    <w:rsid w:val="00B84C80"/>
    <w:rPr>
      <w:rFonts w:ascii="Palatino Linotype" w:hAnsi="Palatino Linotype"/>
      <w:noProof/>
      <w:color w:val="000000"/>
    </w:rPr>
  </w:style>
  <w:style w:type="paragraph" w:styleId="NormalWeb">
    <w:name w:val="Normal (Web)"/>
    <w:basedOn w:val="Normal"/>
    <w:uiPriority w:val="99"/>
    <w:rsid w:val="00B84C80"/>
    <w:rPr>
      <w:szCs w:val="24"/>
    </w:rPr>
  </w:style>
  <w:style w:type="paragraph" w:customStyle="1" w:styleId="MsoFootnoteText0">
    <w:name w:val="MsoFootnoteText"/>
    <w:basedOn w:val="NormalWeb"/>
    <w:qFormat/>
    <w:rsid w:val="00B84C80"/>
    <w:rPr>
      <w:rFonts w:ascii="Times New Roman" w:hAnsi="Times New Roman"/>
    </w:rPr>
  </w:style>
  <w:style w:type="character" w:styleId="Nmerodepgina">
    <w:name w:val="page number"/>
    <w:rsid w:val="00B84C80"/>
  </w:style>
  <w:style w:type="character" w:styleId="TextodoEspaoReservado">
    <w:name w:val="Placeholder Text"/>
    <w:uiPriority w:val="99"/>
    <w:semiHidden/>
    <w:rsid w:val="00B84C80"/>
    <w:rPr>
      <w:color w:val="808080"/>
    </w:rPr>
  </w:style>
  <w:style w:type="paragraph" w:customStyle="1" w:styleId="MDPI71footnotes">
    <w:name w:val="MDPI_7.1_footnotes"/>
    <w:qFormat/>
    <w:rsid w:val="00BE3560"/>
    <w:pPr>
      <w:numPr>
        <w:numId w:val="25"/>
      </w:numPr>
      <w:adjustRightInd w:val="0"/>
      <w:snapToGrid w:val="0"/>
      <w:spacing w:line="280" w:lineRule="atLeast"/>
    </w:pPr>
    <w:rPr>
      <w:rFonts w:ascii="Palatino Linotype" w:eastAsiaTheme="minorEastAsia" w:hAnsi="Palatino Linotype"/>
      <w:noProof/>
      <w:color w:val="000000"/>
      <w:sz w:val="18"/>
    </w:rPr>
  </w:style>
  <w:style w:type="character" w:styleId="Forte">
    <w:name w:val="Strong"/>
    <w:basedOn w:val="Fontepargpadro"/>
    <w:uiPriority w:val="22"/>
    <w:qFormat/>
    <w:rsid w:val="00E350EE"/>
    <w:rPr>
      <w:b/>
      <w:bCs/>
    </w:rPr>
  </w:style>
  <w:style w:type="paragraph" w:customStyle="1" w:styleId="EndNoteBibliographyTitle">
    <w:name w:val="EndNote Bibliography Title"/>
    <w:basedOn w:val="Normal"/>
    <w:link w:val="EndNoteBibliographyTitleChar"/>
    <w:rsid w:val="004B71E6"/>
    <w:pPr>
      <w:jc w:val="center"/>
    </w:pPr>
    <w:rPr>
      <w:noProof/>
      <w:sz w:val="18"/>
    </w:rPr>
  </w:style>
  <w:style w:type="character" w:customStyle="1" w:styleId="MDPI31textChar">
    <w:name w:val="MDPI_3.1_text Char"/>
    <w:basedOn w:val="Fontepargpadro"/>
    <w:link w:val="MDPI31text"/>
    <w:rsid w:val="004B71E6"/>
    <w:rPr>
      <w:rFonts w:ascii="Palatino Linotype" w:eastAsia="Times New Roman" w:hAnsi="Palatino Linotype"/>
      <w:snapToGrid w:val="0"/>
      <w:color w:val="000000"/>
      <w:szCs w:val="22"/>
      <w:lang w:eastAsia="de-DE" w:bidi="en-US"/>
    </w:rPr>
  </w:style>
  <w:style w:type="character" w:customStyle="1" w:styleId="EndNoteBibliographyTitleChar">
    <w:name w:val="EndNote Bibliography Title Char"/>
    <w:basedOn w:val="MDPI31textChar"/>
    <w:link w:val="EndNoteBibliographyTitle"/>
    <w:rsid w:val="004B71E6"/>
    <w:rPr>
      <w:rFonts w:ascii="Palatino Linotype" w:eastAsia="Times New Roman" w:hAnsi="Palatino Linotype"/>
      <w:noProof/>
      <w:snapToGrid/>
      <w:color w:val="000000"/>
      <w:sz w:val="18"/>
      <w:szCs w:val="22"/>
      <w:lang w:eastAsia="de-DE" w:bidi="en-US"/>
    </w:rPr>
  </w:style>
  <w:style w:type="paragraph" w:customStyle="1" w:styleId="EndNoteBibliography">
    <w:name w:val="EndNote Bibliography"/>
    <w:basedOn w:val="Normal"/>
    <w:link w:val="EndNoteBibliographyChar"/>
    <w:rsid w:val="004B71E6"/>
    <w:pPr>
      <w:spacing w:line="240" w:lineRule="atLeast"/>
    </w:pPr>
    <w:rPr>
      <w:noProof/>
      <w:sz w:val="18"/>
    </w:rPr>
  </w:style>
  <w:style w:type="character" w:customStyle="1" w:styleId="EndNoteBibliographyChar">
    <w:name w:val="EndNote Bibliography Char"/>
    <w:basedOn w:val="MDPI31textChar"/>
    <w:link w:val="EndNoteBibliography"/>
    <w:rsid w:val="004B71E6"/>
    <w:rPr>
      <w:rFonts w:ascii="Palatino Linotype" w:eastAsia="Times New Roman" w:hAnsi="Palatino Linotype"/>
      <w:noProof/>
      <w:snapToGrid/>
      <w:color w:val="000000"/>
      <w:sz w:val="18"/>
      <w:szCs w:val="22"/>
      <w:lang w:eastAsia="de-DE" w:bidi="en-US"/>
    </w:rPr>
  </w:style>
  <w:style w:type="paragraph" w:styleId="PargrafodaLista">
    <w:name w:val="List Paragraph"/>
    <w:basedOn w:val="Normal"/>
    <w:uiPriority w:val="34"/>
    <w:qFormat/>
    <w:rsid w:val="00F20836"/>
    <w:pPr>
      <w:ind w:left="720"/>
      <w:contextualSpacing/>
    </w:pPr>
  </w:style>
  <w:style w:type="paragraph" w:styleId="SemEspaamento">
    <w:name w:val="No Spacing"/>
    <w:uiPriority w:val="1"/>
    <w:qFormat/>
    <w:rsid w:val="002C7BD8"/>
    <w:pPr>
      <w:jc w:val="both"/>
    </w:pPr>
    <w:rPr>
      <w:rFonts w:ascii="Palatino Linotype" w:hAnsi="Palatino Linotype"/>
      <w:color w:val="000000"/>
    </w:rPr>
  </w:style>
  <w:style w:type="character" w:customStyle="1" w:styleId="Ttulo2Char">
    <w:name w:val="Título 2 Char"/>
    <w:basedOn w:val="Fontepargpadro"/>
    <w:link w:val="Ttulo2"/>
    <w:uiPriority w:val="9"/>
    <w:semiHidden/>
    <w:rsid w:val="00EB5B45"/>
    <w:rPr>
      <w:rFonts w:asciiTheme="majorHAnsi" w:eastAsiaTheme="majorEastAsia" w:hAnsiTheme="majorHAnsi" w:cstheme="majorBidi"/>
      <w:color w:val="2F5496" w:themeColor="accent1" w:themeShade="BF"/>
      <w:sz w:val="26"/>
      <w:szCs w:val="26"/>
    </w:rPr>
  </w:style>
  <w:style w:type="paragraph" w:styleId="Reviso">
    <w:name w:val="Revision"/>
    <w:hidden/>
    <w:uiPriority w:val="99"/>
    <w:semiHidden/>
    <w:rsid w:val="00D51189"/>
    <w:rPr>
      <w:rFonts w:ascii="Palatino Linotype" w:hAnsi="Palatino Linotype"/>
      <w:color w:val="000000"/>
    </w:rPr>
  </w:style>
  <w:style w:type="paragraph" w:styleId="Legenda">
    <w:name w:val="caption"/>
    <w:basedOn w:val="Normal"/>
    <w:next w:val="Normal"/>
    <w:uiPriority w:val="35"/>
    <w:unhideWhenUsed/>
    <w:qFormat/>
    <w:rsid w:val="00D053F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808182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OneDrive\Documentos\P&#243;s-Doutorado\Paper%20In%20vitro%20Moss\plants-template_MDP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41D06-EB25-4379-9FC0-53E64BC2F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C:\Users\steph\OneDrive\Documentos\Pós-Doutorado\Paper In vitro Moss\plants-template_MDPI.dot</Template>
  <TotalTime>1</TotalTime>
  <Pages>4</Pages>
  <Words>695</Words>
  <Characters>4498</Characters>
  <Application>Microsoft Office Word</Application>
  <DocSecurity>0</DocSecurity>
  <Lines>281</Lines>
  <Paragraphs>148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Stephan Dohms</dc:creator>
  <cp:keywords/>
  <dc:description/>
  <cp:lastModifiedBy>Marcelo Ramada</cp:lastModifiedBy>
  <cp:revision>4</cp:revision>
  <dcterms:created xsi:type="dcterms:W3CDTF">2026-08-23T22:20:00Z</dcterms:created>
  <dcterms:modified xsi:type="dcterms:W3CDTF">2026-08-24T12:45:00Z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c735b425-eed7-4256-9645-d61cb0c9be2c</vt:lpwstr>
  </property>
</Properties>
</file>