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4CA30A66" w14:textId="62AD9A7C" w:rsidR="00817DD6" w:rsidRPr="001549D3" w:rsidRDefault="00695613" w:rsidP="0001436A">
      <w:pPr>
        <w:pStyle w:val="aff3"/>
      </w:pPr>
      <w:r w:rsidRPr="00695613">
        <w:t xml:space="preserve">Range shift and introgression of three Japanese </w:t>
      </w:r>
      <w:proofErr w:type="spellStart"/>
      <w:r w:rsidRPr="00695613">
        <w:rPr>
          <w:i/>
        </w:rPr>
        <w:t>Abies</w:t>
      </w:r>
      <w:proofErr w:type="spellEnd"/>
      <w:r w:rsidRPr="00695613">
        <w:t xml:space="preserve"> species: insights from population genetic data and species distribution modelling</w:t>
      </w:r>
    </w:p>
    <w:p w14:paraId="25D2C293" w14:textId="5CE71225" w:rsidR="002868E2" w:rsidRPr="00994A3D" w:rsidRDefault="00695613" w:rsidP="0001436A">
      <w:pPr>
        <w:pStyle w:val="AuthorList"/>
      </w:pPr>
      <w:proofErr w:type="spellStart"/>
      <w:r w:rsidRPr="00695613">
        <w:t>Kentaro</w:t>
      </w:r>
      <w:proofErr w:type="spellEnd"/>
      <w:r w:rsidRPr="00695613">
        <w:t xml:space="preserve"> Uchiyama, </w:t>
      </w:r>
      <w:proofErr w:type="spellStart"/>
      <w:r w:rsidRPr="00695613">
        <w:t>Sayaka</w:t>
      </w:r>
      <w:proofErr w:type="spellEnd"/>
      <w:r w:rsidRPr="00695613">
        <w:t xml:space="preserve"> </w:t>
      </w:r>
      <w:proofErr w:type="spellStart"/>
      <w:r w:rsidRPr="00695613">
        <w:t>Fujii</w:t>
      </w:r>
      <w:proofErr w:type="spellEnd"/>
      <w:r w:rsidRPr="00695613">
        <w:t xml:space="preserve">, </w:t>
      </w:r>
      <w:proofErr w:type="spellStart"/>
      <w:r w:rsidRPr="00695613">
        <w:t>Ikutaro</w:t>
      </w:r>
      <w:proofErr w:type="spellEnd"/>
      <w:r w:rsidRPr="00695613">
        <w:t xml:space="preserve"> </w:t>
      </w:r>
      <w:proofErr w:type="spellStart"/>
      <w:r w:rsidRPr="00695613">
        <w:t>Tsuyama</w:t>
      </w:r>
      <w:proofErr w:type="spellEnd"/>
      <w:r w:rsidRPr="00695613">
        <w:t>, Nobuyuki Tanaka, Suzuki Setsuko, Megumi K. Kimura</w:t>
      </w:r>
      <w:r>
        <w:t>,</w:t>
      </w:r>
      <w:r w:rsidRPr="00695613">
        <w:t xml:space="preserve"> Yoshihisa </w:t>
      </w:r>
      <w:proofErr w:type="spellStart"/>
      <w:r w:rsidRPr="00695613">
        <w:t>Suyama</w:t>
      </w:r>
      <w:proofErr w:type="spellEnd"/>
      <w:r w:rsidRPr="00695613">
        <w:t xml:space="preserve"> and Yoshihiko Tsumura*</w:t>
      </w:r>
    </w:p>
    <w:p w14:paraId="217F3AE0" w14:textId="4436F147" w:rsidR="002868E2" w:rsidRDefault="002868E2" w:rsidP="00994A3D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Pr="00994A3D">
        <w:rPr>
          <w:rFonts w:cs="Times New Roman"/>
        </w:rPr>
        <w:t>Corresponding Author</w:t>
      </w:r>
      <w:r w:rsidR="00994A3D" w:rsidRPr="00994A3D">
        <w:rPr>
          <w:rFonts w:cs="Times New Roman"/>
        </w:rPr>
        <w:t xml:space="preserve">: </w:t>
      </w:r>
      <w:r w:rsidR="00695613" w:rsidRPr="00695613">
        <w:rPr>
          <w:rFonts w:cs="Times New Roman"/>
        </w:rPr>
        <w:t>tsumura.yoshihiko.ke@u.tsukuba.ac.jp</w:t>
      </w:r>
    </w:p>
    <w:p w14:paraId="0AD317D3" w14:textId="77777777" w:rsidR="00856E95" w:rsidRPr="00994A3D" w:rsidRDefault="00856E95" w:rsidP="00994A3D">
      <w:pPr>
        <w:spacing w:before="240" w:after="0"/>
        <w:rPr>
          <w:rFonts w:cs="Times New Roman"/>
        </w:rPr>
      </w:pPr>
    </w:p>
    <w:p w14:paraId="5E584EE8" w14:textId="77777777" w:rsidR="00994A3D" w:rsidRPr="00994A3D" w:rsidRDefault="00654E8F" w:rsidP="0001436A">
      <w:pPr>
        <w:pStyle w:val="1"/>
      </w:pPr>
      <w:r w:rsidRPr="00994A3D">
        <w:t>Supplementary Figures and Tables</w:t>
      </w:r>
    </w:p>
    <w:p w14:paraId="07970E94" w14:textId="77777777" w:rsidR="00994A3D" w:rsidRPr="001549D3" w:rsidRDefault="00994A3D" w:rsidP="0001436A">
      <w:pPr>
        <w:pStyle w:val="2"/>
      </w:pPr>
      <w:r w:rsidRPr="0001436A">
        <w:t>Supplementary</w:t>
      </w:r>
      <w:r w:rsidRPr="001549D3">
        <w:t xml:space="preserve"> Figures</w:t>
      </w:r>
    </w:p>
    <w:p w14:paraId="11EC8DA1" w14:textId="29795927" w:rsidR="00994A3D" w:rsidRPr="001549D3" w:rsidRDefault="00DC756E" w:rsidP="00856E95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ja-JP"/>
        </w:rPr>
        <w:drawing>
          <wp:inline distT="0" distB="0" distL="0" distR="0" wp14:anchorId="1B7A7FF2" wp14:editId="47B83B3E">
            <wp:extent cx="4313558" cy="3253563"/>
            <wp:effectExtent l="0" t="0" r="0" b="444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790" cy="326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1AED1" w14:textId="0BE765B7" w:rsidR="00BB6312" w:rsidRDefault="00994A3D" w:rsidP="00856E95">
      <w:pPr>
        <w:keepNext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803D24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DC756E" w:rsidRPr="00DC756E">
        <w:rPr>
          <w:rFonts w:cs="Times New Roman"/>
          <w:szCs w:val="24"/>
        </w:rPr>
        <w:t xml:space="preserve">Relationship between geographical distance and the overall pairwise </w:t>
      </w:r>
      <w:r w:rsidR="00DC756E" w:rsidRPr="00DC756E">
        <w:rPr>
          <w:rFonts w:cs="Times New Roman"/>
          <w:i/>
          <w:szCs w:val="24"/>
        </w:rPr>
        <w:t>F</w:t>
      </w:r>
      <w:r w:rsidR="00DC756E" w:rsidRPr="00DC756E">
        <w:rPr>
          <w:rFonts w:cs="Times New Roman"/>
          <w:szCs w:val="24"/>
          <w:vertAlign w:val="subscript"/>
        </w:rPr>
        <w:t>ST</w:t>
      </w:r>
      <w:r w:rsidR="00DC756E" w:rsidRPr="00DC756E">
        <w:rPr>
          <w:rFonts w:cs="Times New Roman"/>
          <w:szCs w:val="24"/>
        </w:rPr>
        <w:t xml:space="preserve"> for 18 SSR loci in </w:t>
      </w:r>
      <w:proofErr w:type="spellStart"/>
      <w:r w:rsidR="00DC756E" w:rsidRPr="00DC756E">
        <w:rPr>
          <w:rFonts w:cs="Times New Roman"/>
          <w:i/>
          <w:szCs w:val="24"/>
        </w:rPr>
        <w:t>Abies</w:t>
      </w:r>
      <w:proofErr w:type="spellEnd"/>
      <w:r w:rsidR="00DC756E" w:rsidRPr="00DC756E">
        <w:rPr>
          <w:rFonts w:cs="Times New Roman"/>
          <w:szCs w:val="24"/>
        </w:rPr>
        <w:t xml:space="preserve"> </w:t>
      </w:r>
      <w:r w:rsidR="00DC756E" w:rsidRPr="00B23701">
        <w:rPr>
          <w:rFonts w:cs="Times New Roman"/>
          <w:i/>
          <w:szCs w:val="24"/>
        </w:rPr>
        <w:t>firma</w:t>
      </w:r>
      <w:r w:rsidR="00DC756E" w:rsidRPr="00DC756E">
        <w:rPr>
          <w:rFonts w:cs="Times New Roman"/>
          <w:szCs w:val="24"/>
        </w:rPr>
        <w:t>. The significance of this relationship, which represents the magnitude of IBD, was tested using the Mantel test (R</w:t>
      </w:r>
      <w:r w:rsidR="00DC756E" w:rsidRPr="00DC756E">
        <w:rPr>
          <w:rFonts w:cs="Times New Roman"/>
          <w:szCs w:val="24"/>
          <w:vertAlign w:val="superscript"/>
        </w:rPr>
        <w:t>2</w:t>
      </w:r>
      <w:r w:rsidR="00DC756E" w:rsidRPr="00DC756E">
        <w:rPr>
          <w:rFonts w:cs="Times New Roman"/>
          <w:szCs w:val="24"/>
        </w:rPr>
        <w:t>=0.26404, P &lt;0.001).</w:t>
      </w:r>
    </w:p>
    <w:p w14:paraId="4735E39D" w14:textId="77777777" w:rsidR="00BB6312" w:rsidRDefault="00BB6312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ECE05A5" w14:textId="77777777" w:rsidR="00BB6312" w:rsidRDefault="00BB6312" w:rsidP="00B23701">
      <w:pPr>
        <w:keepNext/>
        <w:rPr>
          <w:lang w:eastAsia="ja-JP"/>
        </w:rPr>
        <w:sectPr w:rsidR="00BB6312" w:rsidSect="0093429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24B848D4" w14:textId="6D141EE7" w:rsidR="00B30E08" w:rsidRDefault="008E4411" w:rsidP="00B23701">
      <w:pPr>
        <w:keepNext/>
        <w:rPr>
          <w:lang w:eastAsia="ja-JP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F26CBE" wp14:editId="36C7291C">
                <wp:simplePos x="0" y="0"/>
                <wp:positionH relativeFrom="column">
                  <wp:posOffset>-133350</wp:posOffset>
                </wp:positionH>
                <wp:positionV relativeFrom="paragraph">
                  <wp:posOffset>-106045</wp:posOffset>
                </wp:positionV>
                <wp:extent cx="5867400" cy="4000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207A15" w14:textId="6AB50EFF" w:rsidR="008E4411" w:rsidRPr="008E4411" w:rsidRDefault="008E4411">
                            <w:pPr>
                              <w:rPr>
                                <w:sz w:val="32"/>
                                <w:lang w:eastAsia="ja-JP"/>
                              </w:rPr>
                            </w:pPr>
                            <w:r w:rsidRPr="008E4411">
                              <w:rPr>
                                <w:rFonts w:hint="eastAsia"/>
                                <w:sz w:val="32"/>
                                <w:lang w:eastAsia="ja-JP"/>
                              </w:rPr>
                              <w:t>a)</w:t>
                            </w:r>
                            <w:r>
                              <w:rPr>
                                <w:sz w:val="32"/>
                                <w:lang w:eastAsia="ja-JP"/>
                              </w:rPr>
                              <w:t xml:space="preserve">                                                                                            </w:t>
                            </w:r>
                            <w:proofErr w:type="gramStart"/>
                            <w:r>
                              <w:rPr>
                                <w:sz w:val="32"/>
                                <w:lang w:eastAsia="ja-JP"/>
                              </w:rPr>
                              <w:t>b</w:t>
                            </w:r>
                            <w:proofErr w:type="gramEnd"/>
                            <w:r>
                              <w:rPr>
                                <w:sz w:val="32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F26C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margin-left:-10.5pt;margin-top:-8.35pt;width:462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" fillcolor="white [3201]" stroked="f" strokeweight=".5pt">
                <v:textbox>
                  <w:txbxContent>
                    <w:p w14:paraId="4B207A15" w14:textId="6AB50EFF" w:rsidR="008E4411" w:rsidRPr="008E4411" w:rsidRDefault="008E4411">
                      <w:pPr>
                        <w:rPr>
                          <w:sz w:val="32"/>
                          <w:lang w:eastAsia="ja-JP"/>
                        </w:rPr>
                      </w:pPr>
                      <w:r w:rsidRPr="008E4411">
                        <w:rPr>
                          <w:rFonts w:hint="eastAsia"/>
                          <w:sz w:val="32"/>
                          <w:lang w:eastAsia="ja-JP"/>
                        </w:rPr>
                        <w:t>a)</w:t>
                      </w:r>
                      <w:r>
                        <w:rPr>
                          <w:sz w:val="32"/>
                          <w:lang w:eastAsia="ja-JP"/>
                        </w:rPr>
                        <w:t xml:space="preserve">                                                                                            </w:t>
                      </w:r>
                      <w:proofErr w:type="gramStart"/>
                      <w:r>
                        <w:rPr>
                          <w:sz w:val="32"/>
                          <w:lang w:eastAsia="ja-JP"/>
                        </w:rPr>
                        <w:t>b</w:t>
                      </w:r>
                      <w:proofErr w:type="gramEnd"/>
                      <w:r>
                        <w:rPr>
                          <w:sz w:val="32"/>
                          <w:lang w:eastAsia="ja-JP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30E08">
        <w:rPr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0200D025" wp14:editId="4883E41D">
            <wp:simplePos x="0" y="0"/>
            <wp:positionH relativeFrom="page">
              <wp:posOffset>5257800</wp:posOffset>
            </wp:positionH>
            <wp:positionV relativeFrom="paragraph">
              <wp:posOffset>11430</wp:posOffset>
            </wp:positionV>
            <wp:extent cx="4543425" cy="4543425"/>
            <wp:effectExtent l="0" t="0" r="952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r_A.firma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E08">
        <w:rPr>
          <w:noProof/>
          <w:lang w:eastAsia="ja-JP"/>
        </w:rPr>
        <w:drawing>
          <wp:anchor distT="0" distB="0" distL="114300" distR="114300" simplePos="0" relativeHeight="251658240" behindDoc="0" locked="0" layoutInCell="1" allowOverlap="1" wp14:anchorId="1D9B20D1" wp14:editId="2ED467A1">
            <wp:simplePos x="0" y="0"/>
            <wp:positionH relativeFrom="margin">
              <wp:posOffset>-276225</wp:posOffset>
            </wp:positionH>
            <wp:positionV relativeFrom="paragraph">
              <wp:posOffset>10160</wp:posOffset>
            </wp:positionV>
            <wp:extent cx="4543425" cy="4543425"/>
            <wp:effectExtent l="0" t="0" r="9525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e_A.firm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33342" w14:textId="443AB8F9" w:rsidR="00B30E08" w:rsidRDefault="00B30E08" w:rsidP="00B23701">
      <w:pPr>
        <w:keepNext/>
        <w:rPr>
          <w:lang w:eastAsia="ja-JP"/>
        </w:rPr>
      </w:pPr>
    </w:p>
    <w:p w14:paraId="11167A6E" w14:textId="78259B68" w:rsidR="00B30E08" w:rsidRDefault="00B30E08" w:rsidP="00B23701">
      <w:pPr>
        <w:keepNext/>
        <w:rPr>
          <w:lang w:eastAsia="ja-JP"/>
        </w:rPr>
      </w:pPr>
    </w:p>
    <w:p w14:paraId="536F0B97" w14:textId="3EB70CC9" w:rsidR="00B30E08" w:rsidRDefault="00B30E08" w:rsidP="00B23701">
      <w:pPr>
        <w:keepNext/>
        <w:rPr>
          <w:lang w:eastAsia="ja-JP"/>
        </w:rPr>
      </w:pPr>
    </w:p>
    <w:p w14:paraId="6EAEC53D" w14:textId="0D2D1D75" w:rsidR="00B30E08" w:rsidRDefault="00B30E08" w:rsidP="00B23701">
      <w:pPr>
        <w:keepNext/>
        <w:rPr>
          <w:lang w:eastAsia="ja-JP"/>
        </w:rPr>
      </w:pPr>
    </w:p>
    <w:p w14:paraId="2102D255" w14:textId="70AA401E" w:rsidR="00B30E08" w:rsidRDefault="00B30E08" w:rsidP="00B23701">
      <w:pPr>
        <w:keepNext/>
        <w:rPr>
          <w:lang w:eastAsia="ja-JP"/>
        </w:rPr>
      </w:pPr>
    </w:p>
    <w:p w14:paraId="682AA760" w14:textId="34E8442C" w:rsidR="00B30E08" w:rsidRDefault="00B30E08" w:rsidP="00B23701">
      <w:pPr>
        <w:keepNext/>
        <w:rPr>
          <w:lang w:eastAsia="ja-JP"/>
        </w:rPr>
      </w:pPr>
    </w:p>
    <w:p w14:paraId="61C2665D" w14:textId="76C67624" w:rsidR="00B30E08" w:rsidRDefault="00B30E08" w:rsidP="00B23701">
      <w:pPr>
        <w:keepNext/>
        <w:rPr>
          <w:lang w:eastAsia="ja-JP"/>
        </w:rPr>
      </w:pPr>
    </w:p>
    <w:p w14:paraId="4F2D00B8" w14:textId="6C7F53EB" w:rsidR="00B30E08" w:rsidRDefault="00B30E08" w:rsidP="00B23701">
      <w:pPr>
        <w:keepNext/>
        <w:rPr>
          <w:lang w:eastAsia="ja-JP"/>
        </w:rPr>
      </w:pPr>
    </w:p>
    <w:p w14:paraId="5BDD0B20" w14:textId="5DF54BA0" w:rsidR="00B30E08" w:rsidRDefault="00B30E08" w:rsidP="00B23701">
      <w:pPr>
        <w:keepNext/>
        <w:rPr>
          <w:lang w:eastAsia="ja-JP"/>
        </w:rPr>
      </w:pPr>
    </w:p>
    <w:p w14:paraId="16E8ACF0" w14:textId="4F02BEC1" w:rsidR="00B30E08" w:rsidRDefault="00B30E08" w:rsidP="00B23701">
      <w:pPr>
        <w:keepNext/>
        <w:rPr>
          <w:lang w:eastAsia="ja-JP"/>
        </w:rPr>
      </w:pPr>
    </w:p>
    <w:p w14:paraId="4EF43FD3" w14:textId="77777777" w:rsidR="00B30E08" w:rsidRDefault="00B30E08" w:rsidP="00B23701">
      <w:pPr>
        <w:keepNext/>
        <w:rPr>
          <w:lang w:eastAsia="ja-JP"/>
        </w:rPr>
      </w:pPr>
    </w:p>
    <w:p w14:paraId="63C1D511" w14:textId="0B1127F9" w:rsidR="00B30E08" w:rsidRDefault="00B30E08" w:rsidP="00B23701">
      <w:pPr>
        <w:keepNext/>
        <w:rPr>
          <w:lang w:eastAsia="ja-JP"/>
        </w:rPr>
      </w:pPr>
    </w:p>
    <w:p w14:paraId="2EF71227" w14:textId="2379863E" w:rsidR="00B30E08" w:rsidRDefault="00B30E08" w:rsidP="00B23701">
      <w:pPr>
        <w:keepNext/>
        <w:rPr>
          <w:lang w:eastAsia="ja-JP"/>
        </w:rPr>
      </w:pPr>
    </w:p>
    <w:p w14:paraId="081FB42C" w14:textId="77777777" w:rsidR="00B30E08" w:rsidRDefault="00B30E08" w:rsidP="00B23701">
      <w:pPr>
        <w:keepNext/>
        <w:rPr>
          <w:lang w:eastAsia="ja-JP"/>
        </w:rPr>
      </w:pPr>
    </w:p>
    <w:p w14:paraId="35DACBCD" w14:textId="58C267F5" w:rsidR="008E4411" w:rsidRDefault="00B30E08" w:rsidP="00B23701">
      <w:pPr>
        <w:keepNext/>
        <w:rPr>
          <w:lang w:eastAsia="ja-JP"/>
        </w:rPr>
      </w:pPr>
      <w:r w:rsidRPr="0001436A">
        <w:rPr>
          <w:rFonts w:cs="Times New Roman"/>
          <w:b/>
          <w:szCs w:val="24"/>
        </w:rPr>
        <w:t>Supplementary</w:t>
      </w:r>
      <w:r w:rsidRPr="00B30E08">
        <w:rPr>
          <w:lang w:eastAsia="ja-JP"/>
        </w:rPr>
        <w:t xml:space="preserve"> </w:t>
      </w:r>
      <w:r w:rsidRPr="00B30E08">
        <w:rPr>
          <w:b/>
          <w:lang w:eastAsia="ja-JP"/>
        </w:rPr>
        <w:t>Figure 2.</w:t>
      </w:r>
      <w:r w:rsidRPr="00B30E08">
        <w:rPr>
          <w:lang w:eastAsia="ja-JP"/>
        </w:rPr>
        <w:t xml:space="preserve"> </w:t>
      </w:r>
      <w:r w:rsidR="008E4411">
        <w:rPr>
          <w:lang w:eastAsia="ja-JP"/>
        </w:rPr>
        <w:t>Geographical distribution of population genetic diversity</w:t>
      </w:r>
      <w:r w:rsidRPr="00B30E08">
        <w:rPr>
          <w:lang w:eastAsia="ja-JP"/>
        </w:rPr>
        <w:t xml:space="preserve">, a) </w:t>
      </w:r>
      <w:proofErr w:type="spellStart"/>
      <w:r w:rsidR="008E4411">
        <w:rPr>
          <w:lang w:eastAsia="ja-JP"/>
        </w:rPr>
        <w:t>Nei</w:t>
      </w:r>
      <w:proofErr w:type="spellEnd"/>
      <w:r w:rsidR="008E4411">
        <w:rPr>
          <w:lang w:eastAsia="ja-JP"/>
        </w:rPr>
        <w:t xml:space="preserve"> Gene </w:t>
      </w:r>
      <w:r>
        <w:rPr>
          <w:lang w:eastAsia="ja-JP"/>
        </w:rPr>
        <w:t xml:space="preserve">diversity, b) allelic richness </w:t>
      </w:r>
      <w:r w:rsidRPr="00B30E08">
        <w:rPr>
          <w:lang w:eastAsia="ja-JP"/>
        </w:rPr>
        <w:t xml:space="preserve">in 22 populations of </w:t>
      </w:r>
      <w:proofErr w:type="spellStart"/>
      <w:r w:rsidRPr="00B30E08">
        <w:rPr>
          <w:i/>
          <w:lang w:eastAsia="ja-JP"/>
        </w:rPr>
        <w:t>Abies</w:t>
      </w:r>
      <w:proofErr w:type="spellEnd"/>
      <w:r w:rsidRPr="00B30E08">
        <w:rPr>
          <w:i/>
          <w:lang w:eastAsia="ja-JP"/>
        </w:rPr>
        <w:t xml:space="preserve"> firma</w:t>
      </w:r>
      <w:r w:rsidRPr="00B30E08">
        <w:rPr>
          <w:lang w:eastAsia="ja-JP"/>
        </w:rPr>
        <w:t xml:space="preserve">. The size </w:t>
      </w:r>
      <w:r w:rsidR="008E4411">
        <w:rPr>
          <w:lang w:eastAsia="ja-JP"/>
        </w:rPr>
        <w:t>of circle is proportional to within population genetic diversity</w:t>
      </w:r>
      <w:r w:rsidRPr="00B30E08">
        <w:rPr>
          <w:lang w:eastAsia="ja-JP"/>
        </w:rPr>
        <w:t>.</w:t>
      </w:r>
    </w:p>
    <w:p w14:paraId="3669A56F" w14:textId="1AC98E65" w:rsidR="008E4411" w:rsidRDefault="008E4411">
      <w:pPr>
        <w:spacing w:before="0" w:after="200" w:line="276" w:lineRule="auto"/>
        <w:rPr>
          <w:lang w:eastAsia="ja-JP"/>
        </w:rPr>
      </w:pPr>
      <w:r>
        <w:rPr>
          <w:lang w:eastAsia="ja-JP"/>
        </w:rPr>
        <w:br w:type="page"/>
      </w:r>
    </w:p>
    <w:p w14:paraId="4D2074D9" w14:textId="0E54DD7D" w:rsidR="008E4411" w:rsidRDefault="00443E30" w:rsidP="008E4411">
      <w:pPr>
        <w:keepNext/>
        <w:rPr>
          <w:lang w:eastAsia="ja-JP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00B09" wp14:editId="26DFD788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5867400" cy="4000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599CD6" w14:textId="4D0D52F8" w:rsidR="008E4411" w:rsidRPr="008E4411" w:rsidRDefault="008E4411" w:rsidP="008E4411">
                            <w:pPr>
                              <w:rPr>
                                <w:sz w:val="32"/>
                                <w:lang w:eastAsia="ja-JP"/>
                              </w:rPr>
                            </w:pPr>
                            <w:r w:rsidRPr="008E4411">
                              <w:rPr>
                                <w:rFonts w:hint="eastAsia"/>
                                <w:sz w:val="32"/>
                                <w:lang w:eastAsia="ja-JP"/>
                              </w:rPr>
                              <w:t>a)</w:t>
                            </w:r>
                            <w:r>
                              <w:rPr>
                                <w:sz w:val="32"/>
                                <w:lang w:eastAsia="ja-JP"/>
                              </w:rPr>
                              <w:t xml:space="preserve">                                                                                        </w:t>
                            </w:r>
                            <w:proofErr w:type="gramStart"/>
                            <w:r>
                              <w:rPr>
                                <w:sz w:val="32"/>
                                <w:lang w:eastAsia="ja-JP"/>
                              </w:rPr>
                              <w:t>b</w:t>
                            </w:r>
                            <w:proofErr w:type="gramEnd"/>
                            <w:r>
                              <w:rPr>
                                <w:sz w:val="32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C00B09" id="テキスト ボックス 10" o:spid="_x0000_s1027" type="#_x0000_t202" style="position:absolute;margin-left:0;margin-top:2.45pt;width:462pt;height:31.5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" fillcolor="white [3201]" stroked="f" strokeweight=".5pt">
                <v:textbox>
                  <w:txbxContent>
                    <w:p w14:paraId="1F599CD6" w14:textId="4D0D52F8" w:rsidR="008E4411" w:rsidRPr="008E4411" w:rsidRDefault="008E4411" w:rsidP="008E4411">
                      <w:pPr>
                        <w:rPr>
                          <w:sz w:val="32"/>
                          <w:lang w:eastAsia="ja-JP"/>
                        </w:rPr>
                      </w:pPr>
                      <w:r w:rsidRPr="008E4411">
                        <w:rPr>
                          <w:rFonts w:hint="eastAsia"/>
                          <w:sz w:val="32"/>
                          <w:lang w:eastAsia="ja-JP"/>
                        </w:rPr>
                        <w:t>a)</w:t>
                      </w:r>
                      <w:r>
                        <w:rPr>
                          <w:sz w:val="32"/>
                          <w:lang w:eastAsia="ja-JP"/>
                        </w:rPr>
                        <w:t xml:space="preserve">                                                                                        </w:t>
                      </w:r>
                      <w:proofErr w:type="gramStart"/>
                      <w:r>
                        <w:rPr>
                          <w:sz w:val="32"/>
                          <w:lang w:eastAsia="ja-JP"/>
                        </w:rPr>
                        <w:t>b</w:t>
                      </w:r>
                      <w:proofErr w:type="gramEnd"/>
                      <w:r>
                        <w:rPr>
                          <w:sz w:val="32"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ja-JP"/>
        </w:rPr>
        <w:drawing>
          <wp:anchor distT="0" distB="0" distL="114300" distR="114300" simplePos="0" relativeHeight="251665408" behindDoc="0" locked="0" layoutInCell="1" allowOverlap="1" wp14:anchorId="26D14EC5" wp14:editId="6D4A6073">
            <wp:simplePos x="0" y="0"/>
            <wp:positionH relativeFrom="margin">
              <wp:posOffset>-103315</wp:posOffset>
            </wp:positionH>
            <wp:positionV relativeFrom="paragraph">
              <wp:posOffset>143510</wp:posOffset>
            </wp:positionV>
            <wp:extent cx="4512310" cy="4512310"/>
            <wp:effectExtent l="0" t="0" r="2540" b="254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e_A.homolepis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310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ja-JP"/>
        </w:rPr>
        <w:drawing>
          <wp:anchor distT="0" distB="0" distL="114300" distR="114300" simplePos="0" relativeHeight="251666432" behindDoc="0" locked="0" layoutInCell="1" allowOverlap="1" wp14:anchorId="26B118B5" wp14:editId="6AFEC427">
            <wp:simplePos x="0" y="0"/>
            <wp:positionH relativeFrom="margin">
              <wp:posOffset>4462335</wp:posOffset>
            </wp:positionH>
            <wp:positionV relativeFrom="paragraph">
              <wp:posOffset>126365</wp:posOffset>
            </wp:positionV>
            <wp:extent cx="4511040" cy="4511040"/>
            <wp:effectExtent l="0" t="0" r="3810" b="381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r_A.homolepis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F74CF" w14:textId="77777777" w:rsidR="008E4411" w:rsidRDefault="008E4411" w:rsidP="008E4411">
      <w:pPr>
        <w:keepNext/>
        <w:rPr>
          <w:lang w:eastAsia="ja-JP"/>
        </w:rPr>
      </w:pPr>
    </w:p>
    <w:p w14:paraId="44A10A15" w14:textId="6ACDB025" w:rsidR="008E4411" w:rsidRDefault="008E4411" w:rsidP="008E4411">
      <w:pPr>
        <w:keepNext/>
        <w:rPr>
          <w:lang w:eastAsia="ja-JP"/>
        </w:rPr>
      </w:pPr>
    </w:p>
    <w:p w14:paraId="710C9C38" w14:textId="4094DDDE" w:rsidR="008E4411" w:rsidRDefault="008E4411" w:rsidP="008E4411">
      <w:pPr>
        <w:keepNext/>
        <w:rPr>
          <w:lang w:eastAsia="ja-JP"/>
        </w:rPr>
      </w:pPr>
    </w:p>
    <w:p w14:paraId="0BD21352" w14:textId="3617DF16" w:rsidR="008E4411" w:rsidRDefault="008E4411" w:rsidP="008E4411">
      <w:pPr>
        <w:keepNext/>
        <w:rPr>
          <w:lang w:eastAsia="ja-JP"/>
        </w:rPr>
      </w:pPr>
    </w:p>
    <w:p w14:paraId="153BF7C0" w14:textId="3F99E486" w:rsidR="008E4411" w:rsidRDefault="008E4411" w:rsidP="008E4411">
      <w:pPr>
        <w:keepNext/>
        <w:rPr>
          <w:lang w:eastAsia="ja-JP"/>
        </w:rPr>
      </w:pPr>
    </w:p>
    <w:p w14:paraId="389C34C0" w14:textId="153DED90" w:rsidR="008E4411" w:rsidRDefault="008E4411" w:rsidP="008E4411">
      <w:pPr>
        <w:keepNext/>
        <w:rPr>
          <w:lang w:eastAsia="ja-JP"/>
        </w:rPr>
      </w:pPr>
    </w:p>
    <w:p w14:paraId="5BA085D6" w14:textId="497AB058" w:rsidR="008E4411" w:rsidRDefault="008E4411" w:rsidP="008E4411">
      <w:pPr>
        <w:keepNext/>
        <w:rPr>
          <w:lang w:eastAsia="ja-JP"/>
        </w:rPr>
      </w:pPr>
    </w:p>
    <w:p w14:paraId="383B45A6" w14:textId="4B860200" w:rsidR="008E4411" w:rsidRDefault="008E4411" w:rsidP="008E4411">
      <w:pPr>
        <w:keepNext/>
        <w:rPr>
          <w:lang w:eastAsia="ja-JP"/>
        </w:rPr>
      </w:pPr>
    </w:p>
    <w:p w14:paraId="54EBC227" w14:textId="7F8B2800" w:rsidR="008E4411" w:rsidRDefault="008E4411" w:rsidP="008E4411">
      <w:pPr>
        <w:keepNext/>
        <w:rPr>
          <w:lang w:eastAsia="ja-JP"/>
        </w:rPr>
      </w:pPr>
    </w:p>
    <w:p w14:paraId="73842BA1" w14:textId="3B866F40" w:rsidR="008E4411" w:rsidRDefault="008E4411" w:rsidP="008E4411">
      <w:pPr>
        <w:keepNext/>
        <w:rPr>
          <w:lang w:eastAsia="ja-JP"/>
        </w:rPr>
      </w:pPr>
    </w:p>
    <w:p w14:paraId="308ABB0C" w14:textId="211282D1" w:rsidR="008E4411" w:rsidRDefault="008E4411" w:rsidP="008E4411">
      <w:pPr>
        <w:keepNext/>
        <w:rPr>
          <w:lang w:eastAsia="ja-JP"/>
        </w:rPr>
      </w:pPr>
    </w:p>
    <w:p w14:paraId="55368311" w14:textId="77777777" w:rsidR="008E4411" w:rsidRDefault="008E4411" w:rsidP="008E4411">
      <w:pPr>
        <w:keepNext/>
        <w:rPr>
          <w:lang w:eastAsia="ja-JP"/>
        </w:rPr>
      </w:pPr>
    </w:p>
    <w:p w14:paraId="274EF67F" w14:textId="77777777" w:rsidR="008E4411" w:rsidRDefault="008E4411" w:rsidP="008E4411">
      <w:pPr>
        <w:keepNext/>
        <w:rPr>
          <w:lang w:eastAsia="ja-JP"/>
        </w:rPr>
      </w:pPr>
    </w:p>
    <w:p w14:paraId="1B533F61" w14:textId="77777777" w:rsidR="008E4411" w:rsidRDefault="008E4411" w:rsidP="008E4411">
      <w:pPr>
        <w:keepNext/>
        <w:rPr>
          <w:lang w:eastAsia="ja-JP"/>
        </w:rPr>
      </w:pPr>
    </w:p>
    <w:p w14:paraId="13084A96" w14:textId="211FE790" w:rsidR="00443E30" w:rsidRDefault="008E4411" w:rsidP="008E4411">
      <w:pPr>
        <w:keepNext/>
        <w:rPr>
          <w:lang w:eastAsia="ja-JP"/>
        </w:rPr>
      </w:pPr>
      <w:r w:rsidRPr="0001436A">
        <w:rPr>
          <w:rFonts w:cs="Times New Roman"/>
          <w:b/>
          <w:szCs w:val="24"/>
        </w:rPr>
        <w:t>Supplementary</w:t>
      </w:r>
      <w:r w:rsidRPr="00B30E08">
        <w:rPr>
          <w:lang w:eastAsia="ja-JP"/>
        </w:rPr>
        <w:t xml:space="preserve"> </w:t>
      </w:r>
      <w:r w:rsidRPr="00B30E08">
        <w:rPr>
          <w:b/>
          <w:lang w:eastAsia="ja-JP"/>
        </w:rPr>
        <w:t xml:space="preserve">Figure </w:t>
      </w:r>
      <w:r>
        <w:rPr>
          <w:b/>
          <w:lang w:eastAsia="ja-JP"/>
        </w:rPr>
        <w:t>3</w:t>
      </w:r>
      <w:r w:rsidRPr="00B30E08">
        <w:rPr>
          <w:b/>
          <w:lang w:eastAsia="ja-JP"/>
        </w:rPr>
        <w:t>.</w:t>
      </w:r>
      <w:r w:rsidRPr="00B30E08">
        <w:rPr>
          <w:lang w:eastAsia="ja-JP"/>
        </w:rPr>
        <w:t xml:space="preserve"> </w:t>
      </w:r>
      <w:r>
        <w:rPr>
          <w:lang w:eastAsia="ja-JP"/>
        </w:rPr>
        <w:t>Geographical distribution of population genetic diversity</w:t>
      </w:r>
      <w:r w:rsidRPr="00B30E08">
        <w:rPr>
          <w:lang w:eastAsia="ja-JP"/>
        </w:rPr>
        <w:t xml:space="preserve">, a) </w:t>
      </w:r>
      <w:proofErr w:type="spellStart"/>
      <w:r>
        <w:rPr>
          <w:lang w:eastAsia="ja-JP"/>
        </w:rPr>
        <w:t>Nei</w:t>
      </w:r>
      <w:proofErr w:type="spellEnd"/>
      <w:r>
        <w:rPr>
          <w:lang w:eastAsia="ja-JP"/>
        </w:rPr>
        <w:t xml:space="preserve"> Gene diversity, b) allelic richness </w:t>
      </w:r>
      <w:r w:rsidRPr="00B30E08">
        <w:rPr>
          <w:lang w:eastAsia="ja-JP"/>
        </w:rPr>
        <w:t xml:space="preserve">in </w:t>
      </w:r>
      <w:r w:rsidR="00443E30">
        <w:rPr>
          <w:lang w:eastAsia="ja-JP"/>
        </w:rPr>
        <w:t>nine</w:t>
      </w:r>
      <w:r w:rsidRPr="00B30E08">
        <w:rPr>
          <w:lang w:eastAsia="ja-JP"/>
        </w:rPr>
        <w:t xml:space="preserve"> populations of </w:t>
      </w:r>
      <w:proofErr w:type="spellStart"/>
      <w:r w:rsidRPr="00B30E08">
        <w:rPr>
          <w:i/>
          <w:lang w:eastAsia="ja-JP"/>
        </w:rPr>
        <w:t>Abies</w:t>
      </w:r>
      <w:proofErr w:type="spellEnd"/>
      <w:r w:rsidRPr="00B30E08">
        <w:rPr>
          <w:i/>
          <w:lang w:eastAsia="ja-JP"/>
        </w:rPr>
        <w:t xml:space="preserve"> </w:t>
      </w:r>
      <w:proofErr w:type="spellStart"/>
      <w:r w:rsidR="00443E30">
        <w:rPr>
          <w:i/>
          <w:lang w:eastAsia="ja-JP"/>
        </w:rPr>
        <w:t>homolepis</w:t>
      </w:r>
      <w:proofErr w:type="spellEnd"/>
      <w:r w:rsidRPr="00B30E08">
        <w:rPr>
          <w:lang w:eastAsia="ja-JP"/>
        </w:rPr>
        <w:t xml:space="preserve">. The size </w:t>
      </w:r>
      <w:r>
        <w:rPr>
          <w:lang w:eastAsia="ja-JP"/>
        </w:rPr>
        <w:t>of circle is proportional to within population genetic diversity</w:t>
      </w:r>
      <w:r w:rsidRPr="00B30E08">
        <w:rPr>
          <w:lang w:eastAsia="ja-JP"/>
        </w:rPr>
        <w:t>.</w:t>
      </w:r>
    </w:p>
    <w:p w14:paraId="60035062" w14:textId="77777777" w:rsidR="00443E30" w:rsidRDefault="00443E30">
      <w:pPr>
        <w:spacing w:before="0" w:after="200" w:line="276" w:lineRule="auto"/>
        <w:rPr>
          <w:lang w:eastAsia="ja-JP"/>
        </w:rPr>
      </w:pPr>
      <w:r>
        <w:rPr>
          <w:lang w:eastAsia="ja-JP"/>
        </w:rPr>
        <w:br w:type="page"/>
      </w:r>
    </w:p>
    <w:p w14:paraId="19DC7571" w14:textId="4805966F" w:rsidR="00443E30" w:rsidRDefault="00443E30" w:rsidP="00443E30">
      <w:pPr>
        <w:keepNext/>
        <w:rPr>
          <w:lang w:eastAsia="ja-JP"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656190" behindDoc="0" locked="0" layoutInCell="1" allowOverlap="1" wp14:anchorId="30401BB2" wp14:editId="6E52FC54">
            <wp:simplePos x="0" y="0"/>
            <wp:positionH relativeFrom="margin">
              <wp:posOffset>4524994</wp:posOffset>
            </wp:positionH>
            <wp:positionV relativeFrom="paragraph">
              <wp:posOffset>136467</wp:posOffset>
            </wp:positionV>
            <wp:extent cx="4572000" cy="4572000"/>
            <wp:effectExtent l="0" t="0" r="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r_A.veitchii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922" cy="4576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ja-JP"/>
        </w:rPr>
        <w:drawing>
          <wp:anchor distT="0" distB="0" distL="114300" distR="114300" simplePos="0" relativeHeight="251657215" behindDoc="0" locked="0" layoutInCell="1" allowOverlap="1" wp14:anchorId="016B7B31" wp14:editId="01266F22">
            <wp:simplePos x="0" y="0"/>
            <wp:positionH relativeFrom="margin">
              <wp:posOffset>-57595</wp:posOffset>
            </wp:positionH>
            <wp:positionV relativeFrom="paragraph">
              <wp:posOffset>111760</wp:posOffset>
            </wp:positionV>
            <wp:extent cx="4643252" cy="4643252"/>
            <wp:effectExtent l="0" t="0" r="5080" b="508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e_A.veitchii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252" cy="4643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CED932" wp14:editId="5A6F2E93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5867400" cy="40005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1F0E0D" w14:textId="77777777" w:rsidR="00443E30" w:rsidRPr="008E4411" w:rsidRDefault="00443E30" w:rsidP="00443E30">
                            <w:pPr>
                              <w:rPr>
                                <w:sz w:val="32"/>
                                <w:lang w:eastAsia="ja-JP"/>
                              </w:rPr>
                            </w:pPr>
                            <w:r w:rsidRPr="008E4411">
                              <w:rPr>
                                <w:rFonts w:hint="eastAsia"/>
                                <w:sz w:val="32"/>
                                <w:lang w:eastAsia="ja-JP"/>
                              </w:rPr>
                              <w:t>a)</w:t>
                            </w:r>
                            <w:r>
                              <w:rPr>
                                <w:sz w:val="32"/>
                                <w:lang w:eastAsia="ja-JP"/>
                              </w:rPr>
                              <w:t xml:space="preserve">                                                                                        </w:t>
                            </w:r>
                            <w:proofErr w:type="gramStart"/>
                            <w:r>
                              <w:rPr>
                                <w:sz w:val="32"/>
                                <w:lang w:eastAsia="ja-JP"/>
                              </w:rPr>
                              <w:t>b</w:t>
                            </w:r>
                            <w:proofErr w:type="gramEnd"/>
                            <w:r>
                              <w:rPr>
                                <w:sz w:val="32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CED932" id="テキスト ボックス 19" o:spid="_x0000_s1028" type="#_x0000_t202" style="position:absolute;margin-left:0;margin-top:2.45pt;width:462pt;height:31.5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" fillcolor="white [3201]" stroked="f" strokeweight=".5pt">
                <v:textbox>
                  <w:txbxContent>
                    <w:p w14:paraId="4D1F0E0D" w14:textId="77777777" w:rsidR="00443E30" w:rsidRPr="008E4411" w:rsidRDefault="00443E30" w:rsidP="00443E30">
                      <w:pPr>
                        <w:rPr>
                          <w:sz w:val="32"/>
                          <w:lang w:eastAsia="ja-JP"/>
                        </w:rPr>
                      </w:pPr>
                      <w:r w:rsidRPr="008E4411">
                        <w:rPr>
                          <w:rFonts w:hint="eastAsia"/>
                          <w:sz w:val="32"/>
                          <w:lang w:eastAsia="ja-JP"/>
                        </w:rPr>
                        <w:t>a)</w:t>
                      </w:r>
                      <w:r>
                        <w:rPr>
                          <w:sz w:val="32"/>
                          <w:lang w:eastAsia="ja-JP"/>
                        </w:rPr>
                        <w:t xml:space="preserve">                                                                                        </w:t>
                      </w:r>
                      <w:proofErr w:type="gramStart"/>
                      <w:r>
                        <w:rPr>
                          <w:sz w:val="32"/>
                          <w:lang w:eastAsia="ja-JP"/>
                        </w:rPr>
                        <w:t>b</w:t>
                      </w:r>
                      <w:proofErr w:type="gramEnd"/>
                      <w:r>
                        <w:rPr>
                          <w:sz w:val="32"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923BE1" w14:textId="03E01EAD" w:rsidR="00443E30" w:rsidRDefault="00443E30" w:rsidP="00443E30">
      <w:pPr>
        <w:keepNext/>
        <w:rPr>
          <w:lang w:eastAsia="ja-JP"/>
        </w:rPr>
      </w:pPr>
    </w:p>
    <w:p w14:paraId="3A0FF9AF" w14:textId="0E91AC29" w:rsidR="00443E30" w:rsidRDefault="00443E30" w:rsidP="00443E30">
      <w:pPr>
        <w:keepNext/>
        <w:rPr>
          <w:lang w:eastAsia="ja-JP"/>
        </w:rPr>
      </w:pPr>
    </w:p>
    <w:p w14:paraId="11EA8B57" w14:textId="56CC78F7" w:rsidR="00443E30" w:rsidRDefault="00443E30" w:rsidP="00443E30">
      <w:pPr>
        <w:keepNext/>
        <w:rPr>
          <w:lang w:eastAsia="ja-JP"/>
        </w:rPr>
      </w:pPr>
    </w:p>
    <w:p w14:paraId="6DF03722" w14:textId="33E49C7B" w:rsidR="00443E30" w:rsidRDefault="00443E30" w:rsidP="00443E30">
      <w:pPr>
        <w:keepNext/>
        <w:rPr>
          <w:lang w:eastAsia="ja-JP"/>
        </w:rPr>
      </w:pPr>
    </w:p>
    <w:p w14:paraId="33800BD6" w14:textId="77777777" w:rsidR="00443E30" w:rsidRDefault="00443E30" w:rsidP="00443E30">
      <w:pPr>
        <w:keepNext/>
        <w:rPr>
          <w:lang w:eastAsia="ja-JP"/>
        </w:rPr>
      </w:pPr>
    </w:p>
    <w:p w14:paraId="5252ED94" w14:textId="77777777" w:rsidR="00443E30" w:rsidRDefault="00443E30" w:rsidP="00443E30">
      <w:pPr>
        <w:keepNext/>
        <w:rPr>
          <w:lang w:eastAsia="ja-JP"/>
        </w:rPr>
      </w:pPr>
    </w:p>
    <w:p w14:paraId="527122A0" w14:textId="77777777" w:rsidR="00443E30" w:rsidRDefault="00443E30" w:rsidP="00443E30">
      <w:pPr>
        <w:keepNext/>
        <w:rPr>
          <w:lang w:eastAsia="ja-JP"/>
        </w:rPr>
      </w:pPr>
    </w:p>
    <w:p w14:paraId="594A487D" w14:textId="77777777" w:rsidR="00443E30" w:rsidRDefault="00443E30" w:rsidP="00443E30">
      <w:pPr>
        <w:keepNext/>
        <w:rPr>
          <w:lang w:eastAsia="ja-JP"/>
        </w:rPr>
      </w:pPr>
    </w:p>
    <w:p w14:paraId="11CBC0A0" w14:textId="77777777" w:rsidR="00443E30" w:rsidRDefault="00443E30" w:rsidP="00443E30">
      <w:pPr>
        <w:keepNext/>
        <w:rPr>
          <w:lang w:eastAsia="ja-JP"/>
        </w:rPr>
      </w:pPr>
    </w:p>
    <w:p w14:paraId="50A96C1A" w14:textId="77777777" w:rsidR="00443E30" w:rsidRDefault="00443E30" w:rsidP="00443E30">
      <w:pPr>
        <w:keepNext/>
        <w:rPr>
          <w:lang w:eastAsia="ja-JP"/>
        </w:rPr>
      </w:pPr>
    </w:p>
    <w:p w14:paraId="0EA50135" w14:textId="77777777" w:rsidR="00443E30" w:rsidRDefault="00443E30" w:rsidP="00443E30">
      <w:pPr>
        <w:keepNext/>
        <w:rPr>
          <w:lang w:eastAsia="ja-JP"/>
        </w:rPr>
      </w:pPr>
    </w:p>
    <w:p w14:paraId="6B2C06F9" w14:textId="5AF4B63F" w:rsidR="00443E30" w:rsidRDefault="00443E30" w:rsidP="00443E30">
      <w:pPr>
        <w:keepNext/>
        <w:rPr>
          <w:lang w:eastAsia="ja-JP"/>
        </w:rPr>
      </w:pPr>
    </w:p>
    <w:p w14:paraId="706DAE5D" w14:textId="226FB801" w:rsidR="00443E30" w:rsidRDefault="00443E30" w:rsidP="00443E30">
      <w:pPr>
        <w:keepNext/>
        <w:rPr>
          <w:lang w:eastAsia="ja-JP"/>
        </w:rPr>
      </w:pPr>
    </w:p>
    <w:p w14:paraId="13146B8E" w14:textId="77777777" w:rsidR="00443E30" w:rsidRDefault="00443E30" w:rsidP="00443E30">
      <w:pPr>
        <w:keepNext/>
        <w:rPr>
          <w:lang w:eastAsia="ja-JP"/>
        </w:rPr>
      </w:pPr>
    </w:p>
    <w:p w14:paraId="116EEC0C" w14:textId="68F4881F" w:rsidR="00443E30" w:rsidRDefault="00443E30" w:rsidP="00443E30">
      <w:pPr>
        <w:keepNext/>
        <w:rPr>
          <w:lang w:eastAsia="ja-JP"/>
        </w:rPr>
      </w:pPr>
      <w:r w:rsidRPr="0001436A">
        <w:rPr>
          <w:rFonts w:cs="Times New Roman"/>
          <w:b/>
          <w:szCs w:val="24"/>
        </w:rPr>
        <w:t>Supplementary</w:t>
      </w:r>
      <w:r w:rsidRPr="00B30E08">
        <w:rPr>
          <w:lang w:eastAsia="ja-JP"/>
        </w:rPr>
        <w:t xml:space="preserve"> </w:t>
      </w:r>
      <w:r w:rsidRPr="00B30E08">
        <w:rPr>
          <w:b/>
          <w:lang w:eastAsia="ja-JP"/>
        </w:rPr>
        <w:t xml:space="preserve">Figure </w:t>
      </w:r>
      <w:r>
        <w:rPr>
          <w:b/>
          <w:lang w:eastAsia="ja-JP"/>
        </w:rPr>
        <w:t>4</w:t>
      </w:r>
      <w:r w:rsidRPr="00B30E08">
        <w:rPr>
          <w:b/>
          <w:lang w:eastAsia="ja-JP"/>
        </w:rPr>
        <w:t>.</w:t>
      </w:r>
      <w:r w:rsidRPr="00B30E08">
        <w:rPr>
          <w:lang w:eastAsia="ja-JP"/>
        </w:rPr>
        <w:t xml:space="preserve"> </w:t>
      </w:r>
      <w:r>
        <w:rPr>
          <w:lang w:eastAsia="ja-JP"/>
        </w:rPr>
        <w:t>Geographical distribution of population genetic diversity</w:t>
      </w:r>
      <w:r w:rsidRPr="00B30E08">
        <w:rPr>
          <w:lang w:eastAsia="ja-JP"/>
        </w:rPr>
        <w:t xml:space="preserve">, a) </w:t>
      </w:r>
      <w:proofErr w:type="spellStart"/>
      <w:r>
        <w:rPr>
          <w:lang w:eastAsia="ja-JP"/>
        </w:rPr>
        <w:t>Nei</w:t>
      </w:r>
      <w:proofErr w:type="spellEnd"/>
      <w:r>
        <w:rPr>
          <w:lang w:eastAsia="ja-JP"/>
        </w:rPr>
        <w:t xml:space="preserve"> Gene diversity, b) allelic richness </w:t>
      </w:r>
      <w:r w:rsidRPr="00B30E08">
        <w:rPr>
          <w:lang w:eastAsia="ja-JP"/>
        </w:rPr>
        <w:t xml:space="preserve">in </w:t>
      </w:r>
      <w:r>
        <w:rPr>
          <w:lang w:eastAsia="ja-JP"/>
        </w:rPr>
        <w:t>12</w:t>
      </w:r>
      <w:r w:rsidRPr="00B30E08">
        <w:rPr>
          <w:lang w:eastAsia="ja-JP"/>
        </w:rPr>
        <w:t xml:space="preserve"> populations of </w:t>
      </w:r>
      <w:proofErr w:type="spellStart"/>
      <w:r w:rsidRPr="00B30E08">
        <w:rPr>
          <w:i/>
          <w:lang w:eastAsia="ja-JP"/>
        </w:rPr>
        <w:t>Abies</w:t>
      </w:r>
      <w:proofErr w:type="spellEnd"/>
      <w:r w:rsidRPr="00B30E08">
        <w:rPr>
          <w:i/>
          <w:lang w:eastAsia="ja-JP"/>
        </w:rPr>
        <w:t xml:space="preserve"> </w:t>
      </w:r>
      <w:proofErr w:type="spellStart"/>
      <w:r>
        <w:rPr>
          <w:i/>
          <w:lang w:eastAsia="ja-JP"/>
        </w:rPr>
        <w:t>veitchii</w:t>
      </w:r>
      <w:proofErr w:type="spellEnd"/>
      <w:r w:rsidRPr="00B30E08">
        <w:rPr>
          <w:lang w:eastAsia="ja-JP"/>
        </w:rPr>
        <w:t xml:space="preserve">. The size </w:t>
      </w:r>
      <w:r>
        <w:rPr>
          <w:lang w:eastAsia="ja-JP"/>
        </w:rPr>
        <w:t>of circle is proportional to within population genetic diversity</w:t>
      </w:r>
      <w:r w:rsidRPr="00B30E08">
        <w:rPr>
          <w:lang w:eastAsia="ja-JP"/>
        </w:rPr>
        <w:t>.</w:t>
      </w:r>
    </w:p>
    <w:p w14:paraId="68950884" w14:textId="3D207381" w:rsidR="00BB6312" w:rsidRPr="00443E30" w:rsidRDefault="00443E30" w:rsidP="008E4411">
      <w:pPr>
        <w:keepNext/>
        <w:rPr>
          <w:noProof/>
          <w:lang w:eastAsia="ja-JP"/>
        </w:rPr>
      </w:pPr>
      <w:r>
        <w:rPr>
          <w:lang w:eastAsia="ja-JP"/>
        </w:rPr>
        <w:br w:type="page"/>
      </w:r>
    </w:p>
    <w:p w14:paraId="774B8B5F" w14:textId="77777777" w:rsidR="00BB6312" w:rsidRDefault="00BB6312" w:rsidP="00B23701">
      <w:pPr>
        <w:keepNext/>
        <w:rPr>
          <w:rFonts w:cs="Times New Roman"/>
          <w:b/>
          <w:szCs w:val="24"/>
        </w:rPr>
        <w:sectPr w:rsidR="00BB6312" w:rsidSect="00BB6312">
          <w:pgSz w:w="15840" w:h="12240" w:orient="landscape" w:code="1"/>
          <w:pgMar w:top="1281" w:right="1140" w:bottom="1179" w:left="1140" w:header="720" w:footer="720" w:gutter="0"/>
          <w:cols w:space="720"/>
          <w:titlePg/>
          <w:docGrid w:linePitch="360"/>
        </w:sectPr>
      </w:pPr>
    </w:p>
    <w:p w14:paraId="6339B35D" w14:textId="0758FCCA" w:rsidR="00DC756E" w:rsidRDefault="00657A08" w:rsidP="00657A08">
      <w:pPr>
        <w:spacing w:before="0" w:after="200" w:line="276" w:lineRule="auto"/>
        <w:rPr>
          <w:lang w:eastAsia="ja-JP"/>
        </w:rPr>
      </w:pPr>
      <w:r>
        <w:rPr>
          <w:lang w:eastAsia="ja-JP"/>
        </w:rPr>
        <w:lastRenderedPageBreak/>
        <w:t>S</w:t>
      </w:r>
      <w:r w:rsidR="00DC756E">
        <w:rPr>
          <w:rFonts w:hint="eastAsia"/>
          <w:lang w:eastAsia="ja-JP"/>
        </w:rPr>
        <w:t>upplementary Table</w:t>
      </w:r>
    </w:p>
    <w:p w14:paraId="2C0E6BA1" w14:textId="77777777" w:rsidR="00856E95" w:rsidRPr="00856E95" w:rsidRDefault="00856E95" w:rsidP="00856E95">
      <w:pPr>
        <w:rPr>
          <w:lang w:eastAsia="ja-JP"/>
        </w:rPr>
      </w:pPr>
    </w:p>
    <w:p w14:paraId="3B0E5759" w14:textId="6103D4FC" w:rsidR="00DC756E" w:rsidRPr="00DC756E" w:rsidRDefault="00DC756E" w:rsidP="00DC756E">
      <w:pPr>
        <w:rPr>
          <w:lang w:eastAsia="ja-JP"/>
        </w:rPr>
      </w:pPr>
      <w:r>
        <w:rPr>
          <w:lang w:eastAsia="ja-JP"/>
        </w:rPr>
        <w:t>Supplemental</w:t>
      </w:r>
      <w:r w:rsidRPr="00DC756E">
        <w:rPr>
          <w:lang w:eastAsia="ja-JP"/>
        </w:rPr>
        <w:t xml:space="preserve"> table 1 Information pertaining to</w:t>
      </w:r>
      <w:r>
        <w:rPr>
          <w:lang w:eastAsia="ja-JP"/>
        </w:rPr>
        <w:t xml:space="preserve"> </w:t>
      </w:r>
      <w:r w:rsidRPr="00DC756E">
        <w:rPr>
          <w:lang w:eastAsia="ja-JP"/>
        </w:rPr>
        <w:t>the investigated mitochondria DNA regions.</w:t>
      </w:r>
      <w:r>
        <w:rPr>
          <w:lang w:eastAsia="ja-JP"/>
        </w:rPr>
        <w:fldChar w:fldCharType="begin"/>
      </w:r>
      <w:r>
        <w:rPr>
          <w:lang w:eastAsia="ja-JP"/>
        </w:rPr>
        <w:instrText xml:space="preserve"> </w:instrText>
      </w:r>
      <w:r>
        <w:rPr>
          <w:rFonts w:hint="eastAsia"/>
          <w:lang w:eastAsia="ja-JP"/>
        </w:rPr>
        <w:instrText>LINK Excel.Sheet.12 "D:\\Google</w:instrText>
      </w:r>
      <w:r>
        <w:rPr>
          <w:rFonts w:hint="eastAsia"/>
          <w:lang w:eastAsia="ja-JP"/>
        </w:rPr>
        <w:instrText>ドライブ</w:instrText>
      </w:r>
      <w:r>
        <w:rPr>
          <w:rFonts w:hint="eastAsia"/>
          <w:lang w:eastAsia="ja-JP"/>
        </w:rPr>
        <w:instrText>\\</w:instrText>
      </w:r>
      <w:r>
        <w:rPr>
          <w:rFonts w:hint="eastAsia"/>
          <w:lang w:eastAsia="ja-JP"/>
        </w:rPr>
        <w:instrText>ろんぶん</w:instrText>
      </w:r>
      <w:r>
        <w:rPr>
          <w:rFonts w:hint="eastAsia"/>
          <w:lang w:eastAsia="ja-JP"/>
        </w:rPr>
        <w:instrText>\\AbiesMS\\</w:instrText>
      </w:r>
      <w:r>
        <w:rPr>
          <w:rFonts w:hint="eastAsia"/>
          <w:lang w:eastAsia="ja-JP"/>
        </w:rPr>
        <w:instrText>津村さん図表</w:instrText>
      </w:r>
      <w:r>
        <w:rPr>
          <w:rFonts w:hint="eastAsia"/>
          <w:lang w:eastAsia="ja-JP"/>
        </w:rPr>
        <w:instrText>\\Tables_ver5.xlsx" "Suppl _table1!R2C1:R12C5" \a \f 4 \h</w:instrText>
      </w:r>
      <w:r>
        <w:rPr>
          <w:lang w:eastAsia="ja-JP"/>
        </w:rPr>
        <w:instrText xml:space="preserve"> </w:instrText>
      </w:r>
      <w:r>
        <w:rPr>
          <w:lang w:eastAsia="ja-JP"/>
        </w:rPr>
        <w:fldChar w:fldCharType="separate"/>
      </w:r>
    </w:p>
    <w:tbl>
      <w:tblPr>
        <w:tblW w:w="89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80"/>
        <w:gridCol w:w="3480"/>
        <w:gridCol w:w="820"/>
        <w:gridCol w:w="900"/>
        <w:gridCol w:w="2280"/>
      </w:tblGrid>
      <w:tr w:rsidR="00DC756E" w:rsidRPr="00DC756E" w14:paraId="0ED8BB6D" w14:textId="77777777" w:rsidTr="00DC756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E33F0" w14:textId="1CB085EB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proofErr w:type="spellStart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Primaer</w:t>
            </w:r>
            <w:proofErr w:type="spellEnd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 Name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B5FBE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Primer sequence</w:t>
            </w:r>
            <w:r w:rsidRPr="00DC756E">
              <w:rPr>
                <w:rFonts w:ascii="ＭＳ Ｐゴシック" w:eastAsia="ＭＳ Ｐゴシック" w:hAnsi="ＭＳ Ｐゴシック" w:cs="Times" w:hint="eastAsia"/>
                <w:sz w:val="18"/>
                <w:szCs w:val="18"/>
                <w:lang w:eastAsia="ja-JP"/>
              </w:rPr>
              <w:t>（</w:t>
            </w: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5'-3')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4E8E6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Tm (℃)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7701B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Length (</w:t>
            </w:r>
            <w:proofErr w:type="spellStart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bp</w:t>
            </w:r>
            <w:proofErr w:type="spellEnd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4B0A1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Reference</w:t>
            </w:r>
          </w:p>
        </w:tc>
      </w:tr>
      <w:tr w:rsidR="00DC756E" w:rsidRPr="00DC756E" w14:paraId="42E0A1D8" w14:textId="77777777" w:rsidTr="00DC75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FB26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proofErr w:type="spellStart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matR</w:t>
            </w:r>
            <w:proofErr w:type="spellEnd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 (intron 1)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A8C5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CGACAGAAGCACGAAATTCC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8C76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428A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211bps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8066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Jaramillo-Correa et al. (2003)</w:t>
            </w:r>
          </w:p>
        </w:tc>
      </w:tr>
      <w:tr w:rsidR="00DC756E" w:rsidRPr="00DC756E" w14:paraId="19F65E52" w14:textId="77777777" w:rsidTr="00DC75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BEAD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B935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ACCCGACGATAACTAGCTTC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EF3B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A77E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4665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45E3965A" w14:textId="77777777" w:rsidTr="00DC75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2A29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nad1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2D7B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GCAGCTCAAATGGTCTCTTACGA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7F34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DE96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258bps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DB29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proofErr w:type="spellStart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Isoda</w:t>
            </w:r>
            <w:proofErr w:type="spellEnd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 et al. (2000)</w:t>
            </w:r>
          </w:p>
        </w:tc>
      </w:tr>
      <w:tr w:rsidR="00DC756E" w:rsidRPr="00DC756E" w14:paraId="1F32F172" w14:textId="77777777" w:rsidTr="00DC75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C819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32E9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CCTCCGCAAGGTTCTAAATTGG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E798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689D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4A4B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3D2816A6" w14:textId="77777777" w:rsidTr="00DC75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5FDC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nad5 (intron a/b)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2C4D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GGAAATGTTTGATGCTTCTTGGG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5459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C269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274bps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F516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Wang et al. (2000)</w:t>
            </w:r>
          </w:p>
        </w:tc>
      </w:tr>
      <w:tr w:rsidR="00DC756E" w:rsidRPr="00DC756E" w14:paraId="5372C1AF" w14:textId="77777777" w:rsidTr="00DC75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A6FC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F2BB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CTGATCCAAAATCACCTACTCG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B9F7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FDE3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E067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4600AA8B" w14:textId="77777777" w:rsidTr="00DC75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307C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proofErr w:type="spellStart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coxI</w:t>
            </w:r>
            <w:proofErr w:type="spellEnd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 (intron 1)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040E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CGATGGCTGTTCTCCACTAA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3C11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2DBF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266bps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D38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Lu et al. (1998)</w:t>
            </w:r>
          </w:p>
        </w:tc>
      </w:tr>
      <w:tr w:rsidR="00DC756E" w:rsidRPr="00DC756E" w14:paraId="375DE4DC" w14:textId="77777777" w:rsidTr="00DC75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768E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FA2E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 ATCTGGATAATCTGGAATGC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9354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9E1D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7289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67C79E88" w14:textId="77777777" w:rsidTr="00DC75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A5C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rps3 (intron)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FB8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CCGTCGACCACGACGACTGA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9FB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D069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381bps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17E5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This study</w:t>
            </w:r>
          </w:p>
        </w:tc>
      </w:tr>
      <w:tr w:rsidR="00DC756E" w:rsidRPr="00DC756E" w14:paraId="24DF1189" w14:textId="77777777" w:rsidTr="00DC75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9A849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9F367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GTTCAGTGTCTCGTCTCCAGTAAGA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B8C10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90CE5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060D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　</w:t>
            </w:r>
          </w:p>
        </w:tc>
      </w:tr>
    </w:tbl>
    <w:p w14:paraId="010746EB" w14:textId="18F7DC52" w:rsidR="00DC756E" w:rsidRDefault="00DC756E" w:rsidP="00DC756E">
      <w:pPr>
        <w:rPr>
          <w:lang w:eastAsia="ja-JP"/>
        </w:rPr>
      </w:pPr>
      <w:r>
        <w:rPr>
          <w:lang w:eastAsia="ja-JP"/>
        </w:rPr>
        <w:fldChar w:fldCharType="end"/>
      </w:r>
    </w:p>
    <w:p w14:paraId="77CBF626" w14:textId="755F4CAF" w:rsidR="00DC756E" w:rsidRDefault="00DC756E">
      <w:pPr>
        <w:spacing w:before="0" w:after="200" w:line="276" w:lineRule="auto"/>
        <w:rPr>
          <w:lang w:eastAsia="ja-JP"/>
        </w:rPr>
      </w:pPr>
      <w:r>
        <w:rPr>
          <w:lang w:eastAsia="ja-JP"/>
        </w:rPr>
        <w:br w:type="page"/>
      </w:r>
    </w:p>
    <w:p w14:paraId="7F6677FC" w14:textId="3C241055" w:rsidR="00DC756E" w:rsidRPr="00715C10" w:rsidRDefault="00DC756E" w:rsidP="00DC756E">
      <w:pPr>
        <w:rPr>
          <w:lang w:eastAsia="ja-JP"/>
        </w:rPr>
      </w:pPr>
      <w:r w:rsidRPr="00DC756E">
        <w:rPr>
          <w:lang w:eastAsia="ja-JP"/>
        </w:rPr>
        <w:lastRenderedPageBreak/>
        <w:t xml:space="preserve">Supplemental table 2 Primer sequences of the investigated SSR loci in the three Japanese </w:t>
      </w:r>
      <w:proofErr w:type="spellStart"/>
      <w:r w:rsidRPr="00DC756E">
        <w:rPr>
          <w:i/>
          <w:lang w:eastAsia="ja-JP"/>
        </w:rPr>
        <w:t>Abies</w:t>
      </w:r>
      <w:proofErr w:type="spellEnd"/>
      <w:r w:rsidRPr="00DC756E">
        <w:rPr>
          <w:i/>
          <w:lang w:eastAsia="ja-JP"/>
        </w:rPr>
        <w:t xml:space="preserve"> </w:t>
      </w:r>
      <w:r w:rsidRPr="00DC756E">
        <w:rPr>
          <w:lang w:eastAsia="ja-JP"/>
        </w:rPr>
        <w:t>species</w:t>
      </w:r>
      <w:r>
        <w:rPr>
          <w:lang w:eastAsia="ja-JP"/>
        </w:rPr>
        <w:fldChar w:fldCharType="begin"/>
      </w:r>
      <w:r>
        <w:rPr>
          <w:lang w:eastAsia="ja-JP"/>
        </w:rPr>
        <w:instrText xml:space="preserve"> LINK Excel.Sheet.12 "D:\\Google</w:instrText>
      </w:r>
      <w:r>
        <w:rPr>
          <w:lang w:eastAsia="ja-JP"/>
        </w:rPr>
        <w:instrText>ドライブ</w:instrText>
      </w:r>
      <w:r>
        <w:rPr>
          <w:lang w:eastAsia="ja-JP"/>
        </w:rPr>
        <w:instrText>\\</w:instrText>
      </w:r>
      <w:r>
        <w:rPr>
          <w:lang w:eastAsia="ja-JP"/>
        </w:rPr>
        <w:instrText>ろんぶん</w:instrText>
      </w:r>
      <w:r>
        <w:rPr>
          <w:lang w:eastAsia="ja-JP"/>
        </w:rPr>
        <w:instrText>\\AbiesMS\\</w:instrText>
      </w:r>
      <w:r>
        <w:rPr>
          <w:lang w:eastAsia="ja-JP"/>
        </w:rPr>
        <w:instrText>津村さん図表</w:instrText>
      </w:r>
      <w:r>
        <w:rPr>
          <w:lang w:eastAsia="ja-JP"/>
        </w:rPr>
        <w:instrText xml:space="preserve">\\Tables_ver5.xlsx" "Suppl _table2!R2C1:R44C5" \a \f 4 \h </w:instrText>
      </w:r>
      <w:r>
        <w:rPr>
          <w:lang w:eastAsia="ja-JP"/>
        </w:rPr>
        <w:fldChar w:fldCharType="separate"/>
      </w:r>
    </w:p>
    <w:tbl>
      <w:tblPr>
        <w:tblW w:w="88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1460"/>
        <w:gridCol w:w="4000"/>
        <w:gridCol w:w="1360"/>
        <w:gridCol w:w="920"/>
      </w:tblGrid>
      <w:tr w:rsidR="00DC756E" w:rsidRPr="00DC756E" w14:paraId="031A0B68" w14:textId="77777777" w:rsidTr="00DC756E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01FC0" w14:textId="7DC165AC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Locus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EBB5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Repeat motif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5504B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Primer sequence(5'-3')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631E1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Size range(</w:t>
            </w:r>
            <w:proofErr w:type="spellStart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bp</w:t>
            </w:r>
            <w:proofErr w:type="spellEnd"/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4360A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Tm (℃)</w:t>
            </w:r>
          </w:p>
        </w:tc>
      </w:tr>
      <w:tr w:rsidR="00DC756E" w:rsidRPr="00DC756E" w14:paraId="30C59D4E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4C4E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Abfi13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16AC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(CA)12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6FCB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F: TGCACTGTAATACTAATGTG 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9824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162-187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44F1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6218E7F9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8551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2EF1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CE6F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TTGAGTATGCCATACTTATGGTTAGTG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4DF8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EE2C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0AB1EC71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1B1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Abfi18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2C5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(AC)24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3B34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F: ACCTCAATTTAAGTGTCCTAG 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0591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275-327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770D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7FD5ED43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5FCC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1084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780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GTCCATGTTTTCAGTTGGTATTTGAAG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DFAF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1942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1060F047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1FF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As08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637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(TG)11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192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F: CCTTCCTCTAAGGTTTCAATGTCGAGG 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E59F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179-199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EE7C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3081CD34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968D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995B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14E6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GCCTACAAGGTTGCTAATGGA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710E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F416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1D643568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1C3A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As09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E331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(TG)15(AG)16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AE0A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F: GTTAATTGGCCTTAAGGACTG 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63F0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237-303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D1C4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00D88EFD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8B28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5619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CB6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CTTTCCCGAGATTGACCAAAC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415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D502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22251AA9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2A8C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As13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FDE5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(TG)22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390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F: ATGCAAGCAACCATCGATATG 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D8DE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210-259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A001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42A1E1E5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8623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9DCB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4D9D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GTTTCTTCCATAGAACACCTC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43D9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9E11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352261BD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E15C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NFF7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7817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-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D2E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CCCAAACTGGAAGATTGGAC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21B7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96-179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1564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39D30A97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6349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8FE9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8D7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ATCGCCATCCATCATCAGA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614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38DB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7B439C3C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254F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NFH15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3B76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-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102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CGCCTCCCTCCATTACTTC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C243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77-189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8358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5D9C4A9C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9EC2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6725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DB39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TCGTCTAGAGAGGCGAAATTCT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D8F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A171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00B4CF23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255A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D00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(GTG)6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75D4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GTTGGGGTCGTGAAGAGGACACT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1A2A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251-284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7010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31B9C159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2378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88F3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8F01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GGCATCGTAGCCATAACTGTAGCC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0ED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23F1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558EAF63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4348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c4656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F3BB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(CTC)5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06DB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TCCTCGTCGTGTTCTACTCCCTCT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C2B2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228-251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0DEA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0219F03A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3996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1A6B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3611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ACAAATCCAACAATGTCGACAGGA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F0B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407D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1FD88B1D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9B5E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c14606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24C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(TAA)5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45D9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TGTTATTTCGGGTGGAGTTTTTGG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7D28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294-296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53F5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79306020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9859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6CBF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89C5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CCTCAGACCAACCAAAAGAGAGGA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0EC1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C0D3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4D66D5A0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A708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c16096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BE0B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(AGA)5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613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CATCCTTTCGGTGCCTATTATTCG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93A8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200-203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5B5C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69C10D01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490B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16BF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58A8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AACTCTGGTAGAAGAAGCGCAGGA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F28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3805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2CE11A08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BC8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c32446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4BE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(CTG)5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8DE4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CAATTGAAGATGTGCGAAAGTTGC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4289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258-265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7264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740A2DD3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651E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2349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9D3C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CTGCTTGCCCCTACATTCACATTT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C7FC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E96F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35EAF6B1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E41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807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(AGGAGA)7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838E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GACGAAGATCAGTACAAGGCACGA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DF3C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257-284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FC5B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79CD612C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B0A8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D408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F6D1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GCGATCCTTCAATTTGTCCTTCTC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ADCF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97AC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768D64F6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BDF5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c7912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4C46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(GAA)6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055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TAGAGGAAATGCTTGCTCGTCTCG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3091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294-299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2EB3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455F96EB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2CB3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A844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1F5A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AGGACTTCCTCTGCAAATCCACAC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BA3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360D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0484AF10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9B7F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c13359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4715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(GCAACG)5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B27D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CGGCTTCCTGCTATTACTGTTGCT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58A7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210-235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C014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4D8B799E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AC96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E40A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1CB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CATCATGTGATCGTGGTCCTCAC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6998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EE5F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144786A0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8AB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c14033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C8E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(AG)6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F6BF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GACCACACAATTCAAATGATTGCC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A7CC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151-156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0F9C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65CAD9E0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6F62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D27A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5DED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GTAATGAGCTGGAAGCTGGTCTCC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0B2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26D7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20072443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4310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c14394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8ABC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(TGC)5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4AE7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GTATGTTGCCTCTGTTTTGATGGC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5C74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103-111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B47E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6DCC3827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D3B0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ED5E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EE3D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AGCCTGCCACATCTCTCAATATCC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71C1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B98E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5AB04D02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1984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c11017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C5C6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(AT)6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418E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GTTTCATTCGCTGTTACGATGTTGA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AB8C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234-246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CDDC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6B8929CA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28A2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9FB3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6F7D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GGAACTTGTCTAAGATTCCGCCAT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09F7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36CE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2F9D49FE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29FD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c17556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8F46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(CAG)6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4B65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GTGAGACAGTTGCCCCTTTCAGTT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28CC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242-256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0269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0A9C8B81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5291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4E7A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9B4D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TAAGCTTTCGGAGGCGTTGTATGT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B1E9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28CA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659CF3A9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773B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c28104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E215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(ATA)5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1CB1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CGAGGAAGAAGCCAAGTTATCAGG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7CB5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153-181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ED64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78AD5CB6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8E88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E614" w14:textId="77777777" w:rsidR="00DC756E" w:rsidRPr="00DC756E" w:rsidRDefault="00DC756E" w:rsidP="00DC756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4B9B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CACAGTTAAAAAGGCGGCCTACAG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57F1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A234" w14:textId="77777777" w:rsidR="00DC756E" w:rsidRPr="00DC756E" w:rsidRDefault="00DC756E" w:rsidP="00DC756E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DC756E" w:rsidRPr="00DC756E" w14:paraId="00169263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9852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c32410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5256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(AT)6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9133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F: CTGAGCACGTGAGGAAGCAAAAT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10D7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117-123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F49A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55</w:t>
            </w:r>
          </w:p>
        </w:tc>
      </w:tr>
      <w:tr w:rsidR="00DC756E" w:rsidRPr="00DC756E" w14:paraId="221AEB4B" w14:textId="77777777" w:rsidTr="00DC756E">
        <w:trPr>
          <w:trHeight w:val="24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A9CA7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8B7D1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0ABDD" w14:textId="77777777" w:rsidR="00DC756E" w:rsidRPr="00DC756E" w:rsidRDefault="00DC756E" w:rsidP="00DC756E">
            <w:pPr>
              <w:spacing w:before="0" w:after="0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>R: TGGGAGATAGCCTCATTAGGTTGC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DF614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65155" w14:textId="77777777" w:rsidR="00DC756E" w:rsidRPr="00DC756E" w:rsidRDefault="00DC756E" w:rsidP="00DC756E">
            <w:pPr>
              <w:spacing w:before="0" w:after="0"/>
              <w:jc w:val="center"/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</w:pPr>
            <w:r w:rsidRPr="00DC756E">
              <w:rPr>
                <w:rFonts w:ascii="Times" w:eastAsia="ＭＳ Ｐゴシック" w:hAnsi="Times" w:cs="Times"/>
                <w:sz w:val="18"/>
                <w:szCs w:val="18"/>
                <w:lang w:eastAsia="ja-JP"/>
              </w:rPr>
              <w:t xml:space="preserve">　</w:t>
            </w:r>
          </w:p>
        </w:tc>
      </w:tr>
    </w:tbl>
    <w:p w14:paraId="384EA8C7" w14:textId="6BB1A440" w:rsidR="001650B9" w:rsidRDefault="00DC756E" w:rsidP="00DC756E">
      <w:pPr>
        <w:rPr>
          <w:lang w:eastAsia="ja-JP"/>
        </w:rPr>
      </w:pPr>
      <w:r>
        <w:rPr>
          <w:lang w:eastAsia="ja-JP"/>
        </w:rPr>
        <w:fldChar w:fldCharType="end"/>
      </w:r>
    </w:p>
    <w:p w14:paraId="18F71E31" w14:textId="77777777" w:rsidR="001650B9" w:rsidRDefault="001650B9">
      <w:pPr>
        <w:spacing w:before="0" w:after="200" w:line="276" w:lineRule="auto"/>
        <w:rPr>
          <w:lang w:eastAsia="ja-JP"/>
        </w:rPr>
      </w:pPr>
      <w:r>
        <w:rPr>
          <w:lang w:eastAsia="ja-JP"/>
        </w:rPr>
        <w:br w:type="page"/>
      </w:r>
    </w:p>
    <w:p w14:paraId="5E7939F7" w14:textId="07CBFEA2" w:rsidR="001650B9" w:rsidRDefault="001650B9" w:rsidP="00DC756E">
      <w:pPr>
        <w:rPr>
          <w:lang w:eastAsia="ja-JP"/>
        </w:rPr>
      </w:pPr>
      <w:r w:rsidRPr="001650B9">
        <w:rPr>
          <w:lang w:eastAsia="ja-JP"/>
        </w:rPr>
        <w:lastRenderedPageBreak/>
        <w:t xml:space="preserve">Supplemental table 3 Detected </w:t>
      </w:r>
      <w:proofErr w:type="spellStart"/>
      <w:r w:rsidRPr="001650B9">
        <w:rPr>
          <w:lang w:eastAsia="ja-JP"/>
        </w:rPr>
        <w:t>mtDNA</w:t>
      </w:r>
      <w:proofErr w:type="spellEnd"/>
      <w:r w:rsidRPr="001650B9">
        <w:rPr>
          <w:lang w:eastAsia="ja-JP"/>
        </w:rPr>
        <w:t xml:space="preserve"> haplotypes in the three Japanese </w:t>
      </w:r>
      <w:proofErr w:type="spellStart"/>
      <w:r w:rsidRPr="001650B9">
        <w:rPr>
          <w:i/>
          <w:lang w:eastAsia="ja-JP"/>
        </w:rPr>
        <w:t>Abies</w:t>
      </w:r>
      <w:proofErr w:type="spellEnd"/>
      <w:r w:rsidRPr="001650B9">
        <w:rPr>
          <w:lang w:eastAsia="ja-JP"/>
        </w:rPr>
        <w:t xml:space="preserve"> species</w:t>
      </w:r>
    </w:p>
    <w:tbl>
      <w:tblPr>
        <w:tblpPr w:leftFromText="142" w:rightFromText="142" w:vertAnchor="text" w:horzAnchor="margin" w:tblpY="397"/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15"/>
        <w:gridCol w:w="528"/>
        <w:gridCol w:w="625"/>
        <w:gridCol w:w="567"/>
        <w:gridCol w:w="1418"/>
        <w:gridCol w:w="218"/>
        <w:gridCol w:w="528"/>
        <w:gridCol w:w="530"/>
        <w:gridCol w:w="219"/>
        <w:gridCol w:w="675"/>
        <w:gridCol w:w="240"/>
        <w:gridCol w:w="528"/>
        <w:gridCol w:w="638"/>
        <w:gridCol w:w="251"/>
        <w:gridCol w:w="851"/>
      </w:tblGrid>
      <w:tr w:rsidR="001650B9" w:rsidRPr="001650B9" w14:paraId="5872D1FD" w14:textId="77777777" w:rsidTr="001650B9">
        <w:trPr>
          <w:trHeight w:val="276"/>
        </w:trPr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33E4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Locus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99E8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82C45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nad1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3BCCF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5F44A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nad5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A042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E104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matR</w:t>
            </w:r>
            <w:proofErr w:type="spellEnd"/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351E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09EA2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rps3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8AED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082B5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coxⅠ</w:t>
            </w:r>
            <w:proofErr w:type="spellEnd"/>
          </w:p>
        </w:tc>
      </w:tr>
      <w:tr w:rsidR="001650B9" w:rsidRPr="001650B9" w14:paraId="621EF477" w14:textId="77777777" w:rsidTr="001650B9">
        <w:trPr>
          <w:trHeight w:val="276"/>
        </w:trPr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EB1A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Mutation </w:t>
            </w:r>
            <w:r w:rsidRPr="001650B9">
              <w:rPr>
                <w:rFonts w:ascii="ＭＳ Ｐゴシック" w:eastAsia="ＭＳ Ｐゴシック" w:hAnsi="ＭＳ Ｐゴシック" w:cs="Times" w:hint="eastAsia"/>
                <w:sz w:val="22"/>
                <w:lang w:eastAsia="ja-JP"/>
              </w:rPr>
              <w:t>（</w:t>
            </w: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bp</w:t>
            </w:r>
            <w:proofErr w:type="spellEnd"/>
            <w:r w:rsidRPr="001650B9">
              <w:rPr>
                <w:rFonts w:ascii="ＭＳ Ｐゴシック" w:eastAsia="ＭＳ Ｐゴシック" w:hAnsi="ＭＳ Ｐゴシック" w:cs="Times" w:hint="eastAsia"/>
                <w:sz w:val="22"/>
                <w:lang w:eastAsia="ja-JP"/>
              </w:rPr>
              <w:t>）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205DF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80A5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071C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237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9F3E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DB9A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289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74CDA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443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C083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4B2BF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722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A382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835A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746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F6EE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1006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EA44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21F14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1132</w:t>
            </w:r>
          </w:p>
        </w:tc>
      </w:tr>
      <w:tr w:rsidR="001650B9" w:rsidRPr="001650B9" w14:paraId="28861C2B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956DE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Haplotype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A5BCE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N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4D24D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8C139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D96C5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1F0F1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91CC8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5F35BA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9CD14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1546D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4A985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C32854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EF1FD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A568B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AF777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</w:tr>
      <w:tr w:rsidR="001650B9" w:rsidRPr="001650B9" w14:paraId="5BB9B21B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3699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HapI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6F378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105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6F0BF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ECB64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DACC4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9DB8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8B644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54D4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1AEE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E8F4F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C8B8F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E03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F795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FBC2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1F61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</w:tr>
      <w:tr w:rsidR="001650B9" w:rsidRPr="001650B9" w14:paraId="6A3B86B3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29E0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HapII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58C25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74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E4F5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7A08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5BA0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D67F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96F8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7715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5044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11B0A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717E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D383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23F0A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9512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B1BEF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</w:tr>
      <w:tr w:rsidR="001650B9" w:rsidRPr="001650B9" w14:paraId="73C46531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B69E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HapIII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B8E54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32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FEF3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86AB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1E91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8A4B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4270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AC90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F117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D1E9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AD76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74B4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F1AF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93B9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0A204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</w:tr>
      <w:tr w:rsidR="001650B9" w:rsidRPr="001650B9" w14:paraId="1E009488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AFEA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HapIV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88EF5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94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1269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35E8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E46C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ECD3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366EF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0CDB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0DF1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B47A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7AFE5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3DE2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F331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81C4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098B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</w:tr>
      <w:tr w:rsidR="001650B9" w:rsidRPr="001650B9" w14:paraId="247DA345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EE14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HapV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5194A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8041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11EBA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4868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9FBC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BE79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15D5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663E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3E04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FB63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E658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A9895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C551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9E9D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</w:tr>
      <w:tr w:rsidR="001650B9" w:rsidRPr="001650B9" w14:paraId="20C83020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D5BB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HapVI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37608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3FDD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E8915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DD24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CTATCTAT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7E97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482F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1774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8C89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30EE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ED46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69D1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5BEB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1865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C4D2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</w:tr>
      <w:tr w:rsidR="001650B9" w:rsidRPr="001650B9" w14:paraId="350673FF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B117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HapVII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AEEC1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6561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2042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71F4C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85E2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008A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9F33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5916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8DED5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9823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58D5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T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B104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C41F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AA5C5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</w:tr>
      <w:tr w:rsidR="001650B9" w:rsidRPr="001650B9" w14:paraId="42136C91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CDA2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HapVIII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AB056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BB1B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E084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0989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A719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438B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0D1A5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788DF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ABC7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BDE0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21F2A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27FEC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26FA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146BC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</w:tr>
      <w:tr w:rsidR="001650B9" w:rsidRPr="001650B9" w14:paraId="66BCB19D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8E17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HapIX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DCC65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733C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B3C0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9C7DC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5001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0480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8ACDA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C25C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1089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2B05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4CC34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AE0B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C008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D4DC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</w:tr>
      <w:tr w:rsidR="001650B9" w:rsidRPr="001650B9" w14:paraId="5C8A8028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6BF5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HapX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6FDE9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7D25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D801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7D17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AA2C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3BE7A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F36C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5055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B02B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523F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0A43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8159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10C4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027F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</w:tr>
      <w:tr w:rsidR="001650B9" w:rsidRPr="001650B9" w14:paraId="6B020F7B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3634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HapXI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5B34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C768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AEB1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8812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EB14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4701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C5CF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78EA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8807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579B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A966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8C71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B40E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5E5E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</w:tr>
      <w:tr w:rsidR="001650B9" w:rsidRPr="001650B9" w14:paraId="16833A14" w14:textId="77777777" w:rsidTr="001650B9">
        <w:trPr>
          <w:trHeight w:val="276"/>
        </w:trPr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18DAD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22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HapXII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905F5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A77D4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7CF3D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A4498A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A60E5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803BC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83036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26A81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0C39A0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0B87D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671F5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2A3D7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C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842D6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CDE2D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22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22"/>
                <w:lang w:eastAsia="ja-JP"/>
              </w:rPr>
              <w:t>A</w:t>
            </w:r>
          </w:p>
        </w:tc>
      </w:tr>
    </w:tbl>
    <w:p w14:paraId="0CEDB4BE" w14:textId="4B02276E" w:rsidR="001650B9" w:rsidRDefault="001650B9" w:rsidP="00DC756E">
      <w:pPr>
        <w:rPr>
          <w:lang w:eastAsia="ja-JP"/>
        </w:rPr>
      </w:pPr>
    </w:p>
    <w:p w14:paraId="2CAF75A3" w14:textId="77777777" w:rsidR="001650B9" w:rsidRDefault="001650B9" w:rsidP="00DC756E">
      <w:pPr>
        <w:rPr>
          <w:lang w:eastAsia="ja-JP"/>
        </w:rPr>
      </w:pPr>
    </w:p>
    <w:p w14:paraId="075B3B54" w14:textId="77777777" w:rsidR="001650B9" w:rsidRDefault="001650B9">
      <w:pPr>
        <w:spacing w:before="0" w:after="200" w:line="276" w:lineRule="auto"/>
        <w:rPr>
          <w:lang w:eastAsia="ja-JP"/>
        </w:rPr>
      </w:pPr>
      <w:r>
        <w:rPr>
          <w:lang w:eastAsia="ja-JP"/>
        </w:rPr>
        <w:br w:type="page"/>
      </w:r>
    </w:p>
    <w:p w14:paraId="7927C66D" w14:textId="739EF61A" w:rsidR="00715C10" w:rsidRDefault="001650B9" w:rsidP="00DC756E">
      <w:pPr>
        <w:rPr>
          <w:lang w:eastAsia="ja-JP"/>
        </w:rPr>
      </w:pPr>
      <w:r w:rsidRPr="001650B9">
        <w:rPr>
          <w:lang w:eastAsia="ja-JP"/>
        </w:rPr>
        <w:lastRenderedPageBreak/>
        <w:t xml:space="preserve">Supplemental table 4 Haplotype frequency of </w:t>
      </w:r>
      <w:bookmarkStart w:id="0" w:name="_GoBack"/>
      <w:r w:rsidRPr="00D51CBC">
        <w:rPr>
          <w:color w:val="FF0000"/>
          <w:lang w:eastAsia="ja-JP"/>
        </w:rPr>
        <w:t>mitochondrial</w:t>
      </w:r>
      <w:bookmarkEnd w:id="0"/>
      <w:r w:rsidRPr="001650B9">
        <w:rPr>
          <w:lang w:eastAsia="ja-JP"/>
        </w:rPr>
        <w:t xml:space="preserve"> DNA in populations of the three</w:t>
      </w:r>
      <w:r w:rsidRPr="001650B9">
        <w:rPr>
          <w:i/>
          <w:lang w:eastAsia="ja-JP"/>
        </w:rPr>
        <w:t xml:space="preserve"> </w:t>
      </w:r>
      <w:proofErr w:type="spellStart"/>
      <w:r w:rsidRPr="001650B9">
        <w:rPr>
          <w:i/>
          <w:lang w:eastAsia="ja-JP"/>
        </w:rPr>
        <w:t>Abies</w:t>
      </w:r>
      <w:proofErr w:type="spellEnd"/>
      <w:r w:rsidRPr="001650B9">
        <w:rPr>
          <w:lang w:eastAsia="ja-JP"/>
        </w:rPr>
        <w:t xml:space="preserve"> species</w:t>
      </w:r>
    </w:p>
    <w:tbl>
      <w:tblPr>
        <w:tblW w:w="1056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434"/>
        <w:gridCol w:w="893"/>
        <w:gridCol w:w="438"/>
        <w:gridCol w:w="598"/>
        <w:gridCol w:w="598"/>
        <w:gridCol w:w="625"/>
        <w:gridCol w:w="634"/>
        <w:gridCol w:w="598"/>
        <w:gridCol w:w="634"/>
        <w:gridCol w:w="687"/>
        <w:gridCol w:w="740"/>
        <w:gridCol w:w="634"/>
        <w:gridCol w:w="598"/>
        <w:gridCol w:w="634"/>
        <w:gridCol w:w="687"/>
      </w:tblGrid>
      <w:tr w:rsidR="001650B9" w:rsidRPr="001650B9" w14:paraId="2B8E240A" w14:textId="77777777" w:rsidTr="001650B9">
        <w:trPr>
          <w:trHeight w:val="264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2F90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Species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9164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No.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878DB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Population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55422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N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6EE3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HapI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D81F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HapII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0576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HapIII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5960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HapIV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6990A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HapV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FA8D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HapVI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5D2D3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HapVII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BE95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HapVIII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53E3C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HapIX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56517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HapX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7F111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HapXI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FDD0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HapXII</w:t>
            </w:r>
            <w:proofErr w:type="spellEnd"/>
          </w:p>
        </w:tc>
      </w:tr>
      <w:tr w:rsidR="001650B9" w:rsidRPr="001650B9" w14:paraId="121D34E9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961B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>A. firma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640F0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5E50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fKMG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0B721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E488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221B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430D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1726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0.909 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EC74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F3A4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B363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CC5F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0.091 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3354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EABA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BB92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AE05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23926515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3972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B6C98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1D57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fKDG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80730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869C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E804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C598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4A6D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0F1B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636D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216B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E510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8797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923C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D3BD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D7EB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41C8B80E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C981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4874C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744A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fNOT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09C0B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F3DB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083A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7918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5FB0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BE40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6E5E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DA60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74AB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9FEB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E56B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23C1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9323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11AB29E1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9DAE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EFC39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EF4AA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fTKB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D156C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B86D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1695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3B42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426A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C65C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9869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C4B8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9841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DDD6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3409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18C9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C3FD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6374EAC7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2445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5F416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1C855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fMTE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F44A2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9004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0.727 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D50C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0D52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E4AD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9850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21BF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891B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0.273 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A633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DBB2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1B69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6762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F921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6C20FB5F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FAD8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1210F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E107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fONZ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9B0A5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A6B8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0.083 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B0B3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AA85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0.750 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88CE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1A94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8915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0.083 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D84F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1B11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0.083 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3D19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D637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D36C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C324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07079537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84CD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8D282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0AF7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fDHZ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8A4AD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2540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0.714 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E0F1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6E0C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0.286 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A9EF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2488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5E76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BD56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7A37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7208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72D5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31DB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8281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313052BC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406B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1987B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37AE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fKYS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ED00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05E4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DEF0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70D6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ABF1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129D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E490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4BFC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D0EA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7F7B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6A8D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7B13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59F6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5C1364BC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2D1F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C9D49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ABCB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fDND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72926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2812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09F2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6CF5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E436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DBD9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EE92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43A5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F080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36C1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600F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F4CC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105A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4A4A1A1E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C648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A5069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BA83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fHNZ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1C256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9547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9BF9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8728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0.100 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D867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D827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3D2D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0.800 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C95C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B40B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0.100 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FBB7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7F3D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3362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08FD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1E18B1AC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8DEE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BC38A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988D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fHTK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41FFD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BEC1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C737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6588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FD52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1921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E2A1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07A0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5828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D732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7472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2896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DF83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7EAA9BC4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4DCD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8F747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32A1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fNMR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2C99C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D5F4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D1F6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0.100 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B838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0.800 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166E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4660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B25C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4700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B5DC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0.100 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9072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3A8E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2671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92B9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45ACDE85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6B2D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735F9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E6BE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fOSD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E1340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536A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F35B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C36B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B319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B43E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8D60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78D9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03C9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1390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6C3E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53BF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B746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1AAFCF7A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1650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D15FB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11B9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fOMT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D69A4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AB25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0.818 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86D8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E974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D6FD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8025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E93C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820C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0.182 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DF99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BD48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59A0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408E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5EBB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78835C71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73D8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1604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8638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fISZ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E3D88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B52F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9946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0389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809F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428E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1A7F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49EB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9CE5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D9CB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32D9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9E54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CED2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6FF9D202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E426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5494C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9BC14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fYKA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13271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8F77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A3E9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0D14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A164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61DB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E4FC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7EA9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EDC5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81F1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DB09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D492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C605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503ABD2C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A8B1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6DA2D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CF4F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fKJG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EBB6A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8ABD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6661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7AFF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74DC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EE50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4A69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8BEE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0BD5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DBF5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2B15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B3C8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E485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0ED176C1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8335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5D809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DA5D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fHYD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0EBE6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69D8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584F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A60B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DA27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EF32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3921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82B3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DAF1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22F3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922A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213F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4BB4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74A914DE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57A1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8C19A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8329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fOKB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8EE2C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5CD5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4A8F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3553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8E30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9E79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6959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4FCB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F1FC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279A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187C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3D40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9395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46DC938F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2822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91087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BE18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fKMN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72997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37F5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80AD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4875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9C98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562F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166D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2C47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7967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53F6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D63C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8973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CEF7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182553A7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5A62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4BBE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A5A0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fKRS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D6E3A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A882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70FC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4E83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D2BD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6E6B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DC2A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0BDF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52D0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E816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7F86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278E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4900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588CE367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6E69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9F0AD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2D605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fYKS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94800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BEBB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F6CE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2B3F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DD0F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7225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E73A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778A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D68B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7864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7426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B903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827D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</w:tr>
      <w:tr w:rsidR="001650B9" w:rsidRPr="001650B9" w14:paraId="583F123C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CDC2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A. </w:t>
            </w:r>
            <w:proofErr w:type="spellStart"/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>homolepis</w:t>
            </w:r>
            <w:proofErr w:type="spellEnd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5C58B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81A0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hNIK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B1852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0C7D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FA34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0.667 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8A84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D57F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0.333 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41E8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3262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BD0E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B12C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D223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7108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1850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A092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0DFAF6A1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B708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98226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2DD1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hYTG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8D423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F043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10F4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0.833 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45FF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2C86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F9F7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0.167 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575F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B677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DE95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CD07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76C9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D5EC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AD42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6ACB849D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4330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5E098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5ED46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hMIK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C9043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741A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F031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0.600 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6EF4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794F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0.400 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BD8A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416B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99CB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CFD2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8ACB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5CEF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1398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82C6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6FDC5981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B732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D32DF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58C7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hDIB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9DFEF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0AA9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D49B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0.778 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273E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0.111 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5778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0.111 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8481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3965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A7F1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A4AC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3A1B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EBE4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6350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D575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0EC87461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28CD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2125D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72FC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hFUJ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1F09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89DC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91CC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0.857 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2D1F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CF2D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D690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0.143 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3885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3288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7C87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1A25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DD72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383B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155E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75A1A27A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5665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3B474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E9D5B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hCUS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79661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0FDC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47C8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B358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0F26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F3C9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4666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8D5A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8706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C32D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7811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0AD3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210F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6DB387BC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31ED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366D7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D112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hODG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91210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6CF7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0.750 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3134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66F7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F13C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59FB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C153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645C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0.250 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0C87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7C59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4007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250B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01A0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1CD4EA4D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B278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8B6DD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C456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hISZ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F69D7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C4CB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0.909 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92E1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A78C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95D1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5F92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3276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0.091 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C628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CBE6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0EB0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455B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826F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CA0E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15D5E2A5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D4A8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A. </w:t>
            </w:r>
            <w:proofErr w:type="spellStart"/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>homolepis</w:t>
            </w:r>
            <w:proofErr w:type="spellEnd"/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 </w:t>
            </w:r>
            <w:proofErr w:type="spellStart"/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>var.umbellata</w:t>
            </w:r>
            <w:proofErr w:type="spellEnd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15D4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57CFD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uMTM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8AEEF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BC31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73E8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0.667 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6118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BAED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0.167 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ED0B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A8E5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39BD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E40B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5ED4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0.167 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C57C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FE30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561C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2D1AA85F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4A07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 xml:space="preserve">A. </w:t>
            </w:r>
            <w:proofErr w:type="spellStart"/>
            <w:r w:rsidRPr="001650B9">
              <w:rPr>
                <w:rFonts w:ascii="Times" w:eastAsia="ＭＳ Ｐゴシック" w:hAnsi="Times" w:cs="Times"/>
                <w:i/>
                <w:iCs/>
                <w:sz w:val="16"/>
                <w:szCs w:val="16"/>
                <w:lang w:eastAsia="ja-JP"/>
              </w:rPr>
              <w:t>veitchii</w:t>
            </w:r>
            <w:proofErr w:type="spellEnd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BFA59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0065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vAZM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11C6A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BE74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531D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4E54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CEA8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D073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9C2B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F86C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23EC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F6B6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7313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8080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9212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24E88BC8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A030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20392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FD984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vNIK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8A939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0A46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F11A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5FE0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F26C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0.889 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EE6F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FBA0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02A4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3E01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9499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A1C1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5B66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0.111 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3E29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0E3B5FA7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731B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B7DA5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FEAF3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vSIG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5351B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33BE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EDB4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DEC4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F662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F66C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77E8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D891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FEF0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091B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2F49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E404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42A6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69987209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13FE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DE153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A2DE2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vYTG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EECF9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5FD4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3529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3EF4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F45D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73B3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7C5C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A8B5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FE5E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4180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A8C1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D86D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A548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5AEB4D05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BC4A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4C890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EFA21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vONT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E9834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2096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EF69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7516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AC5F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0.500 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A787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D3DB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6257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8541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E0A7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4152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0.500 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B642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ED19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1A3D573B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6977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D006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633C9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vKSK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D65DC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9907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84CD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8E10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E566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0.833 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4E35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15B9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470E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CF43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28E3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6CDC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0.167 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28BB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7B02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3385BE0D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8397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16B8F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84B47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vODR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CC638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D53F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B343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F547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7FFF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3A36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0D69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4A0A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47CE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7F63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D8F7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4DEB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18F5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6004BD8E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8B55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1A26D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0DE95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vDIB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7A955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80C5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EB6C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7DC1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2734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D7BB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F8D9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8CF7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B3B9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97D9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33DF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C936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FC77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4183129A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8E4C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E5BB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40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28EF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vFUJ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39F2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E6E7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FD0D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CE37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F07A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546B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6CB65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5D7B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0F17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BB98C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9F18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2737A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4B6B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09328CB8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D82A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9F8F0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41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FF8D5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vIKW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A0814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4B51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50F2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3EB9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0F8A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0.857 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137B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2BDF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EBB2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F45E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A5EC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1DAC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0.143 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37F1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EFA3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4B75597D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D15C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A6B0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42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9F598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vMIS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F8549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91CC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207A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BD009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8984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5A4D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0D06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7B72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AA57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BA77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37DA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772A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7A4A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3B2BC75D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6E5A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612CF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43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C7DDE" w14:textId="77777777" w:rsidR="001650B9" w:rsidRPr="001650B9" w:rsidRDefault="001650B9" w:rsidP="001650B9">
            <w:pPr>
              <w:spacing w:before="0" w:after="0"/>
              <w:jc w:val="center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proofErr w:type="spellStart"/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vISZ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5926E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1F453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AE9B0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7F46A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60AA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26F1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BBE24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1.000 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E578DE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AAEC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F9867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B6834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72F2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38EEBD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1650B9" w:rsidRPr="001650B9" w14:paraId="34574DA8" w14:textId="77777777" w:rsidTr="001650B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C1A9F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E6057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BF5C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Total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BFB2F2" w14:textId="77777777" w:rsidR="001650B9" w:rsidRPr="001650B9" w:rsidRDefault="001650B9" w:rsidP="001650B9">
            <w:pPr>
              <w:spacing w:before="0" w:after="0"/>
              <w:jc w:val="right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>346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0D2D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E575A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DF183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14862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28CE0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34CD6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770F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7517DB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212DE3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EA24B8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8F9D14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89FA61" w14:textId="77777777" w:rsidR="001650B9" w:rsidRPr="001650B9" w:rsidRDefault="001650B9" w:rsidP="001650B9">
            <w:pPr>
              <w:spacing w:before="0" w:after="0"/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</w:pPr>
            <w:r w:rsidRPr="001650B9">
              <w:rPr>
                <w:rFonts w:ascii="Times" w:eastAsia="ＭＳ Ｐゴシック" w:hAnsi="Times" w:cs="Times"/>
                <w:sz w:val="16"/>
                <w:szCs w:val="16"/>
                <w:lang w:eastAsia="ja-JP"/>
              </w:rPr>
              <w:t xml:space="preserve">　</w:t>
            </w:r>
          </w:p>
        </w:tc>
      </w:tr>
    </w:tbl>
    <w:p w14:paraId="7765E85D" w14:textId="32981370" w:rsidR="00715C10" w:rsidRDefault="00715C10">
      <w:pPr>
        <w:spacing w:before="0" w:after="200" w:line="276" w:lineRule="auto"/>
        <w:rPr>
          <w:lang w:eastAsia="ja-JP"/>
        </w:rPr>
      </w:pPr>
      <w:r>
        <w:rPr>
          <w:lang w:eastAsia="ja-JP"/>
        </w:rPr>
        <w:br w:type="page"/>
      </w:r>
    </w:p>
    <w:p w14:paraId="0F2E6B55" w14:textId="77777777" w:rsidR="001650B9" w:rsidRDefault="001650B9">
      <w:pPr>
        <w:spacing w:before="0" w:after="200" w:line="276" w:lineRule="auto"/>
        <w:rPr>
          <w:lang w:eastAsia="ja-JP"/>
        </w:rPr>
      </w:pPr>
    </w:p>
    <w:p w14:paraId="57C65C67" w14:textId="5E9ABBEB" w:rsidR="008E6E81" w:rsidRPr="008E6E81" w:rsidRDefault="00715C10" w:rsidP="00DC756E">
      <w:pPr>
        <w:rPr>
          <w:lang w:eastAsia="ja-JP"/>
        </w:rPr>
      </w:pPr>
      <w:r w:rsidRPr="00715C10">
        <w:rPr>
          <w:lang w:eastAsia="ja-JP"/>
        </w:rPr>
        <w:t xml:space="preserve">Supplemental table </w:t>
      </w:r>
      <w:r w:rsidR="001650B9" w:rsidRPr="001650B9">
        <w:rPr>
          <w:color w:val="FF0000"/>
          <w:lang w:eastAsia="ja-JP"/>
        </w:rPr>
        <w:t>5</w:t>
      </w:r>
      <w:r w:rsidRPr="00715C10">
        <w:rPr>
          <w:lang w:eastAsia="ja-JP"/>
        </w:rPr>
        <w:t xml:space="preserve"> Result of AMOVA for populations of the three </w:t>
      </w:r>
      <w:proofErr w:type="spellStart"/>
      <w:r w:rsidRPr="00715C10">
        <w:rPr>
          <w:i/>
          <w:lang w:eastAsia="ja-JP"/>
        </w:rPr>
        <w:t>Abies</w:t>
      </w:r>
      <w:proofErr w:type="spellEnd"/>
      <w:r w:rsidRPr="00715C10">
        <w:rPr>
          <w:lang w:eastAsia="ja-JP"/>
        </w:rPr>
        <w:t xml:space="preserve"> species</w:t>
      </w:r>
      <w:r w:rsidR="008E6E81">
        <w:rPr>
          <w:lang w:eastAsia="ja-JP"/>
        </w:rPr>
        <w:fldChar w:fldCharType="begin"/>
      </w:r>
      <w:r w:rsidR="008E6E81">
        <w:rPr>
          <w:lang w:eastAsia="ja-JP"/>
        </w:rPr>
        <w:instrText xml:space="preserve"> </w:instrText>
      </w:r>
      <w:r w:rsidR="008E6E81">
        <w:rPr>
          <w:rFonts w:hint="eastAsia"/>
          <w:lang w:eastAsia="ja-JP"/>
        </w:rPr>
        <w:instrText>LINK Excel.Sheet.12 "D:\\Google</w:instrText>
      </w:r>
      <w:r w:rsidR="008E6E81">
        <w:rPr>
          <w:rFonts w:hint="eastAsia"/>
          <w:lang w:eastAsia="ja-JP"/>
        </w:rPr>
        <w:instrText>ドライブ</w:instrText>
      </w:r>
      <w:r w:rsidR="008E6E81">
        <w:rPr>
          <w:rFonts w:hint="eastAsia"/>
          <w:lang w:eastAsia="ja-JP"/>
        </w:rPr>
        <w:instrText>\\</w:instrText>
      </w:r>
      <w:r w:rsidR="008E6E81">
        <w:rPr>
          <w:rFonts w:hint="eastAsia"/>
          <w:lang w:eastAsia="ja-JP"/>
        </w:rPr>
        <w:instrText>ろんぶん</w:instrText>
      </w:r>
      <w:r w:rsidR="008E6E81">
        <w:rPr>
          <w:rFonts w:hint="eastAsia"/>
          <w:lang w:eastAsia="ja-JP"/>
        </w:rPr>
        <w:instrText>\\AbiesMS\\</w:instrText>
      </w:r>
      <w:r w:rsidR="008E6E81">
        <w:rPr>
          <w:rFonts w:hint="eastAsia"/>
          <w:lang w:eastAsia="ja-JP"/>
        </w:rPr>
        <w:instrText>津村さん図表</w:instrText>
      </w:r>
      <w:r w:rsidR="008E6E81">
        <w:rPr>
          <w:rFonts w:hint="eastAsia"/>
          <w:lang w:eastAsia="ja-JP"/>
        </w:rPr>
        <w:instrText>\\Tables_ver5.xlsx" "Suppl _table3!R2C1:R5C5" \a \f 4 \h</w:instrText>
      </w:r>
      <w:r w:rsidR="008E6E81">
        <w:rPr>
          <w:lang w:eastAsia="ja-JP"/>
        </w:rPr>
        <w:instrText xml:space="preserve"> </w:instrText>
      </w:r>
      <w:r w:rsidR="008E6E81">
        <w:rPr>
          <w:lang w:eastAsia="ja-JP"/>
        </w:rPr>
        <w:fldChar w:fldCharType="separate"/>
      </w:r>
    </w:p>
    <w:tbl>
      <w:tblPr>
        <w:tblW w:w="8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0"/>
        <w:gridCol w:w="540"/>
        <w:gridCol w:w="1280"/>
        <w:gridCol w:w="1980"/>
        <w:gridCol w:w="1220"/>
      </w:tblGrid>
      <w:tr w:rsidR="008E6E81" w:rsidRPr="008E6E81" w14:paraId="5E72A9F2" w14:textId="77777777" w:rsidTr="008E6E81">
        <w:trPr>
          <w:trHeight w:val="300"/>
        </w:trPr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E5125" w14:textId="415E3FE7" w:rsidR="008E6E81" w:rsidRPr="008E6E81" w:rsidRDefault="008E6E81" w:rsidP="008E6E81">
            <w:pPr>
              <w:spacing w:before="0" w:after="0"/>
              <w:jc w:val="center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Source of variation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BCADE" w14:textId="77777777" w:rsidR="008E6E81" w:rsidRPr="008E6E81" w:rsidRDefault="008E6E81" w:rsidP="008E6E81">
            <w:pPr>
              <w:spacing w:before="0" w:after="0"/>
              <w:jc w:val="center"/>
              <w:rPr>
                <w:rFonts w:eastAsia="ＭＳ Ｐゴシック" w:cs="Times New Roman"/>
                <w:sz w:val="22"/>
                <w:lang w:eastAsia="ja-JP"/>
              </w:rPr>
            </w:pPr>
            <w:proofErr w:type="spellStart"/>
            <w:r w:rsidRPr="008E6E81">
              <w:rPr>
                <w:rFonts w:eastAsia="ＭＳ Ｐゴシック" w:cs="Times New Roman"/>
                <w:sz w:val="22"/>
                <w:lang w:eastAsia="ja-JP"/>
              </w:rPr>
              <w:t>d.f.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252A3" w14:textId="77777777" w:rsidR="008E6E81" w:rsidRPr="008E6E81" w:rsidRDefault="008E6E81" w:rsidP="008E6E81">
            <w:pPr>
              <w:spacing w:before="0" w:after="0"/>
              <w:jc w:val="center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SS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8DC3B" w14:textId="77777777" w:rsidR="008E6E81" w:rsidRPr="008E6E81" w:rsidRDefault="008E6E81" w:rsidP="008E6E81">
            <w:pPr>
              <w:spacing w:before="0" w:after="0"/>
              <w:jc w:val="center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Total variance (%)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592EF" w14:textId="77777777" w:rsidR="008E6E81" w:rsidRPr="008E6E81" w:rsidRDefault="008E6E81" w:rsidP="008E6E81">
            <w:pPr>
              <w:spacing w:before="0" w:after="0"/>
              <w:jc w:val="center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P-value</w:t>
            </w:r>
          </w:p>
        </w:tc>
      </w:tr>
      <w:tr w:rsidR="008E6E81" w:rsidRPr="008E6E81" w14:paraId="3224172B" w14:textId="77777777" w:rsidTr="008E6E81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A1EC" w14:textId="77777777" w:rsidR="008E6E81" w:rsidRPr="008E6E81" w:rsidRDefault="008E6E81" w:rsidP="008E6E81">
            <w:pPr>
              <w:spacing w:before="0" w:after="0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Among species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C1FD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C613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2324.570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A577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39.44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828C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&lt;0.001</w:t>
            </w:r>
          </w:p>
        </w:tc>
      </w:tr>
      <w:tr w:rsidR="008E6E81" w:rsidRPr="008E6E81" w14:paraId="66BB0304" w14:textId="77777777" w:rsidTr="008E6E81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8C16" w14:textId="77777777" w:rsidR="008E6E81" w:rsidRPr="008E6E81" w:rsidRDefault="008E6E81" w:rsidP="008E6E81">
            <w:pPr>
              <w:spacing w:before="0" w:after="0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Among populations within species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FC0F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C402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747.230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649A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5.55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6D18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&lt;0.001</w:t>
            </w:r>
          </w:p>
        </w:tc>
      </w:tr>
      <w:tr w:rsidR="008E6E81" w:rsidRPr="008E6E81" w14:paraId="5388C79A" w14:textId="77777777" w:rsidTr="008E6E81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F8D5E" w14:textId="77777777" w:rsidR="008E6E81" w:rsidRPr="008E6E81" w:rsidRDefault="008E6E81" w:rsidP="008E6E81">
            <w:pPr>
              <w:spacing w:before="0" w:after="0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Among Individuals within population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F0B9D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744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D7647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5011.605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F5F60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55.01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AE10F" w14:textId="77777777" w:rsidR="008E6E81" w:rsidRPr="008E6E81" w:rsidRDefault="008E6E81" w:rsidP="008E6E81">
            <w:pPr>
              <w:spacing w:before="0" w:after="0"/>
              <w:jc w:val="right"/>
              <w:rPr>
                <w:rFonts w:eastAsia="ＭＳ Ｐゴシック" w:cs="Times New Roman"/>
                <w:sz w:val="22"/>
                <w:lang w:eastAsia="ja-JP"/>
              </w:rPr>
            </w:pPr>
            <w:r w:rsidRPr="008E6E81">
              <w:rPr>
                <w:rFonts w:eastAsia="ＭＳ Ｐゴシック" w:cs="Times New Roman"/>
                <w:sz w:val="22"/>
                <w:lang w:eastAsia="ja-JP"/>
              </w:rPr>
              <w:t>&lt;0.001</w:t>
            </w:r>
          </w:p>
        </w:tc>
      </w:tr>
    </w:tbl>
    <w:p w14:paraId="4A574A48" w14:textId="378F1DCD" w:rsidR="008E6E81" w:rsidRPr="00DC756E" w:rsidRDefault="008E6E81" w:rsidP="00DC756E">
      <w:pPr>
        <w:rPr>
          <w:lang w:eastAsia="ja-JP"/>
        </w:rPr>
      </w:pPr>
      <w:r>
        <w:rPr>
          <w:lang w:eastAsia="ja-JP"/>
        </w:rPr>
        <w:fldChar w:fldCharType="end"/>
      </w:r>
    </w:p>
    <w:sectPr w:rsidR="008E6E81" w:rsidRPr="00DC756E" w:rsidSect="0093429D"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BEBB2" w14:textId="77777777" w:rsidR="00E26F74" w:rsidRDefault="00E26F74" w:rsidP="00117666">
      <w:pPr>
        <w:spacing w:after="0"/>
      </w:pPr>
      <w:r>
        <w:separator/>
      </w:r>
    </w:p>
  </w:endnote>
  <w:endnote w:type="continuationSeparator" w:id="0">
    <w:p w14:paraId="400874AD" w14:textId="77777777" w:rsidR="00E26F74" w:rsidRDefault="00E26F74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4FDA4FC1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51CBC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8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4FDA4FC1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51CBC">
                      <w:rPr>
                        <w:noProof/>
                        <w:color w:val="000000" w:themeColor="text1"/>
                        <w:szCs w:val="40"/>
                      </w:rPr>
                      <w:t>8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04F1305F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51CBC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9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0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04F1305F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51CBC">
                      <w:rPr>
                        <w:noProof/>
                        <w:color w:val="000000" w:themeColor="text1"/>
                        <w:szCs w:val="40"/>
                      </w:rPr>
                      <w:t>9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3D980" w14:textId="77777777" w:rsidR="00DB7FDE" w:rsidRDefault="00DB7FD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13691" w14:textId="77777777" w:rsidR="00E26F74" w:rsidRDefault="00E26F74" w:rsidP="00117666">
      <w:pPr>
        <w:spacing w:after="0"/>
      </w:pPr>
      <w:r>
        <w:separator/>
      </w:r>
    </w:p>
  </w:footnote>
  <w:footnote w:type="continuationSeparator" w:id="0">
    <w:p w14:paraId="196E865C" w14:textId="77777777" w:rsidR="00E26F74" w:rsidRDefault="00E26F74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4D57" w14:textId="77777777" w:rsidR="00DB7FDE" w:rsidRDefault="00DB7FDE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11A5B" w14:textId="365288D4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55518"/>
    <w:rsid w:val="00160065"/>
    <w:rsid w:val="001650B9"/>
    <w:rsid w:val="00177D84"/>
    <w:rsid w:val="001A2FB0"/>
    <w:rsid w:val="0022035C"/>
    <w:rsid w:val="00267D18"/>
    <w:rsid w:val="002868E2"/>
    <w:rsid w:val="002869C3"/>
    <w:rsid w:val="002936E4"/>
    <w:rsid w:val="002B4A57"/>
    <w:rsid w:val="002C74CA"/>
    <w:rsid w:val="002F34CF"/>
    <w:rsid w:val="003544FB"/>
    <w:rsid w:val="003D2F2D"/>
    <w:rsid w:val="00401590"/>
    <w:rsid w:val="00443E3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57A08"/>
    <w:rsid w:val="00660D05"/>
    <w:rsid w:val="006820B1"/>
    <w:rsid w:val="00695613"/>
    <w:rsid w:val="006B7D14"/>
    <w:rsid w:val="00701727"/>
    <w:rsid w:val="0070566C"/>
    <w:rsid w:val="00714C50"/>
    <w:rsid w:val="00715C10"/>
    <w:rsid w:val="00725A7D"/>
    <w:rsid w:val="007501BE"/>
    <w:rsid w:val="00790BB3"/>
    <w:rsid w:val="007C206C"/>
    <w:rsid w:val="00803D24"/>
    <w:rsid w:val="00817DD6"/>
    <w:rsid w:val="00856E95"/>
    <w:rsid w:val="00885156"/>
    <w:rsid w:val="008E4411"/>
    <w:rsid w:val="008E6E81"/>
    <w:rsid w:val="009151AA"/>
    <w:rsid w:val="0093429D"/>
    <w:rsid w:val="00943573"/>
    <w:rsid w:val="00970F7D"/>
    <w:rsid w:val="00994A3D"/>
    <w:rsid w:val="009C2B12"/>
    <w:rsid w:val="009C70F3"/>
    <w:rsid w:val="00A174D9"/>
    <w:rsid w:val="00A34F70"/>
    <w:rsid w:val="00A569CD"/>
    <w:rsid w:val="00AB6715"/>
    <w:rsid w:val="00B1671E"/>
    <w:rsid w:val="00B23701"/>
    <w:rsid w:val="00B25EB8"/>
    <w:rsid w:val="00B30E08"/>
    <w:rsid w:val="00B354E1"/>
    <w:rsid w:val="00B37F4D"/>
    <w:rsid w:val="00BB6312"/>
    <w:rsid w:val="00C52A7B"/>
    <w:rsid w:val="00C56BAF"/>
    <w:rsid w:val="00C679AA"/>
    <w:rsid w:val="00C75972"/>
    <w:rsid w:val="00CC0A3A"/>
    <w:rsid w:val="00CD066B"/>
    <w:rsid w:val="00CE4FEE"/>
    <w:rsid w:val="00D51CBC"/>
    <w:rsid w:val="00DA03F8"/>
    <w:rsid w:val="00DB59C3"/>
    <w:rsid w:val="00DB7FDE"/>
    <w:rsid w:val="00DC259A"/>
    <w:rsid w:val="00DC756E"/>
    <w:rsid w:val="00DE23E8"/>
    <w:rsid w:val="00E26F74"/>
    <w:rsid w:val="00E35F77"/>
    <w:rsid w:val="00E52377"/>
    <w:rsid w:val="00E64E17"/>
    <w:rsid w:val="00E866C9"/>
    <w:rsid w:val="00EA3D3C"/>
    <w:rsid w:val="00F46900"/>
    <w:rsid w:val="00F61D89"/>
    <w:rsid w:val="00F8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見出し 2 (文字)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題 (文字)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コメント文字列 (文字)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文末脚注文字列 (文字)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フッター (文字)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字列 (文字)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ヘッダー (文字)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21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22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d">
    <w:name w:val="line number"/>
    <w:basedOn w:val="a1"/>
    <w:uiPriority w:val="99"/>
    <w:semiHidden/>
    <w:unhideWhenUsed/>
    <w:rsid w:val="00AB6715"/>
  </w:style>
  <w:style w:type="character" w:customStyle="1" w:styleId="30">
    <w:name w:val="見出し 3 (文字)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見出し 4 (文字)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見出し 5 (文字)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Web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e">
    <w:name w:val="Quote"/>
    <w:basedOn w:val="a0"/>
    <w:next w:val="a0"/>
    <w:link w:val="aff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用文 (文字)"/>
    <w:basedOn w:val="a1"/>
    <w:link w:val="af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0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1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2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itle"/>
    <w:basedOn w:val="a0"/>
    <w:next w:val="a0"/>
    <w:link w:val="aff4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4">
    <w:name w:val="表題 (文字)"/>
    <w:basedOn w:val="a1"/>
    <w:link w:val="aff3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3"/>
    <w:next w:val="aff3"/>
    <w:qFormat/>
    <w:rsid w:val="0001436A"/>
    <w:pPr>
      <w:spacing w:after="120"/>
    </w:pPr>
    <w:rPr>
      <w:i/>
    </w:rPr>
  </w:style>
  <w:style w:type="paragraph" w:styleId="aff5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91A4BF-A9F4-4330-9520-34FE0B05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9</Pages>
  <Words>1149</Words>
  <Characters>6551</Characters>
  <Application>Microsoft Office Word</Application>
  <DocSecurity>0</DocSecurity>
  <Lines>54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uchiyama</dc:creator>
  <cp:lastModifiedBy>uchiyama</cp:lastModifiedBy>
  <cp:revision>3</cp:revision>
  <cp:lastPrinted>2013-10-03T12:51:00Z</cp:lastPrinted>
  <dcterms:created xsi:type="dcterms:W3CDTF">2023-07-04T06:06:00Z</dcterms:created>
  <dcterms:modified xsi:type="dcterms:W3CDTF">2023-08-02T04:23:00Z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