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69588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77133B0D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36AFF9" wp14:editId="2509B701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226DE4" w14:textId="77777777" w:rsidR="00CD11EE" w:rsidRPr="00CD11EE" w:rsidRDefault="00CD11EE" w:rsidP="00CD11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D11EE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Identification of studies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6AFF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" fillcolor="#ffc000" strokecolor="#bc8c00" strokeweight="1pt">
                <v:textbox>
                  <w:txbxContent>
                    <w:p w14:paraId="06226DE4" w14:textId="77777777" w:rsidR="00CD11EE" w:rsidRPr="00CD11EE" w:rsidRDefault="00CD11EE" w:rsidP="00CD11EE">
                      <w:pPr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CD11EE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</w:rPr>
                        <w:t>Identification of studies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37CD47DA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594A3FD9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E6926" wp14:editId="23D48ABB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DE6E29" w14:textId="77777777" w:rsidR="00CD11EE" w:rsidRPr="005A25B7" w:rsidRDefault="00CD11EE" w:rsidP="00CD11EE">
                            <w:pPr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>Records identified from databases (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n=1578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D350CC8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>PubMed (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n=840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7385874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Scopus 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(n=727)</w:t>
                            </w:r>
                          </w:p>
                          <w:p w14:paraId="47A64776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CINAHL 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(n=11)</w:t>
                            </w:r>
                          </w:p>
                          <w:p w14:paraId="5110544E" w14:textId="77777777" w:rsidR="00CD11EE" w:rsidRPr="00CD11EE" w:rsidRDefault="00CD11EE" w:rsidP="00CD11EE">
                            <w:pPr>
                              <w:ind w:left="284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>Cochrane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BE6926" id="Rectangle 1" o:spid="_x0000_s1027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" filled="f" strokecolor="windowText" strokeweight="1pt">
                <v:textbox>
                  <w:txbxContent>
                    <w:p w14:paraId="71DE6E29" w14:textId="77777777" w:rsidR="00CD11EE" w:rsidRPr="005A25B7" w:rsidRDefault="00CD11EE" w:rsidP="00CD11EE">
                      <w:pPr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>Records identified from databases (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n=1578</w:t>
                      </w: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>)</w:t>
                      </w:r>
                    </w:p>
                    <w:p w14:paraId="7D350CC8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>PubMed (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n=840</w:t>
                      </w: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>)</w:t>
                      </w:r>
                    </w:p>
                    <w:p w14:paraId="77385874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Scopus 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(n=727)</w:t>
                      </w:r>
                    </w:p>
                    <w:p w14:paraId="47A64776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CINAHL 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(n=11)</w:t>
                      </w:r>
                    </w:p>
                    <w:p w14:paraId="5110544E" w14:textId="77777777" w:rsidR="00CD11EE" w:rsidRPr="00CD11EE" w:rsidRDefault="00CD11EE" w:rsidP="00CD11EE">
                      <w:pPr>
                        <w:ind w:left="284"/>
                        <w:rPr>
                          <w:rFonts w:ascii="Arial" w:hAnsi="Arial" w:cs="Arial"/>
                          <w:color w:val="000000"/>
                          <w:sz w:val="18"/>
                          <w:szCs w:val="20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>Cochrane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(n=0)</w:t>
                      </w:r>
                    </w:p>
                  </w:txbxContent>
                </v:textbox>
              </v:rect>
            </w:pict>
          </mc:Fallback>
        </mc:AlternateContent>
      </w:r>
    </w:p>
    <w:p w14:paraId="108056E1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2691B08F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DAFD0E" wp14:editId="0B2ACE41">
                <wp:simplePos x="0" y="0"/>
                <wp:positionH relativeFrom="column">
                  <wp:posOffset>3038475</wp:posOffset>
                </wp:positionH>
                <wp:positionV relativeFrom="paragraph">
                  <wp:posOffset>5715</wp:posOffset>
                </wp:positionV>
                <wp:extent cx="1887220" cy="666750"/>
                <wp:effectExtent l="0" t="0" r="1778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666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7F1763" w14:textId="77777777" w:rsidR="00CD11EE" w:rsidRDefault="00CD11EE" w:rsidP="00CD11EE">
                            <w:pPr>
                              <w:pStyle w:val="NormalWeb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Records removed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78B1361C" w14:textId="77777777" w:rsidR="00CD11EE" w:rsidRDefault="00CD11EE" w:rsidP="00CD11EE">
                            <w:pPr>
                              <w:pStyle w:val="NormalWeb"/>
                              <w:ind w:left="284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Duplicate records removed via Covidence (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n=519)</w:t>
                            </w:r>
                          </w:p>
                          <w:p w14:paraId="4175C7D5" w14:textId="77777777" w:rsidR="00CD11EE" w:rsidRPr="00CD11EE" w:rsidRDefault="00CD11EE" w:rsidP="00CD11EE">
                            <w:pPr>
                              <w:ind w:left="284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AFD0E" id="Rectangle 2" o:spid="_x0000_s1028" style="position:absolute;margin-left:239.25pt;margin-top:.45pt;width:148.6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" filled="f" strokecolor="windowText" strokeweight="1pt">
                <v:textbox>
                  <w:txbxContent>
                    <w:p w14:paraId="7A7F1763" w14:textId="77777777" w:rsidR="00CD11EE" w:rsidRDefault="00CD11EE" w:rsidP="00CD11EE">
                      <w:pPr>
                        <w:pStyle w:val="NormalWeb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 xml:space="preserve">Records removed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18"/>
                          <w:szCs w:val="18"/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:</w:t>
                      </w:r>
                    </w:p>
                    <w:p w14:paraId="78B1361C" w14:textId="77777777" w:rsidR="00CD11EE" w:rsidRDefault="00CD11EE" w:rsidP="00CD11EE">
                      <w:pPr>
                        <w:pStyle w:val="NormalWeb"/>
                        <w:ind w:left="284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Duplicate records removed via Covidence (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n=519)</w:t>
                      </w:r>
                    </w:p>
                    <w:p w14:paraId="4175C7D5" w14:textId="77777777" w:rsidR="00CD11EE" w:rsidRPr="00CD11EE" w:rsidRDefault="00CD11EE" w:rsidP="00CD11EE">
                      <w:pPr>
                        <w:ind w:left="284"/>
                        <w:rPr>
                          <w:rFonts w:ascii="Arial" w:hAnsi="Arial" w:cs="Arial"/>
                          <w:color w:val="000000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374C60" wp14:editId="5879B5E9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80135D" w14:textId="77777777" w:rsidR="00CD11EE" w:rsidRPr="00CD11EE" w:rsidRDefault="00CD11EE" w:rsidP="00CD11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D11EE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74C60" id="Flowchart: Alternate Process 31" o:spid="_x0000_s1029" type="#_x0000_t176" style="position:absolute;margin-left:-31.8pt;margin-top:17.5pt;width:100.55pt;height:20.7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" fillcolor="#8faadc" strokecolor="windowText" strokeweight="1pt">
                <v:textbox>
                  <w:txbxContent>
                    <w:p w14:paraId="5E80135D" w14:textId="77777777" w:rsidR="00CD11EE" w:rsidRPr="00CD11EE" w:rsidRDefault="00CD11EE" w:rsidP="00CD11EE">
                      <w:pPr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CD11EE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E2F27FB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321D8D58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448239" wp14:editId="6F44AD61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32" coordsize="21600,21600" o:oned="t" filled="f" o:spt="32" path="m,l21600,21600e" w14:anchorId="21F94E45">
                <v:path fillok="f" arrowok="t" o:connecttype="none"/>
                <o:lock v:ext="edit" shapetype="t"/>
              </v:shapetype>
              <v:shape id="Straight Arrow Connector 14" style="position:absolute;margin-left:193.25pt;margin-top:.75pt;width:44.3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type="#_x0000_t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">
                <v:stroke joinstyle="miter" endarrow="block"/>
              </v:shape>
            </w:pict>
          </mc:Fallback>
        </mc:AlternateContent>
      </w:r>
    </w:p>
    <w:p w14:paraId="32C4358C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2C4707C3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3C019DC1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BC58ED" wp14:editId="2CAC4B2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27" style="position:absolute;margin-left:110.25pt;margin-top:10.15pt;width:0;height:22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type="#_x0000_t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" w14:anchorId="4AB3090F">
                <v:stroke joinstyle="miter" endarrow="block"/>
              </v:shape>
            </w:pict>
          </mc:Fallback>
        </mc:AlternateContent>
      </w:r>
    </w:p>
    <w:p w14:paraId="250DCDC1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1D9B3A62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CBBC7B" wp14:editId="6B0AA60E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15" style="position:absolute;margin-left:193.2pt;margin-top:25.8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type="#_x0000_t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" w14:anchorId="056BE466">
                <v:stroke joinstyle="miter" endarrow="block"/>
              </v:shape>
            </w:pict>
          </mc:Fallback>
        </mc:AlternateContent>
      </w: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914C18" wp14:editId="6B20E27F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73C095" w14:textId="77777777" w:rsidR="00CD11EE" w:rsidRDefault="00CD11EE" w:rsidP="00CD11EE">
                            <w:pPr>
                              <w:pStyle w:val="NormalWeb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Records screened</w:t>
                            </w:r>
                          </w:p>
                          <w:p w14:paraId="5DB00040" w14:textId="77777777" w:rsidR="00CD11EE" w:rsidRDefault="00CD11EE" w:rsidP="00CD11EE">
                            <w:pPr>
                              <w:pStyle w:val="NormalWeb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(n=1059)</w:t>
                            </w:r>
                          </w:p>
                          <w:p w14:paraId="44067549" w14:textId="77777777" w:rsidR="00CD11EE" w:rsidRPr="00CD11EE" w:rsidRDefault="00CD11EE" w:rsidP="00CD11EE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14C18" id="Rectangle 3" o:spid="_x0000_s1030" style="position:absolute;margin-left:44.05pt;margin-top:5.9pt;width:148.6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" filled="f" strokecolor="windowText" strokeweight="1pt">
                <v:textbox>
                  <w:txbxContent>
                    <w:p w14:paraId="7273C095" w14:textId="77777777" w:rsidR="00CD11EE" w:rsidRDefault="00CD11EE" w:rsidP="00CD11EE">
                      <w:pPr>
                        <w:pStyle w:val="NormalWeb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Records screened</w:t>
                      </w:r>
                    </w:p>
                    <w:p w14:paraId="5DB00040" w14:textId="77777777" w:rsidR="00CD11EE" w:rsidRDefault="00CD11EE" w:rsidP="00CD11EE">
                      <w:pPr>
                        <w:pStyle w:val="NormalWeb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(n=1059)</w:t>
                      </w:r>
                    </w:p>
                    <w:p w14:paraId="44067549" w14:textId="77777777" w:rsidR="00CD11EE" w:rsidRPr="00CD11EE" w:rsidRDefault="00CD11EE" w:rsidP="00CD11EE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9E21AA" wp14:editId="387E5671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CE49C9" w14:textId="77777777" w:rsidR="00CD11EE" w:rsidRDefault="00CD11EE" w:rsidP="00CD11EE">
                            <w:pPr>
                              <w:pStyle w:val="NormalWeb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Irrelevant studies:</w:t>
                            </w:r>
                          </w:p>
                          <w:p w14:paraId="72F17CCF" w14:textId="77777777" w:rsidR="00CD11EE" w:rsidRDefault="00CD11EE" w:rsidP="00CD11EE">
                            <w:pPr>
                              <w:pStyle w:val="NormalWeb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(n=891)</w:t>
                            </w:r>
                          </w:p>
                          <w:p w14:paraId="354DF468" w14:textId="77777777" w:rsidR="00CD11EE" w:rsidRPr="00CD11EE" w:rsidRDefault="00CD11EE" w:rsidP="00CD11EE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9E21AA" id="Rectangle 4" o:spid="_x0000_s1031" style="position:absolute;margin-left:240pt;margin-top:5.9pt;width:148.6pt;height: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" filled="f" strokecolor="windowText" strokeweight="1pt">
                <v:textbox>
                  <w:txbxContent>
                    <w:p w14:paraId="46CE49C9" w14:textId="77777777" w:rsidR="00CD11EE" w:rsidRDefault="00CD11EE" w:rsidP="00CD11EE">
                      <w:pPr>
                        <w:pStyle w:val="NormalWeb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Irrelevant studies:</w:t>
                      </w:r>
                    </w:p>
                    <w:p w14:paraId="72F17CCF" w14:textId="77777777" w:rsidR="00CD11EE" w:rsidRDefault="00CD11EE" w:rsidP="00CD11EE">
                      <w:pPr>
                        <w:pStyle w:val="NormalWeb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(n=891)</w:t>
                      </w:r>
                    </w:p>
                    <w:p w14:paraId="354DF468" w14:textId="77777777" w:rsidR="00CD11EE" w:rsidRPr="00CD11EE" w:rsidRDefault="00CD11EE" w:rsidP="00CD11EE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71B9033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2777E320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3D50F9FF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C7052A" wp14:editId="2B1E0D7A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35" style="position:absolute;margin-left:110.25pt;margin-top:7.85pt;width:0;height:22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type="#_x0000_t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" w14:anchorId="570CB435">
                <v:stroke joinstyle="miter" endarrow="block"/>
              </v:shape>
            </w:pict>
          </mc:Fallback>
        </mc:AlternateContent>
      </w:r>
    </w:p>
    <w:p w14:paraId="66938E64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45CA7B9A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F7C668" wp14:editId="4E834964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A60024" w14:textId="77777777" w:rsidR="00CD11EE" w:rsidRDefault="00CD11EE" w:rsidP="00CD11EE">
                            <w:pPr>
                              <w:pStyle w:val="NormalWeb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Full-text studies assessed for eligibility</w:t>
                            </w:r>
                          </w:p>
                          <w:p w14:paraId="1D602E10" w14:textId="77777777" w:rsidR="00CD11EE" w:rsidRDefault="00CD11EE" w:rsidP="00CD11EE">
                            <w:pPr>
                              <w:pStyle w:val="NormalWeb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(n=168)</w:t>
                            </w:r>
                          </w:p>
                          <w:p w14:paraId="0DD3CC25" w14:textId="77777777" w:rsidR="00CD11EE" w:rsidRPr="00CD11EE" w:rsidRDefault="00CD11EE" w:rsidP="00CD11EE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7C668" id="Rectangle 5" o:spid="_x0000_s1032" style="position:absolute;margin-left:44.15pt;margin-top:3.75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" filled="f" strokecolor="windowText" strokeweight="1pt">
                <v:textbox>
                  <w:txbxContent>
                    <w:p w14:paraId="0AA60024" w14:textId="77777777" w:rsidR="00CD11EE" w:rsidRDefault="00CD11EE" w:rsidP="00CD11EE">
                      <w:pPr>
                        <w:pStyle w:val="NormalWeb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Full-text studies assessed for eligibility</w:t>
                      </w:r>
                    </w:p>
                    <w:p w14:paraId="1D602E10" w14:textId="77777777" w:rsidR="00CD11EE" w:rsidRDefault="00CD11EE" w:rsidP="00CD11EE">
                      <w:pPr>
                        <w:pStyle w:val="NormalWeb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(n=168)</w:t>
                      </w:r>
                    </w:p>
                    <w:p w14:paraId="0DD3CC25" w14:textId="77777777" w:rsidR="00CD11EE" w:rsidRPr="00CD11EE" w:rsidRDefault="00CD11EE" w:rsidP="00CD11EE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F4A4A8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5B5D6F1C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A3515B" wp14:editId="1D74C33D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4B60FD" w14:textId="77777777" w:rsidR="00CD11EE" w:rsidRPr="00CD11EE" w:rsidRDefault="00CD11EE" w:rsidP="00CD11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D11EE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13D49092" w14:textId="77777777" w:rsidR="00CD11EE" w:rsidRPr="00CD11EE" w:rsidRDefault="00CD11EE" w:rsidP="00CD11EE">
                            <w:pPr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3515B" id="Flowchart: Alternate Process 32" o:spid="_x0000_s1033" type="#_x0000_t176" style="position:absolute;margin-left:-91.4pt;margin-top:11.05pt;width:219.5pt;height:20.7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" fillcolor="#8faadc" strokecolor="windowText" strokeweight="1pt">
                <v:textbox>
                  <w:txbxContent>
                    <w:p w14:paraId="114B60FD" w14:textId="77777777" w:rsidR="00CD11EE" w:rsidRPr="00CD11EE" w:rsidRDefault="00CD11EE" w:rsidP="00CD11EE">
                      <w:pPr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CD11EE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</w:rPr>
                        <w:t>Screening</w:t>
                      </w:r>
                    </w:p>
                    <w:p w14:paraId="13D49092" w14:textId="77777777" w:rsidR="00CD11EE" w:rsidRPr="00CD11EE" w:rsidRDefault="00CD11EE" w:rsidP="00CD11EE">
                      <w:pPr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7C7A36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2B0F6" wp14:editId="01FB90E2">
                <wp:simplePos x="0" y="0"/>
                <wp:positionH relativeFrom="column">
                  <wp:posOffset>3057525</wp:posOffset>
                </wp:positionH>
                <wp:positionV relativeFrom="paragraph">
                  <wp:posOffset>10160</wp:posOffset>
                </wp:positionV>
                <wp:extent cx="1887220" cy="3009900"/>
                <wp:effectExtent l="0" t="0" r="1778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3009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BAEF87" w14:textId="77777777" w:rsidR="00CD11EE" w:rsidRPr="005A25B7" w:rsidRDefault="00CD11EE" w:rsidP="00CD11EE">
                            <w:pPr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>Reports excluded:</w:t>
                            </w:r>
                          </w:p>
                          <w:p w14:paraId="0A83FA9E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Unable to reach corresponding author for racial/ethnicity data 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(n=66)</w:t>
                            </w:r>
                          </w:p>
                          <w:p w14:paraId="04323A72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Wrong outcomes 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(n=23)</w:t>
                            </w:r>
                          </w:p>
                          <w:p w14:paraId="15F8DFFD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Wrong comparator 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(n=13)</w:t>
                            </w:r>
                          </w:p>
                          <w:p w14:paraId="07B5A5B6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No racial demographic data available after corresponding author email correspondence 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(n=9)</w:t>
                            </w:r>
                          </w:p>
                          <w:p w14:paraId="5EA2DE74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Lack of demographic data 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93CEFD8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Wrong intervention 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(n=6)</w:t>
                            </w:r>
                          </w:p>
                          <w:p w14:paraId="21C9F3EF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Wrong patient population 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(n=5)</w:t>
                            </w:r>
                          </w:p>
                          <w:p w14:paraId="5B9FCFB8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Full-text unavailable 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(n=5)</w:t>
                            </w:r>
                          </w:p>
                          <w:p w14:paraId="1CF0B304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Wrong study design 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(n=5)</w:t>
                            </w:r>
                          </w:p>
                          <w:p w14:paraId="59106CE1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>Abstract only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 xml:space="preserve"> (n=3)</w:t>
                            </w:r>
                          </w:p>
                          <w:p w14:paraId="662DD811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non-English text 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(n=3)</w:t>
                            </w:r>
                          </w:p>
                          <w:p w14:paraId="07C6E656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Case report 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(n=2)</w:t>
                            </w:r>
                          </w:p>
                          <w:p w14:paraId="747F22C4" w14:textId="77777777" w:rsidR="00CD11EE" w:rsidRPr="005A25B7" w:rsidRDefault="00CD11EE" w:rsidP="00CD11EE">
                            <w:pPr>
                              <w:ind w:left="28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Discussion only 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(n=2)</w:t>
                            </w:r>
                          </w:p>
                          <w:p w14:paraId="4C65BBE1" w14:textId="77777777" w:rsidR="00CD11EE" w:rsidRPr="00CD11EE" w:rsidRDefault="00CD11EE" w:rsidP="00CD11EE">
                            <w:pPr>
                              <w:ind w:left="284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0"/>
                              </w:rPr>
                            </w:pPr>
                            <w:r w:rsidRPr="005A25B7">
                              <w:rPr>
                                <w:rFonts w:ascii="Arial" w:eastAsia="Times New Roman" w:hAnsi="Arial" w:cs="Arial"/>
                                <w:color w:val="000000"/>
                                <w:sz w:val="18"/>
                                <w:szCs w:val="18"/>
                              </w:rPr>
                              <w:t xml:space="preserve">Wrong indication </w:t>
                            </w:r>
                            <w:r w:rsidRPr="005A25B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2B0F6" id="Rectangle 9" o:spid="_x0000_s1034" style="position:absolute;margin-left:240.75pt;margin-top:.8pt;width:148.6pt;height:23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" filled="f" strokecolor="windowText" strokeweight="1pt">
                <v:textbox>
                  <w:txbxContent>
                    <w:p w14:paraId="5CBAEF87" w14:textId="77777777" w:rsidR="00CD11EE" w:rsidRPr="005A25B7" w:rsidRDefault="00CD11EE" w:rsidP="00CD11EE">
                      <w:pPr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>Reports excluded:</w:t>
                      </w:r>
                    </w:p>
                    <w:p w14:paraId="0A83FA9E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Unable to reach corresponding author for racial/ethnicity data 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(n=66)</w:t>
                      </w:r>
                    </w:p>
                    <w:p w14:paraId="04323A72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Wrong outcomes 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(n=23)</w:t>
                      </w:r>
                    </w:p>
                    <w:p w14:paraId="15F8DFFD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Wrong comparator 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(n=13)</w:t>
                      </w:r>
                    </w:p>
                    <w:p w14:paraId="07B5A5B6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No racial demographic data available after corresponding author email correspondence 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(n=9)</w:t>
                      </w:r>
                    </w:p>
                    <w:p w14:paraId="5EA2DE74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Lack of demographic data 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)</w:t>
                      </w:r>
                    </w:p>
                    <w:p w14:paraId="293CEFD8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Wrong intervention 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(n=6)</w:t>
                      </w:r>
                    </w:p>
                    <w:p w14:paraId="21C9F3EF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Wrong patient population 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(n=5)</w:t>
                      </w:r>
                    </w:p>
                    <w:p w14:paraId="5B9FCFB8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Full-text unavailable 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(n=5)</w:t>
                      </w:r>
                    </w:p>
                    <w:p w14:paraId="1CF0B304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Wrong study design 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(n=5)</w:t>
                      </w:r>
                    </w:p>
                    <w:p w14:paraId="59106CE1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>Abstract only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(n=3)</w:t>
                      </w:r>
                    </w:p>
                    <w:p w14:paraId="662DD811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non-English text 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(n=3)</w:t>
                      </w:r>
                    </w:p>
                    <w:p w14:paraId="07C6E656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Case report 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(n=2)</w:t>
                      </w:r>
                    </w:p>
                    <w:p w14:paraId="747F22C4" w14:textId="77777777" w:rsidR="00CD11EE" w:rsidRPr="005A25B7" w:rsidRDefault="00CD11EE" w:rsidP="00CD11EE">
                      <w:pPr>
                        <w:ind w:left="284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Discussion only 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(n=2)</w:t>
                      </w:r>
                    </w:p>
                    <w:p w14:paraId="4C65BBE1" w14:textId="77777777" w:rsidR="00CD11EE" w:rsidRPr="00CD11EE" w:rsidRDefault="00CD11EE" w:rsidP="00CD11EE">
                      <w:pPr>
                        <w:ind w:left="284"/>
                        <w:rPr>
                          <w:rFonts w:ascii="Arial" w:hAnsi="Arial" w:cs="Arial"/>
                          <w:color w:val="000000"/>
                          <w:sz w:val="18"/>
                          <w:szCs w:val="20"/>
                        </w:rPr>
                      </w:pPr>
                      <w:r w:rsidRPr="005A25B7">
                        <w:rPr>
                          <w:rFonts w:ascii="Arial" w:eastAsia="Times New Roman" w:hAnsi="Arial" w:cs="Arial"/>
                          <w:color w:val="000000"/>
                          <w:sz w:val="18"/>
                          <w:szCs w:val="18"/>
                        </w:rPr>
                        <w:t xml:space="preserve">Wrong indication </w:t>
                      </w:r>
                      <w:r w:rsidRPr="005A25B7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(n=1)</w:t>
                      </w:r>
                    </w:p>
                  </w:txbxContent>
                </v:textbox>
              </v:rect>
            </w:pict>
          </mc:Fallback>
        </mc:AlternateContent>
      </w: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F1D477" wp14:editId="1A70B313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36" style="position:absolute;margin-left:111pt;margin-top:4.45pt;width:0;height:22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type="#_x0000_t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" w14:anchorId="02621AE0">
                <v:stroke joinstyle="miter" endarrow="block"/>
              </v:shape>
            </w:pict>
          </mc:Fallback>
        </mc:AlternateContent>
      </w:r>
    </w:p>
    <w:p w14:paraId="046938D2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53B5838A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92A236" wp14:editId="4465E84E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17" style="position:absolute;margin-left:195pt;margin-top:23.2pt;width:44.3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type="#_x0000_t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" w14:anchorId="43587239">
                <v:stroke joinstyle="miter" endarrow="block"/>
              </v:shape>
            </w:pict>
          </mc:Fallback>
        </mc:AlternateContent>
      </w: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8DC763" wp14:editId="1E26ECA5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E5782F" w14:textId="77777777" w:rsidR="00CD11EE" w:rsidRDefault="00CD11EE" w:rsidP="00CD11EE">
                            <w:pPr>
                              <w:pStyle w:val="NormalWeb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Reports assessed for eligibility</w:t>
                            </w:r>
                          </w:p>
                          <w:p w14:paraId="7F408DEB" w14:textId="77777777" w:rsidR="00CD11EE" w:rsidRDefault="00CD11EE" w:rsidP="00CD11EE">
                            <w:pPr>
                              <w:pStyle w:val="NormalWeb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(n=168)</w:t>
                            </w:r>
                          </w:p>
                          <w:p w14:paraId="6A917152" w14:textId="77777777" w:rsidR="00CD11EE" w:rsidRPr="00CD11EE" w:rsidRDefault="00CD11EE" w:rsidP="00CD11EE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DC763" id="Rectangle 8" o:spid="_x0000_s1035" style="position:absolute;margin-left:44.25pt;margin-top:1.05pt;width:148.6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" filled="f" strokecolor="windowText" strokeweight="1pt">
                <v:textbox>
                  <w:txbxContent>
                    <w:p w14:paraId="75E5782F" w14:textId="77777777" w:rsidR="00CD11EE" w:rsidRDefault="00CD11EE" w:rsidP="00CD11EE">
                      <w:pPr>
                        <w:pStyle w:val="NormalWeb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Reports assessed for eligibility</w:t>
                      </w:r>
                    </w:p>
                    <w:p w14:paraId="7F408DEB" w14:textId="77777777" w:rsidR="00CD11EE" w:rsidRDefault="00CD11EE" w:rsidP="00CD11EE">
                      <w:pPr>
                        <w:pStyle w:val="NormalWeb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(n=168)</w:t>
                      </w:r>
                    </w:p>
                    <w:p w14:paraId="6A917152" w14:textId="77777777" w:rsidR="00CD11EE" w:rsidRPr="00CD11EE" w:rsidRDefault="00CD11EE" w:rsidP="00CD11EE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5842843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6A097817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0850FDD3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513AF3" wp14:editId="054F6149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19" style="position:absolute;margin-left:110.3pt;margin-top:2.35pt;width:0;height:58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indowText" strokeweight=".5pt" type="#_x0000_t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" w14:anchorId="234429AC">
                <v:stroke joinstyle="miter" endarrow="block"/>
              </v:shape>
            </w:pict>
          </mc:Fallback>
        </mc:AlternateContent>
      </w:r>
    </w:p>
    <w:p w14:paraId="2626379C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233018BE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0731E5ED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204E71B8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53DB4D" wp14:editId="1910F224">
                <wp:simplePos x="0" y="0"/>
                <wp:positionH relativeFrom="column">
                  <wp:posOffset>542925</wp:posOffset>
                </wp:positionH>
                <wp:positionV relativeFrom="paragraph">
                  <wp:posOffset>113665</wp:posOffset>
                </wp:positionV>
                <wp:extent cx="1887220" cy="409575"/>
                <wp:effectExtent l="0" t="0" r="1778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409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B547DB" w14:textId="77777777" w:rsidR="00CD11EE" w:rsidRDefault="00CD11EE" w:rsidP="00CD11EE">
                            <w:pPr>
                              <w:pStyle w:val="NormalWeb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Studies included in review</w:t>
                            </w:r>
                          </w:p>
                          <w:p w14:paraId="0D927A13" w14:textId="77777777" w:rsidR="00CD11EE" w:rsidRDefault="00CD11EE" w:rsidP="00CD11EE">
                            <w:pPr>
                              <w:pStyle w:val="NormalWeb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(n=20)</w:t>
                            </w:r>
                          </w:p>
                          <w:p w14:paraId="4761D264" w14:textId="77777777" w:rsidR="00CD11EE" w:rsidRPr="00CD11EE" w:rsidRDefault="00CD11EE" w:rsidP="00CD11EE">
                            <w:pP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3DB4D" id="Rectangle 13" o:spid="_x0000_s1036" style="position:absolute;margin-left:42.75pt;margin-top:8.95pt;width:148.6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" filled="f" strokecolor="windowText" strokeweight="1pt">
                <v:textbox>
                  <w:txbxContent>
                    <w:p w14:paraId="68B547DB" w14:textId="77777777" w:rsidR="00CD11EE" w:rsidRDefault="00CD11EE" w:rsidP="00CD11EE">
                      <w:pPr>
                        <w:pStyle w:val="NormalWeb"/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Studies included in review</w:t>
                      </w:r>
                    </w:p>
                    <w:p w14:paraId="0D927A13" w14:textId="77777777" w:rsidR="00CD11EE" w:rsidRDefault="00CD11EE" w:rsidP="00CD11EE">
                      <w:pPr>
                        <w:pStyle w:val="NormalWeb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18"/>
                          <w:szCs w:val="18"/>
                        </w:rPr>
                        <w:t>(n=20)</w:t>
                      </w:r>
                    </w:p>
                    <w:p w14:paraId="4761D264" w14:textId="77777777" w:rsidR="00CD11EE" w:rsidRPr="00CD11EE" w:rsidRDefault="00CD11EE" w:rsidP="00CD11EE">
                      <w:pPr>
                        <w:rPr>
                          <w:rFonts w:ascii="Arial" w:hAnsi="Arial" w:cs="Arial"/>
                          <w:color w:val="000000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C6D514B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  <w:r w:rsidRPr="00CD11EE">
        <w:rPr>
          <w:rFonts w:ascii="Times New Roman" w:eastAsia="Calibri" w:hAnsi="Times New Roman" w:cs="Times New Roman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260866" wp14:editId="601D092B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rgbClr val="4472C4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D1159B" w14:textId="77777777" w:rsidR="00CD11EE" w:rsidRPr="00CD11EE" w:rsidRDefault="00CD11EE" w:rsidP="00CD11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CD11EE">
                              <w:rPr>
                                <w:rFonts w:ascii="Arial" w:hAnsi="Arial" w:cs="Arial"/>
                                <w:b/>
                                <w:color w:val="000000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60866" id="Flowchart: Alternate Process 33" o:spid="_x0000_s1037" type="#_x0000_t176" style="position:absolute;margin-left:-10.5pt;margin-top:13.45pt;width:60.2pt;height:20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" fillcolor="#8faadc" strokecolor="windowText" strokeweight="1pt">
                <v:textbox>
                  <w:txbxContent>
                    <w:p w14:paraId="0ED1159B" w14:textId="77777777" w:rsidR="00CD11EE" w:rsidRPr="00CD11EE" w:rsidRDefault="00CD11EE" w:rsidP="00CD11EE">
                      <w:pPr>
                        <w:jc w:val="center"/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CD11EE">
                        <w:rPr>
                          <w:rFonts w:ascii="Arial" w:hAnsi="Arial" w:cs="Arial"/>
                          <w:b/>
                          <w:color w:val="000000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08D4A5F5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60EF5748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58F45699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30AB0592" w14:textId="77777777" w:rsidR="00CD11EE" w:rsidRPr="00CD11EE" w:rsidRDefault="00CD11EE" w:rsidP="00CD11EE">
      <w:pPr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2C0191A6" w14:textId="77777777" w:rsidR="00CD11EE" w:rsidRPr="00CD11EE" w:rsidRDefault="00CD11EE" w:rsidP="00CD11EE">
      <w:pPr>
        <w:spacing w:after="160" w:line="259" w:lineRule="auto"/>
        <w:rPr>
          <w:rFonts w:ascii="Times New Roman" w:eastAsia="Calibri" w:hAnsi="Times New Roman" w:cs="Times New Roman"/>
          <w:sz w:val="22"/>
          <w:szCs w:val="22"/>
          <w:lang w:val="en-AU"/>
        </w:rPr>
      </w:pPr>
    </w:p>
    <w:p w14:paraId="533D5E74" w14:textId="77777777" w:rsidR="00CD11EE" w:rsidRPr="00CD11EE" w:rsidRDefault="00CD11EE" w:rsidP="00CD11EE">
      <w:pPr>
        <w:spacing w:after="160" w:line="259" w:lineRule="auto"/>
        <w:rPr>
          <w:rFonts w:ascii="Times New Roman" w:eastAsia="Calibri" w:hAnsi="Times New Roman" w:cs="Times New Roman"/>
          <w:b/>
          <w:bCs/>
          <w:sz w:val="22"/>
          <w:szCs w:val="22"/>
          <w:lang w:val="en-AU"/>
        </w:rPr>
      </w:pPr>
    </w:p>
    <w:p w14:paraId="745D571D" w14:textId="77777777" w:rsidR="00CD11EE" w:rsidRPr="00CD11EE" w:rsidRDefault="00CD11EE" w:rsidP="00CD11EE">
      <w:pPr>
        <w:rPr>
          <w:rFonts w:ascii="Times New Roman" w:eastAsia="Calibri" w:hAnsi="Times New Roman" w:cs="Times New Roman"/>
          <w:b/>
          <w:bCs/>
          <w:lang w:val="en-AU"/>
        </w:rPr>
      </w:pPr>
    </w:p>
    <w:p w14:paraId="3BE3DE9C" w14:textId="5C49CBA8" w:rsidR="00CD11EE" w:rsidRPr="00CD11EE" w:rsidRDefault="33DA7A9E" w:rsidP="00CD11EE">
      <w:pPr>
        <w:rPr>
          <w:rFonts w:ascii="Times New Roman" w:eastAsia="Calibri" w:hAnsi="Times New Roman" w:cs="Times New Roman"/>
          <w:b/>
          <w:bCs/>
          <w:lang w:val="en-AU"/>
        </w:rPr>
      </w:pPr>
      <w:r w:rsidRPr="33DA7A9E">
        <w:rPr>
          <w:rFonts w:ascii="Times New Roman" w:eastAsia="Calibri" w:hAnsi="Times New Roman" w:cs="Times New Roman"/>
          <w:b/>
          <w:bCs/>
          <w:lang w:val="en-AU"/>
        </w:rPr>
        <w:t xml:space="preserve">Supplement </w:t>
      </w:r>
      <w:r w:rsidR="000A2D2C">
        <w:rPr>
          <w:rFonts w:ascii="Times New Roman" w:eastAsia="Calibri" w:hAnsi="Times New Roman" w:cs="Times New Roman"/>
          <w:b/>
          <w:bCs/>
          <w:lang w:val="en-AU"/>
        </w:rPr>
        <w:t>3</w:t>
      </w:r>
      <w:r w:rsidRPr="33DA7A9E">
        <w:rPr>
          <w:rFonts w:ascii="Times New Roman" w:eastAsia="Calibri" w:hAnsi="Times New Roman" w:cs="Times New Roman"/>
          <w:b/>
          <w:bCs/>
          <w:lang w:val="en-AU"/>
        </w:rPr>
        <w:t xml:space="preserve">. </w:t>
      </w:r>
      <w:r w:rsidRPr="33DA7A9E">
        <w:rPr>
          <w:rFonts w:ascii="Times New Roman" w:eastAsia="Calibri" w:hAnsi="Times New Roman" w:cs="Times New Roman"/>
          <w:lang w:val="en-AU"/>
        </w:rPr>
        <w:t>PRISMA 2020 flow diagram for new systematic reviews which included searches of databases and registers only.</w:t>
      </w:r>
    </w:p>
    <w:p w14:paraId="2FDFCFE1" w14:textId="77777777" w:rsidR="00CD11EE" w:rsidRPr="00CD11EE" w:rsidRDefault="00CD11EE" w:rsidP="00CD11EE">
      <w:pPr>
        <w:rPr>
          <w:rFonts w:ascii="Calibri" w:eastAsia="Calibri" w:hAnsi="Calibri" w:cs="Times New Roman"/>
          <w:sz w:val="22"/>
          <w:szCs w:val="22"/>
          <w:lang w:val="en-AU"/>
        </w:rPr>
      </w:pPr>
      <w:r w:rsidRPr="00CD11EE">
        <w:rPr>
          <w:rFonts w:ascii="Calibri" w:eastAsia="Calibri" w:hAnsi="Calibri" w:cs="Times New Roman"/>
          <w:sz w:val="22"/>
          <w:szCs w:val="22"/>
          <w:lang w:val="en-AU"/>
        </w:rPr>
        <w:br w:type="page"/>
      </w:r>
    </w:p>
    <w:p w14:paraId="04922096" w14:textId="77777777" w:rsidR="00523096" w:rsidRDefault="00523096"/>
    <w:sectPr w:rsidR="00523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1EE"/>
    <w:rsid w:val="00066589"/>
    <w:rsid w:val="000A2D2C"/>
    <w:rsid w:val="00226C3B"/>
    <w:rsid w:val="002A4284"/>
    <w:rsid w:val="00392F0C"/>
    <w:rsid w:val="00523096"/>
    <w:rsid w:val="00535993"/>
    <w:rsid w:val="006D0A13"/>
    <w:rsid w:val="00751E88"/>
    <w:rsid w:val="00833CCC"/>
    <w:rsid w:val="00965541"/>
    <w:rsid w:val="00CB6137"/>
    <w:rsid w:val="00CD11EE"/>
    <w:rsid w:val="33DA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44B9B7"/>
  <w15:chartTrackingRefBased/>
  <w15:docId w15:val="{572FFACF-3E3D-8747-B9DD-74310693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1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1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11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1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11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11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11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11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11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1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1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1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11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11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11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11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11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11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11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1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11E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1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11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11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11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11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1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11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11E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D11E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2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Nanu, Douglas Pereira</dc:creator>
  <cp:keywords/>
  <dc:description/>
  <cp:lastModifiedBy>Nanu, Douglas Pereira</cp:lastModifiedBy>
  <cp:revision>2</cp:revision>
  <dcterms:created xsi:type="dcterms:W3CDTF">2024-08-04T23:27:00Z</dcterms:created>
  <dcterms:modified xsi:type="dcterms:W3CDTF">2024-08-04T23:27:00Z</dcterms:modified>
</cp:coreProperties>
</file>