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A2C214" w14:textId="739F208E" w:rsidR="00F81DBD" w:rsidRDefault="00F81DBD" w:rsidP="00F81DB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3FC7247" wp14:editId="2320F23C">
            <wp:extent cx="5943600" cy="4457700"/>
            <wp:effectExtent l="0" t="0" r="0" b="0"/>
            <wp:docPr id="1357623730" name="Picture 1" descr="A graph with orange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BD02CE1" w:rsidRPr="2BD02CE1">
        <w:rPr>
          <w:rFonts w:ascii="Times New Roman" w:hAnsi="Times New Roman" w:cs="Times New Roman"/>
          <w:b/>
          <w:bCs/>
          <w:sz w:val="24"/>
          <w:szCs w:val="24"/>
        </w:rPr>
        <w:t xml:space="preserve"> Supplement </w:t>
      </w:r>
      <w:r w:rsidR="00C321D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2BD02CE1" w:rsidRPr="2BD02CE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2BD02CE1" w:rsidRPr="2BD02CE1">
        <w:rPr>
          <w:rFonts w:ascii="Times New Roman" w:hAnsi="Times New Roman" w:cs="Times New Roman"/>
          <w:sz w:val="24"/>
          <w:szCs w:val="24"/>
        </w:rPr>
        <w:t>Egger’s Test for Publication Bias.</w:t>
      </w:r>
    </w:p>
    <w:p w14:paraId="48534AC6" w14:textId="77777777" w:rsidR="00523096" w:rsidRPr="00F81DBD" w:rsidRDefault="00523096" w:rsidP="00F81DBD"/>
    <w:sectPr w:rsidR="00523096" w:rsidRPr="00F81D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017"/>
    <w:rsid w:val="00066589"/>
    <w:rsid w:val="00226C3B"/>
    <w:rsid w:val="002A4284"/>
    <w:rsid w:val="00341C14"/>
    <w:rsid w:val="0036396F"/>
    <w:rsid w:val="00392F0C"/>
    <w:rsid w:val="00523096"/>
    <w:rsid w:val="00535993"/>
    <w:rsid w:val="006D0A13"/>
    <w:rsid w:val="00751E88"/>
    <w:rsid w:val="00833CCC"/>
    <w:rsid w:val="00965541"/>
    <w:rsid w:val="00B27017"/>
    <w:rsid w:val="00C321DE"/>
    <w:rsid w:val="00CB6137"/>
    <w:rsid w:val="00F81DBD"/>
    <w:rsid w:val="2BD0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7B4C72"/>
  <w15:chartTrackingRefBased/>
  <w15:docId w15:val="{56D0F523-70EC-8347-9B2E-0D626C82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017"/>
    <w:pPr>
      <w:spacing w:after="160" w:line="259" w:lineRule="auto"/>
    </w:pPr>
    <w:rPr>
      <w:sz w:val="22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701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701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7017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7017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7017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7017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7017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7017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7017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0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70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70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70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70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70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70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70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70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70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27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7017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27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7017"/>
    <w:pPr>
      <w:spacing w:before="160" w:line="240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B270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7017"/>
    <w:pPr>
      <w:spacing w:after="0" w:line="240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B270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70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70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701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27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Nanu, Douglas Pereira</dc:creator>
  <cp:keywords/>
  <dc:description/>
  <cp:lastModifiedBy>Nanu, Douglas Pereira</cp:lastModifiedBy>
  <cp:revision>3</cp:revision>
  <dcterms:created xsi:type="dcterms:W3CDTF">2024-08-04T23:28:00Z</dcterms:created>
  <dcterms:modified xsi:type="dcterms:W3CDTF">2024-08-04T23:29:00Z</dcterms:modified>
</cp:coreProperties>
</file>