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951B2" w14:textId="2079491C" w:rsidR="0045715E" w:rsidRDefault="006C4B58" w:rsidP="006C4B58">
      <w:pPr>
        <w:tabs>
          <w:tab w:val="left" w:pos="3261"/>
        </w:tabs>
        <w:jc w:val="center"/>
        <w:rPr>
          <w:b/>
        </w:rPr>
      </w:pPr>
      <w:r w:rsidRPr="006C4B58">
        <w:rPr>
          <w:b/>
        </w:rPr>
        <w:t>ELECTRONIC SUPPLEMENTARY MATERIAL</w:t>
      </w:r>
    </w:p>
    <w:p w14:paraId="0E6D271C" w14:textId="77777777" w:rsidR="0045715E" w:rsidRDefault="0045715E" w:rsidP="0045715E">
      <w:pPr>
        <w:jc w:val="center"/>
        <w:rPr>
          <w:b/>
        </w:rPr>
      </w:pPr>
    </w:p>
    <w:p w14:paraId="4DBA297C" w14:textId="3F6B3B71" w:rsidR="004E3B70" w:rsidRDefault="006C4B58" w:rsidP="0045715E">
      <w:pPr>
        <w:rPr>
          <w:b/>
        </w:rPr>
      </w:pPr>
      <w:r>
        <w:rPr>
          <w:b/>
        </w:rPr>
        <w:t>S</w:t>
      </w:r>
      <w:r w:rsidR="00055C01" w:rsidRPr="0045715E">
        <w:rPr>
          <w:b/>
        </w:rPr>
        <w:t>1</w:t>
      </w:r>
    </w:p>
    <w:p w14:paraId="3CEA6539" w14:textId="30F9BC8B" w:rsidR="00055C01" w:rsidRDefault="00103BD5">
      <w:r w:rsidRPr="00103BD5">
        <w:rPr>
          <w:noProof/>
          <w:lang w:eastAsia="zh-CN" w:bidi="he-IL"/>
        </w:rPr>
        <w:drawing>
          <wp:inline distT="0" distB="0" distL="0" distR="0" wp14:anchorId="58FEB481" wp14:editId="6C84E423">
            <wp:extent cx="5731510" cy="61684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6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5F66" w14:textId="2241A6DF" w:rsidR="0045715E" w:rsidRDefault="0045715E"/>
    <w:p w14:paraId="4BAB722E" w14:textId="0C820FE7" w:rsidR="0045715E" w:rsidRDefault="0045715E"/>
    <w:p w14:paraId="74A8C344" w14:textId="09580A4F" w:rsidR="0045715E" w:rsidRDefault="0045715E"/>
    <w:p w14:paraId="11901CE5" w14:textId="60B12666" w:rsidR="0045715E" w:rsidRDefault="0045715E"/>
    <w:p w14:paraId="071B1384" w14:textId="34C8571E" w:rsidR="0045715E" w:rsidRDefault="0045715E"/>
    <w:p w14:paraId="04C2DB2A" w14:textId="77777777" w:rsidR="0045715E" w:rsidRDefault="0045715E"/>
    <w:p w14:paraId="6DAF73B5" w14:textId="336D24A4" w:rsidR="0045715E" w:rsidRDefault="006C4B58" w:rsidP="006C4B58">
      <w:pPr>
        <w:rPr>
          <w:b/>
        </w:rPr>
      </w:pPr>
      <w:r>
        <w:rPr>
          <w:b/>
        </w:rPr>
        <w:lastRenderedPageBreak/>
        <w:t>S</w:t>
      </w:r>
      <w:r w:rsidR="0045715E" w:rsidRPr="0045715E">
        <w:rPr>
          <w:b/>
        </w:rPr>
        <w:t>2</w:t>
      </w:r>
    </w:p>
    <w:p w14:paraId="2606D245" w14:textId="7AF9B503" w:rsidR="0045715E" w:rsidRDefault="0020490D">
      <w:r w:rsidRPr="0020490D">
        <w:rPr>
          <w:noProof/>
          <w:lang w:eastAsia="zh-CN" w:bidi="he-IL"/>
        </w:rPr>
        <w:drawing>
          <wp:inline distT="0" distB="0" distL="0" distR="0" wp14:anchorId="471E3D6C" wp14:editId="4D4E6A14">
            <wp:extent cx="5578721" cy="781613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840" cy="783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2283A" w14:textId="45B109A8" w:rsidR="0020490D" w:rsidRDefault="0020490D"/>
    <w:p w14:paraId="33CC4ECB" w14:textId="3FF796A4" w:rsidR="0032796A" w:rsidRDefault="0032796A"/>
    <w:p w14:paraId="1A3F5E0D" w14:textId="3872F4A8" w:rsidR="0020490D" w:rsidRPr="0020490D" w:rsidRDefault="006C4B58" w:rsidP="006C4B58">
      <w:pPr>
        <w:rPr>
          <w:b/>
        </w:rPr>
      </w:pPr>
      <w:r>
        <w:rPr>
          <w:b/>
        </w:rPr>
        <w:lastRenderedPageBreak/>
        <w:t>S</w:t>
      </w:r>
      <w:r w:rsidR="0020490D" w:rsidRPr="0020490D">
        <w:rPr>
          <w:b/>
        </w:rPr>
        <w:t>3</w:t>
      </w:r>
    </w:p>
    <w:p w14:paraId="0A6538DC" w14:textId="6D9EBEF8" w:rsidR="0020490D" w:rsidRDefault="0020490D">
      <w:r w:rsidRPr="0020490D">
        <w:rPr>
          <w:noProof/>
          <w:lang w:eastAsia="zh-CN" w:bidi="he-IL"/>
        </w:rPr>
        <w:drawing>
          <wp:inline distT="0" distB="0" distL="0" distR="0" wp14:anchorId="7B617925" wp14:editId="57F2A4A5">
            <wp:extent cx="5731510" cy="559148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11CD0" w14:textId="7C862EC4" w:rsidR="0020490D" w:rsidRDefault="0020490D"/>
    <w:p w14:paraId="42BD1927" w14:textId="6B7AC20F" w:rsidR="0020490D" w:rsidRDefault="0020490D"/>
    <w:p w14:paraId="5F73B1EF" w14:textId="747DFAA8" w:rsidR="0020490D" w:rsidRDefault="0020490D"/>
    <w:p w14:paraId="20060142" w14:textId="216B0F21" w:rsidR="0020490D" w:rsidRDefault="0020490D"/>
    <w:p w14:paraId="233029C6" w14:textId="09BF6108" w:rsidR="0020490D" w:rsidRDefault="0020490D"/>
    <w:p w14:paraId="0DFA2A0E" w14:textId="512C0CC3" w:rsidR="0020490D" w:rsidRDefault="0020490D"/>
    <w:p w14:paraId="21F27F17" w14:textId="6F025E8F" w:rsidR="0020490D" w:rsidRDefault="0020490D"/>
    <w:p w14:paraId="48F27F8C" w14:textId="1A13F168" w:rsidR="0020490D" w:rsidRDefault="0020490D"/>
    <w:p w14:paraId="0A20EA91" w14:textId="2BD3709A" w:rsidR="0020490D" w:rsidRDefault="0020490D"/>
    <w:p w14:paraId="69939910" w14:textId="5E63E1D6" w:rsidR="0020490D" w:rsidRDefault="0020490D"/>
    <w:p w14:paraId="38DBC594" w14:textId="796C3E40" w:rsidR="0020490D" w:rsidRPr="0020490D" w:rsidRDefault="006C4B58" w:rsidP="006C4B58">
      <w:pPr>
        <w:rPr>
          <w:b/>
        </w:rPr>
      </w:pPr>
      <w:r>
        <w:rPr>
          <w:b/>
        </w:rPr>
        <w:lastRenderedPageBreak/>
        <w:t>S</w:t>
      </w:r>
      <w:r w:rsidR="0020490D" w:rsidRPr="0020490D">
        <w:rPr>
          <w:b/>
        </w:rPr>
        <w:t>4</w:t>
      </w:r>
    </w:p>
    <w:p w14:paraId="7781C3B8" w14:textId="77777777" w:rsidR="0020490D" w:rsidRPr="00A31C67" w:rsidRDefault="0020490D" w:rsidP="0020490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lang w:val="en-US"/>
        </w:rPr>
      </w:pPr>
      <w:r w:rsidRPr="00A31C67">
        <w:rPr>
          <w:rFonts w:cs="Calibri"/>
          <w:b/>
          <w:sz w:val="20"/>
          <w:szCs w:val="20"/>
          <w:lang w:val="en-US"/>
        </w:rPr>
        <w:t>Access to Sanitation (% of Population)</w:t>
      </w:r>
    </w:p>
    <w:tbl>
      <w:tblPr>
        <w:tblW w:w="8330" w:type="dxa"/>
        <w:tblLayout w:type="fixed"/>
        <w:tblLook w:val="0000" w:firstRow="0" w:lastRow="0" w:firstColumn="0" w:lastColumn="0" w:noHBand="0" w:noVBand="0"/>
      </w:tblPr>
      <w:tblGrid>
        <w:gridCol w:w="2235"/>
        <w:gridCol w:w="1275"/>
        <w:gridCol w:w="1134"/>
        <w:gridCol w:w="1276"/>
        <w:gridCol w:w="1135"/>
        <w:gridCol w:w="1275"/>
      </w:tblGrid>
      <w:tr w:rsidR="0020490D" w:rsidRPr="00A31C67" w14:paraId="0A1D18F3" w14:textId="77777777" w:rsidTr="0047767C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3E50A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8ABE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b/>
                <w:sz w:val="20"/>
                <w:szCs w:val="20"/>
                <w:lang w:val="en-US"/>
              </w:rPr>
              <w:t>Global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6735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b/>
                <w:sz w:val="20"/>
                <w:szCs w:val="20"/>
                <w:lang w:val="en-US"/>
              </w:rPr>
              <w:t>Low Income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4791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b/>
                <w:sz w:val="20"/>
                <w:szCs w:val="20"/>
                <w:lang w:val="en-US"/>
              </w:rPr>
              <w:t>Lower Mid Income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6847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b/>
                <w:sz w:val="20"/>
                <w:szCs w:val="20"/>
                <w:lang w:val="en-US"/>
              </w:rPr>
              <w:t>Upper Mid Income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538B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b/>
                <w:sz w:val="20"/>
                <w:szCs w:val="20"/>
                <w:lang w:val="en-US"/>
              </w:rPr>
              <w:t>High Income</w:t>
            </w:r>
          </w:p>
        </w:tc>
      </w:tr>
      <w:tr w:rsidR="0020490D" w:rsidRPr="00A31C67" w14:paraId="343B1D03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952E7A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8E1FE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b/se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69BA4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b/se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1C10D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b/se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1BE897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b/se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AC0B5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b/se</w:t>
            </w:r>
          </w:p>
        </w:tc>
      </w:tr>
      <w:tr w:rsidR="0020490D" w:rsidRPr="00A31C67" w14:paraId="6E9E3E75" w14:textId="77777777" w:rsidTr="0047767C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4CCD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GDP (log)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3B0C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4.013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2BCA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2.844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D43F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3.553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6268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3.597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0551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3.043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20490D" w:rsidRPr="00A31C67" w14:paraId="2583CDB7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7CEF12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077A7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(1.156)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F1A0E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(1.692)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B7E72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(2.372)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2AFC4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(2.570)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1D5CF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(1.066)</w:t>
            </w:r>
          </w:p>
        </w:tc>
      </w:tr>
      <w:tr w:rsidR="0020490D" w:rsidRPr="00A31C67" w14:paraId="357032CD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C77ADA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64D1CF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5DB00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38185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30AF38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2E9E0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35B13A6C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C59C34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Education index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A56EB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17.941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4EF8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35.708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B58C0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27.357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AC9795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21.975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40595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1.310</w:t>
            </w:r>
          </w:p>
        </w:tc>
      </w:tr>
      <w:tr w:rsidR="0020490D" w:rsidRPr="00A31C67" w14:paraId="2510B9FF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B1B21F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F2EDA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(6.570)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94E3E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(14.785)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F72D5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(13.112)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B9447F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(11.926)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98A57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(3.410)</w:t>
            </w:r>
          </w:p>
        </w:tc>
      </w:tr>
      <w:tr w:rsidR="0020490D" w:rsidRPr="00A31C67" w14:paraId="63E29446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DBC377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A8A32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88D21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F1511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BBFCB4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E6FF7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6ACF78A9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65F35C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 xml:space="preserve">Vulnerable employment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9F89F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-0.209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7C545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BC93B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-0.248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57C25A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BD64C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-0.208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20490D" w:rsidRPr="00A31C67" w14:paraId="4221EF1D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454D3D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(% of total employment)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4FE76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6D1D6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0DE11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(0.069)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D81260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(0.090)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9D430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(0.079)</w:t>
            </w:r>
          </w:p>
        </w:tc>
      </w:tr>
      <w:tr w:rsidR="0020490D" w:rsidRPr="00A31C67" w14:paraId="68DF71DC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ADEF78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CA3D7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51F7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B560F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D55AEC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20155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31F5B3E7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F1FFB2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Population growth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F31F7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-0.742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0C2F8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-0.692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88AA4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-3.657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DF879B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-0.594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63711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-0.236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20490D" w:rsidRPr="00A31C67" w14:paraId="3DAC904C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A03823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A6E43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(0.236)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8D542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(0.561)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E2AEB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(1.136)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F558C0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(0.334)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EACC4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(0.117)</w:t>
            </w:r>
          </w:p>
        </w:tc>
      </w:tr>
      <w:tr w:rsidR="0020490D" w:rsidRPr="00A31C67" w14:paraId="5E06344A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02883C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54772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6B274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CE6CB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B2C87F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69A5B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76EBE1F6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F10F58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 xml:space="preserve">Urban population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A8963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0.188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98533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BE240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0.469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578E45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DD394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-0.005</w:t>
            </w:r>
          </w:p>
        </w:tc>
      </w:tr>
      <w:tr w:rsidR="0020490D" w:rsidRPr="00A31C67" w14:paraId="1EF07892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24893E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(% of total population)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5ED05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(0.103)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6CA2F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(0.164)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B5423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(0.210)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7B8FE7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(0.155)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06B23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(0.060)</w:t>
            </w:r>
          </w:p>
        </w:tc>
      </w:tr>
      <w:tr w:rsidR="0020490D" w:rsidRPr="00A31C67" w14:paraId="110FB14A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A4E4B8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B4A01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E334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B0EE3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8AEED1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CAB85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0955F8E6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2110DC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Lower Mid Income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4A06A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8.900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EDDE1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6E767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9C2CC9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2F297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6AECA796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23A340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EB80F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(4.870)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BE982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DF307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D53E09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DC992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1D2833C4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3E622B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CDF49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2CE3E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2EEA0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1D41C3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4AC9B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521C7108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A569CF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Upper Mid Income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D0F43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21.795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34DFA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75F4E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41CBF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3B82F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03A0B092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829334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A1B9F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(5.744)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7D38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2BC97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6DD0D7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5A2DE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3A5ED4A1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6A291D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C2369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B5AD0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BCB64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CA95A2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F4188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50656B45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310048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High Income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8B437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22.379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A795C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28D41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A5C90E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2FCA0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23FAE351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DD106E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03187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(6.340)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EAF2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2232C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B03AED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56B21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00FED377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AEF4E6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A087A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82278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344A7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B1A06A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7D464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3310273C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B03276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Financial crisis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0AF2C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-0.501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0C49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5297D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-0.813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797FBC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-0.270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A2F7F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-0.070</w:t>
            </w:r>
          </w:p>
        </w:tc>
      </w:tr>
      <w:tr w:rsidR="0020490D" w:rsidRPr="00A31C67" w14:paraId="49E89CB6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DBDF47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58B15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(0.196)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97C88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(0.299)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F46A7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(0.352)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A50A0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(0.678)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7EB4B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(0.079)</w:t>
            </w:r>
          </w:p>
        </w:tc>
      </w:tr>
      <w:tr w:rsidR="0020490D" w:rsidRPr="00A31C67" w14:paraId="3996A25F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BD0DB1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71ED8E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31F2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BEE85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3E4554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A77DE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6CD1039C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2DFF5F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EC14A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-56.629</w:t>
            </w:r>
            <w:r w:rsidRPr="00A31C67">
              <w:rPr>
                <w:rFonts w:cs="Calibr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E1BB5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-56.043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DCBC9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-47.306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C3AD6D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-23.312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512A4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18.907</w:t>
            </w:r>
          </w:p>
        </w:tc>
      </w:tr>
      <w:tr w:rsidR="0020490D" w:rsidRPr="00A31C67" w14:paraId="24257ED6" w14:textId="77777777" w:rsidTr="0047767C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4704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54B42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(26.075)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5048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(35.086)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BC24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(56.981)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8F4B6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(57.138)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0B89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(26.970)</w:t>
            </w:r>
          </w:p>
        </w:tc>
      </w:tr>
      <w:tr w:rsidR="0020490D" w:rsidRPr="00A31C67" w14:paraId="7184B7E1" w14:textId="77777777" w:rsidTr="0047767C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FA60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Overall R-squared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1C6B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0.7283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148B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0.0294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EDC4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0.5210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5AD8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E886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0.2583</w:t>
            </w:r>
          </w:p>
        </w:tc>
      </w:tr>
      <w:tr w:rsidR="0020490D" w:rsidRPr="00A31C67" w14:paraId="7A75E833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B8F1D5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663E8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2244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7A3875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439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D4B1CC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557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AB5E263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BAAC6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612</w:t>
            </w:r>
          </w:p>
        </w:tc>
      </w:tr>
      <w:tr w:rsidR="0020490D" w:rsidRPr="00A31C67" w14:paraId="708DE135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859F07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6B4D3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7E091B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30074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B94310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295AD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20490D" w:rsidRPr="00A31C67" w14:paraId="634EF001" w14:textId="77777777" w:rsidTr="0047767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E05B40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Wald chi2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D746AF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739.75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BF638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84.60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59A4C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194.22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B1360BA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52.73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7291C4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21.30</w:t>
            </w:r>
          </w:p>
        </w:tc>
      </w:tr>
      <w:tr w:rsidR="0020490D" w:rsidRPr="00A31C67" w14:paraId="200B4816" w14:textId="77777777" w:rsidTr="0047767C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A5477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Prob &gt; chi2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74DF8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6FCC9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C6EC1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1C3C0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F43DD" w14:textId="77777777" w:rsidR="0020490D" w:rsidRPr="00A31C67" w:rsidRDefault="0020490D" w:rsidP="00477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31C67">
              <w:rPr>
                <w:rFonts w:cs="Calibri"/>
                <w:sz w:val="20"/>
                <w:szCs w:val="20"/>
                <w:lang w:val="en-US"/>
              </w:rPr>
              <w:t>0.0</w:t>
            </w:r>
            <w:r>
              <w:rPr>
                <w:rFonts w:cs="Calibri"/>
                <w:sz w:val="20"/>
                <w:szCs w:val="20"/>
                <w:lang w:val="en-US"/>
              </w:rPr>
              <w:t>016</w:t>
            </w:r>
          </w:p>
        </w:tc>
      </w:tr>
    </w:tbl>
    <w:p w14:paraId="6BD93374" w14:textId="77777777" w:rsidR="0020490D" w:rsidRPr="00A31C67" w:rsidRDefault="0020490D" w:rsidP="0020490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en-US"/>
        </w:rPr>
      </w:pPr>
      <w:r w:rsidRPr="00A31C67">
        <w:rPr>
          <w:rFonts w:cs="Calibri"/>
          <w:sz w:val="20"/>
          <w:szCs w:val="20"/>
          <w:lang w:val="en-US"/>
        </w:rPr>
        <w:t>* p&lt;0.10, ** p&lt;0.05, *** p&lt;0.01</w:t>
      </w:r>
    </w:p>
    <w:p w14:paraId="7C9D9C20" w14:textId="0697E394" w:rsidR="0020490D" w:rsidRDefault="0020490D"/>
    <w:p w14:paraId="0C0250C1" w14:textId="4FE0A121" w:rsidR="0020490D" w:rsidRDefault="0020490D"/>
    <w:p w14:paraId="77923E7C" w14:textId="40741089" w:rsidR="0020490D" w:rsidRDefault="0020490D"/>
    <w:p w14:paraId="3FAB2A6A" w14:textId="24870BC3" w:rsidR="0020490D" w:rsidRDefault="0020490D"/>
    <w:p w14:paraId="6BDAF6DA" w14:textId="4A3D002E" w:rsidR="0020490D" w:rsidRDefault="0020490D"/>
    <w:p w14:paraId="213CCFA3" w14:textId="34F65B69" w:rsidR="0020490D" w:rsidRDefault="0020490D"/>
    <w:p w14:paraId="6A1D91A6" w14:textId="0B698A97" w:rsidR="0020490D" w:rsidRDefault="0020490D"/>
    <w:p w14:paraId="6AF66AF1" w14:textId="0A718036" w:rsidR="0020490D" w:rsidRDefault="0020490D"/>
    <w:p w14:paraId="3F505762" w14:textId="0835142F" w:rsidR="0020490D" w:rsidRDefault="0020490D"/>
    <w:p w14:paraId="775410C9" w14:textId="27951E41" w:rsidR="0020490D" w:rsidRPr="0020490D" w:rsidRDefault="006C4B58" w:rsidP="006C4B58">
      <w:pPr>
        <w:rPr>
          <w:b/>
        </w:rPr>
      </w:pPr>
      <w:r>
        <w:rPr>
          <w:b/>
        </w:rPr>
        <w:lastRenderedPageBreak/>
        <w:t>S</w:t>
      </w:r>
      <w:r w:rsidR="0020490D" w:rsidRPr="0020490D">
        <w:rPr>
          <w:b/>
        </w:rPr>
        <w:t>5</w:t>
      </w:r>
    </w:p>
    <w:p w14:paraId="57356F03" w14:textId="04BCB7F4" w:rsidR="0020490D" w:rsidRDefault="00103BD5">
      <w:r w:rsidRPr="00103BD5">
        <w:rPr>
          <w:noProof/>
          <w:lang w:eastAsia="zh-CN" w:bidi="he-IL"/>
        </w:rPr>
        <w:drawing>
          <wp:inline distT="0" distB="0" distL="0" distR="0" wp14:anchorId="2A6062D6" wp14:editId="478EDC6C">
            <wp:extent cx="5803507" cy="5194300"/>
            <wp:effectExtent l="0" t="0" r="698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19" cy="519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C179" w14:textId="43E426BA" w:rsidR="0020490D" w:rsidRDefault="0020490D"/>
    <w:p w14:paraId="22AE97E5" w14:textId="1F05FC5E" w:rsidR="0020490D" w:rsidRDefault="0020490D"/>
    <w:p w14:paraId="43AF6343" w14:textId="3A7FD543" w:rsidR="0020490D" w:rsidRDefault="0020490D"/>
    <w:p w14:paraId="55252F99" w14:textId="0E9FECA2" w:rsidR="0020490D" w:rsidRDefault="0020490D"/>
    <w:p w14:paraId="2845B37B" w14:textId="15034B1B" w:rsidR="0020490D" w:rsidRDefault="0020490D"/>
    <w:p w14:paraId="3A6500FB" w14:textId="4FE38389" w:rsidR="0020490D" w:rsidRDefault="0020490D"/>
    <w:p w14:paraId="6639FD41" w14:textId="59B58253" w:rsidR="0020490D" w:rsidRDefault="0020490D"/>
    <w:p w14:paraId="23559095" w14:textId="24986338" w:rsidR="0020490D" w:rsidRDefault="0020490D"/>
    <w:p w14:paraId="052332F0" w14:textId="3265E1A1" w:rsidR="0020490D" w:rsidRDefault="0020490D"/>
    <w:p w14:paraId="098D990F" w14:textId="18359770" w:rsidR="0020490D" w:rsidRDefault="0020490D"/>
    <w:p w14:paraId="5AFF65FF" w14:textId="12F8DE54" w:rsidR="0020490D" w:rsidRDefault="0020490D"/>
    <w:p w14:paraId="3182F133" w14:textId="581A7248" w:rsidR="0020490D" w:rsidRPr="003C3802" w:rsidRDefault="006C4B58">
      <w:pPr>
        <w:rPr>
          <w:b/>
        </w:rPr>
      </w:pPr>
      <w:r>
        <w:rPr>
          <w:b/>
        </w:rPr>
        <w:lastRenderedPageBreak/>
        <w:t>S</w:t>
      </w:r>
      <w:r w:rsidR="0020490D" w:rsidRPr="003C3802">
        <w:rPr>
          <w:b/>
        </w:rPr>
        <w:t>6</w:t>
      </w:r>
    </w:p>
    <w:p w14:paraId="478913FD" w14:textId="2668E320" w:rsidR="0020490D" w:rsidRDefault="00103BD5">
      <w:r w:rsidRPr="00103BD5">
        <w:rPr>
          <w:noProof/>
          <w:lang w:eastAsia="zh-CN" w:bidi="he-IL"/>
        </w:rPr>
        <w:drawing>
          <wp:inline distT="0" distB="0" distL="0" distR="0" wp14:anchorId="25B550AA" wp14:editId="21B32944">
            <wp:extent cx="5635265" cy="5498275"/>
            <wp:effectExtent l="0" t="0" r="381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741" cy="550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23136" w14:textId="7D80D01E" w:rsidR="00686937" w:rsidRDefault="00686937"/>
    <w:p w14:paraId="51BD07AF" w14:textId="5BDCA275" w:rsidR="00686937" w:rsidRDefault="00686937"/>
    <w:p w14:paraId="3A515332" w14:textId="5CF18632" w:rsidR="00686937" w:rsidRDefault="00686937"/>
    <w:p w14:paraId="38B60E9F" w14:textId="3B5BB72A" w:rsidR="00686937" w:rsidRDefault="00686937"/>
    <w:p w14:paraId="488E9216" w14:textId="208728F1" w:rsidR="00686937" w:rsidRDefault="00686937"/>
    <w:p w14:paraId="7C3A5BF2" w14:textId="65E64E2B" w:rsidR="00686937" w:rsidRDefault="00686937"/>
    <w:p w14:paraId="4F51C02E" w14:textId="0E468885" w:rsidR="00686937" w:rsidRDefault="00686937"/>
    <w:p w14:paraId="42F007B2" w14:textId="0D64060B" w:rsidR="00686937" w:rsidRDefault="00686937"/>
    <w:p w14:paraId="51488752" w14:textId="0D1B02BA" w:rsidR="00686937" w:rsidRDefault="00686937"/>
    <w:p w14:paraId="60444E2B" w14:textId="77777777" w:rsidR="008F6E16" w:rsidRDefault="008F6E16"/>
    <w:p w14:paraId="61AE12C0" w14:textId="34E04D35" w:rsidR="00686937" w:rsidRPr="00401182" w:rsidRDefault="006C4B58">
      <w:pPr>
        <w:rPr>
          <w:b/>
        </w:rPr>
      </w:pPr>
      <w:r>
        <w:rPr>
          <w:b/>
        </w:rPr>
        <w:lastRenderedPageBreak/>
        <w:t>S</w:t>
      </w:r>
      <w:r w:rsidR="00686937" w:rsidRPr="00401182">
        <w:rPr>
          <w:b/>
        </w:rPr>
        <w:t xml:space="preserve">7 </w:t>
      </w:r>
    </w:p>
    <w:p w14:paraId="2D58238D" w14:textId="298C0C2D" w:rsidR="00686937" w:rsidRDefault="00686937">
      <w:r w:rsidRPr="00686937">
        <w:rPr>
          <w:noProof/>
          <w:lang w:eastAsia="zh-CN" w:bidi="he-IL"/>
        </w:rPr>
        <w:drawing>
          <wp:inline distT="0" distB="0" distL="0" distR="0" wp14:anchorId="015D41B1" wp14:editId="7A3C20D8">
            <wp:extent cx="5875486" cy="5257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06" cy="525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EB7E" w14:textId="0EB136DE" w:rsidR="00686937" w:rsidRDefault="00686937"/>
    <w:p w14:paraId="3F9294B3" w14:textId="755F7DC0" w:rsidR="00686937" w:rsidRDefault="00686937"/>
    <w:p w14:paraId="6B683013" w14:textId="17093686" w:rsidR="00686937" w:rsidRDefault="00686937"/>
    <w:p w14:paraId="577D82A1" w14:textId="05092D10" w:rsidR="00686937" w:rsidRDefault="00686937"/>
    <w:p w14:paraId="4C1278BB" w14:textId="7BAE876E" w:rsidR="00686937" w:rsidRDefault="00686937"/>
    <w:p w14:paraId="718E7D92" w14:textId="02743890" w:rsidR="00686937" w:rsidRDefault="00686937"/>
    <w:p w14:paraId="3FAA9CCB" w14:textId="0F4DDF3C" w:rsidR="00686937" w:rsidRDefault="00686937"/>
    <w:p w14:paraId="3979AFDA" w14:textId="0C5C1ABC" w:rsidR="00686937" w:rsidRDefault="00686937"/>
    <w:p w14:paraId="447A5E49" w14:textId="257FF502" w:rsidR="00686937" w:rsidRDefault="00686937"/>
    <w:p w14:paraId="38E70314" w14:textId="116DD655" w:rsidR="00686937" w:rsidRDefault="00686937"/>
    <w:p w14:paraId="3DC439F8" w14:textId="2BF0B6B0" w:rsidR="00686937" w:rsidRDefault="00686937"/>
    <w:p w14:paraId="387CD713" w14:textId="16F7E6EE" w:rsidR="00686937" w:rsidRPr="00401182" w:rsidRDefault="006C4B58">
      <w:pPr>
        <w:rPr>
          <w:b/>
        </w:rPr>
      </w:pPr>
      <w:r>
        <w:rPr>
          <w:b/>
        </w:rPr>
        <w:lastRenderedPageBreak/>
        <w:t>S</w:t>
      </w:r>
      <w:r w:rsidR="00401182" w:rsidRPr="00401182">
        <w:rPr>
          <w:b/>
        </w:rPr>
        <w:t>8</w:t>
      </w:r>
    </w:p>
    <w:p w14:paraId="4CA5B0B9" w14:textId="395DB092" w:rsidR="00401182" w:rsidRDefault="00401182">
      <w:r w:rsidRPr="00401182">
        <w:rPr>
          <w:noProof/>
          <w:lang w:eastAsia="zh-CN" w:bidi="he-IL"/>
        </w:rPr>
        <w:drawing>
          <wp:inline distT="0" distB="0" distL="0" distR="0" wp14:anchorId="4AD46C1D" wp14:editId="2CD1787F">
            <wp:extent cx="5858118" cy="5715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15" cy="571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B94C6" w14:textId="0B23298A" w:rsidR="00401182" w:rsidRDefault="00401182"/>
    <w:p w14:paraId="5EFD49E7" w14:textId="36091AA8" w:rsidR="00401182" w:rsidRDefault="00401182"/>
    <w:p w14:paraId="16505C8D" w14:textId="23FB4592" w:rsidR="00401182" w:rsidRDefault="00401182"/>
    <w:p w14:paraId="79A8BC4A" w14:textId="594C634F" w:rsidR="00401182" w:rsidRDefault="00401182"/>
    <w:p w14:paraId="628AB46D" w14:textId="7E38948F" w:rsidR="00401182" w:rsidRDefault="00401182"/>
    <w:p w14:paraId="5BA81F6B" w14:textId="5BCA343F" w:rsidR="00401182" w:rsidRDefault="00401182"/>
    <w:p w14:paraId="77432FB2" w14:textId="6789C58F" w:rsidR="00401182" w:rsidRDefault="00401182"/>
    <w:p w14:paraId="2B6CEF91" w14:textId="0D2F67BE" w:rsidR="00401182" w:rsidRDefault="00401182"/>
    <w:p w14:paraId="6EABA43C" w14:textId="49C88530" w:rsidR="00401182" w:rsidRDefault="00401182"/>
    <w:p w14:paraId="2CAA51CA" w14:textId="1D107393" w:rsidR="00401182" w:rsidRDefault="00401182"/>
    <w:p w14:paraId="449D4D48" w14:textId="3E956076" w:rsidR="00401182" w:rsidRPr="005A531F" w:rsidRDefault="006C4B58" w:rsidP="005A531F">
      <w:pPr>
        <w:rPr>
          <w:b/>
        </w:rPr>
      </w:pPr>
      <w:r>
        <w:rPr>
          <w:b/>
        </w:rPr>
        <w:lastRenderedPageBreak/>
        <w:t>S</w:t>
      </w:r>
      <w:r w:rsidR="00401182" w:rsidRPr="00401182">
        <w:rPr>
          <w:b/>
        </w:rPr>
        <w:t>9</w:t>
      </w:r>
    </w:p>
    <w:p w14:paraId="51E4C4F5" w14:textId="6AB468C1" w:rsidR="00401182" w:rsidRDefault="005A531F">
      <w:r w:rsidRPr="005A531F">
        <w:rPr>
          <w:noProof/>
          <w:lang w:eastAsia="zh-CN" w:bidi="he-IL"/>
        </w:rPr>
        <w:drawing>
          <wp:inline distT="0" distB="0" distL="0" distR="0" wp14:anchorId="2623A721" wp14:editId="5D130AE2">
            <wp:extent cx="5566410" cy="50996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509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2A9FB" w14:textId="519FF100" w:rsidR="00401182" w:rsidRDefault="00401182"/>
    <w:p w14:paraId="7FED7FA3" w14:textId="55468CF8" w:rsidR="00401182" w:rsidRDefault="00401182"/>
    <w:p w14:paraId="0E9AF092" w14:textId="690BC8C9" w:rsidR="00401182" w:rsidRDefault="00401182"/>
    <w:p w14:paraId="0422A642" w14:textId="4050E048" w:rsidR="00401182" w:rsidRDefault="00401182"/>
    <w:p w14:paraId="79B90DBC" w14:textId="4B50CE7F" w:rsidR="00401182" w:rsidRDefault="00401182"/>
    <w:p w14:paraId="760EB8DF" w14:textId="2DD741F1" w:rsidR="00401182" w:rsidRDefault="00401182"/>
    <w:p w14:paraId="36098900" w14:textId="0F52920A" w:rsidR="00401182" w:rsidRDefault="00401182"/>
    <w:p w14:paraId="6DB946FF" w14:textId="13FC67BB" w:rsidR="001F5270" w:rsidRDefault="001F5270"/>
    <w:p w14:paraId="06B50403" w14:textId="3777B518" w:rsidR="00401182" w:rsidRDefault="00401182"/>
    <w:p w14:paraId="066B1BA9" w14:textId="77777777" w:rsidR="008F6E16" w:rsidRDefault="008F6E16"/>
    <w:p w14:paraId="47DAD040" w14:textId="30740BCE" w:rsidR="00401182" w:rsidRDefault="00401182"/>
    <w:p w14:paraId="43050F62" w14:textId="52554ACC" w:rsidR="005A531F" w:rsidRDefault="005A531F">
      <w:pPr>
        <w:rPr>
          <w:b/>
        </w:rPr>
      </w:pPr>
    </w:p>
    <w:p w14:paraId="480BF54C" w14:textId="162BDF67" w:rsidR="00401182" w:rsidRPr="00401182" w:rsidRDefault="006C4B58">
      <w:pPr>
        <w:rPr>
          <w:b/>
        </w:rPr>
      </w:pPr>
      <w:r>
        <w:rPr>
          <w:b/>
        </w:rPr>
        <w:lastRenderedPageBreak/>
        <w:t>S</w:t>
      </w:r>
      <w:r w:rsidR="00401182" w:rsidRPr="00401182">
        <w:rPr>
          <w:b/>
        </w:rPr>
        <w:t>10</w:t>
      </w:r>
    </w:p>
    <w:p w14:paraId="695A7270" w14:textId="03E0010E" w:rsidR="00401182" w:rsidRDefault="00401182">
      <w:r w:rsidRPr="00401182">
        <w:rPr>
          <w:noProof/>
          <w:lang w:eastAsia="zh-CN" w:bidi="he-IL"/>
        </w:rPr>
        <w:drawing>
          <wp:inline distT="0" distB="0" distL="0" distR="0" wp14:anchorId="70AE18CB" wp14:editId="61F15F40">
            <wp:extent cx="5731510" cy="5749251"/>
            <wp:effectExtent l="0" t="0" r="254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4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531A7" w14:textId="16AF091D" w:rsidR="00401182" w:rsidRDefault="00401182"/>
    <w:p w14:paraId="53FD6936" w14:textId="3BBA27FD" w:rsidR="00401182" w:rsidRDefault="00401182"/>
    <w:p w14:paraId="6F9CF9E9" w14:textId="742C5A26" w:rsidR="00401182" w:rsidRDefault="00401182"/>
    <w:p w14:paraId="648B6368" w14:textId="52717382" w:rsidR="00401182" w:rsidRDefault="00401182"/>
    <w:p w14:paraId="65691D30" w14:textId="0C91A7E9" w:rsidR="00401182" w:rsidRDefault="00401182"/>
    <w:p w14:paraId="4AE35795" w14:textId="0EA3C2FA" w:rsidR="00401182" w:rsidRDefault="00401182"/>
    <w:p w14:paraId="3B7BAE1D" w14:textId="12D35858" w:rsidR="00401182" w:rsidRDefault="00401182"/>
    <w:p w14:paraId="50F0D839" w14:textId="42A3DBA6" w:rsidR="00401182" w:rsidRDefault="00401182"/>
    <w:p w14:paraId="232E3A16" w14:textId="3F771C1C" w:rsidR="00401182" w:rsidRDefault="00401182"/>
    <w:p w14:paraId="0FB45DE4" w14:textId="4B1D18DC" w:rsidR="00401182" w:rsidRPr="00401182" w:rsidRDefault="006C4B58" w:rsidP="006C4B58">
      <w:pPr>
        <w:rPr>
          <w:b/>
        </w:rPr>
      </w:pPr>
      <w:r>
        <w:rPr>
          <w:b/>
        </w:rPr>
        <w:lastRenderedPageBreak/>
        <w:t>S</w:t>
      </w:r>
      <w:r w:rsidR="00401182" w:rsidRPr="00401182">
        <w:rPr>
          <w:b/>
        </w:rPr>
        <w:t>11</w:t>
      </w:r>
    </w:p>
    <w:p w14:paraId="5755C698" w14:textId="2D0CF532" w:rsidR="00401182" w:rsidRDefault="00401182">
      <w:r w:rsidRPr="00401182">
        <w:rPr>
          <w:noProof/>
          <w:lang w:eastAsia="zh-CN" w:bidi="he-IL"/>
        </w:rPr>
        <w:drawing>
          <wp:inline distT="0" distB="0" distL="0" distR="0" wp14:anchorId="115EA372" wp14:editId="3D84DC87">
            <wp:extent cx="5731510" cy="51289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43F2" w14:textId="7C56F8D3" w:rsidR="00401182" w:rsidRDefault="00401182"/>
    <w:p w14:paraId="2F94A639" w14:textId="74B99E03" w:rsidR="00401182" w:rsidRDefault="00401182"/>
    <w:p w14:paraId="0FEFD9F8" w14:textId="7F89C2C0" w:rsidR="00401182" w:rsidRDefault="00401182"/>
    <w:p w14:paraId="630140C6" w14:textId="421EE40A" w:rsidR="00401182" w:rsidRDefault="00401182"/>
    <w:p w14:paraId="361F33FE" w14:textId="661A6160" w:rsidR="00401182" w:rsidRDefault="00401182"/>
    <w:p w14:paraId="1D16925E" w14:textId="05F9E89C" w:rsidR="00401182" w:rsidRDefault="00401182"/>
    <w:p w14:paraId="5F5D4E96" w14:textId="199CA6E3" w:rsidR="00401182" w:rsidRDefault="00401182"/>
    <w:p w14:paraId="29BB1680" w14:textId="095B03A5" w:rsidR="00401182" w:rsidRDefault="00401182"/>
    <w:p w14:paraId="03A78DF0" w14:textId="4DFCDE1E" w:rsidR="00401182" w:rsidRDefault="00401182"/>
    <w:p w14:paraId="78E20BFF" w14:textId="12F33372" w:rsidR="00401182" w:rsidRDefault="00401182"/>
    <w:p w14:paraId="17094EFE" w14:textId="5B28310D" w:rsidR="00401182" w:rsidRDefault="00401182"/>
    <w:p w14:paraId="2FEEA434" w14:textId="711E289E" w:rsidR="00401182" w:rsidRDefault="00401182"/>
    <w:p w14:paraId="2D092B69" w14:textId="27478E47" w:rsidR="00401182" w:rsidRPr="00401182" w:rsidRDefault="006C4B58">
      <w:pPr>
        <w:rPr>
          <w:b/>
        </w:rPr>
      </w:pPr>
      <w:r>
        <w:rPr>
          <w:b/>
        </w:rPr>
        <w:lastRenderedPageBreak/>
        <w:t>S</w:t>
      </w:r>
      <w:r w:rsidR="00401182" w:rsidRPr="00401182">
        <w:rPr>
          <w:b/>
        </w:rPr>
        <w:t>12</w:t>
      </w:r>
    </w:p>
    <w:p w14:paraId="71694666" w14:textId="597B6492" w:rsidR="00401182" w:rsidRDefault="00401182">
      <w:r w:rsidRPr="00401182">
        <w:rPr>
          <w:noProof/>
          <w:lang w:eastAsia="zh-CN" w:bidi="he-IL"/>
        </w:rPr>
        <w:drawing>
          <wp:inline distT="0" distB="0" distL="0" distR="0" wp14:anchorId="5FBB33A0" wp14:editId="7226E711">
            <wp:extent cx="5731510" cy="559148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165E" w14:textId="058BF013" w:rsidR="00401182" w:rsidRDefault="00401182"/>
    <w:p w14:paraId="6485BA5A" w14:textId="794B0A66" w:rsidR="00401182" w:rsidRDefault="00401182"/>
    <w:p w14:paraId="4EDAE6FC" w14:textId="3EDC3C2C" w:rsidR="00401182" w:rsidRDefault="00401182"/>
    <w:p w14:paraId="21FD29AB" w14:textId="08345C1E" w:rsidR="00401182" w:rsidRDefault="00401182"/>
    <w:p w14:paraId="5BBE99F4" w14:textId="3A25022E" w:rsidR="00401182" w:rsidRDefault="00401182"/>
    <w:p w14:paraId="38D15EB3" w14:textId="532AD783" w:rsidR="00401182" w:rsidRDefault="00401182"/>
    <w:p w14:paraId="2D9A984E" w14:textId="1ED1A867" w:rsidR="00401182" w:rsidRDefault="00401182"/>
    <w:p w14:paraId="6C363681" w14:textId="76D5F0D1" w:rsidR="00401182" w:rsidRDefault="00401182"/>
    <w:p w14:paraId="088468CE" w14:textId="5AB56972" w:rsidR="00401182" w:rsidRDefault="00401182"/>
    <w:p w14:paraId="7C9B269B" w14:textId="67251399" w:rsidR="00401182" w:rsidRDefault="00401182"/>
    <w:p w14:paraId="146DC833" w14:textId="08B0C886" w:rsidR="00401182" w:rsidRPr="003C3802" w:rsidRDefault="006C4B58">
      <w:pPr>
        <w:rPr>
          <w:b/>
        </w:rPr>
      </w:pPr>
      <w:r>
        <w:rPr>
          <w:b/>
        </w:rPr>
        <w:lastRenderedPageBreak/>
        <w:t>S</w:t>
      </w:r>
      <w:r w:rsidR="00401182" w:rsidRPr="003C3802">
        <w:rPr>
          <w:b/>
        </w:rPr>
        <w:t xml:space="preserve">13 </w:t>
      </w:r>
    </w:p>
    <w:p w14:paraId="5F8DC0D7" w14:textId="0CBA8467" w:rsidR="00401182" w:rsidRDefault="00401182">
      <w:r w:rsidRPr="00401182">
        <w:rPr>
          <w:noProof/>
          <w:lang w:eastAsia="zh-CN" w:bidi="he-IL"/>
        </w:rPr>
        <w:drawing>
          <wp:inline distT="0" distB="0" distL="0" distR="0" wp14:anchorId="2A55ACF1" wp14:editId="4A30C373">
            <wp:extent cx="5731510" cy="5246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6480" w14:textId="58527325" w:rsidR="00401182" w:rsidRDefault="00401182"/>
    <w:p w14:paraId="6E182875" w14:textId="16653E8A" w:rsidR="003C3802" w:rsidRDefault="003C3802"/>
    <w:p w14:paraId="451CEF8D" w14:textId="021ECFA4" w:rsidR="003C3802" w:rsidRDefault="003C3802"/>
    <w:p w14:paraId="73106AC4" w14:textId="57DCD724" w:rsidR="003C3802" w:rsidRDefault="003C3802"/>
    <w:p w14:paraId="4E366D40" w14:textId="1909FCAE" w:rsidR="003C3802" w:rsidRDefault="003C3802"/>
    <w:p w14:paraId="2F2F5D2E" w14:textId="47166981" w:rsidR="003C3802" w:rsidRDefault="003C3802"/>
    <w:p w14:paraId="41DA51C1" w14:textId="6F7F356C" w:rsidR="003C3802" w:rsidRDefault="003C3802"/>
    <w:p w14:paraId="7E31680B" w14:textId="487158EB" w:rsidR="003C3802" w:rsidRDefault="003C3802"/>
    <w:p w14:paraId="3F6D1101" w14:textId="563220D7" w:rsidR="003C3802" w:rsidRDefault="003C3802"/>
    <w:p w14:paraId="5C22AAE6" w14:textId="39032EBE" w:rsidR="003C3802" w:rsidRDefault="003C3802"/>
    <w:p w14:paraId="4A250C29" w14:textId="77777777" w:rsidR="003C3802" w:rsidRDefault="003C3802"/>
    <w:p w14:paraId="4756A253" w14:textId="625FBD5B" w:rsidR="00401182" w:rsidRPr="00401182" w:rsidRDefault="006C4B58">
      <w:pPr>
        <w:rPr>
          <w:b/>
        </w:rPr>
      </w:pPr>
      <w:r>
        <w:rPr>
          <w:b/>
        </w:rPr>
        <w:lastRenderedPageBreak/>
        <w:t>S</w:t>
      </w:r>
      <w:r w:rsidR="00401182" w:rsidRPr="00401182">
        <w:rPr>
          <w:b/>
        </w:rPr>
        <w:t>14</w:t>
      </w:r>
    </w:p>
    <w:p w14:paraId="5519D335" w14:textId="019D7D98" w:rsidR="00401182" w:rsidRDefault="00401182">
      <w:r w:rsidRPr="00401182">
        <w:rPr>
          <w:noProof/>
          <w:lang w:eastAsia="zh-CN" w:bidi="he-IL"/>
        </w:rPr>
        <w:drawing>
          <wp:inline distT="0" distB="0" distL="0" distR="0" wp14:anchorId="5DF5B356" wp14:editId="7625886A">
            <wp:extent cx="5731510" cy="5749251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4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D815" w14:textId="5B1B5BC6" w:rsidR="00922459" w:rsidRDefault="00922459"/>
    <w:p w14:paraId="439CAB52" w14:textId="6C65544F" w:rsidR="00E35547" w:rsidRDefault="00E35547"/>
    <w:p w14:paraId="06604DA5" w14:textId="378F58A2" w:rsidR="00E35547" w:rsidRDefault="00E35547"/>
    <w:p w14:paraId="11480058" w14:textId="1241DA02" w:rsidR="00E35547" w:rsidRDefault="00E35547"/>
    <w:p w14:paraId="03552E63" w14:textId="75E12D28" w:rsidR="00E35547" w:rsidRDefault="00E35547"/>
    <w:p w14:paraId="5A8E4347" w14:textId="1EB7F35B" w:rsidR="00E35547" w:rsidRDefault="00E35547"/>
    <w:p w14:paraId="11FFA781" w14:textId="17C9B13E" w:rsidR="00E35547" w:rsidRDefault="00E35547"/>
    <w:p w14:paraId="2FA165E6" w14:textId="5DCF023E" w:rsidR="00E35547" w:rsidRDefault="00E35547"/>
    <w:p w14:paraId="6995EE9F" w14:textId="37F02B65" w:rsidR="00E35547" w:rsidRDefault="00E35547"/>
    <w:p w14:paraId="13BD8F2C" w14:textId="31B345B0" w:rsidR="00E35547" w:rsidRPr="006C4B58" w:rsidRDefault="006C4B58" w:rsidP="006C4B58">
      <w:pPr>
        <w:rPr>
          <w:b/>
          <w:bCs/>
        </w:rPr>
      </w:pPr>
      <w:r w:rsidRPr="006C4B58">
        <w:rPr>
          <w:b/>
          <w:bCs/>
        </w:rPr>
        <w:lastRenderedPageBreak/>
        <w:t>S</w:t>
      </w:r>
      <w:r w:rsidR="00E35547" w:rsidRPr="006C4B58">
        <w:rPr>
          <w:b/>
          <w:bCs/>
        </w:rPr>
        <w:t>15</w:t>
      </w:r>
    </w:p>
    <w:p w14:paraId="709CD2B1" w14:textId="0600DF1B" w:rsidR="00E35547" w:rsidRDefault="00E97831">
      <w:r w:rsidRPr="00E97831">
        <w:rPr>
          <w:noProof/>
          <w:lang w:eastAsia="zh-CN" w:bidi="he-IL"/>
        </w:rPr>
        <w:drawing>
          <wp:inline distT="0" distB="0" distL="0" distR="0" wp14:anchorId="58820FAF" wp14:editId="7326D3DF">
            <wp:extent cx="5731510" cy="6516822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1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930EC" w14:textId="76A69237" w:rsidR="00E35547" w:rsidRDefault="00E35547"/>
    <w:p w14:paraId="6F4448EE" w14:textId="29AEC388" w:rsidR="00E35547" w:rsidRDefault="00E35547"/>
    <w:p w14:paraId="308FEFA1" w14:textId="1CE8C84F" w:rsidR="00E35547" w:rsidRDefault="00E35547"/>
    <w:p w14:paraId="295949DB" w14:textId="61731127" w:rsidR="00E35547" w:rsidRDefault="00E35547"/>
    <w:p w14:paraId="1665E0A9" w14:textId="77777777" w:rsidR="00E35547" w:rsidRDefault="00E35547"/>
    <w:p w14:paraId="2F2CAC15" w14:textId="5FD26ACB" w:rsidR="00922459" w:rsidRDefault="00922459"/>
    <w:p w14:paraId="2657E90B" w14:textId="15940D63" w:rsidR="00922459" w:rsidRDefault="00922459"/>
    <w:p w14:paraId="136EC463" w14:textId="3ECC4C74" w:rsidR="00922459" w:rsidRDefault="006C4B58">
      <w:pPr>
        <w:rPr>
          <w:b/>
        </w:rPr>
      </w:pPr>
      <w:bookmarkStart w:id="0" w:name="_GoBack"/>
      <w:bookmarkEnd w:id="0"/>
      <w:r>
        <w:rPr>
          <w:b/>
        </w:rPr>
        <w:lastRenderedPageBreak/>
        <w:t>S</w:t>
      </w:r>
      <w:r w:rsidR="00922459" w:rsidRPr="00922459">
        <w:rPr>
          <w:b/>
        </w:rPr>
        <w:t>1</w:t>
      </w:r>
      <w:r w:rsidR="00E35547">
        <w:rPr>
          <w:b/>
        </w:rPr>
        <w:t>6</w:t>
      </w:r>
      <w:r w:rsidR="00922459" w:rsidRPr="00922459">
        <w:rPr>
          <w:b/>
        </w:rPr>
        <w:t xml:space="preserve"> </w:t>
      </w:r>
    </w:p>
    <w:p w14:paraId="017458BE" w14:textId="6EF6D695" w:rsidR="00624ABD" w:rsidRPr="00922459" w:rsidRDefault="00624ABD">
      <w:pPr>
        <w:rPr>
          <w:b/>
        </w:rPr>
      </w:pPr>
      <w:r w:rsidRPr="00624ABD">
        <w:drawing>
          <wp:inline distT="0" distB="0" distL="0" distR="0" wp14:anchorId="72676BE3" wp14:editId="49D1F1E4">
            <wp:extent cx="5566410" cy="67387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673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9600" w14:textId="163991AC" w:rsidR="001674E5" w:rsidRDefault="001674E5"/>
    <w:p w14:paraId="45E0D5AD" w14:textId="77777777" w:rsidR="001674E5" w:rsidRDefault="001674E5"/>
    <w:sectPr w:rsidR="001674E5" w:rsidSect="001F5270">
      <w:pgSz w:w="11906" w:h="16838"/>
      <w:pgMar w:top="1440" w:right="17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01"/>
    <w:rsid w:val="00055C01"/>
    <w:rsid w:val="00103BD5"/>
    <w:rsid w:val="001674E5"/>
    <w:rsid w:val="001B2DE0"/>
    <w:rsid w:val="001F5270"/>
    <w:rsid w:val="0020490D"/>
    <w:rsid w:val="0032796A"/>
    <w:rsid w:val="003C3802"/>
    <w:rsid w:val="00401182"/>
    <w:rsid w:val="0045715E"/>
    <w:rsid w:val="0047767C"/>
    <w:rsid w:val="004E048F"/>
    <w:rsid w:val="004E3B70"/>
    <w:rsid w:val="005A531F"/>
    <w:rsid w:val="00624ABD"/>
    <w:rsid w:val="00670A35"/>
    <w:rsid w:val="00686937"/>
    <w:rsid w:val="006C4B58"/>
    <w:rsid w:val="00701E13"/>
    <w:rsid w:val="008429CD"/>
    <w:rsid w:val="00846DBF"/>
    <w:rsid w:val="008F6E16"/>
    <w:rsid w:val="00922459"/>
    <w:rsid w:val="00B50242"/>
    <w:rsid w:val="00C646C0"/>
    <w:rsid w:val="00E35547"/>
    <w:rsid w:val="00E97831"/>
    <w:rsid w:val="00F5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7946B"/>
  <w15:chartTrackingRefBased/>
  <w15:docId w15:val="{0C357FCC-37EF-4CA7-B445-2D0A502F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5B762983</Template>
  <TotalTime>15</TotalTime>
  <Pages>16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Widiarto</dc:creator>
  <cp:keywords/>
  <dc:description/>
  <cp:lastModifiedBy>Andreas Antoniades</cp:lastModifiedBy>
  <cp:revision>4</cp:revision>
  <dcterms:created xsi:type="dcterms:W3CDTF">2019-07-20T13:13:00Z</dcterms:created>
  <dcterms:modified xsi:type="dcterms:W3CDTF">2019-09-12T13:35:00Z</dcterms:modified>
</cp:coreProperties>
</file>