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8DDD4" w14:textId="67B35DE1" w:rsidR="1B3DF2FA" w:rsidRDefault="1B3DF2FA" w:rsidP="00B87B7C">
      <w:pPr>
        <w:pStyle w:val="Titel"/>
        <w:jc w:val="left"/>
        <w:rPr>
          <w:rFonts w:cs="Times New Roman"/>
        </w:rPr>
      </w:pPr>
      <w:r w:rsidRPr="1B3DF2FA">
        <w:rPr>
          <w:rFonts w:cs="Times New Roman"/>
        </w:rPr>
        <w:t xml:space="preserve">Marketing inputs </w:t>
      </w:r>
      <w:r w:rsidR="1C387388" w:rsidRPr="1C387388">
        <w:rPr>
          <w:rFonts w:cs="Times New Roman"/>
        </w:rPr>
        <w:t>and outcome</w:t>
      </w:r>
      <w:r w:rsidRPr="1B3DF2FA">
        <w:rPr>
          <w:rFonts w:cs="Times New Roman"/>
        </w:rPr>
        <w:t xml:space="preserve"> heterogeneity</w:t>
      </w:r>
      <w:r w:rsidR="00C35C25">
        <w:rPr>
          <w:rFonts w:cs="Times New Roman"/>
        </w:rPr>
        <w:t>:</w:t>
      </w:r>
      <w:r w:rsidR="00B87B7C">
        <w:rPr>
          <w:rFonts w:cs="Times New Roman"/>
        </w:rPr>
        <w:br/>
      </w:r>
      <w:r w:rsidRPr="1B3DF2FA">
        <w:rPr>
          <w:rFonts w:cs="Times New Roman"/>
        </w:rPr>
        <w:t>Using a quantile regression framework in the entertainment industry</w:t>
      </w:r>
    </w:p>
    <w:p w14:paraId="5DFF3DB7" w14:textId="77777777" w:rsidR="00A52264" w:rsidRDefault="00A52264">
      <w:pPr>
        <w:widowControl/>
      </w:pPr>
    </w:p>
    <w:p w14:paraId="3CFE4434" w14:textId="77777777" w:rsidR="00A43D78" w:rsidRDefault="00A43D78">
      <w:pPr>
        <w:widowControl/>
      </w:pPr>
    </w:p>
    <w:p w14:paraId="5A4DAA4D" w14:textId="77777777" w:rsidR="00A43D78" w:rsidRDefault="00A43D78">
      <w:pPr>
        <w:widowControl/>
      </w:pPr>
    </w:p>
    <w:p w14:paraId="2891F308" w14:textId="77777777" w:rsidR="00A43D78" w:rsidRDefault="00A43D78">
      <w:pPr>
        <w:widowControl/>
      </w:pPr>
    </w:p>
    <w:p w14:paraId="6B1C2E4D" w14:textId="77777777" w:rsidR="00A43D78" w:rsidRDefault="00A43D78">
      <w:pPr>
        <w:widowControl/>
      </w:pPr>
    </w:p>
    <w:p w14:paraId="37CCFD94" w14:textId="77777777" w:rsidR="00A52264" w:rsidRDefault="00A52264">
      <w:pPr>
        <w:widowControl/>
      </w:pPr>
    </w:p>
    <w:p w14:paraId="5DEF91A7" w14:textId="59DC7448" w:rsidR="00FC09A9" w:rsidRPr="00FC09A9" w:rsidRDefault="00FC09A9" w:rsidP="00FC09A9">
      <w:pPr>
        <w:widowControl/>
        <w:jc w:val="center"/>
        <w:rPr>
          <w:b/>
          <w:bCs/>
          <w:sz w:val="40"/>
          <w:szCs w:val="28"/>
        </w:rPr>
      </w:pPr>
      <w:r w:rsidRPr="00FC09A9">
        <w:rPr>
          <w:b/>
          <w:bCs/>
          <w:sz w:val="40"/>
          <w:szCs w:val="28"/>
        </w:rPr>
        <w:t>Web Appendix</w:t>
      </w:r>
    </w:p>
    <w:p w14:paraId="3848EE99" w14:textId="2FB7D50A" w:rsidR="00FC09A9" w:rsidRDefault="00FC09A9" w:rsidP="00FC09A9">
      <w:pPr>
        <w:widowControl/>
        <w:jc w:val="center"/>
        <w:rPr>
          <w:b/>
          <w:bCs/>
        </w:rPr>
      </w:pPr>
      <w:r>
        <w:br w:type="page"/>
      </w:r>
    </w:p>
    <w:p w14:paraId="27AE79C5" w14:textId="5F530591" w:rsidR="00F54463" w:rsidRPr="00C10D80" w:rsidRDefault="00F54463" w:rsidP="00A52264">
      <w:pPr>
        <w:pStyle w:val="Beschriftung"/>
        <w:spacing w:before="360" w:after="240"/>
        <w:ind w:left="1418" w:hanging="1418"/>
      </w:pPr>
      <w:r>
        <w:lastRenderedPageBreak/>
        <w:t>Web Appendix</w:t>
      </w:r>
      <w:r w:rsidRPr="00C10D80">
        <w:rPr>
          <w:caps/>
        </w:rPr>
        <w:t xml:space="preserve"> </w:t>
      </w:r>
      <w:r>
        <w:rPr>
          <w:caps/>
        </w:rPr>
        <w:t xml:space="preserve">A: </w:t>
      </w:r>
      <w:r>
        <w:rPr>
          <w:b w:val="0"/>
          <w:bCs w:val="0"/>
        </w:rPr>
        <w:t xml:space="preserve">Comparison of the </w:t>
      </w:r>
      <w:proofErr w:type="spellStart"/>
      <w:r>
        <w:rPr>
          <w:b w:val="0"/>
          <w:bCs w:val="0"/>
        </w:rPr>
        <w:t>i</w:t>
      </w:r>
      <w:r w:rsidRPr="005F1C26">
        <w:rPr>
          <w:b w:val="0"/>
          <w:bCs w:val="0"/>
        </w:rPr>
        <w:t>nterquantile</w:t>
      </w:r>
      <w:proofErr w:type="spellEnd"/>
      <w:r w:rsidRPr="005F1C26">
        <w:rPr>
          <w:b w:val="0"/>
          <w:bCs w:val="0"/>
        </w:rPr>
        <w:t xml:space="preserve"> regression result</w:t>
      </w:r>
      <w:r>
        <w:rPr>
          <w:b w:val="0"/>
          <w:bCs w:val="0"/>
        </w:rPr>
        <w:t>s</w:t>
      </w:r>
      <w:r w:rsidRPr="005F1C26">
        <w:rPr>
          <w:b w:val="0"/>
          <w:bCs w:val="0"/>
        </w:rPr>
        <w:t xml:space="preserve"> for box office revenues</w:t>
      </w:r>
      <w:r>
        <w:rPr>
          <w:b w:val="0"/>
          <w:bCs w:val="0"/>
        </w:rPr>
        <w:t xml:space="preserve"> for </w:t>
      </w:r>
      <w:r w:rsidRPr="00196D6A">
        <w:rPr>
          <w:b w:val="0"/>
          <w:bCs w:val="0"/>
          <w:i/>
          <w:iCs/>
        </w:rPr>
        <w:t>total spread (.9–.1)</w:t>
      </w:r>
      <w:r>
        <w:rPr>
          <w:b w:val="0"/>
          <w:bCs w:val="0"/>
        </w:rPr>
        <w:t xml:space="preserve"> between .5, .1 and .9 as first-stage regression model</w:t>
      </w:r>
    </w:p>
    <w:tbl>
      <w:tblPr>
        <w:tblW w:w="9423" w:type="dxa"/>
        <w:jc w:val="center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443"/>
        <w:gridCol w:w="943"/>
        <w:gridCol w:w="384"/>
        <w:gridCol w:w="891"/>
        <w:gridCol w:w="175"/>
        <w:gridCol w:w="938"/>
        <w:gridCol w:w="384"/>
        <w:gridCol w:w="884"/>
        <w:gridCol w:w="175"/>
        <w:gridCol w:w="938"/>
        <w:gridCol w:w="384"/>
        <w:gridCol w:w="884"/>
      </w:tblGrid>
      <w:tr w:rsidR="00F54463" w:rsidRPr="00C10D80" w14:paraId="3D6FE948" w14:textId="77777777">
        <w:trPr>
          <w:trHeight w:val="454"/>
          <w:jc w:val="center"/>
        </w:trPr>
        <w:tc>
          <w:tcPr>
            <w:tcW w:w="24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B8242F2" w14:textId="77777777" w:rsidR="00F54463" w:rsidRPr="00C10D80" w:rsidRDefault="00F54463">
            <w:pPr>
              <w:pStyle w:val="PTable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2218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4F2995" w14:textId="77777777" w:rsidR="00F54463" w:rsidRPr="00C10D80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ascii="Times New Roman" w:hAnsi="Times New Roman"/>
                <w:b/>
                <w:szCs w:val="18"/>
              </w:rPr>
              <w:t>First-stage</w:t>
            </w:r>
            <w:r w:rsidRPr="00C10D80">
              <w:rPr>
                <w:rFonts w:ascii="Times New Roman" w:hAnsi="Times New Roman"/>
                <w:b/>
                <w:szCs w:val="18"/>
              </w:rPr>
              <w:br/>
              <w:t>.</w:t>
            </w:r>
            <w:r>
              <w:rPr>
                <w:rFonts w:ascii="Times New Roman" w:hAnsi="Times New Roman"/>
                <w:b/>
                <w:szCs w:val="18"/>
              </w:rPr>
              <w:t>5 (main model)</w:t>
            </w:r>
          </w:p>
        </w:tc>
        <w:tc>
          <w:tcPr>
            <w:tcW w:w="175" w:type="dxa"/>
            <w:tcBorders>
              <w:top w:val="single" w:sz="8" w:space="0" w:color="auto"/>
            </w:tcBorders>
          </w:tcPr>
          <w:p w14:paraId="1AFB3A15" w14:textId="77777777" w:rsidR="00F54463" w:rsidRPr="00C10D80" w:rsidRDefault="00F54463">
            <w:pPr>
              <w:pStyle w:val="PTable"/>
              <w:jc w:val="right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2206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F00255" w14:textId="77777777" w:rsidR="00F54463" w:rsidRPr="00C10D80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ascii="Times New Roman" w:hAnsi="Times New Roman"/>
                <w:b/>
                <w:szCs w:val="18"/>
              </w:rPr>
              <w:t>First-stage</w:t>
            </w:r>
            <w:r w:rsidRPr="00C10D80">
              <w:rPr>
                <w:rFonts w:ascii="Times New Roman" w:hAnsi="Times New Roman"/>
                <w:b/>
                <w:szCs w:val="18"/>
              </w:rPr>
              <w:br/>
              <w:t>.1</w:t>
            </w:r>
          </w:p>
        </w:tc>
        <w:tc>
          <w:tcPr>
            <w:tcW w:w="175" w:type="dxa"/>
            <w:tcBorders>
              <w:top w:val="single" w:sz="8" w:space="0" w:color="auto"/>
            </w:tcBorders>
            <w:vAlign w:val="center"/>
          </w:tcPr>
          <w:p w14:paraId="3C965464" w14:textId="77777777" w:rsidR="00F54463" w:rsidRPr="00C10D80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2206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304E2D" w14:textId="77777777" w:rsidR="00F54463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  <w:r>
              <w:rPr>
                <w:rFonts w:ascii="Times New Roman" w:hAnsi="Times New Roman"/>
                <w:b/>
                <w:szCs w:val="18"/>
              </w:rPr>
              <w:t>First-stage</w:t>
            </w:r>
          </w:p>
          <w:p w14:paraId="4E3409FC" w14:textId="77777777" w:rsidR="00F54463" w:rsidRPr="00C10D80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  <w:r w:rsidRPr="00C10D80">
              <w:rPr>
                <w:rFonts w:ascii="Times New Roman" w:hAnsi="Times New Roman"/>
                <w:b/>
                <w:szCs w:val="18"/>
              </w:rPr>
              <w:t>.</w:t>
            </w:r>
            <w:r>
              <w:rPr>
                <w:rFonts w:ascii="Times New Roman" w:hAnsi="Times New Roman"/>
                <w:b/>
                <w:szCs w:val="18"/>
              </w:rPr>
              <w:t>9</w:t>
            </w:r>
          </w:p>
        </w:tc>
      </w:tr>
      <w:tr w:rsidR="00F54463" w:rsidRPr="00C10D80" w14:paraId="224C96B9" w14:textId="77777777">
        <w:trPr>
          <w:trHeight w:val="284"/>
          <w:jc w:val="center"/>
        </w:trPr>
        <w:tc>
          <w:tcPr>
            <w:tcW w:w="24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5535BE" w14:textId="77777777" w:rsidR="00F54463" w:rsidRPr="00C10D80" w:rsidRDefault="00F54463">
            <w:pPr>
              <w:pStyle w:val="PTable"/>
              <w:rPr>
                <w:rFonts w:ascii="Times New Roman" w:hAnsi="Times New Roman"/>
                <w:b/>
                <w:szCs w:val="18"/>
              </w:rPr>
            </w:pPr>
            <w:r w:rsidRPr="00C10D80">
              <w:rPr>
                <w:rFonts w:ascii="Times New Roman" w:hAnsi="Times New Roman"/>
                <w:b/>
                <w:szCs w:val="18"/>
              </w:rPr>
              <w:t>Variable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4FB718C" w14:textId="77777777" w:rsidR="00F54463" w:rsidRPr="00C10D80" w:rsidRDefault="00F54463">
            <w:pPr>
              <w:pStyle w:val="PTable"/>
              <w:jc w:val="right"/>
              <w:rPr>
                <w:rFonts w:ascii="Times New Roman" w:hAnsi="Times New Roman"/>
                <w:b/>
                <w:szCs w:val="18"/>
              </w:rPr>
            </w:pPr>
            <w:r w:rsidRPr="00C10D80">
              <w:rPr>
                <w:rFonts w:ascii="Times New Roman" w:hAnsi="Times New Roman"/>
                <w:b/>
                <w:szCs w:val="18"/>
              </w:rPr>
              <w:t>Δ Coef.</w:t>
            </w:r>
          </w:p>
        </w:tc>
        <w:tc>
          <w:tcPr>
            <w:tcW w:w="38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D3FD230" w14:textId="77777777" w:rsidR="00F54463" w:rsidRPr="00C10D80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46F5C77" w14:textId="77777777" w:rsidR="00F54463" w:rsidRPr="00C10D80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  <w:r w:rsidRPr="00C10D80">
              <w:rPr>
                <w:rFonts w:ascii="Times New Roman" w:hAnsi="Times New Roman"/>
                <w:b/>
                <w:szCs w:val="18"/>
              </w:rPr>
              <w:t>t</w:t>
            </w:r>
          </w:p>
        </w:tc>
        <w:tc>
          <w:tcPr>
            <w:tcW w:w="175" w:type="dxa"/>
            <w:tcBorders>
              <w:bottom w:val="single" w:sz="6" w:space="0" w:color="auto"/>
            </w:tcBorders>
          </w:tcPr>
          <w:p w14:paraId="6F3B4A0C" w14:textId="77777777" w:rsidR="00F54463" w:rsidRPr="00C10D80" w:rsidRDefault="00F54463">
            <w:pPr>
              <w:pStyle w:val="PTable"/>
              <w:jc w:val="right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094A246" w14:textId="77777777" w:rsidR="00F54463" w:rsidRPr="00C10D80" w:rsidRDefault="00F54463">
            <w:pPr>
              <w:pStyle w:val="PTable"/>
              <w:jc w:val="right"/>
              <w:rPr>
                <w:rFonts w:ascii="Times New Roman" w:hAnsi="Times New Roman"/>
                <w:b/>
                <w:szCs w:val="18"/>
              </w:rPr>
            </w:pPr>
            <w:r w:rsidRPr="00C10D80">
              <w:rPr>
                <w:rFonts w:ascii="Times New Roman" w:hAnsi="Times New Roman"/>
                <w:b/>
                <w:szCs w:val="18"/>
              </w:rPr>
              <w:t>Δ Coef.</w:t>
            </w:r>
          </w:p>
        </w:tc>
        <w:tc>
          <w:tcPr>
            <w:tcW w:w="38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1223144" w14:textId="77777777" w:rsidR="00F54463" w:rsidRPr="00C10D80" w:rsidRDefault="00F54463">
            <w:pPr>
              <w:pStyle w:val="PTable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7C8F5BD" w14:textId="77777777" w:rsidR="00F54463" w:rsidRPr="00C10D80" w:rsidRDefault="00F54463">
            <w:pPr>
              <w:pStyle w:val="PTable"/>
              <w:jc w:val="right"/>
              <w:rPr>
                <w:rFonts w:ascii="Times New Roman" w:hAnsi="Times New Roman"/>
                <w:b/>
                <w:szCs w:val="18"/>
              </w:rPr>
            </w:pPr>
            <w:r w:rsidRPr="00C10D80">
              <w:rPr>
                <w:rFonts w:ascii="Times New Roman" w:hAnsi="Times New Roman"/>
                <w:b/>
                <w:szCs w:val="18"/>
              </w:rPr>
              <w:t>t</w:t>
            </w:r>
          </w:p>
        </w:tc>
        <w:tc>
          <w:tcPr>
            <w:tcW w:w="175" w:type="dxa"/>
            <w:tcBorders>
              <w:bottom w:val="single" w:sz="6" w:space="0" w:color="auto"/>
            </w:tcBorders>
          </w:tcPr>
          <w:p w14:paraId="03882D34" w14:textId="77777777" w:rsidR="00F54463" w:rsidRPr="00C10D80" w:rsidRDefault="00F54463">
            <w:pPr>
              <w:pStyle w:val="PTable"/>
              <w:jc w:val="right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3AD9B1" w14:textId="77777777" w:rsidR="00F54463" w:rsidRPr="00C10D80" w:rsidRDefault="00F54463">
            <w:pPr>
              <w:pStyle w:val="PTable"/>
              <w:jc w:val="right"/>
              <w:rPr>
                <w:rFonts w:ascii="Times New Roman" w:hAnsi="Times New Roman"/>
                <w:b/>
                <w:szCs w:val="18"/>
              </w:rPr>
            </w:pPr>
            <w:r w:rsidRPr="00C10D80">
              <w:rPr>
                <w:rFonts w:ascii="Times New Roman" w:hAnsi="Times New Roman"/>
                <w:b/>
                <w:szCs w:val="18"/>
              </w:rPr>
              <w:t>Δ Coef.</w:t>
            </w:r>
          </w:p>
        </w:tc>
        <w:tc>
          <w:tcPr>
            <w:tcW w:w="38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BE1ECF" w14:textId="77777777" w:rsidR="00F54463" w:rsidRPr="00C10D80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B0DE4A" w14:textId="77777777" w:rsidR="00F54463" w:rsidRPr="00C10D80" w:rsidRDefault="00F54463">
            <w:pPr>
              <w:pStyle w:val="PTable"/>
              <w:jc w:val="center"/>
              <w:rPr>
                <w:rFonts w:ascii="Times New Roman" w:hAnsi="Times New Roman"/>
                <w:b/>
                <w:szCs w:val="18"/>
              </w:rPr>
            </w:pPr>
            <w:r w:rsidRPr="00C10D80">
              <w:rPr>
                <w:rFonts w:ascii="Times New Roman" w:hAnsi="Times New Roman"/>
                <w:b/>
                <w:szCs w:val="18"/>
              </w:rPr>
              <w:t xml:space="preserve">      t</w:t>
            </w:r>
          </w:p>
        </w:tc>
      </w:tr>
      <w:tr w:rsidR="00F54463" w:rsidRPr="00C10D80" w14:paraId="0D934595" w14:textId="77777777">
        <w:trPr>
          <w:trHeight w:val="255"/>
          <w:jc w:val="center"/>
        </w:trPr>
        <w:tc>
          <w:tcPr>
            <w:tcW w:w="24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3F08E0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ln_ACTOR</w:t>
            </w:r>
          </w:p>
        </w:tc>
        <w:tc>
          <w:tcPr>
            <w:tcW w:w="943" w:type="dxa"/>
            <w:tcBorders>
              <w:top w:val="single" w:sz="8" w:space="0" w:color="auto"/>
            </w:tcBorders>
            <w:vAlign w:val="bottom"/>
          </w:tcPr>
          <w:p w14:paraId="60447920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099</w:t>
            </w:r>
          </w:p>
        </w:tc>
        <w:tc>
          <w:tcPr>
            <w:tcW w:w="384" w:type="dxa"/>
            <w:tcBorders>
              <w:top w:val="single" w:sz="8" w:space="0" w:color="auto"/>
            </w:tcBorders>
            <w:vAlign w:val="bottom"/>
          </w:tcPr>
          <w:p w14:paraId="3DE7B54A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</w:t>
            </w:r>
          </w:p>
        </w:tc>
        <w:tc>
          <w:tcPr>
            <w:tcW w:w="891" w:type="dxa"/>
            <w:tcBorders>
              <w:top w:val="single" w:sz="8" w:space="0" w:color="auto"/>
            </w:tcBorders>
            <w:vAlign w:val="bottom"/>
          </w:tcPr>
          <w:p w14:paraId="7D22AA9A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2.539</w:t>
            </w:r>
          </w:p>
        </w:tc>
        <w:tc>
          <w:tcPr>
            <w:tcW w:w="175" w:type="dxa"/>
            <w:tcBorders>
              <w:top w:val="single" w:sz="8" w:space="0" w:color="auto"/>
            </w:tcBorders>
            <w:vAlign w:val="bottom"/>
          </w:tcPr>
          <w:p w14:paraId="35F7C42A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tcBorders>
              <w:top w:val="single" w:sz="8" w:space="0" w:color="auto"/>
            </w:tcBorders>
            <w:vAlign w:val="bottom"/>
          </w:tcPr>
          <w:p w14:paraId="7D2D609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.094</w:t>
            </w:r>
          </w:p>
        </w:tc>
        <w:tc>
          <w:tcPr>
            <w:tcW w:w="384" w:type="dxa"/>
            <w:tcBorders>
              <w:top w:val="single" w:sz="8" w:space="0" w:color="auto"/>
            </w:tcBorders>
            <w:vAlign w:val="bottom"/>
          </w:tcPr>
          <w:p w14:paraId="50DF58D2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884" w:type="dxa"/>
            <w:tcBorders>
              <w:top w:val="single" w:sz="8" w:space="0" w:color="auto"/>
            </w:tcBorders>
            <w:vAlign w:val="bottom"/>
          </w:tcPr>
          <w:p w14:paraId="235F53B9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2.433</w:t>
            </w:r>
          </w:p>
        </w:tc>
        <w:tc>
          <w:tcPr>
            <w:tcW w:w="175" w:type="dxa"/>
            <w:tcBorders>
              <w:top w:val="single" w:sz="8" w:space="0" w:color="auto"/>
            </w:tcBorders>
            <w:vAlign w:val="bottom"/>
          </w:tcPr>
          <w:p w14:paraId="1B1B951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C340FCB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.160</w:t>
            </w:r>
          </w:p>
        </w:tc>
        <w:tc>
          <w:tcPr>
            <w:tcW w:w="38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4E9033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FEC9E0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2.935</w:t>
            </w:r>
          </w:p>
        </w:tc>
      </w:tr>
      <w:tr w:rsidR="00F54463" w:rsidRPr="00C10D80" w14:paraId="5B4CFD6F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65E1293D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ln_director</w:t>
            </w:r>
          </w:p>
        </w:tc>
        <w:tc>
          <w:tcPr>
            <w:tcW w:w="943" w:type="dxa"/>
            <w:vAlign w:val="bottom"/>
          </w:tcPr>
          <w:p w14:paraId="09F7E74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000</w:t>
            </w:r>
          </w:p>
        </w:tc>
        <w:tc>
          <w:tcPr>
            <w:tcW w:w="384" w:type="dxa"/>
            <w:vAlign w:val="bottom"/>
          </w:tcPr>
          <w:p w14:paraId="0670214E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16BA5BA5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.001</w:t>
            </w:r>
          </w:p>
        </w:tc>
        <w:tc>
          <w:tcPr>
            <w:tcW w:w="175" w:type="dxa"/>
            <w:vAlign w:val="bottom"/>
          </w:tcPr>
          <w:p w14:paraId="065A8629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59D995BB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.014</w:t>
            </w:r>
          </w:p>
        </w:tc>
        <w:tc>
          <w:tcPr>
            <w:tcW w:w="384" w:type="dxa"/>
            <w:vAlign w:val="bottom"/>
          </w:tcPr>
          <w:p w14:paraId="0B5201AD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6416FC0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.314</w:t>
            </w:r>
          </w:p>
        </w:tc>
        <w:tc>
          <w:tcPr>
            <w:tcW w:w="175" w:type="dxa"/>
            <w:vAlign w:val="bottom"/>
          </w:tcPr>
          <w:p w14:paraId="60D04D05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3227B1E7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.033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37E0B2C6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42373730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.631</w:t>
            </w:r>
          </w:p>
        </w:tc>
      </w:tr>
      <w:tr w:rsidR="00F54463" w:rsidRPr="00C10D80" w14:paraId="1FF78A09" w14:textId="77777777">
        <w:trPr>
          <w:trHeight w:val="255"/>
          <w:jc w:val="center"/>
        </w:trPr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372BA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LN_CRITIC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vAlign w:val="bottom"/>
          </w:tcPr>
          <w:p w14:paraId="2075168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982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vAlign w:val="bottom"/>
          </w:tcPr>
          <w:p w14:paraId="46EDDB0F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***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14:paraId="2DF9BA1F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–5.597</w:t>
            </w:r>
          </w:p>
        </w:tc>
        <w:tc>
          <w:tcPr>
            <w:tcW w:w="175" w:type="dxa"/>
            <w:tcBorders>
              <w:bottom w:val="single" w:sz="4" w:space="0" w:color="auto"/>
            </w:tcBorders>
            <w:vAlign w:val="bottom"/>
          </w:tcPr>
          <w:p w14:paraId="606611C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46C4C2F4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–.984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vAlign w:val="bottom"/>
          </w:tcPr>
          <w:p w14:paraId="0577E54F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bottom"/>
          </w:tcPr>
          <w:p w14:paraId="63A4B2E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–5.166</w:t>
            </w:r>
          </w:p>
        </w:tc>
        <w:tc>
          <w:tcPr>
            <w:tcW w:w="175" w:type="dxa"/>
            <w:tcBorders>
              <w:bottom w:val="single" w:sz="4" w:space="0" w:color="auto"/>
            </w:tcBorders>
            <w:vAlign w:val="bottom"/>
          </w:tcPr>
          <w:p w14:paraId="40714D3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D3C3B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–1.427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EC952C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23AED9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–4.768</w:t>
            </w:r>
          </w:p>
        </w:tc>
      </w:tr>
      <w:tr w:rsidR="00F54463" w:rsidRPr="00C10D80" w14:paraId="26038663" w14:textId="77777777">
        <w:trPr>
          <w:trHeight w:val="255"/>
          <w:jc w:val="center"/>
        </w:trPr>
        <w:tc>
          <w:tcPr>
            <w:tcW w:w="24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772E84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LN_ADVERT</w:t>
            </w:r>
          </w:p>
        </w:tc>
        <w:tc>
          <w:tcPr>
            <w:tcW w:w="943" w:type="dxa"/>
            <w:tcBorders>
              <w:top w:val="single" w:sz="4" w:space="0" w:color="auto"/>
            </w:tcBorders>
            <w:vAlign w:val="bottom"/>
          </w:tcPr>
          <w:p w14:paraId="55408772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221</w:t>
            </w:r>
          </w:p>
        </w:tc>
        <w:tc>
          <w:tcPr>
            <w:tcW w:w="384" w:type="dxa"/>
            <w:tcBorders>
              <w:top w:val="single" w:sz="4" w:space="0" w:color="auto"/>
            </w:tcBorders>
            <w:vAlign w:val="bottom"/>
          </w:tcPr>
          <w:p w14:paraId="2799063E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***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bottom"/>
          </w:tcPr>
          <w:p w14:paraId="34914C98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–4.612</w:t>
            </w:r>
          </w:p>
        </w:tc>
        <w:tc>
          <w:tcPr>
            <w:tcW w:w="175" w:type="dxa"/>
            <w:tcBorders>
              <w:top w:val="single" w:sz="4" w:space="0" w:color="auto"/>
            </w:tcBorders>
            <w:vAlign w:val="bottom"/>
          </w:tcPr>
          <w:p w14:paraId="4534356A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EF2074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–.215</w:t>
            </w:r>
          </w:p>
        </w:tc>
        <w:tc>
          <w:tcPr>
            <w:tcW w:w="384" w:type="dxa"/>
            <w:tcBorders>
              <w:top w:val="single" w:sz="4" w:space="0" w:color="auto"/>
            </w:tcBorders>
            <w:vAlign w:val="bottom"/>
          </w:tcPr>
          <w:p w14:paraId="260F5FCE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tcBorders>
              <w:top w:val="single" w:sz="4" w:space="0" w:color="auto"/>
            </w:tcBorders>
            <w:vAlign w:val="bottom"/>
          </w:tcPr>
          <w:p w14:paraId="36DB3049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–4.505</w:t>
            </w:r>
          </w:p>
        </w:tc>
        <w:tc>
          <w:tcPr>
            <w:tcW w:w="175" w:type="dxa"/>
            <w:tcBorders>
              <w:top w:val="single" w:sz="4" w:space="0" w:color="auto"/>
            </w:tcBorders>
            <w:vAlign w:val="bottom"/>
          </w:tcPr>
          <w:p w14:paraId="11D8412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494154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–.052</w:t>
            </w: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5BEF2A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F2C1DA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–.516</w:t>
            </w:r>
          </w:p>
        </w:tc>
      </w:tr>
      <w:tr w:rsidR="00F54463" w:rsidRPr="00C10D80" w14:paraId="18D8923C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704754A9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mpaa_nr</w:t>
            </w:r>
          </w:p>
        </w:tc>
        <w:tc>
          <w:tcPr>
            <w:tcW w:w="943" w:type="dxa"/>
            <w:vAlign w:val="bottom"/>
          </w:tcPr>
          <w:p w14:paraId="7B87C948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469</w:t>
            </w:r>
          </w:p>
        </w:tc>
        <w:tc>
          <w:tcPr>
            <w:tcW w:w="384" w:type="dxa"/>
            <w:vAlign w:val="bottom"/>
          </w:tcPr>
          <w:p w14:paraId="2341D2F5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</w:t>
            </w:r>
          </w:p>
        </w:tc>
        <w:tc>
          <w:tcPr>
            <w:tcW w:w="891" w:type="dxa"/>
            <w:vAlign w:val="bottom"/>
          </w:tcPr>
          <w:p w14:paraId="2F46C7F6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–2.511</w:t>
            </w:r>
          </w:p>
        </w:tc>
        <w:tc>
          <w:tcPr>
            <w:tcW w:w="175" w:type="dxa"/>
            <w:vAlign w:val="bottom"/>
          </w:tcPr>
          <w:p w14:paraId="497202BB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35DF9C05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–.361</w:t>
            </w:r>
          </w:p>
        </w:tc>
        <w:tc>
          <w:tcPr>
            <w:tcW w:w="384" w:type="dxa"/>
            <w:vAlign w:val="bottom"/>
          </w:tcPr>
          <w:p w14:paraId="5E714EB8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84" w:type="dxa"/>
            <w:vAlign w:val="bottom"/>
          </w:tcPr>
          <w:p w14:paraId="3BE5E00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–1.771</w:t>
            </w:r>
          </w:p>
        </w:tc>
        <w:tc>
          <w:tcPr>
            <w:tcW w:w="175" w:type="dxa"/>
            <w:vAlign w:val="bottom"/>
          </w:tcPr>
          <w:p w14:paraId="7CD1528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0558C06C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–.531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38DA9094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33E95116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–2.837</w:t>
            </w:r>
          </w:p>
        </w:tc>
      </w:tr>
      <w:tr w:rsidR="00F54463" w:rsidRPr="00C10D80" w14:paraId="44ACB130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476EC816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mpaa_pg</w:t>
            </w:r>
          </w:p>
        </w:tc>
        <w:tc>
          <w:tcPr>
            <w:tcW w:w="943" w:type="dxa"/>
            <w:vAlign w:val="bottom"/>
          </w:tcPr>
          <w:p w14:paraId="7FFEC7F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251</w:t>
            </w:r>
          </w:p>
        </w:tc>
        <w:tc>
          <w:tcPr>
            <w:tcW w:w="384" w:type="dxa"/>
            <w:vAlign w:val="bottom"/>
          </w:tcPr>
          <w:p w14:paraId="6C4B0023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145126A5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1.069</w:t>
            </w:r>
          </w:p>
        </w:tc>
        <w:tc>
          <w:tcPr>
            <w:tcW w:w="175" w:type="dxa"/>
            <w:vAlign w:val="bottom"/>
          </w:tcPr>
          <w:p w14:paraId="0844390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3C4C4DA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.262</w:t>
            </w:r>
          </w:p>
        </w:tc>
        <w:tc>
          <w:tcPr>
            <w:tcW w:w="384" w:type="dxa"/>
            <w:vAlign w:val="bottom"/>
          </w:tcPr>
          <w:p w14:paraId="564CF662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6194F633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1.128</w:t>
            </w:r>
          </w:p>
        </w:tc>
        <w:tc>
          <w:tcPr>
            <w:tcW w:w="175" w:type="dxa"/>
            <w:vAlign w:val="bottom"/>
          </w:tcPr>
          <w:p w14:paraId="2AB5F23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211B2E0F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.264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2AC2C0C1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0C6974A6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1.072</w:t>
            </w:r>
          </w:p>
        </w:tc>
      </w:tr>
      <w:tr w:rsidR="00F54463" w:rsidRPr="00C10D80" w14:paraId="73F24818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301650B6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mpaa_pg13</w:t>
            </w:r>
          </w:p>
        </w:tc>
        <w:tc>
          <w:tcPr>
            <w:tcW w:w="943" w:type="dxa"/>
            <w:vAlign w:val="bottom"/>
          </w:tcPr>
          <w:p w14:paraId="63231A8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083</w:t>
            </w:r>
          </w:p>
        </w:tc>
        <w:tc>
          <w:tcPr>
            <w:tcW w:w="384" w:type="dxa"/>
            <w:vAlign w:val="bottom"/>
          </w:tcPr>
          <w:p w14:paraId="54BD80A9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04FDC883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.590</w:t>
            </w:r>
          </w:p>
        </w:tc>
        <w:tc>
          <w:tcPr>
            <w:tcW w:w="175" w:type="dxa"/>
            <w:vAlign w:val="bottom"/>
          </w:tcPr>
          <w:p w14:paraId="1701F96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41C96D2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.191</w:t>
            </w:r>
          </w:p>
        </w:tc>
        <w:tc>
          <w:tcPr>
            <w:tcW w:w="384" w:type="dxa"/>
            <w:vAlign w:val="bottom"/>
          </w:tcPr>
          <w:p w14:paraId="676E8794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16541B00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1.256</w:t>
            </w:r>
          </w:p>
        </w:tc>
        <w:tc>
          <w:tcPr>
            <w:tcW w:w="175" w:type="dxa"/>
            <w:vAlign w:val="bottom"/>
          </w:tcPr>
          <w:p w14:paraId="339C877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1706EB55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–.020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7F7EC755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3DB21592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–.138</w:t>
            </w:r>
          </w:p>
        </w:tc>
      </w:tr>
      <w:tr w:rsidR="00F54463" w:rsidRPr="00C10D80" w14:paraId="46C993C5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30C4BA8E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comedy</w:t>
            </w:r>
          </w:p>
        </w:tc>
        <w:tc>
          <w:tcPr>
            <w:tcW w:w="943" w:type="dxa"/>
            <w:vAlign w:val="bottom"/>
          </w:tcPr>
          <w:p w14:paraId="06359A8D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036</w:t>
            </w:r>
          </w:p>
        </w:tc>
        <w:tc>
          <w:tcPr>
            <w:tcW w:w="384" w:type="dxa"/>
            <w:vAlign w:val="bottom"/>
          </w:tcPr>
          <w:p w14:paraId="5176D934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577792C1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–.268</w:t>
            </w:r>
          </w:p>
        </w:tc>
        <w:tc>
          <w:tcPr>
            <w:tcW w:w="175" w:type="dxa"/>
            <w:vAlign w:val="bottom"/>
          </w:tcPr>
          <w:p w14:paraId="2145E16A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10E5572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–.063</w:t>
            </w:r>
          </w:p>
        </w:tc>
        <w:tc>
          <w:tcPr>
            <w:tcW w:w="384" w:type="dxa"/>
            <w:vAlign w:val="bottom"/>
          </w:tcPr>
          <w:p w14:paraId="494E57FA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5D91EA9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–.448</w:t>
            </w:r>
          </w:p>
        </w:tc>
        <w:tc>
          <w:tcPr>
            <w:tcW w:w="175" w:type="dxa"/>
            <w:vAlign w:val="bottom"/>
          </w:tcPr>
          <w:p w14:paraId="41E245E1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209F8F19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.102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24417B10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7F1AEB80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.729</w:t>
            </w:r>
          </w:p>
        </w:tc>
      </w:tr>
      <w:tr w:rsidR="00F54463" w:rsidRPr="00C10D80" w14:paraId="27721D26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3E36D996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documentary</w:t>
            </w:r>
          </w:p>
        </w:tc>
        <w:tc>
          <w:tcPr>
            <w:tcW w:w="943" w:type="dxa"/>
            <w:vAlign w:val="bottom"/>
          </w:tcPr>
          <w:p w14:paraId="59463458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003</w:t>
            </w:r>
          </w:p>
        </w:tc>
        <w:tc>
          <w:tcPr>
            <w:tcW w:w="384" w:type="dxa"/>
            <w:vAlign w:val="bottom"/>
          </w:tcPr>
          <w:p w14:paraId="75530089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0C488F8B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.013</w:t>
            </w:r>
          </w:p>
        </w:tc>
        <w:tc>
          <w:tcPr>
            <w:tcW w:w="175" w:type="dxa"/>
            <w:vAlign w:val="bottom"/>
          </w:tcPr>
          <w:p w14:paraId="56B78011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58B8EB55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–.029</w:t>
            </w:r>
          </w:p>
        </w:tc>
        <w:tc>
          <w:tcPr>
            <w:tcW w:w="384" w:type="dxa"/>
            <w:vAlign w:val="bottom"/>
          </w:tcPr>
          <w:p w14:paraId="49290FF1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47557840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–.109</w:t>
            </w:r>
          </w:p>
        </w:tc>
        <w:tc>
          <w:tcPr>
            <w:tcW w:w="175" w:type="dxa"/>
            <w:vAlign w:val="bottom"/>
          </w:tcPr>
          <w:p w14:paraId="34F31813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6CEF6F29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–.454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38886511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639A09AD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–1.502</w:t>
            </w:r>
          </w:p>
        </w:tc>
      </w:tr>
      <w:tr w:rsidR="00F54463" w:rsidRPr="00C10D80" w14:paraId="72D9249C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5FD4F27A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action</w:t>
            </w:r>
          </w:p>
        </w:tc>
        <w:tc>
          <w:tcPr>
            <w:tcW w:w="943" w:type="dxa"/>
            <w:vAlign w:val="bottom"/>
          </w:tcPr>
          <w:p w14:paraId="07670A97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158</w:t>
            </w:r>
          </w:p>
        </w:tc>
        <w:tc>
          <w:tcPr>
            <w:tcW w:w="384" w:type="dxa"/>
            <w:vAlign w:val="bottom"/>
          </w:tcPr>
          <w:p w14:paraId="170DF549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0D87AE5D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–.885</w:t>
            </w:r>
          </w:p>
        </w:tc>
        <w:tc>
          <w:tcPr>
            <w:tcW w:w="175" w:type="dxa"/>
            <w:vAlign w:val="bottom"/>
          </w:tcPr>
          <w:p w14:paraId="2938EC25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07C8106D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–.164</w:t>
            </w:r>
          </w:p>
        </w:tc>
        <w:tc>
          <w:tcPr>
            <w:tcW w:w="384" w:type="dxa"/>
            <w:vAlign w:val="bottom"/>
          </w:tcPr>
          <w:p w14:paraId="212AD5EE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035DC503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–.831</w:t>
            </w:r>
          </w:p>
        </w:tc>
        <w:tc>
          <w:tcPr>
            <w:tcW w:w="175" w:type="dxa"/>
            <w:vAlign w:val="bottom"/>
          </w:tcPr>
          <w:p w14:paraId="3F5BA462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39BE2875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–.150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4F22D6B6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0693E587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–.846</w:t>
            </w:r>
          </w:p>
        </w:tc>
      </w:tr>
      <w:tr w:rsidR="00F54463" w:rsidRPr="00C10D80" w14:paraId="7898558C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0F5E7A33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thriller</w:t>
            </w:r>
          </w:p>
        </w:tc>
        <w:tc>
          <w:tcPr>
            <w:tcW w:w="943" w:type="dxa"/>
            <w:vAlign w:val="bottom"/>
          </w:tcPr>
          <w:p w14:paraId="36829E04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496</w:t>
            </w:r>
          </w:p>
        </w:tc>
        <w:tc>
          <w:tcPr>
            <w:tcW w:w="384" w:type="dxa"/>
            <w:vAlign w:val="bottom"/>
          </w:tcPr>
          <w:p w14:paraId="4BF4CEBA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</w:t>
            </w:r>
          </w:p>
        </w:tc>
        <w:tc>
          <w:tcPr>
            <w:tcW w:w="891" w:type="dxa"/>
            <w:vAlign w:val="bottom"/>
          </w:tcPr>
          <w:p w14:paraId="09AB9628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–1.866</w:t>
            </w:r>
          </w:p>
        </w:tc>
        <w:tc>
          <w:tcPr>
            <w:tcW w:w="175" w:type="dxa"/>
            <w:vAlign w:val="bottom"/>
          </w:tcPr>
          <w:p w14:paraId="16AC352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6780E579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–.604</w:t>
            </w:r>
          </w:p>
        </w:tc>
        <w:tc>
          <w:tcPr>
            <w:tcW w:w="384" w:type="dxa"/>
            <w:vAlign w:val="bottom"/>
          </w:tcPr>
          <w:p w14:paraId="56F042E6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884" w:type="dxa"/>
            <w:vAlign w:val="bottom"/>
          </w:tcPr>
          <w:p w14:paraId="5A4359A1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–2.294</w:t>
            </w:r>
          </w:p>
        </w:tc>
        <w:tc>
          <w:tcPr>
            <w:tcW w:w="175" w:type="dxa"/>
            <w:vAlign w:val="bottom"/>
          </w:tcPr>
          <w:p w14:paraId="64D25ACA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74F1E766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–.521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7F472318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671A5769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–1.635</w:t>
            </w:r>
          </w:p>
        </w:tc>
      </w:tr>
      <w:tr w:rsidR="00F54463" w:rsidRPr="00C10D80" w14:paraId="3021DCCE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0716C61D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horror</w:t>
            </w:r>
          </w:p>
        </w:tc>
        <w:tc>
          <w:tcPr>
            <w:tcW w:w="943" w:type="dxa"/>
            <w:vAlign w:val="bottom"/>
          </w:tcPr>
          <w:p w14:paraId="0FBAE988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287</w:t>
            </w:r>
          </w:p>
        </w:tc>
        <w:tc>
          <w:tcPr>
            <w:tcW w:w="384" w:type="dxa"/>
            <w:vAlign w:val="bottom"/>
          </w:tcPr>
          <w:p w14:paraId="109DB337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0CF11049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.765</w:t>
            </w:r>
          </w:p>
        </w:tc>
        <w:tc>
          <w:tcPr>
            <w:tcW w:w="175" w:type="dxa"/>
            <w:vAlign w:val="bottom"/>
          </w:tcPr>
          <w:p w14:paraId="170A890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0A388AF9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.193</w:t>
            </w:r>
          </w:p>
        </w:tc>
        <w:tc>
          <w:tcPr>
            <w:tcW w:w="384" w:type="dxa"/>
            <w:vAlign w:val="bottom"/>
          </w:tcPr>
          <w:p w14:paraId="36381E5E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21F1C08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.538</w:t>
            </w:r>
          </w:p>
        </w:tc>
        <w:tc>
          <w:tcPr>
            <w:tcW w:w="175" w:type="dxa"/>
            <w:vAlign w:val="bottom"/>
          </w:tcPr>
          <w:p w14:paraId="52750192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6DCA0CC9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.485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7B59778C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324C31DE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1.326</w:t>
            </w:r>
          </w:p>
        </w:tc>
      </w:tr>
      <w:tr w:rsidR="00F54463" w:rsidRPr="00C10D80" w14:paraId="0D1C1CB9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1E20856F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Scifi</w:t>
            </w:r>
          </w:p>
        </w:tc>
        <w:tc>
          <w:tcPr>
            <w:tcW w:w="943" w:type="dxa"/>
            <w:vAlign w:val="bottom"/>
          </w:tcPr>
          <w:p w14:paraId="60ABA872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097</w:t>
            </w:r>
          </w:p>
        </w:tc>
        <w:tc>
          <w:tcPr>
            <w:tcW w:w="384" w:type="dxa"/>
            <w:vAlign w:val="bottom"/>
          </w:tcPr>
          <w:p w14:paraId="346A154D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64BFF66C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–.132</w:t>
            </w:r>
          </w:p>
        </w:tc>
        <w:tc>
          <w:tcPr>
            <w:tcW w:w="175" w:type="dxa"/>
            <w:vAlign w:val="bottom"/>
          </w:tcPr>
          <w:p w14:paraId="335D8A11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2686792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–.169</w:t>
            </w:r>
          </w:p>
        </w:tc>
        <w:tc>
          <w:tcPr>
            <w:tcW w:w="384" w:type="dxa"/>
            <w:vAlign w:val="bottom"/>
          </w:tcPr>
          <w:p w14:paraId="0FE3ACBC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2C6665AA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–.188</w:t>
            </w:r>
          </w:p>
        </w:tc>
        <w:tc>
          <w:tcPr>
            <w:tcW w:w="175" w:type="dxa"/>
            <w:vAlign w:val="bottom"/>
          </w:tcPr>
          <w:p w14:paraId="6F56FB87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76FC62E6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–.421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4B6B114F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6583D1FF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–.809</w:t>
            </w:r>
          </w:p>
        </w:tc>
      </w:tr>
      <w:tr w:rsidR="00F54463" w:rsidRPr="00C10D80" w14:paraId="61603D2B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0A86AD11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adventure</w:t>
            </w:r>
          </w:p>
        </w:tc>
        <w:tc>
          <w:tcPr>
            <w:tcW w:w="943" w:type="dxa"/>
            <w:vAlign w:val="bottom"/>
          </w:tcPr>
          <w:p w14:paraId="6BAA2011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223</w:t>
            </w:r>
          </w:p>
        </w:tc>
        <w:tc>
          <w:tcPr>
            <w:tcW w:w="384" w:type="dxa"/>
            <w:vAlign w:val="bottom"/>
          </w:tcPr>
          <w:p w14:paraId="789D2389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3F69263F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.639</w:t>
            </w:r>
          </w:p>
        </w:tc>
        <w:tc>
          <w:tcPr>
            <w:tcW w:w="175" w:type="dxa"/>
            <w:vAlign w:val="bottom"/>
          </w:tcPr>
          <w:p w14:paraId="3FED12E2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04FA3355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–.002</w:t>
            </w:r>
          </w:p>
        </w:tc>
        <w:tc>
          <w:tcPr>
            <w:tcW w:w="384" w:type="dxa"/>
            <w:vAlign w:val="bottom"/>
          </w:tcPr>
          <w:p w14:paraId="0D900572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692D976A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–.005</w:t>
            </w:r>
          </w:p>
        </w:tc>
        <w:tc>
          <w:tcPr>
            <w:tcW w:w="175" w:type="dxa"/>
            <w:vAlign w:val="bottom"/>
          </w:tcPr>
          <w:p w14:paraId="1516B5C5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23480E80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.404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1E61065D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0B3DEAAA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1.074</w:t>
            </w:r>
          </w:p>
        </w:tc>
      </w:tr>
      <w:tr w:rsidR="00F54463" w:rsidRPr="00C10D80" w14:paraId="67E7468E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44178A6A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animation</w:t>
            </w:r>
          </w:p>
        </w:tc>
        <w:tc>
          <w:tcPr>
            <w:tcW w:w="943" w:type="dxa"/>
            <w:vAlign w:val="bottom"/>
          </w:tcPr>
          <w:p w14:paraId="5625DEA5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1.068</w:t>
            </w:r>
          </w:p>
        </w:tc>
        <w:tc>
          <w:tcPr>
            <w:tcW w:w="384" w:type="dxa"/>
            <w:vAlign w:val="bottom"/>
          </w:tcPr>
          <w:p w14:paraId="05DB4D7E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</w:t>
            </w:r>
          </w:p>
        </w:tc>
        <w:tc>
          <w:tcPr>
            <w:tcW w:w="891" w:type="dxa"/>
            <w:vAlign w:val="bottom"/>
          </w:tcPr>
          <w:p w14:paraId="49387D51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2.465</w:t>
            </w:r>
          </w:p>
        </w:tc>
        <w:tc>
          <w:tcPr>
            <w:tcW w:w="175" w:type="dxa"/>
            <w:vAlign w:val="bottom"/>
          </w:tcPr>
          <w:p w14:paraId="172C5C27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1BD801D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.912</w:t>
            </w:r>
          </w:p>
        </w:tc>
        <w:tc>
          <w:tcPr>
            <w:tcW w:w="384" w:type="dxa"/>
            <w:vAlign w:val="bottom"/>
          </w:tcPr>
          <w:p w14:paraId="48CB3506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884" w:type="dxa"/>
            <w:vAlign w:val="bottom"/>
          </w:tcPr>
          <w:p w14:paraId="36BE0F8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2.069</w:t>
            </w:r>
          </w:p>
        </w:tc>
        <w:tc>
          <w:tcPr>
            <w:tcW w:w="175" w:type="dxa"/>
            <w:vAlign w:val="bottom"/>
          </w:tcPr>
          <w:p w14:paraId="3467956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04DB4998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.943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6BA2F008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64DF5C5D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2.063</w:t>
            </w:r>
          </w:p>
        </w:tc>
      </w:tr>
      <w:tr w:rsidR="00F54463" w:rsidRPr="00C10D80" w14:paraId="4CA08C48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2E8AAF92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biography</w:t>
            </w:r>
          </w:p>
        </w:tc>
        <w:tc>
          <w:tcPr>
            <w:tcW w:w="943" w:type="dxa"/>
            <w:vAlign w:val="bottom"/>
          </w:tcPr>
          <w:p w14:paraId="197E42CB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734</w:t>
            </w:r>
          </w:p>
        </w:tc>
        <w:tc>
          <w:tcPr>
            <w:tcW w:w="384" w:type="dxa"/>
            <w:vAlign w:val="bottom"/>
          </w:tcPr>
          <w:p w14:paraId="1BD5158E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</w:t>
            </w:r>
          </w:p>
        </w:tc>
        <w:tc>
          <w:tcPr>
            <w:tcW w:w="891" w:type="dxa"/>
            <w:vAlign w:val="bottom"/>
          </w:tcPr>
          <w:p w14:paraId="58A897B7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–2.050</w:t>
            </w:r>
          </w:p>
        </w:tc>
        <w:tc>
          <w:tcPr>
            <w:tcW w:w="175" w:type="dxa"/>
            <w:vAlign w:val="bottom"/>
          </w:tcPr>
          <w:p w14:paraId="56D12AF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316AE7C7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–.777</w:t>
            </w:r>
          </w:p>
        </w:tc>
        <w:tc>
          <w:tcPr>
            <w:tcW w:w="384" w:type="dxa"/>
            <w:vAlign w:val="bottom"/>
          </w:tcPr>
          <w:p w14:paraId="6D4A9C26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884" w:type="dxa"/>
            <w:vAlign w:val="bottom"/>
          </w:tcPr>
          <w:p w14:paraId="62555C5B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–2.294</w:t>
            </w:r>
          </w:p>
        </w:tc>
        <w:tc>
          <w:tcPr>
            <w:tcW w:w="175" w:type="dxa"/>
            <w:vAlign w:val="bottom"/>
          </w:tcPr>
          <w:p w14:paraId="7FC50751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44B69CB8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–.645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2CA72712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2392AA6B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–1.707</w:t>
            </w:r>
          </w:p>
        </w:tc>
      </w:tr>
      <w:tr w:rsidR="00F54463" w:rsidRPr="00C10D80" w14:paraId="1845AFDA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463295F3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other</w:t>
            </w:r>
          </w:p>
        </w:tc>
        <w:tc>
          <w:tcPr>
            <w:tcW w:w="943" w:type="dxa"/>
            <w:vAlign w:val="bottom"/>
          </w:tcPr>
          <w:p w14:paraId="1DAF656B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103</w:t>
            </w:r>
          </w:p>
        </w:tc>
        <w:tc>
          <w:tcPr>
            <w:tcW w:w="384" w:type="dxa"/>
            <w:vAlign w:val="bottom"/>
          </w:tcPr>
          <w:p w14:paraId="6CD2810D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62ADBEFD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–.259</w:t>
            </w:r>
          </w:p>
        </w:tc>
        <w:tc>
          <w:tcPr>
            <w:tcW w:w="175" w:type="dxa"/>
            <w:vAlign w:val="bottom"/>
          </w:tcPr>
          <w:p w14:paraId="3E84E613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0B7B2B8A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–.416</w:t>
            </w:r>
          </w:p>
        </w:tc>
        <w:tc>
          <w:tcPr>
            <w:tcW w:w="384" w:type="dxa"/>
            <w:vAlign w:val="bottom"/>
          </w:tcPr>
          <w:p w14:paraId="0F420F4C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745198F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–.949</w:t>
            </w:r>
          </w:p>
        </w:tc>
        <w:tc>
          <w:tcPr>
            <w:tcW w:w="175" w:type="dxa"/>
            <w:vAlign w:val="bottom"/>
          </w:tcPr>
          <w:p w14:paraId="796745ED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09F28678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.096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381D5654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588598D9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.251</w:t>
            </w:r>
          </w:p>
        </w:tc>
      </w:tr>
      <w:tr w:rsidR="00F54463" w:rsidRPr="00C10D80" w14:paraId="0A862ED0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4477EAB4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sequel</w:t>
            </w:r>
          </w:p>
        </w:tc>
        <w:tc>
          <w:tcPr>
            <w:tcW w:w="943" w:type="dxa"/>
            <w:vAlign w:val="bottom"/>
          </w:tcPr>
          <w:p w14:paraId="4773D12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043</w:t>
            </w:r>
          </w:p>
        </w:tc>
        <w:tc>
          <w:tcPr>
            <w:tcW w:w="384" w:type="dxa"/>
            <w:vAlign w:val="bottom"/>
          </w:tcPr>
          <w:p w14:paraId="412CD117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6F5E311A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–.250</w:t>
            </w:r>
          </w:p>
        </w:tc>
        <w:tc>
          <w:tcPr>
            <w:tcW w:w="175" w:type="dxa"/>
            <w:vAlign w:val="bottom"/>
          </w:tcPr>
          <w:p w14:paraId="0B8E92C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77A2B31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.053</w:t>
            </w:r>
          </w:p>
        </w:tc>
        <w:tc>
          <w:tcPr>
            <w:tcW w:w="384" w:type="dxa"/>
            <w:vAlign w:val="bottom"/>
          </w:tcPr>
          <w:p w14:paraId="37BD536C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75361698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.298</w:t>
            </w:r>
          </w:p>
        </w:tc>
        <w:tc>
          <w:tcPr>
            <w:tcW w:w="175" w:type="dxa"/>
            <w:vAlign w:val="bottom"/>
          </w:tcPr>
          <w:p w14:paraId="370DC68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2686B01E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.101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181F3EC6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01B7FD89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.560</w:t>
            </w:r>
          </w:p>
        </w:tc>
      </w:tr>
      <w:tr w:rsidR="00F54463" w:rsidRPr="00C10D80" w14:paraId="7E331F04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58BEA453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Us_prod</w:t>
            </w:r>
          </w:p>
        </w:tc>
        <w:tc>
          <w:tcPr>
            <w:tcW w:w="943" w:type="dxa"/>
            <w:vAlign w:val="bottom"/>
          </w:tcPr>
          <w:p w14:paraId="24B2EEEB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468</w:t>
            </w:r>
          </w:p>
        </w:tc>
        <w:tc>
          <w:tcPr>
            <w:tcW w:w="384" w:type="dxa"/>
            <w:vAlign w:val="bottom"/>
          </w:tcPr>
          <w:p w14:paraId="7F8471B4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***</w:t>
            </w:r>
          </w:p>
        </w:tc>
        <w:tc>
          <w:tcPr>
            <w:tcW w:w="891" w:type="dxa"/>
            <w:vAlign w:val="bottom"/>
          </w:tcPr>
          <w:p w14:paraId="170AF969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2.997</w:t>
            </w:r>
          </w:p>
        </w:tc>
        <w:tc>
          <w:tcPr>
            <w:tcW w:w="175" w:type="dxa"/>
            <w:vAlign w:val="bottom"/>
          </w:tcPr>
          <w:p w14:paraId="1B0EDDBB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245D0555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.462</w:t>
            </w:r>
          </w:p>
        </w:tc>
        <w:tc>
          <w:tcPr>
            <w:tcW w:w="384" w:type="dxa"/>
            <w:vAlign w:val="bottom"/>
          </w:tcPr>
          <w:p w14:paraId="1FA262C6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vAlign w:val="bottom"/>
          </w:tcPr>
          <w:p w14:paraId="33B4180D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2.937</w:t>
            </w:r>
          </w:p>
        </w:tc>
        <w:tc>
          <w:tcPr>
            <w:tcW w:w="175" w:type="dxa"/>
            <w:vAlign w:val="bottom"/>
          </w:tcPr>
          <w:p w14:paraId="1F0B8790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185C54D0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.939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292E7D91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7793DA85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4.446</w:t>
            </w:r>
          </w:p>
        </w:tc>
      </w:tr>
      <w:tr w:rsidR="00F54463" w:rsidRPr="00C10D80" w14:paraId="0DDA569C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0A39E2A7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LN_OPEN_SCRNS*</w:t>
            </w:r>
          </w:p>
        </w:tc>
        <w:tc>
          <w:tcPr>
            <w:tcW w:w="943" w:type="dxa"/>
            <w:vAlign w:val="bottom"/>
          </w:tcPr>
          <w:p w14:paraId="69B8E06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241</w:t>
            </w:r>
          </w:p>
        </w:tc>
        <w:tc>
          <w:tcPr>
            <w:tcW w:w="384" w:type="dxa"/>
            <w:vAlign w:val="bottom"/>
          </w:tcPr>
          <w:p w14:paraId="7486CBE7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***</w:t>
            </w:r>
          </w:p>
        </w:tc>
        <w:tc>
          <w:tcPr>
            <w:tcW w:w="891" w:type="dxa"/>
            <w:vAlign w:val="bottom"/>
          </w:tcPr>
          <w:p w14:paraId="724944FE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–3.082</w:t>
            </w:r>
          </w:p>
        </w:tc>
        <w:tc>
          <w:tcPr>
            <w:tcW w:w="175" w:type="dxa"/>
            <w:vAlign w:val="bottom"/>
          </w:tcPr>
          <w:p w14:paraId="7FE8A9A6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1BC13C5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–.264</w:t>
            </w:r>
          </w:p>
        </w:tc>
        <w:tc>
          <w:tcPr>
            <w:tcW w:w="384" w:type="dxa"/>
            <w:vAlign w:val="bottom"/>
          </w:tcPr>
          <w:p w14:paraId="5F35ADC0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vAlign w:val="bottom"/>
          </w:tcPr>
          <w:p w14:paraId="29578328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–3.346</w:t>
            </w:r>
          </w:p>
        </w:tc>
        <w:tc>
          <w:tcPr>
            <w:tcW w:w="175" w:type="dxa"/>
            <w:vAlign w:val="bottom"/>
          </w:tcPr>
          <w:p w14:paraId="1D4F584B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07FB0905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–.776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4495BB24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3F392201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–2.964</w:t>
            </w:r>
          </w:p>
        </w:tc>
      </w:tr>
      <w:tr w:rsidR="00F54463" w:rsidRPr="00C10D80" w14:paraId="5CEBFB37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0C3954C6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ln_season</w:t>
            </w:r>
          </w:p>
        </w:tc>
        <w:tc>
          <w:tcPr>
            <w:tcW w:w="943" w:type="dxa"/>
            <w:vAlign w:val="bottom"/>
          </w:tcPr>
          <w:p w14:paraId="0E75E8F4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–.</w:t>
            </w:r>
            <w:r w:rsidRPr="00C41D60">
              <w:rPr>
                <w:color w:val="000000"/>
                <w:sz w:val="18"/>
                <w:szCs w:val="16"/>
              </w:rPr>
              <w:t>179</w:t>
            </w:r>
          </w:p>
        </w:tc>
        <w:tc>
          <w:tcPr>
            <w:tcW w:w="384" w:type="dxa"/>
            <w:vAlign w:val="bottom"/>
          </w:tcPr>
          <w:p w14:paraId="5C7694E2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4C3A7D70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–.987</w:t>
            </w:r>
          </w:p>
        </w:tc>
        <w:tc>
          <w:tcPr>
            <w:tcW w:w="175" w:type="dxa"/>
            <w:vAlign w:val="bottom"/>
          </w:tcPr>
          <w:p w14:paraId="7AEB1BA2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28900FE9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–.162</w:t>
            </w:r>
          </w:p>
        </w:tc>
        <w:tc>
          <w:tcPr>
            <w:tcW w:w="384" w:type="dxa"/>
            <w:vAlign w:val="bottom"/>
          </w:tcPr>
          <w:p w14:paraId="39BF3370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772528B3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–.867</w:t>
            </w:r>
          </w:p>
        </w:tc>
        <w:tc>
          <w:tcPr>
            <w:tcW w:w="175" w:type="dxa"/>
            <w:vAlign w:val="bottom"/>
          </w:tcPr>
          <w:p w14:paraId="67975323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335D4626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–.453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1C58F0E1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884" w:type="dxa"/>
            <w:shd w:val="clear" w:color="auto" w:fill="auto"/>
            <w:vAlign w:val="bottom"/>
          </w:tcPr>
          <w:p w14:paraId="1B1DAFBF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–2.056</w:t>
            </w:r>
          </w:p>
        </w:tc>
      </w:tr>
      <w:tr w:rsidR="00F54463" w:rsidRPr="00C10D80" w14:paraId="6860BBC7" w14:textId="77777777">
        <w:trPr>
          <w:trHeight w:val="255"/>
          <w:jc w:val="center"/>
        </w:trPr>
        <w:tc>
          <w:tcPr>
            <w:tcW w:w="2443" w:type="dxa"/>
            <w:shd w:val="clear" w:color="auto" w:fill="auto"/>
            <w:vAlign w:val="center"/>
          </w:tcPr>
          <w:p w14:paraId="64115C19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ln_compT_BO</w:t>
            </w:r>
          </w:p>
        </w:tc>
        <w:tc>
          <w:tcPr>
            <w:tcW w:w="943" w:type="dxa"/>
            <w:vAlign w:val="bottom"/>
          </w:tcPr>
          <w:p w14:paraId="0907133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.</w:t>
            </w:r>
            <w:r w:rsidRPr="00C41D60">
              <w:rPr>
                <w:color w:val="000000"/>
                <w:sz w:val="18"/>
                <w:szCs w:val="16"/>
              </w:rPr>
              <w:t>064</w:t>
            </w:r>
          </w:p>
        </w:tc>
        <w:tc>
          <w:tcPr>
            <w:tcW w:w="384" w:type="dxa"/>
            <w:vAlign w:val="bottom"/>
          </w:tcPr>
          <w:p w14:paraId="6F79AAB4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91" w:type="dxa"/>
            <w:vAlign w:val="bottom"/>
          </w:tcPr>
          <w:p w14:paraId="2996A74A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.530</w:t>
            </w:r>
          </w:p>
        </w:tc>
        <w:tc>
          <w:tcPr>
            <w:tcW w:w="175" w:type="dxa"/>
            <w:vAlign w:val="bottom"/>
          </w:tcPr>
          <w:p w14:paraId="139C8AF1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vAlign w:val="bottom"/>
          </w:tcPr>
          <w:p w14:paraId="778AF6D8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.039</w:t>
            </w:r>
          </w:p>
        </w:tc>
        <w:tc>
          <w:tcPr>
            <w:tcW w:w="384" w:type="dxa"/>
            <w:vAlign w:val="bottom"/>
          </w:tcPr>
          <w:p w14:paraId="292CBE9F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84" w:type="dxa"/>
            <w:vAlign w:val="bottom"/>
          </w:tcPr>
          <w:p w14:paraId="3499A0D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.296</w:t>
            </w:r>
          </w:p>
        </w:tc>
        <w:tc>
          <w:tcPr>
            <w:tcW w:w="175" w:type="dxa"/>
            <w:vAlign w:val="bottom"/>
          </w:tcPr>
          <w:p w14:paraId="04BD4CF4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shd w:val="clear" w:color="auto" w:fill="auto"/>
            <w:vAlign w:val="bottom"/>
          </w:tcPr>
          <w:p w14:paraId="6D3DDA1F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–.040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78E5BAEA" w14:textId="77777777" w:rsidR="00F54463" w:rsidRPr="00454F03" w:rsidRDefault="00F5446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bottom"/>
          </w:tcPr>
          <w:p w14:paraId="20409354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–.314</w:t>
            </w:r>
          </w:p>
        </w:tc>
      </w:tr>
      <w:tr w:rsidR="00F54463" w:rsidRPr="00C10D80" w14:paraId="5FF52A03" w14:textId="77777777">
        <w:trPr>
          <w:trHeight w:val="255"/>
          <w:jc w:val="center"/>
        </w:trPr>
        <w:tc>
          <w:tcPr>
            <w:tcW w:w="244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210BF52" w14:textId="77777777" w:rsidR="00F54463" w:rsidRPr="00C10D80" w:rsidRDefault="00F54463">
            <w:pPr>
              <w:pStyle w:val="PTable"/>
              <w:rPr>
                <w:rFonts w:ascii="Times New Roman" w:hAnsi="Times New Roman"/>
                <w:caps/>
                <w:szCs w:val="18"/>
              </w:rPr>
            </w:pPr>
            <w:r w:rsidRPr="00C10D80">
              <w:rPr>
                <w:rFonts w:ascii="Times New Roman" w:hAnsi="Times New Roman"/>
                <w:caps/>
                <w:szCs w:val="18"/>
              </w:rPr>
              <w:t>Constant</w:t>
            </w:r>
          </w:p>
        </w:tc>
        <w:tc>
          <w:tcPr>
            <w:tcW w:w="943" w:type="dxa"/>
            <w:tcBorders>
              <w:bottom w:val="single" w:sz="8" w:space="0" w:color="auto"/>
            </w:tcBorders>
            <w:vAlign w:val="bottom"/>
          </w:tcPr>
          <w:p w14:paraId="37889A8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11.964</w:t>
            </w:r>
          </w:p>
        </w:tc>
        <w:tc>
          <w:tcPr>
            <w:tcW w:w="384" w:type="dxa"/>
            <w:tcBorders>
              <w:bottom w:val="single" w:sz="8" w:space="0" w:color="auto"/>
            </w:tcBorders>
            <w:vAlign w:val="bottom"/>
          </w:tcPr>
          <w:p w14:paraId="0E9E3DC3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 w:rsidRPr="00C41D60">
              <w:rPr>
                <w:color w:val="000000"/>
                <w:sz w:val="18"/>
                <w:szCs w:val="16"/>
              </w:rPr>
              <w:t>***</w:t>
            </w:r>
          </w:p>
        </w:tc>
        <w:tc>
          <w:tcPr>
            <w:tcW w:w="891" w:type="dxa"/>
            <w:tcBorders>
              <w:bottom w:val="single" w:sz="8" w:space="0" w:color="auto"/>
            </w:tcBorders>
            <w:vAlign w:val="bottom"/>
          </w:tcPr>
          <w:p w14:paraId="67B42533" w14:textId="77777777" w:rsidR="00F54463" w:rsidRPr="00C41D60" w:rsidRDefault="00F54463">
            <w:pPr>
              <w:ind w:right="204"/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8.573</w:t>
            </w:r>
          </w:p>
        </w:tc>
        <w:tc>
          <w:tcPr>
            <w:tcW w:w="175" w:type="dxa"/>
            <w:tcBorders>
              <w:bottom w:val="single" w:sz="8" w:space="0" w:color="auto"/>
            </w:tcBorders>
            <w:vAlign w:val="bottom"/>
          </w:tcPr>
          <w:p w14:paraId="0503FAAF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tcBorders>
              <w:bottom w:val="single" w:sz="8" w:space="0" w:color="auto"/>
            </w:tcBorders>
            <w:vAlign w:val="bottom"/>
          </w:tcPr>
          <w:p w14:paraId="04B4C74C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11.602</w:t>
            </w:r>
          </w:p>
        </w:tc>
        <w:tc>
          <w:tcPr>
            <w:tcW w:w="384" w:type="dxa"/>
            <w:tcBorders>
              <w:bottom w:val="single" w:sz="8" w:space="0" w:color="auto"/>
            </w:tcBorders>
            <w:vAlign w:val="bottom"/>
          </w:tcPr>
          <w:p w14:paraId="264E592C" w14:textId="77777777" w:rsidR="00F54463" w:rsidRPr="00C41D60" w:rsidRDefault="00F54463">
            <w:pPr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tcBorders>
              <w:bottom w:val="single" w:sz="8" w:space="0" w:color="auto"/>
            </w:tcBorders>
            <w:vAlign w:val="bottom"/>
          </w:tcPr>
          <w:p w14:paraId="26BFA70E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  <w:r>
              <w:rPr>
                <w:sz w:val="18"/>
                <w:szCs w:val="18"/>
              </w:rPr>
              <w:t>8.213</w:t>
            </w:r>
          </w:p>
        </w:tc>
        <w:tc>
          <w:tcPr>
            <w:tcW w:w="175" w:type="dxa"/>
            <w:tcBorders>
              <w:bottom w:val="single" w:sz="8" w:space="0" w:color="auto"/>
            </w:tcBorders>
            <w:vAlign w:val="bottom"/>
          </w:tcPr>
          <w:p w14:paraId="21789529" w14:textId="77777777" w:rsidR="00F54463" w:rsidRPr="00C41D60" w:rsidRDefault="00F54463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93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FF0DE7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16.793</w:t>
            </w:r>
          </w:p>
        </w:tc>
        <w:tc>
          <w:tcPr>
            <w:tcW w:w="38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C51FC0" w14:textId="77777777" w:rsidR="00F54463" w:rsidRPr="00454F03" w:rsidRDefault="00F544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</w:tc>
        <w:tc>
          <w:tcPr>
            <w:tcW w:w="88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5FD181" w14:textId="77777777" w:rsidR="00F54463" w:rsidRPr="00454F03" w:rsidRDefault="00F544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6.320</w:t>
            </w:r>
          </w:p>
        </w:tc>
      </w:tr>
    </w:tbl>
    <w:p w14:paraId="5B59A182" w14:textId="4F84C5C7" w:rsidR="00F54463" w:rsidRPr="00C10D80" w:rsidRDefault="00F54463" w:rsidP="00F54463">
      <w:pPr>
        <w:pStyle w:val="PTable"/>
        <w:rPr>
          <w:rFonts w:ascii="Times New Roman" w:hAnsi="Times New Roman"/>
          <w:sz w:val="6"/>
          <w:szCs w:val="6"/>
        </w:rPr>
      </w:pPr>
    </w:p>
    <w:p w14:paraId="1895F210" w14:textId="10085E4B" w:rsidR="00F54463" w:rsidRPr="00D71FC0" w:rsidRDefault="00F54463" w:rsidP="00F54463">
      <w:pPr>
        <w:pStyle w:val="PBU"/>
        <w:spacing w:before="60"/>
        <w:ind w:left="567" w:right="146" w:hanging="567"/>
        <w:jc w:val="left"/>
        <w:rPr>
          <w:rFonts w:ascii="Times New Roman" w:hAnsi="Times New Roman"/>
          <w:i w:val="0"/>
        </w:rPr>
      </w:pPr>
      <w:r w:rsidRPr="1A598BAC">
        <w:rPr>
          <w:rFonts w:ascii="Times New Roman" w:hAnsi="Times New Roman"/>
          <w:i w:val="0"/>
        </w:rPr>
        <w:t xml:space="preserve">Note: * </w:t>
      </w:r>
      <w:r w:rsidRPr="1A598BAC">
        <w:rPr>
          <w:rFonts w:ascii="Times New Roman" w:hAnsi="Times New Roman"/>
        </w:rPr>
        <w:t>p</w:t>
      </w:r>
      <w:r w:rsidRPr="1A598BAC">
        <w:rPr>
          <w:rFonts w:ascii="Times New Roman" w:hAnsi="Times New Roman"/>
          <w:i w:val="0"/>
        </w:rPr>
        <w:t xml:space="preserve"> &lt; .1; ** </w:t>
      </w:r>
      <w:r w:rsidRPr="1A598BAC">
        <w:rPr>
          <w:rFonts w:ascii="Times New Roman" w:hAnsi="Times New Roman"/>
        </w:rPr>
        <w:t>p</w:t>
      </w:r>
      <w:r w:rsidRPr="1A598BAC">
        <w:rPr>
          <w:rFonts w:ascii="Times New Roman" w:hAnsi="Times New Roman"/>
          <w:i w:val="0"/>
        </w:rPr>
        <w:t xml:space="preserve"> &lt; .05; *** </w:t>
      </w:r>
      <w:r w:rsidRPr="1A598BAC">
        <w:rPr>
          <w:rFonts w:ascii="Times New Roman" w:hAnsi="Times New Roman"/>
        </w:rPr>
        <w:t>p</w:t>
      </w:r>
      <w:r w:rsidRPr="1A598BAC">
        <w:rPr>
          <w:rFonts w:ascii="Times New Roman" w:hAnsi="Times New Roman"/>
          <w:i w:val="0"/>
        </w:rPr>
        <w:t xml:space="preserve"> &lt; .01; t–values are computed from 1,000 repetitions of design matrix bootstrap. </w:t>
      </w:r>
      <w:r>
        <w:br/>
      </w:r>
      <w:r w:rsidRPr="1A598BAC">
        <w:rPr>
          <w:rFonts w:ascii="Times New Roman" w:hAnsi="Times New Roman"/>
          <w:i w:val="0"/>
        </w:rPr>
        <w:t>Dependent variable: LN_BOX_OFF.</w:t>
      </w:r>
    </w:p>
    <w:p w14:paraId="37E430CD" w14:textId="49DC8062" w:rsidR="00F54463" w:rsidRDefault="00F54463">
      <w:pPr>
        <w:widowControl/>
        <w:rPr>
          <w:b/>
          <w:bCs/>
        </w:rPr>
      </w:pPr>
      <w:r>
        <w:br w:type="page"/>
      </w:r>
    </w:p>
    <w:p w14:paraId="55C74E7F" w14:textId="6FE20775" w:rsidR="005515B9" w:rsidRPr="00C10D80" w:rsidRDefault="005515B9" w:rsidP="00A52264">
      <w:pPr>
        <w:pStyle w:val="Beschriftung"/>
        <w:spacing w:before="360" w:after="240"/>
        <w:ind w:left="2694" w:right="2414" w:hanging="142"/>
        <w:jc w:val="left"/>
      </w:pPr>
      <w:r>
        <w:lastRenderedPageBreak/>
        <w:t>Web</w:t>
      </w:r>
      <w:r w:rsidR="00FC7377">
        <w:t xml:space="preserve"> </w:t>
      </w:r>
      <w:r>
        <w:t>Appendix</w:t>
      </w:r>
      <w:r w:rsidRPr="00C10D80">
        <w:rPr>
          <w:caps/>
        </w:rPr>
        <w:t xml:space="preserve"> </w:t>
      </w:r>
      <w:r w:rsidR="00F54463">
        <w:rPr>
          <w:caps/>
        </w:rPr>
        <w:t>B</w:t>
      </w:r>
      <w:r w:rsidR="008F74D5">
        <w:rPr>
          <w:caps/>
        </w:rPr>
        <w:t>:</w:t>
      </w:r>
      <w:r>
        <w:rPr>
          <w:caps/>
        </w:rPr>
        <w:t xml:space="preserve"> </w:t>
      </w:r>
      <w:r w:rsidR="00397CFD">
        <w:rPr>
          <w:b w:val="0"/>
          <w:bCs w:val="0"/>
        </w:rPr>
        <w:t>F</w:t>
      </w:r>
      <w:r w:rsidR="00397CFD" w:rsidRPr="00397CFD">
        <w:rPr>
          <w:b w:val="0"/>
          <w:bCs w:val="0"/>
        </w:rPr>
        <w:t>irst-stage</w:t>
      </w:r>
      <w:r w:rsidR="00397CFD">
        <w:rPr>
          <w:b w:val="0"/>
          <w:bCs w:val="0"/>
        </w:rPr>
        <w:t xml:space="preserve"> </w:t>
      </w:r>
      <w:r w:rsidRPr="00D77D46">
        <w:rPr>
          <w:b w:val="0"/>
          <w:bCs w:val="0"/>
          <w:caps/>
        </w:rPr>
        <w:t>.5</w:t>
      </w:r>
      <w:r w:rsidR="00D77D46" w:rsidRPr="00D77D46">
        <w:rPr>
          <w:b w:val="0"/>
          <w:bCs w:val="0"/>
          <w:caps/>
        </w:rPr>
        <w:t>-</w:t>
      </w:r>
      <w:r w:rsidR="00F37D1E">
        <w:rPr>
          <w:b w:val="0"/>
          <w:bCs w:val="0"/>
        </w:rPr>
        <w:t>q</w:t>
      </w:r>
      <w:r w:rsidRPr="00D77D46">
        <w:rPr>
          <w:b w:val="0"/>
          <w:bCs w:val="0"/>
        </w:rPr>
        <w:t>uantile</w:t>
      </w:r>
      <w:r w:rsidRPr="005F1C26">
        <w:rPr>
          <w:b w:val="0"/>
          <w:bCs w:val="0"/>
        </w:rPr>
        <w:t xml:space="preserve"> regression results for </w:t>
      </w:r>
      <w:r>
        <w:rPr>
          <w:b w:val="0"/>
          <w:bCs w:val="0"/>
        </w:rPr>
        <w:t>opening screens</w:t>
      </w:r>
    </w:p>
    <w:tbl>
      <w:tblPr>
        <w:tblpPr w:leftFromText="141" w:rightFromText="141" w:vertAnchor="text" w:horzAnchor="margin" w:tblpXSpec="center" w:tblpY="100"/>
        <w:tblW w:w="3743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920"/>
        <w:gridCol w:w="624"/>
        <w:gridCol w:w="384"/>
        <w:gridCol w:w="609"/>
        <w:gridCol w:w="206"/>
      </w:tblGrid>
      <w:tr w:rsidR="005D0C69" w:rsidRPr="008C395E" w14:paraId="54A59AE3" w14:textId="77777777" w:rsidTr="00B046EA">
        <w:trPr>
          <w:trHeight w:val="284"/>
        </w:trPr>
        <w:tc>
          <w:tcPr>
            <w:tcW w:w="19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1F2CBD9" w14:textId="77777777" w:rsidR="005D0C69" w:rsidRPr="008C395E" w:rsidRDefault="005D0C69">
            <w:pPr>
              <w:pStyle w:val="PTable"/>
              <w:rPr>
                <w:rFonts w:ascii="Times New Roman" w:hAnsi="Times New Roman"/>
                <w:szCs w:val="16"/>
              </w:rPr>
            </w:pPr>
          </w:p>
        </w:tc>
        <w:tc>
          <w:tcPr>
            <w:tcW w:w="1617" w:type="dxa"/>
            <w:gridSpan w:val="3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82FFD9" w14:textId="6FBEDBF1" w:rsidR="005D0C69" w:rsidRPr="008C395E" w:rsidRDefault="005D0C69">
            <w:pPr>
              <w:pStyle w:val="PTable"/>
              <w:jc w:val="center"/>
              <w:rPr>
                <w:rFonts w:ascii="Times New Roman" w:hAnsi="Times New Roman"/>
                <w:b/>
                <w:szCs w:val="16"/>
              </w:rPr>
            </w:pPr>
            <w:r w:rsidRPr="008C395E">
              <w:rPr>
                <w:rFonts w:ascii="Times New Roman" w:hAnsi="Times New Roman"/>
                <w:b/>
                <w:szCs w:val="16"/>
              </w:rPr>
              <w:t>.</w:t>
            </w:r>
            <w:r w:rsidR="00125D85">
              <w:rPr>
                <w:rFonts w:ascii="Times New Roman" w:hAnsi="Times New Roman"/>
                <w:b/>
                <w:szCs w:val="16"/>
              </w:rPr>
              <w:t>5</w:t>
            </w:r>
          </w:p>
        </w:tc>
        <w:tc>
          <w:tcPr>
            <w:tcW w:w="20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9E14A1" w14:textId="77777777" w:rsidR="005D0C69" w:rsidRPr="008C395E" w:rsidRDefault="005D0C69">
            <w:pPr>
              <w:pStyle w:val="PTable"/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</w:tr>
      <w:tr w:rsidR="005D0C69" w:rsidRPr="008C395E" w14:paraId="5B24CD7F" w14:textId="77777777" w:rsidTr="005D0C69">
        <w:trPr>
          <w:trHeight w:val="284"/>
        </w:trPr>
        <w:tc>
          <w:tcPr>
            <w:tcW w:w="192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033CD9B" w14:textId="77777777" w:rsidR="005D0C69" w:rsidRPr="008C395E" w:rsidRDefault="005D0C69">
            <w:pPr>
              <w:pStyle w:val="PTable"/>
              <w:rPr>
                <w:rFonts w:ascii="Times New Roman" w:hAnsi="Times New Roman"/>
                <w:b/>
                <w:szCs w:val="16"/>
              </w:rPr>
            </w:pPr>
            <w:r w:rsidRPr="008C395E">
              <w:rPr>
                <w:rFonts w:ascii="Times New Roman" w:hAnsi="Times New Roman"/>
                <w:b/>
                <w:szCs w:val="16"/>
              </w:rPr>
              <w:t>Variables</w:t>
            </w:r>
          </w:p>
        </w:tc>
        <w:tc>
          <w:tcPr>
            <w:tcW w:w="6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6396AB" w14:textId="77777777" w:rsidR="005D0C69" w:rsidRPr="008C395E" w:rsidRDefault="005D0C69">
            <w:pPr>
              <w:pStyle w:val="PTable"/>
              <w:jc w:val="right"/>
              <w:rPr>
                <w:rFonts w:ascii="Times New Roman" w:hAnsi="Times New Roman"/>
                <w:b/>
                <w:szCs w:val="16"/>
              </w:rPr>
            </w:pPr>
            <w:r w:rsidRPr="008C395E">
              <w:rPr>
                <w:rFonts w:ascii="Times New Roman" w:hAnsi="Times New Roman"/>
                <w:b/>
                <w:szCs w:val="16"/>
              </w:rPr>
              <w:t>Coef.</w:t>
            </w:r>
          </w:p>
        </w:tc>
        <w:tc>
          <w:tcPr>
            <w:tcW w:w="3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97CC34" w14:textId="77777777" w:rsidR="005D0C69" w:rsidRPr="008C395E" w:rsidRDefault="005D0C69">
            <w:pPr>
              <w:pStyle w:val="PTable"/>
              <w:jc w:val="right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6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81B590" w14:textId="77777777" w:rsidR="005D0C69" w:rsidRPr="008C395E" w:rsidRDefault="005D0C69">
            <w:pPr>
              <w:pStyle w:val="PTable"/>
              <w:jc w:val="right"/>
              <w:rPr>
                <w:rFonts w:ascii="Times New Roman" w:hAnsi="Times New Roman"/>
                <w:b/>
                <w:szCs w:val="16"/>
              </w:rPr>
            </w:pPr>
            <w:r w:rsidRPr="008C395E">
              <w:rPr>
                <w:rFonts w:ascii="Times New Roman" w:hAnsi="Times New Roman"/>
                <w:b/>
                <w:szCs w:val="16"/>
              </w:rPr>
              <w:t>t</w:t>
            </w:r>
          </w:p>
        </w:tc>
        <w:tc>
          <w:tcPr>
            <w:tcW w:w="20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21F4AE1" w14:textId="77777777" w:rsidR="005D0C69" w:rsidRPr="008C395E" w:rsidRDefault="005D0C69">
            <w:pPr>
              <w:pStyle w:val="PTable"/>
              <w:jc w:val="right"/>
              <w:rPr>
                <w:rFonts w:ascii="Times New Roman" w:hAnsi="Times New Roman"/>
                <w:b/>
                <w:szCs w:val="16"/>
              </w:rPr>
            </w:pPr>
          </w:p>
        </w:tc>
      </w:tr>
      <w:tr w:rsidR="005D0C69" w:rsidRPr="008C395E" w14:paraId="6D38CF83" w14:textId="77777777" w:rsidTr="005D0C69">
        <w:trPr>
          <w:trHeight w:val="255"/>
        </w:trPr>
        <w:tc>
          <w:tcPr>
            <w:tcW w:w="19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EC7919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ln_ACTOR</w:t>
            </w:r>
          </w:p>
        </w:tc>
        <w:tc>
          <w:tcPr>
            <w:tcW w:w="62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3EE8680" w14:textId="199C255C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384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0AAD535" w14:textId="12E84AB6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C243FF" w14:textId="784F1D99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5.975</w:t>
            </w:r>
          </w:p>
        </w:tc>
        <w:tc>
          <w:tcPr>
            <w:tcW w:w="20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BB75D22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03D62209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377DC475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ln_director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6EE69DAF" w14:textId="2A688D34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203C32F8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407C1941" w14:textId="5AD11501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2.578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73E19F30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730FBE80" w14:textId="77777777" w:rsidTr="005D0C69">
        <w:trPr>
          <w:trHeight w:val="255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4549D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LN_CRITIC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8EDE5A" w14:textId="722A9D81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  <w:r w:rsidR="005D0C69" w:rsidRPr="00C64384">
              <w:rPr>
                <w:color w:val="000000"/>
                <w:sz w:val="18"/>
                <w:szCs w:val="18"/>
              </w:rPr>
              <w:t>1.126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F5224C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31A456" w14:textId="707083DC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  <w:r w:rsidR="005D0C69" w:rsidRPr="00C64384">
              <w:rPr>
                <w:color w:val="000000"/>
                <w:sz w:val="18"/>
                <w:szCs w:val="18"/>
              </w:rPr>
              <w:t>8.135</w:t>
            </w:r>
          </w:p>
        </w:tc>
        <w:tc>
          <w:tcPr>
            <w:tcW w:w="2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7A5234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4BB38CD5" w14:textId="77777777" w:rsidTr="005D0C69">
        <w:trPr>
          <w:trHeight w:val="255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0C256B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LN_ADVERT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044984" w14:textId="23EF8933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855062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6963CB" w14:textId="0C5C2624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11.55</w:t>
            </w:r>
          </w:p>
        </w:tc>
        <w:tc>
          <w:tcPr>
            <w:tcW w:w="2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263252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64BBBB1F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422E9E39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mpaa_nr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1178B831" w14:textId="004C40D7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5F3EEE37" w14:textId="0B03181E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0C459996" w14:textId="5725316E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3.417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6521CEA8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057489B2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110687E1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mpaa_pg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429780A1" w14:textId="10893174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914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492E7BAD" w14:textId="5671B9F9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174B77DD" w14:textId="4D3B57F3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5.956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45420EDC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16CC2730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62D3364D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mpaa_pg13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BD70120" w14:textId="25739ED7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62531F62" w14:textId="55040224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29E7EEFC" w14:textId="5DCE9110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4.976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41C8011B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2A67DA13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31081D1A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comedy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1F513EEC" w14:textId="3DDF7DA2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0AE79A5C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auto"/>
            <w:vAlign w:val="bottom"/>
          </w:tcPr>
          <w:p w14:paraId="72197EDB" w14:textId="4765F0DA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1.184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572483AE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368AF90F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6D25CA70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documentary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DD42C16" w14:textId="6B29B92A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2FAC3C82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auto"/>
            <w:vAlign w:val="bottom"/>
          </w:tcPr>
          <w:p w14:paraId="7D9A0C02" w14:textId="18845A05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892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19CB9F31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23E68276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0C8180BB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action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F3435F6" w14:textId="22E01729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710708C3" w14:textId="672347A5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35E81E58" w14:textId="0E786586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2.51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24E0F967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299BE740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5D27A3E9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thriller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4C80094" w14:textId="1AE4EDB1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17CB0CED" w14:textId="3D3A9F1E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63BBADCC" w14:textId="7E20FCA4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1.755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320752D0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6AA5B69B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5D0358CA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horror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647235B7" w14:textId="6FFCDFC4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1.674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0C83A2BF" w14:textId="3F79079B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31073721" w14:textId="397CFBD1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3.149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7CDABA3C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34235D3A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725B4BFF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Scifi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337F60DC" w14:textId="274F444E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38B3AF10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auto"/>
            <w:vAlign w:val="bottom"/>
          </w:tcPr>
          <w:p w14:paraId="604FDC2A" w14:textId="55FB139F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1.341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72BE31EA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6334DE90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4BBC4586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adventure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10C3FC26" w14:textId="1ECE6BE2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49AD08CF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auto"/>
            <w:vAlign w:val="bottom"/>
          </w:tcPr>
          <w:p w14:paraId="0E37C039" w14:textId="5E6EEDA7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971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0BD60814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00BC84AF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7E4B18DE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animation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220605B2" w14:textId="29BD3960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5C1539AE" w14:textId="7EB07AC6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3552B502" w14:textId="1934BF3C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1.965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40F6DDAD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3ECEBD03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5B3ACC85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biography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79C4E4D4" w14:textId="3995E3CF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–.</w:t>
            </w:r>
            <w:r w:rsidR="005D0C69" w:rsidRPr="00C64384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118B8E82" w14:textId="788C4C32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auto"/>
            <w:vAlign w:val="bottom"/>
          </w:tcPr>
          <w:p w14:paraId="31E6BD83" w14:textId="06F548BE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  <w:r w:rsidR="005D0C69" w:rsidRPr="00C64384">
              <w:rPr>
                <w:color w:val="000000"/>
                <w:sz w:val="18"/>
                <w:szCs w:val="18"/>
              </w:rPr>
              <w:t>1.644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7C010B79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6D931D82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1C35FEA0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other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E75EE21" w14:textId="791DF932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6D3D560E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auto"/>
            <w:vAlign w:val="bottom"/>
          </w:tcPr>
          <w:p w14:paraId="651B50C4" w14:textId="3B4F1196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63F66ECE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3B97DAEB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3FE00867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sequel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10AF1AC8" w14:textId="2D9F0CA8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28A32973" w14:textId="3A1DC180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1679DC80" w14:textId="4FC900A3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1.927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5C0CC50F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32280800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4BB63413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Us_prod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27F89A6A" w14:textId="22614992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0748A25D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088972B3" w14:textId="3B4D8207" w:rsidR="005D0C69" w:rsidRPr="00C41D60" w:rsidRDefault="005D0C69" w:rsidP="00C64384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6.988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1C01F740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0CF420F7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3C2AFC99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ln_season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8293E5D" w14:textId="76ED637D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–.</w:t>
            </w:r>
            <w:r w:rsidR="005D0C69" w:rsidRPr="00C64384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414A6C3F" w14:textId="1914D270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5F278D65" w14:textId="6EA377C4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  <w:r w:rsidR="005D0C69" w:rsidRPr="00C64384">
              <w:rPr>
                <w:color w:val="000000"/>
                <w:sz w:val="18"/>
                <w:szCs w:val="18"/>
              </w:rPr>
              <w:t>4.241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0B6833BC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227CF3D3" w14:textId="77777777" w:rsidTr="005D0C69">
        <w:trPr>
          <w:trHeight w:val="255"/>
        </w:trPr>
        <w:tc>
          <w:tcPr>
            <w:tcW w:w="1920" w:type="dxa"/>
            <w:shd w:val="clear" w:color="auto" w:fill="auto"/>
            <w:vAlign w:val="center"/>
          </w:tcPr>
          <w:p w14:paraId="0CA15AF5" w14:textId="77777777" w:rsidR="005D0C69" w:rsidRPr="008C395E" w:rsidRDefault="005D0C69" w:rsidP="00C64384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ln_compT_BO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252B1776" w14:textId="77AD3EA6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–.</w:t>
            </w:r>
            <w:r w:rsidR="005D0C69" w:rsidRPr="00C64384">
              <w:rPr>
                <w:color w:val="000000"/>
                <w:sz w:val="18"/>
                <w:szCs w:val="18"/>
              </w:rPr>
              <w:t>096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012FD506" w14:textId="3F44ECC9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auto"/>
            <w:vAlign w:val="bottom"/>
          </w:tcPr>
          <w:p w14:paraId="230C01C7" w14:textId="2C689971" w:rsidR="005D0C69" w:rsidRPr="00C41D60" w:rsidRDefault="00125D85" w:rsidP="00C6438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–</w:t>
            </w:r>
            <w:r w:rsidR="005D0C69" w:rsidRPr="00C64384">
              <w:rPr>
                <w:color w:val="000000"/>
                <w:sz w:val="18"/>
                <w:szCs w:val="18"/>
              </w:rPr>
              <w:t>1.344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1EACE46C" w14:textId="77777777" w:rsidR="005D0C69" w:rsidRPr="00C41D60" w:rsidRDefault="005D0C69" w:rsidP="00C64384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1E17773A" w14:textId="77777777" w:rsidTr="005D0C69">
        <w:trPr>
          <w:trHeight w:val="255"/>
        </w:trPr>
        <w:tc>
          <w:tcPr>
            <w:tcW w:w="1920" w:type="dxa"/>
            <w:shd w:val="clear" w:color="auto" w:fill="auto"/>
          </w:tcPr>
          <w:p w14:paraId="3BE91918" w14:textId="75948184" w:rsidR="005D0C69" w:rsidRPr="008C395E" w:rsidRDefault="005D0C69" w:rsidP="00C06C0A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5B2266">
              <w:rPr>
                <w:rFonts w:ascii="Times New Roman" w:hAnsi="Times New Roman"/>
                <w:caps/>
                <w:szCs w:val="16"/>
              </w:rPr>
              <w:t>BUDGET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78748588" w14:textId="55DD1042" w:rsidR="005D0C69" w:rsidRPr="00C41D60" w:rsidRDefault="00125D85" w:rsidP="00C06C0A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06C0A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2933AE1D" w14:textId="0E9EE729" w:rsidR="005D0C69" w:rsidRPr="00C41D60" w:rsidRDefault="005D0C69" w:rsidP="00C06C0A">
            <w:pPr>
              <w:rPr>
                <w:color w:val="000000"/>
                <w:sz w:val="18"/>
                <w:szCs w:val="18"/>
              </w:rPr>
            </w:pPr>
            <w:r w:rsidRPr="00C06C0A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3EAB642E" w14:textId="0116B776" w:rsidR="005D0C69" w:rsidRDefault="005D0C69" w:rsidP="00C06C0A">
            <w:pPr>
              <w:jc w:val="right"/>
              <w:rPr>
                <w:color w:val="000000"/>
                <w:sz w:val="18"/>
                <w:szCs w:val="18"/>
              </w:rPr>
            </w:pPr>
            <w:r w:rsidRPr="00C06C0A">
              <w:rPr>
                <w:color w:val="000000"/>
                <w:sz w:val="18"/>
                <w:szCs w:val="18"/>
              </w:rPr>
              <w:t>7.499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502F03CA" w14:textId="77777777" w:rsidR="005D0C69" w:rsidRPr="00C41D60" w:rsidRDefault="005D0C69" w:rsidP="00C06C0A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22163177" w14:textId="77777777" w:rsidTr="005D0C69">
        <w:trPr>
          <w:trHeight w:val="255"/>
        </w:trPr>
        <w:tc>
          <w:tcPr>
            <w:tcW w:w="1920" w:type="dxa"/>
            <w:shd w:val="clear" w:color="auto" w:fill="auto"/>
          </w:tcPr>
          <w:p w14:paraId="310DD802" w14:textId="5D398A08" w:rsidR="005D0C69" w:rsidRPr="008C395E" w:rsidRDefault="005D0C69" w:rsidP="005B2266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5B2266">
              <w:rPr>
                <w:rFonts w:ascii="Times New Roman" w:hAnsi="Times New Roman"/>
                <w:caps/>
                <w:szCs w:val="16"/>
              </w:rPr>
              <w:t>DISTRIB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7B249F63" w14:textId="3A844B89" w:rsidR="005D0C69" w:rsidRPr="00C41D60" w:rsidRDefault="005D0C69" w:rsidP="005B2266">
            <w:pPr>
              <w:jc w:val="right"/>
              <w:rPr>
                <w:color w:val="000000"/>
                <w:sz w:val="18"/>
                <w:szCs w:val="18"/>
              </w:rPr>
            </w:pPr>
            <w:r w:rsidRPr="00C06C0A">
              <w:rPr>
                <w:color w:val="000000"/>
                <w:sz w:val="18"/>
                <w:szCs w:val="18"/>
              </w:rPr>
              <w:t>2.151</w:t>
            </w:r>
          </w:p>
        </w:tc>
        <w:tc>
          <w:tcPr>
            <w:tcW w:w="384" w:type="dxa"/>
            <w:shd w:val="clear" w:color="auto" w:fill="auto"/>
            <w:vAlign w:val="bottom"/>
          </w:tcPr>
          <w:p w14:paraId="470390ED" w14:textId="0052AA81" w:rsidR="005D0C69" w:rsidRPr="00C41D60" w:rsidRDefault="005D0C69" w:rsidP="005B2266">
            <w:pPr>
              <w:rPr>
                <w:color w:val="000000"/>
                <w:sz w:val="18"/>
                <w:szCs w:val="18"/>
              </w:rPr>
            </w:pPr>
            <w:r w:rsidRPr="00C06C0A">
              <w:rPr>
                <w:color w:val="000000"/>
                <w:sz w:val="18"/>
                <w:szCs w:val="18"/>
              </w:rPr>
              <w:t>***</w:t>
            </w:r>
          </w:p>
        </w:tc>
        <w:tc>
          <w:tcPr>
            <w:tcW w:w="609" w:type="dxa"/>
            <w:shd w:val="clear" w:color="auto" w:fill="auto"/>
            <w:vAlign w:val="bottom"/>
          </w:tcPr>
          <w:p w14:paraId="6EDBA697" w14:textId="7E63C145" w:rsidR="005D0C69" w:rsidRDefault="005D0C69" w:rsidP="005B2266">
            <w:pPr>
              <w:jc w:val="right"/>
              <w:rPr>
                <w:color w:val="000000"/>
                <w:sz w:val="18"/>
                <w:szCs w:val="18"/>
              </w:rPr>
            </w:pPr>
            <w:r w:rsidRPr="00C06C0A">
              <w:rPr>
                <w:color w:val="000000"/>
                <w:sz w:val="18"/>
                <w:szCs w:val="18"/>
              </w:rPr>
              <w:t>7.345</w:t>
            </w:r>
          </w:p>
        </w:tc>
        <w:tc>
          <w:tcPr>
            <w:tcW w:w="206" w:type="dxa"/>
            <w:shd w:val="clear" w:color="auto" w:fill="auto"/>
            <w:vAlign w:val="bottom"/>
          </w:tcPr>
          <w:p w14:paraId="7B92EE88" w14:textId="77777777" w:rsidR="005D0C69" w:rsidRPr="00C41D60" w:rsidRDefault="005D0C69" w:rsidP="005B2266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598D3694" w14:textId="77777777" w:rsidTr="005D0C69">
        <w:trPr>
          <w:trHeight w:val="255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2A0C6" w14:textId="77777777" w:rsidR="005D0C69" w:rsidRPr="008C395E" w:rsidRDefault="005D0C69" w:rsidP="005B2266">
            <w:pPr>
              <w:pStyle w:val="PTable"/>
              <w:rPr>
                <w:rFonts w:ascii="Times New Roman" w:hAnsi="Times New Roman"/>
                <w:caps/>
                <w:szCs w:val="16"/>
              </w:rPr>
            </w:pPr>
            <w:r w:rsidRPr="008C395E">
              <w:rPr>
                <w:rFonts w:ascii="Times New Roman" w:hAnsi="Times New Roman"/>
                <w:caps/>
                <w:szCs w:val="16"/>
              </w:rPr>
              <w:t>Constant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FE8B78" w14:textId="6946589F" w:rsidR="005D0C69" w:rsidRPr="00C41D60" w:rsidRDefault="005D0C69" w:rsidP="005B2266">
            <w:pPr>
              <w:jc w:val="right"/>
              <w:rPr>
                <w:color w:val="000000"/>
                <w:sz w:val="18"/>
                <w:szCs w:val="18"/>
              </w:rPr>
            </w:pPr>
            <w:r w:rsidRPr="00C64384">
              <w:rPr>
                <w:color w:val="000000"/>
                <w:sz w:val="18"/>
                <w:szCs w:val="18"/>
              </w:rPr>
              <w:t>1.191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3955A1" w14:textId="77777777" w:rsidR="005D0C69" w:rsidRPr="00C41D60" w:rsidRDefault="005D0C69" w:rsidP="005B22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96F5ED" w14:textId="2592D046" w:rsidR="005D0C69" w:rsidRPr="00C41D60" w:rsidRDefault="00125D85" w:rsidP="005B226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  <w:r w:rsidR="005D0C69" w:rsidRPr="00C64384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2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656948" w14:textId="77777777" w:rsidR="005D0C69" w:rsidRPr="00C41D60" w:rsidRDefault="005D0C69" w:rsidP="005B2266">
            <w:pPr>
              <w:rPr>
                <w:color w:val="000000"/>
                <w:sz w:val="18"/>
                <w:szCs w:val="18"/>
              </w:rPr>
            </w:pPr>
          </w:p>
        </w:tc>
      </w:tr>
      <w:tr w:rsidR="005D0C69" w:rsidRPr="008C395E" w14:paraId="700AB347" w14:textId="77777777" w:rsidTr="005D0C69">
        <w:trPr>
          <w:trHeight w:val="255"/>
        </w:trPr>
        <w:tc>
          <w:tcPr>
            <w:tcW w:w="19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73A71B" w14:textId="77777777" w:rsidR="005D0C69" w:rsidRPr="008C395E" w:rsidRDefault="005D0C69" w:rsidP="005B2266">
            <w:pPr>
              <w:pStyle w:val="PTable"/>
              <w:rPr>
                <w:rFonts w:ascii="Times New Roman" w:hAnsi="Times New Roman"/>
                <w:szCs w:val="16"/>
              </w:rPr>
            </w:pPr>
            <w:r w:rsidRPr="008C395E">
              <w:rPr>
                <w:rFonts w:ascii="Times New Roman" w:hAnsi="Times New Roman"/>
                <w:szCs w:val="16"/>
              </w:rPr>
              <w:t>Pseudo–R</w:t>
            </w:r>
            <w:r w:rsidRPr="008C395E">
              <w:rPr>
                <w:rFonts w:ascii="Times New Roman" w:hAnsi="Times New Roman"/>
                <w:szCs w:val="16"/>
                <w:vertAlign w:val="superscript"/>
              </w:rPr>
              <w:t>2</w:t>
            </w:r>
          </w:p>
        </w:tc>
        <w:tc>
          <w:tcPr>
            <w:tcW w:w="6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4DE7A66" w14:textId="090AB14D" w:rsidR="005D0C69" w:rsidRPr="008C395E" w:rsidRDefault="005D0C69" w:rsidP="005B2266">
            <w:pPr>
              <w:jc w:val="right"/>
              <w:rPr>
                <w:color w:val="000000"/>
                <w:sz w:val="18"/>
                <w:szCs w:val="16"/>
              </w:rPr>
            </w:pPr>
            <w:r w:rsidRPr="005D0C69">
              <w:rPr>
                <w:color w:val="000000"/>
                <w:sz w:val="18"/>
                <w:szCs w:val="16"/>
              </w:rPr>
              <w:t>.59</w:t>
            </w:r>
            <w:r>
              <w:rPr>
                <w:color w:val="000000"/>
                <w:sz w:val="18"/>
                <w:szCs w:val="16"/>
              </w:rPr>
              <w:t>1</w:t>
            </w:r>
          </w:p>
        </w:tc>
        <w:tc>
          <w:tcPr>
            <w:tcW w:w="3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60A4862" w14:textId="77777777" w:rsidR="005D0C69" w:rsidRPr="008C395E" w:rsidRDefault="005D0C69" w:rsidP="005B226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6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387D3AF" w14:textId="77777777" w:rsidR="005D0C69" w:rsidRPr="008C395E" w:rsidRDefault="005D0C69" w:rsidP="005B2266">
            <w:pPr>
              <w:jc w:val="right"/>
              <w:rPr>
                <w:color w:val="000000"/>
                <w:sz w:val="18"/>
                <w:szCs w:val="16"/>
              </w:rPr>
            </w:pPr>
          </w:p>
        </w:tc>
        <w:tc>
          <w:tcPr>
            <w:tcW w:w="2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CD0B29E" w14:textId="77777777" w:rsidR="005D0C69" w:rsidRPr="008C395E" w:rsidRDefault="005D0C69" w:rsidP="005B2266">
            <w:pPr>
              <w:rPr>
                <w:color w:val="000000"/>
                <w:sz w:val="18"/>
                <w:szCs w:val="16"/>
              </w:rPr>
            </w:pPr>
          </w:p>
        </w:tc>
      </w:tr>
    </w:tbl>
    <w:p w14:paraId="658CA84C" w14:textId="77777777" w:rsidR="005515B9" w:rsidRPr="008C395E" w:rsidRDefault="005515B9" w:rsidP="005515B9">
      <w:pPr>
        <w:pStyle w:val="PBU"/>
        <w:tabs>
          <w:tab w:val="left" w:pos="1843"/>
        </w:tabs>
        <w:rPr>
          <w:rFonts w:ascii="Times New Roman" w:hAnsi="Times New Roman"/>
          <w:i w:val="0"/>
          <w:sz w:val="10"/>
          <w:szCs w:val="14"/>
        </w:rPr>
      </w:pPr>
    </w:p>
    <w:p w14:paraId="6C7F0815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0D0B3522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1257BEF3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726CDBEE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617C1A19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084FF07C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7EDB8C61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37FD0940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0C2742E6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7A617AE0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2D72C8D1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0A15465C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3B7A0283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2917C959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20754E69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763B8F94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29EFEA9B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70475B06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3950D00F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04C3AAC9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5E838C38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62D1F5A8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01773DDC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72BA6A5D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3DD2AB8F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31B6C8C0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56F09595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3B5F53D6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0EC68334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626A0218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6A1320B8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4436FC92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46F995EE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4651831F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5CFDD702" w14:textId="77777777" w:rsidR="00125D85" w:rsidRDefault="00125D85" w:rsidP="005515B9">
      <w:pPr>
        <w:pStyle w:val="PBU"/>
        <w:tabs>
          <w:tab w:val="left" w:pos="1843"/>
        </w:tabs>
        <w:ind w:firstLine="142"/>
        <w:jc w:val="left"/>
        <w:rPr>
          <w:rFonts w:ascii="Times New Roman" w:hAnsi="Times New Roman"/>
          <w:i w:val="0"/>
          <w:szCs w:val="18"/>
        </w:rPr>
      </w:pPr>
    </w:p>
    <w:p w14:paraId="78E20DE4" w14:textId="7D28C860" w:rsidR="005515B9" w:rsidRPr="00D71FC0" w:rsidRDefault="005515B9" w:rsidP="00A52264">
      <w:pPr>
        <w:pStyle w:val="PBU"/>
        <w:tabs>
          <w:tab w:val="left" w:pos="1843"/>
        </w:tabs>
        <w:ind w:left="3119" w:right="2414" w:hanging="425"/>
        <w:jc w:val="left"/>
        <w:rPr>
          <w:rFonts w:ascii="Times New Roman" w:hAnsi="Times New Roman"/>
          <w:i w:val="0"/>
          <w:szCs w:val="18"/>
        </w:rPr>
      </w:pPr>
      <w:r w:rsidRPr="00D71FC0">
        <w:rPr>
          <w:rFonts w:ascii="Times New Roman" w:hAnsi="Times New Roman"/>
          <w:i w:val="0"/>
          <w:szCs w:val="18"/>
        </w:rPr>
        <w:t xml:space="preserve">Note: * </w:t>
      </w:r>
      <w:r w:rsidRPr="00D71FC0">
        <w:rPr>
          <w:rFonts w:ascii="Times New Roman" w:hAnsi="Times New Roman"/>
          <w:szCs w:val="18"/>
        </w:rPr>
        <w:t>p</w:t>
      </w:r>
      <w:r w:rsidRPr="00D71FC0">
        <w:rPr>
          <w:rFonts w:ascii="Times New Roman" w:hAnsi="Times New Roman"/>
          <w:i w:val="0"/>
          <w:szCs w:val="18"/>
        </w:rPr>
        <w:t xml:space="preserve"> &lt; .1; ** </w:t>
      </w:r>
      <w:r w:rsidRPr="00D71FC0">
        <w:rPr>
          <w:rFonts w:ascii="Times New Roman" w:hAnsi="Times New Roman"/>
          <w:szCs w:val="18"/>
        </w:rPr>
        <w:t>p</w:t>
      </w:r>
      <w:r w:rsidRPr="00D71FC0">
        <w:rPr>
          <w:rFonts w:ascii="Times New Roman" w:hAnsi="Times New Roman"/>
          <w:i w:val="0"/>
          <w:szCs w:val="18"/>
        </w:rPr>
        <w:t xml:space="preserve"> &lt; .05; *** </w:t>
      </w:r>
      <w:r w:rsidRPr="00D71FC0">
        <w:rPr>
          <w:rFonts w:ascii="Times New Roman" w:hAnsi="Times New Roman"/>
          <w:szCs w:val="18"/>
        </w:rPr>
        <w:t>p</w:t>
      </w:r>
      <w:r w:rsidRPr="00D71FC0">
        <w:rPr>
          <w:rFonts w:ascii="Times New Roman" w:hAnsi="Times New Roman"/>
          <w:i w:val="0"/>
          <w:szCs w:val="18"/>
        </w:rPr>
        <w:t xml:space="preserve"> &lt; .01; t–values are computed from 1,000 repetitions of design matrix bootstrap. Dependent variable: LN_</w:t>
      </w:r>
      <w:r w:rsidR="00F37D1E">
        <w:rPr>
          <w:rFonts w:ascii="Times New Roman" w:hAnsi="Times New Roman"/>
          <w:i w:val="0"/>
          <w:szCs w:val="18"/>
        </w:rPr>
        <w:t>OPEN_SCRNS</w:t>
      </w:r>
      <w:r w:rsidRPr="00D71FC0">
        <w:rPr>
          <w:rFonts w:ascii="Times New Roman" w:hAnsi="Times New Roman"/>
          <w:i w:val="0"/>
          <w:szCs w:val="18"/>
        </w:rPr>
        <w:t>.</w:t>
      </w:r>
    </w:p>
    <w:p w14:paraId="52B2F175" w14:textId="5D3DA3E5" w:rsidR="00196D6A" w:rsidRDefault="005515B9">
      <w:pPr>
        <w:widowControl/>
      </w:pPr>
      <w:r>
        <w:br w:type="page"/>
      </w:r>
    </w:p>
    <w:p w14:paraId="7A75DF17" w14:textId="77777777" w:rsidR="00196D6A" w:rsidRDefault="00196D6A" w:rsidP="005515B9">
      <w:pPr>
        <w:widowControl/>
        <w:sectPr w:rsidR="00196D6A" w:rsidSect="00082BC1">
          <w:footerReference w:type="default" r:id="rId11"/>
          <w:pgSz w:w="12240" w:h="15840" w:code="1"/>
          <w:pgMar w:top="1304" w:right="1440" w:bottom="1304" w:left="1440" w:header="720" w:footer="720" w:gutter="0"/>
          <w:cols w:space="720"/>
          <w:docGrid w:linePitch="326"/>
        </w:sectPr>
      </w:pPr>
    </w:p>
    <w:p w14:paraId="430F1856" w14:textId="5AB384E5" w:rsidR="00C96776" w:rsidRPr="00C10D80" w:rsidRDefault="00C96776" w:rsidP="009837FA">
      <w:pPr>
        <w:pStyle w:val="Beschriftung"/>
        <w:spacing w:before="360" w:after="240"/>
        <w:ind w:left="1899" w:hanging="1899"/>
        <w:jc w:val="left"/>
      </w:pPr>
      <w:r>
        <w:lastRenderedPageBreak/>
        <w:t>Web Appendix</w:t>
      </w:r>
      <w:r w:rsidRPr="00C10D80">
        <w:rPr>
          <w:caps/>
        </w:rPr>
        <w:t xml:space="preserve"> </w:t>
      </w:r>
      <w:r w:rsidR="008464F1">
        <w:rPr>
          <w:caps/>
        </w:rPr>
        <w:t>C</w:t>
      </w:r>
      <w:r>
        <w:rPr>
          <w:caps/>
        </w:rPr>
        <w:t xml:space="preserve">: </w:t>
      </w:r>
      <w:r w:rsidR="00885110">
        <w:rPr>
          <w:b w:val="0"/>
          <w:bCs w:val="0"/>
        </w:rPr>
        <w:t>Q</w:t>
      </w:r>
      <w:r w:rsidR="00885110" w:rsidRPr="005F1C26">
        <w:rPr>
          <w:b w:val="0"/>
          <w:bCs w:val="0"/>
        </w:rPr>
        <w:t xml:space="preserve">uantile </w:t>
      </w:r>
      <w:r w:rsidR="00885110">
        <w:rPr>
          <w:b w:val="0"/>
          <w:bCs w:val="0"/>
        </w:rPr>
        <w:t xml:space="preserve">coefficient graphs </w:t>
      </w:r>
      <w:r w:rsidR="00885110" w:rsidRPr="005F1C26">
        <w:rPr>
          <w:b w:val="0"/>
          <w:bCs w:val="0"/>
        </w:rPr>
        <w:t xml:space="preserve">for </w:t>
      </w:r>
      <w:r w:rsidR="00885110">
        <w:rPr>
          <w:b w:val="0"/>
          <w:bCs w:val="0"/>
        </w:rPr>
        <w:t>all</w:t>
      </w:r>
      <w:r w:rsidR="00885110" w:rsidRPr="005F1C26">
        <w:rPr>
          <w:b w:val="0"/>
          <w:bCs w:val="0"/>
        </w:rPr>
        <w:t xml:space="preserve"> input variables in the motion picture industry</w:t>
      </w:r>
    </w:p>
    <w:p w14:paraId="0B0943F0" w14:textId="0146530F" w:rsidR="00331DF9" w:rsidRDefault="00331DF9" w:rsidP="00DD0ECE">
      <w:pPr>
        <w:pStyle w:val="PBU"/>
        <w:spacing w:before="240"/>
        <w:ind w:right="1847"/>
        <w:jc w:val="left"/>
        <w:rPr>
          <w:rFonts w:ascii="Times New Roman" w:hAnsi="Times New Roman"/>
          <w:i w:val="0"/>
          <w:szCs w:val="28"/>
        </w:rPr>
      </w:pPr>
      <w:r>
        <w:rPr>
          <w:rFonts w:ascii="Times New Roman" w:hAnsi="Times New Roman"/>
          <w:i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ED1668" wp14:editId="070A6A3D">
                <wp:simplePos x="0" y="0"/>
                <wp:positionH relativeFrom="column">
                  <wp:posOffset>3874936</wp:posOffset>
                </wp:positionH>
                <wp:positionV relativeFrom="paragraph">
                  <wp:posOffset>4908329</wp:posOffset>
                </wp:positionV>
                <wp:extent cx="1675074" cy="1004515"/>
                <wp:effectExtent l="0" t="0" r="20955" b="24765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074" cy="1004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77B99" w14:textId="2D150087" w:rsidR="00D8702B" w:rsidRDefault="00D8702B">
                            <w:r>
                              <w:rPr>
                                <w:i/>
                                <w:noProof/>
                                <w:szCs w:val="28"/>
                              </w:rPr>
                              <w:drawing>
                                <wp:inline distT="0" distB="0" distL="0" distR="0" wp14:anchorId="19C20BBE" wp14:editId="32011CC3">
                                  <wp:extent cx="1538605" cy="911896"/>
                                  <wp:effectExtent l="0" t="0" r="4445" b="2540"/>
                                  <wp:docPr id="68" name="Grafik 68" descr="Ein Bild, das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Grafik 68" descr="Ein Bild, das Text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8605" cy="9118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D1668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position:absolute;margin-left:305.1pt;margin-top:386.5pt;width:131.9pt;height:7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" fillcolor="white [3201]" strokeweight=".5pt">
                <v:textbox>
                  <w:txbxContent>
                    <w:p w14:paraId="1F077B99" w14:textId="2D150087" w:rsidR="00D8702B" w:rsidRDefault="00D8702B">
                      <w:r>
                        <w:rPr>
                          <w:i/>
                          <w:noProof/>
                          <w:szCs w:val="28"/>
                        </w:rPr>
                        <w:drawing>
                          <wp:inline distT="0" distB="0" distL="0" distR="0" wp14:anchorId="19C20BBE" wp14:editId="32011CC3">
                            <wp:extent cx="1538605" cy="911896"/>
                            <wp:effectExtent l="0" t="0" r="4445" b="2540"/>
                            <wp:docPr id="68" name="Grafik 68" descr="Ein Bild, das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Grafik 68" descr="Ein Bild, das Text enthält.&#10;&#10;Automatisch generierte Beschreibun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8605" cy="9118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noProof/>
          <w:szCs w:val="28"/>
        </w:rPr>
        <w:drawing>
          <wp:inline distT="0" distB="0" distL="0" distR="0" wp14:anchorId="6A4FF106" wp14:editId="5D82B630">
            <wp:extent cx="5943600" cy="5946775"/>
            <wp:effectExtent l="19050" t="19050" r="19050" b="15875"/>
            <wp:docPr id="69" name="Grafik 69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Grafik 69" descr="Ein Bild, das Text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6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0157CC" w14:textId="23CA2201" w:rsidR="00E85F35" w:rsidRDefault="00E85F35">
      <w:pPr>
        <w:widowControl/>
        <w:rPr>
          <w:sz w:val="18"/>
          <w:szCs w:val="28"/>
        </w:rPr>
      </w:pPr>
    </w:p>
    <w:p w14:paraId="1C874BE5" w14:textId="7975C948" w:rsidR="00E85F35" w:rsidRDefault="00E85F35">
      <w:pPr>
        <w:widowControl/>
        <w:rPr>
          <w:sz w:val="18"/>
          <w:szCs w:val="28"/>
        </w:rPr>
      </w:pPr>
      <w:r>
        <w:rPr>
          <w:sz w:val="18"/>
          <w:szCs w:val="28"/>
        </w:rPr>
        <w:br w:type="page"/>
      </w:r>
    </w:p>
    <w:p w14:paraId="022A5E19" w14:textId="44CDEF6C" w:rsidR="00C96776" w:rsidRPr="00C10D80" w:rsidRDefault="00C96776" w:rsidP="009837FA">
      <w:pPr>
        <w:pStyle w:val="Beschriftung"/>
        <w:spacing w:before="360" w:after="240"/>
        <w:ind w:left="1899" w:hanging="1899"/>
        <w:jc w:val="left"/>
      </w:pPr>
      <w:r>
        <w:lastRenderedPageBreak/>
        <w:t>Web Appendix</w:t>
      </w:r>
      <w:r w:rsidRPr="00C10D80">
        <w:rPr>
          <w:caps/>
        </w:rPr>
        <w:t xml:space="preserve"> </w:t>
      </w:r>
      <w:r w:rsidR="008464F1">
        <w:rPr>
          <w:caps/>
        </w:rPr>
        <w:t>D</w:t>
      </w:r>
      <w:r>
        <w:rPr>
          <w:caps/>
        </w:rPr>
        <w:t xml:space="preserve">: </w:t>
      </w:r>
      <w:r w:rsidR="00885110">
        <w:rPr>
          <w:b w:val="0"/>
          <w:bCs w:val="0"/>
        </w:rPr>
        <w:t>Q</w:t>
      </w:r>
      <w:r w:rsidR="00885110" w:rsidRPr="005F1C26">
        <w:rPr>
          <w:b w:val="0"/>
          <w:bCs w:val="0"/>
        </w:rPr>
        <w:t xml:space="preserve">uantile </w:t>
      </w:r>
      <w:r w:rsidR="00885110">
        <w:rPr>
          <w:b w:val="0"/>
          <w:bCs w:val="0"/>
        </w:rPr>
        <w:t>coefficient graphs</w:t>
      </w:r>
      <w:r w:rsidR="00885110" w:rsidRPr="005F1C26">
        <w:rPr>
          <w:b w:val="0"/>
          <w:bCs w:val="0"/>
        </w:rPr>
        <w:t xml:space="preserve"> for </w:t>
      </w:r>
      <w:r w:rsidR="00885110">
        <w:rPr>
          <w:b w:val="0"/>
          <w:bCs w:val="0"/>
        </w:rPr>
        <w:t>all</w:t>
      </w:r>
      <w:r w:rsidR="00885110" w:rsidRPr="005F1C26">
        <w:rPr>
          <w:b w:val="0"/>
          <w:bCs w:val="0"/>
        </w:rPr>
        <w:t xml:space="preserve"> input variables </w:t>
      </w:r>
      <w:r w:rsidR="00885110" w:rsidRPr="005F1C26">
        <w:rPr>
          <w:b w:val="0"/>
          <w:bCs w:val="0"/>
        </w:rPr>
        <w:br/>
        <w:t xml:space="preserve">in the </w:t>
      </w:r>
      <w:r w:rsidR="00885110">
        <w:rPr>
          <w:b w:val="0"/>
          <w:bCs w:val="0"/>
        </w:rPr>
        <w:t>book</w:t>
      </w:r>
      <w:r w:rsidR="00885110" w:rsidRPr="005F1C26">
        <w:rPr>
          <w:b w:val="0"/>
          <w:bCs w:val="0"/>
        </w:rPr>
        <w:t xml:space="preserve"> industry</w:t>
      </w:r>
    </w:p>
    <w:p w14:paraId="4660ECA4" w14:textId="0BF2CBEB" w:rsidR="00D26AEE" w:rsidRDefault="00460B27">
      <w:pPr>
        <w:widowControl/>
        <w:rPr>
          <w:sz w:val="18"/>
          <w:szCs w:val="28"/>
          <w:lang w:val="de-DE"/>
        </w:rPr>
      </w:pPr>
      <w:r>
        <w:rPr>
          <w:i/>
          <w:noProof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C859FE1" wp14:editId="3E6556CE">
                <wp:simplePos x="0" y="0"/>
                <wp:positionH relativeFrom="column">
                  <wp:posOffset>3905588</wp:posOffset>
                </wp:positionH>
                <wp:positionV relativeFrom="paragraph">
                  <wp:posOffset>3581183</wp:posOffset>
                </wp:positionV>
                <wp:extent cx="1675074" cy="1004515"/>
                <wp:effectExtent l="0" t="0" r="20955" b="24765"/>
                <wp:wrapNone/>
                <wp:docPr id="77" name="Textfeld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074" cy="1004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63C5C8" w14:textId="77777777" w:rsidR="00D8702B" w:rsidRDefault="00D8702B" w:rsidP="00460B27">
                            <w:r>
                              <w:rPr>
                                <w:i/>
                                <w:noProof/>
                                <w:szCs w:val="28"/>
                              </w:rPr>
                              <w:drawing>
                                <wp:inline distT="0" distB="0" distL="0" distR="0" wp14:anchorId="75A74A04" wp14:editId="2DCF7CC8">
                                  <wp:extent cx="1538605" cy="911896"/>
                                  <wp:effectExtent l="0" t="0" r="4445" b="2540"/>
                                  <wp:docPr id="78" name="Grafik 78" descr="Ein Bild, das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" name="Grafik 68" descr="Ein Bild, das Text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8605" cy="9118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59FE1" id="Textfeld 77" o:spid="_x0000_s1027" type="#_x0000_t202" style="position:absolute;margin-left:307.55pt;margin-top:282pt;width:131.9pt;height:7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" fillcolor="white [3201]" strokeweight=".5pt">
                <v:textbox>
                  <w:txbxContent>
                    <w:p w14:paraId="1363C5C8" w14:textId="77777777" w:rsidR="00D8702B" w:rsidRDefault="00D8702B" w:rsidP="00460B27">
                      <w:r>
                        <w:rPr>
                          <w:i/>
                          <w:noProof/>
                          <w:szCs w:val="28"/>
                        </w:rPr>
                        <w:drawing>
                          <wp:inline distT="0" distB="0" distL="0" distR="0" wp14:anchorId="75A74A04" wp14:editId="2DCF7CC8">
                            <wp:extent cx="1538605" cy="911896"/>
                            <wp:effectExtent l="0" t="0" r="4445" b="2540"/>
                            <wp:docPr id="78" name="Grafik 78" descr="Ein Bild, das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" name="Grafik 68" descr="Ein Bild, das Text enthält.&#10;&#10;Automatisch generierte Beschreibun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8605" cy="9118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28"/>
          <w:lang w:val="de-DE"/>
        </w:rPr>
        <w:drawing>
          <wp:inline distT="0" distB="0" distL="0" distR="0" wp14:anchorId="00E0F6CE" wp14:editId="253AF0B8">
            <wp:extent cx="5943600" cy="4754245"/>
            <wp:effectExtent l="19050" t="19050" r="19050" b="27305"/>
            <wp:docPr id="76" name="Grafik 76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Grafik 76" descr="Ein Bild, das Diagramm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C4115F" w14:textId="25AB1D11" w:rsidR="00E85F35" w:rsidRDefault="00E85F35">
      <w:pPr>
        <w:widowControl/>
        <w:rPr>
          <w:sz w:val="18"/>
          <w:szCs w:val="28"/>
          <w:lang w:val="de-DE"/>
        </w:rPr>
      </w:pPr>
    </w:p>
    <w:sectPr w:rsidR="00E85F35" w:rsidSect="00082BC1">
      <w:footerReference w:type="default" r:id="rId15"/>
      <w:pgSz w:w="12240" w:h="15840" w:code="1"/>
      <w:pgMar w:top="1304" w:right="1440" w:bottom="1304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81592" w14:textId="77777777" w:rsidR="0052072F" w:rsidRDefault="0052072F">
      <w:r>
        <w:separator/>
      </w:r>
    </w:p>
  </w:endnote>
  <w:endnote w:type="continuationSeparator" w:id="0">
    <w:p w14:paraId="29398BE2" w14:textId="77777777" w:rsidR="0052072F" w:rsidRDefault="0052072F">
      <w:r>
        <w:continuationSeparator/>
      </w:r>
    </w:p>
  </w:endnote>
  <w:endnote w:type="continuationNotice" w:id="1">
    <w:p w14:paraId="77A51E4A" w14:textId="77777777" w:rsidR="0052072F" w:rsidRDefault="005207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533C8" w14:textId="7BD53CCD" w:rsidR="69C50524" w:rsidRDefault="69C505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40153" w14:textId="5F6B6442" w:rsidR="69C50524" w:rsidRDefault="69C505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7CEC7" w14:textId="77777777" w:rsidR="0052072F" w:rsidRDefault="0052072F">
      <w:r>
        <w:separator/>
      </w:r>
    </w:p>
  </w:footnote>
  <w:footnote w:type="continuationSeparator" w:id="0">
    <w:p w14:paraId="47F6BE68" w14:textId="77777777" w:rsidR="0052072F" w:rsidRDefault="0052072F">
      <w:r>
        <w:continuationSeparator/>
      </w:r>
    </w:p>
  </w:footnote>
  <w:footnote w:type="continuationNotice" w:id="1">
    <w:p w14:paraId="19646CE7" w14:textId="77777777" w:rsidR="0052072F" w:rsidRDefault="005207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210E"/>
    <w:multiLevelType w:val="hybridMultilevel"/>
    <w:tmpl w:val="B9AA3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E5896"/>
    <w:multiLevelType w:val="hybridMultilevel"/>
    <w:tmpl w:val="76C627D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E33F19"/>
    <w:multiLevelType w:val="multilevel"/>
    <w:tmpl w:val="FE88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9077E53"/>
    <w:multiLevelType w:val="hybridMultilevel"/>
    <w:tmpl w:val="C2D04F58"/>
    <w:lvl w:ilvl="0" w:tplc="413030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572CC"/>
    <w:multiLevelType w:val="hybridMultilevel"/>
    <w:tmpl w:val="673CC2EA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A9E0BC5"/>
    <w:multiLevelType w:val="multilevel"/>
    <w:tmpl w:val="69CAE874"/>
    <w:numStyleLink w:val="HypothesesBulleted"/>
  </w:abstractNum>
  <w:abstractNum w:abstractNumId="6" w15:restartNumberingAfterBreak="0">
    <w:nsid w:val="0B002AA3"/>
    <w:multiLevelType w:val="multilevel"/>
    <w:tmpl w:val="FFA03A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0B555E40"/>
    <w:multiLevelType w:val="multilevel"/>
    <w:tmpl w:val="FE88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15434EF2"/>
    <w:multiLevelType w:val="hybridMultilevel"/>
    <w:tmpl w:val="B570F90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10E1A"/>
    <w:multiLevelType w:val="multilevel"/>
    <w:tmpl w:val="04090023"/>
    <w:styleLink w:val="ArtikelAbschnitt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0" w15:restartNumberingAfterBreak="0">
    <w:nsid w:val="193B27DF"/>
    <w:multiLevelType w:val="multilevel"/>
    <w:tmpl w:val="69CAE874"/>
    <w:numStyleLink w:val="HypothesesBulleted"/>
  </w:abstractNum>
  <w:abstractNum w:abstractNumId="11" w15:restartNumberingAfterBreak="0">
    <w:nsid w:val="1A4340D6"/>
    <w:multiLevelType w:val="multilevel"/>
    <w:tmpl w:val="FE88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1B5C5F86"/>
    <w:multiLevelType w:val="hybridMultilevel"/>
    <w:tmpl w:val="3E128BA2"/>
    <w:lvl w:ilvl="0" w:tplc="2FA4FBDA">
      <w:start w:val="1"/>
      <w:numFmt w:val="decimal"/>
      <w:pStyle w:val="MTDisplayEquation"/>
      <w:lvlText w:val="(%1)"/>
      <w:lvlJc w:val="left"/>
      <w:pPr>
        <w:ind w:left="4472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5192" w:hanging="360"/>
      </w:pPr>
    </w:lvl>
    <w:lvl w:ilvl="2" w:tplc="0407001B" w:tentative="1">
      <w:start w:val="1"/>
      <w:numFmt w:val="lowerRoman"/>
      <w:lvlText w:val="%3."/>
      <w:lvlJc w:val="right"/>
      <w:pPr>
        <w:ind w:left="5912" w:hanging="180"/>
      </w:pPr>
    </w:lvl>
    <w:lvl w:ilvl="3" w:tplc="0407000F" w:tentative="1">
      <w:start w:val="1"/>
      <w:numFmt w:val="decimal"/>
      <w:lvlText w:val="%4."/>
      <w:lvlJc w:val="left"/>
      <w:pPr>
        <w:ind w:left="6632" w:hanging="360"/>
      </w:pPr>
    </w:lvl>
    <w:lvl w:ilvl="4" w:tplc="04070019" w:tentative="1">
      <w:start w:val="1"/>
      <w:numFmt w:val="lowerLetter"/>
      <w:lvlText w:val="%5."/>
      <w:lvlJc w:val="left"/>
      <w:pPr>
        <w:ind w:left="7352" w:hanging="360"/>
      </w:pPr>
    </w:lvl>
    <w:lvl w:ilvl="5" w:tplc="0407001B" w:tentative="1">
      <w:start w:val="1"/>
      <w:numFmt w:val="lowerRoman"/>
      <w:lvlText w:val="%6."/>
      <w:lvlJc w:val="right"/>
      <w:pPr>
        <w:ind w:left="8072" w:hanging="180"/>
      </w:pPr>
    </w:lvl>
    <w:lvl w:ilvl="6" w:tplc="0407000F" w:tentative="1">
      <w:start w:val="1"/>
      <w:numFmt w:val="decimal"/>
      <w:lvlText w:val="%7."/>
      <w:lvlJc w:val="left"/>
      <w:pPr>
        <w:ind w:left="8792" w:hanging="360"/>
      </w:pPr>
    </w:lvl>
    <w:lvl w:ilvl="7" w:tplc="04070019" w:tentative="1">
      <w:start w:val="1"/>
      <w:numFmt w:val="lowerLetter"/>
      <w:lvlText w:val="%8."/>
      <w:lvlJc w:val="left"/>
      <w:pPr>
        <w:ind w:left="9512" w:hanging="360"/>
      </w:pPr>
    </w:lvl>
    <w:lvl w:ilvl="8" w:tplc="0407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13" w15:restartNumberingAfterBreak="0">
    <w:nsid w:val="1BD61AA6"/>
    <w:multiLevelType w:val="hybridMultilevel"/>
    <w:tmpl w:val="02F01CAC"/>
    <w:lvl w:ilvl="0" w:tplc="763AEC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9420B6">
      <w:start w:val="17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3EF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86A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741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82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B23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38C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A23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F91D21"/>
    <w:multiLevelType w:val="hybridMultilevel"/>
    <w:tmpl w:val="57B2B0EA"/>
    <w:lvl w:ilvl="0" w:tplc="78BAE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42FC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9AA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BE1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C2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B88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984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F27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740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4475F9F"/>
    <w:multiLevelType w:val="hybridMultilevel"/>
    <w:tmpl w:val="FC1AF55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55149"/>
    <w:multiLevelType w:val="hybridMultilevel"/>
    <w:tmpl w:val="2EA86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F5B48"/>
    <w:multiLevelType w:val="hybridMultilevel"/>
    <w:tmpl w:val="4CB4ED9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09E4F05"/>
    <w:multiLevelType w:val="multilevel"/>
    <w:tmpl w:val="69CAE874"/>
    <w:numStyleLink w:val="HypothesesBulleted"/>
  </w:abstractNum>
  <w:abstractNum w:abstractNumId="19" w15:restartNumberingAfterBreak="0">
    <w:nsid w:val="318044EA"/>
    <w:multiLevelType w:val="multilevel"/>
    <w:tmpl w:val="69CAE874"/>
    <w:numStyleLink w:val="HypothesesBulleted"/>
  </w:abstractNum>
  <w:abstractNum w:abstractNumId="20" w15:restartNumberingAfterBreak="0">
    <w:nsid w:val="33A91537"/>
    <w:multiLevelType w:val="multilevel"/>
    <w:tmpl w:val="69CAE874"/>
    <w:styleLink w:val="HypothesesBulleted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5D6037F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370B6146"/>
    <w:multiLevelType w:val="multilevel"/>
    <w:tmpl w:val="26863D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228421B"/>
    <w:multiLevelType w:val="hybridMultilevel"/>
    <w:tmpl w:val="B2C493FE"/>
    <w:lvl w:ilvl="0" w:tplc="88523D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C84FCD"/>
    <w:multiLevelType w:val="hybridMultilevel"/>
    <w:tmpl w:val="1C7AD268"/>
    <w:lvl w:ilvl="0" w:tplc="39B65D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393184"/>
    <w:multiLevelType w:val="hybridMultilevel"/>
    <w:tmpl w:val="9858E760"/>
    <w:lvl w:ilvl="0" w:tplc="60062F80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C57E0"/>
    <w:multiLevelType w:val="multilevel"/>
    <w:tmpl w:val="69CAE874"/>
    <w:numStyleLink w:val="HypothesesBulleted"/>
  </w:abstractNum>
  <w:abstractNum w:abstractNumId="27" w15:restartNumberingAfterBreak="0">
    <w:nsid w:val="4B1A6B25"/>
    <w:multiLevelType w:val="hybridMultilevel"/>
    <w:tmpl w:val="C360E3A0"/>
    <w:lvl w:ilvl="0" w:tplc="A77A80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95059"/>
    <w:multiLevelType w:val="hybridMultilevel"/>
    <w:tmpl w:val="546299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D7B81"/>
    <w:multiLevelType w:val="multilevel"/>
    <w:tmpl w:val="69CAE874"/>
    <w:numStyleLink w:val="HypothesesBulleted"/>
  </w:abstractNum>
  <w:abstractNum w:abstractNumId="30" w15:restartNumberingAfterBreak="0">
    <w:nsid w:val="524D0E9B"/>
    <w:multiLevelType w:val="hybridMultilevel"/>
    <w:tmpl w:val="518277C6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35E79DB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549529B7"/>
    <w:multiLevelType w:val="hybridMultilevel"/>
    <w:tmpl w:val="392EF2B6"/>
    <w:lvl w:ilvl="0" w:tplc="E55C8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9AB2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46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AC9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0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0E1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AA9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B24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BA6C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5D812EE"/>
    <w:multiLevelType w:val="hybridMultilevel"/>
    <w:tmpl w:val="B14AE86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35B19"/>
    <w:multiLevelType w:val="hybridMultilevel"/>
    <w:tmpl w:val="D8AAB248"/>
    <w:lvl w:ilvl="0" w:tplc="154C62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393825"/>
    <w:multiLevelType w:val="hybridMultilevel"/>
    <w:tmpl w:val="4B4AB1FC"/>
    <w:lvl w:ilvl="0" w:tplc="7ECCD0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5014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467E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068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78B2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2C3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EB9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3A00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C2E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6735DB"/>
    <w:multiLevelType w:val="hybridMultilevel"/>
    <w:tmpl w:val="C1AEA620"/>
    <w:lvl w:ilvl="0" w:tplc="CC4AA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840C14">
      <w:start w:val="17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8C82BA">
      <w:start w:val="177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403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FCE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2A0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B498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88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264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2482178"/>
    <w:multiLevelType w:val="hybridMultilevel"/>
    <w:tmpl w:val="A82E63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DE6D4D"/>
    <w:multiLevelType w:val="hybridMultilevel"/>
    <w:tmpl w:val="F8B2538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827102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 w15:restartNumberingAfterBreak="0">
    <w:nsid w:val="66476F27"/>
    <w:multiLevelType w:val="multilevel"/>
    <w:tmpl w:val="69CAE874"/>
    <w:numStyleLink w:val="HypothesesBulleted"/>
  </w:abstractNum>
  <w:abstractNum w:abstractNumId="41" w15:restartNumberingAfterBreak="0">
    <w:nsid w:val="6B061063"/>
    <w:multiLevelType w:val="hybridMultilevel"/>
    <w:tmpl w:val="673CC2EA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B1A05C6"/>
    <w:multiLevelType w:val="hybridMultilevel"/>
    <w:tmpl w:val="11148B8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123F6E"/>
    <w:multiLevelType w:val="hybridMultilevel"/>
    <w:tmpl w:val="552A8AC6"/>
    <w:lvl w:ilvl="0" w:tplc="05063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74A50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704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27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F41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4E9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A46D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8A1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0CD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7F004DC"/>
    <w:multiLevelType w:val="multilevel"/>
    <w:tmpl w:val="69CAE874"/>
    <w:numStyleLink w:val="HypothesesBulleted"/>
  </w:abstractNum>
  <w:num w:numId="1" w16cid:durableId="698552391">
    <w:abstractNumId w:val="9"/>
  </w:num>
  <w:num w:numId="2" w16cid:durableId="2139109635">
    <w:abstractNumId w:val="11"/>
  </w:num>
  <w:num w:numId="3" w16cid:durableId="958876607">
    <w:abstractNumId w:val="36"/>
  </w:num>
  <w:num w:numId="4" w16cid:durableId="2065987499">
    <w:abstractNumId w:val="14"/>
  </w:num>
  <w:num w:numId="5" w16cid:durableId="176966958">
    <w:abstractNumId w:val="43"/>
  </w:num>
  <w:num w:numId="6" w16cid:durableId="867259003">
    <w:abstractNumId w:val="32"/>
  </w:num>
  <w:num w:numId="7" w16cid:durableId="1600676166">
    <w:abstractNumId w:val="13"/>
  </w:num>
  <w:num w:numId="8" w16cid:durableId="838421041">
    <w:abstractNumId w:val="20"/>
  </w:num>
  <w:num w:numId="9" w16cid:durableId="1724984617">
    <w:abstractNumId w:val="18"/>
  </w:num>
  <w:num w:numId="10" w16cid:durableId="1743795913">
    <w:abstractNumId w:val="19"/>
  </w:num>
  <w:num w:numId="11" w16cid:durableId="1310286765">
    <w:abstractNumId w:val="44"/>
  </w:num>
  <w:num w:numId="12" w16cid:durableId="1089883207">
    <w:abstractNumId w:val="10"/>
  </w:num>
  <w:num w:numId="13" w16cid:durableId="2021930041">
    <w:abstractNumId w:val="29"/>
  </w:num>
  <w:num w:numId="14" w16cid:durableId="566888833">
    <w:abstractNumId w:val="26"/>
  </w:num>
  <w:num w:numId="15" w16cid:durableId="2001687520">
    <w:abstractNumId w:val="40"/>
  </w:num>
  <w:num w:numId="16" w16cid:durableId="1949971536">
    <w:abstractNumId w:val="5"/>
  </w:num>
  <w:num w:numId="17" w16cid:durableId="2034725280">
    <w:abstractNumId w:val="21"/>
  </w:num>
  <w:num w:numId="18" w16cid:durableId="271481124">
    <w:abstractNumId w:val="31"/>
  </w:num>
  <w:num w:numId="19" w16cid:durableId="611984412">
    <w:abstractNumId w:val="37"/>
  </w:num>
  <w:num w:numId="20" w16cid:durableId="909340215">
    <w:abstractNumId w:val="16"/>
  </w:num>
  <w:num w:numId="21" w16cid:durableId="1783761788">
    <w:abstractNumId w:val="39"/>
  </w:num>
  <w:num w:numId="22" w16cid:durableId="1335110977">
    <w:abstractNumId w:val="7"/>
  </w:num>
  <w:num w:numId="23" w16cid:durableId="586039098">
    <w:abstractNumId w:val="2"/>
  </w:num>
  <w:num w:numId="24" w16cid:durableId="1258251959">
    <w:abstractNumId w:val="12"/>
  </w:num>
  <w:num w:numId="25" w16cid:durableId="780685181">
    <w:abstractNumId w:val="15"/>
  </w:num>
  <w:num w:numId="26" w16cid:durableId="641933688">
    <w:abstractNumId w:val="38"/>
  </w:num>
  <w:num w:numId="27" w16cid:durableId="549341323">
    <w:abstractNumId w:val="3"/>
  </w:num>
  <w:num w:numId="28" w16cid:durableId="403576980">
    <w:abstractNumId w:val="34"/>
  </w:num>
  <w:num w:numId="29" w16cid:durableId="2066680494">
    <w:abstractNumId w:val="27"/>
  </w:num>
  <w:num w:numId="30" w16cid:durableId="84545126">
    <w:abstractNumId w:val="8"/>
  </w:num>
  <w:num w:numId="31" w16cid:durableId="483281953">
    <w:abstractNumId w:val="25"/>
  </w:num>
  <w:num w:numId="32" w16cid:durableId="873882380">
    <w:abstractNumId w:val="6"/>
  </w:num>
  <w:num w:numId="33" w16cid:durableId="1507860132">
    <w:abstractNumId w:val="35"/>
  </w:num>
  <w:num w:numId="34" w16cid:durableId="176309890">
    <w:abstractNumId w:val="23"/>
  </w:num>
  <w:num w:numId="35" w16cid:durableId="321587707">
    <w:abstractNumId w:val="17"/>
  </w:num>
  <w:num w:numId="36" w16cid:durableId="684752856">
    <w:abstractNumId w:val="30"/>
  </w:num>
  <w:num w:numId="37" w16cid:durableId="7873547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4755651">
    <w:abstractNumId w:val="41"/>
  </w:num>
  <w:num w:numId="39" w16cid:durableId="1911692470">
    <w:abstractNumId w:val="4"/>
  </w:num>
  <w:num w:numId="40" w16cid:durableId="1067188405">
    <w:abstractNumId w:val="28"/>
  </w:num>
  <w:num w:numId="41" w16cid:durableId="90589563">
    <w:abstractNumId w:val="24"/>
  </w:num>
  <w:num w:numId="42" w16cid:durableId="1095173219">
    <w:abstractNumId w:val="22"/>
  </w:num>
  <w:num w:numId="43" w16cid:durableId="972830399">
    <w:abstractNumId w:val="1"/>
  </w:num>
  <w:num w:numId="44" w16cid:durableId="1138911200">
    <w:abstractNumId w:val="42"/>
  </w:num>
  <w:num w:numId="45" w16cid:durableId="157840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attachedTemplate r:id="rId1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25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9eadpzsbpz009etdsop02dsf0sezfp59dp9&quot;&gt;Literatur-Converted&lt;record-ids&gt;&lt;item&gt;1380&lt;/item&gt;&lt;item&gt;1405&lt;/item&gt;&lt;item&gt;1541&lt;/item&gt;&lt;item&gt;1861&lt;/item&gt;&lt;item&gt;3898&lt;/item&gt;&lt;item&gt;3901&lt;/item&gt;&lt;item&gt;3953&lt;/item&gt;&lt;item&gt;4080&lt;/item&gt;&lt;item&gt;4108&lt;/item&gt;&lt;item&gt;4266&lt;/item&gt;&lt;item&gt;4270&lt;/item&gt;&lt;item&gt;4276&lt;/item&gt;&lt;item&gt;4382&lt;/item&gt;&lt;item&gt;4423&lt;/item&gt;&lt;item&gt;4424&lt;/item&gt;&lt;item&gt;4425&lt;/item&gt;&lt;item&gt;4428&lt;/item&gt;&lt;item&gt;4731&lt;/item&gt;&lt;item&gt;4962&lt;/item&gt;&lt;item&gt;5228&lt;/item&gt;&lt;item&gt;5427&lt;/item&gt;&lt;item&gt;5564&lt;/item&gt;&lt;item&gt;6098&lt;/item&gt;&lt;item&gt;6100&lt;/item&gt;&lt;item&gt;6101&lt;/item&gt;&lt;item&gt;6147&lt;/item&gt;&lt;item&gt;6148&lt;/item&gt;&lt;item&gt;6149&lt;/item&gt;&lt;item&gt;6190&lt;/item&gt;&lt;item&gt;6191&lt;/item&gt;&lt;item&gt;6200&lt;/item&gt;&lt;item&gt;6219&lt;/item&gt;&lt;item&gt;6278&lt;/item&gt;&lt;item&gt;6279&lt;/item&gt;&lt;item&gt;6280&lt;/item&gt;&lt;item&gt;6281&lt;/item&gt;&lt;item&gt;6282&lt;/item&gt;&lt;item&gt;6284&lt;/item&gt;&lt;item&gt;6285&lt;/item&gt;&lt;item&gt;6286&lt;/item&gt;&lt;item&gt;6287&lt;/item&gt;&lt;item&gt;6288&lt;/item&gt;&lt;item&gt;6289&lt;/item&gt;&lt;item&gt;6291&lt;/item&gt;&lt;item&gt;6293&lt;/item&gt;&lt;item&gt;6297&lt;/item&gt;&lt;item&gt;6313&lt;/item&gt;&lt;item&gt;6314&lt;/item&gt;&lt;/record-ids&gt;&lt;/item&gt;&lt;/Libraries&gt;"/>
  </w:docVars>
  <w:rsids>
    <w:rsidRoot w:val="00BC4E23"/>
    <w:rsid w:val="000003ED"/>
    <w:rsid w:val="000004E2"/>
    <w:rsid w:val="00000BA2"/>
    <w:rsid w:val="00000CB3"/>
    <w:rsid w:val="00000CE9"/>
    <w:rsid w:val="00001002"/>
    <w:rsid w:val="00001286"/>
    <w:rsid w:val="000015BA"/>
    <w:rsid w:val="0000215E"/>
    <w:rsid w:val="0000252F"/>
    <w:rsid w:val="0000275B"/>
    <w:rsid w:val="00002FD2"/>
    <w:rsid w:val="0000306D"/>
    <w:rsid w:val="0000349F"/>
    <w:rsid w:val="00003A62"/>
    <w:rsid w:val="00004297"/>
    <w:rsid w:val="0000480B"/>
    <w:rsid w:val="00004875"/>
    <w:rsid w:val="00004C35"/>
    <w:rsid w:val="000054EC"/>
    <w:rsid w:val="000063AB"/>
    <w:rsid w:val="000069F3"/>
    <w:rsid w:val="0000750C"/>
    <w:rsid w:val="00007B5E"/>
    <w:rsid w:val="00007D4C"/>
    <w:rsid w:val="0001010F"/>
    <w:rsid w:val="00010236"/>
    <w:rsid w:val="000105D0"/>
    <w:rsid w:val="00010FE0"/>
    <w:rsid w:val="000110F5"/>
    <w:rsid w:val="0001139B"/>
    <w:rsid w:val="000118B5"/>
    <w:rsid w:val="000121DE"/>
    <w:rsid w:val="000123FB"/>
    <w:rsid w:val="000124DD"/>
    <w:rsid w:val="00012650"/>
    <w:rsid w:val="000126F9"/>
    <w:rsid w:val="000127DD"/>
    <w:rsid w:val="00012D06"/>
    <w:rsid w:val="00012D1A"/>
    <w:rsid w:val="00012D6D"/>
    <w:rsid w:val="00013596"/>
    <w:rsid w:val="000136BC"/>
    <w:rsid w:val="000136ED"/>
    <w:rsid w:val="0001493A"/>
    <w:rsid w:val="00014A2F"/>
    <w:rsid w:val="00015173"/>
    <w:rsid w:val="000151B0"/>
    <w:rsid w:val="000151F1"/>
    <w:rsid w:val="00015262"/>
    <w:rsid w:val="000152DF"/>
    <w:rsid w:val="000152FD"/>
    <w:rsid w:val="00015497"/>
    <w:rsid w:val="0001588B"/>
    <w:rsid w:val="000158C4"/>
    <w:rsid w:val="0001599D"/>
    <w:rsid w:val="00015CFC"/>
    <w:rsid w:val="00016577"/>
    <w:rsid w:val="00016892"/>
    <w:rsid w:val="00016E0A"/>
    <w:rsid w:val="00017677"/>
    <w:rsid w:val="00020124"/>
    <w:rsid w:val="0002064E"/>
    <w:rsid w:val="000206D6"/>
    <w:rsid w:val="00020764"/>
    <w:rsid w:val="00021E9E"/>
    <w:rsid w:val="00021EEF"/>
    <w:rsid w:val="000222F5"/>
    <w:rsid w:val="000223B6"/>
    <w:rsid w:val="00022FB0"/>
    <w:rsid w:val="00023015"/>
    <w:rsid w:val="0002317A"/>
    <w:rsid w:val="00023497"/>
    <w:rsid w:val="00023821"/>
    <w:rsid w:val="00023DD7"/>
    <w:rsid w:val="0002409F"/>
    <w:rsid w:val="000242C3"/>
    <w:rsid w:val="0002483A"/>
    <w:rsid w:val="00024CF8"/>
    <w:rsid w:val="00024EAF"/>
    <w:rsid w:val="00024FE7"/>
    <w:rsid w:val="0002504A"/>
    <w:rsid w:val="00025097"/>
    <w:rsid w:val="0002576B"/>
    <w:rsid w:val="00025908"/>
    <w:rsid w:val="00026351"/>
    <w:rsid w:val="000265CF"/>
    <w:rsid w:val="0002779F"/>
    <w:rsid w:val="00027866"/>
    <w:rsid w:val="00027C76"/>
    <w:rsid w:val="00027C8B"/>
    <w:rsid w:val="00030265"/>
    <w:rsid w:val="000306BC"/>
    <w:rsid w:val="00030742"/>
    <w:rsid w:val="00030998"/>
    <w:rsid w:val="000309EE"/>
    <w:rsid w:val="0003127F"/>
    <w:rsid w:val="00031F75"/>
    <w:rsid w:val="000326CF"/>
    <w:rsid w:val="000331B6"/>
    <w:rsid w:val="00033563"/>
    <w:rsid w:val="00033BF2"/>
    <w:rsid w:val="00034599"/>
    <w:rsid w:val="00034BEB"/>
    <w:rsid w:val="0003524E"/>
    <w:rsid w:val="000353CC"/>
    <w:rsid w:val="0003578A"/>
    <w:rsid w:val="000357E7"/>
    <w:rsid w:val="00035979"/>
    <w:rsid w:val="00035CEF"/>
    <w:rsid w:val="00036462"/>
    <w:rsid w:val="000365E1"/>
    <w:rsid w:val="00036772"/>
    <w:rsid w:val="00036CF0"/>
    <w:rsid w:val="00037557"/>
    <w:rsid w:val="0003797C"/>
    <w:rsid w:val="000379F2"/>
    <w:rsid w:val="00037FA7"/>
    <w:rsid w:val="000387F6"/>
    <w:rsid w:val="000402F7"/>
    <w:rsid w:val="0004057C"/>
    <w:rsid w:val="00040894"/>
    <w:rsid w:val="00040CD8"/>
    <w:rsid w:val="00040D63"/>
    <w:rsid w:val="00040DC3"/>
    <w:rsid w:val="0004104B"/>
    <w:rsid w:val="00041C25"/>
    <w:rsid w:val="00042234"/>
    <w:rsid w:val="000425B2"/>
    <w:rsid w:val="00042839"/>
    <w:rsid w:val="0004305A"/>
    <w:rsid w:val="0004370E"/>
    <w:rsid w:val="00043EC5"/>
    <w:rsid w:val="00043FA9"/>
    <w:rsid w:val="0004464E"/>
    <w:rsid w:val="00044989"/>
    <w:rsid w:val="00044D33"/>
    <w:rsid w:val="00045165"/>
    <w:rsid w:val="0004616A"/>
    <w:rsid w:val="00046A35"/>
    <w:rsid w:val="000477B3"/>
    <w:rsid w:val="00050248"/>
    <w:rsid w:val="00050297"/>
    <w:rsid w:val="0005148D"/>
    <w:rsid w:val="00051C28"/>
    <w:rsid w:val="000520C7"/>
    <w:rsid w:val="00052121"/>
    <w:rsid w:val="000524D3"/>
    <w:rsid w:val="000526FE"/>
    <w:rsid w:val="0005287F"/>
    <w:rsid w:val="00052AF1"/>
    <w:rsid w:val="00052E49"/>
    <w:rsid w:val="000538FA"/>
    <w:rsid w:val="00053987"/>
    <w:rsid w:val="00053CCB"/>
    <w:rsid w:val="00053DED"/>
    <w:rsid w:val="0005403C"/>
    <w:rsid w:val="00054585"/>
    <w:rsid w:val="0005460A"/>
    <w:rsid w:val="00054631"/>
    <w:rsid w:val="00054930"/>
    <w:rsid w:val="00054BD9"/>
    <w:rsid w:val="0005505B"/>
    <w:rsid w:val="00055154"/>
    <w:rsid w:val="000555D2"/>
    <w:rsid w:val="00055660"/>
    <w:rsid w:val="00055903"/>
    <w:rsid w:val="00055963"/>
    <w:rsid w:val="00055B57"/>
    <w:rsid w:val="00055EF8"/>
    <w:rsid w:val="00056185"/>
    <w:rsid w:val="000562C7"/>
    <w:rsid w:val="00056459"/>
    <w:rsid w:val="00056476"/>
    <w:rsid w:val="00056B6F"/>
    <w:rsid w:val="00056BB6"/>
    <w:rsid w:val="00056C5E"/>
    <w:rsid w:val="000570F0"/>
    <w:rsid w:val="000574A5"/>
    <w:rsid w:val="0005761C"/>
    <w:rsid w:val="0005773C"/>
    <w:rsid w:val="00057985"/>
    <w:rsid w:val="00057B6B"/>
    <w:rsid w:val="00057DB3"/>
    <w:rsid w:val="00057FC1"/>
    <w:rsid w:val="0005C1BD"/>
    <w:rsid w:val="0006047B"/>
    <w:rsid w:val="0006074C"/>
    <w:rsid w:val="00060A08"/>
    <w:rsid w:val="000610CF"/>
    <w:rsid w:val="000616BF"/>
    <w:rsid w:val="000617CB"/>
    <w:rsid w:val="000621C2"/>
    <w:rsid w:val="00062611"/>
    <w:rsid w:val="00062B3B"/>
    <w:rsid w:val="00062C9F"/>
    <w:rsid w:val="00063880"/>
    <w:rsid w:val="00063F2C"/>
    <w:rsid w:val="00064082"/>
    <w:rsid w:val="00064223"/>
    <w:rsid w:val="000645D0"/>
    <w:rsid w:val="00064C09"/>
    <w:rsid w:val="00064DA2"/>
    <w:rsid w:val="00065402"/>
    <w:rsid w:val="00066468"/>
    <w:rsid w:val="0006652C"/>
    <w:rsid w:val="00066BF5"/>
    <w:rsid w:val="00067810"/>
    <w:rsid w:val="00067A66"/>
    <w:rsid w:val="00067E91"/>
    <w:rsid w:val="00070111"/>
    <w:rsid w:val="000702FF"/>
    <w:rsid w:val="00070635"/>
    <w:rsid w:val="0007063D"/>
    <w:rsid w:val="00070F6C"/>
    <w:rsid w:val="00071424"/>
    <w:rsid w:val="00071471"/>
    <w:rsid w:val="00071DEB"/>
    <w:rsid w:val="0007204D"/>
    <w:rsid w:val="0007231E"/>
    <w:rsid w:val="000727B2"/>
    <w:rsid w:val="00072D5E"/>
    <w:rsid w:val="000734D2"/>
    <w:rsid w:val="0007351F"/>
    <w:rsid w:val="000744D0"/>
    <w:rsid w:val="000748E4"/>
    <w:rsid w:val="00074B5F"/>
    <w:rsid w:val="00074E21"/>
    <w:rsid w:val="00075002"/>
    <w:rsid w:val="00075152"/>
    <w:rsid w:val="00075184"/>
    <w:rsid w:val="000751F3"/>
    <w:rsid w:val="000752AC"/>
    <w:rsid w:val="000754A8"/>
    <w:rsid w:val="000762BE"/>
    <w:rsid w:val="00076495"/>
    <w:rsid w:val="000764F1"/>
    <w:rsid w:val="000766AE"/>
    <w:rsid w:val="000766EB"/>
    <w:rsid w:val="00077769"/>
    <w:rsid w:val="00077A12"/>
    <w:rsid w:val="00077A93"/>
    <w:rsid w:val="00077AC7"/>
    <w:rsid w:val="0008004E"/>
    <w:rsid w:val="0008011D"/>
    <w:rsid w:val="0008094B"/>
    <w:rsid w:val="000811C3"/>
    <w:rsid w:val="000812EA"/>
    <w:rsid w:val="00081319"/>
    <w:rsid w:val="00081515"/>
    <w:rsid w:val="00081781"/>
    <w:rsid w:val="000817D0"/>
    <w:rsid w:val="00081872"/>
    <w:rsid w:val="00081AC2"/>
    <w:rsid w:val="00082206"/>
    <w:rsid w:val="0008252A"/>
    <w:rsid w:val="00082728"/>
    <w:rsid w:val="00082BC1"/>
    <w:rsid w:val="00082ED4"/>
    <w:rsid w:val="000833A3"/>
    <w:rsid w:val="00083DDB"/>
    <w:rsid w:val="0008425C"/>
    <w:rsid w:val="00084382"/>
    <w:rsid w:val="00084453"/>
    <w:rsid w:val="000845FA"/>
    <w:rsid w:val="00084821"/>
    <w:rsid w:val="0008503F"/>
    <w:rsid w:val="00085209"/>
    <w:rsid w:val="000858B5"/>
    <w:rsid w:val="00085FCB"/>
    <w:rsid w:val="000867A8"/>
    <w:rsid w:val="00086A79"/>
    <w:rsid w:val="00086C83"/>
    <w:rsid w:val="00087022"/>
    <w:rsid w:val="00087320"/>
    <w:rsid w:val="000874D7"/>
    <w:rsid w:val="000878FF"/>
    <w:rsid w:val="000902FF"/>
    <w:rsid w:val="000903F4"/>
    <w:rsid w:val="000905EA"/>
    <w:rsid w:val="00090659"/>
    <w:rsid w:val="00090746"/>
    <w:rsid w:val="00090AD4"/>
    <w:rsid w:val="00091A12"/>
    <w:rsid w:val="00091A84"/>
    <w:rsid w:val="00091AC4"/>
    <w:rsid w:val="00091DC1"/>
    <w:rsid w:val="00091E58"/>
    <w:rsid w:val="000920CD"/>
    <w:rsid w:val="0009294D"/>
    <w:rsid w:val="00092A80"/>
    <w:rsid w:val="00092B23"/>
    <w:rsid w:val="00092BB6"/>
    <w:rsid w:val="00093370"/>
    <w:rsid w:val="00093403"/>
    <w:rsid w:val="00093538"/>
    <w:rsid w:val="00093580"/>
    <w:rsid w:val="00094035"/>
    <w:rsid w:val="000941B2"/>
    <w:rsid w:val="00094E4B"/>
    <w:rsid w:val="00094F71"/>
    <w:rsid w:val="000951BB"/>
    <w:rsid w:val="000956CC"/>
    <w:rsid w:val="00095917"/>
    <w:rsid w:val="0009592B"/>
    <w:rsid w:val="00095BC2"/>
    <w:rsid w:val="0009638F"/>
    <w:rsid w:val="00097CB4"/>
    <w:rsid w:val="000A01AE"/>
    <w:rsid w:val="000A01C1"/>
    <w:rsid w:val="000A0D26"/>
    <w:rsid w:val="000A1164"/>
    <w:rsid w:val="000A13A3"/>
    <w:rsid w:val="000A16CF"/>
    <w:rsid w:val="000A17B9"/>
    <w:rsid w:val="000A1881"/>
    <w:rsid w:val="000A1D92"/>
    <w:rsid w:val="000A1F38"/>
    <w:rsid w:val="000A24E9"/>
    <w:rsid w:val="000A268C"/>
    <w:rsid w:val="000A2D04"/>
    <w:rsid w:val="000A2DE5"/>
    <w:rsid w:val="000A2EA3"/>
    <w:rsid w:val="000A33B5"/>
    <w:rsid w:val="000A3B70"/>
    <w:rsid w:val="000A3EC4"/>
    <w:rsid w:val="000A404C"/>
    <w:rsid w:val="000A40B7"/>
    <w:rsid w:val="000A40ED"/>
    <w:rsid w:val="000A4352"/>
    <w:rsid w:val="000A43A9"/>
    <w:rsid w:val="000A4496"/>
    <w:rsid w:val="000A49A9"/>
    <w:rsid w:val="000A5084"/>
    <w:rsid w:val="000A5398"/>
    <w:rsid w:val="000A5787"/>
    <w:rsid w:val="000A5922"/>
    <w:rsid w:val="000A5BA3"/>
    <w:rsid w:val="000A5C78"/>
    <w:rsid w:val="000A5DBD"/>
    <w:rsid w:val="000A5E55"/>
    <w:rsid w:val="000A609B"/>
    <w:rsid w:val="000A6285"/>
    <w:rsid w:val="000A6342"/>
    <w:rsid w:val="000A6E99"/>
    <w:rsid w:val="000A75BD"/>
    <w:rsid w:val="000A76F7"/>
    <w:rsid w:val="000A795F"/>
    <w:rsid w:val="000A7ADB"/>
    <w:rsid w:val="000A7B9B"/>
    <w:rsid w:val="000A7BBF"/>
    <w:rsid w:val="000A7FE0"/>
    <w:rsid w:val="000B0593"/>
    <w:rsid w:val="000B0A0B"/>
    <w:rsid w:val="000B0D81"/>
    <w:rsid w:val="000B1023"/>
    <w:rsid w:val="000B173C"/>
    <w:rsid w:val="000B1D37"/>
    <w:rsid w:val="000B2D0A"/>
    <w:rsid w:val="000B30B4"/>
    <w:rsid w:val="000B31CD"/>
    <w:rsid w:val="000B3745"/>
    <w:rsid w:val="000B37A3"/>
    <w:rsid w:val="000B37DD"/>
    <w:rsid w:val="000B3D01"/>
    <w:rsid w:val="000B3D54"/>
    <w:rsid w:val="000B3EBC"/>
    <w:rsid w:val="000B3F33"/>
    <w:rsid w:val="000B42D7"/>
    <w:rsid w:val="000B46A5"/>
    <w:rsid w:val="000B4AFD"/>
    <w:rsid w:val="000B4FFB"/>
    <w:rsid w:val="000B5874"/>
    <w:rsid w:val="000B5B5F"/>
    <w:rsid w:val="000B6218"/>
    <w:rsid w:val="000B6451"/>
    <w:rsid w:val="000B66FE"/>
    <w:rsid w:val="000B6859"/>
    <w:rsid w:val="000B6AA8"/>
    <w:rsid w:val="000B6AAF"/>
    <w:rsid w:val="000B6C8B"/>
    <w:rsid w:val="000B70F8"/>
    <w:rsid w:val="000B724D"/>
    <w:rsid w:val="000B7519"/>
    <w:rsid w:val="000B7854"/>
    <w:rsid w:val="000B7A92"/>
    <w:rsid w:val="000C0375"/>
    <w:rsid w:val="000C0C61"/>
    <w:rsid w:val="000C13C6"/>
    <w:rsid w:val="000C1464"/>
    <w:rsid w:val="000C1A34"/>
    <w:rsid w:val="000C1D2F"/>
    <w:rsid w:val="000C1FC2"/>
    <w:rsid w:val="000C2077"/>
    <w:rsid w:val="000C220F"/>
    <w:rsid w:val="000C3A7A"/>
    <w:rsid w:val="000C3BFD"/>
    <w:rsid w:val="000C407B"/>
    <w:rsid w:val="000C42C9"/>
    <w:rsid w:val="000C5335"/>
    <w:rsid w:val="000C56D5"/>
    <w:rsid w:val="000C5E55"/>
    <w:rsid w:val="000C61F9"/>
    <w:rsid w:val="000C6359"/>
    <w:rsid w:val="000C69F4"/>
    <w:rsid w:val="000C6BE4"/>
    <w:rsid w:val="000C748A"/>
    <w:rsid w:val="000C7B5B"/>
    <w:rsid w:val="000C7E82"/>
    <w:rsid w:val="000C7EE1"/>
    <w:rsid w:val="000D0B41"/>
    <w:rsid w:val="000D0E90"/>
    <w:rsid w:val="000D0F02"/>
    <w:rsid w:val="000D0FE5"/>
    <w:rsid w:val="000D1485"/>
    <w:rsid w:val="000D16D1"/>
    <w:rsid w:val="000D1A3D"/>
    <w:rsid w:val="000D1F23"/>
    <w:rsid w:val="000D200F"/>
    <w:rsid w:val="000D2016"/>
    <w:rsid w:val="000D2489"/>
    <w:rsid w:val="000D2806"/>
    <w:rsid w:val="000D28F1"/>
    <w:rsid w:val="000D3D54"/>
    <w:rsid w:val="000D4008"/>
    <w:rsid w:val="000D4D2B"/>
    <w:rsid w:val="000D54BF"/>
    <w:rsid w:val="000D577B"/>
    <w:rsid w:val="000D58FD"/>
    <w:rsid w:val="000D5A91"/>
    <w:rsid w:val="000D5D15"/>
    <w:rsid w:val="000D6161"/>
    <w:rsid w:val="000D6491"/>
    <w:rsid w:val="000D668F"/>
    <w:rsid w:val="000D6ABD"/>
    <w:rsid w:val="000D6D66"/>
    <w:rsid w:val="000D6F8E"/>
    <w:rsid w:val="000D72AC"/>
    <w:rsid w:val="000D7371"/>
    <w:rsid w:val="000D74A1"/>
    <w:rsid w:val="000D7651"/>
    <w:rsid w:val="000D7944"/>
    <w:rsid w:val="000D7D58"/>
    <w:rsid w:val="000E01F4"/>
    <w:rsid w:val="000E07DC"/>
    <w:rsid w:val="000E087C"/>
    <w:rsid w:val="000E0B40"/>
    <w:rsid w:val="000E0DB8"/>
    <w:rsid w:val="000E0F3C"/>
    <w:rsid w:val="000E12DB"/>
    <w:rsid w:val="000E143A"/>
    <w:rsid w:val="000E1C8D"/>
    <w:rsid w:val="000E21C2"/>
    <w:rsid w:val="000E2871"/>
    <w:rsid w:val="000E2AC4"/>
    <w:rsid w:val="000E31C8"/>
    <w:rsid w:val="000E3697"/>
    <w:rsid w:val="000E39F4"/>
    <w:rsid w:val="000E3C4E"/>
    <w:rsid w:val="000E3E56"/>
    <w:rsid w:val="000E3F8F"/>
    <w:rsid w:val="000E40CA"/>
    <w:rsid w:val="000E48B1"/>
    <w:rsid w:val="000E4B08"/>
    <w:rsid w:val="000E4C4B"/>
    <w:rsid w:val="000E5335"/>
    <w:rsid w:val="000E550D"/>
    <w:rsid w:val="000E56F0"/>
    <w:rsid w:val="000E5A5A"/>
    <w:rsid w:val="000E5A93"/>
    <w:rsid w:val="000E5E56"/>
    <w:rsid w:val="000E623E"/>
    <w:rsid w:val="000E6379"/>
    <w:rsid w:val="000E6387"/>
    <w:rsid w:val="000E6ACB"/>
    <w:rsid w:val="000E703D"/>
    <w:rsid w:val="000E767F"/>
    <w:rsid w:val="000E7695"/>
    <w:rsid w:val="000E7791"/>
    <w:rsid w:val="000E78B7"/>
    <w:rsid w:val="000E7A4F"/>
    <w:rsid w:val="000E7CA6"/>
    <w:rsid w:val="000F02EA"/>
    <w:rsid w:val="000F0587"/>
    <w:rsid w:val="000F0FA3"/>
    <w:rsid w:val="000F1380"/>
    <w:rsid w:val="000F164D"/>
    <w:rsid w:val="000F16FE"/>
    <w:rsid w:val="000F21BC"/>
    <w:rsid w:val="000F2480"/>
    <w:rsid w:val="000F25D0"/>
    <w:rsid w:val="000F2C6C"/>
    <w:rsid w:val="000F2E81"/>
    <w:rsid w:val="000F2F39"/>
    <w:rsid w:val="000F32F6"/>
    <w:rsid w:val="000F3549"/>
    <w:rsid w:val="000F38B8"/>
    <w:rsid w:val="000F3B8B"/>
    <w:rsid w:val="000F4063"/>
    <w:rsid w:val="000F4137"/>
    <w:rsid w:val="000F4224"/>
    <w:rsid w:val="000F4F47"/>
    <w:rsid w:val="000F5054"/>
    <w:rsid w:val="000F54DE"/>
    <w:rsid w:val="000F5DA1"/>
    <w:rsid w:val="000F5DF6"/>
    <w:rsid w:val="000F633E"/>
    <w:rsid w:val="000F6907"/>
    <w:rsid w:val="000F6B01"/>
    <w:rsid w:val="000F7822"/>
    <w:rsid w:val="000F7D0F"/>
    <w:rsid w:val="000F7DC9"/>
    <w:rsid w:val="00100A02"/>
    <w:rsid w:val="00101338"/>
    <w:rsid w:val="001013FF"/>
    <w:rsid w:val="00101B4E"/>
    <w:rsid w:val="0010221A"/>
    <w:rsid w:val="00102235"/>
    <w:rsid w:val="00102BBB"/>
    <w:rsid w:val="00102D27"/>
    <w:rsid w:val="00102DF7"/>
    <w:rsid w:val="00102F3F"/>
    <w:rsid w:val="00102F4D"/>
    <w:rsid w:val="0010303B"/>
    <w:rsid w:val="001030F3"/>
    <w:rsid w:val="00103100"/>
    <w:rsid w:val="0010337C"/>
    <w:rsid w:val="001044DA"/>
    <w:rsid w:val="001044FA"/>
    <w:rsid w:val="00104842"/>
    <w:rsid w:val="001049FC"/>
    <w:rsid w:val="00104F8E"/>
    <w:rsid w:val="0010548D"/>
    <w:rsid w:val="00105820"/>
    <w:rsid w:val="00105ABD"/>
    <w:rsid w:val="00105C44"/>
    <w:rsid w:val="001064CF"/>
    <w:rsid w:val="001064FB"/>
    <w:rsid w:val="001067EF"/>
    <w:rsid w:val="001069AC"/>
    <w:rsid w:val="00106E95"/>
    <w:rsid w:val="00107550"/>
    <w:rsid w:val="00107B9D"/>
    <w:rsid w:val="00107E3C"/>
    <w:rsid w:val="00107EA3"/>
    <w:rsid w:val="00107EB0"/>
    <w:rsid w:val="00107FFA"/>
    <w:rsid w:val="0011010F"/>
    <w:rsid w:val="001101B2"/>
    <w:rsid w:val="001101BC"/>
    <w:rsid w:val="001105CB"/>
    <w:rsid w:val="0011094F"/>
    <w:rsid w:val="00110967"/>
    <w:rsid w:val="00110B43"/>
    <w:rsid w:val="00110C5C"/>
    <w:rsid w:val="0011118F"/>
    <w:rsid w:val="001112CA"/>
    <w:rsid w:val="00111567"/>
    <w:rsid w:val="001125D0"/>
    <w:rsid w:val="001128D1"/>
    <w:rsid w:val="00112AF6"/>
    <w:rsid w:val="00112B5C"/>
    <w:rsid w:val="00112B81"/>
    <w:rsid w:val="001132FC"/>
    <w:rsid w:val="0011351C"/>
    <w:rsid w:val="00113C1D"/>
    <w:rsid w:val="00113D8F"/>
    <w:rsid w:val="00114080"/>
    <w:rsid w:val="00114145"/>
    <w:rsid w:val="001145A3"/>
    <w:rsid w:val="00115892"/>
    <w:rsid w:val="00115F65"/>
    <w:rsid w:val="001165C0"/>
    <w:rsid w:val="001168A0"/>
    <w:rsid w:val="001169FC"/>
    <w:rsid w:val="00116BC7"/>
    <w:rsid w:val="001174BE"/>
    <w:rsid w:val="001177DD"/>
    <w:rsid w:val="001177E6"/>
    <w:rsid w:val="00117C48"/>
    <w:rsid w:val="00117D5A"/>
    <w:rsid w:val="001202AA"/>
    <w:rsid w:val="001207B6"/>
    <w:rsid w:val="00120831"/>
    <w:rsid w:val="001209DF"/>
    <w:rsid w:val="001211A3"/>
    <w:rsid w:val="001212EC"/>
    <w:rsid w:val="0012131C"/>
    <w:rsid w:val="00121956"/>
    <w:rsid w:val="001221D6"/>
    <w:rsid w:val="00122721"/>
    <w:rsid w:val="00122EB7"/>
    <w:rsid w:val="00122F1C"/>
    <w:rsid w:val="001239BB"/>
    <w:rsid w:val="00123C56"/>
    <w:rsid w:val="001241D9"/>
    <w:rsid w:val="00124260"/>
    <w:rsid w:val="00124697"/>
    <w:rsid w:val="00124718"/>
    <w:rsid w:val="001249E9"/>
    <w:rsid w:val="00124DCF"/>
    <w:rsid w:val="001254A6"/>
    <w:rsid w:val="00125849"/>
    <w:rsid w:val="00125D85"/>
    <w:rsid w:val="00125E4F"/>
    <w:rsid w:val="001262D8"/>
    <w:rsid w:val="0012639F"/>
    <w:rsid w:val="001267DF"/>
    <w:rsid w:val="001267EE"/>
    <w:rsid w:val="0012749F"/>
    <w:rsid w:val="00127A6F"/>
    <w:rsid w:val="00127E35"/>
    <w:rsid w:val="00127EE4"/>
    <w:rsid w:val="00130DAD"/>
    <w:rsid w:val="001310E1"/>
    <w:rsid w:val="00131B51"/>
    <w:rsid w:val="00131CFE"/>
    <w:rsid w:val="00132570"/>
    <w:rsid w:val="00132891"/>
    <w:rsid w:val="00133559"/>
    <w:rsid w:val="00133588"/>
    <w:rsid w:val="00133C3C"/>
    <w:rsid w:val="001344E5"/>
    <w:rsid w:val="001353FF"/>
    <w:rsid w:val="001360A5"/>
    <w:rsid w:val="00137000"/>
    <w:rsid w:val="00137E83"/>
    <w:rsid w:val="00137FB2"/>
    <w:rsid w:val="001409D6"/>
    <w:rsid w:val="00140A81"/>
    <w:rsid w:val="00140F04"/>
    <w:rsid w:val="00140F8F"/>
    <w:rsid w:val="001414D7"/>
    <w:rsid w:val="001417A7"/>
    <w:rsid w:val="001417FE"/>
    <w:rsid w:val="001420ED"/>
    <w:rsid w:val="001421A7"/>
    <w:rsid w:val="00142433"/>
    <w:rsid w:val="001427BE"/>
    <w:rsid w:val="00142835"/>
    <w:rsid w:val="00142BB9"/>
    <w:rsid w:val="00142EB1"/>
    <w:rsid w:val="001438DE"/>
    <w:rsid w:val="00143916"/>
    <w:rsid w:val="00143E87"/>
    <w:rsid w:val="0014424A"/>
    <w:rsid w:val="001442D8"/>
    <w:rsid w:val="00144A22"/>
    <w:rsid w:val="00144A36"/>
    <w:rsid w:val="0014547E"/>
    <w:rsid w:val="00145B5B"/>
    <w:rsid w:val="0014612C"/>
    <w:rsid w:val="001469B2"/>
    <w:rsid w:val="00146C3C"/>
    <w:rsid w:val="00146C9C"/>
    <w:rsid w:val="00146DC0"/>
    <w:rsid w:val="00147A89"/>
    <w:rsid w:val="00147EF6"/>
    <w:rsid w:val="00147F8E"/>
    <w:rsid w:val="0015024B"/>
    <w:rsid w:val="0015028E"/>
    <w:rsid w:val="00150621"/>
    <w:rsid w:val="00150691"/>
    <w:rsid w:val="00150BB4"/>
    <w:rsid w:val="001512C1"/>
    <w:rsid w:val="00151A61"/>
    <w:rsid w:val="00151BBE"/>
    <w:rsid w:val="001523BA"/>
    <w:rsid w:val="001525CD"/>
    <w:rsid w:val="00152613"/>
    <w:rsid w:val="001529F3"/>
    <w:rsid w:val="00152B8A"/>
    <w:rsid w:val="00153783"/>
    <w:rsid w:val="00153A0F"/>
    <w:rsid w:val="00153AC6"/>
    <w:rsid w:val="00153C07"/>
    <w:rsid w:val="0015467E"/>
    <w:rsid w:val="0015475E"/>
    <w:rsid w:val="0015476A"/>
    <w:rsid w:val="001548E6"/>
    <w:rsid w:val="00154A24"/>
    <w:rsid w:val="00154C07"/>
    <w:rsid w:val="00154E8F"/>
    <w:rsid w:val="00155204"/>
    <w:rsid w:val="00155509"/>
    <w:rsid w:val="00155A38"/>
    <w:rsid w:val="001561D5"/>
    <w:rsid w:val="0015631C"/>
    <w:rsid w:val="00156674"/>
    <w:rsid w:val="00157269"/>
    <w:rsid w:val="0015757B"/>
    <w:rsid w:val="00157700"/>
    <w:rsid w:val="00157893"/>
    <w:rsid w:val="00157AAA"/>
    <w:rsid w:val="00160376"/>
    <w:rsid w:val="0016043A"/>
    <w:rsid w:val="00160477"/>
    <w:rsid w:val="00160729"/>
    <w:rsid w:val="00160871"/>
    <w:rsid w:val="00160953"/>
    <w:rsid w:val="00160A4D"/>
    <w:rsid w:val="00160AFB"/>
    <w:rsid w:val="00161263"/>
    <w:rsid w:val="001617CA"/>
    <w:rsid w:val="00161BB9"/>
    <w:rsid w:val="00162081"/>
    <w:rsid w:val="00163483"/>
    <w:rsid w:val="00163DB1"/>
    <w:rsid w:val="00163F6C"/>
    <w:rsid w:val="001640AF"/>
    <w:rsid w:val="00164478"/>
    <w:rsid w:val="001654F0"/>
    <w:rsid w:val="00166463"/>
    <w:rsid w:val="001664F8"/>
    <w:rsid w:val="00166A81"/>
    <w:rsid w:val="00166CD2"/>
    <w:rsid w:val="00167BCB"/>
    <w:rsid w:val="00170067"/>
    <w:rsid w:val="0017019F"/>
    <w:rsid w:val="00170343"/>
    <w:rsid w:val="00171EA3"/>
    <w:rsid w:val="001723FC"/>
    <w:rsid w:val="00172469"/>
    <w:rsid w:val="00172858"/>
    <w:rsid w:val="00172F10"/>
    <w:rsid w:val="001733AF"/>
    <w:rsid w:val="0017341D"/>
    <w:rsid w:val="001737A5"/>
    <w:rsid w:val="001737C0"/>
    <w:rsid w:val="001738DD"/>
    <w:rsid w:val="001741EF"/>
    <w:rsid w:val="00174263"/>
    <w:rsid w:val="00174857"/>
    <w:rsid w:val="00174D17"/>
    <w:rsid w:val="0017515D"/>
    <w:rsid w:val="001754C0"/>
    <w:rsid w:val="00175522"/>
    <w:rsid w:val="00175571"/>
    <w:rsid w:val="00175755"/>
    <w:rsid w:val="00175B3E"/>
    <w:rsid w:val="001765E9"/>
    <w:rsid w:val="00176653"/>
    <w:rsid w:val="00176A91"/>
    <w:rsid w:val="001772ED"/>
    <w:rsid w:val="001773FB"/>
    <w:rsid w:val="00177BD6"/>
    <w:rsid w:val="00177C1D"/>
    <w:rsid w:val="00177C97"/>
    <w:rsid w:val="00177F68"/>
    <w:rsid w:val="0017BA7E"/>
    <w:rsid w:val="0018072C"/>
    <w:rsid w:val="0018083D"/>
    <w:rsid w:val="00180A10"/>
    <w:rsid w:val="00180DE3"/>
    <w:rsid w:val="001812A4"/>
    <w:rsid w:val="0018197C"/>
    <w:rsid w:val="00181DDD"/>
    <w:rsid w:val="00181E47"/>
    <w:rsid w:val="00182628"/>
    <w:rsid w:val="0018262E"/>
    <w:rsid w:val="001828FC"/>
    <w:rsid w:val="00182A67"/>
    <w:rsid w:val="00182C31"/>
    <w:rsid w:val="00182EEE"/>
    <w:rsid w:val="00183055"/>
    <w:rsid w:val="00184172"/>
    <w:rsid w:val="00184579"/>
    <w:rsid w:val="001847CD"/>
    <w:rsid w:val="00184807"/>
    <w:rsid w:val="00184BE1"/>
    <w:rsid w:val="00184EF3"/>
    <w:rsid w:val="00185615"/>
    <w:rsid w:val="00185616"/>
    <w:rsid w:val="00185D10"/>
    <w:rsid w:val="00186900"/>
    <w:rsid w:val="00186D5C"/>
    <w:rsid w:val="00186F0A"/>
    <w:rsid w:val="00187621"/>
    <w:rsid w:val="0018768F"/>
    <w:rsid w:val="00187B88"/>
    <w:rsid w:val="0018B769"/>
    <w:rsid w:val="001905EA"/>
    <w:rsid w:val="001909DF"/>
    <w:rsid w:val="00190F54"/>
    <w:rsid w:val="00192241"/>
    <w:rsid w:val="00192377"/>
    <w:rsid w:val="0019272F"/>
    <w:rsid w:val="00192DF8"/>
    <w:rsid w:val="00193024"/>
    <w:rsid w:val="00193214"/>
    <w:rsid w:val="0019363F"/>
    <w:rsid w:val="00193AD2"/>
    <w:rsid w:val="00193E4E"/>
    <w:rsid w:val="00194517"/>
    <w:rsid w:val="0019454A"/>
    <w:rsid w:val="00194A04"/>
    <w:rsid w:val="00194D6D"/>
    <w:rsid w:val="00194E4F"/>
    <w:rsid w:val="00194E5C"/>
    <w:rsid w:val="0019501F"/>
    <w:rsid w:val="00195223"/>
    <w:rsid w:val="00195229"/>
    <w:rsid w:val="00195377"/>
    <w:rsid w:val="001958D7"/>
    <w:rsid w:val="00195E05"/>
    <w:rsid w:val="001962FE"/>
    <w:rsid w:val="00196A65"/>
    <w:rsid w:val="00196D6A"/>
    <w:rsid w:val="00197379"/>
    <w:rsid w:val="0019773B"/>
    <w:rsid w:val="001978CB"/>
    <w:rsid w:val="001A01FE"/>
    <w:rsid w:val="001A0316"/>
    <w:rsid w:val="001A05CD"/>
    <w:rsid w:val="001A0651"/>
    <w:rsid w:val="001A0998"/>
    <w:rsid w:val="001A0AC7"/>
    <w:rsid w:val="001A0C60"/>
    <w:rsid w:val="001A0F25"/>
    <w:rsid w:val="001A11C2"/>
    <w:rsid w:val="001A17EB"/>
    <w:rsid w:val="001A1BEE"/>
    <w:rsid w:val="001A21F5"/>
    <w:rsid w:val="001A273C"/>
    <w:rsid w:val="001A28DF"/>
    <w:rsid w:val="001A354D"/>
    <w:rsid w:val="001A3604"/>
    <w:rsid w:val="001A3BB7"/>
    <w:rsid w:val="001A53EA"/>
    <w:rsid w:val="001A58DA"/>
    <w:rsid w:val="001A5DA8"/>
    <w:rsid w:val="001A68BC"/>
    <w:rsid w:val="001A696E"/>
    <w:rsid w:val="001A6A23"/>
    <w:rsid w:val="001A6BD0"/>
    <w:rsid w:val="001A6E94"/>
    <w:rsid w:val="001A76D8"/>
    <w:rsid w:val="001A7C60"/>
    <w:rsid w:val="001A7E40"/>
    <w:rsid w:val="001B04E5"/>
    <w:rsid w:val="001B093A"/>
    <w:rsid w:val="001B0BF3"/>
    <w:rsid w:val="001B0EF1"/>
    <w:rsid w:val="001B129D"/>
    <w:rsid w:val="001B14F8"/>
    <w:rsid w:val="001B188D"/>
    <w:rsid w:val="001B18FB"/>
    <w:rsid w:val="001B1B42"/>
    <w:rsid w:val="001B1CC6"/>
    <w:rsid w:val="001B3CC2"/>
    <w:rsid w:val="001B3E02"/>
    <w:rsid w:val="001B3ECC"/>
    <w:rsid w:val="001B3F81"/>
    <w:rsid w:val="001B44B2"/>
    <w:rsid w:val="001B543B"/>
    <w:rsid w:val="001B621D"/>
    <w:rsid w:val="001B633A"/>
    <w:rsid w:val="001B634D"/>
    <w:rsid w:val="001B6511"/>
    <w:rsid w:val="001B66E5"/>
    <w:rsid w:val="001B6A90"/>
    <w:rsid w:val="001B6C0A"/>
    <w:rsid w:val="001B75A9"/>
    <w:rsid w:val="001B75AA"/>
    <w:rsid w:val="001B76DF"/>
    <w:rsid w:val="001B785A"/>
    <w:rsid w:val="001C0839"/>
    <w:rsid w:val="001C1144"/>
    <w:rsid w:val="001C12D0"/>
    <w:rsid w:val="001C1A1A"/>
    <w:rsid w:val="001C2044"/>
    <w:rsid w:val="001C22F2"/>
    <w:rsid w:val="001C2488"/>
    <w:rsid w:val="001C28F3"/>
    <w:rsid w:val="001C28F4"/>
    <w:rsid w:val="001C2952"/>
    <w:rsid w:val="001C2E90"/>
    <w:rsid w:val="001C326A"/>
    <w:rsid w:val="001C3C9D"/>
    <w:rsid w:val="001C3D72"/>
    <w:rsid w:val="001C447B"/>
    <w:rsid w:val="001C471A"/>
    <w:rsid w:val="001C49A6"/>
    <w:rsid w:val="001C4B1E"/>
    <w:rsid w:val="001C54CB"/>
    <w:rsid w:val="001C55C3"/>
    <w:rsid w:val="001C593B"/>
    <w:rsid w:val="001C5A7B"/>
    <w:rsid w:val="001C63F0"/>
    <w:rsid w:val="001C671A"/>
    <w:rsid w:val="001C68D6"/>
    <w:rsid w:val="001C6C3C"/>
    <w:rsid w:val="001C6D44"/>
    <w:rsid w:val="001C6DE9"/>
    <w:rsid w:val="001C6FE7"/>
    <w:rsid w:val="001C77B5"/>
    <w:rsid w:val="001C79FC"/>
    <w:rsid w:val="001C7C50"/>
    <w:rsid w:val="001D06E7"/>
    <w:rsid w:val="001D0840"/>
    <w:rsid w:val="001D0898"/>
    <w:rsid w:val="001D08E4"/>
    <w:rsid w:val="001D0EA0"/>
    <w:rsid w:val="001D103F"/>
    <w:rsid w:val="001D1F48"/>
    <w:rsid w:val="001D202B"/>
    <w:rsid w:val="001D2168"/>
    <w:rsid w:val="001D2921"/>
    <w:rsid w:val="001D29EA"/>
    <w:rsid w:val="001D2F0F"/>
    <w:rsid w:val="001D34BF"/>
    <w:rsid w:val="001D34C4"/>
    <w:rsid w:val="001D3E58"/>
    <w:rsid w:val="001D40DA"/>
    <w:rsid w:val="001D478C"/>
    <w:rsid w:val="001D4925"/>
    <w:rsid w:val="001D4B03"/>
    <w:rsid w:val="001D5512"/>
    <w:rsid w:val="001D579A"/>
    <w:rsid w:val="001D58FA"/>
    <w:rsid w:val="001D5CE3"/>
    <w:rsid w:val="001D6168"/>
    <w:rsid w:val="001D795F"/>
    <w:rsid w:val="001D7F80"/>
    <w:rsid w:val="001D7F9D"/>
    <w:rsid w:val="001E07EB"/>
    <w:rsid w:val="001E0993"/>
    <w:rsid w:val="001E0CAC"/>
    <w:rsid w:val="001E0DAD"/>
    <w:rsid w:val="001E0DF6"/>
    <w:rsid w:val="001E12E9"/>
    <w:rsid w:val="001E15F9"/>
    <w:rsid w:val="001E1B26"/>
    <w:rsid w:val="001E1BB1"/>
    <w:rsid w:val="001E1F19"/>
    <w:rsid w:val="001E209A"/>
    <w:rsid w:val="001E2278"/>
    <w:rsid w:val="001E29E3"/>
    <w:rsid w:val="001E2A29"/>
    <w:rsid w:val="001E2A82"/>
    <w:rsid w:val="001E2AD3"/>
    <w:rsid w:val="001E322A"/>
    <w:rsid w:val="001E3547"/>
    <w:rsid w:val="001E3707"/>
    <w:rsid w:val="001E3CF7"/>
    <w:rsid w:val="001E4288"/>
    <w:rsid w:val="001E48D0"/>
    <w:rsid w:val="001E4C00"/>
    <w:rsid w:val="001E4E95"/>
    <w:rsid w:val="001E5682"/>
    <w:rsid w:val="001E572A"/>
    <w:rsid w:val="001E5950"/>
    <w:rsid w:val="001E5A30"/>
    <w:rsid w:val="001E5B76"/>
    <w:rsid w:val="001E6077"/>
    <w:rsid w:val="001E6172"/>
    <w:rsid w:val="001E6855"/>
    <w:rsid w:val="001E6C74"/>
    <w:rsid w:val="001E72D5"/>
    <w:rsid w:val="001E77DF"/>
    <w:rsid w:val="001E79A3"/>
    <w:rsid w:val="001E7E9B"/>
    <w:rsid w:val="001F01F8"/>
    <w:rsid w:val="001F0575"/>
    <w:rsid w:val="001F0648"/>
    <w:rsid w:val="001F0B0A"/>
    <w:rsid w:val="001F11A7"/>
    <w:rsid w:val="001F1243"/>
    <w:rsid w:val="001F135D"/>
    <w:rsid w:val="001F141D"/>
    <w:rsid w:val="001F171E"/>
    <w:rsid w:val="001F2109"/>
    <w:rsid w:val="001F2C5B"/>
    <w:rsid w:val="001F2D83"/>
    <w:rsid w:val="001F3322"/>
    <w:rsid w:val="001F40EB"/>
    <w:rsid w:val="001F428A"/>
    <w:rsid w:val="001F49EB"/>
    <w:rsid w:val="001F4EF1"/>
    <w:rsid w:val="001F50D3"/>
    <w:rsid w:val="001F5662"/>
    <w:rsid w:val="001F5EBF"/>
    <w:rsid w:val="001F5F23"/>
    <w:rsid w:val="001F5F39"/>
    <w:rsid w:val="001F6034"/>
    <w:rsid w:val="001F629E"/>
    <w:rsid w:val="001F64C9"/>
    <w:rsid w:val="001F6BDC"/>
    <w:rsid w:val="001F6D0E"/>
    <w:rsid w:val="001F749B"/>
    <w:rsid w:val="001F7C54"/>
    <w:rsid w:val="001F7E56"/>
    <w:rsid w:val="00200042"/>
    <w:rsid w:val="0020005E"/>
    <w:rsid w:val="002000C2"/>
    <w:rsid w:val="0020024B"/>
    <w:rsid w:val="0020071C"/>
    <w:rsid w:val="00200CC5"/>
    <w:rsid w:val="00200CD9"/>
    <w:rsid w:val="00201000"/>
    <w:rsid w:val="002011D4"/>
    <w:rsid w:val="00201499"/>
    <w:rsid w:val="002014A4"/>
    <w:rsid w:val="00201906"/>
    <w:rsid w:val="0020211E"/>
    <w:rsid w:val="00202382"/>
    <w:rsid w:val="0020274F"/>
    <w:rsid w:val="0020354B"/>
    <w:rsid w:val="002039EA"/>
    <w:rsid w:val="00203A27"/>
    <w:rsid w:val="00203BBD"/>
    <w:rsid w:val="002049F1"/>
    <w:rsid w:val="00204A88"/>
    <w:rsid w:val="00204B2E"/>
    <w:rsid w:val="0020545F"/>
    <w:rsid w:val="002055F3"/>
    <w:rsid w:val="0020568D"/>
    <w:rsid w:val="002059AE"/>
    <w:rsid w:val="00205A68"/>
    <w:rsid w:val="00206762"/>
    <w:rsid w:val="0020681D"/>
    <w:rsid w:val="00206E9E"/>
    <w:rsid w:val="002071F4"/>
    <w:rsid w:val="00207368"/>
    <w:rsid w:val="002075F7"/>
    <w:rsid w:val="00207E08"/>
    <w:rsid w:val="00210083"/>
    <w:rsid w:val="00210142"/>
    <w:rsid w:val="00210508"/>
    <w:rsid w:val="002106DD"/>
    <w:rsid w:val="00211024"/>
    <w:rsid w:val="0021165C"/>
    <w:rsid w:val="00211730"/>
    <w:rsid w:val="00211BFC"/>
    <w:rsid w:val="002121C3"/>
    <w:rsid w:val="00212573"/>
    <w:rsid w:val="00212B26"/>
    <w:rsid w:val="00213011"/>
    <w:rsid w:val="002131EB"/>
    <w:rsid w:val="00213253"/>
    <w:rsid w:val="0021360B"/>
    <w:rsid w:val="00213B74"/>
    <w:rsid w:val="00214395"/>
    <w:rsid w:val="002144F7"/>
    <w:rsid w:val="00214629"/>
    <w:rsid w:val="00214679"/>
    <w:rsid w:val="002150D1"/>
    <w:rsid w:val="00215342"/>
    <w:rsid w:val="002156DC"/>
    <w:rsid w:val="00215880"/>
    <w:rsid w:val="002158FC"/>
    <w:rsid w:val="002159E6"/>
    <w:rsid w:val="00215CF7"/>
    <w:rsid w:val="00215F49"/>
    <w:rsid w:val="00215F55"/>
    <w:rsid w:val="002162F5"/>
    <w:rsid w:val="002162F8"/>
    <w:rsid w:val="0021654C"/>
    <w:rsid w:val="00216FEB"/>
    <w:rsid w:val="002173CD"/>
    <w:rsid w:val="00217532"/>
    <w:rsid w:val="0021764F"/>
    <w:rsid w:val="0021794E"/>
    <w:rsid w:val="00217A45"/>
    <w:rsid w:val="00217E16"/>
    <w:rsid w:val="00220B78"/>
    <w:rsid w:val="00220EC3"/>
    <w:rsid w:val="00221995"/>
    <w:rsid w:val="00221A9A"/>
    <w:rsid w:val="00221AEF"/>
    <w:rsid w:val="00221C8A"/>
    <w:rsid w:val="00222443"/>
    <w:rsid w:val="00222849"/>
    <w:rsid w:val="00222AE0"/>
    <w:rsid w:val="0022334B"/>
    <w:rsid w:val="002236ED"/>
    <w:rsid w:val="00223767"/>
    <w:rsid w:val="00223D83"/>
    <w:rsid w:val="00224AF5"/>
    <w:rsid w:val="00224C5A"/>
    <w:rsid w:val="00224CCD"/>
    <w:rsid w:val="002250DC"/>
    <w:rsid w:val="002252A5"/>
    <w:rsid w:val="002254E2"/>
    <w:rsid w:val="002259A0"/>
    <w:rsid w:val="00225BAF"/>
    <w:rsid w:val="00225FE3"/>
    <w:rsid w:val="0022617A"/>
    <w:rsid w:val="002267CD"/>
    <w:rsid w:val="00226844"/>
    <w:rsid w:val="002269D4"/>
    <w:rsid w:val="002269EC"/>
    <w:rsid w:val="00226AB6"/>
    <w:rsid w:val="00226C67"/>
    <w:rsid w:val="00226EED"/>
    <w:rsid w:val="0022749A"/>
    <w:rsid w:val="002274B0"/>
    <w:rsid w:val="002278E7"/>
    <w:rsid w:val="00227D02"/>
    <w:rsid w:val="00227E27"/>
    <w:rsid w:val="0023077A"/>
    <w:rsid w:val="00230D36"/>
    <w:rsid w:val="00230F19"/>
    <w:rsid w:val="00230F69"/>
    <w:rsid w:val="0023127A"/>
    <w:rsid w:val="0023133D"/>
    <w:rsid w:val="00231587"/>
    <w:rsid w:val="00231C0E"/>
    <w:rsid w:val="002320C8"/>
    <w:rsid w:val="0023259E"/>
    <w:rsid w:val="00233223"/>
    <w:rsid w:val="002336CE"/>
    <w:rsid w:val="002337DD"/>
    <w:rsid w:val="00233DA4"/>
    <w:rsid w:val="00233E85"/>
    <w:rsid w:val="00235870"/>
    <w:rsid w:val="00235AAE"/>
    <w:rsid w:val="00236263"/>
    <w:rsid w:val="0023632C"/>
    <w:rsid w:val="00236351"/>
    <w:rsid w:val="002363C3"/>
    <w:rsid w:val="00236B23"/>
    <w:rsid w:val="00236B82"/>
    <w:rsid w:val="0023761F"/>
    <w:rsid w:val="00237764"/>
    <w:rsid w:val="002377E0"/>
    <w:rsid w:val="002378F9"/>
    <w:rsid w:val="0024003E"/>
    <w:rsid w:val="002401C0"/>
    <w:rsid w:val="002402F6"/>
    <w:rsid w:val="002404C0"/>
    <w:rsid w:val="00240928"/>
    <w:rsid w:val="00240F53"/>
    <w:rsid w:val="00241205"/>
    <w:rsid w:val="002418E5"/>
    <w:rsid w:val="00241B9E"/>
    <w:rsid w:val="00241C8C"/>
    <w:rsid w:val="00241ED9"/>
    <w:rsid w:val="00241EE1"/>
    <w:rsid w:val="002422D8"/>
    <w:rsid w:val="00242536"/>
    <w:rsid w:val="0024287A"/>
    <w:rsid w:val="00242C42"/>
    <w:rsid w:val="0024319A"/>
    <w:rsid w:val="002432A7"/>
    <w:rsid w:val="002439D1"/>
    <w:rsid w:val="00243E9F"/>
    <w:rsid w:val="00243FDA"/>
    <w:rsid w:val="0024433E"/>
    <w:rsid w:val="00244401"/>
    <w:rsid w:val="002448D7"/>
    <w:rsid w:val="00244C82"/>
    <w:rsid w:val="00244F3B"/>
    <w:rsid w:val="002450E1"/>
    <w:rsid w:val="00245865"/>
    <w:rsid w:val="00245D24"/>
    <w:rsid w:val="00245D9B"/>
    <w:rsid w:val="00246266"/>
    <w:rsid w:val="002465B8"/>
    <w:rsid w:val="00246AA0"/>
    <w:rsid w:val="00246EAF"/>
    <w:rsid w:val="0024753F"/>
    <w:rsid w:val="00247E87"/>
    <w:rsid w:val="002500E4"/>
    <w:rsid w:val="0025040F"/>
    <w:rsid w:val="002504D8"/>
    <w:rsid w:val="00250503"/>
    <w:rsid w:val="002507A8"/>
    <w:rsid w:val="00250AFB"/>
    <w:rsid w:val="002519BB"/>
    <w:rsid w:val="00251A33"/>
    <w:rsid w:val="00251AA1"/>
    <w:rsid w:val="00252A9A"/>
    <w:rsid w:val="00253259"/>
    <w:rsid w:val="00253615"/>
    <w:rsid w:val="00253896"/>
    <w:rsid w:val="002539B4"/>
    <w:rsid w:val="00253A51"/>
    <w:rsid w:val="002548DA"/>
    <w:rsid w:val="00254AC5"/>
    <w:rsid w:val="00254B00"/>
    <w:rsid w:val="00254DA8"/>
    <w:rsid w:val="00254E36"/>
    <w:rsid w:val="002556E7"/>
    <w:rsid w:val="0025570E"/>
    <w:rsid w:val="0025597B"/>
    <w:rsid w:val="00255A80"/>
    <w:rsid w:val="00255C08"/>
    <w:rsid w:val="002560C2"/>
    <w:rsid w:val="0025659C"/>
    <w:rsid w:val="00256990"/>
    <w:rsid w:val="00256AC9"/>
    <w:rsid w:val="00256EE8"/>
    <w:rsid w:val="0025788B"/>
    <w:rsid w:val="00257E7B"/>
    <w:rsid w:val="002602F9"/>
    <w:rsid w:val="00260717"/>
    <w:rsid w:val="002607B6"/>
    <w:rsid w:val="002610A1"/>
    <w:rsid w:val="0026175C"/>
    <w:rsid w:val="0026194E"/>
    <w:rsid w:val="00261F7F"/>
    <w:rsid w:val="00262611"/>
    <w:rsid w:val="00262D7A"/>
    <w:rsid w:val="00262DBF"/>
    <w:rsid w:val="00263804"/>
    <w:rsid w:val="002638F4"/>
    <w:rsid w:val="0026397A"/>
    <w:rsid w:val="00263EE0"/>
    <w:rsid w:val="00264259"/>
    <w:rsid w:val="002645EE"/>
    <w:rsid w:val="00264923"/>
    <w:rsid w:val="00264C27"/>
    <w:rsid w:val="00264D71"/>
    <w:rsid w:val="00264E59"/>
    <w:rsid w:val="00265407"/>
    <w:rsid w:val="00265862"/>
    <w:rsid w:val="0026586C"/>
    <w:rsid w:val="00265AD5"/>
    <w:rsid w:val="00265C81"/>
    <w:rsid w:val="00265CA9"/>
    <w:rsid w:val="00265D12"/>
    <w:rsid w:val="00265F07"/>
    <w:rsid w:val="00266133"/>
    <w:rsid w:val="00266671"/>
    <w:rsid w:val="00267723"/>
    <w:rsid w:val="00267781"/>
    <w:rsid w:val="00267E62"/>
    <w:rsid w:val="0027030D"/>
    <w:rsid w:val="00270918"/>
    <w:rsid w:val="00270B9C"/>
    <w:rsid w:val="00270BEC"/>
    <w:rsid w:val="00270C2B"/>
    <w:rsid w:val="00271225"/>
    <w:rsid w:val="0027176E"/>
    <w:rsid w:val="00271A40"/>
    <w:rsid w:val="00271D76"/>
    <w:rsid w:val="002723EF"/>
    <w:rsid w:val="00272685"/>
    <w:rsid w:val="0027301D"/>
    <w:rsid w:val="0027325D"/>
    <w:rsid w:val="00273739"/>
    <w:rsid w:val="00273A1E"/>
    <w:rsid w:val="0027467E"/>
    <w:rsid w:val="002746B7"/>
    <w:rsid w:val="00274D77"/>
    <w:rsid w:val="00274E22"/>
    <w:rsid w:val="002754AA"/>
    <w:rsid w:val="002754BA"/>
    <w:rsid w:val="002759F4"/>
    <w:rsid w:val="00275DA7"/>
    <w:rsid w:val="00275FB8"/>
    <w:rsid w:val="00275FC8"/>
    <w:rsid w:val="00275FE2"/>
    <w:rsid w:val="00276181"/>
    <w:rsid w:val="0027661E"/>
    <w:rsid w:val="0027676A"/>
    <w:rsid w:val="00276E86"/>
    <w:rsid w:val="002772BF"/>
    <w:rsid w:val="002775B0"/>
    <w:rsid w:val="00280609"/>
    <w:rsid w:val="002808BA"/>
    <w:rsid w:val="00280A1F"/>
    <w:rsid w:val="00280B82"/>
    <w:rsid w:val="00280F8B"/>
    <w:rsid w:val="0028117B"/>
    <w:rsid w:val="002815AD"/>
    <w:rsid w:val="0028185B"/>
    <w:rsid w:val="00281BFF"/>
    <w:rsid w:val="00281D18"/>
    <w:rsid w:val="00281DE9"/>
    <w:rsid w:val="0028250C"/>
    <w:rsid w:val="002825EA"/>
    <w:rsid w:val="002829F0"/>
    <w:rsid w:val="00282A0E"/>
    <w:rsid w:val="00282CF6"/>
    <w:rsid w:val="002836C4"/>
    <w:rsid w:val="00283B6F"/>
    <w:rsid w:val="00283C11"/>
    <w:rsid w:val="00283D12"/>
    <w:rsid w:val="00283FC8"/>
    <w:rsid w:val="002845A1"/>
    <w:rsid w:val="00284914"/>
    <w:rsid w:val="00284A9B"/>
    <w:rsid w:val="00284BA9"/>
    <w:rsid w:val="00284EFB"/>
    <w:rsid w:val="0028550D"/>
    <w:rsid w:val="002859AA"/>
    <w:rsid w:val="00285EAC"/>
    <w:rsid w:val="00286258"/>
    <w:rsid w:val="00286936"/>
    <w:rsid w:val="00286CDE"/>
    <w:rsid w:val="0028746B"/>
    <w:rsid w:val="0028762D"/>
    <w:rsid w:val="00287900"/>
    <w:rsid w:val="00287F25"/>
    <w:rsid w:val="00290308"/>
    <w:rsid w:val="002903DA"/>
    <w:rsid w:val="0029058D"/>
    <w:rsid w:val="00290745"/>
    <w:rsid w:val="00290AF9"/>
    <w:rsid w:val="00291395"/>
    <w:rsid w:val="00291489"/>
    <w:rsid w:val="00291A40"/>
    <w:rsid w:val="0029206B"/>
    <w:rsid w:val="00292332"/>
    <w:rsid w:val="00292B44"/>
    <w:rsid w:val="00292BCC"/>
    <w:rsid w:val="002934BC"/>
    <w:rsid w:val="002935B3"/>
    <w:rsid w:val="00293602"/>
    <w:rsid w:val="00293930"/>
    <w:rsid w:val="00293C8B"/>
    <w:rsid w:val="00294059"/>
    <w:rsid w:val="002945AD"/>
    <w:rsid w:val="00294BAE"/>
    <w:rsid w:val="00294BEC"/>
    <w:rsid w:val="0029513D"/>
    <w:rsid w:val="00295375"/>
    <w:rsid w:val="002959E2"/>
    <w:rsid w:val="00295B9C"/>
    <w:rsid w:val="00295BE9"/>
    <w:rsid w:val="00295C49"/>
    <w:rsid w:val="00295E6A"/>
    <w:rsid w:val="00296687"/>
    <w:rsid w:val="002967EB"/>
    <w:rsid w:val="00297A3C"/>
    <w:rsid w:val="00297A44"/>
    <w:rsid w:val="00297F63"/>
    <w:rsid w:val="002A028A"/>
    <w:rsid w:val="002A061C"/>
    <w:rsid w:val="002A07DD"/>
    <w:rsid w:val="002A091D"/>
    <w:rsid w:val="002A099D"/>
    <w:rsid w:val="002A0A2F"/>
    <w:rsid w:val="002A0AB2"/>
    <w:rsid w:val="002A0FB5"/>
    <w:rsid w:val="002A1302"/>
    <w:rsid w:val="002A130F"/>
    <w:rsid w:val="002A1883"/>
    <w:rsid w:val="002A190B"/>
    <w:rsid w:val="002A1AC1"/>
    <w:rsid w:val="002A1EFC"/>
    <w:rsid w:val="002A20B3"/>
    <w:rsid w:val="002A2112"/>
    <w:rsid w:val="002A23B4"/>
    <w:rsid w:val="002A2AE1"/>
    <w:rsid w:val="002A2BE2"/>
    <w:rsid w:val="002A2E44"/>
    <w:rsid w:val="002A309A"/>
    <w:rsid w:val="002A3471"/>
    <w:rsid w:val="002A35B8"/>
    <w:rsid w:val="002A451C"/>
    <w:rsid w:val="002A4560"/>
    <w:rsid w:val="002A499F"/>
    <w:rsid w:val="002A4A66"/>
    <w:rsid w:val="002A501B"/>
    <w:rsid w:val="002A5423"/>
    <w:rsid w:val="002A57A8"/>
    <w:rsid w:val="002A59CE"/>
    <w:rsid w:val="002A5CCA"/>
    <w:rsid w:val="002A6152"/>
    <w:rsid w:val="002A643A"/>
    <w:rsid w:val="002A66F2"/>
    <w:rsid w:val="002A6957"/>
    <w:rsid w:val="002A69BF"/>
    <w:rsid w:val="002A6C52"/>
    <w:rsid w:val="002A6C81"/>
    <w:rsid w:val="002A6CCD"/>
    <w:rsid w:val="002A6FCE"/>
    <w:rsid w:val="002A7087"/>
    <w:rsid w:val="002A72A9"/>
    <w:rsid w:val="002A733E"/>
    <w:rsid w:val="002A74BA"/>
    <w:rsid w:val="002A7818"/>
    <w:rsid w:val="002A7A5D"/>
    <w:rsid w:val="002A7ED5"/>
    <w:rsid w:val="002A7FBF"/>
    <w:rsid w:val="002B0039"/>
    <w:rsid w:val="002B00E5"/>
    <w:rsid w:val="002B0B09"/>
    <w:rsid w:val="002B0BE1"/>
    <w:rsid w:val="002B0F1E"/>
    <w:rsid w:val="002B1032"/>
    <w:rsid w:val="002B1349"/>
    <w:rsid w:val="002B1E55"/>
    <w:rsid w:val="002B1FE0"/>
    <w:rsid w:val="002B20BD"/>
    <w:rsid w:val="002B2C5F"/>
    <w:rsid w:val="002B36D5"/>
    <w:rsid w:val="002B3A77"/>
    <w:rsid w:val="002B3C41"/>
    <w:rsid w:val="002B3CE7"/>
    <w:rsid w:val="002B3F26"/>
    <w:rsid w:val="002B416D"/>
    <w:rsid w:val="002B4342"/>
    <w:rsid w:val="002B5053"/>
    <w:rsid w:val="002B54BB"/>
    <w:rsid w:val="002B5554"/>
    <w:rsid w:val="002B5BDB"/>
    <w:rsid w:val="002B5BE0"/>
    <w:rsid w:val="002B65F3"/>
    <w:rsid w:val="002B6AA5"/>
    <w:rsid w:val="002B6E53"/>
    <w:rsid w:val="002B7352"/>
    <w:rsid w:val="002B772C"/>
    <w:rsid w:val="002B7D1A"/>
    <w:rsid w:val="002BA795"/>
    <w:rsid w:val="002C043A"/>
    <w:rsid w:val="002C0C21"/>
    <w:rsid w:val="002C0D5E"/>
    <w:rsid w:val="002C0E2E"/>
    <w:rsid w:val="002C0F55"/>
    <w:rsid w:val="002C155D"/>
    <w:rsid w:val="002C1735"/>
    <w:rsid w:val="002C1EDB"/>
    <w:rsid w:val="002C2926"/>
    <w:rsid w:val="002C2A58"/>
    <w:rsid w:val="002C2B1F"/>
    <w:rsid w:val="002C2F79"/>
    <w:rsid w:val="002C3C22"/>
    <w:rsid w:val="002C4345"/>
    <w:rsid w:val="002C4441"/>
    <w:rsid w:val="002C4A97"/>
    <w:rsid w:val="002C5407"/>
    <w:rsid w:val="002C5B80"/>
    <w:rsid w:val="002C5C8E"/>
    <w:rsid w:val="002C5E9A"/>
    <w:rsid w:val="002C5F08"/>
    <w:rsid w:val="002C61B3"/>
    <w:rsid w:val="002C6217"/>
    <w:rsid w:val="002C6869"/>
    <w:rsid w:val="002C6C57"/>
    <w:rsid w:val="002C70D7"/>
    <w:rsid w:val="002C731E"/>
    <w:rsid w:val="002C7922"/>
    <w:rsid w:val="002C7DE9"/>
    <w:rsid w:val="002D0581"/>
    <w:rsid w:val="002D0598"/>
    <w:rsid w:val="002D09AC"/>
    <w:rsid w:val="002D1363"/>
    <w:rsid w:val="002D1629"/>
    <w:rsid w:val="002D1DE7"/>
    <w:rsid w:val="002D21DF"/>
    <w:rsid w:val="002D24D7"/>
    <w:rsid w:val="002D3901"/>
    <w:rsid w:val="002D39C2"/>
    <w:rsid w:val="002D3B9E"/>
    <w:rsid w:val="002D3F66"/>
    <w:rsid w:val="002D4BF8"/>
    <w:rsid w:val="002D4E20"/>
    <w:rsid w:val="002D4E3B"/>
    <w:rsid w:val="002D5040"/>
    <w:rsid w:val="002D55B5"/>
    <w:rsid w:val="002D576F"/>
    <w:rsid w:val="002D5A38"/>
    <w:rsid w:val="002D5FDD"/>
    <w:rsid w:val="002D6E15"/>
    <w:rsid w:val="002D7164"/>
    <w:rsid w:val="002D7296"/>
    <w:rsid w:val="002D746C"/>
    <w:rsid w:val="002D74B0"/>
    <w:rsid w:val="002D7601"/>
    <w:rsid w:val="002D7A65"/>
    <w:rsid w:val="002D7DCB"/>
    <w:rsid w:val="002E07D1"/>
    <w:rsid w:val="002E0CC9"/>
    <w:rsid w:val="002E0FEF"/>
    <w:rsid w:val="002E13FF"/>
    <w:rsid w:val="002E1488"/>
    <w:rsid w:val="002E1D8C"/>
    <w:rsid w:val="002E21CC"/>
    <w:rsid w:val="002E250E"/>
    <w:rsid w:val="002E2E6A"/>
    <w:rsid w:val="002E31B4"/>
    <w:rsid w:val="002E3443"/>
    <w:rsid w:val="002E35DC"/>
    <w:rsid w:val="002E37B4"/>
    <w:rsid w:val="002E4923"/>
    <w:rsid w:val="002E4DD2"/>
    <w:rsid w:val="002E517D"/>
    <w:rsid w:val="002E532D"/>
    <w:rsid w:val="002E54AB"/>
    <w:rsid w:val="002E557A"/>
    <w:rsid w:val="002E5730"/>
    <w:rsid w:val="002E5A4C"/>
    <w:rsid w:val="002E5D0A"/>
    <w:rsid w:val="002E5FA8"/>
    <w:rsid w:val="002E6140"/>
    <w:rsid w:val="002E6292"/>
    <w:rsid w:val="002E62A3"/>
    <w:rsid w:val="002E6E4A"/>
    <w:rsid w:val="002E726C"/>
    <w:rsid w:val="002E729C"/>
    <w:rsid w:val="002E748B"/>
    <w:rsid w:val="002E7500"/>
    <w:rsid w:val="002E7B85"/>
    <w:rsid w:val="002E7D39"/>
    <w:rsid w:val="002F00AA"/>
    <w:rsid w:val="002F03B0"/>
    <w:rsid w:val="002F0500"/>
    <w:rsid w:val="002F07CB"/>
    <w:rsid w:val="002F08B5"/>
    <w:rsid w:val="002F08BA"/>
    <w:rsid w:val="002F1B28"/>
    <w:rsid w:val="002F1F12"/>
    <w:rsid w:val="002F202D"/>
    <w:rsid w:val="002F21FB"/>
    <w:rsid w:val="002F2647"/>
    <w:rsid w:val="002F28E5"/>
    <w:rsid w:val="002F2CCD"/>
    <w:rsid w:val="002F2D66"/>
    <w:rsid w:val="002F31FA"/>
    <w:rsid w:val="002F4094"/>
    <w:rsid w:val="002F4B37"/>
    <w:rsid w:val="002F504E"/>
    <w:rsid w:val="002F5177"/>
    <w:rsid w:val="002F518E"/>
    <w:rsid w:val="002F5207"/>
    <w:rsid w:val="002F5449"/>
    <w:rsid w:val="002F59B0"/>
    <w:rsid w:val="002F5AD0"/>
    <w:rsid w:val="002F5AEC"/>
    <w:rsid w:val="002F6001"/>
    <w:rsid w:val="002F6030"/>
    <w:rsid w:val="002F64CF"/>
    <w:rsid w:val="002F653F"/>
    <w:rsid w:val="002F66F2"/>
    <w:rsid w:val="002F6B61"/>
    <w:rsid w:val="002F774D"/>
    <w:rsid w:val="002F793E"/>
    <w:rsid w:val="002F7A2A"/>
    <w:rsid w:val="002F7DED"/>
    <w:rsid w:val="002F7E85"/>
    <w:rsid w:val="00300594"/>
    <w:rsid w:val="003006D4"/>
    <w:rsid w:val="003006EC"/>
    <w:rsid w:val="00300F64"/>
    <w:rsid w:val="00301200"/>
    <w:rsid w:val="0030174B"/>
    <w:rsid w:val="00301D4E"/>
    <w:rsid w:val="00301DF2"/>
    <w:rsid w:val="00302026"/>
    <w:rsid w:val="003022BD"/>
    <w:rsid w:val="00302792"/>
    <w:rsid w:val="00302804"/>
    <w:rsid w:val="00302D10"/>
    <w:rsid w:val="00303151"/>
    <w:rsid w:val="003032A0"/>
    <w:rsid w:val="00303CFB"/>
    <w:rsid w:val="00303FA9"/>
    <w:rsid w:val="00304358"/>
    <w:rsid w:val="00304805"/>
    <w:rsid w:val="0030511C"/>
    <w:rsid w:val="00305244"/>
    <w:rsid w:val="0030592A"/>
    <w:rsid w:val="00305B5D"/>
    <w:rsid w:val="00305F55"/>
    <w:rsid w:val="0030606D"/>
    <w:rsid w:val="00306642"/>
    <w:rsid w:val="003068C9"/>
    <w:rsid w:val="0030693E"/>
    <w:rsid w:val="00306A2B"/>
    <w:rsid w:val="00306C8A"/>
    <w:rsid w:val="00306CE2"/>
    <w:rsid w:val="003076D3"/>
    <w:rsid w:val="00307847"/>
    <w:rsid w:val="00307A7C"/>
    <w:rsid w:val="00307B49"/>
    <w:rsid w:val="00307E97"/>
    <w:rsid w:val="003102B1"/>
    <w:rsid w:val="00310743"/>
    <w:rsid w:val="00310968"/>
    <w:rsid w:val="00310A67"/>
    <w:rsid w:val="003115CA"/>
    <w:rsid w:val="00311708"/>
    <w:rsid w:val="00311B3D"/>
    <w:rsid w:val="00311B61"/>
    <w:rsid w:val="0031205E"/>
    <w:rsid w:val="0031221D"/>
    <w:rsid w:val="0031241D"/>
    <w:rsid w:val="0031301B"/>
    <w:rsid w:val="003134F9"/>
    <w:rsid w:val="00313594"/>
    <w:rsid w:val="00313828"/>
    <w:rsid w:val="00314840"/>
    <w:rsid w:val="00314D9D"/>
    <w:rsid w:val="003150D6"/>
    <w:rsid w:val="0031553B"/>
    <w:rsid w:val="00315877"/>
    <w:rsid w:val="00316146"/>
    <w:rsid w:val="003166F5"/>
    <w:rsid w:val="00316A99"/>
    <w:rsid w:val="00316AD9"/>
    <w:rsid w:val="00316C9C"/>
    <w:rsid w:val="00316E72"/>
    <w:rsid w:val="00317572"/>
    <w:rsid w:val="00317C40"/>
    <w:rsid w:val="00320218"/>
    <w:rsid w:val="003205E3"/>
    <w:rsid w:val="00320657"/>
    <w:rsid w:val="00321134"/>
    <w:rsid w:val="0032133B"/>
    <w:rsid w:val="00321592"/>
    <w:rsid w:val="003215F5"/>
    <w:rsid w:val="00321B33"/>
    <w:rsid w:val="00321EBB"/>
    <w:rsid w:val="00322193"/>
    <w:rsid w:val="00322275"/>
    <w:rsid w:val="00322343"/>
    <w:rsid w:val="00322392"/>
    <w:rsid w:val="003228FB"/>
    <w:rsid w:val="00323358"/>
    <w:rsid w:val="0032352F"/>
    <w:rsid w:val="003239A5"/>
    <w:rsid w:val="00323B14"/>
    <w:rsid w:val="00323E6E"/>
    <w:rsid w:val="00323EDB"/>
    <w:rsid w:val="003245D5"/>
    <w:rsid w:val="0032471A"/>
    <w:rsid w:val="003247A4"/>
    <w:rsid w:val="00324DF5"/>
    <w:rsid w:val="0032506D"/>
    <w:rsid w:val="003250B5"/>
    <w:rsid w:val="00325424"/>
    <w:rsid w:val="00325B50"/>
    <w:rsid w:val="00325C4A"/>
    <w:rsid w:val="00325F58"/>
    <w:rsid w:val="00326739"/>
    <w:rsid w:val="00326C02"/>
    <w:rsid w:val="00326D79"/>
    <w:rsid w:val="00327AE3"/>
    <w:rsid w:val="00327C75"/>
    <w:rsid w:val="00327E2E"/>
    <w:rsid w:val="00330388"/>
    <w:rsid w:val="00330718"/>
    <w:rsid w:val="00330AFB"/>
    <w:rsid w:val="00331077"/>
    <w:rsid w:val="00331478"/>
    <w:rsid w:val="003319EC"/>
    <w:rsid w:val="00331B80"/>
    <w:rsid w:val="00331DF9"/>
    <w:rsid w:val="00331E80"/>
    <w:rsid w:val="00332224"/>
    <w:rsid w:val="003329EF"/>
    <w:rsid w:val="00332BCF"/>
    <w:rsid w:val="00332E40"/>
    <w:rsid w:val="00332FEC"/>
    <w:rsid w:val="00333279"/>
    <w:rsid w:val="003337D7"/>
    <w:rsid w:val="003338F2"/>
    <w:rsid w:val="00333977"/>
    <w:rsid w:val="0033429D"/>
    <w:rsid w:val="00334924"/>
    <w:rsid w:val="00334A79"/>
    <w:rsid w:val="00334E33"/>
    <w:rsid w:val="003352A3"/>
    <w:rsid w:val="003354C7"/>
    <w:rsid w:val="0033563D"/>
    <w:rsid w:val="003359C0"/>
    <w:rsid w:val="00335CCD"/>
    <w:rsid w:val="003360F0"/>
    <w:rsid w:val="0033636D"/>
    <w:rsid w:val="003365CE"/>
    <w:rsid w:val="00336791"/>
    <w:rsid w:val="0033724A"/>
    <w:rsid w:val="00337605"/>
    <w:rsid w:val="00337E3E"/>
    <w:rsid w:val="00340001"/>
    <w:rsid w:val="00340C07"/>
    <w:rsid w:val="00340CB7"/>
    <w:rsid w:val="00340FCF"/>
    <w:rsid w:val="00341B64"/>
    <w:rsid w:val="0034217B"/>
    <w:rsid w:val="00342F21"/>
    <w:rsid w:val="00343179"/>
    <w:rsid w:val="00343D67"/>
    <w:rsid w:val="00343F20"/>
    <w:rsid w:val="00344256"/>
    <w:rsid w:val="00344587"/>
    <w:rsid w:val="003445CC"/>
    <w:rsid w:val="003448F3"/>
    <w:rsid w:val="003449CF"/>
    <w:rsid w:val="00344D3F"/>
    <w:rsid w:val="00344D95"/>
    <w:rsid w:val="00344F4F"/>
    <w:rsid w:val="00344FE7"/>
    <w:rsid w:val="003450BD"/>
    <w:rsid w:val="00345389"/>
    <w:rsid w:val="003459CE"/>
    <w:rsid w:val="00345B4A"/>
    <w:rsid w:val="0034623A"/>
    <w:rsid w:val="00346493"/>
    <w:rsid w:val="00346539"/>
    <w:rsid w:val="0034673B"/>
    <w:rsid w:val="00346F2A"/>
    <w:rsid w:val="00347162"/>
    <w:rsid w:val="0035003B"/>
    <w:rsid w:val="00350251"/>
    <w:rsid w:val="00350622"/>
    <w:rsid w:val="003508B9"/>
    <w:rsid w:val="003513A7"/>
    <w:rsid w:val="003515F5"/>
    <w:rsid w:val="00351AB2"/>
    <w:rsid w:val="00352527"/>
    <w:rsid w:val="00352814"/>
    <w:rsid w:val="00352A78"/>
    <w:rsid w:val="003530EC"/>
    <w:rsid w:val="00353492"/>
    <w:rsid w:val="003541FF"/>
    <w:rsid w:val="00354431"/>
    <w:rsid w:val="00354496"/>
    <w:rsid w:val="00354A63"/>
    <w:rsid w:val="00354D75"/>
    <w:rsid w:val="0035589B"/>
    <w:rsid w:val="003559D6"/>
    <w:rsid w:val="00355B5F"/>
    <w:rsid w:val="00355E6F"/>
    <w:rsid w:val="003562E2"/>
    <w:rsid w:val="00356415"/>
    <w:rsid w:val="00356457"/>
    <w:rsid w:val="003569F9"/>
    <w:rsid w:val="00356AD5"/>
    <w:rsid w:val="00356D8F"/>
    <w:rsid w:val="00357064"/>
    <w:rsid w:val="00357896"/>
    <w:rsid w:val="003578B8"/>
    <w:rsid w:val="00357A39"/>
    <w:rsid w:val="00360191"/>
    <w:rsid w:val="0036022D"/>
    <w:rsid w:val="00361122"/>
    <w:rsid w:val="00361386"/>
    <w:rsid w:val="003618D3"/>
    <w:rsid w:val="00361908"/>
    <w:rsid w:val="00361B94"/>
    <w:rsid w:val="00362301"/>
    <w:rsid w:val="0036355E"/>
    <w:rsid w:val="00363C59"/>
    <w:rsid w:val="00363CD6"/>
    <w:rsid w:val="00363EB7"/>
    <w:rsid w:val="00363F8F"/>
    <w:rsid w:val="0036422B"/>
    <w:rsid w:val="00364435"/>
    <w:rsid w:val="003649C9"/>
    <w:rsid w:val="00364CE3"/>
    <w:rsid w:val="00364D11"/>
    <w:rsid w:val="00364D5A"/>
    <w:rsid w:val="003652C6"/>
    <w:rsid w:val="003654F7"/>
    <w:rsid w:val="0036588C"/>
    <w:rsid w:val="00365A9F"/>
    <w:rsid w:val="003664BF"/>
    <w:rsid w:val="0036676F"/>
    <w:rsid w:val="003672FC"/>
    <w:rsid w:val="0036734B"/>
    <w:rsid w:val="00367366"/>
    <w:rsid w:val="00370016"/>
    <w:rsid w:val="00370194"/>
    <w:rsid w:val="003704CA"/>
    <w:rsid w:val="0037191F"/>
    <w:rsid w:val="00371A1F"/>
    <w:rsid w:val="00371A68"/>
    <w:rsid w:val="00371F1A"/>
    <w:rsid w:val="00371FF7"/>
    <w:rsid w:val="0037201A"/>
    <w:rsid w:val="0037219F"/>
    <w:rsid w:val="003727B3"/>
    <w:rsid w:val="003728D3"/>
    <w:rsid w:val="00372D55"/>
    <w:rsid w:val="00373129"/>
    <w:rsid w:val="0037369F"/>
    <w:rsid w:val="00373DD3"/>
    <w:rsid w:val="003742E7"/>
    <w:rsid w:val="00374322"/>
    <w:rsid w:val="00374325"/>
    <w:rsid w:val="003743B4"/>
    <w:rsid w:val="00374F75"/>
    <w:rsid w:val="00375C6F"/>
    <w:rsid w:val="00375CB7"/>
    <w:rsid w:val="00375E35"/>
    <w:rsid w:val="00376224"/>
    <w:rsid w:val="00376798"/>
    <w:rsid w:val="00376AA8"/>
    <w:rsid w:val="00376B0D"/>
    <w:rsid w:val="0037703E"/>
    <w:rsid w:val="003771F7"/>
    <w:rsid w:val="00377358"/>
    <w:rsid w:val="00377F51"/>
    <w:rsid w:val="003806CC"/>
    <w:rsid w:val="00380AFF"/>
    <w:rsid w:val="00380D55"/>
    <w:rsid w:val="00380F4C"/>
    <w:rsid w:val="003817CD"/>
    <w:rsid w:val="00381AFB"/>
    <w:rsid w:val="00381D03"/>
    <w:rsid w:val="00382087"/>
    <w:rsid w:val="00382308"/>
    <w:rsid w:val="003823FC"/>
    <w:rsid w:val="0038264F"/>
    <w:rsid w:val="00382714"/>
    <w:rsid w:val="00382896"/>
    <w:rsid w:val="003833B4"/>
    <w:rsid w:val="003837D9"/>
    <w:rsid w:val="0038388A"/>
    <w:rsid w:val="00383C6B"/>
    <w:rsid w:val="00383D24"/>
    <w:rsid w:val="00383DC2"/>
    <w:rsid w:val="00383E4B"/>
    <w:rsid w:val="00384076"/>
    <w:rsid w:val="00384241"/>
    <w:rsid w:val="003842DE"/>
    <w:rsid w:val="003843FB"/>
    <w:rsid w:val="003850DE"/>
    <w:rsid w:val="003854F5"/>
    <w:rsid w:val="00385508"/>
    <w:rsid w:val="00385B84"/>
    <w:rsid w:val="00385C03"/>
    <w:rsid w:val="00385CE9"/>
    <w:rsid w:val="003860F5"/>
    <w:rsid w:val="00386171"/>
    <w:rsid w:val="003872FB"/>
    <w:rsid w:val="00387471"/>
    <w:rsid w:val="003875DB"/>
    <w:rsid w:val="0038767F"/>
    <w:rsid w:val="003879D2"/>
    <w:rsid w:val="00387C06"/>
    <w:rsid w:val="00387E60"/>
    <w:rsid w:val="0039015C"/>
    <w:rsid w:val="00390445"/>
    <w:rsid w:val="00390553"/>
    <w:rsid w:val="003906E3"/>
    <w:rsid w:val="00390C4E"/>
    <w:rsid w:val="00390D74"/>
    <w:rsid w:val="00390DB9"/>
    <w:rsid w:val="0039140B"/>
    <w:rsid w:val="00391471"/>
    <w:rsid w:val="00391893"/>
    <w:rsid w:val="003918A4"/>
    <w:rsid w:val="00391DB6"/>
    <w:rsid w:val="00391F57"/>
    <w:rsid w:val="00392775"/>
    <w:rsid w:val="0039317F"/>
    <w:rsid w:val="00393871"/>
    <w:rsid w:val="00393CD9"/>
    <w:rsid w:val="00393EDD"/>
    <w:rsid w:val="00394B9C"/>
    <w:rsid w:val="00395179"/>
    <w:rsid w:val="003956DC"/>
    <w:rsid w:val="00395A15"/>
    <w:rsid w:val="00395AF1"/>
    <w:rsid w:val="00395C19"/>
    <w:rsid w:val="003962C1"/>
    <w:rsid w:val="00396D5F"/>
    <w:rsid w:val="00396EDF"/>
    <w:rsid w:val="00397173"/>
    <w:rsid w:val="00397458"/>
    <w:rsid w:val="00397930"/>
    <w:rsid w:val="00397C39"/>
    <w:rsid w:val="00397C68"/>
    <w:rsid w:val="00397CFD"/>
    <w:rsid w:val="003A01D5"/>
    <w:rsid w:val="003A0482"/>
    <w:rsid w:val="003A1108"/>
    <w:rsid w:val="003A1160"/>
    <w:rsid w:val="003A1501"/>
    <w:rsid w:val="003A1A97"/>
    <w:rsid w:val="003A1D28"/>
    <w:rsid w:val="003A21B7"/>
    <w:rsid w:val="003A2417"/>
    <w:rsid w:val="003A24B1"/>
    <w:rsid w:val="003A2776"/>
    <w:rsid w:val="003A28A9"/>
    <w:rsid w:val="003A3128"/>
    <w:rsid w:val="003A3485"/>
    <w:rsid w:val="003A348E"/>
    <w:rsid w:val="003A355E"/>
    <w:rsid w:val="003A35E8"/>
    <w:rsid w:val="003A365E"/>
    <w:rsid w:val="003A36A8"/>
    <w:rsid w:val="003A379B"/>
    <w:rsid w:val="003A3AC3"/>
    <w:rsid w:val="003A415D"/>
    <w:rsid w:val="003A4463"/>
    <w:rsid w:val="003A4507"/>
    <w:rsid w:val="003A4552"/>
    <w:rsid w:val="003A4B54"/>
    <w:rsid w:val="003A4CC7"/>
    <w:rsid w:val="003A4E21"/>
    <w:rsid w:val="003A4F37"/>
    <w:rsid w:val="003A5B1E"/>
    <w:rsid w:val="003A5C7F"/>
    <w:rsid w:val="003A5F52"/>
    <w:rsid w:val="003A64BD"/>
    <w:rsid w:val="003A660A"/>
    <w:rsid w:val="003A68B2"/>
    <w:rsid w:val="003A7618"/>
    <w:rsid w:val="003B0966"/>
    <w:rsid w:val="003B135E"/>
    <w:rsid w:val="003B146E"/>
    <w:rsid w:val="003B1504"/>
    <w:rsid w:val="003B1627"/>
    <w:rsid w:val="003B175C"/>
    <w:rsid w:val="003B1763"/>
    <w:rsid w:val="003B1EA0"/>
    <w:rsid w:val="003B1EA8"/>
    <w:rsid w:val="003B2151"/>
    <w:rsid w:val="003B2273"/>
    <w:rsid w:val="003B2E93"/>
    <w:rsid w:val="003B2F28"/>
    <w:rsid w:val="003B3C30"/>
    <w:rsid w:val="003B400C"/>
    <w:rsid w:val="003B4970"/>
    <w:rsid w:val="003B4DFF"/>
    <w:rsid w:val="003B528D"/>
    <w:rsid w:val="003B539A"/>
    <w:rsid w:val="003B56A4"/>
    <w:rsid w:val="003B57AB"/>
    <w:rsid w:val="003B5967"/>
    <w:rsid w:val="003B5CF3"/>
    <w:rsid w:val="003B5F37"/>
    <w:rsid w:val="003B6584"/>
    <w:rsid w:val="003B6C9B"/>
    <w:rsid w:val="003B6CE1"/>
    <w:rsid w:val="003B6DFD"/>
    <w:rsid w:val="003B7002"/>
    <w:rsid w:val="003B723B"/>
    <w:rsid w:val="003B730E"/>
    <w:rsid w:val="003B7694"/>
    <w:rsid w:val="003B7DDC"/>
    <w:rsid w:val="003B7F18"/>
    <w:rsid w:val="003B7F41"/>
    <w:rsid w:val="003C00B6"/>
    <w:rsid w:val="003C08BB"/>
    <w:rsid w:val="003C0C49"/>
    <w:rsid w:val="003C0F15"/>
    <w:rsid w:val="003C0FC3"/>
    <w:rsid w:val="003C22AA"/>
    <w:rsid w:val="003C2414"/>
    <w:rsid w:val="003C28D3"/>
    <w:rsid w:val="003C2F0A"/>
    <w:rsid w:val="003C2F60"/>
    <w:rsid w:val="003C32C7"/>
    <w:rsid w:val="003C35E0"/>
    <w:rsid w:val="003C3996"/>
    <w:rsid w:val="003C3F00"/>
    <w:rsid w:val="003C4362"/>
    <w:rsid w:val="003C45C7"/>
    <w:rsid w:val="003C46DB"/>
    <w:rsid w:val="003C4E6E"/>
    <w:rsid w:val="003C4FB0"/>
    <w:rsid w:val="003C50BF"/>
    <w:rsid w:val="003C529F"/>
    <w:rsid w:val="003C5826"/>
    <w:rsid w:val="003C5A3E"/>
    <w:rsid w:val="003C5AF6"/>
    <w:rsid w:val="003C6029"/>
    <w:rsid w:val="003C62DE"/>
    <w:rsid w:val="003C66AE"/>
    <w:rsid w:val="003C6CF0"/>
    <w:rsid w:val="003C6E42"/>
    <w:rsid w:val="003C70DC"/>
    <w:rsid w:val="003C7A96"/>
    <w:rsid w:val="003D0298"/>
    <w:rsid w:val="003D0CED"/>
    <w:rsid w:val="003D11FC"/>
    <w:rsid w:val="003D14CB"/>
    <w:rsid w:val="003D197E"/>
    <w:rsid w:val="003D1F71"/>
    <w:rsid w:val="003D20F0"/>
    <w:rsid w:val="003D2435"/>
    <w:rsid w:val="003D2991"/>
    <w:rsid w:val="003D2A0D"/>
    <w:rsid w:val="003D2A15"/>
    <w:rsid w:val="003D2F26"/>
    <w:rsid w:val="003D324D"/>
    <w:rsid w:val="003D3304"/>
    <w:rsid w:val="003D388E"/>
    <w:rsid w:val="003D3918"/>
    <w:rsid w:val="003D3998"/>
    <w:rsid w:val="003D3F1D"/>
    <w:rsid w:val="003D429E"/>
    <w:rsid w:val="003D42EE"/>
    <w:rsid w:val="003D4AC8"/>
    <w:rsid w:val="003D4C80"/>
    <w:rsid w:val="003D4D33"/>
    <w:rsid w:val="003D4D44"/>
    <w:rsid w:val="003D4F78"/>
    <w:rsid w:val="003D4F7B"/>
    <w:rsid w:val="003D5877"/>
    <w:rsid w:val="003D6587"/>
    <w:rsid w:val="003D6DE7"/>
    <w:rsid w:val="003D6E23"/>
    <w:rsid w:val="003D73EE"/>
    <w:rsid w:val="003E080C"/>
    <w:rsid w:val="003E0EE2"/>
    <w:rsid w:val="003E0F38"/>
    <w:rsid w:val="003E0F9C"/>
    <w:rsid w:val="003E1353"/>
    <w:rsid w:val="003E1721"/>
    <w:rsid w:val="003E22EE"/>
    <w:rsid w:val="003E2834"/>
    <w:rsid w:val="003E2984"/>
    <w:rsid w:val="003E38D5"/>
    <w:rsid w:val="003E3A03"/>
    <w:rsid w:val="003E3DF6"/>
    <w:rsid w:val="003E4178"/>
    <w:rsid w:val="003E4201"/>
    <w:rsid w:val="003E43ED"/>
    <w:rsid w:val="003E4477"/>
    <w:rsid w:val="003E476A"/>
    <w:rsid w:val="003E517E"/>
    <w:rsid w:val="003E5536"/>
    <w:rsid w:val="003E61A5"/>
    <w:rsid w:val="003E6250"/>
    <w:rsid w:val="003E6B3C"/>
    <w:rsid w:val="003E6CB1"/>
    <w:rsid w:val="003E6ED5"/>
    <w:rsid w:val="003E706C"/>
    <w:rsid w:val="003E7289"/>
    <w:rsid w:val="003E72D8"/>
    <w:rsid w:val="003E76B8"/>
    <w:rsid w:val="003E787D"/>
    <w:rsid w:val="003E7A20"/>
    <w:rsid w:val="003E7BC3"/>
    <w:rsid w:val="003F0093"/>
    <w:rsid w:val="003F0253"/>
    <w:rsid w:val="003F0704"/>
    <w:rsid w:val="003F0D12"/>
    <w:rsid w:val="003F1CDB"/>
    <w:rsid w:val="003F2D1A"/>
    <w:rsid w:val="003F3428"/>
    <w:rsid w:val="003F3711"/>
    <w:rsid w:val="003F3767"/>
    <w:rsid w:val="003F38BB"/>
    <w:rsid w:val="003F3961"/>
    <w:rsid w:val="003F3D28"/>
    <w:rsid w:val="003F43E1"/>
    <w:rsid w:val="003F441F"/>
    <w:rsid w:val="003F448C"/>
    <w:rsid w:val="003F468E"/>
    <w:rsid w:val="003F4A0C"/>
    <w:rsid w:val="003F4A77"/>
    <w:rsid w:val="003F4C6E"/>
    <w:rsid w:val="003F4FF6"/>
    <w:rsid w:val="003F5209"/>
    <w:rsid w:val="003F54D5"/>
    <w:rsid w:val="003F6444"/>
    <w:rsid w:val="003F73DD"/>
    <w:rsid w:val="003F7DD4"/>
    <w:rsid w:val="00400218"/>
    <w:rsid w:val="004003CC"/>
    <w:rsid w:val="004009D7"/>
    <w:rsid w:val="00400BE0"/>
    <w:rsid w:val="00400FD4"/>
    <w:rsid w:val="00401031"/>
    <w:rsid w:val="004011E5"/>
    <w:rsid w:val="00401F2A"/>
    <w:rsid w:val="004024E3"/>
    <w:rsid w:val="00402D73"/>
    <w:rsid w:val="004031F9"/>
    <w:rsid w:val="004034B9"/>
    <w:rsid w:val="0040400A"/>
    <w:rsid w:val="0040403D"/>
    <w:rsid w:val="00404302"/>
    <w:rsid w:val="004043BC"/>
    <w:rsid w:val="0040473A"/>
    <w:rsid w:val="00404B1B"/>
    <w:rsid w:val="00404CCF"/>
    <w:rsid w:val="00404EE9"/>
    <w:rsid w:val="00405447"/>
    <w:rsid w:val="004056D4"/>
    <w:rsid w:val="0040589F"/>
    <w:rsid w:val="004059DB"/>
    <w:rsid w:val="00405F5D"/>
    <w:rsid w:val="00406B6C"/>
    <w:rsid w:val="00406E18"/>
    <w:rsid w:val="00406E2D"/>
    <w:rsid w:val="00407007"/>
    <w:rsid w:val="00407AD3"/>
    <w:rsid w:val="00410654"/>
    <w:rsid w:val="00411100"/>
    <w:rsid w:val="00412921"/>
    <w:rsid w:val="00412AD8"/>
    <w:rsid w:val="00412EA3"/>
    <w:rsid w:val="004132E7"/>
    <w:rsid w:val="0041399C"/>
    <w:rsid w:val="00413A93"/>
    <w:rsid w:val="004140DE"/>
    <w:rsid w:val="00414254"/>
    <w:rsid w:val="004143CB"/>
    <w:rsid w:val="0041469F"/>
    <w:rsid w:val="00414747"/>
    <w:rsid w:val="00414B37"/>
    <w:rsid w:val="00414C3A"/>
    <w:rsid w:val="00414ED9"/>
    <w:rsid w:val="0041558E"/>
    <w:rsid w:val="00415640"/>
    <w:rsid w:val="004162AE"/>
    <w:rsid w:val="0041643F"/>
    <w:rsid w:val="00416485"/>
    <w:rsid w:val="00417009"/>
    <w:rsid w:val="00417209"/>
    <w:rsid w:val="00417BEB"/>
    <w:rsid w:val="00417C5E"/>
    <w:rsid w:val="00417EAB"/>
    <w:rsid w:val="004200AE"/>
    <w:rsid w:val="004207FF"/>
    <w:rsid w:val="004208B6"/>
    <w:rsid w:val="00420AE1"/>
    <w:rsid w:val="00420CA0"/>
    <w:rsid w:val="0042130B"/>
    <w:rsid w:val="0042132A"/>
    <w:rsid w:val="0042173C"/>
    <w:rsid w:val="004223BE"/>
    <w:rsid w:val="004225C7"/>
    <w:rsid w:val="0042387F"/>
    <w:rsid w:val="00423907"/>
    <w:rsid w:val="0042399F"/>
    <w:rsid w:val="00423B69"/>
    <w:rsid w:val="0042404A"/>
    <w:rsid w:val="004243E4"/>
    <w:rsid w:val="00424A6E"/>
    <w:rsid w:val="00424BB3"/>
    <w:rsid w:val="004250D3"/>
    <w:rsid w:val="00425631"/>
    <w:rsid w:val="0042629E"/>
    <w:rsid w:val="00426630"/>
    <w:rsid w:val="00426ED4"/>
    <w:rsid w:val="004270D9"/>
    <w:rsid w:val="0042714A"/>
    <w:rsid w:val="004271A6"/>
    <w:rsid w:val="004271AF"/>
    <w:rsid w:val="004300D4"/>
    <w:rsid w:val="00430487"/>
    <w:rsid w:val="004304A6"/>
    <w:rsid w:val="00430A57"/>
    <w:rsid w:val="00430BCC"/>
    <w:rsid w:val="00430D5E"/>
    <w:rsid w:val="00430E7C"/>
    <w:rsid w:val="00430EFA"/>
    <w:rsid w:val="00431006"/>
    <w:rsid w:val="00431601"/>
    <w:rsid w:val="00431955"/>
    <w:rsid w:val="00431B89"/>
    <w:rsid w:val="00431E96"/>
    <w:rsid w:val="00432070"/>
    <w:rsid w:val="00432350"/>
    <w:rsid w:val="0043239B"/>
    <w:rsid w:val="00432A66"/>
    <w:rsid w:val="00432A76"/>
    <w:rsid w:val="00432E07"/>
    <w:rsid w:val="00432EF9"/>
    <w:rsid w:val="0043343B"/>
    <w:rsid w:val="0043377A"/>
    <w:rsid w:val="00433E1B"/>
    <w:rsid w:val="00433E51"/>
    <w:rsid w:val="004342CD"/>
    <w:rsid w:val="00434462"/>
    <w:rsid w:val="004344CD"/>
    <w:rsid w:val="0043490C"/>
    <w:rsid w:val="00434F4E"/>
    <w:rsid w:val="00435030"/>
    <w:rsid w:val="004354F7"/>
    <w:rsid w:val="004355E5"/>
    <w:rsid w:val="00435CC2"/>
    <w:rsid w:val="00435DCF"/>
    <w:rsid w:val="0043645D"/>
    <w:rsid w:val="004367D5"/>
    <w:rsid w:val="00436CC0"/>
    <w:rsid w:val="00436E24"/>
    <w:rsid w:val="004371F9"/>
    <w:rsid w:val="00437418"/>
    <w:rsid w:val="00437747"/>
    <w:rsid w:val="00437A61"/>
    <w:rsid w:val="00437AF8"/>
    <w:rsid w:val="00437B8A"/>
    <w:rsid w:val="00437FB5"/>
    <w:rsid w:val="00437FDD"/>
    <w:rsid w:val="00440027"/>
    <w:rsid w:val="00440076"/>
    <w:rsid w:val="004405EA"/>
    <w:rsid w:val="004406C6"/>
    <w:rsid w:val="0044070B"/>
    <w:rsid w:val="004408E4"/>
    <w:rsid w:val="00440CCC"/>
    <w:rsid w:val="00441A15"/>
    <w:rsid w:val="00442366"/>
    <w:rsid w:val="004423A7"/>
    <w:rsid w:val="004425CD"/>
    <w:rsid w:val="0044263C"/>
    <w:rsid w:val="00442BBE"/>
    <w:rsid w:val="0044313C"/>
    <w:rsid w:val="0044324C"/>
    <w:rsid w:val="0044366C"/>
    <w:rsid w:val="00443C20"/>
    <w:rsid w:val="00444070"/>
    <w:rsid w:val="004448BD"/>
    <w:rsid w:val="00444A64"/>
    <w:rsid w:val="00444AFF"/>
    <w:rsid w:val="00444DF7"/>
    <w:rsid w:val="00444E27"/>
    <w:rsid w:val="00445014"/>
    <w:rsid w:val="004451E8"/>
    <w:rsid w:val="004458A1"/>
    <w:rsid w:val="00445A68"/>
    <w:rsid w:val="00446908"/>
    <w:rsid w:val="00446E23"/>
    <w:rsid w:val="00446E90"/>
    <w:rsid w:val="0044723F"/>
    <w:rsid w:val="0044784C"/>
    <w:rsid w:val="00450FCD"/>
    <w:rsid w:val="0045196C"/>
    <w:rsid w:val="0045202F"/>
    <w:rsid w:val="004535F3"/>
    <w:rsid w:val="004537B3"/>
    <w:rsid w:val="0045408B"/>
    <w:rsid w:val="004540BE"/>
    <w:rsid w:val="004543EE"/>
    <w:rsid w:val="00454F03"/>
    <w:rsid w:val="004552FC"/>
    <w:rsid w:val="0045552C"/>
    <w:rsid w:val="0045582C"/>
    <w:rsid w:val="00455F4D"/>
    <w:rsid w:val="00456223"/>
    <w:rsid w:val="00456438"/>
    <w:rsid w:val="004564DF"/>
    <w:rsid w:val="00456773"/>
    <w:rsid w:val="004568A6"/>
    <w:rsid w:val="00456AC4"/>
    <w:rsid w:val="00457795"/>
    <w:rsid w:val="00460209"/>
    <w:rsid w:val="0046059B"/>
    <w:rsid w:val="00460816"/>
    <w:rsid w:val="00460B27"/>
    <w:rsid w:val="0046113C"/>
    <w:rsid w:val="00461503"/>
    <w:rsid w:val="00461782"/>
    <w:rsid w:val="004617D0"/>
    <w:rsid w:val="00461860"/>
    <w:rsid w:val="004618E0"/>
    <w:rsid w:val="00461C77"/>
    <w:rsid w:val="00461C78"/>
    <w:rsid w:val="0046252A"/>
    <w:rsid w:val="00462565"/>
    <w:rsid w:val="00462CCE"/>
    <w:rsid w:val="00462D5A"/>
    <w:rsid w:val="00463281"/>
    <w:rsid w:val="0046350D"/>
    <w:rsid w:val="00463AC7"/>
    <w:rsid w:val="00464097"/>
    <w:rsid w:val="00464259"/>
    <w:rsid w:val="00464A24"/>
    <w:rsid w:val="00464B4E"/>
    <w:rsid w:val="00465165"/>
    <w:rsid w:val="004656DD"/>
    <w:rsid w:val="004656E4"/>
    <w:rsid w:val="004658F4"/>
    <w:rsid w:val="004659FC"/>
    <w:rsid w:val="00465F2C"/>
    <w:rsid w:val="004665EB"/>
    <w:rsid w:val="00466DC8"/>
    <w:rsid w:val="00466DDC"/>
    <w:rsid w:val="00466E78"/>
    <w:rsid w:val="004672AF"/>
    <w:rsid w:val="00467424"/>
    <w:rsid w:val="00467642"/>
    <w:rsid w:val="004677B0"/>
    <w:rsid w:val="00467AC1"/>
    <w:rsid w:val="00467CE5"/>
    <w:rsid w:val="00467FA5"/>
    <w:rsid w:val="00470108"/>
    <w:rsid w:val="00470300"/>
    <w:rsid w:val="004703DC"/>
    <w:rsid w:val="004705D6"/>
    <w:rsid w:val="00470BE9"/>
    <w:rsid w:val="00470CC5"/>
    <w:rsid w:val="004711B3"/>
    <w:rsid w:val="00471291"/>
    <w:rsid w:val="00471722"/>
    <w:rsid w:val="00471901"/>
    <w:rsid w:val="00471B7B"/>
    <w:rsid w:val="00472B48"/>
    <w:rsid w:val="00472C51"/>
    <w:rsid w:val="00472E7C"/>
    <w:rsid w:val="0047331C"/>
    <w:rsid w:val="004733F0"/>
    <w:rsid w:val="00473DFF"/>
    <w:rsid w:val="004741A7"/>
    <w:rsid w:val="004745C8"/>
    <w:rsid w:val="00474820"/>
    <w:rsid w:val="00474875"/>
    <w:rsid w:val="00474B6D"/>
    <w:rsid w:val="00474E33"/>
    <w:rsid w:val="00475132"/>
    <w:rsid w:val="0047524B"/>
    <w:rsid w:val="00475311"/>
    <w:rsid w:val="00475339"/>
    <w:rsid w:val="004753A4"/>
    <w:rsid w:val="00475672"/>
    <w:rsid w:val="00475728"/>
    <w:rsid w:val="0047572E"/>
    <w:rsid w:val="00475C53"/>
    <w:rsid w:val="00475E61"/>
    <w:rsid w:val="00475EDE"/>
    <w:rsid w:val="00476097"/>
    <w:rsid w:val="00476307"/>
    <w:rsid w:val="00476911"/>
    <w:rsid w:val="00476950"/>
    <w:rsid w:val="00476BD0"/>
    <w:rsid w:val="00480547"/>
    <w:rsid w:val="00480566"/>
    <w:rsid w:val="004809B7"/>
    <w:rsid w:val="00480D47"/>
    <w:rsid w:val="00480D60"/>
    <w:rsid w:val="00480F05"/>
    <w:rsid w:val="004811AC"/>
    <w:rsid w:val="0048194C"/>
    <w:rsid w:val="00481E85"/>
    <w:rsid w:val="00481F05"/>
    <w:rsid w:val="0048207B"/>
    <w:rsid w:val="00482D27"/>
    <w:rsid w:val="00482D4E"/>
    <w:rsid w:val="00483116"/>
    <w:rsid w:val="00483745"/>
    <w:rsid w:val="00484166"/>
    <w:rsid w:val="004841B9"/>
    <w:rsid w:val="004844A6"/>
    <w:rsid w:val="004844F5"/>
    <w:rsid w:val="00484611"/>
    <w:rsid w:val="00484E4E"/>
    <w:rsid w:val="00485279"/>
    <w:rsid w:val="00485C63"/>
    <w:rsid w:val="00485E7A"/>
    <w:rsid w:val="00485EAF"/>
    <w:rsid w:val="004861FA"/>
    <w:rsid w:val="00486890"/>
    <w:rsid w:val="00486E5E"/>
    <w:rsid w:val="0048756F"/>
    <w:rsid w:val="0049056D"/>
    <w:rsid w:val="00490754"/>
    <w:rsid w:val="004909A6"/>
    <w:rsid w:val="00490B77"/>
    <w:rsid w:val="00490EF6"/>
    <w:rsid w:val="004910FD"/>
    <w:rsid w:val="004914F2"/>
    <w:rsid w:val="00491B1C"/>
    <w:rsid w:val="00491D34"/>
    <w:rsid w:val="00492355"/>
    <w:rsid w:val="0049251C"/>
    <w:rsid w:val="00492793"/>
    <w:rsid w:val="00492D9A"/>
    <w:rsid w:val="004931CC"/>
    <w:rsid w:val="0049335B"/>
    <w:rsid w:val="00493928"/>
    <w:rsid w:val="00493A0D"/>
    <w:rsid w:val="00493FEC"/>
    <w:rsid w:val="004941C0"/>
    <w:rsid w:val="004943CB"/>
    <w:rsid w:val="00494407"/>
    <w:rsid w:val="00494862"/>
    <w:rsid w:val="00494ACE"/>
    <w:rsid w:val="00495102"/>
    <w:rsid w:val="00495968"/>
    <w:rsid w:val="00495F43"/>
    <w:rsid w:val="00496175"/>
    <w:rsid w:val="00496AFD"/>
    <w:rsid w:val="0049712B"/>
    <w:rsid w:val="00497997"/>
    <w:rsid w:val="00497A36"/>
    <w:rsid w:val="00497EDD"/>
    <w:rsid w:val="004A01B6"/>
    <w:rsid w:val="004A09D6"/>
    <w:rsid w:val="004A0A4B"/>
    <w:rsid w:val="004A1572"/>
    <w:rsid w:val="004A1785"/>
    <w:rsid w:val="004A1940"/>
    <w:rsid w:val="004A19A5"/>
    <w:rsid w:val="004A1EAD"/>
    <w:rsid w:val="004A204B"/>
    <w:rsid w:val="004A25C7"/>
    <w:rsid w:val="004A2B0A"/>
    <w:rsid w:val="004A3512"/>
    <w:rsid w:val="004A3D87"/>
    <w:rsid w:val="004A40EB"/>
    <w:rsid w:val="004A4340"/>
    <w:rsid w:val="004A4409"/>
    <w:rsid w:val="004A4A85"/>
    <w:rsid w:val="004A4CF6"/>
    <w:rsid w:val="004A52AE"/>
    <w:rsid w:val="004A542E"/>
    <w:rsid w:val="004A5773"/>
    <w:rsid w:val="004A5986"/>
    <w:rsid w:val="004A6AC7"/>
    <w:rsid w:val="004A6E55"/>
    <w:rsid w:val="004A71B9"/>
    <w:rsid w:val="004A7EC7"/>
    <w:rsid w:val="004B010C"/>
    <w:rsid w:val="004B0367"/>
    <w:rsid w:val="004B0398"/>
    <w:rsid w:val="004B0C25"/>
    <w:rsid w:val="004B0EC5"/>
    <w:rsid w:val="004B100A"/>
    <w:rsid w:val="004B1232"/>
    <w:rsid w:val="004B1A85"/>
    <w:rsid w:val="004B1B8A"/>
    <w:rsid w:val="004B1F6F"/>
    <w:rsid w:val="004B2519"/>
    <w:rsid w:val="004B2693"/>
    <w:rsid w:val="004B26DB"/>
    <w:rsid w:val="004B2C1B"/>
    <w:rsid w:val="004B2CA6"/>
    <w:rsid w:val="004B3346"/>
    <w:rsid w:val="004B3A05"/>
    <w:rsid w:val="004B3BDB"/>
    <w:rsid w:val="004B3FB4"/>
    <w:rsid w:val="004B41E3"/>
    <w:rsid w:val="004B41FE"/>
    <w:rsid w:val="004B4490"/>
    <w:rsid w:val="004B44AB"/>
    <w:rsid w:val="004B473B"/>
    <w:rsid w:val="004B489E"/>
    <w:rsid w:val="004B4973"/>
    <w:rsid w:val="004B4975"/>
    <w:rsid w:val="004B4AA8"/>
    <w:rsid w:val="004B4EE4"/>
    <w:rsid w:val="004B5203"/>
    <w:rsid w:val="004B537A"/>
    <w:rsid w:val="004B54A3"/>
    <w:rsid w:val="004B5A0F"/>
    <w:rsid w:val="004B5AC7"/>
    <w:rsid w:val="004B5C10"/>
    <w:rsid w:val="004B5EE4"/>
    <w:rsid w:val="004B6014"/>
    <w:rsid w:val="004B6222"/>
    <w:rsid w:val="004B63B7"/>
    <w:rsid w:val="004B6703"/>
    <w:rsid w:val="004B69B6"/>
    <w:rsid w:val="004B69E5"/>
    <w:rsid w:val="004B7B44"/>
    <w:rsid w:val="004B7CFB"/>
    <w:rsid w:val="004B7EE8"/>
    <w:rsid w:val="004C0D58"/>
    <w:rsid w:val="004C0DBF"/>
    <w:rsid w:val="004C10F0"/>
    <w:rsid w:val="004C11C3"/>
    <w:rsid w:val="004C177B"/>
    <w:rsid w:val="004C188C"/>
    <w:rsid w:val="004C19FF"/>
    <w:rsid w:val="004C1DE9"/>
    <w:rsid w:val="004C1E96"/>
    <w:rsid w:val="004C275E"/>
    <w:rsid w:val="004C277B"/>
    <w:rsid w:val="004C2790"/>
    <w:rsid w:val="004C2856"/>
    <w:rsid w:val="004C288C"/>
    <w:rsid w:val="004C2934"/>
    <w:rsid w:val="004C2C99"/>
    <w:rsid w:val="004C2D15"/>
    <w:rsid w:val="004C2EE0"/>
    <w:rsid w:val="004C35FB"/>
    <w:rsid w:val="004C3885"/>
    <w:rsid w:val="004C39F9"/>
    <w:rsid w:val="004C3CE6"/>
    <w:rsid w:val="004C4325"/>
    <w:rsid w:val="004C48A5"/>
    <w:rsid w:val="004C4BCB"/>
    <w:rsid w:val="004C4E18"/>
    <w:rsid w:val="004C4F91"/>
    <w:rsid w:val="004C5A41"/>
    <w:rsid w:val="004C5A85"/>
    <w:rsid w:val="004C60CF"/>
    <w:rsid w:val="004C64CE"/>
    <w:rsid w:val="004C64D1"/>
    <w:rsid w:val="004C653A"/>
    <w:rsid w:val="004C6572"/>
    <w:rsid w:val="004C6894"/>
    <w:rsid w:val="004C691E"/>
    <w:rsid w:val="004C6CC5"/>
    <w:rsid w:val="004C71C7"/>
    <w:rsid w:val="004C7540"/>
    <w:rsid w:val="004C7A14"/>
    <w:rsid w:val="004C7EC8"/>
    <w:rsid w:val="004C7EFF"/>
    <w:rsid w:val="004D02BF"/>
    <w:rsid w:val="004D03FF"/>
    <w:rsid w:val="004D0460"/>
    <w:rsid w:val="004D05E6"/>
    <w:rsid w:val="004D0BC8"/>
    <w:rsid w:val="004D0BFE"/>
    <w:rsid w:val="004D111F"/>
    <w:rsid w:val="004D134B"/>
    <w:rsid w:val="004D14C0"/>
    <w:rsid w:val="004D1839"/>
    <w:rsid w:val="004D18F2"/>
    <w:rsid w:val="004D1961"/>
    <w:rsid w:val="004D1E05"/>
    <w:rsid w:val="004D22B9"/>
    <w:rsid w:val="004D2800"/>
    <w:rsid w:val="004D2FCF"/>
    <w:rsid w:val="004D374D"/>
    <w:rsid w:val="004D381F"/>
    <w:rsid w:val="004D3D61"/>
    <w:rsid w:val="004D3EE8"/>
    <w:rsid w:val="004D4069"/>
    <w:rsid w:val="004D40D5"/>
    <w:rsid w:val="004D40DE"/>
    <w:rsid w:val="004D40E5"/>
    <w:rsid w:val="004D470C"/>
    <w:rsid w:val="004D4FCD"/>
    <w:rsid w:val="004D556F"/>
    <w:rsid w:val="004D55EE"/>
    <w:rsid w:val="004D575A"/>
    <w:rsid w:val="004D6524"/>
    <w:rsid w:val="004D6657"/>
    <w:rsid w:val="004D67F9"/>
    <w:rsid w:val="004D68AF"/>
    <w:rsid w:val="004D69E1"/>
    <w:rsid w:val="004D6A45"/>
    <w:rsid w:val="004D6D97"/>
    <w:rsid w:val="004D6E5F"/>
    <w:rsid w:val="004D732C"/>
    <w:rsid w:val="004D7700"/>
    <w:rsid w:val="004D7AD6"/>
    <w:rsid w:val="004E1233"/>
    <w:rsid w:val="004E1446"/>
    <w:rsid w:val="004E157D"/>
    <w:rsid w:val="004E1C24"/>
    <w:rsid w:val="004E1EBF"/>
    <w:rsid w:val="004E1F0F"/>
    <w:rsid w:val="004E23AC"/>
    <w:rsid w:val="004E267E"/>
    <w:rsid w:val="004E2B2E"/>
    <w:rsid w:val="004E3B7E"/>
    <w:rsid w:val="004E3EDB"/>
    <w:rsid w:val="004E3F2B"/>
    <w:rsid w:val="004E4B11"/>
    <w:rsid w:val="004E552C"/>
    <w:rsid w:val="004E5993"/>
    <w:rsid w:val="004E5CBE"/>
    <w:rsid w:val="004E5D67"/>
    <w:rsid w:val="004E6032"/>
    <w:rsid w:val="004E635A"/>
    <w:rsid w:val="004E6C23"/>
    <w:rsid w:val="004E6C91"/>
    <w:rsid w:val="004E6FDF"/>
    <w:rsid w:val="004E6FEE"/>
    <w:rsid w:val="004E7F15"/>
    <w:rsid w:val="004E7FD0"/>
    <w:rsid w:val="004F071C"/>
    <w:rsid w:val="004F0F16"/>
    <w:rsid w:val="004F152C"/>
    <w:rsid w:val="004F16C1"/>
    <w:rsid w:val="004F1771"/>
    <w:rsid w:val="004F2551"/>
    <w:rsid w:val="004F276C"/>
    <w:rsid w:val="004F2AEF"/>
    <w:rsid w:val="004F2B5F"/>
    <w:rsid w:val="004F302D"/>
    <w:rsid w:val="004F31B8"/>
    <w:rsid w:val="004F391D"/>
    <w:rsid w:val="004F3D83"/>
    <w:rsid w:val="004F3FC8"/>
    <w:rsid w:val="004F4224"/>
    <w:rsid w:val="004F433B"/>
    <w:rsid w:val="004F433F"/>
    <w:rsid w:val="004F482B"/>
    <w:rsid w:val="004F4B10"/>
    <w:rsid w:val="004F4D8E"/>
    <w:rsid w:val="004F4EC2"/>
    <w:rsid w:val="004F526B"/>
    <w:rsid w:val="004F5457"/>
    <w:rsid w:val="004F5885"/>
    <w:rsid w:val="004F5BBC"/>
    <w:rsid w:val="004F6031"/>
    <w:rsid w:val="004F61DC"/>
    <w:rsid w:val="004F627E"/>
    <w:rsid w:val="004F6391"/>
    <w:rsid w:val="004F654B"/>
    <w:rsid w:val="004F6CC9"/>
    <w:rsid w:val="004F7503"/>
    <w:rsid w:val="004F79E0"/>
    <w:rsid w:val="004F7E85"/>
    <w:rsid w:val="005004C8"/>
    <w:rsid w:val="00500C82"/>
    <w:rsid w:val="00500D43"/>
    <w:rsid w:val="0050110F"/>
    <w:rsid w:val="0050181D"/>
    <w:rsid w:val="00501896"/>
    <w:rsid w:val="005018D8"/>
    <w:rsid w:val="00501C40"/>
    <w:rsid w:val="00501E82"/>
    <w:rsid w:val="005030DD"/>
    <w:rsid w:val="005031BC"/>
    <w:rsid w:val="00504436"/>
    <w:rsid w:val="00504885"/>
    <w:rsid w:val="0050489A"/>
    <w:rsid w:val="00504ECB"/>
    <w:rsid w:val="00505702"/>
    <w:rsid w:val="005061E4"/>
    <w:rsid w:val="0050620C"/>
    <w:rsid w:val="0050638E"/>
    <w:rsid w:val="00506A21"/>
    <w:rsid w:val="00506EF9"/>
    <w:rsid w:val="00507137"/>
    <w:rsid w:val="0051016F"/>
    <w:rsid w:val="00511114"/>
    <w:rsid w:val="005111F9"/>
    <w:rsid w:val="0051138D"/>
    <w:rsid w:val="00511427"/>
    <w:rsid w:val="005114A5"/>
    <w:rsid w:val="00511D03"/>
    <w:rsid w:val="00511EC3"/>
    <w:rsid w:val="005121AA"/>
    <w:rsid w:val="0051251B"/>
    <w:rsid w:val="00512593"/>
    <w:rsid w:val="005127F1"/>
    <w:rsid w:val="00512BA2"/>
    <w:rsid w:val="00512BBE"/>
    <w:rsid w:val="00512E9F"/>
    <w:rsid w:val="00512FC1"/>
    <w:rsid w:val="005130D8"/>
    <w:rsid w:val="0051342D"/>
    <w:rsid w:val="00513437"/>
    <w:rsid w:val="005135DE"/>
    <w:rsid w:val="0051361E"/>
    <w:rsid w:val="00513774"/>
    <w:rsid w:val="00513968"/>
    <w:rsid w:val="00513E9D"/>
    <w:rsid w:val="00514339"/>
    <w:rsid w:val="005146DE"/>
    <w:rsid w:val="00514FFC"/>
    <w:rsid w:val="00515284"/>
    <w:rsid w:val="005153EE"/>
    <w:rsid w:val="00515540"/>
    <w:rsid w:val="00515871"/>
    <w:rsid w:val="00515FDD"/>
    <w:rsid w:val="00516190"/>
    <w:rsid w:val="0051657B"/>
    <w:rsid w:val="00516603"/>
    <w:rsid w:val="00516BD0"/>
    <w:rsid w:val="00516E23"/>
    <w:rsid w:val="00516F68"/>
    <w:rsid w:val="00516FCE"/>
    <w:rsid w:val="005170F9"/>
    <w:rsid w:val="00517207"/>
    <w:rsid w:val="00517282"/>
    <w:rsid w:val="0051752D"/>
    <w:rsid w:val="005175F9"/>
    <w:rsid w:val="00517908"/>
    <w:rsid w:val="00517B9F"/>
    <w:rsid w:val="00517DAA"/>
    <w:rsid w:val="00517DC6"/>
    <w:rsid w:val="00517EDD"/>
    <w:rsid w:val="005204C5"/>
    <w:rsid w:val="0052072F"/>
    <w:rsid w:val="00520730"/>
    <w:rsid w:val="00520CD7"/>
    <w:rsid w:val="00520DFA"/>
    <w:rsid w:val="00521F9D"/>
    <w:rsid w:val="005233DD"/>
    <w:rsid w:val="005237B3"/>
    <w:rsid w:val="00523B96"/>
    <w:rsid w:val="00523C75"/>
    <w:rsid w:val="00523F61"/>
    <w:rsid w:val="00523FCC"/>
    <w:rsid w:val="005247C7"/>
    <w:rsid w:val="005248C6"/>
    <w:rsid w:val="00524A17"/>
    <w:rsid w:val="00524BDE"/>
    <w:rsid w:val="0052501C"/>
    <w:rsid w:val="0052536E"/>
    <w:rsid w:val="005256C3"/>
    <w:rsid w:val="005262A6"/>
    <w:rsid w:val="005266A8"/>
    <w:rsid w:val="005269F0"/>
    <w:rsid w:val="00526CFB"/>
    <w:rsid w:val="00526F03"/>
    <w:rsid w:val="00527087"/>
    <w:rsid w:val="00527521"/>
    <w:rsid w:val="005279E1"/>
    <w:rsid w:val="00527B10"/>
    <w:rsid w:val="00527C32"/>
    <w:rsid w:val="005300D1"/>
    <w:rsid w:val="00530A1B"/>
    <w:rsid w:val="00530AE5"/>
    <w:rsid w:val="00531004"/>
    <w:rsid w:val="00531218"/>
    <w:rsid w:val="00531470"/>
    <w:rsid w:val="00531C91"/>
    <w:rsid w:val="00531FDB"/>
    <w:rsid w:val="005320B0"/>
    <w:rsid w:val="00532123"/>
    <w:rsid w:val="0053221A"/>
    <w:rsid w:val="005322E1"/>
    <w:rsid w:val="005323C5"/>
    <w:rsid w:val="0053263D"/>
    <w:rsid w:val="00532807"/>
    <w:rsid w:val="00532925"/>
    <w:rsid w:val="00532A0B"/>
    <w:rsid w:val="0053304D"/>
    <w:rsid w:val="00533254"/>
    <w:rsid w:val="005344F8"/>
    <w:rsid w:val="005349F7"/>
    <w:rsid w:val="00534A4D"/>
    <w:rsid w:val="0053591B"/>
    <w:rsid w:val="00535B5A"/>
    <w:rsid w:val="00536210"/>
    <w:rsid w:val="005362AD"/>
    <w:rsid w:val="005363C8"/>
    <w:rsid w:val="00536777"/>
    <w:rsid w:val="00536A8F"/>
    <w:rsid w:val="00536CD0"/>
    <w:rsid w:val="00537769"/>
    <w:rsid w:val="00537B2D"/>
    <w:rsid w:val="00537B61"/>
    <w:rsid w:val="00537C42"/>
    <w:rsid w:val="00537CCF"/>
    <w:rsid w:val="00537E86"/>
    <w:rsid w:val="005400C3"/>
    <w:rsid w:val="005414A2"/>
    <w:rsid w:val="00541927"/>
    <w:rsid w:val="00541C82"/>
    <w:rsid w:val="00541F91"/>
    <w:rsid w:val="00541FD5"/>
    <w:rsid w:val="00542464"/>
    <w:rsid w:val="0054372E"/>
    <w:rsid w:val="0054385F"/>
    <w:rsid w:val="005439CE"/>
    <w:rsid w:val="00543A43"/>
    <w:rsid w:val="00543A51"/>
    <w:rsid w:val="00544075"/>
    <w:rsid w:val="005443FE"/>
    <w:rsid w:val="005446AE"/>
    <w:rsid w:val="005447B9"/>
    <w:rsid w:val="00544FF9"/>
    <w:rsid w:val="0054504F"/>
    <w:rsid w:val="005457E2"/>
    <w:rsid w:val="00546233"/>
    <w:rsid w:val="0054648F"/>
    <w:rsid w:val="00546745"/>
    <w:rsid w:val="005467F1"/>
    <w:rsid w:val="00546A30"/>
    <w:rsid w:val="00547295"/>
    <w:rsid w:val="005477AC"/>
    <w:rsid w:val="00547918"/>
    <w:rsid w:val="00547B1A"/>
    <w:rsid w:val="005506AA"/>
    <w:rsid w:val="0055117D"/>
    <w:rsid w:val="005514A5"/>
    <w:rsid w:val="005515B9"/>
    <w:rsid w:val="00551884"/>
    <w:rsid w:val="00551DD2"/>
    <w:rsid w:val="00551E6D"/>
    <w:rsid w:val="005521E5"/>
    <w:rsid w:val="0055254A"/>
    <w:rsid w:val="0055271C"/>
    <w:rsid w:val="00552B61"/>
    <w:rsid w:val="00552DAF"/>
    <w:rsid w:val="00552E11"/>
    <w:rsid w:val="00553491"/>
    <w:rsid w:val="00553648"/>
    <w:rsid w:val="00553A24"/>
    <w:rsid w:val="00553B8E"/>
    <w:rsid w:val="00553BB6"/>
    <w:rsid w:val="00553E9C"/>
    <w:rsid w:val="005541D6"/>
    <w:rsid w:val="005542A9"/>
    <w:rsid w:val="00554521"/>
    <w:rsid w:val="00554858"/>
    <w:rsid w:val="00554B9D"/>
    <w:rsid w:val="00555379"/>
    <w:rsid w:val="005553FB"/>
    <w:rsid w:val="005557F5"/>
    <w:rsid w:val="00555A79"/>
    <w:rsid w:val="00555F7E"/>
    <w:rsid w:val="0055659B"/>
    <w:rsid w:val="00556D47"/>
    <w:rsid w:val="00557233"/>
    <w:rsid w:val="00557380"/>
    <w:rsid w:val="00557855"/>
    <w:rsid w:val="00557A87"/>
    <w:rsid w:val="00560193"/>
    <w:rsid w:val="0056036E"/>
    <w:rsid w:val="005603DB"/>
    <w:rsid w:val="005605C7"/>
    <w:rsid w:val="005607D6"/>
    <w:rsid w:val="0056094B"/>
    <w:rsid w:val="00560D81"/>
    <w:rsid w:val="00560D84"/>
    <w:rsid w:val="00561043"/>
    <w:rsid w:val="00561218"/>
    <w:rsid w:val="005616B9"/>
    <w:rsid w:val="00561CAA"/>
    <w:rsid w:val="00561F11"/>
    <w:rsid w:val="005622A3"/>
    <w:rsid w:val="005623D9"/>
    <w:rsid w:val="00562604"/>
    <w:rsid w:val="00562873"/>
    <w:rsid w:val="005631FD"/>
    <w:rsid w:val="00563222"/>
    <w:rsid w:val="00563298"/>
    <w:rsid w:val="0056329D"/>
    <w:rsid w:val="005634E7"/>
    <w:rsid w:val="005635D0"/>
    <w:rsid w:val="00563C0F"/>
    <w:rsid w:val="00564325"/>
    <w:rsid w:val="0056443A"/>
    <w:rsid w:val="005646AF"/>
    <w:rsid w:val="00564B8F"/>
    <w:rsid w:val="00564D8B"/>
    <w:rsid w:val="0056599F"/>
    <w:rsid w:val="00565B36"/>
    <w:rsid w:val="00565CFC"/>
    <w:rsid w:val="005665E1"/>
    <w:rsid w:val="005668AD"/>
    <w:rsid w:val="00566963"/>
    <w:rsid w:val="00566C36"/>
    <w:rsid w:val="00567028"/>
    <w:rsid w:val="00567150"/>
    <w:rsid w:val="00567212"/>
    <w:rsid w:val="00567297"/>
    <w:rsid w:val="0056738C"/>
    <w:rsid w:val="00567657"/>
    <w:rsid w:val="0056775F"/>
    <w:rsid w:val="00567E89"/>
    <w:rsid w:val="00570171"/>
    <w:rsid w:val="00570190"/>
    <w:rsid w:val="00570B5F"/>
    <w:rsid w:val="00570B70"/>
    <w:rsid w:val="00571039"/>
    <w:rsid w:val="005715DF"/>
    <w:rsid w:val="0057172D"/>
    <w:rsid w:val="00571AF5"/>
    <w:rsid w:val="0057256A"/>
    <w:rsid w:val="0057264C"/>
    <w:rsid w:val="0057266E"/>
    <w:rsid w:val="0057277A"/>
    <w:rsid w:val="0057278B"/>
    <w:rsid w:val="00572AD4"/>
    <w:rsid w:val="00572E29"/>
    <w:rsid w:val="00572FF1"/>
    <w:rsid w:val="00573236"/>
    <w:rsid w:val="0057382F"/>
    <w:rsid w:val="00573D94"/>
    <w:rsid w:val="00573E35"/>
    <w:rsid w:val="00574E84"/>
    <w:rsid w:val="005752B9"/>
    <w:rsid w:val="00575903"/>
    <w:rsid w:val="00575A40"/>
    <w:rsid w:val="00576803"/>
    <w:rsid w:val="005769F0"/>
    <w:rsid w:val="00580667"/>
    <w:rsid w:val="0058098A"/>
    <w:rsid w:val="00580CB8"/>
    <w:rsid w:val="00580E45"/>
    <w:rsid w:val="00580F98"/>
    <w:rsid w:val="00580FDF"/>
    <w:rsid w:val="00581376"/>
    <w:rsid w:val="0058177C"/>
    <w:rsid w:val="0058187B"/>
    <w:rsid w:val="00581BA4"/>
    <w:rsid w:val="00581DB8"/>
    <w:rsid w:val="0058211C"/>
    <w:rsid w:val="005824DE"/>
    <w:rsid w:val="00582620"/>
    <w:rsid w:val="005827BE"/>
    <w:rsid w:val="00582E1F"/>
    <w:rsid w:val="0058320F"/>
    <w:rsid w:val="00583B0F"/>
    <w:rsid w:val="00583B21"/>
    <w:rsid w:val="00583BAE"/>
    <w:rsid w:val="00583BD6"/>
    <w:rsid w:val="00583D4C"/>
    <w:rsid w:val="00583E75"/>
    <w:rsid w:val="00583EEE"/>
    <w:rsid w:val="00584096"/>
    <w:rsid w:val="005841C6"/>
    <w:rsid w:val="0058422E"/>
    <w:rsid w:val="00584948"/>
    <w:rsid w:val="00584A22"/>
    <w:rsid w:val="0058532E"/>
    <w:rsid w:val="005855AC"/>
    <w:rsid w:val="00585AF5"/>
    <w:rsid w:val="00585F64"/>
    <w:rsid w:val="005864F8"/>
    <w:rsid w:val="00586A2E"/>
    <w:rsid w:val="00586D15"/>
    <w:rsid w:val="00587FE8"/>
    <w:rsid w:val="00590019"/>
    <w:rsid w:val="00590791"/>
    <w:rsid w:val="00590BFF"/>
    <w:rsid w:val="00590C0B"/>
    <w:rsid w:val="00590CDE"/>
    <w:rsid w:val="00591353"/>
    <w:rsid w:val="00591F4D"/>
    <w:rsid w:val="00591FDC"/>
    <w:rsid w:val="0059223F"/>
    <w:rsid w:val="00592AFE"/>
    <w:rsid w:val="00592CAE"/>
    <w:rsid w:val="00592DD1"/>
    <w:rsid w:val="0059342D"/>
    <w:rsid w:val="005935A6"/>
    <w:rsid w:val="005940F9"/>
    <w:rsid w:val="00594143"/>
    <w:rsid w:val="00594569"/>
    <w:rsid w:val="00594A5C"/>
    <w:rsid w:val="00595151"/>
    <w:rsid w:val="005953B2"/>
    <w:rsid w:val="00595B0B"/>
    <w:rsid w:val="00595F2C"/>
    <w:rsid w:val="00595F58"/>
    <w:rsid w:val="00596091"/>
    <w:rsid w:val="005970A9"/>
    <w:rsid w:val="00597573"/>
    <w:rsid w:val="005975EF"/>
    <w:rsid w:val="005977B5"/>
    <w:rsid w:val="005979FE"/>
    <w:rsid w:val="00597C81"/>
    <w:rsid w:val="00597DE6"/>
    <w:rsid w:val="005A0344"/>
    <w:rsid w:val="005A0426"/>
    <w:rsid w:val="005A0784"/>
    <w:rsid w:val="005A0839"/>
    <w:rsid w:val="005A0975"/>
    <w:rsid w:val="005A0B1D"/>
    <w:rsid w:val="005A12D7"/>
    <w:rsid w:val="005A13EB"/>
    <w:rsid w:val="005A1D20"/>
    <w:rsid w:val="005A1E53"/>
    <w:rsid w:val="005A1F29"/>
    <w:rsid w:val="005A2012"/>
    <w:rsid w:val="005A21E1"/>
    <w:rsid w:val="005A24B3"/>
    <w:rsid w:val="005A2B76"/>
    <w:rsid w:val="005A3106"/>
    <w:rsid w:val="005A3AAA"/>
    <w:rsid w:val="005A3B39"/>
    <w:rsid w:val="005A4854"/>
    <w:rsid w:val="005A4967"/>
    <w:rsid w:val="005A4C17"/>
    <w:rsid w:val="005A56C7"/>
    <w:rsid w:val="005A6228"/>
    <w:rsid w:val="005A63A4"/>
    <w:rsid w:val="005A666B"/>
    <w:rsid w:val="005A6D2A"/>
    <w:rsid w:val="005A6D9D"/>
    <w:rsid w:val="005A70F2"/>
    <w:rsid w:val="005A7759"/>
    <w:rsid w:val="005B04C9"/>
    <w:rsid w:val="005B04EF"/>
    <w:rsid w:val="005B094A"/>
    <w:rsid w:val="005B0E9D"/>
    <w:rsid w:val="005B1313"/>
    <w:rsid w:val="005B1538"/>
    <w:rsid w:val="005B1A54"/>
    <w:rsid w:val="005B1B54"/>
    <w:rsid w:val="005B1E4C"/>
    <w:rsid w:val="005B2266"/>
    <w:rsid w:val="005B27D1"/>
    <w:rsid w:val="005B2A05"/>
    <w:rsid w:val="005B3167"/>
    <w:rsid w:val="005B3246"/>
    <w:rsid w:val="005B341A"/>
    <w:rsid w:val="005B35C8"/>
    <w:rsid w:val="005B3DC9"/>
    <w:rsid w:val="005B422F"/>
    <w:rsid w:val="005B451C"/>
    <w:rsid w:val="005B4520"/>
    <w:rsid w:val="005B4AE1"/>
    <w:rsid w:val="005B502F"/>
    <w:rsid w:val="005B51D1"/>
    <w:rsid w:val="005B5243"/>
    <w:rsid w:val="005B5D9C"/>
    <w:rsid w:val="005B6311"/>
    <w:rsid w:val="005B63E2"/>
    <w:rsid w:val="005B685D"/>
    <w:rsid w:val="005B6DD7"/>
    <w:rsid w:val="005B6EBD"/>
    <w:rsid w:val="005B6F3F"/>
    <w:rsid w:val="005B6FE6"/>
    <w:rsid w:val="005B7A6A"/>
    <w:rsid w:val="005C0163"/>
    <w:rsid w:val="005C0DFF"/>
    <w:rsid w:val="005C0F3D"/>
    <w:rsid w:val="005C11E3"/>
    <w:rsid w:val="005C1470"/>
    <w:rsid w:val="005C17CB"/>
    <w:rsid w:val="005C186A"/>
    <w:rsid w:val="005C1A66"/>
    <w:rsid w:val="005C1DEC"/>
    <w:rsid w:val="005C2633"/>
    <w:rsid w:val="005C2AF6"/>
    <w:rsid w:val="005C2C35"/>
    <w:rsid w:val="005C2D53"/>
    <w:rsid w:val="005C326A"/>
    <w:rsid w:val="005C341A"/>
    <w:rsid w:val="005C35B8"/>
    <w:rsid w:val="005C3A60"/>
    <w:rsid w:val="005C4BB5"/>
    <w:rsid w:val="005C4F2F"/>
    <w:rsid w:val="005C4FE2"/>
    <w:rsid w:val="005C504D"/>
    <w:rsid w:val="005C55C6"/>
    <w:rsid w:val="005C5BDB"/>
    <w:rsid w:val="005C621F"/>
    <w:rsid w:val="005C650F"/>
    <w:rsid w:val="005C676E"/>
    <w:rsid w:val="005C67F1"/>
    <w:rsid w:val="005C6985"/>
    <w:rsid w:val="005C74CE"/>
    <w:rsid w:val="005C7542"/>
    <w:rsid w:val="005C79F9"/>
    <w:rsid w:val="005C7CDC"/>
    <w:rsid w:val="005D0031"/>
    <w:rsid w:val="005D0149"/>
    <w:rsid w:val="005D017F"/>
    <w:rsid w:val="005D0247"/>
    <w:rsid w:val="005D0B37"/>
    <w:rsid w:val="005D0C47"/>
    <w:rsid w:val="005D0C69"/>
    <w:rsid w:val="005D10DD"/>
    <w:rsid w:val="005D14AE"/>
    <w:rsid w:val="005D190B"/>
    <w:rsid w:val="005D1B83"/>
    <w:rsid w:val="005D1E50"/>
    <w:rsid w:val="005D22F4"/>
    <w:rsid w:val="005D245E"/>
    <w:rsid w:val="005D267D"/>
    <w:rsid w:val="005D2690"/>
    <w:rsid w:val="005D2769"/>
    <w:rsid w:val="005D2C9A"/>
    <w:rsid w:val="005D3392"/>
    <w:rsid w:val="005D34AE"/>
    <w:rsid w:val="005D35F7"/>
    <w:rsid w:val="005D3CCD"/>
    <w:rsid w:val="005D4126"/>
    <w:rsid w:val="005D48EC"/>
    <w:rsid w:val="005D4BBD"/>
    <w:rsid w:val="005D51A2"/>
    <w:rsid w:val="005D52D3"/>
    <w:rsid w:val="005D5A1B"/>
    <w:rsid w:val="005D6021"/>
    <w:rsid w:val="005D6401"/>
    <w:rsid w:val="005D6BAC"/>
    <w:rsid w:val="005D6DF4"/>
    <w:rsid w:val="005D7034"/>
    <w:rsid w:val="005D73D3"/>
    <w:rsid w:val="005D74AB"/>
    <w:rsid w:val="005D7797"/>
    <w:rsid w:val="005D7B46"/>
    <w:rsid w:val="005D7C3F"/>
    <w:rsid w:val="005D7D9C"/>
    <w:rsid w:val="005E044C"/>
    <w:rsid w:val="005E07ED"/>
    <w:rsid w:val="005E0A5A"/>
    <w:rsid w:val="005E114F"/>
    <w:rsid w:val="005E12D4"/>
    <w:rsid w:val="005E14A6"/>
    <w:rsid w:val="005E1581"/>
    <w:rsid w:val="005E1635"/>
    <w:rsid w:val="005E1AB4"/>
    <w:rsid w:val="005E1CD3"/>
    <w:rsid w:val="005E252A"/>
    <w:rsid w:val="005E262C"/>
    <w:rsid w:val="005E2F1D"/>
    <w:rsid w:val="005E2FA2"/>
    <w:rsid w:val="005E30A9"/>
    <w:rsid w:val="005E3395"/>
    <w:rsid w:val="005E34EC"/>
    <w:rsid w:val="005E3531"/>
    <w:rsid w:val="005E4342"/>
    <w:rsid w:val="005E4815"/>
    <w:rsid w:val="005E48E8"/>
    <w:rsid w:val="005E4BBD"/>
    <w:rsid w:val="005E52C4"/>
    <w:rsid w:val="005E5346"/>
    <w:rsid w:val="005E54C3"/>
    <w:rsid w:val="005E61E8"/>
    <w:rsid w:val="005E65FB"/>
    <w:rsid w:val="005E6D26"/>
    <w:rsid w:val="005E73B2"/>
    <w:rsid w:val="005F0177"/>
    <w:rsid w:val="005F043E"/>
    <w:rsid w:val="005F063A"/>
    <w:rsid w:val="005F085F"/>
    <w:rsid w:val="005F08D6"/>
    <w:rsid w:val="005F0F42"/>
    <w:rsid w:val="005F0F49"/>
    <w:rsid w:val="005F10ED"/>
    <w:rsid w:val="005F112A"/>
    <w:rsid w:val="005F1475"/>
    <w:rsid w:val="005F17B4"/>
    <w:rsid w:val="005F1C26"/>
    <w:rsid w:val="005F1E99"/>
    <w:rsid w:val="005F2074"/>
    <w:rsid w:val="005F2617"/>
    <w:rsid w:val="005F281C"/>
    <w:rsid w:val="005F285F"/>
    <w:rsid w:val="005F2E24"/>
    <w:rsid w:val="005F3A14"/>
    <w:rsid w:val="005F3C8A"/>
    <w:rsid w:val="005F415C"/>
    <w:rsid w:val="005F41DA"/>
    <w:rsid w:val="005F4200"/>
    <w:rsid w:val="005F499C"/>
    <w:rsid w:val="005F4DB4"/>
    <w:rsid w:val="005F4FCF"/>
    <w:rsid w:val="005F5690"/>
    <w:rsid w:val="005F57D0"/>
    <w:rsid w:val="005F5981"/>
    <w:rsid w:val="005F59E8"/>
    <w:rsid w:val="005F5A3C"/>
    <w:rsid w:val="005F5AB9"/>
    <w:rsid w:val="005F67B7"/>
    <w:rsid w:val="005F6E76"/>
    <w:rsid w:val="005F70D5"/>
    <w:rsid w:val="005F7573"/>
    <w:rsid w:val="005F7943"/>
    <w:rsid w:val="005F7B53"/>
    <w:rsid w:val="005F7C04"/>
    <w:rsid w:val="005F7C98"/>
    <w:rsid w:val="005F7F42"/>
    <w:rsid w:val="00600DC2"/>
    <w:rsid w:val="006011E2"/>
    <w:rsid w:val="00601707"/>
    <w:rsid w:val="00601A40"/>
    <w:rsid w:val="00602127"/>
    <w:rsid w:val="00602496"/>
    <w:rsid w:val="0060263C"/>
    <w:rsid w:val="00602D9F"/>
    <w:rsid w:val="006039E6"/>
    <w:rsid w:val="00603E47"/>
    <w:rsid w:val="00603FFF"/>
    <w:rsid w:val="00604761"/>
    <w:rsid w:val="00604820"/>
    <w:rsid w:val="00604927"/>
    <w:rsid w:val="00604DD6"/>
    <w:rsid w:val="0060516C"/>
    <w:rsid w:val="00605876"/>
    <w:rsid w:val="006060BD"/>
    <w:rsid w:val="006063AE"/>
    <w:rsid w:val="0060757B"/>
    <w:rsid w:val="00607746"/>
    <w:rsid w:val="00607A8F"/>
    <w:rsid w:val="00607FF8"/>
    <w:rsid w:val="0061044A"/>
    <w:rsid w:val="006107D6"/>
    <w:rsid w:val="0061083E"/>
    <w:rsid w:val="00610B4A"/>
    <w:rsid w:val="00610CFB"/>
    <w:rsid w:val="00610F82"/>
    <w:rsid w:val="006113AB"/>
    <w:rsid w:val="00611784"/>
    <w:rsid w:val="00611A0C"/>
    <w:rsid w:val="006121DC"/>
    <w:rsid w:val="006128A4"/>
    <w:rsid w:val="006135B2"/>
    <w:rsid w:val="00613659"/>
    <w:rsid w:val="00613AD3"/>
    <w:rsid w:val="00613EF4"/>
    <w:rsid w:val="00614377"/>
    <w:rsid w:val="00614624"/>
    <w:rsid w:val="00614921"/>
    <w:rsid w:val="00614D6F"/>
    <w:rsid w:val="006158C8"/>
    <w:rsid w:val="00615B6A"/>
    <w:rsid w:val="00616B17"/>
    <w:rsid w:val="00616F52"/>
    <w:rsid w:val="006174AC"/>
    <w:rsid w:val="006177D9"/>
    <w:rsid w:val="00617E18"/>
    <w:rsid w:val="0062016A"/>
    <w:rsid w:val="00620263"/>
    <w:rsid w:val="006203CD"/>
    <w:rsid w:val="00620706"/>
    <w:rsid w:val="00620711"/>
    <w:rsid w:val="00620B34"/>
    <w:rsid w:val="00620D3E"/>
    <w:rsid w:val="00620E61"/>
    <w:rsid w:val="00620E7A"/>
    <w:rsid w:val="00620F16"/>
    <w:rsid w:val="006210C7"/>
    <w:rsid w:val="006214BF"/>
    <w:rsid w:val="006217C9"/>
    <w:rsid w:val="00621F42"/>
    <w:rsid w:val="00622DCE"/>
    <w:rsid w:val="006230C7"/>
    <w:rsid w:val="00623202"/>
    <w:rsid w:val="00623AE0"/>
    <w:rsid w:val="00623FCD"/>
    <w:rsid w:val="00624A00"/>
    <w:rsid w:val="00624CB9"/>
    <w:rsid w:val="00624E86"/>
    <w:rsid w:val="0062577C"/>
    <w:rsid w:val="00625BCD"/>
    <w:rsid w:val="00626229"/>
    <w:rsid w:val="006262E0"/>
    <w:rsid w:val="00626623"/>
    <w:rsid w:val="00626D0B"/>
    <w:rsid w:val="00627161"/>
    <w:rsid w:val="00627667"/>
    <w:rsid w:val="006279B7"/>
    <w:rsid w:val="00627E6A"/>
    <w:rsid w:val="006302DC"/>
    <w:rsid w:val="006309FA"/>
    <w:rsid w:val="00630D31"/>
    <w:rsid w:val="00630E7A"/>
    <w:rsid w:val="00630EC3"/>
    <w:rsid w:val="00630F85"/>
    <w:rsid w:val="006310D9"/>
    <w:rsid w:val="006317A8"/>
    <w:rsid w:val="00631823"/>
    <w:rsid w:val="00631E44"/>
    <w:rsid w:val="006321CD"/>
    <w:rsid w:val="00632BA1"/>
    <w:rsid w:val="00633433"/>
    <w:rsid w:val="00633514"/>
    <w:rsid w:val="00633BAA"/>
    <w:rsid w:val="00633FD8"/>
    <w:rsid w:val="006342C5"/>
    <w:rsid w:val="006344FB"/>
    <w:rsid w:val="0063457E"/>
    <w:rsid w:val="00634706"/>
    <w:rsid w:val="00634D5A"/>
    <w:rsid w:val="00635391"/>
    <w:rsid w:val="00635590"/>
    <w:rsid w:val="006359E1"/>
    <w:rsid w:val="00635B31"/>
    <w:rsid w:val="00635E7D"/>
    <w:rsid w:val="006360A2"/>
    <w:rsid w:val="0063619F"/>
    <w:rsid w:val="006374B9"/>
    <w:rsid w:val="00637B26"/>
    <w:rsid w:val="00637BEE"/>
    <w:rsid w:val="00640572"/>
    <w:rsid w:val="0064067E"/>
    <w:rsid w:val="00640CE0"/>
    <w:rsid w:val="00640F2F"/>
    <w:rsid w:val="00641176"/>
    <w:rsid w:val="00642416"/>
    <w:rsid w:val="00642528"/>
    <w:rsid w:val="006425E8"/>
    <w:rsid w:val="00643E77"/>
    <w:rsid w:val="00643F80"/>
    <w:rsid w:val="006442EE"/>
    <w:rsid w:val="0064456E"/>
    <w:rsid w:val="00644972"/>
    <w:rsid w:val="006449F0"/>
    <w:rsid w:val="00644AF6"/>
    <w:rsid w:val="00644E81"/>
    <w:rsid w:val="0064508C"/>
    <w:rsid w:val="00645322"/>
    <w:rsid w:val="0064592D"/>
    <w:rsid w:val="006459A4"/>
    <w:rsid w:val="00645B26"/>
    <w:rsid w:val="006465E3"/>
    <w:rsid w:val="00646758"/>
    <w:rsid w:val="00646791"/>
    <w:rsid w:val="0064706A"/>
    <w:rsid w:val="006470B6"/>
    <w:rsid w:val="0064733D"/>
    <w:rsid w:val="006477F0"/>
    <w:rsid w:val="00647C7A"/>
    <w:rsid w:val="00647ECE"/>
    <w:rsid w:val="00650082"/>
    <w:rsid w:val="006506C1"/>
    <w:rsid w:val="00651D20"/>
    <w:rsid w:val="00651F05"/>
    <w:rsid w:val="0065208A"/>
    <w:rsid w:val="006520DE"/>
    <w:rsid w:val="006528C3"/>
    <w:rsid w:val="00652B1F"/>
    <w:rsid w:val="006533A5"/>
    <w:rsid w:val="006534C4"/>
    <w:rsid w:val="00653709"/>
    <w:rsid w:val="0065377F"/>
    <w:rsid w:val="006538D1"/>
    <w:rsid w:val="006539D6"/>
    <w:rsid w:val="00653A82"/>
    <w:rsid w:val="00653A96"/>
    <w:rsid w:val="0065503A"/>
    <w:rsid w:val="006563C7"/>
    <w:rsid w:val="00656BF9"/>
    <w:rsid w:val="00656F88"/>
    <w:rsid w:val="006571C4"/>
    <w:rsid w:val="00657340"/>
    <w:rsid w:val="0065777E"/>
    <w:rsid w:val="00657EA1"/>
    <w:rsid w:val="00660095"/>
    <w:rsid w:val="00660913"/>
    <w:rsid w:val="00660B3A"/>
    <w:rsid w:val="00661204"/>
    <w:rsid w:val="0066181C"/>
    <w:rsid w:val="006619AB"/>
    <w:rsid w:val="00661FF9"/>
    <w:rsid w:val="0066213D"/>
    <w:rsid w:val="00662791"/>
    <w:rsid w:val="00663C16"/>
    <w:rsid w:val="00663DED"/>
    <w:rsid w:val="00663EBF"/>
    <w:rsid w:val="0066420D"/>
    <w:rsid w:val="00664226"/>
    <w:rsid w:val="0066476A"/>
    <w:rsid w:val="00664B3C"/>
    <w:rsid w:val="00664E50"/>
    <w:rsid w:val="00665044"/>
    <w:rsid w:val="00665374"/>
    <w:rsid w:val="00665C88"/>
    <w:rsid w:val="00665C8F"/>
    <w:rsid w:val="00666266"/>
    <w:rsid w:val="0066730C"/>
    <w:rsid w:val="00667361"/>
    <w:rsid w:val="00670B67"/>
    <w:rsid w:val="00670D9D"/>
    <w:rsid w:val="00671060"/>
    <w:rsid w:val="006711F9"/>
    <w:rsid w:val="006712CF"/>
    <w:rsid w:val="006712E5"/>
    <w:rsid w:val="00671322"/>
    <w:rsid w:val="0067168A"/>
    <w:rsid w:val="00671721"/>
    <w:rsid w:val="00671800"/>
    <w:rsid w:val="006718B9"/>
    <w:rsid w:val="00671B6D"/>
    <w:rsid w:val="0067208F"/>
    <w:rsid w:val="006723D7"/>
    <w:rsid w:val="0067270A"/>
    <w:rsid w:val="00672C28"/>
    <w:rsid w:val="0067310E"/>
    <w:rsid w:val="006735D3"/>
    <w:rsid w:val="006737F3"/>
    <w:rsid w:val="00673BA0"/>
    <w:rsid w:val="00673BF7"/>
    <w:rsid w:val="00673C11"/>
    <w:rsid w:val="0067413C"/>
    <w:rsid w:val="006743AD"/>
    <w:rsid w:val="006747E9"/>
    <w:rsid w:val="00674A46"/>
    <w:rsid w:val="00674D1E"/>
    <w:rsid w:val="00675063"/>
    <w:rsid w:val="0067514A"/>
    <w:rsid w:val="00675259"/>
    <w:rsid w:val="00675466"/>
    <w:rsid w:val="00675CD7"/>
    <w:rsid w:val="0067606D"/>
    <w:rsid w:val="0067644C"/>
    <w:rsid w:val="00676642"/>
    <w:rsid w:val="00676A72"/>
    <w:rsid w:val="0067711B"/>
    <w:rsid w:val="006772FD"/>
    <w:rsid w:val="00677366"/>
    <w:rsid w:val="00677444"/>
    <w:rsid w:val="00677B4F"/>
    <w:rsid w:val="00677E4E"/>
    <w:rsid w:val="00677F69"/>
    <w:rsid w:val="00680194"/>
    <w:rsid w:val="006801D4"/>
    <w:rsid w:val="0068027B"/>
    <w:rsid w:val="006805A2"/>
    <w:rsid w:val="00681640"/>
    <w:rsid w:val="006817D2"/>
    <w:rsid w:val="00681990"/>
    <w:rsid w:val="00682F07"/>
    <w:rsid w:val="006839E0"/>
    <w:rsid w:val="00683D0F"/>
    <w:rsid w:val="00683F7C"/>
    <w:rsid w:val="00684077"/>
    <w:rsid w:val="0068439D"/>
    <w:rsid w:val="006847C2"/>
    <w:rsid w:val="0068484A"/>
    <w:rsid w:val="006853DB"/>
    <w:rsid w:val="006856DB"/>
    <w:rsid w:val="0068571C"/>
    <w:rsid w:val="00685A5C"/>
    <w:rsid w:val="00685A6F"/>
    <w:rsid w:val="00685BF5"/>
    <w:rsid w:val="0068612C"/>
    <w:rsid w:val="006861AD"/>
    <w:rsid w:val="0068639F"/>
    <w:rsid w:val="00686521"/>
    <w:rsid w:val="00687459"/>
    <w:rsid w:val="00687512"/>
    <w:rsid w:val="00687871"/>
    <w:rsid w:val="006878FF"/>
    <w:rsid w:val="00687F14"/>
    <w:rsid w:val="00687FAF"/>
    <w:rsid w:val="0069061E"/>
    <w:rsid w:val="006909A1"/>
    <w:rsid w:val="00690C66"/>
    <w:rsid w:val="00690E50"/>
    <w:rsid w:val="00692401"/>
    <w:rsid w:val="00692627"/>
    <w:rsid w:val="006927F9"/>
    <w:rsid w:val="0069285D"/>
    <w:rsid w:val="0069351A"/>
    <w:rsid w:val="00693603"/>
    <w:rsid w:val="00693897"/>
    <w:rsid w:val="006938B5"/>
    <w:rsid w:val="006938EC"/>
    <w:rsid w:val="00693A59"/>
    <w:rsid w:val="006941C4"/>
    <w:rsid w:val="00694523"/>
    <w:rsid w:val="00694824"/>
    <w:rsid w:val="00694A48"/>
    <w:rsid w:val="00694ADB"/>
    <w:rsid w:val="00694CA6"/>
    <w:rsid w:val="00695046"/>
    <w:rsid w:val="00695453"/>
    <w:rsid w:val="006954CA"/>
    <w:rsid w:val="00695535"/>
    <w:rsid w:val="00695931"/>
    <w:rsid w:val="0069601A"/>
    <w:rsid w:val="00696B72"/>
    <w:rsid w:val="00696EC3"/>
    <w:rsid w:val="00697688"/>
    <w:rsid w:val="006A038D"/>
    <w:rsid w:val="006A06D8"/>
    <w:rsid w:val="006A0AEA"/>
    <w:rsid w:val="006A0D98"/>
    <w:rsid w:val="006A1194"/>
    <w:rsid w:val="006A14DD"/>
    <w:rsid w:val="006A14F3"/>
    <w:rsid w:val="006A17CF"/>
    <w:rsid w:val="006A1D16"/>
    <w:rsid w:val="006A1EB6"/>
    <w:rsid w:val="006A1FA0"/>
    <w:rsid w:val="006A2408"/>
    <w:rsid w:val="006A2B65"/>
    <w:rsid w:val="006A2C0F"/>
    <w:rsid w:val="006A2C4B"/>
    <w:rsid w:val="006A3421"/>
    <w:rsid w:val="006A3FE4"/>
    <w:rsid w:val="006A4630"/>
    <w:rsid w:val="006A4678"/>
    <w:rsid w:val="006A4A48"/>
    <w:rsid w:val="006A4E41"/>
    <w:rsid w:val="006A5014"/>
    <w:rsid w:val="006A564A"/>
    <w:rsid w:val="006A57F5"/>
    <w:rsid w:val="006A5A3A"/>
    <w:rsid w:val="006A6469"/>
    <w:rsid w:val="006A7DD5"/>
    <w:rsid w:val="006A7E04"/>
    <w:rsid w:val="006AD89C"/>
    <w:rsid w:val="006B0144"/>
    <w:rsid w:val="006B0230"/>
    <w:rsid w:val="006B039A"/>
    <w:rsid w:val="006B0581"/>
    <w:rsid w:val="006B0E10"/>
    <w:rsid w:val="006B1099"/>
    <w:rsid w:val="006B10B2"/>
    <w:rsid w:val="006B13C8"/>
    <w:rsid w:val="006B1516"/>
    <w:rsid w:val="006B1579"/>
    <w:rsid w:val="006B1A6C"/>
    <w:rsid w:val="006B1AFB"/>
    <w:rsid w:val="006B1D25"/>
    <w:rsid w:val="006B2685"/>
    <w:rsid w:val="006B28F6"/>
    <w:rsid w:val="006B328F"/>
    <w:rsid w:val="006B35AA"/>
    <w:rsid w:val="006B3751"/>
    <w:rsid w:val="006B39BF"/>
    <w:rsid w:val="006B453F"/>
    <w:rsid w:val="006B4AAF"/>
    <w:rsid w:val="006B5C91"/>
    <w:rsid w:val="006B62B0"/>
    <w:rsid w:val="006B63FE"/>
    <w:rsid w:val="006B6BB6"/>
    <w:rsid w:val="006B6DD4"/>
    <w:rsid w:val="006B7547"/>
    <w:rsid w:val="006B787D"/>
    <w:rsid w:val="006B7BDD"/>
    <w:rsid w:val="006B7E96"/>
    <w:rsid w:val="006C00E4"/>
    <w:rsid w:val="006C0238"/>
    <w:rsid w:val="006C09E6"/>
    <w:rsid w:val="006C0BDB"/>
    <w:rsid w:val="006C0CD5"/>
    <w:rsid w:val="006C1040"/>
    <w:rsid w:val="006C18FC"/>
    <w:rsid w:val="006C1990"/>
    <w:rsid w:val="006C1B43"/>
    <w:rsid w:val="006C1F79"/>
    <w:rsid w:val="006C200F"/>
    <w:rsid w:val="006C250D"/>
    <w:rsid w:val="006C272E"/>
    <w:rsid w:val="006C281B"/>
    <w:rsid w:val="006C2E5A"/>
    <w:rsid w:val="006C3086"/>
    <w:rsid w:val="006C3963"/>
    <w:rsid w:val="006C3C58"/>
    <w:rsid w:val="006C42CD"/>
    <w:rsid w:val="006C4E4B"/>
    <w:rsid w:val="006C4EEC"/>
    <w:rsid w:val="006C5067"/>
    <w:rsid w:val="006C54DC"/>
    <w:rsid w:val="006C54ED"/>
    <w:rsid w:val="006C5A97"/>
    <w:rsid w:val="006C5BE8"/>
    <w:rsid w:val="006C5C2F"/>
    <w:rsid w:val="006C5F71"/>
    <w:rsid w:val="006C65DB"/>
    <w:rsid w:val="006C66BC"/>
    <w:rsid w:val="006C6CA1"/>
    <w:rsid w:val="006C7605"/>
    <w:rsid w:val="006C76ED"/>
    <w:rsid w:val="006C7756"/>
    <w:rsid w:val="006C794A"/>
    <w:rsid w:val="006D034A"/>
    <w:rsid w:val="006D05DA"/>
    <w:rsid w:val="006D09CB"/>
    <w:rsid w:val="006D0B3F"/>
    <w:rsid w:val="006D0B5D"/>
    <w:rsid w:val="006D1524"/>
    <w:rsid w:val="006D15C1"/>
    <w:rsid w:val="006D1604"/>
    <w:rsid w:val="006D1BD3"/>
    <w:rsid w:val="006D1C5F"/>
    <w:rsid w:val="006D22E0"/>
    <w:rsid w:val="006D24CD"/>
    <w:rsid w:val="006D3187"/>
    <w:rsid w:val="006D388D"/>
    <w:rsid w:val="006D394B"/>
    <w:rsid w:val="006D3DA4"/>
    <w:rsid w:val="006D3ED3"/>
    <w:rsid w:val="006D465C"/>
    <w:rsid w:val="006D46BD"/>
    <w:rsid w:val="006D4D04"/>
    <w:rsid w:val="006D56DC"/>
    <w:rsid w:val="006D5769"/>
    <w:rsid w:val="006D57E9"/>
    <w:rsid w:val="006D5DAF"/>
    <w:rsid w:val="006D5F54"/>
    <w:rsid w:val="006D6F3D"/>
    <w:rsid w:val="006D710A"/>
    <w:rsid w:val="006D7163"/>
    <w:rsid w:val="006D73F7"/>
    <w:rsid w:val="006D7D0A"/>
    <w:rsid w:val="006E0210"/>
    <w:rsid w:val="006E057C"/>
    <w:rsid w:val="006E0848"/>
    <w:rsid w:val="006E0D3D"/>
    <w:rsid w:val="006E0FE5"/>
    <w:rsid w:val="006E152E"/>
    <w:rsid w:val="006E1587"/>
    <w:rsid w:val="006E168C"/>
    <w:rsid w:val="006E17FA"/>
    <w:rsid w:val="006E20EC"/>
    <w:rsid w:val="006E22C4"/>
    <w:rsid w:val="006E26EE"/>
    <w:rsid w:val="006E29D5"/>
    <w:rsid w:val="006E2F5C"/>
    <w:rsid w:val="006E3231"/>
    <w:rsid w:val="006E32CC"/>
    <w:rsid w:val="006E3B6D"/>
    <w:rsid w:val="006E3DF8"/>
    <w:rsid w:val="006E3FC4"/>
    <w:rsid w:val="006E40B5"/>
    <w:rsid w:val="006E4D2B"/>
    <w:rsid w:val="006E4FCA"/>
    <w:rsid w:val="006E540C"/>
    <w:rsid w:val="006E546E"/>
    <w:rsid w:val="006E5475"/>
    <w:rsid w:val="006E5571"/>
    <w:rsid w:val="006E586B"/>
    <w:rsid w:val="006E589C"/>
    <w:rsid w:val="006E596B"/>
    <w:rsid w:val="006E5A2E"/>
    <w:rsid w:val="006E5AB7"/>
    <w:rsid w:val="006E5FF2"/>
    <w:rsid w:val="006E63F0"/>
    <w:rsid w:val="006E6927"/>
    <w:rsid w:val="006E6DF0"/>
    <w:rsid w:val="006E7239"/>
    <w:rsid w:val="006E7246"/>
    <w:rsid w:val="006E725F"/>
    <w:rsid w:val="006E74A0"/>
    <w:rsid w:val="006E751D"/>
    <w:rsid w:val="006E755D"/>
    <w:rsid w:val="006E7568"/>
    <w:rsid w:val="006E7703"/>
    <w:rsid w:val="006E78F7"/>
    <w:rsid w:val="006E7B51"/>
    <w:rsid w:val="006F0EC4"/>
    <w:rsid w:val="006F1062"/>
    <w:rsid w:val="006F1260"/>
    <w:rsid w:val="006F1563"/>
    <w:rsid w:val="006F1713"/>
    <w:rsid w:val="006F1F5E"/>
    <w:rsid w:val="006F23D6"/>
    <w:rsid w:val="006F2801"/>
    <w:rsid w:val="006F2CE0"/>
    <w:rsid w:val="006F33B3"/>
    <w:rsid w:val="006F37D4"/>
    <w:rsid w:val="006F3BFE"/>
    <w:rsid w:val="006F402B"/>
    <w:rsid w:val="006F4798"/>
    <w:rsid w:val="006F4A12"/>
    <w:rsid w:val="006F4B46"/>
    <w:rsid w:val="006F4B4A"/>
    <w:rsid w:val="006F4BED"/>
    <w:rsid w:val="006F5036"/>
    <w:rsid w:val="006F5083"/>
    <w:rsid w:val="006F50C6"/>
    <w:rsid w:val="006F51A1"/>
    <w:rsid w:val="006F5CA9"/>
    <w:rsid w:val="006F63B2"/>
    <w:rsid w:val="006F6906"/>
    <w:rsid w:val="006F6964"/>
    <w:rsid w:val="006F6BA1"/>
    <w:rsid w:val="006F6D00"/>
    <w:rsid w:val="006F6E48"/>
    <w:rsid w:val="006F6F49"/>
    <w:rsid w:val="006F7074"/>
    <w:rsid w:val="006F74DB"/>
    <w:rsid w:val="006F7C9A"/>
    <w:rsid w:val="0070011B"/>
    <w:rsid w:val="007006A0"/>
    <w:rsid w:val="00700C5E"/>
    <w:rsid w:val="007023AE"/>
    <w:rsid w:val="00702E4E"/>
    <w:rsid w:val="00702E8B"/>
    <w:rsid w:val="0070302B"/>
    <w:rsid w:val="00703CE2"/>
    <w:rsid w:val="007040A1"/>
    <w:rsid w:val="00704826"/>
    <w:rsid w:val="00704A2B"/>
    <w:rsid w:val="00704AD8"/>
    <w:rsid w:val="00704F24"/>
    <w:rsid w:val="007052D5"/>
    <w:rsid w:val="00705854"/>
    <w:rsid w:val="00706168"/>
    <w:rsid w:val="00706242"/>
    <w:rsid w:val="0070699B"/>
    <w:rsid w:val="007078A8"/>
    <w:rsid w:val="0071005A"/>
    <w:rsid w:val="007101CE"/>
    <w:rsid w:val="00710A28"/>
    <w:rsid w:val="007112B6"/>
    <w:rsid w:val="00711417"/>
    <w:rsid w:val="00711513"/>
    <w:rsid w:val="00711670"/>
    <w:rsid w:val="00711785"/>
    <w:rsid w:val="0071189E"/>
    <w:rsid w:val="00711E33"/>
    <w:rsid w:val="00712451"/>
    <w:rsid w:val="007124AB"/>
    <w:rsid w:val="00712BAE"/>
    <w:rsid w:val="00712EAB"/>
    <w:rsid w:val="00712FF8"/>
    <w:rsid w:val="00713C8A"/>
    <w:rsid w:val="007141C0"/>
    <w:rsid w:val="007143CC"/>
    <w:rsid w:val="007145AB"/>
    <w:rsid w:val="007146B2"/>
    <w:rsid w:val="007147E4"/>
    <w:rsid w:val="00714B34"/>
    <w:rsid w:val="007160DF"/>
    <w:rsid w:val="00716167"/>
    <w:rsid w:val="007167DE"/>
    <w:rsid w:val="00716C21"/>
    <w:rsid w:val="00716CA7"/>
    <w:rsid w:val="00717458"/>
    <w:rsid w:val="00717D35"/>
    <w:rsid w:val="00720723"/>
    <w:rsid w:val="007207FD"/>
    <w:rsid w:val="00720BA1"/>
    <w:rsid w:val="007213FC"/>
    <w:rsid w:val="0072155E"/>
    <w:rsid w:val="0072164A"/>
    <w:rsid w:val="00721694"/>
    <w:rsid w:val="00721962"/>
    <w:rsid w:val="00721B83"/>
    <w:rsid w:val="00721B9A"/>
    <w:rsid w:val="00721C05"/>
    <w:rsid w:val="00721C9A"/>
    <w:rsid w:val="007221BB"/>
    <w:rsid w:val="0072220F"/>
    <w:rsid w:val="00722C31"/>
    <w:rsid w:val="00722C61"/>
    <w:rsid w:val="00722EDC"/>
    <w:rsid w:val="00722F17"/>
    <w:rsid w:val="0072331E"/>
    <w:rsid w:val="007234DD"/>
    <w:rsid w:val="007239D6"/>
    <w:rsid w:val="00723A79"/>
    <w:rsid w:val="00723D1C"/>
    <w:rsid w:val="00724072"/>
    <w:rsid w:val="00724312"/>
    <w:rsid w:val="00724834"/>
    <w:rsid w:val="00724923"/>
    <w:rsid w:val="00724976"/>
    <w:rsid w:val="00724F2C"/>
    <w:rsid w:val="007257B0"/>
    <w:rsid w:val="00725966"/>
    <w:rsid w:val="00725BEF"/>
    <w:rsid w:val="00726349"/>
    <w:rsid w:val="007264D1"/>
    <w:rsid w:val="0072667C"/>
    <w:rsid w:val="00726A5E"/>
    <w:rsid w:val="00726C3F"/>
    <w:rsid w:val="00726FF7"/>
    <w:rsid w:val="0072765D"/>
    <w:rsid w:val="00727668"/>
    <w:rsid w:val="00727918"/>
    <w:rsid w:val="00727C6B"/>
    <w:rsid w:val="00727F56"/>
    <w:rsid w:val="0073001C"/>
    <w:rsid w:val="0073025A"/>
    <w:rsid w:val="00730A09"/>
    <w:rsid w:val="00730F29"/>
    <w:rsid w:val="00730FF2"/>
    <w:rsid w:val="007310C6"/>
    <w:rsid w:val="00731299"/>
    <w:rsid w:val="00731F4E"/>
    <w:rsid w:val="00731F80"/>
    <w:rsid w:val="007325BF"/>
    <w:rsid w:val="007325C3"/>
    <w:rsid w:val="0073294A"/>
    <w:rsid w:val="00732F86"/>
    <w:rsid w:val="00732FA7"/>
    <w:rsid w:val="00733A9E"/>
    <w:rsid w:val="00733D46"/>
    <w:rsid w:val="00734511"/>
    <w:rsid w:val="00735002"/>
    <w:rsid w:val="00735986"/>
    <w:rsid w:val="00735A3E"/>
    <w:rsid w:val="00735D6E"/>
    <w:rsid w:val="00735F2F"/>
    <w:rsid w:val="007364E5"/>
    <w:rsid w:val="007366E9"/>
    <w:rsid w:val="00736769"/>
    <w:rsid w:val="00737062"/>
    <w:rsid w:val="0073710D"/>
    <w:rsid w:val="007373CA"/>
    <w:rsid w:val="00737A56"/>
    <w:rsid w:val="00737C48"/>
    <w:rsid w:val="00737C54"/>
    <w:rsid w:val="00737CCF"/>
    <w:rsid w:val="00740211"/>
    <w:rsid w:val="00740842"/>
    <w:rsid w:val="00740BFD"/>
    <w:rsid w:val="007418F2"/>
    <w:rsid w:val="007419AD"/>
    <w:rsid w:val="00742219"/>
    <w:rsid w:val="00742D4E"/>
    <w:rsid w:val="00742F91"/>
    <w:rsid w:val="007434B8"/>
    <w:rsid w:val="007446AA"/>
    <w:rsid w:val="0074485A"/>
    <w:rsid w:val="00744BEF"/>
    <w:rsid w:val="00744D35"/>
    <w:rsid w:val="00745690"/>
    <w:rsid w:val="0074590F"/>
    <w:rsid w:val="007459C9"/>
    <w:rsid w:val="00745CAF"/>
    <w:rsid w:val="007461F6"/>
    <w:rsid w:val="00746731"/>
    <w:rsid w:val="00746740"/>
    <w:rsid w:val="007471E5"/>
    <w:rsid w:val="00747205"/>
    <w:rsid w:val="00747C8C"/>
    <w:rsid w:val="00750132"/>
    <w:rsid w:val="007502F8"/>
    <w:rsid w:val="007505C4"/>
    <w:rsid w:val="007507E2"/>
    <w:rsid w:val="00750811"/>
    <w:rsid w:val="00750BE6"/>
    <w:rsid w:val="00750D91"/>
    <w:rsid w:val="00750FFF"/>
    <w:rsid w:val="00751399"/>
    <w:rsid w:val="00751D3D"/>
    <w:rsid w:val="007523BD"/>
    <w:rsid w:val="007526BF"/>
    <w:rsid w:val="007526F9"/>
    <w:rsid w:val="00752B56"/>
    <w:rsid w:val="00752FC9"/>
    <w:rsid w:val="00753662"/>
    <w:rsid w:val="00753831"/>
    <w:rsid w:val="00753A58"/>
    <w:rsid w:val="0075404C"/>
    <w:rsid w:val="007541A2"/>
    <w:rsid w:val="00754283"/>
    <w:rsid w:val="00754D96"/>
    <w:rsid w:val="007550A9"/>
    <w:rsid w:val="007550AC"/>
    <w:rsid w:val="007554BC"/>
    <w:rsid w:val="0075554F"/>
    <w:rsid w:val="00755643"/>
    <w:rsid w:val="007557ED"/>
    <w:rsid w:val="00755BB1"/>
    <w:rsid w:val="00756331"/>
    <w:rsid w:val="00756530"/>
    <w:rsid w:val="007566E8"/>
    <w:rsid w:val="00756B0F"/>
    <w:rsid w:val="00756D55"/>
    <w:rsid w:val="00757610"/>
    <w:rsid w:val="007600F6"/>
    <w:rsid w:val="007601FD"/>
    <w:rsid w:val="00760F47"/>
    <w:rsid w:val="007611A7"/>
    <w:rsid w:val="00761277"/>
    <w:rsid w:val="007614DC"/>
    <w:rsid w:val="00761512"/>
    <w:rsid w:val="00761A3A"/>
    <w:rsid w:val="00761BC0"/>
    <w:rsid w:val="00761BFB"/>
    <w:rsid w:val="007621AE"/>
    <w:rsid w:val="00762BF5"/>
    <w:rsid w:val="00762C5C"/>
    <w:rsid w:val="00762F45"/>
    <w:rsid w:val="007630A8"/>
    <w:rsid w:val="007638A2"/>
    <w:rsid w:val="00764170"/>
    <w:rsid w:val="0076440F"/>
    <w:rsid w:val="00764C9A"/>
    <w:rsid w:val="00764CAF"/>
    <w:rsid w:val="007650B5"/>
    <w:rsid w:val="00765F3A"/>
    <w:rsid w:val="007667D6"/>
    <w:rsid w:val="00767747"/>
    <w:rsid w:val="0077019C"/>
    <w:rsid w:val="007702EC"/>
    <w:rsid w:val="00770836"/>
    <w:rsid w:val="00770E87"/>
    <w:rsid w:val="00771152"/>
    <w:rsid w:val="007723DF"/>
    <w:rsid w:val="00772656"/>
    <w:rsid w:val="00772797"/>
    <w:rsid w:val="007727A4"/>
    <w:rsid w:val="00772B5B"/>
    <w:rsid w:val="00772F1B"/>
    <w:rsid w:val="007730A5"/>
    <w:rsid w:val="00773218"/>
    <w:rsid w:val="0077354C"/>
    <w:rsid w:val="00773B0C"/>
    <w:rsid w:val="00773EE4"/>
    <w:rsid w:val="007741A6"/>
    <w:rsid w:val="007754BC"/>
    <w:rsid w:val="007754ED"/>
    <w:rsid w:val="007755A4"/>
    <w:rsid w:val="00775D53"/>
    <w:rsid w:val="00775E37"/>
    <w:rsid w:val="00776527"/>
    <w:rsid w:val="0077670B"/>
    <w:rsid w:val="007770B2"/>
    <w:rsid w:val="00777971"/>
    <w:rsid w:val="00777F28"/>
    <w:rsid w:val="00777F83"/>
    <w:rsid w:val="00777FD8"/>
    <w:rsid w:val="00777FF7"/>
    <w:rsid w:val="00780648"/>
    <w:rsid w:val="007808DB"/>
    <w:rsid w:val="00780DB9"/>
    <w:rsid w:val="00780E0F"/>
    <w:rsid w:val="007810BF"/>
    <w:rsid w:val="007813AA"/>
    <w:rsid w:val="00781D40"/>
    <w:rsid w:val="00781EF5"/>
    <w:rsid w:val="00782196"/>
    <w:rsid w:val="00782374"/>
    <w:rsid w:val="00782C26"/>
    <w:rsid w:val="00782F08"/>
    <w:rsid w:val="007831EC"/>
    <w:rsid w:val="007833F6"/>
    <w:rsid w:val="0078340F"/>
    <w:rsid w:val="00783A23"/>
    <w:rsid w:val="00783C39"/>
    <w:rsid w:val="0078425B"/>
    <w:rsid w:val="00784441"/>
    <w:rsid w:val="00784893"/>
    <w:rsid w:val="0078491A"/>
    <w:rsid w:val="00784A8E"/>
    <w:rsid w:val="00785D8C"/>
    <w:rsid w:val="00786267"/>
    <w:rsid w:val="0078695D"/>
    <w:rsid w:val="00786B33"/>
    <w:rsid w:val="00786BD4"/>
    <w:rsid w:val="00786C6B"/>
    <w:rsid w:val="007879B6"/>
    <w:rsid w:val="007879C1"/>
    <w:rsid w:val="00787E9B"/>
    <w:rsid w:val="0079010D"/>
    <w:rsid w:val="00790613"/>
    <w:rsid w:val="00790908"/>
    <w:rsid w:val="00791478"/>
    <w:rsid w:val="00791492"/>
    <w:rsid w:val="007917F6"/>
    <w:rsid w:val="00791A11"/>
    <w:rsid w:val="00791C03"/>
    <w:rsid w:val="00791C75"/>
    <w:rsid w:val="00791CA4"/>
    <w:rsid w:val="00791DDD"/>
    <w:rsid w:val="0079211F"/>
    <w:rsid w:val="00792465"/>
    <w:rsid w:val="00792655"/>
    <w:rsid w:val="0079268C"/>
    <w:rsid w:val="007926B3"/>
    <w:rsid w:val="0079299F"/>
    <w:rsid w:val="00792A24"/>
    <w:rsid w:val="00792B89"/>
    <w:rsid w:val="00792C70"/>
    <w:rsid w:val="00792F0A"/>
    <w:rsid w:val="00792F7B"/>
    <w:rsid w:val="00792FDC"/>
    <w:rsid w:val="00793334"/>
    <w:rsid w:val="007937A9"/>
    <w:rsid w:val="007937E5"/>
    <w:rsid w:val="00793B19"/>
    <w:rsid w:val="00793C83"/>
    <w:rsid w:val="00793CE3"/>
    <w:rsid w:val="007943D1"/>
    <w:rsid w:val="00794928"/>
    <w:rsid w:val="00794AFC"/>
    <w:rsid w:val="00794B04"/>
    <w:rsid w:val="00794B23"/>
    <w:rsid w:val="00794C4B"/>
    <w:rsid w:val="00794D20"/>
    <w:rsid w:val="007950D8"/>
    <w:rsid w:val="007955FE"/>
    <w:rsid w:val="007957EB"/>
    <w:rsid w:val="00795BFF"/>
    <w:rsid w:val="00795F13"/>
    <w:rsid w:val="00796220"/>
    <w:rsid w:val="00796A00"/>
    <w:rsid w:val="00796D17"/>
    <w:rsid w:val="00797017"/>
    <w:rsid w:val="00797277"/>
    <w:rsid w:val="0079733C"/>
    <w:rsid w:val="00797493"/>
    <w:rsid w:val="00797B32"/>
    <w:rsid w:val="00797C73"/>
    <w:rsid w:val="00797D17"/>
    <w:rsid w:val="007A01B5"/>
    <w:rsid w:val="007A02DF"/>
    <w:rsid w:val="007A0460"/>
    <w:rsid w:val="007A0525"/>
    <w:rsid w:val="007A0B3E"/>
    <w:rsid w:val="007A0DD0"/>
    <w:rsid w:val="007A1AFD"/>
    <w:rsid w:val="007A1D1D"/>
    <w:rsid w:val="007A20BD"/>
    <w:rsid w:val="007A24D5"/>
    <w:rsid w:val="007A2DBA"/>
    <w:rsid w:val="007A2F80"/>
    <w:rsid w:val="007A32DB"/>
    <w:rsid w:val="007A3749"/>
    <w:rsid w:val="007A422F"/>
    <w:rsid w:val="007A4339"/>
    <w:rsid w:val="007A44FB"/>
    <w:rsid w:val="007A4B79"/>
    <w:rsid w:val="007A4DF9"/>
    <w:rsid w:val="007A600C"/>
    <w:rsid w:val="007A6D2C"/>
    <w:rsid w:val="007A6E55"/>
    <w:rsid w:val="007A74CA"/>
    <w:rsid w:val="007A782C"/>
    <w:rsid w:val="007A7B40"/>
    <w:rsid w:val="007B0076"/>
    <w:rsid w:val="007B051F"/>
    <w:rsid w:val="007B0A26"/>
    <w:rsid w:val="007B2461"/>
    <w:rsid w:val="007B281D"/>
    <w:rsid w:val="007B2A18"/>
    <w:rsid w:val="007B2CAB"/>
    <w:rsid w:val="007B3901"/>
    <w:rsid w:val="007B3A6C"/>
    <w:rsid w:val="007B3A85"/>
    <w:rsid w:val="007B3CD4"/>
    <w:rsid w:val="007B403B"/>
    <w:rsid w:val="007B41BB"/>
    <w:rsid w:val="007B433C"/>
    <w:rsid w:val="007B45C9"/>
    <w:rsid w:val="007B4642"/>
    <w:rsid w:val="007B49BA"/>
    <w:rsid w:val="007B4ADA"/>
    <w:rsid w:val="007B4FCF"/>
    <w:rsid w:val="007B53CA"/>
    <w:rsid w:val="007B5733"/>
    <w:rsid w:val="007B5752"/>
    <w:rsid w:val="007B6531"/>
    <w:rsid w:val="007B6AA2"/>
    <w:rsid w:val="007B6D8C"/>
    <w:rsid w:val="007B6E81"/>
    <w:rsid w:val="007B6EC0"/>
    <w:rsid w:val="007B7031"/>
    <w:rsid w:val="007B70EA"/>
    <w:rsid w:val="007B751B"/>
    <w:rsid w:val="007B7BC9"/>
    <w:rsid w:val="007C02E4"/>
    <w:rsid w:val="007C03F9"/>
    <w:rsid w:val="007C058E"/>
    <w:rsid w:val="007C0627"/>
    <w:rsid w:val="007C0AB3"/>
    <w:rsid w:val="007C0E3B"/>
    <w:rsid w:val="007C0FFD"/>
    <w:rsid w:val="007C1303"/>
    <w:rsid w:val="007C15A8"/>
    <w:rsid w:val="007C15AE"/>
    <w:rsid w:val="007C1671"/>
    <w:rsid w:val="007C1719"/>
    <w:rsid w:val="007C1A21"/>
    <w:rsid w:val="007C1E7B"/>
    <w:rsid w:val="007C1F0B"/>
    <w:rsid w:val="007C2233"/>
    <w:rsid w:val="007C2BD2"/>
    <w:rsid w:val="007C2C21"/>
    <w:rsid w:val="007C351B"/>
    <w:rsid w:val="007C36FE"/>
    <w:rsid w:val="007C3827"/>
    <w:rsid w:val="007C4744"/>
    <w:rsid w:val="007C4ADD"/>
    <w:rsid w:val="007C4BB1"/>
    <w:rsid w:val="007C5041"/>
    <w:rsid w:val="007C5097"/>
    <w:rsid w:val="007C524A"/>
    <w:rsid w:val="007C586A"/>
    <w:rsid w:val="007C6766"/>
    <w:rsid w:val="007C7060"/>
    <w:rsid w:val="007C70FD"/>
    <w:rsid w:val="007C7533"/>
    <w:rsid w:val="007C7925"/>
    <w:rsid w:val="007C7B63"/>
    <w:rsid w:val="007D05C8"/>
    <w:rsid w:val="007D062D"/>
    <w:rsid w:val="007D0852"/>
    <w:rsid w:val="007D0ADC"/>
    <w:rsid w:val="007D0D14"/>
    <w:rsid w:val="007D0E4F"/>
    <w:rsid w:val="007D187F"/>
    <w:rsid w:val="007D1932"/>
    <w:rsid w:val="007D1C69"/>
    <w:rsid w:val="007D1D68"/>
    <w:rsid w:val="007D1DAE"/>
    <w:rsid w:val="007D1DFC"/>
    <w:rsid w:val="007D205C"/>
    <w:rsid w:val="007D277C"/>
    <w:rsid w:val="007D2B11"/>
    <w:rsid w:val="007D2CEA"/>
    <w:rsid w:val="007D2E31"/>
    <w:rsid w:val="007D2E73"/>
    <w:rsid w:val="007D3B3C"/>
    <w:rsid w:val="007D3E47"/>
    <w:rsid w:val="007D3F48"/>
    <w:rsid w:val="007D49E4"/>
    <w:rsid w:val="007D4BEB"/>
    <w:rsid w:val="007D5BD0"/>
    <w:rsid w:val="007D5D23"/>
    <w:rsid w:val="007D6288"/>
    <w:rsid w:val="007D6681"/>
    <w:rsid w:val="007D68CE"/>
    <w:rsid w:val="007D6A53"/>
    <w:rsid w:val="007D6D14"/>
    <w:rsid w:val="007D720D"/>
    <w:rsid w:val="007D7231"/>
    <w:rsid w:val="007D7395"/>
    <w:rsid w:val="007D74B2"/>
    <w:rsid w:val="007D795E"/>
    <w:rsid w:val="007D7A0B"/>
    <w:rsid w:val="007E0E43"/>
    <w:rsid w:val="007E0FAF"/>
    <w:rsid w:val="007E1486"/>
    <w:rsid w:val="007E15BC"/>
    <w:rsid w:val="007E18CB"/>
    <w:rsid w:val="007E1A34"/>
    <w:rsid w:val="007E1CC1"/>
    <w:rsid w:val="007E1CD0"/>
    <w:rsid w:val="007E1D1D"/>
    <w:rsid w:val="007E2123"/>
    <w:rsid w:val="007E2507"/>
    <w:rsid w:val="007E2703"/>
    <w:rsid w:val="007E2ED1"/>
    <w:rsid w:val="007E311E"/>
    <w:rsid w:val="007E3CFB"/>
    <w:rsid w:val="007E3D98"/>
    <w:rsid w:val="007E3DEB"/>
    <w:rsid w:val="007E42AA"/>
    <w:rsid w:val="007E45B4"/>
    <w:rsid w:val="007E46CD"/>
    <w:rsid w:val="007E478C"/>
    <w:rsid w:val="007E4897"/>
    <w:rsid w:val="007E552A"/>
    <w:rsid w:val="007E5563"/>
    <w:rsid w:val="007E5806"/>
    <w:rsid w:val="007E5BF5"/>
    <w:rsid w:val="007E6509"/>
    <w:rsid w:val="007E6651"/>
    <w:rsid w:val="007E6943"/>
    <w:rsid w:val="007E6B3B"/>
    <w:rsid w:val="007E7954"/>
    <w:rsid w:val="007E7DCE"/>
    <w:rsid w:val="007E7DE7"/>
    <w:rsid w:val="007F02A7"/>
    <w:rsid w:val="007F0450"/>
    <w:rsid w:val="007F0B86"/>
    <w:rsid w:val="007F1224"/>
    <w:rsid w:val="007F12C6"/>
    <w:rsid w:val="007F1A12"/>
    <w:rsid w:val="007F1B7C"/>
    <w:rsid w:val="007F2045"/>
    <w:rsid w:val="007F2282"/>
    <w:rsid w:val="007F228E"/>
    <w:rsid w:val="007F2D94"/>
    <w:rsid w:val="007F30E5"/>
    <w:rsid w:val="007F376C"/>
    <w:rsid w:val="007F38FB"/>
    <w:rsid w:val="007F3A60"/>
    <w:rsid w:val="007F3A68"/>
    <w:rsid w:val="007F483D"/>
    <w:rsid w:val="007F4882"/>
    <w:rsid w:val="007F4C5A"/>
    <w:rsid w:val="007F52A7"/>
    <w:rsid w:val="007F5701"/>
    <w:rsid w:val="007F594B"/>
    <w:rsid w:val="007F5D2F"/>
    <w:rsid w:val="007F5DF1"/>
    <w:rsid w:val="007F5ED5"/>
    <w:rsid w:val="007F6092"/>
    <w:rsid w:val="007F621F"/>
    <w:rsid w:val="007F6421"/>
    <w:rsid w:val="007F656E"/>
    <w:rsid w:val="007F6AD7"/>
    <w:rsid w:val="007F7521"/>
    <w:rsid w:val="007F76D6"/>
    <w:rsid w:val="007F7752"/>
    <w:rsid w:val="007F786F"/>
    <w:rsid w:val="0080004A"/>
    <w:rsid w:val="008006CB"/>
    <w:rsid w:val="008011A4"/>
    <w:rsid w:val="00801512"/>
    <w:rsid w:val="00801C02"/>
    <w:rsid w:val="00801D0D"/>
    <w:rsid w:val="00801EBB"/>
    <w:rsid w:val="00801F85"/>
    <w:rsid w:val="0080236A"/>
    <w:rsid w:val="00802725"/>
    <w:rsid w:val="00802753"/>
    <w:rsid w:val="00803407"/>
    <w:rsid w:val="0080357D"/>
    <w:rsid w:val="00803593"/>
    <w:rsid w:val="0080367D"/>
    <w:rsid w:val="00803CB0"/>
    <w:rsid w:val="008041E0"/>
    <w:rsid w:val="008041E5"/>
    <w:rsid w:val="0080484C"/>
    <w:rsid w:val="00804FBA"/>
    <w:rsid w:val="00805BCD"/>
    <w:rsid w:val="00805BD0"/>
    <w:rsid w:val="00805F32"/>
    <w:rsid w:val="0080637D"/>
    <w:rsid w:val="008067FC"/>
    <w:rsid w:val="00806832"/>
    <w:rsid w:val="00806CE2"/>
    <w:rsid w:val="00806F22"/>
    <w:rsid w:val="00806FB5"/>
    <w:rsid w:val="00807452"/>
    <w:rsid w:val="00807E04"/>
    <w:rsid w:val="00807F96"/>
    <w:rsid w:val="00810594"/>
    <w:rsid w:val="00810B25"/>
    <w:rsid w:val="00811391"/>
    <w:rsid w:val="00812A92"/>
    <w:rsid w:val="00812D7A"/>
    <w:rsid w:val="00812E7E"/>
    <w:rsid w:val="00814367"/>
    <w:rsid w:val="0081442C"/>
    <w:rsid w:val="008144D3"/>
    <w:rsid w:val="00814545"/>
    <w:rsid w:val="008147B9"/>
    <w:rsid w:val="00814FC9"/>
    <w:rsid w:val="00815897"/>
    <w:rsid w:val="008159C0"/>
    <w:rsid w:val="00816095"/>
    <w:rsid w:val="0081624F"/>
    <w:rsid w:val="00816309"/>
    <w:rsid w:val="00816952"/>
    <w:rsid w:val="00816C5D"/>
    <w:rsid w:val="0081777D"/>
    <w:rsid w:val="00817C00"/>
    <w:rsid w:val="00817ECA"/>
    <w:rsid w:val="00820219"/>
    <w:rsid w:val="00820400"/>
    <w:rsid w:val="0082070E"/>
    <w:rsid w:val="008209D7"/>
    <w:rsid w:val="00820A7B"/>
    <w:rsid w:val="00820BE4"/>
    <w:rsid w:val="00820FB3"/>
    <w:rsid w:val="00821332"/>
    <w:rsid w:val="00821A9B"/>
    <w:rsid w:val="00821B8D"/>
    <w:rsid w:val="00821F1D"/>
    <w:rsid w:val="00822109"/>
    <w:rsid w:val="008221FF"/>
    <w:rsid w:val="008224B1"/>
    <w:rsid w:val="008232AF"/>
    <w:rsid w:val="008238E7"/>
    <w:rsid w:val="00823989"/>
    <w:rsid w:val="00823A88"/>
    <w:rsid w:val="00824985"/>
    <w:rsid w:val="00824C0C"/>
    <w:rsid w:val="00824DCA"/>
    <w:rsid w:val="00824F03"/>
    <w:rsid w:val="00825011"/>
    <w:rsid w:val="00825074"/>
    <w:rsid w:val="00825C34"/>
    <w:rsid w:val="00826CFA"/>
    <w:rsid w:val="00827180"/>
    <w:rsid w:val="008274F1"/>
    <w:rsid w:val="00827E62"/>
    <w:rsid w:val="008301A8"/>
    <w:rsid w:val="008302BF"/>
    <w:rsid w:val="00830BBD"/>
    <w:rsid w:val="00830DC9"/>
    <w:rsid w:val="00830E8C"/>
    <w:rsid w:val="00830E8E"/>
    <w:rsid w:val="00830F78"/>
    <w:rsid w:val="0083104A"/>
    <w:rsid w:val="008315B0"/>
    <w:rsid w:val="00831C18"/>
    <w:rsid w:val="00831CCC"/>
    <w:rsid w:val="00831FA4"/>
    <w:rsid w:val="008322A2"/>
    <w:rsid w:val="0083268F"/>
    <w:rsid w:val="00832694"/>
    <w:rsid w:val="0083299F"/>
    <w:rsid w:val="00832DD3"/>
    <w:rsid w:val="00832E90"/>
    <w:rsid w:val="00833330"/>
    <w:rsid w:val="0083359B"/>
    <w:rsid w:val="00833957"/>
    <w:rsid w:val="0083453B"/>
    <w:rsid w:val="008350E7"/>
    <w:rsid w:val="00835326"/>
    <w:rsid w:val="008353FA"/>
    <w:rsid w:val="00835944"/>
    <w:rsid w:val="008359D5"/>
    <w:rsid w:val="00835C83"/>
    <w:rsid w:val="00835D22"/>
    <w:rsid w:val="00835D8F"/>
    <w:rsid w:val="008363C0"/>
    <w:rsid w:val="0083667A"/>
    <w:rsid w:val="0083681E"/>
    <w:rsid w:val="0083694A"/>
    <w:rsid w:val="00836D2F"/>
    <w:rsid w:val="00836EA0"/>
    <w:rsid w:val="0083707D"/>
    <w:rsid w:val="00837299"/>
    <w:rsid w:val="008376E4"/>
    <w:rsid w:val="00837747"/>
    <w:rsid w:val="008401D1"/>
    <w:rsid w:val="00840563"/>
    <w:rsid w:val="00840821"/>
    <w:rsid w:val="00840951"/>
    <w:rsid w:val="0084099F"/>
    <w:rsid w:val="00840CC0"/>
    <w:rsid w:val="008418E7"/>
    <w:rsid w:val="00841D41"/>
    <w:rsid w:val="00842454"/>
    <w:rsid w:val="00842665"/>
    <w:rsid w:val="00842E33"/>
    <w:rsid w:val="00842EAE"/>
    <w:rsid w:val="0084329F"/>
    <w:rsid w:val="008437FE"/>
    <w:rsid w:val="00843DA4"/>
    <w:rsid w:val="00843F6D"/>
    <w:rsid w:val="00844A41"/>
    <w:rsid w:val="00844D65"/>
    <w:rsid w:val="008462C3"/>
    <w:rsid w:val="0084639F"/>
    <w:rsid w:val="008463B3"/>
    <w:rsid w:val="008463E4"/>
    <w:rsid w:val="008464F1"/>
    <w:rsid w:val="00846947"/>
    <w:rsid w:val="00846CB3"/>
    <w:rsid w:val="00846CC7"/>
    <w:rsid w:val="00847096"/>
    <w:rsid w:val="008472A9"/>
    <w:rsid w:val="008475E6"/>
    <w:rsid w:val="008479D4"/>
    <w:rsid w:val="00847AB2"/>
    <w:rsid w:val="00847B5C"/>
    <w:rsid w:val="00847F45"/>
    <w:rsid w:val="00850041"/>
    <w:rsid w:val="008501AC"/>
    <w:rsid w:val="00850646"/>
    <w:rsid w:val="008506D6"/>
    <w:rsid w:val="0085070E"/>
    <w:rsid w:val="00850A9F"/>
    <w:rsid w:val="00850B0C"/>
    <w:rsid w:val="00850C03"/>
    <w:rsid w:val="00851162"/>
    <w:rsid w:val="0085116C"/>
    <w:rsid w:val="00851477"/>
    <w:rsid w:val="00851AB0"/>
    <w:rsid w:val="00851B45"/>
    <w:rsid w:val="00852493"/>
    <w:rsid w:val="00852867"/>
    <w:rsid w:val="00852C35"/>
    <w:rsid w:val="008540C4"/>
    <w:rsid w:val="0085421F"/>
    <w:rsid w:val="008545A6"/>
    <w:rsid w:val="008546AF"/>
    <w:rsid w:val="00854861"/>
    <w:rsid w:val="00854D91"/>
    <w:rsid w:val="00854FE4"/>
    <w:rsid w:val="00855411"/>
    <w:rsid w:val="0085566E"/>
    <w:rsid w:val="00856502"/>
    <w:rsid w:val="00856533"/>
    <w:rsid w:val="00856EE3"/>
    <w:rsid w:val="00856EF9"/>
    <w:rsid w:val="00857129"/>
    <w:rsid w:val="008574ED"/>
    <w:rsid w:val="00857540"/>
    <w:rsid w:val="008575C1"/>
    <w:rsid w:val="00857B72"/>
    <w:rsid w:val="00857C04"/>
    <w:rsid w:val="00857C70"/>
    <w:rsid w:val="00860338"/>
    <w:rsid w:val="0086050C"/>
    <w:rsid w:val="00860B23"/>
    <w:rsid w:val="00861D9D"/>
    <w:rsid w:val="00862635"/>
    <w:rsid w:val="0086312E"/>
    <w:rsid w:val="0086317C"/>
    <w:rsid w:val="008636CE"/>
    <w:rsid w:val="008639C3"/>
    <w:rsid w:val="00863D35"/>
    <w:rsid w:val="00864373"/>
    <w:rsid w:val="00864E98"/>
    <w:rsid w:val="008650A4"/>
    <w:rsid w:val="00865AE7"/>
    <w:rsid w:val="008660C5"/>
    <w:rsid w:val="00866CDC"/>
    <w:rsid w:val="008673FF"/>
    <w:rsid w:val="008675E1"/>
    <w:rsid w:val="008679F8"/>
    <w:rsid w:val="00867ACF"/>
    <w:rsid w:val="00867D67"/>
    <w:rsid w:val="00870320"/>
    <w:rsid w:val="00870677"/>
    <w:rsid w:val="0087083E"/>
    <w:rsid w:val="00870B5E"/>
    <w:rsid w:val="00870DE6"/>
    <w:rsid w:val="00870ECD"/>
    <w:rsid w:val="008713EC"/>
    <w:rsid w:val="008719DE"/>
    <w:rsid w:val="00871BE0"/>
    <w:rsid w:val="00872104"/>
    <w:rsid w:val="008727FA"/>
    <w:rsid w:val="00872C37"/>
    <w:rsid w:val="00873825"/>
    <w:rsid w:val="00873DA3"/>
    <w:rsid w:val="00873DEB"/>
    <w:rsid w:val="00873F1B"/>
    <w:rsid w:val="008742AC"/>
    <w:rsid w:val="00874963"/>
    <w:rsid w:val="008750F0"/>
    <w:rsid w:val="008762AA"/>
    <w:rsid w:val="0087647C"/>
    <w:rsid w:val="008765C6"/>
    <w:rsid w:val="008767FB"/>
    <w:rsid w:val="00876858"/>
    <w:rsid w:val="008768BA"/>
    <w:rsid w:val="00876D21"/>
    <w:rsid w:val="008772C0"/>
    <w:rsid w:val="00877A69"/>
    <w:rsid w:val="00877B01"/>
    <w:rsid w:val="00877D5D"/>
    <w:rsid w:val="0088001F"/>
    <w:rsid w:val="0088003E"/>
    <w:rsid w:val="00880113"/>
    <w:rsid w:val="00880295"/>
    <w:rsid w:val="00880F3B"/>
    <w:rsid w:val="00881464"/>
    <w:rsid w:val="00881467"/>
    <w:rsid w:val="008815B0"/>
    <w:rsid w:val="00881C7D"/>
    <w:rsid w:val="00881E14"/>
    <w:rsid w:val="0088229B"/>
    <w:rsid w:val="008823F3"/>
    <w:rsid w:val="0088266C"/>
    <w:rsid w:val="00882717"/>
    <w:rsid w:val="00882750"/>
    <w:rsid w:val="00883A21"/>
    <w:rsid w:val="00883E8F"/>
    <w:rsid w:val="00884135"/>
    <w:rsid w:val="00884203"/>
    <w:rsid w:val="0088460D"/>
    <w:rsid w:val="00884650"/>
    <w:rsid w:val="008848E5"/>
    <w:rsid w:val="00884DC1"/>
    <w:rsid w:val="00884F1B"/>
    <w:rsid w:val="00885110"/>
    <w:rsid w:val="00885212"/>
    <w:rsid w:val="00885972"/>
    <w:rsid w:val="008861F6"/>
    <w:rsid w:val="008861FF"/>
    <w:rsid w:val="00886388"/>
    <w:rsid w:val="00886D6B"/>
    <w:rsid w:val="00886F54"/>
    <w:rsid w:val="008870F8"/>
    <w:rsid w:val="00887496"/>
    <w:rsid w:val="008877B7"/>
    <w:rsid w:val="008878A5"/>
    <w:rsid w:val="0089011E"/>
    <w:rsid w:val="00890A23"/>
    <w:rsid w:val="008916B9"/>
    <w:rsid w:val="00891A81"/>
    <w:rsid w:val="0089211C"/>
    <w:rsid w:val="0089238B"/>
    <w:rsid w:val="008929A8"/>
    <w:rsid w:val="00892BE5"/>
    <w:rsid w:val="00892F61"/>
    <w:rsid w:val="0089323B"/>
    <w:rsid w:val="00893966"/>
    <w:rsid w:val="00893D1E"/>
    <w:rsid w:val="0089463F"/>
    <w:rsid w:val="008955D7"/>
    <w:rsid w:val="008958E4"/>
    <w:rsid w:val="00895A2A"/>
    <w:rsid w:val="00895A5F"/>
    <w:rsid w:val="00895BA2"/>
    <w:rsid w:val="00895EED"/>
    <w:rsid w:val="0089602A"/>
    <w:rsid w:val="008964FC"/>
    <w:rsid w:val="00896C64"/>
    <w:rsid w:val="0089765C"/>
    <w:rsid w:val="00897ADD"/>
    <w:rsid w:val="00897AF8"/>
    <w:rsid w:val="00897F24"/>
    <w:rsid w:val="008A03CD"/>
    <w:rsid w:val="008A0778"/>
    <w:rsid w:val="008A08D7"/>
    <w:rsid w:val="008A09FD"/>
    <w:rsid w:val="008A1056"/>
    <w:rsid w:val="008A1177"/>
    <w:rsid w:val="008A15D1"/>
    <w:rsid w:val="008A188F"/>
    <w:rsid w:val="008A23C9"/>
    <w:rsid w:val="008A248E"/>
    <w:rsid w:val="008A30CB"/>
    <w:rsid w:val="008A31D0"/>
    <w:rsid w:val="008A356D"/>
    <w:rsid w:val="008A370F"/>
    <w:rsid w:val="008A3908"/>
    <w:rsid w:val="008A39F3"/>
    <w:rsid w:val="008A3C55"/>
    <w:rsid w:val="008A4215"/>
    <w:rsid w:val="008A4228"/>
    <w:rsid w:val="008A45D1"/>
    <w:rsid w:val="008A4660"/>
    <w:rsid w:val="008A513D"/>
    <w:rsid w:val="008A541F"/>
    <w:rsid w:val="008A57CB"/>
    <w:rsid w:val="008A595A"/>
    <w:rsid w:val="008A5A22"/>
    <w:rsid w:val="008A63A8"/>
    <w:rsid w:val="008A659A"/>
    <w:rsid w:val="008A6AF9"/>
    <w:rsid w:val="008A6B68"/>
    <w:rsid w:val="008A7605"/>
    <w:rsid w:val="008A7671"/>
    <w:rsid w:val="008A7715"/>
    <w:rsid w:val="008B0463"/>
    <w:rsid w:val="008B0ABF"/>
    <w:rsid w:val="008B0B4E"/>
    <w:rsid w:val="008B0EFF"/>
    <w:rsid w:val="008B0F36"/>
    <w:rsid w:val="008B12A0"/>
    <w:rsid w:val="008B149F"/>
    <w:rsid w:val="008B1537"/>
    <w:rsid w:val="008B1895"/>
    <w:rsid w:val="008B1B6A"/>
    <w:rsid w:val="008B1F11"/>
    <w:rsid w:val="008B21AB"/>
    <w:rsid w:val="008B21E2"/>
    <w:rsid w:val="008B22DC"/>
    <w:rsid w:val="008B2567"/>
    <w:rsid w:val="008B2778"/>
    <w:rsid w:val="008B308B"/>
    <w:rsid w:val="008B32DD"/>
    <w:rsid w:val="008B342E"/>
    <w:rsid w:val="008B381E"/>
    <w:rsid w:val="008B4833"/>
    <w:rsid w:val="008B4EAD"/>
    <w:rsid w:val="008B50CC"/>
    <w:rsid w:val="008B5A22"/>
    <w:rsid w:val="008B5ABC"/>
    <w:rsid w:val="008B5D95"/>
    <w:rsid w:val="008B60D9"/>
    <w:rsid w:val="008B6756"/>
    <w:rsid w:val="008B6E3A"/>
    <w:rsid w:val="008B7317"/>
    <w:rsid w:val="008B7AFF"/>
    <w:rsid w:val="008B7D1F"/>
    <w:rsid w:val="008B7F7E"/>
    <w:rsid w:val="008C0B20"/>
    <w:rsid w:val="008C12F7"/>
    <w:rsid w:val="008C2375"/>
    <w:rsid w:val="008C2A19"/>
    <w:rsid w:val="008C2AB7"/>
    <w:rsid w:val="008C3420"/>
    <w:rsid w:val="008C35DC"/>
    <w:rsid w:val="008C395E"/>
    <w:rsid w:val="008C3C47"/>
    <w:rsid w:val="008C3F81"/>
    <w:rsid w:val="008C43B2"/>
    <w:rsid w:val="008C48D6"/>
    <w:rsid w:val="008C4C42"/>
    <w:rsid w:val="008C535E"/>
    <w:rsid w:val="008C5959"/>
    <w:rsid w:val="008C59AF"/>
    <w:rsid w:val="008C5AAE"/>
    <w:rsid w:val="008C5C6F"/>
    <w:rsid w:val="008C68C2"/>
    <w:rsid w:val="008C6A64"/>
    <w:rsid w:val="008C6C0B"/>
    <w:rsid w:val="008C6CC9"/>
    <w:rsid w:val="008C6DEC"/>
    <w:rsid w:val="008C6E9A"/>
    <w:rsid w:val="008C7255"/>
    <w:rsid w:val="008C7ADE"/>
    <w:rsid w:val="008D07E1"/>
    <w:rsid w:val="008D09FC"/>
    <w:rsid w:val="008D0BBC"/>
    <w:rsid w:val="008D0C7D"/>
    <w:rsid w:val="008D11DF"/>
    <w:rsid w:val="008D1565"/>
    <w:rsid w:val="008D1B58"/>
    <w:rsid w:val="008D1F00"/>
    <w:rsid w:val="008D243F"/>
    <w:rsid w:val="008D24E3"/>
    <w:rsid w:val="008D2C53"/>
    <w:rsid w:val="008D2D11"/>
    <w:rsid w:val="008D2FE3"/>
    <w:rsid w:val="008D33FA"/>
    <w:rsid w:val="008D3490"/>
    <w:rsid w:val="008D3EDA"/>
    <w:rsid w:val="008D3F72"/>
    <w:rsid w:val="008D408F"/>
    <w:rsid w:val="008D4433"/>
    <w:rsid w:val="008D476C"/>
    <w:rsid w:val="008D478E"/>
    <w:rsid w:val="008D482F"/>
    <w:rsid w:val="008D4B96"/>
    <w:rsid w:val="008D58CB"/>
    <w:rsid w:val="008D5A4E"/>
    <w:rsid w:val="008D5BDB"/>
    <w:rsid w:val="008D5CC9"/>
    <w:rsid w:val="008D5E25"/>
    <w:rsid w:val="008D61F6"/>
    <w:rsid w:val="008D629D"/>
    <w:rsid w:val="008D69E7"/>
    <w:rsid w:val="008D6D97"/>
    <w:rsid w:val="008D7275"/>
    <w:rsid w:val="008D7494"/>
    <w:rsid w:val="008D77A3"/>
    <w:rsid w:val="008D7F08"/>
    <w:rsid w:val="008E01BB"/>
    <w:rsid w:val="008E0201"/>
    <w:rsid w:val="008E0607"/>
    <w:rsid w:val="008E0BCE"/>
    <w:rsid w:val="008E13E8"/>
    <w:rsid w:val="008E149C"/>
    <w:rsid w:val="008E167F"/>
    <w:rsid w:val="008E21B6"/>
    <w:rsid w:val="008E21F3"/>
    <w:rsid w:val="008E2292"/>
    <w:rsid w:val="008E2335"/>
    <w:rsid w:val="008E23DE"/>
    <w:rsid w:val="008E2946"/>
    <w:rsid w:val="008E2BDB"/>
    <w:rsid w:val="008E2C0A"/>
    <w:rsid w:val="008E2CD7"/>
    <w:rsid w:val="008E2E8A"/>
    <w:rsid w:val="008E2EA1"/>
    <w:rsid w:val="008E319F"/>
    <w:rsid w:val="008E3224"/>
    <w:rsid w:val="008E3581"/>
    <w:rsid w:val="008E3BDC"/>
    <w:rsid w:val="008E3CB2"/>
    <w:rsid w:val="008E3FE8"/>
    <w:rsid w:val="008E45BD"/>
    <w:rsid w:val="008E4912"/>
    <w:rsid w:val="008E4C3B"/>
    <w:rsid w:val="008E5352"/>
    <w:rsid w:val="008E545B"/>
    <w:rsid w:val="008E5B65"/>
    <w:rsid w:val="008E5C08"/>
    <w:rsid w:val="008E604D"/>
    <w:rsid w:val="008E652B"/>
    <w:rsid w:val="008E67EE"/>
    <w:rsid w:val="008E73BB"/>
    <w:rsid w:val="008E7A15"/>
    <w:rsid w:val="008E7BA3"/>
    <w:rsid w:val="008F00ED"/>
    <w:rsid w:val="008F011B"/>
    <w:rsid w:val="008F03BA"/>
    <w:rsid w:val="008F0EFB"/>
    <w:rsid w:val="008F18C1"/>
    <w:rsid w:val="008F1915"/>
    <w:rsid w:val="008F28BB"/>
    <w:rsid w:val="008F2C3A"/>
    <w:rsid w:val="008F2E3A"/>
    <w:rsid w:val="008F31DE"/>
    <w:rsid w:val="008F3380"/>
    <w:rsid w:val="008F387D"/>
    <w:rsid w:val="008F39CC"/>
    <w:rsid w:val="008F39FF"/>
    <w:rsid w:val="008F4032"/>
    <w:rsid w:val="008F40C7"/>
    <w:rsid w:val="008F40C8"/>
    <w:rsid w:val="008F4162"/>
    <w:rsid w:val="008F439C"/>
    <w:rsid w:val="008F4858"/>
    <w:rsid w:val="008F53DE"/>
    <w:rsid w:val="008F555C"/>
    <w:rsid w:val="008F56AB"/>
    <w:rsid w:val="008F5AC9"/>
    <w:rsid w:val="008F5D39"/>
    <w:rsid w:val="008F6394"/>
    <w:rsid w:val="008F69CB"/>
    <w:rsid w:val="008F6E77"/>
    <w:rsid w:val="008F744E"/>
    <w:rsid w:val="008F74D5"/>
    <w:rsid w:val="008F78AE"/>
    <w:rsid w:val="008F7A2F"/>
    <w:rsid w:val="008F7ADB"/>
    <w:rsid w:val="0090016D"/>
    <w:rsid w:val="009002AE"/>
    <w:rsid w:val="00900838"/>
    <w:rsid w:val="009008B6"/>
    <w:rsid w:val="0090098E"/>
    <w:rsid w:val="00900F63"/>
    <w:rsid w:val="00900FF8"/>
    <w:rsid w:val="00901143"/>
    <w:rsid w:val="00901748"/>
    <w:rsid w:val="00901F04"/>
    <w:rsid w:val="009022C8"/>
    <w:rsid w:val="00902DF4"/>
    <w:rsid w:val="00903494"/>
    <w:rsid w:val="00903898"/>
    <w:rsid w:val="0090395A"/>
    <w:rsid w:val="00903A8F"/>
    <w:rsid w:val="00903FC2"/>
    <w:rsid w:val="00904584"/>
    <w:rsid w:val="00904919"/>
    <w:rsid w:val="009049EF"/>
    <w:rsid w:val="00904BF8"/>
    <w:rsid w:val="00904E2D"/>
    <w:rsid w:val="00905016"/>
    <w:rsid w:val="00905094"/>
    <w:rsid w:val="00905802"/>
    <w:rsid w:val="009058D4"/>
    <w:rsid w:val="00905E9C"/>
    <w:rsid w:val="00906227"/>
    <w:rsid w:val="0090641F"/>
    <w:rsid w:val="009067B1"/>
    <w:rsid w:val="00906DD5"/>
    <w:rsid w:val="0090703F"/>
    <w:rsid w:val="00907153"/>
    <w:rsid w:val="0090747C"/>
    <w:rsid w:val="00907774"/>
    <w:rsid w:val="00907FA6"/>
    <w:rsid w:val="0090847C"/>
    <w:rsid w:val="00910700"/>
    <w:rsid w:val="009108A1"/>
    <w:rsid w:val="00910DBF"/>
    <w:rsid w:val="00910EC6"/>
    <w:rsid w:val="00911116"/>
    <w:rsid w:val="00911241"/>
    <w:rsid w:val="00911423"/>
    <w:rsid w:val="00911632"/>
    <w:rsid w:val="00911638"/>
    <w:rsid w:val="009120AD"/>
    <w:rsid w:val="009122B5"/>
    <w:rsid w:val="00912743"/>
    <w:rsid w:val="00913083"/>
    <w:rsid w:val="00913108"/>
    <w:rsid w:val="009137EB"/>
    <w:rsid w:val="00913A05"/>
    <w:rsid w:val="00913DCA"/>
    <w:rsid w:val="00914102"/>
    <w:rsid w:val="0091425B"/>
    <w:rsid w:val="009142FF"/>
    <w:rsid w:val="009149CF"/>
    <w:rsid w:val="00915106"/>
    <w:rsid w:val="0091530D"/>
    <w:rsid w:val="0091567B"/>
    <w:rsid w:val="009158E8"/>
    <w:rsid w:val="0091626A"/>
    <w:rsid w:val="009164BC"/>
    <w:rsid w:val="0091742E"/>
    <w:rsid w:val="00917634"/>
    <w:rsid w:val="00917879"/>
    <w:rsid w:val="009225EA"/>
    <w:rsid w:val="009231F4"/>
    <w:rsid w:val="009234BC"/>
    <w:rsid w:val="0092359D"/>
    <w:rsid w:val="00923755"/>
    <w:rsid w:val="00923961"/>
    <w:rsid w:val="00923AFA"/>
    <w:rsid w:val="0092425F"/>
    <w:rsid w:val="0092471F"/>
    <w:rsid w:val="0092558B"/>
    <w:rsid w:val="00925D9F"/>
    <w:rsid w:val="00925E0B"/>
    <w:rsid w:val="0092673B"/>
    <w:rsid w:val="00926E06"/>
    <w:rsid w:val="00927395"/>
    <w:rsid w:val="00927923"/>
    <w:rsid w:val="00927A79"/>
    <w:rsid w:val="00927C03"/>
    <w:rsid w:val="00927F15"/>
    <w:rsid w:val="00927FAE"/>
    <w:rsid w:val="00930383"/>
    <w:rsid w:val="00930DF6"/>
    <w:rsid w:val="009312D5"/>
    <w:rsid w:val="009313F2"/>
    <w:rsid w:val="00931627"/>
    <w:rsid w:val="009318EC"/>
    <w:rsid w:val="00931930"/>
    <w:rsid w:val="00931CD4"/>
    <w:rsid w:val="00931CFE"/>
    <w:rsid w:val="0093211F"/>
    <w:rsid w:val="009323B1"/>
    <w:rsid w:val="00932A0D"/>
    <w:rsid w:val="00932B66"/>
    <w:rsid w:val="00932C33"/>
    <w:rsid w:val="009332C9"/>
    <w:rsid w:val="009334D9"/>
    <w:rsid w:val="00933CFD"/>
    <w:rsid w:val="00933FE0"/>
    <w:rsid w:val="00934030"/>
    <w:rsid w:val="0093437A"/>
    <w:rsid w:val="00934827"/>
    <w:rsid w:val="00934A99"/>
    <w:rsid w:val="00934E09"/>
    <w:rsid w:val="00935239"/>
    <w:rsid w:val="009357B0"/>
    <w:rsid w:val="00935897"/>
    <w:rsid w:val="009358F6"/>
    <w:rsid w:val="00935D89"/>
    <w:rsid w:val="00935E39"/>
    <w:rsid w:val="00936A41"/>
    <w:rsid w:val="00936D5C"/>
    <w:rsid w:val="0093753E"/>
    <w:rsid w:val="0093786B"/>
    <w:rsid w:val="009379FC"/>
    <w:rsid w:val="00937D36"/>
    <w:rsid w:val="00937FF4"/>
    <w:rsid w:val="009400C7"/>
    <w:rsid w:val="009400CA"/>
    <w:rsid w:val="0094012D"/>
    <w:rsid w:val="0094033C"/>
    <w:rsid w:val="00940A0D"/>
    <w:rsid w:val="00940F68"/>
    <w:rsid w:val="0094165D"/>
    <w:rsid w:val="009416EB"/>
    <w:rsid w:val="009421CB"/>
    <w:rsid w:val="009423DC"/>
    <w:rsid w:val="0094276E"/>
    <w:rsid w:val="0094278D"/>
    <w:rsid w:val="00942A0E"/>
    <w:rsid w:val="00942A8E"/>
    <w:rsid w:val="00942DD2"/>
    <w:rsid w:val="00942E8E"/>
    <w:rsid w:val="009430A0"/>
    <w:rsid w:val="009431DB"/>
    <w:rsid w:val="009435A5"/>
    <w:rsid w:val="00943F27"/>
    <w:rsid w:val="0094424C"/>
    <w:rsid w:val="00944937"/>
    <w:rsid w:val="00944B7E"/>
    <w:rsid w:val="00944C0B"/>
    <w:rsid w:val="00944CB4"/>
    <w:rsid w:val="00944D67"/>
    <w:rsid w:val="00944F82"/>
    <w:rsid w:val="00944FFD"/>
    <w:rsid w:val="0094503F"/>
    <w:rsid w:val="00946529"/>
    <w:rsid w:val="00946558"/>
    <w:rsid w:val="00946801"/>
    <w:rsid w:val="00946A18"/>
    <w:rsid w:val="00946CF5"/>
    <w:rsid w:val="00946D22"/>
    <w:rsid w:val="00947021"/>
    <w:rsid w:val="00947140"/>
    <w:rsid w:val="00947BF7"/>
    <w:rsid w:val="00947E49"/>
    <w:rsid w:val="00950332"/>
    <w:rsid w:val="00950493"/>
    <w:rsid w:val="0095069A"/>
    <w:rsid w:val="00950800"/>
    <w:rsid w:val="00950F29"/>
    <w:rsid w:val="00950F78"/>
    <w:rsid w:val="00951815"/>
    <w:rsid w:val="00951E6F"/>
    <w:rsid w:val="00951F3B"/>
    <w:rsid w:val="00952129"/>
    <w:rsid w:val="0095298B"/>
    <w:rsid w:val="00953025"/>
    <w:rsid w:val="0095315C"/>
    <w:rsid w:val="00953275"/>
    <w:rsid w:val="0095407C"/>
    <w:rsid w:val="00954975"/>
    <w:rsid w:val="00954C50"/>
    <w:rsid w:val="00954CF8"/>
    <w:rsid w:val="0095500A"/>
    <w:rsid w:val="00955798"/>
    <w:rsid w:val="00955D13"/>
    <w:rsid w:val="00955F90"/>
    <w:rsid w:val="00956211"/>
    <w:rsid w:val="009562FA"/>
    <w:rsid w:val="00956B99"/>
    <w:rsid w:val="00957090"/>
    <w:rsid w:val="009575C4"/>
    <w:rsid w:val="009575C5"/>
    <w:rsid w:val="00957AC0"/>
    <w:rsid w:val="00957ECB"/>
    <w:rsid w:val="009604D9"/>
    <w:rsid w:val="00960A91"/>
    <w:rsid w:val="00960B1F"/>
    <w:rsid w:val="00960EE2"/>
    <w:rsid w:val="0096102A"/>
    <w:rsid w:val="009617AD"/>
    <w:rsid w:val="0096224A"/>
    <w:rsid w:val="0096241D"/>
    <w:rsid w:val="00962421"/>
    <w:rsid w:val="00962A6E"/>
    <w:rsid w:val="009633AB"/>
    <w:rsid w:val="00963577"/>
    <w:rsid w:val="00963B1C"/>
    <w:rsid w:val="009642E1"/>
    <w:rsid w:val="009642EF"/>
    <w:rsid w:val="0096447A"/>
    <w:rsid w:val="009645A8"/>
    <w:rsid w:val="00964BAA"/>
    <w:rsid w:val="00965044"/>
    <w:rsid w:val="00965A32"/>
    <w:rsid w:val="009662A8"/>
    <w:rsid w:val="009662CE"/>
    <w:rsid w:val="00966C8D"/>
    <w:rsid w:val="00966E92"/>
    <w:rsid w:val="00967188"/>
    <w:rsid w:val="00967398"/>
    <w:rsid w:val="0096759C"/>
    <w:rsid w:val="00967A9E"/>
    <w:rsid w:val="00967B5D"/>
    <w:rsid w:val="00967CF9"/>
    <w:rsid w:val="0097161D"/>
    <w:rsid w:val="00971791"/>
    <w:rsid w:val="00971A4E"/>
    <w:rsid w:val="00971B00"/>
    <w:rsid w:val="00971F93"/>
    <w:rsid w:val="00972124"/>
    <w:rsid w:val="00972267"/>
    <w:rsid w:val="009727EA"/>
    <w:rsid w:val="0097302A"/>
    <w:rsid w:val="009730BA"/>
    <w:rsid w:val="00973138"/>
    <w:rsid w:val="0097345F"/>
    <w:rsid w:val="00973A75"/>
    <w:rsid w:val="00974276"/>
    <w:rsid w:val="009744C2"/>
    <w:rsid w:val="0097452F"/>
    <w:rsid w:val="009746A7"/>
    <w:rsid w:val="00974AED"/>
    <w:rsid w:val="00974BBD"/>
    <w:rsid w:val="00974C13"/>
    <w:rsid w:val="00974D81"/>
    <w:rsid w:val="0097500A"/>
    <w:rsid w:val="009755F8"/>
    <w:rsid w:val="009766A8"/>
    <w:rsid w:val="009767F8"/>
    <w:rsid w:val="00977000"/>
    <w:rsid w:val="009771AC"/>
    <w:rsid w:val="00977359"/>
    <w:rsid w:val="00977BCB"/>
    <w:rsid w:val="00977E00"/>
    <w:rsid w:val="009801E7"/>
    <w:rsid w:val="00980341"/>
    <w:rsid w:val="009803A0"/>
    <w:rsid w:val="00980FCD"/>
    <w:rsid w:val="00981257"/>
    <w:rsid w:val="00981453"/>
    <w:rsid w:val="00981581"/>
    <w:rsid w:val="00981982"/>
    <w:rsid w:val="00981D9B"/>
    <w:rsid w:val="00982D7A"/>
    <w:rsid w:val="00982DBE"/>
    <w:rsid w:val="009830F1"/>
    <w:rsid w:val="009831E0"/>
    <w:rsid w:val="009832A1"/>
    <w:rsid w:val="009837FA"/>
    <w:rsid w:val="00983B3A"/>
    <w:rsid w:val="00983CB8"/>
    <w:rsid w:val="0098419E"/>
    <w:rsid w:val="0098420B"/>
    <w:rsid w:val="00984295"/>
    <w:rsid w:val="009842EE"/>
    <w:rsid w:val="009843CF"/>
    <w:rsid w:val="00984480"/>
    <w:rsid w:val="00984640"/>
    <w:rsid w:val="0098482A"/>
    <w:rsid w:val="009855FE"/>
    <w:rsid w:val="00985F0B"/>
    <w:rsid w:val="009861A3"/>
    <w:rsid w:val="0098622A"/>
    <w:rsid w:val="009865BD"/>
    <w:rsid w:val="00986A09"/>
    <w:rsid w:val="00986E2E"/>
    <w:rsid w:val="009871CF"/>
    <w:rsid w:val="009874EB"/>
    <w:rsid w:val="009877D2"/>
    <w:rsid w:val="009879AD"/>
    <w:rsid w:val="00987BDA"/>
    <w:rsid w:val="00990294"/>
    <w:rsid w:val="009906F7"/>
    <w:rsid w:val="00990BE4"/>
    <w:rsid w:val="00990DC3"/>
    <w:rsid w:val="00991490"/>
    <w:rsid w:val="009918B9"/>
    <w:rsid w:val="00991AF9"/>
    <w:rsid w:val="00991DC1"/>
    <w:rsid w:val="00992019"/>
    <w:rsid w:val="00992112"/>
    <w:rsid w:val="009921F2"/>
    <w:rsid w:val="00992810"/>
    <w:rsid w:val="0099294F"/>
    <w:rsid w:val="009931A0"/>
    <w:rsid w:val="009934A9"/>
    <w:rsid w:val="0099389A"/>
    <w:rsid w:val="0099411F"/>
    <w:rsid w:val="00994181"/>
    <w:rsid w:val="009944D2"/>
    <w:rsid w:val="00994BF7"/>
    <w:rsid w:val="00994D10"/>
    <w:rsid w:val="00994DE1"/>
    <w:rsid w:val="00994F3B"/>
    <w:rsid w:val="009956B8"/>
    <w:rsid w:val="009961DD"/>
    <w:rsid w:val="009967EA"/>
    <w:rsid w:val="00996B89"/>
    <w:rsid w:val="00996EB8"/>
    <w:rsid w:val="009972F1"/>
    <w:rsid w:val="009974B7"/>
    <w:rsid w:val="00997719"/>
    <w:rsid w:val="0099780B"/>
    <w:rsid w:val="009A0730"/>
    <w:rsid w:val="009A123C"/>
    <w:rsid w:val="009A1405"/>
    <w:rsid w:val="009A16A8"/>
    <w:rsid w:val="009A18E8"/>
    <w:rsid w:val="009A1A50"/>
    <w:rsid w:val="009A1D0F"/>
    <w:rsid w:val="009A1F18"/>
    <w:rsid w:val="009A2235"/>
    <w:rsid w:val="009A242E"/>
    <w:rsid w:val="009A2C3C"/>
    <w:rsid w:val="009A2EFA"/>
    <w:rsid w:val="009A315D"/>
    <w:rsid w:val="009A36A2"/>
    <w:rsid w:val="009A3902"/>
    <w:rsid w:val="009A449A"/>
    <w:rsid w:val="009A45AA"/>
    <w:rsid w:val="009A470C"/>
    <w:rsid w:val="009A4A81"/>
    <w:rsid w:val="009A51D2"/>
    <w:rsid w:val="009A55B1"/>
    <w:rsid w:val="009A5D78"/>
    <w:rsid w:val="009A5F1F"/>
    <w:rsid w:val="009A5FBC"/>
    <w:rsid w:val="009A6126"/>
    <w:rsid w:val="009A61C7"/>
    <w:rsid w:val="009A656C"/>
    <w:rsid w:val="009A6B8E"/>
    <w:rsid w:val="009A6BC7"/>
    <w:rsid w:val="009A6CBA"/>
    <w:rsid w:val="009A7277"/>
    <w:rsid w:val="009A7662"/>
    <w:rsid w:val="009A77F8"/>
    <w:rsid w:val="009A7820"/>
    <w:rsid w:val="009B0293"/>
    <w:rsid w:val="009B02B5"/>
    <w:rsid w:val="009B039E"/>
    <w:rsid w:val="009B0990"/>
    <w:rsid w:val="009B0ABD"/>
    <w:rsid w:val="009B0FCA"/>
    <w:rsid w:val="009B11B4"/>
    <w:rsid w:val="009B122F"/>
    <w:rsid w:val="009B1C1E"/>
    <w:rsid w:val="009B2022"/>
    <w:rsid w:val="009B21CA"/>
    <w:rsid w:val="009B2AE8"/>
    <w:rsid w:val="009B3048"/>
    <w:rsid w:val="009B33BA"/>
    <w:rsid w:val="009B36F7"/>
    <w:rsid w:val="009B459C"/>
    <w:rsid w:val="009B45EF"/>
    <w:rsid w:val="009B4C7C"/>
    <w:rsid w:val="009B50CF"/>
    <w:rsid w:val="009B55AE"/>
    <w:rsid w:val="009B562D"/>
    <w:rsid w:val="009B5EEC"/>
    <w:rsid w:val="009B639C"/>
    <w:rsid w:val="009B6DA3"/>
    <w:rsid w:val="009B6EAA"/>
    <w:rsid w:val="009B7468"/>
    <w:rsid w:val="009B76A2"/>
    <w:rsid w:val="009B7F50"/>
    <w:rsid w:val="009C000F"/>
    <w:rsid w:val="009C05D7"/>
    <w:rsid w:val="009C0613"/>
    <w:rsid w:val="009C0722"/>
    <w:rsid w:val="009C0927"/>
    <w:rsid w:val="009C1163"/>
    <w:rsid w:val="009C1AB5"/>
    <w:rsid w:val="009C1B81"/>
    <w:rsid w:val="009C1E85"/>
    <w:rsid w:val="009C1FA2"/>
    <w:rsid w:val="009C205C"/>
    <w:rsid w:val="009C22E2"/>
    <w:rsid w:val="009C2364"/>
    <w:rsid w:val="009C253C"/>
    <w:rsid w:val="009C25FB"/>
    <w:rsid w:val="009C27E8"/>
    <w:rsid w:val="009C2B83"/>
    <w:rsid w:val="009C2CEC"/>
    <w:rsid w:val="009C336D"/>
    <w:rsid w:val="009C3CD0"/>
    <w:rsid w:val="009C3DD5"/>
    <w:rsid w:val="009C3EAE"/>
    <w:rsid w:val="009C3F56"/>
    <w:rsid w:val="009C464E"/>
    <w:rsid w:val="009C4862"/>
    <w:rsid w:val="009C54CE"/>
    <w:rsid w:val="009C5BD8"/>
    <w:rsid w:val="009C6463"/>
    <w:rsid w:val="009C71C7"/>
    <w:rsid w:val="009C759E"/>
    <w:rsid w:val="009D099A"/>
    <w:rsid w:val="009D0B3D"/>
    <w:rsid w:val="009D0E75"/>
    <w:rsid w:val="009D1245"/>
    <w:rsid w:val="009D17F3"/>
    <w:rsid w:val="009D17FD"/>
    <w:rsid w:val="009D1ADE"/>
    <w:rsid w:val="009D2483"/>
    <w:rsid w:val="009D31DC"/>
    <w:rsid w:val="009D3642"/>
    <w:rsid w:val="009D3BA2"/>
    <w:rsid w:val="009D3C4C"/>
    <w:rsid w:val="009D3F5B"/>
    <w:rsid w:val="009D4027"/>
    <w:rsid w:val="009D4604"/>
    <w:rsid w:val="009D46C8"/>
    <w:rsid w:val="009D46CE"/>
    <w:rsid w:val="009D473B"/>
    <w:rsid w:val="009D4E75"/>
    <w:rsid w:val="009D53C3"/>
    <w:rsid w:val="009D546D"/>
    <w:rsid w:val="009D55AA"/>
    <w:rsid w:val="009D5745"/>
    <w:rsid w:val="009D5F4A"/>
    <w:rsid w:val="009D66CB"/>
    <w:rsid w:val="009D67B3"/>
    <w:rsid w:val="009D6A37"/>
    <w:rsid w:val="009D6AD6"/>
    <w:rsid w:val="009D75E4"/>
    <w:rsid w:val="009D7CC5"/>
    <w:rsid w:val="009E05E3"/>
    <w:rsid w:val="009E0AF3"/>
    <w:rsid w:val="009E1462"/>
    <w:rsid w:val="009E227D"/>
    <w:rsid w:val="009E2385"/>
    <w:rsid w:val="009E2703"/>
    <w:rsid w:val="009E28E2"/>
    <w:rsid w:val="009E29CE"/>
    <w:rsid w:val="009E2B2E"/>
    <w:rsid w:val="009E2D06"/>
    <w:rsid w:val="009E340B"/>
    <w:rsid w:val="009E34F3"/>
    <w:rsid w:val="009E35BE"/>
    <w:rsid w:val="009E3867"/>
    <w:rsid w:val="009E3BE6"/>
    <w:rsid w:val="009E4225"/>
    <w:rsid w:val="009E4427"/>
    <w:rsid w:val="009E44E6"/>
    <w:rsid w:val="009E4C59"/>
    <w:rsid w:val="009E5069"/>
    <w:rsid w:val="009E580E"/>
    <w:rsid w:val="009E5956"/>
    <w:rsid w:val="009E5FDF"/>
    <w:rsid w:val="009E6466"/>
    <w:rsid w:val="009E6B01"/>
    <w:rsid w:val="009E6E23"/>
    <w:rsid w:val="009E6F3E"/>
    <w:rsid w:val="009E71C2"/>
    <w:rsid w:val="009E7242"/>
    <w:rsid w:val="009E7280"/>
    <w:rsid w:val="009E72C6"/>
    <w:rsid w:val="009E72DC"/>
    <w:rsid w:val="009E733E"/>
    <w:rsid w:val="009E778E"/>
    <w:rsid w:val="009F0124"/>
    <w:rsid w:val="009F02C1"/>
    <w:rsid w:val="009F0970"/>
    <w:rsid w:val="009F0BF0"/>
    <w:rsid w:val="009F1175"/>
    <w:rsid w:val="009F1876"/>
    <w:rsid w:val="009F19FF"/>
    <w:rsid w:val="009F21DE"/>
    <w:rsid w:val="009F225F"/>
    <w:rsid w:val="009F27FC"/>
    <w:rsid w:val="009F2AC2"/>
    <w:rsid w:val="009F2D13"/>
    <w:rsid w:val="009F31CC"/>
    <w:rsid w:val="009F3561"/>
    <w:rsid w:val="009F3829"/>
    <w:rsid w:val="009F3976"/>
    <w:rsid w:val="009F44CC"/>
    <w:rsid w:val="009F450F"/>
    <w:rsid w:val="009F4537"/>
    <w:rsid w:val="009F46DC"/>
    <w:rsid w:val="009F4B98"/>
    <w:rsid w:val="009F4C09"/>
    <w:rsid w:val="009F4CFE"/>
    <w:rsid w:val="009F4D62"/>
    <w:rsid w:val="009F5053"/>
    <w:rsid w:val="009F50C3"/>
    <w:rsid w:val="009F5151"/>
    <w:rsid w:val="009F56C6"/>
    <w:rsid w:val="009F5753"/>
    <w:rsid w:val="009F57F1"/>
    <w:rsid w:val="009F5D48"/>
    <w:rsid w:val="009F5F16"/>
    <w:rsid w:val="009F63F8"/>
    <w:rsid w:val="009F6560"/>
    <w:rsid w:val="009F65FE"/>
    <w:rsid w:val="009F6615"/>
    <w:rsid w:val="009F66CE"/>
    <w:rsid w:val="009F68FA"/>
    <w:rsid w:val="009F6CB7"/>
    <w:rsid w:val="009F7008"/>
    <w:rsid w:val="009F7066"/>
    <w:rsid w:val="009F7462"/>
    <w:rsid w:val="009F7DF6"/>
    <w:rsid w:val="009F7F23"/>
    <w:rsid w:val="00A006EA"/>
    <w:rsid w:val="00A00DF5"/>
    <w:rsid w:val="00A00E06"/>
    <w:rsid w:val="00A014CA"/>
    <w:rsid w:val="00A023CD"/>
    <w:rsid w:val="00A02A35"/>
    <w:rsid w:val="00A0328E"/>
    <w:rsid w:val="00A033BA"/>
    <w:rsid w:val="00A037FD"/>
    <w:rsid w:val="00A03A12"/>
    <w:rsid w:val="00A03AC9"/>
    <w:rsid w:val="00A0443F"/>
    <w:rsid w:val="00A045E4"/>
    <w:rsid w:val="00A0478B"/>
    <w:rsid w:val="00A050A0"/>
    <w:rsid w:val="00A0518A"/>
    <w:rsid w:val="00A05299"/>
    <w:rsid w:val="00A05305"/>
    <w:rsid w:val="00A0562F"/>
    <w:rsid w:val="00A0579A"/>
    <w:rsid w:val="00A0590A"/>
    <w:rsid w:val="00A06998"/>
    <w:rsid w:val="00A06F8F"/>
    <w:rsid w:val="00A07AD1"/>
    <w:rsid w:val="00A07CF9"/>
    <w:rsid w:val="00A07D24"/>
    <w:rsid w:val="00A10039"/>
    <w:rsid w:val="00A10164"/>
    <w:rsid w:val="00A101DB"/>
    <w:rsid w:val="00A1089D"/>
    <w:rsid w:val="00A11218"/>
    <w:rsid w:val="00A11949"/>
    <w:rsid w:val="00A121CF"/>
    <w:rsid w:val="00A1247C"/>
    <w:rsid w:val="00A1262D"/>
    <w:rsid w:val="00A1291A"/>
    <w:rsid w:val="00A12AD2"/>
    <w:rsid w:val="00A131E9"/>
    <w:rsid w:val="00A1350F"/>
    <w:rsid w:val="00A13660"/>
    <w:rsid w:val="00A13774"/>
    <w:rsid w:val="00A138AB"/>
    <w:rsid w:val="00A13AE8"/>
    <w:rsid w:val="00A140FC"/>
    <w:rsid w:val="00A142D0"/>
    <w:rsid w:val="00A143BC"/>
    <w:rsid w:val="00A144EC"/>
    <w:rsid w:val="00A15275"/>
    <w:rsid w:val="00A15482"/>
    <w:rsid w:val="00A15492"/>
    <w:rsid w:val="00A156A3"/>
    <w:rsid w:val="00A1598F"/>
    <w:rsid w:val="00A15A9C"/>
    <w:rsid w:val="00A15F6B"/>
    <w:rsid w:val="00A162E0"/>
    <w:rsid w:val="00A1639D"/>
    <w:rsid w:val="00A163B7"/>
    <w:rsid w:val="00A16442"/>
    <w:rsid w:val="00A165AB"/>
    <w:rsid w:val="00A16C74"/>
    <w:rsid w:val="00A16D00"/>
    <w:rsid w:val="00A17373"/>
    <w:rsid w:val="00A1780E"/>
    <w:rsid w:val="00A17D54"/>
    <w:rsid w:val="00A20422"/>
    <w:rsid w:val="00A20430"/>
    <w:rsid w:val="00A20748"/>
    <w:rsid w:val="00A20845"/>
    <w:rsid w:val="00A20E43"/>
    <w:rsid w:val="00A20F34"/>
    <w:rsid w:val="00A20FF5"/>
    <w:rsid w:val="00A211DB"/>
    <w:rsid w:val="00A2142E"/>
    <w:rsid w:val="00A215B2"/>
    <w:rsid w:val="00A21D3A"/>
    <w:rsid w:val="00A22484"/>
    <w:rsid w:val="00A2276F"/>
    <w:rsid w:val="00A22916"/>
    <w:rsid w:val="00A2397B"/>
    <w:rsid w:val="00A23A07"/>
    <w:rsid w:val="00A24F4A"/>
    <w:rsid w:val="00A252E7"/>
    <w:rsid w:val="00A258E2"/>
    <w:rsid w:val="00A25941"/>
    <w:rsid w:val="00A25AC1"/>
    <w:rsid w:val="00A25C12"/>
    <w:rsid w:val="00A25D9A"/>
    <w:rsid w:val="00A25EF2"/>
    <w:rsid w:val="00A25FBC"/>
    <w:rsid w:val="00A26821"/>
    <w:rsid w:val="00A26BCB"/>
    <w:rsid w:val="00A26EC0"/>
    <w:rsid w:val="00A270C4"/>
    <w:rsid w:val="00A2711E"/>
    <w:rsid w:val="00A27351"/>
    <w:rsid w:val="00A279F2"/>
    <w:rsid w:val="00A27B96"/>
    <w:rsid w:val="00A3033B"/>
    <w:rsid w:val="00A304FB"/>
    <w:rsid w:val="00A30566"/>
    <w:rsid w:val="00A30643"/>
    <w:rsid w:val="00A306CA"/>
    <w:rsid w:val="00A3077A"/>
    <w:rsid w:val="00A310F6"/>
    <w:rsid w:val="00A311C5"/>
    <w:rsid w:val="00A31246"/>
    <w:rsid w:val="00A31874"/>
    <w:rsid w:val="00A3193A"/>
    <w:rsid w:val="00A319AC"/>
    <w:rsid w:val="00A31B73"/>
    <w:rsid w:val="00A31D43"/>
    <w:rsid w:val="00A31E0D"/>
    <w:rsid w:val="00A320AC"/>
    <w:rsid w:val="00A32304"/>
    <w:rsid w:val="00A323EF"/>
    <w:rsid w:val="00A323FE"/>
    <w:rsid w:val="00A32565"/>
    <w:rsid w:val="00A32C6A"/>
    <w:rsid w:val="00A32D74"/>
    <w:rsid w:val="00A32E6A"/>
    <w:rsid w:val="00A33041"/>
    <w:rsid w:val="00A33943"/>
    <w:rsid w:val="00A339F5"/>
    <w:rsid w:val="00A33FD7"/>
    <w:rsid w:val="00A34C26"/>
    <w:rsid w:val="00A34DCE"/>
    <w:rsid w:val="00A35306"/>
    <w:rsid w:val="00A3534B"/>
    <w:rsid w:val="00A3578D"/>
    <w:rsid w:val="00A35FCB"/>
    <w:rsid w:val="00A3652D"/>
    <w:rsid w:val="00A36747"/>
    <w:rsid w:val="00A36833"/>
    <w:rsid w:val="00A36AE4"/>
    <w:rsid w:val="00A36BB0"/>
    <w:rsid w:val="00A37654"/>
    <w:rsid w:val="00A37B0A"/>
    <w:rsid w:val="00A40220"/>
    <w:rsid w:val="00A402F1"/>
    <w:rsid w:val="00A404E9"/>
    <w:rsid w:val="00A406E3"/>
    <w:rsid w:val="00A40A00"/>
    <w:rsid w:val="00A40D5D"/>
    <w:rsid w:val="00A422AD"/>
    <w:rsid w:val="00A42351"/>
    <w:rsid w:val="00A4237C"/>
    <w:rsid w:val="00A42537"/>
    <w:rsid w:val="00A4277C"/>
    <w:rsid w:val="00A42981"/>
    <w:rsid w:val="00A432FE"/>
    <w:rsid w:val="00A43345"/>
    <w:rsid w:val="00A4344E"/>
    <w:rsid w:val="00A437E2"/>
    <w:rsid w:val="00A43A54"/>
    <w:rsid w:val="00A43D78"/>
    <w:rsid w:val="00A43DB2"/>
    <w:rsid w:val="00A44866"/>
    <w:rsid w:val="00A450B4"/>
    <w:rsid w:val="00A45335"/>
    <w:rsid w:val="00A456E2"/>
    <w:rsid w:val="00A45A53"/>
    <w:rsid w:val="00A45EBF"/>
    <w:rsid w:val="00A45EEA"/>
    <w:rsid w:val="00A46268"/>
    <w:rsid w:val="00A463BB"/>
    <w:rsid w:val="00A46CD2"/>
    <w:rsid w:val="00A46F87"/>
    <w:rsid w:val="00A47150"/>
    <w:rsid w:val="00A47151"/>
    <w:rsid w:val="00A4777E"/>
    <w:rsid w:val="00A4779E"/>
    <w:rsid w:val="00A47AAE"/>
    <w:rsid w:val="00A47D40"/>
    <w:rsid w:val="00A50056"/>
    <w:rsid w:val="00A50186"/>
    <w:rsid w:val="00A50D11"/>
    <w:rsid w:val="00A5120B"/>
    <w:rsid w:val="00A515B6"/>
    <w:rsid w:val="00A5163A"/>
    <w:rsid w:val="00A51DB6"/>
    <w:rsid w:val="00A51E62"/>
    <w:rsid w:val="00A51E6A"/>
    <w:rsid w:val="00A51F4D"/>
    <w:rsid w:val="00A5200F"/>
    <w:rsid w:val="00A52264"/>
    <w:rsid w:val="00A52588"/>
    <w:rsid w:val="00A52844"/>
    <w:rsid w:val="00A52871"/>
    <w:rsid w:val="00A52887"/>
    <w:rsid w:val="00A52DA2"/>
    <w:rsid w:val="00A52E0F"/>
    <w:rsid w:val="00A53B40"/>
    <w:rsid w:val="00A53BA6"/>
    <w:rsid w:val="00A53C57"/>
    <w:rsid w:val="00A53F3E"/>
    <w:rsid w:val="00A53F59"/>
    <w:rsid w:val="00A53FB7"/>
    <w:rsid w:val="00A54949"/>
    <w:rsid w:val="00A55610"/>
    <w:rsid w:val="00A5588C"/>
    <w:rsid w:val="00A55D88"/>
    <w:rsid w:val="00A55E16"/>
    <w:rsid w:val="00A565EC"/>
    <w:rsid w:val="00A56632"/>
    <w:rsid w:val="00A56813"/>
    <w:rsid w:val="00A56965"/>
    <w:rsid w:val="00A56EFE"/>
    <w:rsid w:val="00A573FC"/>
    <w:rsid w:val="00A578E9"/>
    <w:rsid w:val="00A57BD6"/>
    <w:rsid w:val="00A60230"/>
    <w:rsid w:val="00A60315"/>
    <w:rsid w:val="00A62285"/>
    <w:rsid w:val="00A62544"/>
    <w:rsid w:val="00A62C89"/>
    <w:rsid w:val="00A6358F"/>
    <w:rsid w:val="00A641DF"/>
    <w:rsid w:val="00A64293"/>
    <w:rsid w:val="00A645ED"/>
    <w:rsid w:val="00A6590D"/>
    <w:rsid w:val="00A65B24"/>
    <w:rsid w:val="00A65E7D"/>
    <w:rsid w:val="00A66067"/>
    <w:rsid w:val="00A664A2"/>
    <w:rsid w:val="00A669AE"/>
    <w:rsid w:val="00A67B51"/>
    <w:rsid w:val="00A705EF"/>
    <w:rsid w:val="00A706AE"/>
    <w:rsid w:val="00A70D51"/>
    <w:rsid w:val="00A70E9F"/>
    <w:rsid w:val="00A70EC4"/>
    <w:rsid w:val="00A716A2"/>
    <w:rsid w:val="00A71816"/>
    <w:rsid w:val="00A71967"/>
    <w:rsid w:val="00A71A6B"/>
    <w:rsid w:val="00A71B76"/>
    <w:rsid w:val="00A71CA1"/>
    <w:rsid w:val="00A71E0F"/>
    <w:rsid w:val="00A71F71"/>
    <w:rsid w:val="00A720D2"/>
    <w:rsid w:val="00A7223C"/>
    <w:rsid w:val="00A7224B"/>
    <w:rsid w:val="00A72F32"/>
    <w:rsid w:val="00A730FD"/>
    <w:rsid w:val="00A73157"/>
    <w:rsid w:val="00A734CF"/>
    <w:rsid w:val="00A73BAD"/>
    <w:rsid w:val="00A740D4"/>
    <w:rsid w:val="00A7456B"/>
    <w:rsid w:val="00A74B44"/>
    <w:rsid w:val="00A74B49"/>
    <w:rsid w:val="00A74B81"/>
    <w:rsid w:val="00A74BBA"/>
    <w:rsid w:val="00A74BD4"/>
    <w:rsid w:val="00A74E83"/>
    <w:rsid w:val="00A7573A"/>
    <w:rsid w:val="00A75C97"/>
    <w:rsid w:val="00A76401"/>
    <w:rsid w:val="00A76860"/>
    <w:rsid w:val="00A76868"/>
    <w:rsid w:val="00A76B6E"/>
    <w:rsid w:val="00A76FC4"/>
    <w:rsid w:val="00A772D4"/>
    <w:rsid w:val="00A7730C"/>
    <w:rsid w:val="00A77694"/>
    <w:rsid w:val="00A77EB5"/>
    <w:rsid w:val="00A809CF"/>
    <w:rsid w:val="00A80EC5"/>
    <w:rsid w:val="00A80FCD"/>
    <w:rsid w:val="00A819ED"/>
    <w:rsid w:val="00A81C11"/>
    <w:rsid w:val="00A8224B"/>
    <w:rsid w:val="00A82702"/>
    <w:rsid w:val="00A8299B"/>
    <w:rsid w:val="00A82AE2"/>
    <w:rsid w:val="00A831F1"/>
    <w:rsid w:val="00A8328A"/>
    <w:rsid w:val="00A83640"/>
    <w:rsid w:val="00A8368F"/>
    <w:rsid w:val="00A83962"/>
    <w:rsid w:val="00A839C4"/>
    <w:rsid w:val="00A83D3E"/>
    <w:rsid w:val="00A842E6"/>
    <w:rsid w:val="00A847B8"/>
    <w:rsid w:val="00A84AA8"/>
    <w:rsid w:val="00A84CB2"/>
    <w:rsid w:val="00A84F68"/>
    <w:rsid w:val="00A852BB"/>
    <w:rsid w:val="00A85415"/>
    <w:rsid w:val="00A8546B"/>
    <w:rsid w:val="00A8552D"/>
    <w:rsid w:val="00A85E5C"/>
    <w:rsid w:val="00A85F01"/>
    <w:rsid w:val="00A8640A"/>
    <w:rsid w:val="00A86850"/>
    <w:rsid w:val="00A86B9A"/>
    <w:rsid w:val="00A86CFF"/>
    <w:rsid w:val="00A86D85"/>
    <w:rsid w:val="00A87072"/>
    <w:rsid w:val="00A87BC4"/>
    <w:rsid w:val="00A906D2"/>
    <w:rsid w:val="00A90FC0"/>
    <w:rsid w:val="00A9100E"/>
    <w:rsid w:val="00A914DA"/>
    <w:rsid w:val="00A91831"/>
    <w:rsid w:val="00A91C97"/>
    <w:rsid w:val="00A91D82"/>
    <w:rsid w:val="00A91F4E"/>
    <w:rsid w:val="00A921FC"/>
    <w:rsid w:val="00A92259"/>
    <w:rsid w:val="00A92610"/>
    <w:rsid w:val="00A92C71"/>
    <w:rsid w:val="00A92D12"/>
    <w:rsid w:val="00A939D5"/>
    <w:rsid w:val="00A93C22"/>
    <w:rsid w:val="00A93C86"/>
    <w:rsid w:val="00A93CAD"/>
    <w:rsid w:val="00A9448E"/>
    <w:rsid w:val="00A94823"/>
    <w:rsid w:val="00A94BBE"/>
    <w:rsid w:val="00A94C40"/>
    <w:rsid w:val="00A94C48"/>
    <w:rsid w:val="00A951A9"/>
    <w:rsid w:val="00A95458"/>
    <w:rsid w:val="00A959A2"/>
    <w:rsid w:val="00A95CBE"/>
    <w:rsid w:val="00A95D6D"/>
    <w:rsid w:val="00A960A7"/>
    <w:rsid w:val="00A96267"/>
    <w:rsid w:val="00A9676C"/>
    <w:rsid w:val="00A969CA"/>
    <w:rsid w:val="00A96D8E"/>
    <w:rsid w:val="00A96F7C"/>
    <w:rsid w:val="00A972FA"/>
    <w:rsid w:val="00A9761C"/>
    <w:rsid w:val="00A9778F"/>
    <w:rsid w:val="00A9798D"/>
    <w:rsid w:val="00A97C71"/>
    <w:rsid w:val="00A97DCC"/>
    <w:rsid w:val="00AA0A45"/>
    <w:rsid w:val="00AA1061"/>
    <w:rsid w:val="00AA10E4"/>
    <w:rsid w:val="00AA1104"/>
    <w:rsid w:val="00AA1180"/>
    <w:rsid w:val="00AA27BC"/>
    <w:rsid w:val="00AA2AA2"/>
    <w:rsid w:val="00AA3665"/>
    <w:rsid w:val="00AA3E1B"/>
    <w:rsid w:val="00AA4098"/>
    <w:rsid w:val="00AA4476"/>
    <w:rsid w:val="00AA47EB"/>
    <w:rsid w:val="00AA4889"/>
    <w:rsid w:val="00AA49F7"/>
    <w:rsid w:val="00AA4C94"/>
    <w:rsid w:val="00AA4D84"/>
    <w:rsid w:val="00AA58C2"/>
    <w:rsid w:val="00AA5EF7"/>
    <w:rsid w:val="00AA62F8"/>
    <w:rsid w:val="00AA67D9"/>
    <w:rsid w:val="00AA6B2D"/>
    <w:rsid w:val="00AA70C8"/>
    <w:rsid w:val="00AA728B"/>
    <w:rsid w:val="00AA7631"/>
    <w:rsid w:val="00AB0A27"/>
    <w:rsid w:val="00AB0BFD"/>
    <w:rsid w:val="00AB0E09"/>
    <w:rsid w:val="00AB1874"/>
    <w:rsid w:val="00AB24FC"/>
    <w:rsid w:val="00AB2DE3"/>
    <w:rsid w:val="00AB3861"/>
    <w:rsid w:val="00AB3957"/>
    <w:rsid w:val="00AB3EA4"/>
    <w:rsid w:val="00AB3FFB"/>
    <w:rsid w:val="00AB41AE"/>
    <w:rsid w:val="00AB4EF2"/>
    <w:rsid w:val="00AB566D"/>
    <w:rsid w:val="00AB56F3"/>
    <w:rsid w:val="00AB58CB"/>
    <w:rsid w:val="00AB614F"/>
    <w:rsid w:val="00AB68B3"/>
    <w:rsid w:val="00AB6A32"/>
    <w:rsid w:val="00AB6AEF"/>
    <w:rsid w:val="00AB7859"/>
    <w:rsid w:val="00AB79B3"/>
    <w:rsid w:val="00AB7A7C"/>
    <w:rsid w:val="00AC00AF"/>
    <w:rsid w:val="00AC03E1"/>
    <w:rsid w:val="00AC0A33"/>
    <w:rsid w:val="00AC0FDF"/>
    <w:rsid w:val="00AC1050"/>
    <w:rsid w:val="00AC1093"/>
    <w:rsid w:val="00AC1214"/>
    <w:rsid w:val="00AC1FDF"/>
    <w:rsid w:val="00AC38BC"/>
    <w:rsid w:val="00AC4E58"/>
    <w:rsid w:val="00AC4FB6"/>
    <w:rsid w:val="00AC5542"/>
    <w:rsid w:val="00AC5656"/>
    <w:rsid w:val="00AC575C"/>
    <w:rsid w:val="00AC57F6"/>
    <w:rsid w:val="00AC614A"/>
    <w:rsid w:val="00AC67D7"/>
    <w:rsid w:val="00AC68DD"/>
    <w:rsid w:val="00AC6997"/>
    <w:rsid w:val="00AC69B4"/>
    <w:rsid w:val="00AC6E43"/>
    <w:rsid w:val="00AC71F8"/>
    <w:rsid w:val="00AC72C5"/>
    <w:rsid w:val="00AC762A"/>
    <w:rsid w:val="00AC7A77"/>
    <w:rsid w:val="00AD0002"/>
    <w:rsid w:val="00AD0085"/>
    <w:rsid w:val="00AD0743"/>
    <w:rsid w:val="00AD12D6"/>
    <w:rsid w:val="00AD17EC"/>
    <w:rsid w:val="00AD1B75"/>
    <w:rsid w:val="00AD1D35"/>
    <w:rsid w:val="00AD1F78"/>
    <w:rsid w:val="00AD1FB7"/>
    <w:rsid w:val="00AD2C4F"/>
    <w:rsid w:val="00AD2C6E"/>
    <w:rsid w:val="00AD2CFB"/>
    <w:rsid w:val="00AD306E"/>
    <w:rsid w:val="00AD33B7"/>
    <w:rsid w:val="00AD3CBD"/>
    <w:rsid w:val="00AD3D5A"/>
    <w:rsid w:val="00AD3D69"/>
    <w:rsid w:val="00AD411A"/>
    <w:rsid w:val="00AD4406"/>
    <w:rsid w:val="00AD4417"/>
    <w:rsid w:val="00AD4443"/>
    <w:rsid w:val="00AD4600"/>
    <w:rsid w:val="00AD4861"/>
    <w:rsid w:val="00AD4A7F"/>
    <w:rsid w:val="00AD4D28"/>
    <w:rsid w:val="00AD59E7"/>
    <w:rsid w:val="00AD63BA"/>
    <w:rsid w:val="00AD65A4"/>
    <w:rsid w:val="00AD684A"/>
    <w:rsid w:val="00AD6AA8"/>
    <w:rsid w:val="00AD6AF6"/>
    <w:rsid w:val="00AD6B8B"/>
    <w:rsid w:val="00AD6CBB"/>
    <w:rsid w:val="00AD6E08"/>
    <w:rsid w:val="00AD7180"/>
    <w:rsid w:val="00AD73D2"/>
    <w:rsid w:val="00AD745B"/>
    <w:rsid w:val="00AD7B20"/>
    <w:rsid w:val="00AD7E7C"/>
    <w:rsid w:val="00AE0B6B"/>
    <w:rsid w:val="00AE11A0"/>
    <w:rsid w:val="00AE1507"/>
    <w:rsid w:val="00AE15EF"/>
    <w:rsid w:val="00AE18B3"/>
    <w:rsid w:val="00AE19C0"/>
    <w:rsid w:val="00AE1A7B"/>
    <w:rsid w:val="00AE1AB8"/>
    <w:rsid w:val="00AE1D6D"/>
    <w:rsid w:val="00AE26B2"/>
    <w:rsid w:val="00AE2747"/>
    <w:rsid w:val="00AE3010"/>
    <w:rsid w:val="00AE32A4"/>
    <w:rsid w:val="00AE3328"/>
    <w:rsid w:val="00AE3450"/>
    <w:rsid w:val="00AE3482"/>
    <w:rsid w:val="00AE3729"/>
    <w:rsid w:val="00AE3AC2"/>
    <w:rsid w:val="00AE3FEB"/>
    <w:rsid w:val="00AE4069"/>
    <w:rsid w:val="00AE4146"/>
    <w:rsid w:val="00AE4166"/>
    <w:rsid w:val="00AE4447"/>
    <w:rsid w:val="00AE4695"/>
    <w:rsid w:val="00AE46F5"/>
    <w:rsid w:val="00AE4C0B"/>
    <w:rsid w:val="00AE4C84"/>
    <w:rsid w:val="00AE5926"/>
    <w:rsid w:val="00AE59D0"/>
    <w:rsid w:val="00AE59D5"/>
    <w:rsid w:val="00AE60D6"/>
    <w:rsid w:val="00AE63F4"/>
    <w:rsid w:val="00AE6439"/>
    <w:rsid w:val="00AE644A"/>
    <w:rsid w:val="00AE6510"/>
    <w:rsid w:val="00AE67EF"/>
    <w:rsid w:val="00AE7B3B"/>
    <w:rsid w:val="00AF000A"/>
    <w:rsid w:val="00AF0986"/>
    <w:rsid w:val="00AF156C"/>
    <w:rsid w:val="00AF1702"/>
    <w:rsid w:val="00AF207B"/>
    <w:rsid w:val="00AF226A"/>
    <w:rsid w:val="00AF28AE"/>
    <w:rsid w:val="00AF2CF0"/>
    <w:rsid w:val="00AF2DF8"/>
    <w:rsid w:val="00AF34EE"/>
    <w:rsid w:val="00AF3B36"/>
    <w:rsid w:val="00AF3E66"/>
    <w:rsid w:val="00AF4DBB"/>
    <w:rsid w:val="00AF4F30"/>
    <w:rsid w:val="00AF533E"/>
    <w:rsid w:val="00AF5418"/>
    <w:rsid w:val="00AF549D"/>
    <w:rsid w:val="00AF5551"/>
    <w:rsid w:val="00AF5D71"/>
    <w:rsid w:val="00AF5EBE"/>
    <w:rsid w:val="00AF6255"/>
    <w:rsid w:val="00AF62BE"/>
    <w:rsid w:val="00AF6403"/>
    <w:rsid w:val="00AF69F0"/>
    <w:rsid w:val="00AF6A60"/>
    <w:rsid w:val="00AF6C08"/>
    <w:rsid w:val="00AF6DA0"/>
    <w:rsid w:val="00AF6DEA"/>
    <w:rsid w:val="00AF7057"/>
    <w:rsid w:val="00AF7431"/>
    <w:rsid w:val="00AF75FD"/>
    <w:rsid w:val="00AF79AE"/>
    <w:rsid w:val="00AF7C7E"/>
    <w:rsid w:val="00AF7CA8"/>
    <w:rsid w:val="00AF7D5C"/>
    <w:rsid w:val="00AF7EE5"/>
    <w:rsid w:val="00B00559"/>
    <w:rsid w:val="00B00B55"/>
    <w:rsid w:val="00B00BDC"/>
    <w:rsid w:val="00B00EA1"/>
    <w:rsid w:val="00B011B1"/>
    <w:rsid w:val="00B01359"/>
    <w:rsid w:val="00B018B0"/>
    <w:rsid w:val="00B01DCF"/>
    <w:rsid w:val="00B01E5A"/>
    <w:rsid w:val="00B02868"/>
    <w:rsid w:val="00B02ED9"/>
    <w:rsid w:val="00B0311D"/>
    <w:rsid w:val="00B035D4"/>
    <w:rsid w:val="00B03CE7"/>
    <w:rsid w:val="00B04125"/>
    <w:rsid w:val="00B046EA"/>
    <w:rsid w:val="00B04B8F"/>
    <w:rsid w:val="00B04D15"/>
    <w:rsid w:val="00B04E5B"/>
    <w:rsid w:val="00B05032"/>
    <w:rsid w:val="00B05320"/>
    <w:rsid w:val="00B057A2"/>
    <w:rsid w:val="00B067B5"/>
    <w:rsid w:val="00B0693F"/>
    <w:rsid w:val="00B07051"/>
    <w:rsid w:val="00B070A0"/>
    <w:rsid w:val="00B070D7"/>
    <w:rsid w:val="00B0728B"/>
    <w:rsid w:val="00B0742F"/>
    <w:rsid w:val="00B07709"/>
    <w:rsid w:val="00B07C13"/>
    <w:rsid w:val="00B07F39"/>
    <w:rsid w:val="00B07FEE"/>
    <w:rsid w:val="00B1023F"/>
    <w:rsid w:val="00B10439"/>
    <w:rsid w:val="00B106E2"/>
    <w:rsid w:val="00B10A7F"/>
    <w:rsid w:val="00B110D2"/>
    <w:rsid w:val="00B117A5"/>
    <w:rsid w:val="00B1193C"/>
    <w:rsid w:val="00B12094"/>
    <w:rsid w:val="00B12514"/>
    <w:rsid w:val="00B126A8"/>
    <w:rsid w:val="00B12A33"/>
    <w:rsid w:val="00B12B95"/>
    <w:rsid w:val="00B13A06"/>
    <w:rsid w:val="00B13C85"/>
    <w:rsid w:val="00B145F3"/>
    <w:rsid w:val="00B14722"/>
    <w:rsid w:val="00B14B1C"/>
    <w:rsid w:val="00B14B48"/>
    <w:rsid w:val="00B14D9A"/>
    <w:rsid w:val="00B15EB8"/>
    <w:rsid w:val="00B169FC"/>
    <w:rsid w:val="00B16EDD"/>
    <w:rsid w:val="00B179EE"/>
    <w:rsid w:val="00B17BE0"/>
    <w:rsid w:val="00B17C2E"/>
    <w:rsid w:val="00B20017"/>
    <w:rsid w:val="00B2016C"/>
    <w:rsid w:val="00B20256"/>
    <w:rsid w:val="00B205D6"/>
    <w:rsid w:val="00B2073A"/>
    <w:rsid w:val="00B20989"/>
    <w:rsid w:val="00B20FDE"/>
    <w:rsid w:val="00B212EC"/>
    <w:rsid w:val="00B215FA"/>
    <w:rsid w:val="00B21846"/>
    <w:rsid w:val="00B21CD2"/>
    <w:rsid w:val="00B21EC8"/>
    <w:rsid w:val="00B222A6"/>
    <w:rsid w:val="00B22D24"/>
    <w:rsid w:val="00B22DA6"/>
    <w:rsid w:val="00B22DB0"/>
    <w:rsid w:val="00B23173"/>
    <w:rsid w:val="00B23352"/>
    <w:rsid w:val="00B2381F"/>
    <w:rsid w:val="00B239EC"/>
    <w:rsid w:val="00B23DDC"/>
    <w:rsid w:val="00B23F70"/>
    <w:rsid w:val="00B241CD"/>
    <w:rsid w:val="00B24433"/>
    <w:rsid w:val="00B24640"/>
    <w:rsid w:val="00B24692"/>
    <w:rsid w:val="00B246B6"/>
    <w:rsid w:val="00B24E6C"/>
    <w:rsid w:val="00B24F35"/>
    <w:rsid w:val="00B25CE1"/>
    <w:rsid w:val="00B25CE7"/>
    <w:rsid w:val="00B25D37"/>
    <w:rsid w:val="00B2609C"/>
    <w:rsid w:val="00B26285"/>
    <w:rsid w:val="00B26636"/>
    <w:rsid w:val="00B269EF"/>
    <w:rsid w:val="00B26C0F"/>
    <w:rsid w:val="00B26CE2"/>
    <w:rsid w:val="00B2725C"/>
    <w:rsid w:val="00B27605"/>
    <w:rsid w:val="00B27A43"/>
    <w:rsid w:val="00B3072D"/>
    <w:rsid w:val="00B30B8F"/>
    <w:rsid w:val="00B30E49"/>
    <w:rsid w:val="00B30E8A"/>
    <w:rsid w:val="00B30F5E"/>
    <w:rsid w:val="00B313C2"/>
    <w:rsid w:val="00B320E6"/>
    <w:rsid w:val="00B3221B"/>
    <w:rsid w:val="00B32369"/>
    <w:rsid w:val="00B32524"/>
    <w:rsid w:val="00B32898"/>
    <w:rsid w:val="00B33618"/>
    <w:rsid w:val="00B337F8"/>
    <w:rsid w:val="00B3391A"/>
    <w:rsid w:val="00B33BD8"/>
    <w:rsid w:val="00B3408C"/>
    <w:rsid w:val="00B348B5"/>
    <w:rsid w:val="00B34B08"/>
    <w:rsid w:val="00B35086"/>
    <w:rsid w:val="00B35839"/>
    <w:rsid w:val="00B358CF"/>
    <w:rsid w:val="00B35A0F"/>
    <w:rsid w:val="00B35DF9"/>
    <w:rsid w:val="00B362EC"/>
    <w:rsid w:val="00B36473"/>
    <w:rsid w:val="00B365A0"/>
    <w:rsid w:val="00B373A0"/>
    <w:rsid w:val="00B37AE4"/>
    <w:rsid w:val="00B37C17"/>
    <w:rsid w:val="00B4045B"/>
    <w:rsid w:val="00B404C0"/>
    <w:rsid w:val="00B40576"/>
    <w:rsid w:val="00B406E5"/>
    <w:rsid w:val="00B406FE"/>
    <w:rsid w:val="00B410AE"/>
    <w:rsid w:val="00B41558"/>
    <w:rsid w:val="00B41917"/>
    <w:rsid w:val="00B41A3B"/>
    <w:rsid w:val="00B41A93"/>
    <w:rsid w:val="00B41CD6"/>
    <w:rsid w:val="00B420FB"/>
    <w:rsid w:val="00B42435"/>
    <w:rsid w:val="00B4278A"/>
    <w:rsid w:val="00B430B9"/>
    <w:rsid w:val="00B431C5"/>
    <w:rsid w:val="00B43581"/>
    <w:rsid w:val="00B43AA3"/>
    <w:rsid w:val="00B445B3"/>
    <w:rsid w:val="00B44726"/>
    <w:rsid w:val="00B44990"/>
    <w:rsid w:val="00B44CDF"/>
    <w:rsid w:val="00B450EA"/>
    <w:rsid w:val="00B452C5"/>
    <w:rsid w:val="00B456EA"/>
    <w:rsid w:val="00B45A35"/>
    <w:rsid w:val="00B45EBB"/>
    <w:rsid w:val="00B46298"/>
    <w:rsid w:val="00B462BE"/>
    <w:rsid w:val="00B46A91"/>
    <w:rsid w:val="00B46AAB"/>
    <w:rsid w:val="00B479A6"/>
    <w:rsid w:val="00B50065"/>
    <w:rsid w:val="00B5032A"/>
    <w:rsid w:val="00B5040A"/>
    <w:rsid w:val="00B50476"/>
    <w:rsid w:val="00B50494"/>
    <w:rsid w:val="00B507BD"/>
    <w:rsid w:val="00B50899"/>
    <w:rsid w:val="00B51141"/>
    <w:rsid w:val="00B511D8"/>
    <w:rsid w:val="00B5150B"/>
    <w:rsid w:val="00B51573"/>
    <w:rsid w:val="00B5232C"/>
    <w:rsid w:val="00B52359"/>
    <w:rsid w:val="00B52418"/>
    <w:rsid w:val="00B5267F"/>
    <w:rsid w:val="00B52DE2"/>
    <w:rsid w:val="00B53000"/>
    <w:rsid w:val="00B5359F"/>
    <w:rsid w:val="00B53897"/>
    <w:rsid w:val="00B53B57"/>
    <w:rsid w:val="00B5475E"/>
    <w:rsid w:val="00B554EE"/>
    <w:rsid w:val="00B55A86"/>
    <w:rsid w:val="00B56589"/>
    <w:rsid w:val="00B565AA"/>
    <w:rsid w:val="00B565DD"/>
    <w:rsid w:val="00B568F9"/>
    <w:rsid w:val="00B56E99"/>
    <w:rsid w:val="00B5700E"/>
    <w:rsid w:val="00B57075"/>
    <w:rsid w:val="00B570F6"/>
    <w:rsid w:val="00B57311"/>
    <w:rsid w:val="00B57323"/>
    <w:rsid w:val="00B57B3E"/>
    <w:rsid w:val="00B57B63"/>
    <w:rsid w:val="00B57EB0"/>
    <w:rsid w:val="00B6018B"/>
    <w:rsid w:val="00B60603"/>
    <w:rsid w:val="00B6060D"/>
    <w:rsid w:val="00B607A5"/>
    <w:rsid w:val="00B60DBB"/>
    <w:rsid w:val="00B60DC1"/>
    <w:rsid w:val="00B615EB"/>
    <w:rsid w:val="00B621D9"/>
    <w:rsid w:val="00B63115"/>
    <w:rsid w:val="00B63485"/>
    <w:rsid w:val="00B63846"/>
    <w:rsid w:val="00B63D21"/>
    <w:rsid w:val="00B64C30"/>
    <w:rsid w:val="00B64DA0"/>
    <w:rsid w:val="00B64F56"/>
    <w:rsid w:val="00B65441"/>
    <w:rsid w:val="00B6555A"/>
    <w:rsid w:val="00B65CCC"/>
    <w:rsid w:val="00B66196"/>
    <w:rsid w:val="00B665A6"/>
    <w:rsid w:val="00B665A9"/>
    <w:rsid w:val="00B6674D"/>
    <w:rsid w:val="00B66A01"/>
    <w:rsid w:val="00B66D36"/>
    <w:rsid w:val="00B66E46"/>
    <w:rsid w:val="00B67473"/>
    <w:rsid w:val="00B67BA6"/>
    <w:rsid w:val="00B67BFB"/>
    <w:rsid w:val="00B70317"/>
    <w:rsid w:val="00B70461"/>
    <w:rsid w:val="00B70872"/>
    <w:rsid w:val="00B70C5D"/>
    <w:rsid w:val="00B7173B"/>
    <w:rsid w:val="00B71824"/>
    <w:rsid w:val="00B71A38"/>
    <w:rsid w:val="00B71B52"/>
    <w:rsid w:val="00B72496"/>
    <w:rsid w:val="00B7293B"/>
    <w:rsid w:val="00B72A56"/>
    <w:rsid w:val="00B735B3"/>
    <w:rsid w:val="00B737E5"/>
    <w:rsid w:val="00B73E59"/>
    <w:rsid w:val="00B73E81"/>
    <w:rsid w:val="00B742BB"/>
    <w:rsid w:val="00B7440A"/>
    <w:rsid w:val="00B74F55"/>
    <w:rsid w:val="00B752AB"/>
    <w:rsid w:val="00B752C1"/>
    <w:rsid w:val="00B75401"/>
    <w:rsid w:val="00B75595"/>
    <w:rsid w:val="00B75CDD"/>
    <w:rsid w:val="00B7612E"/>
    <w:rsid w:val="00B76505"/>
    <w:rsid w:val="00B7699B"/>
    <w:rsid w:val="00B76D0F"/>
    <w:rsid w:val="00B773E1"/>
    <w:rsid w:val="00B776EA"/>
    <w:rsid w:val="00B805DE"/>
    <w:rsid w:val="00B81583"/>
    <w:rsid w:val="00B81802"/>
    <w:rsid w:val="00B81D0A"/>
    <w:rsid w:val="00B82304"/>
    <w:rsid w:val="00B82460"/>
    <w:rsid w:val="00B8268D"/>
    <w:rsid w:val="00B82C22"/>
    <w:rsid w:val="00B82F42"/>
    <w:rsid w:val="00B831EF"/>
    <w:rsid w:val="00B83E14"/>
    <w:rsid w:val="00B84401"/>
    <w:rsid w:val="00B844E0"/>
    <w:rsid w:val="00B84A11"/>
    <w:rsid w:val="00B84CBA"/>
    <w:rsid w:val="00B84E1D"/>
    <w:rsid w:val="00B851ED"/>
    <w:rsid w:val="00B85970"/>
    <w:rsid w:val="00B85A1E"/>
    <w:rsid w:val="00B85D68"/>
    <w:rsid w:val="00B85E3A"/>
    <w:rsid w:val="00B85FB6"/>
    <w:rsid w:val="00B86AB5"/>
    <w:rsid w:val="00B86CC7"/>
    <w:rsid w:val="00B8729F"/>
    <w:rsid w:val="00B873A4"/>
    <w:rsid w:val="00B87651"/>
    <w:rsid w:val="00B8781C"/>
    <w:rsid w:val="00B8799C"/>
    <w:rsid w:val="00B87B7C"/>
    <w:rsid w:val="00B87CF5"/>
    <w:rsid w:val="00B901F0"/>
    <w:rsid w:val="00B90737"/>
    <w:rsid w:val="00B908D5"/>
    <w:rsid w:val="00B90C28"/>
    <w:rsid w:val="00B90C95"/>
    <w:rsid w:val="00B911F3"/>
    <w:rsid w:val="00B9183F"/>
    <w:rsid w:val="00B91B70"/>
    <w:rsid w:val="00B91CA6"/>
    <w:rsid w:val="00B923B2"/>
    <w:rsid w:val="00B92D4C"/>
    <w:rsid w:val="00B93031"/>
    <w:rsid w:val="00B931A9"/>
    <w:rsid w:val="00B9359C"/>
    <w:rsid w:val="00B9374D"/>
    <w:rsid w:val="00B94690"/>
    <w:rsid w:val="00B94B6D"/>
    <w:rsid w:val="00B94DE4"/>
    <w:rsid w:val="00B94F2C"/>
    <w:rsid w:val="00B95164"/>
    <w:rsid w:val="00B955BA"/>
    <w:rsid w:val="00B957B9"/>
    <w:rsid w:val="00B95C0B"/>
    <w:rsid w:val="00B9613D"/>
    <w:rsid w:val="00B96E38"/>
    <w:rsid w:val="00B97AA7"/>
    <w:rsid w:val="00B97D48"/>
    <w:rsid w:val="00BA01BB"/>
    <w:rsid w:val="00BA02B5"/>
    <w:rsid w:val="00BA08D4"/>
    <w:rsid w:val="00BA08DB"/>
    <w:rsid w:val="00BA0AEE"/>
    <w:rsid w:val="00BA0EB3"/>
    <w:rsid w:val="00BA11B3"/>
    <w:rsid w:val="00BA19F1"/>
    <w:rsid w:val="00BA1D4A"/>
    <w:rsid w:val="00BA22AB"/>
    <w:rsid w:val="00BA259F"/>
    <w:rsid w:val="00BA2AAB"/>
    <w:rsid w:val="00BA2CBE"/>
    <w:rsid w:val="00BA33C2"/>
    <w:rsid w:val="00BA3828"/>
    <w:rsid w:val="00BA3A6D"/>
    <w:rsid w:val="00BA3C66"/>
    <w:rsid w:val="00BA3D7F"/>
    <w:rsid w:val="00BA3DF3"/>
    <w:rsid w:val="00BA3FA8"/>
    <w:rsid w:val="00BA44C3"/>
    <w:rsid w:val="00BA49C9"/>
    <w:rsid w:val="00BA4A40"/>
    <w:rsid w:val="00BA4F2E"/>
    <w:rsid w:val="00BA5FAE"/>
    <w:rsid w:val="00BA61DB"/>
    <w:rsid w:val="00BA6375"/>
    <w:rsid w:val="00BA6AA4"/>
    <w:rsid w:val="00BA733C"/>
    <w:rsid w:val="00BA7523"/>
    <w:rsid w:val="00BA7890"/>
    <w:rsid w:val="00BA79DE"/>
    <w:rsid w:val="00BA7AA1"/>
    <w:rsid w:val="00BA7AAA"/>
    <w:rsid w:val="00BA7D25"/>
    <w:rsid w:val="00BB03F0"/>
    <w:rsid w:val="00BB075D"/>
    <w:rsid w:val="00BB0966"/>
    <w:rsid w:val="00BB0DB1"/>
    <w:rsid w:val="00BB1301"/>
    <w:rsid w:val="00BB22B9"/>
    <w:rsid w:val="00BB22C2"/>
    <w:rsid w:val="00BB250D"/>
    <w:rsid w:val="00BB2E3C"/>
    <w:rsid w:val="00BB2F7A"/>
    <w:rsid w:val="00BB353E"/>
    <w:rsid w:val="00BB3715"/>
    <w:rsid w:val="00BB3F3C"/>
    <w:rsid w:val="00BB3F97"/>
    <w:rsid w:val="00BB4430"/>
    <w:rsid w:val="00BB4530"/>
    <w:rsid w:val="00BB4A7A"/>
    <w:rsid w:val="00BB5057"/>
    <w:rsid w:val="00BB5403"/>
    <w:rsid w:val="00BB549F"/>
    <w:rsid w:val="00BB5657"/>
    <w:rsid w:val="00BB590A"/>
    <w:rsid w:val="00BB5C94"/>
    <w:rsid w:val="00BB5D23"/>
    <w:rsid w:val="00BB6EA4"/>
    <w:rsid w:val="00BB7038"/>
    <w:rsid w:val="00BB7072"/>
    <w:rsid w:val="00BC021B"/>
    <w:rsid w:val="00BC068B"/>
    <w:rsid w:val="00BC0B0F"/>
    <w:rsid w:val="00BC0D2A"/>
    <w:rsid w:val="00BC0D7C"/>
    <w:rsid w:val="00BC19D0"/>
    <w:rsid w:val="00BC26EF"/>
    <w:rsid w:val="00BC339B"/>
    <w:rsid w:val="00BC4B03"/>
    <w:rsid w:val="00BC4E23"/>
    <w:rsid w:val="00BC4F90"/>
    <w:rsid w:val="00BC53DF"/>
    <w:rsid w:val="00BC5C6E"/>
    <w:rsid w:val="00BC5CB1"/>
    <w:rsid w:val="00BC5DD6"/>
    <w:rsid w:val="00BC6EAD"/>
    <w:rsid w:val="00BC6F92"/>
    <w:rsid w:val="00BC7A25"/>
    <w:rsid w:val="00BC7B84"/>
    <w:rsid w:val="00BC7DC3"/>
    <w:rsid w:val="00BD0480"/>
    <w:rsid w:val="00BD04A6"/>
    <w:rsid w:val="00BD0866"/>
    <w:rsid w:val="00BD08C1"/>
    <w:rsid w:val="00BD0BB7"/>
    <w:rsid w:val="00BD0F11"/>
    <w:rsid w:val="00BD124F"/>
    <w:rsid w:val="00BD1BD2"/>
    <w:rsid w:val="00BD1E20"/>
    <w:rsid w:val="00BD2067"/>
    <w:rsid w:val="00BD268A"/>
    <w:rsid w:val="00BD27F1"/>
    <w:rsid w:val="00BD28AC"/>
    <w:rsid w:val="00BD3450"/>
    <w:rsid w:val="00BD352D"/>
    <w:rsid w:val="00BD3652"/>
    <w:rsid w:val="00BD38F1"/>
    <w:rsid w:val="00BD409E"/>
    <w:rsid w:val="00BD4372"/>
    <w:rsid w:val="00BD4431"/>
    <w:rsid w:val="00BD4E5C"/>
    <w:rsid w:val="00BD4F27"/>
    <w:rsid w:val="00BD5007"/>
    <w:rsid w:val="00BD53D6"/>
    <w:rsid w:val="00BD55FC"/>
    <w:rsid w:val="00BD5737"/>
    <w:rsid w:val="00BD63AF"/>
    <w:rsid w:val="00BD67DD"/>
    <w:rsid w:val="00BD6AE9"/>
    <w:rsid w:val="00BD6BBF"/>
    <w:rsid w:val="00BD7468"/>
    <w:rsid w:val="00BD7784"/>
    <w:rsid w:val="00BD77E0"/>
    <w:rsid w:val="00BD7A01"/>
    <w:rsid w:val="00BD7C5F"/>
    <w:rsid w:val="00BE022C"/>
    <w:rsid w:val="00BE0646"/>
    <w:rsid w:val="00BE0732"/>
    <w:rsid w:val="00BE0EA3"/>
    <w:rsid w:val="00BE1624"/>
    <w:rsid w:val="00BE1CEA"/>
    <w:rsid w:val="00BE1D14"/>
    <w:rsid w:val="00BE217C"/>
    <w:rsid w:val="00BE2560"/>
    <w:rsid w:val="00BE2970"/>
    <w:rsid w:val="00BE2BD2"/>
    <w:rsid w:val="00BE2DD4"/>
    <w:rsid w:val="00BE3AA5"/>
    <w:rsid w:val="00BE442F"/>
    <w:rsid w:val="00BE4529"/>
    <w:rsid w:val="00BE4F69"/>
    <w:rsid w:val="00BE4F83"/>
    <w:rsid w:val="00BE5134"/>
    <w:rsid w:val="00BE5187"/>
    <w:rsid w:val="00BE5374"/>
    <w:rsid w:val="00BE575C"/>
    <w:rsid w:val="00BE5BE8"/>
    <w:rsid w:val="00BE5E0F"/>
    <w:rsid w:val="00BE5F75"/>
    <w:rsid w:val="00BE615F"/>
    <w:rsid w:val="00BE63F0"/>
    <w:rsid w:val="00BE661A"/>
    <w:rsid w:val="00BE6AE7"/>
    <w:rsid w:val="00BE6D65"/>
    <w:rsid w:val="00BE7388"/>
    <w:rsid w:val="00BE77A8"/>
    <w:rsid w:val="00BF0696"/>
    <w:rsid w:val="00BF0817"/>
    <w:rsid w:val="00BF0A66"/>
    <w:rsid w:val="00BF0C03"/>
    <w:rsid w:val="00BF0F38"/>
    <w:rsid w:val="00BF158B"/>
    <w:rsid w:val="00BF16E9"/>
    <w:rsid w:val="00BF1845"/>
    <w:rsid w:val="00BF1EA4"/>
    <w:rsid w:val="00BF1F44"/>
    <w:rsid w:val="00BF282B"/>
    <w:rsid w:val="00BF2BD6"/>
    <w:rsid w:val="00BF2D57"/>
    <w:rsid w:val="00BF304D"/>
    <w:rsid w:val="00BF305B"/>
    <w:rsid w:val="00BF42BA"/>
    <w:rsid w:val="00BF4746"/>
    <w:rsid w:val="00BF4A2D"/>
    <w:rsid w:val="00BF517F"/>
    <w:rsid w:val="00BF51D6"/>
    <w:rsid w:val="00BF549D"/>
    <w:rsid w:val="00BF550E"/>
    <w:rsid w:val="00BF56FE"/>
    <w:rsid w:val="00BF6161"/>
    <w:rsid w:val="00BF6292"/>
    <w:rsid w:val="00BF70FD"/>
    <w:rsid w:val="00BF7331"/>
    <w:rsid w:val="00BF7E28"/>
    <w:rsid w:val="00C001A0"/>
    <w:rsid w:val="00C004A4"/>
    <w:rsid w:val="00C005E0"/>
    <w:rsid w:val="00C0077D"/>
    <w:rsid w:val="00C007FC"/>
    <w:rsid w:val="00C01D6B"/>
    <w:rsid w:val="00C01F79"/>
    <w:rsid w:val="00C02343"/>
    <w:rsid w:val="00C02950"/>
    <w:rsid w:val="00C02E2C"/>
    <w:rsid w:val="00C0315C"/>
    <w:rsid w:val="00C03A4C"/>
    <w:rsid w:val="00C0401F"/>
    <w:rsid w:val="00C04A2D"/>
    <w:rsid w:val="00C04A87"/>
    <w:rsid w:val="00C04F0B"/>
    <w:rsid w:val="00C050C9"/>
    <w:rsid w:val="00C054F6"/>
    <w:rsid w:val="00C059C9"/>
    <w:rsid w:val="00C059F1"/>
    <w:rsid w:val="00C059F6"/>
    <w:rsid w:val="00C05D6C"/>
    <w:rsid w:val="00C062C8"/>
    <w:rsid w:val="00C06496"/>
    <w:rsid w:val="00C064D1"/>
    <w:rsid w:val="00C066C2"/>
    <w:rsid w:val="00C06C0A"/>
    <w:rsid w:val="00C06EDC"/>
    <w:rsid w:val="00C07854"/>
    <w:rsid w:val="00C102CA"/>
    <w:rsid w:val="00C107A6"/>
    <w:rsid w:val="00C10A3B"/>
    <w:rsid w:val="00C10D80"/>
    <w:rsid w:val="00C11245"/>
    <w:rsid w:val="00C1125C"/>
    <w:rsid w:val="00C113BE"/>
    <w:rsid w:val="00C1195C"/>
    <w:rsid w:val="00C119D7"/>
    <w:rsid w:val="00C12108"/>
    <w:rsid w:val="00C121B0"/>
    <w:rsid w:val="00C121C4"/>
    <w:rsid w:val="00C121FC"/>
    <w:rsid w:val="00C128BC"/>
    <w:rsid w:val="00C129EA"/>
    <w:rsid w:val="00C12A9B"/>
    <w:rsid w:val="00C12CAE"/>
    <w:rsid w:val="00C12EFB"/>
    <w:rsid w:val="00C12FA0"/>
    <w:rsid w:val="00C133E5"/>
    <w:rsid w:val="00C13428"/>
    <w:rsid w:val="00C13969"/>
    <w:rsid w:val="00C13F3C"/>
    <w:rsid w:val="00C141FD"/>
    <w:rsid w:val="00C1447C"/>
    <w:rsid w:val="00C15021"/>
    <w:rsid w:val="00C15509"/>
    <w:rsid w:val="00C15B19"/>
    <w:rsid w:val="00C15C45"/>
    <w:rsid w:val="00C160DB"/>
    <w:rsid w:val="00C160E0"/>
    <w:rsid w:val="00C161BC"/>
    <w:rsid w:val="00C16554"/>
    <w:rsid w:val="00C1676A"/>
    <w:rsid w:val="00C16AB5"/>
    <w:rsid w:val="00C16D07"/>
    <w:rsid w:val="00C1741F"/>
    <w:rsid w:val="00C17909"/>
    <w:rsid w:val="00C20382"/>
    <w:rsid w:val="00C205B1"/>
    <w:rsid w:val="00C20B13"/>
    <w:rsid w:val="00C20B39"/>
    <w:rsid w:val="00C20F57"/>
    <w:rsid w:val="00C2111C"/>
    <w:rsid w:val="00C21BD3"/>
    <w:rsid w:val="00C21C1F"/>
    <w:rsid w:val="00C224FA"/>
    <w:rsid w:val="00C22A65"/>
    <w:rsid w:val="00C22BEC"/>
    <w:rsid w:val="00C22D28"/>
    <w:rsid w:val="00C22DA1"/>
    <w:rsid w:val="00C23086"/>
    <w:rsid w:val="00C231E0"/>
    <w:rsid w:val="00C2322F"/>
    <w:rsid w:val="00C232E6"/>
    <w:rsid w:val="00C242B7"/>
    <w:rsid w:val="00C2448E"/>
    <w:rsid w:val="00C247B4"/>
    <w:rsid w:val="00C24B08"/>
    <w:rsid w:val="00C24DDC"/>
    <w:rsid w:val="00C24FCB"/>
    <w:rsid w:val="00C252B6"/>
    <w:rsid w:val="00C253A8"/>
    <w:rsid w:val="00C253D7"/>
    <w:rsid w:val="00C25711"/>
    <w:rsid w:val="00C2586A"/>
    <w:rsid w:val="00C25F7E"/>
    <w:rsid w:val="00C26659"/>
    <w:rsid w:val="00C26DB0"/>
    <w:rsid w:val="00C26ED7"/>
    <w:rsid w:val="00C26FFF"/>
    <w:rsid w:val="00C2785C"/>
    <w:rsid w:val="00C27A89"/>
    <w:rsid w:val="00C27E02"/>
    <w:rsid w:val="00C3029B"/>
    <w:rsid w:val="00C31311"/>
    <w:rsid w:val="00C31CC9"/>
    <w:rsid w:val="00C325F5"/>
    <w:rsid w:val="00C3298B"/>
    <w:rsid w:val="00C32ABA"/>
    <w:rsid w:val="00C32BF9"/>
    <w:rsid w:val="00C32F0F"/>
    <w:rsid w:val="00C334F4"/>
    <w:rsid w:val="00C34501"/>
    <w:rsid w:val="00C34C52"/>
    <w:rsid w:val="00C350DC"/>
    <w:rsid w:val="00C355A9"/>
    <w:rsid w:val="00C35723"/>
    <w:rsid w:val="00C35849"/>
    <w:rsid w:val="00C35A7F"/>
    <w:rsid w:val="00C35C25"/>
    <w:rsid w:val="00C360A7"/>
    <w:rsid w:val="00C360BA"/>
    <w:rsid w:val="00C36115"/>
    <w:rsid w:val="00C3630E"/>
    <w:rsid w:val="00C36366"/>
    <w:rsid w:val="00C367A0"/>
    <w:rsid w:val="00C369CC"/>
    <w:rsid w:val="00C36B4C"/>
    <w:rsid w:val="00C37532"/>
    <w:rsid w:val="00C375B0"/>
    <w:rsid w:val="00C37E5E"/>
    <w:rsid w:val="00C401B4"/>
    <w:rsid w:val="00C40B38"/>
    <w:rsid w:val="00C40C08"/>
    <w:rsid w:val="00C40E3D"/>
    <w:rsid w:val="00C40F74"/>
    <w:rsid w:val="00C4127B"/>
    <w:rsid w:val="00C413C3"/>
    <w:rsid w:val="00C4159A"/>
    <w:rsid w:val="00C41BB0"/>
    <w:rsid w:val="00C41D4C"/>
    <w:rsid w:val="00C41D60"/>
    <w:rsid w:val="00C41E63"/>
    <w:rsid w:val="00C4203C"/>
    <w:rsid w:val="00C4215D"/>
    <w:rsid w:val="00C42684"/>
    <w:rsid w:val="00C4278A"/>
    <w:rsid w:val="00C42DC4"/>
    <w:rsid w:val="00C42DFE"/>
    <w:rsid w:val="00C437A9"/>
    <w:rsid w:val="00C4432A"/>
    <w:rsid w:val="00C44A3E"/>
    <w:rsid w:val="00C44F5A"/>
    <w:rsid w:val="00C454B7"/>
    <w:rsid w:val="00C459F2"/>
    <w:rsid w:val="00C45AF3"/>
    <w:rsid w:val="00C4644D"/>
    <w:rsid w:val="00C46649"/>
    <w:rsid w:val="00C4665B"/>
    <w:rsid w:val="00C466F6"/>
    <w:rsid w:val="00C46897"/>
    <w:rsid w:val="00C46B68"/>
    <w:rsid w:val="00C46DE9"/>
    <w:rsid w:val="00C4739E"/>
    <w:rsid w:val="00C47435"/>
    <w:rsid w:val="00C4778D"/>
    <w:rsid w:val="00C47AD6"/>
    <w:rsid w:val="00C47EC7"/>
    <w:rsid w:val="00C5016F"/>
    <w:rsid w:val="00C50400"/>
    <w:rsid w:val="00C50C67"/>
    <w:rsid w:val="00C50CD4"/>
    <w:rsid w:val="00C510A0"/>
    <w:rsid w:val="00C51B1A"/>
    <w:rsid w:val="00C51EAA"/>
    <w:rsid w:val="00C5208B"/>
    <w:rsid w:val="00C5208D"/>
    <w:rsid w:val="00C5219E"/>
    <w:rsid w:val="00C527A5"/>
    <w:rsid w:val="00C531A0"/>
    <w:rsid w:val="00C534D9"/>
    <w:rsid w:val="00C53B54"/>
    <w:rsid w:val="00C53D16"/>
    <w:rsid w:val="00C53E14"/>
    <w:rsid w:val="00C56B20"/>
    <w:rsid w:val="00C56C94"/>
    <w:rsid w:val="00C56D05"/>
    <w:rsid w:val="00C56F27"/>
    <w:rsid w:val="00C579E5"/>
    <w:rsid w:val="00C57DE9"/>
    <w:rsid w:val="00C6012C"/>
    <w:rsid w:val="00C60162"/>
    <w:rsid w:val="00C616B1"/>
    <w:rsid w:val="00C61A99"/>
    <w:rsid w:val="00C61F2F"/>
    <w:rsid w:val="00C62064"/>
    <w:rsid w:val="00C62156"/>
    <w:rsid w:val="00C6224F"/>
    <w:rsid w:val="00C62833"/>
    <w:rsid w:val="00C62F19"/>
    <w:rsid w:val="00C63146"/>
    <w:rsid w:val="00C632B6"/>
    <w:rsid w:val="00C6342F"/>
    <w:rsid w:val="00C63AEB"/>
    <w:rsid w:val="00C63D03"/>
    <w:rsid w:val="00C64384"/>
    <w:rsid w:val="00C64444"/>
    <w:rsid w:val="00C645F0"/>
    <w:rsid w:val="00C646FD"/>
    <w:rsid w:val="00C64BF7"/>
    <w:rsid w:val="00C65487"/>
    <w:rsid w:val="00C65492"/>
    <w:rsid w:val="00C6586B"/>
    <w:rsid w:val="00C65F24"/>
    <w:rsid w:val="00C6690A"/>
    <w:rsid w:val="00C66CDA"/>
    <w:rsid w:val="00C674CF"/>
    <w:rsid w:val="00C678CB"/>
    <w:rsid w:val="00C67D0E"/>
    <w:rsid w:val="00C70197"/>
    <w:rsid w:val="00C703BB"/>
    <w:rsid w:val="00C7051A"/>
    <w:rsid w:val="00C70626"/>
    <w:rsid w:val="00C7087C"/>
    <w:rsid w:val="00C70CB6"/>
    <w:rsid w:val="00C717C3"/>
    <w:rsid w:val="00C718E2"/>
    <w:rsid w:val="00C71DF1"/>
    <w:rsid w:val="00C72079"/>
    <w:rsid w:val="00C7321A"/>
    <w:rsid w:val="00C732C6"/>
    <w:rsid w:val="00C738DC"/>
    <w:rsid w:val="00C741C0"/>
    <w:rsid w:val="00C743AA"/>
    <w:rsid w:val="00C74497"/>
    <w:rsid w:val="00C7449D"/>
    <w:rsid w:val="00C746C7"/>
    <w:rsid w:val="00C74950"/>
    <w:rsid w:val="00C749C1"/>
    <w:rsid w:val="00C74DBD"/>
    <w:rsid w:val="00C75232"/>
    <w:rsid w:val="00C7524A"/>
    <w:rsid w:val="00C752FC"/>
    <w:rsid w:val="00C75400"/>
    <w:rsid w:val="00C75787"/>
    <w:rsid w:val="00C759E3"/>
    <w:rsid w:val="00C76669"/>
    <w:rsid w:val="00C77354"/>
    <w:rsid w:val="00C774B8"/>
    <w:rsid w:val="00C77D4B"/>
    <w:rsid w:val="00C80094"/>
    <w:rsid w:val="00C80560"/>
    <w:rsid w:val="00C80DD2"/>
    <w:rsid w:val="00C81063"/>
    <w:rsid w:val="00C81A08"/>
    <w:rsid w:val="00C82485"/>
    <w:rsid w:val="00C8271C"/>
    <w:rsid w:val="00C82D86"/>
    <w:rsid w:val="00C82ECD"/>
    <w:rsid w:val="00C832A8"/>
    <w:rsid w:val="00C8337B"/>
    <w:rsid w:val="00C8342D"/>
    <w:rsid w:val="00C836D1"/>
    <w:rsid w:val="00C838D8"/>
    <w:rsid w:val="00C839B2"/>
    <w:rsid w:val="00C83EA4"/>
    <w:rsid w:val="00C83EC1"/>
    <w:rsid w:val="00C84178"/>
    <w:rsid w:val="00C84BAE"/>
    <w:rsid w:val="00C84C71"/>
    <w:rsid w:val="00C84C79"/>
    <w:rsid w:val="00C84C9E"/>
    <w:rsid w:val="00C84E21"/>
    <w:rsid w:val="00C8527C"/>
    <w:rsid w:val="00C855FA"/>
    <w:rsid w:val="00C856AA"/>
    <w:rsid w:val="00C8581D"/>
    <w:rsid w:val="00C859B8"/>
    <w:rsid w:val="00C859CC"/>
    <w:rsid w:val="00C85EC5"/>
    <w:rsid w:val="00C85F12"/>
    <w:rsid w:val="00C860C9"/>
    <w:rsid w:val="00C86263"/>
    <w:rsid w:val="00C8662D"/>
    <w:rsid w:val="00C86FA1"/>
    <w:rsid w:val="00C876C9"/>
    <w:rsid w:val="00C878A6"/>
    <w:rsid w:val="00C87913"/>
    <w:rsid w:val="00C9069D"/>
    <w:rsid w:val="00C90748"/>
    <w:rsid w:val="00C907F5"/>
    <w:rsid w:val="00C915B8"/>
    <w:rsid w:val="00C91CD8"/>
    <w:rsid w:val="00C925AB"/>
    <w:rsid w:val="00C92EA6"/>
    <w:rsid w:val="00C937C5"/>
    <w:rsid w:val="00C939CA"/>
    <w:rsid w:val="00C93C5C"/>
    <w:rsid w:val="00C943DD"/>
    <w:rsid w:val="00C94984"/>
    <w:rsid w:val="00C94A61"/>
    <w:rsid w:val="00C94A98"/>
    <w:rsid w:val="00C94AFA"/>
    <w:rsid w:val="00C94D8E"/>
    <w:rsid w:val="00C954F6"/>
    <w:rsid w:val="00C957F0"/>
    <w:rsid w:val="00C95B75"/>
    <w:rsid w:val="00C96058"/>
    <w:rsid w:val="00C96776"/>
    <w:rsid w:val="00C96D6F"/>
    <w:rsid w:val="00C9736E"/>
    <w:rsid w:val="00C97911"/>
    <w:rsid w:val="00CA02B3"/>
    <w:rsid w:val="00CA0C32"/>
    <w:rsid w:val="00CA104D"/>
    <w:rsid w:val="00CA1156"/>
    <w:rsid w:val="00CA176E"/>
    <w:rsid w:val="00CA1876"/>
    <w:rsid w:val="00CA1A6B"/>
    <w:rsid w:val="00CA1DEE"/>
    <w:rsid w:val="00CA21C2"/>
    <w:rsid w:val="00CA2873"/>
    <w:rsid w:val="00CA2936"/>
    <w:rsid w:val="00CA29D8"/>
    <w:rsid w:val="00CA2E04"/>
    <w:rsid w:val="00CA2F37"/>
    <w:rsid w:val="00CA2F47"/>
    <w:rsid w:val="00CA33FD"/>
    <w:rsid w:val="00CA382B"/>
    <w:rsid w:val="00CA3E14"/>
    <w:rsid w:val="00CA4694"/>
    <w:rsid w:val="00CA474B"/>
    <w:rsid w:val="00CA4807"/>
    <w:rsid w:val="00CA4FAD"/>
    <w:rsid w:val="00CA5799"/>
    <w:rsid w:val="00CA5967"/>
    <w:rsid w:val="00CA5BD0"/>
    <w:rsid w:val="00CA5C62"/>
    <w:rsid w:val="00CA5D28"/>
    <w:rsid w:val="00CA5EAD"/>
    <w:rsid w:val="00CA60C5"/>
    <w:rsid w:val="00CA60FF"/>
    <w:rsid w:val="00CA6D51"/>
    <w:rsid w:val="00CA7069"/>
    <w:rsid w:val="00CA71CD"/>
    <w:rsid w:val="00CA727B"/>
    <w:rsid w:val="00CA78A6"/>
    <w:rsid w:val="00CA79CA"/>
    <w:rsid w:val="00CA7CE7"/>
    <w:rsid w:val="00CA7EA8"/>
    <w:rsid w:val="00CA7FCB"/>
    <w:rsid w:val="00CB0559"/>
    <w:rsid w:val="00CB0B59"/>
    <w:rsid w:val="00CB0C52"/>
    <w:rsid w:val="00CB0D4A"/>
    <w:rsid w:val="00CB0DBB"/>
    <w:rsid w:val="00CB102F"/>
    <w:rsid w:val="00CB103D"/>
    <w:rsid w:val="00CB1545"/>
    <w:rsid w:val="00CB1CFA"/>
    <w:rsid w:val="00CB1D76"/>
    <w:rsid w:val="00CB1E01"/>
    <w:rsid w:val="00CB22B7"/>
    <w:rsid w:val="00CB28B3"/>
    <w:rsid w:val="00CB2A9B"/>
    <w:rsid w:val="00CB2DDF"/>
    <w:rsid w:val="00CB364C"/>
    <w:rsid w:val="00CB37ED"/>
    <w:rsid w:val="00CB3D6D"/>
    <w:rsid w:val="00CB3FC1"/>
    <w:rsid w:val="00CB425F"/>
    <w:rsid w:val="00CB4356"/>
    <w:rsid w:val="00CB444E"/>
    <w:rsid w:val="00CB4537"/>
    <w:rsid w:val="00CB47FF"/>
    <w:rsid w:val="00CB4C90"/>
    <w:rsid w:val="00CB5242"/>
    <w:rsid w:val="00CB524A"/>
    <w:rsid w:val="00CB52D7"/>
    <w:rsid w:val="00CB531D"/>
    <w:rsid w:val="00CB539F"/>
    <w:rsid w:val="00CB53E5"/>
    <w:rsid w:val="00CB5802"/>
    <w:rsid w:val="00CB5939"/>
    <w:rsid w:val="00CB5A6F"/>
    <w:rsid w:val="00CB6D28"/>
    <w:rsid w:val="00CB7A91"/>
    <w:rsid w:val="00CB7EF5"/>
    <w:rsid w:val="00CB7F6F"/>
    <w:rsid w:val="00CC037A"/>
    <w:rsid w:val="00CC06CE"/>
    <w:rsid w:val="00CC0BA2"/>
    <w:rsid w:val="00CC0CBB"/>
    <w:rsid w:val="00CC1114"/>
    <w:rsid w:val="00CC11AE"/>
    <w:rsid w:val="00CC22A3"/>
    <w:rsid w:val="00CC23F2"/>
    <w:rsid w:val="00CC2519"/>
    <w:rsid w:val="00CC2699"/>
    <w:rsid w:val="00CC276C"/>
    <w:rsid w:val="00CC2AB2"/>
    <w:rsid w:val="00CC2C90"/>
    <w:rsid w:val="00CC30AF"/>
    <w:rsid w:val="00CC32FE"/>
    <w:rsid w:val="00CC4065"/>
    <w:rsid w:val="00CC408C"/>
    <w:rsid w:val="00CC48BC"/>
    <w:rsid w:val="00CC4F8E"/>
    <w:rsid w:val="00CC58C0"/>
    <w:rsid w:val="00CC58C8"/>
    <w:rsid w:val="00CC5F3D"/>
    <w:rsid w:val="00CC60FF"/>
    <w:rsid w:val="00CC6E8C"/>
    <w:rsid w:val="00CC6E99"/>
    <w:rsid w:val="00CC74DE"/>
    <w:rsid w:val="00CC7940"/>
    <w:rsid w:val="00CC7AF9"/>
    <w:rsid w:val="00CC7B28"/>
    <w:rsid w:val="00CC7F8B"/>
    <w:rsid w:val="00CC7FF9"/>
    <w:rsid w:val="00CD0280"/>
    <w:rsid w:val="00CD03A8"/>
    <w:rsid w:val="00CD079F"/>
    <w:rsid w:val="00CD08BB"/>
    <w:rsid w:val="00CD0D6E"/>
    <w:rsid w:val="00CD0EDC"/>
    <w:rsid w:val="00CD1677"/>
    <w:rsid w:val="00CD19D6"/>
    <w:rsid w:val="00CD1C59"/>
    <w:rsid w:val="00CD1F0D"/>
    <w:rsid w:val="00CD201C"/>
    <w:rsid w:val="00CD2059"/>
    <w:rsid w:val="00CD20E6"/>
    <w:rsid w:val="00CD2440"/>
    <w:rsid w:val="00CD26F1"/>
    <w:rsid w:val="00CD28FD"/>
    <w:rsid w:val="00CD2CE4"/>
    <w:rsid w:val="00CD2D47"/>
    <w:rsid w:val="00CD30EB"/>
    <w:rsid w:val="00CD313F"/>
    <w:rsid w:val="00CD37B0"/>
    <w:rsid w:val="00CD3B3F"/>
    <w:rsid w:val="00CD3DA3"/>
    <w:rsid w:val="00CD4182"/>
    <w:rsid w:val="00CD4449"/>
    <w:rsid w:val="00CD4964"/>
    <w:rsid w:val="00CD4982"/>
    <w:rsid w:val="00CD4D84"/>
    <w:rsid w:val="00CD522C"/>
    <w:rsid w:val="00CD52A2"/>
    <w:rsid w:val="00CD5425"/>
    <w:rsid w:val="00CD66DA"/>
    <w:rsid w:val="00CD6BE0"/>
    <w:rsid w:val="00CD71AE"/>
    <w:rsid w:val="00CD73F0"/>
    <w:rsid w:val="00CD79A2"/>
    <w:rsid w:val="00CD7AAE"/>
    <w:rsid w:val="00CD7BD7"/>
    <w:rsid w:val="00CE021C"/>
    <w:rsid w:val="00CE03D8"/>
    <w:rsid w:val="00CE043F"/>
    <w:rsid w:val="00CE04DC"/>
    <w:rsid w:val="00CE0792"/>
    <w:rsid w:val="00CE0CA4"/>
    <w:rsid w:val="00CE129B"/>
    <w:rsid w:val="00CE163A"/>
    <w:rsid w:val="00CE16FB"/>
    <w:rsid w:val="00CE1A4E"/>
    <w:rsid w:val="00CE1A8D"/>
    <w:rsid w:val="00CE23C7"/>
    <w:rsid w:val="00CE2744"/>
    <w:rsid w:val="00CE27AD"/>
    <w:rsid w:val="00CE3977"/>
    <w:rsid w:val="00CE3BF5"/>
    <w:rsid w:val="00CE4517"/>
    <w:rsid w:val="00CE597A"/>
    <w:rsid w:val="00CE59EB"/>
    <w:rsid w:val="00CE5A9B"/>
    <w:rsid w:val="00CE7132"/>
    <w:rsid w:val="00CE7319"/>
    <w:rsid w:val="00CE7BD5"/>
    <w:rsid w:val="00CF0100"/>
    <w:rsid w:val="00CF064F"/>
    <w:rsid w:val="00CF0B46"/>
    <w:rsid w:val="00CF0C9F"/>
    <w:rsid w:val="00CF146F"/>
    <w:rsid w:val="00CF1DE2"/>
    <w:rsid w:val="00CF259C"/>
    <w:rsid w:val="00CF36EF"/>
    <w:rsid w:val="00CF390E"/>
    <w:rsid w:val="00CF4349"/>
    <w:rsid w:val="00CF43CB"/>
    <w:rsid w:val="00CF4444"/>
    <w:rsid w:val="00CF48C7"/>
    <w:rsid w:val="00CF4A1B"/>
    <w:rsid w:val="00CF50C3"/>
    <w:rsid w:val="00CF5F9A"/>
    <w:rsid w:val="00CF60BB"/>
    <w:rsid w:val="00CF6BDE"/>
    <w:rsid w:val="00CF6E07"/>
    <w:rsid w:val="00CF7185"/>
    <w:rsid w:val="00CF7255"/>
    <w:rsid w:val="00CF794B"/>
    <w:rsid w:val="00CF7B56"/>
    <w:rsid w:val="00CF7C70"/>
    <w:rsid w:val="00CF7CC0"/>
    <w:rsid w:val="00CF7D11"/>
    <w:rsid w:val="00D00198"/>
    <w:rsid w:val="00D006AE"/>
    <w:rsid w:val="00D00880"/>
    <w:rsid w:val="00D009DE"/>
    <w:rsid w:val="00D00C8B"/>
    <w:rsid w:val="00D00C90"/>
    <w:rsid w:val="00D00D14"/>
    <w:rsid w:val="00D00E31"/>
    <w:rsid w:val="00D00E72"/>
    <w:rsid w:val="00D010A7"/>
    <w:rsid w:val="00D014F3"/>
    <w:rsid w:val="00D01683"/>
    <w:rsid w:val="00D01BD6"/>
    <w:rsid w:val="00D01E0D"/>
    <w:rsid w:val="00D0273D"/>
    <w:rsid w:val="00D03137"/>
    <w:rsid w:val="00D039C9"/>
    <w:rsid w:val="00D03C4A"/>
    <w:rsid w:val="00D04160"/>
    <w:rsid w:val="00D042FA"/>
    <w:rsid w:val="00D04914"/>
    <w:rsid w:val="00D04A43"/>
    <w:rsid w:val="00D04D48"/>
    <w:rsid w:val="00D04DCC"/>
    <w:rsid w:val="00D04E69"/>
    <w:rsid w:val="00D04FAC"/>
    <w:rsid w:val="00D04FD2"/>
    <w:rsid w:val="00D05088"/>
    <w:rsid w:val="00D050D5"/>
    <w:rsid w:val="00D05C2B"/>
    <w:rsid w:val="00D05EFF"/>
    <w:rsid w:val="00D060C6"/>
    <w:rsid w:val="00D06276"/>
    <w:rsid w:val="00D06BC0"/>
    <w:rsid w:val="00D06BF5"/>
    <w:rsid w:val="00D06BF7"/>
    <w:rsid w:val="00D06F1B"/>
    <w:rsid w:val="00D0717E"/>
    <w:rsid w:val="00D07294"/>
    <w:rsid w:val="00D07CDE"/>
    <w:rsid w:val="00D07D4F"/>
    <w:rsid w:val="00D10133"/>
    <w:rsid w:val="00D106BB"/>
    <w:rsid w:val="00D10AEC"/>
    <w:rsid w:val="00D1167A"/>
    <w:rsid w:val="00D118E0"/>
    <w:rsid w:val="00D13250"/>
    <w:rsid w:val="00D136ED"/>
    <w:rsid w:val="00D13A30"/>
    <w:rsid w:val="00D13A94"/>
    <w:rsid w:val="00D13BF3"/>
    <w:rsid w:val="00D13BF8"/>
    <w:rsid w:val="00D13F98"/>
    <w:rsid w:val="00D14183"/>
    <w:rsid w:val="00D143C1"/>
    <w:rsid w:val="00D1447B"/>
    <w:rsid w:val="00D1452C"/>
    <w:rsid w:val="00D14A65"/>
    <w:rsid w:val="00D14D68"/>
    <w:rsid w:val="00D14E2B"/>
    <w:rsid w:val="00D14F84"/>
    <w:rsid w:val="00D1507F"/>
    <w:rsid w:val="00D150E7"/>
    <w:rsid w:val="00D15327"/>
    <w:rsid w:val="00D15855"/>
    <w:rsid w:val="00D15AA0"/>
    <w:rsid w:val="00D15D87"/>
    <w:rsid w:val="00D15EC7"/>
    <w:rsid w:val="00D16754"/>
    <w:rsid w:val="00D167C9"/>
    <w:rsid w:val="00D16A64"/>
    <w:rsid w:val="00D16AB1"/>
    <w:rsid w:val="00D16D45"/>
    <w:rsid w:val="00D16F56"/>
    <w:rsid w:val="00D17105"/>
    <w:rsid w:val="00D17129"/>
    <w:rsid w:val="00D1737F"/>
    <w:rsid w:val="00D17488"/>
    <w:rsid w:val="00D174B1"/>
    <w:rsid w:val="00D17BC8"/>
    <w:rsid w:val="00D2012F"/>
    <w:rsid w:val="00D201FB"/>
    <w:rsid w:val="00D20AF2"/>
    <w:rsid w:val="00D20FFC"/>
    <w:rsid w:val="00D21061"/>
    <w:rsid w:val="00D21269"/>
    <w:rsid w:val="00D212E0"/>
    <w:rsid w:val="00D21BC4"/>
    <w:rsid w:val="00D220BE"/>
    <w:rsid w:val="00D2305E"/>
    <w:rsid w:val="00D23D9C"/>
    <w:rsid w:val="00D242B2"/>
    <w:rsid w:val="00D24579"/>
    <w:rsid w:val="00D24CEE"/>
    <w:rsid w:val="00D24F3C"/>
    <w:rsid w:val="00D25639"/>
    <w:rsid w:val="00D257D8"/>
    <w:rsid w:val="00D2585B"/>
    <w:rsid w:val="00D2592C"/>
    <w:rsid w:val="00D25AF4"/>
    <w:rsid w:val="00D25B41"/>
    <w:rsid w:val="00D262AB"/>
    <w:rsid w:val="00D26454"/>
    <w:rsid w:val="00D264A6"/>
    <w:rsid w:val="00D26741"/>
    <w:rsid w:val="00D267E5"/>
    <w:rsid w:val="00D26889"/>
    <w:rsid w:val="00D26908"/>
    <w:rsid w:val="00D26AEE"/>
    <w:rsid w:val="00D26C8E"/>
    <w:rsid w:val="00D27025"/>
    <w:rsid w:val="00D275D3"/>
    <w:rsid w:val="00D27921"/>
    <w:rsid w:val="00D306DA"/>
    <w:rsid w:val="00D30966"/>
    <w:rsid w:val="00D30F7F"/>
    <w:rsid w:val="00D3130A"/>
    <w:rsid w:val="00D31351"/>
    <w:rsid w:val="00D31627"/>
    <w:rsid w:val="00D3165E"/>
    <w:rsid w:val="00D319B0"/>
    <w:rsid w:val="00D31B9E"/>
    <w:rsid w:val="00D322AC"/>
    <w:rsid w:val="00D322F3"/>
    <w:rsid w:val="00D32ADB"/>
    <w:rsid w:val="00D32C66"/>
    <w:rsid w:val="00D32ECC"/>
    <w:rsid w:val="00D332E1"/>
    <w:rsid w:val="00D33946"/>
    <w:rsid w:val="00D33CC7"/>
    <w:rsid w:val="00D33EE0"/>
    <w:rsid w:val="00D33EEB"/>
    <w:rsid w:val="00D3419A"/>
    <w:rsid w:val="00D3425E"/>
    <w:rsid w:val="00D3444F"/>
    <w:rsid w:val="00D34509"/>
    <w:rsid w:val="00D3465B"/>
    <w:rsid w:val="00D3490F"/>
    <w:rsid w:val="00D35620"/>
    <w:rsid w:val="00D357C8"/>
    <w:rsid w:val="00D3683E"/>
    <w:rsid w:val="00D36891"/>
    <w:rsid w:val="00D36A1B"/>
    <w:rsid w:val="00D36C1D"/>
    <w:rsid w:val="00D372F6"/>
    <w:rsid w:val="00D373E7"/>
    <w:rsid w:val="00D3756E"/>
    <w:rsid w:val="00D377E0"/>
    <w:rsid w:val="00D37932"/>
    <w:rsid w:val="00D37E7B"/>
    <w:rsid w:val="00D37F8E"/>
    <w:rsid w:val="00D3AF94"/>
    <w:rsid w:val="00D40029"/>
    <w:rsid w:val="00D40138"/>
    <w:rsid w:val="00D408F1"/>
    <w:rsid w:val="00D40B97"/>
    <w:rsid w:val="00D410C7"/>
    <w:rsid w:val="00D41696"/>
    <w:rsid w:val="00D41E2C"/>
    <w:rsid w:val="00D41F75"/>
    <w:rsid w:val="00D4287F"/>
    <w:rsid w:val="00D4294F"/>
    <w:rsid w:val="00D42C6F"/>
    <w:rsid w:val="00D42D6A"/>
    <w:rsid w:val="00D42E74"/>
    <w:rsid w:val="00D430DE"/>
    <w:rsid w:val="00D436DF"/>
    <w:rsid w:val="00D436F3"/>
    <w:rsid w:val="00D43779"/>
    <w:rsid w:val="00D440EC"/>
    <w:rsid w:val="00D445D4"/>
    <w:rsid w:val="00D44860"/>
    <w:rsid w:val="00D44DE2"/>
    <w:rsid w:val="00D44EF9"/>
    <w:rsid w:val="00D44F6B"/>
    <w:rsid w:val="00D4526D"/>
    <w:rsid w:val="00D4572A"/>
    <w:rsid w:val="00D459DC"/>
    <w:rsid w:val="00D45A0B"/>
    <w:rsid w:val="00D45A68"/>
    <w:rsid w:val="00D45C13"/>
    <w:rsid w:val="00D46175"/>
    <w:rsid w:val="00D46239"/>
    <w:rsid w:val="00D46459"/>
    <w:rsid w:val="00D4646B"/>
    <w:rsid w:val="00D46C7E"/>
    <w:rsid w:val="00D473D9"/>
    <w:rsid w:val="00D47797"/>
    <w:rsid w:val="00D477AD"/>
    <w:rsid w:val="00D4793C"/>
    <w:rsid w:val="00D47C86"/>
    <w:rsid w:val="00D47DC5"/>
    <w:rsid w:val="00D47E3E"/>
    <w:rsid w:val="00D50116"/>
    <w:rsid w:val="00D5070D"/>
    <w:rsid w:val="00D50ABC"/>
    <w:rsid w:val="00D50D52"/>
    <w:rsid w:val="00D50D72"/>
    <w:rsid w:val="00D512B4"/>
    <w:rsid w:val="00D5134F"/>
    <w:rsid w:val="00D515FF"/>
    <w:rsid w:val="00D525E2"/>
    <w:rsid w:val="00D528CC"/>
    <w:rsid w:val="00D52C72"/>
    <w:rsid w:val="00D53192"/>
    <w:rsid w:val="00D5326D"/>
    <w:rsid w:val="00D53A9E"/>
    <w:rsid w:val="00D53AF6"/>
    <w:rsid w:val="00D53BF5"/>
    <w:rsid w:val="00D53DF1"/>
    <w:rsid w:val="00D54048"/>
    <w:rsid w:val="00D541B8"/>
    <w:rsid w:val="00D5424D"/>
    <w:rsid w:val="00D54B5E"/>
    <w:rsid w:val="00D5530A"/>
    <w:rsid w:val="00D554B7"/>
    <w:rsid w:val="00D55693"/>
    <w:rsid w:val="00D55947"/>
    <w:rsid w:val="00D55CEF"/>
    <w:rsid w:val="00D55D26"/>
    <w:rsid w:val="00D565DE"/>
    <w:rsid w:val="00D57336"/>
    <w:rsid w:val="00D573A5"/>
    <w:rsid w:val="00D57C62"/>
    <w:rsid w:val="00D57D02"/>
    <w:rsid w:val="00D6002D"/>
    <w:rsid w:val="00D60900"/>
    <w:rsid w:val="00D615F3"/>
    <w:rsid w:val="00D61606"/>
    <w:rsid w:val="00D61C37"/>
    <w:rsid w:val="00D61C5C"/>
    <w:rsid w:val="00D61EF1"/>
    <w:rsid w:val="00D6210B"/>
    <w:rsid w:val="00D6230E"/>
    <w:rsid w:val="00D62748"/>
    <w:rsid w:val="00D63041"/>
    <w:rsid w:val="00D6351B"/>
    <w:rsid w:val="00D638E0"/>
    <w:rsid w:val="00D63CAF"/>
    <w:rsid w:val="00D63E1A"/>
    <w:rsid w:val="00D63EE9"/>
    <w:rsid w:val="00D64BE9"/>
    <w:rsid w:val="00D64CCF"/>
    <w:rsid w:val="00D64E99"/>
    <w:rsid w:val="00D651B2"/>
    <w:rsid w:val="00D653C6"/>
    <w:rsid w:val="00D65AC3"/>
    <w:rsid w:val="00D65E81"/>
    <w:rsid w:val="00D66000"/>
    <w:rsid w:val="00D6603C"/>
    <w:rsid w:val="00D665E3"/>
    <w:rsid w:val="00D66EC3"/>
    <w:rsid w:val="00D66FE1"/>
    <w:rsid w:val="00D6709D"/>
    <w:rsid w:val="00D703C0"/>
    <w:rsid w:val="00D70B91"/>
    <w:rsid w:val="00D70C22"/>
    <w:rsid w:val="00D710FD"/>
    <w:rsid w:val="00D71224"/>
    <w:rsid w:val="00D71571"/>
    <w:rsid w:val="00D719C6"/>
    <w:rsid w:val="00D71AC2"/>
    <w:rsid w:val="00D71C8D"/>
    <w:rsid w:val="00D71FC0"/>
    <w:rsid w:val="00D721C0"/>
    <w:rsid w:val="00D72203"/>
    <w:rsid w:val="00D726A4"/>
    <w:rsid w:val="00D726E2"/>
    <w:rsid w:val="00D7280B"/>
    <w:rsid w:val="00D72FBA"/>
    <w:rsid w:val="00D73578"/>
    <w:rsid w:val="00D7392E"/>
    <w:rsid w:val="00D73B23"/>
    <w:rsid w:val="00D73F09"/>
    <w:rsid w:val="00D7417B"/>
    <w:rsid w:val="00D74414"/>
    <w:rsid w:val="00D7496F"/>
    <w:rsid w:val="00D750CE"/>
    <w:rsid w:val="00D757BC"/>
    <w:rsid w:val="00D757CE"/>
    <w:rsid w:val="00D75AFD"/>
    <w:rsid w:val="00D75DFC"/>
    <w:rsid w:val="00D7629E"/>
    <w:rsid w:val="00D76391"/>
    <w:rsid w:val="00D765E9"/>
    <w:rsid w:val="00D76778"/>
    <w:rsid w:val="00D767F4"/>
    <w:rsid w:val="00D7685B"/>
    <w:rsid w:val="00D76CF7"/>
    <w:rsid w:val="00D76D5D"/>
    <w:rsid w:val="00D77175"/>
    <w:rsid w:val="00D77837"/>
    <w:rsid w:val="00D77B5D"/>
    <w:rsid w:val="00D77B88"/>
    <w:rsid w:val="00D77C2E"/>
    <w:rsid w:val="00D77D46"/>
    <w:rsid w:val="00D800D5"/>
    <w:rsid w:val="00D80113"/>
    <w:rsid w:val="00D8033F"/>
    <w:rsid w:val="00D809C4"/>
    <w:rsid w:val="00D80BBE"/>
    <w:rsid w:val="00D81317"/>
    <w:rsid w:val="00D81322"/>
    <w:rsid w:val="00D81892"/>
    <w:rsid w:val="00D818E1"/>
    <w:rsid w:val="00D81B03"/>
    <w:rsid w:val="00D81F53"/>
    <w:rsid w:val="00D823A3"/>
    <w:rsid w:val="00D82B0B"/>
    <w:rsid w:val="00D82E1A"/>
    <w:rsid w:val="00D82F12"/>
    <w:rsid w:val="00D831E6"/>
    <w:rsid w:val="00D83364"/>
    <w:rsid w:val="00D833AE"/>
    <w:rsid w:val="00D83991"/>
    <w:rsid w:val="00D83A56"/>
    <w:rsid w:val="00D83BFD"/>
    <w:rsid w:val="00D83C4C"/>
    <w:rsid w:val="00D83C7C"/>
    <w:rsid w:val="00D846D0"/>
    <w:rsid w:val="00D84CE4"/>
    <w:rsid w:val="00D85359"/>
    <w:rsid w:val="00D85542"/>
    <w:rsid w:val="00D857D6"/>
    <w:rsid w:val="00D8584E"/>
    <w:rsid w:val="00D86173"/>
    <w:rsid w:val="00D867C5"/>
    <w:rsid w:val="00D86A11"/>
    <w:rsid w:val="00D86CB0"/>
    <w:rsid w:val="00D86D90"/>
    <w:rsid w:val="00D86F4C"/>
    <w:rsid w:val="00D8702B"/>
    <w:rsid w:val="00D87090"/>
    <w:rsid w:val="00D872F7"/>
    <w:rsid w:val="00D90050"/>
    <w:rsid w:val="00D9013A"/>
    <w:rsid w:val="00D90704"/>
    <w:rsid w:val="00D909F0"/>
    <w:rsid w:val="00D90B66"/>
    <w:rsid w:val="00D90ECB"/>
    <w:rsid w:val="00D91121"/>
    <w:rsid w:val="00D91247"/>
    <w:rsid w:val="00D914D2"/>
    <w:rsid w:val="00D917A5"/>
    <w:rsid w:val="00D917C7"/>
    <w:rsid w:val="00D9199A"/>
    <w:rsid w:val="00D91F72"/>
    <w:rsid w:val="00D92043"/>
    <w:rsid w:val="00D92345"/>
    <w:rsid w:val="00D923BE"/>
    <w:rsid w:val="00D92AA3"/>
    <w:rsid w:val="00D9329D"/>
    <w:rsid w:val="00D93946"/>
    <w:rsid w:val="00D93BB2"/>
    <w:rsid w:val="00D93C5D"/>
    <w:rsid w:val="00D93CC9"/>
    <w:rsid w:val="00D94D0E"/>
    <w:rsid w:val="00D95110"/>
    <w:rsid w:val="00D95183"/>
    <w:rsid w:val="00D95328"/>
    <w:rsid w:val="00D955A6"/>
    <w:rsid w:val="00D95622"/>
    <w:rsid w:val="00D96362"/>
    <w:rsid w:val="00D969C3"/>
    <w:rsid w:val="00D970EF"/>
    <w:rsid w:val="00D97345"/>
    <w:rsid w:val="00D97362"/>
    <w:rsid w:val="00D97534"/>
    <w:rsid w:val="00D97789"/>
    <w:rsid w:val="00D97AA2"/>
    <w:rsid w:val="00DA0180"/>
    <w:rsid w:val="00DA020D"/>
    <w:rsid w:val="00DA0581"/>
    <w:rsid w:val="00DA0611"/>
    <w:rsid w:val="00DA0990"/>
    <w:rsid w:val="00DA11A5"/>
    <w:rsid w:val="00DA1338"/>
    <w:rsid w:val="00DA1955"/>
    <w:rsid w:val="00DA1C19"/>
    <w:rsid w:val="00DA1F25"/>
    <w:rsid w:val="00DA1F65"/>
    <w:rsid w:val="00DA26C2"/>
    <w:rsid w:val="00DA2CAC"/>
    <w:rsid w:val="00DA32F5"/>
    <w:rsid w:val="00DA35AB"/>
    <w:rsid w:val="00DA3775"/>
    <w:rsid w:val="00DA3B8C"/>
    <w:rsid w:val="00DA4570"/>
    <w:rsid w:val="00DA4604"/>
    <w:rsid w:val="00DA4BF0"/>
    <w:rsid w:val="00DA5313"/>
    <w:rsid w:val="00DA5D10"/>
    <w:rsid w:val="00DA6D04"/>
    <w:rsid w:val="00DA7133"/>
    <w:rsid w:val="00DA7246"/>
    <w:rsid w:val="00DA7BC0"/>
    <w:rsid w:val="00DA7DB0"/>
    <w:rsid w:val="00DB0709"/>
    <w:rsid w:val="00DB0812"/>
    <w:rsid w:val="00DB09DE"/>
    <w:rsid w:val="00DB0AEC"/>
    <w:rsid w:val="00DB0B03"/>
    <w:rsid w:val="00DB0D46"/>
    <w:rsid w:val="00DB0DA8"/>
    <w:rsid w:val="00DB11AC"/>
    <w:rsid w:val="00DB1202"/>
    <w:rsid w:val="00DB124A"/>
    <w:rsid w:val="00DB1492"/>
    <w:rsid w:val="00DB1953"/>
    <w:rsid w:val="00DB1ABA"/>
    <w:rsid w:val="00DB219B"/>
    <w:rsid w:val="00DB25C8"/>
    <w:rsid w:val="00DB286C"/>
    <w:rsid w:val="00DB2E82"/>
    <w:rsid w:val="00DB32B9"/>
    <w:rsid w:val="00DB345E"/>
    <w:rsid w:val="00DB4249"/>
    <w:rsid w:val="00DB4410"/>
    <w:rsid w:val="00DB4A43"/>
    <w:rsid w:val="00DB54D1"/>
    <w:rsid w:val="00DB5649"/>
    <w:rsid w:val="00DB58F0"/>
    <w:rsid w:val="00DB599C"/>
    <w:rsid w:val="00DB6153"/>
    <w:rsid w:val="00DB6B25"/>
    <w:rsid w:val="00DB6BEE"/>
    <w:rsid w:val="00DB6F3F"/>
    <w:rsid w:val="00DB71A2"/>
    <w:rsid w:val="00DB7857"/>
    <w:rsid w:val="00DB7A77"/>
    <w:rsid w:val="00DC0BFE"/>
    <w:rsid w:val="00DC0D74"/>
    <w:rsid w:val="00DC0FAF"/>
    <w:rsid w:val="00DC1035"/>
    <w:rsid w:val="00DC1319"/>
    <w:rsid w:val="00DC16E3"/>
    <w:rsid w:val="00DC1FFD"/>
    <w:rsid w:val="00DC296D"/>
    <w:rsid w:val="00DC2E96"/>
    <w:rsid w:val="00DC3254"/>
    <w:rsid w:val="00DC3342"/>
    <w:rsid w:val="00DC36C2"/>
    <w:rsid w:val="00DC38A3"/>
    <w:rsid w:val="00DC3BEA"/>
    <w:rsid w:val="00DC3F51"/>
    <w:rsid w:val="00DC41D9"/>
    <w:rsid w:val="00DC4230"/>
    <w:rsid w:val="00DC4675"/>
    <w:rsid w:val="00DC4AD8"/>
    <w:rsid w:val="00DC4B73"/>
    <w:rsid w:val="00DC56D4"/>
    <w:rsid w:val="00DC62AA"/>
    <w:rsid w:val="00DC67C1"/>
    <w:rsid w:val="00DC6968"/>
    <w:rsid w:val="00DC7004"/>
    <w:rsid w:val="00DC7277"/>
    <w:rsid w:val="00DC7AB7"/>
    <w:rsid w:val="00DC7FC6"/>
    <w:rsid w:val="00DD06C9"/>
    <w:rsid w:val="00DD0750"/>
    <w:rsid w:val="00DD0C3B"/>
    <w:rsid w:val="00DD0ECE"/>
    <w:rsid w:val="00DD1669"/>
    <w:rsid w:val="00DD186B"/>
    <w:rsid w:val="00DD1A49"/>
    <w:rsid w:val="00DD1F30"/>
    <w:rsid w:val="00DD22D5"/>
    <w:rsid w:val="00DD23C7"/>
    <w:rsid w:val="00DD28FE"/>
    <w:rsid w:val="00DD2A52"/>
    <w:rsid w:val="00DD3373"/>
    <w:rsid w:val="00DD4AF5"/>
    <w:rsid w:val="00DD50A4"/>
    <w:rsid w:val="00DD5462"/>
    <w:rsid w:val="00DD558C"/>
    <w:rsid w:val="00DD56ED"/>
    <w:rsid w:val="00DD5CAA"/>
    <w:rsid w:val="00DD5D5D"/>
    <w:rsid w:val="00DD6153"/>
    <w:rsid w:val="00DD62D1"/>
    <w:rsid w:val="00DD66CB"/>
    <w:rsid w:val="00DD67E1"/>
    <w:rsid w:val="00DD6A45"/>
    <w:rsid w:val="00DD6BDF"/>
    <w:rsid w:val="00DD6BE4"/>
    <w:rsid w:val="00DD722A"/>
    <w:rsid w:val="00DD736D"/>
    <w:rsid w:val="00DD794F"/>
    <w:rsid w:val="00DE05FA"/>
    <w:rsid w:val="00DE07BA"/>
    <w:rsid w:val="00DE097B"/>
    <w:rsid w:val="00DE0D17"/>
    <w:rsid w:val="00DE131E"/>
    <w:rsid w:val="00DE15AA"/>
    <w:rsid w:val="00DE2339"/>
    <w:rsid w:val="00DE2485"/>
    <w:rsid w:val="00DE260B"/>
    <w:rsid w:val="00DE2746"/>
    <w:rsid w:val="00DE2DA5"/>
    <w:rsid w:val="00DE3298"/>
    <w:rsid w:val="00DE34BF"/>
    <w:rsid w:val="00DE3527"/>
    <w:rsid w:val="00DE35E8"/>
    <w:rsid w:val="00DE37BE"/>
    <w:rsid w:val="00DE3999"/>
    <w:rsid w:val="00DE3F7B"/>
    <w:rsid w:val="00DE4673"/>
    <w:rsid w:val="00DE4D98"/>
    <w:rsid w:val="00DE5192"/>
    <w:rsid w:val="00DE51D3"/>
    <w:rsid w:val="00DE5764"/>
    <w:rsid w:val="00DE57D3"/>
    <w:rsid w:val="00DE5880"/>
    <w:rsid w:val="00DE5FA3"/>
    <w:rsid w:val="00DE6162"/>
    <w:rsid w:val="00DE61DD"/>
    <w:rsid w:val="00DE68CB"/>
    <w:rsid w:val="00DE6D1B"/>
    <w:rsid w:val="00DE6F59"/>
    <w:rsid w:val="00DE70D8"/>
    <w:rsid w:val="00DE71CA"/>
    <w:rsid w:val="00DE7982"/>
    <w:rsid w:val="00DE7D44"/>
    <w:rsid w:val="00DE7D6C"/>
    <w:rsid w:val="00DE7EC3"/>
    <w:rsid w:val="00DE7FF9"/>
    <w:rsid w:val="00DF03A6"/>
    <w:rsid w:val="00DF05CB"/>
    <w:rsid w:val="00DF0B79"/>
    <w:rsid w:val="00DF0B7D"/>
    <w:rsid w:val="00DF0D3E"/>
    <w:rsid w:val="00DF0E13"/>
    <w:rsid w:val="00DF1210"/>
    <w:rsid w:val="00DF17E8"/>
    <w:rsid w:val="00DF1819"/>
    <w:rsid w:val="00DF1F72"/>
    <w:rsid w:val="00DF29A2"/>
    <w:rsid w:val="00DF2D72"/>
    <w:rsid w:val="00DF3171"/>
    <w:rsid w:val="00DF39D5"/>
    <w:rsid w:val="00DF39ED"/>
    <w:rsid w:val="00DF3C30"/>
    <w:rsid w:val="00DF3CF7"/>
    <w:rsid w:val="00DF3DB2"/>
    <w:rsid w:val="00DF3E23"/>
    <w:rsid w:val="00DF3EC1"/>
    <w:rsid w:val="00DF3F65"/>
    <w:rsid w:val="00DF42D8"/>
    <w:rsid w:val="00DF459E"/>
    <w:rsid w:val="00DF4846"/>
    <w:rsid w:val="00DF4EB5"/>
    <w:rsid w:val="00DF50AC"/>
    <w:rsid w:val="00DF5386"/>
    <w:rsid w:val="00DF53B2"/>
    <w:rsid w:val="00DF53D0"/>
    <w:rsid w:val="00DF5478"/>
    <w:rsid w:val="00DF587C"/>
    <w:rsid w:val="00DF5C36"/>
    <w:rsid w:val="00DF6033"/>
    <w:rsid w:val="00DF6423"/>
    <w:rsid w:val="00DF653B"/>
    <w:rsid w:val="00DF65DD"/>
    <w:rsid w:val="00DF6998"/>
    <w:rsid w:val="00DF69B4"/>
    <w:rsid w:val="00DF6C48"/>
    <w:rsid w:val="00DF70FC"/>
    <w:rsid w:val="00E00551"/>
    <w:rsid w:val="00E0060A"/>
    <w:rsid w:val="00E0080D"/>
    <w:rsid w:val="00E00A6E"/>
    <w:rsid w:val="00E01209"/>
    <w:rsid w:val="00E01A49"/>
    <w:rsid w:val="00E01B64"/>
    <w:rsid w:val="00E01B72"/>
    <w:rsid w:val="00E03048"/>
    <w:rsid w:val="00E031CD"/>
    <w:rsid w:val="00E0321D"/>
    <w:rsid w:val="00E03244"/>
    <w:rsid w:val="00E03640"/>
    <w:rsid w:val="00E03828"/>
    <w:rsid w:val="00E03956"/>
    <w:rsid w:val="00E0469A"/>
    <w:rsid w:val="00E0481E"/>
    <w:rsid w:val="00E04A2D"/>
    <w:rsid w:val="00E04B2D"/>
    <w:rsid w:val="00E04B73"/>
    <w:rsid w:val="00E0596B"/>
    <w:rsid w:val="00E05DBB"/>
    <w:rsid w:val="00E05E7A"/>
    <w:rsid w:val="00E05F69"/>
    <w:rsid w:val="00E06089"/>
    <w:rsid w:val="00E06359"/>
    <w:rsid w:val="00E06689"/>
    <w:rsid w:val="00E07073"/>
    <w:rsid w:val="00E0716F"/>
    <w:rsid w:val="00E0767B"/>
    <w:rsid w:val="00E07774"/>
    <w:rsid w:val="00E07FE0"/>
    <w:rsid w:val="00E1042D"/>
    <w:rsid w:val="00E1079B"/>
    <w:rsid w:val="00E107C9"/>
    <w:rsid w:val="00E112E7"/>
    <w:rsid w:val="00E114CA"/>
    <w:rsid w:val="00E116E3"/>
    <w:rsid w:val="00E1207D"/>
    <w:rsid w:val="00E12427"/>
    <w:rsid w:val="00E125F0"/>
    <w:rsid w:val="00E130FC"/>
    <w:rsid w:val="00E1375D"/>
    <w:rsid w:val="00E13768"/>
    <w:rsid w:val="00E13F2B"/>
    <w:rsid w:val="00E14106"/>
    <w:rsid w:val="00E1476E"/>
    <w:rsid w:val="00E147D2"/>
    <w:rsid w:val="00E14C26"/>
    <w:rsid w:val="00E14DAC"/>
    <w:rsid w:val="00E15098"/>
    <w:rsid w:val="00E15194"/>
    <w:rsid w:val="00E1531B"/>
    <w:rsid w:val="00E15A34"/>
    <w:rsid w:val="00E15CBB"/>
    <w:rsid w:val="00E15CC9"/>
    <w:rsid w:val="00E1669E"/>
    <w:rsid w:val="00E16CD9"/>
    <w:rsid w:val="00E16E32"/>
    <w:rsid w:val="00E17004"/>
    <w:rsid w:val="00E17305"/>
    <w:rsid w:val="00E1743C"/>
    <w:rsid w:val="00E1767A"/>
    <w:rsid w:val="00E17908"/>
    <w:rsid w:val="00E20032"/>
    <w:rsid w:val="00E200BE"/>
    <w:rsid w:val="00E202DA"/>
    <w:rsid w:val="00E20369"/>
    <w:rsid w:val="00E2048B"/>
    <w:rsid w:val="00E2062A"/>
    <w:rsid w:val="00E208A9"/>
    <w:rsid w:val="00E20D02"/>
    <w:rsid w:val="00E21551"/>
    <w:rsid w:val="00E221EB"/>
    <w:rsid w:val="00E2221E"/>
    <w:rsid w:val="00E22CF3"/>
    <w:rsid w:val="00E2359A"/>
    <w:rsid w:val="00E2375C"/>
    <w:rsid w:val="00E239AC"/>
    <w:rsid w:val="00E23CF3"/>
    <w:rsid w:val="00E24A40"/>
    <w:rsid w:val="00E24C85"/>
    <w:rsid w:val="00E24D39"/>
    <w:rsid w:val="00E24D55"/>
    <w:rsid w:val="00E24E7D"/>
    <w:rsid w:val="00E24F8E"/>
    <w:rsid w:val="00E25100"/>
    <w:rsid w:val="00E253CF"/>
    <w:rsid w:val="00E253F7"/>
    <w:rsid w:val="00E25710"/>
    <w:rsid w:val="00E2638C"/>
    <w:rsid w:val="00E2643F"/>
    <w:rsid w:val="00E26CC5"/>
    <w:rsid w:val="00E27119"/>
    <w:rsid w:val="00E2790B"/>
    <w:rsid w:val="00E27990"/>
    <w:rsid w:val="00E27ED0"/>
    <w:rsid w:val="00E30339"/>
    <w:rsid w:val="00E3065D"/>
    <w:rsid w:val="00E30742"/>
    <w:rsid w:val="00E30C7D"/>
    <w:rsid w:val="00E31454"/>
    <w:rsid w:val="00E31459"/>
    <w:rsid w:val="00E31517"/>
    <w:rsid w:val="00E31576"/>
    <w:rsid w:val="00E315C3"/>
    <w:rsid w:val="00E3182E"/>
    <w:rsid w:val="00E31836"/>
    <w:rsid w:val="00E31CE1"/>
    <w:rsid w:val="00E32042"/>
    <w:rsid w:val="00E32239"/>
    <w:rsid w:val="00E329A9"/>
    <w:rsid w:val="00E32A4F"/>
    <w:rsid w:val="00E3303D"/>
    <w:rsid w:val="00E33175"/>
    <w:rsid w:val="00E33305"/>
    <w:rsid w:val="00E33436"/>
    <w:rsid w:val="00E33497"/>
    <w:rsid w:val="00E33E01"/>
    <w:rsid w:val="00E33FD9"/>
    <w:rsid w:val="00E3412C"/>
    <w:rsid w:val="00E349FA"/>
    <w:rsid w:val="00E34A1C"/>
    <w:rsid w:val="00E35583"/>
    <w:rsid w:val="00E35EDF"/>
    <w:rsid w:val="00E35FA4"/>
    <w:rsid w:val="00E361DE"/>
    <w:rsid w:val="00E36696"/>
    <w:rsid w:val="00E36898"/>
    <w:rsid w:val="00E36A5D"/>
    <w:rsid w:val="00E36DF0"/>
    <w:rsid w:val="00E36F43"/>
    <w:rsid w:val="00E3722F"/>
    <w:rsid w:val="00E37301"/>
    <w:rsid w:val="00E373E5"/>
    <w:rsid w:val="00E374BE"/>
    <w:rsid w:val="00E3774D"/>
    <w:rsid w:val="00E378C2"/>
    <w:rsid w:val="00E37D1F"/>
    <w:rsid w:val="00E37FB1"/>
    <w:rsid w:val="00E37FE6"/>
    <w:rsid w:val="00E404C7"/>
    <w:rsid w:val="00E404D5"/>
    <w:rsid w:val="00E407D5"/>
    <w:rsid w:val="00E40AA3"/>
    <w:rsid w:val="00E40AB6"/>
    <w:rsid w:val="00E40C72"/>
    <w:rsid w:val="00E40E1D"/>
    <w:rsid w:val="00E40FCC"/>
    <w:rsid w:val="00E4145B"/>
    <w:rsid w:val="00E417C2"/>
    <w:rsid w:val="00E419A6"/>
    <w:rsid w:val="00E41C13"/>
    <w:rsid w:val="00E41C1B"/>
    <w:rsid w:val="00E42464"/>
    <w:rsid w:val="00E42623"/>
    <w:rsid w:val="00E4296D"/>
    <w:rsid w:val="00E429D9"/>
    <w:rsid w:val="00E42E75"/>
    <w:rsid w:val="00E42FC9"/>
    <w:rsid w:val="00E43614"/>
    <w:rsid w:val="00E43DE8"/>
    <w:rsid w:val="00E4403A"/>
    <w:rsid w:val="00E440A6"/>
    <w:rsid w:val="00E4410B"/>
    <w:rsid w:val="00E44F44"/>
    <w:rsid w:val="00E4531D"/>
    <w:rsid w:val="00E453A9"/>
    <w:rsid w:val="00E4556A"/>
    <w:rsid w:val="00E45D6B"/>
    <w:rsid w:val="00E460E2"/>
    <w:rsid w:val="00E4623D"/>
    <w:rsid w:val="00E46602"/>
    <w:rsid w:val="00E46A89"/>
    <w:rsid w:val="00E46BD1"/>
    <w:rsid w:val="00E46C8F"/>
    <w:rsid w:val="00E47144"/>
    <w:rsid w:val="00E474F0"/>
    <w:rsid w:val="00E47593"/>
    <w:rsid w:val="00E4791C"/>
    <w:rsid w:val="00E47981"/>
    <w:rsid w:val="00E47B1C"/>
    <w:rsid w:val="00E5003D"/>
    <w:rsid w:val="00E50152"/>
    <w:rsid w:val="00E50390"/>
    <w:rsid w:val="00E50421"/>
    <w:rsid w:val="00E5042C"/>
    <w:rsid w:val="00E50517"/>
    <w:rsid w:val="00E505AA"/>
    <w:rsid w:val="00E5097A"/>
    <w:rsid w:val="00E51444"/>
    <w:rsid w:val="00E51507"/>
    <w:rsid w:val="00E518D5"/>
    <w:rsid w:val="00E519B9"/>
    <w:rsid w:val="00E51A36"/>
    <w:rsid w:val="00E51A59"/>
    <w:rsid w:val="00E51B16"/>
    <w:rsid w:val="00E52542"/>
    <w:rsid w:val="00E52808"/>
    <w:rsid w:val="00E52B22"/>
    <w:rsid w:val="00E52BD0"/>
    <w:rsid w:val="00E52E75"/>
    <w:rsid w:val="00E5322B"/>
    <w:rsid w:val="00E53BD6"/>
    <w:rsid w:val="00E542BF"/>
    <w:rsid w:val="00E54333"/>
    <w:rsid w:val="00E54ACF"/>
    <w:rsid w:val="00E55199"/>
    <w:rsid w:val="00E55420"/>
    <w:rsid w:val="00E55C99"/>
    <w:rsid w:val="00E55E25"/>
    <w:rsid w:val="00E56506"/>
    <w:rsid w:val="00E56B04"/>
    <w:rsid w:val="00E56F62"/>
    <w:rsid w:val="00E56F6E"/>
    <w:rsid w:val="00E5710B"/>
    <w:rsid w:val="00E57584"/>
    <w:rsid w:val="00E5760E"/>
    <w:rsid w:val="00E579E0"/>
    <w:rsid w:val="00E579FE"/>
    <w:rsid w:val="00E57B00"/>
    <w:rsid w:val="00E6038D"/>
    <w:rsid w:val="00E60587"/>
    <w:rsid w:val="00E60EFB"/>
    <w:rsid w:val="00E619F3"/>
    <w:rsid w:val="00E61D6C"/>
    <w:rsid w:val="00E61DB8"/>
    <w:rsid w:val="00E633C9"/>
    <w:rsid w:val="00E64014"/>
    <w:rsid w:val="00E641AC"/>
    <w:rsid w:val="00E642F8"/>
    <w:rsid w:val="00E643F9"/>
    <w:rsid w:val="00E64757"/>
    <w:rsid w:val="00E64C1A"/>
    <w:rsid w:val="00E650DD"/>
    <w:rsid w:val="00E66C07"/>
    <w:rsid w:val="00E6700A"/>
    <w:rsid w:val="00E672D1"/>
    <w:rsid w:val="00E6788E"/>
    <w:rsid w:val="00E678FC"/>
    <w:rsid w:val="00E67C99"/>
    <w:rsid w:val="00E705A1"/>
    <w:rsid w:val="00E70C8B"/>
    <w:rsid w:val="00E71042"/>
    <w:rsid w:val="00E71840"/>
    <w:rsid w:val="00E71978"/>
    <w:rsid w:val="00E72387"/>
    <w:rsid w:val="00E73557"/>
    <w:rsid w:val="00E73AD4"/>
    <w:rsid w:val="00E73AE4"/>
    <w:rsid w:val="00E73F44"/>
    <w:rsid w:val="00E7447E"/>
    <w:rsid w:val="00E748BA"/>
    <w:rsid w:val="00E74A18"/>
    <w:rsid w:val="00E74BA4"/>
    <w:rsid w:val="00E75088"/>
    <w:rsid w:val="00E75D0D"/>
    <w:rsid w:val="00E760F4"/>
    <w:rsid w:val="00E7653A"/>
    <w:rsid w:val="00E769D7"/>
    <w:rsid w:val="00E771BF"/>
    <w:rsid w:val="00E7737A"/>
    <w:rsid w:val="00E774E3"/>
    <w:rsid w:val="00E778AE"/>
    <w:rsid w:val="00E779DE"/>
    <w:rsid w:val="00E77D7C"/>
    <w:rsid w:val="00E803E8"/>
    <w:rsid w:val="00E807C7"/>
    <w:rsid w:val="00E80A2F"/>
    <w:rsid w:val="00E80E3B"/>
    <w:rsid w:val="00E80E75"/>
    <w:rsid w:val="00E818C8"/>
    <w:rsid w:val="00E81BDD"/>
    <w:rsid w:val="00E82296"/>
    <w:rsid w:val="00E8265D"/>
    <w:rsid w:val="00E8341A"/>
    <w:rsid w:val="00E83497"/>
    <w:rsid w:val="00E838B2"/>
    <w:rsid w:val="00E83A7D"/>
    <w:rsid w:val="00E83E07"/>
    <w:rsid w:val="00E83EEB"/>
    <w:rsid w:val="00E84263"/>
    <w:rsid w:val="00E8449F"/>
    <w:rsid w:val="00E8453E"/>
    <w:rsid w:val="00E84ABE"/>
    <w:rsid w:val="00E84ACE"/>
    <w:rsid w:val="00E84B92"/>
    <w:rsid w:val="00E84C8E"/>
    <w:rsid w:val="00E85701"/>
    <w:rsid w:val="00E85CE4"/>
    <w:rsid w:val="00E85F35"/>
    <w:rsid w:val="00E86686"/>
    <w:rsid w:val="00E867AE"/>
    <w:rsid w:val="00E8701F"/>
    <w:rsid w:val="00E87518"/>
    <w:rsid w:val="00E90132"/>
    <w:rsid w:val="00E9036E"/>
    <w:rsid w:val="00E90463"/>
    <w:rsid w:val="00E90A98"/>
    <w:rsid w:val="00E90F54"/>
    <w:rsid w:val="00E91062"/>
    <w:rsid w:val="00E91354"/>
    <w:rsid w:val="00E913C6"/>
    <w:rsid w:val="00E91727"/>
    <w:rsid w:val="00E918CB"/>
    <w:rsid w:val="00E91A71"/>
    <w:rsid w:val="00E91B84"/>
    <w:rsid w:val="00E91DC6"/>
    <w:rsid w:val="00E9295E"/>
    <w:rsid w:val="00E92FCB"/>
    <w:rsid w:val="00E9357E"/>
    <w:rsid w:val="00E9398D"/>
    <w:rsid w:val="00E93D30"/>
    <w:rsid w:val="00E94B9B"/>
    <w:rsid w:val="00E94BD1"/>
    <w:rsid w:val="00E94C48"/>
    <w:rsid w:val="00E94D8F"/>
    <w:rsid w:val="00E94E73"/>
    <w:rsid w:val="00E95046"/>
    <w:rsid w:val="00E9572A"/>
    <w:rsid w:val="00E9636A"/>
    <w:rsid w:val="00E96769"/>
    <w:rsid w:val="00E968CD"/>
    <w:rsid w:val="00E976E0"/>
    <w:rsid w:val="00E97C8A"/>
    <w:rsid w:val="00E97C8E"/>
    <w:rsid w:val="00E97F91"/>
    <w:rsid w:val="00EA015B"/>
    <w:rsid w:val="00EA03D3"/>
    <w:rsid w:val="00EA0FD8"/>
    <w:rsid w:val="00EA10EA"/>
    <w:rsid w:val="00EA1BD0"/>
    <w:rsid w:val="00EA1DC2"/>
    <w:rsid w:val="00EA1F3F"/>
    <w:rsid w:val="00EA1F46"/>
    <w:rsid w:val="00EA26F6"/>
    <w:rsid w:val="00EA2EFE"/>
    <w:rsid w:val="00EA30A1"/>
    <w:rsid w:val="00EA334C"/>
    <w:rsid w:val="00EA34D7"/>
    <w:rsid w:val="00EA3598"/>
    <w:rsid w:val="00EA3D0D"/>
    <w:rsid w:val="00EA438F"/>
    <w:rsid w:val="00EA4764"/>
    <w:rsid w:val="00EA477B"/>
    <w:rsid w:val="00EA4796"/>
    <w:rsid w:val="00EA49DC"/>
    <w:rsid w:val="00EA4E25"/>
    <w:rsid w:val="00EA51AB"/>
    <w:rsid w:val="00EA54E4"/>
    <w:rsid w:val="00EA5724"/>
    <w:rsid w:val="00EA581B"/>
    <w:rsid w:val="00EA59A9"/>
    <w:rsid w:val="00EA5F0E"/>
    <w:rsid w:val="00EA6030"/>
    <w:rsid w:val="00EA64C1"/>
    <w:rsid w:val="00EA64FF"/>
    <w:rsid w:val="00EA6C79"/>
    <w:rsid w:val="00EA7945"/>
    <w:rsid w:val="00EA7B08"/>
    <w:rsid w:val="00EB08AB"/>
    <w:rsid w:val="00EB0A75"/>
    <w:rsid w:val="00EB1156"/>
    <w:rsid w:val="00EB1B18"/>
    <w:rsid w:val="00EB1B5E"/>
    <w:rsid w:val="00EB1E8A"/>
    <w:rsid w:val="00EB21DE"/>
    <w:rsid w:val="00EB31DC"/>
    <w:rsid w:val="00EB38B5"/>
    <w:rsid w:val="00EB4A00"/>
    <w:rsid w:val="00EB4B6B"/>
    <w:rsid w:val="00EB4C44"/>
    <w:rsid w:val="00EB4FE1"/>
    <w:rsid w:val="00EB51B5"/>
    <w:rsid w:val="00EB53B3"/>
    <w:rsid w:val="00EB5AD1"/>
    <w:rsid w:val="00EB5E88"/>
    <w:rsid w:val="00EB60EE"/>
    <w:rsid w:val="00EB6168"/>
    <w:rsid w:val="00EB6192"/>
    <w:rsid w:val="00EB6956"/>
    <w:rsid w:val="00EB6BF4"/>
    <w:rsid w:val="00EB6C35"/>
    <w:rsid w:val="00EB6E72"/>
    <w:rsid w:val="00EB76E6"/>
    <w:rsid w:val="00EB7F0B"/>
    <w:rsid w:val="00EC04F0"/>
    <w:rsid w:val="00EC0D52"/>
    <w:rsid w:val="00EC0E11"/>
    <w:rsid w:val="00EC1008"/>
    <w:rsid w:val="00EC1033"/>
    <w:rsid w:val="00EC1106"/>
    <w:rsid w:val="00EC16BF"/>
    <w:rsid w:val="00EC173A"/>
    <w:rsid w:val="00EC1AAA"/>
    <w:rsid w:val="00EC1DCE"/>
    <w:rsid w:val="00EC21DA"/>
    <w:rsid w:val="00EC271A"/>
    <w:rsid w:val="00EC2781"/>
    <w:rsid w:val="00EC32CF"/>
    <w:rsid w:val="00EC3836"/>
    <w:rsid w:val="00EC3A7C"/>
    <w:rsid w:val="00EC3E8B"/>
    <w:rsid w:val="00EC401F"/>
    <w:rsid w:val="00EC465B"/>
    <w:rsid w:val="00EC4B91"/>
    <w:rsid w:val="00EC537D"/>
    <w:rsid w:val="00EC55D3"/>
    <w:rsid w:val="00EC56B6"/>
    <w:rsid w:val="00EC5A18"/>
    <w:rsid w:val="00EC5B4F"/>
    <w:rsid w:val="00EC6015"/>
    <w:rsid w:val="00EC6036"/>
    <w:rsid w:val="00EC60F9"/>
    <w:rsid w:val="00EC6A8F"/>
    <w:rsid w:val="00EC6F4B"/>
    <w:rsid w:val="00EC70DE"/>
    <w:rsid w:val="00EC7180"/>
    <w:rsid w:val="00EC7512"/>
    <w:rsid w:val="00EC798A"/>
    <w:rsid w:val="00EC79BC"/>
    <w:rsid w:val="00EC7EA4"/>
    <w:rsid w:val="00ED016B"/>
    <w:rsid w:val="00ED07B2"/>
    <w:rsid w:val="00ED1261"/>
    <w:rsid w:val="00ED137E"/>
    <w:rsid w:val="00ED13D3"/>
    <w:rsid w:val="00ED1D73"/>
    <w:rsid w:val="00ED240D"/>
    <w:rsid w:val="00ED29F5"/>
    <w:rsid w:val="00ED3346"/>
    <w:rsid w:val="00ED3580"/>
    <w:rsid w:val="00ED36B9"/>
    <w:rsid w:val="00ED40DE"/>
    <w:rsid w:val="00ED4461"/>
    <w:rsid w:val="00ED4684"/>
    <w:rsid w:val="00ED482F"/>
    <w:rsid w:val="00ED4898"/>
    <w:rsid w:val="00ED492A"/>
    <w:rsid w:val="00ED49B7"/>
    <w:rsid w:val="00ED4AF9"/>
    <w:rsid w:val="00ED4D3C"/>
    <w:rsid w:val="00ED4E45"/>
    <w:rsid w:val="00ED502C"/>
    <w:rsid w:val="00ED539E"/>
    <w:rsid w:val="00ED5447"/>
    <w:rsid w:val="00ED567A"/>
    <w:rsid w:val="00ED570D"/>
    <w:rsid w:val="00ED5BA4"/>
    <w:rsid w:val="00ED612F"/>
    <w:rsid w:val="00ED68C9"/>
    <w:rsid w:val="00ED6988"/>
    <w:rsid w:val="00ED6BB1"/>
    <w:rsid w:val="00ED70FE"/>
    <w:rsid w:val="00ED7610"/>
    <w:rsid w:val="00ED7741"/>
    <w:rsid w:val="00ED7780"/>
    <w:rsid w:val="00ED7972"/>
    <w:rsid w:val="00ED7B17"/>
    <w:rsid w:val="00ED7FF4"/>
    <w:rsid w:val="00EE016F"/>
    <w:rsid w:val="00EE0199"/>
    <w:rsid w:val="00EE02A2"/>
    <w:rsid w:val="00EE031E"/>
    <w:rsid w:val="00EE054F"/>
    <w:rsid w:val="00EE0895"/>
    <w:rsid w:val="00EE0E09"/>
    <w:rsid w:val="00EE11B4"/>
    <w:rsid w:val="00EE1207"/>
    <w:rsid w:val="00EE235E"/>
    <w:rsid w:val="00EE26F3"/>
    <w:rsid w:val="00EE2D48"/>
    <w:rsid w:val="00EE363E"/>
    <w:rsid w:val="00EE369E"/>
    <w:rsid w:val="00EE3BDA"/>
    <w:rsid w:val="00EE3CD2"/>
    <w:rsid w:val="00EE4242"/>
    <w:rsid w:val="00EE48DB"/>
    <w:rsid w:val="00EE492D"/>
    <w:rsid w:val="00EE4A96"/>
    <w:rsid w:val="00EE4E9C"/>
    <w:rsid w:val="00EE5001"/>
    <w:rsid w:val="00EE52F1"/>
    <w:rsid w:val="00EE569E"/>
    <w:rsid w:val="00EE5979"/>
    <w:rsid w:val="00EE5C5A"/>
    <w:rsid w:val="00EE5D9C"/>
    <w:rsid w:val="00EE623D"/>
    <w:rsid w:val="00EE6321"/>
    <w:rsid w:val="00EE67E8"/>
    <w:rsid w:val="00EE6902"/>
    <w:rsid w:val="00EE6D00"/>
    <w:rsid w:val="00EE722E"/>
    <w:rsid w:val="00EE7650"/>
    <w:rsid w:val="00EE7928"/>
    <w:rsid w:val="00EF039C"/>
    <w:rsid w:val="00EF050D"/>
    <w:rsid w:val="00EF05DE"/>
    <w:rsid w:val="00EF06D4"/>
    <w:rsid w:val="00EF08A2"/>
    <w:rsid w:val="00EF0EA0"/>
    <w:rsid w:val="00EF1148"/>
    <w:rsid w:val="00EF11E1"/>
    <w:rsid w:val="00EF16AC"/>
    <w:rsid w:val="00EF18D9"/>
    <w:rsid w:val="00EF22F0"/>
    <w:rsid w:val="00EF25BC"/>
    <w:rsid w:val="00EF2A65"/>
    <w:rsid w:val="00EF2BD6"/>
    <w:rsid w:val="00EF2D9A"/>
    <w:rsid w:val="00EF2E45"/>
    <w:rsid w:val="00EF31AE"/>
    <w:rsid w:val="00EF3716"/>
    <w:rsid w:val="00EF3868"/>
    <w:rsid w:val="00EF4EC8"/>
    <w:rsid w:val="00EF4EDB"/>
    <w:rsid w:val="00EF4FDE"/>
    <w:rsid w:val="00EF5336"/>
    <w:rsid w:val="00EF5439"/>
    <w:rsid w:val="00EF5A15"/>
    <w:rsid w:val="00EF5EAD"/>
    <w:rsid w:val="00EF668B"/>
    <w:rsid w:val="00EF6998"/>
    <w:rsid w:val="00EF6CB6"/>
    <w:rsid w:val="00EF6E15"/>
    <w:rsid w:val="00EF7390"/>
    <w:rsid w:val="00EF767B"/>
    <w:rsid w:val="00F00210"/>
    <w:rsid w:val="00F00251"/>
    <w:rsid w:val="00F00343"/>
    <w:rsid w:val="00F00A41"/>
    <w:rsid w:val="00F00EAC"/>
    <w:rsid w:val="00F01208"/>
    <w:rsid w:val="00F0172E"/>
    <w:rsid w:val="00F0182D"/>
    <w:rsid w:val="00F01DF8"/>
    <w:rsid w:val="00F02AC8"/>
    <w:rsid w:val="00F02ECB"/>
    <w:rsid w:val="00F03029"/>
    <w:rsid w:val="00F03ADC"/>
    <w:rsid w:val="00F03D7D"/>
    <w:rsid w:val="00F0412A"/>
    <w:rsid w:val="00F043CD"/>
    <w:rsid w:val="00F043E2"/>
    <w:rsid w:val="00F0469B"/>
    <w:rsid w:val="00F04B03"/>
    <w:rsid w:val="00F055D0"/>
    <w:rsid w:val="00F05815"/>
    <w:rsid w:val="00F06463"/>
    <w:rsid w:val="00F065D0"/>
    <w:rsid w:val="00F06E53"/>
    <w:rsid w:val="00F06E56"/>
    <w:rsid w:val="00F0710A"/>
    <w:rsid w:val="00F073F2"/>
    <w:rsid w:val="00F073FA"/>
    <w:rsid w:val="00F07ACC"/>
    <w:rsid w:val="00F07CC0"/>
    <w:rsid w:val="00F103DF"/>
    <w:rsid w:val="00F1061C"/>
    <w:rsid w:val="00F10DFF"/>
    <w:rsid w:val="00F110F3"/>
    <w:rsid w:val="00F1120A"/>
    <w:rsid w:val="00F114F4"/>
    <w:rsid w:val="00F1176A"/>
    <w:rsid w:val="00F11A02"/>
    <w:rsid w:val="00F11CF7"/>
    <w:rsid w:val="00F11E86"/>
    <w:rsid w:val="00F1257E"/>
    <w:rsid w:val="00F127AB"/>
    <w:rsid w:val="00F12B8D"/>
    <w:rsid w:val="00F12E5E"/>
    <w:rsid w:val="00F136F5"/>
    <w:rsid w:val="00F1391D"/>
    <w:rsid w:val="00F139A0"/>
    <w:rsid w:val="00F13BA4"/>
    <w:rsid w:val="00F14266"/>
    <w:rsid w:val="00F1457B"/>
    <w:rsid w:val="00F1465A"/>
    <w:rsid w:val="00F146D7"/>
    <w:rsid w:val="00F14765"/>
    <w:rsid w:val="00F14A60"/>
    <w:rsid w:val="00F14ACE"/>
    <w:rsid w:val="00F14C23"/>
    <w:rsid w:val="00F14CDB"/>
    <w:rsid w:val="00F14F49"/>
    <w:rsid w:val="00F15027"/>
    <w:rsid w:val="00F1511F"/>
    <w:rsid w:val="00F15311"/>
    <w:rsid w:val="00F1543A"/>
    <w:rsid w:val="00F15DC5"/>
    <w:rsid w:val="00F15DD6"/>
    <w:rsid w:val="00F16043"/>
    <w:rsid w:val="00F16179"/>
    <w:rsid w:val="00F16AE2"/>
    <w:rsid w:val="00F16C8E"/>
    <w:rsid w:val="00F1700C"/>
    <w:rsid w:val="00F17763"/>
    <w:rsid w:val="00F17991"/>
    <w:rsid w:val="00F179E1"/>
    <w:rsid w:val="00F17BEE"/>
    <w:rsid w:val="00F20B1B"/>
    <w:rsid w:val="00F210ED"/>
    <w:rsid w:val="00F214AB"/>
    <w:rsid w:val="00F21894"/>
    <w:rsid w:val="00F219FC"/>
    <w:rsid w:val="00F21A6F"/>
    <w:rsid w:val="00F21BC6"/>
    <w:rsid w:val="00F21D6D"/>
    <w:rsid w:val="00F21E4B"/>
    <w:rsid w:val="00F22459"/>
    <w:rsid w:val="00F22655"/>
    <w:rsid w:val="00F22EE6"/>
    <w:rsid w:val="00F2304C"/>
    <w:rsid w:val="00F232D9"/>
    <w:rsid w:val="00F23A13"/>
    <w:rsid w:val="00F23AE0"/>
    <w:rsid w:val="00F23FFA"/>
    <w:rsid w:val="00F2445C"/>
    <w:rsid w:val="00F245ED"/>
    <w:rsid w:val="00F24609"/>
    <w:rsid w:val="00F248A6"/>
    <w:rsid w:val="00F24B0F"/>
    <w:rsid w:val="00F24CB7"/>
    <w:rsid w:val="00F24FBD"/>
    <w:rsid w:val="00F24FD2"/>
    <w:rsid w:val="00F251CA"/>
    <w:rsid w:val="00F2541C"/>
    <w:rsid w:val="00F259B9"/>
    <w:rsid w:val="00F25E56"/>
    <w:rsid w:val="00F26408"/>
    <w:rsid w:val="00F264BC"/>
    <w:rsid w:val="00F2658E"/>
    <w:rsid w:val="00F2687D"/>
    <w:rsid w:val="00F26AF2"/>
    <w:rsid w:val="00F26CFB"/>
    <w:rsid w:val="00F26DB8"/>
    <w:rsid w:val="00F26EC9"/>
    <w:rsid w:val="00F27086"/>
    <w:rsid w:val="00F271ED"/>
    <w:rsid w:val="00F274AB"/>
    <w:rsid w:val="00F27C8B"/>
    <w:rsid w:val="00F27CC7"/>
    <w:rsid w:val="00F30A25"/>
    <w:rsid w:val="00F30A81"/>
    <w:rsid w:val="00F31330"/>
    <w:rsid w:val="00F31338"/>
    <w:rsid w:val="00F316E1"/>
    <w:rsid w:val="00F318A5"/>
    <w:rsid w:val="00F31AFD"/>
    <w:rsid w:val="00F31D55"/>
    <w:rsid w:val="00F32684"/>
    <w:rsid w:val="00F32838"/>
    <w:rsid w:val="00F32A73"/>
    <w:rsid w:val="00F32BB9"/>
    <w:rsid w:val="00F32E4E"/>
    <w:rsid w:val="00F32F33"/>
    <w:rsid w:val="00F3305C"/>
    <w:rsid w:val="00F33194"/>
    <w:rsid w:val="00F3339F"/>
    <w:rsid w:val="00F34365"/>
    <w:rsid w:val="00F34EA2"/>
    <w:rsid w:val="00F34F7A"/>
    <w:rsid w:val="00F3578F"/>
    <w:rsid w:val="00F35A0F"/>
    <w:rsid w:val="00F35AA3"/>
    <w:rsid w:val="00F35C3E"/>
    <w:rsid w:val="00F35CE1"/>
    <w:rsid w:val="00F35D2B"/>
    <w:rsid w:val="00F3605E"/>
    <w:rsid w:val="00F3616F"/>
    <w:rsid w:val="00F36220"/>
    <w:rsid w:val="00F36504"/>
    <w:rsid w:val="00F36780"/>
    <w:rsid w:val="00F367EF"/>
    <w:rsid w:val="00F37308"/>
    <w:rsid w:val="00F376AA"/>
    <w:rsid w:val="00F37D1E"/>
    <w:rsid w:val="00F37F8C"/>
    <w:rsid w:val="00F400CD"/>
    <w:rsid w:val="00F404A0"/>
    <w:rsid w:val="00F4050E"/>
    <w:rsid w:val="00F4064E"/>
    <w:rsid w:val="00F40724"/>
    <w:rsid w:val="00F40B70"/>
    <w:rsid w:val="00F40BF2"/>
    <w:rsid w:val="00F40E5C"/>
    <w:rsid w:val="00F41035"/>
    <w:rsid w:val="00F41A02"/>
    <w:rsid w:val="00F421CE"/>
    <w:rsid w:val="00F4252D"/>
    <w:rsid w:val="00F42621"/>
    <w:rsid w:val="00F426D1"/>
    <w:rsid w:val="00F428F6"/>
    <w:rsid w:val="00F42A17"/>
    <w:rsid w:val="00F42AED"/>
    <w:rsid w:val="00F42CC3"/>
    <w:rsid w:val="00F433D8"/>
    <w:rsid w:val="00F43449"/>
    <w:rsid w:val="00F43537"/>
    <w:rsid w:val="00F438E5"/>
    <w:rsid w:val="00F43A35"/>
    <w:rsid w:val="00F43B0D"/>
    <w:rsid w:val="00F43DC2"/>
    <w:rsid w:val="00F43E7B"/>
    <w:rsid w:val="00F441D3"/>
    <w:rsid w:val="00F4423F"/>
    <w:rsid w:val="00F4536B"/>
    <w:rsid w:val="00F45569"/>
    <w:rsid w:val="00F457CD"/>
    <w:rsid w:val="00F469E4"/>
    <w:rsid w:val="00F46F9E"/>
    <w:rsid w:val="00F473A9"/>
    <w:rsid w:val="00F47473"/>
    <w:rsid w:val="00F4774D"/>
    <w:rsid w:val="00F479AF"/>
    <w:rsid w:val="00F47BE2"/>
    <w:rsid w:val="00F500C1"/>
    <w:rsid w:val="00F504C2"/>
    <w:rsid w:val="00F507BB"/>
    <w:rsid w:val="00F50A40"/>
    <w:rsid w:val="00F50D78"/>
    <w:rsid w:val="00F51715"/>
    <w:rsid w:val="00F517A9"/>
    <w:rsid w:val="00F51F48"/>
    <w:rsid w:val="00F52709"/>
    <w:rsid w:val="00F527BD"/>
    <w:rsid w:val="00F527DC"/>
    <w:rsid w:val="00F52B29"/>
    <w:rsid w:val="00F52C01"/>
    <w:rsid w:val="00F52C76"/>
    <w:rsid w:val="00F52D0B"/>
    <w:rsid w:val="00F52D25"/>
    <w:rsid w:val="00F53286"/>
    <w:rsid w:val="00F53291"/>
    <w:rsid w:val="00F53420"/>
    <w:rsid w:val="00F54463"/>
    <w:rsid w:val="00F54659"/>
    <w:rsid w:val="00F54AD0"/>
    <w:rsid w:val="00F54F46"/>
    <w:rsid w:val="00F553CD"/>
    <w:rsid w:val="00F5545C"/>
    <w:rsid w:val="00F55518"/>
    <w:rsid w:val="00F5591B"/>
    <w:rsid w:val="00F55CD1"/>
    <w:rsid w:val="00F5600F"/>
    <w:rsid w:val="00F56015"/>
    <w:rsid w:val="00F5623B"/>
    <w:rsid w:val="00F56610"/>
    <w:rsid w:val="00F56EA8"/>
    <w:rsid w:val="00F5708A"/>
    <w:rsid w:val="00F576D1"/>
    <w:rsid w:val="00F576F2"/>
    <w:rsid w:val="00F57A79"/>
    <w:rsid w:val="00F57B7B"/>
    <w:rsid w:val="00F5E22A"/>
    <w:rsid w:val="00F60D24"/>
    <w:rsid w:val="00F60E68"/>
    <w:rsid w:val="00F610E0"/>
    <w:rsid w:val="00F6117D"/>
    <w:rsid w:val="00F61495"/>
    <w:rsid w:val="00F61620"/>
    <w:rsid w:val="00F618A4"/>
    <w:rsid w:val="00F61D1C"/>
    <w:rsid w:val="00F6212E"/>
    <w:rsid w:val="00F6290A"/>
    <w:rsid w:val="00F629AA"/>
    <w:rsid w:val="00F62A40"/>
    <w:rsid w:val="00F62C3E"/>
    <w:rsid w:val="00F63091"/>
    <w:rsid w:val="00F63362"/>
    <w:rsid w:val="00F633F4"/>
    <w:rsid w:val="00F63804"/>
    <w:rsid w:val="00F63857"/>
    <w:rsid w:val="00F6398E"/>
    <w:rsid w:val="00F639AD"/>
    <w:rsid w:val="00F63B35"/>
    <w:rsid w:val="00F63B3E"/>
    <w:rsid w:val="00F63C26"/>
    <w:rsid w:val="00F6419D"/>
    <w:rsid w:val="00F6452B"/>
    <w:rsid w:val="00F645CF"/>
    <w:rsid w:val="00F64A3F"/>
    <w:rsid w:val="00F64BEC"/>
    <w:rsid w:val="00F64CAC"/>
    <w:rsid w:val="00F6509A"/>
    <w:rsid w:val="00F65344"/>
    <w:rsid w:val="00F65E5D"/>
    <w:rsid w:val="00F66537"/>
    <w:rsid w:val="00F6688E"/>
    <w:rsid w:val="00F66A5A"/>
    <w:rsid w:val="00F66BC3"/>
    <w:rsid w:val="00F66C64"/>
    <w:rsid w:val="00F66D08"/>
    <w:rsid w:val="00F67021"/>
    <w:rsid w:val="00F670A4"/>
    <w:rsid w:val="00F67217"/>
    <w:rsid w:val="00F67635"/>
    <w:rsid w:val="00F6781C"/>
    <w:rsid w:val="00F700FF"/>
    <w:rsid w:val="00F707DA"/>
    <w:rsid w:val="00F709BF"/>
    <w:rsid w:val="00F70A3F"/>
    <w:rsid w:val="00F70C3B"/>
    <w:rsid w:val="00F70F17"/>
    <w:rsid w:val="00F71231"/>
    <w:rsid w:val="00F71536"/>
    <w:rsid w:val="00F7169C"/>
    <w:rsid w:val="00F71A31"/>
    <w:rsid w:val="00F71AB9"/>
    <w:rsid w:val="00F72131"/>
    <w:rsid w:val="00F72177"/>
    <w:rsid w:val="00F721B4"/>
    <w:rsid w:val="00F7255E"/>
    <w:rsid w:val="00F72718"/>
    <w:rsid w:val="00F72AD9"/>
    <w:rsid w:val="00F72D17"/>
    <w:rsid w:val="00F72F2C"/>
    <w:rsid w:val="00F73512"/>
    <w:rsid w:val="00F73B41"/>
    <w:rsid w:val="00F73CB5"/>
    <w:rsid w:val="00F741BF"/>
    <w:rsid w:val="00F74926"/>
    <w:rsid w:val="00F75A29"/>
    <w:rsid w:val="00F75BF7"/>
    <w:rsid w:val="00F7709F"/>
    <w:rsid w:val="00F7732A"/>
    <w:rsid w:val="00F77AD8"/>
    <w:rsid w:val="00F8004F"/>
    <w:rsid w:val="00F80A27"/>
    <w:rsid w:val="00F80EBF"/>
    <w:rsid w:val="00F813AB"/>
    <w:rsid w:val="00F813FB"/>
    <w:rsid w:val="00F81485"/>
    <w:rsid w:val="00F81D88"/>
    <w:rsid w:val="00F82118"/>
    <w:rsid w:val="00F82327"/>
    <w:rsid w:val="00F828EA"/>
    <w:rsid w:val="00F8291B"/>
    <w:rsid w:val="00F82BC9"/>
    <w:rsid w:val="00F82DFF"/>
    <w:rsid w:val="00F83372"/>
    <w:rsid w:val="00F8337A"/>
    <w:rsid w:val="00F83766"/>
    <w:rsid w:val="00F83DF4"/>
    <w:rsid w:val="00F83FC4"/>
    <w:rsid w:val="00F8408D"/>
    <w:rsid w:val="00F841D7"/>
    <w:rsid w:val="00F84450"/>
    <w:rsid w:val="00F846EA"/>
    <w:rsid w:val="00F85372"/>
    <w:rsid w:val="00F85542"/>
    <w:rsid w:val="00F858C6"/>
    <w:rsid w:val="00F858E9"/>
    <w:rsid w:val="00F85B37"/>
    <w:rsid w:val="00F85D21"/>
    <w:rsid w:val="00F86172"/>
    <w:rsid w:val="00F8651F"/>
    <w:rsid w:val="00F87010"/>
    <w:rsid w:val="00F8719F"/>
    <w:rsid w:val="00F871C4"/>
    <w:rsid w:val="00F875BD"/>
    <w:rsid w:val="00F877A9"/>
    <w:rsid w:val="00F87F4D"/>
    <w:rsid w:val="00F9018F"/>
    <w:rsid w:val="00F902A7"/>
    <w:rsid w:val="00F902BC"/>
    <w:rsid w:val="00F90346"/>
    <w:rsid w:val="00F90D59"/>
    <w:rsid w:val="00F91130"/>
    <w:rsid w:val="00F9155B"/>
    <w:rsid w:val="00F916E8"/>
    <w:rsid w:val="00F91ADB"/>
    <w:rsid w:val="00F91DB2"/>
    <w:rsid w:val="00F91E6E"/>
    <w:rsid w:val="00F91EA8"/>
    <w:rsid w:val="00F92220"/>
    <w:rsid w:val="00F92EA6"/>
    <w:rsid w:val="00F932E2"/>
    <w:rsid w:val="00F93699"/>
    <w:rsid w:val="00F93716"/>
    <w:rsid w:val="00F93793"/>
    <w:rsid w:val="00F93C3C"/>
    <w:rsid w:val="00F93D68"/>
    <w:rsid w:val="00F9481A"/>
    <w:rsid w:val="00F950F9"/>
    <w:rsid w:val="00F95BE1"/>
    <w:rsid w:val="00F95DBA"/>
    <w:rsid w:val="00F96119"/>
    <w:rsid w:val="00F96255"/>
    <w:rsid w:val="00F96B8B"/>
    <w:rsid w:val="00F96CB6"/>
    <w:rsid w:val="00F9716B"/>
    <w:rsid w:val="00F977A9"/>
    <w:rsid w:val="00F979A6"/>
    <w:rsid w:val="00F97F76"/>
    <w:rsid w:val="00FA00BD"/>
    <w:rsid w:val="00FA02CB"/>
    <w:rsid w:val="00FA09B8"/>
    <w:rsid w:val="00FA0ABD"/>
    <w:rsid w:val="00FA0BD8"/>
    <w:rsid w:val="00FA0CED"/>
    <w:rsid w:val="00FA1075"/>
    <w:rsid w:val="00FA1560"/>
    <w:rsid w:val="00FA16E9"/>
    <w:rsid w:val="00FA1BFD"/>
    <w:rsid w:val="00FA1F5E"/>
    <w:rsid w:val="00FA2090"/>
    <w:rsid w:val="00FA2410"/>
    <w:rsid w:val="00FA2461"/>
    <w:rsid w:val="00FA2464"/>
    <w:rsid w:val="00FA2894"/>
    <w:rsid w:val="00FA2B01"/>
    <w:rsid w:val="00FA2B97"/>
    <w:rsid w:val="00FA2E35"/>
    <w:rsid w:val="00FA3494"/>
    <w:rsid w:val="00FA36E8"/>
    <w:rsid w:val="00FA3812"/>
    <w:rsid w:val="00FA3E06"/>
    <w:rsid w:val="00FA3EC6"/>
    <w:rsid w:val="00FA4339"/>
    <w:rsid w:val="00FA456E"/>
    <w:rsid w:val="00FA463F"/>
    <w:rsid w:val="00FA4828"/>
    <w:rsid w:val="00FA4C63"/>
    <w:rsid w:val="00FA4F53"/>
    <w:rsid w:val="00FA55C0"/>
    <w:rsid w:val="00FA570B"/>
    <w:rsid w:val="00FA57D6"/>
    <w:rsid w:val="00FA5A76"/>
    <w:rsid w:val="00FA7AB6"/>
    <w:rsid w:val="00FB0404"/>
    <w:rsid w:val="00FB0489"/>
    <w:rsid w:val="00FB0D2D"/>
    <w:rsid w:val="00FB0DAB"/>
    <w:rsid w:val="00FB13B3"/>
    <w:rsid w:val="00FB1403"/>
    <w:rsid w:val="00FB1CC0"/>
    <w:rsid w:val="00FB208E"/>
    <w:rsid w:val="00FB269B"/>
    <w:rsid w:val="00FB26F1"/>
    <w:rsid w:val="00FB2F78"/>
    <w:rsid w:val="00FB343B"/>
    <w:rsid w:val="00FB34A3"/>
    <w:rsid w:val="00FB3B9E"/>
    <w:rsid w:val="00FB3D4D"/>
    <w:rsid w:val="00FB40AB"/>
    <w:rsid w:val="00FB4264"/>
    <w:rsid w:val="00FB4430"/>
    <w:rsid w:val="00FB4444"/>
    <w:rsid w:val="00FB4D08"/>
    <w:rsid w:val="00FB4D1A"/>
    <w:rsid w:val="00FB55C6"/>
    <w:rsid w:val="00FB5B67"/>
    <w:rsid w:val="00FB5C8B"/>
    <w:rsid w:val="00FB6336"/>
    <w:rsid w:val="00FB6592"/>
    <w:rsid w:val="00FB6957"/>
    <w:rsid w:val="00FB6A2C"/>
    <w:rsid w:val="00FB6F98"/>
    <w:rsid w:val="00FB745F"/>
    <w:rsid w:val="00FB75D5"/>
    <w:rsid w:val="00FB7946"/>
    <w:rsid w:val="00FB7D4B"/>
    <w:rsid w:val="00FB7E44"/>
    <w:rsid w:val="00FC0195"/>
    <w:rsid w:val="00FC09A9"/>
    <w:rsid w:val="00FC10A1"/>
    <w:rsid w:val="00FC12DE"/>
    <w:rsid w:val="00FC196A"/>
    <w:rsid w:val="00FC1C63"/>
    <w:rsid w:val="00FC1EC2"/>
    <w:rsid w:val="00FC205B"/>
    <w:rsid w:val="00FC2063"/>
    <w:rsid w:val="00FC20C9"/>
    <w:rsid w:val="00FC2237"/>
    <w:rsid w:val="00FC2976"/>
    <w:rsid w:val="00FC2F24"/>
    <w:rsid w:val="00FC33BE"/>
    <w:rsid w:val="00FC3AD6"/>
    <w:rsid w:val="00FC3BEE"/>
    <w:rsid w:val="00FC40B3"/>
    <w:rsid w:val="00FC48DC"/>
    <w:rsid w:val="00FC4A80"/>
    <w:rsid w:val="00FC4F93"/>
    <w:rsid w:val="00FC5235"/>
    <w:rsid w:val="00FC56B2"/>
    <w:rsid w:val="00FC5985"/>
    <w:rsid w:val="00FC59F4"/>
    <w:rsid w:val="00FC6BAF"/>
    <w:rsid w:val="00FC72AC"/>
    <w:rsid w:val="00FC7377"/>
    <w:rsid w:val="00FC7409"/>
    <w:rsid w:val="00FC7761"/>
    <w:rsid w:val="00FC7AD8"/>
    <w:rsid w:val="00FD044F"/>
    <w:rsid w:val="00FD056A"/>
    <w:rsid w:val="00FD095F"/>
    <w:rsid w:val="00FD173A"/>
    <w:rsid w:val="00FD187A"/>
    <w:rsid w:val="00FD1AFB"/>
    <w:rsid w:val="00FD225B"/>
    <w:rsid w:val="00FD236D"/>
    <w:rsid w:val="00FD24B6"/>
    <w:rsid w:val="00FD2B77"/>
    <w:rsid w:val="00FD2BC6"/>
    <w:rsid w:val="00FD3767"/>
    <w:rsid w:val="00FD3D64"/>
    <w:rsid w:val="00FD3DFB"/>
    <w:rsid w:val="00FD42D6"/>
    <w:rsid w:val="00FD4692"/>
    <w:rsid w:val="00FD488E"/>
    <w:rsid w:val="00FD4E0B"/>
    <w:rsid w:val="00FD4E4A"/>
    <w:rsid w:val="00FD4E70"/>
    <w:rsid w:val="00FD4F9F"/>
    <w:rsid w:val="00FD555E"/>
    <w:rsid w:val="00FD562B"/>
    <w:rsid w:val="00FD5C99"/>
    <w:rsid w:val="00FD5D26"/>
    <w:rsid w:val="00FD5F5C"/>
    <w:rsid w:val="00FD60E2"/>
    <w:rsid w:val="00FD6295"/>
    <w:rsid w:val="00FD62F6"/>
    <w:rsid w:val="00FD6910"/>
    <w:rsid w:val="00FD76CD"/>
    <w:rsid w:val="00FD78AA"/>
    <w:rsid w:val="00FD7955"/>
    <w:rsid w:val="00FD7AEC"/>
    <w:rsid w:val="00FD7F05"/>
    <w:rsid w:val="00FD7FD5"/>
    <w:rsid w:val="00FD984A"/>
    <w:rsid w:val="00FE056F"/>
    <w:rsid w:val="00FE0DC2"/>
    <w:rsid w:val="00FE0EF4"/>
    <w:rsid w:val="00FE1408"/>
    <w:rsid w:val="00FE14DF"/>
    <w:rsid w:val="00FE1976"/>
    <w:rsid w:val="00FE2895"/>
    <w:rsid w:val="00FE2905"/>
    <w:rsid w:val="00FE2B3C"/>
    <w:rsid w:val="00FE2BFA"/>
    <w:rsid w:val="00FE3330"/>
    <w:rsid w:val="00FE3605"/>
    <w:rsid w:val="00FE38E8"/>
    <w:rsid w:val="00FE3E2C"/>
    <w:rsid w:val="00FE3FE9"/>
    <w:rsid w:val="00FE4283"/>
    <w:rsid w:val="00FE4643"/>
    <w:rsid w:val="00FE46BE"/>
    <w:rsid w:val="00FE5012"/>
    <w:rsid w:val="00FE5838"/>
    <w:rsid w:val="00FE5844"/>
    <w:rsid w:val="00FE5A1C"/>
    <w:rsid w:val="00FE6644"/>
    <w:rsid w:val="00FE66A7"/>
    <w:rsid w:val="00FE6CE7"/>
    <w:rsid w:val="00FE7183"/>
    <w:rsid w:val="00FE761B"/>
    <w:rsid w:val="00FE7D31"/>
    <w:rsid w:val="00FE7FDA"/>
    <w:rsid w:val="00FF044F"/>
    <w:rsid w:val="00FF0D88"/>
    <w:rsid w:val="00FF1236"/>
    <w:rsid w:val="00FF153F"/>
    <w:rsid w:val="00FF1E0D"/>
    <w:rsid w:val="00FF2290"/>
    <w:rsid w:val="00FF2649"/>
    <w:rsid w:val="00FF2A92"/>
    <w:rsid w:val="00FF2DAD"/>
    <w:rsid w:val="00FF2DC9"/>
    <w:rsid w:val="00FF2DF7"/>
    <w:rsid w:val="00FF2F3D"/>
    <w:rsid w:val="00FF346D"/>
    <w:rsid w:val="00FF3D0E"/>
    <w:rsid w:val="00FF4573"/>
    <w:rsid w:val="00FF4667"/>
    <w:rsid w:val="00FF493A"/>
    <w:rsid w:val="00FF4984"/>
    <w:rsid w:val="00FF498C"/>
    <w:rsid w:val="00FF4E93"/>
    <w:rsid w:val="00FF5540"/>
    <w:rsid w:val="00FF55AE"/>
    <w:rsid w:val="00FF5B09"/>
    <w:rsid w:val="00FF6320"/>
    <w:rsid w:val="00FF63BC"/>
    <w:rsid w:val="00FF64CB"/>
    <w:rsid w:val="00FF6593"/>
    <w:rsid w:val="00FF67A6"/>
    <w:rsid w:val="00FF6869"/>
    <w:rsid w:val="00FF6A2A"/>
    <w:rsid w:val="00FF6B29"/>
    <w:rsid w:val="00FF6D59"/>
    <w:rsid w:val="00FF6E7B"/>
    <w:rsid w:val="00FF7623"/>
    <w:rsid w:val="00FF76AB"/>
    <w:rsid w:val="0112FFBF"/>
    <w:rsid w:val="01176623"/>
    <w:rsid w:val="013A8A28"/>
    <w:rsid w:val="01442A49"/>
    <w:rsid w:val="017AD715"/>
    <w:rsid w:val="0182CEB7"/>
    <w:rsid w:val="01A08B67"/>
    <w:rsid w:val="01B42257"/>
    <w:rsid w:val="01D178DF"/>
    <w:rsid w:val="01F88912"/>
    <w:rsid w:val="01FF4902"/>
    <w:rsid w:val="020A228D"/>
    <w:rsid w:val="0220110C"/>
    <w:rsid w:val="0237CD3D"/>
    <w:rsid w:val="023B5987"/>
    <w:rsid w:val="0266C303"/>
    <w:rsid w:val="0266EB36"/>
    <w:rsid w:val="02687770"/>
    <w:rsid w:val="026B34F5"/>
    <w:rsid w:val="027EA8D4"/>
    <w:rsid w:val="028424BF"/>
    <w:rsid w:val="02847EB4"/>
    <w:rsid w:val="029EFBEB"/>
    <w:rsid w:val="02A6A01E"/>
    <w:rsid w:val="02B4D5DC"/>
    <w:rsid w:val="02B51DEC"/>
    <w:rsid w:val="02C7669B"/>
    <w:rsid w:val="02D9CD00"/>
    <w:rsid w:val="02E28A60"/>
    <w:rsid w:val="02FF5D64"/>
    <w:rsid w:val="031732CE"/>
    <w:rsid w:val="032664AB"/>
    <w:rsid w:val="034720B9"/>
    <w:rsid w:val="0371E75F"/>
    <w:rsid w:val="03AA8A36"/>
    <w:rsid w:val="03B1B44A"/>
    <w:rsid w:val="03C005E2"/>
    <w:rsid w:val="03C1D0ED"/>
    <w:rsid w:val="03D81A74"/>
    <w:rsid w:val="041CA805"/>
    <w:rsid w:val="041DDBAC"/>
    <w:rsid w:val="043AC01B"/>
    <w:rsid w:val="0448F679"/>
    <w:rsid w:val="04716E7E"/>
    <w:rsid w:val="047941A2"/>
    <w:rsid w:val="0491E977"/>
    <w:rsid w:val="049699C0"/>
    <w:rsid w:val="04D0D61B"/>
    <w:rsid w:val="04DD2EEF"/>
    <w:rsid w:val="050131D2"/>
    <w:rsid w:val="050F7EAE"/>
    <w:rsid w:val="05139505"/>
    <w:rsid w:val="052A656C"/>
    <w:rsid w:val="052F360B"/>
    <w:rsid w:val="05365F7D"/>
    <w:rsid w:val="0540991B"/>
    <w:rsid w:val="0541F9E1"/>
    <w:rsid w:val="057577B3"/>
    <w:rsid w:val="057E83EB"/>
    <w:rsid w:val="05815084"/>
    <w:rsid w:val="05A30140"/>
    <w:rsid w:val="05C87496"/>
    <w:rsid w:val="05DA40A4"/>
    <w:rsid w:val="060A2BF4"/>
    <w:rsid w:val="0614751B"/>
    <w:rsid w:val="062A4A1C"/>
    <w:rsid w:val="063E73A8"/>
    <w:rsid w:val="063FF699"/>
    <w:rsid w:val="0671DC2A"/>
    <w:rsid w:val="0674DC03"/>
    <w:rsid w:val="068CCB45"/>
    <w:rsid w:val="069C32E8"/>
    <w:rsid w:val="06A2219F"/>
    <w:rsid w:val="06ADFEC4"/>
    <w:rsid w:val="06C4CC60"/>
    <w:rsid w:val="06E42673"/>
    <w:rsid w:val="06E92D2C"/>
    <w:rsid w:val="071C821E"/>
    <w:rsid w:val="07204361"/>
    <w:rsid w:val="0721BF55"/>
    <w:rsid w:val="076A328D"/>
    <w:rsid w:val="07773DFE"/>
    <w:rsid w:val="077DF697"/>
    <w:rsid w:val="078FAD3B"/>
    <w:rsid w:val="07B66202"/>
    <w:rsid w:val="07D374CD"/>
    <w:rsid w:val="07D9DF57"/>
    <w:rsid w:val="07F64A52"/>
    <w:rsid w:val="07F8026E"/>
    <w:rsid w:val="082722C4"/>
    <w:rsid w:val="082E1EC6"/>
    <w:rsid w:val="08434360"/>
    <w:rsid w:val="0847DD5A"/>
    <w:rsid w:val="085582AD"/>
    <w:rsid w:val="089A1ED8"/>
    <w:rsid w:val="08B222EF"/>
    <w:rsid w:val="08B3137B"/>
    <w:rsid w:val="08BAD2EC"/>
    <w:rsid w:val="08CB7C55"/>
    <w:rsid w:val="08D2EE10"/>
    <w:rsid w:val="08D3D88B"/>
    <w:rsid w:val="08D5293E"/>
    <w:rsid w:val="08DB2872"/>
    <w:rsid w:val="08FB2CA4"/>
    <w:rsid w:val="08FDB094"/>
    <w:rsid w:val="09139BC5"/>
    <w:rsid w:val="09294D7D"/>
    <w:rsid w:val="097F313C"/>
    <w:rsid w:val="09891B85"/>
    <w:rsid w:val="09A26D65"/>
    <w:rsid w:val="09C8E0BC"/>
    <w:rsid w:val="0A0EDACA"/>
    <w:rsid w:val="0A189CCA"/>
    <w:rsid w:val="0A757064"/>
    <w:rsid w:val="0A774B38"/>
    <w:rsid w:val="0A9D411D"/>
    <w:rsid w:val="0A9FFAF2"/>
    <w:rsid w:val="0AA647FF"/>
    <w:rsid w:val="0AA80662"/>
    <w:rsid w:val="0AC560B6"/>
    <w:rsid w:val="0AD5466B"/>
    <w:rsid w:val="0AE1721F"/>
    <w:rsid w:val="0B2961E2"/>
    <w:rsid w:val="0B29B565"/>
    <w:rsid w:val="0B3AB9FE"/>
    <w:rsid w:val="0B3BE49F"/>
    <w:rsid w:val="0B3BE584"/>
    <w:rsid w:val="0B552C70"/>
    <w:rsid w:val="0B66237C"/>
    <w:rsid w:val="0B6AF5A5"/>
    <w:rsid w:val="0B8CE177"/>
    <w:rsid w:val="0B9145D3"/>
    <w:rsid w:val="0BC93802"/>
    <w:rsid w:val="0BDB6AEB"/>
    <w:rsid w:val="0C33A6F5"/>
    <w:rsid w:val="0C4B98F4"/>
    <w:rsid w:val="0C529B98"/>
    <w:rsid w:val="0C6F9E03"/>
    <w:rsid w:val="0C7BEFD6"/>
    <w:rsid w:val="0C909A1A"/>
    <w:rsid w:val="0C9BF3AA"/>
    <w:rsid w:val="0CA63FAA"/>
    <w:rsid w:val="0CBEF5DF"/>
    <w:rsid w:val="0CFCE015"/>
    <w:rsid w:val="0CFDB9C6"/>
    <w:rsid w:val="0D111B09"/>
    <w:rsid w:val="0D12F7DF"/>
    <w:rsid w:val="0D17DE42"/>
    <w:rsid w:val="0D196D36"/>
    <w:rsid w:val="0D331A1B"/>
    <w:rsid w:val="0D3D01AB"/>
    <w:rsid w:val="0D3F26C3"/>
    <w:rsid w:val="0D4E7DFB"/>
    <w:rsid w:val="0D5BB929"/>
    <w:rsid w:val="0D604A42"/>
    <w:rsid w:val="0D6695E3"/>
    <w:rsid w:val="0D6C7B09"/>
    <w:rsid w:val="0D891910"/>
    <w:rsid w:val="0DBAEDB7"/>
    <w:rsid w:val="0DBB6FA6"/>
    <w:rsid w:val="0DBF521D"/>
    <w:rsid w:val="0DDEC6BB"/>
    <w:rsid w:val="0DEB138F"/>
    <w:rsid w:val="0DF48893"/>
    <w:rsid w:val="0E0FD44B"/>
    <w:rsid w:val="0E1163BD"/>
    <w:rsid w:val="0E49EA34"/>
    <w:rsid w:val="0E59D5B4"/>
    <w:rsid w:val="0E5AF997"/>
    <w:rsid w:val="0E6E3B7A"/>
    <w:rsid w:val="0EBFCC44"/>
    <w:rsid w:val="0EDA1BBD"/>
    <w:rsid w:val="0EED633E"/>
    <w:rsid w:val="0EFEDB7E"/>
    <w:rsid w:val="0F0BBD53"/>
    <w:rsid w:val="0F466991"/>
    <w:rsid w:val="0F51B51D"/>
    <w:rsid w:val="0F9893A4"/>
    <w:rsid w:val="0FC1EB57"/>
    <w:rsid w:val="0FF88BF0"/>
    <w:rsid w:val="10154E5E"/>
    <w:rsid w:val="10216338"/>
    <w:rsid w:val="1038384D"/>
    <w:rsid w:val="10526E38"/>
    <w:rsid w:val="1056920B"/>
    <w:rsid w:val="105BD92A"/>
    <w:rsid w:val="10678F79"/>
    <w:rsid w:val="1067CE4A"/>
    <w:rsid w:val="107735ED"/>
    <w:rsid w:val="108A3C2E"/>
    <w:rsid w:val="10B820FD"/>
    <w:rsid w:val="10C9C004"/>
    <w:rsid w:val="10D3F3BE"/>
    <w:rsid w:val="10EE0D5C"/>
    <w:rsid w:val="10F2DD97"/>
    <w:rsid w:val="10FBC73C"/>
    <w:rsid w:val="10FCF62C"/>
    <w:rsid w:val="10FDDB54"/>
    <w:rsid w:val="11045599"/>
    <w:rsid w:val="11167080"/>
    <w:rsid w:val="11207291"/>
    <w:rsid w:val="1132DE2D"/>
    <w:rsid w:val="11457D66"/>
    <w:rsid w:val="1149C81E"/>
    <w:rsid w:val="115DB387"/>
    <w:rsid w:val="1175A7F2"/>
    <w:rsid w:val="118F2CE9"/>
    <w:rsid w:val="11AF87D4"/>
    <w:rsid w:val="11B67840"/>
    <w:rsid w:val="11C059EA"/>
    <w:rsid w:val="11C2972D"/>
    <w:rsid w:val="11D85A10"/>
    <w:rsid w:val="121B0CA9"/>
    <w:rsid w:val="1257223F"/>
    <w:rsid w:val="12809F0B"/>
    <w:rsid w:val="128B6D6A"/>
    <w:rsid w:val="128FB79C"/>
    <w:rsid w:val="129809AD"/>
    <w:rsid w:val="12ABB644"/>
    <w:rsid w:val="12EF7424"/>
    <w:rsid w:val="1337BB64"/>
    <w:rsid w:val="13661B84"/>
    <w:rsid w:val="1368C9FF"/>
    <w:rsid w:val="13829C08"/>
    <w:rsid w:val="138D3BD7"/>
    <w:rsid w:val="139B2DCA"/>
    <w:rsid w:val="13A1F855"/>
    <w:rsid w:val="13E6D469"/>
    <w:rsid w:val="13F8B328"/>
    <w:rsid w:val="13FE436C"/>
    <w:rsid w:val="140D247D"/>
    <w:rsid w:val="1423311F"/>
    <w:rsid w:val="1437458B"/>
    <w:rsid w:val="144EA9E2"/>
    <w:rsid w:val="1450DA68"/>
    <w:rsid w:val="145ECE4F"/>
    <w:rsid w:val="14735537"/>
    <w:rsid w:val="148177C4"/>
    <w:rsid w:val="1497F5F4"/>
    <w:rsid w:val="14A725BB"/>
    <w:rsid w:val="14BF31FA"/>
    <w:rsid w:val="14CA5146"/>
    <w:rsid w:val="14CC27F5"/>
    <w:rsid w:val="14D1B03B"/>
    <w:rsid w:val="14FD0AD5"/>
    <w:rsid w:val="151D0DA5"/>
    <w:rsid w:val="15213A65"/>
    <w:rsid w:val="154260BC"/>
    <w:rsid w:val="15730673"/>
    <w:rsid w:val="157A9443"/>
    <w:rsid w:val="15864736"/>
    <w:rsid w:val="159A89D3"/>
    <w:rsid w:val="15B168E8"/>
    <w:rsid w:val="15B8DC2B"/>
    <w:rsid w:val="15BFA692"/>
    <w:rsid w:val="15C57DB8"/>
    <w:rsid w:val="15CF7A84"/>
    <w:rsid w:val="15FCC5A5"/>
    <w:rsid w:val="16055618"/>
    <w:rsid w:val="16436656"/>
    <w:rsid w:val="1653A1B5"/>
    <w:rsid w:val="16767295"/>
    <w:rsid w:val="16A1324C"/>
    <w:rsid w:val="16C2A8B1"/>
    <w:rsid w:val="16C42256"/>
    <w:rsid w:val="16CA4812"/>
    <w:rsid w:val="16D23714"/>
    <w:rsid w:val="16ECA96D"/>
    <w:rsid w:val="16F496F3"/>
    <w:rsid w:val="170E6EF4"/>
    <w:rsid w:val="17239DF5"/>
    <w:rsid w:val="172FF580"/>
    <w:rsid w:val="1732EFD1"/>
    <w:rsid w:val="17352153"/>
    <w:rsid w:val="1738A6AD"/>
    <w:rsid w:val="176380DC"/>
    <w:rsid w:val="17693C7C"/>
    <w:rsid w:val="1769DFB1"/>
    <w:rsid w:val="176B4AE5"/>
    <w:rsid w:val="176D3614"/>
    <w:rsid w:val="176FAC0F"/>
    <w:rsid w:val="177F755D"/>
    <w:rsid w:val="17A0BD9C"/>
    <w:rsid w:val="17A19CE8"/>
    <w:rsid w:val="17C775C5"/>
    <w:rsid w:val="18063459"/>
    <w:rsid w:val="18080BE8"/>
    <w:rsid w:val="181C4833"/>
    <w:rsid w:val="181FFC09"/>
    <w:rsid w:val="18250616"/>
    <w:rsid w:val="18322891"/>
    <w:rsid w:val="183E319D"/>
    <w:rsid w:val="183E8019"/>
    <w:rsid w:val="1843C66C"/>
    <w:rsid w:val="18557843"/>
    <w:rsid w:val="1856A07E"/>
    <w:rsid w:val="1867A315"/>
    <w:rsid w:val="1869D740"/>
    <w:rsid w:val="186D8C8A"/>
    <w:rsid w:val="18758747"/>
    <w:rsid w:val="187DC1FE"/>
    <w:rsid w:val="187F0F91"/>
    <w:rsid w:val="18863A15"/>
    <w:rsid w:val="18874CCC"/>
    <w:rsid w:val="18BD8BCE"/>
    <w:rsid w:val="18FAE3A2"/>
    <w:rsid w:val="194281C4"/>
    <w:rsid w:val="1942BA76"/>
    <w:rsid w:val="195E3CBB"/>
    <w:rsid w:val="1960C13A"/>
    <w:rsid w:val="19866D13"/>
    <w:rsid w:val="19BF98A8"/>
    <w:rsid w:val="19CCEA06"/>
    <w:rsid w:val="19D196D7"/>
    <w:rsid w:val="19DB6604"/>
    <w:rsid w:val="19EF586E"/>
    <w:rsid w:val="1A0E3534"/>
    <w:rsid w:val="1A26594D"/>
    <w:rsid w:val="1A3231B1"/>
    <w:rsid w:val="1A4C507E"/>
    <w:rsid w:val="1A4F63C6"/>
    <w:rsid w:val="1A598BAC"/>
    <w:rsid w:val="1A60B309"/>
    <w:rsid w:val="1A89692C"/>
    <w:rsid w:val="1A8EA470"/>
    <w:rsid w:val="1A96AC30"/>
    <w:rsid w:val="1A96EF3D"/>
    <w:rsid w:val="1AAC1E59"/>
    <w:rsid w:val="1ACD23D4"/>
    <w:rsid w:val="1AD1C735"/>
    <w:rsid w:val="1AD3BC65"/>
    <w:rsid w:val="1ADB22E4"/>
    <w:rsid w:val="1AE905F3"/>
    <w:rsid w:val="1AF5D747"/>
    <w:rsid w:val="1B063503"/>
    <w:rsid w:val="1B07DF26"/>
    <w:rsid w:val="1B16C693"/>
    <w:rsid w:val="1B1FD26F"/>
    <w:rsid w:val="1B235E9D"/>
    <w:rsid w:val="1B24CAF6"/>
    <w:rsid w:val="1B389E5B"/>
    <w:rsid w:val="1B3DF2FA"/>
    <w:rsid w:val="1B488B9B"/>
    <w:rsid w:val="1B53A4BD"/>
    <w:rsid w:val="1B54437B"/>
    <w:rsid w:val="1B59BD44"/>
    <w:rsid w:val="1B833289"/>
    <w:rsid w:val="1B8BEEF3"/>
    <w:rsid w:val="1BA8C4B4"/>
    <w:rsid w:val="1BB75348"/>
    <w:rsid w:val="1BDDE192"/>
    <w:rsid w:val="1BE253D0"/>
    <w:rsid w:val="1BE3827A"/>
    <w:rsid w:val="1BFD4898"/>
    <w:rsid w:val="1C075BC1"/>
    <w:rsid w:val="1C0CBC14"/>
    <w:rsid w:val="1C387388"/>
    <w:rsid w:val="1C3EC0D5"/>
    <w:rsid w:val="1C44F5FE"/>
    <w:rsid w:val="1C65918F"/>
    <w:rsid w:val="1C693036"/>
    <w:rsid w:val="1C8DDC86"/>
    <w:rsid w:val="1CA5409F"/>
    <w:rsid w:val="1CAC22CE"/>
    <w:rsid w:val="1CB34727"/>
    <w:rsid w:val="1CB6782A"/>
    <w:rsid w:val="1CBD3C8B"/>
    <w:rsid w:val="1CCE6089"/>
    <w:rsid w:val="1CDAF1A9"/>
    <w:rsid w:val="1CDE9E87"/>
    <w:rsid w:val="1D051B32"/>
    <w:rsid w:val="1D24A9EF"/>
    <w:rsid w:val="1D26A75B"/>
    <w:rsid w:val="1D2E7759"/>
    <w:rsid w:val="1D464988"/>
    <w:rsid w:val="1D48F786"/>
    <w:rsid w:val="1D79EE72"/>
    <w:rsid w:val="1D9A3DD8"/>
    <w:rsid w:val="1DB8C901"/>
    <w:rsid w:val="1DB8E642"/>
    <w:rsid w:val="1DEAF182"/>
    <w:rsid w:val="1E07AC9C"/>
    <w:rsid w:val="1E12062C"/>
    <w:rsid w:val="1E149A79"/>
    <w:rsid w:val="1E1F7A98"/>
    <w:rsid w:val="1E3D430E"/>
    <w:rsid w:val="1E3EF7F4"/>
    <w:rsid w:val="1E51F978"/>
    <w:rsid w:val="1E528860"/>
    <w:rsid w:val="1E866F15"/>
    <w:rsid w:val="1E9799F9"/>
    <w:rsid w:val="1EAAC1AD"/>
    <w:rsid w:val="1EAB8549"/>
    <w:rsid w:val="1EB0E212"/>
    <w:rsid w:val="1ECABBEE"/>
    <w:rsid w:val="1EDE5BC0"/>
    <w:rsid w:val="1EDF8577"/>
    <w:rsid w:val="1F30D498"/>
    <w:rsid w:val="1F3FAA56"/>
    <w:rsid w:val="1F4412E7"/>
    <w:rsid w:val="1F4BEA7A"/>
    <w:rsid w:val="1F6E93E1"/>
    <w:rsid w:val="1F8A5526"/>
    <w:rsid w:val="1F9096E3"/>
    <w:rsid w:val="1FADFCEE"/>
    <w:rsid w:val="1FD7B411"/>
    <w:rsid w:val="206B6FDF"/>
    <w:rsid w:val="20976CB6"/>
    <w:rsid w:val="20A1BA86"/>
    <w:rsid w:val="20B011D0"/>
    <w:rsid w:val="20B6602C"/>
    <w:rsid w:val="20B6BAFF"/>
    <w:rsid w:val="20C63960"/>
    <w:rsid w:val="20F9E6BB"/>
    <w:rsid w:val="21076D52"/>
    <w:rsid w:val="211D9637"/>
    <w:rsid w:val="2138AFB5"/>
    <w:rsid w:val="2151D9F1"/>
    <w:rsid w:val="2158794D"/>
    <w:rsid w:val="215AC0BC"/>
    <w:rsid w:val="216390EE"/>
    <w:rsid w:val="2187842B"/>
    <w:rsid w:val="21880780"/>
    <w:rsid w:val="21B15824"/>
    <w:rsid w:val="21B43CD9"/>
    <w:rsid w:val="21CD2843"/>
    <w:rsid w:val="21FDDCAC"/>
    <w:rsid w:val="2201D20B"/>
    <w:rsid w:val="2207D848"/>
    <w:rsid w:val="220DA4DE"/>
    <w:rsid w:val="221FA365"/>
    <w:rsid w:val="2230EE2C"/>
    <w:rsid w:val="2240BFAA"/>
    <w:rsid w:val="225D6836"/>
    <w:rsid w:val="226429DC"/>
    <w:rsid w:val="22692DDB"/>
    <w:rsid w:val="2281F096"/>
    <w:rsid w:val="229294AA"/>
    <w:rsid w:val="2297C98C"/>
    <w:rsid w:val="22AF427D"/>
    <w:rsid w:val="22D2E150"/>
    <w:rsid w:val="22DE4389"/>
    <w:rsid w:val="22E4287E"/>
    <w:rsid w:val="22F68050"/>
    <w:rsid w:val="22FCCEAC"/>
    <w:rsid w:val="22FCCFD1"/>
    <w:rsid w:val="23244787"/>
    <w:rsid w:val="23249EF9"/>
    <w:rsid w:val="232DC407"/>
    <w:rsid w:val="2337F6F5"/>
    <w:rsid w:val="2341F771"/>
    <w:rsid w:val="235FE3AF"/>
    <w:rsid w:val="2367ECA9"/>
    <w:rsid w:val="23781204"/>
    <w:rsid w:val="238D04D8"/>
    <w:rsid w:val="23CEF60C"/>
    <w:rsid w:val="241CF9EB"/>
    <w:rsid w:val="2422F1D2"/>
    <w:rsid w:val="2425CB0A"/>
    <w:rsid w:val="2435D6C4"/>
    <w:rsid w:val="243BCB3E"/>
    <w:rsid w:val="244FAE51"/>
    <w:rsid w:val="244FDE03"/>
    <w:rsid w:val="245ED681"/>
    <w:rsid w:val="2489F741"/>
    <w:rsid w:val="249D6183"/>
    <w:rsid w:val="24A50F85"/>
    <w:rsid w:val="24B1891C"/>
    <w:rsid w:val="24E5F7FA"/>
    <w:rsid w:val="24EB816C"/>
    <w:rsid w:val="24F0CFA2"/>
    <w:rsid w:val="24F19D15"/>
    <w:rsid w:val="24F60CED"/>
    <w:rsid w:val="24FBB410"/>
    <w:rsid w:val="251B69AE"/>
    <w:rsid w:val="256BC8DD"/>
    <w:rsid w:val="25959A08"/>
    <w:rsid w:val="25A16B89"/>
    <w:rsid w:val="25A921CC"/>
    <w:rsid w:val="25C0615D"/>
    <w:rsid w:val="25C4E692"/>
    <w:rsid w:val="25CC0179"/>
    <w:rsid w:val="25E4B821"/>
    <w:rsid w:val="26014DD9"/>
    <w:rsid w:val="2605B61C"/>
    <w:rsid w:val="26218A8F"/>
    <w:rsid w:val="2626B795"/>
    <w:rsid w:val="263699A0"/>
    <w:rsid w:val="2664CC85"/>
    <w:rsid w:val="269FD81A"/>
    <w:rsid w:val="26BEAB82"/>
    <w:rsid w:val="26CF81DF"/>
    <w:rsid w:val="26F9B3AA"/>
    <w:rsid w:val="271F00A2"/>
    <w:rsid w:val="27372A81"/>
    <w:rsid w:val="2751AE6F"/>
    <w:rsid w:val="2781D932"/>
    <w:rsid w:val="27A4BFA0"/>
    <w:rsid w:val="27AA1157"/>
    <w:rsid w:val="27B71772"/>
    <w:rsid w:val="27BE0F03"/>
    <w:rsid w:val="27CFB2EF"/>
    <w:rsid w:val="27E49723"/>
    <w:rsid w:val="27F9489F"/>
    <w:rsid w:val="2815861C"/>
    <w:rsid w:val="281B80B5"/>
    <w:rsid w:val="282403E6"/>
    <w:rsid w:val="2833AA4F"/>
    <w:rsid w:val="2841CD22"/>
    <w:rsid w:val="28429E68"/>
    <w:rsid w:val="288596BB"/>
    <w:rsid w:val="288D8346"/>
    <w:rsid w:val="28A331A5"/>
    <w:rsid w:val="28D4B02B"/>
    <w:rsid w:val="290A8E6D"/>
    <w:rsid w:val="2934CA85"/>
    <w:rsid w:val="2937ABFA"/>
    <w:rsid w:val="293DC25C"/>
    <w:rsid w:val="295DBCA7"/>
    <w:rsid w:val="29700C3F"/>
    <w:rsid w:val="2980FEFC"/>
    <w:rsid w:val="2989976B"/>
    <w:rsid w:val="298E2848"/>
    <w:rsid w:val="299F4732"/>
    <w:rsid w:val="29A05E64"/>
    <w:rsid w:val="29C0A502"/>
    <w:rsid w:val="29DD9D83"/>
    <w:rsid w:val="29E0CB39"/>
    <w:rsid w:val="2A206384"/>
    <w:rsid w:val="2A40C7E8"/>
    <w:rsid w:val="2A6D5196"/>
    <w:rsid w:val="2A72BE1E"/>
    <w:rsid w:val="2A770A01"/>
    <w:rsid w:val="2A7E047B"/>
    <w:rsid w:val="2AA3DEED"/>
    <w:rsid w:val="2AB4A24B"/>
    <w:rsid w:val="2ABCD819"/>
    <w:rsid w:val="2AC4EC78"/>
    <w:rsid w:val="2ACC5CE6"/>
    <w:rsid w:val="2AEDF01A"/>
    <w:rsid w:val="2AF0E266"/>
    <w:rsid w:val="2AF5A8A0"/>
    <w:rsid w:val="2AF98D08"/>
    <w:rsid w:val="2AFF085B"/>
    <w:rsid w:val="2B0AA8AE"/>
    <w:rsid w:val="2B0C0934"/>
    <w:rsid w:val="2B66AC85"/>
    <w:rsid w:val="2B7090B4"/>
    <w:rsid w:val="2B8EF577"/>
    <w:rsid w:val="2BA71867"/>
    <w:rsid w:val="2BA99129"/>
    <w:rsid w:val="2BB0E737"/>
    <w:rsid w:val="2BB9D2E6"/>
    <w:rsid w:val="2BDC3428"/>
    <w:rsid w:val="2C32E064"/>
    <w:rsid w:val="2C4162E4"/>
    <w:rsid w:val="2C4DB85F"/>
    <w:rsid w:val="2C6BD3CF"/>
    <w:rsid w:val="2C8622DD"/>
    <w:rsid w:val="2C91FB30"/>
    <w:rsid w:val="2CC8DD4E"/>
    <w:rsid w:val="2CE3349B"/>
    <w:rsid w:val="2D1B342C"/>
    <w:rsid w:val="2D2A4D96"/>
    <w:rsid w:val="2D2CFA49"/>
    <w:rsid w:val="2D362869"/>
    <w:rsid w:val="2D54A349"/>
    <w:rsid w:val="2D577B00"/>
    <w:rsid w:val="2D6626A4"/>
    <w:rsid w:val="2DBF1199"/>
    <w:rsid w:val="2E007EB1"/>
    <w:rsid w:val="2E06EC47"/>
    <w:rsid w:val="2E25F652"/>
    <w:rsid w:val="2E43E7E5"/>
    <w:rsid w:val="2E4DA5D8"/>
    <w:rsid w:val="2E582E3F"/>
    <w:rsid w:val="2E598B39"/>
    <w:rsid w:val="2E750471"/>
    <w:rsid w:val="2E879A6E"/>
    <w:rsid w:val="2EA4D317"/>
    <w:rsid w:val="2EB81256"/>
    <w:rsid w:val="2EBC9415"/>
    <w:rsid w:val="2EC76552"/>
    <w:rsid w:val="2EF88286"/>
    <w:rsid w:val="2EF94A9F"/>
    <w:rsid w:val="2EFA67C7"/>
    <w:rsid w:val="2EFEB900"/>
    <w:rsid w:val="2F175ECA"/>
    <w:rsid w:val="2F28A62E"/>
    <w:rsid w:val="2F3F707E"/>
    <w:rsid w:val="2F41FFC7"/>
    <w:rsid w:val="2F42BE70"/>
    <w:rsid w:val="2F54DA62"/>
    <w:rsid w:val="2F6149A4"/>
    <w:rsid w:val="2F915D95"/>
    <w:rsid w:val="2F992A26"/>
    <w:rsid w:val="2FBBECF0"/>
    <w:rsid w:val="2FD1F2C2"/>
    <w:rsid w:val="2FD36351"/>
    <w:rsid w:val="2FF6E18E"/>
    <w:rsid w:val="30040B0D"/>
    <w:rsid w:val="30285759"/>
    <w:rsid w:val="303FC538"/>
    <w:rsid w:val="30497D5E"/>
    <w:rsid w:val="304B72AE"/>
    <w:rsid w:val="3053EE77"/>
    <w:rsid w:val="306B8013"/>
    <w:rsid w:val="30713F4A"/>
    <w:rsid w:val="307517CB"/>
    <w:rsid w:val="30885992"/>
    <w:rsid w:val="309AC117"/>
    <w:rsid w:val="309C3E3D"/>
    <w:rsid w:val="30B0096C"/>
    <w:rsid w:val="30EC2772"/>
    <w:rsid w:val="311863F6"/>
    <w:rsid w:val="31320460"/>
    <w:rsid w:val="314EF499"/>
    <w:rsid w:val="31653982"/>
    <w:rsid w:val="316CB5A9"/>
    <w:rsid w:val="316D7F82"/>
    <w:rsid w:val="3198D4D7"/>
    <w:rsid w:val="31AF63AA"/>
    <w:rsid w:val="31BE0A4C"/>
    <w:rsid w:val="31C0C7FE"/>
    <w:rsid w:val="31D4BAB4"/>
    <w:rsid w:val="31E4F9D2"/>
    <w:rsid w:val="320655FE"/>
    <w:rsid w:val="3206F39A"/>
    <w:rsid w:val="321B4EB4"/>
    <w:rsid w:val="325DD35A"/>
    <w:rsid w:val="328E870D"/>
    <w:rsid w:val="32AFC5B3"/>
    <w:rsid w:val="32B1D661"/>
    <w:rsid w:val="32C6E2E2"/>
    <w:rsid w:val="32DB6147"/>
    <w:rsid w:val="32DC0A74"/>
    <w:rsid w:val="32E2F0FC"/>
    <w:rsid w:val="32E9046E"/>
    <w:rsid w:val="32E97285"/>
    <w:rsid w:val="33051734"/>
    <w:rsid w:val="3308A72E"/>
    <w:rsid w:val="33122750"/>
    <w:rsid w:val="33154870"/>
    <w:rsid w:val="3327A4CA"/>
    <w:rsid w:val="33611F5A"/>
    <w:rsid w:val="3362B71C"/>
    <w:rsid w:val="337900D4"/>
    <w:rsid w:val="338AAFC0"/>
    <w:rsid w:val="33909CB0"/>
    <w:rsid w:val="33A84E03"/>
    <w:rsid w:val="33C39E49"/>
    <w:rsid w:val="33D6CD27"/>
    <w:rsid w:val="33F04C82"/>
    <w:rsid w:val="33F861E0"/>
    <w:rsid w:val="33FD9777"/>
    <w:rsid w:val="340C0198"/>
    <w:rsid w:val="3414C69B"/>
    <w:rsid w:val="342257A5"/>
    <w:rsid w:val="3425C706"/>
    <w:rsid w:val="343414AB"/>
    <w:rsid w:val="343B5BFF"/>
    <w:rsid w:val="344078C4"/>
    <w:rsid w:val="34519ECD"/>
    <w:rsid w:val="34689CF8"/>
    <w:rsid w:val="3478B7F6"/>
    <w:rsid w:val="3496FC3B"/>
    <w:rsid w:val="34A48465"/>
    <w:rsid w:val="34AF0AD5"/>
    <w:rsid w:val="34BCA6EC"/>
    <w:rsid w:val="34C88E69"/>
    <w:rsid w:val="34F18BB3"/>
    <w:rsid w:val="35214FE5"/>
    <w:rsid w:val="35365D0A"/>
    <w:rsid w:val="3546D5CD"/>
    <w:rsid w:val="3562ABD0"/>
    <w:rsid w:val="35B35B85"/>
    <w:rsid w:val="35C6D676"/>
    <w:rsid w:val="35E3EFE9"/>
    <w:rsid w:val="35F43939"/>
    <w:rsid w:val="3610E964"/>
    <w:rsid w:val="362532CA"/>
    <w:rsid w:val="36442D35"/>
    <w:rsid w:val="368010AA"/>
    <w:rsid w:val="3697F8E1"/>
    <w:rsid w:val="369ED322"/>
    <w:rsid w:val="36AD4AEC"/>
    <w:rsid w:val="36B7029B"/>
    <w:rsid w:val="36CC236C"/>
    <w:rsid w:val="36E181D6"/>
    <w:rsid w:val="36ED17D7"/>
    <w:rsid w:val="372CB055"/>
    <w:rsid w:val="37689BBE"/>
    <w:rsid w:val="37964341"/>
    <w:rsid w:val="37C5513D"/>
    <w:rsid w:val="37D4ADD7"/>
    <w:rsid w:val="37D543EC"/>
    <w:rsid w:val="37FB28AB"/>
    <w:rsid w:val="37FD5F0F"/>
    <w:rsid w:val="380F0AFD"/>
    <w:rsid w:val="3822F1EA"/>
    <w:rsid w:val="38344A09"/>
    <w:rsid w:val="3839A803"/>
    <w:rsid w:val="3841232B"/>
    <w:rsid w:val="384DB4CE"/>
    <w:rsid w:val="384DF72E"/>
    <w:rsid w:val="384F264B"/>
    <w:rsid w:val="3867D772"/>
    <w:rsid w:val="387A14A0"/>
    <w:rsid w:val="387CF7E2"/>
    <w:rsid w:val="3888401F"/>
    <w:rsid w:val="3888E7F2"/>
    <w:rsid w:val="389E5D4F"/>
    <w:rsid w:val="38B127E8"/>
    <w:rsid w:val="38B2AAA6"/>
    <w:rsid w:val="38C25E18"/>
    <w:rsid w:val="38C5CBCD"/>
    <w:rsid w:val="3908AD8F"/>
    <w:rsid w:val="39274ADE"/>
    <w:rsid w:val="39318984"/>
    <w:rsid w:val="394D7AE6"/>
    <w:rsid w:val="3953583D"/>
    <w:rsid w:val="395A3768"/>
    <w:rsid w:val="3962A58A"/>
    <w:rsid w:val="3963C8F9"/>
    <w:rsid w:val="398080EF"/>
    <w:rsid w:val="399508F9"/>
    <w:rsid w:val="39961388"/>
    <w:rsid w:val="39A3ACAC"/>
    <w:rsid w:val="39B7B63E"/>
    <w:rsid w:val="39CC2559"/>
    <w:rsid w:val="39D4736C"/>
    <w:rsid w:val="39E694A0"/>
    <w:rsid w:val="39EAAEAB"/>
    <w:rsid w:val="39EB1D50"/>
    <w:rsid w:val="39F4C108"/>
    <w:rsid w:val="3A562C5A"/>
    <w:rsid w:val="3A7F1183"/>
    <w:rsid w:val="3A825B4C"/>
    <w:rsid w:val="3A8E70A3"/>
    <w:rsid w:val="3A9D311B"/>
    <w:rsid w:val="3ACAA255"/>
    <w:rsid w:val="3AE6B9F7"/>
    <w:rsid w:val="3AF19508"/>
    <w:rsid w:val="3AF9C845"/>
    <w:rsid w:val="3AFE254F"/>
    <w:rsid w:val="3B309BF1"/>
    <w:rsid w:val="3B33B1E1"/>
    <w:rsid w:val="3B54982A"/>
    <w:rsid w:val="3B662D4E"/>
    <w:rsid w:val="3BA036A7"/>
    <w:rsid w:val="3BC8F946"/>
    <w:rsid w:val="3BCEE4FD"/>
    <w:rsid w:val="3BD1ED54"/>
    <w:rsid w:val="3BD5B407"/>
    <w:rsid w:val="3C0112D4"/>
    <w:rsid w:val="3C11E3DB"/>
    <w:rsid w:val="3C2A6D63"/>
    <w:rsid w:val="3C62A2AC"/>
    <w:rsid w:val="3C6CC44D"/>
    <w:rsid w:val="3C797077"/>
    <w:rsid w:val="3C93C5D6"/>
    <w:rsid w:val="3C99C284"/>
    <w:rsid w:val="3CE64781"/>
    <w:rsid w:val="3CEA18F7"/>
    <w:rsid w:val="3CF29747"/>
    <w:rsid w:val="3D0A5534"/>
    <w:rsid w:val="3D31BD7A"/>
    <w:rsid w:val="3D3B20F6"/>
    <w:rsid w:val="3D6D9B30"/>
    <w:rsid w:val="3D9175F3"/>
    <w:rsid w:val="3D964DED"/>
    <w:rsid w:val="3D99F822"/>
    <w:rsid w:val="3DA2EADF"/>
    <w:rsid w:val="3DBB0216"/>
    <w:rsid w:val="3DEE7AB6"/>
    <w:rsid w:val="3E23DD3C"/>
    <w:rsid w:val="3E2DE30E"/>
    <w:rsid w:val="3E3C2608"/>
    <w:rsid w:val="3E58D69D"/>
    <w:rsid w:val="3E859DD3"/>
    <w:rsid w:val="3E878A27"/>
    <w:rsid w:val="3E8B09FC"/>
    <w:rsid w:val="3EA75FE9"/>
    <w:rsid w:val="3EAB6D3A"/>
    <w:rsid w:val="3EB0E080"/>
    <w:rsid w:val="3EB377D4"/>
    <w:rsid w:val="3EBF4761"/>
    <w:rsid w:val="3ED16223"/>
    <w:rsid w:val="3EF1E4E9"/>
    <w:rsid w:val="3F055864"/>
    <w:rsid w:val="3F06EA66"/>
    <w:rsid w:val="3F15310D"/>
    <w:rsid w:val="3F29D139"/>
    <w:rsid w:val="3F2C0FB0"/>
    <w:rsid w:val="3F728B39"/>
    <w:rsid w:val="3F949691"/>
    <w:rsid w:val="3F9C4668"/>
    <w:rsid w:val="3FC16D5B"/>
    <w:rsid w:val="3FE46DB6"/>
    <w:rsid w:val="4023AEF9"/>
    <w:rsid w:val="402889BD"/>
    <w:rsid w:val="4033C5ED"/>
    <w:rsid w:val="40604A8C"/>
    <w:rsid w:val="406C7021"/>
    <w:rsid w:val="40A26FF2"/>
    <w:rsid w:val="40BDBC8B"/>
    <w:rsid w:val="410BE295"/>
    <w:rsid w:val="41626251"/>
    <w:rsid w:val="418DE333"/>
    <w:rsid w:val="41A8FCB8"/>
    <w:rsid w:val="41C7AEEC"/>
    <w:rsid w:val="4226B2C4"/>
    <w:rsid w:val="4238CEF5"/>
    <w:rsid w:val="425D5F78"/>
    <w:rsid w:val="4265A9F1"/>
    <w:rsid w:val="427FCC1D"/>
    <w:rsid w:val="4286AF96"/>
    <w:rsid w:val="42BE18CC"/>
    <w:rsid w:val="42DD64FE"/>
    <w:rsid w:val="430C94DF"/>
    <w:rsid w:val="43164290"/>
    <w:rsid w:val="4316AA02"/>
    <w:rsid w:val="431F658F"/>
    <w:rsid w:val="4320CAA4"/>
    <w:rsid w:val="432750FD"/>
    <w:rsid w:val="432A4B92"/>
    <w:rsid w:val="432DC0E5"/>
    <w:rsid w:val="434206CA"/>
    <w:rsid w:val="436F74CC"/>
    <w:rsid w:val="437D8C36"/>
    <w:rsid w:val="43C1F33F"/>
    <w:rsid w:val="43C6A595"/>
    <w:rsid w:val="43FBC44C"/>
    <w:rsid w:val="4429112B"/>
    <w:rsid w:val="443A99B2"/>
    <w:rsid w:val="443CADB3"/>
    <w:rsid w:val="444C32BD"/>
    <w:rsid w:val="4490FF15"/>
    <w:rsid w:val="44BC365E"/>
    <w:rsid w:val="44C0096B"/>
    <w:rsid w:val="44DE5D61"/>
    <w:rsid w:val="44EE35DD"/>
    <w:rsid w:val="4500F728"/>
    <w:rsid w:val="45466D09"/>
    <w:rsid w:val="458E2AAD"/>
    <w:rsid w:val="45955359"/>
    <w:rsid w:val="4598593E"/>
    <w:rsid w:val="45BB710E"/>
    <w:rsid w:val="45C3C7E5"/>
    <w:rsid w:val="45C8D208"/>
    <w:rsid w:val="45D9C0BE"/>
    <w:rsid w:val="45E7CD23"/>
    <w:rsid w:val="45EF8CF9"/>
    <w:rsid w:val="45FBB7D7"/>
    <w:rsid w:val="46074879"/>
    <w:rsid w:val="46114EA7"/>
    <w:rsid w:val="46212025"/>
    <w:rsid w:val="46226865"/>
    <w:rsid w:val="4646F72D"/>
    <w:rsid w:val="4682D2A1"/>
    <w:rsid w:val="46929C0C"/>
    <w:rsid w:val="46940D78"/>
    <w:rsid w:val="4694AF88"/>
    <w:rsid w:val="46AB1157"/>
    <w:rsid w:val="46AE05B4"/>
    <w:rsid w:val="46C1097E"/>
    <w:rsid w:val="46C9A167"/>
    <w:rsid w:val="46CD7354"/>
    <w:rsid w:val="46D5DC5C"/>
    <w:rsid w:val="46D6B6B6"/>
    <w:rsid w:val="4732B6CB"/>
    <w:rsid w:val="47373D03"/>
    <w:rsid w:val="4744D917"/>
    <w:rsid w:val="4753172C"/>
    <w:rsid w:val="47583EFD"/>
    <w:rsid w:val="4761BCD5"/>
    <w:rsid w:val="47766DC5"/>
    <w:rsid w:val="477C6563"/>
    <w:rsid w:val="477FEDDE"/>
    <w:rsid w:val="478A47F1"/>
    <w:rsid w:val="4793E380"/>
    <w:rsid w:val="47B42663"/>
    <w:rsid w:val="47DFD04A"/>
    <w:rsid w:val="47E1A9F9"/>
    <w:rsid w:val="47F05077"/>
    <w:rsid w:val="482EAE0C"/>
    <w:rsid w:val="4843C5D8"/>
    <w:rsid w:val="485357C0"/>
    <w:rsid w:val="48536B99"/>
    <w:rsid w:val="4853765E"/>
    <w:rsid w:val="4854DF43"/>
    <w:rsid w:val="4854ECE9"/>
    <w:rsid w:val="4863A9AC"/>
    <w:rsid w:val="486AFAD9"/>
    <w:rsid w:val="487495E3"/>
    <w:rsid w:val="4879AB94"/>
    <w:rsid w:val="48A8D425"/>
    <w:rsid w:val="48B24480"/>
    <w:rsid w:val="48B97008"/>
    <w:rsid w:val="48CF51FB"/>
    <w:rsid w:val="48DD1646"/>
    <w:rsid w:val="49024DE8"/>
    <w:rsid w:val="4907B227"/>
    <w:rsid w:val="4912E729"/>
    <w:rsid w:val="492C9007"/>
    <w:rsid w:val="4937B01F"/>
    <w:rsid w:val="4943915C"/>
    <w:rsid w:val="4962DC1B"/>
    <w:rsid w:val="49635746"/>
    <w:rsid w:val="4973BA58"/>
    <w:rsid w:val="497C6165"/>
    <w:rsid w:val="49838C5C"/>
    <w:rsid w:val="49A18E37"/>
    <w:rsid w:val="49A43DB7"/>
    <w:rsid w:val="49C9CD1A"/>
    <w:rsid w:val="49E11ACE"/>
    <w:rsid w:val="49FD77F0"/>
    <w:rsid w:val="4A0CE6BC"/>
    <w:rsid w:val="4A1324CF"/>
    <w:rsid w:val="4A1BF28A"/>
    <w:rsid w:val="4A336780"/>
    <w:rsid w:val="4A394FCA"/>
    <w:rsid w:val="4A3E0807"/>
    <w:rsid w:val="4A584FD7"/>
    <w:rsid w:val="4A69B0C6"/>
    <w:rsid w:val="4A6C5D33"/>
    <w:rsid w:val="4A816AAA"/>
    <w:rsid w:val="4A8674A0"/>
    <w:rsid w:val="4AAFAE6F"/>
    <w:rsid w:val="4AB8E48B"/>
    <w:rsid w:val="4ABE7B39"/>
    <w:rsid w:val="4B2C50CA"/>
    <w:rsid w:val="4B317869"/>
    <w:rsid w:val="4B782FCF"/>
    <w:rsid w:val="4B7BEB56"/>
    <w:rsid w:val="4B85B095"/>
    <w:rsid w:val="4BA3A3FE"/>
    <w:rsid w:val="4BD542C9"/>
    <w:rsid w:val="4BDA75BC"/>
    <w:rsid w:val="4BEF0E99"/>
    <w:rsid w:val="4BF88FAA"/>
    <w:rsid w:val="4BFC2623"/>
    <w:rsid w:val="4C0216AF"/>
    <w:rsid w:val="4C1BDA45"/>
    <w:rsid w:val="4C227C5A"/>
    <w:rsid w:val="4C2F0F7A"/>
    <w:rsid w:val="4C370E8E"/>
    <w:rsid w:val="4C3F602B"/>
    <w:rsid w:val="4C4B4D97"/>
    <w:rsid w:val="4C5557D9"/>
    <w:rsid w:val="4C615268"/>
    <w:rsid w:val="4C692975"/>
    <w:rsid w:val="4CA685F4"/>
    <w:rsid w:val="4CBD83CA"/>
    <w:rsid w:val="4CD957CC"/>
    <w:rsid w:val="4CE253DA"/>
    <w:rsid w:val="4CF28C29"/>
    <w:rsid w:val="4D0AB5CE"/>
    <w:rsid w:val="4D2E8711"/>
    <w:rsid w:val="4D3974B1"/>
    <w:rsid w:val="4D3F5F83"/>
    <w:rsid w:val="4D43551A"/>
    <w:rsid w:val="4D464C96"/>
    <w:rsid w:val="4D4D8D77"/>
    <w:rsid w:val="4D5953B0"/>
    <w:rsid w:val="4D80BA51"/>
    <w:rsid w:val="4D912B8D"/>
    <w:rsid w:val="4D9213A6"/>
    <w:rsid w:val="4DA70B4C"/>
    <w:rsid w:val="4DF3ED03"/>
    <w:rsid w:val="4E09B91F"/>
    <w:rsid w:val="4E0CFCAD"/>
    <w:rsid w:val="4E116ED2"/>
    <w:rsid w:val="4E214929"/>
    <w:rsid w:val="4E28935E"/>
    <w:rsid w:val="4E418240"/>
    <w:rsid w:val="4E47BEA7"/>
    <w:rsid w:val="4E495052"/>
    <w:rsid w:val="4E4B5D6C"/>
    <w:rsid w:val="4E511E62"/>
    <w:rsid w:val="4E61E246"/>
    <w:rsid w:val="4E6826A1"/>
    <w:rsid w:val="4E6C0650"/>
    <w:rsid w:val="4E719C80"/>
    <w:rsid w:val="4E73135F"/>
    <w:rsid w:val="4E7D763A"/>
    <w:rsid w:val="4EA0CF54"/>
    <w:rsid w:val="4EA2C92A"/>
    <w:rsid w:val="4ECEE63D"/>
    <w:rsid w:val="4ED651D4"/>
    <w:rsid w:val="4EF16541"/>
    <w:rsid w:val="4F297E9A"/>
    <w:rsid w:val="4F2A8905"/>
    <w:rsid w:val="4F2BD83A"/>
    <w:rsid w:val="4F383F2E"/>
    <w:rsid w:val="4F3BBACD"/>
    <w:rsid w:val="4F3F4AD8"/>
    <w:rsid w:val="4F599701"/>
    <w:rsid w:val="4F799A12"/>
    <w:rsid w:val="4F7A0EEF"/>
    <w:rsid w:val="4F83B314"/>
    <w:rsid w:val="4F96BDD8"/>
    <w:rsid w:val="4F9C0528"/>
    <w:rsid w:val="4FA7AAB8"/>
    <w:rsid w:val="4FB1DB59"/>
    <w:rsid w:val="4FBE08C4"/>
    <w:rsid w:val="4FD58958"/>
    <w:rsid w:val="4FDA6FCC"/>
    <w:rsid w:val="4FE49B27"/>
    <w:rsid w:val="502A31A7"/>
    <w:rsid w:val="505C9B41"/>
    <w:rsid w:val="50637714"/>
    <w:rsid w:val="5068A6E3"/>
    <w:rsid w:val="5078FC1D"/>
    <w:rsid w:val="50989399"/>
    <w:rsid w:val="50A39506"/>
    <w:rsid w:val="512AC13A"/>
    <w:rsid w:val="5162C519"/>
    <w:rsid w:val="517200C0"/>
    <w:rsid w:val="518554B1"/>
    <w:rsid w:val="51C64EB4"/>
    <w:rsid w:val="51DF1828"/>
    <w:rsid w:val="51EF84FA"/>
    <w:rsid w:val="52011D45"/>
    <w:rsid w:val="5202B605"/>
    <w:rsid w:val="521D880E"/>
    <w:rsid w:val="5224085E"/>
    <w:rsid w:val="52435E92"/>
    <w:rsid w:val="5246C4B8"/>
    <w:rsid w:val="52470118"/>
    <w:rsid w:val="524B9F59"/>
    <w:rsid w:val="524CD3D6"/>
    <w:rsid w:val="5253B16B"/>
    <w:rsid w:val="5264BA6C"/>
    <w:rsid w:val="528C166C"/>
    <w:rsid w:val="52DDB114"/>
    <w:rsid w:val="52E2663B"/>
    <w:rsid w:val="52E645BD"/>
    <w:rsid w:val="52E924A4"/>
    <w:rsid w:val="52F66267"/>
    <w:rsid w:val="530A8984"/>
    <w:rsid w:val="5314E845"/>
    <w:rsid w:val="5324EB8D"/>
    <w:rsid w:val="5326DFCC"/>
    <w:rsid w:val="5328A433"/>
    <w:rsid w:val="532AF09F"/>
    <w:rsid w:val="532D45D2"/>
    <w:rsid w:val="532D50DD"/>
    <w:rsid w:val="53590C50"/>
    <w:rsid w:val="535DF7E9"/>
    <w:rsid w:val="536116C4"/>
    <w:rsid w:val="5361B973"/>
    <w:rsid w:val="53757CFF"/>
    <w:rsid w:val="5378A255"/>
    <w:rsid w:val="53A315D0"/>
    <w:rsid w:val="53BBB3D8"/>
    <w:rsid w:val="53BFF4D4"/>
    <w:rsid w:val="53C01249"/>
    <w:rsid w:val="53D05DEF"/>
    <w:rsid w:val="53D7ACF0"/>
    <w:rsid w:val="53ECD71E"/>
    <w:rsid w:val="53FF2642"/>
    <w:rsid w:val="5413AFA2"/>
    <w:rsid w:val="54237122"/>
    <w:rsid w:val="5430567D"/>
    <w:rsid w:val="54347A23"/>
    <w:rsid w:val="5453A240"/>
    <w:rsid w:val="5457E0FF"/>
    <w:rsid w:val="5485FC18"/>
    <w:rsid w:val="54A47656"/>
    <w:rsid w:val="54A929F3"/>
    <w:rsid w:val="54CFEC4E"/>
    <w:rsid w:val="54E9D0AE"/>
    <w:rsid w:val="54FF2640"/>
    <w:rsid w:val="550CCF38"/>
    <w:rsid w:val="55226F2D"/>
    <w:rsid w:val="5528E3F6"/>
    <w:rsid w:val="552C51D8"/>
    <w:rsid w:val="554D6BF7"/>
    <w:rsid w:val="5554669F"/>
    <w:rsid w:val="555B1861"/>
    <w:rsid w:val="5599E122"/>
    <w:rsid w:val="559A5290"/>
    <w:rsid w:val="559F81DC"/>
    <w:rsid w:val="55A1D572"/>
    <w:rsid w:val="55B6731B"/>
    <w:rsid w:val="55F88CE8"/>
    <w:rsid w:val="55FEB716"/>
    <w:rsid w:val="5624957B"/>
    <w:rsid w:val="5629F66D"/>
    <w:rsid w:val="56318512"/>
    <w:rsid w:val="563DDE6C"/>
    <w:rsid w:val="56453F12"/>
    <w:rsid w:val="5645E056"/>
    <w:rsid w:val="5654F23C"/>
    <w:rsid w:val="5680F994"/>
    <w:rsid w:val="568F5540"/>
    <w:rsid w:val="569762D4"/>
    <w:rsid w:val="56A6C798"/>
    <w:rsid w:val="56B5E2C4"/>
    <w:rsid w:val="57104C2A"/>
    <w:rsid w:val="57408E8C"/>
    <w:rsid w:val="57630D69"/>
    <w:rsid w:val="57668AE6"/>
    <w:rsid w:val="57696FF4"/>
    <w:rsid w:val="576D159C"/>
    <w:rsid w:val="57823C22"/>
    <w:rsid w:val="5796B366"/>
    <w:rsid w:val="5796D789"/>
    <w:rsid w:val="5797095F"/>
    <w:rsid w:val="57AF9F46"/>
    <w:rsid w:val="57BAB2FF"/>
    <w:rsid w:val="57CDF1A7"/>
    <w:rsid w:val="57D9F0D9"/>
    <w:rsid w:val="587951FF"/>
    <w:rsid w:val="5881DC3A"/>
    <w:rsid w:val="58D42ED5"/>
    <w:rsid w:val="58E1DE5D"/>
    <w:rsid w:val="58E5AD39"/>
    <w:rsid w:val="58F33554"/>
    <w:rsid w:val="590248FB"/>
    <w:rsid w:val="591688CF"/>
    <w:rsid w:val="5917C357"/>
    <w:rsid w:val="59196CE8"/>
    <w:rsid w:val="593BA75E"/>
    <w:rsid w:val="593E0537"/>
    <w:rsid w:val="593EBCC4"/>
    <w:rsid w:val="593FEBD2"/>
    <w:rsid w:val="594BEAB6"/>
    <w:rsid w:val="5955C426"/>
    <w:rsid w:val="597748D1"/>
    <w:rsid w:val="599FFAEA"/>
    <w:rsid w:val="59C1749E"/>
    <w:rsid w:val="5A0CE8B7"/>
    <w:rsid w:val="5A1213B6"/>
    <w:rsid w:val="5A416D0E"/>
    <w:rsid w:val="5A469975"/>
    <w:rsid w:val="5A68446D"/>
    <w:rsid w:val="5A7B1CC0"/>
    <w:rsid w:val="5A8E2F2B"/>
    <w:rsid w:val="5A9B22F5"/>
    <w:rsid w:val="5AB6DDEF"/>
    <w:rsid w:val="5ABD176F"/>
    <w:rsid w:val="5ABD85BB"/>
    <w:rsid w:val="5AC958B0"/>
    <w:rsid w:val="5ACDE91F"/>
    <w:rsid w:val="5AE99CED"/>
    <w:rsid w:val="5AFA2A7D"/>
    <w:rsid w:val="5AFE911A"/>
    <w:rsid w:val="5B01FA24"/>
    <w:rsid w:val="5B0879B7"/>
    <w:rsid w:val="5B2E2226"/>
    <w:rsid w:val="5B349F47"/>
    <w:rsid w:val="5B378819"/>
    <w:rsid w:val="5B60BC5D"/>
    <w:rsid w:val="5B753057"/>
    <w:rsid w:val="5B80C6C4"/>
    <w:rsid w:val="5B857A18"/>
    <w:rsid w:val="5BAAF4E3"/>
    <w:rsid w:val="5BB87FAB"/>
    <w:rsid w:val="5BBA31B1"/>
    <w:rsid w:val="5BBE348E"/>
    <w:rsid w:val="5BD72379"/>
    <w:rsid w:val="5C38BEE7"/>
    <w:rsid w:val="5C7D8305"/>
    <w:rsid w:val="5C8DBF7B"/>
    <w:rsid w:val="5CAAA17C"/>
    <w:rsid w:val="5CB210C1"/>
    <w:rsid w:val="5CC9B77C"/>
    <w:rsid w:val="5CCF3071"/>
    <w:rsid w:val="5CD2D271"/>
    <w:rsid w:val="5CDCD89C"/>
    <w:rsid w:val="5CE71F00"/>
    <w:rsid w:val="5CEAD630"/>
    <w:rsid w:val="5D1B33F8"/>
    <w:rsid w:val="5D3C6A1D"/>
    <w:rsid w:val="5D498200"/>
    <w:rsid w:val="5D82B6F4"/>
    <w:rsid w:val="5D9B1097"/>
    <w:rsid w:val="5DDAFD18"/>
    <w:rsid w:val="5DE57E9B"/>
    <w:rsid w:val="5E001821"/>
    <w:rsid w:val="5E23C985"/>
    <w:rsid w:val="5E2BB10F"/>
    <w:rsid w:val="5E2F8429"/>
    <w:rsid w:val="5E384C9C"/>
    <w:rsid w:val="5E442397"/>
    <w:rsid w:val="5E4F338C"/>
    <w:rsid w:val="5E68386F"/>
    <w:rsid w:val="5E71AF10"/>
    <w:rsid w:val="5E85EE56"/>
    <w:rsid w:val="5E901D93"/>
    <w:rsid w:val="5EA714B0"/>
    <w:rsid w:val="5EAE13D6"/>
    <w:rsid w:val="5EBAE1FE"/>
    <w:rsid w:val="5ECD07AB"/>
    <w:rsid w:val="5ED4178A"/>
    <w:rsid w:val="5F00FE88"/>
    <w:rsid w:val="5F145C1B"/>
    <w:rsid w:val="5F52678D"/>
    <w:rsid w:val="5F58F88B"/>
    <w:rsid w:val="5F5CF5F3"/>
    <w:rsid w:val="5FA55ED2"/>
    <w:rsid w:val="5FABA73F"/>
    <w:rsid w:val="5FC2C0ED"/>
    <w:rsid w:val="5FCB56CC"/>
    <w:rsid w:val="602D56C5"/>
    <w:rsid w:val="60332EF6"/>
    <w:rsid w:val="60391D58"/>
    <w:rsid w:val="603A5786"/>
    <w:rsid w:val="604773F2"/>
    <w:rsid w:val="605856B7"/>
    <w:rsid w:val="6062519C"/>
    <w:rsid w:val="606EEBF9"/>
    <w:rsid w:val="60710513"/>
    <w:rsid w:val="6079680D"/>
    <w:rsid w:val="608C41B5"/>
    <w:rsid w:val="60A70E76"/>
    <w:rsid w:val="60F53812"/>
    <w:rsid w:val="613F2175"/>
    <w:rsid w:val="614A3273"/>
    <w:rsid w:val="614F1299"/>
    <w:rsid w:val="61527BB5"/>
    <w:rsid w:val="61684335"/>
    <w:rsid w:val="616FAC8B"/>
    <w:rsid w:val="619A5A58"/>
    <w:rsid w:val="619D8D46"/>
    <w:rsid w:val="61AA36D4"/>
    <w:rsid w:val="61B1421D"/>
    <w:rsid w:val="61D8239F"/>
    <w:rsid w:val="6204F381"/>
    <w:rsid w:val="6226FC32"/>
    <w:rsid w:val="622FD71D"/>
    <w:rsid w:val="62362AE8"/>
    <w:rsid w:val="625B9674"/>
    <w:rsid w:val="62873E4E"/>
    <w:rsid w:val="6291C94C"/>
    <w:rsid w:val="629BC323"/>
    <w:rsid w:val="62A63466"/>
    <w:rsid w:val="62A79BC4"/>
    <w:rsid w:val="62AA93BB"/>
    <w:rsid w:val="62C677DE"/>
    <w:rsid w:val="62FDEC78"/>
    <w:rsid w:val="63064E6E"/>
    <w:rsid w:val="634D7BE1"/>
    <w:rsid w:val="634F777A"/>
    <w:rsid w:val="635DD6F9"/>
    <w:rsid w:val="63716292"/>
    <w:rsid w:val="637565E6"/>
    <w:rsid w:val="639AF915"/>
    <w:rsid w:val="63E64D07"/>
    <w:rsid w:val="63F74CD0"/>
    <w:rsid w:val="6413FEE7"/>
    <w:rsid w:val="64183AFE"/>
    <w:rsid w:val="6422222A"/>
    <w:rsid w:val="646BD503"/>
    <w:rsid w:val="6485F32D"/>
    <w:rsid w:val="64904AE6"/>
    <w:rsid w:val="649F2FDC"/>
    <w:rsid w:val="64AE24D3"/>
    <w:rsid w:val="64C77ED9"/>
    <w:rsid w:val="64CB8E72"/>
    <w:rsid w:val="64CD6835"/>
    <w:rsid w:val="64E53F8D"/>
    <w:rsid w:val="64F5C752"/>
    <w:rsid w:val="6500A98C"/>
    <w:rsid w:val="650A74CF"/>
    <w:rsid w:val="6536A658"/>
    <w:rsid w:val="654B2437"/>
    <w:rsid w:val="6557B50B"/>
    <w:rsid w:val="657C7524"/>
    <w:rsid w:val="65989E1D"/>
    <w:rsid w:val="65C1EA33"/>
    <w:rsid w:val="66181BA4"/>
    <w:rsid w:val="6618E578"/>
    <w:rsid w:val="664D67F1"/>
    <w:rsid w:val="6650C836"/>
    <w:rsid w:val="6654C2D9"/>
    <w:rsid w:val="66603A47"/>
    <w:rsid w:val="666A2346"/>
    <w:rsid w:val="6678F092"/>
    <w:rsid w:val="6692A911"/>
    <w:rsid w:val="669EA8AC"/>
    <w:rsid w:val="66C6988A"/>
    <w:rsid w:val="66F08102"/>
    <w:rsid w:val="66F46DA8"/>
    <w:rsid w:val="66F8BB43"/>
    <w:rsid w:val="67002C8F"/>
    <w:rsid w:val="67201287"/>
    <w:rsid w:val="67224372"/>
    <w:rsid w:val="67286EB2"/>
    <w:rsid w:val="6757452B"/>
    <w:rsid w:val="67673A1B"/>
    <w:rsid w:val="677E0ABF"/>
    <w:rsid w:val="67C68B81"/>
    <w:rsid w:val="67E09B0B"/>
    <w:rsid w:val="6811D693"/>
    <w:rsid w:val="68188B3D"/>
    <w:rsid w:val="6824452B"/>
    <w:rsid w:val="6847016D"/>
    <w:rsid w:val="686273D3"/>
    <w:rsid w:val="68658601"/>
    <w:rsid w:val="6882E65B"/>
    <w:rsid w:val="68831959"/>
    <w:rsid w:val="688D5FE8"/>
    <w:rsid w:val="689F112E"/>
    <w:rsid w:val="68B996FD"/>
    <w:rsid w:val="68BEDE1C"/>
    <w:rsid w:val="68D456E9"/>
    <w:rsid w:val="68DABC1B"/>
    <w:rsid w:val="68F0DA62"/>
    <w:rsid w:val="68FFE850"/>
    <w:rsid w:val="691166C5"/>
    <w:rsid w:val="692B4E52"/>
    <w:rsid w:val="693D6DF3"/>
    <w:rsid w:val="6946B79C"/>
    <w:rsid w:val="6978BE0C"/>
    <w:rsid w:val="697C6D2E"/>
    <w:rsid w:val="6992077F"/>
    <w:rsid w:val="69950105"/>
    <w:rsid w:val="6995AFFA"/>
    <w:rsid w:val="69C50524"/>
    <w:rsid w:val="69C9FB50"/>
    <w:rsid w:val="69DCFFB0"/>
    <w:rsid w:val="69FD275E"/>
    <w:rsid w:val="6A1C4934"/>
    <w:rsid w:val="6A323DAB"/>
    <w:rsid w:val="6A4619A7"/>
    <w:rsid w:val="6A75D2D9"/>
    <w:rsid w:val="6AA24F0E"/>
    <w:rsid w:val="6AC14044"/>
    <w:rsid w:val="6AFA0517"/>
    <w:rsid w:val="6B1B82DE"/>
    <w:rsid w:val="6B1E3915"/>
    <w:rsid w:val="6B1E7F1C"/>
    <w:rsid w:val="6B2138CA"/>
    <w:rsid w:val="6B296BF8"/>
    <w:rsid w:val="6B30E817"/>
    <w:rsid w:val="6B4CAAC2"/>
    <w:rsid w:val="6B4DDDF7"/>
    <w:rsid w:val="6B5B106D"/>
    <w:rsid w:val="6B7F3159"/>
    <w:rsid w:val="6B9CC557"/>
    <w:rsid w:val="6BB0A281"/>
    <w:rsid w:val="6BC7ED7F"/>
    <w:rsid w:val="6BD04E9C"/>
    <w:rsid w:val="6BD62D68"/>
    <w:rsid w:val="6BE17E8A"/>
    <w:rsid w:val="6C1A17F6"/>
    <w:rsid w:val="6C29D056"/>
    <w:rsid w:val="6C2D61DE"/>
    <w:rsid w:val="6C400C38"/>
    <w:rsid w:val="6C48B951"/>
    <w:rsid w:val="6C52D7C2"/>
    <w:rsid w:val="6C550692"/>
    <w:rsid w:val="6C5B665D"/>
    <w:rsid w:val="6C8379CE"/>
    <w:rsid w:val="6C8F940E"/>
    <w:rsid w:val="6C935704"/>
    <w:rsid w:val="6C935C73"/>
    <w:rsid w:val="6C99C775"/>
    <w:rsid w:val="6CC0CC78"/>
    <w:rsid w:val="6CCE7FAC"/>
    <w:rsid w:val="6CD68CC0"/>
    <w:rsid w:val="6CD78507"/>
    <w:rsid w:val="6CDA90D3"/>
    <w:rsid w:val="6CF00EE0"/>
    <w:rsid w:val="6CFDEFB8"/>
    <w:rsid w:val="6D09C322"/>
    <w:rsid w:val="6D0CBC3B"/>
    <w:rsid w:val="6D10649D"/>
    <w:rsid w:val="6D28CDA0"/>
    <w:rsid w:val="6D39343A"/>
    <w:rsid w:val="6D66CE5D"/>
    <w:rsid w:val="6D753E6E"/>
    <w:rsid w:val="6DA6DBC2"/>
    <w:rsid w:val="6DC4D4B3"/>
    <w:rsid w:val="6DEBB6AA"/>
    <w:rsid w:val="6E24F7B2"/>
    <w:rsid w:val="6E3714DA"/>
    <w:rsid w:val="6E4F7D11"/>
    <w:rsid w:val="6E5EECDD"/>
    <w:rsid w:val="6E63777A"/>
    <w:rsid w:val="6E6404EC"/>
    <w:rsid w:val="6E66101A"/>
    <w:rsid w:val="6E930D9C"/>
    <w:rsid w:val="6E986046"/>
    <w:rsid w:val="6EB59A5C"/>
    <w:rsid w:val="6EB864D5"/>
    <w:rsid w:val="6EC7A6DB"/>
    <w:rsid w:val="6ECE6923"/>
    <w:rsid w:val="6ED53134"/>
    <w:rsid w:val="6EE4DE92"/>
    <w:rsid w:val="6F01547A"/>
    <w:rsid w:val="6F04B2AF"/>
    <w:rsid w:val="6F0A15D5"/>
    <w:rsid w:val="6F14A559"/>
    <w:rsid w:val="6F3DBC02"/>
    <w:rsid w:val="6F490180"/>
    <w:rsid w:val="6F491CBE"/>
    <w:rsid w:val="6F4BA86D"/>
    <w:rsid w:val="6F509A0A"/>
    <w:rsid w:val="6F56B7D6"/>
    <w:rsid w:val="6F7107EB"/>
    <w:rsid w:val="6F744940"/>
    <w:rsid w:val="6F78D80B"/>
    <w:rsid w:val="6F86B4BF"/>
    <w:rsid w:val="6F9A7FB4"/>
    <w:rsid w:val="6FA8336D"/>
    <w:rsid w:val="6FAC25BE"/>
    <w:rsid w:val="6FCFA1CF"/>
    <w:rsid w:val="6FD8960C"/>
    <w:rsid w:val="70260A9C"/>
    <w:rsid w:val="7043D7E7"/>
    <w:rsid w:val="7047F36A"/>
    <w:rsid w:val="705463CD"/>
    <w:rsid w:val="7080B436"/>
    <w:rsid w:val="70A1E2F9"/>
    <w:rsid w:val="70A20036"/>
    <w:rsid w:val="70B93082"/>
    <w:rsid w:val="70DA7BD3"/>
    <w:rsid w:val="70DABF06"/>
    <w:rsid w:val="70DFF035"/>
    <w:rsid w:val="70ECB26C"/>
    <w:rsid w:val="710A03DE"/>
    <w:rsid w:val="71106026"/>
    <w:rsid w:val="7112DC28"/>
    <w:rsid w:val="71174D3E"/>
    <w:rsid w:val="711BE6FD"/>
    <w:rsid w:val="7122E693"/>
    <w:rsid w:val="714989D3"/>
    <w:rsid w:val="715E9167"/>
    <w:rsid w:val="71719882"/>
    <w:rsid w:val="7183D264"/>
    <w:rsid w:val="719001A6"/>
    <w:rsid w:val="71C04859"/>
    <w:rsid w:val="71D74B6D"/>
    <w:rsid w:val="71F4C476"/>
    <w:rsid w:val="72158D6D"/>
    <w:rsid w:val="725F0C1B"/>
    <w:rsid w:val="7273A6C9"/>
    <w:rsid w:val="727636C9"/>
    <w:rsid w:val="72784147"/>
    <w:rsid w:val="72801B70"/>
    <w:rsid w:val="72D02259"/>
    <w:rsid w:val="72D15B99"/>
    <w:rsid w:val="73A81B82"/>
    <w:rsid w:val="73BFB518"/>
    <w:rsid w:val="73CE054A"/>
    <w:rsid w:val="73DE3349"/>
    <w:rsid w:val="7414A7B8"/>
    <w:rsid w:val="742FD2BE"/>
    <w:rsid w:val="74323B63"/>
    <w:rsid w:val="744D4A09"/>
    <w:rsid w:val="7459BF83"/>
    <w:rsid w:val="747994D5"/>
    <w:rsid w:val="74B87506"/>
    <w:rsid w:val="74C393BB"/>
    <w:rsid w:val="74D76AB8"/>
    <w:rsid w:val="74EB4572"/>
    <w:rsid w:val="74EC1B95"/>
    <w:rsid w:val="7509C0D9"/>
    <w:rsid w:val="75140F7A"/>
    <w:rsid w:val="7519FA54"/>
    <w:rsid w:val="75422445"/>
    <w:rsid w:val="7549DDFF"/>
    <w:rsid w:val="755479B9"/>
    <w:rsid w:val="7568B9C4"/>
    <w:rsid w:val="756D9B52"/>
    <w:rsid w:val="7575C8DE"/>
    <w:rsid w:val="7576EF67"/>
    <w:rsid w:val="758C7809"/>
    <w:rsid w:val="75C60BBE"/>
    <w:rsid w:val="75D1058F"/>
    <w:rsid w:val="75E05821"/>
    <w:rsid w:val="75E7C5F3"/>
    <w:rsid w:val="75FE4C94"/>
    <w:rsid w:val="7605267E"/>
    <w:rsid w:val="7619993F"/>
    <w:rsid w:val="761A8A97"/>
    <w:rsid w:val="764ED3FC"/>
    <w:rsid w:val="7659169D"/>
    <w:rsid w:val="7663402C"/>
    <w:rsid w:val="7663D0B9"/>
    <w:rsid w:val="76724992"/>
    <w:rsid w:val="7680FAE8"/>
    <w:rsid w:val="769C6D85"/>
    <w:rsid w:val="76BC9AA6"/>
    <w:rsid w:val="76DA887C"/>
    <w:rsid w:val="76E856B8"/>
    <w:rsid w:val="76F9484D"/>
    <w:rsid w:val="7709BFA1"/>
    <w:rsid w:val="772F88C2"/>
    <w:rsid w:val="7751C1AB"/>
    <w:rsid w:val="776EE5DB"/>
    <w:rsid w:val="779B1DD0"/>
    <w:rsid w:val="77A7BE6D"/>
    <w:rsid w:val="77AFCF33"/>
    <w:rsid w:val="77C6CC81"/>
    <w:rsid w:val="77D2DD54"/>
    <w:rsid w:val="77F71A78"/>
    <w:rsid w:val="77FCF045"/>
    <w:rsid w:val="7803ADE0"/>
    <w:rsid w:val="782FAA1A"/>
    <w:rsid w:val="784240E7"/>
    <w:rsid w:val="7854453E"/>
    <w:rsid w:val="78682E4E"/>
    <w:rsid w:val="786B9BE5"/>
    <w:rsid w:val="788871BA"/>
    <w:rsid w:val="78A25818"/>
    <w:rsid w:val="78A9266F"/>
    <w:rsid w:val="78D11C02"/>
    <w:rsid w:val="78E79B9E"/>
    <w:rsid w:val="78F5D370"/>
    <w:rsid w:val="7930B1A2"/>
    <w:rsid w:val="794B2EC0"/>
    <w:rsid w:val="794D70C3"/>
    <w:rsid w:val="794E4C1F"/>
    <w:rsid w:val="79690C1A"/>
    <w:rsid w:val="798175EB"/>
    <w:rsid w:val="799B7D6A"/>
    <w:rsid w:val="799D1126"/>
    <w:rsid w:val="799F73EF"/>
    <w:rsid w:val="79AC53BF"/>
    <w:rsid w:val="79B5698B"/>
    <w:rsid w:val="79CAA0CA"/>
    <w:rsid w:val="79D86FC4"/>
    <w:rsid w:val="79E46B64"/>
    <w:rsid w:val="7A2196CE"/>
    <w:rsid w:val="7A2B0A56"/>
    <w:rsid w:val="7A41F23D"/>
    <w:rsid w:val="7A596FBB"/>
    <w:rsid w:val="7A7008B3"/>
    <w:rsid w:val="7A79CFCA"/>
    <w:rsid w:val="7A853E44"/>
    <w:rsid w:val="7A92A9BC"/>
    <w:rsid w:val="7A9C72C4"/>
    <w:rsid w:val="7A9F99F2"/>
    <w:rsid w:val="7AF95386"/>
    <w:rsid w:val="7B0AED55"/>
    <w:rsid w:val="7B0BAB85"/>
    <w:rsid w:val="7B2B34EF"/>
    <w:rsid w:val="7B33584B"/>
    <w:rsid w:val="7B376F41"/>
    <w:rsid w:val="7B653C41"/>
    <w:rsid w:val="7B77CE30"/>
    <w:rsid w:val="7B7B8FB3"/>
    <w:rsid w:val="7B841645"/>
    <w:rsid w:val="7B859814"/>
    <w:rsid w:val="7B8D6F6F"/>
    <w:rsid w:val="7B90E64D"/>
    <w:rsid w:val="7B97E5D4"/>
    <w:rsid w:val="7BA05366"/>
    <w:rsid w:val="7BAE18D9"/>
    <w:rsid w:val="7BBBB197"/>
    <w:rsid w:val="7BCF33B1"/>
    <w:rsid w:val="7C11FF7D"/>
    <w:rsid w:val="7C19E787"/>
    <w:rsid w:val="7C301891"/>
    <w:rsid w:val="7C3CCC14"/>
    <w:rsid w:val="7C458D80"/>
    <w:rsid w:val="7C5363C0"/>
    <w:rsid w:val="7C547D67"/>
    <w:rsid w:val="7C57C13B"/>
    <w:rsid w:val="7C581E31"/>
    <w:rsid w:val="7C635A5E"/>
    <w:rsid w:val="7C6E3C14"/>
    <w:rsid w:val="7C811793"/>
    <w:rsid w:val="7C8F0528"/>
    <w:rsid w:val="7D1A4A61"/>
    <w:rsid w:val="7D39196C"/>
    <w:rsid w:val="7D42CC8E"/>
    <w:rsid w:val="7D4E1589"/>
    <w:rsid w:val="7D8ACD50"/>
    <w:rsid w:val="7DBB5693"/>
    <w:rsid w:val="7DBD5AFE"/>
    <w:rsid w:val="7DE3256E"/>
    <w:rsid w:val="7DEA15DA"/>
    <w:rsid w:val="7DFFF3E0"/>
    <w:rsid w:val="7E0F3C44"/>
    <w:rsid w:val="7E13E64D"/>
    <w:rsid w:val="7E3187AE"/>
    <w:rsid w:val="7E5BDD2C"/>
    <w:rsid w:val="7E6E1AE0"/>
    <w:rsid w:val="7E6FA1DD"/>
    <w:rsid w:val="7E71B67B"/>
    <w:rsid w:val="7E795F68"/>
    <w:rsid w:val="7E9A03E6"/>
    <w:rsid w:val="7EACEEE4"/>
    <w:rsid w:val="7EB41349"/>
    <w:rsid w:val="7EC7F335"/>
    <w:rsid w:val="7EF37DCD"/>
    <w:rsid w:val="7F0B40A8"/>
    <w:rsid w:val="7F0BC6B1"/>
    <w:rsid w:val="7F263EB9"/>
    <w:rsid w:val="7F3C1123"/>
    <w:rsid w:val="7F45B384"/>
    <w:rsid w:val="7F73CA80"/>
    <w:rsid w:val="7F7B46D1"/>
    <w:rsid w:val="7F8237F6"/>
    <w:rsid w:val="7F85A7AD"/>
    <w:rsid w:val="7F8BC25B"/>
    <w:rsid w:val="7F9ADE93"/>
    <w:rsid w:val="7FAD85C3"/>
    <w:rsid w:val="7FBEF947"/>
    <w:rsid w:val="7FC6FDC8"/>
    <w:rsid w:val="7FCAF0DA"/>
    <w:rsid w:val="7FD494CE"/>
    <w:rsid w:val="7FE88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938D9C"/>
  <w15:docId w15:val="{782F29D6-6113-4C84-81B6-D8FB83D5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15B9"/>
    <w:pPr>
      <w:widowControl w:val="0"/>
    </w:pPr>
    <w:rPr>
      <w:sz w:val="24"/>
      <w:lang w:val="en-US" w:eastAsia="en-US"/>
    </w:rPr>
  </w:style>
  <w:style w:type="paragraph" w:styleId="berschrift1">
    <w:name w:val="heading 1"/>
    <w:basedOn w:val="Standard"/>
    <w:next w:val="Body"/>
    <w:link w:val="berschrift1Zchn"/>
    <w:qFormat/>
    <w:rsid w:val="00F653DA"/>
    <w:pPr>
      <w:keepNext/>
      <w:spacing w:before="240" w:after="360"/>
      <w:contextualSpacing/>
      <w:jc w:val="center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Body"/>
    <w:autoRedefine/>
    <w:qFormat/>
    <w:rsid w:val="00050248"/>
    <w:pPr>
      <w:keepNext/>
      <w:spacing w:before="360" w:after="360"/>
      <w:contextualSpacing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AC3386"/>
    <w:pPr>
      <w:keepNext/>
      <w:spacing w:before="120" w:line="480" w:lineRule="auto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5C2C1C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5C2C1C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5C2C1C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5C2C1C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rsid w:val="005C2C1C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qFormat/>
    <w:rsid w:val="005C2C1C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5C2C1C"/>
    <w:pPr>
      <w:tabs>
        <w:tab w:val="center" w:pos="4320"/>
        <w:tab w:val="right" w:pos="8640"/>
      </w:tabs>
    </w:pPr>
    <w:rPr>
      <w:sz w:val="20"/>
    </w:rPr>
  </w:style>
  <w:style w:type="character" w:styleId="Seitenzahl">
    <w:name w:val="page number"/>
    <w:semiHidden/>
    <w:rsid w:val="005C2C1C"/>
    <w:rPr>
      <w:rFonts w:cs="Times New Roman"/>
    </w:rPr>
  </w:style>
  <w:style w:type="paragraph" w:styleId="Kopfzeile">
    <w:name w:val="header"/>
    <w:basedOn w:val="Standard"/>
    <w:link w:val="KopfzeileZchn"/>
    <w:uiPriority w:val="99"/>
    <w:rsid w:val="005C2C1C"/>
    <w:pPr>
      <w:tabs>
        <w:tab w:val="center" w:pos="4320"/>
        <w:tab w:val="right" w:pos="8640"/>
      </w:tabs>
    </w:pPr>
    <w:rPr>
      <w:sz w:val="20"/>
    </w:rPr>
  </w:style>
  <w:style w:type="paragraph" w:styleId="Textkrper-Zeileneinzug">
    <w:name w:val="Body Text Indent"/>
    <w:basedOn w:val="Standard"/>
    <w:semiHidden/>
    <w:rsid w:val="005C2C1C"/>
    <w:pPr>
      <w:spacing w:line="480" w:lineRule="auto"/>
      <w:ind w:firstLine="720"/>
      <w:jc w:val="both"/>
    </w:pPr>
    <w:rPr>
      <w:sz w:val="22"/>
      <w:szCs w:val="22"/>
    </w:rPr>
  </w:style>
  <w:style w:type="paragraph" w:styleId="Textkrper">
    <w:name w:val="Body Text"/>
    <w:basedOn w:val="Standard"/>
    <w:semiHidden/>
    <w:rsid w:val="005C2C1C"/>
    <w:pPr>
      <w:spacing w:line="480" w:lineRule="auto"/>
      <w:jc w:val="both"/>
    </w:pPr>
    <w:rPr>
      <w:sz w:val="22"/>
      <w:szCs w:val="22"/>
    </w:rPr>
  </w:style>
  <w:style w:type="paragraph" w:styleId="Textkrper-Einzug2">
    <w:name w:val="Body Text Indent 2"/>
    <w:basedOn w:val="Standard"/>
    <w:semiHidden/>
    <w:rsid w:val="005C2C1C"/>
    <w:pPr>
      <w:spacing w:line="480" w:lineRule="auto"/>
      <w:ind w:firstLine="360"/>
      <w:jc w:val="both"/>
    </w:pPr>
    <w:rPr>
      <w:sz w:val="22"/>
      <w:szCs w:val="22"/>
    </w:rPr>
  </w:style>
  <w:style w:type="paragraph" w:styleId="Blocktext">
    <w:name w:val="Block Text"/>
    <w:basedOn w:val="Standard"/>
    <w:semiHidden/>
    <w:rsid w:val="005C2C1C"/>
    <w:pPr>
      <w:spacing w:line="360" w:lineRule="auto"/>
      <w:ind w:left="360" w:right="360"/>
    </w:pPr>
    <w:rPr>
      <w:sz w:val="18"/>
      <w:szCs w:val="22"/>
    </w:rPr>
  </w:style>
  <w:style w:type="character" w:styleId="Hyperlink">
    <w:name w:val="Hyperlink"/>
    <w:uiPriority w:val="99"/>
    <w:rsid w:val="005C2C1C"/>
    <w:rPr>
      <w:rFonts w:cs="Times New Roman"/>
      <w:color w:val="0000FF"/>
      <w:u w:val="single"/>
    </w:rPr>
  </w:style>
  <w:style w:type="paragraph" w:customStyle="1" w:styleId="Abstract">
    <w:name w:val="Abstract"/>
    <w:basedOn w:val="Standard"/>
    <w:rsid w:val="00923AA1"/>
    <w:pPr>
      <w:spacing w:line="480" w:lineRule="auto"/>
      <w:ind w:left="720" w:right="720"/>
    </w:pPr>
  </w:style>
  <w:style w:type="paragraph" w:styleId="Titel">
    <w:name w:val="Title"/>
    <w:basedOn w:val="Standard"/>
    <w:link w:val="TitelZchn"/>
    <w:qFormat/>
    <w:rsid w:val="00F653DA"/>
    <w:pPr>
      <w:spacing w:before="36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Descriptionitem1">
    <w:name w:val="Description item 1"/>
    <w:basedOn w:val="Standard"/>
    <w:rsid w:val="005C2C1C"/>
    <w:pPr>
      <w:spacing w:line="480" w:lineRule="auto"/>
      <w:ind w:left="360"/>
      <w:jc w:val="both"/>
    </w:pPr>
    <w:rPr>
      <w:sz w:val="22"/>
      <w:szCs w:val="22"/>
    </w:rPr>
  </w:style>
  <w:style w:type="character" w:styleId="BesuchterLink">
    <w:name w:val="FollowedHyperlink"/>
    <w:semiHidden/>
    <w:rsid w:val="005C2C1C"/>
    <w:rPr>
      <w:rFonts w:cs="Times New Roman"/>
      <w:color w:val="800080"/>
      <w:u w:val="single"/>
    </w:rPr>
  </w:style>
  <w:style w:type="character" w:customStyle="1" w:styleId="FuzeileZchn">
    <w:name w:val="Fußzeile Zchn"/>
    <w:link w:val="Fuzeile"/>
    <w:uiPriority w:val="99"/>
    <w:locked/>
    <w:rsid w:val="005C2C1C"/>
    <w:rPr>
      <w:rFonts w:cs="Times New Roman"/>
    </w:rPr>
  </w:style>
  <w:style w:type="character" w:customStyle="1" w:styleId="KopfzeileZchn">
    <w:name w:val="Kopfzeile Zchn"/>
    <w:link w:val="Kopfzeile"/>
    <w:uiPriority w:val="99"/>
    <w:locked/>
    <w:rsid w:val="005C2C1C"/>
    <w:rPr>
      <w:rFonts w:cs="Times New Roman"/>
    </w:rPr>
  </w:style>
  <w:style w:type="paragraph" w:customStyle="1" w:styleId="Body">
    <w:name w:val="Body"/>
    <w:basedOn w:val="Standard"/>
    <w:link w:val="BodyChar"/>
    <w:rsid w:val="00923AA1"/>
    <w:pPr>
      <w:spacing w:line="480" w:lineRule="auto"/>
      <w:ind w:firstLine="284"/>
    </w:pPr>
  </w:style>
  <w:style w:type="character" w:styleId="Kommentarzeichen">
    <w:name w:val="annotation reference"/>
    <w:uiPriority w:val="99"/>
    <w:rsid w:val="005C2C1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C2C1C"/>
    <w:rPr>
      <w:rFonts w:ascii="Arial" w:hAnsi="Arial"/>
      <w:sz w:val="20"/>
    </w:rPr>
  </w:style>
  <w:style w:type="character" w:customStyle="1" w:styleId="KommentartextZchn">
    <w:name w:val="Kommentartext Zchn"/>
    <w:link w:val="Kommentartext"/>
    <w:uiPriority w:val="99"/>
    <w:locked/>
    <w:rsid w:val="005C2C1C"/>
    <w:rPr>
      <w:rFonts w:ascii="Arial" w:hAnsi="Arial" w:cs="Times New Roman"/>
      <w:lang w:val="en-US" w:eastAsia="en-US"/>
    </w:rPr>
  </w:style>
  <w:style w:type="paragraph" w:styleId="Kommentarthema">
    <w:name w:val="annotation subject"/>
    <w:aliases w:val="Figure"/>
    <w:basedOn w:val="Body"/>
    <w:next w:val="Body"/>
    <w:link w:val="KommentarthemaZchn"/>
    <w:rsid w:val="005C2C1C"/>
    <w:pPr>
      <w:spacing w:before="240" w:after="240" w:line="240" w:lineRule="auto"/>
      <w:jc w:val="center"/>
    </w:pPr>
    <w:rPr>
      <w:rFonts w:ascii="Arial" w:hAnsi="Arial"/>
      <w:b/>
      <w:bCs/>
      <w:sz w:val="22"/>
    </w:rPr>
  </w:style>
  <w:style w:type="character" w:customStyle="1" w:styleId="KommentarthemaZchn">
    <w:name w:val="Kommentarthema Zchn"/>
    <w:aliases w:val="Figure Zchn"/>
    <w:link w:val="Kommentarthema"/>
    <w:locked/>
    <w:rsid w:val="005C2C1C"/>
    <w:rPr>
      <w:rFonts w:ascii="Arial" w:hAnsi="Arial" w:cs="Times New Roman"/>
      <w:b/>
      <w:bCs/>
      <w:sz w:val="22"/>
      <w:lang w:val="en-US" w:eastAsia="en-US" w:bidi="ar-SA"/>
    </w:rPr>
  </w:style>
  <w:style w:type="paragraph" w:styleId="Sprechblasentext">
    <w:name w:val="Balloon Text"/>
    <w:basedOn w:val="Standard"/>
    <w:link w:val="SprechblasentextZchn"/>
    <w:rsid w:val="005C2C1C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locked/>
    <w:rsid w:val="005C2C1C"/>
    <w:rPr>
      <w:rFonts w:ascii="Tahoma" w:hAnsi="Tahoma" w:cs="Tahoma"/>
      <w:sz w:val="16"/>
      <w:szCs w:val="16"/>
      <w:lang w:val="en-US" w:eastAsia="en-US"/>
    </w:rPr>
  </w:style>
  <w:style w:type="paragraph" w:styleId="Listenabsatz">
    <w:name w:val="List Paragraph"/>
    <w:basedOn w:val="Standard"/>
    <w:uiPriority w:val="34"/>
    <w:qFormat/>
    <w:rsid w:val="005C2C1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de-DE" w:eastAsia="de-DE"/>
    </w:rPr>
  </w:style>
  <w:style w:type="paragraph" w:customStyle="1" w:styleId="AuthorContact">
    <w:name w:val="Author Contact"/>
    <w:basedOn w:val="Standard"/>
    <w:rsid w:val="005C2C1C"/>
    <w:pPr>
      <w:jc w:val="center"/>
    </w:pPr>
    <w:rPr>
      <w:sz w:val="18"/>
      <w:szCs w:val="22"/>
    </w:rPr>
  </w:style>
  <w:style w:type="paragraph" w:customStyle="1" w:styleId="Line">
    <w:name w:val="Line"/>
    <w:basedOn w:val="Standard"/>
    <w:rsid w:val="005C2C1C"/>
    <w:pPr>
      <w:pBdr>
        <w:top w:val="single" w:sz="4" w:space="1" w:color="auto"/>
      </w:pBdr>
      <w:spacing w:before="120" w:line="480" w:lineRule="auto"/>
    </w:pPr>
    <w:rPr>
      <w:b/>
      <w:sz w:val="22"/>
      <w:szCs w:val="22"/>
    </w:rPr>
  </w:style>
  <w:style w:type="paragraph" w:customStyle="1" w:styleId="AuthorNames">
    <w:name w:val="Author Names"/>
    <w:basedOn w:val="Standard"/>
    <w:rsid w:val="005C2C1C"/>
    <w:pPr>
      <w:jc w:val="center"/>
    </w:pPr>
    <w:rPr>
      <w:sz w:val="22"/>
      <w:szCs w:val="22"/>
    </w:rPr>
  </w:style>
  <w:style w:type="character" w:customStyle="1" w:styleId="berschrift1Zchn">
    <w:name w:val="Überschrift 1 Zchn"/>
    <w:link w:val="berschrift1"/>
    <w:locked/>
    <w:rsid w:val="00F653DA"/>
    <w:rPr>
      <w:rFonts w:cs="Arial"/>
      <w:b/>
      <w:bCs/>
      <w:kern w:val="32"/>
      <w:sz w:val="36"/>
      <w:szCs w:val="32"/>
      <w:lang w:val="en-US" w:eastAsia="en-US" w:bidi="ar-SA"/>
    </w:rPr>
  </w:style>
  <w:style w:type="paragraph" w:customStyle="1" w:styleId="Heading1nonumber">
    <w:name w:val="Heading 1 no number"/>
    <w:basedOn w:val="berschrift1"/>
    <w:rsid w:val="005C2C1C"/>
  </w:style>
  <w:style w:type="paragraph" w:styleId="Dokumentstruktur">
    <w:name w:val="Document Map"/>
    <w:basedOn w:val="Standard"/>
    <w:semiHidden/>
    <w:rsid w:val="005C2C1C"/>
    <w:pPr>
      <w:shd w:val="clear" w:color="auto" w:fill="000080"/>
    </w:pPr>
    <w:rPr>
      <w:rFonts w:ascii="Tahoma" w:hAnsi="Tahoma" w:cs="Tahoma"/>
    </w:rPr>
  </w:style>
  <w:style w:type="paragraph" w:customStyle="1" w:styleId="Hypothesis">
    <w:name w:val="Hypothesis"/>
    <w:basedOn w:val="Body"/>
    <w:rsid w:val="000376F1"/>
    <w:pPr>
      <w:keepNext/>
      <w:keepLines/>
      <w:spacing w:before="240" w:after="240"/>
      <w:ind w:left="284" w:firstLine="0"/>
    </w:pPr>
    <w:rPr>
      <w:i/>
      <w:iCs/>
    </w:rPr>
  </w:style>
  <w:style w:type="paragraph" w:styleId="Funotentext">
    <w:name w:val="footnote text"/>
    <w:basedOn w:val="Standard"/>
    <w:link w:val="FunotentextZchn"/>
    <w:semiHidden/>
    <w:rsid w:val="005C2C1C"/>
    <w:pPr>
      <w:keepLines/>
    </w:pPr>
  </w:style>
  <w:style w:type="character" w:styleId="Funotenzeichen">
    <w:name w:val="footnote reference"/>
    <w:semiHidden/>
    <w:rsid w:val="005C2C1C"/>
    <w:rPr>
      <w:rFonts w:cs="Times New Roman"/>
      <w:vertAlign w:val="superscript"/>
    </w:rPr>
  </w:style>
  <w:style w:type="table" w:styleId="Tabellenraster">
    <w:name w:val="Table Grid"/>
    <w:basedOn w:val="NormaleTabelle"/>
    <w:uiPriority w:val="39"/>
    <w:rsid w:val="005C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qFormat/>
    <w:rsid w:val="00475179"/>
    <w:pPr>
      <w:jc w:val="center"/>
    </w:pPr>
    <w:rPr>
      <w:b/>
      <w:bCs/>
    </w:rPr>
  </w:style>
  <w:style w:type="paragraph" w:customStyle="1" w:styleId="StyleCaptionJustified">
    <w:name w:val="Style Caption + Justified"/>
    <w:basedOn w:val="Beschriftung"/>
    <w:rsid w:val="005C2C1C"/>
    <w:pPr>
      <w:spacing w:after="240"/>
      <w:jc w:val="both"/>
    </w:pPr>
  </w:style>
  <w:style w:type="paragraph" w:customStyle="1" w:styleId="Captionfigure">
    <w:name w:val="Caption figure"/>
    <w:basedOn w:val="Beschriftung"/>
    <w:rsid w:val="008823A3"/>
    <w:pPr>
      <w:keepLines/>
      <w:spacing w:after="360"/>
    </w:pPr>
  </w:style>
  <w:style w:type="paragraph" w:customStyle="1" w:styleId="Image">
    <w:name w:val="Image"/>
    <w:basedOn w:val="Body"/>
    <w:rsid w:val="005C2C1C"/>
    <w:pPr>
      <w:keepNext/>
      <w:spacing w:before="360" w:after="240" w:line="240" w:lineRule="auto"/>
      <w:ind w:firstLine="0"/>
      <w:jc w:val="center"/>
    </w:pPr>
  </w:style>
  <w:style w:type="paragraph" w:customStyle="1" w:styleId="DRAFT">
    <w:name w:val="DRAFT"/>
    <w:basedOn w:val="Body"/>
    <w:link w:val="DRAFTChar"/>
    <w:rsid w:val="005C2C1C"/>
    <w:pPr>
      <w:ind w:firstLine="0"/>
    </w:pPr>
    <w:rPr>
      <w:lang w:val="de-DE"/>
    </w:rPr>
  </w:style>
  <w:style w:type="character" w:customStyle="1" w:styleId="BodyChar">
    <w:name w:val="Body Char"/>
    <w:link w:val="Body"/>
    <w:locked/>
    <w:rsid w:val="00923AA1"/>
    <w:rPr>
      <w:sz w:val="24"/>
      <w:lang w:val="en-US" w:eastAsia="en-US" w:bidi="ar-SA"/>
    </w:rPr>
  </w:style>
  <w:style w:type="character" w:customStyle="1" w:styleId="DRAFTChar">
    <w:name w:val="DRAFT Char"/>
    <w:link w:val="DRAFT"/>
    <w:locked/>
    <w:rsid w:val="005C2C1C"/>
    <w:rPr>
      <w:sz w:val="24"/>
      <w:lang w:val="de-DE" w:eastAsia="en-US" w:bidi="ar-SA"/>
    </w:rPr>
  </w:style>
  <w:style w:type="paragraph" w:customStyle="1" w:styleId="Formula">
    <w:name w:val="Formula"/>
    <w:basedOn w:val="Body"/>
    <w:rsid w:val="005C2C1C"/>
    <w:pPr>
      <w:spacing w:before="120" w:after="120"/>
      <w:ind w:firstLine="0"/>
      <w:jc w:val="center"/>
    </w:pPr>
  </w:style>
  <w:style w:type="paragraph" w:customStyle="1" w:styleId="BodyBold">
    <w:name w:val="Body + Bold"/>
    <w:basedOn w:val="Body"/>
    <w:link w:val="BodyBoldCharChar"/>
    <w:rsid w:val="005C2C1C"/>
    <w:rPr>
      <w:b/>
      <w:bCs/>
    </w:rPr>
  </w:style>
  <w:style w:type="character" w:customStyle="1" w:styleId="BodyBoldCharChar">
    <w:name w:val="Body + Bold Char Char"/>
    <w:link w:val="BodyBold"/>
    <w:locked/>
    <w:rsid w:val="005C2C1C"/>
    <w:rPr>
      <w:b/>
      <w:bCs/>
      <w:sz w:val="24"/>
      <w:lang w:val="en-US" w:eastAsia="en-US" w:bidi="ar-SA"/>
    </w:rPr>
  </w:style>
  <w:style w:type="paragraph" w:customStyle="1" w:styleId="BodyItalic">
    <w:name w:val="Body + Italic"/>
    <w:basedOn w:val="Body"/>
    <w:link w:val="BodyItalicCharChar"/>
    <w:rsid w:val="005C2C1C"/>
    <w:rPr>
      <w:i/>
      <w:iCs/>
    </w:rPr>
  </w:style>
  <w:style w:type="character" w:customStyle="1" w:styleId="BodyItalicCharChar">
    <w:name w:val="Body + Italic Char Char"/>
    <w:link w:val="BodyItalic"/>
    <w:locked/>
    <w:rsid w:val="005C2C1C"/>
    <w:rPr>
      <w:i/>
      <w:iCs/>
      <w:sz w:val="24"/>
      <w:lang w:val="en-US" w:eastAsia="en-US" w:bidi="ar-SA"/>
    </w:rPr>
  </w:style>
  <w:style w:type="paragraph" w:customStyle="1" w:styleId="Reference">
    <w:name w:val="Reference"/>
    <w:basedOn w:val="Standard"/>
    <w:link w:val="ReferenceChar"/>
    <w:rsid w:val="004B3005"/>
    <w:pPr>
      <w:autoSpaceDE w:val="0"/>
      <w:autoSpaceDN w:val="0"/>
      <w:adjustRightInd w:val="0"/>
      <w:spacing w:after="120" w:line="480" w:lineRule="auto"/>
      <w:ind w:left="340" w:hanging="340"/>
    </w:pPr>
    <w:rPr>
      <w:szCs w:val="22"/>
    </w:rPr>
  </w:style>
  <w:style w:type="paragraph" w:customStyle="1" w:styleId="Referenceitalic">
    <w:name w:val="Reference + italic"/>
    <w:basedOn w:val="Standard"/>
    <w:link w:val="ReferenceitalicChar"/>
    <w:rsid w:val="00923AA1"/>
    <w:pPr>
      <w:autoSpaceDE w:val="0"/>
      <w:autoSpaceDN w:val="0"/>
      <w:adjustRightInd w:val="0"/>
      <w:spacing w:after="120" w:line="480" w:lineRule="auto"/>
      <w:ind w:left="340" w:hanging="340"/>
    </w:pPr>
    <w:rPr>
      <w:rFonts w:cs="Arial"/>
      <w:bCs/>
      <w:i/>
      <w:kern w:val="32"/>
      <w:szCs w:val="32"/>
    </w:rPr>
  </w:style>
  <w:style w:type="paragraph" w:styleId="Literaturverzeichnis">
    <w:name w:val="Bibliography"/>
    <w:basedOn w:val="Textkrper"/>
    <w:rsid w:val="005C2C1C"/>
    <w:pPr>
      <w:spacing w:after="120" w:line="240" w:lineRule="auto"/>
      <w:ind w:firstLine="567"/>
    </w:pPr>
    <w:rPr>
      <w:sz w:val="24"/>
      <w:szCs w:val="20"/>
      <w:lang w:val="de-DE" w:eastAsia="de-DE"/>
    </w:rPr>
  </w:style>
  <w:style w:type="character" w:customStyle="1" w:styleId="ReferenceitalicChar">
    <w:name w:val="Reference + italic Char"/>
    <w:link w:val="Referenceitalic"/>
    <w:locked/>
    <w:rsid w:val="00923AA1"/>
    <w:rPr>
      <w:rFonts w:cs="Arial"/>
      <w:bCs/>
      <w:i/>
      <w:kern w:val="32"/>
      <w:sz w:val="24"/>
      <w:szCs w:val="32"/>
      <w:lang w:val="en-US" w:eastAsia="en-US" w:bidi="ar-SA"/>
    </w:rPr>
  </w:style>
  <w:style w:type="character" w:customStyle="1" w:styleId="ReferenceChar">
    <w:name w:val="Reference Char"/>
    <w:link w:val="Reference"/>
    <w:locked/>
    <w:rsid w:val="004B3005"/>
    <w:rPr>
      <w:sz w:val="24"/>
      <w:szCs w:val="22"/>
      <w:lang w:val="en-US" w:eastAsia="en-US" w:bidi="ar-SA"/>
    </w:rPr>
  </w:style>
  <w:style w:type="table" w:styleId="TabelleKlassisch1">
    <w:name w:val="Table Classic 1"/>
    <w:basedOn w:val="NormaleTabelle"/>
    <w:rsid w:val="005C2C1C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erarbeitung1">
    <w:name w:val="Überarbeitung1"/>
    <w:hidden/>
    <w:semiHidden/>
    <w:rsid w:val="005C2C1C"/>
    <w:rPr>
      <w:rFonts w:ascii="Arial" w:hAnsi="Arial"/>
      <w:lang w:val="en-US" w:eastAsia="en-US"/>
    </w:rPr>
  </w:style>
  <w:style w:type="paragraph" w:customStyle="1" w:styleId="Heading2nonumber">
    <w:name w:val="Heading 2 no number"/>
    <w:basedOn w:val="berschrift2"/>
    <w:rsid w:val="00F42EA9"/>
  </w:style>
  <w:style w:type="paragraph" w:styleId="berarbeitung">
    <w:name w:val="Revision"/>
    <w:hidden/>
    <w:semiHidden/>
    <w:rsid w:val="004E73F8"/>
    <w:rPr>
      <w:rFonts w:ascii="Arial" w:hAnsi="Arial"/>
      <w:lang w:val="en-US" w:eastAsia="en-US"/>
    </w:rPr>
  </w:style>
  <w:style w:type="numbering" w:styleId="ArtikelAbschnitt">
    <w:name w:val="Outline List 3"/>
    <w:basedOn w:val="KeineListe"/>
    <w:rsid w:val="005C2C1C"/>
    <w:pPr>
      <w:numPr>
        <w:numId w:val="1"/>
      </w:numPr>
    </w:pPr>
  </w:style>
  <w:style w:type="numbering" w:customStyle="1" w:styleId="HypothesesBulleted">
    <w:name w:val="Hypotheses Bulleted"/>
    <w:rsid w:val="005C2C1C"/>
    <w:pPr>
      <w:numPr>
        <w:numId w:val="8"/>
      </w:numPr>
    </w:pPr>
  </w:style>
  <w:style w:type="paragraph" w:customStyle="1" w:styleId="StyleReferenceitalicArialLatin11pt">
    <w:name w:val="Style Reference + italic + Arial (Latin) 11 pt"/>
    <w:basedOn w:val="Referenceitalic"/>
    <w:link w:val="StyleReferenceitalicArialLatin11ptChar"/>
    <w:rsid w:val="00923AA1"/>
    <w:rPr>
      <w:bCs w:val="0"/>
      <w:i w:val="0"/>
      <w:sz w:val="22"/>
    </w:rPr>
  </w:style>
  <w:style w:type="character" w:customStyle="1" w:styleId="StyleReferenceitalicArialLatin11ptChar">
    <w:name w:val="Style Reference + italic + Arial (Latin) 11 pt Char"/>
    <w:link w:val="StyleReferenceitalicArialLatin11pt"/>
    <w:rsid w:val="00923AA1"/>
    <w:rPr>
      <w:rFonts w:cs="Arial"/>
      <w:bCs w:val="0"/>
      <w:i w:val="0"/>
      <w:kern w:val="32"/>
      <w:sz w:val="22"/>
      <w:szCs w:val="32"/>
      <w:lang w:val="en-US" w:eastAsia="en-US" w:bidi="ar-SA"/>
    </w:rPr>
  </w:style>
  <w:style w:type="paragraph" w:customStyle="1" w:styleId="Placeholder">
    <w:name w:val="Placeholder"/>
    <w:basedOn w:val="Body"/>
    <w:rsid w:val="008823A3"/>
    <w:pPr>
      <w:spacing w:before="240" w:after="240"/>
      <w:jc w:val="center"/>
    </w:pPr>
  </w:style>
  <w:style w:type="paragraph" w:customStyle="1" w:styleId="MTDisplayEquation">
    <w:name w:val="MTDisplayEquation"/>
    <w:basedOn w:val="Standard"/>
    <w:next w:val="Standard"/>
    <w:link w:val="MTDisplayEquationZchn"/>
    <w:rsid w:val="00526AD8"/>
    <w:pPr>
      <w:widowControl/>
      <w:numPr>
        <w:numId w:val="24"/>
      </w:numPr>
      <w:tabs>
        <w:tab w:val="center" w:pos="5620"/>
        <w:tab w:val="right" w:pos="9400"/>
      </w:tabs>
      <w:spacing w:before="240" w:after="240" w:line="480" w:lineRule="auto"/>
    </w:pPr>
    <w:rPr>
      <w:szCs w:val="24"/>
    </w:rPr>
  </w:style>
  <w:style w:type="character" w:customStyle="1" w:styleId="MTDisplayEquationZchn">
    <w:name w:val="MTDisplayEquation Zchn"/>
    <w:link w:val="MTDisplayEquation"/>
    <w:rsid w:val="00526AD8"/>
    <w:rPr>
      <w:sz w:val="24"/>
      <w:szCs w:val="24"/>
      <w:lang w:val="en-US"/>
    </w:rPr>
  </w:style>
  <w:style w:type="paragraph" w:customStyle="1" w:styleId="Formatvorlageberschrift110ptVor6ptZeilenabstandeinfach">
    <w:name w:val="Formatvorlage Überschrift 1 + 10 pt Vor:  6 pt Zeilenabstand:  einfach"/>
    <w:basedOn w:val="berschrift1"/>
    <w:rsid w:val="00C53623"/>
    <w:pPr>
      <w:widowControl/>
      <w:tabs>
        <w:tab w:val="num" w:pos="432"/>
      </w:tabs>
      <w:spacing w:after="0"/>
      <w:ind w:left="432" w:hanging="432"/>
      <w:contextualSpacing w:val="0"/>
      <w:jc w:val="both"/>
    </w:pPr>
    <w:rPr>
      <w:rFonts w:cs="Times New Roman"/>
      <w:iCs/>
      <w:sz w:val="20"/>
      <w:szCs w:val="20"/>
      <w:lang w:val="de-DE" w:eastAsia="de-DE"/>
    </w:rPr>
  </w:style>
  <w:style w:type="paragraph" w:customStyle="1" w:styleId="Formatvorlageberschrift112ptLinksVor6pt">
    <w:name w:val="Formatvorlage Überschrift 1 + 12 pt Links Vor:  6 pt"/>
    <w:basedOn w:val="berschrift1"/>
    <w:rsid w:val="00C53623"/>
    <w:pPr>
      <w:widowControl/>
      <w:spacing w:before="720" w:after="240"/>
      <w:contextualSpacing w:val="0"/>
      <w:jc w:val="left"/>
    </w:pPr>
    <w:rPr>
      <w:rFonts w:cs="Times New Roman"/>
      <w:i/>
      <w:iCs/>
      <w:sz w:val="32"/>
      <w:szCs w:val="28"/>
      <w:lang w:val="de-DE" w:eastAsia="de-DE"/>
    </w:rPr>
  </w:style>
  <w:style w:type="paragraph" w:customStyle="1" w:styleId="FormatvorlageFormatvorlageberschrift2Arial12ptZeilenabstandein">
    <w:name w:val="Formatvorlage Formatvorlage Überschrift 2 + Arial 12 pt Zeilenabstand:  ein..."/>
    <w:basedOn w:val="Standard"/>
    <w:rsid w:val="00C53623"/>
    <w:pPr>
      <w:keepNext/>
      <w:widowControl/>
      <w:tabs>
        <w:tab w:val="num" w:pos="510"/>
      </w:tabs>
      <w:spacing w:before="240" w:after="240"/>
      <w:ind w:left="510" w:hanging="510"/>
      <w:jc w:val="both"/>
      <w:outlineLvl w:val="1"/>
    </w:pPr>
    <w:rPr>
      <w:rFonts w:ascii="Times New (W1)" w:hAnsi="Times New (W1)"/>
      <w:b/>
      <w:szCs w:val="24"/>
      <w:lang w:val="de-DE" w:eastAsia="de-DE"/>
    </w:rPr>
  </w:style>
  <w:style w:type="paragraph" w:customStyle="1" w:styleId="FormatvorlageErsteZeile0cm2">
    <w:name w:val="Formatvorlage Erste Zeile:  0 cm2"/>
    <w:basedOn w:val="Standard"/>
    <w:rsid w:val="00C53623"/>
    <w:pPr>
      <w:widowControl/>
      <w:spacing w:line="360" w:lineRule="auto"/>
      <w:jc w:val="both"/>
    </w:pPr>
    <w:rPr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qFormat/>
    <w:rsid w:val="00AB778B"/>
    <w:pPr>
      <w:keepLines/>
      <w:widowControl/>
      <w:spacing w:before="480" w:after="0" w:line="276" w:lineRule="auto"/>
      <w:contextualSpacing w:val="0"/>
      <w:jc w:val="left"/>
      <w:outlineLvl w:val="9"/>
    </w:pPr>
    <w:rPr>
      <w:rFonts w:ascii="Cambria" w:eastAsia="PMingLiU" w:hAnsi="Cambria" w:cs="Times New Roman"/>
      <w:color w:val="365F91"/>
      <w:kern w:val="0"/>
      <w:sz w:val="28"/>
      <w:szCs w:val="28"/>
      <w:lang w:val="de-DE"/>
    </w:rPr>
  </w:style>
  <w:style w:type="paragraph" w:styleId="Verzeichnis1">
    <w:name w:val="toc 1"/>
    <w:basedOn w:val="Standard"/>
    <w:next w:val="Standard"/>
    <w:autoRedefine/>
    <w:uiPriority w:val="39"/>
    <w:rsid w:val="00AB778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AB778B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rsid w:val="00AB778B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AB778B"/>
    <w:pPr>
      <w:widowControl/>
      <w:spacing w:after="100" w:line="276" w:lineRule="auto"/>
      <w:ind w:left="660"/>
    </w:pPr>
    <w:rPr>
      <w:rFonts w:ascii="Calibri" w:eastAsia="PMingLiU" w:hAnsi="Calibri" w:cs="Arial"/>
      <w:sz w:val="22"/>
      <w:szCs w:val="22"/>
      <w:lang w:val="de-DE" w:eastAsia="zh-TW" w:bidi="he-IL"/>
    </w:rPr>
  </w:style>
  <w:style w:type="paragraph" w:styleId="Verzeichnis5">
    <w:name w:val="toc 5"/>
    <w:basedOn w:val="Standard"/>
    <w:next w:val="Standard"/>
    <w:autoRedefine/>
    <w:uiPriority w:val="39"/>
    <w:unhideWhenUsed/>
    <w:rsid w:val="00AB778B"/>
    <w:pPr>
      <w:widowControl/>
      <w:spacing w:after="100" w:line="276" w:lineRule="auto"/>
      <w:ind w:left="880"/>
    </w:pPr>
    <w:rPr>
      <w:rFonts w:ascii="Calibri" w:eastAsia="PMingLiU" w:hAnsi="Calibri" w:cs="Arial"/>
      <w:sz w:val="22"/>
      <w:szCs w:val="22"/>
      <w:lang w:val="de-DE" w:eastAsia="zh-TW" w:bidi="he-IL"/>
    </w:rPr>
  </w:style>
  <w:style w:type="paragraph" w:styleId="Verzeichnis6">
    <w:name w:val="toc 6"/>
    <w:basedOn w:val="Standard"/>
    <w:next w:val="Standard"/>
    <w:autoRedefine/>
    <w:uiPriority w:val="39"/>
    <w:unhideWhenUsed/>
    <w:rsid w:val="00AB778B"/>
    <w:pPr>
      <w:widowControl/>
      <w:spacing w:after="100" w:line="276" w:lineRule="auto"/>
      <w:ind w:left="1100"/>
    </w:pPr>
    <w:rPr>
      <w:rFonts w:ascii="Calibri" w:eastAsia="PMingLiU" w:hAnsi="Calibri" w:cs="Arial"/>
      <w:sz w:val="22"/>
      <w:szCs w:val="22"/>
      <w:lang w:val="de-DE" w:eastAsia="zh-TW" w:bidi="he-IL"/>
    </w:rPr>
  </w:style>
  <w:style w:type="paragraph" w:styleId="Verzeichnis7">
    <w:name w:val="toc 7"/>
    <w:basedOn w:val="Standard"/>
    <w:next w:val="Standard"/>
    <w:autoRedefine/>
    <w:uiPriority w:val="39"/>
    <w:unhideWhenUsed/>
    <w:rsid w:val="00AB778B"/>
    <w:pPr>
      <w:widowControl/>
      <w:spacing w:after="100" w:line="276" w:lineRule="auto"/>
      <w:ind w:left="1320"/>
    </w:pPr>
    <w:rPr>
      <w:rFonts w:ascii="Calibri" w:eastAsia="PMingLiU" w:hAnsi="Calibri" w:cs="Arial"/>
      <w:sz w:val="22"/>
      <w:szCs w:val="22"/>
      <w:lang w:val="de-DE" w:eastAsia="zh-TW" w:bidi="he-IL"/>
    </w:rPr>
  </w:style>
  <w:style w:type="paragraph" w:styleId="Verzeichnis8">
    <w:name w:val="toc 8"/>
    <w:basedOn w:val="Standard"/>
    <w:next w:val="Standard"/>
    <w:autoRedefine/>
    <w:uiPriority w:val="39"/>
    <w:unhideWhenUsed/>
    <w:rsid w:val="00AB778B"/>
    <w:pPr>
      <w:widowControl/>
      <w:spacing w:after="100" w:line="276" w:lineRule="auto"/>
      <w:ind w:left="1540"/>
    </w:pPr>
    <w:rPr>
      <w:rFonts w:ascii="Calibri" w:eastAsia="PMingLiU" w:hAnsi="Calibri" w:cs="Arial"/>
      <w:sz w:val="22"/>
      <w:szCs w:val="22"/>
      <w:lang w:val="de-DE" w:eastAsia="zh-TW" w:bidi="he-IL"/>
    </w:rPr>
  </w:style>
  <w:style w:type="paragraph" w:styleId="Verzeichnis9">
    <w:name w:val="toc 9"/>
    <w:basedOn w:val="Standard"/>
    <w:next w:val="Standard"/>
    <w:autoRedefine/>
    <w:uiPriority w:val="39"/>
    <w:unhideWhenUsed/>
    <w:rsid w:val="00AB778B"/>
    <w:pPr>
      <w:widowControl/>
      <w:spacing w:after="100" w:line="276" w:lineRule="auto"/>
      <w:ind w:left="1760"/>
    </w:pPr>
    <w:rPr>
      <w:rFonts w:ascii="Calibri" w:eastAsia="PMingLiU" w:hAnsi="Calibri" w:cs="Arial"/>
      <w:sz w:val="22"/>
      <w:szCs w:val="22"/>
      <w:lang w:val="de-DE" w:eastAsia="zh-TW" w:bidi="he-IL"/>
    </w:rPr>
  </w:style>
  <w:style w:type="character" w:styleId="Platzhaltertext">
    <w:name w:val="Placeholder Text"/>
    <w:basedOn w:val="Absatz-Standardschriftart"/>
    <w:uiPriority w:val="99"/>
    <w:semiHidden/>
    <w:rsid w:val="008144D3"/>
    <w:rPr>
      <w:color w:val="808080"/>
    </w:rPr>
  </w:style>
  <w:style w:type="character" w:customStyle="1" w:styleId="apple-style-span">
    <w:name w:val="apple-style-span"/>
    <w:basedOn w:val="Absatz-Standardschriftart"/>
    <w:rsid w:val="00D80BBE"/>
  </w:style>
  <w:style w:type="paragraph" w:customStyle="1" w:styleId="PTable">
    <w:name w:val="PTable"/>
    <w:basedOn w:val="Standard"/>
    <w:rsid w:val="00552B61"/>
    <w:pPr>
      <w:widowControl/>
      <w:tabs>
        <w:tab w:val="left" w:pos="284"/>
        <w:tab w:val="left" w:pos="425"/>
      </w:tabs>
    </w:pPr>
    <w:rPr>
      <w:rFonts w:ascii="Arial" w:hAnsi="Arial"/>
      <w:sz w:val="18"/>
      <w:szCs w:val="24"/>
    </w:rPr>
  </w:style>
  <w:style w:type="paragraph" w:customStyle="1" w:styleId="PBU">
    <w:name w:val="PBU"/>
    <w:basedOn w:val="PTable"/>
    <w:rsid w:val="00552B61"/>
    <w:pPr>
      <w:jc w:val="both"/>
    </w:pPr>
    <w:rPr>
      <w:i/>
    </w:rPr>
  </w:style>
  <w:style w:type="paragraph" w:customStyle="1" w:styleId="PText">
    <w:name w:val="PText"/>
    <w:basedOn w:val="Standard"/>
    <w:rsid w:val="00072D5E"/>
    <w:pPr>
      <w:widowControl/>
      <w:tabs>
        <w:tab w:val="left" w:pos="284"/>
        <w:tab w:val="left" w:pos="425"/>
      </w:tabs>
      <w:spacing w:line="480" w:lineRule="auto"/>
    </w:pPr>
    <w:rPr>
      <w:szCs w:val="24"/>
    </w:rPr>
  </w:style>
  <w:style w:type="character" w:customStyle="1" w:styleId="FunotentextZchn">
    <w:name w:val="Fußnotentext Zchn"/>
    <w:link w:val="Funotentext"/>
    <w:semiHidden/>
    <w:rsid w:val="00072D5E"/>
    <w:rPr>
      <w:sz w:val="24"/>
      <w:lang w:val="en-US" w:eastAsia="en-US"/>
    </w:rPr>
  </w:style>
  <w:style w:type="paragraph" w:styleId="StandardWeb">
    <w:name w:val="Normal (Web)"/>
    <w:basedOn w:val="Standard"/>
    <w:uiPriority w:val="99"/>
    <w:semiHidden/>
    <w:unhideWhenUsed/>
    <w:rsid w:val="008F56AB"/>
    <w:pPr>
      <w:widowControl/>
      <w:spacing w:before="100" w:beforeAutospacing="1" w:after="100" w:afterAutospacing="1"/>
    </w:pPr>
    <w:rPr>
      <w:szCs w:val="24"/>
      <w:lang w:val="de-DE" w:eastAsia="de-DE"/>
    </w:rPr>
  </w:style>
  <w:style w:type="paragraph" w:customStyle="1" w:styleId="PHeadline1">
    <w:name w:val="PHeadline1"/>
    <w:basedOn w:val="berschrift1"/>
    <w:next w:val="PText"/>
    <w:rsid w:val="00584948"/>
    <w:pPr>
      <w:widowControl/>
      <w:spacing w:after="60" w:line="360" w:lineRule="auto"/>
      <w:contextualSpacing w:val="0"/>
    </w:pPr>
    <w:rPr>
      <w:rFonts w:cs="Times New Roman"/>
      <w:bCs w:val="0"/>
      <w:sz w:val="24"/>
      <w:lang w:eastAsia="x-none"/>
    </w:rPr>
  </w:style>
  <w:style w:type="character" w:styleId="Hervorhebung">
    <w:name w:val="Emphasis"/>
    <w:basedOn w:val="Absatz-Standardschriftart"/>
    <w:uiPriority w:val="20"/>
    <w:qFormat/>
    <w:rsid w:val="004C35FB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F5BBC"/>
    <w:rPr>
      <w:color w:val="605E5C"/>
      <w:shd w:val="clear" w:color="auto" w:fill="E1DFDD"/>
    </w:rPr>
  </w:style>
  <w:style w:type="paragraph" w:customStyle="1" w:styleId="Default">
    <w:name w:val="Default"/>
    <w:rsid w:val="001F01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566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rd"/>
    <w:link w:val="EndNoteBibliographyTitleZchn"/>
    <w:rsid w:val="00D440EC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D440EC"/>
    <w:rPr>
      <w:noProof/>
      <w:sz w:val="24"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D440EC"/>
    <w:pPr>
      <w:spacing w:line="360" w:lineRule="auto"/>
    </w:pPr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D440EC"/>
    <w:rPr>
      <w:noProof/>
      <w:sz w:val="24"/>
      <w:lang w:val="en-US" w:eastAsia="en-US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702FF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8D5BDB"/>
  </w:style>
  <w:style w:type="character" w:customStyle="1" w:styleId="eop">
    <w:name w:val="eop"/>
    <w:basedOn w:val="Absatz-Standardschriftart"/>
    <w:rsid w:val="00F2445C"/>
  </w:style>
  <w:style w:type="character" w:customStyle="1" w:styleId="TitelZchn">
    <w:name w:val="Titel Zchn"/>
    <w:basedOn w:val="Absatz-Standardschriftart"/>
    <w:link w:val="Titel"/>
    <w:rsid w:val="00103100"/>
    <w:rPr>
      <w:rFonts w:cs="Arial"/>
      <w:b/>
      <w:bCs/>
      <w:kern w:val="28"/>
      <w:sz w:val="40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AAHopp\mail\attach\Word%20Template1a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E77E57C0F4F643B84464BC36BAB216" ma:contentTypeVersion="4" ma:contentTypeDescription="Ein neues Dokument erstellen." ma:contentTypeScope="" ma:versionID="f8fc61e18472690db64441f3d2fec310">
  <xsd:schema xmlns:xsd="http://www.w3.org/2001/XMLSchema" xmlns:xs="http://www.w3.org/2001/XMLSchema" xmlns:p="http://schemas.microsoft.com/office/2006/metadata/properties" xmlns:ns3="b392632b-41b6-4675-9f11-c6bad7a6695e" targetNamespace="http://schemas.microsoft.com/office/2006/metadata/properties" ma:root="true" ma:fieldsID="262a0ce10d3ef2453809ee866cdaef43" ns3:_="">
    <xsd:import namespace="b392632b-41b6-4675-9f11-c6bad7a66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2632b-41b6-4675-9f11-c6bad7a66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08AE41-F4E2-4B9D-ACC7-D4CC70433B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25566-DEF3-4581-811B-5FC78E2ED6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BDD5E2-4E0C-4BA5-A22F-7D147E2D3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2632b-41b6-4675-9f11-c6bad7a66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4CC123-A905-45CC-B52D-4236A83AFE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Template1a</Template>
  <TotalTime>0</TotalTime>
  <Pages>5</Pages>
  <Words>439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Empirical Comparison of Seeding Strategies for Viral Marketing</vt:lpstr>
    </vt:vector>
  </TitlesOfParts>
  <Company>Microsoft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Empirical Comparison of Seeding Strategies for Viral Marketing</dc:title>
  <dc:subject/>
  <dc:creator>Oliver Hinz</dc:creator>
  <cp:keywords/>
  <dc:description/>
  <cp:lastModifiedBy>Michel Clement</cp:lastModifiedBy>
  <cp:revision>3</cp:revision>
  <cp:lastPrinted>2023-05-01T01:20:00Z</cp:lastPrinted>
  <dcterms:created xsi:type="dcterms:W3CDTF">2024-08-26T20:28:00Z</dcterms:created>
  <dcterms:modified xsi:type="dcterms:W3CDTF">2024-08-26T20:29:00Z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0x0101006DE77E57C0F4F643B84464BC36BAB216</vt:lpwstr>
  </property>
  <property fmtid="{D5CDD505-2E9C-101B-9397-08002B2CF9AE}" pid="3" name="ZOTERO_PREF_1">
    <vt:lpwstr>&lt;data data-version="3" zotero-version="6.0.16"&gt;&lt;session id="q7fWOvtq"/&gt;&lt;style id="" hasBibliography="0" bibliographyStyleHasBeenSet="0"/&gt;&lt;prefs/&gt;&lt;/data&gt;</vt:lpwstr>
  </property>
  <property fmtid="{D5CDD505-2E9C-101B-9397-08002B2CF9AE}" pid="4" name="GrammarlyDocumentId">
    <vt:lpwstr>aff40cdb940861507f8c533d907a3ae4f969443e81fc112e0bd0764c89e92be5</vt:lpwstr>
  </property>
</Properties>
</file>