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3CC" w:rsidRPr="007830F4" w:rsidRDefault="009733CC" w:rsidP="004408A0">
      <w:pPr>
        <w:spacing w:line="240" w:lineRule="auto"/>
        <w:jc w:val="both"/>
        <w:rPr>
          <w:rFonts w:ascii="Arial" w:hAnsi="Arial" w:cs="Arial"/>
          <w:sz w:val="28"/>
          <w:szCs w:val="28"/>
          <w:lang w:eastAsia="zh-CN"/>
        </w:rPr>
      </w:pPr>
    </w:p>
    <w:p w:rsidR="004408A0" w:rsidRPr="009733CC" w:rsidRDefault="009733CC" w:rsidP="009733CC">
      <w:pPr>
        <w:spacing w:line="240" w:lineRule="auto"/>
        <w:jc w:val="center"/>
        <w:rPr>
          <w:rFonts w:ascii="Arial" w:hAnsi="Arial" w:cs="Arial"/>
          <w:b/>
          <w:sz w:val="28"/>
          <w:szCs w:val="28"/>
          <w:lang w:eastAsia="zh-CN"/>
        </w:rPr>
      </w:pPr>
      <w:r w:rsidRPr="009733CC">
        <w:rPr>
          <w:rFonts w:ascii="Arial" w:hAnsi="Arial" w:cs="Arial"/>
          <w:b/>
          <w:sz w:val="28"/>
          <w:szCs w:val="28"/>
          <w:lang w:eastAsia="zh-CN"/>
        </w:rPr>
        <w:t>S</w:t>
      </w:r>
      <w:r w:rsidR="00DF21C7">
        <w:rPr>
          <w:rFonts w:ascii="Arial" w:hAnsi="Arial" w:cs="Arial"/>
          <w:b/>
          <w:sz w:val="28"/>
          <w:szCs w:val="28"/>
          <w:lang w:eastAsia="zh-CN"/>
        </w:rPr>
        <w:t>upplementary</w:t>
      </w:r>
      <w:r w:rsidRPr="009733CC">
        <w:rPr>
          <w:rFonts w:ascii="Arial" w:hAnsi="Arial" w:cs="Arial"/>
          <w:b/>
          <w:sz w:val="28"/>
          <w:szCs w:val="28"/>
          <w:lang w:eastAsia="zh-CN"/>
        </w:rPr>
        <w:t xml:space="preserve"> Information</w:t>
      </w:r>
      <w:r w:rsidR="00DF21C7">
        <w:rPr>
          <w:rFonts w:ascii="Arial" w:hAnsi="Arial" w:cs="Arial"/>
          <w:b/>
          <w:sz w:val="28"/>
          <w:szCs w:val="28"/>
          <w:lang w:eastAsia="zh-CN"/>
        </w:rPr>
        <w:t xml:space="preserve"> </w:t>
      </w:r>
    </w:p>
    <w:p w:rsidR="009733CC" w:rsidRPr="007830F4" w:rsidRDefault="009733CC" w:rsidP="00C270F0">
      <w:pPr>
        <w:spacing w:line="360" w:lineRule="auto"/>
        <w:jc w:val="both"/>
        <w:rPr>
          <w:rFonts w:ascii="Arial" w:hAnsi="Arial" w:cs="Arial"/>
          <w:b/>
          <w:noProof/>
          <w:sz w:val="28"/>
          <w:szCs w:val="28"/>
          <w:lang w:eastAsia="zh-CN"/>
        </w:rPr>
      </w:pPr>
      <w:bookmarkStart w:id="0" w:name="_Hlk484006892"/>
    </w:p>
    <w:bookmarkEnd w:id="0"/>
    <w:p w:rsidR="00026EDB" w:rsidRPr="00026EDB" w:rsidRDefault="00026EDB" w:rsidP="00026EDB">
      <w:pPr>
        <w:spacing w:line="360" w:lineRule="auto"/>
        <w:jc w:val="both"/>
        <w:rPr>
          <w:rFonts w:ascii="Arial" w:hAnsi="Arial" w:cs="Arial"/>
          <w:b/>
          <w:sz w:val="28"/>
          <w:szCs w:val="28"/>
          <w:lang w:eastAsia="zh-CN"/>
        </w:rPr>
      </w:pPr>
      <w:r w:rsidRPr="00026EDB">
        <w:rPr>
          <w:rFonts w:ascii="Arial" w:hAnsi="Arial" w:cs="Arial"/>
          <w:b/>
          <w:noProof/>
          <w:sz w:val="28"/>
          <w:szCs w:val="28"/>
          <w:lang w:eastAsia="zh-CN"/>
        </w:rPr>
        <w:t>Health risk</w:t>
      </w:r>
      <w:r w:rsidR="00877D91">
        <w:rPr>
          <w:rFonts w:ascii="Arial" w:hAnsi="Arial" w:cs="Arial"/>
          <w:b/>
          <w:noProof/>
          <w:sz w:val="28"/>
          <w:szCs w:val="28"/>
          <w:lang w:eastAsia="zh-CN"/>
        </w:rPr>
        <w:t>s</w:t>
      </w:r>
      <w:r w:rsidRPr="00026EDB">
        <w:rPr>
          <w:rFonts w:ascii="Arial" w:hAnsi="Arial" w:cs="Arial"/>
          <w:b/>
          <w:noProof/>
          <w:sz w:val="28"/>
          <w:szCs w:val="28"/>
          <w:lang w:eastAsia="zh-CN"/>
        </w:rPr>
        <w:t xml:space="preserve"> of </w:t>
      </w:r>
      <w:r w:rsidR="00EF4527">
        <w:rPr>
          <w:rFonts w:ascii="Arial" w:hAnsi="Arial" w:cs="Arial"/>
          <w:b/>
          <w:noProof/>
          <w:sz w:val="28"/>
          <w:szCs w:val="28"/>
          <w:lang w:eastAsia="zh-CN"/>
        </w:rPr>
        <w:t xml:space="preserve">adults in </w:t>
      </w:r>
      <w:r w:rsidR="00EF4527" w:rsidRPr="00026EDB">
        <w:rPr>
          <w:rFonts w:ascii="Arial" w:hAnsi="Arial" w:cs="Arial"/>
          <w:b/>
          <w:sz w:val="28"/>
          <w:szCs w:val="28"/>
          <w:lang w:eastAsia="zh-CN"/>
        </w:rPr>
        <w:t xml:space="preserve">Hong Kong </w:t>
      </w:r>
      <w:r w:rsidR="00EF4527">
        <w:rPr>
          <w:rFonts w:ascii="Arial" w:hAnsi="Arial" w:cs="Arial"/>
          <w:b/>
          <w:sz w:val="28"/>
          <w:szCs w:val="28"/>
          <w:lang w:eastAsia="zh-CN"/>
        </w:rPr>
        <w:t xml:space="preserve">related to inhalation of </w:t>
      </w:r>
      <w:r w:rsidR="009C66A2">
        <w:rPr>
          <w:rFonts w:ascii="Arial" w:hAnsi="Arial" w:cs="Arial"/>
          <w:b/>
          <w:noProof/>
          <w:sz w:val="28"/>
          <w:szCs w:val="28"/>
          <w:lang w:eastAsia="zh-CN"/>
        </w:rPr>
        <w:t>particle</w:t>
      </w:r>
      <w:r w:rsidRPr="00026EDB">
        <w:rPr>
          <w:rFonts w:ascii="Arial" w:hAnsi="Arial" w:cs="Arial"/>
          <w:b/>
          <w:noProof/>
          <w:sz w:val="28"/>
          <w:szCs w:val="28"/>
          <w:lang w:eastAsia="zh-CN"/>
        </w:rPr>
        <w:t>-bound heavy metal</w:t>
      </w:r>
      <w:r w:rsidR="008B7437">
        <w:rPr>
          <w:rFonts w:ascii="Arial" w:hAnsi="Arial" w:cs="Arial"/>
          <w:b/>
          <w:noProof/>
          <w:sz w:val="28"/>
          <w:szCs w:val="28"/>
          <w:lang w:eastAsia="zh-CN"/>
        </w:rPr>
        <w:t>(loid)</w:t>
      </w:r>
      <w:r w:rsidRPr="00026EDB">
        <w:rPr>
          <w:rFonts w:ascii="Arial" w:hAnsi="Arial" w:cs="Arial"/>
          <w:b/>
          <w:noProof/>
          <w:sz w:val="28"/>
          <w:szCs w:val="28"/>
          <w:lang w:eastAsia="zh-CN"/>
        </w:rPr>
        <w:t xml:space="preserve">s </w:t>
      </w:r>
    </w:p>
    <w:p w:rsidR="009D5D65" w:rsidRPr="009D5D65" w:rsidRDefault="009D5D65" w:rsidP="009D5D65">
      <w:pPr>
        <w:jc w:val="both"/>
        <w:rPr>
          <w:rFonts w:ascii="Arial" w:hAnsi="Arial" w:cs="Arial"/>
          <w:noProof/>
          <w:lang w:eastAsia="zh-CN"/>
        </w:rPr>
      </w:pPr>
      <w:r w:rsidRPr="009D5D65">
        <w:rPr>
          <w:rFonts w:ascii="Arial" w:hAnsi="Arial" w:cs="Arial"/>
          <w:lang w:eastAsia="zh-CN"/>
        </w:rPr>
        <w:t>Xiao-Cui Chen</w:t>
      </w:r>
      <w:r w:rsidRPr="009D5D65">
        <w:rPr>
          <w:rFonts w:ascii="Arial" w:hAnsi="Arial" w:cs="Arial"/>
          <w:vertAlign w:val="superscript"/>
          <w:lang w:eastAsia="zh-CN"/>
        </w:rPr>
        <w:t>1</w:t>
      </w:r>
      <w:r w:rsidR="00EB5CEC" w:rsidRPr="009D5D65">
        <w:rPr>
          <w:rFonts w:ascii="Arial" w:hAnsi="Arial" w:cs="Arial"/>
          <w:vertAlign w:val="superscript"/>
          <w:lang w:eastAsia="zh-CN"/>
        </w:rPr>
        <w:t>*</w:t>
      </w:r>
      <w:r w:rsidRPr="009D5D65">
        <w:rPr>
          <w:rFonts w:ascii="Arial" w:hAnsi="Arial" w:cs="Arial"/>
          <w:vertAlign w:val="superscript"/>
          <w:lang w:eastAsia="zh-CN"/>
        </w:rPr>
        <w:t>,4</w:t>
      </w:r>
      <w:r w:rsidRPr="009D5D65">
        <w:rPr>
          <w:rFonts w:ascii="Arial" w:hAnsi="Arial" w:cs="Arial"/>
          <w:lang w:eastAsia="zh-CN"/>
        </w:rPr>
        <w:t xml:space="preserve">, </w:t>
      </w:r>
      <w:r w:rsidR="008B7437" w:rsidRPr="009D5D65">
        <w:rPr>
          <w:rFonts w:ascii="Arial" w:hAnsi="Arial" w:cs="Arial"/>
          <w:lang w:eastAsia="zh-CN"/>
        </w:rPr>
        <w:t>Tony J. Ward</w:t>
      </w:r>
      <w:r w:rsidR="008B7437" w:rsidRPr="009D5D65">
        <w:rPr>
          <w:rFonts w:ascii="Arial" w:hAnsi="Arial" w:cs="Arial"/>
          <w:vertAlign w:val="superscript"/>
          <w:lang w:eastAsia="zh-CN"/>
        </w:rPr>
        <w:t>2</w:t>
      </w:r>
      <w:r w:rsidR="008B7437" w:rsidRPr="009D5D65">
        <w:rPr>
          <w:rFonts w:ascii="Arial" w:hAnsi="Arial" w:cs="Arial"/>
          <w:lang w:eastAsia="zh-CN"/>
        </w:rPr>
        <w:t xml:space="preserve">, </w:t>
      </w:r>
      <w:r w:rsidR="00877D91" w:rsidRPr="009D5D65">
        <w:rPr>
          <w:rFonts w:ascii="Arial" w:hAnsi="Arial" w:cs="Arial"/>
          <w:lang w:eastAsia="zh-CN"/>
        </w:rPr>
        <w:t>Chinmoy Sarkar</w:t>
      </w:r>
      <w:r w:rsidR="00877D91" w:rsidRPr="009D5D65">
        <w:rPr>
          <w:rFonts w:ascii="Arial" w:hAnsi="Arial" w:cs="Arial"/>
          <w:vertAlign w:val="superscript"/>
          <w:lang w:eastAsia="zh-CN"/>
        </w:rPr>
        <w:t>1</w:t>
      </w:r>
      <w:r w:rsidR="00877D91" w:rsidRPr="009D5D65">
        <w:rPr>
          <w:rFonts w:ascii="Arial" w:hAnsi="Arial" w:cs="Arial"/>
          <w:lang w:eastAsia="zh-CN"/>
        </w:rPr>
        <w:t xml:space="preserve">, </w:t>
      </w:r>
      <w:r w:rsidR="00134DD3" w:rsidRPr="009D5D65">
        <w:rPr>
          <w:rFonts w:ascii="Arial" w:hAnsi="Arial" w:cs="Arial"/>
          <w:lang w:eastAsia="zh-CN"/>
        </w:rPr>
        <w:t>Kin-Fai Ho</w:t>
      </w:r>
      <w:r w:rsidR="00134DD3" w:rsidRPr="009D5D65">
        <w:rPr>
          <w:rFonts w:ascii="Arial" w:hAnsi="Arial" w:cs="Arial"/>
          <w:noProof/>
          <w:vertAlign w:val="superscript"/>
          <w:lang w:eastAsia="zh-CN"/>
        </w:rPr>
        <w:t>3</w:t>
      </w:r>
      <w:r w:rsidR="00134DD3" w:rsidRPr="009D5D65">
        <w:rPr>
          <w:rFonts w:ascii="Arial" w:hAnsi="Arial" w:cs="Arial"/>
          <w:vertAlign w:val="superscript"/>
          <w:lang w:eastAsia="zh-CN"/>
        </w:rPr>
        <w:t>**</w:t>
      </w:r>
      <w:r w:rsidR="00134DD3">
        <w:rPr>
          <w:rFonts w:ascii="Arial" w:hAnsi="Arial" w:cs="Arial"/>
          <w:lang w:eastAsia="zh-CN"/>
        </w:rPr>
        <w:t xml:space="preserve">, </w:t>
      </w:r>
      <w:r w:rsidRPr="009D5D65">
        <w:rPr>
          <w:rFonts w:ascii="Arial" w:hAnsi="Arial" w:cs="Arial"/>
          <w:lang w:eastAsia="zh-CN"/>
        </w:rPr>
        <w:t>Chris Webster</w:t>
      </w:r>
      <w:r w:rsidRPr="009D5D65">
        <w:rPr>
          <w:rFonts w:ascii="Arial" w:hAnsi="Arial" w:cs="Arial"/>
          <w:vertAlign w:val="superscript"/>
          <w:lang w:eastAsia="zh-CN"/>
        </w:rPr>
        <w:t>1</w:t>
      </w:r>
      <w:r w:rsidRPr="009D5D65">
        <w:rPr>
          <w:rFonts w:ascii="Arial" w:hAnsi="Arial" w:cs="Arial"/>
          <w:lang w:eastAsia="zh-CN"/>
        </w:rPr>
        <w:t xml:space="preserve"> </w:t>
      </w:r>
    </w:p>
    <w:p w:rsidR="009D5D65" w:rsidRPr="009D5D65" w:rsidRDefault="009D5D65" w:rsidP="009D5D65">
      <w:pPr>
        <w:jc w:val="both"/>
        <w:rPr>
          <w:rFonts w:ascii="Arial" w:hAnsi="Arial" w:cs="Arial"/>
        </w:rPr>
      </w:pPr>
      <w:bookmarkStart w:id="1" w:name="_GoBack"/>
      <w:bookmarkEnd w:id="1"/>
    </w:p>
    <w:p w:rsidR="009D5D65" w:rsidRPr="009D5D65" w:rsidRDefault="009D5D65" w:rsidP="009D5D65">
      <w:pPr>
        <w:spacing w:line="360" w:lineRule="auto"/>
        <w:jc w:val="both"/>
        <w:rPr>
          <w:rFonts w:ascii="Arial" w:hAnsi="Arial" w:cs="Arial"/>
        </w:rPr>
      </w:pPr>
      <w:r w:rsidRPr="009D5D65">
        <w:rPr>
          <w:rFonts w:ascii="Arial" w:hAnsi="Arial" w:cs="Arial"/>
          <w:vertAlign w:val="superscript"/>
        </w:rPr>
        <w:t>1</w:t>
      </w:r>
      <w:r w:rsidRPr="009D5D65">
        <w:rPr>
          <w:rFonts w:ascii="Arial" w:hAnsi="Arial" w:cs="Arial"/>
        </w:rPr>
        <w:t>Healthy High Density Cities Lab, HKUrbanLab, The University of Hong Kong, Hong Kong Special Administrative Region, China</w:t>
      </w:r>
    </w:p>
    <w:p w:rsidR="009D5D65" w:rsidRPr="009D5D65" w:rsidRDefault="009D5D65" w:rsidP="009D5D65">
      <w:pPr>
        <w:spacing w:line="360" w:lineRule="auto"/>
        <w:jc w:val="both"/>
        <w:rPr>
          <w:rFonts w:ascii="Arial" w:hAnsi="Arial" w:cs="Arial"/>
        </w:rPr>
      </w:pPr>
      <w:r w:rsidRPr="009D5D65">
        <w:rPr>
          <w:rFonts w:ascii="Arial" w:hAnsi="Arial" w:cs="Arial"/>
          <w:vertAlign w:val="superscript"/>
        </w:rPr>
        <w:t>2</w:t>
      </w:r>
      <w:r w:rsidRPr="009D5D65">
        <w:rPr>
          <w:rFonts w:ascii="Arial" w:hAnsi="Arial" w:cs="Arial"/>
        </w:rPr>
        <w:t xml:space="preserve">School of Public and Community Health Sciences, University of Montana, Missoula, Montana, USA </w:t>
      </w:r>
    </w:p>
    <w:p w:rsidR="009D5D65" w:rsidRPr="009D5D65" w:rsidRDefault="009D5D65" w:rsidP="009D5D65">
      <w:pPr>
        <w:spacing w:line="360" w:lineRule="auto"/>
        <w:jc w:val="both"/>
        <w:rPr>
          <w:rFonts w:ascii="Arial" w:hAnsi="Arial" w:cs="Arial"/>
        </w:rPr>
      </w:pPr>
      <w:r w:rsidRPr="009D5D65">
        <w:rPr>
          <w:rFonts w:ascii="Arial" w:hAnsi="Arial" w:cs="Arial"/>
          <w:noProof/>
          <w:vertAlign w:val="superscript"/>
        </w:rPr>
        <w:t>3</w:t>
      </w:r>
      <w:r w:rsidRPr="009D5D65">
        <w:rPr>
          <w:rFonts w:ascii="Arial" w:hAnsi="Arial" w:cs="Arial"/>
          <w:noProof/>
        </w:rPr>
        <w:t>The Jockey Club School of Public Health and Primary Care, The Chinese University of Hong Kong,</w:t>
      </w:r>
      <w:r w:rsidRPr="009D5D65">
        <w:rPr>
          <w:rFonts w:ascii="Arial" w:hAnsi="Arial" w:cs="Arial"/>
        </w:rPr>
        <w:t xml:space="preserve"> Hong Kong Special Administrative Region, China </w:t>
      </w:r>
    </w:p>
    <w:p w:rsidR="009D5D65" w:rsidRPr="009D5D65" w:rsidRDefault="009D5D65" w:rsidP="009D5D65">
      <w:pPr>
        <w:spacing w:line="360" w:lineRule="auto"/>
        <w:jc w:val="both"/>
        <w:rPr>
          <w:rFonts w:ascii="Arial" w:hAnsi="Arial" w:cs="Arial"/>
          <w:noProof/>
        </w:rPr>
      </w:pPr>
      <w:r w:rsidRPr="009D5D65">
        <w:rPr>
          <w:rFonts w:ascii="Arial" w:hAnsi="Arial" w:cs="Arial"/>
          <w:noProof/>
          <w:vertAlign w:val="superscript"/>
        </w:rPr>
        <w:t>4</w:t>
      </w:r>
      <w:r w:rsidRPr="009D5D65">
        <w:rPr>
          <w:rFonts w:ascii="Arial" w:hAnsi="Arial" w:cs="Arial"/>
          <w:noProof/>
        </w:rPr>
        <w:t>Shenzhen Institute of Research and Innovation, The University of Hong Kong, Shenzhen, China</w:t>
      </w:r>
    </w:p>
    <w:p w:rsidR="00361780" w:rsidRPr="009D5D65" w:rsidRDefault="00361780" w:rsidP="003D7A94">
      <w:pPr>
        <w:spacing w:line="360" w:lineRule="auto"/>
        <w:rPr>
          <w:rFonts w:ascii="Arial" w:hAnsi="Arial" w:cs="Arial"/>
        </w:rPr>
      </w:pPr>
    </w:p>
    <w:p w:rsidR="001532E8" w:rsidRPr="00A42350" w:rsidRDefault="001532E8" w:rsidP="00520739">
      <w:pPr>
        <w:jc w:val="both"/>
        <w:rPr>
          <w:rFonts w:ascii="Arial" w:hAnsi="Arial" w:cs="Arial"/>
          <w:lang w:eastAsia="zh-CN"/>
        </w:rPr>
      </w:pPr>
    </w:p>
    <w:p w:rsidR="001E7D5E" w:rsidRPr="00A42350" w:rsidRDefault="001E7D5E" w:rsidP="00520739">
      <w:pPr>
        <w:jc w:val="both"/>
        <w:rPr>
          <w:rFonts w:ascii="Arial" w:hAnsi="Arial" w:cs="Arial"/>
          <w:lang w:eastAsia="zh-CN"/>
        </w:rPr>
      </w:pPr>
    </w:p>
    <w:p w:rsidR="001E7D5E" w:rsidRPr="00A42350" w:rsidRDefault="001E7D5E" w:rsidP="00520739">
      <w:pPr>
        <w:jc w:val="both"/>
        <w:rPr>
          <w:rFonts w:ascii="Arial" w:hAnsi="Arial" w:cs="Arial"/>
          <w:lang w:eastAsia="zh-CN"/>
        </w:rPr>
      </w:pPr>
    </w:p>
    <w:p w:rsidR="001E7D5E" w:rsidRDefault="001E7D5E" w:rsidP="00520739">
      <w:pPr>
        <w:jc w:val="both"/>
        <w:rPr>
          <w:rFonts w:ascii="Arial" w:hAnsi="Arial" w:cs="Arial"/>
          <w:lang w:eastAsia="zh-CN"/>
        </w:rPr>
      </w:pPr>
    </w:p>
    <w:p w:rsidR="00580288" w:rsidRDefault="00580288" w:rsidP="00520739">
      <w:pPr>
        <w:jc w:val="both"/>
        <w:rPr>
          <w:rFonts w:ascii="Arial" w:hAnsi="Arial" w:cs="Arial"/>
          <w:lang w:eastAsia="zh-CN"/>
        </w:rPr>
      </w:pPr>
    </w:p>
    <w:p w:rsidR="00580288" w:rsidRDefault="00580288" w:rsidP="00520739">
      <w:pPr>
        <w:jc w:val="both"/>
        <w:rPr>
          <w:rFonts w:ascii="Arial" w:hAnsi="Arial" w:cs="Arial"/>
          <w:lang w:eastAsia="zh-CN"/>
        </w:rPr>
      </w:pPr>
    </w:p>
    <w:p w:rsidR="00F509CA" w:rsidRPr="00A42350" w:rsidRDefault="00F509CA" w:rsidP="00520739">
      <w:pPr>
        <w:jc w:val="both"/>
        <w:rPr>
          <w:rFonts w:ascii="Arial" w:hAnsi="Arial" w:cs="Arial"/>
          <w:lang w:eastAsia="zh-CN"/>
        </w:rPr>
      </w:pPr>
    </w:p>
    <w:p w:rsidR="00FE1FAD" w:rsidRPr="00A42350" w:rsidRDefault="001532E8" w:rsidP="002A6197">
      <w:pPr>
        <w:spacing w:line="240" w:lineRule="auto"/>
        <w:jc w:val="both"/>
        <w:rPr>
          <w:rFonts w:ascii="Arial" w:hAnsi="Arial" w:cs="Arial"/>
          <w:lang w:eastAsia="zh-CN"/>
        </w:rPr>
      </w:pPr>
      <w:r w:rsidRPr="00A42350">
        <w:rPr>
          <w:rFonts w:ascii="Arial" w:hAnsi="Arial" w:cs="Arial"/>
          <w:lang w:eastAsia="zh-CN"/>
        </w:rPr>
        <w:t>------------------------------------------------------------</w:t>
      </w:r>
    </w:p>
    <w:p w:rsidR="002F4F36" w:rsidRPr="00A42350" w:rsidRDefault="002F4F36" w:rsidP="002F4F36">
      <w:pPr>
        <w:spacing w:line="240" w:lineRule="auto"/>
        <w:jc w:val="both"/>
        <w:rPr>
          <w:rFonts w:ascii="Arial" w:eastAsia="PMingLiU" w:hAnsi="Arial" w:cs="Arial"/>
          <w:sz w:val="20"/>
          <w:szCs w:val="20"/>
          <w:lang w:eastAsia="zh-TW"/>
        </w:rPr>
      </w:pPr>
      <w:r w:rsidRPr="00A42350">
        <w:rPr>
          <w:rStyle w:val="FootnoteReference"/>
          <w:rFonts w:ascii="Arial" w:hAnsi="Arial" w:cs="Arial"/>
          <w:sz w:val="20"/>
          <w:szCs w:val="20"/>
        </w:rPr>
        <w:sym w:font="Symbol" w:char="F02A"/>
      </w:r>
      <w:r w:rsidRPr="002E5DB9">
        <w:rPr>
          <w:rFonts w:ascii="Arial" w:hAnsi="Arial" w:cs="Arial"/>
          <w:sz w:val="20"/>
          <w:szCs w:val="20"/>
        </w:rPr>
        <w:t xml:space="preserve">Correspondence: Xiao-Cui Chen, </w:t>
      </w:r>
      <w:r>
        <w:rPr>
          <w:rFonts w:ascii="Arial" w:hAnsi="Arial" w:cs="Arial"/>
          <w:sz w:val="20"/>
          <w:szCs w:val="20"/>
        </w:rPr>
        <w:t>Healthy High Density Cities</w:t>
      </w:r>
      <w:r w:rsidRPr="002E5DB9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HKUrban Lab,</w:t>
      </w:r>
      <w:r w:rsidRPr="002E5DB9">
        <w:rPr>
          <w:rFonts w:ascii="Arial" w:hAnsi="Arial" w:cs="Arial"/>
          <w:sz w:val="20"/>
          <w:szCs w:val="20"/>
        </w:rPr>
        <w:t xml:space="preserve"> The University of Hong Kong, Hong Kong, China. E-mail: </w:t>
      </w:r>
      <w:hyperlink r:id="rId8" w:history="1">
        <w:r w:rsidRPr="00FC73EA">
          <w:rPr>
            <w:rStyle w:val="Hyperlink"/>
            <w:rFonts w:ascii="Arial" w:hAnsi="Arial" w:cs="Arial"/>
            <w:sz w:val="20"/>
            <w:szCs w:val="20"/>
          </w:rPr>
          <w:t>chenxcui@hku.hk</w:t>
        </w:r>
      </w:hyperlink>
    </w:p>
    <w:p w:rsidR="002A6197" w:rsidRDefault="002A6197" w:rsidP="00B4011F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A42350">
        <w:rPr>
          <w:rStyle w:val="FootnoteReference"/>
          <w:rFonts w:ascii="Arial" w:hAnsi="Arial" w:cs="Arial"/>
          <w:sz w:val="20"/>
          <w:szCs w:val="20"/>
        </w:rPr>
        <w:sym w:font="Symbol" w:char="F02A"/>
      </w:r>
      <w:r w:rsidR="00A07017" w:rsidRPr="00A42350">
        <w:rPr>
          <w:rStyle w:val="FootnoteReference"/>
          <w:rFonts w:ascii="Arial" w:hAnsi="Arial" w:cs="Arial"/>
          <w:sz w:val="20"/>
          <w:szCs w:val="20"/>
        </w:rPr>
        <w:sym w:font="Symbol" w:char="F02A"/>
      </w:r>
      <w:r w:rsidRPr="00A42350">
        <w:rPr>
          <w:rFonts w:ascii="Arial" w:hAnsi="Arial" w:cs="Arial"/>
          <w:sz w:val="20"/>
          <w:szCs w:val="20"/>
        </w:rPr>
        <w:t>Correspond</w:t>
      </w:r>
      <w:r w:rsidR="00DE3184" w:rsidRPr="00A42350">
        <w:rPr>
          <w:rFonts w:ascii="Arial" w:hAnsi="Arial" w:cs="Arial"/>
          <w:sz w:val="20"/>
          <w:szCs w:val="20"/>
        </w:rPr>
        <w:t>ence</w:t>
      </w:r>
      <w:r w:rsidR="00B4011F" w:rsidRPr="00A42350">
        <w:rPr>
          <w:rFonts w:ascii="Arial" w:hAnsi="Arial" w:cs="Arial"/>
          <w:sz w:val="20"/>
          <w:szCs w:val="20"/>
        </w:rPr>
        <w:t>:</w:t>
      </w:r>
      <w:r w:rsidRPr="00A42350">
        <w:rPr>
          <w:rFonts w:ascii="Arial" w:hAnsi="Arial" w:cs="Arial"/>
          <w:sz w:val="20"/>
          <w:szCs w:val="20"/>
        </w:rPr>
        <w:t xml:space="preserve"> </w:t>
      </w:r>
      <w:r w:rsidR="00070AFD" w:rsidRPr="00A42350">
        <w:rPr>
          <w:rFonts w:ascii="Arial" w:hAnsi="Arial" w:cs="Arial"/>
          <w:sz w:val="20"/>
          <w:szCs w:val="20"/>
        </w:rPr>
        <w:t xml:space="preserve">Kin-Fai Ho, The Jockey Club School of Public Health and Primary Care, The Chinese University of Hong Kong, Hong Kong, China. </w:t>
      </w:r>
      <w:r w:rsidRPr="00A42350">
        <w:rPr>
          <w:rFonts w:ascii="Arial" w:hAnsi="Arial" w:cs="Arial"/>
          <w:sz w:val="20"/>
          <w:szCs w:val="20"/>
        </w:rPr>
        <w:t>E</w:t>
      </w:r>
      <w:r w:rsidRPr="00A42350">
        <w:rPr>
          <w:rFonts w:ascii="Arial" w:hAnsi="Arial" w:cs="Arial"/>
          <w:i/>
          <w:sz w:val="20"/>
          <w:szCs w:val="20"/>
        </w:rPr>
        <w:t>-</w:t>
      </w:r>
      <w:r w:rsidR="00070AFD" w:rsidRPr="00A42350">
        <w:rPr>
          <w:rFonts w:ascii="Arial" w:hAnsi="Arial" w:cs="Arial"/>
          <w:sz w:val="20"/>
          <w:szCs w:val="20"/>
        </w:rPr>
        <w:t xml:space="preserve">mail: </w:t>
      </w:r>
      <w:hyperlink r:id="rId9" w:history="1">
        <w:r w:rsidR="00CB075E" w:rsidRPr="0037501D">
          <w:rPr>
            <w:rStyle w:val="Hyperlink"/>
            <w:rFonts w:ascii="Arial" w:hAnsi="Arial" w:cs="Arial"/>
            <w:sz w:val="20"/>
            <w:szCs w:val="20"/>
          </w:rPr>
          <w:t>kfho@cuhk.edu.hk</w:t>
        </w:r>
      </w:hyperlink>
    </w:p>
    <w:p w:rsidR="007D0315" w:rsidRPr="00CA3FBD" w:rsidRDefault="00580288" w:rsidP="00CA3FBD">
      <w:pPr>
        <w:spacing w:line="240" w:lineRule="auto"/>
        <w:rPr>
          <w:b/>
        </w:rPr>
      </w:pPr>
      <w:r>
        <w:rPr>
          <w:b/>
        </w:rPr>
        <w:br w:type="page"/>
      </w:r>
    </w:p>
    <w:p w:rsidR="00CA3FBD" w:rsidRDefault="00CA3FBD" w:rsidP="007D0315">
      <w:pPr>
        <w:jc w:val="both"/>
        <w:rPr>
          <w:b/>
        </w:rPr>
      </w:pPr>
    </w:p>
    <w:p w:rsidR="007D0315" w:rsidRPr="007D0315" w:rsidRDefault="007D0315" w:rsidP="007D0315">
      <w:pPr>
        <w:jc w:val="both"/>
        <w:rPr>
          <w:b/>
        </w:rPr>
      </w:pPr>
      <w:r w:rsidRPr="007D0315">
        <w:rPr>
          <w:b/>
        </w:rPr>
        <w:t>Tables</w:t>
      </w:r>
    </w:p>
    <w:p w:rsidR="005B4C2C" w:rsidRPr="003B3DA5" w:rsidRDefault="005B4C2C" w:rsidP="00EF2D40">
      <w:pPr>
        <w:spacing w:line="240" w:lineRule="auto"/>
        <w:rPr>
          <w:sz w:val="20"/>
          <w:szCs w:val="20"/>
        </w:rPr>
      </w:pPr>
      <w:r>
        <w:rPr>
          <w:b/>
          <w:sz w:val="20"/>
          <w:szCs w:val="20"/>
        </w:rPr>
        <w:t>Table S1</w:t>
      </w:r>
      <w:r w:rsidRPr="00067595">
        <w:rPr>
          <w:b/>
          <w:sz w:val="20"/>
          <w:szCs w:val="20"/>
        </w:rPr>
        <w:t>.</w:t>
      </w:r>
      <w:r w:rsidRPr="003B3DA5">
        <w:rPr>
          <w:sz w:val="20"/>
          <w:szCs w:val="20"/>
        </w:rPr>
        <w:t xml:space="preserve"> Method detection limits </w:t>
      </w:r>
      <w:r w:rsidR="005B3414">
        <w:rPr>
          <w:sz w:val="20"/>
          <w:szCs w:val="20"/>
        </w:rPr>
        <w:t xml:space="preserve">(MDLs) </w:t>
      </w:r>
      <w:r>
        <w:rPr>
          <w:sz w:val="20"/>
          <w:szCs w:val="20"/>
        </w:rPr>
        <w:t xml:space="preserve">for </w:t>
      </w:r>
      <w:r w:rsidR="007631CA">
        <w:rPr>
          <w:sz w:val="20"/>
          <w:szCs w:val="20"/>
        </w:rPr>
        <w:t>heavy metals</w:t>
      </w:r>
      <w:r>
        <w:rPr>
          <w:sz w:val="20"/>
          <w:szCs w:val="20"/>
        </w:rPr>
        <w:t xml:space="preserve"> </w:t>
      </w:r>
      <w:r w:rsidR="007631CA">
        <w:rPr>
          <w:sz w:val="20"/>
          <w:szCs w:val="20"/>
        </w:rPr>
        <w:t xml:space="preserve">and As </w:t>
      </w:r>
      <w:r>
        <w:rPr>
          <w:sz w:val="20"/>
          <w:szCs w:val="20"/>
        </w:rPr>
        <w:t xml:space="preserve">in </w:t>
      </w:r>
      <w:r w:rsidRPr="003B3DA5">
        <w:rPr>
          <w:sz w:val="20"/>
          <w:szCs w:val="20"/>
        </w:rPr>
        <w:t>PM</w:t>
      </w:r>
      <w:r w:rsidRPr="003B3DA5">
        <w:rPr>
          <w:sz w:val="20"/>
          <w:szCs w:val="20"/>
          <w:vertAlign w:val="subscript"/>
        </w:rPr>
        <w:t>2.5</w:t>
      </w:r>
      <w:r w:rsidRPr="003B3DA5">
        <w:rPr>
          <w:sz w:val="20"/>
          <w:szCs w:val="20"/>
        </w:rPr>
        <w:t xml:space="preserve">. </w:t>
      </w:r>
    </w:p>
    <w:tbl>
      <w:tblPr>
        <w:tblW w:w="6210" w:type="dxa"/>
        <w:tblLook w:val="04A0" w:firstRow="1" w:lastRow="0" w:firstColumn="1" w:lastColumn="0" w:noHBand="0" w:noVBand="1"/>
      </w:tblPr>
      <w:tblGrid>
        <w:gridCol w:w="2500"/>
        <w:gridCol w:w="1680"/>
        <w:gridCol w:w="2030"/>
      </w:tblGrid>
      <w:tr w:rsidR="005B4C2C" w:rsidRPr="00E666D4" w:rsidTr="00944669">
        <w:trPr>
          <w:trHeight w:val="225"/>
        </w:trPr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C2C" w:rsidRPr="00E666D4" w:rsidRDefault="005B4C2C" w:rsidP="00944669">
            <w:pPr>
              <w:spacing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</w:rPr>
            </w:pPr>
            <w:r w:rsidRPr="00E666D4">
              <w:rPr>
                <w:rFonts w:ascii="Times" w:eastAsia="Times New Roman" w:hAnsi="Times" w:cs="Time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C2C" w:rsidRPr="00E666D4" w:rsidRDefault="005B4C2C" w:rsidP="00944669">
            <w:pPr>
              <w:spacing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 New Roman" w:hAnsi="Times" w:cs="Times"/>
                <w:color w:val="000000"/>
                <w:sz w:val="18"/>
                <w:szCs w:val="18"/>
              </w:rPr>
              <w:t xml:space="preserve">Species 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B4C2C" w:rsidRPr="00E666D4" w:rsidRDefault="005B3414" w:rsidP="00944669">
            <w:pPr>
              <w:spacing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 New Roman" w:hAnsi="Times" w:cs="Times"/>
                <w:color w:val="000000"/>
                <w:sz w:val="18"/>
                <w:szCs w:val="18"/>
              </w:rPr>
              <w:t>MDLs</w:t>
            </w:r>
          </w:p>
        </w:tc>
      </w:tr>
      <w:tr w:rsidR="005B4C2C" w:rsidRPr="00E666D4" w:rsidTr="005B3414">
        <w:trPr>
          <w:trHeight w:val="46"/>
        </w:trPr>
        <w:tc>
          <w:tcPr>
            <w:tcW w:w="25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B4C2C" w:rsidRPr="00BB4894" w:rsidRDefault="00F83159" w:rsidP="00944669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BB4894">
              <w:rPr>
                <w:rFonts w:eastAsia="Times New Roman"/>
                <w:color w:val="000000"/>
                <w:sz w:val="18"/>
                <w:szCs w:val="18"/>
              </w:rPr>
              <w:t>M</w:t>
            </w:r>
            <w:r w:rsidRPr="00BB4894">
              <w:rPr>
                <w:color w:val="000000"/>
                <w:sz w:val="18"/>
                <w:szCs w:val="18"/>
                <w:lang w:eastAsia="zh-CN"/>
              </w:rPr>
              <w:t>eta</w:t>
            </w:r>
            <w:r w:rsidRPr="00BB4894">
              <w:rPr>
                <w:rFonts w:eastAsia="Times New Roman"/>
                <w:color w:val="000000"/>
                <w:sz w:val="18"/>
                <w:szCs w:val="18"/>
              </w:rPr>
              <w:t>l</w:t>
            </w:r>
            <w:r w:rsidR="00955B34">
              <w:rPr>
                <w:rFonts w:eastAsia="Times New Roman"/>
                <w:color w:val="000000"/>
                <w:sz w:val="18"/>
                <w:szCs w:val="18"/>
              </w:rPr>
              <w:t>(loid)</w:t>
            </w:r>
            <w:r w:rsidRPr="00BB4894">
              <w:rPr>
                <w:rFonts w:eastAsia="Times New Roman"/>
                <w:color w:val="000000"/>
                <w:sz w:val="18"/>
                <w:szCs w:val="18"/>
              </w:rPr>
              <w:t>s (ng/m</w:t>
            </w:r>
            <w:r w:rsidRPr="00BB4894">
              <w:rPr>
                <w:rFonts w:eastAsia="Times New Roman"/>
                <w:color w:val="000000"/>
                <w:sz w:val="18"/>
                <w:szCs w:val="18"/>
                <w:vertAlign w:val="superscript"/>
              </w:rPr>
              <w:t>3</w:t>
            </w:r>
            <w:r w:rsidRPr="00BB4894">
              <w:rPr>
                <w:rFonts w:eastAsia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C2C" w:rsidRPr="00E666D4" w:rsidRDefault="005B4C2C" w:rsidP="00944669">
            <w:pPr>
              <w:spacing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</w:rPr>
            </w:pPr>
            <w:r w:rsidRPr="00E666D4">
              <w:rPr>
                <w:rFonts w:ascii="Times" w:eastAsia="Times New Roman" w:hAnsi="Times" w:cs="Times"/>
                <w:color w:val="000000"/>
                <w:sz w:val="18"/>
                <w:szCs w:val="18"/>
              </w:rPr>
              <w:t>V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C2C" w:rsidRPr="00E666D4" w:rsidRDefault="005B4C2C" w:rsidP="00944669">
            <w:pPr>
              <w:spacing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</w:rPr>
            </w:pPr>
            <w:r w:rsidRPr="00E666D4">
              <w:rPr>
                <w:rFonts w:ascii="Times" w:eastAsia="Times New Roman" w:hAnsi="Times" w:cs="Times"/>
                <w:color w:val="000000"/>
                <w:sz w:val="18"/>
                <w:szCs w:val="18"/>
              </w:rPr>
              <w:t>1</w:t>
            </w:r>
            <w:r w:rsidR="00DC4BF4">
              <w:rPr>
                <w:rFonts w:ascii="Times" w:eastAsia="Times New Roman" w:hAnsi="Times" w:cs="Times"/>
                <w:color w:val="000000"/>
                <w:sz w:val="18"/>
                <w:szCs w:val="18"/>
              </w:rPr>
              <w:t>.0</w:t>
            </w:r>
          </w:p>
        </w:tc>
      </w:tr>
      <w:tr w:rsidR="005B4C2C" w:rsidRPr="00E666D4" w:rsidTr="005B3414">
        <w:trPr>
          <w:trHeight w:val="46"/>
        </w:trPr>
        <w:tc>
          <w:tcPr>
            <w:tcW w:w="25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B4C2C" w:rsidRPr="00E666D4" w:rsidRDefault="005B4C2C" w:rsidP="00944669">
            <w:pPr>
              <w:spacing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C2C" w:rsidRPr="00E666D4" w:rsidRDefault="005B4C2C" w:rsidP="00944669">
            <w:pPr>
              <w:spacing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</w:rPr>
            </w:pPr>
            <w:r w:rsidRPr="00E666D4">
              <w:rPr>
                <w:rFonts w:ascii="Times" w:eastAsia="Times New Roman" w:hAnsi="Times" w:cs="Times"/>
                <w:color w:val="000000"/>
                <w:sz w:val="18"/>
                <w:szCs w:val="18"/>
              </w:rPr>
              <w:t>Cr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C2C" w:rsidRPr="00E666D4" w:rsidRDefault="005B4C2C" w:rsidP="002C46C9">
            <w:pPr>
              <w:spacing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</w:rPr>
            </w:pPr>
            <w:r w:rsidRPr="00E666D4">
              <w:rPr>
                <w:rFonts w:ascii="Times" w:eastAsia="Times New Roman" w:hAnsi="Times" w:cs="Times"/>
                <w:color w:val="000000"/>
                <w:sz w:val="18"/>
                <w:szCs w:val="18"/>
              </w:rPr>
              <w:t>0.</w:t>
            </w:r>
            <w:r w:rsidR="002C46C9">
              <w:rPr>
                <w:rFonts w:ascii="Times" w:eastAsia="Times New Roman" w:hAnsi="Times" w:cs="Times"/>
                <w:color w:val="000000"/>
                <w:sz w:val="18"/>
                <w:szCs w:val="18"/>
              </w:rPr>
              <w:t>5</w:t>
            </w:r>
          </w:p>
        </w:tc>
      </w:tr>
      <w:tr w:rsidR="005B4C2C" w:rsidRPr="00E666D4" w:rsidTr="005B3414">
        <w:trPr>
          <w:trHeight w:val="46"/>
        </w:trPr>
        <w:tc>
          <w:tcPr>
            <w:tcW w:w="25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B4C2C" w:rsidRPr="00E666D4" w:rsidRDefault="005B4C2C" w:rsidP="00944669">
            <w:pPr>
              <w:spacing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C2C" w:rsidRPr="00E666D4" w:rsidRDefault="005B4C2C" w:rsidP="00944669">
            <w:pPr>
              <w:spacing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</w:rPr>
            </w:pPr>
            <w:r w:rsidRPr="00E666D4">
              <w:rPr>
                <w:rFonts w:ascii="Times" w:eastAsia="Times New Roman" w:hAnsi="Times" w:cs="Times"/>
                <w:color w:val="000000"/>
                <w:sz w:val="18"/>
                <w:szCs w:val="18"/>
              </w:rPr>
              <w:t>Mn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C2C" w:rsidRPr="00E666D4" w:rsidRDefault="005B4C2C" w:rsidP="00035F54">
            <w:pPr>
              <w:spacing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</w:rPr>
            </w:pPr>
            <w:r w:rsidRPr="00E666D4">
              <w:rPr>
                <w:rFonts w:ascii="Times" w:eastAsia="Times New Roman" w:hAnsi="Times" w:cs="Times"/>
                <w:color w:val="000000"/>
                <w:sz w:val="18"/>
                <w:szCs w:val="18"/>
              </w:rPr>
              <w:t>0.</w:t>
            </w:r>
            <w:r w:rsidR="00035F54">
              <w:rPr>
                <w:rFonts w:ascii="Times" w:eastAsia="Times New Roman" w:hAnsi="Times" w:cs="Times"/>
                <w:color w:val="000000"/>
                <w:sz w:val="18"/>
                <w:szCs w:val="18"/>
              </w:rPr>
              <w:t>4</w:t>
            </w:r>
          </w:p>
        </w:tc>
      </w:tr>
      <w:tr w:rsidR="005B4C2C" w:rsidRPr="00E666D4" w:rsidTr="005B3414">
        <w:trPr>
          <w:trHeight w:val="46"/>
        </w:trPr>
        <w:tc>
          <w:tcPr>
            <w:tcW w:w="25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B4C2C" w:rsidRPr="00E666D4" w:rsidRDefault="005B4C2C" w:rsidP="00944669">
            <w:pPr>
              <w:spacing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C2C" w:rsidRPr="00E666D4" w:rsidRDefault="005B4C2C" w:rsidP="00944669">
            <w:pPr>
              <w:spacing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</w:rPr>
            </w:pPr>
            <w:r w:rsidRPr="00E666D4">
              <w:rPr>
                <w:rFonts w:ascii="Times" w:eastAsia="Times New Roman" w:hAnsi="Times" w:cs="Times"/>
                <w:color w:val="000000"/>
                <w:sz w:val="18"/>
                <w:szCs w:val="18"/>
              </w:rPr>
              <w:t>Ni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C2C" w:rsidRPr="00E666D4" w:rsidRDefault="005B4C2C" w:rsidP="00035F54">
            <w:pPr>
              <w:spacing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</w:rPr>
            </w:pPr>
            <w:r w:rsidRPr="00E666D4">
              <w:rPr>
                <w:rFonts w:ascii="Times" w:eastAsia="Times New Roman" w:hAnsi="Times" w:cs="Times"/>
                <w:color w:val="000000"/>
                <w:sz w:val="18"/>
                <w:szCs w:val="18"/>
              </w:rPr>
              <w:t>0.</w:t>
            </w:r>
            <w:r w:rsidR="00035F54">
              <w:rPr>
                <w:rFonts w:ascii="Times" w:eastAsia="Times New Roman" w:hAnsi="Times" w:cs="Times"/>
                <w:color w:val="000000"/>
                <w:sz w:val="18"/>
                <w:szCs w:val="18"/>
              </w:rPr>
              <w:t>1</w:t>
            </w:r>
          </w:p>
        </w:tc>
      </w:tr>
      <w:tr w:rsidR="005B4C2C" w:rsidRPr="00E666D4" w:rsidTr="005B3414">
        <w:trPr>
          <w:trHeight w:val="46"/>
        </w:trPr>
        <w:tc>
          <w:tcPr>
            <w:tcW w:w="25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B4C2C" w:rsidRPr="00E666D4" w:rsidRDefault="005B4C2C" w:rsidP="00944669">
            <w:pPr>
              <w:spacing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C2C" w:rsidRPr="00E666D4" w:rsidRDefault="005B4C2C" w:rsidP="00944669">
            <w:pPr>
              <w:spacing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</w:rPr>
            </w:pPr>
            <w:r w:rsidRPr="00E666D4">
              <w:rPr>
                <w:rFonts w:ascii="Times" w:eastAsia="Times New Roman" w:hAnsi="Times" w:cs="Times"/>
                <w:color w:val="000000"/>
                <w:sz w:val="18"/>
                <w:szCs w:val="18"/>
              </w:rPr>
              <w:t>Cu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C2C" w:rsidRPr="00E666D4" w:rsidRDefault="005B4C2C" w:rsidP="00035F54">
            <w:pPr>
              <w:spacing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</w:rPr>
            </w:pPr>
            <w:r w:rsidRPr="00E666D4">
              <w:rPr>
                <w:rFonts w:ascii="Times" w:eastAsia="Times New Roman" w:hAnsi="Times" w:cs="Times"/>
                <w:color w:val="000000"/>
                <w:sz w:val="18"/>
                <w:szCs w:val="18"/>
              </w:rPr>
              <w:t>0.</w:t>
            </w:r>
            <w:r w:rsidR="00035F54">
              <w:rPr>
                <w:rFonts w:ascii="Times" w:eastAsia="Times New Roman" w:hAnsi="Times" w:cs="Times"/>
                <w:color w:val="000000"/>
                <w:sz w:val="18"/>
                <w:szCs w:val="18"/>
              </w:rPr>
              <w:t>3</w:t>
            </w:r>
          </w:p>
        </w:tc>
      </w:tr>
      <w:tr w:rsidR="005B4C2C" w:rsidRPr="00E666D4" w:rsidTr="005B3414">
        <w:trPr>
          <w:trHeight w:val="46"/>
        </w:trPr>
        <w:tc>
          <w:tcPr>
            <w:tcW w:w="25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B4C2C" w:rsidRPr="00E666D4" w:rsidRDefault="005B4C2C" w:rsidP="00944669">
            <w:pPr>
              <w:spacing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C2C" w:rsidRPr="00E666D4" w:rsidRDefault="005B4C2C" w:rsidP="00944669">
            <w:pPr>
              <w:spacing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</w:rPr>
            </w:pPr>
            <w:r w:rsidRPr="00E666D4">
              <w:rPr>
                <w:rFonts w:ascii="Times" w:eastAsia="Times New Roman" w:hAnsi="Times" w:cs="Times"/>
                <w:color w:val="000000"/>
                <w:sz w:val="18"/>
                <w:szCs w:val="18"/>
              </w:rPr>
              <w:t>Zn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C2C" w:rsidRPr="00E666D4" w:rsidRDefault="005B4C2C" w:rsidP="00035F54">
            <w:pPr>
              <w:spacing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</w:rPr>
            </w:pPr>
            <w:r w:rsidRPr="00E666D4">
              <w:rPr>
                <w:rFonts w:ascii="Times" w:eastAsia="Times New Roman" w:hAnsi="Times" w:cs="Times"/>
                <w:color w:val="000000"/>
                <w:sz w:val="18"/>
                <w:szCs w:val="18"/>
              </w:rPr>
              <w:t>0.</w:t>
            </w:r>
            <w:r w:rsidR="00035F54">
              <w:rPr>
                <w:rFonts w:ascii="Times" w:eastAsia="Times New Roman" w:hAnsi="Times" w:cs="Times"/>
                <w:color w:val="000000"/>
                <w:sz w:val="18"/>
                <w:szCs w:val="18"/>
              </w:rPr>
              <w:t>5</w:t>
            </w:r>
          </w:p>
        </w:tc>
      </w:tr>
      <w:tr w:rsidR="005B4C2C" w:rsidRPr="00E666D4" w:rsidTr="005B3414">
        <w:trPr>
          <w:trHeight w:val="46"/>
        </w:trPr>
        <w:tc>
          <w:tcPr>
            <w:tcW w:w="25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B4C2C" w:rsidRPr="00E666D4" w:rsidRDefault="005B4C2C" w:rsidP="00944669">
            <w:pPr>
              <w:spacing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C2C" w:rsidRPr="00E666D4" w:rsidRDefault="005B4C2C" w:rsidP="00944669">
            <w:pPr>
              <w:spacing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</w:rPr>
            </w:pPr>
            <w:r w:rsidRPr="00E666D4">
              <w:rPr>
                <w:rFonts w:ascii="Times" w:eastAsia="Times New Roman" w:hAnsi="Times" w:cs="Times"/>
                <w:color w:val="000000"/>
                <w:sz w:val="18"/>
                <w:szCs w:val="18"/>
              </w:rPr>
              <w:t>As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C2C" w:rsidRPr="00E666D4" w:rsidRDefault="005B4C2C" w:rsidP="00035F54">
            <w:pPr>
              <w:spacing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</w:rPr>
            </w:pPr>
            <w:r w:rsidRPr="00E666D4">
              <w:rPr>
                <w:rFonts w:ascii="Times" w:eastAsia="Times New Roman" w:hAnsi="Times" w:cs="Times"/>
                <w:color w:val="000000"/>
                <w:sz w:val="18"/>
                <w:szCs w:val="18"/>
              </w:rPr>
              <w:t>0.</w:t>
            </w:r>
            <w:r w:rsidR="00035F54">
              <w:rPr>
                <w:rFonts w:ascii="Times" w:eastAsia="Times New Roman" w:hAnsi="Times" w:cs="Times"/>
                <w:color w:val="000000"/>
                <w:sz w:val="18"/>
                <w:szCs w:val="18"/>
              </w:rPr>
              <w:t>2</w:t>
            </w:r>
          </w:p>
        </w:tc>
      </w:tr>
      <w:tr w:rsidR="005B4C2C" w:rsidRPr="00E666D4" w:rsidTr="005B3414">
        <w:trPr>
          <w:trHeight w:val="46"/>
        </w:trPr>
        <w:tc>
          <w:tcPr>
            <w:tcW w:w="25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B4C2C" w:rsidRPr="00E666D4" w:rsidRDefault="005B4C2C" w:rsidP="00944669">
            <w:pPr>
              <w:spacing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C2C" w:rsidRPr="00E666D4" w:rsidRDefault="005B4C2C" w:rsidP="00944669">
            <w:pPr>
              <w:spacing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</w:rPr>
            </w:pPr>
            <w:r w:rsidRPr="00E666D4">
              <w:rPr>
                <w:rFonts w:ascii="Times" w:eastAsia="Times New Roman" w:hAnsi="Times" w:cs="Times"/>
                <w:color w:val="000000"/>
                <w:sz w:val="18"/>
                <w:szCs w:val="18"/>
              </w:rPr>
              <w:t>Pb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B4C2C" w:rsidRPr="00E666D4" w:rsidRDefault="005B4C2C" w:rsidP="00944669">
            <w:pPr>
              <w:spacing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</w:rPr>
            </w:pPr>
            <w:r w:rsidRPr="00E666D4">
              <w:rPr>
                <w:rFonts w:ascii="Times" w:eastAsia="Times New Roman" w:hAnsi="Times" w:cs="Times"/>
                <w:color w:val="000000"/>
                <w:sz w:val="18"/>
                <w:szCs w:val="18"/>
              </w:rPr>
              <w:t>0.5</w:t>
            </w:r>
          </w:p>
        </w:tc>
      </w:tr>
    </w:tbl>
    <w:p w:rsidR="00F509CA" w:rsidRDefault="00F509CA">
      <w:pPr>
        <w:spacing w:line="240" w:lineRule="auto"/>
        <w:rPr>
          <w:rFonts w:ascii="Arial" w:hAnsi="Arial" w:cs="Arial"/>
        </w:rPr>
      </w:pPr>
    </w:p>
    <w:p w:rsidR="00F509CA" w:rsidRDefault="00F509CA">
      <w:pPr>
        <w:spacing w:line="240" w:lineRule="auto"/>
        <w:rPr>
          <w:rFonts w:ascii="Arial" w:hAnsi="Arial" w:cs="Arial"/>
        </w:rPr>
      </w:pPr>
    </w:p>
    <w:p w:rsidR="00786876" w:rsidRPr="00CD1F28" w:rsidRDefault="00786876" w:rsidP="00CD1F28">
      <w:pPr>
        <w:spacing w:line="240" w:lineRule="auto"/>
        <w:rPr>
          <w:rFonts w:ascii="Arial" w:hAnsi="Arial" w:cs="Arial"/>
        </w:rPr>
        <w:sectPr w:rsidR="00786876" w:rsidRPr="00CD1F28" w:rsidSect="00E439C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:rsidR="00A73A85" w:rsidRPr="00786876" w:rsidRDefault="00A73A85" w:rsidP="00A73A85">
      <w:pPr>
        <w:spacing w:line="240" w:lineRule="auto"/>
        <w:rPr>
          <w:iCs/>
          <w:sz w:val="20"/>
          <w:szCs w:val="20"/>
        </w:rPr>
      </w:pPr>
      <w:r w:rsidRPr="00EF2D40">
        <w:rPr>
          <w:b/>
          <w:sz w:val="20"/>
          <w:szCs w:val="20"/>
        </w:rPr>
        <w:lastRenderedPageBreak/>
        <w:t>Table S</w:t>
      </w:r>
      <w:r w:rsidR="00CD1F28">
        <w:rPr>
          <w:b/>
          <w:sz w:val="20"/>
          <w:szCs w:val="20"/>
        </w:rPr>
        <w:t>2</w:t>
      </w:r>
      <w:r w:rsidRPr="00EF2D40">
        <w:rPr>
          <w:b/>
          <w:sz w:val="20"/>
          <w:szCs w:val="20"/>
        </w:rPr>
        <w:t xml:space="preserve">. </w:t>
      </w:r>
      <w:r w:rsidRPr="00EF2D40">
        <w:rPr>
          <w:sz w:val="20"/>
          <w:szCs w:val="20"/>
        </w:rPr>
        <w:t>Inhalation rate (m</w:t>
      </w:r>
      <w:r w:rsidRPr="00EF2D40">
        <w:rPr>
          <w:sz w:val="20"/>
          <w:szCs w:val="20"/>
          <w:vertAlign w:val="superscript"/>
        </w:rPr>
        <w:t>3</w:t>
      </w:r>
      <w:r w:rsidRPr="00EF2D40">
        <w:rPr>
          <w:sz w:val="20"/>
          <w:szCs w:val="20"/>
        </w:rPr>
        <w:t>/min)</w:t>
      </w:r>
      <w:r w:rsidRPr="00EF2D40">
        <w:rPr>
          <w:sz w:val="20"/>
          <w:szCs w:val="20"/>
          <w:vertAlign w:val="superscript"/>
        </w:rPr>
        <w:t xml:space="preserve"> </w:t>
      </w:r>
      <w:r w:rsidRPr="00EF2D40">
        <w:rPr>
          <w:sz w:val="20"/>
          <w:szCs w:val="20"/>
        </w:rPr>
        <w:t>of different activities for male and female adults.</w:t>
      </w:r>
    </w:p>
    <w:tbl>
      <w:tblPr>
        <w:tblW w:w="6663" w:type="dxa"/>
        <w:tblLook w:val="04A0" w:firstRow="1" w:lastRow="0" w:firstColumn="1" w:lastColumn="0" w:noHBand="0" w:noVBand="1"/>
      </w:tblPr>
      <w:tblGrid>
        <w:gridCol w:w="1194"/>
        <w:gridCol w:w="2775"/>
        <w:gridCol w:w="1418"/>
        <w:gridCol w:w="1276"/>
      </w:tblGrid>
      <w:tr w:rsidR="00A73A85" w:rsidRPr="00E25E5A" w:rsidTr="00DE35CD">
        <w:trPr>
          <w:trHeight w:val="46"/>
        </w:trPr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3A85" w:rsidRPr="00E25E5A" w:rsidRDefault="00A73A85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3A85" w:rsidRPr="00E25E5A" w:rsidRDefault="00A73A85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E25E5A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Activity</w:t>
            </w:r>
            <w:r w:rsidRPr="00A00D99">
              <w:rPr>
                <w:vertAlign w:val="superscript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3A85" w:rsidRPr="00E25E5A" w:rsidRDefault="00A73A85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E25E5A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Adult females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3A85" w:rsidRPr="00E25E5A" w:rsidRDefault="00A73A85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E25E5A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Adult males</w:t>
            </w:r>
          </w:p>
        </w:tc>
      </w:tr>
      <w:tr w:rsidR="00A73A85" w:rsidRPr="00E25E5A" w:rsidTr="00DE35CD">
        <w:trPr>
          <w:trHeight w:val="150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</w:tcPr>
          <w:p w:rsidR="00A73A85" w:rsidRPr="00E25E5A" w:rsidRDefault="00A73A85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A85" w:rsidRPr="00E25E5A" w:rsidRDefault="00A73A85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E25E5A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Lying (m</w:t>
            </w:r>
            <w:r w:rsidRPr="00E25E5A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zh-CN"/>
              </w:rPr>
              <w:t>3</w:t>
            </w:r>
            <w:r w:rsidRPr="00E25E5A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/min)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A85" w:rsidRPr="00E25E5A" w:rsidRDefault="00A73A85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E25E5A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0.00712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A85" w:rsidRPr="00E25E5A" w:rsidRDefault="00A73A85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E25E5A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0.00893</w:t>
            </w:r>
          </w:p>
        </w:tc>
      </w:tr>
      <w:tr w:rsidR="00A73A85" w:rsidRPr="00E25E5A" w:rsidTr="00DE35CD">
        <w:trPr>
          <w:trHeight w:val="150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</w:tcPr>
          <w:p w:rsidR="00A73A85" w:rsidRPr="00E25E5A" w:rsidRDefault="00A73A85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A85" w:rsidRPr="00E25E5A" w:rsidRDefault="00A73A85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E25E5A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Sitting (m</w:t>
            </w:r>
            <w:r w:rsidRPr="00E25E5A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zh-CN"/>
              </w:rPr>
              <w:t>3</w:t>
            </w:r>
            <w:r w:rsidRPr="00E25E5A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/min)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A85" w:rsidRPr="00E25E5A" w:rsidRDefault="00A73A85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E25E5A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0.00772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A85" w:rsidRPr="00E25E5A" w:rsidRDefault="00A73A85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E25E5A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0.0093</w:t>
            </w:r>
          </w:p>
        </w:tc>
      </w:tr>
      <w:tr w:rsidR="00A73A85" w:rsidRPr="00E25E5A" w:rsidTr="00DE35CD">
        <w:trPr>
          <w:trHeight w:val="150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</w:tcPr>
          <w:p w:rsidR="00A73A85" w:rsidRPr="00E25E5A" w:rsidRDefault="00A73A85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A85" w:rsidRPr="00E25E5A" w:rsidRDefault="00A73A85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E25E5A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Standing (m</w:t>
            </w:r>
            <w:r w:rsidRPr="00E25E5A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zh-CN"/>
              </w:rPr>
              <w:t>3</w:t>
            </w:r>
            <w:r w:rsidRPr="00E25E5A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/min)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A85" w:rsidRPr="00E25E5A" w:rsidRDefault="00A73A85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E25E5A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0.00836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A85" w:rsidRPr="00E25E5A" w:rsidRDefault="00A73A85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E25E5A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0.01065</w:t>
            </w:r>
          </w:p>
        </w:tc>
      </w:tr>
      <w:tr w:rsidR="00A73A85" w:rsidRPr="00E25E5A" w:rsidTr="00DE35CD">
        <w:trPr>
          <w:trHeight w:val="150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</w:tcPr>
          <w:p w:rsidR="00A73A85" w:rsidRPr="00E25E5A" w:rsidRDefault="00A73A85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A85" w:rsidRPr="00E25E5A" w:rsidRDefault="00A73A85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E25E5A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Walking (m</w:t>
            </w:r>
            <w:r w:rsidRPr="00E25E5A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zh-CN"/>
              </w:rPr>
              <w:t>3</w:t>
            </w:r>
            <w:r w:rsidRPr="00E25E5A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/min)</w:t>
            </w: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E25E5A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(2.25 mph)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A85" w:rsidRPr="00E25E5A" w:rsidRDefault="00A73A85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E25E5A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0.0203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A85" w:rsidRPr="00E25E5A" w:rsidRDefault="00A73A85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E25E5A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0.0241</w:t>
            </w:r>
          </w:p>
        </w:tc>
      </w:tr>
      <w:tr w:rsidR="00A73A85" w:rsidRPr="00E25E5A" w:rsidTr="00DE35CD">
        <w:trPr>
          <w:trHeight w:val="150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</w:tcPr>
          <w:p w:rsidR="00A73A85" w:rsidRPr="00E25E5A" w:rsidRDefault="00A73A85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A85" w:rsidRPr="00E25E5A" w:rsidRDefault="00A73A85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E25E5A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Running (m</w:t>
            </w:r>
            <w:r w:rsidRPr="00E25E5A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zh-CN"/>
              </w:rPr>
              <w:t>3</w:t>
            </w:r>
            <w:r w:rsidRPr="00E25E5A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/min)</w:t>
            </w: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E25E5A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(4.5 mph)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A85" w:rsidRPr="00E25E5A" w:rsidRDefault="00A73A85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E25E5A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0.0479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A85" w:rsidRPr="00E25E5A" w:rsidRDefault="00A73A85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E25E5A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0.0573</w:t>
            </w:r>
          </w:p>
        </w:tc>
      </w:tr>
      <w:tr w:rsidR="00A73A85" w:rsidRPr="00E25E5A" w:rsidTr="00DE35CD">
        <w:trPr>
          <w:trHeight w:val="150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</w:tcPr>
          <w:p w:rsidR="00A73A85" w:rsidRPr="00E25E5A" w:rsidRDefault="00A73A85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A85" w:rsidRPr="00E25E5A" w:rsidRDefault="00A73A85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E25E5A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Car driving (m</w:t>
            </w:r>
            <w:r w:rsidRPr="00E25E5A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zh-CN"/>
              </w:rPr>
              <w:t>3</w:t>
            </w:r>
            <w:r w:rsidRPr="00E25E5A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/min)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A85" w:rsidRPr="00E25E5A" w:rsidRDefault="00A73A85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E25E5A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0.00895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A85" w:rsidRPr="00E25E5A" w:rsidRDefault="00A73A85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E25E5A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0.0108</w:t>
            </w:r>
          </w:p>
        </w:tc>
      </w:tr>
      <w:tr w:rsidR="00A73A85" w:rsidRPr="00E25E5A" w:rsidTr="00DE35CD">
        <w:trPr>
          <w:trHeight w:val="150"/>
        </w:trPr>
        <w:tc>
          <w:tcPr>
            <w:tcW w:w="1194" w:type="dxa"/>
            <w:tcBorders>
              <w:top w:val="nil"/>
              <w:left w:val="nil"/>
              <w:right w:val="nil"/>
            </w:tcBorders>
          </w:tcPr>
          <w:p w:rsidR="00A73A85" w:rsidRPr="00E25E5A" w:rsidRDefault="00A73A85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7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A85" w:rsidRPr="00E25E5A" w:rsidRDefault="00A73A85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E25E5A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Car riding (m</w:t>
            </w:r>
            <w:r w:rsidRPr="00E25E5A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zh-CN"/>
              </w:rPr>
              <w:t>3</w:t>
            </w:r>
            <w:r w:rsidRPr="00E25E5A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/min)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A85" w:rsidRPr="00E25E5A" w:rsidRDefault="00A73A85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E25E5A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0.00819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A85" w:rsidRPr="00E25E5A" w:rsidRDefault="00A73A85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E25E5A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0.00983</w:t>
            </w:r>
          </w:p>
        </w:tc>
      </w:tr>
      <w:tr w:rsidR="00A73A85" w:rsidRPr="00E25E5A" w:rsidTr="00DE35CD">
        <w:trPr>
          <w:trHeight w:val="150"/>
        </w:trPr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3A85" w:rsidRPr="00E25E5A" w:rsidRDefault="00A73A85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3A85" w:rsidRPr="00E25E5A" w:rsidRDefault="00A73A85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E25E5A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Housework (m</w:t>
            </w:r>
            <w:r w:rsidRPr="00E25E5A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zh-CN"/>
              </w:rPr>
              <w:t>3</w:t>
            </w:r>
            <w:r w:rsidRPr="00E25E5A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/min)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3A85" w:rsidRPr="00E25E5A" w:rsidRDefault="00A73A85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E25E5A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0.0174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3A85" w:rsidRPr="00E25E5A" w:rsidRDefault="00A73A85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E25E5A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/</w:t>
            </w:r>
            <w:r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zh-CN"/>
              </w:rPr>
              <w:t>b</w:t>
            </w:r>
          </w:p>
        </w:tc>
      </w:tr>
      <w:tr w:rsidR="00A73A85" w:rsidRPr="00E25E5A" w:rsidTr="00DE35CD">
        <w:trPr>
          <w:trHeight w:val="150"/>
        </w:trPr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3A85" w:rsidRPr="00E25E5A" w:rsidRDefault="00A73A85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Collectively</w:t>
            </w:r>
          </w:p>
        </w:tc>
        <w:tc>
          <w:tcPr>
            <w:tcW w:w="27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A85" w:rsidRPr="00E25E5A" w:rsidRDefault="00A73A85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E25E5A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Resting (m</w:t>
            </w:r>
            <w:r w:rsidRPr="00E25E5A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zh-CN"/>
              </w:rPr>
              <w:t>3</w:t>
            </w:r>
            <w:r w:rsidRPr="00E25E5A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/h)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A85" w:rsidRPr="00E25E5A" w:rsidRDefault="00A73A85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E25E5A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0.36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A85" w:rsidRPr="00E25E5A" w:rsidRDefault="00A73A85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E25E5A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0.45</w:t>
            </w:r>
          </w:p>
        </w:tc>
      </w:tr>
      <w:tr w:rsidR="00A73A85" w:rsidRPr="00E25E5A" w:rsidTr="00DE35CD">
        <w:trPr>
          <w:trHeight w:val="150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</w:tcPr>
          <w:p w:rsidR="00A73A85" w:rsidRPr="00E25E5A" w:rsidRDefault="00A73A85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A85" w:rsidRPr="00E25E5A" w:rsidRDefault="00A73A85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E25E5A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 xml:space="preserve">Light </w:t>
            </w: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 xml:space="preserve">activities </w:t>
            </w:r>
            <w:r w:rsidRPr="00E25E5A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(m</w:t>
            </w:r>
            <w:r w:rsidRPr="00E25E5A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zh-CN"/>
              </w:rPr>
              <w:t>3</w:t>
            </w:r>
            <w:r w:rsidRPr="00E25E5A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/h)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A85" w:rsidRPr="00E25E5A" w:rsidRDefault="00A73A85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E25E5A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1.14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A85" w:rsidRPr="00E25E5A" w:rsidRDefault="00A73A85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E25E5A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1.2</w:t>
            </w:r>
          </w:p>
        </w:tc>
      </w:tr>
      <w:tr w:rsidR="00A73A85" w:rsidRPr="00E25E5A" w:rsidTr="00DE35CD">
        <w:trPr>
          <w:trHeight w:val="150"/>
        </w:trPr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3A85" w:rsidRPr="00E25E5A" w:rsidRDefault="00A73A85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73A85" w:rsidRPr="00E25E5A" w:rsidRDefault="00A73A85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 xml:space="preserve">Moderate activities </w:t>
            </w:r>
            <w:r w:rsidRPr="00E25E5A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(m</w:t>
            </w:r>
            <w:r w:rsidRPr="00E25E5A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zh-CN"/>
              </w:rPr>
              <w:t>3</w:t>
            </w:r>
            <w:r w:rsidRPr="00E25E5A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/h)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73A85" w:rsidRPr="00E25E5A" w:rsidRDefault="005A636F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/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73A85" w:rsidRPr="00E25E5A" w:rsidRDefault="005A636F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/</w:t>
            </w:r>
          </w:p>
        </w:tc>
      </w:tr>
    </w:tbl>
    <w:p w:rsidR="00A73A85" w:rsidRPr="00A00D99" w:rsidRDefault="00A73A85" w:rsidP="00A73A85">
      <w:pPr>
        <w:spacing w:line="240" w:lineRule="auto"/>
        <w:rPr>
          <w:sz w:val="20"/>
          <w:szCs w:val="20"/>
        </w:rPr>
      </w:pPr>
      <w:r w:rsidRPr="00A00D99">
        <w:rPr>
          <w:sz w:val="20"/>
          <w:szCs w:val="20"/>
        </w:rPr>
        <w:t>Note</w:t>
      </w:r>
      <w:r>
        <w:rPr>
          <w:sz w:val="20"/>
          <w:szCs w:val="20"/>
        </w:rPr>
        <w:t>s</w:t>
      </w:r>
      <w:r w:rsidRPr="00A00D99">
        <w:rPr>
          <w:sz w:val="20"/>
          <w:szCs w:val="20"/>
        </w:rPr>
        <w:t xml:space="preserve">: </w:t>
      </w:r>
      <w:r w:rsidRPr="00A00D99">
        <w:rPr>
          <w:sz w:val="20"/>
          <w:szCs w:val="20"/>
          <w:vertAlign w:val="superscript"/>
        </w:rPr>
        <w:t>a</w:t>
      </w:r>
      <w:r w:rsidR="002A2EDC">
        <w:rPr>
          <w:sz w:val="20"/>
          <w:szCs w:val="20"/>
          <w:vertAlign w:val="superscript"/>
        </w:rPr>
        <w:t xml:space="preserve"> </w:t>
      </w:r>
      <w:r w:rsidRPr="00A00D99">
        <w:rPr>
          <w:sz w:val="20"/>
          <w:szCs w:val="20"/>
        </w:rPr>
        <w:t>Data source: Exposure Factors Handbook</w:t>
      </w:r>
      <w:r>
        <w:rPr>
          <w:sz w:val="20"/>
          <w:szCs w:val="20"/>
        </w:rPr>
        <w:t xml:space="preserve"> </w:t>
      </w:r>
      <w:r w:rsidRPr="00A00D99">
        <w:rPr>
          <w:sz w:val="20"/>
          <w:szCs w:val="20"/>
        </w:rPr>
        <w:t>(Table 6-26, Table 6-40, Table 6-41), U.S. EPA, September 2011</w:t>
      </w:r>
    </w:p>
    <w:p w:rsidR="00A73A85" w:rsidRPr="00A00D99" w:rsidRDefault="00A73A85" w:rsidP="00A73A85">
      <w:pPr>
        <w:spacing w:line="240" w:lineRule="auto"/>
        <w:rPr>
          <w:sz w:val="20"/>
          <w:szCs w:val="20"/>
        </w:rPr>
      </w:pPr>
      <w:r>
        <w:rPr>
          <w:sz w:val="20"/>
          <w:szCs w:val="20"/>
          <w:vertAlign w:val="superscript"/>
        </w:rPr>
        <w:t>b</w:t>
      </w:r>
      <w:r w:rsidR="002A2EDC">
        <w:rPr>
          <w:sz w:val="20"/>
          <w:szCs w:val="20"/>
          <w:vertAlign w:val="superscript"/>
        </w:rPr>
        <w:t xml:space="preserve"> </w:t>
      </w:r>
      <w:r w:rsidRPr="00A00D99">
        <w:rPr>
          <w:sz w:val="20"/>
          <w:szCs w:val="20"/>
        </w:rPr>
        <w:t>Not available.</w:t>
      </w:r>
    </w:p>
    <w:p w:rsidR="00A73A85" w:rsidRDefault="00A73A85" w:rsidP="00A73A85">
      <w:pPr>
        <w:spacing w:line="240" w:lineRule="auto"/>
      </w:pPr>
    </w:p>
    <w:p w:rsidR="00A73A85" w:rsidRDefault="00A73A85" w:rsidP="00A73A85">
      <w:pPr>
        <w:spacing w:line="240" w:lineRule="auto"/>
      </w:pPr>
    </w:p>
    <w:p w:rsidR="00A73A85" w:rsidRDefault="00A73A85" w:rsidP="00A73A85">
      <w:pPr>
        <w:spacing w:line="240" w:lineRule="auto"/>
      </w:pPr>
    </w:p>
    <w:p w:rsidR="00A73A85" w:rsidRPr="0040019F" w:rsidRDefault="00A73A85" w:rsidP="00A73A85">
      <w:pPr>
        <w:spacing w:line="240" w:lineRule="auto"/>
        <w:rPr>
          <w:iCs/>
          <w:sz w:val="20"/>
          <w:szCs w:val="20"/>
        </w:rPr>
        <w:sectPr w:rsidR="00A73A85" w:rsidRPr="0040019F" w:rsidSect="00786876">
          <w:pgSz w:w="15840" w:h="12240" w:orient="landscape"/>
          <w:pgMar w:top="1800" w:right="1440" w:bottom="1800" w:left="1440" w:header="720" w:footer="720" w:gutter="0"/>
          <w:cols w:space="720"/>
          <w:docGrid w:linePitch="360"/>
        </w:sectPr>
      </w:pPr>
    </w:p>
    <w:p w:rsidR="005B54D0" w:rsidRPr="00776BD3" w:rsidRDefault="00144037" w:rsidP="005B54D0">
      <w:pPr>
        <w:spacing w:line="240" w:lineRule="auto"/>
        <w:rPr>
          <w:sz w:val="20"/>
          <w:szCs w:val="20"/>
        </w:rPr>
      </w:pPr>
      <w:r w:rsidRPr="00776BD3">
        <w:rPr>
          <w:b/>
          <w:sz w:val="20"/>
          <w:szCs w:val="20"/>
        </w:rPr>
        <w:lastRenderedPageBreak/>
        <w:t>Table S</w:t>
      </w:r>
      <w:r w:rsidR="00CD1F28">
        <w:rPr>
          <w:b/>
          <w:sz w:val="20"/>
          <w:szCs w:val="20"/>
        </w:rPr>
        <w:t>3</w:t>
      </w:r>
      <w:r w:rsidRPr="00776BD3">
        <w:rPr>
          <w:sz w:val="20"/>
          <w:szCs w:val="20"/>
        </w:rPr>
        <w:t xml:space="preserve">. Chronic daily intake </w:t>
      </w:r>
      <w:r w:rsidR="00A82046" w:rsidRPr="00776BD3">
        <w:rPr>
          <w:sz w:val="20"/>
          <w:szCs w:val="20"/>
        </w:rPr>
        <w:t xml:space="preserve">(CDI) </w:t>
      </w:r>
      <w:r w:rsidRPr="00776BD3">
        <w:rPr>
          <w:sz w:val="20"/>
          <w:szCs w:val="20"/>
        </w:rPr>
        <w:t xml:space="preserve">of metals (mg/kg.day) via inhalation route </w:t>
      </w:r>
      <w:r w:rsidR="00776BD3" w:rsidRPr="00776BD3">
        <w:rPr>
          <w:sz w:val="20"/>
          <w:szCs w:val="20"/>
        </w:rPr>
        <w:t xml:space="preserve">across </w:t>
      </w:r>
      <w:r w:rsidR="00776BD3" w:rsidRPr="00776BD3">
        <w:rPr>
          <w:iCs/>
          <w:color w:val="000000"/>
          <w:sz w:val="20"/>
          <w:szCs w:val="20"/>
        </w:rPr>
        <w:t>sampling sessions</w:t>
      </w:r>
      <w:r w:rsidR="00776BD3" w:rsidRPr="00776BD3">
        <w:rPr>
          <w:sz w:val="20"/>
          <w:szCs w:val="20"/>
        </w:rPr>
        <w:t xml:space="preserve"> for adults</w:t>
      </w:r>
      <w:r w:rsidR="00776BD3" w:rsidRPr="00776BD3">
        <w:rPr>
          <w:iCs/>
          <w:color w:val="000000"/>
          <w:sz w:val="20"/>
          <w:szCs w:val="20"/>
        </w:rPr>
        <w:t>.</w:t>
      </w:r>
      <w:r w:rsidR="00607918" w:rsidRPr="00776BD3">
        <w:rPr>
          <w:sz w:val="20"/>
          <w:szCs w:val="20"/>
          <w:vertAlign w:val="superscript"/>
        </w:rPr>
        <w:t>d</w:t>
      </w:r>
    </w:p>
    <w:tbl>
      <w:tblPr>
        <w:tblW w:w="11766" w:type="dxa"/>
        <w:tblLook w:val="04A0" w:firstRow="1" w:lastRow="0" w:firstColumn="1" w:lastColumn="0" w:noHBand="0" w:noVBand="1"/>
      </w:tblPr>
      <w:tblGrid>
        <w:gridCol w:w="1216"/>
        <w:gridCol w:w="1052"/>
        <w:gridCol w:w="851"/>
        <w:gridCol w:w="850"/>
        <w:gridCol w:w="993"/>
        <w:gridCol w:w="850"/>
        <w:gridCol w:w="851"/>
        <w:gridCol w:w="850"/>
        <w:gridCol w:w="992"/>
        <w:gridCol w:w="851"/>
        <w:gridCol w:w="992"/>
        <w:gridCol w:w="567"/>
        <w:gridCol w:w="851"/>
      </w:tblGrid>
      <w:tr w:rsidR="00D16B34" w:rsidRPr="005B54D0" w:rsidTr="00D16B34">
        <w:trPr>
          <w:trHeight w:val="210"/>
        </w:trPr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Metals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 xml:space="preserve">Mean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SD</w:t>
            </w:r>
            <w:r w:rsidRPr="0033780C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zh-CN"/>
              </w:rPr>
              <w:t>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Minimum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5</w:t>
            </w:r>
            <w:r w:rsidRPr="00156EE3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zh-CN"/>
              </w:rPr>
              <w:t>th</w:t>
            </w: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25</w:t>
            </w:r>
            <w:r w:rsidRPr="00156EE3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zh-CN"/>
              </w:rPr>
              <w:t>th</w:t>
            </w: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Median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75</w:t>
            </w:r>
            <w:r w:rsidRPr="00156EE3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zh-CN"/>
              </w:rPr>
              <w:t>th</w:t>
            </w: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95</w:t>
            </w:r>
            <w:r w:rsidRPr="00156EE3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zh-CN"/>
              </w:rPr>
              <w:t>th</w:t>
            </w: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Maximum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N</w:t>
            </w:r>
            <w:r w:rsidRPr="0033780C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zh-CN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i/>
                <w:color w:val="000000"/>
                <w:sz w:val="18"/>
                <w:szCs w:val="18"/>
                <w:lang w:eastAsia="zh-CN"/>
              </w:rPr>
              <w:t>p</w:t>
            </w: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-value</w:t>
            </w:r>
            <w:r w:rsidRPr="0033780C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zh-CN"/>
              </w:rPr>
              <w:t>c</w:t>
            </w:r>
          </w:p>
        </w:tc>
      </w:tr>
      <w:tr w:rsidR="00D16B34" w:rsidRPr="005B54D0" w:rsidTr="00D16B34">
        <w:trPr>
          <w:trHeight w:val="21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Session 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4.3</w:t>
            </w: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E-06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5.3</w:t>
            </w: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E-06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1.9E-06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4.0E-07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1.0E-06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1.2E-07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4.5E-06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1.6E-05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2.1E-05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 w:rsidR="00D16B34" w:rsidRPr="005B54D0" w:rsidTr="00D16B34">
        <w:trPr>
          <w:trHeight w:val="21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sz w:val="18"/>
                <w:szCs w:val="18"/>
                <w:lang w:eastAsia="zh-CN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Cr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4E5389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4E5389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6.2E-07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4E5389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4E5389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7.4E-07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1.3E-07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3.7E-08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5.0E-08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2.4E-08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3.0E-07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8.2E-07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1.6E-06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zh-CN"/>
              </w:rPr>
              <w:t>***</w:t>
            </w:r>
          </w:p>
        </w:tc>
      </w:tr>
      <w:tr w:rsidR="00D16B34" w:rsidRPr="005B54D0" w:rsidTr="00D16B34">
        <w:trPr>
          <w:trHeight w:val="21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C</w:t>
            </w:r>
            <w:r w:rsidRPr="0033780C">
              <w:rPr>
                <w:rFonts w:eastAsia="Times New Roman" w:hint="eastAsia"/>
                <w:color w:val="000000"/>
                <w:sz w:val="18"/>
                <w:szCs w:val="18"/>
                <w:lang w:eastAsia="zh-CN"/>
              </w:rPr>
              <w:t>r</w:t>
            </w: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 xml:space="preserve"> (VI)</w:t>
            </w:r>
            <w:r w:rsidRPr="0033780C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zh-CN"/>
              </w:rPr>
              <w:t>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8.8</w:t>
            </w: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E-0</w:t>
            </w: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3.9</w:t>
            </w: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E-0</w:t>
            </w: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3.4</w:t>
            </w: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E-0</w:t>
            </w: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5.3</w:t>
            </w: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E-0</w:t>
            </w: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7.1</w:t>
            </w: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E-0</w:t>
            </w: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1.8</w:t>
            </w: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E-0</w:t>
            </w: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4.3</w:t>
            </w: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E-0</w:t>
            </w: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1.2</w:t>
            </w: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E-07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2.4</w:t>
            </w: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E-07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zh-CN"/>
              </w:rPr>
              <w:t>***</w:t>
            </w:r>
          </w:p>
        </w:tc>
      </w:tr>
      <w:tr w:rsidR="00D16B34" w:rsidRPr="005B54D0" w:rsidTr="00D16B34">
        <w:trPr>
          <w:trHeight w:val="21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Mn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4E5389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4E5389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4.1E-06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4E5389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4E5389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4.7E-06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3.0E-06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1.1E-07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1.6E-06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7.4E-08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4.5E-06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7.3E-06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4.4E-05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zh-CN"/>
              </w:rPr>
            </w:pPr>
          </w:p>
        </w:tc>
      </w:tr>
      <w:tr w:rsidR="00D16B34" w:rsidRPr="005B54D0" w:rsidTr="00D16B34">
        <w:trPr>
          <w:trHeight w:val="21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sz w:val="18"/>
                <w:szCs w:val="18"/>
                <w:lang w:eastAsia="zh-CN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Ni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4E5389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4E5389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1.3E-06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4E5389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4E5389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1.4E-06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5.2E-07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2.3E-08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2.0E-07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1.7E-08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FC42B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FC42B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9.7E-07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FC42B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FC42B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2.5E-06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5.8E-06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zh-CN"/>
              </w:rPr>
              <w:t>**</w:t>
            </w:r>
          </w:p>
        </w:tc>
      </w:tr>
      <w:tr w:rsidR="00D16B34" w:rsidRPr="005B54D0" w:rsidTr="00D16B34">
        <w:trPr>
          <w:trHeight w:val="21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Cu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4E5389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4E5389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6.7E-06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4E5389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4E5389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7.1E-06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4.0E-06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2.6E-07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1.9E-06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4.7E-08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FC42B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FC42B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7.4E-06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FC42B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FC42B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1.8E-05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3.6E-05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zh-CN"/>
              </w:rPr>
              <w:t>***</w:t>
            </w:r>
          </w:p>
        </w:tc>
      </w:tr>
      <w:tr w:rsidR="00D16B34" w:rsidRPr="005B54D0" w:rsidTr="00D16B34">
        <w:trPr>
          <w:trHeight w:val="21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Zn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4E5389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4E5389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4.2E-05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4E5389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4E5389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8.2E-05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2.6E-05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1.7E-06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9.7E-06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5.9E-07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FC42B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FC42B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4.2E-05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FC42B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FC42B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8.0E-05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8.2E-04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zh-CN"/>
              </w:rPr>
            </w:pPr>
          </w:p>
        </w:tc>
      </w:tr>
      <w:tr w:rsidR="00D16B34" w:rsidRPr="005B54D0" w:rsidTr="00D16B34">
        <w:trPr>
          <w:trHeight w:val="21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sz w:val="18"/>
                <w:szCs w:val="18"/>
                <w:lang w:eastAsia="zh-CN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As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4E5389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4E5389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6.5E-07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4E5389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4E5389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6.3E-07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1.7E-07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3.2E-08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4.8E-08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2.1E-08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FC42B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FC42B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3.4E-07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FC42B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FC42B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7.0E-07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1.2E-06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zh-CN"/>
              </w:rPr>
              <w:t>***</w:t>
            </w:r>
          </w:p>
        </w:tc>
      </w:tr>
      <w:tr w:rsidR="00D16B34" w:rsidRPr="005B54D0" w:rsidTr="00D16B34">
        <w:trPr>
          <w:trHeight w:val="21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Pb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4E5389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4E5389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7.5E-06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4E5389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4E5389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6.9E-06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5.5E-06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1.7E-07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1.3E-06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8.8E-08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FC42B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FC42B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1.0E-05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FC42B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FC42B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1.8E-05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2.5E-05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</w:tr>
      <w:tr w:rsidR="00D16B34" w:rsidRPr="005B54D0" w:rsidTr="00D16B34">
        <w:trPr>
          <w:trHeight w:val="21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Session 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4.5</w:t>
            </w: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E-06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4.5</w:t>
            </w: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E-06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2.5E-07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5.7E-07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1.4E-06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2.8E-06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FC42B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FC42B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5.0E-06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FC42B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FC42B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1.2E-05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2.5E-05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23</w:t>
            </w: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 w:rsidR="00D16B34" w:rsidRPr="005B54D0" w:rsidTr="00D16B34">
        <w:trPr>
          <w:trHeight w:val="21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sz w:val="18"/>
                <w:szCs w:val="18"/>
                <w:lang w:eastAsia="zh-CN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Cr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4E5389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4E5389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1.2E-06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4E5389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4E5389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1.3E-06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6.8E-08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9.2E-08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1.7E-07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2.5E-07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FC42B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FC42B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5.4E-07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FC42B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FC42B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1.2E-06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3.1E-06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&lt; 0.001</w:t>
            </w:r>
          </w:p>
        </w:tc>
      </w:tr>
      <w:tr w:rsidR="00D16B34" w:rsidRPr="005B54D0" w:rsidTr="00D16B34">
        <w:trPr>
          <w:trHeight w:val="21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C</w:t>
            </w:r>
            <w:r w:rsidRPr="0033780C">
              <w:rPr>
                <w:rFonts w:eastAsia="Times New Roman" w:hint="eastAsia"/>
                <w:color w:val="000000"/>
                <w:sz w:val="18"/>
                <w:szCs w:val="18"/>
                <w:lang w:eastAsia="zh-CN"/>
              </w:rPr>
              <w:t>r</w:t>
            </w: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 xml:space="preserve"> (VI)</w:t>
            </w:r>
            <w:r w:rsidRPr="0033780C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zh-CN"/>
              </w:rPr>
              <w:t>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1.7</w:t>
            </w: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E-0</w:t>
            </w: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6.4</w:t>
            </w: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E-0</w:t>
            </w: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9.7</w:t>
            </w: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E-0</w:t>
            </w: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1.3</w:t>
            </w: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E-08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2.4</w:t>
            </w: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E-0</w:t>
            </w: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3.6</w:t>
            </w: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E-0</w:t>
            </w: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B34" w:rsidRPr="00FC42B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FC42B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7.7E-08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B34" w:rsidRPr="00FC42B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FC42B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1.8E-07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4.4</w:t>
            </w: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E-07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&lt; 0.001</w:t>
            </w:r>
          </w:p>
        </w:tc>
      </w:tr>
      <w:tr w:rsidR="00D16B34" w:rsidRPr="005B54D0" w:rsidTr="00D16B34">
        <w:trPr>
          <w:trHeight w:val="21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Mn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4E5389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4E5389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3.4E-06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4E5389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4E5389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2.9E-06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1.7E-07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3.5E-07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1.1E-06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2.4E-06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FC42B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FC42B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4.1E-06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FC42B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FC42B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7.0E-06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1.6E-05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22</w:t>
            </w: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 w:rsidR="00D16B34" w:rsidRPr="005B54D0" w:rsidTr="00D16B34">
        <w:trPr>
          <w:trHeight w:val="21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sz w:val="18"/>
                <w:szCs w:val="18"/>
                <w:lang w:eastAsia="zh-CN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Ni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4E5389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4E5389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1.7E-06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4E5389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4E5389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1.4E-06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3.6E-08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1.1E-07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2.7E-07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5.1E-07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FC42B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FC42B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9.9E-07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FC42B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FC42B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1.9E-06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3.5E-06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233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0.0</w:t>
            </w: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0</w:t>
            </w: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8</w:t>
            </w:r>
          </w:p>
        </w:tc>
      </w:tr>
      <w:tr w:rsidR="00D16B34" w:rsidRPr="005B54D0" w:rsidTr="00D16B34">
        <w:trPr>
          <w:trHeight w:val="21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Cu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4E5389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4E5389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4.5E-06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4E5389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4E5389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5.5E-06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2.0E-07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4.1E-07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1.5E-06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3.2E-06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FC42B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FC42B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5.7E-06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FC42B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FC42B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1.4E-05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5.9E-05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23</w:t>
            </w: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0.001</w:t>
            </w:r>
          </w:p>
        </w:tc>
      </w:tr>
      <w:tr w:rsidR="00D16B34" w:rsidRPr="005B54D0" w:rsidTr="00D16B34">
        <w:trPr>
          <w:trHeight w:val="21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Zn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4E5389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4E5389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3.1E-05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4E5389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4E5389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3.9E-05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2.2E-07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1.8E-06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6.8E-06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1.9E-05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3.4E-05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7.7E-05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2.4E-04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2</w:t>
            </w: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 w:rsidR="00D16B34" w:rsidRPr="005B54D0" w:rsidTr="00D16B34">
        <w:trPr>
          <w:trHeight w:val="21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sz w:val="18"/>
                <w:szCs w:val="18"/>
                <w:lang w:eastAsia="zh-CN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As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4E5389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4E5389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9.0E-07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4E5389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4E5389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6.7E-07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5.7E-08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8.2E-08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1.5E-07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2.6E-07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4.0E-07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8.1E-07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1.6E-06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0.001</w:t>
            </w:r>
          </w:p>
        </w:tc>
      </w:tr>
      <w:tr w:rsidR="00D16B34" w:rsidRPr="005B54D0" w:rsidTr="00D16B34">
        <w:trPr>
          <w:trHeight w:val="21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Pb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4E5389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4E5389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7.2E-06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4E5389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4E5389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9.7E-06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2.3E-07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4.1E-07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1.2E-06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4.4E-06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8.2E-06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1.8E-05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9.2E-05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207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</w:tr>
      <w:tr w:rsidR="00D16B34" w:rsidRPr="005B54D0" w:rsidTr="00D16B34">
        <w:trPr>
          <w:trHeight w:val="21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Total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4.4</w:t>
            </w: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E-06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4.8</w:t>
            </w: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E-06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1.</w:t>
            </w: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3</w:t>
            </w: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E-07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4.4E-07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1.2E-06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2.5E-06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4.8E-06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1.4E-05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2.</w:t>
            </w: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9</w:t>
            </w: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E-05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39</w:t>
            </w: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 w:rsidR="00D16B34" w:rsidRPr="005B54D0" w:rsidTr="00D16B34">
        <w:trPr>
          <w:trHeight w:val="21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sz w:val="18"/>
                <w:szCs w:val="18"/>
                <w:lang w:eastAsia="zh-CN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Cr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9.3</w:t>
            </w: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E-07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1.1</w:t>
            </w: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E-07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6.5</w:t>
            </w: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E-08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4.1E-08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9.2E-08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2.0E-07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4.4E-07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1.1E-06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8.3</w:t>
            </w: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E-06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345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 w:rsidR="00D16B34" w:rsidRPr="005B54D0" w:rsidTr="00D16B34">
        <w:trPr>
          <w:trHeight w:val="21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sz w:val="18"/>
                <w:szCs w:val="18"/>
                <w:lang w:eastAsia="zh-CN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C</w:t>
            </w:r>
            <w:r w:rsidRPr="0033780C">
              <w:rPr>
                <w:rFonts w:eastAsia="Times New Roman" w:hint="eastAsia"/>
                <w:color w:val="000000"/>
                <w:sz w:val="18"/>
                <w:szCs w:val="18"/>
                <w:lang w:eastAsia="zh-CN"/>
              </w:rPr>
              <w:t>r</w:t>
            </w: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 xml:space="preserve"> (VI)</w:t>
            </w:r>
            <w:r w:rsidRPr="0033780C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zh-CN"/>
              </w:rPr>
              <w:t>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1.3</w:t>
            </w: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E-0</w:t>
            </w: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5.8</w:t>
            </w: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E-0</w:t>
            </w: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3.4</w:t>
            </w: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E-0</w:t>
            </w: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5.8</w:t>
            </w: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E-0</w:t>
            </w: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1.3</w:t>
            </w: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E-0</w:t>
            </w: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2.9</w:t>
            </w: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E-0</w:t>
            </w: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6.3</w:t>
            </w: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E-0</w:t>
            </w: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1.5</w:t>
            </w: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E-0</w:t>
            </w: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4.</w:t>
            </w: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4</w:t>
            </w: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E-0</w:t>
            </w: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345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 w:rsidR="00D16B34" w:rsidRPr="004E5389" w:rsidTr="00D16B34">
        <w:trPr>
          <w:trHeight w:val="21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4E5389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Mn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4E5389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4E5389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3.7E-06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4E5389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4E5389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3.8E-06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8.6</w:t>
            </w: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E-08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5.8</w:t>
            </w: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E-0</w:t>
            </w: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1.3E-06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2.6E-06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4.3E-06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7.1E-06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5.1</w:t>
            </w: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E-05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38</w:t>
            </w: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 w:rsidR="00D16B34" w:rsidRPr="004E5389" w:rsidTr="00D16B34">
        <w:trPr>
          <w:trHeight w:val="21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4E5389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Ni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4E5389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4E5389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1.5E-06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4E5389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4E5389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1.4E-06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4.5</w:t>
            </w: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E-08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5.5E-08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2.5E-07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5.2E-07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9.7E-07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2.0E-06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8.3</w:t>
            </w: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E-06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394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 w:rsidR="00D16B34" w:rsidRPr="004E5389" w:rsidTr="00D16B34">
        <w:trPr>
          <w:trHeight w:val="21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4E5389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Cu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4E5389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4E5389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5.4E-06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4E5389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4E5389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6.3E-06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5.5</w:t>
            </w: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E-08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3.7E-07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1.7E-06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3.5E-06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4E5389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4E5389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6.3E-06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4E5389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4E5389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1.4E-05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5.9E-05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39</w:t>
            </w: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 w:rsidR="00D16B34" w:rsidRPr="004E5389" w:rsidTr="00D16B34">
        <w:trPr>
          <w:trHeight w:val="21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4E5389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Zn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4E5389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4E5389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3.6E-05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4E5389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4E5389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6.0E-05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2.1</w:t>
            </w: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E-07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1.9E-06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7.8E-06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2.1E-05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3.9E-05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7.7E-05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9.5</w:t>
            </w: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403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 w:rsidR="00D16B34" w:rsidRPr="004E5389" w:rsidTr="00D16B34">
        <w:trPr>
          <w:trHeight w:val="21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4E5389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As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4E5389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4E5389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7.6E-07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4E5389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4E5389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6.6E-07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5.8</w:t>
            </w: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E-08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3.6E-08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1.0E-07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2.4E-07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3.8E-07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8.0E-07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4.4</w:t>
            </w: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E-06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293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 w:rsidR="00D16B34" w:rsidRPr="004E5389" w:rsidTr="00D16B34">
        <w:trPr>
          <w:trHeight w:val="210"/>
        </w:trPr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Pb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4E5389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4E5389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7.3E-06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4E5389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4E5389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8.6E-06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8.8E-08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2.1E-07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1.2E-06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4.8E-06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8.9E-06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1.8E-05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1.4</w:t>
            </w: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E-0</w:t>
            </w:r>
            <w:r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6B34" w:rsidRPr="0033780C" w:rsidRDefault="00D16B34" w:rsidP="00D16B3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zh-CN"/>
              </w:rPr>
            </w:pPr>
            <w:r w:rsidRPr="0033780C">
              <w:rPr>
                <w:rFonts w:eastAsia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</w:tr>
    </w:tbl>
    <w:p w:rsidR="00607918" w:rsidRDefault="00535C96" w:rsidP="00535C96">
      <w:pPr>
        <w:spacing w:line="240" w:lineRule="auto"/>
        <w:jc w:val="both"/>
        <w:rPr>
          <w:rFonts w:eastAsia="SimSun"/>
          <w:sz w:val="20"/>
          <w:szCs w:val="20"/>
          <w:vertAlign w:val="superscript"/>
        </w:rPr>
      </w:pPr>
      <w:r w:rsidRPr="002F7044">
        <w:rPr>
          <w:rFonts w:eastAsia="SimSun"/>
          <w:sz w:val="20"/>
          <w:szCs w:val="20"/>
        </w:rPr>
        <w:t>Notes</w:t>
      </w:r>
      <w:r w:rsidRPr="008251C6">
        <w:rPr>
          <w:rFonts w:eastAsia="SimSun"/>
          <w:i/>
          <w:sz w:val="20"/>
          <w:szCs w:val="20"/>
        </w:rPr>
        <w:t xml:space="preserve">: </w:t>
      </w:r>
      <w:r w:rsidRPr="0032235F">
        <w:rPr>
          <w:rFonts w:eastAsia="SimSun"/>
          <w:noProof/>
          <w:sz w:val="20"/>
          <w:szCs w:val="20"/>
          <w:vertAlign w:val="superscript"/>
        </w:rPr>
        <w:t>a</w:t>
      </w:r>
      <w:r w:rsidR="005156A6">
        <w:rPr>
          <w:rFonts w:eastAsia="SimSun"/>
          <w:noProof/>
          <w:sz w:val="20"/>
          <w:szCs w:val="20"/>
          <w:vertAlign w:val="superscript"/>
        </w:rPr>
        <w:t xml:space="preserve"> </w:t>
      </w:r>
      <w:r w:rsidRPr="0032235F">
        <w:rPr>
          <w:rFonts w:eastAsia="SimSun"/>
          <w:noProof/>
          <w:sz w:val="20"/>
          <w:szCs w:val="20"/>
        </w:rPr>
        <w:t>SD</w:t>
      </w:r>
      <w:r w:rsidRPr="008251C6">
        <w:rPr>
          <w:rFonts w:eastAsia="SimSun"/>
          <w:sz w:val="20"/>
          <w:szCs w:val="20"/>
        </w:rPr>
        <w:t xml:space="preserve"> refers to standard deviation</w:t>
      </w:r>
      <w:r>
        <w:rPr>
          <w:rFonts w:eastAsia="SimSun"/>
          <w:sz w:val="20"/>
          <w:szCs w:val="20"/>
        </w:rPr>
        <w:t>.</w:t>
      </w:r>
      <w:r w:rsidRPr="008251C6">
        <w:rPr>
          <w:rFonts w:eastAsia="SimSun"/>
          <w:sz w:val="20"/>
          <w:szCs w:val="20"/>
          <w:vertAlign w:val="superscript"/>
        </w:rPr>
        <w:t xml:space="preserve"> </w:t>
      </w:r>
    </w:p>
    <w:p w:rsidR="00607918" w:rsidRDefault="00535C96" w:rsidP="00535C96">
      <w:pPr>
        <w:spacing w:line="240" w:lineRule="auto"/>
        <w:jc w:val="both"/>
        <w:rPr>
          <w:iCs/>
          <w:color w:val="000000"/>
          <w:sz w:val="20"/>
          <w:szCs w:val="20"/>
        </w:rPr>
      </w:pPr>
      <w:r>
        <w:rPr>
          <w:rFonts w:eastAsia="SimSun"/>
          <w:noProof/>
          <w:sz w:val="20"/>
          <w:szCs w:val="20"/>
          <w:vertAlign w:val="superscript"/>
        </w:rPr>
        <w:t>b</w:t>
      </w:r>
      <w:r w:rsidR="005156A6">
        <w:rPr>
          <w:rFonts w:eastAsia="SimSun"/>
          <w:noProof/>
          <w:sz w:val="20"/>
          <w:szCs w:val="20"/>
          <w:vertAlign w:val="superscript"/>
        </w:rPr>
        <w:t xml:space="preserve"> </w:t>
      </w:r>
      <w:r w:rsidRPr="0032235F">
        <w:rPr>
          <w:iCs/>
          <w:noProof/>
          <w:color w:val="000000"/>
          <w:sz w:val="20"/>
          <w:szCs w:val="20"/>
        </w:rPr>
        <w:t>N</w:t>
      </w:r>
      <w:r w:rsidRPr="008251C6">
        <w:rPr>
          <w:rFonts w:eastAsia="SimSun"/>
          <w:iCs/>
          <w:color w:val="000000"/>
          <w:sz w:val="20"/>
          <w:szCs w:val="20"/>
        </w:rPr>
        <w:t xml:space="preserve"> </w:t>
      </w:r>
      <w:r w:rsidRPr="0032235F">
        <w:rPr>
          <w:rFonts w:eastAsia="SimSun"/>
          <w:iCs/>
          <w:noProof/>
          <w:color w:val="000000"/>
          <w:sz w:val="20"/>
          <w:szCs w:val="20"/>
        </w:rPr>
        <w:t>refers</w:t>
      </w:r>
      <w:r w:rsidRPr="008251C6">
        <w:rPr>
          <w:rFonts w:eastAsia="SimSun"/>
          <w:iCs/>
          <w:color w:val="000000"/>
          <w:sz w:val="20"/>
          <w:szCs w:val="20"/>
        </w:rPr>
        <w:t xml:space="preserve"> to </w:t>
      </w:r>
      <w:r w:rsidRPr="008251C6">
        <w:rPr>
          <w:rFonts w:eastAsia="SimSun"/>
          <w:iCs/>
          <w:noProof/>
          <w:color w:val="000000"/>
          <w:sz w:val="20"/>
          <w:szCs w:val="20"/>
        </w:rPr>
        <w:t>the n</w:t>
      </w:r>
      <w:r w:rsidRPr="008251C6">
        <w:rPr>
          <w:iCs/>
          <w:noProof/>
          <w:color w:val="000000"/>
          <w:sz w:val="20"/>
          <w:szCs w:val="20"/>
        </w:rPr>
        <w:t>umber</w:t>
      </w:r>
      <w:r w:rsidRPr="008251C6">
        <w:rPr>
          <w:iCs/>
          <w:color w:val="000000"/>
          <w:sz w:val="20"/>
          <w:szCs w:val="20"/>
        </w:rPr>
        <w:t xml:space="preserve"> of valid data</w:t>
      </w:r>
      <w:r w:rsidR="002339E6">
        <w:rPr>
          <w:iCs/>
          <w:color w:val="000000"/>
          <w:sz w:val="20"/>
          <w:szCs w:val="20"/>
        </w:rPr>
        <w:t>,</w:t>
      </w:r>
      <w:r w:rsidRPr="008251C6">
        <w:rPr>
          <w:iCs/>
          <w:color w:val="000000"/>
          <w:sz w:val="20"/>
          <w:szCs w:val="20"/>
        </w:rPr>
        <w:t xml:space="preserve"> and concentrations below the MDL</w:t>
      </w:r>
      <w:r w:rsidR="00C20CA9">
        <w:rPr>
          <w:iCs/>
          <w:color w:val="000000"/>
          <w:sz w:val="20"/>
          <w:szCs w:val="20"/>
        </w:rPr>
        <w:t>s</w:t>
      </w:r>
      <w:r w:rsidRPr="008251C6">
        <w:rPr>
          <w:iCs/>
          <w:color w:val="000000"/>
          <w:sz w:val="20"/>
          <w:szCs w:val="20"/>
        </w:rPr>
        <w:t xml:space="preserve"> </w:t>
      </w:r>
      <w:r>
        <w:rPr>
          <w:iCs/>
          <w:color w:val="000000"/>
          <w:sz w:val="20"/>
          <w:szCs w:val="20"/>
        </w:rPr>
        <w:t>were</w:t>
      </w:r>
      <w:r w:rsidRPr="0032235F">
        <w:rPr>
          <w:iCs/>
          <w:noProof/>
          <w:color w:val="000000"/>
          <w:sz w:val="20"/>
          <w:szCs w:val="20"/>
        </w:rPr>
        <w:t xml:space="preserve"> discarded</w:t>
      </w:r>
      <w:r>
        <w:rPr>
          <w:iCs/>
          <w:color w:val="000000"/>
          <w:sz w:val="20"/>
          <w:szCs w:val="20"/>
        </w:rPr>
        <w:t>.</w:t>
      </w:r>
      <w:r w:rsidRPr="008251C6">
        <w:rPr>
          <w:iCs/>
          <w:color w:val="000000"/>
          <w:sz w:val="20"/>
          <w:szCs w:val="20"/>
        </w:rPr>
        <w:t xml:space="preserve"> </w:t>
      </w:r>
    </w:p>
    <w:p w:rsidR="00607918" w:rsidRDefault="00A256DD" w:rsidP="00535C96">
      <w:pPr>
        <w:spacing w:line="240" w:lineRule="auto"/>
        <w:jc w:val="both"/>
        <w:rPr>
          <w:iCs/>
          <w:sz w:val="20"/>
          <w:szCs w:val="20"/>
        </w:rPr>
      </w:pPr>
      <w:r>
        <w:rPr>
          <w:iCs/>
          <w:color w:val="000000"/>
          <w:sz w:val="20"/>
          <w:szCs w:val="20"/>
          <w:vertAlign w:val="superscript"/>
        </w:rPr>
        <w:t>c</w:t>
      </w:r>
      <w:r w:rsidR="005156A6">
        <w:rPr>
          <w:iCs/>
          <w:color w:val="000000"/>
          <w:sz w:val="20"/>
          <w:szCs w:val="20"/>
          <w:vertAlign w:val="superscript"/>
        </w:rPr>
        <w:t xml:space="preserve"> </w:t>
      </w:r>
      <w:r>
        <w:rPr>
          <w:iCs/>
          <w:color w:val="000000"/>
          <w:sz w:val="20"/>
          <w:szCs w:val="20"/>
        </w:rPr>
        <w:t>D</w:t>
      </w:r>
      <w:r w:rsidR="00535C96">
        <w:rPr>
          <w:iCs/>
          <w:color w:val="000000"/>
          <w:sz w:val="20"/>
          <w:szCs w:val="20"/>
        </w:rPr>
        <w:t>ifference</w:t>
      </w:r>
      <w:r w:rsidR="00535C96" w:rsidRPr="008251C6">
        <w:rPr>
          <w:iCs/>
          <w:color w:val="000000"/>
          <w:sz w:val="20"/>
          <w:szCs w:val="20"/>
        </w:rPr>
        <w:t xml:space="preserve">s </w:t>
      </w:r>
      <w:r>
        <w:rPr>
          <w:iCs/>
          <w:color w:val="000000"/>
          <w:sz w:val="20"/>
          <w:szCs w:val="20"/>
        </w:rPr>
        <w:t xml:space="preserve">across sampling sessions </w:t>
      </w:r>
      <w:r w:rsidR="00535C96" w:rsidRPr="008251C6">
        <w:rPr>
          <w:iCs/>
          <w:color w:val="000000"/>
          <w:sz w:val="20"/>
          <w:szCs w:val="20"/>
        </w:rPr>
        <w:t xml:space="preserve">were statistically significant at a significance level of 0.05 </w:t>
      </w:r>
      <w:r w:rsidR="00535C96" w:rsidRPr="008251C6">
        <w:rPr>
          <w:sz w:val="20"/>
          <w:szCs w:val="20"/>
          <w:shd w:val="clear" w:color="auto" w:fill="FFFFFF"/>
        </w:rPr>
        <w:t>for a two-sided test</w:t>
      </w:r>
      <w:r w:rsidR="00535C96">
        <w:rPr>
          <w:sz w:val="20"/>
          <w:szCs w:val="20"/>
          <w:shd w:val="clear" w:color="auto" w:fill="FFFFFF"/>
        </w:rPr>
        <w:t xml:space="preserve"> (</w:t>
      </w:r>
      <w:r w:rsidR="00535C96">
        <w:rPr>
          <w:rFonts w:eastAsia="SimSun"/>
          <w:sz w:val="20"/>
          <w:vertAlign w:val="superscript"/>
        </w:rPr>
        <w:t xml:space="preserve">*** </w:t>
      </w:r>
      <w:r w:rsidR="00535C96" w:rsidRPr="00635233">
        <w:rPr>
          <w:i/>
          <w:iCs/>
          <w:color w:val="000000"/>
          <w:sz w:val="20"/>
          <w:szCs w:val="20"/>
        </w:rPr>
        <w:t>p</w:t>
      </w:r>
      <w:r w:rsidR="00535C96">
        <w:rPr>
          <w:iCs/>
          <w:color w:val="000000"/>
          <w:sz w:val="20"/>
          <w:szCs w:val="20"/>
        </w:rPr>
        <w:t xml:space="preserve">-value &lt; 0.001; </w:t>
      </w:r>
      <w:r w:rsidR="00535C96">
        <w:rPr>
          <w:rFonts w:eastAsia="SimSun"/>
          <w:sz w:val="20"/>
          <w:vertAlign w:val="superscript"/>
        </w:rPr>
        <w:t xml:space="preserve">** </w:t>
      </w:r>
      <w:r w:rsidR="00535C96" w:rsidRPr="00B87326">
        <w:rPr>
          <w:i/>
          <w:iCs/>
          <w:color w:val="000000"/>
          <w:sz w:val="20"/>
          <w:szCs w:val="20"/>
        </w:rPr>
        <w:t>p</w:t>
      </w:r>
      <w:r w:rsidR="00535C96">
        <w:rPr>
          <w:iCs/>
          <w:color w:val="000000"/>
          <w:sz w:val="20"/>
          <w:szCs w:val="20"/>
        </w:rPr>
        <w:t xml:space="preserve">-value &lt; 0.01; </w:t>
      </w:r>
      <w:r w:rsidR="00535C96">
        <w:rPr>
          <w:rFonts w:eastAsia="SimSun"/>
          <w:sz w:val="20"/>
          <w:vertAlign w:val="superscript"/>
        </w:rPr>
        <w:t xml:space="preserve">* </w:t>
      </w:r>
      <w:r w:rsidR="00535C96" w:rsidRPr="00600F8C">
        <w:rPr>
          <w:i/>
          <w:iCs/>
          <w:color w:val="000000"/>
          <w:sz w:val="20"/>
          <w:szCs w:val="20"/>
        </w:rPr>
        <w:t>p</w:t>
      </w:r>
      <w:r w:rsidR="00535C96">
        <w:rPr>
          <w:iCs/>
          <w:color w:val="000000"/>
          <w:sz w:val="20"/>
          <w:szCs w:val="20"/>
        </w:rPr>
        <w:t>-value &lt; 0.05</w:t>
      </w:r>
      <w:r w:rsidR="00535C96">
        <w:rPr>
          <w:sz w:val="20"/>
          <w:szCs w:val="20"/>
          <w:shd w:val="clear" w:color="auto" w:fill="FFFFFF"/>
        </w:rPr>
        <w:t>)</w:t>
      </w:r>
      <w:r w:rsidR="00535C96" w:rsidRPr="008251C6">
        <w:rPr>
          <w:iCs/>
          <w:sz w:val="20"/>
          <w:szCs w:val="20"/>
        </w:rPr>
        <w:t xml:space="preserve">. </w:t>
      </w:r>
      <w:r w:rsidR="00535C96">
        <w:rPr>
          <w:iCs/>
          <w:sz w:val="20"/>
          <w:szCs w:val="20"/>
        </w:rPr>
        <w:t xml:space="preserve">  </w:t>
      </w:r>
    </w:p>
    <w:p w:rsidR="00535C96" w:rsidRDefault="00607918" w:rsidP="00535C96">
      <w:pPr>
        <w:spacing w:line="240" w:lineRule="auto"/>
        <w:jc w:val="both"/>
        <w:rPr>
          <w:iCs/>
          <w:sz w:val="20"/>
          <w:szCs w:val="20"/>
        </w:rPr>
      </w:pPr>
      <w:r w:rsidRPr="00607918">
        <w:rPr>
          <w:iCs/>
          <w:sz w:val="20"/>
          <w:szCs w:val="20"/>
          <w:vertAlign w:val="superscript"/>
        </w:rPr>
        <w:t>d</w:t>
      </w:r>
      <w:r w:rsidR="005156A6">
        <w:rPr>
          <w:iCs/>
          <w:sz w:val="20"/>
          <w:szCs w:val="20"/>
          <w:vertAlign w:val="superscript"/>
        </w:rPr>
        <w:t xml:space="preserve"> </w:t>
      </w:r>
      <w:r>
        <w:rPr>
          <w:iCs/>
          <w:sz w:val="20"/>
          <w:szCs w:val="20"/>
        </w:rPr>
        <w:t xml:space="preserve">In this study, we did not find statistical differences for </w:t>
      </w:r>
      <w:r w:rsidR="00800B5A">
        <w:rPr>
          <w:iCs/>
          <w:sz w:val="20"/>
          <w:szCs w:val="20"/>
        </w:rPr>
        <w:t xml:space="preserve">average </w:t>
      </w:r>
      <w:r>
        <w:rPr>
          <w:iCs/>
          <w:sz w:val="20"/>
          <w:szCs w:val="20"/>
        </w:rPr>
        <w:t xml:space="preserve">chronic daily intake of metals across adult male and female subjects, respectively (for each session) and collectively (pooled data). </w:t>
      </w:r>
    </w:p>
    <w:p w:rsidR="00944669" w:rsidRDefault="002C732C" w:rsidP="00535C96">
      <w:pPr>
        <w:spacing w:line="240" w:lineRule="auto"/>
      </w:pPr>
      <w:r w:rsidRPr="002C732C">
        <w:rPr>
          <w:vertAlign w:val="superscript"/>
        </w:rPr>
        <w:t>e</w:t>
      </w:r>
      <w:r w:rsidR="005156A6">
        <w:rPr>
          <w:vertAlign w:val="superscript"/>
        </w:rPr>
        <w:t xml:space="preserve"> </w:t>
      </w:r>
      <w:r w:rsidRPr="002C732C">
        <w:rPr>
          <w:sz w:val="20"/>
          <w:szCs w:val="20"/>
        </w:rPr>
        <w:t xml:space="preserve">Chronic daily intake </w:t>
      </w:r>
      <w:r w:rsidR="0033780C">
        <w:rPr>
          <w:sz w:val="20"/>
          <w:szCs w:val="20"/>
        </w:rPr>
        <w:t xml:space="preserve">(CDI) </w:t>
      </w:r>
      <w:r>
        <w:rPr>
          <w:sz w:val="20"/>
          <w:szCs w:val="20"/>
        </w:rPr>
        <w:t>of metal</w:t>
      </w:r>
      <w:r w:rsidR="0033780C">
        <w:rPr>
          <w:sz w:val="20"/>
          <w:szCs w:val="20"/>
        </w:rPr>
        <w:t>s</w:t>
      </w:r>
      <w:r>
        <w:rPr>
          <w:sz w:val="20"/>
          <w:szCs w:val="20"/>
        </w:rPr>
        <w:t xml:space="preserve"> via inhalation </w:t>
      </w:r>
      <w:r w:rsidRPr="002C732C">
        <w:rPr>
          <w:sz w:val="20"/>
          <w:szCs w:val="20"/>
        </w:rPr>
        <w:t>followed the order of Zn &gt; Pb &gt; Cu &gt; V &gt; Mn &gt; Ni &gt; Cr &gt; As.</w:t>
      </w:r>
      <w:r>
        <w:t xml:space="preserve"> </w:t>
      </w:r>
    </w:p>
    <w:p w:rsidR="0033780C" w:rsidRDefault="0033780C" w:rsidP="0033780C">
      <w:pPr>
        <w:spacing w:line="240" w:lineRule="auto"/>
        <w:jc w:val="both"/>
        <w:rPr>
          <w:iCs/>
          <w:sz w:val="20"/>
          <w:szCs w:val="20"/>
        </w:rPr>
      </w:pPr>
      <w:r w:rsidRPr="0040019F">
        <w:rPr>
          <w:iCs/>
          <w:sz w:val="20"/>
          <w:szCs w:val="20"/>
          <w:vertAlign w:val="superscript"/>
        </w:rPr>
        <w:t>f</w:t>
      </w:r>
      <w:r w:rsidR="005156A6">
        <w:rPr>
          <w:iCs/>
          <w:sz w:val="20"/>
          <w:szCs w:val="20"/>
          <w:vertAlign w:val="superscript"/>
        </w:rPr>
        <w:t xml:space="preserve"> </w:t>
      </w:r>
      <w:r w:rsidRPr="0040019F">
        <w:rPr>
          <w:iCs/>
          <w:sz w:val="20"/>
          <w:szCs w:val="20"/>
        </w:rPr>
        <w:t>The concentra</w:t>
      </w:r>
      <w:r>
        <w:rPr>
          <w:iCs/>
          <w:sz w:val="20"/>
          <w:szCs w:val="20"/>
        </w:rPr>
        <w:t>tion of Cr (VI) used for the cancer</w:t>
      </w:r>
      <w:r w:rsidRPr="0040019F">
        <w:rPr>
          <w:iCs/>
          <w:sz w:val="20"/>
          <w:szCs w:val="20"/>
        </w:rPr>
        <w:t xml:space="preserve"> risk assessment was calculated as one</w:t>
      </w:r>
      <w:r>
        <w:rPr>
          <w:iCs/>
          <w:sz w:val="20"/>
          <w:szCs w:val="20"/>
        </w:rPr>
        <w:t>-</w:t>
      </w:r>
      <w:r w:rsidRPr="0040019F">
        <w:rPr>
          <w:iCs/>
          <w:sz w:val="20"/>
          <w:szCs w:val="20"/>
        </w:rPr>
        <w:t>seventh of the total Cr concentration. </w:t>
      </w:r>
    </w:p>
    <w:p w:rsidR="00CA3FBD" w:rsidRDefault="00CA3FBD" w:rsidP="0033780C">
      <w:pPr>
        <w:spacing w:line="240" w:lineRule="auto"/>
        <w:jc w:val="both"/>
        <w:rPr>
          <w:iCs/>
          <w:sz w:val="20"/>
          <w:szCs w:val="20"/>
        </w:rPr>
      </w:pPr>
    </w:p>
    <w:p w:rsidR="00CA3FBD" w:rsidRDefault="00CA3FBD" w:rsidP="0033780C">
      <w:pPr>
        <w:spacing w:line="240" w:lineRule="auto"/>
        <w:jc w:val="both"/>
        <w:rPr>
          <w:iCs/>
          <w:sz w:val="20"/>
          <w:szCs w:val="20"/>
        </w:rPr>
      </w:pPr>
    </w:p>
    <w:p w:rsidR="00CA3FBD" w:rsidRDefault="00CA3FBD" w:rsidP="0033780C">
      <w:pPr>
        <w:spacing w:line="240" w:lineRule="auto"/>
        <w:jc w:val="both"/>
        <w:rPr>
          <w:iCs/>
          <w:sz w:val="20"/>
          <w:szCs w:val="20"/>
        </w:rPr>
      </w:pPr>
    </w:p>
    <w:p w:rsidR="00CA3FBD" w:rsidRPr="00776BD3" w:rsidRDefault="00CA3FBD" w:rsidP="00CA3FBD">
      <w:pPr>
        <w:spacing w:line="240" w:lineRule="auto"/>
        <w:rPr>
          <w:sz w:val="20"/>
          <w:szCs w:val="20"/>
        </w:rPr>
      </w:pPr>
      <w:r w:rsidRPr="00776BD3">
        <w:rPr>
          <w:b/>
          <w:sz w:val="20"/>
          <w:szCs w:val="20"/>
        </w:rPr>
        <w:t>Table S</w:t>
      </w:r>
      <w:r w:rsidR="00CD1F28">
        <w:rPr>
          <w:b/>
          <w:sz w:val="20"/>
          <w:szCs w:val="20"/>
        </w:rPr>
        <w:t>4</w:t>
      </w:r>
      <w:r w:rsidRPr="00776BD3">
        <w:rPr>
          <w:sz w:val="20"/>
          <w:szCs w:val="20"/>
        </w:rPr>
        <w:t>. Exposure concentration (</w:t>
      </w:r>
      <w:r w:rsidRPr="00776BD3">
        <w:rPr>
          <w:rFonts w:eastAsia="Times New Roman"/>
          <w:color w:val="000000"/>
          <w:sz w:val="20"/>
          <w:szCs w:val="20"/>
          <w:lang w:eastAsia="zh-CN"/>
        </w:rPr>
        <w:t>mg/m</w:t>
      </w:r>
      <w:r w:rsidRPr="00776BD3">
        <w:rPr>
          <w:rFonts w:eastAsia="Times New Roman"/>
          <w:color w:val="000000"/>
          <w:sz w:val="20"/>
          <w:szCs w:val="20"/>
          <w:vertAlign w:val="superscript"/>
          <w:lang w:eastAsia="zh-CN"/>
        </w:rPr>
        <w:t>3</w:t>
      </w:r>
      <w:r w:rsidRPr="00776BD3">
        <w:rPr>
          <w:sz w:val="20"/>
          <w:szCs w:val="20"/>
        </w:rPr>
        <w:t>) and chronic daily intake (CDI</w:t>
      </w:r>
      <w:r w:rsidR="00B10346">
        <w:rPr>
          <w:sz w:val="20"/>
          <w:szCs w:val="20"/>
        </w:rPr>
        <w:t>inh</w:t>
      </w:r>
      <w:r w:rsidRPr="00776BD3">
        <w:rPr>
          <w:sz w:val="20"/>
          <w:szCs w:val="20"/>
        </w:rPr>
        <w:t xml:space="preserve">) of metals (mg/kg.day) via inhalation route for female and male adults. </w:t>
      </w:r>
    </w:p>
    <w:tbl>
      <w:tblPr>
        <w:tblW w:w="11512" w:type="dxa"/>
        <w:tblLook w:val="04A0" w:firstRow="1" w:lastRow="0" w:firstColumn="1" w:lastColumn="0" w:noHBand="0" w:noVBand="1"/>
      </w:tblPr>
      <w:tblGrid>
        <w:gridCol w:w="1216"/>
        <w:gridCol w:w="1072"/>
        <w:gridCol w:w="1072"/>
        <w:gridCol w:w="1072"/>
        <w:gridCol w:w="1016"/>
        <w:gridCol w:w="1016"/>
        <w:gridCol w:w="1006"/>
        <w:gridCol w:w="1005"/>
        <w:gridCol w:w="1005"/>
        <w:gridCol w:w="1016"/>
        <w:gridCol w:w="1016"/>
      </w:tblGrid>
      <w:tr w:rsidR="00CA3FBD" w:rsidRPr="0097120E" w:rsidTr="00DE35CD">
        <w:trPr>
          <w:trHeight w:val="200"/>
        </w:trPr>
        <w:tc>
          <w:tcPr>
            <w:tcW w:w="12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321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 xml:space="preserve">Exposure </w:t>
            </w: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c</w:t>
            </w:r>
            <w:r w:rsidRPr="0097120E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oncentration (mg/m</w:t>
            </w:r>
            <w:r w:rsidRPr="0097120E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zh-CN"/>
              </w:rPr>
              <w:t>3</w:t>
            </w:r>
            <w:r w:rsidRPr="0097120E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301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CDI</w:t>
            </w:r>
            <w:r w:rsidRPr="0097120E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 xml:space="preserve"> (mg/kg.day) 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</w:tr>
      <w:tr w:rsidR="00CA3FBD" w:rsidRPr="0097120E" w:rsidTr="00DE35CD">
        <w:trPr>
          <w:trHeight w:val="20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Female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SD</w:t>
            </w:r>
            <w:r w:rsidRPr="0097120E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zh-CN"/>
              </w:rPr>
              <w:t>a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Male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SD</w:t>
            </w:r>
            <w:r w:rsidRPr="0097120E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zh-CN"/>
              </w:rPr>
              <w:t>a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i/>
                <w:color w:val="000000"/>
                <w:sz w:val="20"/>
                <w:szCs w:val="20"/>
                <w:lang w:eastAsia="zh-CN"/>
              </w:rPr>
              <w:t>p</w:t>
            </w:r>
            <w:r w:rsidRPr="0097120E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-value</w:t>
            </w:r>
            <w:r w:rsidRPr="00E20730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zh-CN"/>
              </w:rPr>
              <w:t>b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Female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SD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Male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SD</w:t>
            </w:r>
            <w:r w:rsidRPr="0097120E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zh-CN"/>
              </w:rPr>
              <w:t>a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i/>
                <w:color w:val="000000"/>
                <w:sz w:val="20"/>
                <w:szCs w:val="20"/>
                <w:lang w:eastAsia="zh-CN"/>
              </w:rPr>
              <w:t>p</w:t>
            </w:r>
            <w:r w:rsidRPr="0097120E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-value</w:t>
            </w:r>
          </w:p>
        </w:tc>
      </w:tr>
      <w:tr w:rsidR="00CA3FBD" w:rsidRPr="0097120E" w:rsidTr="00DE35CD">
        <w:trPr>
          <w:trHeight w:val="20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V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1.3E-05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1.4E-05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1.6E-05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1.7E-05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4.3E-06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4.8E-06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4.5E-06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4.8E-06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0.66</w:t>
            </w:r>
          </w:p>
        </w:tc>
      </w:tr>
      <w:tr w:rsidR="00CA3FBD" w:rsidRPr="0097120E" w:rsidTr="00DE35CD">
        <w:trPr>
          <w:trHeight w:val="20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Cr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2.0E-06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2.6E-06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2.2E-06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3.5E-06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0.43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9.1E-07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9.6E-07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9.4E-07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1.2E-06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0.81</w:t>
            </w:r>
          </w:p>
        </w:tc>
      </w:tr>
      <w:tr w:rsidR="00CA3FBD" w:rsidRPr="0097120E" w:rsidTr="00DE35CD">
        <w:trPr>
          <w:trHeight w:val="20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Mn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1.2E-05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8.9E-06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1.2E-05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1.2E-05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0.91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3.8E-06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2.8E-06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3.7E-06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4.4E-06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0.78</w:t>
            </w:r>
          </w:p>
        </w:tc>
      </w:tr>
      <w:tr w:rsidR="00CA3FBD" w:rsidRPr="0097120E" w:rsidTr="00DE35CD">
        <w:trPr>
          <w:trHeight w:val="20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Ni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3.4E-06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3.4E-06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4.4E-06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4.7E-06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b/>
                <w:bCs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1.4E-06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1.4E-06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1.5E-06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1.4E-06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0.53</w:t>
            </w:r>
          </w:p>
        </w:tc>
      </w:tr>
      <w:tr w:rsidR="00CA3FBD" w:rsidRPr="0097120E" w:rsidTr="00DE35CD">
        <w:trPr>
          <w:trHeight w:val="20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Cu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1.9E-05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2.0E-05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1.7E-05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2.3E-05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0.44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5.8E-06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6.1E-06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5.0E-06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6.4E-06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0.21</w:t>
            </w:r>
          </w:p>
        </w:tc>
      </w:tr>
      <w:tr w:rsidR="00CA3FBD" w:rsidRPr="0097120E" w:rsidTr="00DE35CD">
        <w:trPr>
          <w:trHeight w:val="20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Zn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1.1E-04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1.1E-04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1.2E-04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2.1E-04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0.43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3.5E-05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3.8E-05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3.7E-05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7.3E-05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0.74</w:t>
            </w:r>
          </w:p>
        </w:tc>
      </w:tr>
      <w:tr w:rsidR="00CA3FBD" w:rsidRPr="0097120E" w:rsidTr="00DE35CD">
        <w:trPr>
          <w:trHeight w:val="20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As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1.3E-06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1.7E-06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1.4E-06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1.9E-06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0.68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7.9E-07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6.2E-07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7.4E-07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7.0E-07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0.51</w:t>
            </w:r>
          </w:p>
        </w:tc>
      </w:tr>
      <w:tr w:rsidR="00CA3FBD" w:rsidRPr="0097120E" w:rsidTr="00DE35CD">
        <w:trPr>
          <w:trHeight w:val="200"/>
        </w:trPr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Pb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2.3E-05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2.3E-05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2.3E-05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3.5E-05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0.98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7.5E-06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6.9E-06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7.2E-06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9.7E-06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A3FBD" w:rsidRPr="0097120E" w:rsidRDefault="00CA3FBD" w:rsidP="00DE35CD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97120E">
              <w:rPr>
                <w:rFonts w:eastAsia="Times New Roman"/>
                <w:sz w:val="20"/>
                <w:szCs w:val="20"/>
                <w:lang w:eastAsia="zh-CN"/>
              </w:rPr>
              <w:t>0.78</w:t>
            </w:r>
          </w:p>
        </w:tc>
      </w:tr>
    </w:tbl>
    <w:p w:rsidR="00CA3FBD" w:rsidRDefault="00CA3FBD" w:rsidP="00CA3FBD">
      <w:pPr>
        <w:spacing w:line="240" w:lineRule="auto"/>
        <w:jc w:val="both"/>
        <w:rPr>
          <w:rFonts w:eastAsia="SimSun"/>
          <w:sz w:val="20"/>
          <w:szCs w:val="20"/>
          <w:vertAlign w:val="superscript"/>
        </w:rPr>
      </w:pPr>
      <w:r w:rsidRPr="002F7044">
        <w:rPr>
          <w:rFonts w:eastAsia="SimSun"/>
          <w:sz w:val="20"/>
          <w:szCs w:val="20"/>
        </w:rPr>
        <w:t>Notes</w:t>
      </w:r>
      <w:r w:rsidRPr="008251C6">
        <w:rPr>
          <w:rFonts w:eastAsia="SimSun"/>
          <w:i/>
          <w:sz w:val="20"/>
          <w:szCs w:val="20"/>
        </w:rPr>
        <w:t xml:space="preserve">: </w:t>
      </w:r>
      <w:r w:rsidRPr="0032235F">
        <w:rPr>
          <w:rFonts w:eastAsia="SimSun"/>
          <w:noProof/>
          <w:sz w:val="20"/>
          <w:szCs w:val="20"/>
          <w:vertAlign w:val="superscript"/>
        </w:rPr>
        <w:t>a</w:t>
      </w:r>
      <w:r w:rsidR="005156A6">
        <w:rPr>
          <w:rFonts w:eastAsia="SimSun"/>
          <w:noProof/>
          <w:sz w:val="20"/>
          <w:szCs w:val="20"/>
          <w:vertAlign w:val="superscript"/>
        </w:rPr>
        <w:t xml:space="preserve"> </w:t>
      </w:r>
      <w:r w:rsidRPr="0032235F">
        <w:rPr>
          <w:rFonts w:eastAsia="SimSun"/>
          <w:noProof/>
          <w:sz w:val="20"/>
          <w:szCs w:val="20"/>
        </w:rPr>
        <w:t>SD</w:t>
      </w:r>
      <w:r w:rsidRPr="008251C6">
        <w:rPr>
          <w:rFonts w:eastAsia="SimSun"/>
          <w:sz w:val="20"/>
          <w:szCs w:val="20"/>
        </w:rPr>
        <w:t xml:space="preserve"> refers to standard deviation</w:t>
      </w:r>
      <w:r>
        <w:rPr>
          <w:rFonts w:eastAsia="SimSun"/>
          <w:sz w:val="20"/>
          <w:szCs w:val="20"/>
        </w:rPr>
        <w:t>.</w:t>
      </w:r>
      <w:r w:rsidRPr="008251C6">
        <w:rPr>
          <w:rFonts w:eastAsia="SimSun"/>
          <w:sz w:val="20"/>
          <w:szCs w:val="20"/>
          <w:vertAlign w:val="superscript"/>
        </w:rPr>
        <w:t xml:space="preserve"> </w:t>
      </w:r>
    </w:p>
    <w:p w:rsidR="00CA3FBD" w:rsidRDefault="00CA3FBD" w:rsidP="00CA3FBD">
      <w:pPr>
        <w:spacing w:line="240" w:lineRule="auto"/>
        <w:jc w:val="both"/>
        <w:rPr>
          <w:iCs/>
          <w:sz w:val="20"/>
          <w:szCs w:val="20"/>
        </w:rPr>
      </w:pPr>
      <w:r>
        <w:rPr>
          <w:iCs/>
          <w:color w:val="000000"/>
          <w:sz w:val="20"/>
          <w:szCs w:val="20"/>
          <w:vertAlign w:val="superscript"/>
        </w:rPr>
        <w:t>b</w:t>
      </w:r>
      <w:r w:rsidR="005156A6">
        <w:rPr>
          <w:iCs/>
          <w:color w:val="000000"/>
          <w:sz w:val="20"/>
          <w:szCs w:val="20"/>
          <w:vertAlign w:val="superscript"/>
        </w:rPr>
        <w:t xml:space="preserve"> </w:t>
      </w:r>
      <w:r>
        <w:rPr>
          <w:iCs/>
          <w:color w:val="000000"/>
          <w:sz w:val="20"/>
          <w:szCs w:val="20"/>
        </w:rPr>
        <w:t>Difference</w:t>
      </w:r>
      <w:r w:rsidRPr="008251C6">
        <w:rPr>
          <w:iCs/>
          <w:color w:val="000000"/>
          <w:sz w:val="20"/>
          <w:szCs w:val="20"/>
        </w:rPr>
        <w:t xml:space="preserve">s </w:t>
      </w:r>
      <w:r>
        <w:rPr>
          <w:iCs/>
          <w:color w:val="000000"/>
          <w:sz w:val="20"/>
          <w:szCs w:val="20"/>
        </w:rPr>
        <w:t xml:space="preserve">across male and female subjects </w:t>
      </w:r>
      <w:r w:rsidRPr="008251C6">
        <w:rPr>
          <w:iCs/>
          <w:color w:val="000000"/>
          <w:sz w:val="20"/>
          <w:szCs w:val="20"/>
        </w:rPr>
        <w:t xml:space="preserve">were statistically significant at a significance level of 0.05 </w:t>
      </w:r>
      <w:r w:rsidRPr="008251C6">
        <w:rPr>
          <w:sz w:val="20"/>
          <w:szCs w:val="20"/>
          <w:shd w:val="clear" w:color="auto" w:fill="FFFFFF"/>
        </w:rPr>
        <w:t>for a two-sided test</w:t>
      </w:r>
      <w:r w:rsidR="00436491">
        <w:rPr>
          <w:sz w:val="20"/>
          <w:szCs w:val="20"/>
          <w:shd w:val="clear" w:color="auto" w:fill="FFFFFF"/>
        </w:rPr>
        <w:t xml:space="preserve"> (</w:t>
      </w:r>
      <w:r w:rsidR="00436491">
        <w:rPr>
          <w:sz w:val="20"/>
          <w:szCs w:val="20"/>
        </w:rPr>
        <w:t>b</w:t>
      </w:r>
      <w:r w:rsidR="00436491" w:rsidRPr="00F865D0">
        <w:rPr>
          <w:sz w:val="20"/>
          <w:szCs w:val="20"/>
        </w:rPr>
        <w:t>old</w:t>
      </w:r>
      <w:r w:rsidR="00436491">
        <w:rPr>
          <w:sz w:val="20"/>
          <w:szCs w:val="20"/>
        </w:rPr>
        <w:t xml:space="preserve"> </w:t>
      </w:r>
      <w:r w:rsidR="00436491" w:rsidRPr="00F865D0">
        <w:rPr>
          <w:sz w:val="20"/>
          <w:szCs w:val="20"/>
        </w:rPr>
        <w:t xml:space="preserve">values denote </w:t>
      </w:r>
      <w:r w:rsidR="00436491">
        <w:rPr>
          <w:sz w:val="20"/>
          <w:szCs w:val="20"/>
        </w:rPr>
        <w:t xml:space="preserve">statistical </w:t>
      </w:r>
      <w:r w:rsidR="00436491" w:rsidRPr="00F865D0">
        <w:rPr>
          <w:sz w:val="20"/>
          <w:szCs w:val="20"/>
        </w:rPr>
        <w:t xml:space="preserve">significance at </w:t>
      </w:r>
      <w:r w:rsidR="00436491" w:rsidRPr="00B535EE">
        <w:rPr>
          <w:i/>
          <w:sz w:val="20"/>
          <w:szCs w:val="20"/>
        </w:rPr>
        <w:t>p</w:t>
      </w:r>
      <w:r w:rsidR="00436491">
        <w:rPr>
          <w:sz w:val="20"/>
          <w:szCs w:val="20"/>
        </w:rPr>
        <w:t xml:space="preserve"> &lt; </w:t>
      </w:r>
      <w:r w:rsidR="00436491" w:rsidRPr="00F865D0">
        <w:rPr>
          <w:sz w:val="20"/>
          <w:szCs w:val="20"/>
        </w:rPr>
        <w:t>0.05 level</w:t>
      </w:r>
      <w:r w:rsidR="00436491">
        <w:rPr>
          <w:sz w:val="20"/>
          <w:szCs w:val="20"/>
          <w:shd w:val="clear" w:color="auto" w:fill="FFFFFF"/>
        </w:rPr>
        <w:t>)</w:t>
      </w:r>
      <w:r w:rsidRPr="008251C6">
        <w:rPr>
          <w:iCs/>
          <w:sz w:val="20"/>
          <w:szCs w:val="20"/>
        </w:rPr>
        <w:t xml:space="preserve">. </w:t>
      </w:r>
      <w:r>
        <w:rPr>
          <w:iCs/>
          <w:sz w:val="20"/>
          <w:szCs w:val="20"/>
        </w:rPr>
        <w:t xml:space="preserve">  </w:t>
      </w:r>
    </w:p>
    <w:p w:rsidR="00CA3FBD" w:rsidRDefault="00CA3FBD" w:rsidP="00CA3FBD">
      <w:pPr>
        <w:spacing w:line="240" w:lineRule="auto"/>
        <w:rPr>
          <w:b/>
        </w:rPr>
      </w:pPr>
    </w:p>
    <w:p w:rsidR="00CA3FBD" w:rsidRDefault="00CA3FBD" w:rsidP="00CA3FBD">
      <w:pPr>
        <w:spacing w:line="240" w:lineRule="auto"/>
        <w:rPr>
          <w:b/>
        </w:rPr>
      </w:pPr>
    </w:p>
    <w:p w:rsidR="00CA3FBD" w:rsidRDefault="00CA3FBD" w:rsidP="00CA3FBD">
      <w:pPr>
        <w:spacing w:line="240" w:lineRule="auto"/>
        <w:rPr>
          <w:b/>
        </w:rPr>
      </w:pPr>
      <w:r>
        <w:rPr>
          <w:b/>
        </w:rPr>
        <w:br w:type="page"/>
      </w:r>
    </w:p>
    <w:p w:rsidR="00CA3FBD" w:rsidRPr="0040019F" w:rsidRDefault="00CA3FBD" w:rsidP="0033780C">
      <w:pPr>
        <w:spacing w:line="240" w:lineRule="auto"/>
        <w:jc w:val="both"/>
        <w:rPr>
          <w:iCs/>
          <w:sz w:val="20"/>
          <w:szCs w:val="20"/>
        </w:rPr>
        <w:sectPr w:rsidR="00CA3FBD" w:rsidRPr="0040019F" w:rsidSect="00682C3D">
          <w:pgSz w:w="15840" w:h="12240" w:orient="landscape"/>
          <w:pgMar w:top="1800" w:right="1440" w:bottom="1800" w:left="1440" w:header="720" w:footer="720" w:gutter="0"/>
          <w:cols w:space="720"/>
          <w:docGrid w:linePitch="360"/>
        </w:sectPr>
      </w:pPr>
    </w:p>
    <w:p w:rsidR="00144037" w:rsidRPr="00776BD3" w:rsidRDefault="00144037" w:rsidP="00535C96">
      <w:pPr>
        <w:spacing w:line="240" w:lineRule="auto"/>
        <w:rPr>
          <w:sz w:val="20"/>
          <w:szCs w:val="20"/>
        </w:rPr>
      </w:pPr>
    </w:p>
    <w:p w:rsidR="0097120E" w:rsidRDefault="0097120E">
      <w:pPr>
        <w:spacing w:line="240" w:lineRule="auto"/>
        <w:rPr>
          <w:b/>
        </w:rPr>
      </w:pPr>
    </w:p>
    <w:p w:rsidR="0096560E" w:rsidRPr="00CA15E9" w:rsidRDefault="003D3300">
      <w:pPr>
        <w:spacing w:line="240" w:lineRule="auto"/>
        <w:rPr>
          <w:sz w:val="20"/>
          <w:szCs w:val="20"/>
        </w:rPr>
      </w:pPr>
      <w:r w:rsidRPr="00CA15E9">
        <w:rPr>
          <w:b/>
          <w:sz w:val="20"/>
          <w:szCs w:val="20"/>
        </w:rPr>
        <w:t>Table S</w:t>
      </w:r>
      <w:r w:rsidR="00CD1F28">
        <w:rPr>
          <w:b/>
          <w:sz w:val="20"/>
          <w:szCs w:val="20"/>
        </w:rPr>
        <w:t>5</w:t>
      </w:r>
      <w:r w:rsidRPr="00CA15E9">
        <w:rPr>
          <w:sz w:val="20"/>
          <w:szCs w:val="20"/>
        </w:rPr>
        <w:t xml:space="preserve">. </w:t>
      </w:r>
      <w:r w:rsidR="00CF1ACB" w:rsidRPr="00CA15E9">
        <w:rPr>
          <w:sz w:val="20"/>
          <w:szCs w:val="20"/>
        </w:rPr>
        <w:t>The Pearson c</w:t>
      </w:r>
      <w:r w:rsidRPr="00CA15E9">
        <w:rPr>
          <w:sz w:val="20"/>
          <w:szCs w:val="20"/>
        </w:rPr>
        <w:t xml:space="preserve">orrelation </w:t>
      </w:r>
      <w:r w:rsidR="00CF1ACB" w:rsidRPr="00CA15E9">
        <w:rPr>
          <w:sz w:val="20"/>
          <w:szCs w:val="20"/>
        </w:rPr>
        <w:t xml:space="preserve">matrix </w:t>
      </w:r>
      <w:r w:rsidR="00F03278" w:rsidRPr="00CA15E9">
        <w:rPr>
          <w:sz w:val="20"/>
          <w:szCs w:val="20"/>
        </w:rPr>
        <w:t xml:space="preserve">for </w:t>
      </w:r>
      <w:r w:rsidRPr="00CA15E9">
        <w:rPr>
          <w:sz w:val="20"/>
          <w:szCs w:val="20"/>
        </w:rPr>
        <w:t>metal</w:t>
      </w:r>
      <w:r w:rsidR="00F03278" w:rsidRPr="00CA15E9">
        <w:rPr>
          <w:sz w:val="20"/>
          <w:szCs w:val="20"/>
        </w:rPr>
        <w:t>s</w:t>
      </w:r>
      <w:r w:rsidRPr="00CA15E9">
        <w:rPr>
          <w:sz w:val="20"/>
          <w:szCs w:val="20"/>
        </w:rPr>
        <w:t xml:space="preserve"> in personal PM</w:t>
      </w:r>
      <w:r w:rsidRPr="00CA15E9">
        <w:rPr>
          <w:sz w:val="20"/>
          <w:szCs w:val="20"/>
          <w:vertAlign w:val="subscript"/>
        </w:rPr>
        <w:t>2.5</w:t>
      </w:r>
      <w:r w:rsidRPr="00CA15E9">
        <w:rPr>
          <w:sz w:val="20"/>
          <w:szCs w:val="20"/>
        </w:rPr>
        <w:t xml:space="preserve">. </w:t>
      </w:r>
    </w:p>
    <w:tbl>
      <w:tblPr>
        <w:tblW w:w="8640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F865D0" w:rsidRPr="00F865D0" w:rsidTr="00F865D0">
        <w:trPr>
          <w:trHeight w:val="200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65D0" w:rsidRPr="00F865D0" w:rsidRDefault="00F865D0" w:rsidP="00F865D0">
            <w:pPr>
              <w:spacing w:line="240" w:lineRule="auto"/>
              <w:rPr>
                <w:rFonts w:eastAsia="Times New Roman"/>
                <w:color w:val="333399"/>
                <w:sz w:val="20"/>
                <w:szCs w:val="20"/>
                <w:lang w:eastAsia="zh-CN"/>
              </w:rPr>
            </w:pPr>
            <w:r w:rsidRPr="00F865D0">
              <w:rPr>
                <w:rFonts w:eastAsia="Times New Roman"/>
                <w:color w:val="333399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65D0" w:rsidRPr="00BC5FDA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BC5FDA">
              <w:rPr>
                <w:rFonts w:eastAsia="Times New Roman"/>
                <w:sz w:val="20"/>
                <w:szCs w:val="20"/>
                <w:lang w:eastAsia="zh-CN"/>
              </w:rPr>
              <w:t>V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65D0" w:rsidRPr="00BC5FDA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BC5FDA">
              <w:rPr>
                <w:rFonts w:eastAsia="Times New Roman"/>
                <w:sz w:val="20"/>
                <w:szCs w:val="20"/>
                <w:lang w:eastAsia="zh-CN"/>
              </w:rPr>
              <w:t>Cr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65D0" w:rsidRPr="00BC5FDA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BC5FDA">
              <w:rPr>
                <w:rFonts w:eastAsia="Times New Roman"/>
                <w:sz w:val="20"/>
                <w:szCs w:val="20"/>
                <w:lang w:eastAsia="zh-CN"/>
              </w:rPr>
              <w:t>Mn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65D0" w:rsidRPr="00BC5FDA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BC5FDA">
              <w:rPr>
                <w:rFonts w:eastAsia="Times New Roman"/>
                <w:sz w:val="20"/>
                <w:szCs w:val="20"/>
                <w:lang w:eastAsia="zh-CN"/>
              </w:rPr>
              <w:t>Ni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65D0" w:rsidRPr="00BC5FDA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BC5FDA">
              <w:rPr>
                <w:rFonts w:eastAsia="Times New Roman"/>
                <w:sz w:val="20"/>
                <w:szCs w:val="20"/>
                <w:lang w:eastAsia="zh-CN"/>
              </w:rPr>
              <w:t>Cu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65D0" w:rsidRPr="00BC5FDA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BC5FDA">
              <w:rPr>
                <w:rFonts w:eastAsia="Times New Roman"/>
                <w:sz w:val="20"/>
                <w:szCs w:val="20"/>
                <w:lang w:eastAsia="zh-CN"/>
              </w:rPr>
              <w:t>Zn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65D0" w:rsidRPr="00BC5FDA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BC5FDA">
              <w:rPr>
                <w:rFonts w:eastAsia="Times New Roman"/>
                <w:sz w:val="20"/>
                <w:szCs w:val="20"/>
                <w:lang w:eastAsia="zh-CN"/>
              </w:rPr>
              <w:t>As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65D0" w:rsidRPr="00BC5FDA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BC5FDA">
              <w:rPr>
                <w:rFonts w:eastAsia="Times New Roman"/>
                <w:sz w:val="20"/>
                <w:szCs w:val="20"/>
                <w:lang w:eastAsia="zh-CN"/>
              </w:rPr>
              <w:t>Pb</w:t>
            </w:r>
          </w:p>
        </w:tc>
      </w:tr>
      <w:tr w:rsidR="00F865D0" w:rsidRPr="00F865D0" w:rsidTr="005312CB">
        <w:trPr>
          <w:trHeight w:val="2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vAlign w:val="center"/>
            <w:hideMark/>
          </w:tcPr>
          <w:p w:rsidR="00F865D0" w:rsidRPr="00171809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171809">
              <w:rPr>
                <w:rFonts w:eastAsia="Times New Roman"/>
                <w:sz w:val="20"/>
                <w:szCs w:val="20"/>
                <w:lang w:eastAsia="zh-CN"/>
              </w:rPr>
              <w:t>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65D0" w:rsidRPr="00F865D0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F865D0">
              <w:rPr>
                <w:rFonts w:eastAsia="Times New Roman"/>
                <w:sz w:val="20"/>
                <w:szCs w:val="20"/>
                <w:lang w:eastAsia="zh-CN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865D0" w:rsidRPr="00F865D0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865D0" w:rsidRPr="00F865D0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865D0" w:rsidRPr="00F865D0" w:rsidRDefault="00F865D0" w:rsidP="00F865D0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865D0" w:rsidRPr="00F865D0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865D0" w:rsidRPr="00F865D0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865D0" w:rsidRPr="00F865D0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865D0" w:rsidRPr="00F865D0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</w:tr>
      <w:tr w:rsidR="00F865D0" w:rsidRPr="00F865D0" w:rsidTr="005312CB">
        <w:trPr>
          <w:trHeight w:val="2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vAlign w:val="center"/>
            <w:hideMark/>
          </w:tcPr>
          <w:p w:rsidR="00F865D0" w:rsidRPr="00171809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171809">
              <w:rPr>
                <w:rFonts w:eastAsia="Times New Roman"/>
                <w:sz w:val="20"/>
                <w:szCs w:val="20"/>
                <w:lang w:eastAsia="zh-CN"/>
              </w:rPr>
              <w:t>Cr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65D0" w:rsidRPr="00F865D0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F865D0">
              <w:rPr>
                <w:rFonts w:eastAsia="Times New Roman"/>
                <w:sz w:val="20"/>
                <w:szCs w:val="20"/>
                <w:lang w:eastAsia="zh-CN"/>
              </w:rPr>
              <w:t>-0.08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65D0" w:rsidRPr="00F865D0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F865D0">
              <w:rPr>
                <w:rFonts w:eastAsia="Times New Roman"/>
                <w:sz w:val="20"/>
                <w:szCs w:val="20"/>
                <w:lang w:eastAsia="zh-CN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865D0" w:rsidRPr="00F865D0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865D0" w:rsidRPr="00F865D0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865D0" w:rsidRPr="00F865D0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865D0" w:rsidRPr="00F865D0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865D0" w:rsidRPr="00F865D0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865D0" w:rsidRPr="00F865D0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</w:tr>
      <w:tr w:rsidR="00F865D0" w:rsidRPr="00F865D0" w:rsidTr="005312CB">
        <w:trPr>
          <w:trHeight w:val="2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vAlign w:val="center"/>
            <w:hideMark/>
          </w:tcPr>
          <w:p w:rsidR="00F865D0" w:rsidRPr="00171809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171809">
              <w:rPr>
                <w:rFonts w:eastAsia="Times New Roman"/>
                <w:sz w:val="20"/>
                <w:szCs w:val="20"/>
                <w:lang w:eastAsia="zh-CN"/>
              </w:rPr>
              <w:t>Mn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65D0" w:rsidRPr="00F865D0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F865D0">
              <w:rPr>
                <w:rFonts w:eastAsia="Times New Roman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65D0" w:rsidRPr="00BE2B91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BE2B91">
              <w:rPr>
                <w:rFonts w:eastAsia="Times New Roman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65D0" w:rsidRPr="00F865D0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F865D0">
              <w:rPr>
                <w:rFonts w:eastAsia="Times New Roman"/>
                <w:sz w:val="20"/>
                <w:szCs w:val="20"/>
                <w:lang w:eastAsia="zh-CN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865D0" w:rsidRPr="00F865D0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865D0" w:rsidRPr="00F865D0" w:rsidRDefault="00F865D0" w:rsidP="00F865D0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865D0" w:rsidRPr="00F865D0" w:rsidRDefault="00F865D0" w:rsidP="00F865D0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865D0" w:rsidRPr="00F865D0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865D0" w:rsidRPr="00F865D0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</w:tr>
      <w:tr w:rsidR="00F865D0" w:rsidRPr="00F865D0" w:rsidTr="005312CB">
        <w:trPr>
          <w:trHeight w:val="2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vAlign w:val="center"/>
            <w:hideMark/>
          </w:tcPr>
          <w:p w:rsidR="00F865D0" w:rsidRPr="00171809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171809">
              <w:rPr>
                <w:rFonts w:eastAsia="Times New Roman"/>
                <w:sz w:val="20"/>
                <w:szCs w:val="20"/>
                <w:lang w:eastAsia="zh-CN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65D0" w:rsidRPr="00F865D0" w:rsidRDefault="00F865D0" w:rsidP="00F865D0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zh-CN"/>
              </w:rPr>
            </w:pPr>
            <w:r w:rsidRPr="00F865D0">
              <w:rPr>
                <w:rFonts w:eastAsia="Times New Roman"/>
                <w:b/>
                <w:sz w:val="20"/>
                <w:szCs w:val="20"/>
                <w:lang w:eastAsia="zh-CN"/>
              </w:rPr>
              <w:t>0.71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65D0" w:rsidRPr="00BE2B91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BE2B91">
              <w:rPr>
                <w:rFonts w:eastAsia="Times New Roman"/>
                <w:sz w:val="20"/>
                <w:szCs w:val="20"/>
                <w:lang w:eastAsia="zh-CN"/>
              </w:rPr>
              <w:t>0.39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65D0" w:rsidRPr="00F865D0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F865D0">
              <w:rPr>
                <w:rFonts w:eastAsia="Times New Roman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65D0" w:rsidRPr="00F865D0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F865D0">
              <w:rPr>
                <w:rFonts w:eastAsia="Times New Roman"/>
                <w:sz w:val="20"/>
                <w:szCs w:val="20"/>
                <w:lang w:eastAsia="zh-CN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865D0" w:rsidRPr="00F865D0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865D0" w:rsidRPr="00F865D0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865D0" w:rsidRPr="00F865D0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865D0" w:rsidRPr="00F865D0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</w:tr>
      <w:tr w:rsidR="00F865D0" w:rsidRPr="00F865D0" w:rsidTr="005312CB">
        <w:trPr>
          <w:trHeight w:val="2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vAlign w:val="center"/>
            <w:hideMark/>
          </w:tcPr>
          <w:p w:rsidR="00F865D0" w:rsidRPr="00171809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171809">
              <w:rPr>
                <w:rFonts w:eastAsia="Times New Roman"/>
                <w:sz w:val="20"/>
                <w:szCs w:val="20"/>
                <w:lang w:eastAsia="zh-CN"/>
              </w:rPr>
              <w:t>Cu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65D0" w:rsidRPr="00F865D0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F865D0">
              <w:rPr>
                <w:rFonts w:eastAsia="Times New Roman"/>
                <w:sz w:val="20"/>
                <w:szCs w:val="20"/>
                <w:lang w:eastAsia="zh-CN"/>
              </w:rPr>
              <w:t>-0.13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65D0" w:rsidRPr="00F865D0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F865D0">
              <w:rPr>
                <w:rFonts w:eastAsia="Times New Roman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65D0" w:rsidRPr="00F865D0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F865D0">
              <w:rPr>
                <w:rFonts w:eastAsia="Times New Roman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65D0" w:rsidRPr="00F865D0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F865D0">
              <w:rPr>
                <w:rFonts w:eastAsia="Times New Roman"/>
                <w:sz w:val="20"/>
                <w:szCs w:val="20"/>
                <w:lang w:eastAsia="zh-CN"/>
              </w:rPr>
              <w:t>-0.05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65D0" w:rsidRPr="00F865D0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F865D0">
              <w:rPr>
                <w:rFonts w:eastAsia="Times New Roman"/>
                <w:sz w:val="20"/>
                <w:szCs w:val="20"/>
                <w:lang w:eastAsia="zh-CN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865D0" w:rsidRPr="00F865D0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865D0" w:rsidRPr="00F865D0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865D0" w:rsidRPr="00F865D0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</w:tr>
      <w:tr w:rsidR="00F865D0" w:rsidRPr="00F865D0" w:rsidTr="005312CB">
        <w:trPr>
          <w:trHeight w:val="2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vAlign w:val="center"/>
            <w:hideMark/>
          </w:tcPr>
          <w:p w:rsidR="00F865D0" w:rsidRPr="00171809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171809">
              <w:rPr>
                <w:rFonts w:eastAsia="Times New Roman"/>
                <w:sz w:val="20"/>
                <w:szCs w:val="20"/>
                <w:lang w:eastAsia="zh-CN"/>
              </w:rPr>
              <w:t>Zn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65D0" w:rsidRPr="00F865D0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F865D0">
              <w:rPr>
                <w:rFonts w:eastAsia="Times New Roman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65D0" w:rsidRPr="00BE2B91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BE2B91">
              <w:rPr>
                <w:rFonts w:eastAsia="Times New Roman"/>
                <w:sz w:val="20"/>
                <w:szCs w:val="20"/>
                <w:lang w:eastAsia="zh-CN"/>
              </w:rPr>
              <w:t>0.22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65D0" w:rsidRPr="00F865D0" w:rsidRDefault="00F865D0" w:rsidP="00F865D0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zh-CN"/>
              </w:rPr>
            </w:pPr>
            <w:r w:rsidRPr="00F865D0">
              <w:rPr>
                <w:rFonts w:eastAsia="Times New Roman"/>
                <w:b/>
                <w:sz w:val="20"/>
                <w:szCs w:val="20"/>
                <w:lang w:eastAsia="zh-CN"/>
              </w:rPr>
              <w:t>0.86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65D0" w:rsidRPr="00F865D0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F865D0">
              <w:rPr>
                <w:rFonts w:eastAsia="Times New Roman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65D0" w:rsidRPr="00BE2B91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BE2B91">
              <w:rPr>
                <w:rFonts w:eastAsia="Times New Roman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65D0" w:rsidRPr="00F865D0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F865D0">
              <w:rPr>
                <w:rFonts w:eastAsia="Times New Roman"/>
                <w:sz w:val="20"/>
                <w:szCs w:val="20"/>
                <w:lang w:eastAsia="zh-CN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865D0" w:rsidRPr="00F865D0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865D0" w:rsidRPr="00F865D0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</w:tr>
      <w:tr w:rsidR="00F865D0" w:rsidRPr="00F865D0" w:rsidTr="00F865D0">
        <w:trPr>
          <w:trHeight w:val="2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vAlign w:val="center"/>
            <w:hideMark/>
          </w:tcPr>
          <w:p w:rsidR="00F865D0" w:rsidRPr="00171809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171809">
              <w:rPr>
                <w:rFonts w:eastAsia="Times New Roman"/>
                <w:sz w:val="20"/>
                <w:szCs w:val="20"/>
                <w:lang w:eastAsia="zh-CN"/>
              </w:rPr>
              <w:t>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65D0" w:rsidRPr="00F865D0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F865D0">
              <w:rPr>
                <w:rFonts w:eastAsia="Times New Roman"/>
                <w:sz w:val="20"/>
                <w:szCs w:val="20"/>
                <w:lang w:eastAsia="zh-CN"/>
              </w:rPr>
              <w:t>-0.21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65D0" w:rsidRPr="00BE2B91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BE2B91">
              <w:rPr>
                <w:rFonts w:eastAsia="Times New Roman"/>
                <w:sz w:val="20"/>
                <w:szCs w:val="20"/>
                <w:lang w:eastAsia="zh-CN"/>
              </w:rPr>
              <w:t>0.40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65D0" w:rsidRPr="00F865D0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F865D0">
              <w:rPr>
                <w:rFonts w:eastAsia="Times New Roman"/>
                <w:sz w:val="20"/>
                <w:szCs w:val="20"/>
                <w:lang w:eastAsia="zh-CN"/>
              </w:rPr>
              <w:t>0.37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65D0" w:rsidRPr="00F865D0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F865D0">
              <w:rPr>
                <w:rFonts w:eastAsia="Times New Roman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65D0" w:rsidRPr="00BE2B91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BE2B91">
              <w:rPr>
                <w:rFonts w:eastAsia="Times New Roman"/>
                <w:sz w:val="20"/>
                <w:szCs w:val="20"/>
                <w:lang w:eastAsia="zh-CN"/>
              </w:rPr>
              <w:t>0.27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65D0" w:rsidRPr="00F865D0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F865D0">
              <w:rPr>
                <w:rFonts w:eastAsia="Times New Roman"/>
                <w:sz w:val="20"/>
                <w:szCs w:val="20"/>
                <w:lang w:eastAsia="zh-CN"/>
              </w:rPr>
              <w:t>0.23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65D0" w:rsidRPr="00F865D0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F865D0">
              <w:rPr>
                <w:rFonts w:eastAsia="Times New Roman"/>
                <w:sz w:val="20"/>
                <w:szCs w:val="20"/>
                <w:lang w:eastAsia="zh-CN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65D0" w:rsidRPr="00F865D0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</w:tr>
      <w:tr w:rsidR="00F865D0" w:rsidRPr="00F865D0" w:rsidTr="00F865D0">
        <w:trPr>
          <w:trHeight w:val="2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CCFF"/>
            <w:vAlign w:val="center"/>
            <w:hideMark/>
          </w:tcPr>
          <w:p w:rsidR="00F865D0" w:rsidRPr="00171809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171809">
              <w:rPr>
                <w:rFonts w:eastAsia="Times New Roman"/>
                <w:sz w:val="20"/>
                <w:szCs w:val="20"/>
                <w:lang w:eastAsia="zh-CN"/>
              </w:rPr>
              <w:t>Pb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65D0" w:rsidRPr="00F865D0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F865D0">
              <w:rPr>
                <w:rFonts w:eastAsia="Times New Roman"/>
                <w:sz w:val="20"/>
                <w:szCs w:val="20"/>
                <w:lang w:eastAsia="zh-CN"/>
              </w:rPr>
              <w:t>-0.09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65D0" w:rsidRPr="00F865D0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F865D0">
              <w:rPr>
                <w:rFonts w:eastAsia="Times New Roman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65D0" w:rsidRPr="00F865D0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F865D0">
              <w:rPr>
                <w:rFonts w:eastAsia="Times New Roman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65D0" w:rsidRPr="00F865D0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F865D0">
              <w:rPr>
                <w:rFonts w:eastAsia="Times New Roman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65D0" w:rsidRPr="00F865D0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F865D0">
              <w:rPr>
                <w:rFonts w:eastAsia="Times New Roman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65D0" w:rsidRPr="00F865D0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F865D0">
              <w:rPr>
                <w:rFonts w:eastAsia="Times New Roman"/>
                <w:sz w:val="20"/>
                <w:szCs w:val="20"/>
                <w:lang w:eastAsia="zh-CN"/>
              </w:rPr>
              <w:t>0.23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65D0" w:rsidRPr="00F865D0" w:rsidRDefault="00F865D0" w:rsidP="00F865D0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zh-CN"/>
              </w:rPr>
            </w:pPr>
            <w:r w:rsidRPr="00F865D0">
              <w:rPr>
                <w:rFonts w:eastAsia="Times New Roman"/>
                <w:b/>
                <w:sz w:val="20"/>
                <w:szCs w:val="20"/>
                <w:lang w:eastAsia="zh-CN"/>
              </w:rPr>
              <w:t>0.51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65D0" w:rsidRPr="00F865D0" w:rsidRDefault="00F865D0" w:rsidP="00F865D0">
            <w:pPr>
              <w:spacing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F865D0">
              <w:rPr>
                <w:rFonts w:eastAsia="Times New Roman"/>
                <w:sz w:val="20"/>
                <w:szCs w:val="20"/>
                <w:lang w:eastAsia="zh-CN"/>
              </w:rPr>
              <w:t>1.00</w:t>
            </w:r>
          </w:p>
        </w:tc>
      </w:tr>
    </w:tbl>
    <w:p w:rsidR="003D3300" w:rsidRPr="00F865D0" w:rsidRDefault="00F865D0" w:rsidP="005C1250">
      <w:pPr>
        <w:spacing w:line="360" w:lineRule="auto"/>
        <w:rPr>
          <w:sz w:val="20"/>
          <w:szCs w:val="20"/>
        </w:rPr>
      </w:pPr>
      <w:r w:rsidRPr="00F865D0">
        <w:rPr>
          <w:sz w:val="20"/>
          <w:szCs w:val="20"/>
        </w:rPr>
        <w:t xml:space="preserve">Note: </w:t>
      </w:r>
      <w:r w:rsidRPr="00F865D0">
        <w:rPr>
          <w:sz w:val="20"/>
          <w:szCs w:val="20"/>
          <w:vertAlign w:val="superscript"/>
        </w:rPr>
        <w:t>a</w:t>
      </w:r>
      <w:r w:rsidR="00981A07">
        <w:rPr>
          <w:sz w:val="20"/>
          <w:szCs w:val="20"/>
          <w:vertAlign w:val="superscript"/>
        </w:rPr>
        <w:t xml:space="preserve"> </w:t>
      </w:r>
      <w:r w:rsidRPr="00F865D0">
        <w:rPr>
          <w:sz w:val="20"/>
          <w:szCs w:val="20"/>
        </w:rPr>
        <w:t>Bold</w:t>
      </w:r>
      <w:r>
        <w:rPr>
          <w:sz w:val="20"/>
          <w:szCs w:val="20"/>
        </w:rPr>
        <w:t xml:space="preserve"> </w:t>
      </w:r>
      <w:r w:rsidRPr="00F865D0">
        <w:rPr>
          <w:sz w:val="20"/>
          <w:szCs w:val="20"/>
        </w:rPr>
        <w:t xml:space="preserve">values denote </w:t>
      </w:r>
      <w:r w:rsidR="00B535EE">
        <w:rPr>
          <w:sz w:val="20"/>
          <w:szCs w:val="20"/>
        </w:rPr>
        <w:t xml:space="preserve">statistical </w:t>
      </w:r>
      <w:r w:rsidRPr="00F865D0">
        <w:rPr>
          <w:sz w:val="20"/>
          <w:szCs w:val="20"/>
        </w:rPr>
        <w:t xml:space="preserve">significance at </w:t>
      </w:r>
      <w:r w:rsidR="00B535EE" w:rsidRPr="00B535EE">
        <w:rPr>
          <w:i/>
          <w:sz w:val="20"/>
          <w:szCs w:val="20"/>
        </w:rPr>
        <w:t>p</w:t>
      </w:r>
      <w:r w:rsidR="00B535EE">
        <w:rPr>
          <w:sz w:val="20"/>
          <w:szCs w:val="20"/>
        </w:rPr>
        <w:t xml:space="preserve"> &lt; </w:t>
      </w:r>
      <w:r w:rsidRPr="00F865D0">
        <w:rPr>
          <w:sz w:val="20"/>
          <w:szCs w:val="20"/>
        </w:rPr>
        <w:t>0.05 level.</w:t>
      </w:r>
      <w:r w:rsidR="003D3300" w:rsidRPr="00F865D0">
        <w:rPr>
          <w:sz w:val="20"/>
          <w:szCs w:val="20"/>
        </w:rPr>
        <w:br/>
      </w:r>
    </w:p>
    <w:p w:rsidR="008C7EEF" w:rsidRDefault="008C7EEF">
      <w:pPr>
        <w:spacing w:line="240" w:lineRule="auto"/>
      </w:pPr>
      <w:r>
        <w:br w:type="page"/>
      </w:r>
    </w:p>
    <w:p w:rsidR="008C7EEF" w:rsidRPr="00EF2D40" w:rsidRDefault="008C7EEF">
      <w:pPr>
        <w:spacing w:line="240" w:lineRule="auto"/>
        <w:rPr>
          <w:sz w:val="20"/>
          <w:szCs w:val="20"/>
        </w:rPr>
      </w:pPr>
      <w:r w:rsidRPr="00EF2D40">
        <w:rPr>
          <w:b/>
          <w:sz w:val="20"/>
          <w:szCs w:val="20"/>
        </w:rPr>
        <w:lastRenderedPageBreak/>
        <w:t>Table S</w:t>
      </w:r>
      <w:r w:rsidR="00CD1F28">
        <w:rPr>
          <w:b/>
          <w:sz w:val="20"/>
          <w:szCs w:val="20"/>
        </w:rPr>
        <w:t>6</w:t>
      </w:r>
      <w:r w:rsidRPr="00EF2D40">
        <w:rPr>
          <w:sz w:val="20"/>
          <w:szCs w:val="20"/>
        </w:rPr>
        <w:t xml:space="preserve">. </w:t>
      </w:r>
      <w:r w:rsidR="008C69B2" w:rsidRPr="00EF2D40">
        <w:rPr>
          <w:sz w:val="20"/>
          <w:szCs w:val="20"/>
        </w:rPr>
        <w:t>Major sources of heavy metal</w:t>
      </w:r>
      <w:r w:rsidR="00FC6F2F">
        <w:rPr>
          <w:sz w:val="20"/>
          <w:szCs w:val="20"/>
        </w:rPr>
        <w:t>(loid)</w:t>
      </w:r>
      <w:r w:rsidR="008C69B2" w:rsidRPr="00EF2D40">
        <w:rPr>
          <w:sz w:val="20"/>
          <w:szCs w:val="20"/>
        </w:rPr>
        <w:t xml:space="preserve">s in ambient air in China. </w:t>
      </w:r>
    </w:p>
    <w:tbl>
      <w:tblPr>
        <w:tblW w:w="8700" w:type="dxa"/>
        <w:tblLook w:val="04A0" w:firstRow="1" w:lastRow="0" w:firstColumn="1" w:lastColumn="0" w:noHBand="0" w:noVBand="1"/>
      </w:tblPr>
      <w:tblGrid>
        <w:gridCol w:w="1985"/>
        <w:gridCol w:w="6715"/>
      </w:tblGrid>
      <w:tr w:rsidR="008C7EEF" w:rsidRPr="008C7EEF" w:rsidTr="00BA7492">
        <w:trPr>
          <w:trHeight w:val="260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EEF" w:rsidRPr="008C7EEF" w:rsidRDefault="008C7EEF" w:rsidP="008C7EEF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8C7EEF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Species</w:t>
            </w:r>
          </w:p>
        </w:tc>
        <w:tc>
          <w:tcPr>
            <w:tcW w:w="67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7EEF" w:rsidRPr="008C7EEF" w:rsidRDefault="008C7EEF" w:rsidP="008C7EEF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8C7EEF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Anthropogenic sources</w:t>
            </w:r>
            <w:r w:rsidR="008C69B2" w:rsidRPr="008C69B2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zh-CN"/>
              </w:rPr>
              <w:t>a</w:t>
            </w:r>
          </w:p>
        </w:tc>
      </w:tr>
      <w:tr w:rsidR="008C7EEF" w:rsidRPr="008C7EEF" w:rsidTr="00BA7492">
        <w:trPr>
          <w:trHeight w:val="26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EEF" w:rsidRPr="008C7EEF" w:rsidRDefault="008C7EEF" w:rsidP="008C7EEF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8C7EEF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Vanadium (V)</w:t>
            </w:r>
          </w:p>
        </w:tc>
        <w:tc>
          <w:tcPr>
            <w:tcW w:w="6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EEF" w:rsidRPr="008C7EEF" w:rsidRDefault="008C7EEF" w:rsidP="008C7EEF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8C7EEF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The burning of residual and fuel oil; mining and smelting of vanadium</w:t>
            </w:r>
          </w:p>
        </w:tc>
      </w:tr>
      <w:tr w:rsidR="008C7EEF" w:rsidRPr="008C7EEF" w:rsidTr="00BA7492">
        <w:trPr>
          <w:trHeight w:val="26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EEF" w:rsidRPr="008C7EEF" w:rsidRDefault="008C7EEF" w:rsidP="00BA7492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8C7EEF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Chromium (Cr</w:t>
            </w:r>
            <w:r w:rsidR="00BA7492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EEF" w:rsidRPr="008C7EEF" w:rsidRDefault="008C7EEF" w:rsidP="008C7EEF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8C7EEF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Combustion of coal and oil, steel dust</w:t>
            </w:r>
          </w:p>
        </w:tc>
      </w:tr>
      <w:tr w:rsidR="008C7EEF" w:rsidRPr="008C7EEF" w:rsidTr="00BA7492">
        <w:trPr>
          <w:trHeight w:val="26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EEF" w:rsidRPr="008C7EEF" w:rsidRDefault="008C7EEF" w:rsidP="008C7EEF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8C7EEF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Manganese (Mn)</w:t>
            </w:r>
          </w:p>
        </w:tc>
        <w:tc>
          <w:tcPr>
            <w:tcW w:w="6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EEF" w:rsidRPr="008C7EEF" w:rsidRDefault="008C7EEF" w:rsidP="008C7EEF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8C7EEF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Coal combustion; steel smelting</w:t>
            </w:r>
          </w:p>
        </w:tc>
      </w:tr>
      <w:tr w:rsidR="008C7EEF" w:rsidRPr="008C7EEF" w:rsidTr="00BA7492">
        <w:trPr>
          <w:trHeight w:val="26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EEF" w:rsidRPr="008C7EEF" w:rsidRDefault="008C7EEF" w:rsidP="008C7EEF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8C7EEF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Nickel (Ni)</w:t>
            </w:r>
          </w:p>
        </w:tc>
        <w:tc>
          <w:tcPr>
            <w:tcW w:w="6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EEF" w:rsidRPr="008C7EEF" w:rsidRDefault="008C7EEF" w:rsidP="008C7EEF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8C7EEF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Petroleum and coal combustion</w:t>
            </w:r>
          </w:p>
        </w:tc>
      </w:tr>
      <w:tr w:rsidR="008C7EEF" w:rsidRPr="008C7EEF" w:rsidTr="00BA7492">
        <w:trPr>
          <w:trHeight w:val="26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EEF" w:rsidRPr="008C7EEF" w:rsidRDefault="008C7EEF" w:rsidP="008C7EEF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8C7EEF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Copper (Cu)</w:t>
            </w:r>
          </w:p>
        </w:tc>
        <w:tc>
          <w:tcPr>
            <w:tcW w:w="6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EEF" w:rsidRPr="008C7EEF" w:rsidRDefault="008C7EEF" w:rsidP="008F0BCF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8C7EEF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Vehicle emission, smelting furnace burning</w:t>
            </w:r>
          </w:p>
        </w:tc>
      </w:tr>
      <w:tr w:rsidR="008C7EEF" w:rsidRPr="008C7EEF" w:rsidTr="00BA7492">
        <w:trPr>
          <w:trHeight w:val="26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EEF" w:rsidRPr="008C7EEF" w:rsidRDefault="008C7EEF" w:rsidP="008C7EEF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8C7EEF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Zinc (Zn)</w:t>
            </w:r>
          </w:p>
        </w:tc>
        <w:tc>
          <w:tcPr>
            <w:tcW w:w="6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EEF" w:rsidRPr="008C7EEF" w:rsidRDefault="008C7EEF" w:rsidP="008F0BCF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8C7EEF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Vehicle emission and fly ash from coal</w:t>
            </w:r>
            <w:r w:rsidR="008F0BCF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-</w:t>
            </w:r>
            <w:r w:rsidRPr="008C7EEF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burning, steel smelting, tire wear</w:t>
            </w:r>
          </w:p>
        </w:tc>
      </w:tr>
      <w:tr w:rsidR="008C7EEF" w:rsidRPr="008C7EEF" w:rsidTr="00BA7492">
        <w:trPr>
          <w:trHeight w:val="26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EEF" w:rsidRPr="008C7EEF" w:rsidRDefault="008C7EEF" w:rsidP="008C7EEF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8C7EEF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Arsenic (As)</w:t>
            </w:r>
          </w:p>
        </w:tc>
        <w:tc>
          <w:tcPr>
            <w:tcW w:w="6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EEF" w:rsidRPr="008C7EEF" w:rsidRDefault="008C7EEF" w:rsidP="008C7EEF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8C7EEF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Coal combustion; smelting furnace</w:t>
            </w:r>
          </w:p>
        </w:tc>
      </w:tr>
      <w:tr w:rsidR="008C7EEF" w:rsidRPr="008C7EEF" w:rsidTr="00BA7492">
        <w:trPr>
          <w:trHeight w:val="260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7EEF" w:rsidRPr="008C7EEF" w:rsidRDefault="008C7EEF" w:rsidP="008C7EEF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8C7EEF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Lead (Pb)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7EEF" w:rsidRPr="008C7EEF" w:rsidRDefault="008C7EEF" w:rsidP="008C7EEF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8C7EEF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Coal (boiler, furnace) burning; industry (steel, plastic, pigments)</w:t>
            </w:r>
          </w:p>
        </w:tc>
      </w:tr>
    </w:tbl>
    <w:p w:rsidR="00E14642" w:rsidRPr="00A42350" w:rsidRDefault="008C69B2" w:rsidP="00E14642">
      <w:pPr>
        <w:spacing w:line="240" w:lineRule="auto"/>
        <w:rPr>
          <w:rFonts w:ascii="Arial" w:hAnsi="Arial" w:cs="Arial"/>
        </w:rPr>
      </w:pPr>
      <w:r w:rsidRPr="00EF2D40">
        <w:rPr>
          <w:sz w:val="20"/>
          <w:szCs w:val="20"/>
        </w:rPr>
        <w:t xml:space="preserve">Note: Data source </w:t>
      </w:r>
      <w:r w:rsidRPr="00EF2D40">
        <w:rPr>
          <w:color w:val="4F81BD" w:themeColor="accent1"/>
          <w:sz w:val="20"/>
          <w:szCs w:val="20"/>
        </w:rPr>
        <w:fldChar w:fldCharType="begin"/>
      </w:r>
      <w:r w:rsidRPr="00EF2D40">
        <w:rPr>
          <w:color w:val="4F81BD" w:themeColor="accent1"/>
          <w:sz w:val="20"/>
          <w:szCs w:val="20"/>
        </w:rPr>
        <w:instrText xml:space="preserve"> ADDIN EN.CITE &lt;EndNote&gt;&lt;Cite&gt;&lt;Author&gt;Duan&lt;/Author&gt;&lt;Year&gt;2013&lt;/Year&gt;&lt;RecNum&gt;2405&lt;/RecNum&gt;&lt;DisplayText&gt;(Duan and Tan, 2013)&lt;/DisplayText&gt;&lt;record&gt;&lt;rec-number&gt;2405&lt;/rec-number&gt;&lt;foreign-keys&gt;&lt;key app="EN" db-id="dtv92wtf3tevs2edx9nxdxzy9r9azazzwfvz" timestamp="1600758017"&gt;2405&lt;/key&gt;&lt;/foreign-keys&gt;&lt;ref-type name="Journal Article"&gt;17&lt;/ref-type&gt;&lt;contributors&gt;&lt;authors&gt;&lt;author&gt;Duan, Jingchun&lt;/author&gt;&lt;author&gt;Tan, Jihua&lt;/author&gt;&lt;/authors&gt;&lt;/contributors&gt;&lt;titles&gt;&lt;title&gt;Atmospheric heavy metals and arsenic in China: situation, sources and control policies&lt;/title&gt;&lt;secondary-title&gt;Atmospheric Environment&lt;/secondary-title&gt;&lt;/titles&gt;&lt;periodical&gt;&lt;full-title&gt;Atmospheric Environment&lt;/full-title&gt;&lt;abbr-1&gt;Atmos Environ&lt;/abbr-1&gt;&lt;/periodical&gt;&lt;pages&gt;93-101&lt;/pages&gt;&lt;volume&gt;74&lt;/volume&gt;&lt;dates&gt;&lt;year&gt;2013&lt;/year&gt;&lt;/dates&gt;&lt;isbn&gt;1352-2310&lt;/isbn&gt;&lt;urls&gt;&lt;/urls&gt;&lt;/record&gt;&lt;/Cite&gt;&lt;/EndNote&gt;</w:instrText>
      </w:r>
      <w:r w:rsidRPr="00EF2D40">
        <w:rPr>
          <w:color w:val="4F81BD" w:themeColor="accent1"/>
          <w:sz w:val="20"/>
          <w:szCs w:val="20"/>
        </w:rPr>
        <w:fldChar w:fldCharType="separate"/>
      </w:r>
      <w:r w:rsidRPr="00EF2D40">
        <w:rPr>
          <w:noProof/>
          <w:color w:val="4F81BD" w:themeColor="accent1"/>
          <w:sz w:val="20"/>
          <w:szCs w:val="20"/>
        </w:rPr>
        <w:t>(</w:t>
      </w:r>
      <w:hyperlink w:anchor="_ENREF_1" w:tooltip="Duan, 2013 #2405" w:history="1">
        <w:r w:rsidR="00D7504A" w:rsidRPr="00EF2D40">
          <w:rPr>
            <w:noProof/>
            <w:color w:val="4F81BD" w:themeColor="accent1"/>
            <w:sz w:val="20"/>
            <w:szCs w:val="20"/>
          </w:rPr>
          <w:t>Duan and Tan, 2013</w:t>
        </w:r>
      </w:hyperlink>
      <w:r w:rsidRPr="00EF2D40">
        <w:rPr>
          <w:noProof/>
          <w:color w:val="4F81BD" w:themeColor="accent1"/>
          <w:sz w:val="20"/>
          <w:szCs w:val="20"/>
        </w:rPr>
        <w:t>)</w:t>
      </w:r>
      <w:r w:rsidRPr="00EF2D40">
        <w:rPr>
          <w:color w:val="4F81BD" w:themeColor="accent1"/>
          <w:sz w:val="20"/>
          <w:szCs w:val="20"/>
        </w:rPr>
        <w:fldChar w:fldCharType="end"/>
      </w:r>
    </w:p>
    <w:sectPr w:rsidR="00E14642" w:rsidRPr="00A42350" w:rsidSect="00E439C9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33C8" w:rsidRDefault="009233C8">
      <w:pPr>
        <w:spacing w:line="240" w:lineRule="auto"/>
      </w:pPr>
      <w:r>
        <w:separator/>
      </w:r>
    </w:p>
  </w:endnote>
  <w:endnote w:type="continuationSeparator" w:id="0">
    <w:p w:rsidR="009233C8" w:rsidRDefault="009233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 11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CEC" w:rsidRDefault="00EB5C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35CD" w:rsidRDefault="00DE35CD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B5CEC" w:rsidRPr="00EB5CEC">
      <w:rPr>
        <w:noProof/>
        <w:lang w:val="zh-CN"/>
      </w:rPr>
      <w:t>1</w:t>
    </w:r>
    <w:r>
      <w:rPr>
        <w:noProof/>
        <w:lang w:val="zh-C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CEC" w:rsidRDefault="00EB5C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33C8" w:rsidRDefault="009233C8">
      <w:pPr>
        <w:spacing w:line="240" w:lineRule="auto"/>
      </w:pPr>
      <w:r>
        <w:separator/>
      </w:r>
    </w:p>
  </w:footnote>
  <w:footnote w:type="continuationSeparator" w:id="0">
    <w:p w:rsidR="009233C8" w:rsidRDefault="009233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CEC" w:rsidRDefault="00EB5C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CEC" w:rsidRDefault="00EB5CE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CEC" w:rsidRDefault="00EB5C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A523D"/>
    <w:multiLevelType w:val="hybridMultilevel"/>
    <w:tmpl w:val="810E9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03181"/>
    <w:multiLevelType w:val="multilevel"/>
    <w:tmpl w:val="5A8AC6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F0A3D82"/>
    <w:multiLevelType w:val="hybridMultilevel"/>
    <w:tmpl w:val="23806A7E"/>
    <w:lvl w:ilvl="0" w:tplc="046C100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23B4BEF"/>
    <w:multiLevelType w:val="hybridMultilevel"/>
    <w:tmpl w:val="DF6CEAAA"/>
    <w:lvl w:ilvl="0" w:tplc="71B82C8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6F2864"/>
    <w:multiLevelType w:val="hybridMultilevel"/>
    <w:tmpl w:val="1E4E120C"/>
    <w:lvl w:ilvl="0" w:tplc="C644C6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0A03DAA"/>
    <w:multiLevelType w:val="hybridMultilevel"/>
    <w:tmpl w:val="BDE2F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2C09E3"/>
    <w:multiLevelType w:val="hybridMultilevel"/>
    <w:tmpl w:val="BCB4EFA0"/>
    <w:lvl w:ilvl="0" w:tplc="8D1E2E7C">
      <w:start w:val="1"/>
      <w:numFmt w:val="bullet"/>
      <w:pStyle w:val="bullen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AFE7F13"/>
    <w:multiLevelType w:val="hybridMultilevel"/>
    <w:tmpl w:val="AAA4C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6E77FC"/>
    <w:multiLevelType w:val="multilevel"/>
    <w:tmpl w:val="1832A0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4AF2C68"/>
    <w:multiLevelType w:val="hybridMultilevel"/>
    <w:tmpl w:val="B1463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A04CA4"/>
    <w:multiLevelType w:val="hybridMultilevel"/>
    <w:tmpl w:val="01E03B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10"/>
  </w:num>
  <w:num w:numId="9">
    <w:abstractNumId w:val="5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bordersDoNotSurroundHeader/>
  <w:bordersDoNotSurroundFooter/>
  <w:hideSpellingErrors/>
  <w:hideGrammaticalErrors/>
  <w:activeWritingStyle w:appName="MSWord" w:lang="en-US" w:vendorID="64" w:dllVersion="0" w:nlCheck="1" w:checkStyle="1"/>
  <w:activeWritingStyle w:appName="MSWord" w:lang="en-GB" w:vendorID="64" w:dllVersion="0" w:nlCheck="1" w:checkStyle="0"/>
  <w:activeWritingStyle w:appName="MSWord" w:lang="zh-CN" w:vendorID="64" w:dllVersion="0" w:nlCheck="1" w:checkStyle="1"/>
  <w:activeWritingStyle w:appName="MSWord" w:lang="de-DE" w:vendorID="64" w:dllVersion="0" w:nlCheck="1" w:checkStyle="1"/>
  <w:activeWritingStyle w:appName="MSWord" w:lang="en-US" w:vendorID="64" w:dllVersion="6" w:nlCheck="1" w:checkStyle="1"/>
  <w:activeWritingStyle w:appName="MSWord" w:lang="en-US" w:vendorID="64" w:dllVersion="131078" w:nlCheck="1" w:checkStyle="1"/>
  <w:activeWritingStyle w:appName="MSWord" w:lang="zh-CN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DY1MzY3NzQ1NDOwNLZU0lEKTi0uzszPAykwNjOqBQBcc+H5LgAAAA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nvironmental Pollution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432&lt;/HangingIndent&gt;&lt;LineSpacing&gt;1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dtv92wtf3tevs2edx9nxdxzy9r9azazzwfvz&quot;&gt;My EndNote Library 2020 personal Copy-Converted&lt;record-ids&gt;&lt;item&gt;2405&lt;/item&gt;&lt;/record-ids&gt;&lt;/item&gt;&lt;/Libraries&gt;"/>
  </w:docVars>
  <w:rsids>
    <w:rsidRoot w:val="003321A0"/>
    <w:rsid w:val="00000043"/>
    <w:rsid w:val="0000008B"/>
    <w:rsid w:val="00000356"/>
    <w:rsid w:val="0000045E"/>
    <w:rsid w:val="0000073C"/>
    <w:rsid w:val="000008FD"/>
    <w:rsid w:val="00000A75"/>
    <w:rsid w:val="00001896"/>
    <w:rsid w:val="000021BE"/>
    <w:rsid w:val="000022CD"/>
    <w:rsid w:val="00002759"/>
    <w:rsid w:val="000030DE"/>
    <w:rsid w:val="00003954"/>
    <w:rsid w:val="00003DA1"/>
    <w:rsid w:val="00004008"/>
    <w:rsid w:val="00004013"/>
    <w:rsid w:val="00004580"/>
    <w:rsid w:val="000046A7"/>
    <w:rsid w:val="000047E6"/>
    <w:rsid w:val="00004805"/>
    <w:rsid w:val="00004D83"/>
    <w:rsid w:val="00004EFD"/>
    <w:rsid w:val="00004FBF"/>
    <w:rsid w:val="0000547D"/>
    <w:rsid w:val="000055BC"/>
    <w:rsid w:val="000056DC"/>
    <w:rsid w:val="00005D17"/>
    <w:rsid w:val="0000607B"/>
    <w:rsid w:val="00006465"/>
    <w:rsid w:val="00006545"/>
    <w:rsid w:val="00006837"/>
    <w:rsid w:val="0000694C"/>
    <w:rsid w:val="000069A8"/>
    <w:rsid w:val="00006D43"/>
    <w:rsid w:val="00006D50"/>
    <w:rsid w:val="0000704B"/>
    <w:rsid w:val="00007385"/>
    <w:rsid w:val="000075A3"/>
    <w:rsid w:val="0000766A"/>
    <w:rsid w:val="000076E2"/>
    <w:rsid w:val="0000772E"/>
    <w:rsid w:val="00007F36"/>
    <w:rsid w:val="0001000A"/>
    <w:rsid w:val="00010227"/>
    <w:rsid w:val="000107C5"/>
    <w:rsid w:val="00010AE0"/>
    <w:rsid w:val="00010D62"/>
    <w:rsid w:val="0001150A"/>
    <w:rsid w:val="000115A3"/>
    <w:rsid w:val="000115BA"/>
    <w:rsid w:val="0001181C"/>
    <w:rsid w:val="0001184B"/>
    <w:rsid w:val="00011994"/>
    <w:rsid w:val="00011AD0"/>
    <w:rsid w:val="00011B95"/>
    <w:rsid w:val="00011BD5"/>
    <w:rsid w:val="00011C57"/>
    <w:rsid w:val="00011C81"/>
    <w:rsid w:val="00011CEB"/>
    <w:rsid w:val="00011E4D"/>
    <w:rsid w:val="00011F8A"/>
    <w:rsid w:val="00012138"/>
    <w:rsid w:val="000121D6"/>
    <w:rsid w:val="00012539"/>
    <w:rsid w:val="0001274D"/>
    <w:rsid w:val="000127BF"/>
    <w:rsid w:val="00012D44"/>
    <w:rsid w:val="0001378B"/>
    <w:rsid w:val="00013978"/>
    <w:rsid w:val="0001397B"/>
    <w:rsid w:val="00013991"/>
    <w:rsid w:val="00013C12"/>
    <w:rsid w:val="00013C5E"/>
    <w:rsid w:val="0001440E"/>
    <w:rsid w:val="00014488"/>
    <w:rsid w:val="00014698"/>
    <w:rsid w:val="000148EE"/>
    <w:rsid w:val="00014A1E"/>
    <w:rsid w:val="00014B56"/>
    <w:rsid w:val="00014D0C"/>
    <w:rsid w:val="00015256"/>
    <w:rsid w:val="00015258"/>
    <w:rsid w:val="0001531E"/>
    <w:rsid w:val="00015543"/>
    <w:rsid w:val="000155DB"/>
    <w:rsid w:val="0001576E"/>
    <w:rsid w:val="00015820"/>
    <w:rsid w:val="00015B27"/>
    <w:rsid w:val="00015C3F"/>
    <w:rsid w:val="00016055"/>
    <w:rsid w:val="0001614C"/>
    <w:rsid w:val="000163EB"/>
    <w:rsid w:val="000169F5"/>
    <w:rsid w:val="00016C40"/>
    <w:rsid w:val="00016C7B"/>
    <w:rsid w:val="00016C83"/>
    <w:rsid w:val="00016E8E"/>
    <w:rsid w:val="000171B2"/>
    <w:rsid w:val="00017305"/>
    <w:rsid w:val="0001732A"/>
    <w:rsid w:val="000176D4"/>
    <w:rsid w:val="00017926"/>
    <w:rsid w:val="00017A8B"/>
    <w:rsid w:val="00017DC4"/>
    <w:rsid w:val="00017E83"/>
    <w:rsid w:val="0002000C"/>
    <w:rsid w:val="000201D2"/>
    <w:rsid w:val="00020251"/>
    <w:rsid w:val="00020748"/>
    <w:rsid w:val="00020E51"/>
    <w:rsid w:val="00021B45"/>
    <w:rsid w:val="00021BA9"/>
    <w:rsid w:val="00021D04"/>
    <w:rsid w:val="00021F1A"/>
    <w:rsid w:val="000220F4"/>
    <w:rsid w:val="00022118"/>
    <w:rsid w:val="00022249"/>
    <w:rsid w:val="0002228A"/>
    <w:rsid w:val="0002232A"/>
    <w:rsid w:val="000224EF"/>
    <w:rsid w:val="00022506"/>
    <w:rsid w:val="0002252E"/>
    <w:rsid w:val="00022555"/>
    <w:rsid w:val="000225A8"/>
    <w:rsid w:val="00022766"/>
    <w:rsid w:val="00022C6B"/>
    <w:rsid w:val="00022D2C"/>
    <w:rsid w:val="00022EC8"/>
    <w:rsid w:val="0002300E"/>
    <w:rsid w:val="00023253"/>
    <w:rsid w:val="0002337F"/>
    <w:rsid w:val="00023F4B"/>
    <w:rsid w:val="000244DE"/>
    <w:rsid w:val="00024531"/>
    <w:rsid w:val="0002457A"/>
    <w:rsid w:val="0002461C"/>
    <w:rsid w:val="00024A47"/>
    <w:rsid w:val="00024B79"/>
    <w:rsid w:val="00024DC9"/>
    <w:rsid w:val="00024E5D"/>
    <w:rsid w:val="00024F19"/>
    <w:rsid w:val="0002517E"/>
    <w:rsid w:val="00025519"/>
    <w:rsid w:val="00025600"/>
    <w:rsid w:val="000256CF"/>
    <w:rsid w:val="00025B0B"/>
    <w:rsid w:val="00025DBE"/>
    <w:rsid w:val="00025F0F"/>
    <w:rsid w:val="0002678E"/>
    <w:rsid w:val="00026939"/>
    <w:rsid w:val="00026B4D"/>
    <w:rsid w:val="00026D12"/>
    <w:rsid w:val="00026EDB"/>
    <w:rsid w:val="00026F5F"/>
    <w:rsid w:val="0002705F"/>
    <w:rsid w:val="0002742C"/>
    <w:rsid w:val="0002767E"/>
    <w:rsid w:val="0002777B"/>
    <w:rsid w:val="00027857"/>
    <w:rsid w:val="000279D9"/>
    <w:rsid w:val="00027A0D"/>
    <w:rsid w:val="00027AC6"/>
    <w:rsid w:val="00027BA4"/>
    <w:rsid w:val="00027FC4"/>
    <w:rsid w:val="0003014C"/>
    <w:rsid w:val="00030430"/>
    <w:rsid w:val="000306ED"/>
    <w:rsid w:val="000308B1"/>
    <w:rsid w:val="000309D9"/>
    <w:rsid w:val="0003125F"/>
    <w:rsid w:val="0003131A"/>
    <w:rsid w:val="00031A5D"/>
    <w:rsid w:val="00031B2D"/>
    <w:rsid w:val="00031F2A"/>
    <w:rsid w:val="0003206F"/>
    <w:rsid w:val="00032082"/>
    <w:rsid w:val="0003222E"/>
    <w:rsid w:val="000325CD"/>
    <w:rsid w:val="00032824"/>
    <w:rsid w:val="00032840"/>
    <w:rsid w:val="0003289B"/>
    <w:rsid w:val="000328EE"/>
    <w:rsid w:val="00032D4E"/>
    <w:rsid w:val="00032E0C"/>
    <w:rsid w:val="00032F52"/>
    <w:rsid w:val="00033018"/>
    <w:rsid w:val="00033099"/>
    <w:rsid w:val="0003329D"/>
    <w:rsid w:val="0003336D"/>
    <w:rsid w:val="00033760"/>
    <w:rsid w:val="00033CB7"/>
    <w:rsid w:val="0003402F"/>
    <w:rsid w:val="000344BC"/>
    <w:rsid w:val="00034578"/>
    <w:rsid w:val="00034799"/>
    <w:rsid w:val="00034BAA"/>
    <w:rsid w:val="00034DEE"/>
    <w:rsid w:val="00034EF6"/>
    <w:rsid w:val="000353D3"/>
    <w:rsid w:val="000359C1"/>
    <w:rsid w:val="00035A1E"/>
    <w:rsid w:val="00035B61"/>
    <w:rsid w:val="00035C11"/>
    <w:rsid w:val="00035C62"/>
    <w:rsid w:val="00035CA4"/>
    <w:rsid w:val="00035D0F"/>
    <w:rsid w:val="00035E53"/>
    <w:rsid w:val="00035F54"/>
    <w:rsid w:val="00035FAA"/>
    <w:rsid w:val="0003602C"/>
    <w:rsid w:val="000361B2"/>
    <w:rsid w:val="00036837"/>
    <w:rsid w:val="000375F8"/>
    <w:rsid w:val="00037673"/>
    <w:rsid w:val="0003789A"/>
    <w:rsid w:val="0004008F"/>
    <w:rsid w:val="00040157"/>
    <w:rsid w:val="00040231"/>
    <w:rsid w:val="00040C04"/>
    <w:rsid w:val="00040C9F"/>
    <w:rsid w:val="00040F5B"/>
    <w:rsid w:val="0004115D"/>
    <w:rsid w:val="00041267"/>
    <w:rsid w:val="000414AD"/>
    <w:rsid w:val="000418C8"/>
    <w:rsid w:val="00041940"/>
    <w:rsid w:val="00041AD3"/>
    <w:rsid w:val="00041C20"/>
    <w:rsid w:val="00041EDA"/>
    <w:rsid w:val="00042001"/>
    <w:rsid w:val="00042235"/>
    <w:rsid w:val="00042419"/>
    <w:rsid w:val="00042637"/>
    <w:rsid w:val="0004267D"/>
    <w:rsid w:val="00042FE7"/>
    <w:rsid w:val="0004352A"/>
    <w:rsid w:val="000437DB"/>
    <w:rsid w:val="00043B6B"/>
    <w:rsid w:val="00043C39"/>
    <w:rsid w:val="0004406F"/>
    <w:rsid w:val="000440F3"/>
    <w:rsid w:val="000442B9"/>
    <w:rsid w:val="0004433F"/>
    <w:rsid w:val="000447C1"/>
    <w:rsid w:val="00044A2B"/>
    <w:rsid w:val="00044A3C"/>
    <w:rsid w:val="00044CB0"/>
    <w:rsid w:val="00045491"/>
    <w:rsid w:val="0004549E"/>
    <w:rsid w:val="00045558"/>
    <w:rsid w:val="00045FA2"/>
    <w:rsid w:val="0004662F"/>
    <w:rsid w:val="00046762"/>
    <w:rsid w:val="00046BC1"/>
    <w:rsid w:val="00047062"/>
    <w:rsid w:val="000472BD"/>
    <w:rsid w:val="000475F7"/>
    <w:rsid w:val="00047C55"/>
    <w:rsid w:val="00047E19"/>
    <w:rsid w:val="00050032"/>
    <w:rsid w:val="0005028E"/>
    <w:rsid w:val="00050305"/>
    <w:rsid w:val="000503CD"/>
    <w:rsid w:val="000504D0"/>
    <w:rsid w:val="000504E1"/>
    <w:rsid w:val="00050507"/>
    <w:rsid w:val="00050636"/>
    <w:rsid w:val="000507EA"/>
    <w:rsid w:val="00050CB5"/>
    <w:rsid w:val="00050D53"/>
    <w:rsid w:val="00050DF1"/>
    <w:rsid w:val="00050EEF"/>
    <w:rsid w:val="000510E4"/>
    <w:rsid w:val="0005129E"/>
    <w:rsid w:val="00051459"/>
    <w:rsid w:val="0005189C"/>
    <w:rsid w:val="00051CD9"/>
    <w:rsid w:val="00051D31"/>
    <w:rsid w:val="00051E6F"/>
    <w:rsid w:val="00051F82"/>
    <w:rsid w:val="00052180"/>
    <w:rsid w:val="00052402"/>
    <w:rsid w:val="0005240D"/>
    <w:rsid w:val="000525AF"/>
    <w:rsid w:val="000527FC"/>
    <w:rsid w:val="00052E84"/>
    <w:rsid w:val="00052F54"/>
    <w:rsid w:val="00052FE1"/>
    <w:rsid w:val="00053108"/>
    <w:rsid w:val="000533B5"/>
    <w:rsid w:val="0005378C"/>
    <w:rsid w:val="0005379E"/>
    <w:rsid w:val="000538C8"/>
    <w:rsid w:val="00053968"/>
    <w:rsid w:val="00053AA7"/>
    <w:rsid w:val="00053DCC"/>
    <w:rsid w:val="0005403E"/>
    <w:rsid w:val="000540CA"/>
    <w:rsid w:val="000542C0"/>
    <w:rsid w:val="0005444C"/>
    <w:rsid w:val="000545EE"/>
    <w:rsid w:val="00054607"/>
    <w:rsid w:val="000546EB"/>
    <w:rsid w:val="000547DA"/>
    <w:rsid w:val="000549D5"/>
    <w:rsid w:val="00054A5E"/>
    <w:rsid w:val="00054AA6"/>
    <w:rsid w:val="00054C59"/>
    <w:rsid w:val="00054C73"/>
    <w:rsid w:val="00054DA4"/>
    <w:rsid w:val="0005525A"/>
    <w:rsid w:val="000552A7"/>
    <w:rsid w:val="000553DF"/>
    <w:rsid w:val="00055674"/>
    <w:rsid w:val="0005598E"/>
    <w:rsid w:val="00055C02"/>
    <w:rsid w:val="00055D2F"/>
    <w:rsid w:val="00055D74"/>
    <w:rsid w:val="00055DA5"/>
    <w:rsid w:val="00055FA6"/>
    <w:rsid w:val="0005678A"/>
    <w:rsid w:val="0005691B"/>
    <w:rsid w:val="000569A2"/>
    <w:rsid w:val="00056B43"/>
    <w:rsid w:val="00056CBD"/>
    <w:rsid w:val="00056CCD"/>
    <w:rsid w:val="00056CE9"/>
    <w:rsid w:val="00056CFF"/>
    <w:rsid w:val="000570CD"/>
    <w:rsid w:val="000575A9"/>
    <w:rsid w:val="00057A05"/>
    <w:rsid w:val="00057ACF"/>
    <w:rsid w:val="00057E90"/>
    <w:rsid w:val="000600B0"/>
    <w:rsid w:val="000601E5"/>
    <w:rsid w:val="0006046A"/>
    <w:rsid w:val="000607E5"/>
    <w:rsid w:val="000608A2"/>
    <w:rsid w:val="000610B9"/>
    <w:rsid w:val="0006126D"/>
    <w:rsid w:val="00061473"/>
    <w:rsid w:val="00061575"/>
    <w:rsid w:val="0006159B"/>
    <w:rsid w:val="00061651"/>
    <w:rsid w:val="00061799"/>
    <w:rsid w:val="00061AD7"/>
    <w:rsid w:val="00061EA1"/>
    <w:rsid w:val="0006230E"/>
    <w:rsid w:val="00062590"/>
    <w:rsid w:val="00062838"/>
    <w:rsid w:val="00062E1A"/>
    <w:rsid w:val="0006315A"/>
    <w:rsid w:val="00063461"/>
    <w:rsid w:val="00063515"/>
    <w:rsid w:val="00063549"/>
    <w:rsid w:val="00063584"/>
    <w:rsid w:val="00063708"/>
    <w:rsid w:val="00063938"/>
    <w:rsid w:val="0006395B"/>
    <w:rsid w:val="00063963"/>
    <w:rsid w:val="000641A0"/>
    <w:rsid w:val="0006433C"/>
    <w:rsid w:val="0006440D"/>
    <w:rsid w:val="0006444B"/>
    <w:rsid w:val="000644C9"/>
    <w:rsid w:val="00064889"/>
    <w:rsid w:val="00064B04"/>
    <w:rsid w:val="00064C3E"/>
    <w:rsid w:val="00064CFB"/>
    <w:rsid w:val="00064D98"/>
    <w:rsid w:val="00064F89"/>
    <w:rsid w:val="00065023"/>
    <w:rsid w:val="00065102"/>
    <w:rsid w:val="00065106"/>
    <w:rsid w:val="00065485"/>
    <w:rsid w:val="000658BF"/>
    <w:rsid w:val="00065A0F"/>
    <w:rsid w:val="00065A95"/>
    <w:rsid w:val="00065E3B"/>
    <w:rsid w:val="0006625D"/>
    <w:rsid w:val="00066D5C"/>
    <w:rsid w:val="00066E1C"/>
    <w:rsid w:val="0006721A"/>
    <w:rsid w:val="000676CF"/>
    <w:rsid w:val="0006779E"/>
    <w:rsid w:val="00067939"/>
    <w:rsid w:val="00067D59"/>
    <w:rsid w:val="00067E22"/>
    <w:rsid w:val="000701C5"/>
    <w:rsid w:val="0007073F"/>
    <w:rsid w:val="00070AFD"/>
    <w:rsid w:val="00070E53"/>
    <w:rsid w:val="0007122A"/>
    <w:rsid w:val="00071347"/>
    <w:rsid w:val="000714E4"/>
    <w:rsid w:val="00071AF8"/>
    <w:rsid w:val="0007205C"/>
    <w:rsid w:val="0007286E"/>
    <w:rsid w:val="00072C7F"/>
    <w:rsid w:val="00072D6A"/>
    <w:rsid w:val="00072F5F"/>
    <w:rsid w:val="00073074"/>
    <w:rsid w:val="00073216"/>
    <w:rsid w:val="000735FA"/>
    <w:rsid w:val="00073769"/>
    <w:rsid w:val="00073EDD"/>
    <w:rsid w:val="00074014"/>
    <w:rsid w:val="00074040"/>
    <w:rsid w:val="00074656"/>
    <w:rsid w:val="000746F0"/>
    <w:rsid w:val="00074C52"/>
    <w:rsid w:val="00075108"/>
    <w:rsid w:val="00075115"/>
    <w:rsid w:val="00075224"/>
    <w:rsid w:val="000754AB"/>
    <w:rsid w:val="000756D1"/>
    <w:rsid w:val="000756DA"/>
    <w:rsid w:val="000756EF"/>
    <w:rsid w:val="00075DEB"/>
    <w:rsid w:val="00076072"/>
    <w:rsid w:val="00076162"/>
    <w:rsid w:val="0007620A"/>
    <w:rsid w:val="00076735"/>
    <w:rsid w:val="00076759"/>
    <w:rsid w:val="00076831"/>
    <w:rsid w:val="00076870"/>
    <w:rsid w:val="000768BC"/>
    <w:rsid w:val="00076947"/>
    <w:rsid w:val="000769C4"/>
    <w:rsid w:val="00076B16"/>
    <w:rsid w:val="00076C83"/>
    <w:rsid w:val="00076FEC"/>
    <w:rsid w:val="00077155"/>
    <w:rsid w:val="000771C8"/>
    <w:rsid w:val="00077374"/>
    <w:rsid w:val="00077446"/>
    <w:rsid w:val="00077462"/>
    <w:rsid w:val="00077B1F"/>
    <w:rsid w:val="00077B51"/>
    <w:rsid w:val="00077BE0"/>
    <w:rsid w:val="00077C7B"/>
    <w:rsid w:val="00077E4E"/>
    <w:rsid w:val="00077F07"/>
    <w:rsid w:val="00080279"/>
    <w:rsid w:val="000803C6"/>
    <w:rsid w:val="0008073B"/>
    <w:rsid w:val="0008075D"/>
    <w:rsid w:val="000808AC"/>
    <w:rsid w:val="00080AA6"/>
    <w:rsid w:val="00080B1F"/>
    <w:rsid w:val="00080C02"/>
    <w:rsid w:val="00080C86"/>
    <w:rsid w:val="00080E89"/>
    <w:rsid w:val="00081568"/>
    <w:rsid w:val="000817A6"/>
    <w:rsid w:val="0008190D"/>
    <w:rsid w:val="00081975"/>
    <w:rsid w:val="00081C53"/>
    <w:rsid w:val="00081EF0"/>
    <w:rsid w:val="00081F0A"/>
    <w:rsid w:val="00082320"/>
    <w:rsid w:val="00082384"/>
    <w:rsid w:val="000825DF"/>
    <w:rsid w:val="0008263D"/>
    <w:rsid w:val="0008294F"/>
    <w:rsid w:val="00082A6B"/>
    <w:rsid w:val="00082B05"/>
    <w:rsid w:val="00082CCD"/>
    <w:rsid w:val="00082DF2"/>
    <w:rsid w:val="00083215"/>
    <w:rsid w:val="00083264"/>
    <w:rsid w:val="0008357A"/>
    <w:rsid w:val="00083719"/>
    <w:rsid w:val="00083904"/>
    <w:rsid w:val="00083B45"/>
    <w:rsid w:val="00083DDB"/>
    <w:rsid w:val="0008404C"/>
    <w:rsid w:val="0008408F"/>
    <w:rsid w:val="000846D4"/>
    <w:rsid w:val="0008494A"/>
    <w:rsid w:val="00084CE0"/>
    <w:rsid w:val="00085175"/>
    <w:rsid w:val="000856DE"/>
    <w:rsid w:val="000856E6"/>
    <w:rsid w:val="000857AE"/>
    <w:rsid w:val="000857B6"/>
    <w:rsid w:val="00085873"/>
    <w:rsid w:val="00085CBB"/>
    <w:rsid w:val="00085D4E"/>
    <w:rsid w:val="00085FF3"/>
    <w:rsid w:val="00086087"/>
    <w:rsid w:val="000866AC"/>
    <w:rsid w:val="000867D2"/>
    <w:rsid w:val="00086CBB"/>
    <w:rsid w:val="00086CD3"/>
    <w:rsid w:val="00086CEB"/>
    <w:rsid w:val="00086FBE"/>
    <w:rsid w:val="00087180"/>
    <w:rsid w:val="000871E4"/>
    <w:rsid w:val="0008724D"/>
    <w:rsid w:val="00087597"/>
    <w:rsid w:val="00087745"/>
    <w:rsid w:val="00087C8F"/>
    <w:rsid w:val="00087D20"/>
    <w:rsid w:val="00087D81"/>
    <w:rsid w:val="00087E34"/>
    <w:rsid w:val="00087E60"/>
    <w:rsid w:val="0009001A"/>
    <w:rsid w:val="00090106"/>
    <w:rsid w:val="000901A6"/>
    <w:rsid w:val="00090337"/>
    <w:rsid w:val="000905A8"/>
    <w:rsid w:val="000907BD"/>
    <w:rsid w:val="0009088E"/>
    <w:rsid w:val="00090B43"/>
    <w:rsid w:val="00090D49"/>
    <w:rsid w:val="00090DBC"/>
    <w:rsid w:val="00090DE2"/>
    <w:rsid w:val="00090F19"/>
    <w:rsid w:val="0009131E"/>
    <w:rsid w:val="000913BB"/>
    <w:rsid w:val="00091410"/>
    <w:rsid w:val="00091456"/>
    <w:rsid w:val="000914F9"/>
    <w:rsid w:val="00091C0C"/>
    <w:rsid w:val="00091C7D"/>
    <w:rsid w:val="0009215D"/>
    <w:rsid w:val="00092217"/>
    <w:rsid w:val="000926F9"/>
    <w:rsid w:val="0009277C"/>
    <w:rsid w:val="00092881"/>
    <w:rsid w:val="00092948"/>
    <w:rsid w:val="00092B27"/>
    <w:rsid w:val="00092B2E"/>
    <w:rsid w:val="00092BF1"/>
    <w:rsid w:val="00092E96"/>
    <w:rsid w:val="00092E9B"/>
    <w:rsid w:val="000931DF"/>
    <w:rsid w:val="0009337F"/>
    <w:rsid w:val="00093573"/>
    <w:rsid w:val="0009360F"/>
    <w:rsid w:val="0009362A"/>
    <w:rsid w:val="00093DF0"/>
    <w:rsid w:val="00093F94"/>
    <w:rsid w:val="00093FEB"/>
    <w:rsid w:val="00094055"/>
    <w:rsid w:val="000943FB"/>
    <w:rsid w:val="00094581"/>
    <w:rsid w:val="000949E6"/>
    <w:rsid w:val="00094A57"/>
    <w:rsid w:val="00094D16"/>
    <w:rsid w:val="00094D9C"/>
    <w:rsid w:val="00094DF8"/>
    <w:rsid w:val="00094E9E"/>
    <w:rsid w:val="0009561A"/>
    <w:rsid w:val="00095A01"/>
    <w:rsid w:val="00095A83"/>
    <w:rsid w:val="00095C75"/>
    <w:rsid w:val="00095F0F"/>
    <w:rsid w:val="000961FB"/>
    <w:rsid w:val="0009620F"/>
    <w:rsid w:val="00096593"/>
    <w:rsid w:val="00096669"/>
    <w:rsid w:val="00096778"/>
    <w:rsid w:val="000969C7"/>
    <w:rsid w:val="00096C6B"/>
    <w:rsid w:val="000971ED"/>
    <w:rsid w:val="00097321"/>
    <w:rsid w:val="000973B6"/>
    <w:rsid w:val="00097AA5"/>
    <w:rsid w:val="000A00CF"/>
    <w:rsid w:val="000A033F"/>
    <w:rsid w:val="000A03B3"/>
    <w:rsid w:val="000A08A7"/>
    <w:rsid w:val="000A0984"/>
    <w:rsid w:val="000A09FB"/>
    <w:rsid w:val="000A0AC1"/>
    <w:rsid w:val="000A0C29"/>
    <w:rsid w:val="000A0D69"/>
    <w:rsid w:val="000A0E9C"/>
    <w:rsid w:val="000A1345"/>
    <w:rsid w:val="000A1779"/>
    <w:rsid w:val="000A1880"/>
    <w:rsid w:val="000A1E0C"/>
    <w:rsid w:val="000A213E"/>
    <w:rsid w:val="000A2491"/>
    <w:rsid w:val="000A2870"/>
    <w:rsid w:val="000A2A52"/>
    <w:rsid w:val="000A2B95"/>
    <w:rsid w:val="000A2BBD"/>
    <w:rsid w:val="000A2F8F"/>
    <w:rsid w:val="000A2F90"/>
    <w:rsid w:val="000A3262"/>
    <w:rsid w:val="000A3390"/>
    <w:rsid w:val="000A3A2F"/>
    <w:rsid w:val="000A3A3B"/>
    <w:rsid w:val="000A3CEA"/>
    <w:rsid w:val="000A3E23"/>
    <w:rsid w:val="000A3F3C"/>
    <w:rsid w:val="000A427D"/>
    <w:rsid w:val="000A4302"/>
    <w:rsid w:val="000A4965"/>
    <w:rsid w:val="000A49CC"/>
    <w:rsid w:val="000A4D51"/>
    <w:rsid w:val="000A4DA5"/>
    <w:rsid w:val="000A4F2E"/>
    <w:rsid w:val="000A4F56"/>
    <w:rsid w:val="000A5696"/>
    <w:rsid w:val="000A5BCD"/>
    <w:rsid w:val="000A5C35"/>
    <w:rsid w:val="000A5CFA"/>
    <w:rsid w:val="000A6184"/>
    <w:rsid w:val="000A6186"/>
    <w:rsid w:val="000A63CA"/>
    <w:rsid w:val="000A6497"/>
    <w:rsid w:val="000A6760"/>
    <w:rsid w:val="000A677B"/>
    <w:rsid w:val="000A67CD"/>
    <w:rsid w:val="000A687B"/>
    <w:rsid w:val="000A68AA"/>
    <w:rsid w:val="000A696B"/>
    <w:rsid w:val="000A699F"/>
    <w:rsid w:val="000A6AA5"/>
    <w:rsid w:val="000A6CE0"/>
    <w:rsid w:val="000A6EDD"/>
    <w:rsid w:val="000A6F00"/>
    <w:rsid w:val="000A6FA2"/>
    <w:rsid w:val="000A7038"/>
    <w:rsid w:val="000A7422"/>
    <w:rsid w:val="000A7464"/>
    <w:rsid w:val="000A7C99"/>
    <w:rsid w:val="000B005E"/>
    <w:rsid w:val="000B00E1"/>
    <w:rsid w:val="000B0195"/>
    <w:rsid w:val="000B0348"/>
    <w:rsid w:val="000B079B"/>
    <w:rsid w:val="000B09AF"/>
    <w:rsid w:val="000B0A25"/>
    <w:rsid w:val="000B0B43"/>
    <w:rsid w:val="000B0C31"/>
    <w:rsid w:val="000B0D65"/>
    <w:rsid w:val="000B0E4B"/>
    <w:rsid w:val="000B14D2"/>
    <w:rsid w:val="000B1554"/>
    <w:rsid w:val="000B1618"/>
    <w:rsid w:val="000B174D"/>
    <w:rsid w:val="000B1E1D"/>
    <w:rsid w:val="000B2005"/>
    <w:rsid w:val="000B20A7"/>
    <w:rsid w:val="000B2125"/>
    <w:rsid w:val="000B21E2"/>
    <w:rsid w:val="000B2510"/>
    <w:rsid w:val="000B2598"/>
    <w:rsid w:val="000B26F6"/>
    <w:rsid w:val="000B27AF"/>
    <w:rsid w:val="000B2837"/>
    <w:rsid w:val="000B2CD2"/>
    <w:rsid w:val="000B2FD3"/>
    <w:rsid w:val="000B3390"/>
    <w:rsid w:val="000B36FD"/>
    <w:rsid w:val="000B3761"/>
    <w:rsid w:val="000B3961"/>
    <w:rsid w:val="000B39CB"/>
    <w:rsid w:val="000B3AE7"/>
    <w:rsid w:val="000B3CC7"/>
    <w:rsid w:val="000B3F82"/>
    <w:rsid w:val="000B412E"/>
    <w:rsid w:val="000B42D6"/>
    <w:rsid w:val="000B4369"/>
    <w:rsid w:val="000B452C"/>
    <w:rsid w:val="000B4548"/>
    <w:rsid w:val="000B456B"/>
    <w:rsid w:val="000B47A6"/>
    <w:rsid w:val="000B48A7"/>
    <w:rsid w:val="000B4C9E"/>
    <w:rsid w:val="000B4D81"/>
    <w:rsid w:val="000B4F3F"/>
    <w:rsid w:val="000B4FC8"/>
    <w:rsid w:val="000B530A"/>
    <w:rsid w:val="000B55A4"/>
    <w:rsid w:val="000B56F4"/>
    <w:rsid w:val="000B588A"/>
    <w:rsid w:val="000B5976"/>
    <w:rsid w:val="000B5B2E"/>
    <w:rsid w:val="000B5C29"/>
    <w:rsid w:val="000B5C4F"/>
    <w:rsid w:val="000B5DCB"/>
    <w:rsid w:val="000B618E"/>
    <w:rsid w:val="000B6310"/>
    <w:rsid w:val="000B6510"/>
    <w:rsid w:val="000B6785"/>
    <w:rsid w:val="000B69A1"/>
    <w:rsid w:val="000B6A94"/>
    <w:rsid w:val="000B6CF6"/>
    <w:rsid w:val="000B727D"/>
    <w:rsid w:val="000B72FA"/>
    <w:rsid w:val="000B75BB"/>
    <w:rsid w:val="000B78BD"/>
    <w:rsid w:val="000B79AD"/>
    <w:rsid w:val="000B7AFA"/>
    <w:rsid w:val="000B7B60"/>
    <w:rsid w:val="000B7C9D"/>
    <w:rsid w:val="000C0024"/>
    <w:rsid w:val="000C01FE"/>
    <w:rsid w:val="000C02B3"/>
    <w:rsid w:val="000C0391"/>
    <w:rsid w:val="000C0538"/>
    <w:rsid w:val="000C091A"/>
    <w:rsid w:val="000C0C80"/>
    <w:rsid w:val="000C1118"/>
    <w:rsid w:val="000C1500"/>
    <w:rsid w:val="000C1517"/>
    <w:rsid w:val="000C17BE"/>
    <w:rsid w:val="000C19D7"/>
    <w:rsid w:val="000C21AA"/>
    <w:rsid w:val="000C2774"/>
    <w:rsid w:val="000C2A4C"/>
    <w:rsid w:val="000C371F"/>
    <w:rsid w:val="000C3A0F"/>
    <w:rsid w:val="000C3D00"/>
    <w:rsid w:val="000C3DA9"/>
    <w:rsid w:val="000C40D0"/>
    <w:rsid w:val="000C4357"/>
    <w:rsid w:val="000C44BF"/>
    <w:rsid w:val="000C45A7"/>
    <w:rsid w:val="000C47B6"/>
    <w:rsid w:val="000C47E8"/>
    <w:rsid w:val="000C4AD1"/>
    <w:rsid w:val="000C4C7B"/>
    <w:rsid w:val="000C4F11"/>
    <w:rsid w:val="000C51B3"/>
    <w:rsid w:val="000C53DA"/>
    <w:rsid w:val="000C5488"/>
    <w:rsid w:val="000C57F3"/>
    <w:rsid w:val="000C585D"/>
    <w:rsid w:val="000C6462"/>
    <w:rsid w:val="000C65E8"/>
    <w:rsid w:val="000C662D"/>
    <w:rsid w:val="000C664F"/>
    <w:rsid w:val="000C6653"/>
    <w:rsid w:val="000C66D6"/>
    <w:rsid w:val="000C6708"/>
    <w:rsid w:val="000C6843"/>
    <w:rsid w:val="000C6885"/>
    <w:rsid w:val="000C69B6"/>
    <w:rsid w:val="000C6F2E"/>
    <w:rsid w:val="000C6FED"/>
    <w:rsid w:val="000C728A"/>
    <w:rsid w:val="000C75FB"/>
    <w:rsid w:val="000C77C4"/>
    <w:rsid w:val="000C7888"/>
    <w:rsid w:val="000C7AC2"/>
    <w:rsid w:val="000C7E0C"/>
    <w:rsid w:val="000C7F5F"/>
    <w:rsid w:val="000C7FF0"/>
    <w:rsid w:val="000D0183"/>
    <w:rsid w:val="000D03F7"/>
    <w:rsid w:val="000D05F3"/>
    <w:rsid w:val="000D0B2E"/>
    <w:rsid w:val="000D0C68"/>
    <w:rsid w:val="000D0C8D"/>
    <w:rsid w:val="000D0CA0"/>
    <w:rsid w:val="000D0FF7"/>
    <w:rsid w:val="000D1097"/>
    <w:rsid w:val="000D1139"/>
    <w:rsid w:val="000D1237"/>
    <w:rsid w:val="000D185D"/>
    <w:rsid w:val="000D1ACD"/>
    <w:rsid w:val="000D1B77"/>
    <w:rsid w:val="000D1DD7"/>
    <w:rsid w:val="000D1EEF"/>
    <w:rsid w:val="000D1FF6"/>
    <w:rsid w:val="000D20B5"/>
    <w:rsid w:val="000D226C"/>
    <w:rsid w:val="000D2661"/>
    <w:rsid w:val="000D26CF"/>
    <w:rsid w:val="000D27EA"/>
    <w:rsid w:val="000D2AC7"/>
    <w:rsid w:val="000D2B32"/>
    <w:rsid w:val="000D2B9E"/>
    <w:rsid w:val="000D2F01"/>
    <w:rsid w:val="000D31F9"/>
    <w:rsid w:val="000D331B"/>
    <w:rsid w:val="000D3387"/>
    <w:rsid w:val="000D36DF"/>
    <w:rsid w:val="000D3734"/>
    <w:rsid w:val="000D3A7B"/>
    <w:rsid w:val="000D3D55"/>
    <w:rsid w:val="000D3DE0"/>
    <w:rsid w:val="000D405A"/>
    <w:rsid w:val="000D40B0"/>
    <w:rsid w:val="000D416C"/>
    <w:rsid w:val="000D41E0"/>
    <w:rsid w:val="000D4214"/>
    <w:rsid w:val="000D42DD"/>
    <w:rsid w:val="000D4751"/>
    <w:rsid w:val="000D47CF"/>
    <w:rsid w:val="000D4EE4"/>
    <w:rsid w:val="000D5189"/>
    <w:rsid w:val="000D54BE"/>
    <w:rsid w:val="000D55A5"/>
    <w:rsid w:val="000D5827"/>
    <w:rsid w:val="000D590E"/>
    <w:rsid w:val="000D5F22"/>
    <w:rsid w:val="000D614E"/>
    <w:rsid w:val="000D6262"/>
    <w:rsid w:val="000D62BE"/>
    <w:rsid w:val="000D68F3"/>
    <w:rsid w:val="000D6A9C"/>
    <w:rsid w:val="000D6DD1"/>
    <w:rsid w:val="000D7157"/>
    <w:rsid w:val="000D72E9"/>
    <w:rsid w:val="000D730A"/>
    <w:rsid w:val="000D7411"/>
    <w:rsid w:val="000D77B3"/>
    <w:rsid w:val="000D78FB"/>
    <w:rsid w:val="000D795B"/>
    <w:rsid w:val="000D7C25"/>
    <w:rsid w:val="000D7D2B"/>
    <w:rsid w:val="000E01A4"/>
    <w:rsid w:val="000E0403"/>
    <w:rsid w:val="000E0557"/>
    <w:rsid w:val="000E0EC2"/>
    <w:rsid w:val="000E12D2"/>
    <w:rsid w:val="000E145E"/>
    <w:rsid w:val="000E1857"/>
    <w:rsid w:val="000E1AE1"/>
    <w:rsid w:val="000E21CF"/>
    <w:rsid w:val="000E22DA"/>
    <w:rsid w:val="000E2534"/>
    <w:rsid w:val="000E2587"/>
    <w:rsid w:val="000E288A"/>
    <w:rsid w:val="000E2899"/>
    <w:rsid w:val="000E2D0E"/>
    <w:rsid w:val="000E2DBD"/>
    <w:rsid w:val="000E2DF9"/>
    <w:rsid w:val="000E3192"/>
    <w:rsid w:val="000E346F"/>
    <w:rsid w:val="000E3528"/>
    <w:rsid w:val="000E370B"/>
    <w:rsid w:val="000E43B7"/>
    <w:rsid w:val="000E4730"/>
    <w:rsid w:val="000E47A3"/>
    <w:rsid w:val="000E483F"/>
    <w:rsid w:val="000E4904"/>
    <w:rsid w:val="000E4AB0"/>
    <w:rsid w:val="000E4E31"/>
    <w:rsid w:val="000E4FE1"/>
    <w:rsid w:val="000E5202"/>
    <w:rsid w:val="000E52F1"/>
    <w:rsid w:val="000E531D"/>
    <w:rsid w:val="000E556A"/>
    <w:rsid w:val="000E556F"/>
    <w:rsid w:val="000E5A58"/>
    <w:rsid w:val="000E5B27"/>
    <w:rsid w:val="000E60E8"/>
    <w:rsid w:val="000E6149"/>
    <w:rsid w:val="000E61C2"/>
    <w:rsid w:val="000E623C"/>
    <w:rsid w:val="000E6277"/>
    <w:rsid w:val="000E627D"/>
    <w:rsid w:val="000E635C"/>
    <w:rsid w:val="000E660F"/>
    <w:rsid w:val="000E66FD"/>
    <w:rsid w:val="000E681F"/>
    <w:rsid w:val="000E69D4"/>
    <w:rsid w:val="000E6FA1"/>
    <w:rsid w:val="000E70F9"/>
    <w:rsid w:val="000E7378"/>
    <w:rsid w:val="000E7679"/>
    <w:rsid w:val="000E7881"/>
    <w:rsid w:val="000E78D2"/>
    <w:rsid w:val="000E7BA0"/>
    <w:rsid w:val="000E7D21"/>
    <w:rsid w:val="000F0117"/>
    <w:rsid w:val="000F036F"/>
    <w:rsid w:val="000F0421"/>
    <w:rsid w:val="000F08E9"/>
    <w:rsid w:val="000F0987"/>
    <w:rsid w:val="000F09F6"/>
    <w:rsid w:val="000F0CF1"/>
    <w:rsid w:val="000F0F02"/>
    <w:rsid w:val="000F1489"/>
    <w:rsid w:val="000F1521"/>
    <w:rsid w:val="000F1605"/>
    <w:rsid w:val="000F1D41"/>
    <w:rsid w:val="000F1D53"/>
    <w:rsid w:val="000F1E35"/>
    <w:rsid w:val="000F1E48"/>
    <w:rsid w:val="000F1EF1"/>
    <w:rsid w:val="000F1FAC"/>
    <w:rsid w:val="000F21AD"/>
    <w:rsid w:val="000F21C8"/>
    <w:rsid w:val="000F22AF"/>
    <w:rsid w:val="000F26A5"/>
    <w:rsid w:val="000F3008"/>
    <w:rsid w:val="000F30D4"/>
    <w:rsid w:val="000F3223"/>
    <w:rsid w:val="000F3310"/>
    <w:rsid w:val="000F362E"/>
    <w:rsid w:val="000F37CA"/>
    <w:rsid w:val="000F3913"/>
    <w:rsid w:val="000F3AD7"/>
    <w:rsid w:val="000F3B08"/>
    <w:rsid w:val="000F3B32"/>
    <w:rsid w:val="000F3B45"/>
    <w:rsid w:val="000F3BD5"/>
    <w:rsid w:val="000F45BF"/>
    <w:rsid w:val="000F4CE2"/>
    <w:rsid w:val="000F500D"/>
    <w:rsid w:val="000F5271"/>
    <w:rsid w:val="000F588D"/>
    <w:rsid w:val="000F59EF"/>
    <w:rsid w:val="000F5B5C"/>
    <w:rsid w:val="000F5B6A"/>
    <w:rsid w:val="000F5C3E"/>
    <w:rsid w:val="000F5FBF"/>
    <w:rsid w:val="000F6433"/>
    <w:rsid w:val="000F64D9"/>
    <w:rsid w:val="000F671A"/>
    <w:rsid w:val="000F6D1E"/>
    <w:rsid w:val="000F6E7C"/>
    <w:rsid w:val="000F70C3"/>
    <w:rsid w:val="000F7100"/>
    <w:rsid w:val="000F72C4"/>
    <w:rsid w:val="000F72E3"/>
    <w:rsid w:val="000F741A"/>
    <w:rsid w:val="000F7A1E"/>
    <w:rsid w:val="000F7B9F"/>
    <w:rsid w:val="001001D3"/>
    <w:rsid w:val="001002FA"/>
    <w:rsid w:val="001003FB"/>
    <w:rsid w:val="00100433"/>
    <w:rsid w:val="001006CC"/>
    <w:rsid w:val="00100AC5"/>
    <w:rsid w:val="00100C4F"/>
    <w:rsid w:val="00100E63"/>
    <w:rsid w:val="00100F08"/>
    <w:rsid w:val="00100F9D"/>
    <w:rsid w:val="00101152"/>
    <w:rsid w:val="00101443"/>
    <w:rsid w:val="0010162E"/>
    <w:rsid w:val="001018FB"/>
    <w:rsid w:val="00101982"/>
    <w:rsid w:val="001019A3"/>
    <w:rsid w:val="00101CA6"/>
    <w:rsid w:val="00101CF0"/>
    <w:rsid w:val="00101F75"/>
    <w:rsid w:val="00102026"/>
    <w:rsid w:val="00102106"/>
    <w:rsid w:val="00102224"/>
    <w:rsid w:val="0010231B"/>
    <w:rsid w:val="00102A42"/>
    <w:rsid w:val="00102ABD"/>
    <w:rsid w:val="00102BD0"/>
    <w:rsid w:val="00102F4D"/>
    <w:rsid w:val="001031F2"/>
    <w:rsid w:val="00103276"/>
    <w:rsid w:val="001032A1"/>
    <w:rsid w:val="00103500"/>
    <w:rsid w:val="001036CE"/>
    <w:rsid w:val="00103B36"/>
    <w:rsid w:val="00103E49"/>
    <w:rsid w:val="00103E58"/>
    <w:rsid w:val="00104208"/>
    <w:rsid w:val="00104344"/>
    <w:rsid w:val="00104653"/>
    <w:rsid w:val="001048B1"/>
    <w:rsid w:val="00104A2E"/>
    <w:rsid w:val="00104A67"/>
    <w:rsid w:val="00105164"/>
    <w:rsid w:val="0010524D"/>
    <w:rsid w:val="00105480"/>
    <w:rsid w:val="001055A9"/>
    <w:rsid w:val="001056C6"/>
    <w:rsid w:val="00105743"/>
    <w:rsid w:val="001057D7"/>
    <w:rsid w:val="00105A56"/>
    <w:rsid w:val="00105C00"/>
    <w:rsid w:val="00105EFA"/>
    <w:rsid w:val="00105EFB"/>
    <w:rsid w:val="00105F0F"/>
    <w:rsid w:val="00105F8D"/>
    <w:rsid w:val="001060C0"/>
    <w:rsid w:val="00106251"/>
    <w:rsid w:val="0010638F"/>
    <w:rsid w:val="00106471"/>
    <w:rsid w:val="0010655D"/>
    <w:rsid w:val="001067CE"/>
    <w:rsid w:val="00106AF6"/>
    <w:rsid w:val="00106B26"/>
    <w:rsid w:val="00106BC1"/>
    <w:rsid w:val="00106C04"/>
    <w:rsid w:val="00106CC4"/>
    <w:rsid w:val="00106F02"/>
    <w:rsid w:val="001070CC"/>
    <w:rsid w:val="00107156"/>
    <w:rsid w:val="00107297"/>
    <w:rsid w:val="0010742D"/>
    <w:rsid w:val="00107A09"/>
    <w:rsid w:val="00107A5E"/>
    <w:rsid w:val="00107BDB"/>
    <w:rsid w:val="0011021E"/>
    <w:rsid w:val="00110CDF"/>
    <w:rsid w:val="00110F1F"/>
    <w:rsid w:val="00110F94"/>
    <w:rsid w:val="0011132E"/>
    <w:rsid w:val="001113C6"/>
    <w:rsid w:val="00111407"/>
    <w:rsid w:val="00111511"/>
    <w:rsid w:val="00111943"/>
    <w:rsid w:val="00111BBD"/>
    <w:rsid w:val="00111DAA"/>
    <w:rsid w:val="00111FAC"/>
    <w:rsid w:val="0011204F"/>
    <w:rsid w:val="001128E8"/>
    <w:rsid w:val="00112B20"/>
    <w:rsid w:val="00112BAC"/>
    <w:rsid w:val="00112CF7"/>
    <w:rsid w:val="00112E19"/>
    <w:rsid w:val="00113330"/>
    <w:rsid w:val="0011341B"/>
    <w:rsid w:val="00113473"/>
    <w:rsid w:val="0011357B"/>
    <w:rsid w:val="001136F2"/>
    <w:rsid w:val="0011379F"/>
    <w:rsid w:val="001137E3"/>
    <w:rsid w:val="00113931"/>
    <w:rsid w:val="00113E64"/>
    <w:rsid w:val="00113ECE"/>
    <w:rsid w:val="00113F08"/>
    <w:rsid w:val="001141E2"/>
    <w:rsid w:val="00114323"/>
    <w:rsid w:val="001144E7"/>
    <w:rsid w:val="00114610"/>
    <w:rsid w:val="001146DC"/>
    <w:rsid w:val="001146E0"/>
    <w:rsid w:val="001146EE"/>
    <w:rsid w:val="0011486A"/>
    <w:rsid w:val="001149E7"/>
    <w:rsid w:val="0011546E"/>
    <w:rsid w:val="001154FC"/>
    <w:rsid w:val="001155E7"/>
    <w:rsid w:val="00115FDA"/>
    <w:rsid w:val="00115FF4"/>
    <w:rsid w:val="001161FF"/>
    <w:rsid w:val="0011630C"/>
    <w:rsid w:val="00116937"/>
    <w:rsid w:val="00116949"/>
    <w:rsid w:val="00116BF6"/>
    <w:rsid w:val="00116C45"/>
    <w:rsid w:val="00116CE3"/>
    <w:rsid w:val="00116D00"/>
    <w:rsid w:val="00116E68"/>
    <w:rsid w:val="00116E8C"/>
    <w:rsid w:val="0011707C"/>
    <w:rsid w:val="00117127"/>
    <w:rsid w:val="0011717A"/>
    <w:rsid w:val="0011751C"/>
    <w:rsid w:val="00117AC0"/>
    <w:rsid w:val="00117D5F"/>
    <w:rsid w:val="00117E83"/>
    <w:rsid w:val="00117F3C"/>
    <w:rsid w:val="001201E5"/>
    <w:rsid w:val="001202B4"/>
    <w:rsid w:val="001209BD"/>
    <w:rsid w:val="00120AE5"/>
    <w:rsid w:val="00120BD6"/>
    <w:rsid w:val="00120DF3"/>
    <w:rsid w:val="00120F2C"/>
    <w:rsid w:val="00120FC7"/>
    <w:rsid w:val="0012114D"/>
    <w:rsid w:val="00121722"/>
    <w:rsid w:val="001218B7"/>
    <w:rsid w:val="0012194E"/>
    <w:rsid w:val="00121BA3"/>
    <w:rsid w:val="00121CD7"/>
    <w:rsid w:val="00121D12"/>
    <w:rsid w:val="00122118"/>
    <w:rsid w:val="001223D3"/>
    <w:rsid w:val="001224E1"/>
    <w:rsid w:val="0012278A"/>
    <w:rsid w:val="00122863"/>
    <w:rsid w:val="00122A93"/>
    <w:rsid w:val="00122AAE"/>
    <w:rsid w:val="00122BAF"/>
    <w:rsid w:val="00122C5C"/>
    <w:rsid w:val="00122F93"/>
    <w:rsid w:val="00122FF9"/>
    <w:rsid w:val="00123114"/>
    <w:rsid w:val="001231FE"/>
    <w:rsid w:val="001232D1"/>
    <w:rsid w:val="00123465"/>
    <w:rsid w:val="001237E0"/>
    <w:rsid w:val="001238C7"/>
    <w:rsid w:val="00123B43"/>
    <w:rsid w:val="00123BF5"/>
    <w:rsid w:val="00123CED"/>
    <w:rsid w:val="00123DDB"/>
    <w:rsid w:val="00124233"/>
    <w:rsid w:val="00124300"/>
    <w:rsid w:val="00124315"/>
    <w:rsid w:val="0012449C"/>
    <w:rsid w:val="001244FB"/>
    <w:rsid w:val="00124B19"/>
    <w:rsid w:val="001250E5"/>
    <w:rsid w:val="00125188"/>
    <w:rsid w:val="00125230"/>
    <w:rsid w:val="001253CE"/>
    <w:rsid w:val="001254FB"/>
    <w:rsid w:val="001257A5"/>
    <w:rsid w:val="00125924"/>
    <w:rsid w:val="00125B02"/>
    <w:rsid w:val="00125D58"/>
    <w:rsid w:val="00126021"/>
    <w:rsid w:val="0012615C"/>
    <w:rsid w:val="001261B7"/>
    <w:rsid w:val="001269DE"/>
    <w:rsid w:val="001269FC"/>
    <w:rsid w:val="00126B5A"/>
    <w:rsid w:val="00126BF7"/>
    <w:rsid w:val="001271B0"/>
    <w:rsid w:val="00127250"/>
    <w:rsid w:val="00127319"/>
    <w:rsid w:val="0012763B"/>
    <w:rsid w:val="0012766B"/>
    <w:rsid w:val="0012768B"/>
    <w:rsid w:val="00127801"/>
    <w:rsid w:val="00127A1F"/>
    <w:rsid w:val="00127ADF"/>
    <w:rsid w:val="0013012B"/>
    <w:rsid w:val="00130CD8"/>
    <w:rsid w:val="00130E7C"/>
    <w:rsid w:val="00130F88"/>
    <w:rsid w:val="00131046"/>
    <w:rsid w:val="001312E0"/>
    <w:rsid w:val="0013146B"/>
    <w:rsid w:val="00131900"/>
    <w:rsid w:val="00131E43"/>
    <w:rsid w:val="00131F48"/>
    <w:rsid w:val="00131FD1"/>
    <w:rsid w:val="0013248B"/>
    <w:rsid w:val="00132496"/>
    <w:rsid w:val="0013277D"/>
    <w:rsid w:val="001327C5"/>
    <w:rsid w:val="00132867"/>
    <w:rsid w:val="00132ACA"/>
    <w:rsid w:val="00132AE0"/>
    <w:rsid w:val="00132DAF"/>
    <w:rsid w:val="00132FE1"/>
    <w:rsid w:val="0013313B"/>
    <w:rsid w:val="00133698"/>
    <w:rsid w:val="0013384E"/>
    <w:rsid w:val="00133C7C"/>
    <w:rsid w:val="00133E79"/>
    <w:rsid w:val="00134300"/>
    <w:rsid w:val="00134472"/>
    <w:rsid w:val="001347C9"/>
    <w:rsid w:val="00134875"/>
    <w:rsid w:val="0013492F"/>
    <w:rsid w:val="00134DD3"/>
    <w:rsid w:val="001352C2"/>
    <w:rsid w:val="001354CF"/>
    <w:rsid w:val="00135641"/>
    <w:rsid w:val="001357F9"/>
    <w:rsid w:val="00135D39"/>
    <w:rsid w:val="00135E08"/>
    <w:rsid w:val="00135E2C"/>
    <w:rsid w:val="00135E45"/>
    <w:rsid w:val="00135F76"/>
    <w:rsid w:val="0013609D"/>
    <w:rsid w:val="00136281"/>
    <w:rsid w:val="001364AF"/>
    <w:rsid w:val="001366AA"/>
    <w:rsid w:val="0013680A"/>
    <w:rsid w:val="00136978"/>
    <w:rsid w:val="00136EA1"/>
    <w:rsid w:val="00136FA8"/>
    <w:rsid w:val="00137305"/>
    <w:rsid w:val="001377BD"/>
    <w:rsid w:val="00140010"/>
    <w:rsid w:val="0014023E"/>
    <w:rsid w:val="0014039B"/>
    <w:rsid w:val="001403B0"/>
    <w:rsid w:val="001406D4"/>
    <w:rsid w:val="001406D9"/>
    <w:rsid w:val="00140DBB"/>
    <w:rsid w:val="001410E6"/>
    <w:rsid w:val="001411DB"/>
    <w:rsid w:val="00141330"/>
    <w:rsid w:val="001413BE"/>
    <w:rsid w:val="0014194F"/>
    <w:rsid w:val="001422DC"/>
    <w:rsid w:val="001423E0"/>
    <w:rsid w:val="0014259D"/>
    <w:rsid w:val="0014260F"/>
    <w:rsid w:val="0014261F"/>
    <w:rsid w:val="001427E1"/>
    <w:rsid w:val="00142834"/>
    <w:rsid w:val="001429D9"/>
    <w:rsid w:val="00142AC6"/>
    <w:rsid w:val="00142B2C"/>
    <w:rsid w:val="00142B51"/>
    <w:rsid w:val="00142BA2"/>
    <w:rsid w:val="00142C92"/>
    <w:rsid w:val="00142E92"/>
    <w:rsid w:val="0014301A"/>
    <w:rsid w:val="0014302F"/>
    <w:rsid w:val="00143107"/>
    <w:rsid w:val="0014331A"/>
    <w:rsid w:val="001433CB"/>
    <w:rsid w:val="00144037"/>
    <w:rsid w:val="0014446A"/>
    <w:rsid w:val="00144617"/>
    <w:rsid w:val="001446A1"/>
    <w:rsid w:val="001446C1"/>
    <w:rsid w:val="001446F8"/>
    <w:rsid w:val="00144839"/>
    <w:rsid w:val="00144921"/>
    <w:rsid w:val="00144935"/>
    <w:rsid w:val="00144A15"/>
    <w:rsid w:val="0014504B"/>
    <w:rsid w:val="001450C2"/>
    <w:rsid w:val="00145343"/>
    <w:rsid w:val="001456AF"/>
    <w:rsid w:val="001458DE"/>
    <w:rsid w:val="00146056"/>
    <w:rsid w:val="00146125"/>
    <w:rsid w:val="001462E2"/>
    <w:rsid w:val="001466C1"/>
    <w:rsid w:val="00146700"/>
    <w:rsid w:val="001468AD"/>
    <w:rsid w:val="00146A0B"/>
    <w:rsid w:val="00146B0A"/>
    <w:rsid w:val="00146F4D"/>
    <w:rsid w:val="001470E4"/>
    <w:rsid w:val="0014728A"/>
    <w:rsid w:val="001477BC"/>
    <w:rsid w:val="00147809"/>
    <w:rsid w:val="001478AC"/>
    <w:rsid w:val="00147C56"/>
    <w:rsid w:val="00147CEB"/>
    <w:rsid w:val="00147D0F"/>
    <w:rsid w:val="00147D81"/>
    <w:rsid w:val="00147E8D"/>
    <w:rsid w:val="001501B7"/>
    <w:rsid w:val="0015038C"/>
    <w:rsid w:val="001503C5"/>
    <w:rsid w:val="0015041D"/>
    <w:rsid w:val="0015042C"/>
    <w:rsid w:val="00150492"/>
    <w:rsid w:val="00150A43"/>
    <w:rsid w:val="00150C4C"/>
    <w:rsid w:val="0015112E"/>
    <w:rsid w:val="00151158"/>
    <w:rsid w:val="001511A2"/>
    <w:rsid w:val="001511C9"/>
    <w:rsid w:val="00151353"/>
    <w:rsid w:val="00151535"/>
    <w:rsid w:val="001515C5"/>
    <w:rsid w:val="00151948"/>
    <w:rsid w:val="00151C88"/>
    <w:rsid w:val="00152125"/>
    <w:rsid w:val="001521F7"/>
    <w:rsid w:val="001524B6"/>
    <w:rsid w:val="00152561"/>
    <w:rsid w:val="0015271C"/>
    <w:rsid w:val="0015281C"/>
    <w:rsid w:val="00152A97"/>
    <w:rsid w:val="00152F70"/>
    <w:rsid w:val="001532E8"/>
    <w:rsid w:val="00153532"/>
    <w:rsid w:val="00153573"/>
    <w:rsid w:val="00153A28"/>
    <w:rsid w:val="00153F7A"/>
    <w:rsid w:val="001541FC"/>
    <w:rsid w:val="001542E9"/>
    <w:rsid w:val="0015446A"/>
    <w:rsid w:val="001544B8"/>
    <w:rsid w:val="00154650"/>
    <w:rsid w:val="0015496B"/>
    <w:rsid w:val="001550FC"/>
    <w:rsid w:val="001551C9"/>
    <w:rsid w:val="0015527A"/>
    <w:rsid w:val="00155377"/>
    <w:rsid w:val="00155478"/>
    <w:rsid w:val="001555C3"/>
    <w:rsid w:val="001556A2"/>
    <w:rsid w:val="00155A19"/>
    <w:rsid w:val="00155FDA"/>
    <w:rsid w:val="001568CE"/>
    <w:rsid w:val="00156EE3"/>
    <w:rsid w:val="00156FD5"/>
    <w:rsid w:val="0015720C"/>
    <w:rsid w:val="00157304"/>
    <w:rsid w:val="00157653"/>
    <w:rsid w:val="00157C1B"/>
    <w:rsid w:val="001603D6"/>
    <w:rsid w:val="001604A5"/>
    <w:rsid w:val="001604FE"/>
    <w:rsid w:val="001607AF"/>
    <w:rsid w:val="001607B7"/>
    <w:rsid w:val="001607D4"/>
    <w:rsid w:val="001608DF"/>
    <w:rsid w:val="001609B7"/>
    <w:rsid w:val="0016110F"/>
    <w:rsid w:val="001614A9"/>
    <w:rsid w:val="001616CB"/>
    <w:rsid w:val="00161CFB"/>
    <w:rsid w:val="00162104"/>
    <w:rsid w:val="00162239"/>
    <w:rsid w:val="0016234D"/>
    <w:rsid w:val="0016248F"/>
    <w:rsid w:val="00162709"/>
    <w:rsid w:val="00162753"/>
    <w:rsid w:val="00162923"/>
    <w:rsid w:val="001629B0"/>
    <w:rsid w:val="00162D01"/>
    <w:rsid w:val="00163047"/>
    <w:rsid w:val="0016306F"/>
    <w:rsid w:val="001630C1"/>
    <w:rsid w:val="001630F6"/>
    <w:rsid w:val="00163151"/>
    <w:rsid w:val="00163169"/>
    <w:rsid w:val="001631BC"/>
    <w:rsid w:val="00163325"/>
    <w:rsid w:val="001634D0"/>
    <w:rsid w:val="0016356C"/>
    <w:rsid w:val="00163A10"/>
    <w:rsid w:val="00163BAF"/>
    <w:rsid w:val="00163C40"/>
    <w:rsid w:val="00163C53"/>
    <w:rsid w:val="001642AC"/>
    <w:rsid w:val="00164ADB"/>
    <w:rsid w:val="00164C17"/>
    <w:rsid w:val="00164D7F"/>
    <w:rsid w:val="00164FC9"/>
    <w:rsid w:val="001653CE"/>
    <w:rsid w:val="001653E7"/>
    <w:rsid w:val="00165403"/>
    <w:rsid w:val="001654DC"/>
    <w:rsid w:val="0016572E"/>
    <w:rsid w:val="0016578A"/>
    <w:rsid w:val="001657BC"/>
    <w:rsid w:val="0016586A"/>
    <w:rsid w:val="00165A43"/>
    <w:rsid w:val="00165A4A"/>
    <w:rsid w:val="00165B69"/>
    <w:rsid w:val="00165F17"/>
    <w:rsid w:val="0016609E"/>
    <w:rsid w:val="00166403"/>
    <w:rsid w:val="0016674B"/>
    <w:rsid w:val="00166CC7"/>
    <w:rsid w:val="00166DF1"/>
    <w:rsid w:val="00166FBA"/>
    <w:rsid w:val="001673E3"/>
    <w:rsid w:val="0016748D"/>
    <w:rsid w:val="0016766A"/>
    <w:rsid w:val="0016770F"/>
    <w:rsid w:val="00167759"/>
    <w:rsid w:val="00167A8A"/>
    <w:rsid w:val="00167AC9"/>
    <w:rsid w:val="00167AFD"/>
    <w:rsid w:val="00170715"/>
    <w:rsid w:val="00170AA3"/>
    <w:rsid w:val="00170B6E"/>
    <w:rsid w:val="00170E06"/>
    <w:rsid w:val="00170E11"/>
    <w:rsid w:val="00170E5B"/>
    <w:rsid w:val="0017137D"/>
    <w:rsid w:val="001713A7"/>
    <w:rsid w:val="001714B0"/>
    <w:rsid w:val="00171631"/>
    <w:rsid w:val="00171726"/>
    <w:rsid w:val="00171809"/>
    <w:rsid w:val="00171B1D"/>
    <w:rsid w:val="00172211"/>
    <w:rsid w:val="001722AB"/>
    <w:rsid w:val="0017289B"/>
    <w:rsid w:val="001729EE"/>
    <w:rsid w:val="00172A6A"/>
    <w:rsid w:val="00172E49"/>
    <w:rsid w:val="001730F4"/>
    <w:rsid w:val="00173123"/>
    <w:rsid w:val="001731F0"/>
    <w:rsid w:val="001734AC"/>
    <w:rsid w:val="001737EA"/>
    <w:rsid w:val="001737FD"/>
    <w:rsid w:val="00173910"/>
    <w:rsid w:val="00173C58"/>
    <w:rsid w:val="00174568"/>
    <w:rsid w:val="001745D1"/>
    <w:rsid w:val="00174650"/>
    <w:rsid w:val="00174BFE"/>
    <w:rsid w:val="00174C47"/>
    <w:rsid w:val="00174E7B"/>
    <w:rsid w:val="001753AE"/>
    <w:rsid w:val="00175629"/>
    <w:rsid w:val="00175959"/>
    <w:rsid w:val="0017598F"/>
    <w:rsid w:val="00175E37"/>
    <w:rsid w:val="0017604A"/>
    <w:rsid w:val="00176370"/>
    <w:rsid w:val="001763CE"/>
    <w:rsid w:val="00176452"/>
    <w:rsid w:val="001764B8"/>
    <w:rsid w:val="001765DC"/>
    <w:rsid w:val="00176BA7"/>
    <w:rsid w:val="00176BCF"/>
    <w:rsid w:val="00177092"/>
    <w:rsid w:val="001772F3"/>
    <w:rsid w:val="00177348"/>
    <w:rsid w:val="001775C5"/>
    <w:rsid w:val="00177755"/>
    <w:rsid w:val="001778AB"/>
    <w:rsid w:val="00177927"/>
    <w:rsid w:val="00177990"/>
    <w:rsid w:val="00177DC4"/>
    <w:rsid w:val="00177E66"/>
    <w:rsid w:val="0018003D"/>
    <w:rsid w:val="00180561"/>
    <w:rsid w:val="0018091E"/>
    <w:rsid w:val="00180B34"/>
    <w:rsid w:val="00180CB0"/>
    <w:rsid w:val="00180E34"/>
    <w:rsid w:val="00181071"/>
    <w:rsid w:val="001813EF"/>
    <w:rsid w:val="0018146F"/>
    <w:rsid w:val="0018163B"/>
    <w:rsid w:val="00181693"/>
    <w:rsid w:val="001816A2"/>
    <w:rsid w:val="001826BA"/>
    <w:rsid w:val="00182702"/>
    <w:rsid w:val="00182893"/>
    <w:rsid w:val="00182A8C"/>
    <w:rsid w:val="0018324E"/>
    <w:rsid w:val="00183328"/>
    <w:rsid w:val="0018341E"/>
    <w:rsid w:val="00183470"/>
    <w:rsid w:val="001834FB"/>
    <w:rsid w:val="00183610"/>
    <w:rsid w:val="00183724"/>
    <w:rsid w:val="001841F3"/>
    <w:rsid w:val="001847AC"/>
    <w:rsid w:val="00184C65"/>
    <w:rsid w:val="00184DB5"/>
    <w:rsid w:val="00184FFE"/>
    <w:rsid w:val="00185111"/>
    <w:rsid w:val="00185204"/>
    <w:rsid w:val="00185211"/>
    <w:rsid w:val="001855E0"/>
    <w:rsid w:val="00185665"/>
    <w:rsid w:val="00185837"/>
    <w:rsid w:val="00185A29"/>
    <w:rsid w:val="00185EE4"/>
    <w:rsid w:val="0018621B"/>
    <w:rsid w:val="0018637D"/>
    <w:rsid w:val="001863B9"/>
    <w:rsid w:val="00186494"/>
    <w:rsid w:val="00186C1C"/>
    <w:rsid w:val="00186F50"/>
    <w:rsid w:val="00187037"/>
    <w:rsid w:val="001875E3"/>
    <w:rsid w:val="001877E1"/>
    <w:rsid w:val="001879C7"/>
    <w:rsid w:val="001901A7"/>
    <w:rsid w:val="001904DE"/>
    <w:rsid w:val="001905FB"/>
    <w:rsid w:val="00190732"/>
    <w:rsid w:val="00190752"/>
    <w:rsid w:val="00190E5B"/>
    <w:rsid w:val="001916FA"/>
    <w:rsid w:val="00191AD3"/>
    <w:rsid w:val="00191B44"/>
    <w:rsid w:val="00191BB8"/>
    <w:rsid w:val="00191E87"/>
    <w:rsid w:val="00191F02"/>
    <w:rsid w:val="001920C8"/>
    <w:rsid w:val="001921AA"/>
    <w:rsid w:val="0019235F"/>
    <w:rsid w:val="0019261C"/>
    <w:rsid w:val="00192744"/>
    <w:rsid w:val="00193188"/>
    <w:rsid w:val="0019341F"/>
    <w:rsid w:val="001937E4"/>
    <w:rsid w:val="00193802"/>
    <w:rsid w:val="00193B0E"/>
    <w:rsid w:val="00193D14"/>
    <w:rsid w:val="00193F5B"/>
    <w:rsid w:val="0019425F"/>
    <w:rsid w:val="001945EF"/>
    <w:rsid w:val="0019465A"/>
    <w:rsid w:val="001946DD"/>
    <w:rsid w:val="001947BC"/>
    <w:rsid w:val="0019486D"/>
    <w:rsid w:val="001949D1"/>
    <w:rsid w:val="00194A8E"/>
    <w:rsid w:val="00194BDA"/>
    <w:rsid w:val="00194CB4"/>
    <w:rsid w:val="0019502C"/>
    <w:rsid w:val="0019567B"/>
    <w:rsid w:val="00196055"/>
    <w:rsid w:val="00196198"/>
    <w:rsid w:val="0019631C"/>
    <w:rsid w:val="001963AD"/>
    <w:rsid w:val="001964E4"/>
    <w:rsid w:val="0019679D"/>
    <w:rsid w:val="00196886"/>
    <w:rsid w:val="00196BC9"/>
    <w:rsid w:val="00196CF6"/>
    <w:rsid w:val="00196F84"/>
    <w:rsid w:val="00197347"/>
    <w:rsid w:val="001973A2"/>
    <w:rsid w:val="0019749E"/>
    <w:rsid w:val="00197684"/>
    <w:rsid w:val="0019781C"/>
    <w:rsid w:val="00197992"/>
    <w:rsid w:val="001A01AF"/>
    <w:rsid w:val="001A027C"/>
    <w:rsid w:val="001A0661"/>
    <w:rsid w:val="001A09F8"/>
    <w:rsid w:val="001A0A17"/>
    <w:rsid w:val="001A106D"/>
    <w:rsid w:val="001A1099"/>
    <w:rsid w:val="001A1127"/>
    <w:rsid w:val="001A13E2"/>
    <w:rsid w:val="001A156D"/>
    <w:rsid w:val="001A1650"/>
    <w:rsid w:val="001A16C6"/>
    <w:rsid w:val="001A19A6"/>
    <w:rsid w:val="001A1AFA"/>
    <w:rsid w:val="001A1BC2"/>
    <w:rsid w:val="001A1EA1"/>
    <w:rsid w:val="001A1FD2"/>
    <w:rsid w:val="001A1FEA"/>
    <w:rsid w:val="001A23B8"/>
    <w:rsid w:val="001A2404"/>
    <w:rsid w:val="001A2496"/>
    <w:rsid w:val="001A2835"/>
    <w:rsid w:val="001A28D4"/>
    <w:rsid w:val="001A2A2B"/>
    <w:rsid w:val="001A2AA9"/>
    <w:rsid w:val="001A2BB8"/>
    <w:rsid w:val="001A3067"/>
    <w:rsid w:val="001A30DD"/>
    <w:rsid w:val="001A3623"/>
    <w:rsid w:val="001A379B"/>
    <w:rsid w:val="001A37C3"/>
    <w:rsid w:val="001A39A7"/>
    <w:rsid w:val="001A3BBA"/>
    <w:rsid w:val="001A3BC5"/>
    <w:rsid w:val="001A3BCC"/>
    <w:rsid w:val="001A3C92"/>
    <w:rsid w:val="001A41E6"/>
    <w:rsid w:val="001A42C8"/>
    <w:rsid w:val="001A441E"/>
    <w:rsid w:val="001A48AD"/>
    <w:rsid w:val="001A4971"/>
    <w:rsid w:val="001A4C70"/>
    <w:rsid w:val="001A4C77"/>
    <w:rsid w:val="001A4F36"/>
    <w:rsid w:val="001A5341"/>
    <w:rsid w:val="001A538B"/>
    <w:rsid w:val="001A54BC"/>
    <w:rsid w:val="001A5811"/>
    <w:rsid w:val="001A5AD5"/>
    <w:rsid w:val="001A5E37"/>
    <w:rsid w:val="001A627D"/>
    <w:rsid w:val="001A6511"/>
    <w:rsid w:val="001A6E36"/>
    <w:rsid w:val="001A7006"/>
    <w:rsid w:val="001A7344"/>
    <w:rsid w:val="001A7356"/>
    <w:rsid w:val="001A7720"/>
    <w:rsid w:val="001A7A9E"/>
    <w:rsid w:val="001B00A7"/>
    <w:rsid w:val="001B06A4"/>
    <w:rsid w:val="001B082C"/>
    <w:rsid w:val="001B0FDF"/>
    <w:rsid w:val="001B1158"/>
    <w:rsid w:val="001B13BC"/>
    <w:rsid w:val="001B142D"/>
    <w:rsid w:val="001B179A"/>
    <w:rsid w:val="001B19EC"/>
    <w:rsid w:val="001B1A57"/>
    <w:rsid w:val="001B1B33"/>
    <w:rsid w:val="001B1F73"/>
    <w:rsid w:val="001B21A6"/>
    <w:rsid w:val="001B2436"/>
    <w:rsid w:val="001B2768"/>
    <w:rsid w:val="001B29AA"/>
    <w:rsid w:val="001B2BEF"/>
    <w:rsid w:val="001B2C8E"/>
    <w:rsid w:val="001B2D42"/>
    <w:rsid w:val="001B2DBA"/>
    <w:rsid w:val="001B2F48"/>
    <w:rsid w:val="001B326B"/>
    <w:rsid w:val="001B363B"/>
    <w:rsid w:val="001B38E9"/>
    <w:rsid w:val="001B3CFC"/>
    <w:rsid w:val="001B4027"/>
    <w:rsid w:val="001B42C6"/>
    <w:rsid w:val="001B447F"/>
    <w:rsid w:val="001B451E"/>
    <w:rsid w:val="001B457A"/>
    <w:rsid w:val="001B4763"/>
    <w:rsid w:val="001B4C3D"/>
    <w:rsid w:val="001B4E67"/>
    <w:rsid w:val="001B50FD"/>
    <w:rsid w:val="001B54D8"/>
    <w:rsid w:val="001B570C"/>
    <w:rsid w:val="001B5E0F"/>
    <w:rsid w:val="001B5F23"/>
    <w:rsid w:val="001B66F2"/>
    <w:rsid w:val="001B67C3"/>
    <w:rsid w:val="001B6827"/>
    <w:rsid w:val="001B6A72"/>
    <w:rsid w:val="001B6AA8"/>
    <w:rsid w:val="001B7684"/>
    <w:rsid w:val="001B78DC"/>
    <w:rsid w:val="001B7A94"/>
    <w:rsid w:val="001B7AC7"/>
    <w:rsid w:val="001B7C4F"/>
    <w:rsid w:val="001B7D21"/>
    <w:rsid w:val="001B7D97"/>
    <w:rsid w:val="001B7DB4"/>
    <w:rsid w:val="001C0389"/>
    <w:rsid w:val="001C06AC"/>
    <w:rsid w:val="001C0788"/>
    <w:rsid w:val="001C0C81"/>
    <w:rsid w:val="001C11FC"/>
    <w:rsid w:val="001C1366"/>
    <w:rsid w:val="001C153E"/>
    <w:rsid w:val="001C1564"/>
    <w:rsid w:val="001C198D"/>
    <w:rsid w:val="001C19FC"/>
    <w:rsid w:val="001C1A6B"/>
    <w:rsid w:val="001C1B8D"/>
    <w:rsid w:val="001C1DDB"/>
    <w:rsid w:val="001C1EC7"/>
    <w:rsid w:val="001C2470"/>
    <w:rsid w:val="001C26F5"/>
    <w:rsid w:val="001C2881"/>
    <w:rsid w:val="001C3025"/>
    <w:rsid w:val="001C3151"/>
    <w:rsid w:val="001C3245"/>
    <w:rsid w:val="001C34F5"/>
    <w:rsid w:val="001C376E"/>
    <w:rsid w:val="001C3A7C"/>
    <w:rsid w:val="001C3CD9"/>
    <w:rsid w:val="001C3DC9"/>
    <w:rsid w:val="001C405C"/>
    <w:rsid w:val="001C425E"/>
    <w:rsid w:val="001C44B0"/>
    <w:rsid w:val="001C4735"/>
    <w:rsid w:val="001C4910"/>
    <w:rsid w:val="001C4BD8"/>
    <w:rsid w:val="001C4D6D"/>
    <w:rsid w:val="001C4F64"/>
    <w:rsid w:val="001C4F79"/>
    <w:rsid w:val="001C52C8"/>
    <w:rsid w:val="001C56C1"/>
    <w:rsid w:val="001C5E35"/>
    <w:rsid w:val="001C627E"/>
    <w:rsid w:val="001C6499"/>
    <w:rsid w:val="001C6A6E"/>
    <w:rsid w:val="001C6AFD"/>
    <w:rsid w:val="001C6B1E"/>
    <w:rsid w:val="001C7102"/>
    <w:rsid w:val="001C7144"/>
    <w:rsid w:val="001C71E1"/>
    <w:rsid w:val="001C72A5"/>
    <w:rsid w:val="001C75AD"/>
    <w:rsid w:val="001C761D"/>
    <w:rsid w:val="001C778A"/>
    <w:rsid w:val="001C7845"/>
    <w:rsid w:val="001C7C98"/>
    <w:rsid w:val="001C7DDA"/>
    <w:rsid w:val="001C7E18"/>
    <w:rsid w:val="001C7ECD"/>
    <w:rsid w:val="001C7F17"/>
    <w:rsid w:val="001D0103"/>
    <w:rsid w:val="001D03B3"/>
    <w:rsid w:val="001D09E6"/>
    <w:rsid w:val="001D0B84"/>
    <w:rsid w:val="001D0D98"/>
    <w:rsid w:val="001D0F5B"/>
    <w:rsid w:val="001D1025"/>
    <w:rsid w:val="001D131A"/>
    <w:rsid w:val="001D1537"/>
    <w:rsid w:val="001D17A2"/>
    <w:rsid w:val="001D1ADA"/>
    <w:rsid w:val="001D1AE9"/>
    <w:rsid w:val="001D1BD1"/>
    <w:rsid w:val="001D1D7C"/>
    <w:rsid w:val="001D1FD7"/>
    <w:rsid w:val="001D20AB"/>
    <w:rsid w:val="001D211E"/>
    <w:rsid w:val="001D2541"/>
    <w:rsid w:val="001D2E2A"/>
    <w:rsid w:val="001D2ED1"/>
    <w:rsid w:val="001D3077"/>
    <w:rsid w:val="001D3124"/>
    <w:rsid w:val="001D3298"/>
    <w:rsid w:val="001D34D3"/>
    <w:rsid w:val="001D35DA"/>
    <w:rsid w:val="001D3B7E"/>
    <w:rsid w:val="001D3EB0"/>
    <w:rsid w:val="001D3F47"/>
    <w:rsid w:val="001D417E"/>
    <w:rsid w:val="001D48C9"/>
    <w:rsid w:val="001D4BC4"/>
    <w:rsid w:val="001D4D7B"/>
    <w:rsid w:val="001D4F74"/>
    <w:rsid w:val="001D589E"/>
    <w:rsid w:val="001D5CBF"/>
    <w:rsid w:val="001D5D5C"/>
    <w:rsid w:val="001D5EF3"/>
    <w:rsid w:val="001D607D"/>
    <w:rsid w:val="001D650A"/>
    <w:rsid w:val="001D654E"/>
    <w:rsid w:val="001D6626"/>
    <w:rsid w:val="001D6B62"/>
    <w:rsid w:val="001D6CC7"/>
    <w:rsid w:val="001D6D69"/>
    <w:rsid w:val="001D6E7A"/>
    <w:rsid w:val="001D6F7A"/>
    <w:rsid w:val="001D7394"/>
    <w:rsid w:val="001D73F2"/>
    <w:rsid w:val="001D76D1"/>
    <w:rsid w:val="001D7817"/>
    <w:rsid w:val="001D782C"/>
    <w:rsid w:val="001D7ACE"/>
    <w:rsid w:val="001D7B56"/>
    <w:rsid w:val="001D7CC5"/>
    <w:rsid w:val="001E026A"/>
    <w:rsid w:val="001E0635"/>
    <w:rsid w:val="001E077E"/>
    <w:rsid w:val="001E08C1"/>
    <w:rsid w:val="001E0978"/>
    <w:rsid w:val="001E0AF0"/>
    <w:rsid w:val="001E0E3F"/>
    <w:rsid w:val="001E0F5C"/>
    <w:rsid w:val="001E11BE"/>
    <w:rsid w:val="001E1301"/>
    <w:rsid w:val="001E1993"/>
    <w:rsid w:val="001E1BCF"/>
    <w:rsid w:val="001E1DEB"/>
    <w:rsid w:val="001E2196"/>
    <w:rsid w:val="001E2CBC"/>
    <w:rsid w:val="001E2EF2"/>
    <w:rsid w:val="001E2F1F"/>
    <w:rsid w:val="001E3482"/>
    <w:rsid w:val="001E392C"/>
    <w:rsid w:val="001E3ACF"/>
    <w:rsid w:val="001E3DA3"/>
    <w:rsid w:val="001E3E4E"/>
    <w:rsid w:val="001E41AE"/>
    <w:rsid w:val="001E441D"/>
    <w:rsid w:val="001E4488"/>
    <w:rsid w:val="001E46B6"/>
    <w:rsid w:val="001E49A6"/>
    <w:rsid w:val="001E49BA"/>
    <w:rsid w:val="001E4AE3"/>
    <w:rsid w:val="001E4AEB"/>
    <w:rsid w:val="001E4DFF"/>
    <w:rsid w:val="001E4E4C"/>
    <w:rsid w:val="001E4F48"/>
    <w:rsid w:val="001E5321"/>
    <w:rsid w:val="001E56DA"/>
    <w:rsid w:val="001E59F5"/>
    <w:rsid w:val="001E5E22"/>
    <w:rsid w:val="001E5F81"/>
    <w:rsid w:val="001E5F8E"/>
    <w:rsid w:val="001E631A"/>
    <w:rsid w:val="001E654F"/>
    <w:rsid w:val="001E65F4"/>
    <w:rsid w:val="001E6E91"/>
    <w:rsid w:val="001E7014"/>
    <w:rsid w:val="001E73DB"/>
    <w:rsid w:val="001E7422"/>
    <w:rsid w:val="001E750A"/>
    <w:rsid w:val="001E75E9"/>
    <w:rsid w:val="001E7941"/>
    <w:rsid w:val="001E7BBC"/>
    <w:rsid w:val="001E7CE3"/>
    <w:rsid w:val="001E7D5E"/>
    <w:rsid w:val="001E7DFF"/>
    <w:rsid w:val="001E7E41"/>
    <w:rsid w:val="001F0178"/>
    <w:rsid w:val="001F02A3"/>
    <w:rsid w:val="001F03DD"/>
    <w:rsid w:val="001F057E"/>
    <w:rsid w:val="001F070C"/>
    <w:rsid w:val="001F0928"/>
    <w:rsid w:val="001F0D13"/>
    <w:rsid w:val="001F0E3B"/>
    <w:rsid w:val="001F1111"/>
    <w:rsid w:val="001F11EA"/>
    <w:rsid w:val="001F1321"/>
    <w:rsid w:val="001F139C"/>
    <w:rsid w:val="001F14AD"/>
    <w:rsid w:val="001F1636"/>
    <w:rsid w:val="001F174C"/>
    <w:rsid w:val="001F1CEA"/>
    <w:rsid w:val="001F1D78"/>
    <w:rsid w:val="001F2149"/>
    <w:rsid w:val="001F23CC"/>
    <w:rsid w:val="001F251F"/>
    <w:rsid w:val="001F2542"/>
    <w:rsid w:val="001F2560"/>
    <w:rsid w:val="001F25B5"/>
    <w:rsid w:val="001F29B7"/>
    <w:rsid w:val="001F2A87"/>
    <w:rsid w:val="001F2AB2"/>
    <w:rsid w:val="001F2ACF"/>
    <w:rsid w:val="001F2D6B"/>
    <w:rsid w:val="001F30D4"/>
    <w:rsid w:val="001F320F"/>
    <w:rsid w:val="001F3476"/>
    <w:rsid w:val="001F3683"/>
    <w:rsid w:val="001F3815"/>
    <w:rsid w:val="001F39D0"/>
    <w:rsid w:val="001F3B15"/>
    <w:rsid w:val="001F3B23"/>
    <w:rsid w:val="001F3CD1"/>
    <w:rsid w:val="001F3E48"/>
    <w:rsid w:val="001F3FBF"/>
    <w:rsid w:val="001F4144"/>
    <w:rsid w:val="001F4575"/>
    <w:rsid w:val="001F47E8"/>
    <w:rsid w:val="001F4A5D"/>
    <w:rsid w:val="001F4D51"/>
    <w:rsid w:val="001F4E9A"/>
    <w:rsid w:val="001F4EC3"/>
    <w:rsid w:val="001F51F0"/>
    <w:rsid w:val="001F5234"/>
    <w:rsid w:val="001F555C"/>
    <w:rsid w:val="001F594C"/>
    <w:rsid w:val="001F59A7"/>
    <w:rsid w:val="001F5F46"/>
    <w:rsid w:val="001F606C"/>
    <w:rsid w:val="001F627A"/>
    <w:rsid w:val="001F64B3"/>
    <w:rsid w:val="001F655D"/>
    <w:rsid w:val="001F666C"/>
    <w:rsid w:val="001F6817"/>
    <w:rsid w:val="001F6A23"/>
    <w:rsid w:val="001F6C80"/>
    <w:rsid w:val="001F6EEE"/>
    <w:rsid w:val="001F7025"/>
    <w:rsid w:val="001F7094"/>
    <w:rsid w:val="001F72E1"/>
    <w:rsid w:val="001F73DA"/>
    <w:rsid w:val="001F7A17"/>
    <w:rsid w:val="001F7C58"/>
    <w:rsid w:val="001F7C88"/>
    <w:rsid w:val="00200238"/>
    <w:rsid w:val="00200911"/>
    <w:rsid w:val="00200A40"/>
    <w:rsid w:val="00200DED"/>
    <w:rsid w:val="00200F35"/>
    <w:rsid w:val="00201518"/>
    <w:rsid w:val="002017B9"/>
    <w:rsid w:val="00201907"/>
    <w:rsid w:val="00201C1C"/>
    <w:rsid w:val="00201C39"/>
    <w:rsid w:val="00201C8F"/>
    <w:rsid w:val="00201D01"/>
    <w:rsid w:val="00201E0C"/>
    <w:rsid w:val="002021DB"/>
    <w:rsid w:val="002022F9"/>
    <w:rsid w:val="002025C8"/>
    <w:rsid w:val="002026BC"/>
    <w:rsid w:val="00203431"/>
    <w:rsid w:val="0020344B"/>
    <w:rsid w:val="0020347E"/>
    <w:rsid w:val="00203507"/>
    <w:rsid w:val="0020361E"/>
    <w:rsid w:val="00203701"/>
    <w:rsid w:val="00203840"/>
    <w:rsid w:val="00203D44"/>
    <w:rsid w:val="00203E45"/>
    <w:rsid w:val="00203F9C"/>
    <w:rsid w:val="002040CB"/>
    <w:rsid w:val="00204153"/>
    <w:rsid w:val="0020464E"/>
    <w:rsid w:val="00204700"/>
    <w:rsid w:val="0020478F"/>
    <w:rsid w:val="002047CB"/>
    <w:rsid w:val="00204A33"/>
    <w:rsid w:val="00204BA8"/>
    <w:rsid w:val="00204F55"/>
    <w:rsid w:val="00204F5E"/>
    <w:rsid w:val="002053B4"/>
    <w:rsid w:val="002053B7"/>
    <w:rsid w:val="00205A74"/>
    <w:rsid w:val="00205C14"/>
    <w:rsid w:val="00205D4F"/>
    <w:rsid w:val="002060B1"/>
    <w:rsid w:val="002060FA"/>
    <w:rsid w:val="002067E2"/>
    <w:rsid w:val="00206807"/>
    <w:rsid w:val="00206ACB"/>
    <w:rsid w:val="00206B61"/>
    <w:rsid w:val="00206DD1"/>
    <w:rsid w:val="00206EC2"/>
    <w:rsid w:val="00206EFE"/>
    <w:rsid w:val="00206FCB"/>
    <w:rsid w:val="002074BE"/>
    <w:rsid w:val="00207633"/>
    <w:rsid w:val="0020768B"/>
    <w:rsid w:val="00207872"/>
    <w:rsid w:val="00207C47"/>
    <w:rsid w:val="00207D28"/>
    <w:rsid w:val="0021017A"/>
    <w:rsid w:val="002105C6"/>
    <w:rsid w:val="002106BA"/>
    <w:rsid w:val="002108F1"/>
    <w:rsid w:val="00210901"/>
    <w:rsid w:val="00210C70"/>
    <w:rsid w:val="00210FF9"/>
    <w:rsid w:val="002110E5"/>
    <w:rsid w:val="00211757"/>
    <w:rsid w:val="00211C13"/>
    <w:rsid w:val="002125B7"/>
    <w:rsid w:val="002125ED"/>
    <w:rsid w:val="002129D7"/>
    <w:rsid w:val="00212AE7"/>
    <w:rsid w:val="00212FD5"/>
    <w:rsid w:val="0021302D"/>
    <w:rsid w:val="0021350D"/>
    <w:rsid w:val="002137F7"/>
    <w:rsid w:val="00213846"/>
    <w:rsid w:val="002138B8"/>
    <w:rsid w:val="00213AF1"/>
    <w:rsid w:val="00213B8A"/>
    <w:rsid w:val="00213C66"/>
    <w:rsid w:val="00213CA8"/>
    <w:rsid w:val="00213D9E"/>
    <w:rsid w:val="00213F7C"/>
    <w:rsid w:val="002144B2"/>
    <w:rsid w:val="00214E6C"/>
    <w:rsid w:val="00214EAB"/>
    <w:rsid w:val="00215106"/>
    <w:rsid w:val="00215B15"/>
    <w:rsid w:val="00215BE8"/>
    <w:rsid w:val="00215E98"/>
    <w:rsid w:val="002160E7"/>
    <w:rsid w:val="00216134"/>
    <w:rsid w:val="002161C5"/>
    <w:rsid w:val="0021667F"/>
    <w:rsid w:val="0021670B"/>
    <w:rsid w:val="00216AB7"/>
    <w:rsid w:val="00216DA5"/>
    <w:rsid w:val="00216F9B"/>
    <w:rsid w:val="00217174"/>
    <w:rsid w:val="002171EA"/>
    <w:rsid w:val="0021730C"/>
    <w:rsid w:val="00220088"/>
    <w:rsid w:val="00220920"/>
    <w:rsid w:val="00220C67"/>
    <w:rsid w:val="00220CB4"/>
    <w:rsid w:val="00220F59"/>
    <w:rsid w:val="00221005"/>
    <w:rsid w:val="0022104B"/>
    <w:rsid w:val="00221230"/>
    <w:rsid w:val="00221306"/>
    <w:rsid w:val="00221899"/>
    <w:rsid w:val="0022196C"/>
    <w:rsid w:val="00221F15"/>
    <w:rsid w:val="00222070"/>
    <w:rsid w:val="00222206"/>
    <w:rsid w:val="00222387"/>
    <w:rsid w:val="002225C8"/>
    <w:rsid w:val="00222711"/>
    <w:rsid w:val="00222838"/>
    <w:rsid w:val="0022293B"/>
    <w:rsid w:val="00222C33"/>
    <w:rsid w:val="00222F40"/>
    <w:rsid w:val="002231AC"/>
    <w:rsid w:val="0022338A"/>
    <w:rsid w:val="00223653"/>
    <w:rsid w:val="002238C4"/>
    <w:rsid w:val="00223A00"/>
    <w:rsid w:val="00223D06"/>
    <w:rsid w:val="00223E2B"/>
    <w:rsid w:val="00224216"/>
    <w:rsid w:val="002243AC"/>
    <w:rsid w:val="00224621"/>
    <w:rsid w:val="00224658"/>
    <w:rsid w:val="002249B9"/>
    <w:rsid w:val="00224AF0"/>
    <w:rsid w:val="00224E8D"/>
    <w:rsid w:val="0022511F"/>
    <w:rsid w:val="002252C6"/>
    <w:rsid w:val="0022561F"/>
    <w:rsid w:val="00225A0D"/>
    <w:rsid w:val="00225C9B"/>
    <w:rsid w:val="00225DCB"/>
    <w:rsid w:val="00225FB4"/>
    <w:rsid w:val="0022608F"/>
    <w:rsid w:val="002261B6"/>
    <w:rsid w:val="0022634F"/>
    <w:rsid w:val="0022637B"/>
    <w:rsid w:val="002264CB"/>
    <w:rsid w:val="00226803"/>
    <w:rsid w:val="002268E0"/>
    <w:rsid w:val="002270B1"/>
    <w:rsid w:val="002271DB"/>
    <w:rsid w:val="002271E5"/>
    <w:rsid w:val="002273AA"/>
    <w:rsid w:val="0022750A"/>
    <w:rsid w:val="00227DBD"/>
    <w:rsid w:val="00227E97"/>
    <w:rsid w:val="00227FFA"/>
    <w:rsid w:val="002301D3"/>
    <w:rsid w:val="0023026D"/>
    <w:rsid w:val="00230424"/>
    <w:rsid w:val="0023081D"/>
    <w:rsid w:val="00230847"/>
    <w:rsid w:val="00230C51"/>
    <w:rsid w:val="00230F09"/>
    <w:rsid w:val="00230F25"/>
    <w:rsid w:val="00230F59"/>
    <w:rsid w:val="00231025"/>
    <w:rsid w:val="002310E5"/>
    <w:rsid w:val="00231740"/>
    <w:rsid w:val="002318B2"/>
    <w:rsid w:val="00231A3C"/>
    <w:rsid w:val="00231F04"/>
    <w:rsid w:val="002323E6"/>
    <w:rsid w:val="00232AA3"/>
    <w:rsid w:val="00232ABE"/>
    <w:rsid w:val="00232BCA"/>
    <w:rsid w:val="00232CA2"/>
    <w:rsid w:val="00232CC0"/>
    <w:rsid w:val="00232DFF"/>
    <w:rsid w:val="00232F9D"/>
    <w:rsid w:val="0023301C"/>
    <w:rsid w:val="002331C3"/>
    <w:rsid w:val="0023328B"/>
    <w:rsid w:val="002332F4"/>
    <w:rsid w:val="0023340D"/>
    <w:rsid w:val="0023343E"/>
    <w:rsid w:val="00233744"/>
    <w:rsid w:val="002337E4"/>
    <w:rsid w:val="00233842"/>
    <w:rsid w:val="00233915"/>
    <w:rsid w:val="002339E6"/>
    <w:rsid w:val="00233A5F"/>
    <w:rsid w:val="00233F0A"/>
    <w:rsid w:val="00234007"/>
    <w:rsid w:val="002343F3"/>
    <w:rsid w:val="002346E3"/>
    <w:rsid w:val="00234AC1"/>
    <w:rsid w:val="00234CFD"/>
    <w:rsid w:val="00234E9C"/>
    <w:rsid w:val="0023501D"/>
    <w:rsid w:val="00235219"/>
    <w:rsid w:val="002352F6"/>
    <w:rsid w:val="002356E0"/>
    <w:rsid w:val="0023580B"/>
    <w:rsid w:val="00235A44"/>
    <w:rsid w:val="00235DC9"/>
    <w:rsid w:val="002361E2"/>
    <w:rsid w:val="00236420"/>
    <w:rsid w:val="0023656B"/>
    <w:rsid w:val="002367C6"/>
    <w:rsid w:val="00236D96"/>
    <w:rsid w:val="00236E94"/>
    <w:rsid w:val="00237026"/>
    <w:rsid w:val="002374D4"/>
    <w:rsid w:val="00237562"/>
    <w:rsid w:val="002377D3"/>
    <w:rsid w:val="00237B70"/>
    <w:rsid w:val="00237BEF"/>
    <w:rsid w:val="00237E5D"/>
    <w:rsid w:val="002402AE"/>
    <w:rsid w:val="00240425"/>
    <w:rsid w:val="00240514"/>
    <w:rsid w:val="0024069A"/>
    <w:rsid w:val="00240EBC"/>
    <w:rsid w:val="00241355"/>
    <w:rsid w:val="002415F4"/>
    <w:rsid w:val="00241749"/>
    <w:rsid w:val="00241979"/>
    <w:rsid w:val="00241A71"/>
    <w:rsid w:val="002421DE"/>
    <w:rsid w:val="00242287"/>
    <w:rsid w:val="00242291"/>
    <w:rsid w:val="00242312"/>
    <w:rsid w:val="002423CE"/>
    <w:rsid w:val="00242B42"/>
    <w:rsid w:val="00242B43"/>
    <w:rsid w:val="00242D17"/>
    <w:rsid w:val="00242E7E"/>
    <w:rsid w:val="002433B3"/>
    <w:rsid w:val="002435D4"/>
    <w:rsid w:val="00243850"/>
    <w:rsid w:val="0024398C"/>
    <w:rsid w:val="00243A48"/>
    <w:rsid w:val="00243FEA"/>
    <w:rsid w:val="0024409A"/>
    <w:rsid w:val="002440DE"/>
    <w:rsid w:val="00244131"/>
    <w:rsid w:val="002441E2"/>
    <w:rsid w:val="0024473C"/>
    <w:rsid w:val="00244A45"/>
    <w:rsid w:val="00244E13"/>
    <w:rsid w:val="00244F07"/>
    <w:rsid w:val="0024521E"/>
    <w:rsid w:val="00245284"/>
    <w:rsid w:val="00245500"/>
    <w:rsid w:val="0024560C"/>
    <w:rsid w:val="00245C81"/>
    <w:rsid w:val="00245D20"/>
    <w:rsid w:val="00245D7B"/>
    <w:rsid w:val="00245F5C"/>
    <w:rsid w:val="00245FAE"/>
    <w:rsid w:val="002461FA"/>
    <w:rsid w:val="00246200"/>
    <w:rsid w:val="00246287"/>
    <w:rsid w:val="0024631B"/>
    <w:rsid w:val="00246381"/>
    <w:rsid w:val="00246477"/>
    <w:rsid w:val="002464F9"/>
    <w:rsid w:val="0024654D"/>
    <w:rsid w:val="002465E7"/>
    <w:rsid w:val="002466A9"/>
    <w:rsid w:val="00246821"/>
    <w:rsid w:val="002468FA"/>
    <w:rsid w:val="00246B47"/>
    <w:rsid w:val="00246CFB"/>
    <w:rsid w:val="00246D44"/>
    <w:rsid w:val="00246D7A"/>
    <w:rsid w:val="002470C5"/>
    <w:rsid w:val="00247111"/>
    <w:rsid w:val="0024762F"/>
    <w:rsid w:val="0024784B"/>
    <w:rsid w:val="002478DA"/>
    <w:rsid w:val="00247CEB"/>
    <w:rsid w:val="00247E46"/>
    <w:rsid w:val="00247ECC"/>
    <w:rsid w:val="0025023A"/>
    <w:rsid w:val="002505E3"/>
    <w:rsid w:val="00250735"/>
    <w:rsid w:val="002507D3"/>
    <w:rsid w:val="00250A77"/>
    <w:rsid w:val="00251597"/>
    <w:rsid w:val="002515D7"/>
    <w:rsid w:val="002517F1"/>
    <w:rsid w:val="00251965"/>
    <w:rsid w:val="00251B76"/>
    <w:rsid w:val="00251D03"/>
    <w:rsid w:val="00251DAD"/>
    <w:rsid w:val="00251E62"/>
    <w:rsid w:val="00251E83"/>
    <w:rsid w:val="00252244"/>
    <w:rsid w:val="002524AC"/>
    <w:rsid w:val="002525E7"/>
    <w:rsid w:val="0025286A"/>
    <w:rsid w:val="002529F8"/>
    <w:rsid w:val="00252A38"/>
    <w:rsid w:val="00252B6A"/>
    <w:rsid w:val="00252F05"/>
    <w:rsid w:val="0025305D"/>
    <w:rsid w:val="0025307B"/>
    <w:rsid w:val="0025328F"/>
    <w:rsid w:val="00253B8C"/>
    <w:rsid w:val="00253DAC"/>
    <w:rsid w:val="00253E76"/>
    <w:rsid w:val="002543A2"/>
    <w:rsid w:val="002543F7"/>
    <w:rsid w:val="0025470D"/>
    <w:rsid w:val="00254959"/>
    <w:rsid w:val="00254CA2"/>
    <w:rsid w:val="00254D21"/>
    <w:rsid w:val="00254E0B"/>
    <w:rsid w:val="00254E93"/>
    <w:rsid w:val="0025500A"/>
    <w:rsid w:val="00255192"/>
    <w:rsid w:val="002554B4"/>
    <w:rsid w:val="00255518"/>
    <w:rsid w:val="002555D7"/>
    <w:rsid w:val="002556EF"/>
    <w:rsid w:val="00255848"/>
    <w:rsid w:val="00255B66"/>
    <w:rsid w:val="00255E25"/>
    <w:rsid w:val="00255EB6"/>
    <w:rsid w:val="00255F33"/>
    <w:rsid w:val="00256195"/>
    <w:rsid w:val="0025627B"/>
    <w:rsid w:val="00256373"/>
    <w:rsid w:val="002563A9"/>
    <w:rsid w:val="00256A43"/>
    <w:rsid w:val="00256F88"/>
    <w:rsid w:val="00256FD2"/>
    <w:rsid w:val="002572C4"/>
    <w:rsid w:val="0025746D"/>
    <w:rsid w:val="00257765"/>
    <w:rsid w:val="00257955"/>
    <w:rsid w:val="00257991"/>
    <w:rsid w:val="00257E1A"/>
    <w:rsid w:val="00257E8F"/>
    <w:rsid w:val="0026004B"/>
    <w:rsid w:val="002602A5"/>
    <w:rsid w:val="002602C6"/>
    <w:rsid w:val="0026059F"/>
    <w:rsid w:val="00260959"/>
    <w:rsid w:val="002609A9"/>
    <w:rsid w:val="002609EB"/>
    <w:rsid w:val="00260A3D"/>
    <w:rsid w:val="00260AD4"/>
    <w:rsid w:val="00260B0C"/>
    <w:rsid w:val="00260E67"/>
    <w:rsid w:val="00260F76"/>
    <w:rsid w:val="0026106B"/>
    <w:rsid w:val="00261587"/>
    <w:rsid w:val="00261684"/>
    <w:rsid w:val="002617CE"/>
    <w:rsid w:val="00261B2D"/>
    <w:rsid w:val="00261D1E"/>
    <w:rsid w:val="00262325"/>
    <w:rsid w:val="00262370"/>
    <w:rsid w:val="00262665"/>
    <w:rsid w:val="002626BC"/>
    <w:rsid w:val="002629C3"/>
    <w:rsid w:val="00262FF8"/>
    <w:rsid w:val="0026329E"/>
    <w:rsid w:val="002632D2"/>
    <w:rsid w:val="00263582"/>
    <w:rsid w:val="002635D0"/>
    <w:rsid w:val="0026387D"/>
    <w:rsid w:val="00263934"/>
    <w:rsid w:val="002639B8"/>
    <w:rsid w:val="002639F2"/>
    <w:rsid w:val="00263C60"/>
    <w:rsid w:val="00263C92"/>
    <w:rsid w:val="00263E0C"/>
    <w:rsid w:val="00264249"/>
    <w:rsid w:val="00264A65"/>
    <w:rsid w:val="00264B8A"/>
    <w:rsid w:val="00265117"/>
    <w:rsid w:val="0026555A"/>
    <w:rsid w:val="00265638"/>
    <w:rsid w:val="002658EF"/>
    <w:rsid w:val="00265A05"/>
    <w:rsid w:val="00265C5F"/>
    <w:rsid w:val="00265D38"/>
    <w:rsid w:val="00265EDE"/>
    <w:rsid w:val="00265EF3"/>
    <w:rsid w:val="00266268"/>
    <w:rsid w:val="0026627B"/>
    <w:rsid w:val="002667E0"/>
    <w:rsid w:val="00266BF7"/>
    <w:rsid w:val="00266D14"/>
    <w:rsid w:val="00266E04"/>
    <w:rsid w:val="00267024"/>
    <w:rsid w:val="002675AE"/>
    <w:rsid w:val="00267919"/>
    <w:rsid w:val="00267A4F"/>
    <w:rsid w:val="00267B31"/>
    <w:rsid w:val="00267C10"/>
    <w:rsid w:val="00267E63"/>
    <w:rsid w:val="00270213"/>
    <w:rsid w:val="00270214"/>
    <w:rsid w:val="00270374"/>
    <w:rsid w:val="002703A1"/>
    <w:rsid w:val="00270812"/>
    <w:rsid w:val="00270923"/>
    <w:rsid w:val="002709DB"/>
    <w:rsid w:val="00270A08"/>
    <w:rsid w:val="00270A29"/>
    <w:rsid w:val="00270C61"/>
    <w:rsid w:val="002711B4"/>
    <w:rsid w:val="002713DE"/>
    <w:rsid w:val="002714EE"/>
    <w:rsid w:val="00271812"/>
    <w:rsid w:val="0027206A"/>
    <w:rsid w:val="0027208A"/>
    <w:rsid w:val="0027225B"/>
    <w:rsid w:val="002725BB"/>
    <w:rsid w:val="002725C3"/>
    <w:rsid w:val="00272642"/>
    <w:rsid w:val="00272DDE"/>
    <w:rsid w:val="00273823"/>
    <w:rsid w:val="00273911"/>
    <w:rsid w:val="00273937"/>
    <w:rsid w:val="00273956"/>
    <w:rsid w:val="00273D8F"/>
    <w:rsid w:val="00273E11"/>
    <w:rsid w:val="0027446C"/>
    <w:rsid w:val="0027492E"/>
    <w:rsid w:val="002749D0"/>
    <w:rsid w:val="00274BAE"/>
    <w:rsid w:val="00274D7A"/>
    <w:rsid w:val="00274D7B"/>
    <w:rsid w:val="002752A9"/>
    <w:rsid w:val="00275418"/>
    <w:rsid w:val="00275BD1"/>
    <w:rsid w:val="00275C16"/>
    <w:rsid w:val="00275EBD"/>
    <w:rsid w:val="00275FEF"/>
    <w:rsid w:val="00276445"/>
    <w:rsid w:val="002766CC"/>
    <w:rsid w:val="00276D55"/>
    <w:rsid w:val="00277239"/>
    <w:rsid w:val="0027754F"/>
    <w:rsid w:val="002779B5"/>
    <w:rsid w:val="00277B0A"/>
    <w:rsid w:val="00277E5B"/>
    <w:rsid w:val="002803C8"/>
    <w:rsid w:val="00280700"/>
    <w:rsid w:val="00280793"/>
    <w:rsid w:val="00280835"/>
    <w:rsid w:val="00280AF9"/>
    <w:rsid w:val="00280BE1"/>
    <w:rsid w:val="00280C0B"/>
    <w:rsid w:val="00280F9A"/>
    <w:rsid w:val="00281084"/>
    <w:rsid w:val="002811E1"/>
    <w:rsid w:val="002812BC"/>
    <w:rsid w:val="002813AA"/>
    <w:rsid w:val="002813F0"/>
    <w:rsid w:val="0028156A"/>
    <w:rsid w:val="002819B1"/>
    <w:rsid w:val="00281C9B"/>
    <w:rsid w:val="002824DA"/>
    <w:rsid w:val="002825BF"/>
    <w:rsid w:val="00282710"/>
    <w:rsid w:val="002827D7"/>
    <w:rsid w:val="00282A85"/>
    <w:rsid w:val="00282B88"/>
    <w:rsid w:val="002830AF"/>
    <w:rsid w:val="002833F8"/>
    <w:rsid w:val="00283878"/>
    <w:rsid w:val="00283AB2"/>
    <w:rsid w:val="00283F3F"/>
    <w:rsid w:val="00284015"/>
    <w:rsid w:val="002843F6"/>
    <w:rsid w:val="002845BF"/>
    <w:rsid w:val="002849BE"/>
    <w:rsid w:val="00284AE9"/>
    <w:rsid w:val="00284D91"/>
    <w:rsid w:val="002850D2"/>
    <w:rsid w:val="002855D3"/>
    <w:rsid w:val="0028567C"/>
    <w:rsid w:val="002857D7"/>
    <w:rsid w:val="00285831"/>
    <w:rsid w:val="002858EB"/>
    <w:rsid w:val="002859E2"/>
    <w:rsid w:val="00285A52"/>
    <w:rsid w:val="00285B2B"/>
    <w:rsid w:val="00285D14"/>
    <w:rsid w:val="00285DCF"/>
    <w:rsid w:val="0028612D"/>
    <w:rsid w:val="00286219"/>
    <w:rsid w:val="0028625C"/>
    <w:rsid w:val="002862ED"/>
    <w:rsid w:val="002863F9"/>
    <w:rsid w:val="0028653C"/>
    <w:rsid w:val="002865E2"/>
    <w:rsid w:val="002866AC"/>
    <w:rsid w:val="002866AF"/>
    <w:rsid w:val="00286958"/>
    <w:rsid w:val="00286A26"/>
    <w:rsid w:val="00286CD5"/>
    <w:rsid w:val="00286F6A"/>
    <w:rsid w:val="002871E6"/>
    <w:rsid w:val="0028727C"/>
    <w:rsid w:val="002873D9"/>
    <w:rsid w:val="0028740E"/>
    <w:rsid w:val="002878E2"/>
    <w:rsid w:val="002878EA"/>
    <w:rsid w:val="002879E8"/>
    <w:rsid w:val="00287A6A"/>
    <w:rsid w:val="00287A8A"/>
    <w:rsid w:val="00287BC7"/>
    <w:rsid w:val="00287BFD"/>
    <w:rsid w:val="00287C49"/>
    <w:rsid w:val="00287ED2"/>
    <w:rsid w:val="00290209"/>
    <w:rsid w:val="00290649"/>
    <w:rsid w:val="00290803"/>
    <w:rsid w:val="00290900"/>
    <w:rsid w:val="0029090A"/>
    <w:rsid w:val="00290DC1"/>
    <w:rsid w:val="00290F7F"/>
    <w:rsid w:val="002912CE"/>
    <w:rsid w:val="002912EF"/>
    <w:rsid w:val="0029134F"/>
    <w:rsid w:val="0029169D"/>
    <w:rsid w:val="002917D8"/>
    <w:rsid w:val="002918B6"/>
    <w:rsid w:val="00291A8F"/>
    <w:rsid w:val="00291B83"/>
    <w:rsid w:val="00291BFC"/>
    <w:rsid w:val="00291CD9"/>
    <w:rsid w:val="00291D9D"/>
    <w:rsid w:val="00292195"/>
    <w:rsid w:val="00292304"/>
    <w:rsid w:val="002924EF"/>
    <w:rsid w:val="00292744"/>
    <w:rsid w:val="00292977"/>
    <w:rsid w:val="00292B4D"/>
    <w:rsid w:val="00292BD5"/>
    <w:rsid w:val="00292D14"/>
    <w:rsid w:val="00293064"/>
    <w:rsid w:val="002930A2"/>
    <w:rsid w:val="00293281"/>
    <w:rsid w:val="00293384"/>
    <w:rsid w:val="00293612"/>
    <w:rsid w:val="002939D2"/>
    <w:rsid w:val="00293AE1"/>
    <w:rsid w:val="00293B03"/>
    <w:rsid w:val="002941EF"/>
    <w:rsid w:val="0029426F"/>
    <w:rsid w:val="00294323"/>
    <w:rsid w:val="0029449C"/>
    <w:rsid w:val="00294626"/>
    <w:rsid w:val="00294B5F"/>
    <w:rsid w:val="00294D94"/>
    <w:rsid w:val="00294DAA"/>
    <w:rsid w:val="00295018"/>
    <w:rsid w:val="00295236"/>
    <w:rsid w:val="002952F1"/>
    <w:rsid w:val="002954F9"/>
    <w:rsid w:val="002956C3"/>
    <w:rsid w:val="00295A63"/>
    <w:rsid w:val="00295E2C"/>
    <w:rsid w:val="00295F66"/>
    <w:rsid w:val="00296068"/>
    <w:rsid w:val="0029608C"/>
    <w:rsid w:val="0029627E"/>
    <w:rsid w:val="00296424"/>
    <w:rsid w:val="00296475"/>
    <w:rsid w:val="002966E2"/>
    <w:rsid w:val="00296926"/>
    <w:rsid w:val="00296EBF"/>
    <w:rsid w:val="00296F42"/>
    <w:rsid w:val="0029718E"/>
    <w:rsid w:val="00297197"/>
    <w:rsid w:val="00297227"/>
    <w:rsid w:val="0029738E"/>
    <w:rsid w:val="00297540"/>
    <w:rsid w:val="00297842"/>
    <w:rsid w:val="00297A39"/>
    <w:rsid w:val="00297ACD"/>
    <w:rsid w:val="00297E8F"/>
    <w:rsid w:val="00297F11"/>
    <w:rsid w:val="002A0366"/>
    <w:rsid w:val="002A03F1"/>
    <w:rsid w:val="002A05AD"/>
    <w:rsid w:val="002A0740"/>
    <w:rsid w:val="002A07B2"/>
    <w:rsid w:val="002A0C12"/>
    <w:rsid w:val="002A11FD"/>
    <w:rsid w:val="002A1395"/>
    <w:rsid w:val="002A16E9"/>
    <w:rsid w:val="002A17B5"/>
    <w:rsid w:val="002A188D"/>
    <w:rsid w:val="002A1899"/>
    <w:rsid w:val="002A1933"/>
    <w:rsid w:val="002A1981"/>
    <w:rsid w:val="002A1AD1"/>
    <w:rsid w:val="002A1E46"/>
    <w:rsid w:val="002A1EBE"/>
    <w:rsid w:val="002A2125"/>
    <w:rsid w:val="002A2E2A"/>
    <w:rsid w:val="002A2EDC"/>
    <w:rsid w:val="002A2F58"/>
    <w:rsid w:val="002A33FA"/>
    <w:rsid w:val="002A3921"/>
    <w:rsid w:val="002A3A2B"/>
    <w:rsid w:val="002A3B0A"/>
    <w:rsid w:val="002A3D0F"/>
    <w:rsid w:val="002A3DB8"/>
    <w:rsid w:val="002A3FD8"/>
    <w:rsid w:val="002A408B"/>
    <w:rsid w:val="002A488B"/>
    <w:rsid w:val="002A4B44"/>
    <w:rsid w:val="002A4C25"/>
    <w:rsid w:val="002A4F85"/>
    <w:rsid w:val="002A4FC7"/>
    <w:rsid w:val="002A4FF1"/>
    <w:rsid w:val="002A52BF"/>
    <w:rsid w:val="002A5388"/>
    <w:rsid w:val="002A548F"/>
    <w:rsid w:val="002A54C0"/>
    <w:rsid w:val="002A55CB"/>
    <w:rsid w:val="002A56AE"/>
    <w:rsid w:val="002A5723"/>
    <w:rsid w:val="002A5847"/>
    <w:rsid w:val="002A5CCE"/>
    <w:rsid w:val="002A6197"/>
    <w:rsid w:val="002A61FA"/>
    <w:rsid w:val="002A642A"/>
    <w:rsid w:val="002A644E"/>
    <w:rsid w:val="002A6836"/>
    <w:rsid w:val="002A6887"/>
    <w:rsid w:val="002A6BC8"/>
    <w:rsid w:val="002A6D0F"/>
    <w:rsid w:val="002A6DB5"/>
    <w:rsid w:val="002A6EA6"/>
    <w:rsid w:val="002A6F9A"/>
    <w:rsid w:val="002A710A"/>
    <w:rsid w:val="002A71C9"/>
    <w:rsid w:val="002A7360"/>
    <w:rsid w:val="002A7421"/>
    <w:rsid w:val="002A75E9"/>
    <w:rsid w:val="002A7AAA"/>
    <w:rsid w:val="002A7B03"/>
    <w:rsid w:val="002A7B07"/>
    <w:rsid w:val="002A7CF5"/>
    <w:rsid w:val="002A7F3F"/>
    <w:rsid w:val="002B01AE"/>
    <w:rsid w:val="002B0329"/>
    <w:rsid w:val="002B0385"/>
    <w:rsid w:val="002B039F"/>
    <w:rsid w:val="002B057B"/>
    <w:rsid w:val="002B08FE"/>
    <w:rsid w:val="002B0D29"/>
    <w:rsid w:val="002B0DF5"/>
    <w:rsid w:val="002B1216"/>
    <w:rsid w:val="002B139A"/>
    <w:rsid w:val="002B13A2"/>
    <w:rsid w:val="002B1601"/>
    <w:rsid w:val="002B17A1"/>
    <w:rsid w:val="002B17CA"/>
    <w:rsid w:val="002B19A0"/>
    <w:rsid w:val="002B1BDE"/>
    <w:rsid w:val="002B2475"/>
    <w:rsid w:val="002B2B36"/>
    <w:rsid w:val="002B2C65"/>
    <w:rsid w:val="002B2E20"/>
    <w:rsid w:val="002B2EA5"/>
    <w:rsid w:val="002B3192"/>
    <w:rsid w:val="002B32C1"/>
    <w:rsid w:val="002B3725"/>
    <w:rsid w:val="002B3986"/>
    <w:rsid w:val="002B3EBA"/>
    <w:rsid w:val="002B449C"/>
    <w:rsid w:val="002B4A9E"/>
    <w:rsid w:val="002B4AE9"/>
    <w:rsid w:val="002B4B39"/>
    <w:rsid w:val="002B4ED5"/>
    <w:rsid w:val="002B5210"/>
    <w:rsid w:val="002B5258"/>
    <w:rsid w:val="002B534D"/>
    <w:rsid w:val="002B5A02"/>
    <w:rsid w:val="002B5BF0"/>
    <w:rsid w:val="002B5CE1"/>
    <w:rsid w:val="002B6067"/>
    <w:rsid w:val="002B63A0"/>
    <w:rsid w:val="002B6A8B"/>
    <w:rsid w:val="002B6D0E"/>
    <w:rsid w:val="002B6D2D"/>
    <w:rsid w:val="002B7087"/>
    <w:rsid w:val="002B7440"/>
    <w:rsid w:val="002B7455"/>
    <w:rsid w:val="002B786A"/>
    <w:rsid w:val="002B787D"/>
    <w:rsid w:val="002B7A8D"/>
    <w:rsid w:val="002B7C24"/>
    <w:rsid w:val="002B7C2F"/>
    <w:rsid w:val="002C0054"/>
    <w:rsid w:val="002C01E9"/>
    <w:rsid w:val="002C05F9"/>
    <w:rsid w:val="002C081F"/>
    <w:rsid w:val="002C0925"/>
    <w:rsid w:val="002C0A8E"/>
    <w:rsid w:val="002C0BBC"/>
    <w:rsid w:val="002C0C31"/>
    <w:rsid w:val="002C0E71"/>
    <w:rsid w:val="002C125E"/>
    <w:rsid w:val="002C1377"/>
    <w:rsid w:val="002C192B"/>
    <w:rsid w:val="002C247C"/>
    <w:rsid w:val="002C24BE"/>
    <w:rsid w:val="002C2722"/>
    <w:rsid w:val="002C2863"/>
    <w:rsid w:val="002C2916"/>
    <w:rsid w:val="002C2CEF"/>
    <w:rsid w:val="002C3095"/>
    <w:rsid w:val="002C33FD"/>
    <w:rsid w:val="002C3422"/>
    <w:rsid w:val="002C36FA"/>
    <w:rsid w:val="002C3B54"/>
    <w:rsid w:val="002C3BF9"/>
    <w:rsid w:val="002C3F45"/>
    <w:rsid w:val="002C44DC"/>
    <w:rsid w:val="002C4629"/>
    <w:rsid w:val="002C46C9"/>
    <w:rsid w:val="002C46F2"/>
    <w:rsid w:val="002C47F3"/>
    <w:rsid w:val="002C4A15"/>
    <w:rsid w:val="002C50A1"/>
    <w:rsid w:val="002C55D3"/>
    <w:rsid w:val="002C585F"/>
    <w:rsid w:val="002C58AC"/>
    <w:rsid w:val="002C5929"/>
    <w:rsid w:val="002C5D88"/>
    <w:rsid w:val="002C631D"/>
    <w:rsid w:val="002C6624"/>
    <w:rsid w:val="002C6705"/>
    <w:rsid w:val="002C6878"/>
    <w:rsid w:val="002C693B"/>
    <w:rsid w:val="002C6DDA"/>
    <w:rsid w:val="002C6FE6"/>
    <w:rsid w:val="002C702C"/>
    <w:rsid w:val="002C7160"/>
    <w:rsid w:val="002C71C1"/>
    <w:rsid w:val="002C7236"/>
    <w:rsid w:val="002C7266"/>
    <w:rsid w:val="002C72A1"/>
    <w:rsid w:val="002C72AF"/>
    <w:rsid w:val="002C732C"/>
    <w:rsid w:val="002C776F"/>
    <w:rsid w:val="002C783D"/>
    <w:rsid w:val="002C7EED"/>
    <w:rsid w:val="002D0135"/>
    <w:rsid w:val="002D02CF"/>
    <w:rsid w:val="002D0371"/>
    <w:rsid w:val="002D0B97"/>
    <w:rsid w:val="002D0BA6"/>
    <w:rsid w:val="002D0C42"/>
    <w:rsid w:val="002D0CF6"/>
    <w:rsid w:val="002D0D8A"/>
    <w:rsid w:val="002D0EBC"/>
    <w:rsid w:val="002D1239"/>
    <w:rsid w:val="002D1338"/>
    <w:rsid w:val="002D19A9"/>
    <w:rsid w:val="002D19D9"/>
    <w:rsid w:val="002D1E8D"/>
    <w:rsid w:val="002D206F"/>
    <w:rsid w:val="002D26D8"/>
    <w:rsid w:val="002D2987"/>
    <w:rsid w:val="002D2E56"/>
    <w:rsid w:val="002D2F50"/>
    <w:rsid w:val="002D300C"/>
    <w:rsid w:val="002D3225"/>
    <w:rsid w:val="002D3346"/>
    <w:rsid w:val="002D357D"/>
    <w:rsid w:val="002D359E"/>
    <w:rsid w:val="002D3648"/>
    <w:rsid w:val="002D3786"/>
    <w:rsid w:val="002D3C6B"/>
    <w:rsid w:val="002D4084"/>
    <w:rsid w:val="002D4210"/>
    <w:rsid w:val="002D42F2"/>
    <w:rsid w:val="002D43DC"/>
    <w:rsid w:val="002D4481"/>
    <w:rsid w:val="002D44B0"/>
    <w:rsid w:val="002D44D3"/>
    <w:rsid w:val="002D4609"/>
    <w:rsid w:val="002D46CD"/>
    <w:rsid w:val="002D47D5"/>
    <w:rsid w:val="002D4D05"/>
    <w:rsid w:val="002D4DED"/>
    <w:rsid w:val="002D5096"/>
    <w:rsid w:val="002D5287"/>
    <w:rsid w:val="002D54B8"/>
    <w:rsid w:val="002D5601"/>
    <w:rsid w:val="002D56DF"/>
    <w:rsid w:val="002D5A9D"/>
    <w:rsid w:val="002D5D6C"/>
    <w:rsid w:val="002D608A"/>
    <w:rsid w:val="002D6141"/>
    <w:rsid w:val="002D6AF9"/>
    <w:rsid w:val="002D6DB9"/>
    <w:rsid w:val="002D6FC8"/>
    <w:rsid w:val="002D7052"/>
    <w:rsid w:val="002D72E2"/>
    <w:rsid w:val="002D7308"/>
    <w:rsid w:val="002D765F"/>
    <w:rsid w:val="002D77BC"/>
    <w:rsid w:val="002D78CA"/>
    <w:rsid w:val="002D7A62"/>
    <w:rsid w:val="002D7A72"/>
    <w:rsid w:val="002D7EA8"/>
    <w:rsid w:val="002E01EA"/>
    <w:rsid w:val="002E060E"/>
    <w:rsid w:val="002E08E4"/>
    <w:rsid w:val="002E0E58"/>
    <w:rsid w:val="002E1209"/>
    <w:rsid w:val="002E1428"/>
    <w:rsid w:val="002E152B"/>
    <w:rsid w:val="002E15E0"/>
    <w:rsid w:val="002E1C93"/>
    <w:rsid w:val="002E1F89"/>
    <w:rsid w:val="002E2062"/>
    <w:rsid w:val="002E22A4"/>
    <w:rsid w:val="002E236B"/>
    <w:rsid w:val="002E236C"/>
    <w:rsid w:val="002E261F"/>
    <w:rsid w:val="002E2779"/>
    <w:rsid w:val="002E2DAB"/>
    <w:rsid w:val="002E3009"/>
    <w:rsid w:val="002E30B3"/>
    <w:rsid w:val="002E30C3"/>
    <w:rsid w:val="002E340D"/>
    <w:rsid w:val="002E3460"/>
    <w:rsid w:val="002E35C9"/>
    <w:rsid w:val="002E3800"/>
    <w:rsid w:val="002E3842"/>
    <w:rsid w:val="002E3D77"/>
    <w:rsid w:val="002E3FF3"/>
    <w:rsid w:val="002E4324"/>
    <w:rsid w:val="002E43DC"/>
    <w:rsid w:val="002E462C"/>
    <w:rsid w:val="002E474C"/>
    <w:rsid w:val="002E48EE"/>
    <w:rsid w:val="002E4B75"/>
    <w:rsid w:val="002E4C01"/>
    <w:rsid w:val="002E55BC"/>
    <w:rsid w:val="002E5C0A"/>
    <w:rsid w:val="002E5C41"/>
    <w:rsid w:val="002E5C6E"/>
    <w:rsid w:val="002E5EA6"/>
    <w:rsid w:val="002E66FE"/>
    <w:rsid w:val="002E6757"/>
    <w:rsid w:val="002E6921"/>
    <w:rsid w:val="002E6C67"/>
    <w:rsid w:val="002E6CD5"/>
    <w:rsid w:val="002E6DDD"/>
    <w:rsid w:val="002E6DF5"/>
    <w:rsid w:val="002E70FC"/>
    <w:rsid w:val="002E74AC"/>
    <w:rsid w:val="002E769F"/>
    <w:rsid w:val="002E77E6"/>
    <w:rsid w:val="002E782D"/>
    <w:rsid w:val="002E7926"/>
    <w:rsid w:val="002E79A9"/>
    <w:rsid w:val="002E7BAE"/>
    <w:rsid w:val="002F0067"/>
    <w:rsid w:val="002F0358"/>
    <w:rsid w:val="002F0706"/>
    <w:rsid w:val="002F0901"/>
    <w:rsid w:val="002F0AA7"/>
    <w:rsid w:val="002F0B10"/>
    <w:rsid w:val="002F154D"/>
    <w:rsid w:val="002F157B"/>
    <w:rsid w:val="002F15D7"/>
    <w:rsid w:val="002F1625"/>
    <w:rsid w:val="002F18B0"/>
    <w:rsid w:val="002F1A70"/>
    <w:rsid w:val="002F1BC0"/>
    <w:rsid w:val="002F1C05"/>
    <w:rsid w:val="002F1C38"/>
    <w:rsid w:val="002F24C0"/>
    <w:rsid w:val="002F256D"/>
    <w:rsid w:val="002F2781"/>
    <w:rsid w:val="002F29C8"/>
    <w:rsid w:val="002F2A6D"/>
    <w:rsid w:val="002F2D56"/>
    <w:rsid w:val="002F2D67"/>
    <w:rsid w:val="002F3719"/>
    <w:rsid w:val="002F39CB"/>
    <w:rsid w:val="002F3BD2"/>
    <w:rsid w:val="002F417B"/>
    <w:rsid w:val="002F444F"/>
    <w:rsid w:val="002F448A"/>
    <w:rsid w:val="002F4560"/>
    <w:rsid w:val="002F45F5"/>
    <w:rsid w:val="002F4634"/>
    <w:rsid w:val="002F4781"/>
    <w:rsid w:val="002F4926"/>
    <w:rsid w:val="002F493E"/>
    <w:rsid w:val="002F4B55"/>
    <w:rsid w:val="002F4E43"/>
    <w:rsid w:val="002F4E51"/>
    <w:rsid w:val="002F4F36"/>
    <w:rsid w:val="002F4F7C"/>
    <w:rsid w:val="002F4FC4"/>
    <w:rsid w:val="002F5150"/>
    <w:rsid w:val="002F532C"/>
    <w:rsid w:val="002F533F"/>
    <w:rsid w:val="002F555A"/>
    <w:rsid w:val="002F5F66"/>
    <w:rsid w:val="002F6201"/>
    <w:rsid w:val="002F6212"/>
    <w:rsid w:val="002F6A0C"/>
    <w:rsid w:val="002F6AB2"/>
    <w:rsid w:val="002F6DB2"/>
    <w:rsid w:val="002F7044"/>
    <w:rsid w:val="002F7067"/>
    <w:rsid w:val="002F7595"/>
    <w:rsid w:val="002F7A6A"/>
    <w:rsid w:val="002F7BDB"/>
    <w:rsid w:val="002F7C0F"/>
    <w:rsid w:val="003001BA"/>
    <w:rsid w:val="003002B9"/>
    <w:rsid w:val="00300343"/>
    <w:rsid w:val="00300421"/>
    <w:rsid w:val="00300441"/>
    <w:rsid w:val="003007BE"/>
    <w:rsid w:val="003008B4"/>
    <w:rsid w:val="00300912"/>
    <w:rsid w:val="00300947"/>
    <w:rsid w:val="00300E29"/>
    <w:rsid w:val="00300ECB"/>
    <w:rsid w:val="00300F44"/>
    <w:rsid w:val="00301059"/>
    <w:rsid w:val="003011F7"/>
    <w:rsid w:val="0030124A"/>
    <w:rsid w:val="0030141A"/>
    <w:rsid w:val="003016AD"/>
    <w:rsid w:val="00301834"/>
    <w:rsid w:val="00301877"/>
    <w:rsid w:val="003018FB"/>
    <w:rsid w:val="00301978"/>
    <w:rsid w:val="00301B1B"/>
    <w:rsid w:val="00301E94"/>
    <w:rsid w:val="00301FE6"/>
    <w:rsid w:val="003020C9"/>
    <w:rsid w:val="00302282"/>
    <w:rsid w:val="00302436"/>
    <w:rsid w:val="00302800"/>
    <w:rsid w:val="0030297A"/>
    <w:rsid w:val="003029E1"/>
    <w:rsid w:val="00302D46"/>
    <w:rsid w:val="00302E1B"/>
    <w:rsid w:val="00303070"/>
    <w:rsid w:val="003033FD"/>
    <w:rsid w:val="00303432"/>
    <w:rsid w:val="00303CE1"/>
    <w:rsid w:val="00303E64"/>
    <w:rsid w:val="003041AA"/>
    <w:rsid w:val="00304214"/>
    <w:rsid w:val="0030440C"/>
    <w:rsid w:val="00304514"/>
    <w:rsid w:val="00304B54"/>
    <w:rsid w:val="00304CB0"/>
    <w:rsid w:val="00304ED8"/>
    <w:rsid w:val="00304F5D"/>
    <w:rsid w:val="00305056"/>
    <w:rsid w:val="0030516C"/>
    <w:rsid w:val="0030523C"/>
    <w:rsid w:val="00305590"/>
    <w:rsid w:val="00305741"/>
    <w:rsid w:val="00305856"/>
    <w:rsid w:val="00305998"/>
    <w:rsid w:val="0030606F"/>
    <w:rsid w:val="00306539"/>
    <w:rsid w:val="003067FA"/>
    <w:rsid w:val="003068F6"/>
    <w:rsid w:val="00306982"/>
    <w:rsid w:val="003069BB"/>
    <w:rsid w:val="00306BF8"/>
    <w:rsid w:val="00306C29"/>
    <w:rsid w:val="00306C89"/>
    <w:rsid w:val="00306C9E"/>
    <w:rsid w:val="00306CCF"/>
    <w:rsid w:val="00306E90"/>
    <w:rsid w:val="0030701D"/>
    <w:rsid w:val="00307058"/>
    <w:rsid w:val="003072C3"/>
    <w:rsid w:val="00307554"/>
    <w:rsid w:val="00307A9E"/>
    <w:rsid w:val="00307DDD"/>
    <w:rsid w:val="00310515"/>
    <w:rsid w:val="00310D8C"/>
    <w:rsid w:val="00310EE5"/>
    <w:rsid w:val="003110EC"/>
    <w:rsid w:val="003112EF"/>
    <w:rsid w:val="00311530"/>
    <w:rsid w:val="003115BF"/>
    <w:rsid w:val="003116CB"/>
    <w:rsid w:val="00311845"/>
    <w:rsid w:val="0031184C"/>
    <w:rsid w:val="00311969"/>
    <w:rsid w:val="00312069"/>
    <w:rsid w:val="0031282A"/>
    <w:rsid w:val="00312899"/>
    <w:rsid w:val="00312921"/>
    <w:rsid w:val="00312B29"/>
    <w:rsid w:val="00312C11"/>
    <w:rsid w:val="00312C60"/>
    <w:rsid w:val="00312D4D"/>
    <w:rsid w:val="00312D7C"/>
    <w:rsid w:val="00313089"/>
    <w:rsid w:val="003133B9"/>
    <w:rsid w:val="003136B6"/>
    <w:rsid w:val="0031398A"/>
    <w:rsid w:val="00313999"/>
    <w:rsid w:val="00313B03"/>
    <w:rsid w:val="00313C1A"/>
    <w:rsid w:val="00313D6C"/>
    <w:rsid w:val="00313E77"/>
    <w:rsid w:val="00313EDE"/>
    <w:rsid w:val="00314100"/>
    <w:rsid w:val="003145FA"/>
    <w:rsid w:val="003146E3"/>
    <w:rsid w:val="00314BD3"/>
    <w:rsid w:val="003150A9"/>
    <w:rsid w:val="003151A9"/>
    <w:rsid w:val="003151BA"/>
    <w:rsid w:val="003157E8"/>
    <w:rsid w:val="00315C57"/>
    <w:rsid w:val="00315C8F"/>
    <w:rsid w:val="00315F21"/>
    <w:rsid w:val="00316067"/>
    <w:rsid w:val="003160E0"/>
    <w:rsid w:val="003162C4"/>
    <w:rsid w:val="00316520"/>
    <w:rsid w:val="00316526"/>
    <w:rsid w:val="0031657A"/>
    <w:rsid w:val="003166E4"/>
    <w:rsid w:val="00316E95"/>
    <w:rsid w:val="00317365"/>
    <w:rsid w:val="003179F8"/>
    <w:rsid w:val="00317A85"/>
    <w:rsid w:val="00317B61"/>
    <w:rsid w:val="00317B67"/>
    <w:rsid w:val="00317B84"/>
    <w:rsid w:val="00317E17"/>
    <w:rsid w:val="00317E7A"/>
    <w:rsid w:val="00317FB2"/>
    <w:rsid w:val="003204CE"/>
    <w:rsid w:val="003208B9"/>
    <w:rsid w:val="003209CE"/>
    <w:rsid w:val="00320CD6"/>
    <w:rsid w:val="00320D5E"/>
    <w:rsid w:val="00320FD1"/>
    <w:rsid w:val="003210D0"/>
    <w:rsid w:val="00321219"/>
    <w:rsid w:val="00321229"/>
    <w:rsid w:val="003219C1"/>
    <w:rsid w:val="00321AF6"/>
    <w:rsid w:val="00321E82"/>
    <w:rsid w:val="00321EFA"/>
    <w:rsid w:val="003220E5"/>
    <w:rsid w:val="00322125"/>
    <w:rsid w:val="003224F3"/>
    <w:rsid w:val="00322BD4"/>
    <w:rsid w:val="00322C00"/>
    <w:rsid w:val="00322E34"/>
    <w:rsid w:val="0032303F"/>
    <w:rsid w:val="0032365F"/>
    <w:rsid w:val="003238F8"/>
    <w:rsid w:val="00323E87"/>
    <w:rsid w:val="0032441E"/>
    <w:rsid w:val="00324478"/>
    <w:rsid w:val="00324665"/>
    <w:rsid w:val="0032469E"/>
    <w:rsid w:val="003246A0"/>
    <w:rsid w:val="00324723"/>
    <w:rsid w:val="00324800"/>
    <w:rsid w:val="00324C01"/>
    <w:rsid w:val="00324D44"/>
    <w:rsid w:val="00324EC0"/>
    <w:rsid w:val="003255EB"/>
    <w:rsid w:val="003255F8"/>
    <w:rsid w:val="003256E3"/>
    <w:rsid w:val="00325972"/>
    <w:rsid w:val="00325BD8"/>
    <w:rsid w:val="00325BF2"/>
    <w:rsid w:val="00325CE4"/>
    <w:rsid w:val="00325D4D"/>
    <w:rsid w:val="00326060"/>
    <w:rsid w:val="003265D5"/>
    <w:rsid w:val="00326824"/>
    <w:rsid w:val="003268B7"/>
    <w:rsid w:val="00326AAB"/>
    <w:rsid w:val="00326C82"/>
    <w:rsid w:val="00326DC2"/>
    <w:rsid w:val="00326FFD"/>
    <w:rsid w:val="00327325"/>
    <w:rsid w:val="00327915"/>
    <w:rsid w:val="00327A47"/>
    <w:rsid w:val="00327A59"/>
    <w:rsid w:val="00327AC1"/>
    <w:rsid w:val="00327C01"/>
    <w:rsid w:val="00327D97"/>
    <w:rsid w:val="00327DF8"/>
    <w:rsid w:val="00327E92"/>
    <w:rsid w:val="003301AE"/>
    <w:rsid w:val="0033099E"/>
    <w:rsid w:val="00331249"/>
    <w:rsid w:val="003312C3"/>
    <w:rsid w:val="00331A64"/>
    <w:rsid w:val="00331B86"/>
    <w:rsid w:val="00331ED9"/>
    <w:rsid w:val="00331F85"/>
    <w:rsid w:val="00331FC6"/>
    <w:rsid w:val="003321A0"/>
    <w:rsid w:val="00332379"/>
    <w:rsid w:val="003323D1"/>
    <w:rsid w:val="00332852"/>
    <w:rsid w:val="00332870"/>
    <w:rsid w:val="00332B2A"/>
    <w:rsid w:val="00332B86"/>
    <w:rsid w:val="00332CAA"/>
    <w:rsid w:val="00332E14"/>
    <w:rsid w:val="00332E2A"/>
    <w:rsid w:val="00333014"/>
    <w:rsid w:val="00333098"/>
    <w:rsid w:val="00333108"/>
    <w:rsid w:val="0033334E"/>
    <w:rsid w:val="003336AC"/>
    <w:rsid w:val="00333AEC"/>
    <w:rsid w:val="00333CDA"/>
    <w:rsid w:val="00333DFB"/>
    <w:rsid w:val="00334310"/>
    <w:rsid w:val="00334708"/>
    <w:rsid w:val="00334A17"/>
    <w:rsid w:val="00334DAC"/>
    <w:rsid w:val="003350CD"/>
    <w:rsid w:val="003354B3"/>
    <w:rsid w:val="0033555D"/>
    <w:rsid w:val="00335845"/>
    <w:rsid w:val="00335A0F"/>
    <w:rsid w:val="00335E81"/>
    <w:rsid w:val="00335EC7"/>
    <w:rsid w:val="00336143"/>
    <w:rsid w:val="00336350"/>
    <w:rsid w:val="00336808"/>
    <w:rsid w:val="00336913"/>
    <w:rsid w:val="00336B25"/>
    <w:rsid w:val="00336B93"/>
    <w:rsid w:val="00336DB1"/>
    <w:rsid w:val="003372C5"/>
    <w:rsid w:val="00337597"/>
    <w:rsid w:val="003375E2"/>
    <w:rsid w:val="0033776E"/>
    <w:rsid w:val="00337803"/>
    <w:rsid w:val="0033780C"/>
    <w:rsid w:val="00337930"/>
    <w:rsid w:val="00337B15"/>
    <w:rsid w:val="00337CFD"/>
    <w:rsid w:val="00337D7D"/>
    <w:rsid w:val="00337F8F"/>
    <w:rsid w:val="0034069A"/>
    <w:rsid w:val="00340E85"/>
    <w:rsid w:val="00340FF0"/>
    <w:rsid w:val="003411B8"/>
    <w:rsid w:val="00341396"/>
    <w:rsid w:val="00341397"/>
    <w:rsid w:val="003414DC"/>
    <w:rsid w:val="0034170A"/>
    <w:rsid w:val="003417F0"/>
    <w:rsid w:val="00341BB0"/>
    <w:rsid w:val="00341BF3"/>
    <w:rsid w:val="00341F90"/>
    <w:rsid w:val="0034266E"/>
    <w:rsid w:val="003426A9"/>
    <w:rsid w:val="003427EF"/>
    <w:rsid w:val="0034284F"/>
    <w:rsid w:val="00342933"/>
    <w:rsid w:val="00343022"/>
    <w:rsid w:val="00343045"/>
    <w:rsid w:val="003430D6"/>
    <w:rsid w:val="00343134"/>
    <w:rsid w:val="003433CC"/>
    <w:rsid w:val="003434E5"/>
    <w:rsid w:val="00343624"/>
    <w:rsid w:val="003438EF"/>
    <w:rsid w:val="00343A87"/>
    <w:rsid w:val="00343F0E"/>
    <w:rsid w:val="003443CE"/>
    <w:rsid w:val="00344443"/>
    <w:rsid w:val="00344971"/>
    <w:rsid w:val="003450F5"/>
    <w:rsid w:val="0034530D"/>
    <w:rsid w:val="00345330"/>
    <w:rsid w:val="0034533F"/>
    <w:rsid w:val="003453EF"/>
    <w:rsid w:val="003455FA"/>
    <w:rsid w:val="00345764"/>
    <w:rsid w:val="00345B27"/>
    <w:rsid w:val="0034610A"/>
    <w:rsid w:val="003463A3"/>
    <w:rsid w:val="00346601"/>
    <w:rsid w:val="00346700"/>
    <w:rsid w:val="003467F0"/>
    <w:rsid w:val="00346870"/>
    <w:rsid w:val="00346B22"/>
    <w:rsid w:val="00346C2A"/>
    <w:rsid w:val="00346E9E"/>
    <w:rsid w:val="00346F52"/>
    <w:rsid w:val="003471CB"/>
    <w:rsid w:val="00347486"/>
    <w:rsid w:val="00347617"/>
    <w:rsid w:val="0034761C"/>
    <w:rsid w:val="00347631"/>
    <w:rsid w:val="00347B74"/>
    <w:rsid w:val="00347B84"/>
    <w:rsid w:val="00347BB9"/>
    <w:rsid w:val="00347BF9"/>
    <w:rsid w:val="00347C37"/>
    <w:rsid w:val="00347E0A"/>
    <w:rsid w:val="00347E7B"/>
    <w:rsid w:val="003501B1"/>
    <w:rsid w:val="003506F6"/>
    <w:rsid w:val="0035073D"/>
    <w:rsid w:val="00350AB4"/>
    <w:rsid w:val="00350E30"/>
    <w:rsid w:val="003512E4"/>
    <w:rsid w:val="00351455"/>
    <w:rsid w:val="00351A60"/>
    <w:rsid w:val="00351C2E"/>
    <w:rsid w:val="00351E34"/>
    <w:rsid w:val="00351F43"/>
    <w:rsid w:val="0035215A"/>
    <w:rsid w:val="0035227F"/>
    <w:rsid w:val="00352773"/>
    <w:rsid w:val="00352C0D"/>
    <w:rsid w:val="003531EE"/>
    <w:rsid w:val="00353328"/>
    <w:rsid w:val="003535D6"/>
    <w:rsid w:val="003536FC"/>
    <w:rsid w:val="00353A26"/>
    <w:rsid w:val="00353CF8"/>
    <w:rsid w:val="00353D99"/>
    <w:rsid w:val="003543B7"/>
    <w:rsid w:val="00354836"/>
    <w:rsid w:val="00354A0E"/>
    <w:rsid w:val="00354A2F"/>
    <w:rsid w:val="00354AB8"/>
    <w:rsid w:val="00354ABF"/>
    <w:rsid w:val="00354FDF"/>
    <w:rsid w:val="0035502B"/>
    <w:rsid w:val="0035536C"/>
    <w:rsid w:val="00355BE0"/>
    <w:rsid w:val="00355EF2"/>
    <w:rsid w:val="003560EB"/>
    <w:rsid w:val="003562AF"/>
    <w:rsid w:val="00356419"/>
    <w:rsid w:val="003569F3"/>
    <w:rsid w:val="00356BD8"/>
    <w:rsid w:val="00356C88"/>
    <w:rsid w:val="00356FF1"/>
    <w:rsid w:val="0035707F"/>
    <w:rsid w:val="003570C5"/>
    <w:rsid w:val="00357CA2"/>
    <w:rsid w:val="00357D44"/>
    <w:rsid w:val="00357E34"/>
    <w:rsid w:val="00357F04"/>
    <w:rsid w:val="00357F3D"/>
    <w:rsid w:val="003604CB"/>
    <w:rsid w:val="003608E7"/>
    <w:rsid w:val="00360984"/>
    <w:rsid w:val="00360B00"/>
    <w:rsid w:val="00360BBF"/>
    <w:rsid w:val="003610FE"/>
    <w:rsid w:val="0036129A"/>
    <w:rsid w:val="003613A4"/>
    <w:rsid w:val="0036147D"/>
    <w:rsid w:val="00361651"/>
    <w:rsid w:val="00361713"/>
    <w:rsid w:val="00361780"/>
    <w:rsid w:val="00361DAD"/>
    <w:rsid w:val="00361E8C"/>
    <w:rsid w:val="0036200E"/>
    <w:rsid w:val="00362131"/>
    <w:rsid w:val="003621EC"/>
    <w:rsid w:val="00362318"/>
    <w:rsid w:val="0036234B"/>
    <w:rsid w:val="00362473"/>
    <w:rsid w:val="003624EE"/>
    <w:rsid w:val="003626B5"/>
    <w:rsid w:val="00362A88"/>
    <w:rsid w:val="00362C09"/>
    <w:rsid w:val="00363195"/>
    <w:rsid w:val="003631E3"/>
    <w:rsid w:val="00363388"/>
    <w:rsid w:val="003637D3"/>
    <w:rsid w:val="00363CAA"/>
    <w:rsid w:val="00363EBC"/>
    <w:rsid w:val="003645FD"/>
    <w:rsid w:val="00364748"/>
    <w:rsid w:val="003647DA"/>
    <w:rsid w:val="00364869"/>
    <w:rsid w:val="00364900"/>
    <w:rsid w:val="00364C0C"/>
    <w:rsid w:val="00364C73"/>
    <w:rsid w:val="00365152"/>
    <w:rsid w:val="00365342"/>
    <w:rsid w:val="00365514"/>
    <w:rsid w:val="003658DD"/>
    <w:rsid w:val="0036597C"/>
    <w:rsid w:val="00365A57"/>
    <w:rsid w:val="00365B7F"/>
    <w:rsid w:val="00365D5D"/>
    <w:rsid w:val="00366331"/>
    <w:rsid w:val="0036639C"/>
    <w:rsid w:val="00366407"/>
    <w:rsid w:val="00366475"/>
    <w:rsid w:val="003664BE"/>
    <w:rsid w:val="0036669B"/>
    <w:rsid w:val="00366780"/>
    <w:rsid w:val="0036690A"/>
    <w:rsid w:val="003669B3"/>
    <w:rsid w:val="00366A8F"/>
    <w:rsid w:val="00366C0D"/>
    <w:rsid w:val="00366D5C"/>
    <w:rsid w:val="00366EC3"/>
    <w:rsid w:val="00367306"/>
    <w:rsid w:val="00367473"/>
    <w:rsid w:val="0036750A"/>
    <w:rsid w:val="0036750F"/>
    <w:rsid w:val="003677C3"/>
    <w:rsid w:val="00367916"/>
    <w:rsid w:val="0036798A"/>
    <w:rsid w:val="00367A61"/>
    <w:rsid w:val="00367FB9"/>
    <w:rsid w:val="00367FE0"/>
    <w:rsid w:val="0037011A"/>
    <w:rsid w:val="0037052A"/>
    <w:rsid w:val="0037087F"/>
    <w:rsid w:val="003708BD"/>
    <w:rsid w:val="00370AA8"/>
    <w:rsid w:val="00370CF0"/>
    <w:rsid w:val="00370EBF"/>
    <w:rsid w:val="00370F17"/>
    <w:rsid w:val="00371079"/>
    <w:rsid w:val="00371250"/>
    <w:rsid w:val="00371314"/>
    <w:rsid w:val="00371460"/>
    <w:rsid w:val="00371BFF"/>
    <w:rsid w:val="00371DE9"/>
    <w:rsid w:val="00372101"/>
    <w:rsid w:val="0037215F"/>
    <w:rsid w:val="00372251"/>
    <w:rsid w:val="0037227B"/>
    <w:rsid w:val="003722E5"/>
    <w:rsid w:val="003728CE"/>
    <w:rsid w:val="003729E0"/>
    <w:rsid w:val="00372B1F"/>
    <w:rsid w:val="00372C47"/>
    <w:rsid w:val="00372CA1"/>
    <w:rsid w:val="00372FB5"/>
    <w:rsid w:val="0037307F"/>
    <w:rsid w:val="00373240"/>
    <w:rsid w:val="0037336A"/>
    <w:rsid w:val="0037357D"/>
    <w:rsid w:val="00373657"/>
    <w:rsid w:val="00373A66"/>
    <w:rsid w:val="00373B9C"/>
    <w:rsid w:val="00373CF6"/>
    <w:rsid w:val="00373F9F"/>
    <w:rsid w:val="00373FFD"/>
    <w:rsid w:val="00374BA8"/>
    <w:rsid w:val="00374D25"/>
    <w:rsid w:val="00374E20"/>
    <w:rsid w:val="00375117"/>
    <w:rsid w:val="003751B4"/>
    <w:rsid w:val="003752F0"/>
    <w:rsid w:val="00375B85"/>
    <w:rsid w:val="00375E11"/>
    <w:rsid w:val="003762AC"/>
    <w:rsid w:val="003764D3"/>
    <w:rsid w:val="003764D7"/>
    <w:rsid w:val="0037657D"/>
    <w:rsid w:val="00376854"/>
    <w:rsid w:val="003768F3"/>
    <w:rsid w:val="00376A41"/>
    <w:rsid w:val="00376AD3"/>
    <w:rsid w:val="00376F9B"/>
    <w:rsid w:val="00377023"/>
    <w:rsid w:val="00377368"/>
    <w:rsid w:val="0037745E"/>
    <w:rsid w:val="003776DD"/>
    <w:rsid w:val="003778B1"/>
    <w:rsid w:val="003778FE"/>
    <w:rsid w:val="00377971"/>
    <w:rsid w:val="00377B52"/>
    <w:rsid w:val="00377B86"/>
    <w:rsid w:val="00377C89"/>
    <w:rsid w:val="00377FC2"/>
    <w:rsid w:val="00380046"/>
    <w:rsid w:val="00380301"/>
    <w:rsid w:val="003803AA"/>
    <w:rsid w:val="003805DB"/>
    <w:rsid w:val="003809E5"/>
    <w:rsid w:val="00380A00"/>
    <w:rsid w:val="00380AAD"/>
    <w:rsid w:val="00380D71"/>
    <w:rsid w:val="003810E1"/>
    <w:rsid w:val="00381270"/>
    <w:rsid w:val="003814BA"/>
    <w:rsid w:val="0038156B"/>
    <w:rsid w:val="003815E3"/>
    <w:rsid w:val="003817D5"/>
    <w:rsid w:val="00381807"/>
    <w:rsid w:val="00381C08"/>
    <w:rsid w:val="00381C0C"/>
    <w:rsid w:val="00381E76"/>
    <w:rsid w:val="00381FDE"/>
    <w:rsid w:val="003824FA"/>
    <w:rsid w:val="003825DC"/>
    <w:rsid w:val="003828DB"/>
    <w:rsid w:val="00382C14"/>
    <w:rsid w:val="00382E43"/>
    <w:rsid w:val="0038326D"/>
    <w:rsid w:val="0038336F"/>
    <w:rsid w:val="003834B2"/>
    <w:rsid w:val="00383545"/>
    <w:rsid w:val="00383701"/>
    <w:rsid w:val="00383809"/>
    <w:rsid w:val="003838AE"/>
    <w:rsid w:val="00383B58"/>
    <w:rsid w:val="00383CA3"/>
    <w:rsid w:val="00383CEB"/>
    <w:rsid w:val="00384039"/>
    <w:rsid w:val="00384309"/>
    <w:rsid w:val="003844D5"/>
    <w:rsid w:val="00384836"/>
    <w:rsid w:val="00384BAE"/>
    <w:rsid w:val="00384C68"/>
    <w:rsid w:val="00384CE7"/>
    <w:rsid w:val="00384DBB"/>
    <w:rsid w:val="00385266"/>
    <w:rsid w:val="00385296"/>
    <w:rsid w:val="003853FF"/>
    <w:rsid w:val="00385551"/>
    <w:rsid w:val="00385AC3"/>
    <w:rsid w:val="0038627F"/>
    <w:rsid w:val="0038631B"/>
    <w:rsid w:val="0038638C"/>
    <w:rsid w:val="00386480"/>
    <w:rsid w:val="003864E4"/>
    <w:rsid w:val="00386594"/>
    <w:rsid w:val="003866D3"/>
    <w:rsid w:val="00386883"/>
    <w:rsid w:val="00386A17"/>
    <w:rsid w:val="00386B47"/>
    <w:rsid w:val="00386D69"/>
    <w:rsid w:val="00386D7B"/>
    <w:rsid w:val="00387386"/>
    <w:rsid w:val="0038742B"/>
    <w:rsid w:val="003876F9"/>
    <w:rsid w:val="00387BFC"/>
    <w:rsid w:val="00387F00"/>
    <w:rsid w:val="003901CE"/>
    <w:rsid w:val="003902B1"/>
    <w:rsid w:val="00390442"/>
    <w:rsid w:val="0039045E"/>
    <w:rsid w:val="0039056F"/>
    <w:rsid w:val="00390AB9"/>
    <w:rsid w:val="003916AB"/>
    <w:rsid w:val="00391866"/>
    <w:rsid w:val="00391DDD"/>
    <w:rsid w:val="00391F09"/>
    <w:rsid w:val="003921CB"/>
    <w:rsid w:val="00392714"/>
    <w:rsid w:val="0039271E"/>
    <w:rsid w:val="003932ED"/>
    <w:rsid w:val="00393349"/>
    <w:rsid w:val="003933DB"/>
    <w:rsid w:val="00393698"/>
    <w:rsid w:val="0039369B"/>
    <w:rsid w:val="00393722"/>
    <w:rsid w:val="003938FF"/>
    <w:rsid w:val="00393B32"/>
    <w:rsid w:val="003940A9"/>
    <w:rsid w:val="003940EE"/>
    <w:rsid w:val="00394850"/>
    <w:rsid w:val="00394AC8"/>
    <w:rsid w:val="00394B80"/>
    <w:rsid w:val="00394F2E"/>
    <w:rsid w:val="00395083"/>
    <w:rsid w:val="003950B2"/>
    <w:rsid w:val="00395521"/>
    <w:rsid w:val="0039587B"/>
    <w:rsid w:val="00395D64"/>
    <w:rsid w:val="00395FC8"/>
    <w:rsid w:val="003960B9"/>
    <w:rsid w:val="00396146"/>
    <w:rsid w:val="003962DA"/>
    <w:rsid w:val="0039646D"/>
    <w:rsid w:val="00396A3F"/>
    <w:rsid w:val="00396E18"/>
    <w:rsid w:val="0039704D"/>
    <w:rsid w:val="003972EE"/>
    <w:rsid w:val="0039742F"/>
    <w:rsid w:val="003974BF"/>
    <w:rsid w:val="00397724"/>
    <w:rsid w:val="00397755"/>
    <w:rsid w:val="003978AC"/>
    <w:rsid w:val="00397B63"/>
    <w:rsid w:val="00397DE3"/>
    <w:rsid w:val="00397FEA"/>
    <w:rsid w:val="003A04E3"/>
    <w:rsid w:val="003A074A"/>
    <w:rsid w:val="003A081C"/>
    <w:rsid w:val="003A0939"/>
    <w:rsid w:val="003A0977"/>
    <w:rsid w:val="003A0A1B"/>
    <w:rsid w:val="003A0AF4"/>
    <w:rsid w:val="003A0B60"/>
    <w:rsid w:val="003A0CC6"/>
    <w:rsid w:val="003A0D9E"/>
    <w:rsid w:val="003A0FBC"/>
    <w:rsid w:val="003A105E"/>
    <w:rsid w:val="003A1204"/>
    <w:rsid w:val="003A13C2"/>
    <w:rsid w:val="003A17CD"/>
    <w:rsid w:val="003A17D2"/>
    <w:rsid w:val="003A1B13"/>
    <w:rsid w:val="003A2347"/>
    <w:rsid w:val="003A23E9"/>
    <w:rsid w:val="003A2670"/>
    <w:rsid w:val="003A2CBB"/>
    <w:rsid w:val="003A2DE2"/>
    <w:rsid w:val="003A2DFC"/>
    <w:rsid w:val="003A2F11"/>
    <w:rsid w:val="003A2F3C"/>
    <w:rsid w:val="003A2F50"/>
    <w:rsid w:val="003A2FF3"/>
    <w:rsid w:val="003A370C"/>
    <w:rsid w:val="003A3711"/>
    <w:rsid w:val="003A3A5A"/>
    <w:rsid w:val="003A3B57"/>
    <w:rsid w:val="003A3C5D"/>
    <w:rsid w:val="003A3F56"/>
    <w:rsid w:val="003A4192"/>
    <w:rsid w:val="003A41D9"/>
    <w:rsid w:val="003A48BE"/>
    <w:rsid w:val="003A49C8"/>
    <w:rsid w:val="003A4A8D"/>
    <w:rsid w:val="003A4BED"/>
    <w:rsid w:val="003A4FE0"/>
    <w:rsid w:val="003A5019"/>
    <w:rsid w:val="003A5027"/>
    <w:rsid w:val="003A5134"/>
    <w:rsid w:val="003A513E"/>
    <w:rsid w:val="003A533E"/>
    <w:rsid w:val="003A53BE"/>
    <w:rsid w:val="003A5472"/>
    <w:rsid w:val="003A59AC"/>
    <w:rsid w:val="003A59DF"/>
    <w:rsid w:val="003A61C8"/>
    <w:rsid w:val="003A629F"/>
    <w:rsid w:val="003A62C4"/>
    <w:rsid w:val="003A64CF"/>
    <w:rsid w:val="003A66D7"/>
    <w:rsid w:val="003A6865"/>
    <w:rsid w:val="003A6B5F"/>
    <w:rsid w:val="003A6BA1"/>
    <w:rsid w:val="003A6DC2"/>
    <w:rsid w:val="003A6F8B"/>
    <w:rsid w:val="003A7128"/>
    <w:rsid w:val="003A7325"/>
    <w:rsid w:val="003A757E"/>
    <w:rsid w:val="003A762F"/>
    <w:rsid w:val="003A768B"/>
    <w:rsid w:val="003A76AF"/>
    <w:rsid w:val="003A78BB"/>
    <w:rsid w:val="003B0171"/>
    <w:rsid w:val="003B0381"/>
    <w:rsid w:val="003B039B"/>
    <w:rsid w:val="003B051B"/>
    <w:rsid w:val="003B0699"/>
    <w:rsid w:val="003B07A2"/>
    <w:rsid w:val="003B119D"/>
    <w:rsid w:val="003B121B"/>
    <w:rsid w:val="003B1274"/>
    <w:rsid w:val="003B144B"/>
    <w:rsid w:val="003B15A2"/>
    <w:rsid w:val="003B16D8"/>
    <w:rsid w:val="003B172B"/>
    <w:rsid w:val="003B1D7C"/>
    <w:rsid w:val="003B201F"/>
    <w:rsid w:val="003B2050"/>
    <w:rsid w:val="003B24AF"/>
    <w:rsid w:val="003B24B7"/>
    <w:rsid w:val="003B2C6D"/>
    <w:rsid w:val="003B2E1C"/>
    <w:rsid w:val="003B3942"/>
    <w:rsid w:val="003B3D94"/>
    <w:rsid w:val="003B3FFF"/>
    <w:rsid w:val="003B40A8"/>
    <w:rsid w:val="003B4127"/>
    <w:rsid w:val="003B4496"/>
    <w:rsid w:val="003B49E8"/>
    <w:rsid w:val="003B4A30"/>
    <w:rsid w:val="003B4C2F"/>
    <w:rsid w:val="003B4D4F"/>
    <w:rsid w:val="003B4E86"/>
    <w:rsid w:val="003B56B2"/>
    <w:rsid w:val="003B59EA"/>
    <w:rsid w:val="003B5A42"/>
    <w:rsid w:val="003B5E95"/>
    <w:rsid w:val="003B5FAC"/>
    <w:rsid w:val="003B5FD8"/>
    <w:rsid w:val="003B60AE"/>
    <w:rsid w:val="003B65BB"/>
    <w:rsid w:val="003B6646"/>
    <w:rsid w:val="003B684E"/>
    <w:rsid w:val="003B69A5"/>
    <w:rsid w:val="003B6AA3"/>
    <w:rsid w:val="003B6C35"/>
    <w:rsid w:val="003B6D7C"/>
    <w:rsid w:val="003B6E7C"/>
    <w:rsid w:val="003B71A9"/>
    <w:rsid w:val="003B723A"/>
    <w:rsid w:val="003B723B"/>
    <w:rsid w:val="003B74A7"/>
    <w:rsid w:val="003B74BF"/>
    <w:rsid w:val="003B75C7"/>
    <w:rsid w:val="003B7645"/>
    <w:rsid w:val="003B775B"/>
    <w:rsid w:val="003B780F"/>
    <w:rsid w:val="003B79A5"/>
    <w:rsid w:val="003B7D8A"/>
    <w:rsid w:val="003B7F6E"/>
    <w:rsid w:val="003C021B"/>
    <w:rsid w:val="003C0246"/>
    <w:rsid w:val="003C052E"/>
    <w:rsid w:val="003C0726"/>
    <w:rsid w:val="003C09B5"/>
    <w:rsid w:val="003C0F04"/>
    <w:rsid w:val="003C0F6E"/>
    <w:rsid w:val="003C10EA"/>
    <w:rsid w:val="003C1362"/>
    <w:rsid w:val="003C1552"/>
    <w:rsid w:val="003C1596"/>
    <w:rsid w:val="003C16F3"/>
    <w:rsid w:val="003C1AE2"/>
    <w:rsid w:val="003C22FB"/>
    <w:rsid w:val="003C258C"/>
    <w:rsid w:val="003C26C8"/>
    <w:rsid w:val="003C27EE"/>
    <w:rsid w:val="003C2AE5"/>
    <w:rsid w:val="003C2B7B"/>
    <w:rsid w:val="003C2FE4"/>
    <w:rsid w:val="003C3032"/>
    <w:rsid w:val="003C31A0"/>
    <w:rsid w:val="003C3472"/>
    <w:rsid w:val="003C374E"/>
    <w:rsid w:val="003C3B0F"/>
    <w:rsid w:val="003C3CC1"/>
    <w:rsid w:val="003C42A0"/>
    <w:rsid w:val="003C4561"/>
    <w:rsid w:val="003C4632"/>
    <w:rsid w:val="003C50EC"/>
    <w:rsid w:val="003C5759"/>
    <w:rsid w:val="003C57B1"/>
    <w:rsid w:val="003C5AC4"/>
    <w:rsid w:val="003C5BA7"/>
    <w:rsid w:val="003C5BD3"/>
    <w:rsid w:val="003C5C19"/>
    <w:rsid w:val="003C6410"/>
    <w:rsid w:val="003C661E"/>
    <w:rsid w:val="003C69CC"/>
    <w:rsid w:val="003C6BB1"/>
    <w:rsid w:val="003C6C35"/>
    <w:rsid w:val="003C6C6A"/>
    <w:rsid w:val="003C6D77"/>
    <w:rsid w:val="003C7215"/>
    <w:rsid w:val="003C72F6"/>
    <w:rsid w:val="003C7344"/>
    <w:rsid w:val="003C7348"/>
    <w:rsid w:val="003C780B"/>
    <w:rsid w:val="003C782C"/>
    <w:rsid w:val="003C786B"/>
    <w:rsid w:val="003C7BC9"/>
    <w:rsid w:val="003C7BE5"/>
    <w:rsid w:val="003C7D9C"/>
    <w:rsid w:val="003C7E97"/>
    <w:rsid w:val="003C7EE3"/>
    <w:rsid w:val="003C7F97"/>
    <w:rsid w:val="003C7FB9"/>
    <w:rsid w:val="003D01BA"/>
    <w:rsid w:val="003D04FD"/>
    <w:rsid w:val="003D07AB"/>
    <w:rsid w:val="003D07E7"/>
    <w:rsid w:val="003D0B14"/>
    <w:rsid w:val="003D0C54"/>
    <w:rsid w:val="003D134E"/>
    <w:rsid w:val="003D1404"/>
    <w:rsid w:val="003D1453"/>
    <w:rsid w:val="003D160F"/>
    <w:rsid w:val="003D1761"/>
    <w:rsid w:val="003D1803"/>
    <w:rsid w:val="003D18C8"/>
    <w:rsid w:val="003D1B49"/>
    <w:rsid w:val="003D1DD5"/>
    <w:rsid w:val="003D1EFC"/>
    <w:rsid w:val="003D22D7"/>
    <w:rsid w:val="003D2833"/>
    <w:rsid w:val="003D28DA"/>
    <w:rsid w:val="003D301D"/>
    <w:rsid w:val="003D3300"/>
    <w:rsid w:val="003D3386"/>
    <w:rsid w:val="003D3771"/>
    <w:rsid w:val="003D378F"/>
    <w:rsid w:val="003D3B78"/>
    <w:rsid w:val="003D3D67"/>
    <w:rsid w:val="003D3F99"/>
    <w:rsid w:val="003D4341"/>
    <w:rsid w:val="003D457B"/>
    <w:rsid w:val="003D45EA"/>
    <w:rsid w:val="003D473E"/>
    <w:rsid w:val="003D47D5"/>
    <w:rsid w:val="003D4AED"/>
    <w:rsid w:val="003D4B67"/>
    <w:rsid w:val="003D4E38"/>
    <w:rsid w:val="003D5101"/>
    <w:rsid w:val="003D5247"/>
    <w:rsid w:val="003D5711"/>
    <w:rsid w:val="003D5B62"/>
    <w:rsid w:val="003D5CAC"/>
    <w:rsid w:val="003D5CD9"/>
    <w:rsid w:val="003D5E20"/>
    <w:rsid w:val="003D613C"/>
    <w:rsid w:val="003D6349"/>
    <w:rsid w:val="003D6507"/>
    <w:rsid w:val="003D66B7"/>
    <w:rsid w:val="003D6815"/>
    <w:rsid w:val="003D687A"/>
    <w:rsid w:val="003D69A7"/>
    <w:rsid w:val="003D6C5F"/>
    <w:rsid w:val="003D6CEC"/>
    <w:rsid w:val="003D71B7"/>
    <w:rsid w:val="003D7798"/>
    <w:rsid w:val="003D789D"/>
    <w:rsid w:val="003D7A31"/>
    <w:rsid w:val="003D7A94"/>
    <w:rsid w:val="003D7CD3"/>
    <w:rsid w:val="003D7CDD"/>
    <w:rsid w:val="003D7EA8"/>
    <w:rsid w:val="003D7EF4"/>
    <w:rsid w:val="003E0553"/>
    <w:rsid w:val="003E06A6"/>
    <w:rsid w:val="003E0720"/>
    <w:rsid w:val="003E0C27"/>
    <w:rsid w:val="003E0D99"/>
    <w:rsid w:val="003E0ED1"/>
    <w:rsid w:val="003E1065"/>
    <w:rsid w:val="003E111A"/>
    <w:rsid w:val="003E1290"/>
    <w:rsid w:val="003E19BC"/>
    <w:rsid w:val="003E19CA"/>
    <w:rsid w:val="003E19FE"/>
    <w:rsid w:val="003E1BF3"/>
    <w:rsid w:val="003E1E77"/>
    <w:rsid w:val="003E1E92"/>
    <w:rsid w:val="003E21AC"/>
    <w:rsid w:val="003E2448"/>
    <w:rsid w:val="003E2716"/>
    <w:rsid w:val="003E2CBF"/>
    <w:rsid w:val="003E2E04"/>
    <w:rsid w:val="003E2F52"/>
    <w:rsid w:val="003E30B1"/>
    <w:rsid w:val="003E319E"/>
    <w:rsid w:val="003E3278"/>
    <w:rsid w:val="003E3446"/>
    <w:rsid w:val="003E352F"/>
    <w:rsid w:val="003E3636"/>
    <w:rsid w:val="003E3659"/>
    <w:rsid w:val="003E39A3"/>
    <w:rsid w:val="003E39BB"/>
    <w:rsid w:val="003E3E82"/>
    <w:rsid w:val="003E40E7"/>
    <w:rsid w:val="003E4511"/>
    <w:rsid w:val="003E469A"/>
    <w:rsid w:val="003E4A3A"/>
    <w:rsid w:val="003E4D47"/>
    <w:rsid w:val="003E4D6B"/>
    <w:rsid w:val="003E50C6"/>
    <w:rsid w:val="003E51D5"/>
    <w:rsid w:val="003E54C5"/>
    <w:rsid w:val="003E571C"/>
    <w:rsid w:val="003E572E"/>
    <w:rsid w:val="003E593C"/>
    <w:rsid w:val="003E5B11"/>
    <w:rsid w:val="003E6153"/>
    <w:rsid w:val="003E62FF"/>
    <w:rsid w:val="003E6319"/>
    <w:rsid w:val="003E6389"/>
    <w:rsid w:val="003E6648"/>
    <w:rsid w:val="003E688C"/>
    <w:rsid w:val="003E68C0"/>
    <w:rsid w:val="003E77AA"/>
    <w:rsid w:val="003E7B16"/>
    <w:rsid w:val="003E7B93"/>
    <w:rsid w:val="003F0041"/>
    <w:rsid w:val="003F0255"/>
    <w:rsid w:val="003F038D"/>
    <w:rsid w:val="003F0647"/>
    <w:rsid w:val="003F066F"/>
    <w:rsid w:val="003F08A8"/>
    <w:rsid w:val="003F093D"/>
    <w:rsid w:val="003F0CF6"/>
    <w:rsid w:val="003F0E15"/>
    <w:rsid w:val="003F1019"/>
    <w:rsid w:val="003F10F6"/>
    <w:rsid w:val="003F11B8"/>
    <w:rsid w:val="003F1781"/>
    <w:rsid w:val="003F17B2"/>
    <w:rsid w:val="003F1A72"/>
    <w:rsid w:val="003F1BB8"/>
    <w:rsid w:val="003F1BC8"/>
    <w:rsid w:val="003F1C15"/>
    <w:rsid w:val="003F1D74"/>
    <w:rsid w:val="003F1E9F"/>
    <w:rsid w:val="003F1FB3"/>
    <w:rsid w:val="003F2118"/>
    <w:rsid w:val="003F2350"/>
    <w:rsid w:val="003F238D"/>
    <w:rsid w:val="003F2454"/>
    <w:rsid w:val="003F2541"/>
    <w:rsid w:val="003F27E6"/>
    <w:rsid w:val="003F2DEF"/>
    <w:rsid w:val="003F2E36"/>
    <w:rsid w:val="003F2EF5"/>
    <w:rsid w:val="003F3085"/>
    <w:rsid w:val="003F32E4"/>
    <w:rsid w:val="003F351C"/>
    <w:rsid w:val="003F35DB"/>
    <w:rsid w:val="003F35DC"/>
    <w:rsid w:val="003F3CE7"/>
    <w:rsid w:val="003F409B"/>
    <w:rsid w:val="003F41B6"/>
    <w:rsid w:val="003F426D"/>
    <w:rsid w:val="003F469F"/>
    <w:rsid w:val="003F471C"/>
    <w:rsid w:val="003F478B"/>
    <w:rsid w:val="003F4DEA"/>
    <w:rsid w:val="003F4F87"/>
    <w:rsid w:val="003F510F"/>
    <w:rsid w:val="003F51AD"/>
    <w:rsid w:val="003F568F"/>
    <w:rsid w:val="003F56A0"/>
    <w:rsid w:val="003F5893"/>
    <w:rsid w:val="003F6084"/>
    <w:rsid w:val="003F63DA"/>
    <w:rsid w:val="003F6988"/>
    <w:rsid w:val="003F6A14"/>
    <w:rsid w:val="003F6B01"/>
    <w:rsid w:val="003F6D55"/>
    <w:rsid w:val="003F6EBB"/>
    <w:rsid w:val="003F7342"/>
    <w:rsid w:val="003F7B8F"/>
    <w:rsid w:val="00400041"/>
    <w:rsid w:val="00400118"/>
    <w:rsid w:val="00400360"/>
    <w:rsid w:val="004006C1"/>
    <w:rsid w:val="004007BC"/>
    <w:rsid w:val="00400F38"/>
    <w:rsid w:val="00401122"/>
    <w:rsid w:val="00401155"/>
    <w:rsid w:val="0040122D"/>
    <w:rsid w:val="00401258"/>
    <w:rsid w:val="004016C1"/>
    <w:rsid w:val="0040197B"/>
    <w:rsid w:val="00401B17"/>
    <w:rsid w:val="0040209D"/>
    <w:rsid w:val="004022F4"/>
    <w:rsid w:val="00402680"/>
    <w:rsid w:val="00402785"/>
    <w:rsid w:val="004027B4"/>
    <w:rsid w:val="00402C43"/>
    <w:rsid w:val="00402D1D"/>
    <w:rsid w:val="00402E06"/>
    <w:rsid w:val="00402F8A"/>
    <w:rsid w:val="0040300C"/>
    <w:rsid w:val="0040300F"/>
    <w:rsid w:val="0040305E"/>
    <w:rsid w:val="004032DD"/>
    <w:rsid w:val="0040333E"/>
    <w:rsid w:val="00403366"/>
    <w:rsid w:val="004036BA"/>
    <w:rsid w:val="00403B3E"/>
    <w:rsid w:val="0040400D"/>
    <w:rsid w:val="0040489F"/>
    <w:rsid w:val="00404A51"/>
    <w:rsid w:val="0040535C"/>
    <w:rsid w:val="00405494"/>
    <w:rsid w:val="0040565B"/>
    <w:rsid w:val="004056D5"/>
    <w:rsid w:val="004056DD"/>
    <w:rsid w:val="004058EC"/>
    <w:rsid w:val="004059CA"/>
    <w:rsid w:val="00405A46"/>
    <w:rsid w:val="00405B2B"/>
    <w:rsid w:val="00405BF5"/>
    <w:rsid w:val="00405C53"/>
    <w:rsid w:val="00406251"/>
    <w:rsid w:val="004066D3"/>
    <w:rsid w:val="0040687E"/>
    <w:rsid w:val="00406897"/>
    <w:rsid w:val="00406B9E"/>
    <w:rsid w:val="00406BCF"/>
    <w:rsid w:val="00406CD5"/>
    <w:rsid w:val="00406F5D"/>
    <w:rsid w:val="004071B7"/>
    <w:rsid w:val="00407258"/>
    <w:rsid w:val="004072DA"/>
    <w:rsid w:val="00407470"/>
    <w:rsid w:val="004076B3"/>
    <w:rsid w:val="0040785D"/>
    <w:rsid w:val="00407938"/>
    <w:rsid w:val="00407D0C"/>
    <w:rsid w:val="00407E54"/>
    <w:rsid w:val="00410B56"/>
    <w:rsid w:val="00410E0A"/>
    <w:rsid w:val="00410EE8"/>
    <w:rsid w:val="004110FB"/>
    <w:rsid w:val="004111F5"/>
    <w:rsid w:val="00411675"/>
    <w:rsid w:val="00411A4A"/>
    <w:rsid w:val="00411CA9"/>
    <w:rsid w:val="00411D32"/>
    <w:rsid w:val="0041238B"/>
    <w:rsid w:val="00412546"/>
    <w:rsid w:val="0041275E"/>
    <w:rsid w:val="004127CA"/>
    <w:rsid w:val="00412C37"/>
    <w:rsid w:val="00413063"/>
    <w:rsid w:val="004133CB"/>
    <w:rsid w:val="0041344B"/>
    <w:rsid w:val="004134B2"/>
    <w:rsid w:val="00413A95"/>
    <w:rsid w:val="00413B3B"/>
    <w:rsid w:val="00413B5C"/>
    <w:rsid w:val="00413C9E"/>
    <w:rsid w:val="00413D4F"/>
    <w:rsid w:val="00413EAA"/>
    <w:rsid w:val="0041404C"/>
    <w:rsid w:val="004140CE"/>
    <w:rsid w:val="0041418C"/>
    <w:rsid w:val="0041479D"/>
    <w:rsid w:val="0041489D"/>
    <w:rsid w:val="00414AA4"/>
    <w:rsid w:val="00414AA7"/>
    <w:rsid w:val="00414DA1"/>
    <w:rsid w:val="00414F4B"/>
    <w:rsid w:val="00415026"/>
    <w:rsid w:val="004152ED"/>
    <w:rsid w:val="0041554F"/>
    <w:rsid w:val="004155FE"/>
    <w:rsid w:val="00415796"/>
    <w:rsid w:val="004159CD"/>
    <w:rsid w:val="00415B62"/>
    <w:rsid w:val="00415C4C"/>
    <w:rsid w:val="0041601E"/>
    <w:rsid w:val="00416060"/>
    <w:rsid w:val="00416161"/>
    <w:rsid w:val="004162DF"/>
    <w:rsid w:val="00416300"/>
    <w:rsid w:val="004163C1"/>
    <w:rsid w:val="0041656F"/>
    <w:rsid w:val="0041657A"/>
    <w:rsid w:val="0041663D"/>
    <w:rsid w:val="004167D6"/>
    <w:rsid w:val="004168B5"/>
    <w:rsid w:val="00416A1C"/>
    <w:rsid w:val="00416BD1"/>
    <w:rsid w:val="00416C34"/>
    <w:rsid w:val="00416EA9"/>
    <w:rsid w:val="00417074"/>
    <w:rsid w:val="004173A2"/>
    <w:rsid w:val="00417431"/>
    <w:rsid w:val="00417BEA"/>
    <w:rsid w:val="00417D75"/>
    <w:rsid w:val="00417E7D"/>
    <w:rsid w:val="00417F59"/>
    <w:rsid w:val="004201A1"/>
    <w:rsid w:val="00420649"/>
    <w:rsid w:val="004206E6"/>
    <w:rsid w:val="00420876"/>
    <w:rsid w:val="00420CF0"/>
    <w:rsid w:val="00420D33"/>
    <w:rsid w:val="00420E0D"/>
    <w:rsid w:val="00420E77"/>
    <w:rsid w:val="00421267"/>
    <w:rsid w:val="004212D9"/>
    <w:rsid w:val="00421621"/>
    <w:rsid w:val="00421854"/>
    <w:rsid w:val="004218D7"/>
    <w:rsid w:val="00421954"/>
    <w:rsid w:val="00421C84"/>
    <w:rsid w:val="00421D49"/>
    <w:rsid w:val="00421F8C"/>
    <w:rsid w:val="0042236E"/>
    <w:rsid w:val="00422812"/>
    <w:rsid w:val="00422CFC"/>
    <w:rsid w:val="00422F26"/>
    <w:rsid w:val="00423010"/>
    <w:rsid w:val="0042339A"/>
    <w:rsid w:val="004234F7"/>
    <w:rsid w:val="00423705"/>
    <w:rsid w:val="00423E19"/>
    <w:rsid w:val="00423F80"/>
    <w:rsid w:val="004240A8"/>
    <w:rsid w:val="00424162"/>
    <w:rsid w:val="0042417D"/>
    <w:rsid w:val="00424198"/>
    <w:rsid w:val="004241E6"/>
    <w:rsid w:val="0042429A"/>
    <w:rsid w:val="00424512"/>
    <w:rsid w:val="004248EE"/>
    <w:rsid w:val="00424CFC"/>
    <w:rsid w:val="00424D66"/>
    <w:rsid w:val="004253EB"/>
    <w:rsid w:val="004254BA"/>
    <w:rsid w:val="004255BA"/>
    <w:rsid w:val="00425ACB"/>
    <w:rsid w:val="00425AF4"/>
    <w:rsid w:val="00425D0D"/>
    <w:rsid w:val="0042608D"/>
    <w:rsid w:val="004260B2"/>
    <w:rsid w:val="004260C7"/>
    <w:rsid w:val="004262B4"/>
    <w:rsid w:val="004263B6"/>
    <w:rsid w:val="00426706"/>
    <w:rsid w:val="00426867"/>
    <w:rsid w:val="004268D2"/>
    <w:rsid w:val="00426AC4"/>
    <w:rsid w:val="00427217"/>
    <w:rsid w:val="00427766"/>
    <w:rsid w:val="004279CC"/>
    <w:rsid w:val="00427CA7"/>
    <w:rsid w:val="00427D75"/>
    <w:rsid w:val="00427FF3"/>
    <w:rsid w:val="004300E4"/>
    <w:rsid w:val="004300FA"/>
    <w:rsid w:val="00430314"/>
    <w:rsid w:val="004305B8"/>
    <w:rsid w:val="0043093E"/>
    <w:rsid w:val="00430A36"/>
    <w:rsid w:val="00430A67"/>
    <w:rsid w:val="00431016"/>
    <w:rsid w:val="00431248"/>
    <w:rsid w:val="004313A5"/>
    <w:rsid w:val="0043169D"/>
    <w:rsid w:val="004316BF"/>
    <w:rsid w:val="004316F0"/>
    <w:rsid w:val="004317C0"/>
    <w:rsid w:val="004318B9"/>
    <w:rsid w:val="00431ACD"/>
    <w:rsid w:val="00431C77"/>
    <w:rsid w:val="00431CB8"/>
    <w:rsid w:val="00431ED0"/>
    <w:rsid w:val="004320AB"/>
    <w:rsid w:val="004322C6"/>
    <w:rsid w:val="0043231F"/>
    <w:rsid w:val="00432484"/>
    <w:rsid w:val="0043278A"/>
    <w:rsid w:val="00432903"/>
    <w:rsid w:val="00432DC4"/>
    <w:rsid w:val="0043327D"/>
    <w:rsid w:val="00433789"/>
    <w:rsid w:val="00433925"/>
    <w:rsid w:val="00433AE4"/>
    <w:rsid w:val="00433BE9"/>
    <w:rsid w:val="00433E6A"/>
    <w:rsid w:val="00434151"/>
    <w:rsid w:val="00434228"/>
    <w:rsid w:val="0043432D"/>
    <w:rsid w:val="00434347"/>
    <w:rsid w:val="00434651"/>
    <w:rsid w:val="00434783"/>
    <w:rsid w:val="004349C5"/>
    <w:rsid w:val="00434BA0"/>
    <w:rsid w:val="00434F0F"/>
    <w:rsid w:val="00435398"/>
    <w:rsid w:val="0043542F"/>
    <w:rsid w:val="00435431"/>
    <w:rsid w:val="004355FD"/>
    <w:rsid w:val="00435FD5"/>
    <w:rsid w:val="00435FE5"/>
    <w:rsid w:val="0043610E"/>
    <w:rsid w:val="004363A5"/>
    <w:rsid w:val="004363D6"/>
    <w:rsid w:val="00436417"/>
    <w:rsid w:val="00436491"/>
    <w:rsid w:val="004367D3"/>
    <w:rsid w:val="00436898"/>
    <w:rsid w:val="00436A6A"/>
    <w:rsid w:val="00436F37"/>
    <w:rsid w:val="0043751C"/>
    <w:rsid w:val="004378B8"/>
    <w:rsid w:val="004378FC"/>
    <w:rsid w:val="00437CCD"/>
    <w:rsid w:val="00440069"/>
    <w:rsid w:val="004408A0"/>
    <w:rsid w:val="00440B2C"/>
    <w:rsid w:val="00440EB8"/>
    <w:rsid w:val="00441113"/>
    <w:rsid w:val="00441234"/>
    <w:rsid w:val="00441235"/>
    <w:rsid w:val="00441687"/>
    <w:rsid w:val="00441698"/>
    <w:rsid w:val="00441B10"/>
    <w:rsid w:val="00441BCC"/>
    <w:rsid w:val="00441ED0"/>
    <w:rsid w:val="00441F06"/>
    <w:rsid w:val="00441F93"/>
    <w:rsid w:val="004426F4"/>
    <w:rsid w:val="00442798"/>
    <w:rsid w:val="00442822"/>
    <w:rsid w:val="00442957"/>
    <w:rsid w:val="00442B6D"/>
    <w:rsid w:val="00443155"/>
    <w:rsid w:val="004438E1"/>
    <w:rsid w:val="0044396B"/>
    <w:rsid w:val="004439DB"/>
    <w:rsid w:val="00443BFC"/>
    <w:rsid w:val="004440C7"/>
    <w:rsid w:val="004441E6"/>
    <w:rsid w:val="0044425F"/>
    <w:rsid w:val="00444333"/>
    <w:rsid w:val="004444AB"/>
    <w:rsid w:val="004445EF"/>
    <w:rsid w:val="00444F32"/>
    <w:rsid w:val="0044501C"/>
    <w:rsid w:val="004453F3"/>
    <w:rsid w:val="004455A2"/>
    <w:rsid w:val="0044575E"/>
    <w:rsid w:val="00445950"/>
    <w:rsid w:val="00445A17"/>
    <w:rsid w:val="00445FDA"/>
    <w:rsid w:val="00446206"/>
    <w:rsid w:val="004464F0"/>
    <w:rsid w:val="00446511"/>
    <w:rsid w:val="004467E6"/>
    <w:rsid w:val="00446899"/>
    <w:rsid w:val="00446A5E"/>
    <w:rsid w:val="00446CEA"/>
    <w:rsid w:val="00446F56"/>
    <w:rsid w:val="00446FDD"/>
    <w:rsid w:val="0044754C"/>
    <w:rsid w:val="00447C5C"/>
    <w:rsid w:val="00447D36"/>
    <w:rsid w:val="00447DC2"/>
    <w:rsid w:val="0045013C"/>
    <w:rsid w:val="00450167"/>
    <w:rsid w:val="0045018D"/>
    <w:rsid w:val="004501AF"/>
    <w:rsid w:val="00450304"/>
    <w:rsid w:val="004508CB"/>
    <w:rsid w:val="00450969"/>
    <w:rsid w:val="00450C15"/>
    <w:rsid w:val="00450EE6"/>
    <w:rsid w:val="00450FF6"/>
    <w:rsid w:val="00451177"/>
    <w:rsid w:val="0045143E"/>
    <w:rsid w:val="00451924"/>
    <w:rsid w:val="00451C0B"/>
    <w:rsid w:val="00451DAD"/>
    <w:rsid w:val="004522AC"/>
    <w:rsid w:val="0045236B"/>
    <w:rsid w:val="00452626"/>
    <w:rsid w:val="00452741"/>
    <w:rsid w:val="004527D9"/>
    <w:rsid w:val="00452948"/>
    <w:rsid w:val="004529FE"/>
    <w:rsid w:val="00452F0A"/>
    <w:rsid w:val="00452F87"/>
    <w:rsid w:val="004531D2"/>
    <w:rsid w:val="004534A1"/>
    <w:rsid w:val="0045354C"/>
    <w:rsid w:val="004536F2"/>
    <w:rsid w:val="0045378B"/>
    <w:rsid w:val="00453B83"/>
    <w:rsid w:val="00453D2B"/>
    <w:rsid w:val="00453D7E"/>
    <w:rsid w:val="00453ED7"/>
    <w:rsid w:val="00453F34"/>
    <w:rsid w:val="00454393"/>
    <w:rsid w:val="004548E8"/>
    <w:rsid w:val="00454A0B"/>
    <w:rsid w:val="00454B88"/>
    <w:rsid w:val="00454C89"/>
    <w:rsid w:val="00454D31"/>
    <w:rsid w:val="00454DCA"/>
    <w:rsid w:val="00454E53"/>
    <w:rsid w:val="00454F8D"/>
    <w:rsid w:val="004550F4"/>
    <w:rsid w:val="004551A9"/>
    <w:rsid w:val="0045567C"/>
    <w:rsid w:val="00455797"/>
    <w:rsid w:val="004559E6"/>
    <w:rsid w:val="00455D5A"/>
    <w:rsid w:val="0045655F"/>
    <w:rsid w:val="00456A00"/>
    <w:rsid w:val="00456CD8"/>
    <w:rsid w:val="00456D20"/>
    <w:rsid w:val="00456DEA"/>
    <w:rsid w:val="00456F06"/>
    <w:rsid w:val="00456F1D"/>
    <w:rsid w:val="00457012"/>
    <w:rsid w:val="00457821"/>
    <w:rsid w:val="004578D6"/>
    <w:rsid w:val="004578FD"/>
    <w:rsid w:val="00457AF2"/>
    <w:rsid w:val="00457C7F"/>
    <w:rsid w:val="00457F7E"/>
    <w:rsid w:val="00460224"/>
    <w:rsid w:val="004604A1"/>
    <w:rsid w:val="00460707"/>
    <w:rsid w:val="00460AC4"/>
    <w:rsid w:val="00460BF4"/>
    <w:rsid w:val="00460D00"/>
    <w:rsid w:val="00460D92"/>
    <w:rsid w:val="00460DAD"/>
    <w:rsid w:val="00461057"/>
    <w:rsid w:val="00461084"/>
    <w:rsid w:val="00461096"/>
    <w:rsid w:val="004610FE"/>
    <w:rsid w:val="00461479"/>
    <w:rsid w:val="004619B5"/>
    <w:rsid w:val="004619BB"/>
    <w:rsid w:val="00462012"/>
    <w:rsid w:val="004627A3"/>
    <w:rsid w:val="00462DC1"/>
    <w:rsid w:val="00462EFF"/>
    <w:rsid w:val="00462F47"/>
    <w:rsid w:val="00463135"/>
    <w:rsid w:val="0046326D"/>
    <w:rsid w:val="004632E8"/>
    <w:rsid w:val="00463628"/>
    <w:rsid w:val="00463EF3"/>
    <w:rsid w:val="004641E7"/>
    <w:rsid w:val="004645F9"/>
    <w:rsid w:val="00464F26"/>
    <w:rsid w:val="00465071"/>
    <w:rsid w:val="004652DA"/>
    <w:rsid w:val="00465329"/>
    <w:rsid w:val="00465405"/>
    <w:rsid w:val="004659A2"/>
    <w:rsid w:val="00465B55"/>
    <w:rsid w:val="00465CCD"/>
    <w:rsid w:val="00465D8E"/>
    <w:rsid w:val="00466063"/>
    <w:rsid w:val="00466120"/>
    <w:rsid w:val="004662B0"/>
    <w:rsid w:val="00466333"/>
    <w:rsid w:val="00466682"/>
    <w:rsid w:val="004666D1"/>
    <w:rsid w:val="00466A35"/>
    <w:rsid w:val="00466A66"/>
    <w:rsid w:val="00466A70"/>
    <w:rsid w:val="00466CB3"/>
    <w:rsid w:val="00466DAD"/>
    <w:rsid w:val="00467081"/>
    <w:rsid w:val="004670AC"/>
    <w:rsid w:val="004670C9"/>
    <w:rsid w:val="004671B2"/>
    <w:rsid w:val="0046761F"/>
    <w:rsid w:val="004676DF"/>
    <w:rsid w:val="0046776C"/>
    <w:rsid w:val="00467902"/>
    <w:rsid w:val="00467A5B"/>
    <w:rsid w:val="00467AE3"/>
    <w:rsid w:val="00467DEF"/>
    <w:rsid w:val="004702E4"/>
    <w:rsid w:val="004704CD"/>
    <w:rsid w:val="004709EB"/>
    <w:rsid w:val="00470A40"/>
    <w:rsid w:val="00470C09"/>
    <w:rsid w:val="00470C21"/>
    <w:rsid w:val="00470FF4"/>
    <w:rsid w:val="0047133E"/>
    <w:rsid w:val="004717A3"/>
    <w:rsid w:val="0047193B"/>
    <w:rsid w:val="00471C17"/>
    <w:rsid w:val="00471C23"/>
    <w:rsid w:val="0047227A"/>
    <w:rsid w:val="00472295"/>
    <w:rsid w:val="00472297"/>
    <w:rsid w:val="0047246A"/>
    <w:rsid w:val="004725AA"/>
    <w:rsid w:val="00472770"/>
    <w:rsid w:val="0047284A"/>
    <w:rsid w:val="0047287A"/>
    <w:rsid w:val="004729B4"/>
    <w:rsid w:val="00472C50"/>
    <w:rsid w:val="00472C77"/>
    <w:rsid w:val="00472C7C"/>
    <w:rsid w:val="00472E8F"/>
    <w:rsid w:val="00472F81"/>
    <w:rsid w:val="004730E2"/>
    <w:rsid w:val="004733B7"/>
    <w:rsid w:val="0047358C"/>
    <w:rsid w:val="0047381C"/>
    <w:rsid w:val="00473965"/>
    <w:rsid w:val="00473FDA"/>
    <w:rsid w:val="004740FC"/>
    <w:rsid w:val="0047419D"/>
    <w:rsid w:val="00474264"/>
    <w:rsid w:val="004742B2"/>
    <w:rsid w:val="00474433"/>
    <w:rsid w:val="004744DE"/>
    <w:rsid w:val="004747B8"/>
    <w:rsid w:val="00474E68"/>
    <w:rsid w:val="00474FF4"/>
    <w:rsid w:val="00475591"/>
    <w:rsid w:val="004755FF"/>
    <w:rsid w:val="004756D0"/>
    <w:rsid w:val="0047571B"/>
    <w:rsid w:val="00475904"/>
    <w:rsid w:val="00475ACC"/>
    <w:rsid w:val="00475EB9"/>
    <w:rsid w:val="0047637B"/>
    <w:rsid w:val="00476717"/>
    <w:rsid w:val="00476748"/>
    <w:rsid w:val="00476B7D"/>
    <w:rsid w:val="00476BC4"/>
    <w:rsid w:val="00476C76"/>
    <w:rsid w:val="00476F34"/>
    <w:rsid w:val="00477368"/>
    <w:rsid w:val="00477605"/>
    <w:rsid w:val="0047776C"/>
    <w:rsid w:val="00477901"/>
    <w:rsid w:val="0047792B"/>
    <w:rsid w:val="00477CDF"/>
    <w:rsid w:val="00477EEC"/>
    <w:rsid w:val="0048016F"/>
    <w:rsid w:val="00480354"/>
    <w:rsid w:val="004808F5"/>
    <w:rsid w:val="00480E4B"/>
    <w:rsid w:val="00480FE5"/>
    <w:rsid w:val="004810BB"/>
    <w:rsid w:val="00481104"/>
    <w:rsid w:val="00481668"/>
    <w:rsid w:val="0048172E"/>
    <w:rsid w:val="004817B5"/>
    <w:rsid w:val="00481AE2"/>
    <w:rsid w:val="00481BF5"/>
    <w:rsid w:val="00481E9A"/>
    <w:rsid w:val="0048250D"/>
    <w:rsid w:val="004829D1"/>
    <w:rsid w:val="00482B95"/>
    <w:rsid w:val="00482C02"/>
    <w:rsid w:val="00482C1F"/>
    <w:rsid w:val="00482C34"/>
    <w:rsid w:val="00482E99"/>
    <w:rsid w:val="00482F21"/>
    <w:rsid w:val="0048379C"/>
    <w:rsid w:val="004837D9"/>
    <w:rsid w:val="004838BF"/>
    <w:rsid w:val="004839FB"/>
    <w:rsid w:val="00483AF2"/>
    <w:rsid w:val="00483C08"/>
    <w:rsid w:val="00483D02"/>
    <w:rsid w:val="00484163"/>
    <w:rsid w:val="00484678"/>
    <w:rsid w:val="004847D8"/>
    <w:rsid w:val="00484D8A"/>
    <w:rsid w:val="00484F3A"/>
    <w:rsid w:val="00485053"/>
    <w:rsid w:val="00485193"/>
    <w:rsid w:val="004853BC"/>
    <w:rsid w:val="004854E7"/>
    <w:rsid w:val="00485520"/>
    <w:rsid w:val="00485614"/>
    <w:rsid w:val="00485AF1"/>
    <w:rsid w:val="00485B39"/>
    <w:rsid w:val="00486263"/>
    <w:rsid w:val="00486288"/>
    <w:rsid w:val="0048667C"/>
    <w:rsid w:val="004866E0"/>
    <w:rsid w:val="0048674F"/>
    <w:rsid w:val="0048680D"/>
    <w:rsid w:val="00486BAF"/>
    <w:rsid w:val="00486C45"/>
    <w:rsid w:val="00486F53"/>
    <w:rsid w:val="00487155"/>
    <w:rsid w:val="004873D9"/>
    <w:rsid w:val="0048768F"/>
    <w:rsid w:val="00487769"/>
    <w:rsid w:val="00487793"/>
    <w:rsid w:val="004877CB"/>
    <w:rsid w:val="00487818"/>
    <w:rsid w:val="00487F48"/>
    <w:rsid w:val="00487F86"/>
    <w:rsid w:val="00490300"/>
    <w:rsid w:val="004903EE"/>
    <w:rsid w:val="00490413"/>
    <w:rsid w:val="00490622"/>
    <w:rsid w:val="00490688"/>
    <w:rsid w:val="00490748"/>
    <w:rsid w:val="004907E0"/>
    <w:rsid w:val="0049096A"/>
    <w:rsid w:val="00490E2C"/>
    <w:rsid w:val="0049138B"/>
    <w:rsid w:val="00491450"/>
    <w:rsid w:val="004914B0"/>
    <w:rsid w:val="004914C0"/>
    <w:rsid w:val="0049171F"/>
    <w:rsid w:val="00491806"/>
    <w:rsid w:val="00491B35"/>
    <w:rsid w:val="00491B5C"/>
    <w:rsid w:val="00491E4E"/>
    <w:rsid w:val="0049237C"/>
    <w:rsid w:val="00492397"/>
    <w:rsid w:val="004925CA"/>
    <w:rsid w:val="00492B06"/>
    <w:rsid w:val="00492ED7"/>
    <w:rsid w:val="00493017"/>
    <w:rsid w:val="00493078"/>
    <w:rsid w:val="004930A7"/>
    <w:rsid w:val="0049314A"/>
    <w:rsid w:val="004933BC"/>
    <w:rsid w:val="00493495"/>
    <w:rsid w:val="00493698"/>
    <w:rsid w:val="0049369B"/>
    <w:rsid w:val="00493AE7"/>
    <w:rsid w:val="00493C7F"/>
    <w:rsid w:val="00493DDF"/>
    <w:rsid w:val="0049407C"/>
    <w:rsid w:val="004941B8"/>
    <w:rsid w:val="00494787"/>
    <w:rsid w:val="00494C89"/>
    <w:rsid w:val="00494EC5"/>
    <w:rsid w:val="0049505D"/>
    <w:rsid w:val="00495252"/>
    <w:rsid w:val="0049536D"/>
    <w:rsid w:val="0049537B"/>
    <w:rsid w:val="00495933"/>
    <w:rsid w:val="00495938"/>
    <w:rsid w:val="004959F0"/>
    <w:rsid w:val="00495AE7"/>
    <w:rsid w:val="00495B15"/>
    <w:rsid w:val="00495B93"/>
    <w:rsid w:val="00495C9D"/>
    <w:rsid w:val="00495F71"/>
    <w:rsid w:val="0049647D"/>
    <w:rsid w:val="00496937"/>
    <w:rsid w:val="0049693F"/>
    <w:rsid w:val="00496991"/>
    <w:rsid w:val="004969E1"/>
    <w:rsid w:val="00496A2F"/>
    <w:rsid w:val="00496D72"/>
    <w:rsid w:val="00496E10"/>
    <w:rsid w:val="004971C7"/>
    <w:rsid w:val="004974CA"/>
    <w:rsid w:val="00497546"/>
    <w:rsid w:val="00497638"/>
    <w:rsid w:val="0049785C"/>
    <w:rsid w:val="00497897"/>
    <w:rsid w:val="00497A91"/>
    <w:rsid w:val="00497BEB"/>
    <w:rsid w:val="00497D21"/>
    <w:rsid w:val="00497D45"/>
    <w:rsid w:val="00497F33"/>
    <w:rsid w:val="00497FE2"/>
    <w:rsid w:val="004A0225"/>
    <w:rsid w:val="004A05E8"/>
    <w:rsid w:val="004A0630"/>
    <w:rsid w:val="004A06F2"/>
    <w:rsid w:val="004A0791"/>
    <w:rsid w:val="004A08EE"/>
    <w:rsid w:val="004A0EC5"/>
    <w:rsid w:val="004A1042"/>
    <w:rsid w:val="004A1120"/>
    <w:rsid w:val="004A13BF"/>
    <w:rsid w:val="004A15BB"/>
    <w:rsid w:val="004A16E2"/>
    <w:rsid w:val="004A1922"/>
    <w:rsid w:val="004A1A74"/>
    <w:rsid w:val="004A20BC"/>
    <w:rsid w:val="004A2186"/>
    <w:rsid w:val="004A2529"/>
    <w:rsid w:val="004A25A0"/>
    <w:rsid w:val="004A2A7C"/>
    <w:rsid w:val="004A2AD3"/>
    <w:rsid w:val="004A2BD3"/>
    <w:rsid w:val="004A2C5B"/>
    <w:rsid w:val="004A303E"/>
    <w:rsid w:val="004A30F0"/>
    <w:rsid w:val="004A3525"/>
    <w:rsid w:val="004A366E"/>
    <w:rsid w:val="004A3A1C"/>
    <w:rsid w:val="004A43E7"/>
    <w:rsid w:val="004A4777"/>
    <w:rsid w:val="004A4B35"/>
    <w:rsid w:val="004A4BEC"/>
    <w:rsid w:val="004A4F52"/>
    <w:rsid w:val="004A5052"/>
    <w:rsid w:val="004A51AA"/>
    <w:rsid w:val="004A5237"/>
    <w:rsid w:val="004A54A5"/>
    <w:rsid w:val="004A5D23"/>
    <w:rsid w:val="004A63EA"/>
    <w:rsid w:val="004A6408"/>
    <w:rsid w:val="004A6473"/>
    <w:rsid w:val="004A65CF"/>
    <w:rsid w:val="004A6622"/>
    <w:rsid w:val="004A6FA3"/>
    <w:rsid w:val="004A701D"/>
    <w:rsid w:val="004A7053"/>
    <w:rsid w:val="004A723D"/>
    <w:rsid w:val="004A736A"/>
    <w:rsid w:val="004A74BD"/>
    <w:rsid w:val="004A75E0"/>
    <w:rsid w:val="004A793B"/>
    <w:rsid w:val="004A7A1A"/>
    <w:rsid w:val="004B0108"/>
    <w:rsid w:val="004B02D3"/>
    <w:rsid w:val="004B0456"/>
    <w:rsid w:val="004B049F"/>
    <w:rsid w:val="004B04AE"/>
    <w:rsid w:val="004B07BA"/>
    <w:rsid w:val="004B07C8"/>
    <w:rsid w:val="004B0A28"/>
    <w:rsid w:val="004B0D47"/>
    <w:rsid w:val="004B0E15"/>
    <w:rsid w:val="004B0E2C"/>
    <w:rsid w:val="004B0F0B"/>
    <w:rsid w:val="004B11D5"/>
    <w:rsid w:val="004B1559"/>
    <w:rsid w:val="004B1679"/>
    <w:rsid w:val="004B1EED"/>
    <w:rsid w:val="004B1EF1"/>
    <w:rsid w:val="004B274F"/>
    <w:rsid w:val="004B29A8"/>
    <w:rsid w:val="004B2B2E"/>
    <w:rsid w:val="004B2BA2"/>
    <w:rsid w:val="004B2DAD"/>
    <w:rsid w:val="004B302F"/>
    <w:rsid w:val="004B30AA"/>
    <w:rsid w:val="004B30CD"/>
    <w:rsid w:val="004B3145"/>
    <w:rsid w:val="004B3375"/>
    <w:rsid w:val="004B33B7"/>
    <w:rsid w:val="004B3584"/>
    <w:rsid w:val="004B36A0"/>
    <w:rsid w:val="004B36BF"/>
    <w:rsid w:val="004B3762"/>
    <w:rsid w:val="004B385F"/>
    <w:rsid w:val="004B3913"/>
    <w:rsid w:val="004B41D5"/>
    <w:rsid w:val="004B42B4"/>
    <w:rsid w:val="004B44A0"/>
    <w:rsid w:val="004B460F"/>
    <w:rsid w:val="004B4816"/>
    <w:rsid w:val="004B49FC"/>
    <w:rsid w:val="004B4A5F"/>
    <w:rsid w:val="004B4A7F"/>
    <w:rsid w:val="004B4A89"/>
    <w:rsid w:val="004B5147"/>
    <w:rsid w:val="004B51F6"/>
    <w:rsid w:val="004B5211"/>
    <w:rsid w:val="004B53CA"/>
    <w:rsid w:val="004B55EF"/>
    <w:rsid w:val="004B5703"/>
    <w:rsid w:val="004B5861"/>
    <w:rsid w:val="004B5C85"/>
    <w:rsid w:val="004B60BC"/>
    <w:rsid w:val="004B62BF"/>
    <w:rsid w:val="004B6433"/>
    <w:rsid w:val="004B65CE"/>
    <w:rsid w:val="004B65CF"/>
    <w:rsid w:val="004B65FC"/>
    <w:rsid w:val="004B6752"/>
    <w:rsid w:val="004B67C6"/>
    <w:rsid w:val="004B6BA2"/>
    <w:rsid w:val="004B6E10"/>
    <w:rsid w:val="004B706B"/>
    <w:rsid w:val="004B71DE"/>
    <w:rsid w:val="004B7225"/>
    <w:rsid w:val="004B7608"/>
    <w:rsid w:val="004B76F8"/>
    <w:rsid w:val="004B7790"/>
    <w:rsid w:val="004B78EC"/>
    <w:rsid w:val="004C00D9"/>
    <w:rsid w:val="004C00EE"/>
    <w:rsid w:val="004C04EB"/>
    <w:rsid w:val="004C0878"/>
    <w:rsid w:val="004C09B1"/>
    <w:rsid w:val="004C0A67"/>
    <w:rsid w:val="004C0C46"/>
    <w:rsid w:val="004C138D"/>
    <w:rsid w:val="004C1710"/>
    <w:rsid w:val="004C182C"/>
    <w:rsid w:val="004C1AC8"/>
    <w:rsid w:val="004C1F2F"/>
    <w:rsid w:val="004C1F8C"/>
    <w:rsid w:val="004C22B7"/>
    <w:rsid w:val="004C23F2"/>
    <w:rsid w:val="004C2D74"/>
    <w:rsid w:val="004C2EBF"/>
    <w:rsid w:val="004C3035"/>
    <w:rsid w:val="004C32C2"/>
    <w:rsid w:val="004C3449"/>
    <w:rsid w:val="004C3502"/>
    <w:rsid w:val="004C35F0"/>
    <w:rsid w:val="004C36DD"/>
    <w:rsid w:val="004C37EE"/>
    <w:rsid w:val="004C3806"/>
    <w:rsid w:val="004C3BF5"/>
    <w:rsid w:val="004C3D9E"/>
    <w:rsid w:val="004C3E40"/>
    <w:rsid w:val="004C4323"/>
    <w:rsid w:val="004C46D9"/>
    <w:rsid w:val="004C4747"/>
    <w:rsid w:val="004C49C9"/>
    <w:rsid w:val="004C4B45"/>
    <w:rsid w:val="004C4C9C"/>
    <w:rsid w:val="004C4D34"/>
    <w:rsid w:val="004C4DFF"/>
    <w:rsid w:val="004C4FDA"/>
    <w:rsid w:val="004C501A"/>
    <w:rsid w:val="004C53D3"/>
    <w:rsid w:val="004C549B"/>
    <w:rsid w:val="004C54C8"/>
    <w:rsid w:val="004C5564"/>
    <w:rsid w:val="004C572A"/>
    <w:rsid w:val="004C596C"/>
    <w:rsid w:val="004C5982"/>
    <w:rsid w:val="004C598A"/>
    <w:rsid w:val="004C5A06"/>
    <w:rsid w:val="004C5BF1"/>
    <w:rsid w:val="004C5CB6"/>
    <w:rsid w:val="004C5EF4"/>
    <w:rsid w:val="004C61F9"/>
    <w:rsid w:val="004C623B"/>
    <w:rsid w:val="004C64D0"/>
    <w:rsid w:val="004C699D"/>
    <w:rsid w:val="004C6D41"/>
    <w:rsid w:val="004C6DAB"/>
    <w:rsid w:val="004C7256"/>
    <w:rsid w:val="004C7796"/>
    <w:rsid w:val="004C77B2"/>
    <w:rsid w:val="004C77DE"/>
    <w:rsid w:val="004C7E9B"/>
    <w:rsid w:val="004C7F34"/>
    <w:rsid w:val="004D0178"/>
    <w:rsid w:val="004D01DE"/>
    <w:rsid w:val="004D01EB"/>
    <w:rsid w:val="004D033A"/>
    <w:rsid w:val="004D0437"/>
    <w:rsid w:val="004D05FB"/>
    <w:rsid w:val="004D0920"/>
    <w:rsid w:val="004D09E6"/>
    <w:rsid w:val="004D0BEB"/>
    <w:rsid w:val="004D0C14"/>
    <w:rsid w:val="004D0C96"/>
    <w:rsid w:val="004D0EDB"/>
    <w:rsid w:val="004D1043"/>
    <w:rsid w:val="004D1057"/>
    <w:rsid w:val="004D11D7"/>
    <w:rsid w:val="004D140C"/>
    <w:rsid w:val="004D17E7"/>
    <w:rsid w:val="004D19D3"/>
    <w:rsid w:val="004D1A37"/>
    <w:rsid w:val="004D1A5F"/>
    <w:rsid w:val="004D2004"/>
    <w:rsid w:val="004D2D49"/>
    <w:rsid w:val="004D2E62"/>
    <w:rsid w:val="004D32F3"/>
    <w:rsid w:val="004D33BB"/>
    <w:rsid w:val="004D33EC"/>
    <w:rsid w:val="004D3455"/>
    <w:rsid w:val="004D3808"/>
    <w:rsid w:val="004D38CE"/>
    <w:rsid w:val="004D3B6D"/>
    <w:rsid w:val="004D3DB8"/>
    <w:rsid w:val="004D3FD7"/>
    <w:rsid w:val="004D4340"/>
    <w:rsid w:val="004D43F5"/>
    <w:rsid w:val="004D4748"/>
    <w:rsid w:val="004D4805"/>
    <w:rsid w:val="004D4898"/>
    <w:rsid w:val="004D4B15"/>
    <w:rsid w:val="004D4E92"/>
    <w:rsid w:val="004D501A"/>
    <w:rsid w:val="004D516A"/>
    <w:rsid w:val="004D51DA"/>
    <w:rsid w:val="004D527F"/>
    <w:rsid w:val="004D53D4"/>
    <w:rsid w:val="004D54C8"/>
    <w:rsid w:val="004D5531"/>
    <w:rsid w:val="004D5848"/>
    <w:rsid w:val="004D58AF"/>
    <w:rsid w:val="004D5B80"/>
    <w:rsid w:val="004D5C8F"/>
    <w:rsid w:val="004D5D55"/>
    <w:rsid w:val="004D646F"/>
    <w:rsid w:val="004D64D9"/>
    <w:rsid w:val="004D6ABD"/>
    <w:rsid w:val="004D6B70"/>
    <w:rsid w:val="004D712D"/>
    <w:rsid w:val="004D7226"/>
    <w:rsid w:val="004D7364"/>
    <w:rsid w:val="004D77F3"/>
    <w:rsid w:val="004D7980"/>
    <w:rsid w:val="004D7C93"/>
    <w:rsid w:val="004D7EB0"/>
    <w:rsid w:val="004E004D"/>
    <w:rsid w:val="004E02FA"/>
    <w:rsid w:val="004E0834"/>
    <w:rsid w:val="004E08D8"/>
    <w:rsid w:val="004E08DF"/>
    <w:rsid w:val="004E0BD2"/>
    <w:rsid w:val="004E0E42"/>
    <w:rsid w:val="004E0E92"/>
    <w:rsid w:val="004E1098"/>
    <w:rsid w:val="004E1631"/>
    <w:rsid w:val="004E1728"/>
    <w:rsid w:val="004E176C"/>
    <w:rsid w:val="004E17DD"/>
    <w:rsid w:val="004E1959"/>
    <w:rsid w:val="004E1C1B"/>
    <w:rsid w:val="004E20E9"/>
    <w:rsid w:val="004E2242"/>
    <w:rsid w:val="004E22D2"/>
    <w:rsid w:val="004E2510"/>
    <w:rsid w:val="004E25DA"/>
    <w:rsid w:val="004E2722"/>
    <w:rsid w:val="004E2727"/>
    <w:rsid w:val="004E276F"/>
    <w:rsid w:val="004E277C"/>
    <w:rsid w:val="004E29AE"/>
    <w:rsid w:val="004E2BB4"/>
    <w:rsid w:val="004E2C4B"/>
    <w:rsid w:val="004E2D12"/>
    <w:rsid w:val="004E2E85"/>
    <w:rsid w:val="004E2EBC"/>
    <w:rsid w:val="004E2FC1"/>
    <w:rsid w:val="004E315E"/>
    <w:rsid w:val="004E335F"/>
    <w:rsid w:val="004E373E"/>
    <w:rsid w:val="004E3806"/>
    <w:rsid w:val="004E3895"/>
    <w:rsid w:val="004E3AC6"/>
    <w:rsid w:val="004E3B85"/>
    <w:rsid w:val="004E3DB7"/>
    <w:rsid w:val="004E3E59"/>
    <w:rsid w:val="004E3E5E"/>
    <w:rsid w:val="004E4368"/>
    <w:rsid w:val="004E445E"/>
    <w:rsid w:val="004E45E1"/>
    <w:rsid w:val="004E4A57"/>
    <w:rsid w:val="004E4B5C"/>
    <w:rsid w:val="004E4C0D"/>
    <w:rsid w:val="004E4F01"/>
    <w:rsid w:val="004E4F6F"/>
    <w:rsid w:val="004E5389"/>
    <w:rsid w:val="004E5BB9"/>
    <w:rsid w:val="004E5DA9"/>
    <w:rsid w:val="004E5EF8"/>
    <w:rsid w:val="004E6045"/>
    <w:rsid w:val="004E616E"/>
    <w:rsid w:val="004E617D"/>
    <w:rsid w:val="004E648C"/>
    <w:rsid w:val="004E6576"/>
    <w:rsid w:val="004E6E4A"/>
    <w:rsid w:val="004E748B"/>
    <w:rsid w:val="004E766C"/>
    <w:rsid w:val="004E76C6"/>
    <w:rsid w:val="004E781D"/>
    <w:rsid w:val="004E791E"/>
    <w:rsid w:val="004E7CA9"/>
    <w:rsid w:val="004E7E37"/>
    <w:rsid w:val="004E7E38"/>
    <w:rsid w:val="004F01C5"/>
    <w:rsid w:val="004F0278"/>
    <w:rsid w:val="004F08E9"/>
    <w:rsid w:val="004F0973"/>
    <w:rsid w:val="004F09E4"/>
    <w:rsid w:val="004F0BDB"/>
    <w:rsid w:val="004F0CB8"/>
    <w:rsid w:val="004F1004"/>
    <w:rsid w:val="004F1716"/>
    <w:rsid w:val="004F1866"/>
    <w:rsid w:val="004F1875"/>
    <w:rsid w:val="004F1B4F"/>
    <w:rsid w:val="004F1D30"/>
    <w:rsid w:val="004F274E"/>
    <w:rsid w:val="004F2783"/>
    <w:rsid w:val="004F2880"/>
    <w:rsid w:val="004F29CE"/>
    <w:rsid w:val="004F30B6"/>
    <w:rsid w:val="004F3610"/>
    <w:rsid w:val="004F374F"/>
    <w:rsid w:val="004F37A2"/>
    <w:rsid w:val="004F3861"/>
    <w:rsid w:val="004F38CD"/>
    <w:rsid w:val="004F3A33"/>
    <w:rsid w:val="004F3A34"/>
    <w:rsid w:val="004F3A60"/>
    <w:rsid w:val="004F3C69"/>
    <w:rsid w:val="004F3DD0"/>
    <w:rsid w:val="004F4095"/>
    <w:rsid w:val="004F41C6"/>
    <w:rsid w:val="004F46B9"/>
    <w:rsid w:val="004F48F5"/>
    <w:rsid w:val="004F4B89"/>
    <w:rsid w:val="004F4CA7"/>
    <w:rsid w:val="004F4E6B"/>
    <w:rsid w:val="004F4FB5"/>
    <w:rsid w:val="004F4FE0"/>
    <w:rsid w:val="004F50C2"/>
    <w:rsid w:val="004F52CF"/>
    <w:rsid w:val="004F54E8"/>
    <w:rsid w:val="004F5524"/>
    <w:rsid w:val="004F5B87"/>
    <w:rsid w:val="004F5C29"/>
    <w:rsid w:val="004F5EDA"/>
    <w:rsid w:val="004F6005"/>
    <w:rsid w:val="004F62E1"/>
    <w:rsid w:val="004F64C0"/>
    <w:rsid w:val="004F64CB"/>
    <w:rsid w:val="004F64DE"/>
    <w:rsid w:val="004F669E"/>
    <w:rsid w:val="004F66F9"/>
    <w:rsid w:val="004F6899"/>
    <w:rsid w:val="004F6A41"/>
    <w:rsid w:val="004F6AB7"/>
    <w:rsid w:val="004F6C23"/>
    <w:rsid w:val="004F6D54"/>
    <w:rsid w:val="004F6D7F"/>
    <w:rsid w:val="004F6E20"/>
    <w:rsid w:val="004F705C"/>
    <w:rsid w:val="004F73FB"/>
    <w:rsid w:val="004F7723"/>
    <w:rsid w:val="004F77FC"/>
    <w:rsid w:val="004F7B6C"/>
    <w:rsid w:val="004F7BDD"/>
    <w:rsid w:val="004F7DEB"/>
    <w:rsid w:val="004F7E5B"/>
    <w:rsid w:val="00500003"/>
    <w:rsid w:val="0050002F"/>
    <w:rsid w:val="0050028B"/>
    <w:rsid w:val="005005BD"/>
    <w:rsid w:val="005008A1"/>
    <w:rsid w:val="00500A4E"/>
    <w:rsid w:val="00500D79"/>
    <w:rsid w:val="00500E72"/>
    <w:rsid w:val="00500F7E"/>
    <w:rsid w:val="005012D0"/>
    <w:rsid w:val="005016D6"/>
    <w:rsid w:val="00501CDE"/>
    <w:rsid w:val="00501F91"/>
    <w:rsid w:val="00501FF5"/>
    <w:rsid w:val="0050218F"/>
    <w:rsid w:val="0050251E"/>
    <w:rsid w:val="00502542"/>
    <w:rsid w:val="005025DE"/>
    <w:rsid w:val="00502BE1"/>
    <w:rsid w:val="00502BEA"/>
    <w:rsid w:val="00502C2F"/>
    <w:rsid w:val="005033EC"/>
    <w:rsid w:val="0050340C"/>
    <w:rsid w:val="00503616"/>
    <w:rsid w:val="00503685"/>
    <w:rsid w:val="00503CE0"/>
    <w:rsid w:val="00503FEC"/>
    <w:rsid w:val="00504043"/>
    <w:rsid w:val="00504059"/>
    <w:rsid w:val="005040A0"/>
    <w:rsid w:val="005042A4"/>
    <w:rsid w:val="0050434E"/>
    <w:rsid w:val="005043B6"/>
    <w:rsid w:val="00504515"/>
    <w:rsid w:val="0050474A"/>
    <w:rsid w:val="005047A2"/>
    <w:rsid w:val="00504AC3"/>
    <w:rsid w:val="00504CE1"/>
    <w:rsid w:val="00504D34"/>
    <w:rsid w:val="00505573"/>
    <w:rsid w:val="005055AD"/>
    <w:rsid w:val="005058A9"/>
    <w:rsid w:val="00505C59"/>
    <w:rsid w:val="005060A1"/>
    <w:rsid w:val="005064CE"/>
    <w:rsid w:val="0050652D"/>
    <w:rsid w:val="00506760"/>
    <w:rsid w:val="00506927"/>
    <w:rsid w:val="00506C58"/>
    <w:rsid w:val="00506CC7"/>
    <w:rsid w:val="00506D94"/>
    <w:rsid w:val="0050723E"/>
    <w:rsid w:val="0050758C"/>
    <w:rsid w:val="005076E5"/>
    <w:rsid w:val="00507863"/>
    <w:rsid w:val="00507933"/>
    <w:rsid w:val="00507BB1"/>
    <w:rsid w:val="00507C52"/>
    <w:rsid w:val="00507C85"/>
    <w:rsid w:val="00507EB5"/>
    <w:rsid w:val="00510064"/>
    <w:rsid w:val="00510429"/>
    <w:rsid w:val="005104EF"/>
    <w:rsid w:val="00510898"/>
    <w:rsid w:val="005108E4"/>
    <w:rsid w:val="00510984"/>
    <w:rsid w:val="00510B54"/>
    <w:rsid w:val="00510F65"/>
    <w:rsid w:val="00511045"/>
    <w:rsid w:val="005115A8"/>
    <w:rsid w:val="0051191D"/>
    <w:rsid w:val="00511AA8"/>
    <w:rsid w:val="00511BD0"/>
    <w:rsid w:val="00511CD4"/>
    <w:rsid w:val="00511D2F"/>
    <w:rsid w:val="00511E31"/>
    <w:rsid w:val="00512005"/>
    <w:rsid w:val="00512397"/>
    <w:rsid w:val="00512B3A"/>
    <w:rsid w:val="00512B6B"/>
    <w:rsid w:val="00512CF1"/>
    <w:rsid w:val="00512EEA"/>
    <w:rsid w:val="00513188"/>
    <w:rsid w:val="005137D2"/>
    <w:rsid w:val="0051381A"/>
    <w:rsid w:val="00513954"/>
    <w:rsid w:val="00513ADF"/>
    <w:rsid w:val="00513B70"/>
    <w:rsid w:val="00513E18"/>
    <w:rsid w:val="00514142"/>
    <w:rsid w:val="005141AB"/>
    <w:rsid w:val="00514605"/>
    <w:rsid w:val="00514933"/>
    <w:rsid w:val="00514C0C"/>
    <w:rsid w:val="00514E80"/>
    <w:rsid w:val="005150F8"/>
    <w:rsid w:val="00515285"/>
    <w:rsid w:val="0051555B"/>
    <w:rsid w:val="00515684"/>
    <w:rsid w:val="00515694"/>
    <w:rsid w:val="005156A6"/>
    <w:rsid w:val="0051587D"/>
    <w:rsid w:val="00515881"/>
    <w:rsid w:val="005158B4"/>
    <w:rsid w:val="005158C1"/>
    <w:rsid w:val="00515A90"/>
    <w:rsid w:val="00516286"/>
    <w:rsid w:val="005163F5"/>
    <w:rsid w:val="00516727"/>
    <w:rsid w:val="00516A86"/>
    <w:rsid w:val="00516C14"/>
    <w:rsid w:val="00516CF4"/>
    <w:rsid w:val="00516E1C"/>
    <w:rsid w:val="005173E1"/>
    <w:rsid w:val="0051740C"/>
    <w:rsid w:val="0051763C"/>
    <w:rsid w:val="00517894"/>
    <w:rsid w:val="0051792A"/>
    <w:rsid w:val="00517C39"/>
    <w:rsid w:val="00517EA5"/>
    <w:rsid w:val="00520021"/>
    <w:rsid w:val="005200E6"/>
    <w:rsid w:val="00520400"/>
    <w:rsid w:val="005204C2"/>
    <w:rsid w:val="0052054B"/>
    <w:rsid w:val="00520739"/>
    <w:rsid w:val="00520881"/>
    <w:rsid w:val="00520BBC"/>
    <w:rsid w:val="00520C23"/>
    <w:rsid w:val="005215F1"/>
    <w:rsid w:val="005219CF"/>
    <w:rsid w:val="00521BBD"/>
    <w:rsid w:val="00521E46"/>
    <w:rsid w:val="00521F83"/>
    <w:rsid w:val="00521FED"/>
    <w:rsid w:val="005224C7"/>
    <w:rsid w:val="00522874"/>
    <w:rsid w:val="00522922"/>
    <w:rsid w:val="00522A35"/>
    <w:rsid w:val="00522D7E"/>
    <w:rsid w:val="00522DB3"/>
    <w:rsid w:val="00522F8F"/>
    <w:rsid w:val="00523311"/>
    <w:rsid w:val="005233BC"/>
    <w:rsid w:val="0052352B"/>
    <w:rsid w:val="00523536"/>
    <w:rsid w:val="005235A2"/>
    <w:rsid w:val="005237B0"/>
    <w:rsid w:val="00523970"/>
    <w:rsid w:val="00523ECB"/>
    <w:rsid w:val="00523F29"/>
    <w:rsid w:val="00524082"/>
    <w:rsid w:val="005243E7"/>
    <w:rsid w:val="00524416"/>
    <w:rsid w:val="0052472F"/>
    <w:rsid w:val="00524A8A"/>
    <w:rsid w:val="005252F7"/>
    <w:rsid w:val="0052538C"/>
    <w:rsid w:val="005257D9"/>
    <w:rsid w:val="005261F6"/>
    <w:rsid w:val="00526587"/>
    <w:rsid w:val="00526594"/>
    <w:rsid w:val="00526959"/>
    <w:rsid w:val="00526D66"/>
    <w:rsid w:val="0052704A"/>
    <w:rsid w:val="005272B4"/>
    <w:rsid w:val="005273F0"/>
    <w:rsid w:val="005274E0"/>
    <w:rsid w:val="0052776F"/>
    <w:rsid w:val="00527876"/>
    <w:rsid w:val="00527DEB"/>
    <w:rsid w:val="00527F8D"/>
    <w:rsid w:val="00530235"/>
    <w:rsid w:val="00530464"/>
    <w:rsid w:val="005304DD"/>
    <w:rsid w:val="005306CB"/>
    <w:rsid w:val="00530830"/>
    <w:rsid w:val="005308D5"/>
    <w:rsid w:val="00530910"/>
    <w:rsid w:val="00530B0E"/>
    <w:rsid w:val="00530E8D"/>
    <w:rsid w:val="00530F91"/>
    <w:rsid w:val="00531025"/>
    <w:rsid w:val="0053127B"/>
    <w:rsid w:val="005312CB"/>
    <w:rsid w:val="0053137C"/>
    <w:rsid w:val="005314B5"/>
    <w:rsid w:val="00531893"/>
    <w:rsid w:val="00531B5C"/>
    <w:rsid w:val="00531DAE"/>
    <w:rsid w:val="00531E72"/>
    <w:rsid w:val="00532184"/>
    <w:rsid w:val="005323DF"/>
    <w:rsid w:val="0053255F"/>
    <w:rsid w:val="00532629"/>
    <w:rsid w:val="005327BF"/>
    <w:rsid w:val="00532BFD"/>
    <w:rsid w:val="00532FF1"/>
    <w:rsid w:val="005331E8"/>
    <w:rsid w:val="0053357A"/>
    <w:rsid w:val="005336BF"/>
    <w:rsid w:val="005338B6"/>
    <w:rsid w:val="005338D0"/>
    <w:rsid w:val="005341FC"/>
    <w:rsid w:val="0053462D"/>
    <w:rsid w:val="005349F0"/>
    <w:rsid w:val="00534C5F"/>
    <w:rsid w:val="00534D5F"/>
    <w:rsid w:val="00534F18"/>
    <w:rsid w:val="00534F4B"/>
    <w:rsid w:val="005350C3"/>
    <w:rsid w:val="00535373"/>
    <w:rsid w:val="005353D6"/>
    <w:rsid w:val="005354C7"/>
    <w:rsid w:val="005354E4"/>
    <w:rsid w:val="005357C8"/>
    <w:rsid w:val="00535B12"/>
    <w:rsid w:val="00535C96"/>
    <w:rsid w:val="00535CA2"/>
    <w:rsid w:val="00535DAE"/>
    <w:rsid w:val="00535DC6"/>
    <w:rsid w:val="0053644A"/>
    <w:rsid w:val="00536884"/>
    <w:rsid w:val="005368D5"/>
    <w:rsid w:val="00536987"/>
    <w:rsid w:val="00537110"/>
    <w:rsid w:val="005372D3"/>
    <w:rsid w:val="00537545"/>
    <w:rsid w:val="00537659"/>
    <w:rsid w:val="005376E5"/>
    <w:rsid w:val="0053786B"/>
    <w:rsid w:val="00537B9F"/>
    <w:rsid w:val="00537DF4"/>
    <w:rsid w:val="00537E23"/>
    <w:rsid w:val="00537EB1"/>
    <w:rsid w:val="005404C2"/>
    <w:rsid w:val="00540738"/>
    <w:rsid w:val="005408DE"/>
    <w:rsid w:val="00540920"/>
    <w:rsid w:val="0054101F"/>
    <w:rsid w:val="0054108F"/>
    <w:rsid w:val="005411A4"/>
    <w:rsid w:val="00541B1C"/>
    <w:rsid w:val="00541E05"/>
    <w:rsid w:val="00542121"/>
    <w:rsid w:val="005421CA"/>
    <w:rsid w:val="00542540"/>
    <w:rsid w:val="00542C27"/>
    <w:rsid w:val="00542CC7"/>
    <w:rsid w:val="00542E2F"/>
    <w:rsid w:val="00542E48"/>
    <w:rsid w:val="00542FA1"/>
    <w:rsid w:val="00542FB4"/>
    <w:rsid w:val="00542FEC"/>
    <w:rsid w:val="00543067"/>
    <w:rsid w:val="0054318D"/>
    <w:rsid w:val="00543342"/>
    <w:rsid w:val="00543516"/>
    <w:rsid w:val="00543898"/>
    <w:rsid w:val="00543F47"/>
    <w:rsid w:val="00544249"/>
    <w:rsid w:val="005442A7"/>
    <w:rsid w:val="005443E3"/>
    <w:rsid w:val="005443FF"/>
    <w:rsid w:val="00544817"/>
    <w:rsid w:val="005451C5"/>
    <w:rsid w:val="00545686"/>
    <w:rsid w:val="00545C82"/>
    <w:rsid w:val="00545FD1"/>
    <w:rsid w:val="00546546"/>
    <w:rsid w:val="00546796"/>
    <w:rsid w:val="00546B47"/>
    <w:rsid w:val="00546DA8"/>
    <w:rsid w:val="00547302"/>
    <w:rsid w:val="0054756C"/>
    <w:rsid w:val="005477DC"/>
    <w:rsid w:val="0054788D"/>
    <w:rsid w:val="00547A4A"/>
    <w:rsid w:val="00547B18"/>
    <w:rsid w:val="00547CD6"/>
    <w:rsid w:val="0055023C"/>
    <w:rsid w:val="00550281"/>
    <w:rsid w:val="005503F3"/>
    <w:rsid w:val="0055069B"/>
    <w:rsid w:val="00550D7C"/>
    <w:rsid w:val="00550EA1"/>
    <w:rsid w:val="00551070"/>
    <w:rsid w:val="00551280"/>
    <w:rsid w:val="0055128E"/>
    <w:rsid w:val="005512CB"/>
    <w:rsid w:val="00551AA9"/>
    <w:rsid w:val="00551C70"/>
    <w:rsid w:val="005520F0"/>
    <w:rsid w:val="005523AD"/>
    <w:rsid w:val="00552513"/>
    <w:rsid w:val="0055260A"/>
    <w:rsid w:val="00552805"/>
    <w:rsid w:val="00552B1C"/>
    <w:rsid w:val="00552DE5"/>
    <w:rsid w:val="0055304A"/>
    <w:rsid w:val="00553787"/>
    <w:rsid w:val="005537CE"/>
    <w:rsid w:val="00553A48"/>
    <w:rsid w:val="00553F39"/>
    <w:rsid w:val="00553FC6"/>
    <w:rsid w:val="005540F4"/>
    <w:rsid w:val="005542FE"/>
    <w:rsid w:val="00554454"/>
    <w:rsid w:val="005544D4"/>
    <w:rsid w:val="005546D1"/>
    <w:rsid w:val="005547CB"/>
    <w:rsid w:val="00554863"/>
    <w:rsid w:val="005549B2"/>
    <w:rsid w:val="00554ABB"/>
    <w:rsid w:val="00554CD9"/>
    <w:rsid w:val="00554DC9"/>
    <w:rsid w:val="00555607"/>
    <w:rsid w:val="0055576E"/>
    <w:rsid w:val="00555919"/>
    <w:rsid w:val="00555C7F"/>
    <w:rsid w:val="00555DAC"/>
    <w:rsid w:val="00556220"/>
    <w:rsid w:val="005563FF"/>
    <w:rsid w:val="0055657E"/>
    <w:rsid w:val="00556660"/>
    <w:rsid w:val="005568F7"/>
    <w:rsid w:val="005571F5"/>
    <w:rsid w:val="0055732F"/>
    <w:rsid w:val="005573A0"/>
    <w:rsid w:val="0055797D"/>
    <w:rsid w:val="00557D48"/>
    <w:rsid w:val="00557D70"/>
    <w:rsid w:val="00557D88"/>
    <w:rsid w:val="005600BE"/>
    <w:rsid w:val="00560325"/>
    <w:rsid w:val="00560451"/>
    <w:rsid w:val="005604C6"/>
    <w:rsid w:val="00560700"/>
    <w:rsid w:val="00560A3B"/>
    <w:rsid w:val="00560B6D"/>
    <w:rsid w:val="00560F62"/>
    <w:rsid w:val="00561210"/>
    <w:rsid w:val="005616F6"/>
    <w:rsid w:val="0056178A"/>
    <w:rsid w:val="0056196C"/>
    <w:rsid w:val="005621C0"/>
    <w:rsid w:val="00562250"/>
    <w:rsid w:val="00562491"/>
    <w:rsid w:val="005624AF"/>
    <w:rsid w:val="0056297A"/>
    <w:rsid w:val="00562DD5"/>
    <w:rsid w:val="005630A1"/>
    <w:rsid w:val="00563472"/>
    <w:rsid w:val="005634DA"/>
    <w:rsid w:val="0056371C"/>
    <w:rsid w:val="00563897"/>
    <w:rsid w:val="005638FD"/>
    <w:rsid w:val="00563962"/>
    <w:rsid w:val="005639DC"/>
    <w:rsid w:val="00563C7D"/>
    <w:rsid w:val="00563DA2"/>
    <w:rsid w:val="00563EC5"/>
    <w:rsid w:val="00563EE5"/>
    <w:rsid w:val="00563EED"/>
    <w:rsid w:val="005647A4"/>
    <w:rsid w:val="005647E4"/>
    <w:rsid w:val="005648D2"/>
    <w:rsid w:val="00564A33"/>
    <w:rsid w:val="00565118"/>
    <w:rsid w:val="0056521A"/>
    <w:rsid w:val="00565951"/>
    <w:rsid w:val="00565B4E"/>
    <w:rsid w:val="00565BCA"/>
    <w:rsid w:val="00565DC8"/>
    <w:rsid w:val="00565F18"/>
    <w:rsid w:val="005662D0"/>
    <w:rsid w:val="005663DB"/>
    <w:rsid w:val="00566675"/>
    <w:rsid w:val="00566E92"/>
    <w:rsid w:val="00566F8C"/>
    <w:rsid w:val="005671C3"/>
    <w:rsid w:val="0056728D"/>
    <w:rsid w:val="005675E1"/>
    <w:rsid w:val="00567680"/>
    <w:rsid w:val="0056772F"/>
    <w:rsid w:val="00567A76"/>
    <w:rsid w:val="00567FA9"/>
    <w:rsid w:val="005704F5"/>
    <w:rsid w:val="005707B0"/>
    <w:rsid w:val="0057081E"/>
    <w:rsid w:val="00570898"/>
    <w:rsid w:val="00570943"/>
    <w:rsid w:val="00570BF8"/>
    <w:rsid w:val="00570DD6"/>
    <w:rsid w:val="00570E1F"/>
    <w:rsid w:val="005710C7"/>
    <w:rsid w:val="0057122D"/>
    <w:rsid w:val="005714B7"/>
    <w:rsid w:val="00571693"/>
    <w:rsid w:val="00571A1F"/>
    <w:rsid w:val="00571A2D"/>
    <w:rsid w:val="00571B29"/>
    <w:rsid w:val="00571CC6"/>
    <w:rsid w:val="00571D7B"/>
    <w:rsid w:val="00571D8B"/>
    <w:rsid w:val="00571E93"/>
    <w:rsid w:val="0057245E"/>
    <w:rsid w:val="0057270F"/>
    <w:rsid w:val="005728D2"/>
    <w:rsid w:val="00572C82"/>
    <w:rsid w:val="00572D79"/>
    <w:rsid w:val="00572E58"/>
    <w:rsid w:val="00573053"/>
    <w:rsid w:val="00573122"/>
    <w:rsid w:val="00573777"/>
    <w:rsid w:val="00573AF4"/>
    <w:rsid w:val="00573D00"/>
    <w:rsid w:val="0057466F"/>
    <w:rsid w:val="00574BF3"/>
    <w:rsid w:val="00575F2F"/>
    <w:rsid w:val="0057637C"/>
    <w:rsid w:val="0057663A"/>
    <w:rsid w:val="00576C55"/>
    <w:rsid w:val="00576F0C"/>
    <w:rsid w:val="00577225"/>
    <w:rsid w:val="005774C8"/>
    <w:rsid w:val="00577618"/>
    <w:rsid w:val="00577771"/>
    <w:rsid w:val="005778C4"/>
    <w:rsid w:val="00577AB1"/>
    <w:rsid w:val="00577CF3"/>
    <w:rsid w:val="0058006A"/>
    <w:rsid w:val="005801E7"/>
    <w:rsid w:val="00580288"/>
    <w:rsid w:val="00580831"/>
    <w:rsid w:val="005808E1"/>
    <w:rsid w:val="005809F9"/>
    <w:rsid w:val="00580A98"/>
    <w:rsid w:val="00580CFB"/>
    <w:rsid w:val="00580DC6"/>
    <w:rsid w:val="00580E50"/>
    <w:rsid w:val="00580F35"/>
    <w:rsid w:val="00580FA8"/>
    <w:rsid w:val="00580FE3"/>
    <w:rsid w:val="005810DC"/>
    <w:rsid w:val="005812FE"/>
    <w:rsid w:val="00581613"/>
    <w:rsid w:val="005816CC"/>
    <w:rsid w:val="00581C9B"/>
    <w:rsid w:val="00581CC2"/>
    <w:rsid w:val="0058206C"/>
    <w:rsid w:val="005821C5"/>
    <w:rsid w:val="005821E9"/>
    <w:rsid w:val="0058223A"/>
    <w:rsid w:val="005822DD"/>
    <w:rsid w:val="00582317"/>
    <w:rsid w:val="00582514"/>
    <w:rsid w:val="0058260C"/>
    <w:rsid w:val="00582A36"/>
    <w:rsid w:val="00582AE8"/>
    <w:rsid w:val="00582C9E"/>
    <w:rsid w:val="00582D17"/>
    <w:rsid w:val="00582D9B"/>
    <w:rsid w:val="00582E68"/>
    <w:rsid w:val="0058301C"/>
    <w:rsid w:val="00583051"/>
    <w:rsid w:val="005830D7"/>
    <w:rsid w:val="00583818"/>
    <w:rsid w:val="00583B51"/>
    <w:rsid w:val="00583CB1"/>
    <w:rsid w:val="00584163"/>
    <w:rsid w:val="0058466B"/>
    <w:rsid w:val="005847AB"/>
    <w:rsid w:val="00584A4F"/>
    <w:rsid w:val="00584FA8"/>
    <w:rsid w:val="00585061"/>
    <w:rsid w:val="00585111"/>
    <w:rsid w:val="005851B0"/>
    <w:rsid w:val="0058533B"/>
    <w:rsid w:val="005856C5"/>
    <w:rsid w:val="00585B58"/>
    <w:rsid w:val="00585D96"/>
    <w:rsid w:val="00585E14"/>
    <w:rsid w:val="005860B9"/>
    <w:rsid w:val="005862AC"/>
    <w:rsid w:val="0058636A"/>
    <w:rsid w:val="00586B45"/>
    <w:rsid w:val="00586CE7"/>
    <w:rsid w:val="0058759C"/>
    <w:rsid w:val="005877CE"/>
    <w:rsid w:val="00587861"/>
    <w:rsid w:val="00587937"/>
    <w:rsid w:val="0058797E"/>
    <w:rsid w:val="005879A8"/>
    <w:rsid w:val="005879B0"/>
    <w:rsid w:val="00587AC8"/>
    <w:rsid w:val="00587F83"/>
    <w:rsid w:val="00587F89"/>
    <w:rsid w:val="00590061"/>
    <w:rsid w:val="00590086"/>
    <w:rsid w:val="00590A1A"/>
    <w:rsid w:val="00590B29"/>
    <w:rsid w:val="00590B3C"/>
    <w:rsid w:val="00590D38"/>
    <w:rsid w:val="00590DE5"/>
    <w:rsid w:val="0059101A"/>
    <w:rsid w:val="00591202"/>
    <w:rsid w:val="005912EC"/>
    <w:rsid w:val="00591611"/>
    <w:rsid w:val="0059167B"/>
    <w:rsid w:val="00591747"/>
    <w:rsid w:val="00591768"/>
    <w:rsid w:val="00591774"/>
    <w:rsid w:val="00591973"/>
    <w:rsid w:val="00591B9B"/>
    <w:rsid w:val="00591D9E"/>
    <w:rsid w:val="00591EA2"/>
    <w:rsid w:val="00591ED6"/>
    <w:rsid w:val="00592236"/>
    <w:rsid w:val="0059239A"/>
    <w:rsid w:val="005923C2"/>
    <w:rsid w:val="00592476"/>
    <w:rsid w:val="005924E5"/>
    <w:rsid w:val="00592675"/>
    <w:rsid w:val="00592A3A"/>
    <w:rsid w:val="00592B4C"/>
    <w:rsid w:val="00592DB2"/>
    <w:rsid w:val="0059307F"/>
    <w:rsid w:val="0059324A"/>
    <w:rsid w:val="00593362"/>
    <w:rsid w:val="00593515"/>
    <w:rsid w:val="005938D6"/>
    <w:rsid w:val="00593A1D"/>
    <w:rsid w:val="00593B9C"/>
    <w:rsid w:val="00593DCD"/>
    <w:rsid w:val="00593F06"/>
    <w:rsid w:val="0059451D"/>
    <w:rsid w:val="0059469C"/>
    <w:rsid w:val="005947A9"/>
    <w:rsid w:val="005948B4"/>
    <w:rsid w:val="00594924"/>
    <w:rsid w:val="00594B37"/>
    <w:rsid w:val="00594C2A"/>
    <w:rsid w:val="00594E69"/>
    <w:rsid w:val="00594E83"/>
    <w:rsid w:val="00594EBA"/>
    <w:rsid w:val="005952F2"/>
    <w:rsid w:val="0059533D"/>
    <w:rsid w:val="005954C7"/>
    <w:rsid w:val="005955A4"/>
    <w:rsid w:val="00595D21"/>
    <w:rsid w:val="005960C1"/>
    <w:rsid w:val="005963A3"/>
    <w:rsid w:val="00596896"/>
    <w:rsid w:val="00596899"/>
    <w:rsid w:val="00596C08"/>
    <w:rsid w:val="00596DB5"/>
    <w:rsid w:val="00597068"/>
    <w:rsid w:val="005975F0"/>
    <w:rsid w:val="00597934"/>
    <w:rsid w:val="00597983"/>
    <w:rsid w:val="005979B5"/>
    <w:rsid w:val="00597ACE"/>
    <w:rsid w:val="00597AF5"/>
    <w:rsid w:val="00597BD2"/>
    <w:rsid w:val="00597D53"/>
    <w:rsid w:val="005A03EF"/>
    <w:rsid w:val="005A0443"/>
    <w:rsid w:val="005A05BF"/>
    <w:rsid w:val="005A0760"/>
    <w:rsid w:val="005A0C7E"/>
    <w:rsid w:val="005A0DA6"/>
    <w:rsid w:val="005A0DAA"/>
    <w:rsid w:val="005A0E48"/>
    <w:rsid w:val="005A0F73"/>
    <w:rsid w:val="005A1091"/>
    <w:rsid w:val="005A10ED"/>
    <w:rsid w:val="005A12C3"/>
    <w:rsid w:val="005A13B9"/>
    <w:rsid w:val="005A14B5"/>
    <w:rsid w:val="005A1588"/>
    <w:rsid w:val="005A1791"/>
    <w:rsid w:val="005A1891"/>
    <w:rsid w:val="005A1A9F"/>
    <w:rsid w:val="005A1DC7"/>
    <w:rsid w:val="005A1E01"/>
    <w:rsid w:val="005A2622"/>
    <w:rsid w:val="005A267E"/>
    <w:rsid w:val="005A26F7"/>
    <w:rsid w:val="005A27CB"/>
    <w:rsid w:val="005A2883"/>
    <w:rsid w:val="005A2B80"/>
    <w:rsid w:val="005A2DB1"/>
    <w:rsid w:val="005A2EDA"/>
    <w:rsid w:val="005A2F02"/>
    <w:rsid w:val="005A31CD"/>
    <w:rsid w:val="005A3281"/>
    <w:rsid w:val="005A32A4"/>
    <w:rsid w:val="005A35BA"/>
    <w:rsid w:val="005A37D6"/>
    <w:rsid w:val="005A3A2A"/>
    <w:rsid w:val="005A3B0E"/>
    <w:rsid w:val="005A3B3D"/>
    <w:rsid w:val="005A3BA1"/>
    <w:rsid w:val="005A3BC8"/>
    <w:rsid w:val="005A3C53"/>
    <w:rsid w:val="005A40D1"/>
    <w:rsid w:val="005A41EE"/>
    <w:rsid w:val="005A4682"/>
    <w:rsid w:val="005A47F1"/>
    <w:rsid w:val="005A4BA1"/>
    <w:rsid w:val="005A4E38"/>
    <w:rsid w:val="005A50E5"/>
    <w:rsid w:val="005A5505"/>
    <w:rsid w:val="005A5929"/>
    <w:rsid w:val="005A59AF"/>
    <w:rsid w:val="005A5C38"/>
    <w:rsid w:val="005A6328"/>
    <w:rsid w:val="005A636F"/>
    <w:rsid w:val="005A6375"/>
    <w:rsid w:val="005A65D2"/>
    <w:rsid w:val="005A6838"/>
    <w:rsid w:val="005A68E9"/>
    <w:rsid w:val="005A693C"/>
    <w:rsid w:val="005A6AA9"/>
    <w:rsid w:val="005A6BA9"/>
    <w:rsid w:val="005A6D15"/>
    <w:rsid w:val="005A6D4B"/>
    <w:rsid w:val="005A6E6C"/>
    <w:rsid w:val="005A72AE"/>
    <w:rsid w:val="005A75D0"/>
    <w:rsid w:val="005A76C3"/>
    <w:rsid w:val="005A79F4"/>
    <w:rsid w:val="005A7BF2"/>
    <w:rsid w:val="005A7EE6"/>
    <w:rsid w:val="005B06EC"/>
    <w:rsid w:val="005B0922"/>
    <w:rsid w:val="005B0ACB"/>
    <w:rsid w:val="005B0AE2"/>
    <w:rsid w:val="005B0C56"/>
    <w:rsid w:val="005B0D90"/>
    <w:rsid w:val="005B0F98"/>
    <w:rsid w:val="005B11A1"/>
    <w:rsid w:val="005B137E"/>
    <w:rsid w:val="005B1D4C"/>
    <w:rsid w:val="005B1EC6"/>
    <w:rsid w:val="005B1ED8"/>
    <w:rsid w:val="005B207F"/>
    <w:rsid w:val="005B2277"/>
    <w:rsid w:val="005B2345"/>
    <w:rsid w:val="005B2413"/>
    <w:rsid w:val="005B2472"/>
    <w:rsid w:val="005B2A12"/>
    <w:rsid w:val="005B2DBF"/>
    <w:rsid w:val="005B30A5"/>
    <w:rsid w:val="005B31EC"/>
    <w:rsid w:val="005B32C4"/>
    <w:rsid w:val="005B3414"/>
    <w:rsid w:val="005B341C"/>
    <w:rsid w:val="005B395A"/>
    <w:rsid w:val="005B3AD1"/>
    <w:rsid w:val="005B3B5E"/>
    <w:rsid w:val="005B3E0D"/>
    <w:rsid w:val="005B40FD"/>
    <w:rsid w:val="005B4169"/>
    <w:rsid w:val="005B421D"/>
    <w:rsid w:val="005B47A6"/>
    <w:rsid w:val="005B4B0F"/>
    <w:rsid w:val="005B4BF7"/>
    <w:rsid w:val="005B4C24"/>
    <w:rsid w:val="005B4C2C"/>
    <w:rsid w:val="005B4CD4"/>
    <w:rsid w:val="005B51E5"/>
    <w:rsid w:val="005B53EF"/>
    <w:rsid w:val="005B54D0"/>
    <w:rsid w:val="005B555A"/>
    <w:rsid w:val="005B5A17"/>
    <w:rsid w:val="005B5C66"/>
    <w:rsid w:val="005B61D4"/>
    <w:rsid w:val="005B6BC8"/>
    <w:rsid w:val="005B6C55"/>
    <w:rsid w:val="005B6CF5"/>
    <w:rsid w:val="005B6D56"/>
    <w:rsid w:val="005B7117"/>
    <w:rsid w:val="005B786A"/>
    <w:rsid w:val="005B7C10"/>
    <w:rsid w:val="005C0139"/>
    <w:rsid w:val="005C0338"/>
    <w:rsid w:val="005C0B85"/>
    <w:rsid w:val="005C1160"/>
    <w:rsid w:val="005C1250"/>
    <w:rsid w:val="005C12BF"/>
    <w:rsid w:val="005C14D7"/>
    <w:rsid w:val="005C14E0"/>
    <w:rsid w:val="005C1516"/>
    <w:rsid w:val="005C1761"/>
    <w:rsid w:val="005C1992"/>
    <w:rsid w:val="005C1A23"/>
    <w:rsid w:val="005C1B0A"/>
    <w:rsid w:val="005C1BC7"/>
    <w:rsid w:val="005C1D8A"/>
    <w:rsid w:val="005C1DEF"/>
    <w:rsid w:val="005C1FEC"/>
    <w:rsid w:val="005C211C"/>
    <w:rsid w:val="005C250D"/>
    <w:rsid w:val="005C267B"/>
    <w:rsid w:val="005C2841"/>
    <w:rsid w:val="005C2ECB"/>
    <w:rsid w:val="005C2EF3"/>
    <w:rsid w:val="005C32E4"/>
    <w:rsid w:val="005C33BD"/>
    <w:rsid w:val="005C38F7"/>
    <w:rsid w:val="005C3AB0"/>
    <w:rsid w:val="005C3B66"/>
    <w:rsid w:val="005C3C77"/>
    <w:rsid w:val="005C3C86"/>
    <w:rsid w:val="005C412E"/>
    <w:rsid w:val="005C440D"/>
    <w:rsid w:val="005C448A"/>
    <w:rsid w:val="005C4566"/>
    <w:rsid w:val="005C495B"/>
    <w:rsid w:val="005C4A37"/>
    <w:rsid w:val="005C4B30"/>
    <w:rsid w:val="005C505F"/>
    <w:rsid w:val="005C50F4"/>
    <w:rsid w:val="005C547D"/>
    <w:rsid w:val="005C56C5"/>
    <w:rsid w:val="005C5A7B"/>
    <w:rsid w:val="005C5C41"/>
    <w:rsid w:val="005C5C81"/>
    <w:rsid w:val="005C5EDD"/>
    <w:rsid w:val="005C5EF5"/>
    <w:rsid w:val="005C6120"/>
    <w:rsid w:val="005C6205"/>
    <w:rsid w:val="005C636E"/>
    <w:rsid w:val="005C65FD"/>
    <w:rsid w:val="005C6955"/>
    <w:rsid w:val="005C6A0A"/>
    <w:rsid w:val="005C6D5F"/>
    <w:rsid w:val="005C6E75"/>
    <w:rsid w:val="005C6F50"/>
    <w:rsid w:val="005C70C5"/>
    <w:rsid w:val="005C7465"/>
    <w:rsid w:val="005C7520"/>
    <w:rsid w:val="005C789E"/>
    <w:rsid w:val="005C7DF7"/>
    <w:rsid w:val="005C7E9E"/>
    <w:rsid w:val="005C7FAF"/>
    <w:rsid w:val="005C7FEF"/>
    <w:rsid w:val="005D005F"/>
    <w:rsid w:val="005D083F"/>
    <w:rsid w:val="005D0ABD"/>
    <w:rsid w:val="005D0D32"/>
    <w:rsid w:val="005D0F5C"/>
    <w:rsid w:val="005D1418"/>
    <w:rsid w:val="005D1BA6"/>
    <w:rsid w:val="005D1DB7"/>
    <w:rsid w:val="005D1E80"/>
    <w:rsid w:val="005D20EA"/>
    <w:rsid w:val="005D27DA"/>
    <w:rsid w:val="005D287D"/>
    <w:rsid w:val="005D2A16"/>
    <w:rsid w:val="005D39B6"/>
    <w:rsid w:val="005D3EF7"/>
    <w:rsid w:val="005D40B0"/>
    <w:rsid w:val="005D42B5"/>
    <w:rsid w:val="005D42E5"/>
    <w:rsid w:val="005D446C"/>
    <w:rsid w:val="005D478B"/>
    <w:rsid w:val="005D4886"/>
    <w:rsid w:val="005D4A1B"/>
    <w:rsid w:val="005D4A5B"/>
    <w:rsid w:val="005D4B47"/>
    <w:rsid w:val="005D4E95"/>
    <w:rsid w:val="005D4F8E"/>
    <w:rsid w:val="005D5240"/>
    <w:rsid w:val="005D529A"/>
    <w:rsid w:val="005D52C6"/>
    <w:rsid w:val="005D55F7"/>
    <w:rsid w:val="005D5861"/>
    <w:rsid w:val="005D5B72"/>
    <w:rsid w:val="005D5DE1"/>
    <w:rsid w:val="005D5DE6"/>
    <w:rsid w:val="005D5F10"/>
    <w:rsid w:val="005D5F8C"/>
    <w:rsid w:val="005D619B"/>
    <w:rsid w:val="005D62B0"/>
    <w:rsid w:val="005D6410"/>
    <w:rsid w:val="005D65E7"/>
    <w:rsid w:val="005D668A"/>
    <w:rsid w:val="005D66E4"/>
    <w:rsid w:val="005D68B0"/>
    <w:rsid w:val="005D6C4C"/>
    <w:rsid w:val="005D6F96"/>
    <w:rsid w:val="005D6FAA"/>
    <w:rsid w:val="005D7056"/>
    <w:rsid w:val="005D70C3"/>
    <w:rsid w:val="005D75CF"/>
    <w:rsid w:val="005D79B7"/>
    <w:rsid w:val="005D7AE5"/>
    <w:rsid w:val="005D7B8A"/>
    <w:rsid w:val="005D7E7B"/>
    <w:rsid w:val="005E01E8"/>
    <w:rsid w:val="005E023C"/>
    <w:rsid w:val="005E02C9"/>
    <w:rsid w:val="005E0431"/>
    <w:rsid w:val="005E043A"/>
    <w:rsid w:val="005E0EB9"/>
    <w:rsid w:val="005E1390"/>
    <w:rsid w:val="005E155C"/>
    <w:rsid w:val="005E156A"/>
    <w:rsid w:val="005E1599"/>
    <w:rsid w:val="005E1C0B"/>
    <w:rsid w:val="005E1DD7"/>
    <w:rsid w:val="005E219C"/>
    <w:rsid w:val="005E24CC"/>
    <w:rsid w:val="005E2553"/>
    <w:rsid w:val="005E259A"/>
    <w:rsid w:val="005E278F"/>
    <w:rsid w:val="005E2B67"/>
    <w:rsid w:val="005E2F2E"/>
    <w:rsid w:val="005E321E"/>
    <w:rsid w:val="005E38E6"/>
    <w:rsid w:val="005E3C09"/>
    <w:rsid w:val="005E3D2A"/>
    <w:rsid w:val="005E3EC1"/>
    <w:rsid w:val="005E3EFB"/>
    <w:rsid w:val="005E40EE"/>
    <w:rsid w:val="005E430D"/>
    <w:rsid w:val="005E434A"/>
    <w:rsid w:val="005E477C"/>
    <w:rsid w:val="005E48B9"/>
    <w:rsid w:val="005E4989"/>
    <w:rsid w:val="005E4ED3"/>
    <w:rsid w:val="005E531D"/>
    <w:rsid w:val="005E53AF"/>
    <w:rsid w:val="005E5451"/>
    <w:rsid w:val="005E55CE"/>
    <w:rsid w:val="005E5636"/>
    <w:rsid w:val="005E56DE"/>
    <w:rsid w:val="005E5774"/>
    <w:rsid w:val="005E57AE"/>
    <w:rsid w:val="005E5B3A"/>
    <w:rsid w:val="005E5C3B"/>
    <w:rsid w:val="005E5E57"/>
    <w:rsid w:val="005E5E59"/>
    <w:rsid w:val="005E5EB0"/>
    <w:rsid w:val="005E5F44"/>
    <w:rsid w:val="005E5FC1"/>
    <w:rsid w:val="005E5FFC"/>
    <w:rsid w:val="005E6046"/>
    <w:rsid w:val="005E6130"/>
    <w:rsid w:val="005E6211"/>
    <w:rsid w:val="005E623A"/>
    <w:rsid w:val="005E63FA"/>
    <w:rsid w:val="005E64B7"/>
    <w:rsid w:val="005E685F"/>
    <w:rsid w:val="005E68EE"/>
    <w:rsid w:val="005E6A7C"/>
    <w:rsid w:val="005E6C7F"/>
    <w:rsid w:val="005E7777"/>
    <w:rsid w:val="005E7A0F"/>
    <w:rsid w:val="005E7E94"/>
    <w:rsid w:val="005E7EC7"/>
    <w:rsid w:val="005F08A7"/>
    <w:rsid w:val="005F0947"/>
    <w:rsid w:val="005F0949"/>
    <w:rsid w:val="005F0BA4"/>
    <w:rsid w:val="005F0DEF"/>
    <w:rsid w:val="005F1007"/>
    <w:rsid w:val="005F144D"/>
    <w:rsid w:val="005F14A0"/>
    <w:rsid w:val="005F166B"/>
    <w:rsid w:val="005F183B"/>
    <w:rsid w:val="005F1B98"/>
    <w:rsid w:val="005F1F4D"/>
    <w:rsid w:val="005F23E8"/>
    <w:rsid w:val="005F24E3"/>
    <w:rsid w:val="005F26E4"/>
    <w:rsid w:val="005F2909"/>
    <w:rsid w:val="005F299A"/>
    <w:rsid w:val="005F2AD2"/>
    <w:rsid w:val="005F2D79"/>
    <w:rsid w:val="005F2D89"/>
    <w:rsid w:val="005F2EE4"/>
    <w:rsid w:val="005F2FEB"/>
    <w:rsid w:val="005F33B2"/>
    <w:rsid w:val="005F35FE"/>
    <w:rsid w:val="005F3672"/>
    <w:rsid w:val="005F38B1"/>
    <w:rsid w:val="005F3A5C"/>
    <w:rsid w:val="005F3AB7"/>
    <w:rsid w:val="005F3E25"/>
    <w:rsid w:val="005F4218"/>
    <w:rsid w:val="005F4C12"/>
    <w:rsid w:val="005F4E61"/>
    <w:rsid w:val="005F4F96"/>
    <w:rsid w:val="005F5116"/>
    <w:rsid w:val="005F5150"/>
    <w:rsid w:val="005F52DA"/>
    <w:rsid w:val="005F530F"/>
    <w:rsid w:val="005F5ABD"/>
    <w:rsid w:val="005F5BED"/>
    <w:rsid w:val="005F613F"/>
    <w:rsid w:val="005F634D"/>
    <w:rsid w:val="005F63F3"/>
    <w:rsid w:val="005F6482"/>
    <w:rsid w:val="005F66BA"/>
    <w:rsid w:val="005F6A8C"/>
    <w:rsid w:val="005F6D50"/>
    <w:rsid w:val="005F6E40"/>
    <w:rsid w:val="005F6E85"/>
    <w:rsid w:val="005F6F33"/>
    <w:rsid w:val="005F7001"/>
    <w:rsid w:val="005F7207"/>
    <w:rsid w:val="005F723D"/>
    <w:rsid w:val="005F74C1"/>
    <w:rsid w:val="005F7671"/>
    <w:rsid w:val="005F78A3"/>
    <w:rsid w:val="005F7B99"/>
    <w:rsid w:val="005F7CC0"/>
    <w:rsid w:val="005F7DED"/>
    <w:rsid w:val="006003A1"/>
    <w:rsid w:val="006005A6"/>
    <w:rsid w:val="00600B9F"/>
    <w:rsid w:val="00601027"/>
    <w:rsid w:val="0060132D"/>
    <w:rsid w:val="0060178F"/>
    <w:rsid w:val="006019F7"/>
    <w:rsid w:val="00602230"/>
    <w:rsid w:val="006024B4"/>
    <w:rsid w:val="0060279F"/>
    <w:rsid w:val="00602BE0"/>
    <w:rsid w:val="00602F2D"/>
    <w:rsid w:val="00603112"/>
    <w:rsid w:val="0060315C"/>
    <w:rsid w:val="00603245"/>
    <w:rsid w:val="0060343D"/>
    <w:rsid w:val="0060357E"/>
    <w:rsid w:val="006035F3"/>
    <w:rsid w:val="0060388C"/>
    <w:rsid w:val="0060391E"/>
    <w:rsid w:val="00603A7F"/>
    <w:rsid w:val="00603F7F"/>
    <w:rsid w:val="006043AA"/>
    <w:rsid w:val="0060449D"/>
    <w:rsid w:val="006045CC"/>
    <w:rsid w:val="006045F1"/>
    <w:rsid w:val="0060472F"/>
    <w:rsid w:val="00604790"/>
    <w:rsid w:val="0060481D"/>
    <w:rsid w:val="0060491B"/>
    <w:rsid w:val="00604B66"/>
    <w:rsid w:val="00604F18"/>
    <w:rsid w:val="00604F58"/>
    <w:rsid w:val="00604FC1"/>
    <w:rsid w:val="0060509C"/>
    <w:rsid w:val="00605353"/>
    <w:rsid w:val="00605422"/>
    <w:rsid w:val="006058D3"/>
    <w:rsid w:val="00605ACD"/>
    <w:rsid w:val="00605B49"/>
    <w:rsid w:val="00605B6B"/>
    <w:rsid w:val="00605E2B"/>
    <w:rsid w:val="006062ED"/>
    <w:rsid w:val="00606522"/>
    <w:rsid w:val="0060657C"/>
    <w:rsid w:val="00606696"/>
    <w:rsid w:val="006068A4"/>
    <w:rsid w:val="006069D4"/>
    <w:rsid w:val="00606C01"/>
    <w:rsid w:val="00606EB9"/>
    <w:rsid w:val="00607001"/>
    <w:rsid w:val="006077A7"/>
    <w:rsid w:val="00607896"/>
    <w:rsid w:val="00607918"/>
    <w:rsid w:val="00607A8B"/>
    <w:rsid w:val="006102C1"/>
    <w:rsid w:val="0061031A"/>
    <w:rsid w:val="00610490"/>
    <w:rsid w:val="006109B1"/>
    <w:rsid w:val="00610A95"/>
    <w:rsid w:val="00610DA8"/>
    <w:rsid w:val="00610E79"/>
    <w:rsid w:val="0061109B"/>
    <w:rsid w:val="006110C0"/>
    <w:rsid w:val="0061140D"/>
    <w:rsid w:val="0061142B"/>
    <w:rsid w:val="00611906"/>
    <w:rsid w:val="0061199D"/>
    <w:rsid w:val="00611A77"/>
    <w:rsid w:val="00611C83"/>
    <w:rsid w:val="00611FE3"/>
    <w:rsid w:val="00612037"/>
    <w:rsid w:val="0061219C"/>
    <w:rsid w:val="006121C8"/>
    <w:rsid w:val="006121F4"/>
    <w:rsid w:val="0061231D"/>
    <w:rsid w:val="00612B20"/>
    <w:rsid w:val="00612BFE"/>
    <w:rsid w:val="00612C17"/>
    <w:rsid w:val="00612D55"/>
    <w:rsid w:val="00612E14"/>
    <w:rsid w:val="00612EB7"/>
    <w:rsid w:val="0061304C"/>
    <w:rsid w:val="006130E5"/>
    <w:rsid w:val="00613137"/>
    <w:rsid w:val="00613390"/>
    <w:rsid w:val="006134BA"/>
    <w:rsid w:val="0061355D"/>
    <w:rsid w:val="006135AE"/>
    <w:rsid w:val="0061380C"/>
    <w:rsid w:val="0061383E"/>
    <w:rsid w:val="0061392E"/>
    <w:rsid w:val="00613D3E"/>
    <w:rsid w:val="006141D7"/>
    <w:rsid w:val="00614289"/>
    <w:rsid w:val="006147EC"/>
    <w:rsid w:val="00614855"/>
    <w:rsid w:val="00614888"/>
    <w:rsid w:val="00614A92"/>
    <w:rsid w:val="006151E2"/>
    <w:rsid w:val="00615387"/>
    <w:rsid w:val="0061539F"/>
    <w:rsid w:val="0061553D"/>
    <w:rsid w:val="006157B0"/>
    <w:rsid w:val="00615B44"/>
    <w:rsid w:val="00615CC3"/>
    <w:rsid w:val="00616074"/>
    <w:rsid w:val="00616091"/>
    <w:rsid w:val="006168EE"/>
    <w:rsid w:val="0061690E"/>
    <w:rsid w:val="00616B37"/>
    <w:rsid w:val="00616EBE"/>
    <w:rsid w:val="00617026"/>
    <w:rsid w:val="006170A8"/>
    <w:rsid w:val="00617541"/>
    <w:rsid w:val="0061757C"/>
    <w:rsid w:val="00617754"/>
    <w:rsid w:val="00617778"/>
    <w:rsid w:val="00617A3E"/>
    <w:rsid w:val="00620537"/>
    <w:rsid w:val="00620850"/>
    <w:rsid w:val="006208C7"/>
    <w:rsid w:val="0062096B"/>
    <w:rsid w:val="006209BA"/>
    <w:rsid w:val="00620AA4"/>
    <w:rsid w:val="00620F69"/>
    <w:rsid w:val="00620F8C"/>
    <w:rsid w:val="00621115"/>
    <w:rsid w:val="00621218"/>
    <w:rsid w:val="00621334"/>
    <w:rsid w:val="0062156C"/>
    <w:rsid w:val="006219EA"/>
    <w:rsid w:val="00621A38"/>
    <w:rsid w:val="00621C94"/>
    <w:rsid w:val="00621CCF"/>
    <w:rsid w:val="006223A7"/>
    <w:rsid w:val="0062271E"/>
    <w:rsid w:val="00622869"/>
    <w:rsid w:val="00622884"/>
    <w:rsid w:val="00622C5C"/>
    <w:rsid w:val="00622E9B"/>
    <w:rsid w:val="0062313F"/>
    <w:rsid w:val="006231A7"/>
    <w:rsid w:val="00623515"/>
    <w:rsid w:val="00623633"/>
    <w:rsid w:val="00623A1E"/>
    <w:rsid w:val="00623AFC"/>
    <w:rsid w:val="00623BC3"/>
    <w:rsid w:val="00623BEE"/>
    <w:rsid w:val="00623D07"/>
    <w:rsid w:val="00623EBB"/>
    <w:rsid w:val="00623FBB"/>
    <w:rsid w:val="00624317"/>
    <w:rsid w:val="006243DE"/>
    <w:rsid w:val="00624831"/>
    <w:rsid w:val="00624910"/>
    <w:rsid w:val="00624BAA"/>
    <w:rsid w:val="00624CC4"/>
    <w:rsid w:val="00625135"/>
    <w:rsid w:val="006252BC"/>
    <w:rsid w:val="00625AB8"/>
    <w:rsid w:val="00625B50"/>
    <w:rsid w:val="00625E3D"/>
    <w:rsid w:val="00625F3E"/>
    <w:rsid w:val="0062633C"/>
    <w:rsid w:val="0062638E"/>
    <w:rsid w:val="00626460"/>
    <w:rsid w:val="006267D1"/>
    <w:rsid w:val="006268A1"/>
    <w:rsid w:val="00626B02"/>
    <w:rsid w:val="00626C08"/>
    <w:rsid w:val="0062701B"/>
    <w:rsid w:val="006273E9"/>
    <w:rsid w:val="006278FE"/>
    <w:rsid w:val="00627D08"/>
    <w:rsid w:val="00627FBC"/>
    <w:rsid w:val="00630057"/>
    <w:rsid w:val="0063025F"/>
    <w:rsid w:val="00630386"/>
    <w:rsid w:val="006303FF"/>
    <w:rsid w:val="00630409"/>
    <w:rsid w:val="00630496"/>
    <w:rsid w:val="00630628"/>
    <w:rsid w:val="00630844"/>
    <w:rsid w:val="006309FA"/>
    <w:rsid w:val="00630AD7"/>
    <w:rsid w:val="00630E92"/>
    <w:rsid w:val="00631871"/>
    <w:rsid w:val="00631B54"/>
    <w:rsid w:val="00631F9F"/>
    <w:rsid w:val="00631FC1"/>
    <w:rsid w:val="00632093"/>
    <w:rsid w:val="006320D7"/>
    <w:rsid w:val="00632500"/>
    <w:rsid w:val="00632538"/>
    <w:rsid w:val="00632587"/>
    <w:rsid w:val="00632615"/>
    <w:rsid w:val="0063265D"/>
    <w:rsid w:val="00632808"/>
    <w:rsid w:val="00632EF9"/>
    <w:rsid w:val="0063324D"/>
    <w:rsid w:val="006332E4"/>
    <w:rsid w:val="00633C0E"/>
    <w:rsid w:val="00633C7B"/>
    <w:rsid w:val="00633F69"/>
    <w:rsid w:val="00634303"/>
    <w:rsid w:val="006343B9"/>
    <w:rsid w:val="0063466C"/>
    <w:rsid w:val="0063480E"/>
    <w:rsid w:val="006349C6"/>
    <w:rsid w:val="00635303"/>
    <w:rsid w:val="0063539F"/>
    <w:rsid w:val="00635413"/>
    <w:rsid w:val="00635580"/>
    <w:rsid w:val="0063593D"/>
    <w:rsid w:val="00635E83"/>
    <w:rsid w:val="006362E8"/>
    <w:rsid w:val="00636377"/>
    <w:rsid w:val="006363C1"/>
    <w:rsid w:val="0063653E"/>
    <w:rsid w:val="00636AB6"/>
    <w:rsid w:val="00636B1F"/>
    <w:rsid w:val="00636B4C"/>
    <w:rsid w:val="00636C0F"/>
    <w:rsid w:val="00636D24"/>
    <w:rsid w:val="00637080"/>
    <w:rsid w:val="006370ED"/>
    <w:rsid w:val="00637261"/>
    <w:rsid w:val="00637266"/>
    <w:rsid w:val="006377D1"/>
    <w:rsid w:val="00637874"/>
    <w:rsid w:val="00637C34"/>
    <w:rsid w:val="00637D69"/>
    <w:rsid w:val="00637E1A"/>
    <w:rsid w:val="0064037F"/>
    <w:rsid w:val="00640394"/>
    <w:rsid w:val="0064069C"/>
    <w:rsid w:val="00640938"/>
    <w:rsid w:val="00641010"/>
    <w:rsid w:val="006414E5"/>
    <w:rsid w:val="00641AD8"/>
    <w:rsid w:val="00641B14"/>
    <w:rsid w:val="00641C46"/>
    <w:rsid w:val="00641CAD"/>
    <w:rsid w:val="0064203F"/>
    <w:rsid w:val="006421B0"/>
    <w:rsid w:val="006421B3"/>
    <w:rsid w:val="0064229A"/>
    <w:rsid w:val="006424E6"/>
    <w:rsid w:val="0064278B"/>
    <w:rsid w:val="006427DC"/>
    <w:rsid w:val="00642937"/>
    <w:rsid w:val="00642C29"/>
    <w:rsid w:val="006430E1"/>
    <w:rsid w:val="0064313D"/>
    <w:rsid w:val="00643165"/>
    <w:rsid w:val="006432B3"/>
    <w:rsid w:val="006433B8"/>
    <w:rsid w:val="00643482"/>
    <w:rsid w:val="00643BFF"/>
    <w:rsid w:val="00643D7B"/>
    <w:rsid w:val="00643EBC"/>
    <w:rsid w:val="00643FF3"/>
    <w:rsid w:val="006440EE"/>
    <w:rsid w:val="006442AD"/>
    <w:rsid w:val="0064449D"/>
    <w:rsid w:val="00644736"/>
    <w:rsid w:val="006449B5"/>
    <w:rsid w:val="00644B5B"/>
    <w:rsid w:val="0064508D"/>
    <w:rsid w:val="0064519D"/>
    <w:rsid w:val="00645258"/>
    <w:rsid w:val="006463B5"/>
    <w:rsid w:val="00646490"/>
    <w:rsid w:val="006465E2"/>
    <w:rsid w:val="0064660A"/>
    <w:rsid w:val="0064664F"/>
    <w:rsid w:val="00646655"/>
    <w:rsid w:val="00646912"/>
    <w:rsid w:val="00646995"/>
    <w:rsid w:val="006469E3"/>
    <w:rsid w:val="00646AB0"/>
    <w:rsid w:val="00646BA1"/>
    <w:rsid w:val="00646C19"/>
    <w:rsid w:val="00646D00"/>
    <w:rsid w:val="00646D25"/>
    <w:rsid w:val="0064719C"/>
    <w:rsid w:val="006475CF"/>
    <w:rsid w:val="006478B9"/>
    <w:rsid w:val="006478E3"/>
    <w:rsid w:val="00647BC2"/>
    <w:rsid w:val="00647F2E"/>
    <w:rsid w:val="00650960"/>
    <w:rsid w:val="006509B5"/>
    <w:rsid w:val="00650B6E"/>
    <w:rsid w:val="00650C91"/>
    <w:rsid w:val="00650D79"/>
    <w:rsid w:val="00650DD9"/>
    <w:rsid w:val="0065193D"/>
    <w:rsid w:val="00651ABE"/>
    <w:rsid w:val="006522F2"/>
    <w:rsid w:val="006525F9"/>
    <w:rsid w:val="006528E8"/>
    <w:rsid w:val="00652975"/>
    <w:rsid w:val="00652C71"/>
    <w:rsid w:val="00652D65"/>
    <w:rsid w:val="006530B0"/>
    <w:rsid w:val="00653718"/>
    <w:rsid w:val="00653B77"/>
    <w:rsid w:val="00653D38"/>
    <w:rsid w:val="00653DD6"/>
    <w:rsid w:val="00653FB1"/>
    <w:rsid w:val="006544FE"/>
    <w:rsid w:val="00654779"/>
    <w:rsid w:val="0065489A"/>
    <w:rsid w:val="00654B1A"/>
    <w:rsid w:val="00654EAC"/>
    <w:rsid w:val="00654F48"/>
    <w:rsid w:val="00654F9E"/>
    <w:rsid w:val="00655148"/>
    <w:rsid w:val="00655279"/>
    <w:rsid w:val="006552D3"/>
    <w:rsid w:val="0065546F"/>
    <w:rsid w:val="00655651"/>
    <w:rsid w:val="00655F3B"/>
    <w:rsid w:val="00655FD0"/>
    <w:rsid w:val="00655FD3"/>
    <w:rsid w:val="006564C5"/>
    <w:rsid w:val="00656544"/>
    <w:rsid w:val="0065666D"/>
    <w:rsid w:val="00656696"/>
    <w:rsid w:val="00656AEA"/>
    <w:rsid w:val="00656D0E"/>
    <w:rsid w:val="00656EC6"/>
    <w:rsid w:val="00657269"/>
    <w:rsid w:val="00657315"/>
    <w:rsid w:val="00660206"/>
    <w:rsid w:val="0066068E"/>
    <w:rsid w:val="00660765"/>
    <w:rsid w:val="0066077A"/>
    <w:rsid w:val="00660820"/>
    <w:rsid w:val="00660B86"/>
    <w:rsid w:val="00660D52"/>
    <w:rsid w:val="00660DBB"/>
    <w:rsid w:val="0066103A"/>
    <w:rsid w:val="006615F6"/>
    <w:rsid w:val="00661614"/>
    <w:rsid w:val="006618A2"/>
    <w:rsid w:val="00661C83"/>
    <w:rsid w:val="0066211B"/>
    <w:rsid w:val="0066241C"/>
    <w:rsid w:val="00662566"/>
    <w:rsid w:val="00662CC3"/>
    <w:rsid w:val="00663348"/>
    <w:rsid w:val="00663488"/>
    <w:rsid w:val="0066355A"/>
    <w:rsid w:val="006636C7"/>
    <w:rsid w:val="00663BB1"/>
    <w:rsid w:val="00663E68"/>
    <w:rsid w:val="00663E8A"/>
    <w:rsid w:val="0066437A"/>
    <w:rsid w:val="00664C54"/>
    <w:rsid w:val="00664CE7"/>
    <w:rsid w:val="00664D6E"/>
    <w:rsid w:val="00665066"/>
    <w:rsid w:val="006650E2"/>
    <w:rsid w:val="00665816"/>
    <w:rsid w:val="00665A01"/>
    <w:rsid w:val="00665C2B"/>
    <w:rsid w:val="006660E9"/>
    <w:rsid w:val="00666194"/>
    <w:rsid w:val="006663FD"/>
    <w:rsid w:val="00666447"/>
    <w:rsid w:val="006664E4"/>
    <w:rsid w:val="006666A8"/>
    <w:rsid w:val="006667A4"/>
    <w:rsid w:val="006669BC"/>
    <w:rsid w:val="006669CF"/>
    <w:rsid w:val="00666BAA"/>
    <w:rsid w:val="00666D66"/>
    <w:rsid w:val="0066713B"/>
    <w:rsid w:val="00667209"/>
    <w:rsid w:val="006672CD"/>
    <w:rsid w:val="0066748C"/>
    <w:rsid w:val="006674C5"/>
    <w:rsid w:val="006674E7"/>
    <w:rsid w:val="006675A0"/>
    <w:rsid w:val="0066775A"/>
    <w:rsid w:val="006677D9"/>
    <w:rsid w:val="006677FB"/>
    <w:rsid w:val="0066789C"/>
    <w:rsid w:val="00667A0D"/>
    <w:rsid w:val="00667EBF"/>
    <w:rsid w:val="00670809"/>
    <w:rsid w:val="006708DD"/>
    <w:rsid w:val="006709AB"/>
    <w:rsid w:val="006709BF"/>
    <w:rsid w:val="00670B7B"/>
    <w:rsid w:val="00670D79"/>
    <w:rsid w:val="00670FE2"/>
    <w:rsid w:val="00671071"/>
    <w:rsid w:val="006711DE"/>
    <w:rsid w:val="0067150A"/>
    <w:rsid w:val="0067173D"/>
    <w:rsid w:val="00671991"/>
    <w:rsid w:val="00671ADB"/>
    <w:rsid w:val="00671D40"/>
    <w:rsid w:val="00671D4C"/>
    <w:rsid w:val="00672049"/>
    <w:rsid w:val="0067205C"/>
    <w:rsid w:val="00672130"/>
    <w:rsid w:val="0067246A"/>
    <w:rsid w:val="00672805"/>
    <w:rsid w:val="0067283E"/>
    <w:rsid w:val="00672902"/>
    <w:rsid w:val="00672B8E"/>
    <w:rsid w:val="00672DB6"/>
    <w:rsid w:val="00672F8F"/>
    <w:rsid w:val="0067317C"/>
    <w:rsid w:val="00673219"/>
    <w:rsid w:val="00673323"/>
    <w:rsid w:val="0067351B"/>
    <w:rsid w:val="00673848"/>
    <w:rsid w:val="00673A35"/>
    <w:rsid w:val="00673BA5"/>
    <w:rsid w:val="00674053"/>
    <w:rsid w:val="00674528"/>
    <w:rsid w:val="00674A48"/>
    <w:rsid w:val="00674B5B"/>
    <w:rsid w:val="0067539A"/>
    <w:rsid w:val="00675A7F"/>
    <w:rsid w:val="006761E2"/>
    <w:rsid w:val="00676455"/>
    <w:rsid w:val="00676665"/>
    <w:rsid w:val="006766C5"/>
    <w:rsid w:val="00676D2A"/>
    <w:rsid w:val="00676E78"/>
    <w:rsid w:val="006772D4"/>
    <w:rsid w:val="0067734C"/>
    <w:rsid w:val="00677414"/>
    <w:rsid w:val="00677670"/>
    <w:rsid w:val="00677753"/>
    <w:rsid w:val="0067785D"/>
    <w:rsid w:val="00677CF2"/>
    <w:rsid w:val="00680349"/>
    <w:rsid w:val="00680557"/>
    <w:rsid w:val="006806CB"/>
    <w:rsid w:val="006806FC"/>
    <w:rsid w:val="00680C8F"/>
    <w:rsid w:val="00680EBB"/>
    <w:rsid w:val="00680F23"/>
    <w:rsid w:val="00680FC7"/>
    <w:rsid w:val="0068100E"/>
    <w:rsid w:val="006812D5"/>
    <w:rsid w:val="00681573"/>
    <w:rsid w:val="006818A2"/>
    <w:rsid w:val="00681FB0"/>
    <w:rsid w:val="006820BE"/>
    <w:rsid w:val="00682288"/>
    <w:rsid w:val="00682357"/>
    <w:rsid w:val="0068269D"/>
    <w:rsid w:val="0068274C"/>
    <w:rsid w:val="00682864"/>
    <w:rsid w:val="00682C3D"/>
    <w:rsid w:val="006830B5"/>
    <w:rsid w:val="00683148"/>
    <w:rsid w:val="0068377F"/>
    <w:rsid w:val="006837D3"/>
    <w:rsid w:val="00683950"/>
    <w:rsid w:val="00683957"/>
    <w:rsid w:val="006839FC"/>
    <w:rsid w:val="00683A11"/>
    <w:rsid w:val="00683ADC"/>
    <w:rsid w:val="00683B7F"/>
    <w:rsid w:val="00683DA4"/>
    <w:rsid w:val="00683DBC"/>
    <w:rsid w:val="00684240"/>
    <w:rsid w:val="0068436B"/>
    <w:rsid w:val="00684436"/>
    <w:rsid w:val="00684594"/>
    <w:rsid w:val="006849F4"/>
    <w:rsid w:val="0068537A"/>
    <w:rsid w:val="006857A5"/>
    <w:rsid w:val="00685CC8"/>
    <w:rsid w:val="00685F2E"/>
    <w:rsid w:val="00686270"/>
    <w:rsid w:val="006862E7"/>
    <w:rsid w:val="006863EE"/>
    <w:rsid w:val="00686E79"/>
    <w:rsid w:val="0068719E"/>
    <w:rsid w:val="00687258"/>
    <w:rsid w:val="0068741A"/>
    <w:rsid w:val="00687982"/>
    <w:rsid w:val="00687ACE"/>
    <w:rsid w:val="00687ACF"/>
    <w:rsid w:val="0069001D"/>
    <w:rsid w:val="00690304"/>
    <w:rsid w:val="00690359"/>
    <w:rsid w:val="006906DF"/>
    <w:rsid w:val="0069089E"/>
    <w:rsid w:val="00690A65"/>
    <w:rsid w:val="00690C8E"/>
    <w:rsid w:val="00690CD5"/>
    <w:rsid w:val="00690D32"/>
    <w:rsid w:val="00690F7E"/>
    <w:rsid w:val="00690FC8"/>
    <w:rsid w:val="0069165D"/>
    <w:rsid w:val="00691C3E"/>
    <w:rsid w:val="00691EFD"/>
    <w:rsid w:val="00692076"/>
    <w:rsid w:val="006920B4"/>
    <w:rsid w:val="006923D1"/>
    <w:rsid w:val="00692550"/>
    <w:rsid w:val="006928CC"/>
    <w:rsid w:val="00692952"/>
    <w:rsid w:val="00692A69"/>
    <w:rsid w:val="00692B44"/>
    <w:rsid w:val="00692C35"/>
    <w:rsid w:val="00692C6D"/>
    <w:rsid w:val="00692C92"/>
    <w:rsid w:val="00692DB3"/>
    <w:rsid w:val="00692DC9"/>
    <w:rsid w:val="00692E2A"/>
    <w:rsid w:val="006934C8"/>
    <w:rsid w:val="006934D6"/>
    <w:rsid w:val="00693681"/>
    <w:rsid w:val="00693AE1"/>
    <w:rsid w:val="00693C87"/>
    <w:rsid w:val="0069415B"/>
    <w:rsid w:val="00694459"/>
    <w:rsid w:val="00694B65"/>
    <w:rsid w:val="00694E68"/>
    <w:rsid w:val="00694E7F"/>
    <w:rsid w:val="0069557D"/>
    <w:rsid w:val="006955D0"/>
    <w:rsid w:val="00695CA0"/>
    <w:rsid w:val="00695CD7"/>
    <w:rsid w:val="00695F07"/>
    <w:rsid w:val="00695FCC"/>
    <w:rsid w:val="0069601F"/>
    <w:rsid w:val="0069606B"/>
    <w:rsid w:val="006962A3"/>
    <w:rsid w:val="006962A9"/>
    <w:rsid w:val="0069637E"/>
    <w:rsid w:val="00696714"/>
    <w:rsid w:val="006969C2"/>
    <w:rsid w:val="00696F34"/>
    <w:rsid w:val="006971FE"/>
    <w:rsid w:val="0069736B"/>
    <w:rsid w:val="00697899"/>
    <w:rsid w:val="00697D06"/>
    <w:rsid w:val="006A0446"/>
    <w:rsid w:val="006A09EF"/>
    <w:rsid w:val="006A0EAE"/>
    <w:rsid w:val="006A0FFA"/>
    <w:rsid w:val="006A100A"/>
    <w:rsid w:val="006A109B"/>
    <w:rsid w:val="006A12DE"/>
    <w:rsid w:val="006A1531"/>
    <w:rsid w:val="006A193D"/>
    <w:rsid w:val="006A209D"/>
    <w:rsid w:val="006A2173"/>
    <w:rsid w:val="006A22BF"/>
    <w:rsid w:val="006A2611"/>
    <w:rsid w:val="006A2821"/>
    <w:rsid w:val="006A2829"/>
    <w:rsid w:val="006A282E"/>
    <w:rsid w:val="006A2CB5"/>
    <w:rsid w:val="006A2ED5"/>
    <w:rsid w:val="006A3040"/>
    <w:rsid w:val="006A30FF"/>
    <w:rsid w:val="006A315D"/>
    <w:rsid w:val="006A3628"/>
    <w:rsid w:val="006A36FF"/>
    <w:rsid w:val="006A3920"/>
    <w:rsid w:val="006A3964"/>
    <w:rsid w:val="006A3C63"/>
    <w:rsid w:val="006A3CED"/>
    <w:rsid w:val="006A3DCB"/>
    <w:rsid w:val="006A3EF3"/>
    <w:rsid w:val="006A41DC"/>
    <w:rsid w:val="006A42E6"/>
    <w:rsid w:val="006A44EB"/>
    <w:rsid w:val="006A4607"/>
    <w:rsid w:val="006A463A"/>
    <w:rsid w:val="006A4801"/>
    <w:rsid w:val="006A4853"/>
    <w:rsid w:val="006A4B7E"/>
    <w:rsid w:val="006A4B99"/>
    <w:rsid w:val="006A4C78"/>
    <w:rsid w:val="006A4D2B"/>
    <w:rsid w:val="006A4E4A"/>
    <w:rsid w:val="006A5555"/>
    <w:rsid w:val="006A5594"/>
    <w:rsid w:val="006A5650"/>
    <w:rsid w:val="006A56B2"/>
    <w:rsid w:val="006A570F"/>
    <w:rsid w:val="006A5C03"/>
    <w:rsid w:val="006A6706"/>
    <w:rsid w:val="006A67DD"/>
    <w:rsid w:val="006A6ACA"/>
    <w:rsid w:val="006A7182"/>
    <w:rsid w:val="006A77C5"/>
    <w:rsid w:val="006A7837"/>
    <w:rsid w:val="006A7E3D"/>
    <w:rsid w:val="006A7E76"/>
    <w:rsid w:val="006A7F19"/>
    <w:rsid w:val="006B0053"/>
    <w:rsid w:val="006B00B4"/>
    <w:rsid w:val="006B0354"/>
    <w:rsid w:val="006B03BB"/>
    <w:rsid w:val="006B053C"/>
    <w:rsid w:val="006B0A0C"/>
    <w:rsid w:val="006B0BD5"/>
    <w:rsid w:val="006B106C"/>
    <w:rsid w:val="006B109E"/>
    <w:rsid w:val="006B1137"/>
    <w:rsid w:val="006B1363"/>
    <w:rsid w:val="006B1668"/>
    <w:rsid w:val="006B1673"/>
    <w:rsid w:val="006B1770"/>
    <w:rsid w:val="006B19CB"/>
    <w:rsid w:val="006B1A42"/>
    <w:rsid w:val="006B1A8D"/>
    <w:rsid w:val="006B1C79"/>
    <w:rsid w:val="006B1CB0"/>
    <w:rsid w:val="006B1CF7"/>
    <w:rsid w:val="006B1E2C"/>
    <w:rsid w:val="006B1E7A"/>
    <w:rsid w:val="006B1F9A"/>
    <w:rsid w:val="006B2280"/>
    <w:rsid w:val="006B2567"/>
    <w:rsid w:val="006B2911"/>
    <w:rsid w:val="006B2A34"/>
    <w:rsid w:val="006B2FF0"/>
    <w:rsid w:val="006B32B4"/>
    <w:rsid w:val="006B3505"/>
    <w:rsid w:val="006B35EA"/>
    <w:rsid w:val="006B3655"/>
    <w:rsid w:val="006B3869"/>
    <w:rsid w:val="006B38FD"/>
    <w:rsid w:val="006B3A9E"/>
    <w:rsid w:val="006B3BF5"/>
    <w:rsid w:val="006B3EF9"/>
    <w:rsid w:val="006B3FD4"/>
    <w:rsid w:val="006B433C"/>
    <w:rsid w:val="006B45C3"/>
    <w:rsid w:val="006B45E6"/>
    <w:rsid w:val="006B51CC"/>
    <w:rsid w:val="006B53CC"/>
    <w:rsid w:val="006B5917"/>
    <w:rsid w:val="006B5988"/>
    <w:rsid w:val="006B59BA"/>
    <w:rsid w:val="006B5A12"/>
    <w:rsid w:val="006B5AEB"/>
    <w:rsid w:val="006B5D47"/>
    <w:rsid w:val="006B5D6A"/>
    <w:rsid w:val="006B613C"/>
    <w:rsid w:val="006B62CC"/>
    <w:rsid w:val="006B6550"/>
    <w:rsid w:val="006B673B"/>
    <w:rsid w:val="006B6813"/>
    <w:rsid w:val="006B69EB"/>
    <w:rsid w:val="006B6B1C"/>
    <w:rsid w:val="006B6E8F"/>
    <w:rsid w:val="006B7419"/>
    <w:rsid w:val="006B749A"/>
    <w:rsid w:val="006B76E0"/>
    <w:rsid w:val="006B78DC"/>
    <w:rsid w:val="006B798E"/>
    <w:rsid w:val="006B7A6D"/>
    <w:rsid w:val="006B7C43"/>
    <w:rsid w:val="006B7CCE"/>
    <w:rsid w:val="006B7CE8"/>
    <w:rsid w:val="006B7EE6"/>
    <w:rsid w:val="006B7F0D"/>
    <w:rsid w:val="006B7F3C"/>
    <w:rsid w:val="006C011E"/>
    <w:rsid w:val="006C03A3"/>
    <w:rsid w:val="006C071F"/>
    <w:rsid w:val="006C09E3"/>
    <w:rsid w:val="006C0C6F"/>
    <w:rsid w:val="006C0CEB"/>
    <w:rsid w:val="006C0DA7"/>
    <w:rsid w:val="006C0E9E"/>
    <w:rsid w:val="006C167E"/>
    <w:rsid w:val="006C174D"/>
    <w:rsid w:val="006C1780"/>
    <w:rsid w:val="006C19C1"/>
    <w:rsid w:val="006C1EF1"/>
    <w:rsid w:val="006C1FA0"/>
    <w:rsid w:val="006C20F2"/>
    <w:rsid w:val="006C2405"/>
    <w:rsid w:val="006C286A"/>
    <w:rsid w:val="006C2A5A"/>
    <w:rsid w:val="006C2FE1"/>
    <w:rsid w:val="006C3072"/>
    <w:rsid w:val="006C34E4"/>
    <w:rsid w:val="006C35AD"/>
    <w:rsid w:val="006C38D8"/>
    <w:rsid w:val="006C38EC"/>
    <w:rsid w:val="006C3C79"/>
    <w:rsid w:val="006C3C97"/>
    <w:rsid w:val="006C3DAD"/>
    <w:rsid w:val="006C3E34"/>
    <w:rsid w:val="006C3E41"/>
    <w:rsid w:val="006C3E63"/>
    <w:rsid w:val="006C41E2"/>
    <w:rsid w:val="006C43D7"/>
    <w:rsid w:val="006C4586"/>
    <w:rsid w:val="006C49C9"/>
    <w:rsid w:val="006C4B8A"/>
    <w:rsid w:val="006C4D42"/>
    <w:rsid w:val="006C4E3B"/>
    <w:rsid w:val="006C4FF8"/>
    <w:rsid w:val="006C5232"/>
    <w:rsid w:val="006C5575"/>
    <w:rsid w:val="006C5754"/>
    <w:rsid w:val="006C590A"/>
    <w:rsid w:val="006C5CE5"/>
    <w:rsid w:val="006C5FD0"/>
    <w:rsid w:val="006C6653"/>
    <w:rsid w:val="006C67CB"/>
    <w:rsid w:val="006C67F5"/>
    <w:rsid w:val="006C680F"/>
    <w:rsid w:val="006C6895"/>
    <w:rsid w:val="006C716B"/>
    <w:rsid w:val="006C71FB"/>
    <w:rsid w:val="006C7677"/>
    <w:rsid w:val="006C7761"/>
    <w:rsid w:val="006C7806"/>
    <w:rsid w:val="006C7BC0"/>
    <w:rsid w:val="006C7FED"/>
    <w:rsid w:val="006D010C"/>
    <w:rsid w:val="006D0114"/>
    <w:rsid w:val="006D03D3"/>
    <w:rsid w:val="006D0770"/>
    <w:rsid w:val="006D0E86"/>
    <w:rsid w:val="006D0F8C"/>
    <w:rsid w:val="006D0FC3"/>
    <w:rsid w:val="006D12CE"/>
    <w:rsid w:val="006D1634"/>
    <w:rsid w:val="006D1A56"/>
    <w:rsid w:val="006D1AB9"/>
    <w:rsid w:val="006D1C6F"/>
    <w:rsid w:val="006D1E33"/>
    <w:rsid w:val="006D1F53"/>
    <w:rsid w:val="006D22F3"/>
    <w:rsid w:val="006D242F"/>
    <w:rsid w:val="006D25DB"/>
    <w:rsid w:val="006D26AF"/>
    <w:rsid w:val="006D3223"/>
    <w:rsid w:val="006D33E7"/>
    <w:rsid w:val="006D3883"/>
    <w:rsid w:val="006D3D48"/>
    <w:rsid w:val="006D3DFB"/>
    <w:rsid w:val="006D3FAE"/>
    <w:rsid w:val="006D3FE9"/>
    <w:rsid w:val="006D4049"/>
    <w:rsid w:val="006D4684"/>
    <w:rsid w:val="006D46F9"/>
    <w:rsid w:val="006D4D28"/>
    <w:rsid w:val="006D4F4F"/>
    <w:rsid w:val="006D5108"/>
    <w:rsid w:val="006D5311"/>
    <w:rsid w:val="006D53F9"/>
    <w:rsid w:val="006D5699"/>
    <w:rsid w:val="006D5A14"/>
    <w:rsid w:val="006D5C48"/>
    <w:rsid w:val="006D5DD9"/>
    <w:rsid w:val="006D623C"/>
    <w:rsid w:val="006D6618"/>
    <w:rsid w:val="006D6655"/>
    <w:rsid w:val="006D68B3"/>
    <w:rsid w:val="006D6902"/>
    <w:rsid w:val="006D6C66"/>
    <w:rsid w:val="006D709C"/>
    <w:rsid w:val="006D73F4"/>
    <w:rsid w:val="006D7488"/>
    <w:rsid w:val="006D75F3"/>
    <w:rsid w:val="006D7645"/>
    <w:rsid w:val="006D7B2D"/>
    <w:rsid w:val="006D7B5C"/>
    <w:rsid w:val="006D7D35"/>
    <w:rsid w:val="006E01C8"/>
    <w:rsid w:val="006E0286"/>
    <w:rsid w:val="006E02DC"/>
    <w:rsid w:val="006E048F"/>
    <w:rsid w:val="006E056C"/>
    <w:rsid w:val="006E05D7"/>
    <w:rsid w:val="006E0724"/>
    <w:rsid w:val="006E09A4"/>
    <w:rsid w:val="006E0A5B"/>
    <w:rsid w:val="006E0AA6"/>
    <w:rsid w:val="006E0AAE"/>
    <w:rsid w:val="006E0C35"/>
    <w:rsid w:val="006E0D1A"/>
    <w:rsid w:val="006E0E1C"/>
    <w:rsid w:val="006E114A"/>
    <w:rsid w:val="006E19CE"/>
    <w:rsid w:val="006E2D92"/>
    <w:rsid w:val="006E2E75"/>
    <w:rsid w:val="006E2F46"/>
    <w:rsid w:val="006E31A9"/>
    <w:rsid w:val="006E3610"/>
    <w:rsid w:val="006E36C3"/>
    <w:rsid w:val="006E3C7D"/>
    <w:rsid w:val="006E3E14"/>
    <w:rsid w:val="006E3F82"/>
    <w:rsid w:val="006E40CF"/>
    <w:rsid w:val="006E4207"/>
    <w:rsid w:val="006E4276"/>
    <w:rsid w:val="006E4326"/>
    <w:rsid w:val="006E49D6"/>
    <w:rsid w:val="006E4B67"/>
    <w:rsid w:val="006E4D77"/>
    <w:rsid w:val="006E4E34"/>
    <w:rsid w:val="006E4ED1"/>
    <w:rsid w:val="006E5077"/>
    <w:rsid w:val="006E51D5"/>
    <w:rsid w:val="006E54BD"/>
    <w:rsid w:val="006E5836"/>
    <w:rsid w:val="006E58DD"/>
    <w:rsid w:val="006E5A7B"/>
    <w:rsid w:val="006E5AB5"/>
    <w:rsid w:val="006E5B4F"/>
    <w:rsid w:val="006E6123"/>
    <w:rsid w:val="006E614F"/>
    <w:rsid w:val="006E661C"/>
    <w:rsid w:val="006E6951"/>
    <w:rsid w:val="006E6C59"/>
    <w:rsid w:val="006E6EF5"/>
    <w:rsid w:val="006E6FA2"/>
    <w:rsid w:val="006E72DA"/>
    <w:rsid w:val="006E7468"/>
    <w:rsid w:val="006E759B"/>
    <w:rsid w:val="006E7987"/>
    <w:rsid w:val="006E7A03"/>
    <w:rsid w:val="006E7A0B"/>
    <w:rsid w:val="006E7AF5"/>
    <w:rsid w:val="006E7B39"/>
    <w:rsid w:val="006F00CC"/>
    <w:rsid w:val="006F02C0"/>
    <w:rsid w:val="006F036F"/>
    <w:rsid w:val="006F0840"/>
    <w:rsid w:val="006F0CD2"/>
    <w:rsid w:val="006F0F28"/>
    <w:rsid w:val="006F0F38"/>
    <w:rsid w:val="006F1014"/>
    <w:rsid w:val="006F13A4"/>
    <w:rsid w:val="006F1415"/>
    <w:rsid w:val="006F148F"/>
    <w:rsid w:val="006F163D"/>
    <w:rsid w:val="006F1986"/>
    <w:rsid w:val="006F19E3"/>
    <w:rsid w:val="006F1C9C"/>
    <w:rsid w:val="006F1CEA"/>
    <w:rsid w:val="006F20D0"/>
    <w:rsid w:val="006F2156"/>
    <w:rsid w:val="006F21AB"/>
    <w:rsid w:val="006F231B"/>
    <w:rsid w:val="006F232E"/>
    <w:rsid w:val="006F27D2"/>
    <w:rsid w:val="006F2835"/>
    <w:rsid w:val="006F283F"/>
    <w:rsid w:val="006F2D38"/>
    <w:rsid w:val="006F3093"/>
    <w:rsid w:val="006F3309"/>
    <w:rsid w:val="006F3CD3"/>
    <w:rsid w:val="006F4088"/>
    <w:rsid w:val="006F424F"/>
    <w:rsid w:val="006F4309"/>
    <w:rsid w:val="006F4389"/>
    <w:rsid w:val="006F45D4"/>
    <w:rsid w:val="006F4E00"/>
    <w:rsid w:val="006F4F8E"/>
    <w:rsid w:val="006F5486"/>
    <w:rsid w:val="006F5868"/>
    <w:rsid w:val="006F58ED"/>
    <w:rsid w:val="006F5B1C"/>
    <w:rsid w:val="006F5B3C"/>
    <w:rsid w:val="006F5E60"/>
    <w:rsid w:val="006F5F2F"/>
    <w:rsid w:val="006F5F8F"/>
    <w:rsid w:val="006F62DB"/>
    <w:rsid w:val="006F63E3"/>
    <w:rsid w:val="006F6B11"/>
    <w:rsid w:val="006F6B37"/>
    <w:rsid w:val="006F6DF6"/>
    <w:rsid w:val="006F73E7"/>
    <w:rsid w:val="006F74E2"/>
    <w:rsid w:val="006F7579"/>
    <w:rsid w:val="006F77D4"/>
    <w:rsid w:val="006F7AF1"/>
    <w:rsid w:val="006F7BD8"/>
    <w:rsid w:val="006F7D6B"/>
    <w:rsid w:val="0070005A"/>
    <w:rsid w:val="0070018A"/>
    <w:rsid w:val="00700345"/>
    <w:rsid w:val="00700681"/>
    <w:rsid w:val="007007A8"/>
    <w:rsid w:val="00700848"/>
    <w:rsid w:val="007008DB"/>
    <w:rsid w:val="007009CC"/>
    <w:rsid w:val="007009E5"/>
    <w:rsid w:val="00700C14"/>
    <w:rsid w:val="00700C2B"/>
    <w:rsid w:val="00700F75"/>
    <w:rsid w:val="007015B9"/>
    <w:rsid w:val="00701609"/>
    <w:rsid w:val="007016E7"/>
    <w:rsid w:val="00701AEF"/>
    <w:rsid w:val="00701C2D"/>
    <w:rsid w:val="00701C63"/>
    <w:rsid w:val="0070253B"/>
    <w:rsid w:val="00702951"/>
    <w:rsid w:val="0070296A"/>
    <w:rsid w:val="00702AD3"/>
    <w:rsid w:val="0070316F"/>
    <w:rsid w:val="007035BA"/>
    <w:rsid w:val="00703965"/>
    <w:rsid w:val="0070399B"/>
    <w:rsid w:val="0070450A"/>
    <w:rsid w:val="007049FA"/>
    <w:rsid w:val="00704FFB"/>
    <w:rsid w:val="0070503F"/>
    <w:rsid w:val="00705082"/>
    <w:rsid w:val="007051D3"/>
    <w:rsid w:val="0070537E"/>
    <w:rsid w:val="00705410"/>
    <w:rsid w:val="007054A4"/>
    <w:rsid w:val="007055D1"/>
    <w:rsid w:val="00705B3E"/>
    <w:rsid w:val="00705B5E"/>
    <w:rsid w:val="00705B8F"/>
    <w:rsid w:val="00705E27"/>
    <w:rsid w:val="007064ED"/>
    <w:rsid w:val="00706886"/>
    <w:rsid w:val="0070695C"/>
    <w:rsid w:val="00706ABA"/>
    <w:rsid w:val="00706BA9"/>
    <w:rsid w:val="00706D0E"/>
    <w:rsid w:val="0070705B"/>
    <w:rsid w:val="00707275"/>
    <w:rsid w:val="00707735"/>
    <w:rsid w:val="00707961"/>
    <w:rsid w:val="00707D82"/>
    <w:rsid w:val="00707F57"/>
    <w:rsid w:val="00707FEB"/>
    <w:rsid w:val="00710214"/>
    <w:rsid w:val="00710251"/>
    <w:rsid w:val="00710572"/>
    <w:rsid w:val="007105E4"/>
    <w:rsid w:val="00710903"/>
    <w:rsid w:val="007109C0"/>
    <w:rsid w:val="00710ADD"/>
    <w:rsid w:val="00710D8E"/>
    <w:rsid w:val="00711088"/>
    <w:rsid w:val="007111E1"/>
    <w:rsid w:val="007113C1"/>
    <w:rsid w:val="007118E2"/>
    <w:rsid w:val="00711A9C"/>
    <w:rsid w:val="0071208F"/>
    <w:rsid w:val="00712147"/>
    <w:rsid w:val="007123CB"/>
    <w:rsid w:val="0071245D"/>
    <w:rsid w:val="00712472"/>
    <w:rsid w:val="0071260E"/>
    <w:rsid w:val="00712B65"/>
    <w:rsid w:val="00712F64"/>
    <w:rsid w:val="00712F78"/>
    <w:rsid w:val="007131FE"/>
    <w:rsid w:val="00713277"/>
    <w:rsid w:val="007139B0"/>
    <w:rsid w:val="00713AFD"/>
    <w:rsid w:val="00713B0B"/>
    <w:rsid w:val="00713BD1"/>
    <w:rsid w:val="007148CA"/>
    <w:rsid w:val="007148E9"/>
    <w:rsid w:val="00714949"/>
    <w:rsid w:val="00714CC6"/>
    <w:rsid w:val="00714CF6"/>
    <w:rsid w:val="00714F50"/>
    <w:rsid w:val="0071559C"/>
    <w:rsid w:val="007155B0"/>
    <w:rsid w:val="0071561A"/>
    <w:rsid w:val="007158A2"/>
    <w:rsid w:val="00715999"/>
    <w:rsid w:val="00715BED"/>
    <w:rsid w:val="00715C87"/>
    <w:rsid w:val="00715CA1"/>
    <w:rsid w:val="00716001"/>
    <w:rsid w:val="0071616A"/>
    <w:rsid w:val="007166D6"/>
    <w:rsid w:val="00716865"/>
    <w:rsid w:val="007169AD"/>
    <w:rsid w:val="00716DA9"/>
    <w:rsid w:val="007174D9"/>
    <w:rsid w:val="00717566"/>
    <w:rsid w:val="0071788E"/>
    <w:rsid w:val="00717E17"/>
    <w:rsid w:val="00717E9E"/>
    <w:rsid w:val="00717F62"/>
    <w:rsid w:val="0072047F"/>
    <w:rsid w:val="00720707"/>
    <w:rsid w:val="00720818"/>
    <w:rsid w:val="00720891"/>
    <w:rsid w:val="00720E3E"/>
    <w:rsid w:val="0072109D"/>
    <w:rsid w:val="007212C6"/>
    <w:rsid w:val="00721617"/>
    <w:rsid w:val="0072177D"/>
    <w:rsid w:val="00721986"/>
    <w:rsid w:val="00721A8E"/>
    <w:rsid w:val="00721AE9"/>
    <w:rsid w:val="00721BB6"/>
    <w:rsid w:val="00721C35"/>
    <w:rsid w:val="00721D22"/>
    <w:rsid w:val="0072227C"/>
    <w:rsid w:val="007223FC"/>
    <w:rsid w:val="00722B3D"/>
    <w:rsid w:val="00722B7E"/>
    <w:rsid w:val="00722D4F"/>
    <w:rsid w:val="00722DFD"/>
    <w:rsid w:val="00722FDB"/>
    <w:rsid w:val="00722FEC"/>
    <w:rsid w:val="0072307A"/>
    <w:rsid w:val="00723228"/>
    <w:rsid w:val="00723229"/>
    <w:rsid w:val="0072338B"/>
    <w:rsid w:val="007233E2"/>
    <w:rsid w:val="00723482"/>
    <w:rsid w:val="007236D7"/>
    <w:rsid w:val="007237E0"/>
    <w:rsid w:val="0072383D"/>
    <w:rsid w:val="0072388E"/>
    <w:rsid w:val="00723890"/>
    <w:rsid w:val="007238FB"/>
    <w:rsid w:val="00723A2B"/>
    <w:rsid w:val="00723B9E"/>
    <w:rsid w:val="00723C48"/>
    <w:rsid w:val="00723DA7"/>
    <w:rsid w:val="00724249"/>
    <w:rsid w:val="00724924"/>
    <w:rsid w:val="007249DE"/>
    <w:rsid w:val="00724B37"/>
    <w:rsid w:val="00724CB6"/>
    <w:rsid w:val="00724EBA"/>
    <w:rsid w:val="00724EF5"/>
    <w:rsid w:val="00725103"/>
    <w:rsid w:val="0072524E"/>
    <w:rsid w:val="0072534A"/>
    <w:rsid w:val="00725364"/>
    <w:rsid w:val="00725466"/>
    <w:rsid w:val="0072593A"/>
    <w:rsid w:val="00725B61"/>
    <w:rsid w:val="0072605A"/>
    <w:rsid w:val="007263B8"/>
    <w:rsid w:val="0072655A"/>
    <w:rsid w:val="00726670"/>
    <w:rsid w:val="00726815"/>
    <w:rsid w:val="00726C45"/>
    <w:rsid w:val="0072741D"/>
    <w:rsid w:val="0072777D"/>
    <w:rsid w:val="00727B80"/>
    <w:rsid w:val="00727BBD"/>
    <w:rsid w:val="00727DF0"/>
    <w:rsid w:val="00727DF8"/>
    <w:rsid w:val="007300FD"/>
    <w:rsid w:val="007305D9"/>
    <w:rsid w:val="007307AD"/>
    <w:rsid w:val="007309D7"/>
    <w:rsid w:val="00730B73"/>
    <w:rsid w:val="00730D17"/>
    <w:rsid w:val="007311BD"/>
    <w:rsid w:val="007315EA"/>
    <w:rsid w:val="00731D15"/>
    <w:rsid w:val="00731D28"/>
    <w:rsid w:val="00732093"/>
    <w:rsid w:val="0073248C"/>
    <w:rsid w:val="007326E6"/>
    <w:rsid w:val="00732D43"/>
    <w:rsid w:val="00732EB7"/>
    <w:rsid w:val="0073306A"/>
    <w:rsid w:val="007333DE"/>
    <w:rsid w:val="00733418"/>
    <w:rsid w:val="0073374A"/>
    <w:rsid w:val="0073378F"/>
    <w:rsid w:val="00733A95"/>
    <w:rsid w:val="00733ADE"/>
    <w:rsid w:val="00733D22"/>
    <w:rsid w:val="00733D76"/>
    <w:rsid w:val="00733F81"/>
    <w:rsid w:val="00733FDD"/>
    <w:rsid w:val="007340C6"/>
    <w:rsid w:val="0073411D"/>
    <w:rsid w:val="007343F2"/>
    <w:rsid w:val="007344A3"/>
    <w:rsid w:val="0073458D"/>
    <w:rsid w:val="007345C2"/>
    <w:rsid w:val="007345F8"/>
    <w:rsid w:val="00734B8F"/>
    <w:rsid w:val="00734C01"/>
    <w:rsid w:val="00734C65"/>
    <w:rsid w:val="00734D7F"/>
    <w:rsid w:val="0073509A"/>
    <w:rsid w:val="00735355"/>
    <w:rsid w:val="007353A3"/>
    <w:rsid w:val="0073565C"/>
    <w:rsid w:val="0073569C"/>
    <w:rsid w:val="007357FB"/>
    <w:rsid w:val="00735B05"/>
    <w:rsid w:val="00735C5E"/>
    <w:rsid w:val="00735DDE"/>
    <w:rsid w:val="0073604B"/>
    <w:rsid w:val="007363BD"/>
    <w:rsid w:val="0073645F"/>
    <w:rsid w:val="00736758"/>
    <w:rsid w:val="0073689D"/>
    <w:rsid w:val="007368EC"/>
    <w:rsid w:val="00736A6C"/>
    <w:rsid w:val="00736B28"/>
    <w:rsid w:val="00736B58"/>
    <w:rsid w:val="00736D38"/>
    <w:rsid w:val="00736D92"/>
    <w:rsid w:val="0073710F"/>
    <w:rsid w:val="007371A8"/>
    <w:rsid w:val="00737992"/>
    <w:rsid w:val="00737D99"/>
    <w:rsid w:val="00737EE8"/>
    <w:rsid w:val="00740013"/>
    <w:rsid w:val="00740217"/>
    <w:rsid w:val="0074022B"/>
    <w:rsid w:val="0074043D"/>
    <w:rsid w:val="007404D1"/>
    <w:rsid w:val="0074050E"/>
    <w:rsid w:val="00740559"/>
    <w:rsid w:val="007408B8"/>
    <w:rsid w:val="007408C8"/>
    <w:rsid w:val="00740F64"/>
    <w:rsid w:val="00741647"/>
    <w:rsid w:val="007419EE"/>
    <w:rsid w:val="00741A3D"/>
    <w:rsid w:val="00741C77"/>
    <w:rsid w:val="00741CD8"/>
    <w:rsid w:val="0074207F"/>
    <w:rsid w:val="00742180"/>
    <w:rsid w:val="0074219E"/>
    <w:rsid w:val="007429B2"/>
    <w:rsid w:val="0074390B"/>
    <w:rsid w:val="00743CB4"/>
    <w:rsid w:val="00743E4D"/>
    <w:rsid w:val="00743F7C"/>
    <w:rsid w:val="00743FB4"/>
    <w:rsid w:val="007441FD"/>
    <w:rsid w:val="007445BB"/>
    <w:rsid w:val="007447D7"/>
    <w:rsid w:val="007448D1"/>
    <w:rsid w:val="00744B70"/>
    <w:rsid w:val="00744D35"/>
    <w:rsid w:val="00744F69"/>
    <w:rsid w:val="0074508E"/>
    <w:rsid w:val="00745535"/>
    <w:rsid w:val="0074562D"/>
    <w:rsid w:val="00745772"/>
    <w:rsid w:val="00745D54"/>
    <w:rsid w:val="00745EB3"/>
    <w:rsid w:val="00745F95"/>
    <w:rsid w:val="007460B2"/>
    <w:rsid w:val="00746144"/>
    <w:rsid w:val="007461AC"/>
    <w:rsid w:val="00746341"/>
    <w:rsid w:val="0074637E"/>
    <w:rsid w:val="007463B1"/>
    <w:rsid w:val="0074677A"/>
    <w:rsid w:val="00746F9B"/>
    <w:rsid w:val="00747099"/>
    <w:rsid w:val="0074730F"/>
    <w:rsid w:val="00747422"/>
    <w:rsid w:val="00747452"/>
    <w:rsid w:val="007474B4"/>
    <w:rsid w:val="007474FF"/>
    <w:rsid w:val="00747578"/>
    <w:rsid w:val="00747DCF"/>
    <w:rsid w:val="00747EF0"/>
    <w:rsid w:val="00750073"/>
    <w:rsid w:val="00750135"/>
    <w:rsid w:val="00750194"/>
    <w:rsid w:val="007501CE"/>
    <w:rsid w:val="00750634"/>
    <w:rsid w:val="007506D6"/>
    <w:rsid w:val="00750728"/>
    <w:rsid w:val="00750896"/>
    <w:rsid w:val="00750AD6"/>
    <w:rsid w:val="00750AFA"/>
    <w:rsid w:val="00750B2C"/>
    <w:rsid w:val="00750B59"/>
    <w:rsid w:val="00750C1D"/>
    <w:rsid w:val="00750D78"/>
    <w:rsid w:val="00751024"/>
    <w:rsid w:val="007514CD"/>
    <w:rsid w:val="007516BA"/>
    <w:rsid w:val="00751978"/>
    <w:rsid w:val="00751E80"/>
    <w:rsid w:val="00751FAF"/>
    <w:rsid w:val="00752680"/>
    <w:rsid w:val="00752903"/>
    <w:rsid w:val="00752BCA"/>
    <w:rsid w:val="00752EBB"/>
    <w:rsid w:val="00753150"/>
    <w:rsid w:val="007532FD"/>
    <w:rsid w:val="00753408"/>
    <w:rsid w:val="0075373C"/>
    <w:rsid w:val="007537F3"/>
    <w:rsid w:val="007538C1"/>
    <w:rsid w:val="00753914"/>
    <w:rsid w:val="00753BF9"/>
    <w:rsid w:val="00753E2F"/>
    <w:rsid w:val="00753E94"/>
    <w:rsid w:val="00754557"/>
    <w:rsid w:val="0075472F"/>
    <w:rsid w:val="007547DB"/>
    <w:rsid w:val="0075519C"/>
    <w:rsid w:val="007552E9"/>
    <w:rsid w:val="0075558C"/>
    <w:rsid w:val="00755628"/>
    <w:rsid w:val="0075571B"/>
    <w:rsid w:val="00755EFD"/>
    <w:rsid w:val="0075629E"/>
    <w:rsid w:val="007563D7"/>
    <w:rsid w:val="00756465"/>
    <w:rsid w:val="0075699E"/>
    <w:rsid w:val="00756C6F"/>
    <w:rsid w:val="00756D34"/>
    <w:rsid w:val="00757298"/>
    <w:rsid w:val="007572B5"/>
    <w:rsid w:val="0075732A"/>
    <w:rsid w:val="0075738F"/>
    <w:rsid w:val="0075741D"/>
    <w:rsid w:val="00757B8C"/>
    <w:rsid w:val="00757ED6"/>
    <w:rsid w:val="00757F7F"/>
    <w:rsid w:val="007603D7"/>
    <w:rsid w:val="0076044A"/>
    <w:rsid w:val="00760BAB"/>
    <w:rsid w:val="00760D03"/>
    <w:rsid w:val="007611E9"/>
    <w:rsid w:val="0076143C"/>
    <w:rsid w:val="0076159E"/>
    <w:rsid w:val="007618F4"/>
    <w:rsid w:val="00761AB4"/>
    <w:rsid w:val="00761B2B"/>
    <w:rsid w:val="00761BCA"/>
    <w:rsid w:val="007620CF"/>
    <w:rsid w:val="00762465"/>
    <w:rsid w:val="00762791"/>
    <w:rsid w:val="00762911"/>
    <w:rsid w:val="00762979"/>
    <w:rsid w:val="00762ADF"/>
    <w:rsid w:val="00762C0B"/>
    <w:rsid w:val="00762C1B"/>
    <w:rsid w:val="00762DBF"/>
    <w:rsid w:val="00762DFD"/>
    <w:rsid w:val="007631CA"/>
    <w:rsid w:val="007632B5"/>
    <w:rsid w:val="00763330"/>
    <w:rsid w:val="0076333E"/>
    <w:rsid w:val="00763442"/>
    <w:rsid w:val="0076347A"/>
    <w:rsid w:val="007634D6"/>
    <w:rsid w:val="00763745"/>
    <w:rsid w:val="0076383C"/>
    <w:rsid w:val="007639F5"/>
    <w:rsid w:val="00763B9B"/>
    <w:rsid w:val="00763C6D"/>
    <w:rsid w:val="00763F83"/>
    <w:rsid w:val="00764836"/>
    <w:rsid w:val="00764A41"/>
    <w:rsid w:val="00764ACD"/>
    <w:rsid w:val="00764AE1"/>
    <w:rsid w:val="00764B07"/>
    <w:rsid w:val="00764B51"/>
    <w:rsid w:val="00764BC6"/>
    <w:rsid w:val="00764E1A"/>
    <w:rsid w:val="00764F93"/>
    <w:rsid w:val="00764FC1"/>
    <w:rsid w:val="0076501C"/>
    <w:rsid w:val="007652F8"/>
    <w:rsid w:val="007653AC"/>
    <w:rsid w:val="007655D3"/>
    <w:rsid w:val="00765660"/>
    <w:rsid w:val="007658CB"/>
    <w:rsid w:val="00765AD8"/>
    <w:rsid w:val="00765D93"/>
    <w:rsid w:val="00765EFF"/>
    <w:rsid w:val="007660C0"/>
    <w:rsid w:val="007660C8"/>
    <w:rsid w:val="007660CF"/>
    <w:rsid w:val="007661F1"/>
    <w:rsid w:val="00766434"/>
    <w:rsid w:val="007665EB"/>
    <w:rsid w:val="00766871"/>
    <w:rsid w:val="007668EE"/>
    <w:rsid w:val="00766B47"/>
    <w:rsid w:val="00767189"/>
    <w:rsid w:val="007672B4"/>
    <w:rsid w:val="0076740D"/>
    <w:rsid w:val="00767460"/>
    <w:rsid w:val="007679D8"/>
    <w:rsid w:val="00767A40"/>
    <w:rsid w:val="00767F88"/>
    <w:rsid w:val="00770162"/>
    <w:rsid w:val="0077025F"/>
    <w:rsid w:val="007705E4"/>
    <w:rsid w:val="00770899"/>
    <w:rsid w:val="00770E13"/>
    <w:rsid w:val="007713B1"/>
    <w:rsid w:val="0077146F"/>
    <w:rsid w:val="00771644"/>
    <w:rsid w:val="00771C31"/>
    <w:rsid w:val="00771CCB"/>
    <w:rsid w:val="00771DF8"/>
    <w:rsid w:val="00772132"/>
    <w:rsid w:val="00772289"/>
    <w:rsid w:val="00772374"/>
    <w:rsid w:val="007723B9"/>
    <w:rsid w:val="007724BB"/>
    <w:rsid w:val="007725A7"/>
    <w:rsid w:val="00772AEC"/>
    <w:rsid w:val="00772B9A"/>
    <w:rsid w:val="00772ECD"/>
    <w:rsid w:val="007730A6"/>
    <w:rsid w:val="0077338D"/>
    <w:rsid w:val="007736B0"/>
    <w:rsid w:val="00773ABB"/>
    <w:rsid w:val="00773BD9"/>
    <w:rsid w:val="00773CEB"/>
    <w:rsid w:val="00774251"/>
    <w:rsid w:val="007744D2"/>
    <w:rsid w:val="0077478B"/>
    <w:rsid w:val="007748B3"/>
    <w:rsid w:val="00774C64"/>
    <w:rsid w:val="00774EF8"/>
    <w:rsid w:val="0077501B"/>
    <w:rsid w:val="00775245"/>
    <w:rsid w:val="00775E3F"/>
    <w:rsid w:val="00775E54"/>
    <w:rsid w:val="00775F21"/>
    <w:rsid w:val="00775F2B"/>
    <w:rsid w:val="0077600E"/>
    <w:rsid w:val="007760B8"/>
    <w:rsid w:val="00776428"/>
    <w:rsid w:val="007765F8"/>
    <w:rsid w:val="00776658"/>
    <w:rsid w:val="007768E7"/>
    <w:rsid w:val="007769E9"/>
    <w:rsid w:val="00776BD3"/>
    <w:rsid w:val="00776CBB"/>
    <w:rsid w:val="00777300"/>
    <w:rsid w:val="007773A6"/>
    <w:rsid w:val="0077745A"/>
    <w:rsid w:val="0077749B"/>
    <w:rsid w:val="0077749F"/>
    <w:rsid w:val="00777CBA"/>
    <w:rsid w:val="00777D92"/>
    <w:rsid w:val="00777F41"/>
    <w:rsid w:val="007800D5"/>
    <w:rsid w:val="007805FE"/>
    <w:rsid w:val="0078080F"/>
    <w:rsid w:val="00780AC8"/>
    <w:rsid w:val="00780CA1"/>
    <w:rsid w:val="00780DCA"/>
    <w:rsid w:val="00781465"/>
    <w:rsid w:val="00781529"/>
    <w:rsid w:val="00781752"/>
    <w:rsid w:val="00781920"/>
    <w:rsid w:val="00781B23"/>
    <w:rsid w:val="00781B71"/>
    <w:rsid w:val="00782136"/>
    <w:rsid w:val="007824C0"/>
    <w:rsid w:val="00782988"/>
    <w:rsid w:val="007829B8"/>
    <w:rsid w:val="00782DDC"/>
    <w:rsid w:val="0078303F"/>
    <w:rsid w:val="007830F4"/>
    <w:rsid w:val="00783431"/>
    <w:rsid w:val="00783495"/>
    <w:rsid w:val="0078359B"/>
    <w:rsid w:val="00784090"/>
    <w:rsid w:val="00784148"/>
    <w:rsid w:val="00784166"/>
    <w:rsid w:val="007842BB"/>
    <w:rsid w:val="0078441C"/>
    <w:rsid w:val="007844DB"/>
    <w:rsid w:val="00784599"/>
    <w:rsid w:val="00784701"/>
    <w:rsid w:val="00784914"/>
    <w:rsid w:val="007849C3"/>
    <w:rsid w:val="00784A7F"/>
    <w:rsid w:val="00784C19"/>
    <w:rsid w:val="00784C2A"/>
    <w:rsid w:val="00784C55"/>
    <w:rsid w:val="00784F3B"/>
    <w:rsid w:val="0078541F"/>
    <w:rsid w:val="00785731"/>
    <w:rsid w:val="007857D5"/>
    <w:rsid w:val="00785A3C"/>
    <w:rsid w:val="00785DC8"/>
    <w:rsid w:val="00786181"/>
    <w:rsid w:val="0078637E"/>
    <w:rsid w:val="00786876"/>
    <w:rsid w:val="0078696B"/>
    <w:rsid w:val="00786B63"/>
    <w:rsid w:val="00786FDA"/>
    <w:rsid w:val="0078700A"/>
    <w:rsid w:val="0078728B"/>
    <w:rsid w:val="007872EF"/>
    <w:rsid w:val="00787376"/>
    <w:rsid w:val="0078754A"/>
    <w:rsid w:val="007877FA"/>
    <w:rsid w:val="007878A9"/>
    <w:rsid w:val="007878B1"/>
    <w:rsid w:val="00787999"/>
    <w:rsid w:val="00787CBC"/>
    <w:rsid w:val="00787EF6"/>
    <w:rsid w:val="0079009B"/>
    <w:rsid w:val="00790380"/>
    <w:rsid w:val="007905A7"/>
    <w:rsid w:val="00790600"/>
    <w:rsid w:val="00790850"/>
    <w:rsid w:val="00790CC8"/>
    <w:rsid w:val="00790D0C"/>
    <w:rsid w:val="00791024"/>
    <w:rsid w:val="007910E7"/>
    <w:rsid w:val="00791110"/>
    <w:rsid w:val="0079122F"/>
    <w:rsid w:val="0079144A"/>
    <w:rsid w:val="00791512"/>
    <w:rsid w:val="00791522"/>
    <w:rsid w:val="007918C8"/>
    <w:rsid w:val="00791C33"/>
    <w:rsid w:val="00791CC6"/>
    <w:rsid w:val="00792185"/>
    <w:rsid w:val="00792393"/>
    <w:rsid w:val="0079263C"/>
    <w:rsid w:val="007926C2"/>
    <w:rsid w:val="00792706"/>
    <w:rsid w:val="007928DF"/>
    <w:rsid w:val="00792938"/>
    <w:rsid w:val="00792ADE"/>
    <w:rsid w:val="00792E3D"/>
    <w:rsid w:val="00792F09"/>
    <w:rsid w:val="007930F7"/>
    <w:rsid w:val="00793290"/>
    <w:rsid w:val="00793333"/>
    <w:rsid w:val="0079374D"/>
    <w:rsid w:val="0079386A"/>
    <w:rsid w:val="007946A0"/>
    <w:rsid w:val="00794725"/>
    <w:rsid w:val="00794863"/>
    <w:rsid w:val="00794A00"/>
    <w:rsid w:val="00794A7B"/>
    <w:rsid w:val="00794C0F"/>
    <w:rsid w:val="00794DBD"/>
    <w:rsid w:val="00794DF1"/>
    <w:rsid w:val="00794EEF"/>
    <w:rsid w:val="00794FD3"/>
    <w:rsid w:val="00794FF7"/>
    <w:rsid w:val="0079517C"/>
    <w:rsid w:val="007958DF"/>
    <w:rsid w:val="00796009"/>
    <w:rsid w:val="0079608A"/>
    <w:rsid w:val="007964A6"/>
    <w:rsid w:val="007967F2"/>
    <w:rsid w:val="00796AEA"/>
    <w:rsid w:val="00796B69"/>
    <w:rsid w:val="00796EEC"/>
    <w:rsid w:val="00796FA9"/>
    <w:rsid w:val="0079713E"/>
    <w:rsid w:val="007972BC"/>
    <w:rsid w:val="007974D7"/>
    <w:rsid w:val="007974E7"/>
    <w:rsid w:val="00797852"/>
    <w:rsid w:val="00797B42"/>
    <w:rsid w:val="00797BA3"/>
    <w:rsid w:val="00797BB7"/>
    <w:rsid w:val="007A00A7"/>
    <w:rsid w:val="007A02BF"/>
    <w:rsid w:val="007A0366"/>
    <w:rsid w:val="007A03D0"/>
    <w:rsid w:val="007A056E"/>
    <w:rsid w:val="007A0682"/>
    <w:rsid w:val="007A0860"/>
    <w:rsid w:val="007A0969"/>
    <w:rsid w:val="007A0BAF"/>
    <w:rsid w:val="007A1918"/>
    <w:rsid w:val="007A1B0C"/>
    <w:rsid w:val="007A212E"/>
    <w:rsid w:val="007A21E8"/>
    <w:rsid w:val="007A29EC"/>
    <w:rsid w:val="007A2C17"/>
    <w:rsid w:val="007A2F87"/>
    <w:rsid w:val="007A30C7"/>
    <w:rsid w:val="007A3254"/>
    <w:rsid w:val="007A379E"/>
    <w:rsid w:val="007A3E79"/>
    <w:rsid w:val="007A42E5"/>
    <w:rsid w:val="007A43E9"/>
    <w:rsid w:val="007A4462"/>
    <w:rsid w:val="007A455D"/>
    <w:rsid w:val="007A487D"/>
    <w:rsid w:val="007A4A6E"/>
    <w:rsid w:val="007A4C0C"/>
    <w:rsid w:val="007A4F2C"/>
    <w:rsid w:val="007A5143"/>
    <w:rsid w:val="007A5149"/>
    <w:rsid w:val="007A595F"/>
    <w:rsid w:val="007A5AC4"/>
    <w:rsid w:val="007A5AF0"/>
    <w:rsid w:val="007A5CC0"/>
    <w:rsid w:val="007A6001"/>
    <w:rsid w:val="007A67A9"/>
    <w:rsid w:val="007A6868"/>
    <w:rsid w:val="007A6919"/>
    <w:rsid w:val="007A6958"/>
    <w:rsid w:val="007A70F6"/>
    <w:rsid w:val="007A7135"/>
    <w:rsid w:val="007A740D"/>
    <w:rsid w:val="007A7447"/>
    <w:rsid w:val="007A7A26"/>
    <w:rsid w:val="007A7E77"/>
    <w:rsid w:val="007B01C7"/>
    <w:rsid w:val="007B059E"/>
    <w:rsid w:val="007B07D5"/>
    <w:rsid w:val="007B0CE0"/>
    <w:rsid w:val="007B1872"/>
    <w:rsid w:val="007B1F27"/>
    <w:rsid w:val="007B20FB"/>
    <w:rsid w:val="007B22A4"/>
    <w:rsid w:val="007B24A5"/>
    <w:rsid w:val="007B2AA9"/>
    <w:rsid w:val="007B2B7D"/>
    <w:rsid w:val="007B2C42"/>
    <w:rsid w:val="007B2EE1"/>
    <w:rsid w:val="007B3018"/>
    <w:rsid w:val="007B30DC"/>
    <w:rsid w:val="007B3442"/>
    <w:rsid w:val="007B3A97"/>
    <w:rsid w:val="007B3EE0"/>
    <w:rsid w:val="007B40C0"/>
    <w:rsid w:val="007B4265"/>
    <w:rsid w:val="007B4496"/>
    <w:rsid w:val="007B4A78"/>
    <w:rsid w:val="007B5199"/>
    <w:rsid w:val="007B55E6"/>
    <w:rsid w:val="007B5B07"/>
    <w:rsid w:val="007B5D0B"/>
    <w:rsid w:val="007B6193"/>
    <w:rsid w:val="007B64D8"/>
    <w:rsid w:val="007B6A01"/>
    <w:rsid w:val="007B6DFD"/>
    <w:rsid w:val="007B7538"/>
    <w:rsid w:val="007B754A"/>
    <w:rsid w:val="007B779A"/>
    <w:rsid w:val="007B78ED"/>
    <w:rsid w:val="007B7DF0"/>
    <w:rsid w:val="007B7FE4"/>
    <w:rsid w:val="007C02CE"/>
    <w:rsid w:val="007C0A5C"/>
    <w:rsid w:val="007C0BD1"/>
    <w:rsid w:val="007C0D35"/>
    <w:rsid w:val="007C0F37"/>
    <w:rsid w:val="007C1443"/>
    <w:rsid w:val="007C1A7F"/>
    <w:rsid w:val="007C1BB7"/>
    <w:rsid w:val="007C1D3B"/>
    <w:rsid w:val="007C1E21"/>
    <w:rsid w:val="007C21ED"/>
    <w:rsid w:val="007C2365"/>
    <w:rsid w:val="007C246C"/>
    <w:rsid w:val="007C2598"/>
    <w:rsid w:val="007C25A3"/>
    <w:rsid w:val="007C268A"/>
    <w:rsid w:val="007C2826"/>
    <w:rsid w:val="007C2DE3"/>
    <w:rsid w:val="007C2EAB"/>
    <w:rsid w:val="007C3418"/>
    <w:rsid w:val="007C364C"/>
    <w:rsid w:val="007C3830"/>
    <w:rsid w:val="007C3C49"/>
    <w:rsid w:val="007C3F4C"/>
    <w:rsid w:val="007C41CE"/>
    <w:rsid w:val="007C42AF"/>
    <w:rsid w:val="007C444C"/>
    <w:rsid w:val="007C4863"/>
    <w:rsid w:val="007C4AE4"/>
    <w:rsid w:val="007C4E84"/>
    <w:rsid w:val="007C5573"/>
    <w:rsid w:val="007C5698"/>
    <w:rsid w:val="007C56A2"/>
    <w:rsid w:val="007C5ACA"/>
    <w:rsid w:val="007C5B72"/>
    <w:rsid w:val="007C5C34"/>
    <w:rsid w:val="007C5F59"/>
    <w:rsid w:val="007C6103"/>
    <w:rsid w:val="007C6835"/>
    <w:rsid w:val="007C6CC7"/>
    <w:rsid w:val="007C6DCA"/>
    <w:rsid w:val="007C7251"/>
    <w:rsid w:val="007C72AA"/>
    <w:rsid w:val="007C7418"/>
    <w:rsid w:val="007C7811"/>
    <w:rsid w:val="007C79CF"/>
    <w:rsid w:val="007C7CBC"/>
    <w:rsid w:val="007D0315"/>
    <w:rsid w:val="007D0904"/>
    <w:rsid w:val="007D0B92"/>
    <w:rsid w:val="007D0DD9"/>
    <w:rsid w:val="007D0FAE"/>
    <w:rsid w:val="007D1174"/>
    <w:rsid w:val="007D13F5"/>
    <w:rsid w:val="007D19C6"/>
    <w:rsid w:val="007D1B6B"/>
    <w:rsid w:val="007D1D95"/>
    <w:rsid w:val="007D2060"/>
    <w:rsid w:val="007D21A1"/>
    <w:rsid w:val="007D21BF"/>
    <w:rsid w:val="007D21C6"/>
    <w:rsid w:val="007D21CF"/>
    <w:rsid w:val="007D2516"/>
    <w:rsid w:val="007D2BF9"/>
    <w:rsid w:val="007D2D1A"/>
    <w:rsid w:val="007D2D70"/>
    <w:rsid w:val="007D2D9A"/>
    <w:rsid w:val="007D335A"/>
    <w:rsid w:val="007D3957"/>
    <w:rsid w:val="007D3AAF"/>
    <w:rsid w:val="007D3B4E"/>
    <w:rsid w:val="007D3E4C"/>
    <w:rsid w:val="007D3F3A"/>
    <w:rsid w:val="007D4131"/>
    <w:rsid w:val="007D41A2"/>
    <w:rsid w:val="007D4536"/>
    <w:rsid w:val="007D476C"/>
    <w:rsid w:val="007D4913"/>
    <w:rsid w:val="007D4E86"/>
    <w:rsid w:val="007D513A"/>
    <w:rsid w:val="007D5C84"/>
    <w:rsid w:val="007D5CA1"/>
    <w:rsid w:val="007D5F15"/>
    <w:rsid w:val="007D61AE"/>
    <w:rsid w:val="007D64C0"/>
    <w:rsid w:val="007D6576"/>
    <w:rsid w:val="007D6BB5"/>
    <w:rsid w:val="007D6DAC"/>
    <w:rsid w:val="007D6DF8"/>
    <w:rsid w:val="007D6F97"/>
    <w:rsid w:val="007D6FFC"/>
    <w:rsid w:val="007D723A"/>
    <w:rsid w:val="007D74CF"/>
    <w:rsid w:val="007D7C37"/>
    <w:rsid w:val="007D7CE0"/>
    <w:rsid w:val="007D7DA6"/>
    <w:rsid w:val="007D7FB9"/>
    <w:rsid w:val="007E0007"/>
    <w:rsid w:val="007E001C"/>
    <w:rsid w:val="007E005B"/>
    <w:rsid w:val="007E0196"/>
    <w:rsid w:val="007E0244"/>
    <w:rsid w:val="007E0328"/>
    <w:rsid w:val="007E04C2"/>
    <w:rsid w:val="007E058C"/>
    <w:rsid w:val="007E05DE"/>
    <w:rsid w:val="007E072B"/>
    <w:rsid w:val="007E0CF7"/>
    <w:rsid w:val="007E0D45"/>
    <w:rsid w:val="007E12F4"/>
    <w:rsid w:val="007E135B"/>
    <w:rsid w:val="007E1A04"/>
    <w:rsid w:val="007E1A25"/>
    <w:rsid w:val="007E1BF8"/>
    <w:rsid w:val="007E1E33"/>
    <w:rsid w:val="007E1EEB"/>
    <w:rsid w:val="007E2126"/>
    <w:rsid w:val="007E2454"/>
    <w:rsid w:val="007E258E"/>
    <w:rsid w:val="007E299D"/>
    <w:rsid w:val="007E2A80"/>
    <w:rsid w:val="007E2B6C"/>
    <w:rsid w:val="007E2BDE"/>
    <w:rsid w:val="007E2D80"/>
    <w:rsid w:val="007E2E25"/>
    <w:rsid w:val="007E2FC0"/>
    <w:rsid w:val="007E30C5"/>
    <w:rsid w:val="007E371D"/>
    <w:rsid w:val="007E3A85"/>
    <w:rsid w:val="007E3A87"/>
    <w:rsid w:val="007E4047"/>
    <w:rsid w:val="007E4167"/>
    <w:rsid w:val="007E4251"/>
    <w:rsid w:val="007E446C"/>
    <w:rsid w:val="007E4641"/>
    <w:rsid w:val="007E4726"/>
    <w:rsid w:val="007E4913"/>
    <w:rsid w:val="007E499A"/>
    <w:rsid w:val="007E4D00"/>
    <w:rsid w:val="007E4D0E"/>
    <w:rsid w:val="007E502D"/>
    <w:rsid w:val="007E5192"/>
    <w:rsid w:val="007E52A1"/>
    <w:rsid w:val="007E5798"/>
    <w:rsid w:val="007E5800"/>
    <w:rsid w:val="007E5947"/>
    <w:rsid w:val="007E5A35"/>
    <w:rsid w:val="007E5A90"/>
    <w:rsid w:val="007E5A95"/>
    <w:rsid w:val="007E5B84"/>
    <w:rsid w:val="007E5DEF"/>
    <w:rsid w:val="007E620C"/>
    <w:rsid w:val="007E62CF"/>
    <w:rsid w:val="007E6879"/>
    <w:rsid w:val="007E6A86"/>
    <w:rsid w:val="007E6B4C"/>
    <w:rsid w:val="007E6C3F"/>
    <w:rsid w:val="007E6C4F"/>
    <w:rsid w:val="007E6D9C"/>
    <w:rsid w:val="007E722B"/>
    <w:rsid w:val="007E72BD"/>
    <w:rsid w:val="007E74B6"/>
    <w:rsid w:val="007E75EE"/>
    <w:rsid w:val="007E77F5"/>
    <w:rsid w:val="007E7C5E"/>
    <w:rsid w:val="007F045B"/>
    <w:rsid w:val="007F04D4"/>
    <w:rsid w:val="007F08C6"/>
    <w:rsid w:val="007F0986"/>
    <w:rsid w:val="007F0C7C"/>
    <w:rsid w:val="007F0EAD"/>
    <w:rsid w:val="007F11FC"/>
    <w:rsid w:val="007F1263"/>
    <w:rsid w:val="007F1340"/>
    <w:rsid w:val="007F1420"/>
    <w:rsid w:val="007F168F"/>
    <w:rsid w:val="007F1F0C"/>
    <w:rsid w:val="007F24D2"/>
    <w:rsid w:val="007F2771"/>
    <w:rsid w:val="007F29F1"/>
    <w:rsid w:val="007F2C2B"/>
    <w:rsid w:val="007F2DAA"/>
    <w:rsid w:val="007F2E7D"/>
    <w:rsid w:val="007F3013"/>
    <w:rsid w:val="007F313A"/>
    <w:rsid w:val="007F31D9"/>
    <w:rsid w:val="007F330B"/>
    <w:rsid w:val="007F3A0B"/>
    <w:rsid w:val="007F420A"/>
    <w:rsid w:val="007F423C"/>
    <w:rsid w:val="007F45FD"/>
    <w:rsid w:val="007F4644"/>
    <w:rsid w:val="007F5370"/>
    <w:rsid w:val="007F53BE"/>
    <w:rsid w:val="007F59AF"/>
    <w:rsid w:val="007F5D71"/>
    <w:rsid w:val="007F5DC3"/>
    <w:rsid w:val="007F5F49"/>
    <w:rsid w:val="007F603D"/>
    <w:rsid w:val="007F6199"/>
    <w:rsid w:val="007F62F2"/>
    <w:rsid w:val="007F639E"/>
    <w:rsid w:val="007F63A6"/>
    <w:rsid w:val="007F64BB"/>
    <w:rsid w:val="007F6B6B"/>
    <w:rsid w:val="007F6BD1"/>
    <w:rsid w:val="007F6D6E"/>
    <w:rsid w:val="007F7166"/>
    <w:rsid w:val="007F738F"/>
    <w:rsid w:val="007F755B"/>
    <w:rsid w:val="007F75BA"/>
    <w:rsid w:val="007F7715"/>
    <w:rsid w:val="007F7A87"/>
    <w:rsid w:val="007F7E23"/>
    <w:rsid w:val="008000A6"/>
    <w:rsid w:val="0080010A"/>
    <w:rsid w:val="008004E5"/>
    <w:rsid w:val="00800816"/>
    <w:rsid w:val="00800934"/>
    <w:rsid w:val="0080096E"/>
    <w:rsid w:val="00800B5A"/>
    <w:rsid w:val="008010BC"/>
    <w:rsid w:val="00801425"/>
    <w:rsid w:val="00801537"/>
    <w:rsid w:val="00801576"/>
    <w:rsid w:val="0080167D"/>
    <w:rsid w:val="00801B3B"/>
    <w:rsid w:val="0080210D"/>
    <w:rsid w:val="008024DB"/>
    <w:rsid w:val="008025A9"/>
    <w:rsid w:val="008026D7"/>
    <w:rsid w:val="00802F33"/>
    <w:rsid w:val="008031F2"/>
    <w:rsid w:val="00803308"/>
    <w:rsid w:val="008036C0"/>
    <w:rsid w:val="00803C37"/>
    <w:rsid w:val="00804194"/>
    <w:rsid w:val="008041E3"/>
    <w:rsid w:val="00804A58"/>
    <w:rsid w:val="00804B54"/>
    <w:rsid w:val="00804C17"/>
    <w:rsid w:val="00805180"/>
    <w:rsid w:val="008052DB"/>
    <w:rsid w:val="00805364"/>
    <w:rsid w:val="00805413"/>
    <w:rsid w:val="00805683"/>
    <w:rsid w:val="008056CD"/>
    <w:rsid w:val="008056E3"/>
    <w:rsid w:val="008057EE"/>
    <w:rsid w:val="008058B3"/>
    <w:rsid w:val="00805A86"/>
    <w:rsid w:val="00805E3A"/>
    <w:rsid w:val="00806254"/>
    <w:rsid w:val="0080662F"/>
    <w:rsid w:val="008068D9"/>
    <w:rsid w:val="00806C3A"/>
    <w:rsid w:val="00806DE3"/>
    <w:rsid w:val="00806F44"/>
    <w:rsid w:val="00806F4B"/>
    <w:rsid w:val="00807471"/>
    <w:rsid w:val="00807489"/>
    <w:rsid w:val="008077DF"/>
    <w:rsid w:val="0080787D"/>
    <w:rsid w:val="00807B30"/>
    <w:rsid w:val="00807D6B"/>
    <w:rsid w:val="008101C3"/>
    <w:rsid w:val="008103ED"/>
    <w:rsid w:val="008106E2"/>
    <w:rsid w:val="00810A47"/>
    <w:rsid w:val="00810CDE"/>
    <w:rsid w:val="00810EE6"/>
    <w:rsid w:val="008110E1"/>
    <w:rsid w:val="00811288"/>
    <w:rsid w:val="00811332"/>
    <w:rsid w:val="00811836"/>
    <w:rsid w:val="00811B81"/>
    <w:rsid w:val="00811F89"/>
    <w:rsid w:val="00812300"/>
    <w:rsid w:val="00812775"/>
    <w:rsid w:val="008129A9"/>
    <w:rsid w:val="00812B11"/>
    <w:rsid w:val="00812B83"/>
    <w:rsid w:val="00812C06"/>
    <w:rsid w:val="00812E6B"/>
    <w:rsid w:val="00812EA1"/>
    <w:rsid w:val="008134AA"/>
    <w:rsid w:val="008136AB"/>
    <w:rsid w:val="008138FE"/>
    <w:rsid w:val="00813A5C"/>
    <w:rsid w:val="00813A9B"/>
    <w:rsid w:val="00813AB4"/>
    <w:rsid w:val="00813B02"/>
    <w:rsid w:val="00813D63"/>
    <w:rsid w:val="00813ED4"/>
    <w:rsid w:val="00813FE4"/>
    <w:rsid w:val="00814289"/>
    <w:rsid w:val="00814384"/>
    <w:rsid w:val="008148BC"/>
    <w:rsid w:val="00814904"/>
    <w:rsid w:val="0081490D"/>
    <w:rsid w:val="00814ECF"/>
    <w:rsid w:val="00814EF8"/>
    <w:rsid w:val="00815392"/>
    <w:rsid w:val="0081542B"/>
    <w:rsid w:val="00815594"/>
    <w:rsid w:val="0081571D"/>
    <w:rsid w:val="0081575E"/>
    <w:rsid w:val="00815AF5"/>
    <w:rsid w:val="00815C0A"/>
    <w:rsid w:val="00815E96"/>
    <w:rsid w:val="00816032"/>
    <w:rsid w:val="00816274"/>
    <w:rsid w:val="008163FC"/>
    <w:rsid w:val="0081642B"/>
    <w:rsid w:val="00816993"/>
    <w:rsid w:val="00816AB5"/>
    <w:rsid w:val="00816B83"/>
    <w:rsid w:val="00816C39"/>
    <w:rsid w:val="00816DCD"/>
    <w:rsid w:val="00817108"/>
    <w:rsid w:val="008178C0"/>
    <w:rsid w:val="00817BE8"/>
    <w:rsid w:val="00817C03"/>
    <w:rsid w:val="00820245"/>
    <w:rsid w:val="00820397"/>
    <w:rsid w:val="008203AB"/>
    <w:rsid w:val="0082083B"/>
    <w:rsid w:val="00820890"/>
    <w:rsid w:val="00820B64"/>
    <w:rsid w:val="00820BCB"/>
    <w:rsid w:val="00820C8B"/>
    <w:rsid w:val="00820F09"/>
    <w:rsid w:val="00820F23"/>
    <w:rsid w:val="00820F55"/>
    <w:rsid w:val="00821062"/>
    <w:rsid w:val="00821391"/>
    <w:rsid w:val="00821465"/>
    <w:rsid w:val="008216AB"/>
    <w:rsid w:val="00821DBD"/>
    <w:rsid w:val="00821EB5"/>
    <w:rsid w:val="00821EFF"/>
    <w:rsid w:val="0082213A"/>
    <w:rsid w:val="008222F8"/>
    <w:rsid w:val="00822396"/>
    <w:rsid w:val="008225E8"/>
    <w:rsid w:val="00822857"/>
    <w:rsid w:val="00822A75"/>
    <w:rsid w:val="00822C7D"/>
    <w:rsid w:val="00822FF8"/>
    <w:rsid w:val="0082308F"/>
    <w:rsid w:val="008230A2"/>
    <w:rsid w:val="00823792"/>
    <w:rsid w:val="008237AC"/>
    <w:rsid w:val="008237CE"/>
    <w:rsid w:val="00823830"/>
    <w:rsid w:val="00823C83"/>
    <w:rsid w:val="00823D87"/>
    <w:rsid w:val="00824766"/>
    <w:rsid w:val="008248EE"/>
    <w:rsid w:val="00824FFE"/>
    <w:rsid w:val="00825004"/>
    <w:rsid w:val="00825070"/>
    <w:rsid w:val="008251BD"/>
    <w:rsid w:val="00825604"/>
    <w:rsid w:val="0082582D"/>
    <w:rsid w:val="00825894"/>
    <w:rsid w:val="008259BE"/>
    <w:rsid w:val="00825D1A"/>
    <w:rsid w:val="00825D23"/>
    <w:rsid w:val="0082622B"/>
    <w:rsid w:val="0082642C"/>
    <w:rsid w:val="0082654C"/>
    <w:rsid w:val="00826607"/>
    <w:rsid w:val="0082682F"/>
    <w:rsid w:val="00826F69"/>
    <w:rsid w:val="00826FFA"/>
    <w:rsid w:val="008272CD"/>
    <w:rsid w:val="00827398"/>
    <w:rsid w:val="00827C49"/>
    <w:rsid w:val="00830018"/>
    <w:rsid w:val="008300F4"/>
    <w:rsid w:val="00830699"/>
    <w:rsid w:val="00830C13"/>
    <w:rsid w:val="00830F0F"/>
    <w:rsid w:val="008311B9"/>
    <w:rsid w:val="008315C0"/>
    <w:rsid w:val="00831601"/>
    <w:rsid w:val="0083162D"/>
    <w:rsid w:val="00831DB5"/>
    <w:rsid w:val="008326EB"/>
    <w:rsid w:val="00832975"/>
    <w:rsid w:val="008329C2"/>
    <w:rsid w:val="00832CAC"/>
    <w:rsid w:val="00832CD2"/>
    <w:rsid w:val="00832D2B"/>
    <w:rsid w:val="00832DF4"/>
    <w:rsid w:val="008333B9"/>
    <w:rsid w:val="0083356E"/>
    <w:rsid w:val="008335C3"/>
    <w:rsid w:val="008335D1"/>
    <w:rsid w:val="00833835"/>
    <w:rsid w:val="0083390E"/>
    <w:rsid w:val="00833A0D"/>
    <w:rsid w:val="00833AAD"/>
    <w:rsid w:val="00833AF9"/>
    <w:rsid w:val="00833C45"/>
    <w:rsid w:val="00833CB5"/>
    <w:rsid w:val="00833CC8"/>
    <w:rsid w:val="00833E23"/>
    <w:rsid w:val="008340A3"/>
    <w:rsid w:val="00834965"/>
    <w:rsid w:val="00834A09"/>
    <w:rsid w:val="00834A88"/>
    <w:rsid w:val="00835314"/>
    <w:rsid w:val="00835348"/>
    <w:rsid w:val="008353CA"/>
    <w:rsid w:val="00835611"/>
    <w:rsid w:val="00835936"/>
    <w:rsid w:val="00835AF8"/>
    <w:rsid w:val="00835B9B"/>
    <w:rsid w:val="00835CEB"/>
    <w:rsid w:val="00835EAD"/>
    <w:rsid w:val="00836095"/>
    <w:rsid w:val="0083630D"/>
    <w:rsid w:val="008364D6"/>
    <w:rsid w:val="00836849"/>
    <w:rsid w:val="008368D3"/>
    <w:rsid w:val="00836CB2"/>
    <w:rsid w:val="00836D09"/>
    <w:rsid w:val="00836E41"/>
    <w:rsid w:val="00836F25"/>
    <w:rsid w:val="0083720A"/>
    <w:rsid w:val="008374CF"/>
    <w:rsid w:val="00837583"/>
    <w:rsid w:val="00837C50"/>
    <w:rsid w:val="00837C9D"/>
    <w:rsid w:val="0084018C"/>
    <w:rsid w:val="008402AC"/>
    <w:rsid w:val="00840328"/>
    <w:rsid w:val="00840570"/>
    <w:rsid w:val="00840813"/>
    <w:rsid w:val="00840923"/>
    <w:rsid w:val="00840BBE"/>
    <w:rsid w:val="00840DD2"/>
    <w:rsid w:val="00840E04"/>
    <w:rsid w:val="00840F09"/>
    <w:rsid w:val="008410F2"/>
    <w:rsid w:val="008410F9"/>
    <w:rsid w:val="00841311"/>
    <w:rsid w:val="00841457"/>
    <w:rsid w:val="0084162F"/>
    <w:rsid w:val="00841903"/>
    <w:rsid w:val="00841A06"/>
    <w:rsid w:val="00841E17"/>
    <w:rsid w:val="00841E6D"/>
    <w:rsid w:val="008421CC"/>
    <w:rsid w:val="00842506"/>
    <w:rsid w:val="008426D1"/>
    <w:rsid w:val="00842753"/>
    <w:rsid w:val="00842788"/>
    <w:rsid w:val="00842B54"/>
    <w:rsid w:val="00842C20"/>
    <w:rsid w:val="00842C63"/>
    <w:rsid w:val="00843057"/>
    <w:rsid w:val="0084307B"/>
    <w:rsid w:val="00843900"/>
    <w:rsid w:val="00843A23"/>
    <w:rsid w:val="00843C81"/>
    <w:rsid w:val="00843D69"/>
    <w:rsid w:val="00844185"/>
    <w:rsid w:val="0084426F"/>
    <w:rsid w:val="00844319"/>
    <w:rsid w:val="008444F4"/>
    <w:rsid w:val="00844A1E"/>
    <w:rsid w:val="00844D0D"/>
    <w:rsid w:val="008452EC"/>
    <w:rsid w:val="0084538B"/>
    <w:rsid w:val="00845826"/>
    <w:rsid w:val="0084589A"/>
    <w:rsid w:val="00845DB3"/>
    <w:rsid w:val="0084633A"/>
    <w:rsid w:val="00846489"/>
    <w:rsid w:val="00846688"/>
    <w:rsid w:val="00846A7E"/>
    <w:rsid w:val="00847115"/>
    <w:rsid w:val="00847E5F"/>
    <w:rsid w:val="00847F88"/>
    <w:rsid w:val="0085039A"/>
    <w:rsid w:val="00850404"/>
    <w:rsid w:val="008509F2"/>
    <w:rsid w:val="00850C20"/>
    <w:rsid w:val="00850CDA"/>
    <w:rsid w:val="00850E00"/>
    <w:rsid w:val="00850E58"/>
    <w:rsid w:val="00850F00"/>
    <w:rsid w:val="00850F91"/>
    <w:rsid w:val="008510E4"/>
    <w:rsid w:val="0085135E"/>
    <w:rsid w:val="008513B0"/>
    <w:rsid w:val="008513C9"/>
    <w:rsid w:val="00851940"/>
    <w:rsid w:val="00851942"/>
    <w:rsid w:val="008519AA"/>
    <w:rsid w:val="00851A03"/>
    <w:rsid w:val="00851B16"/>
    <w:rsid w:val="00851B85"/>
    <w:rsid w:val="00851E52"/>
    <w:rsid w:val="00851E95"/>
    <w:rsid w:val="008522DD"/>
    <w:rsid w:val="00852300"/>
    <w:rsid w:val="00852404"/>
    <w:rsid w:val="00852703"/>
    <w:rsid w:val="00852BAF"/>
    <w:rsid w:val="00852DEF"/>
    <w:rsid w:val="00852E8A"/>
    <w:rsid w:val="00852FEB"/>
    <w:rsid w:val="008530B0"/>
    <w:rsid w:val="00853180"/>
    <w:rsid w:val="00853185"/>
    <w:rsid w:val="00853261"/>
    <w:rsid w:val="00853395"/>
    <w:rsid w:val="00853619"/>
    <w:rsid w:val="008537AE"/>
    <w:rsid w:val="008537DA"/>
    <w:rsid w:val="008539A4"/>
    <w:rsid w:val="00853DB4"/>
    <w:rsid w:val="00853F0C"/>
    <w:rsid w:val="008545A3"/>
    <w:rsid w:val="008546B8"/>
    <w:rsid w:val="008548C5"/>
    <w:rsid w:val="00854A69"/>
    <w:rsid w:val="00854B29"/>
    <w:rsid w:val="00854B98"/>
    <w:rsid w:val="00854ECD"/>
    <w:rsid w:val="008550AD"/>
    <w:rsid w:val="008551D7"/>
    <w:rsid w:val="0085549C"/>
    <w:rsid w:val="00855798"/>
    <w:rsid w:val="008557C6"/>
    <w:rsid w:val="0085589B"/>
    <w:rsid w:val="0085609E"/>
    <w:rsid w:val="0085625F"/>
    <w:rsid w:val="0085640D"/>
    <w:rsid w:val="00856508"/>
    <w:rsid w:val="008566CD"/>
    <w:rsid w:val="008568C5"/>
    <w:rsid w:val="00856A6E"/>
    <w:rsid w:val="00856B7D"/>
    <w:rsid w:val="00856BA0"/>
    <w:rsid w:val="00857018"/>
    <w:rsid w:val="00857650"/>
    <w:rsid w:val="00857663"/>
    <w:rsid w:val="008576C4"/>
    <w:rsid w:val="008576FE"/>
    <w:rsid w:val="00857A23"/>
    <w:rsid w:val="0086019F"/>
    <w:rsid w:val="0086030F"/>
    <w:rsid w:val="0086037E"/>
    <w:rsid w:val="00860568"/>
    <w:rsid w:val="008607DB"/>
    <w:rsid w:val="00860996"/>
    <w:rsid w:val="00860B4D"/>
    <w:rsid w:val="0086112C"/>
    <w:rsid w:val="00861204"/>
    <w:rsid w:val="00861593"/>
    <w:rsid w:val="00861680"/>
    <w:rsid w:val="00861C01"/>
    <w:rsid w:val="00861D4A"/>
    <w:rsid w:val="00861D6C"/>
    <w:rsid w:val="0086251B"/>
    <w:rsid w:val="00862738"/>
    <w:rsid w:val="00862748"/>
    <w:rsid w:val="00862755"/>
    <w:rsid w:val="008628A0"/>
    <w:rsid w:val="00862927"/>
    <w:rsid w:val="00862C7A"/>
    <w:rsid w:val="00862D58"/>
    <w:rsid w:val="00862ED5"/>
    <w:rsid w:val="00862EFC"/>
    <w:rsid w:val="0086329D"/>
    <w:rsid w:val="0086330D"/>
    <w:rsid w:val="00863402"/>
    <w:rsid w:val="008635EF"/>
    <w:rsid w:val="00863756"/>
    <w:rsid w:val="00863934"/>
    <w:rsid w:val="00863992"/>
    <w:rsid w:val="00863999"/>
    <w:rsid w:val="00863A8E"/>
    <w:rsid w:val="00863C45"/>
    <w:rsid w:val="00863E85"/>
    <w:rsid w:val="00864396"/>
    <w:rsid w:val="008647F0"/>
    <w:rsid w:val="008647F2"/>
    <w:rsid w:val="00864A81"/>
    <w:rsid w:val="00864B70"/>
    <w:rsid w:val="00864D17"/>
    <w:rsid w:val="00864F56"/>
    <w:rsid w:val="00865277"/>
    <w:rsid w:val="008654FA"/>
    <w:rsid w:val="00865756"/>
    <w:rsid w:val="00865F4A"/>
    <w:rsid w:val="00866239"/>
    <w:rsid w:val="008664E0"/>
    <w:rsid w:val="0086659D"/>
    <w:rsid w:val="00866B0F"/>
    <w:rsid w:val="00866B3F"/>
    <w:rsid w:val="00866D52"/>
    <w:rsid w:val="008675BB"/>
    <w:rsid w:val="008678DC"/>
    <w:rsid w:val="008679C3"/>
    <w:rsid w:val="00867C44"/>
    <w:rsid w:val="008700DC"/>
    <w:rsid w:val="008706F3"/>
    <w:rsid w:val="008707D2"/>
    <w:rsid w:val="00870A4B"/>
    <w:rsid w:val="00870CCC"/>
    <w:rsid w:val="00870CE8"/>
    <w:rsid w:val="00870E26"/>
    <w:rsid w:val="00871DF8"/>
    <w:rsid w:val="0087216E"/>
    <w:rsid w:val="008723A3"/>
    <w:rsid w:val="008723AE"/>
    <w:rsid w:val="008725B1"/>
    <w:rsid w:val="00872842"/>
    <w:rsid w:val="008728BC"/>
    <w:rsid w:val="008729EF"/>
    <w:rsid w:val="00872ADF"/>
    <w:rsid w:val="00872AED"/>
    <w:rsid w:val="00872CFA"/>
    <w:rsid w:val="008732B2"/>
    <w:rsid w:val="00873609"/>
    <w:rsid w:val="008737DF"/>
    <w:rsid w:val="008737EC"/>
    <w:rsid w:val="008738DD"/>
    <w:rsid w:val="00873BEA"/>
    <w:rsid w:val="0087400D"/>
    <w:rsid w:val="008740C0"/>
    <w:rsid w:val="008741F1"/>
    <w:rsid w:val="00874364"/>
    <w:rsid w:val="008748DD"/>
    <w:rsid w:val="00874966"/>
    <w:rsid w:val="008749C6"/>
    <w:rsid w:val="00874DC5"/>
    <w:rsid w:val="00874EA4"/>
    <w:rsid w:val="0087518F"/>
    <w:rsid w:val="0087523C"/>
    <w:rsid w:val="00875282"/>
    <w:rsid w:val="008752E7"/>
    <w:rsid w:val="0087594F"/>
    <w:rsid w:val="00875A9A"/>
    <w:rsid w:val="00875ABD"/>
    <w:rsid w:val="00875B6C"/>
    <w:rsid w:val="00875C7F"/>
    <w:rsid w:val="00875CB5"/>
    <w:rsid w:val="00875CBD"/>
    <w:rsid w:val="00875EE6"/>
    <w:rsid w:val="00876407"/>
    <w:rsid w:val="008764B9"/>
    <w:rsid w:val="00876871"/>
    <w:rsid w:val="00876940"/>
    <w:rsid w:val="00876A26"/>
    <w:rsid w:val="00876BA7"/>
    <w:rsid w:val="00877156"/>
    <w:rsid w:val="00877429"/>
    <w:rsid w:val="008775BF"/>
    <w:rsid w:val="00877AE6"/>
    <w:rsid w:val="00877D91"/>
    <w:rsid w:val="00877E87"/>
    <w:rsid w:val="00880007"/>
    <w:rsid w:val="00880206"/>
    <w:rsid w:val="0088030A"/>
    <w:rsid w:val="008803B6"/>
    <w:rsid w:val="008803EA"/>
    <w:rsid w:val="008804A3"/>
    <w:rsid w:val="00880577"/>
    <w:rsid w:val="008807CE"/>
    <w:rsid w:val="00880B88"/>
    <w:rsid w:val="00880E0D"/>
    <w:rsid w:val="00880E10"/>
    <w:rsid w:val="00881092"/>
    <w:rsid w:val="0088114D"/>
    <w:rsid w:val="0088134E"/>
    <w:rsid w:val="008813E4"/>
    <w:rsid w:val="0088189F"/>
    <w:rsid w:val="00881D7B"/>
    <w:rsid w:val="00881EBE"/>
    <w:rsid w:val="00881F3A"/>
    <w:rsid w:val="00882A82"/>
    <w:rsid w:val="00882D72"/>
    <w:rsid w:val="00882EC7"/>
    <w:rsid w:val="0088327D"/>
    <w:rsid w:val="00883295"/>
    <w:rsid w:val="0088335C"/>
    <w:rsid w:val="008833C4"/>
    <w:rsid w:val="0088342D"/>
    <w:rsid w:val="00883549"/>
    <w:rsid w:val="0088359A"/>
    <w:rsid w:val="0088383A"/>
    <w:rsid w:val="00883926"/>
    <w:rsid w:val="008839E6"/>
    <w:rsid w:val="00883A85"/>
    <w:rsid w:val="00883F4A"/>
    <w:rsid w:val="008841E2"/>
    <w:rsid w:val="0088443A"/>
    <w:rsid w:val="00884A31"/>
    <w:rsid w:val="00884A99"/>
    <w:rsid w:val="0088519E"/>
    <w:rsid w:val="008854C5"/>
    <w:rsid w:val="00885E66"/>
    <w:rsid w:val="00886085"/>
    <w:rsid w:val="0088637C"/>
    <w:rsid w:val="00886BBC"/>
    <w:rsid w:val="00887043"/>
    <w:rsid w:val="008871D8"/>
    <w:rsid w:val="0088741F"/>
    <w:rsid w:val="00887436"/>
    <w:rsid w:val="008874B6"/>
    <w:rsid w:val="00887569"/>
    <w:rsid w:val="00887D24"/>
    <w:rsid w:val="00887E6F"/>
    <w:rsid w:val="008902C3"/>
    <w:rsid w:val="00890389"/>
    <w:rsid w:val="008903F6"/>
    <w:rsid w:val="0089059C"/>
    <w:rsid w:val="0089075E"/>
    <w:rsid w:val="0089091E"/>
    <w:rsid w:val="00890E74"/>
    <w:rsid w:val="00890F33"/>
    <w:rsid w:val="0089125E"/>
    <w:rsid w:val="008913AC"/>
    <w:rsid w:val="0089147C"/>
    <w:rsid w:val="00891830"/>
    <w:rsid w:val="00891856"/>
    <w:rsid w:val="00891B2D"/>
    <w:rsid w:val="00891B87"/>
    <w:rsid w:val="00891E8A"/>
    <w:rsid w:val="00891EF1"/>
    <w:rsid w:val="00891F4F"/>
    <w:rsid w:val="0089222C"/>
    <w:rsid w:val="008922C0"/>
    <w:rsid w:val="008923C2"/>
    <w:rsid w:val="008923F5"/>
    <w:rsid w:val="0089267C"/>
    <w:rsid w:val="008929BB"/>
    <w:rsid w:val="00892B86"/>
    <w:rsid w:val="008931F9"/>
    <w:rsid w:val="008932C6"/>
    <w:rsid w:val="008933D8"/>
    <w:rsid w:val="0089371F"/>
    <w:rsid w:val="00893D51"/>
    <w:rsid w:val="0089400A"/>
    <w:rsid w:val="008943FC"/>
    <w:rsid w:val="0089461E"/>
    <w:rsid w:val="00894812"/>
    <w:rsid w:val="00894CE4"/>
    <w:rsid w:val="00894D6D"/>
    <w:rsid w:val="00894F98"/>
    <w:rsid w:val="008952BF"/>
    <w:rsid w:val="00895660"/>
    <w:rsid w:val="00895732"/>
    <w:rsid w:val="00895811"/>
    <w:rsid w:val="008959CA"/>
    <w:rsid w:val="00895AA7"/>
    <w:rsid w:val="00895AE9"/>
    <w:rsid w:val="00895BE0"/>
    <w:rsid w:val="0089600E"/>
    <w:rsid w:val="008960CD"/>
    <w:rsid w:val="0089656D"/>
    <w:rsid w:val="008967F0"/>
    <w:rsid w:val="008968DD"/>
    <w:rsid w:val="008969C7"/>
    <w:rsid w:val="00896A03"/>
    <w:rsid w:val="00896A4D"/>
    <w:rsid w:val="008973A7"/>
    <w:rsid w:val="008973B9"/>
    <w:rsid w:val="00897475"/>
    <w:rsid w:val="0089753D"/>
    <w:rsid w:val="00897AAF"/>
    <w:rsid w:val="00897C5E"/>
    <w:rsid w:val="00897D4E"/>
    <w:rsid w:val="00897FE2"/>
    <w:rsid w:val="008A027A"/>
    <w:rsid w:val="008A02C4"/>
    <w:rsid w:val="008A040F"/>
    <w:rsid w:val="008A096C"/>
    <w:rsid w:val="008A0FDA"/>
    <w:rsid w:val="008A1657"/>
    <w:rsid w:val="008A177B"/>
    <w:rsid w:val="008A17DE"/>
    <w:rsid w:val="008A17DF"/>
    <w:rsid w:val="008A18D7"/>
    <w:rsid w:val="008A1D28"/>
    <w:rsid w:val="008A2B89"/>
    <w:rsid w:val="008A2C35"/>
    <w:rsid w:val="008A2DA5"/>
    <w:rsid w:val="008A2ED4"/>
    <w:rsid w:val="008A3610"/>
    <w:rsid w:val="008A39F6"/>
    <w:rsid w:val="008A3AF5"/>
    <w:rsid w:val="008A3BA1"/>
    <w:rsid w:val="008A3CDD"/>
    <w:rsid w:val="008A456A"/>
    <w:rsid w:val="008A45C0"/>
    <w:rsid w:val="008A45FD"/>
    <w:rsid w:val="008A46D4"/>
    <w:rsid w:val="008A47BF"/>
    <w:rsid w:val="008A47DA"/>
    <w:rsid w:val="008A4A14"/>
    <w:rsid w:val="008A4BBE"/>
    <w:rsid w:val="008A4C03"/>
    <w:rsid w:val="008A518C"/>
    <w:rsid w:val="008A519D"/>
    <w:rsid w:val="008A544F"/>
    <w:rsid w:val="008A555C"/>
    <w:rsid w:val="008A55AE"/>
    <w:rsid w:val="008A6075"/>
    <w:rsid w:val="008A63CA"/>
    <w:rsid w:val="008A6AE9"/>
    <w:rsid w:val="008A6B34"/>
    <w:rsid w:val="008A6B91"/>
    <w:rsid w:val="008A706D"/>
    <w:rsid w:val="008A751D"/>
    <w:rsid w:val="008A75F1"/>
    <w:rsid w:val="008A7814"/>
    <w:rsid w:val="008A7AD9"/>
    <w:rsid w:val="008A7B77"/>
    <w:rsid w:val="008A7C49"/>
    <w:rsid w:val="008A7C98"/>
    <w:rsid w:val="008B0899"/>
    <w:rsid w:val="008B0965"/>
    <w:rsid w:val="008B1058"/>
    <w:rsid w:val="008B1171"/>
    <w:rsid w:val="008B1460"/>
    <w:rsid w:val="008B167D"/>
    <w:rsid w:val="008B1895"/>
    <w:rsid w:val="008B1A9C"/>
    <w:rsid w:val="008B1F0A"/>
    <w:rsid w:val="008B20FC"/>
    <w:rsid w:val="008B21E7"/>
    <w:rsid w:val="008B2434"/>
    <w:rsid w:val="008B249C"/>
    <w:rsid w:val="008B273C"/>
    <w:rsid w:val="008B2BED"/>
    <w:rsid w:val="008B2E4F"/>
    <w:rsid w:val="008B2ED3"/>
    <w:rsid w:val="008B3281"/>
    <w:rsid w:val="008B34AD"/>
    <w:rsid w:val="008B371F"/>
    <w:rsid w:val="008B3D78"/>
    <w:rsid w:val="008B3E6E"/>
    <w:rsid w:val="008B3F22"/>
    <w:rsid w:val="008B3F5A"/>
    <w:rsid w:val="008B4223"/>
    <w:rsid w:val="008B4324"/>
    <w:rsid w:val="008B45FD"/>
    <w:rsid w:val="008B475C"/>
    <w:rsid w:val="008B47B7"/>
    <w:rsid w:val="008B4827"/>
    <w:rsid w:val="008B4AC1"/>
    <w:rsid w:val="008B4D4C"/>
    <w:rsid w:val="008B503C"/>
    <w:rsid w:val="008B517A"/>
    <w:rsid w:val="008B524D"/>
    <w:rsid w:val="008B573D"/>
    <w:rsid w:val="008B58D4"/>
    <w:rsid w:val="008B5B05"/>
    <w:rsid w:val="008B5D81"/>
    <w:rsid w:val="008B5D87"/>
    <w:rsid w:val="008B5EA3"/>
    <w:rsid w:val="008B5EE5"/>
    <w:rsid w:val="008B5F15"/>
    <w:rsid w:val="008B5FD7"/>
    <w:rsid w:val="008B6151"/>
    <w:rsid w:val="008B620A"/>
    <w:rsid w:val="008B6257"/>
    <w:rsid w:val="008B62E4"/>
    <w:rsid w:val="008B6410"/>
    <w:rsid w:val="008B648E"/>
    <w:rsid w:val="008B6519"/>
    <w:rsid w:val="008B6E5C"/>
    <w:rsid w:val="008B6FF0"/>
    <w:rsid w:val="008B70E7"/>
    <w:rsid w:val="008B7178"/>
    <w:rsid w:val="008B7437"/>
    <w:rsid w:val="008B7D35"/>
    <w:rsid w:val="008B7EC6"/>
    <w:rsid w:val="008B7FAA"/>
    <w:rsid w:val="008C01D6"/>
    <w:rsid w:val="008C022F"/>
    <w:rsid w:val="008C0655"/>
    <w:rsid w:val="008C06B1"/>
    <w:rsid w:val="008C08BA"/>
    <w:rsid w:val="008C0B39"/>
    <w:rsid w:val="008C1329"/>
    <w:rsid w:val="008C14F7"/>
    <w:rsid w:val="008C1694"/>
    <w:rsid w:val="008C1766"/>
    <w:rsid w:val="008C17D9"/>
    <w:rsid w:val="008C1987"/>
    <w:rsid w:val="008C19C2"/>
    <w:rsid w:val="008C1C48"/>
    <w:rsid w:val="008C1D59"/>
    <w:rsid w:val="008C1E7B"/>
    <w:rsid w:val="008C1E8B"/>
    <w:rsid w:val="008C1FBF"/>
    <w:rsid w:val="008C2001"/>
    <w:rsid w:val="008C20AC"/>
    <w:rsid w:val="008C25E1"/>
    <w:rsid w:val="008C26C6"/>
    <w:rsid w:val="008C27F4"/>
    <w:rsid w:val="008C2AEE"/>
    <w:rsid w:val="008C2C1F"/>
    <w:rsid w:val="008C2EE3"/>
    <w:rsid w:val="008C2F63"/>
    <w:rsid w:val="008C2FC5"/>
    <w:rsid w:val="008C30DF"/>
    <w:rsid w:val="008C33B9"/>
    <w:rsid w:val="008C3881"/>
    <w:rsid w:val="008C398A"/>
    <w:rsid w:val="008C3C53"/>
    <w:rsid w:val="008C3F94"/>
    <w:rsid w:val="008C4058"/>
    <w:rsid w:val="008C409D"/>
    <w:rsid w:val="008C43B1"/>
    <w:rsid w:val="008C49CC"/>
    <w:rsid w:val="008C4C1F"/>
    <w:rsid w:val="008C4ECE"/>
    <w:rsid w:val="008C5046"/>
    <w:rsid w:val="008C594B"/>
    <w:rsid w:val="008C5C56"/>
    <w:rsid w:val="008C5D6C"/>
    <w:rsid w:val="008C61D6"/>
    <w:rsid w:val="008C634D"/>
    <w:rsid w:val="008C6640"/>
    <w:rsid w:val="008C68D8"/>
    <w:rsid w:val="008C69B2"/>
    <w:rsid w:val="008C6FDC"/>
    <w:rsid w:val="008C7045"/>
    <w:rsid w:val="008C7245"/>
    <w:rsid w:val="008C7579"/>
    <w:rsid w:val="008C7585"/>
    <w:rsid w:val="008C75E8"/>
    <w:rsid w:val="008C7EEF"/>
    <w:rsid w:val="008D005F"/>
    <w:rsid w:val="008D009D"/>
    <w:rsid w:val="008D014B"/>
    <w:rsid w:val="008D0195"/>
    <w:rsid w:val="008D01B8"/>
    <w:rsid w:val="008D022A"/>
    <w:rsid w:val="008D0353"/>
    <w:rsid w:val="008D0B9F"/>
    <w:rsid w:val="008D0F4A"/>
    <w:rsid w:val="008D12C4"/>
    <w:rsid w:val="008D1424"/>
    <w:rsid w:val="008D1438"/>
    <w:rsid w:val="008D1542"/>
    <w:rsid w:val="008D156F"/>
    <w:rsid w:val="008D169C"/>
    <w:rsid w:val="008D23F9"/>
    <w:rsid w:val="008D28B9"/>
    <w:rsid w:val="008D28BB"/>
    <w:rsid w:val="008D2945"/>
    <w:rsid w:val="008D2974"/>
    <w:rsid w:val="008D2ABA"/>
    <w:rsid w:val="008D2D60"/>
    <w:rsid w:val="008D2E2A"/>
    <w:rsid w:val="008D2E2B"/>
    <w:rsid w:val="008D2F70"/>
    <w:rsid w:val="008D30AE"/>
    <w:rsid w:val="008D3598"/>
    <w:rsid w:val="008D3A9B"/>
    <w:rsid w:val="008D3D18"/>
    <w:rsid w:val="008D3D27"/>
    <w:rsid w:val="008D3D5E"/>
    <w:rsid w:val="008D3F5A"/>
    <w:rsid w:val="008D40E3"/>
    <w:rsid w:val="008D4199"/>
    <w:rsid w:val="008D41C8"/>
    <w:rsid w:val="008D42CE"/>
    <w:rsid w:val="008D461D"/>
    <w:rsid w:val="008D4916"/>
    <w:rsid w:val="008D49F7"/>
    <w:rsid w:val="008D4DB2"/>
    <w:rsid w:val="008D4DC6"/>
    <w:rsid w:val="008D4E09"/>
    <w:rsid w:val="008D52B2"/>
    <w:rsid w:val="008D53D7"/>
    <w:rsid w:val="008D55CA"/>
    <w:rsid w:val="008D57B6"/>
    <w:rsid w:val="008D5A2C"/>
    <w:rsid w:val="008D5F1C"/>
    <w:rsid w:val="008D5F61"/>
    <w:rsid w:val="008D5FAD"/>
    <w:rsid w:val="008D6163"/>
    <w:rsid w:val="008D61A7"/>
    <w:rsid w:val="008D6564"/>
    <w:rsid w:val="008D6652"/>
    <w:rsid w:val="008D688A"/>
    <w:rsid w:val="008D6AFC"/>
    <w:rsid w:val="008D6D61"/>
    <w:rsid w:val="008D6EA0"/>
    <w:rsid w:val="008D7158"/>
    <w:rsid w:val="008D718D"/>
    <w:rsid w:val="008D762A"/>
    <w:rsid w:val="008D774E"/>
    <w:rsid w:val="008D7CAF"/>
    <w:rsid w:val="008D7F91"/>
    <w:rsid w:val="008E033A"/>
    <w:rsid w:val="008E0574"/>
    <w:rsid w:val="008E05C2"/>
    <w:rsid w:val="008E07D7"/>
    <w:rsid w:val="008E09C5"/>
    <w:rsid w:val="008E0EF9"/>
    <w:rsid w:val="008E1012"/>
    <w:rsid w:val="008E1173"/>
    <w:rsid w:val="008E149C"/>
    <w:rsid w:val="008E16F5"/>
    <w:rsid w:val="008E19AF"/>
    <w:rsid w:val="008E1B8D"/>
    <w:rsid w:val="008E1BC2"/>
    <w:rsid w:val="008E20F9"/>
    <w:rsid w:val="008E2185"/>
    <w:rsid w:val="008E23FC"/>
    <w:rsid w:val="008E2753"/>
    <w:rsid w:val="008E27BC"/>
    <w:rsid w:val="008E325C"/>
    <w:rsid w:val="008E34C6"/>
    <w:rsid w:val="008E3AAA"/>
    <w:rsid w:val="008E3C31"/>
    <w:rsid w:val="008E3EF4"/>
    <w:rsid w:val="008E42E0"/>
    <w:rsid w:val="008E4446"/>
    <w:rsid w:val="008E4539"/>
    <w:rsid w:val="008E45AC"/>
    <w:rsid w:val="008E4755"/>
    <w:rsid w:val="008E4796"/>
    <w:rsid w:val="008E490E"/>
    <w:rsid w:val="008E4919"/>
    <w:rsid w:val="008E4A2D"/>
    <w:rsid w:val="008E4ADD"/>
    <w:rsid w:val="008E4C40"/>
    <w:rsid w:val="008E508D"/>
    <w:rsid w:val="008E516E"/>
    <w:rsid w:val="008E5287"/>
    <w:rsid w:val="008E557D"/>
    <w:rsid w:val="008E5E25"/>
    <w:rsid w:val="008E5EA6"/>
    <w:rsid w:val="008E600A"/>
    <w:rsid w:val="008E6256"/>
    <w:rsid w:val="008E63E9"/>
    <w:rsid w:val="008E661A"/>
    <w:rsid w:val="008E6733"/>
    <w:rsid w:val="008E697D"/>
    <w:rsid w:val="008E69C0"/>
    <w:rsid w:val="008E6E80"/>
    <w:rsid w:val="008E6FF4"/>
    <w:rsid w:val="008E70A0"/>
    <w:rsid w:val="008E7269"/>
    <w:rsid w:val="008E74C6"/>
    <w:rsid w:val="008E751E"/>
    <w:rsid w:val="008E7555"/>
    <w:rsid w:val="008E7A53"/>
    <w:rsid w:val="008E7E38"/>
    <w:rsid w:val="008F0102"/>
    <w:rsid w:val="008F0381"/>
    <w:rsid w:val="008F08CB"/>
    <w:rsid w:val="008F08CE"/>
    <w:rsid w:val="008F0920"/>
    <w:rsid w:val="008F0BCF"/>
    <w:rsid w:val="008F0C1E"/>
    <w:rsid w:val="008F0D9B"/>
    <w:rsid w:val="008F15CC"/>
    <w:rsid w:val="008F1660"/>
    <w:rsid w:val="008F1824"/>
    <w:rsid w:val="008F18F8"/>
    <w:rsid w:val="008F19D8"/>
    <w:rsid w:val="008F1AE3"/>
    <w:rsid w:val="008F1BB8"/>
    <w:rsid w:val="008F1C30"/>
    <w:rsid w:val="008F1DB3"/>
    <w:rsid w:val="008F1E3E"/>
    <w:rsid w:val="008F2107"/>
    <w:rsid w:val="008F2265"/>
    <w:rsid w:val="008F23AE"/>
    <w:rsid w:val="008F25E0"/>
    <w:rsid w:val="008F2686"/>
    <w:rsid w:val="008F2B61"/>
    <w:rsid w:val="008F2EFB"/>
    <w:rsid w:val="008F2F58"/>
    <w:rsid w:val="008F3506"/>
    <w:rsid w:val="008F3909"/>
    <w:rsid w:val="008F3AB7"/>
    <w:rsid w:val="008F3AF1"/>
    <w:rsid w:val="008F3D1C"/>
    <w:rsid w:val="008F404C"/>
    <w:rsid w:val="008F42EF"/>
    <w:rsid w:val="008F4510"/>
    <w:rsid w:val="008F460B"/>
    <w:rsid w:val="008F4A42"/>
    <w:rsid w:val="008F4B77"/>
    <w:rsid w:val="008F5238"/>
    <w:rsid w:val="008F5369"/>
    <w:rsid w:val="008F53AF"/>
    <w:rsid w:val="008F5B7A"/>
    <w:rsid w:val="008F5C2B"/>
    <w:rsid w:val="008F5D32"/>
    <w:rsid w:val="008F5D5B"/>
    <w:rsid w:val="008F5FCE"/>
    <w:rsid w:val="008F63EF"/>
    <w:rsid w:val="008F6CFA"/>
    <w:rsid w:val="008F6E7B"/>
    <w:rsid w:val="008F73A6"/>
    <w:rsid w:val="008F75E7"/>
    <w:rsid w:val="008F7624"/>
    <w:rsid w:val="008F76B9"/>
    <w:rsid w:val="008F7891"/>
    <w:rsid w:val="008F7983"/>
    <w:rsid w:val="008F7B87"/>
    <w:rsid w:val="008F7C0A"/>
    <w:rsid w:val="008F7DCE"/>
    <w:rsid w:val="008F7EBF"/>
    <w:rsid w:val="008F7F19"/>
    <w:rsid w:val="009000D9"/>
    <w:rsid w:val="009001A4"/>
    <w:rsid w:val="0090043A"/>
    <w:rsid w:val="00900672"/>
    <w:rsid w:val="0090093C"/>
    <w:rsid w:val="00900999"/>
    <w:rsid w:val="009009EF"/>
    <w:rsid w:val="00900B47"/>
    <w:rsid w:val="00900CA8"/>
    <w:rsid w:val="00900E4F"/>
    <w:rsid w:val="0090101B"/>
    <w:rsid w:val="00901075"/>
    <w:rsid w:val="009010F4"/>
    <w:rsid w:val="0090112A"/>
    <w:rsid w:val="0090118D"/>
    <w:rsid w:val="00901A29"/>
    <w:rsid w:val="00901B78"/>
    <w:rsid w:val="00901B90"/>
    <w:rsid w:val="00901EC5"/>
    <w:rsid w:val="00901FE9"/>
    <w:rsid w:val="00902059"/>
    <w:rsid w:val="009021AD"/>
    <w:rsid w:val="00902213"/>
    <w:rsid w:val="009022B9"/>
    <w:rsid w:val="00902654"/>
    <w:rsid w:val="009026F6"/>
    <w:rsid w:val="00902A5D"/>
    <w:rsid w:val="00902A8F"/>
    <w:rsid w:val="00902B95"/>
    <w:rsid w:val="00902EE5"/>
    <w:rsid w:val="009030E1"/>
    <w:rsid w:val="00903170"/>
    <w:rsid w:val="009032C2"/>
    <w:rsid w:val="0090353B"/>
    <w:rsid w:val="0090359C"/>
    <w:rsid w:val="00903867"/>
    <w:rsid w:val="00903A73"/>
    <w:rsid w:val="00903C72"/>
    <w:rsid w:val="00904072"/>
    <w:rsid w:val="009045E3"/>
    <w:rsid w:val="009046B4"/>
    <w:rsid w:val="00904A89"/>
    <w:rsid w:val="00904C50"/>
    <w:rsid w:val="009050F4"/>
    <w:rsid w:val="00905582"/>
    <w:rsid w:val="009056ED"/>
    <w:rsid w:val="00905965"/>
    <w:rsid w:val="00905B4B"/>
    <w:rsid w:val="00905CC2"/>
    <w:rsid w:val="00905DCE"/>
    <w:rsid w:val="009068E6"/>
    <w:rsid w:val="009069AC"/>
    <w:rsid w:val="009069FB"/>
    <w:rsid w:val="00906CA8"/>
    <w:rsid w:val="00906CF8"/>
    <w:rsid w:val="00906E98"/>
    <w:rsid w:val="00906F38"/>
    <w:rsid w:val="0090711F"/>
    <w:rsid w:val="00907270"/>
    <w:rsid w:val="0090733D"/>
    <w:rsid w:val="00907BDB"/>
    <w:rsid w:val="00907CCE"/>
    <w:rsid w:val="00907E10"/>
    <w:rsid w:val="00910099"/>
    <w:rsid w:val="0091016B"/>
    <w:rsid w:val="009101BA"/>
    <w:rsid w:val="009109FB"/>
    <w:rsid w:val="00910BDB"/>
    <w:rsid w:val="00910C6F"/>
    <w:rsid w:val="00910D6E"/>
    <w:rsid w:val="00910F62"/>
    <w:rsid w:val="00910F80"/>
    <w:rsid w:val="009111B8"/>
    <w:rsid w:val="0091158D"/>
    <w:rsid w:val="00911626"/>
    <w:rsid w:val="00911957"/>
    <w:rsid w:val="00911A93"/>
    <w:rsid w:val="00911AD0"/>
    <w:rsid w:val="00911FDF"/>
    <w:rsid w:val="0091206B"/>
    <w:rsid w:val="009122CC"/>
    <w:rsid w:val="00912444"/>
    <w:rsid w:val="0091269F"/>
    <w:rsid w:val="00912765"/>
    <w:rsid w:val="00912FD5"/>
    <w:rsid w:val="009132B8"/>
    <w:rsid w:val="0091351E"/>
    <w:rsid w:val="00913531"/>
    <w:rsid w:val="009139A2"/>
    <w:rsid w:val="00913AF6"/>
    <w:rsid w:val="00913FE8"/>
    <w:rsid w:val="00914317"/>
    <w:rsid w:val="009146D9"/>
    <w:rsid w:val="00914750"/>
    <w:rsid w:val="00914F5F"/>
    <w:rsid w:val="009151C0"/>
    <w:rsid w:val="0091540B"/>
    <w:rsid w:val="0091544F"/>
    <w:rsid w:val="00915626"/>
    <w:rsid w:val="0091562B"/>
    <w:rsid w:val="0091573B"/>
    <w:rsid w:val="009157B7"/>
    <w:rsid w:val="00915860"/>
    <w:rsid w:val="00915875"/>
    <w:rsid w:val="00915897"/>
    <w:rsid w:val="00915B94"/>
    <w:rsid w:val="00915C34"/>
    <w:rsid w:val="00915F57"/>
    <w:rsid w:val="009161DF"/>
    <w:rsid w:val="009169C8"/>
    <w:rsid w:val="009179FE"/>
    <w:rsid w:val="00917AB4"/>
    <w:rsid w:val="00917BFC"/>
    <w:rsid w:val="00917D10"/>
    <w:rsid w:val="00917FE9"/>
    <w:rsid w:val="0092021D"/>
    <w:rsid w:val="00920E92"/>
    <w:rsid w:val="00920F61"/>
    <w:rsid w:val="00921229"/>
    <w:rsid w:val="0092134B"/>
    <w:rsid w:val="009214D3"/>
    <w:rsid w:val="009215FB"/>
    <w:rsid w:val="009216BB"/>
    <w:rsid w:val="0092180D"/>
    <w:rsid w:val="00921ADD"/>
    <w:rsid w:val="00921DF0"/>
    <w:rsid w:val="00922463"/>
    <w:rsid w:val="009225C1"/>
    <w:rsid w:val="00922618"/>
    <w:rsid w:val="00923105"/>
    <w:rsid w:val="00923198"/>
    <w:rsid w:val="009233C8"/>
    <w:rsid w:val="009239BB"/>
    <w:rsid w:val="00923A97"/>
    <w:rsid w:val="00923F03"/>
    <w:rsid w:val="00923FA8"/>
    <w:rsid w:val="00924601"/>
    <w:rsid w:val="009249BA"/>
    <w:rsid w:val="00924AF4"/>
    <w:rsid w:val="00924BFB"/>
    <w:rsid w:val="00924C3D"/>
    <w:rsid w:val="0092522E"/>
    <w:rsid w:val="00925410"/>
    <w:rsid w:val="0092554D"/>
    <w:rsid w:val="009258DF"/>
    <w:rsid w:val="00926178"/>
    <w:rsid w:val="009262E9"/>
    <w:rsid w:val="00926374"/>
    <w:rsid w:val="00926419"/>
    <w:rsid w:val="009266B9"/>
    <w:rsid w:val="009268A8"/>
    <w:rsid w:val="009269CE"/>
    <w:rsid w:val="00926AEF"/>
    <w:rsid w:val="00926DA4"/>
    <w:rsid w:val="00926E6B"/>
    <w:rsid w:val="0092711B"/>
    <w:rsid w:val="00927345"/>
    <w:rsid w:val="00927503"/>
    <w:rsid w:val="00927706"/>
    <w:rsid w:val="0092783A"/>
    <w:rsid w:val="0092795D"/>
    <w:rsid w:val="00927A40"/>
    <w:rsid w:val="00927B38"/>
    <w:rsid w:val="00927BBA"/>
    <w:rsid w:val="00927EAF"/>
    <w:rsid w:val="00927F7C"/>
    <w:rsid w:val="009300E6"/>
    <w:rsid w:val="0093020A"/>
    <w:rsid w:val="0093042D"/>
    <w:rsid w:val="009304E9"/>
    <w:rsid w:val="0093071C"/>
    <w:rsid w:val="00930AD0"/>
    <w:rsid w:val="00930AF6"/>
    <w:rsid w:val="00930B39"/>
    <w:rsid w:val="00930E60"/>
    <w:rsid w:val="00930F49"/>
    <w:rsid w:val="00930FCB"/>
    <w:rsid w:val="009310CE"/>
    <w:rsid w:val="009311E3"/>
    <w:rsid w:val="00931474"/>
    <w:rsid w:val="0093152C"/>
    <w:rsid w:val="00931937"/>
    <w:rsid w:val="00931B68"/>
    <w:rsid w:val="00931C4D"/>
    <w:rsid w:val="00931C86"/>
    <w:rsid w:val="00931D7C"/>
    <w:rsid w:val="00931E86"/>
    <w:rsid w:val="00931F11"/>
    <w:rsid w:val="00931F28"/>
    <w:rsid w:val="009321E5"/>
    <w:rsid w:val="0093225E"/>
    <w:rsid w:val="00932BA5"/>
    <w:rsid w:val="00932BF7"/>
    <w:rsid w:val="00932E34"/>
    <w:rsid w:val="00932ECC"/>
    <w:rsid w:val="00933810"/>
    <w:rsid w:val="009338DA"/>
    <w:rsid w:val="00933B07"/>
    <w:rsid w:val="00933C4C"/>
    <w:rsid w:val="00933C4E"/>
    <w:rsid w:val="00933EBB"/>
    <w:rsid w:val="00934671"/>
    <w:rsid w:val="0093498A"/>
    <w:rsid w:val="00934CA9"/>
    <w:rsid w:val="00934DD6"/>
    <w:rsid w:val="00934E43"/>
    <w:rsid w:val="00934E49"/>
    <w:rsid w:val="0093509F"/>
    <w:rsid w:val="009350E9"/>
    <w:rsid w:val="0093545F"/>
    <w:rsid w:val="00935531"/>
    <w:rsid w:val="00935661"/>
    <w:rsid w:val="0093572E"/>
    <w:rsid w:val="00935945"/>
    <w:rsid w:val="009360D8"/>
    <w:rsid w:val="00936622"/>
    <w:rsid w:val="00936721"/>
    <w:rsid w:val="00936B23"/>
    <w:rsid w:val="00936CBC"/>
    <w:rsid w:val="00936EBA"/>
    <w:rsid w:val="00937196"/>
    <w:rsid w:val="0093724A"/>
    <w:rsid w:val="009373AF"/>
    <w:rsid w:val="00937926"/>
    <w:rsid w:val="00937F35"/>
    <w:rsid w:val="009400E1"/>
    <w:rsid w:val="009402BE"/>
    <w:rsid w:val="00940498"/>
    <w:rsid w:val="0094050A"/>
    <w:rsid w:val="0094056A"/>
    <w:rsid w:val="00940CF1"/>
    <w:rsid w:val="00941086"/>
    <w:rsid w:val="009411C8"/>
    <w:rsid w:val="00941261"/>
    <w:rsid w:val="0094197D"/>
    <w:rsid w:val="00941B15"/>
    <w:rsid w:val="00941BBF"/>
    <w:rsid w:val="00942027"/>
    <w:rsid w:val="00942176"/>
    <w:rsid w:val="009421F0"/>
    <w:rsid w:val="0094235C"/>
    <w:rsid w:val="00942906"/>
    <w:rsid w:val="00942BA7"/>
    <w:rsid w:val="00942FB4"/>
    <w:rsid w:val="00943278"/>
    <w:rsid w:val="0094341F"/>
    <w:rsid w:val="00943707"/>
    <w:rsid w:val="0094371A"/>
    <w:rsid w:val="009437FE"/>
    <w:rsid w:val="009439A9"/>
    <w:rsid w:val="00943C5E"/>
    <w:rsid w:val="00944095"/>
    <w:rsid w:val="00944340"/>
    <w:rsid w:val="009445B2"/>
    <w:rsid w:val="00944669"/>
    <w:rsid w:val="00944701"/>
    <w:rsid w:val="009447CA"/>
    <w:rsid w:val="00944EC5"/>
    <w:rsid w:val="009452BF"/>
    <w:rsid w:val="00945A68"/>
    <w:rsid w:val="00945BBF"/>
    <w:rsid w:val="00945D14"/>
    <w:rsid w:val="00945D96"/>
    <w:rsid w:val="00946081"/>
    <w:rsid w:val="00946301"/>
    <w:rsid w:val="00946468"/>
    <w:rsid w:val="009465D2"/>
    <w:rsid w:val="0094666D"/>
    <w:rsid w:val="009468F1"/>
    <w:rsid w:val="009472EA"/>
    <w:rsid w:val="00947402"/>
    <w:rsid w:val="0094748A"/>
    <w:rsid w:val="00947833"/>
    <w:rsid w:val="00947A75"/>
    <w:rsid w:val="00947EE8"/>
    <w:rsid w:val="00950181"/>
    <w:rsid w:val="0095043D"/>
    <w:rsid w:val="00950450"/>
    <w:rsid w:val="009504D1"/>
    <w:rsid w:val="00950687"/>
    <w:rsid w:val="00950AE6"/>
    <w:rsid w:val="00950B2F"/>
    <w:rsid w:val="00950B95"/>
    <w:rsid w:val="00950F9B"/>
    <w:rsid w:val="00951100"/>
    <w:rsid w:val="0095111F"/>
    <w:rsid w:val="00951129"/>
    <w:rsid w:val="00951153"/>
    <w:rsid w:val="00951564"/>
    <w:rsid w:val="009515B2"/>
    <w:rsid w:val="00951BE6"/>
    <w:rsid w:val="00952020"/>
    <w:rsid w:val="00952119"/>
    <w:rsid w:val="009521A8"/>
    <w:rsid w:val="00952732"/>
    <w:rsid w:val="00952A43"/>
    <w:rsid w:val="00952AAC"/>
    <w:rsid w:val="00952B04"/>
    <w:rsid w:val="00953456"/>
    <w:rsid w:val="00953C25"/>
    <w:rsid w:val="00953D69"/>
    <w:rsid w:val="00953E7D"/>
    <w:rsid w:val="00953ED7"/>
    <w:rsid w:val="00954113"/>
    <w:rsid w:val="0095449D"/>
    <w:rsid w:val="00954516"/>
    <w:rsid w:val="0095457D"/>
    <w:rsid w:val="009545BE"/>
    <w:rsid w:val="009547A4"/>
    <w:rsid w:val="00954A82"/>
    <w:rsid w:val="00954DB2"/>
    <w:rsid w:val="009551DF"/>
    <w:rsid w:val="0095540D"/>
    <w:rsid w:val="0095556E"/>
    <w:rsid w:val="009558D7"/>
    <w:rsid w:val="00955A20"/>
    <w:rsid w:val="00955B34"/>
    <w:rsid w:val="00955B84"/>
    <w:rsid w:val="00955E27"/>
    <w:rsid w:val="00956390"/>
    <w:rsid w:val="00956592"/>
    <w:rsid w:val="0095666E"/>
    <w:rsid w:val="009566C5"/>
    <w:rsid w:val="00956701"/>
    <w:rsid w:val="00956999"/>
    <w:rsid w:val="00956DC8"/>
    <w:rsid w:val="009577C3"/>
    <w:rsid w:val="0095782F"/>
    <w:rsid w:val="00957B5D"/>
    <w:rsid w:val="00957EE1"/>
    <w:rsid w:val="009602AF"/>
    <w:rsid w:val="0096057A"/>
    <w:rsid w:val="009605C2"/>
    <w:rsid w:val="009606F2"/>
    <w:rsid w:val="00960C9C"/>
    <w:rsid w:val="00960D98"/>
    <w:rsid w:val="00960DA0"/>
    <w:rsid w:val="00961110"/>
    <w:rsid w:val="0096144A"/>
    <w:rsid w:val="00961E0A"/>
    <w:rsid w:val="009620E9"/>
    <w:rsid w:val="00962253"/>
    <w:rsid w:val="009626F0"/>
    <w:rsid w:val="00962BB4"/>
    <w:rsid w:val="00962EE8"/>
    <w:rsid w:val="00963069"/>
    <w:rsid w:val="009633BD"/>
    <w:rsid w:val="00963581"/>
    <w:rsid w:val="00963A15"/>
    <w:rsid w:val="00963B05"/>
    <w:rsid w:val="00963BD2"/>
    <w:rsid w:val="00963C1D"/>
    <w:rsid w:val="00963CEA"/>
    <w:rsid w:val="0096409A"/>
    <w:rsid w:val="00964159"/>
    <w:rsid w:val="009645A3"/>
    <w:rsid w:val="0096474D"/>
    <w:rsid w:val="00964936"/>
    <w:rsid w:val="00965394"/>
    <w:rsid w:val="0096560E"/>
    <w:rsid w:val="0096583F"/>
    <w:rsid w:val="0096591B"/>
    <w:rsid w:val="0096597F"/>
    <w:rsid w:val="009659CC"/>
    <w:rsid w:val="00965A2C"/>
    <w:rsid w:val="00965B71"/>
    <w:rsid w:val="00965BA3"/>
    <w:rsid w:val="009661C1"/>
    <w:rsid w:val="009665D8"/>
    <w:rsid w:val="009665E0"/>
    <w:rsid w:val="009666E7"/>
    <w:rsid w:val="009666F3"/>
    <w:rsid w:val="009666F5"/>
    <w:rsid w:val="00966A82"/>
    <w:rsid w:val="00966AE3"/>
    <w:rsid w:val="00966DC7"/>
    <w:rsid w:val="00966FFD"/>
    <w:rsid w:val="00967106"/>
    <w:rsid w:val="009673E8"/>
    <w:rsid w:val="009674F9"/>
    <w:rsid w:val="00967CAA"/>
    <w:rsid w:val="00967D42"/>
    <w:rsid w:val="00967D73"/>
    <w:rsid w:val="00970022"/>
    <w:rsid w:val="0097010F"/>
    <w:rsid w:val="00970139"/>
    <w:rsid w:val="009703A0"/>
    <w:rsid w:val="009703B2"/>
    <w:rsid w:val="00970525"/>
    <w:rsid w:val="00970825"/>
    <w:rsid w:val="009708FE"/>
    <w:rsid w:val="00970D95"/>
    <w:rsid w:val="00970E36"/>
    <w:rsid w:val="009710E3"/>
    <w:rsid w:val="009711F7"/>
    <w:rsid w:val="0097120E"/>
    <w:rsid w:val="009713AD"/>
    <w:rsid w:val="009714D9"/>
    <w:rsid w:val="009717F8"/>
    <w:rsid w:val="00971D66"/>
    <w:rsid w:val="00971F89"/>
    <w:rsid w:val="00972A89"/>
    <w:rsid w:val="00972ACA"/>
    <w:rsid w:val="009733CC"/>
    <w:rsid w:val="00973473"/>
    <w:rsid w:val="00973606"/>
    <w:rsid w:val="009737C2"/>
    <w:rsid w:val="00973B1F"/>
    <w:rsid w:val="00973B8E"/>
    <w:rsid w:val="00973C0A"/>
    <w:rsid w:val="00974533"/>
    <w:rsid w:val="009747D3"/>
    <w:rsid w:val="0097490A"/>
    <w:rsid w:val="00974A93"/>
    <w:rsid w:val="00974BCB"/>
    <w:rsid w:val="00974C97"/>
    <w:rsid w:val="00974D52"/>
    <w:rsid w:val="00974D65"/>
    <w:rsid w:val="00974E45"/>
    <w:rsid w:val="00975037"/>
    <w:rsid w:val="0097507B"/>
    <w:rsid w:val="00975360"/>
    <w:rsid w:val="00975379"/>
    <w:rsid w:val="00975729"/>
    <w:rsid w:val="00975817"/>
    <w:rsid w:val="00975B2F"/>
    <w:rsid w:val="00975F36"/>
    <w:rsid w:val="00975F3F"/>
    <w:rsid w:val="009762D8"/>
    <w:rsid w:val="00976332"/>
    <w:rsid w:val="0097635D"/>
    <w:rsid w:val="009763B3"/>
    <w:rsid w:val="00976503"/>
    <w:rsid w:val="00976700"/>
    <w:rsid w:val="00976A75"/>
    <w:rsid w:val="0097712F"/>
    <w:rsid w:val="0097718D"/>
    <w:rsid w:val="0097719F"/>
    <w:rsid w:val="00977669"/>
    <w:rsid w:val="0097771B"/>
    <w:rsid w:val="0097774A"/>
    <w:rsid w:val="009779BF"/>
    <w:rsid w:val="00977AF8"/>
    <w:rsid w:val="00977B46"/>
    <w:rsid w:val="00977B88"/>
    <w:rsid w:val="00977E19"/>
    <w:rsid w:val="00977EC3"/>
    <w:rsid w:val="00977EC5"/>
    <w:rsid w:val="00977F2C"/>
    <w:rsid w:val="009801EC"/>
    <w:rsid w:val="00980258"/>
    <w:rsid w:val="00980287"/>
    <w:rsid w:val="009808B9"/>
    <w:rsid w:val="009809E4"/>
    <w:rsid w:val="00980A3D"/>
    <w:rsid w:val="00980E89"/>
    <w:rsid w:val="00980FB3"/>
    <w:rsid w:val="0098106D"/>
    <w:rsid w:val="00981A07"/>
    <w:rsid w:val="00981B2E"/>
    <w:rsid w:val="00981BF8"/>
    <w:rsid w:val="00982129"/>
    <w:rsid w:val="009827F3"/>
    <w:rsid w:val="0098291C"/>
    <w:rsid w:val="009829C9"/>
    <w:rsid w:val="00982A8D"/>
    <w:rsid w:val="00982C6A"/>
    <w:rsid w:val="00982CAF"/>
    <w:rsid w:val="009830F1"/>
    <w:rsid w:val="009833D8"/>
    <w:rsid w:val="00983466"/>
    <w:rsid w:val="00983507"/>
    <w:rsid w:val="0098370A"/>
    <w:rsid w:val="00983916"/>
    <w:rsid w:val="00983A84"/>
    <w:rsid w:val="00983F12"/>
    <w:rsid w:val="00984106"/>
    <w:rsid w:val="009844ED"/>
    <w:rsid w:val="009844EF"/>
    <w:rsid w:val="00984609"/>
    <w:rsid w:val="00984AC3"/>
    <w:rsid w:val="0098541A"/>
    <w:rsid w:val="00985999"/>
    <w:rsid w:val="00985F02"/>
    <w:rsid w:val="00986225"/>
    <w:rsid w:val="00986643"/>
    <w:rsid w:val="00986717"/>
    <w:rsid w:val="00986734"/>
    <w:rsid w:val="00986C20"/>
    <w:rsid w:val="00986E19"/>
    <w:rsid w:val="009871F0"/>
    <w:rsid w:val="009872AB"/>
    <w:rsid w:val="009872E9"/>
    <w:rsid w:val="009873F5"/>
    <w:rsid w:val="00987460"/>
    <w:rsid w:val="009874AD"/>
    <w:rsid w:val="009876DF"/>
    <w:rsid w:val="00987BB4"/>
    <w:rsid w:val="00987E39"/>
    <w:rsid w:val="00987FB7"/>
    <w:rsid w:val="0099047B"/>
    <w:rsid w:val="0099047D"/>
    <w:rsid w:val="009909A6"/>
    <w:rsid w:val="009909E5"/>
    <w:rsid w:val="00990B03"/>
    <w:rsid w:val="00990BEA"/>
    <w:rsid w:val="00990C73"/>
    <w:rsid w:val="009913CA"/>
    <w:rsid w:val="009916FC"/>
    <w:rsid w:val="00991B13"/>
    <w:rsid w:val="00991EAA"/>
    <w:rsid w:val="00991FC2"/>
    <w:rsid w:val="0099217C"/>
    <w:rsid w:val="00992723"/>
    <w:rsid w:val="00992797"/>
    <w:rsid w:val="00992A0A"/>
    <w:rsid w:val="00992D99"/>
    <w:rsid w:val="00992F59"/>
    <w:rsid w:val="00992F6A"/>
    <w:rsid w:val="00993335"/>
    <w:rsid w:val="009933AA"/>
    <w:rsid w:val="00993536"/>
    <w:rsid w:val="009939D9"/>
    <w:rsid w:val="00993B46"/>
    <w:rsid w:val="00993F1C"/>
    <w:rsid w:val="0099434A"/>
    <w:rsid w:val="00994799"/>
    <w:rsid w:val="00994962"/>
    <w:rsid w:val="00994ABA"/>
    <w:rsid w:val="00994B7C"/>
    <w:rsid w:val="00994C0F"/>
    <w:rsid w:val="00994C91"/>
    <w:rsid w:val="009951E6"/>
    <w:rsid w:val="00995323"/>
    <w:rsid w:val="00995389"/>
    <w:rsid w:val="00995945"/>
    <w:rsid w:val="00995ACC"/>
    <w:rsid w:val="00995C08"/>
    <w:rsid w:val="00995D72"/>
    <w:rsid w:val="00995EF1"/>
    <w:rsid w:val="00995F42"/>
    <w:rsid w:val="00995F76"/>
    <w:rsid w:val="0099604E"/>
    <w:rsid w:val="0099606D"/>
    <w:rsid w:val="009960CE"/>
    <w:rsid w:val="00996943"/>
    <w:rsid w:val="00996A06"/>
    <w:rsid w:val="00996EA7"/>
    <w:rsid w:val="00997147"/>
    <w:rsid w:val="00997631"/>
    <w:rsid w:val="00997987"/>
    <w:rsid w:val="009979E7"/>
    <w:rsid w:val="00997A04"/>
    <w:rsid w:val="00997B69"/>
    <w:rsid w:val="00997DF1"/>
    <w:rsid w:val="00997EFC"/>
    <w:rsid w:val="009A00B3"/>
    <w:rsid w:val="009A01CF"/>
    <w:rsid w:val="009A0696"/>
    <w:rsid w:val="009A07A3"/>
    <w:rsid w:val="009A0D51"/>
    <w:rsid w:val="009A14A7"/>
    <w:rsid w:val="009A18D5"/>
    <w:rsid w:val="009A1A10"/>
    <w:rsid w:val="009A1AA1"/>
    <w:rsid w:val="009A1BEF"/>
    <w:rsid w:val="009A1FD4"/>
    <w:rsid w:val="009A2087"/>
    <w:rsid w:val="009A20CF"/>
    <w:rsid w:val="009A2105"/>
    <w:rsid w:val="009A2344"/>
    <w:rsid w:val="009A2349"/>
    <w:rsid w:val="009A2589"/>
    <w:rsid w:val="009A2799"/>
    <w:rsid w:val="009A2D1E"/>
    <w:rsid w:val="009A2D63"/>
    <w:rsid w:val="009A2DF1"/>
    <w:rsid w:val="009A333F"/>
    <w:rsid w:val="009A3462"/>
    <w:rsid w:val="009A347E"/>
    <w:rsid w:val="009A384F"/>
    <w:rsid w:val="009A3931"/>
    <w:rsid w:val="009A3AB2"/>
    <w:rsid w:val="009A3E82"/>
    <w:rsid w:val="009A406B"/>
    <w:rsid w:val="009A40FF"/>
    <w:rsid w:val="009A46FD"/>
    <w:rsid w:val="009A4EEF"/>
    <w:rsid w:val="009A4FB2"/>
    <w:rsid w:val="009A5352"/>
    <w:rsid w:val="009A537C"/>
    <w:rsid w:val="009A5489"/>
    <w:rsid w:val="009A55F7"/>
    <w:rsid w:val="009A57B0"/>
    <w:rsid w:val="009A59EB"/>
    <w:rsid w:val="009A5B1E"/>
    <w:rsid w:val="009A5C33"/>
    <w:rsid w:val="009A62B3"/>
    <w:rsid w:val="009A65C5"/>
    <w:rsid w:val="009A6679"/>
    <w:rsid w:val="009A670F"/>
    <w:rsid w:val="009A67C6"/>
    <w:rsid w:val="009A67ED"/>
    <w:rsid w:val="009A6858"/>
    <w:rsid w:val="009A6A45"/>
    <w:rsid w:val="009A6CA6"/>
    <w:rsid w:val="009A6DE2"/>
    <w:rsid w:val="009A70A7"/>
    <w:rsid w:val="009A7865"/>
    <w:rsid w:val="009A79BB"/>
    <w:rsid w:val="009A7DA4"/>
    <w:rsid w:val="009A7F50"/>
    <w:rsid w:val="009A7F93"/>
    <w:rsid w:val="009B00C0"/>
    <w:rsid w:val="009B05B0"/>
    <w:rsid w:val="009B0694"/>
    <w:rsid w:val="009B077B"/>
    <w:rsid w:val="009B08ED"/>
    <w:rsid w:val="009B0BB3"/>
    <w:rsid w:val="009B0E0B"/>
    <w:rsid w:val="009B0EF4"/>
    <w:rsid w:val="009B0FC5"/>
    <w:rsid w:val="009B1110"/>
    <w:rsid w:val="009B1147"/>
    <w:rsid w:val="009B16DD"/>
    <w:rsid w:val="009B18AB"/>
    <w:rsid w:val="009B1A40"/>
    <w:rsid w:val="009B1A90"/>
    <w:rsid w:val="009B1D0D"/>
    <w:rsid w:val="009B1E9F"/>
    <w:rsid w:val="009B2122"/>
    <w:rsid w:val="009B25BE"/>
    <w:rsid w:val="009B267A"/>
    <w:rsid w:val="009B2B28"/>
    <w:rsid w:val="009B2CE5"/>
    <w:rsid w:val="009B2E49"/>
    <w:rsid w:val="009B30C9"/>
    <w:rsid w:val="009B3AB7"/>
    <w:rsid w:val="009B4123"/>
    <w:rsid w:val="009B444F"/>
    <w:rsid w:val="009B48C7"/>
    <w:rsid w:val="009B4B07"/>
    <w:rsid w:val="009B4F77"/>
    <w:rsid w:val="009B4FA2"/>
    <w:rsid w:val="009B5629"/>
    <w:rsid w:val="009B56C5"/>
    <w:rsid w:val="009B56CF"/>
    <w:rsid w:val="009B5829"/>
    <w:rsid w:val="009B5DDE"/>
    <w:rsid w:val="009B60AD"/>
    <w:rsid w:val="009B628A"/>
    <w:rsid w:val="009B6352"/>
    <w:rsid w:val="009B6376"/>
    <w:rsid w:val="009B6B9A"/>
    <w:rsid w:val="009B6C76"/>
    <w:rsid w:val="009B71E4"/>
    <w:rsid w:val="009B72A4"/>
    <w:rsid w:val="009B73B2"/>
    <w:rsid w:val="009B74A1"/>
    <w:rsid w:val="009B77EB"/>
    <w:rsid w:val="009B7880"/>
    <w:rsid w:val="009B7936"/>
    <w:rsid w:val="009B7947"/>
    <w:rsid w:val="009B7981"/>
    <w:rsid w:val="009B7A6C"/>
    <w:rsid w:val="009B7AF6"/>
    <w:rsid w:val="009B7B03"/>
    <w:rsid w:val="009B7E92"/>
    <w:rsid w:val="009C015D"/>
    <w:rsid w:val="009C072C"/>
    <w:rsid w:val="009C08C3"/>
    <w:rsid w:val="009C095E"/>
    <w:rsid w:val="009C0A2B"/>
    <w:rsid w:val="009C0B63"/>
    <w:rsid w:val="009C0E56"/>
    <w:rsid w:val="009C100D"/>
    <w:rsid w:val="009C10DC"/>
    <w:rsid w:val="009C12D1"/>
    <w:rsid w:val="009C1376"/>
    <w:rsid w:val="009C16C6"/>
    <w:rsid w:val="009C1709"/>
    <w:rsid w:val="009C17F7"/>
    <w:rsid w:val="009C1963"/>
    <w:rsid w:val="009C1990"/>
    <w:rsid w:val="009C1A34"/>
    <w:rsid w:val="009C1D44"/>
    <w:rsid w:val="009C1DE9"/>
    <w:rsid w:val="009C21D5"/>
    <w:rsid w:val="009C2253"/>
    <w:rsid w:val="009C25DB"/>
    <w:rsid w:val="009C2769"/>
    <w:rsid w:val="009C27D0"/>
    <w:rsid w:val="009C2FB1"/>
    <w:rsid w:val="009C30CD"/>
    <w:rsid w:val="009C3207"/>
    <w:rsid w:val="009C3323"/>
    <w:rsid w:val="009C370A"/>
    <w:rsid w:val="009C377A"/>
    <w:rsid w:val="009C3ECB"/>
    <w:rsid w:val="009C40B2"/>
    <w:rsid w:val="009C43C6"/>
    <w:rsid w:val="009C4419"/>
    <w:rsid w:val="009C4580"/>
    <w:rsid w:val="009C4A1E"/>
    <w:rsid w:val="009C4A7D"/>
    <w:rsid w:val="009C4D39"/>
    <w:rsid w:val="009C4E8D"/>
    <w:rsid w:val="009C4EC0"/>
    <w:rsid w:val="009C50D1"/>
    <w:rsid w:val="009C5249"/>
    <w:rsid w:val="009C5306"/>
    <w:rsid w:val="009C5334"/>
    <w:rsid w:val="009C5447"/>
    <w:rsid w:val="009C555E"/>
    <w:rsid w:val="009C56AF"/>
    <w:rsid w:val="009C5B38"/>
    <w:rsid w:val="009C5BC7"/>
    <w:rsid w:val="009C5C1D"/>
    <w:rsid w:val="009C60C1"/>
    <w:rsid w:val="009C60E5"/>
    <w:rsid w:val="009C60FB"/>
    <w:rsid w:val="009C645C"/>
    <w:rsid w:val="009C65DE"/>
    <w:rsid w:val="009C66A2"/>
    <w:rsid w:val="009C6747"/>
    <w:rsid w:val="009C6798"/>
    <w:rsid w:val="009C68C6"/>
    <w:rsid w:val="009C714F"/>
    <w:rsid w:val="009C71F5"/>
    <w:rsid w:val="009C7259"/>
    <w:rsid w:val="009C7434"/>
    <w:rsid w:val="009C7488"/>
    <w:rsid w:val="009C7520"/>
    <w:rsid w:val="009C763F"/>
    <w:rsid w:val="009C7821"/>
    <w:rsid w:val="009C7989"/>
    <w:rsid w:val="009C7B31"/>
    <w:rsid w:val="009D032A"/>
    <w:rsid w:val="009D063C"/>
    <w:rsid w:val="009D06DC"/>
    <w:rsid w:val="009D06E6"/>
    <w:rsid w:val="009D0B43"/>
    <w:rsid w:val="009D0C7B"/>
    <w:rsid w:val="009D124A"/>
    <w:rsid w:val="009D1432"/>
    <w:rsid w:val="009D152E"/>
    <w:rsid w:val="009D175A"/>
    <w:rsid w:val="009D1BF0"/>
    <w:rsid w:val="009D1F6C"/>
    <w:rsid w:val="009D24C6"/>
    <w:rsid w:val="009D2B75"/>
    <w:rsid w:val="009D2B80"/>
    <w:rsid w:val="009D2DAD"/>
    <w:rsid w:val="009D2F8F"/>
    <w:rsid w:val="009D3672"/>
    <w:rsid w:val="009D36FF"/>
    <w:rsid w:val="009D3731"/>
    <w:rsid w:val="009D37B6"/>
    <w:rsid w:val="009D3BE9"/>
    <w:rsid w:val="009D3FC4"/>
    <w:rsid w:val="009D4307"/>
    <w:rsid w:val="009D430C"/>
    <w:rsid w:val="009D4377"/>
    <w:rsid w:val="009D4381"/>
    <w:rsid w:val="009D477D"/>
    <w:rsid w:val="009D49DB"/>
    <w:rsid w:val="009D4AE8"/>
    <w:rsid w:val="009D4C1D"/>
    <w:rsid w:val="009D4CE3"/>
    <w:rsid w:val="009D5101"/>
    <w:rsid w:val="009D51C9"/>
    <w:rsid w:val="009D5243"/>
    <w:rsid w:val="009D56BF"/>
    <w:rsid w:val="009D5951"/>
    <w:rsid w:val="009D597A"/>
    <w:rsid w:val="009D5D65"/>
    <w:rsid w:val="009D5E27"/>
    <w:rsid w:val="009D5F0B"/>
    <w:rsid w:val="009D62E6"/>
    <w:rsid w:val="009D632E"/>
    <w:rsid w:val="009D6412"/>
    <w:rsid w:val="009D6832"/>
    <w:rsid w:val="009D6850"/>
    <w:rsid w:val="009D6858"/>
    <w:rsid w:val="009D691F"/>
    <w:rsid w:val="009D6AEA"/>
    <w:rsid w:val="009D6BB9"/>
    <w:rsid w:val="009D6F8D"/>
    <w:rsid w:val="009D710B"/>
    <w:rsid w:val="009D711D"/>
    <w:rsid w:val="009D7523"/>
    <w:rsid w:val="009D767C"/>
    <w:rsid w:val="009D7BD0"/>
    <w:rsid w:val="009D7C1F"/>
    <w:rsid w:val="009D7D4C"/>
    <w:rsid w:val="009D7DF2"/>
    <w:rsid w:val="009D7F5F"/>
    <w:rsid w:val="009E04F0"/>
    <w:rsid w:val="009E07FD"/>
    <w:rsid w:val="009E100F"/>
    <w:rsid w:val="009E1627"/>
    <w:rsid w:val="009E18DA"/>
    <w:rsid w:val="009E197F"/>
    <w:rsid w:val="009E1B53"/>
    <w:rsid w:val="009E1B94"/>
    <w:rsid w:val="009E1F05"/>
    <w:rsid w:val="009E213C"/>
    <w:rsid w:val="009E2426"/>
    <w:rsid w:val="009E2776"/>
    <w:rsid w:val="009E2E50"/>
    <w:rsid w:val="009E301C"/>
    <w:rsid w:val="009E3086"/>
    <w:rsid w:val="009E355C"/>
    <w:rsid w:val="009E3A49"/>
    <w:rsid w:val="009E3B38"/>
    <w:rsid w:val="009E3FC0"/>
    <w:rsid w:val="009E4284"/>
    <w:rsid w:val="009E42CF"/>
    <w:rsid w:val="009E43B4"/>
    <w:rsid w:val="009E4A33"/>
    <w:rsid w:val="009E4C8A"/>
    <w:rsid w:val="009E4F17"/>
    <w:rsid w:val="009E5055"/>
    <w:rsid w:val="009E5112"/>
    <w:rsid w:val="009E5371"/>
    <w:rsid w:val="009E57B3"/>
    <w:rsid w:val="009E5863"/>
    <w:rsid w:val="009E5883"/>
    <w:rsid w:val="009E589B"/>
    <w:rsid w:val="009E598C"/>
    <w:rsid w:val="009E5D68"/>
    <w:rsid w:val="009E5DAE"/>
    <w:rsid w:val="009E608B"/>
    <w:rsid w:val="009E618F"/>
    <w:rsid w:val="009E61C6"/>
    <w:rsid w:val="009E6291"/>
    <w:rsid w:val="009E62D0"/>
    <w:rsid w:val="009E640D"/>
    <w:rsid w:val="009E6425"/>
    <w:rsid w:val="009E668D"/>
    <w:rsid w:val="009E6819"/>
    <w:rsid w:val="009E6A9D"/>
    <w:rsid w:val="009E6B48"/>
    <w:rsid w:val="009E6ED4"/>
    <w:rsid w:val="009E701E"/>
    <w:rsid w:val="009E7405"/>
    <w:rsid w:val="009E771A"/>
    <w:rsid w:val="009E79E7"/>
    <w:rsid w:val="009E7AA3"/>
    <w:rsid w:val="009E7FCB"/>
    <w:rsid w:val="009E7FD7"/>
    <w:rsid w:val="009F0192"/>
    <w:rsid w:val="009F0417"/>
    <w:rsid w:val="009F076F"/>
    <w:rsid w:val="009F09BC"/>
    <w:rsid w:val="009F0BCD"/>
    <w:rsid w:val="009F11E3"/>
    <w:rsid w:val="009F12E5"/>
    <w:rsid w:val="009F12FA"/>
    <w:rsid w:val="009F1668"/>
    <w:rsid w:val="009F168F"/>
    <w:rsid w:val="009F185C"/>
    <w:rsid w:val="009F1905"/>
    <w:rsid w:val="009F1A1B"/>
    <w:rsid w:val="009F1A65"/>
    <w:rsid w:val="009F1E41"/>
    <w:rsid w:val="009F20E6"/>
    <w:rsid w:val="009F21BC"/>
    <w:rsid w:val="009F21DD"/>
    <w:rsid w:val="009F2223"/>
    <w:rsid w:val="009F23A4"/>
    <w:rsid w:val="009F28D4"/>
    <w:rsid w:val="009F2C3D"/>
    <w:rsid w:val="009F2E74"/>
    <w:rsid w:val="009F301D"/>
    <w:rsid w:val="009F354D"/>
    <w:rsid w:val="009F3769"/>
    <w:rsid w:val="009F384D"/>
    <w:rsid w:val="009F38EF"/>
    <w:rsid w:val="009F3A6E"/>
    <w:rsid w:val="009F3BD2"/>
    <w:rsid w:val="009F3D97"/>
    <w:rsid w:val="009F3DBF"/>
    <w:rsid w:val="009F3DE7"/>
    <w:rsid w:val="009F3DF2"/>
    <w:rsid w:val="009F3E38"/>
    <w:rsid w:val="009F4183"/>
    <w:rsid w:val="009F4187"/>
    <w:rsid w:val="009F41D4"/>
    <w:rsid w:val="009F42AC"/>
    <w:rsid w:val="009F42D3"/>
    <w:rsid w:val="009F4487"/>
    <w:rsid w:val="009F479F"/>
    <w:rsid w:val="009F47EE"/>
    <w:rsid w:val="009F481A"/>
    <w:rsid w:val="009F498A"/>
    <w:rsid w:val="009F4A00"/>
    <w:rsid w:val="009F4BE4"/>
    <w:rsid w:val="009F4DEE"/>
    <w:rsid w:val="009F50B7"/>
    <w:rsid w:val="009F5125"/>
    <w:rsid w:val="009F5DC8"/>
    <w:rsid w:val="009F60EE"/>
    <w:rsid w:val="009F6394"/>
    <w:rsid w:val="009F6400"/>
    <w:rsid w:val="009F65A1"/>
    <w:rsid w:val="009F6631"/>
    <w:rsid w:val="009F66C2"/>
    <w:rsid w:val="009F695A"/>
    <w:rsid w:val="009F69AC"/>
    <w:rsid w:val="009F6A95"/>
    <w:rsid w:val="009F6C40"/>
    <w:rsid w:val="009F6C48"/>
    <w:rsid w:val="009F6E53"/>
    <w:rsid w:val="009F6FE2"/>
    <w:rsid w:val="009F707E"/>
    <w:rsid w:val="009F71BC"/>
    <w:rsid w:val="009F7610"/>
    <w:rsid w:val="009F77CE"/>
    <w:rsid w:val="009F77E4"/>
    <w:rsid w:val="009F783D"/>
    <w:rsid w:val="009F7902"/>
    <w:rsid w:val="009F7C02"/>
    <w:rsid w:val="009F7CC5"/>
    <w:rsid w:val="009F7FC1"/>
    <w:rsid w:val="00A00076"/>
    <w:rsid w:val="00A002AB"/>
    <w:rsid w:val="00A00537"/>
    <w:rsid w:val="00A00595"/>
    <w:rsid w:val="00A00D99"/>
    <w:rsid w:val="00A010BA"/>
    <w:rsid w:val="00A011B9"/>
    <w:rsid w:val="00A012C7"/>
    <w:rsid w:val="00A0132B"/>
    <w:rsid w:val="00A0151F"/>
    <w:rsid w:val="00A01663"/>
    <w:rsid w:val="00A0171B"/>
    <w:rsid w:val="00A018A4"/>
    <w:rsid w:val="00A01B73"/>
    <w:rsid w:val="00A01BB8"/>
    <w:rsid w:val="00A01C84"/>
    <w:rsid w:val="00A01F19"/>
    <w:rsid w:val="00A02012"/>
    <w:rsid w:val="00A02097"/>
    <w:rsid w:val="00A0218E"/>
    <w:rsid w:val="00A022A8"/>
    <w:rsid w:val="00A024A7"/>
    <w:rsid w:val="00A02512"/>
    <w:rsid w:val="00A02613"/>
    <w:rsid w:val="00A026CD"/>
    <w:rsid w:val="00A027DC"/>
    <w:rsid w:val="00A028C1"/>
    <w:rsid w:val="00A028C3"/>
    <w:rsid w:val="00A02964"/>
    <w:rsid w:val="00A02CDE"/>
    <w:rsid w:val="00A02DC0"/>
    <w:rsid w:val="00A0310F"/>
    <w:rsid w:val="00A033B5"/>
    <w:rsid w:val="00A0385A"/>
    <w:rsid w:val="00A039C4"/>
    <w:rsid w:val="00A03C97"/>
    <w:rsid w:val="00A03DC2"/>
    <w:rsid w:val="00A04075"/>
    <w:rsid w:val="00A04572"/>
    <w:rsid w:val="00A04F87"/>
    <w:rsid w:val="00A05078"/>
    <w:rsid w:val="00A05152"/>
    <w:rsid w:val="00A056F2"/>
    <w:rsid w:val="00A05784"/>
    <w:rsid w:val="00A05861"/>
    <w:rsid w:val="00A05965"/>
    <w:rsid w:val="00A05C27"/>
    <w:rsid w:val="00A05C6E"/>
    <w:rsid w:val="00A06008"/>
    <w:rsid w:val="00A06041"/>
    <w:rsid w:val="00A060BC"/>
    <w:rsid w:val="00A06280"/>
    <w:rsid w:val="00A0628C"/>
    <w:rsid w:val="00A062B3"/>
    <w:rsid w:val="00A062EB"/>
    <w:rsid w:val="00A066A0"/>
    <w:rsid w:val="00A06B52"/>
    <w:rsid w:val="00A06CB0"/>
    <w:rsid w:val="00A06CCC"/>
    <w:rsid w:val="00A06D8D"/>
    <w:rsid w:val="00A06E0A"/>
    <w:rsid w:val="00A06E2A"/>
    <w:rsid w:val="00A06FC2"/>
    <w:rsid w:val="00A07017"/>
    <w:rsid w:val="00A071AD"/>
    <w:rsid w:val="00A07234"/>
    <w:rsid w:val="00A073A2"/>
    <w:rsid w:val="00A07555"/>
    <w:rsid w:val="00A07602"/>
    <w:rsid w:val="00A07984"/>
    <w:rsid w:val="00A07ACA"/>
    <w:rsid w:val="00A105E5"/>
    <w:rsid w:val="00A10619"/>
    <w:rsid w:val="00A1069B"/>
    <w:rsid w:val="00A10AE3"/>
    <w:rsid w:val="00A10BA5"/>
    <w:rsid w:val="00A1102A"/>
    <w:rsid w:val="00A110E1"/>
    <w:rsid w:val="00A11623"/>
    <w:rsid w:val="00A117F5"/>
    <w:rsid w:val="00A11D6A"/>
    <w:rsid w:val="00A11E63"/>
    <w:rsid w:val="00A11F8B"/>
    <w:rsid w:val="00A120B1"/>
    <w:rsid w:val="00A122AB"/>
    <w:rsid w:val="00A1231B"/>
    <w:rsid w:val="00A12C71"/>
    <w:rsid w:val="00A12F7A"/>
    <w:rsid w:val="00A1315F"/>
    <w:rsid w:val="00A13493"/>
    <w:rsid w:val="00A1364E"/>
    <w:rsid w:val="00A1374D"/>
    <w:rsid w:val="00A138CD"/>
    <w:rsid w:val="00A13A98"/>
    <w:rsid w:val="00A13CC3"/>
    <w:rsid w:val="00A13D5E"/>
    <w:rsid w:val="00A13D6F"/>
    <w:rsid w:val="00A13E6E"/>
    <w:rsid w:val="00A13F76"/>
    <w:rsid w:val="00A1423D"/>
    <w:rsid w:val="00A1440F"/>
    <w:rsid w:val="00A14501"/>
    <w:rsid w:val="00A148F9"/>
    <w:rsid w:val="00A1492E"/>
    <w:rsid w:val="00A14C1F"/>
    <w:rsid w:val="00A14D65"/>
    <w:rsid w:val="00A14DAD"/>
    <w:rsid w:val="00A14E2B"/>
    <w:rsid w:val="00A14FA8"/>
    <w:rsid w:val="00A15040"/>
    <w:rsid w:val="00A15177"/>
    <w:rsid w:val="00A1520A"/>
    <w:rsid w:val="00A157E6"/>
    <w:rsid w:val="00A15840"/>
    <w:rsid w:val="00A15A8D"/>
    <w:rsid w:val="00A15D73"/>
    <w:rsid w:val="00A15ED0"/>
    <w:rsid w:val="00A15F66"/>
    <w:rsid w:val="00A1628D"/>
    <w:rsid w:val="00A163D9"/>
    <w:rsid w:val="00A164DA"/>
    <w:rsid w:val="00A1657E"/>
    <w:rsid w:val="00A16B97"/>
    <w:rsid w:val="00A16BEE"/>
    <w:rsid w:val="00A16C0A"/>
    <w:rsid w:val="00A16FAB"/>
    <w:rsid w:val="00A17108"/>
    <w:rsid w:val="00A17238"/>
    <w:rsid w:val="00A17257"/>
    <w:rsid w:val="00A17BBB"/>
    <w:rsid w:val="00A17C4B"/>
    <w:rsid w:val="00A17D76"/>
    <w:rsid w:val="00A17DC9"/>
    <w:rsid w:val="00A200A1"/>
    <w:rsid w:val="00A201F5"/>
    <w:rsid w:val="00A2023C"/>
    <w:rsid w:val="00A2027D"/>
    <w:rsid w:val="00A203C4"/>
    <w:rsid w:val="00A2089D"/>
    <w:rsid w:val="00A20A13"/>
    <w:rsid w:val="00A20E08"/>
    <w:rsid w:val="00A20F56"/>
    <w:rsid w:val="00A21177"/>
    <w:rsid w:val="00A211FD"/>
    <w:rsid w:val="00A21652"/>
    <w:rsid w:val="00A2191F"/>
    <w:rsid w:val="00A21927"/>
    <w:rsid w:val="00A2194D"/>
    <w:rsid w:val="00A219CC"/>
    <w:rsid w:val="00A219F5"/>
    <w:rsid w:val="00A21E24"/>
    <w:rsid w:val="00A22099"/>
    <w:rsid w:val="00A221C6"/>
    <w:rsid w:val="00A22377"/>
    <w:rsid w:val="00A22473"/>
    <w:rsid w:val="00A22596"/>
    <w:rsid w:val="00A227F2"/>
    <w:rsid w:val="00A22C5C"/>
    <w:rsid w:val="00A22D8D"/>
    <w:rsid w:val="00A2307E"/>
    <w:rsid w:val="00A2326B"/>
    <w:rsid w:val="00A233E8"/>
    <w:rsid w:val="00A2350A"/>
    <w:rsid w:val="00A23551"/>
    <w:rsid w:val="00A236E6"/>
    <w:rsid w:val="00A23790"/>
    <w:rsid w:val="00A23880"/>
    <w:rsid w:val="00A23999"/>
    <w:rsid w:val="00A239F3"/>
    <w:rsid w:val="00A242D9"/>
    <w:rsid w:val="00A2430D"/>
    <w:rsid w:val="00A2464C"/>
    <w:rsid w:val="00A249F1"/>
    <w:rsid w:val="00A24B29"/>
    <w:rsid w:val="00A24BF1"/>
    <w:rsid w:val="00A24C29"/>
    <w:rsid w:val="00A24EE4"/>
    <w:rsid w:val="00A24F55"/>
    <w:rsid w:val="00A24F89"/>
    <w:rsid w:val="00A25225"/>
    <w:rsid w:val="00A2535C"/>
    <w:rsid w:val="00A254C6"/>
    <w:rsid w:val="00A25557"/>
    <w:rsid w:val="00A256DD"/>
    <w:rsid w:val="00A256DF"/>
    <w:rsid w:val="00A25AB2"/>
    <w:rsid w:val="00A25AB6"/>
    <w:rsid w:val="00A25ACF"/>
    <w:rsid w:val="00A26275"/>
    <w:rsid w:val="00A26371"/>
    <w:rsid w:val="00A263DF"/>
    <w:rsid w:val="00A263EE"/>
    <w:rsid w:val="00A26600"/>
    <w:rsid w:val="00A2660F"/>
    <w:rsid w:val="00A26A5F"/>
    <w:rsid w:val="00A26CE6"/>
    <w:rsid w:val="00A26EAC"/>
    <w:rsid w:val="00A26F10"/>
    <w:rsid w:val="00A27095"/>
    <w:rsid w:val="00A271EC"/>
    <w:rsid w:val="00A274EA"/>
    <w:rsid w:val="00A2758E"/>
    <w:rsid w:val="00A300E4"/>
    <w:rsid w:val="00A30554"/>
    <w:rsid w:val="00A30759"/>
    <w:rsid w:val="00A3098A"/>
    <w:rsid w:val="00A309A0"/>
    <w:rsid w:val="00A30A0A"/>
    <w:rsid w:val="00A30B66"/>
    <w:rsid w:val="00A30C04"/>
    <w:rsid w:val="00A310EA"/>
    <w:rsid w:val="00A3114F"/>
    <w:rsid w:val="00A3127F"/>
    <w:rsid w:val="00A312B6"/>
    <w:rsid w:val="00A31574"/>
    <w:rsid w:val="00A315BC"/>
    <w:rsid w:val="00A315FA"/>
    <w:rsid w:val="00A318CB"/>
    <w:rsid w:val="00A3199F"/>
    <w:rsid w:val="00A31A03"/>
    <w:rsid w:val="00A31F03"/>
    <w:rsid w:val="00A3262C"/>
    <w:rsid w:val="00A328B5"/>
    <w:rsid w:val="00A32E03"/>
    <w:rsid w:val="00A32E44"/>
    <w:rsid w:val="00A32ECA"/>
    <w:rsid w:val="00A33112"/>
    <w:rsid w:val="00A335AA"/>
    <w:rsid w:val="00A33800"/>
    <w:rsid w:val="00A3383A"/>
    <w:rsid w:val="00A338A4"/>
    <w:rsid w:val="00A34070"/>
    <w:rsid w:val="00A34647"/>
    <w:rsid w:val="00A3476A"/>
    <w:rsid w:val="00A34E8F"/>
    <w:rsid w:val="00A35415"/>
    <w:rsid w:val="00A35454"/>
    <w:rsid w:val="00A35568"/>
    <w:rsid w:val="00A355A2"/>
    <w:rsid w:val="00A355FE"/>
    <w:rsid w:val="00A35668"/>
    <w:rsid w:val="00A35720"/>
    <w:rsid w:val="00A3580A"/>
    <w:rsid w:val="00A358A1"/>
    <w:rsid w:val="00A3593E"/>
    <w:rsid w:val="00A35C19"/>
    <w:rsid w:val="00A35CC0"/>
    <w:rsid w:val="00A35D28"/>
    <w:rsid w:val="00A3657A"/>
    <w:rsid w:val="00A365E6"/>
    <w:rsid w:val="00A36626"/>
    <w:rsid w:val="00A3667C"/>
    <w:rsid w:val="00A36E43"/>
    <w:rsid w:val="00A36F7D"/>
    <w:rsid w:val="00A371E2"/>
    <w:rsid w:val="00A37385"/>
    <w:rsid w:val="00A3743F"/>
    <w:rsid w:val="00A37654"/>
    <w:rsid w:val="00A37765"/>
    <w:rsid w:val="00A378CC"/>
    <w:rsid w:val="00A37B1C"/>
    <w:rsid w:val="00A4034F"/>
    <w:rsid w:val="00A40446"/>
    <w:rsid w:val="00A405B2"/>
    <w:rsid w:val="00A406B3"/>
    <w:rsid w:val="00A40D1F"/>
    <w:rsid w:val="00A40E1D"/>
    <w:rsid w:val="00A40EB6"/>
    <w:rsid w:val="00A41162"/>
    <w:rsid w:val="00A411E3"/>
    <w:rsid w:val="00A41341"/>
    <w:rsid w:val="00A414DA"/>
    <w:rsid w:val="00A417A8"/>
    <w:rsid w:val="00A41AFF"/>
    <w:rsid w:val="00A41CD0"/>
    <w:rsid w:val="00A420A0"/>
    <w:rsid w:val="00A420CD"/>
    <w:rsid w:val="00A421A3"/>
    <w:rsid w:val="00A42261"/>
    <w:rsid w:val="00A42350"/>
    <w:rsid w:val="00A42542"/>
    <w:rsid w:val="00A42672"/>
    <w:rsid w:val="00A42823"/>
    <w:rsid w:val="00A42991"/>
    <w:rsid w:val="00A42ABD"/>
    <w:rsid w:val="00A42ABF"/>
    <w:rsid w:val="00A42CD2"/>
    <w:rsid w:val="00A42F69"/>
    <w:rsid w:val="00A4321D"/>
    <w:rsid w:val="00A43243"/>
    <w:rsid w:val="00A436C2"/>
    <w:rsid w:val="00A43F88"/>
    <w:rsid w:val="00A442D9"/>
    <w:rsid w:val="00A449EB"/>
    <w:rsid w:val="00A44B70"/>
    <w:rsid w:val="00A44EB1"/>
    <w:rsid w:val="00A4564C"/>
    <w:rsid w:val="00A459F6"/>
    <w:rsid w:val="00A45B7B"/>
    <w:rsid w:val="00A45B7D"/>
    <w:rsid w:val="00A45D8A"/>
    <w:rsid w:val="00A45F62"/>
    <w:rsid w:val="00A4610F"/>
    <w:rsid w:val="00A46C19"/>
    <w:rsid w:val="00A46C5A"/>
    <w:rsid w:val="00A46DA7"/>
    <w:rsid w:val="00A472D9"/>
    <w:rsid w:val="00A4739B"/>
    <w:rsid w:val="00A47420"/>
    <w:rsid w:val="00A474D6"/>
    <w:rsid w:val="00A4765F"/>
    <w:rsid w:val="00A47BB7"/>
    <w:rsid w:val="00A47F6A"/>
    <w:rsid w:val="00A47FE1"/>
    <w:rsid w:val="00A50121"/>
    <w:rsid w:val="00A50283"/>
    <w:rsid w:val="00A504EA"/>
    <w:rsid w:val="00A50650"/>
    <w:rsid w:val="00A5068B"/>
    <w:rsid w:val="00A51030"/>
    <w:rsid w:val="00A5106F"/>
    <w:rsid w:val="00A510F3"/>
    <w:rsid w:val="00A511DF"/>
    <w:rsid w:val="00A51A1B"/>
    <w:rsid w:val="00A51B7E"/>
    <w:rsid w:val="00A51C54"/>
    <w:rsid w:val="00A51ED4"/>
    <w:rsid w:val="00A52062"/>
    <w:rsid w:val="00A52312"/>
    <w:rsid w:val="00A52352"/>
    <w:rsid w:val="00A525EA"/>
    <w:rsid w:val="00A52601"/>
    <w:rsid w:val="00A52876"/>
    <w:rsid w:val="00A52BDB"/>
    <w:rsid w:val="00A52DD4"/>
    <w:rsid w:val="00A52ECC"/>
    <w:rsid w:val="00A52FA2"/>
    <w:rsid w:val="00A53176"/>
    <w:rsid w:val="00A5341A"/>
    <w:rsid w:val="00A5342D"/>
    <w:rsid w:val="00A5349E"/>
    <w:rsid w:val="00A5356C"/>
    <w:rsid w:val="00A5361F"/>
    <w:rsid w:val="00A536D0"/>
    <w:rsid w:val="00A53A8E"/>
    <w:rsid w:val="00A53A9F"/>
    <w:rsid w:val="00A53CB3"/>
    <w:rsid w:val="00A53DF5"/>
    <w:rsid w:val="00A53E7A"/>
    <w:rsid w:val="00A541B7"/>
    <w:rsid w:val="00A541CB"/>
    <w:rsid w:val="00A5446F"/>
    <w:rsid w:val="00A5459B"/>
    <w:rsid w:val="00A54627"/>
    <w:rsid w:val="00A54655"/>
    <w:rsid w:val="00A5498E"/>
    <w:rsid w:val="00A55037"/>
    <w:rsid w:val="00A5509B"/>
    <w:rsid w:val="00A55310"/>
    <w:rsid w:val="00A5531B"/>
    <w:rsid w:val="00A553AC"/>
    <w:rsid w:val="00A553D9"/>
    <w:rsid w:val="00A55414"/>
    <w:rsid w:val="00A556E5"/>
    <w:rsid w:val="00A55933"/>
    <w:rsid w:val="00A55DC8"/>
    <w:rsid w:val="00A55DE3"/>
    <w:rsid w:val="00A55F1F"/>
    <w:rsid w:val="00A5611F"/>
    <w:rsid w:val="00A56389"/>
    <w:rsid w:val="00A566EA"/>
    <w:rsid w:val="00A56BD8"/>
    <w:rsid w:val="00A56F63"/>
    <w:rsid w:val="00A5725D"/>
    <w:rsid w:val="00A5742A"/>
    <w:rsid w:val="00A57433"/>
    <w:rsid w:val="00A57528"/>
    <w:rsid w:val="00A57721"/>
    <w:rsid w:val="00A57973"/>
    <w:rsid w:val="00A5799C"/>
    <w:rsid w:val="00A57B18"/>
    <w:rsid w:val="00A57F51"/>
    <w:rsid w:val="00A57FCC"/>
    <w:rsid w:val="00A6045F"/>
    <w:rsid w:val="00A605F6"/>
    <w:rsid w:val="00A6089C"/>
    <w:rsid w:val="00A608E3"/>
    <w:rsid w:val="00A61113"/>
    <w:rsid w:val="00A611EA"/>
    <w:rsid w:val="00A612C4"/>
    <w:rsid w:val="00A613A4"/>
    <w:rsid w:val="00A613B4"/>
    <w:rsid w:val="00A613CB"/>
    <w:rsid w:val="00A615B1"/>
    <w:rsid w:val="00A6167A"/>
    <w:rsid w:val="00A616F1"/>
    <w:rsid w:val="00A61700"/>
    <w:rsid w:val="00A61765"/>
    <w:rsid w:val="00A61A56"/>
    <w:rsid w:val="00A61B51"/>
    <w:rsid w:val="00A61E1C"/>
    <w:rsid w:val="00A61E30"/>
    <w:rsid w:val="00A61EA7"/>
    <w:rsid w:val="00A61F85"/>
    <w:rsid w:val="00A620F4"/>
    <w:rsid w:val="00A62300"/>
    <w:rsid w:val="00A6230F"/>
    <w:rsid w:val="00A623B9"/>
    <w:rsid w:val="00A62553"/>
    <w:rsid w:val="00A62B51"/>
    <w:rsid w:val="00A63075"/>
    <w:rsid w:val="00A63234"/>
    <w:rsid w:val="00A634E4"/>
    <w:rsid w:val="00A634E7"/>
    <w:rsid w:val="00A63536"/>
    <w:rsid w:val="00A638FC"/>
    <w:rsid w:val="00A63C21"/>
    <w:rsid w:val="00A63C7B"/>
    <w:rsid w:val="00A63D78"/>
    <w:rsid w:val="00A63DBB"/>
    <w:rsid w:val="00A64030"/>
    <w:rsid w:val="00A642A8"/>
    <w:rsid w:val="00A64332"/>
    <w:rsid w:val="00A645C9"/>
    <w:rsid w:val="00A646E0"/>
    <w:rsid w:val="00A64853"/>
    <w:rsid w:val="00A64964"/>
    <w:rsid w:val="00A64C37"/>
    <w:rsid w:val="00A64D77"/>
    <w:rsid w:val="00A64DDB"/>
    <w:rsid w:val="00A64E28"/>
    <w:rsid w:val="00A64FB3"/>
    <w:rsid w:val="00A6519A"/>
    <w:rsid w:val="00A65230"/>
    <w:rsid w:val="00A652A8"/>
    <w:rsid w:val="00A654F4"/>
    <w:rsid w:val="00A65589"/>
    <w:rsid w:val="00A65687"/>
    <w:rsid w:val="00A65871"/>
    <w:rsid w:val="00A658D0"/>
    <w:rsid w:val="00A65C03"/>
    <w:rsid w:val="00A65C42"/>
    <w:rsid w:val="00A65C55"/>
    <w:rsid w:val="00A65E26"/>
    <w:rsid w:val="00A65F3D"/>
    <w:rsid w:val="00A662D8"/>
    <w:rsid w:val="00A66508"/>
    <w:rsid w:val="00A66526"/>
    <w:rsid w:val="00A66CBA"/>
    <w:rsid w:val="00A66DFA"/>
    <w:rsid w:val="00A6715F"/>
    <w:rsid w:val="00A67322"/>
    <w:rsid w:val="00A6750A"/>
    <w:rsid w:val="00A67827"/>
    <w:rsid w:val="00A679AF"/>
    <w:rsid w:val="00A67C85"/>
    <w:rsid w:val="00A67D06"/>
    <w:rsid w:val="00A67E56"/>
    <w:rsid w:val="00A7020E"/>
    <w:rsid w:val="00A70536"/>
    <w:rsid w:val="00A7053E"/>
    <w:rsid w:val="00A70722"/>
    <w:rsid w:val="00A710D1"/>
    <w:rsid w:val="00A71103"/>
    <w:rsid w:val="00A71162"/>
    <w:rsid w:val="00A712FA"/>
    <w:rsid w:val="00A715AA"/>
    <w:rsid w:val="00A71A6B"/>
    <w:rsid w:val="00A71B83"/>
    <w:rsid w:val="00A72068"/>
    <w:rsid w:val="00A720D5"/>
    <w:rsid w:val="00A7223E"/>
    <w:rsid w:val="00A72577"/>
    <w:rsid w:val="00A7299C"/>
    <w:rsid w:val="00A72AFE"/>
    <w:rsid w:val="00A72E20"/>
    <w:rsid w:val="00A73225"/>
    <w:rsid w:val="00A73331"/>
    <w:rsid w:val="00A733DC"/>
    <w:rsid w:val="00A73563"/>
    <w:rsid w:val="00A73A85"/>
    <w:rsid w:val="00A73B79"/>
    <w:rsid w:val="00A73C31"/>
    <w:rsid w:val="00A73ED2"/>
    <w:rsid w:val="00A74099"/>
    <w:rsid w:val="00A741CD"/>
    <w:rsid w:val="00A74354"/>
    <w:rsid w:val="00A744D7"/>
    <w:rsid w:val="00A748BC"/>
    <w:rsid w:val="00A7490B"/>
    <w:rsid w:val="00A74BD9"/>
    <w:rsid w:val="00A74F15"/>
    <w:rsid w:val="00A7551B"/>
    <w:rsid w:val="00A7566E"/>
    <w:rsid w:val="00A75960"/>
    <w:rsid w:val="00A762E2"/>
    <w:rsid w:val="00A76634"/>
    <w:rsid w:val="00A767FE"/>
    <w:rsid w:val="00A76BFD"/>
    <w:rsid w:val="00A77049"/>
    <w:rsid w:val="00A7709F"/>
    <w:rsid w:val="00A77148"/>
    <w:rsid w:val="00A77177"/>
    <w:rsid w:val="00A772A5"/>
    <w:rsid w:val="00A772F0"/>
    <w:rsid w:val="00A775E9"/>
    <w:rsid w:val="00A77623"/>
    <w:rsid w:val="00A777AC"/>
    <w:rsid w:val="00A77D05"/>
    <w:rsid w:val="00A80025"/>
    <w:rsid w:val="00A80109"/>
    <w:rsid w:val="00A8024D"/>
    <w:rsid w:val="00A80672"/>
    <w:rsid w:val="00A8076D"/>
    <w:rsid w:val="00A80842"/>
    <w:rsid w:val="00A80F6A"/>
    <w:rsid w:val="00A81119"/>
    <w:rsid w:val="00A81435"/>
    <w:rsid w:val="00A8155C"/>
    <w:rsid w:val="00A81629"/>
    <w:rsid w:val="00A818BA"/>
    <w:rsid w:val="00A8198A"/>
    <w:rsid w:val="00A81D04"/>
    <w:rsid w:val="00A82014"/>
    <w:rsid w:val="00A82046"/>
    <w:rsid w:val="00A82231"/>
    <w:rsid w:val="00A82267"/>
    <w:rsid w:val="00A8228A"/>
    <w:rsid w:val="00A822B9"/>
    <w:rsid w:val="00A82EB0"/>
    <w:rsid w:val="00A831A1"/>
    <w:rsid w:val="00A831CE"/>
    <w:rsid w:val="00A834DC"/>
    <w:rsid w:val="00A8350E"/>
    <w:rsid w:val="00A83691"/>
    <w:rsid w:val="00A83713"/>
    <w:rsid w:val="00A83834"/>
    <w:rsid w:val="00A83882"/>
    <w:rsid w:val="00A8399A"/>
    <w:rsid w:val="00A83A48"/>
    <w:rsid w:val="00A83D06"/>
    <w:rsid w:val="00A83F7F"/>
    <w:rsid w:val="00A840F2"/>
    <w:rsid w:val="00A84391"/>
    <w:rsid w:val="00A849AB"/>
    <w:rsid w:val="00A84B56"/>
    <w:rsid w:val="00A84D6E"/>
    <w:rsid w:val="00A84FAE"/>
    <w:rsid w:val="00A85316"/>
    <w:rsid w:val="00A8532F"/>
    <w:rsid w:val="00A853B3"/>
    <w:rsid w:val="00A8548C"/>
    <w:rsid w:val="00A8573D"/>
    <w:rsid w:val="00A857B5"/>
    <w:rsid w:val="00A85CE1"/>
    <w:rsid w:val="00A85FDA"/>
    <w:rsid w:val="00A860F1"/>
    <w:rsid w:val="00A8664D"/>
    <w:rsid w:val="00A86660"/>
    <w:rsid w:val="00A869CB"/>
    <w:rsid w:val="00A86A57"/>
    <w:rsid w:val="00A86F08"/>
    <w:rsid w:val="00A86FEA"/>
    <w:rsid w:val="00A86FF6"/>
    <w:rsid w:val="00A874BA"/>
    <w:rsid w:val="00A87B03"/>
    <w:rsid w:val="00A87DA4"/>
    <w:rsid w:val="00A90134"/>
    <w:rsid w:val="00A90ABE"/>
    <w:rsid w:val="00A90ADF"/>
    <w:rsid w:val="00A91064"/>
    <w:rsid w:val="00A91340"/>
    <w:rsid w:val="00A91397"/>
    <w:rsid w:val="00A91A64"/>
    <w:rsid w:val="00A92164"/>
    <w:rsid w:val="00A9228E"/>
    <w:rsid w:val="00A92608"/>
    <w:rsid w:val="00A926F4"/>
    <w:rsid w:val="00A92A2A"/>
    <w:rsid w:val="00A92A75"/>
    <w:rsid w:val="00A92E9C"/>
    <w:rsid w:val="00A932D7"/>
    <w:rsid w:val="00A93501"/>
    <w:rsid w:val="00A93576"/>
    <w:rsid w:val="00A93591"/>
    <w:rsid w:val="00A93948"/>
    <w:rsid w:val="00A939E3"/>
    <w:rsid w:val="00A93EE0"/>
    <w:rsid w:val="00A93EF9"/>
    <w:rsid w:val="00A940F0"/>
    <w:rsid w:val="00A941A3"/>
    <w:rsid w:val="00A942A9"/>
    <w:rsid w:val="00A942BB"/>
    <w:rsid w:val="00A94580"/>
    <w:rsid w:val="00A9475B"/>
    <w:rsid w:val="00A947EB"/>
    <w:rsid w:val="00A94830"/>
    <w:rsid w:val="00A94A64"/>
    <w:rsid w:val="00A94AF7"/>
    <w:rsid w:val="00A94C61"/>
    <w:rsid w:val="00A94D40"/>
    <w:rsid w:val="00A94EA6"/>
    <w:rsid w:val="00A94F3B"/>
    <w:rsid w:val="00A95D8B"/>
    <w:rsid w:val="00A9600B"/>
    <w:rsid w:val="00A96217"/>
    <w:rsid w:val="00A963B9"/>
    <w:rsid w:val="00A96745"/>
    <w:rsid w:val="00A967A9"/>
    <w:rsid w:val="00A96B2A"/>
    <w:rsid w:val="00A96D3A"/>
    <w:rsid w:val="00A96D7E"/>
    <w:rsid w:val="00A97466"/>
    <w:rsid w:val="00A974A5"/>
    <w:rsid w:val="00A97506"/>
    <w:rsid w:val="00A976BD"/>
    <w:rsid w:val="00A977DE"/>
    <w:rsid w:val="00A9788E"/>
    <w:rsid w:val="00A97E0A"/>
    <w:rsid w:val="00AA0136"/>
    <w:rsid w:val="00AA0494"/>
    <w:rsid w:val="00AA0AB2"/>
    <w:rsid w:val="00AA0C2B"/>
    <w:rsid w:val="00AA0C95"/>
    <w:rsid w:val="00AA0D4E"/>
    <w:rsid w:val="00AA0E64"/>
    <w:rsid w:val="00AA10F8"/>
    <w:rsid w:val="00AA14B6"/>
    <w:rsid w:val="00AA16EB"/>
    <w:rsid w:val="00AA1D8E"/>
    <w:rsid w:val="00AA1E67"/>
    <w:rsid w:val="00AA24E5"/>
    <w:rsid w:val="00AA273D"/>
    <w:rsid w:val="00AA2A26"/>
    <w:rsid w:val="00AA2BAF"/>
    <w:rsid w:val="00AA2BB0"/>
    <w:rsid w:val="00AA2CE3"/>
    <w:rsid w:val="00AA2D23"/>
    <w:rsid w:val="00AA30E8"/>
    <w:rsid w:val="00AA32CA"/>
    <w:rsid w:val="00AA33E3"/>
    <w:rsid w:val="00AA37B8"/>
    <w:rsid w:val="00AA37F4"/>
    <w:rsid w:val="00AA3902"/>
    <w:rsid w:val="00AA3EC3"/>
    <w:rsid w:val="00AA3F88"/>
    <w:rsid w:val="00AA3F93"/>
    <w:rsid w:val="00AA4325"/>
    <w:rsid w:val="00AA4578"/>
    <w:rsid w:val="00AA4A20"/>
    <w:rsid w:val="00AA4A9F"/>
    <w:rsid w:val="00AA4AD1"/>
    <w:rsid w:val="00AA4F4A"/>
    <w:rsid w:val="00AA501A"/>
    <w:rsid w:val="00AA52C3"/>
    <w:rsid w:val="00AA559A"/>
    <w:rsid w:val="00AA58AE"/>
    <w:rsid w:val="00AA5A44"/>
    <w:rsid w:val="00AA5ABF"/>
    <w:rsid w:val="00AA5B24"/>
    <w:rsid w:val="00AA5DD6"/>
    <w:rsid w:val="00AA5E2E"/>
    <w:rsid w:val="00AA6A88"/>
    <w:rsid w:val="00AA6AA5"/>
    <w:rsid w:val="00AA6CA2"/>
    <w:rsid w:val="00AA6CA8"/>
    <w:rsid w:val="00AA6F09"/>
    <w:rsid w:val="00AA7151"/>
    <w:rsid w:val="00AA7478"/>
    <w:rsid w:val="00AA7513"/>
    <w:rsid w:val="00AA7761"/>
    <w:rsid w:val="00AA7867"/>
    <w:rsid w:val="00AA7B02"/>
    <w:rsid w:val="00AA7DDD"/>
    <w:rsid w:val="00AA7F62"/>
    <w:rsid w:val="00AB0259"/>
    <w:rsid w:val="00AB0824"/>
    <w:rsid w:val="00AB09B4"/>
    <w:rsid w:val="00AB0D3F"/>
    <w:rsid w:val="00AB0DC4"/>
    <w:rsid w:val="00AB0EE5"/>
    <w:rsid w:val="00AB0FCF"/>
    <w:rsid w:val="00AB1050"/>
    <w:rsid w:val="00AB105C"/>
    <w:rsid w:val="00AB108D"/>
    <w:rsid w:val="00AB117A"/>
    <w:rsid w:val="00AB13DA"/>
    <w:rsid w:val="00AB14DA"/>
    <w:rsid w:val="00AB1623"/>
    <w:rsid w:val="00AB16EF"/>
    <w:rsid w:val="00AB21AE"/>
    <w:rsid w:val="00AB2274"/>
    <w:rsid w:val="00AB2372"/>
    <w:rsid w:val="00AB246E"/>
    <w:rsid w:val="00AB2BED"/>
    <w:rsid w:val="00AB2BFA"/>
    <w:rsid w:val="00AB2C14"/>
    <w:rsid w:val="00AB2C6B"/>
    <w:rsid w:val="00AB2C6C"/>
    <w:rsid w:val="00AB2CB8"/>
    <w:rsid w:val="00AB30A3"/>
    <w:rsid w:val="00AB30FE"/>
    <w:rsid w:val="00AB326D"/>
    <w:rsid w:val="00AB35EF"/>
    <w:rsid w:val="00AB3652"/>
    <w:rsid w:val="00AB3B7A"/>
    <w:rsid w:val="00AB3D40"/>
    <w:rsid w:val="00AB3DAF"/>
    <w:rsid w:val="00AB3EEF"/>
    <w:rsid w:val="00AB3F87"/>
    <w:rsid w:val="00AB40E7"/>
    <w:rsid w:val="00AB45DB"/>
    <w:rsid w:val="00AB46BC"/>
    <w:rsid w:val="00AB48A1"/>
    <w:rsid w:val="00AB4EBD"/>
    <w:rsid w:val="00AB4F49"/>
    <w:rsid w:val="00AB5439"/>
    <w:rsid w:val="00AB5991"/>
    <w:rsid w:val="00AB59AE"/>
    <w:rsid w:val="00AB5B50"/>
    <w:rsid w:val="00AB5BD0"/>
    <w:rsid w:val="00AB693F"/>
    <w:rsid w:val="00AB69D0"/>
    <w:rsid w:val="00AB6E37"/>
    <w:rsid w:val="00AB6F90"/>
    <w:rsid w:val="00AB71C7"/>
    <w:rsid w:val="00AB724A"/>
    <w:rsid w:val="00AB7AC8"/>
    <w:rsid w:val="00AB7BEB"/>
    <w:rsid w:val="00AC010F"/>
    <w:rsid w:val="00AC0330"/>
    <w:rsid w:val="00AC0410"/>
    <w:rsid w:val="00AC07B6"/>
    <w:rsid w:val="00AC0833"/>
    <w:rsid w:val="00AC08B7"/>
    <w:rsid w:val="00AC10CA"/>
    <w:rsid w:val="00AC1400"/>
    <w:rsid w:val="00AC1819"/>
    <w:rsid w:val="00AC1889"/>
    <w:rsid w:val="00AC1ACA"/>
    <w:rsid w:val="00AC1AFE"/>
    <w:rsid w:val="00AC1BD8"/>
    <w:rsid w:val="00AC1E3E"/>
    <w:rsid w:val="00AC1E7C"/>
    <w:rsid w:val="00AC1F2C"/>
    <w:rsid w:val="00AC1FF8"/>
    <w:rsid w:val="00AC2152"/>
    <w:rsid w:val="00AC280A"/>
    <w:rsid w:val="00AC2849"/>
    <w:rsid w:val="00AC2A31"/>
    <w:rsid w:val="00AC2E33"/>
    <w:rsid w:val="00AC333F"/>
    <w:rsid w:val="00AC3AED"/>
    <w:rsid w:val="00AC3B07"/>
    <w:rsid w:val="00AC3B6C"/>
    <w:rsid w:val="00AC3C2D"/>
    <w:rsid w:val="00AC3E4C"/>
    <w:rsid w:val="00AC3E6E"/>
    <w:rsid w:val="00AC409F"/>
    <w:rsid w:val="00AC426E"/>
    <w:rsid w:val="00AC44BC"/>
    <w:rsid w:val="00AC4780"/>
    <w:rsid w:val="00AC4C16"/>
    <w:rsid w:val="00AC4C1C"/>
    <w:rsid w:val="00AC4C4F"/>
    <w:rsid w:val="00AC4D03"/>
    <w:rsid w:val="00AC4DEB"/>
    <w:rsid w:val="00AC4E71"/>
    <w:rsid w:val="00AC5041"/>
    <w:rsid w:val="00AC50C8"/>
    <w:rsid w:val="00AC59EF"/>
    <w:rsid w:val="00AC5CE2"/>
    <w:rsid w:val="00AC5F5C"/>
    <w:rsid w:val="00AC6105"/>
    <w:rsid w:val="00AC6407"/>
    <w:rsid w:val="00AC6B49"/>
    <w:rsid w:val="00AC7084"/>
    <w:rsid w:val="00AC72DD"/>
    <w:rsid w:val="00AC74D9"/>
    <w:rsid w:val="00AC7962"/>
    <w:rsid w:val="00AC79C6"/>
    <w:rsid w:val="00AC7A7C"/>
    <w:rsid w:val="00AC7CBB"/>
    <w:rsid w:val="00AC7E4B"/>
    <w:rsid w:val="00AD0183"/>
    <w:rsid w:val="00AD01E5"/>
    <w:rsid w:val="00AD02A6"/>
    <w:rsid w:val="00AD0B45"/>
    <w:rsid w:val="00AD10B2"/>
    <w:rsid w:val="00AD1257"/>
    <w:rsid w:val="00AD12FA"/>
    <w:rsid w:val="00AD1423"/>
    <w:rsid w:val="00AD1A2C"/>
    <w:rsid w:val="00AD1DFB"/>
    <w:rsid w:val="00AD203B"/>
    <w:rsid w:val="00AD2097"/>
    <w:rsid w:val="00AD2354"/>
    <w:rsid w:val="00AD2508"/>
    <w:rsid w:val="00AD259D"/>
    <w:rsid w:val="00AD27FA"/>
    <w:rsid w:val="00AD292C"/>
    <w:rsid w:val="00AD2A4A"/>
    <w:rsid w:val="00AD30BA"/>
    <w:rsid w:val="00AD3143"/>
    <w:rsid w:val="00AD3244"/>
    <w:rsid w:val="00AD3338"/>
    <w:rsid w:val="00AD3394"/>
    <w:rsid w:val="00AD3697"/>
    <w:rsid w:val="00AD37AE"/>
    <w:rsid w:val="00AD39CC"/>
    <w:rsid w:val="00AD3A43"/>
    <w:rsid w:val="00AD3A4B"/>
    <w:rsid w:val="00AD3F67"/>
    <w:rsid w:val="00AD4082"/>
    <w:rsid w:val="00AD4239"/>
    <w:rsid w:val="00AD4376"/>
    <w:rsid w:val="00AD454B"/>
    <w:rsid w:val="00AD46E2"/>
    <w:rsid w:val="00AD4992"/>
    <w:rsid w:val="00AD4A4E"/>
    <w:rsid w:val="00AD4A90"/>
    <w:rsid w:val="00AD4E5F"/>
    <w:rsid w:val="00AD4F86"/>
    <w:rsid w:val="00AD50CF"/>
    <w:rsid w:val="00AD51D9"/>
    <w:rsid w:val="00AD5394"/>
    <w:rsid w:val="00AD55FD"/>
    <w:rsid w:val="00AD5685"/>
    <w:rsid w:val="00AD5A23"/>
    <w:rsid w:val="00AD5F33"/>
    <w:rsid w:val="00AD64E9"/>
    <w:rsid w:val="00AD6536"/>
    <w:rsid w:val="00AD68D4"/>
    <w:rsid w:val="00AD69E5"/>
    <w:rsid w:val="00AD73C4"/>
    <w:rsid w:val="00AD7646"/>
    <w:rsid w:val="00AD791F"/>
    <w:rsid w:val="00AD7D90"/>
    <w:rsid w:val="00AD7E61"/>
    <w:rsid w:val="00AD7E6F"/>
    <w:rsid w:val="00AE017E"/>
    <w:rsid w:val="00AE0188"/>
    <w:rsid w:val="00AE02CF"/>
    <w:rsid w:val="00AE03CF"/>
    <w:rsid w:val="00AE0444"/>
    <w:rsid w:val="00AE08FD"/>
    <w:rsid w:val="00AE09CF"/>
    <w:rsid w:val="00AE0A48"/>
    <w:rsid w:val="00AE0B22"/>
    <w:rsid w:val="00AE0BAE"/>
    <w:rsid w:val="00AE0D70"/>
    <w:rsid w:val="00AE0E0A"/>
    <w:rsid w:val="00AE0E19"/>
    <w:rsid w:val="00AE0F3E"/>
    <w:rsid w:val="00AE13E8"/>
    <w:rsid w:val="00AE1807"/>
    <w:rsid w:val="00AE1B8E"/>
    <w:rsid w:val="00AE2028"/>
    <w:rsid w:val="00AE20A6"/>
    <w:rsid w:val="00AE2162"/>
    <w:rsid w:val="00AE21A4"/>
    <w:rsid w:val="00AE23A0"/>
    <w:rsid w:val="00AE299D"/>
    <w:rsid w:val="00AE2A24"/>
    <w:rsid w:val="00AE2AA9"/>
    <w:rsid w:val="00AE2B16"/>
    <w:rsid w:val="00AE2C2E"/>
    <w:rsid w:val="00AE2D1A"/>
    <w:rsid w:val="00AE2E01"/>
    <w:rsid w:val="00AE3854"/>
    <w:rsid w:val="00AE39F8"/>
    <w:rsid w:val="00AE3BB8"/>
    <w:rsid w:val="00AE3DAE"/>
    <w:rsid w:val="00AE3F4D"/>
    <w:rsid w:val="00AE40F4"/>
    <w:rsid w:val="00AE41F5"/>
    <w:rsid w:val="00AE42B7"/>
    <w:rsid w:val="00AE4471"/>
    <w:rsid w:val="00AE44F1"/>
    <w:rsid w:val="00AE451E"/>
    <w:rsid w:val="00AE4995"/>
    <w:rsid w:val="00AE4D89"/>
    <w:rsid w:val="00AE50A8"/>
    <w:rsid w:val="00AE50BC"/>
    <w:rsid w:val="00AE5801"/>
    <w:rsid w:val="00AE5940"/>
    <w:rsid w:val="00AE5B17"/>
    <w:rsid w:val="00AE5B71"/>
    <w:rsid w:val="00AE5CF9"/>
    <w:rsid w:val="00AE5DD0"/>
    <w:rsid w:val="00AE5F3B"/>
    <w:rsid w:val="00AE5F68"/>
    <w:rsid w:val="00AE6027"/>
    <w:rsid w:val="00AE604A"/>
    <w:rsid w:val="00AE62C4"/>
    <w:rsid w:val="00AE6947"/>
    <w:rsid w:val="00AE697D"/>
    <w:rsid w:val="00AE6B25"/>
    <w:rsid w:val="00AE6CBD"/>
    <w:rsid w:val="00AE6D34"/>
    <w:rsid w:val="00AE6E12"/>
    <w:rsid w:val="00AE6F1C"/>
    <w:rsid w:val="00AE7316"/>
    <w:rsid w:val="00AE740C"/>
    <w:rsid w:val="00AE74CE"/>
    <w:rsid w:val="00AE75C7"/>
    <w:rsid w:val="00AE7870"/>
    <w:rsid w:val="00AE7B74"/>
    <w:rsid w:val="00AE7D40"/>
    <w:rsid w:val="00AE7E18"/>
    <w:rsid w:val="00AF066F"/>
    <w:rsid w:val="00AF0899"/>
    <w:rsid w:val="00AF08C9"/>
    <w:rsid w:val="00AF0B34"/>
    <w:rsid w:val="00AF0C55"/>
    <w:rsid w:val="00AF1B93"/>
    <w:rsid w:val="00AF1CBB"/>
    <w:rsid w:val="00AF1FE5"/>
    <w:rsid w:val="00AF2357"/>
    <w:rsid w:val="00AF2659"/>
    <w:rsid w:val="00AF2796"/>
    <w:rsid w:val="00AF28E4"/>
    <w:rsid w:val="00AF2986"/>
    <w:rsid w:val="00AF2A1B"/>
    <w:rsid w:val="00AF2CD4"/>
    <w:rsid w:val="00AF3868"/>
    <w:rsid w:val="00AF3897"/>
    <w:rsid w:val="00AF38C1"/>
    <w:rsid w:val="00AF391E"/>
    <w:rsid w:val="00AF3938"/>
    <w:rsid w:val="00AF3B9F"/>
    <w:rsid w:val="00AF3D21"/>
    <w:rsid w:val="00AF4191"/>
    <w:rsid w:val="00AF41F7"/>
    <w:rsid w:val="00AF4369"/>
    <w:rsid w:val="00AF449E"/>
    <w:rsid w:val="00AF4977"/>
    <w:rsid w:val="00AF49E8"/>
    <w:rsid w:val="00AF4A1F"/>
    <w:rsid w:val="00AF4A42"/>
    <w:rsid w:val="00AF4DA1"/>
    <w:rsid w:val="00AF50DD"/>
    <w:rsid w:val="00AF52B4"/>
    <w:rsid w:val="00AF5340"/>
    <w:rsid w:val="00AF59FB"/>
    <w:rsid w:val="00AF63DA"/>
    <w:rsid w:val="00AF6422"/>
    <w:rsid w:val="00AF6727"/>
    <w:rsid w:val="00AF687B"/>
    <w:rsid w:val="00AF695C"/>
    <w:rsid w:val="00AF6C6B"/>
    <w:rsid w:val="00AF730A"/>
    <w:rsid w:val="00AF738D"/>
    <w:rsid w:val="00AF7685"/>
    <w:rsid w:val="00AF768D"/>
    <w:rsid w:val="00AF770B"/>
    <w:rsid w:val="00AF78B5"/>
    <w:rsid w:val="00AF79C0"/>
    <w:rsid w:val="00AF7BF0"/>
    <w:rsid w:val="00B00153"/>
    <w:rsid w:val="00B00262"/>
    <w:rsid w:val="00B002BB"/>
    <w:rsid w:val="00B0044F"/>
    <w:rsid w:val="00B004B3"/>
    <w:rsid w:val="00B006D6"/>
    <w:rsid w:val="00B00BAA"/>
    <w:rsid w:val="00B013D8"/>
    <w:rsid w:val="00B015C2"/>
    <w:rsid w:val="00B017FF"/>
    <w:rsid w:val="00B01843"/>
    <w:rsid w:val="00B019C8"/>
    <w:rsid w:val="00B01AC2"/>
    <w:rsid w:val="00B01BCE"/>
    <w:rsid w:val="00B01C21"/>
    <w:rsid w:val="00B01D5F"/>
    <w:rsid w:val="00B01EFC"/>
    <w:rsid w:val="00B02179"/>
    <w:rsid w:val="00B022ED"/>
    <w:rsid w:val="00B02739"/>
    <w:rsid w:val="00B027F3"/>
    <w:rsid w:val="00B028B4"/>
    <w:rsid w:val="00B02CCD"/>
    <w:rsid w:val="00B02E44"/>
    <w:rsid w:val="00B02F61"/>
    <w:rsid w:val="00B030D0"/>
    <w:rsid w:val="00B03A49"/>
    <w:rsid w:val="00B03D89"/>
    <w:rsid w:val="00B0420D"/>
    <w:rsid w:val="00B0454E"/>
    <w:rsid w:val="00B046EE"/>
    <w:rsid w:val="00B04A5F"/>
    <w:rsid w:val="00B04BBB"/>
    <w:rsid w:val="00B04F8C"/>
    <w:rsid w:val="00B05234"/>
    <w:rsid w:val="00B053A5"/>
    <w:rsid w:val="00B053F5"/>
    <w:rsid w:val="00B05446"/>
    <w:rsid w:val="00B056CA"/>
    <w:rsid w:val="00B057EF"/>
    <w:rsid w:val="00B05891"/>
    <w:rsid w:val="00B059F0"/>
    <w:rsid w:val="00B05BE8"/>
    <w:rsid w:val="00B05D70"/>
    <w:rsid w:val="00B05D81"/>
    <w:rsid w:val="00B05F99"/>
    <w:rsid w:val="00B06130"/>
    <w:rsid w:val="00B06221"/>
    <w:rsid w:val="00B062A3"/>
    <w:rsid w:val="00B06381"/>
    <w:rsid w:val="00B063BC"/>
    <w:rsid w:val="00B063E6"/>
    <w:rsid w:val="00B06492"/>
    <w:rsid w:val="00B064B7"/>
    <w:rsid w:val="00B068FD"/>
    <w:rsid w:val="00B06A8C"/>
    <w:rsid w:val="00B06C54"/>
    <w:rsid w:val="00B06FDD"/>
    <w:rsid w:val="00B07469"/>
    <w:rsid w:val="00B0752D"/>
    <w:rsid w:val="00B07976"/>
    <w:rsid w:val="00B079ED"/>
    <w:rsid w:val="00B07BF7"/>
    <w:rsid w:val="00B07F41"/>
    <w:rsid w:val="00B07FBD"/>
    <w:rsid w:val="00B10031"/>
    <w:rsid w:val="00B10346"/>
    <w:rsid w:val="00B105F0"/>
    <w:rsid w:val="00B1075D"/>
    <w:rsid w:val="00B107AC"/>
    <w:rsid w:val="00B1085D"/>
    <w:rsid w:val="00B10AC8"/>
    <w:rsid w:val="00B10C03"/>
    <w:rsid w:val="00B10CD5"/>
    <w:rsid w:val="00B111AB"/>
    <w:rsid w:val="00B1128B"/>
    <w:rsid w:val="00B11481"/>
    <w:rsid w:val="00B11658"/>
    <w:rsid w:val="00B11C86"/>
    <w:rsid w:val="00B11DA4"/>
    <w:rsid w:val="00B11F9D"/>
    <w:rsid w:val="00B12249"/>
    <w:rsid w:val="00B12359"/>
    <w:rsid w:val="00B12E0D"/>
    <w:rsid w:val="00B130E4"/>
    <w:rsid w:val="00B132F2"/>
    <w:rsid w:val="00B1341C"/>
    <w:rsid w:val="00B134B0"/>
    <w:rsid w:val="00B13CE0"/>
    <w:rsid w:val="00B13EC0"/>
    <w:rsid w:val="00B13F57"/>
    <w:rsid w:val="00B141EF"/>
    <w:rsid w:val="00B142F4"/>
    <w:rsid w:val="00B14390"/>
    <w:rsid w:val="00B14707"/>
    <w:rsid w:val="00B14777"/>
    <w:rsid w:val="00B14EB2"/>
    <w:rsid w:val="00B14EFD"/>
    <w:rsid w:val="00B15348"/>
    <w:rsid w:val="00B15570"/>
    <w:rsid w:val="00B1562F"/>
    <w:rsid w:val="00B156CF"/>
    <w:rsid w:val="00B157EB"/>
    <w:rsid w:val="00B1583B"/>
    <w:rsid w:val="00B15C4C"/>
    <w:rsid w:val="00B15D44"/>
    <w:rsid w:val="00B15FB8"/>
    <w:rsid w:val="00B16062"/>
    <w:rsid w:val="00B164D2"/>
    <w:rsid w:val="00B1654B"/>
    <w:rsid w:val="00B1687F"/>
    <w:rsid w:val="00B16897"/>
    <w:rsid w:val="00B1692C"/>
    <w:rsid w:val="00B16D01"/>
    <w:rsid w:val="00B16D0F"/>
    <w:rsid w:val="00B16DE7"/>
    <w:rsid w:val="00B1716B"/>
    <w:rsid w:val="00B172CB"/>
    <w:rsid w:val="00B17378"/>
    <w:rsid w:val="00B1775E"/>
    <w:rsid w:val="00B177B8"/>
    <w:rsid w:val="00B1794D"/>
    <w:rsid w:val="00B17978"/>
    <w:rsid w:val="00B17A91"/>
    <w:rsid w:val="00B17AEB"/>
    <w:rsid w:val="00B17BBE"/>
    <w:rsid w:val="00B17D9E"/>
    <w:rsid w:val="00B20191"/>
    <w:rsid w:val="00B20193"/>
    <w:rsid w:val="00B203FD"/>
    <w:rsid w:val="00B206FB"/>
    <w:rsid w:val="00B20894"/>
    <w:rsid w:val="00B208B6"/>
    <w:rsid w:val="00B20DFA"/>
    <w:rsid w:val="00B20EDD"/>
    <w:rsid w:val="00B21364"/>
    <w:rsid w:val="00B214D8"/>
    <w:rsid w:val="00B21541"/>
    <w:rsid w:val="00B2173E"/>
    <w:rsid w:val="00B2179B"/>
    <w:rsid w:val="00B2179F"/>
    <w:rsid w:val="00B21BAE"/>
    <w:rsid w:val="00B21CCD"/>
    <w:rsid w:val="00B21E0F"/>
    <w:rsid w:val="00B21E58"/>
    <w:rsid w:val="00B21E5E"/>
    <w:rsid w:val="00B22022"/>
    <w:rsid w:val="00B22054"/>
    <w:rsid w:val="00B22081"/>
    <w:rsid w:val="00B2223C"/>
    <w:rsid w:val="00B226C2"/>
    <w:rsid w:val="00B227C9"/>
    <w:rsid w:val="00B22985"/>
    <w:rsid w:val="00B2302E"/>
    <w:rsid w:val="00B23815"/>
    <w:rsid w:val="00B238D7"/>
    <w:rsid w:val="00B239C4"/>
    <w:rsid w:val="00B23B69"/>
    <w:rsid w:val="00B23C7C"/>
    <w:rsid w:val="00B23F39"/>
    <w:rsid w:val="00B24457"/>
    <w:rsid w:val="00B246F6"/>
    <w:rsid w:val="00B24D3D"/>
    <w:rsid w:val="00B24F13"/>
    <w:rsid w:val="00B2501A"/>
    <w:rsid w:val="00B2514E"/>
    <w:rsid w:val="00B2539A"/>
    <w:rsid w:val="00B2539D"/>
    <w:rsid w:val="00B25917"/>
    <w:rsid w:val="00B25BC7"/>
    <w:rsid w:val="00B25E86"/>
    <w:rsid w:val="00B25EC7"/>
    <w:rsid w:val="00B26019"/>
    <w:rsid w:val="00B2645E"/>
    <w:rsid w:val="00B266E1"/>
    <w:rsid w:val="00B26742"/>
    <w:rsid w:val="00B26B87"/>
    <w:rsid w:val="00B26C16"/>
    <w:rsid w:val="00B26D54"/>
    <w:rsid w:val="00B26DD8"/>
    <w:rsid w:val="00B26F1A"/>
    <w:rsid w:val="00B27332"/>
    <w:rsid w:val="00B274F3"/>
    <w:rsid w:val="00B27524"/>
    <w:rsid w:val="00B27962"/>
    <w:rsid w:val="00B27BD7"/>
    <w:rsid w:val="00B27DD9"/>
    <w:rsid w:val="00B303CF"/>
    <w:rsid w:val="00B307CA"/>
    <w:rsid w:val="00B30EAA"/>
    <w:rsid w:val="00B3123C"/>
    <w:rsid w:val="00B31E23"/>
    <w:rsid w:val="00B31E76"/>
    <w:rsid w:val="00B31F37"/>
    <w:rsid w:val="00B31FCF"/>
    <w:rsid w:val="00B3211F"/>
    <w:rsid w:val="00B323A2"/>
    <w:rsid w:val="00B3246A"/>
    <w:rsid w:val="00B326C1"/>
    <w:rsid w:val="00B326D4"/>
    <w:rsid w:val="00B328DF"/>
    <w:rsid w:val="00B32BBB"/>
    <w:rsid w:val="00B330EA"/>
    <w:rsid w:val="00B33142"/>
    <w:rsid w:val="00B33178"/>
    <w:rsid w:val="00B331FE"/>
    <w:rsid w:val="00B334A6"/>
    <w:rsid w:val="00B33510"/>
    <w:rsid w:val="00B335A1"/>
    <w:rsid w:val="00B33A0B"/>
    <w:rsid w:val="00B33A50"/>
    <w:rsid w:val="00B33B56"/>
    <w:rsid w:val="00B33C86"/>
    <w:rsid w:val="00B33D01"/>
    <w:rsid w:val="00B340BB"/>
    <w:rsid w:val="00B342E8"/>
    <w:rsid w:val="00B34323"/>
    <w:rsid w:val="00B3467F"/>
    <w:rsid w:val="00B34969"/>
    <w:rsid w:val="00B34970"/>
    <w:rsid w:val="00B34B76"/>
    <w:rsid w:val="00B35271"/>
    <w:rsid w:val="00B356A2"/>
    <w:rsid w:val="00B35790"/>
    <w:rsid w:val="00B359CD"/>
    <w:rsid w:val="00B35B2D"/>
    <w:rsid w:val="00B35E7D"/>
    <w:rsid w:val="00B3608E"/>
    <w:rsid w:val="00B36333"/>
    <w:rsid w:val="00B364DC"/>
    <w:rsid w:val="00B365B2"/>
    <w:rsid w:val="00B368C4"/>
    <w:rsid w:val="00B36BEA"/>
    <w:rsid w:val="00B37676"/>
    <w:rsid w:val="00B37759"/>
    <w:rsid w:val="00B37833"/>
    <w:rsid w:val="00B37D76"/>
    <w:rsid w:val="00B37D90"/>
    <w:rsid w:val="00B37E9D"/>
    <w:rsid w:val="00B4011F"/>
    <w:rsid w:val="00B40435"/>
    <w:rsid w:val="00B40526"/>
    <w:rsid w:val="00B40651"/>
    <w:rsid w:val="00B40871"/>
    <w:rsid w:val="00B40929"/>
    <w:rsid w:val="00B40BAB"/>
    <w:rsid w:val="00B41632"/>
    <w:rsid w:val="00B42128"/>
    <w:rsid w:val="00B4212B"/>
    <w:rsid w:val="00B423D6"/>
    <w:rsid w:val="00B42487"/>
    <w:rsid w:val="00B428BD"/>
    <w:rsid w:val="00B42A2B"/>
    <w:rsid w:val="00B42CDC"/>
    <w:rsid w:val="00B42E1C"/>
    <w:rsid w:val="00B4305E"/>
    <w:rsid w:val="00B432BB"/>
    <w:rsid w:val="00B43411"/>
    <w:rsid w:val="00B4384C"/>
    <w:rsid w:val="00B439F3"/>
    <w:rsid w:val="00B43C3E"/>
    <w:rsid w:val="00B43DC7"/>
    <w:rsid w:val="00B44195"/>
    <w:rsid w:val="00B448FD"/>
    <w:rsid w:val="00B44E2E"/>
    <w:rsid w:val="00B44E7F"/>
    <w:rsid w:val="00B44F6A"/>
    <w:rsid w:val="00B458D1"/>
    <w:rsid w:val="00B45A50"/>
    <w:rsid w:val="00B45BA5"/>
    <w:rsid w:val="00B45CD2"/>
    <w:rsid w:val="00B45DFF"/>
    <w:rsid w:val="00B45E26"/>
    <w:rsid w:val="00B461B3"/>
    <w:rsid w:val="00B46499"/>
    <w:rsid w:val="00B46A54"/>
    <w:rsid w:val="00B46BE1"/>
    <w:rsid w:val="00B4713F"/>
    <w:rsid w:val="00B4733E"/>
    <w:rsid w:val="00B4780E"/>
    <w:rsid w:val="00B479E4"/>
    <w:rsid w:val="00B479EC"/>
    <w:rsid w:val="00B479F6"/>
    <w:rsid w:val="00B47C58"/>
    <w:rsid w:val="00B47D01"/>
    <w:rsid w:val="00B47D19"/>
    <w:rsid w:val="00B47D38"/>
    <w:rsid w:val="00B50092"/>
    <w:rsid w:val="00B501ED"/>
    <w:rsid w:val="00B505BE"/>
    <w:rsid w:val="00B505CA"/>
    <w:rsid w:val="00B5085B"/>
    <w:rsid w:val="00B50977"/>
    <w:rsid w:val="00B50CAC"/>
    <w:rsid w:val="00B510C3"/>
    <w:rsid w:val="00B5156F"/>
    <w:rsid w:val="00B51890"/>
    <w:rsid w:val="00B51918"/>
    <w:rsid w:val="00B5194F"/>
    <w:rsid w:val="00B51F0E"/>
    <w:rsid w:val="00B51F25"/>
    <w:rsid w:val="00B51F81"/>
    <w:rsid w:val="00B520F9"/>
    <w:rsid w:val="00B52176"/>
    <w:rsid w:val="00B522AD"/>
    <w:rsid w:val="00B52523"/>
    <w:rsid w:val="00B52992"/>
    <w:rsid w:val="00B52998"/>
    <w:rsid w:val="00B52A39"/>
    <w:rsid w:val="00B52BD0"/>
    <w:rsid w:val="00B52EDD"/>
    <w:rsid w:val="00B52EE6"/>
    <w:rsid w:val="00B531CC"/>
    <w:rsid w:val="00B532D9"/>
    <w:rsid w:val="00B5340C"/>
    <w:rsid w:val="00B535DA"/>
    <w:rsid w:val="00B535EE"/>
    <w:rsid w:val="00B53657"/>
    <w:rsid w:val="00B53841"/>
    <w:rsid w:val="00B53902"/>
    <w:rsid w:val="00B53A77"/>
    <w:rsid w:val="00B53ADB"/>
    <w:rsid w:val="00B53AFB"/>
    <w:rsid w:val="00B53B4B"/>
    <w:rsid w:val="00B53BAC"/>
    <w:rsid w:val="00B53D7F"/>
    <w:rsid w:val="00B54319"/>
    <w:rsid w:val="00B549AA"/>
    <w:rsid w:val="00B54B3F"/>
    <w:rsid w:val="00B552AB"/>
    <w:rsid w:val="00B55429"/>
    <w:rsid w:val="00B55625"/>
    <w:rsid w:val="00B556F0"/>
    <w:rsid w:val="00B55793"/>
    <w:rsid w:val="00B55A70"/>
    <w:rsid w:val="00B55AAC"/>
    <w:rsid w:val="00B55AB1"/>
    <w:rsid w:val="00B55AFA"/>
    <w:rsid w:val="00B55D6F"/>
    <w:rsid w:val="00B55DE9"/>
    <w:rsid w:val="00B55E3C"/>
    <w:rsid w:val="00B55F6A"/>
    <w:rsid w:val="00B5641D"/>
    <w:rsid w:val="00B564ED"/>
    <w:rsid w:val="00B5669D"/>
    <w:rsid w:val="00B566CE"/>
    <w:rsid w:val="00B56C2E"/>
    <w:rsid w:val="00B56F25"/>
    <w:rsid w:val="00B57112"/>
    <w:rsid w:val="00B5761E"/>
    <w:rsid w:val="00B57659"/>
    <w:rsid w:val="00B57A70"/>
    <w:rsid w:val="00B57D34"/>
    <w:rsid w:val="00B57D4F"/>
    <w:rsid w:val="00B60030"/>
    <w:rsid w:val="00B6044F"/>
    <w:rsid w:val="00B6060D"/>
    <w:rsid w:val="00B6062F"/>
    <w:rsid w:val="00B6093B"/>
    <w:rsid w:val="00B60CF9"/>
    <w:rsid w:val="00B6126C"/>
    <w:rsid w:val="00B617CB"/>
    <w:rsid w:val="00B61840"/>
    <w:rsid w:val="00B61A5A"/>
    <w:rsid w:val="00B61FA4"/>
    <w:rsid w:val="00B620F5"/>
    <w:rsid w:val="00B6219D"/>
    <w:rsid w:val="00B62561"/>
    <w:rsid w:val="00B6259D"/>
    <w:rsid w:val="00B6272B"/>
    <w:rsid w:val="00B62802"/>
    <w:rsid w:val="00B6292B"/>
    <w:rsid w:val="00B629B2"/>
    <w:rsid w:val="00B62B2D"/>
    <w:rsid w:val="00B62B68"/>
    <w:rsid w:val="00B636B9"/>
    <w:rsid w:val="00B63749"/>
    <w:rsid w:val="00B638EF"/>
    <w:rsid w:val="00B63903"/>
    <w:rsid w:val="00B63AB8"/>
    <w:rsid w:val="00B63E22"/>
    <w:rsid w:val="00B64127"/>
    <w:rsid w:val="00B642C7"/>
    <w:rsid w:val="00B6446B"/>
    <w:rsid w:val="00B6448C"/>
    <w:rsid w:val="00B64759"/>
    <w:rsid w:val="00B64DDA"/>
    <w:rsid w:val="00B64E69"/>
    <w:rsid w:val="00B64E74"/>
    <w:rsid w:val="00B65361"/>
    <w:rsid w:val="00B654AA"/>
    <w:rsid w:val="00B6568C"/>
    <w:rsid w:val="00B65867"/>
    <w:rsid w:val="00B65ABE"/>
    <w:rsid w:val="00B65B34"/>
    <w:rsid w:val="00B660D7"/>
    <w:rsid w:val="00B664AA"/>
    <w:rsid w:val="00B664F7"/>
    <w:rsid w:val="00B666EF"/>
    <w:rsid w:val="00B66884"/>
    <w:rsid w:val="00B66C5F"/>
    <w:rsid w:val="00B67113"/>
    <w:rsid w:val="00B676FE"/>
    <w:rsid w:val="00B67749"/>
    <w:rsid w:val="00B67751"/>
    <w:rsid w:val="00B67ACE"/>
    <w:rsid w:val="00B67B23"/>
    <w:rsid w:val="00B67E17"/>
    <w:rsid w:val="00B67E53"/>
    <w:rsid w:val="00B70336"/>
    <w:rsid w:val="00B704C3"/>
    <w:rsid w:val="00B7066D"/>
    <w:rsid w:val="00B70700"/>
    <w:rsid w:val="00B707A5"/>
    <w:rsid w:val="00B70D60"/>
    <w:rsid w:val="00B71228"/>
    <w:rsid w:val="00B7159E"/>
    <w:rsid w:val="00B717A5"/>
    <w:rsid w:val="00B71891"/>
    <w:rsid w:val="00B71908"/>
    <w:rsid w:val="00B71E46"/>
    <w:rsid w:val="00B71E7E"/>
    <w:rsid w:val="00B72602"/>
    <w:rsid w:val="00B726E0"/>
    <w:rsid w:val="00B7271B"/>
    <w:rsid w:val="00B72C62"/>
    <w:rsid w:val="00B72C92"/>
    <w:rsid w:val="00B73236"/>
    <w:rsid w:val="00B73557"/>
    <w:rsid w:val="00B7367C"/>
    <w:rsid w:val="00B738E1"/>
    <w:rsid w:val="00B739AC"/>
    <w:rsid w:val="00B73A7E"/>
    <w:rsid w:val="00B73B28"/>
    <w:rsid w:val="00B73BB4"/>
    <w:rsid w:val="00B73E96"/>
    <w:rsid w:val="00B7408D"/>
    <w:rsid w:val="00B742CF"/>
    <w:rsid w:val="00B74330"/>
    <w:rsid w:val="00B74504"/>
    <w:rsid w:val="00B74574"/>
    <w:rsid w:val="00B745EF"/>
    <w:rsid w:val="00B7465F"/>
    <w:rsid w:val="00B7468E"/>
    <w:rsid w:val="00B74D7C"/>
    <w:rsid w:val="00B75171"/>
    <w:rsid w:val="00B75354"/>
    <w:rsid w:val="00B75550"/>
    <w:rsid w:val="00B7557A"/>
    <w:rsid w:val="00B7564E"/>
    <w:rsid w:val="00B7577D"/>
    <w:rsid w:val="00B75788"/>
    <w:rsid w:val="00B75850"/>
    <w:rsid w:val="00B75AD8"/>
    <w:rsid w:val="00B75BAC"/>
    <w:rsid w:val="00B75D83"/>
    <w:rsid w:val="00B75F00"/>
    <w:rsid w:val="00B76050"/>
    <w:rsid w:val="00B7623B"/>
    <w:rsid w:val="00B7625A"/>
    <w:rsid w:val="00B769AD"/>
    <w:rsid w:val="00B769EE"/>
    <w:rsid w:val="00B76AB8"/>
    <w:rsid w:val="00B76AF5"/>
    <w:rsid w:val="00B76F45"/>
    <w:rsid w:val="00B76F90"/>
    <w:rsid w:val="00B77066"/>
    <w:rsid w:val="00B770D3"/>
    <w:rsid w:val="00B77568"/>
    <w:rsid w:val="00B776F0"/>
    <w:rsid w:val="00B77AC7"/>
    <w:rsid w:val="00B77BA1"/>
    <w:rsid w:val="00B804DD"/>
    <w:rsid w:val="00B80585"/>
    <w:rsid w:val="00B80660"/>
    <w:rsid w:val="00B806A0"/>
    <w:rsid w:val="00B80BFD"/>
    <w:rsid w:val="00B80C88"/>
    <w:rsid w:val="00B80F33"/>
    <w:rsid w:val="00B80FFB"/>
    <w:rsid w:val="00B811F0"/>
    <w:rsid w:val="00B814BE"/>
    <w:rsid w:val="00B81B76"/>
    <w:rsid w:val="00B82038"/>
    <w:rsid w:val="00B820CB"/>
    <w:rsid w:val="00B82351"/>
    <w:rsid w:val="00B8251C"/>
    <w:rsid w:val="00B82C08"/>
    <w:rsid w:val="00B82D78"/>
    <w:rsid w:val="00B82EC0"/>
    <w:rsid w:val="00B830AB"/>
    <w:rsid w:val="00B8314D"/>
    <w:rsid w:val="00B83223"/>
    <w:rsid w:val="00B83411"/>
    <w:rsid w:val="00B836D4"/>
    <w:rsid w:val="00B8380E"/>
    <w:rsid w:val="00B8393F"/>
    <w:rsid w:val="00B839E9"/>
    <w:rsid w:val="00B83A10"/>
    <w:rsid w:val="00B83A19"/>
    <w:rsid w:val="00B83C28"/>
    <w:rsid w:val="00B83F0F"/>
    <w:rsid w:val="00B84009"/>
    <w:rsid w:val="00B843FD"/>
    <w:rsid w:val="00B844B9"/>
    <w:rsid w:val="00B84522"/>
    <w:rsid w:val="00B8460B"/>
    <w:rsid w:val="00B8470F"/>
    <w:rsid w:val="00B84DA7"/>
    <w:rsid w:val="00B84DC8"/>
    <w:rsid w:val="00B85A84"/>
    <w:rsid w:val="00B85B62"/>
    <w:rsid w:val="00B85C90"/>
    <w:rsid w:val="00B865E4"/>
    <w:rsid w:val="00B86A80"/>
    <w:rsid w:val="00B86A9D"/>
    <w:rsid w:val="00B86B6C"/>
    <w:rsid w:val="00B86C4A"/>
    <w:rsid w:val="00B86EC5"/>
    <w:rsid w:val="00B86F35"/>
    <w:rsid w:val="00B87094"/>
    <w:rsid w:val="00B870A4"/>
    <w:rsid w:val="00B874AB"/>
    <w:rsid w:val="00B875E3"/>
    <w:rsid w:val="00B878B0"/>
    <w:rsid w:val="00B90045"/>
    <w:rsid w:val="00B903A8"/>
    <w:rsid w:val="00B908D0"/>
    <w:rsid w:val="00B90C2A"/>
    <w:rsid w:val="00B90C4F"/>
    <w:rsid w:val="00B90CDE"/>
    <w:rsid w:val="00B90D2C"/>
    <w:rsid w:val="00B90D9B"/>
    <w:rsid w:val="00B90E21"/>
    <w:rsid w:val="00B90F1A"/>
    <w:rsid w:val="00B90FED"/>
    <w:rsid w:val="00B91221"/>
    <w:rsid w:val="00B91733"/>
    <w:rsid w:val="00B91BAC"/>
    <w:rsid w:val="00B91D8A"/>
    <w:rsid w:val="00B91F15"/>
    <w:rsid w:val="00B91F76"/>
    <w:rsid w:val="00B9216B"/>
    <w:rsid w:val="00B921D3"/>
    <w:rsid w:val="00B9222C"/>
    <w:rsid w:val="00B926C0"/>
    <w:rsid w:val="00B92C6E"/>
    <w:rsid w:val="00B93288"/>
    <w:rsid w:val="00B93474"/>
    <w:rsid w:val="00B93697"/>
    <w:rsid w:val="00B9371E"/>
    <w:rsid w:val="00B93A9B"/>
    <w:rsid w:val="00B93D56"/>
    <w:rsid w:val="00B93E23"/>
    <w:rsid w:val="00B93E7E"/>
    <w:rsid w:val="00B94282"/>
    <w:rsid w:val="00B9449C"/>
    <w:rsid w:val="00B945BF"/>
    <w:rsid w:val="00B94754"/>
    <w:rsid w:val="00B9476A"/>
    <w:rsid w:val="00B948DE"/>
    <w:rsid w:val="00B9494F"/>
    <w:rsid w:val="00B94A14"/>
    <w:rsid w:val="00B94D96"/>
    <w:rsid w:val="00B94DA9"/>
    <w:rsid w:val="00B951A9"/>
    <w:rsid w:val="00B953AE"/>
    <w:rsid w:val="00B95420"/>
    <w:rsid w:val="00B95668"/>
    <w:rsid w:val="00B9575A"/>
    <w:rsid w:val="00B95A95"/>
    <w:rsid w:val="00B95ABE"/>
    <w:rsid w:val="00B95AF7"/>
    <w:rsid w:val="00B95DBA"/>
    <w:rsid w:val="00B95FAB"/>
    <w:rsid w:val="00B96133"/>
    <w:rsid w:val="00B961E5"/>
    <w:rsid w:val="00B9638D"/>
    <w:rsid w:val="00B9641E"/>
    <w:rsid w:val="00B96FCD"/>
    <w:rsid w:val="00B9709D"/>
    <w:rsid w:val="00B97110"/>
    <w:rsid w:val="00B97999"/>
    <w:rsid w:val="00B97C88"/>
    <w:rsid w:val="00B97C98"/>
    <w:rsid w:val="00B97C9B"/>
    <w:rsid w:val="00B97CD3"/>
    <w:rsid w:val="00B97EC8"/>
    <w:rsid w:val="00BA0672"/>
    <w:rsid w:val="00BA0677"/>
    <w:rsid w:val="00BA07BB"/>
    <w:rsid w:val="00BA0E6C"/>
    <w:rsid w:val="00BA0F49"/>
    <w:rsid w:val="00BA10D6"/>
    <w:rsid w:val="00BA1106"/>
    <w:rsid w:val="00BA11E7"/>
    <w:rsid w:val="00BA150E"/>
    <w:rsid w:val="00BA1544"/>
    <w:rsid w:val="00BA184B"/>
    <w:rsid w:val="00BA191E"/>
    <w:rsid w:val="00BA1EED"/>
    <w:rsid w:val="00BA1FEE"/>
    <w:rsid w:val="00BA228E"/>
    <w:rsid w:val="00BA24F7"/>
    <w:rsid w:val="00BA27E7"/>
    <w:rsid w:val="00BA2898"/>
    <w:rsid w:val="00BA29BB"/>
    <w:rsid w:val="00BA2A25"/>
    <w:rsid w:val="00BA2F66"/>
    <w:rsid w:val="00BA30F5"/>
    <w:rsid w:val="00BA357C"/>
    <w:rsid w:val="00BA363D"/>
    <w:rsid w:val="00BA3659"/>
    <w:rsid w:val="00BA3884"/>
    <w:rsid w:val="00BA3BFB"/>
    <w:rsid w:val="00BA3D04"/>
    <w:rsid w:val="00BA3D32"/>
    <w:rsid w:val="00BA4086"/>
    <w:rsid w:val="00BA417B"/>
    <w:rsid w:val="00BA41B0"/>
    <w:rsid w:val="00BA42CD"/>
    <w:rsid w:val="00BA44AF"/>
    <w:rsid w:val="00BA4765"/>
    <w:rsid w:val="00BA4901"/>
    <w:rsid w:val="00BA4912"/>
    <w:rsid w:val="00BA49E6"/>
    <w:rsid w:val="00BA5025"/>
    <w:rsid w:val="00BA5086"/>
    <w:rsid w:val="00BA53A4"/>
    <w:rsid w:val="00BA5B9A"/>
    <w:rsid w:val="00BA604C"/>
    <w:rsid w:val="00BA60FC"/>
    <w:rsid w:val="00BA6196"/>
    <w:rsid w:val="00BA67E6"/>
    <w:rsid w:val="00BA6A70"/>
    <w:rsid w:val="00BA6A81"/>
    <w:rsid w:val="00BA6B6E"/>
    <w:rsid w:val="00BA6C65"/>
    <w:rsid w:val="00BA6D70"/>
    <w:rsid w:val="00BA6F2E"/>
    <w:rsid w:val="00BA70E2"/>
    <w:rsid w:val="00BA726B"/>
    <w:rsid w:val="00BA7278"/>
    <w:rsid w:val="00BA73A2"/>
    <w:rsid w:val="00BA7492"/>
    <w:rsid w:val="00BA782F"/>
    <w:rsid w:val="00BA7B85"/>
    <w:rsid w:val="00BA7CE5"/>
    <w:rsid w:val="00BA7D82"/>
    <w:rsid w:val="00BA7F93"/>
    <w:rsid w:val="00BB02BF"/>
    <w:rsid w:val="00BB05BE"/>
    <w:rsid w:val="00BB0728"/>
    <w:rsid w:val="00BB0CDA"/>
    <w:rsid w:val="00BB0E41"/>
    <w:rsid w:val="00BB11E4"/>
    <w:rsid w:val="00BB12C5"/>
    <w:rsid w:val="00BB182F"/>
    <w:rsid w:val="00BB183C"/>
    <w:rsid w:val="00BB185A"/>
    <w:rsid w:val="00BB18F7"/>
    <w:rsid w:val="00BB1A47"/>
    <w:rsid w:val="00BB1A95"/>
    <w:rsid w:val="00BB1CB0"/>
    <w:rsid w:val="00BB1F35"/>
    <w:rsid w:val="00BB2110"/>
    <w:rsid w:val="00BB2648"/>
    <w:rsid w:val="00BB27A4"/>
    <w:rsid w:val="00BB27DA"/>
    <w:rsid w:val="00BB2A66"/>
    <w:rsid w:val="00BB33C3"/>
    <w:rsid w:val="00BB35DF"/>
    <w:rsid w:val="00BB3D68"/>
    <w:rsid w:val="00BB3DDA"/>
    <w:rsid w:val="00BB3F35"/>
    <w:rsid w:val="00BB43A5"/>
    <w:rsid w:val="00BB46CB"/>
    <w:rsid w:val="00BB4748"/>
    <w:rsid w:val="00BB47FF"/>
    <w:rsid w:val="00BB4894"/>
    <w:rsid w:val="00BB48A2"/>
    <w:rsid w:val="00BB4D0F"/>
    <w:rsid w:val="00BB4DA5"/>
    <w:rsid w:val="00BB4E18"/>
    <w:rsid w:val="00BB4ED2"/>
    <w:rsid w:val="00BB55F5"/>
    <w:rsid w:val="00BB5965"/>
    <w:rsid w:val="00BB5A4C"/>
    <w:rsid w:val="00BB6000"/>
    <w:rsid w:val="00BB6019"/>
    <w:rsid w:val="00BB60F4"/>
    <w:rsid w:val="00BB6741"/>
    <w:rsid w:val="00BB6999"/>
    <w:rsid w:val="00BB6C44"/>
    <w:rsid w:val="00BB6D7B"/>
    <w:rsid w:val="00BB6E71"/>
    <w:rsid w:val="00BB6FB2"/>
    <w:rsid w:val="00BB702B"/>
    <w:rsid w:val="00BB73EA"/>
    <w:rsid w:val="00BB73FC"/>
    <w:rsid w:val="00BB78AB"/>
    <w:rsid w:val="00BB795E"/>
    <w:rsid w:val="00BB7AB6"/>
    <w:rsid w:val="00BB7DDD"/>
    <w:rsid w:val="00BB7F95"/>
    <w:rsid w:val="00BC0051"/>
    <w:rsid w:val="00BC0124"/>
    <w:rsid w:val="00BC0127"/>
    <w:rsid w:val="00BC04C1"/>
    <w:rsid w:val="00BC071A"/>
    <w:rsid w:val="00BC0A5A"/>
    <w:rsid w:val="00BC0C3C"/>
    <w:rsid w:val="00BC0D5A"/>
    <w:rsid w:val="00BC12B1"/>
    <w:rsid w:val="00BC1400"/>
    <w:rsid w:val="00BC163F"/>
    <w:rsid w:val="00BC1A88"/>
    <w:rsid w:val="00BC1E3B"/>
    <w:rsid w:val="00BC1F0D"/>
    <w:rsid w:val="00BC213F"/>
    <w:rsid w:val="00BC21CD"/>
    <w:rsid w:val="00BC24A6"/>
    <w:rsid w:val="00BC24CC"/>
    <w:rsid w:val="00BC262A"/>
    <w:rsid w:val="00BC2649"/>
    <w:rsid w:val="00BC2828"/>
    <w:rsid w:val="00BC2891"/>
    <w:rsid w:val="00BC28B2"/>
    <w:rsid w:val="00BC28F4"/>
    <w:rsid w:val="00BC29A0"/>
    <w:rsid w:val="00BC2E86"/>
    <w:rsid w:val="00BC300E"/>
    <w:rsid w:val="00BC313D"/>
    <w:rsid w:val="00BC390C"/>
    <w:rsid w:val="00BC3A99"/>
    <w:rsid w:val="00BC3B47"/>
    <w:rsid w:val="00BC3BB7"/>
    <w:rsid w:val="00BC3F00"/>
    <w:rsid w:val="00BC431C"/>
    <w:rsid w:val="00BC443E"/>
    <w:rsid w:val="00BC49FE"/>
    <w:rsid w:val="00BC4AE8"/>
    <w:rsid w:val="00BC4C98"/>
    <w:rsid w:val="00BC4D80"/>
    <w:rsid w:val="00BC5AAE"/>
    <w:rsid w:val="00BC5CBB"/>
    <w:rsid w:val="00BC5FDA"/>
    <w:rsid w:val="00BC62F0"/>
    <w:rsid w:val="00BC63C0"/>
    <w:rsid w:val="00BC644D"/>
    <w:rsid w:val="00BC67DE"/>
    <w:rsid w:val="00BC6C08"/>
    <w:rsid w:val="00BC6CD1"/>
    <w:rsid w:val="00BC7018"/>
    <w:rsid w:val="00BC7066"/>
    <w:rsid w:val="00BC70CF"/>
    <w:rsid w:val="00BC7111"/>
    <w:rsid w:val="00BC71FE"/>
    <w:rsid w:val="00BC72EB"/>
    <w:rsid w:val="00BC7A7E"/>
    <w:rsid w:val="00BC7AEF"/>
    <w:rsid w:val="00BC7D30"/>
    <w:rsid w:val="00BC7D3F"/>
    <w:rsid w:val="00BC7D6C"/>
    <w:rsid w:val="00BC7F2F"/>
    <w:rsid w:val="00BD0114"/>
    <w:rsid w:val="00BD07A3"/>
    <w:rsid w:val="00BD08A0"/>
    <w:rsid w:val="00BD0B09"/>
    <w:rsid w:val="00BD1045"/>
    <w:rsid w:val="00BD1093"/>
    <w:rsid w:val="00BD10A6"/>
    <w:rsid w:val="00BD11AF"/>
    <w:rsid w:val="00BD151A"/>
    <w:rsid w:val="00BD1536"/>
    <w:rsid w:val="00BD18E0"/>
    <w:rsid w:val="00BD1A1E"/>
    <w:rsid w:val="00BD20B5"/>
    <w:rsid w:val="00BD228C"/>
    <w:rsid w:val="00BD26E3"/>
    <w:rsid w:val="00BD29CE"/>
    <w:rsid w:val="00BD2AE3"/>
    <w:rsid w:val="00BD2AFB"/>
    <w:rsid w:val="00BD2C8D"/>
    <w:rsid w:val="00BD2F39"/>
    <w:rsid w:val="00BD300C"/>
    <w:rsid w:val="00BD316F"/>
    <w:rsid w:val="00BD3189"/>
    <w:rsid w:val="00BD33C6"/>
    <w:rsid w:val="00BD3503"/>
    <w:rsid w:val="00BD35B3"/>
    <w:rsid w:val="00BD3646"/>
    <w:rsid w:val="00BD3699"/>
    <w:rsid w:val="00BD3792"/>
    <w:rsid w:val="00BD3CA2"/>
    <w:rsid w:val="00BD3FA3"/>
    <w:rsid w:val="00BD40A8"/>
    <w:rsid w:val="00BD429F"/>
    <w:rsid w:val="00BD430E"/>
    <w:rsid w:val="00BD4471"/>
    <w:rsid w:val="00BD45DB"/>
    <w:rsid w:val="00BD4D1C"/>
    <w:rsid w:val="00BD4EA6"/>
    <w:rsid w:val="00BD4EAE"/>
    <w:rsid w:val="00BD57A6"/>
    <w:rsid w:val="00BD5B02"/>
    <w:rsid w:val="00BD5B6F"/>
    <w:rsid w:val="00BD6586"/>
    <w:rsid w:val="00BD68C3"/>
    <w:rsid w:val="00BD7546"/>
    <w:rsid w:val="00BD7649"/>
    <w:rsid w:val="00BD76EB"/>
    <w:rsid w:val="00BD79CC"/>
    <w:rsid w:val="00BD7AFC"/>
    <w:rsid w:val="00BD7B89"/>
    <w:rsid w:val="00BD7BC5"/>
    <w:rsid w:val="00BD7C7F"/>
    <w:rsid w:val="00BD7DC5"/>
    <w:rsid w:val="00BE0391"/>
    <w:rsid w:val="00BE0467"/>
    <w:rsid w:val="00BE0776"/>
    <w:rsid w:val="00BE07E3"/>
    <w:rsid w:val="00BE0BA3"/>
    <w:rsid w:val="00BE1329"/>
    <w:rsid w:val="00BE14EA"/>
    <w:rsid w:val="00BE159C"/>
    <w:rsid w:val="00BE1737"/>
    <w:rsid w:val="00BE1817"/>
    <w:rsid w:val="00BE1B8C"/>
    <w:rsid w:val="00BE2404"/>
    <w:rsid w:val="00BE2417"/>
    <w:rsid w:val="00BE2762"/>
    <w:rsid w:val="00BE293C"/>
    <w:rsid w:val="00BE2A05"/>
    <w:rsid w:val="00BE2A3C"/>
    <w:rsid w:val="00BE2B3E"/>
    <w:rsid w:val="00BE2B5D"/>
    <w:rsid w:val="00BE2B91"/>
    <w:rsid w:val="00BE2D05"/>
    <w:rsid w:val="00BE366D"/>
    <w:rsid w:val="00BE371D"/>
    <w:rsid w:val="00BE415C"/>
    <w:rsid w:val="00BE4469"/>
    <w:rsid w:val="00BE44F4"/>
    <w:rsid w:val="00BE4595"/>
    <w:rsid w:val="00BE4625"/>
    <w:rsid w:val="00BE4800"/>
    <w:rsid w:val="00BE481A"/>
    <w:rsid w:val="00BE4A7D"/>
    <w:rsid w:val="00BE4C5B"/>
    <w:rsid w:val="00BE4E8B"/>
    <w:rsid w:val="00BE50D4"/>
    <w:rsid w:val="00BE53D7"/>
    <w:rsid w:val="00BE53DB"/>
    <w:rsid w:val="00BE5491"/>
    <w:rsid w:val="00BE56A2"/>
    <w:rsid w:val="00BE5D72"/>
    <w:rsid w:val="00BE6216"/>
    <w:rsid w:val="00BE658F"/>
    <w:rsid w:val="00BE663C"/>
    <w:rsid w:val="00BE69BC"/>
    <w:rsid w:val="00BE701F"/>
    <w:rsid w:val="00BE730F"/>
    <w:rsid w:val="00BE7680"/>
    <w:rsid w:val="00BE7FCE"/>
    <w:rsid w:val="00BF00C1"/>
    <w:rsid w:val="00BF0132"/>
    <w:rsid w:val="00BF0148"/>
    <w:rsid w:val="00BF0361"/>
    <w:rsid w:val="00BF0748"/>
    <w:rsid w:val="00BF0864"/>
    <w:rsid w:val="00BF0AFC"/>
    <w:rsid w:val="00BF0CFF"/>
    <w:rsid w:val="00BF0E00"/>
    <w:rsid w:val="00BF0ED2"/>
    <w:rsid w:val="00BF0F69"/>
    <w:rsid w:val="00BF1237"/>
    <w:rsid w:val="00BF1277"/>
    <w:rsid w:val="00BF1844"/>
    <w:rsid w:val="00BF1880"/>
    <w:rsid w:val="00BF1B29"/>
    <w:rsid w:val="00BF1B3A"/>
    <w:rsid w:val="00BF1D68"/>
    <w:rsid w:val="00BF1EA7"/>
    <w:rsid w:val="00BF2297"/>
    <w:rsid w:val="00BF255F"/>
    <w:rsid w:val="00BF2647"/>
    <w:rsid w:val="00BF26B5"/>
    <w:rsid w:val="00BF3148"/>
    <w:rsid w:val="00BF3679"/>
    <w:rsid w:val="00BF3781"/>
    <w:rsid w:val="00BF3795"/>
    <w:rsid w:val="00BF39CA"/>
    <w:rsid w:val="00BF3A79"/>
    <w:rsid w:val="00BF3E67"/>
    <w:rsid w:val="00BF43F7"/>
    <w:rsid w:val="00BF4930"/>
    <w:rsid w:val="00BF4B07"/>
    <w:rsid w:val="00BF4D39"/>
    <w:rsid w:val="00BF56CF"/>
    <w:rsid w:val="00BF584C"/>
    <w:rsid w:val="00BF5A4C"/>
    <w:rsid w:val="00BF5B1D"/>
    <w:rsid w:val="00BF5B48"/>
    <w:rsid w:val="00BF5DED"/>
    <w:rsid w:val="00BF5E71"/>
    <w:rsid w:val="00BF5F6D"/>
    <w:rsid w:val="00BF627F"/>
    <w:rsid w:val="00BF63CC"/>
    <w:rsid w:val="00BF63D1"/>
    <w:rsid w:val="00BF678F"/>
    <w:rsid w:val="00BF6AF9"/>
    <w:rsid w:val="00BF6B07"/>
    <w:rsid w:val="00BF6EF6"/>
    <w:rsid w:val="00BF71D5"/>
    <w:rsid w:val="00BF7531"/>
    <w:rsid w:val="00BF7E7A"/>
    <w:rsid w:val="00BF7FDF"/>
    <w:rsid w:val="00C00078"/>
    <w:rsid w:val="00C0010D"/>
    <w:rsid w:val="00C002A7"/>
    <w:rsid w:val="00C002EE"/>
    <w:rsid w:val="00C004A8"/>
    <w:rsid w:val="00C007F4"/>
    <w:rsid w:val="00C0084A"/>
    <w:rsid w:val="00C008AF"/>
    <w:rsid w:val="00C00C3A"/>
    <w:rsid w:val="00C00D71"/>
    <w:rsid w:val="00C01480"/>
    <w:rsid w:val="00C01885"/>
    <w:rsid w:val="00C019FA"/>
    <w:rsid w:val="00C01B4B"/>
    <w:rsid w:val="00C01D11"/>
    <w:rsid w:val="00C01D29"/>
    <w:rsid w:val="00C02088"/>
    <w:rsid w:val="00C02104"/>
    <w:rsid w:val="00C02216"/>
    <w:rsid w:val="00C02530"/>
    <w:rsid w:val="00C027ED"/>
    <w:rsid w:val="00C0300E"/>
    <w:rsid w:val="00C03751"/>
    <w:rsid w:val="00C03B13"/>
    <w:rsid w:val="00C03C1A"/>
    <w:rsid w:val="00C03CD6"/>
    <w:rsid w:val="00C03EF7"/>
    <w:rsid w:val="00C03F2C"/>
    <w:rsid w:val="00C03F77"/>
    <w:rsid w:val="00C04383"/>
    <w:rsid w:val="00C04641"/>
    <w:rsid w:val="00C0466C"/>
    <w:rsid w:val="00C04701"/>
    <w:rsid w:val="00C048A6"/>
    <w:rsid w:val="00C04A56"/>
    <w:rsid w:val="00C04B1A"/>
    <w:rsid w:val="00C04EBA"/>
    <w:rsid w:val="00C0502E"/>
    <w:rsid w:val="00C0568A"/>
    <w:rsid w:val="00C05904"/>
    <w:rsid w:val="00C05B80"/>
    <w:rsid w:val="00C05D8D"/>
    <w:rsid w:val="00C06044"/>
    <w:rsid w:val="00C063BE"/>
    <w:rsid w:val="00C063E2"/>
    <w:rsid w:val="00C0648E"/>
    <w:rsid w:val="00C064A1"/>
    <w:rsid w:val="00C06952"/>
    <w:rsid w:val="00C06F92"/>
    <w:rsid w:val="00C070AE"/>
    <w:rsid w:val="00C072B4"/>
    <w:rsid w:val="00C07558"/>
    <w:rsid w:val="00C077EA"/>
    <w:rsid w:val="00C07FFC"/>
    <w:rsid w:val="00C10004"/>
    <w:rsid w:val="00C10059"/>
    <w:rsid w:val="00C10203"/>
    <w:rsid w:val="00C10328"/>
    <w:rsid w:val="00C10AD0"/>
    <w:rsid w:val="00C1105E"/>
    <w:rsid w:val="00C11162"/>
    <w:rsid w:val="00C111E1"/>
    <w:rsid w:val="00C111FB"/>
    <w:rsid w:val="00C1145B"/>
    <w:rsid w:val="00C11522"/>
    <w:rsid w:val="00C11592"/>
    <w:rsid w:val="00C115E6"/>
    <w:rsid w:val="00C11612"/>
    <w:rsid w:val="00C1192E"/>
    <w:rsid w:val="00C11B2B"/>
    <w:rsid w:val="00C11C58"/>
    <w:rsid w:val="00C11F0A"/>
    <w:rsid w:val="00C11F42"/>
    <w:rsid w:val="00C12587"/>
    <w:rsid w:val="00C12759"/>
    <w:rsid w:val="00C127B5"/>
    <w:rsid w:val="00C1365D"/>
    <w:rsid w:val="00C136F0"/>
    <w:rsid w:val="00C1387E"/>
    <w:rsid w:val="00C13A91"/>
    <w:rsid w:val="00C13B36"/>
    <w:rsid w:val="00C13B60"/>
    <w:rsid w:val="00C13E7E"/>
    <w:rsid w:val="00C14003"/>
    <w:rsid w:val="00C14207"/>
    <w:rsid w:val="00C142E8"/>
    <w:rsid w:val="00C14379"/>
    <w:rsid w:val="00C1439B"/>
    <w:rsid w:val="00C1474E"/>
    <w:rsid w:val="00C14ED3"/>
    <w:rsid w:val="00C15132"/>
    <w:rsid w:val="00C1531F"/>
    <w:rsid w:val="00C15610"/>
    <w:rsid w:val="00C156A1"/>
    <w:rsid w:val="00C1576D"/>
    <w:rsid w:val="00C157FD"/>
    <w:rsid w:val="00C15D3C"/>
    <w:rsid w:val="00C15D9F"/>
    <w:rsid w:val="00C15DF2"/>
    <w:rsid w:val="00C16008"/>
    <w:rsid w:val="00C161FC"/>
    <w:rsid w:val="00C16371"/>
    <w:rsid w:val="00C16422"/>
    <w:rsid w:val="00C16595"/>
    <w:rsid w:val="00C169D6"/>
    <w:rsid w:val="00C16A52"/>
    <w:rsid w:val="00C16B32"/>
    <w:rsid w:val="00C16BCE"/>
    <w:rsid w:val="00C16CF2"/>
    <w:rsid w:val="00C16DF4"/>
    <w:rsid w:val="00C16E2E"/>
    <w:rsid w:val="00C16F68"/>
    <w:rsid w:val="00C17092"/>
    <w:rsid w:val="00C17919"/>
    <w:rsid w:val="00C17AA9"/>
    <w:rsid w:val="00C17F02"/>
    <w:rsid w:val="00C17FB9"/>
    <w:rsid w:val="00C202B4"/>
    <w:rsid w:val="00C203DD"/>
    <w:rsid w:val="00C205D4"/>
    <w:rsid w:val="00C20621"/>
    <w:rsid w:val="00C207B6"/>
    <w:rsid w:val="00C209B2"/>
    <w:rsid w:val="00C20CA9"/>
    <w:rsid w:val="00C20E6B"/>
    <w:rsid w:val="00C20FA8"/>
    <w:rsid w:val="00C21486"/>
    <w:rsid w:val="00C215A1"/>
    <w:rsid w:val="00C2163D"/>
    <w:rsid w:val="00C21692"/>
    <w:rsid w:val="00C21894"/>
    <w:rsid w:val="00C21966"/>
    <w:rsid w:val="00C219E2"/>
    <w:rsid w:val="00C21F8F"/>
    <w:rsid w:val="00C2200A"/>
    <w:rsid w:val="00C221B5"/>
    <w:rsid w:val="00C221E5"/>
    <w:rsid w:val="00C222DB"/>
    <w:rsid w:val="00C22317"/>
    <w:rsid w:val="00C223BC"/>
    <w:rsid w:val="00C22448"/>
    <w:rsid w:val="00C22EBF"/>
    <w:rsid w:val="00C22F27"/>
    <w:rsid w:val="00C23078"/>
    <w:rsid w:val="00C23585"/>
    <w:rsid w:val="00C2387D"/>
    <w:rsid w:val="00C23C3C"/>
    <w:rsid w:val="00C23F11"/>
    <w:rsid w:val="00C24354"/>
    <w:rsid w:val="00C247BD"/>
    <w:rsid w:val="00C248F6"/>
    <w:rsid w:val="00C24B59"/>
    <w:rsid w:val="00C24BAD"/>
    <w:rsid w:val="00C24BDA"/>
    <w:rsid w:val="00C24DE1"/>
    <w:rsid w:val="00C24FBB"/>
    <w:rsid w:val="00C2507A"/>
    <w:rsid w:val="00C250BD"/>
    <w:rsid w:val="00C25773"/>
    <w:rsid w:val="00C25B42"/>
    <w:rsid w:val="00C25B6F"/>
    <w:rsid w:val="00C25BF2"/>
    <w:rsid w:val="00C25EA0"/>
    <w:rsid w:val="00C25FE0"/>
    <w:rsid w:val="00C261B0"/>
    <w:rsid w:val="00C2628D"/>
    <w:rsid w:val="00C264B5"/>
    <w:rsid w:val="00C264D4"/>
    <w:rsid w:val="00C26A22"/>
    <w:rsid w:val="00C26C37"/>
    <w:rsid w:val="00C26D02"/>
    <w:rsid w:val="00C26D98"/>
    <w:rsid w:val="00C26E25"/>
    <w:rsid w:val="00C270F0"/>
    <w:rsid w:val="00C27440"/>
    <w:rsid w:val="00C27697"/>
    <w:rsid w:val="00C27DD7"/>
    <w:rsid w:val="00C27E87"/>
    <w:rsid w:val="00C3061F"/>
    <w:rsid w:val="00C30725"/>
    <w:rsid w:val="00C309E9"/>
    <w:rsid w:val="00C30B45"/>
    <w:rsid w:val="00C30B6B"/>
    <w:rsid w:val="00C30BCF"/>
    <w:rsid w:val="00C3131E"/>
    <w:rsid w:val="00C31409"/>
    <w:rsid w:val="00C31A2B"/>
    <w:rsid w:val="00C31C4C"/>
    <w:rsid w:val="00C31DC3"/>
    <w:rsid w:val="00C320D7"/>
    <w:rsid w:val="00C321FA"/>
    <w:rsid w:val="00C3223D"/>
    <w:rsid w:val="00C3225D"/>
    <w:rsid w:val="00C3237B"/>
    <w:rsid w:val="00C323A8"/>
    <w:rsid w:val="00C323B4"/>
    <w:rsid w:val="00C3271C"/>
    <w:rsid w:val="00C32C08"/>
    <w:rsid w:val="00C32C3F"/>
    <w:rsid w:val="00C32E09"/>
    <w:rsid w:val="00C331D8"/>
    <w:rsid w:val="00C331F6"/>
    <w:rsid w:val="00C33203"/>
    <w:rsid w:val="00C335A0"/>
    <w:rsid w:val="00C33861"/>
    <w:rsid w:val="00C338AC"/>
    <w:rsid w:val="00C33D89"/>
    <w:rsid w:val="00C33EC5"/>
    <w:rsid w:val="00C34113"/>
    <w:rsid w:val="00C34537"/>
    <w:rsid w:val="00C34777"/>
    <w:rsid w:val="00C348FB"/>
    <w:rsid w:val="00C34AD9"/>
    <w:rsid w:val="00C34AF3"/>
    <w:rsid w:val="00C34E0D"/>
    <w:rsid w:val="00C34E36"/>
    <w:rsid w:val="00C34F9F"/>
    <w:rsid w:val="00C34FBE"/>
    <w:rsid w:val="00C35024"/>
    <w:rsid w:val="00C35134"/>
    <w:rsid w:val="00C35517"/>
    <w:rsid w:val="00C356BC"/>
    <w:rsid w:val="00C356EA"/>
    <w:rsid w:val="00C3579F"/>
    <w:rsid w:val="00C35823"/>
    <w:rsid w:val="00C35C03"/>
    <w:rsid w:val="00C35D16"/>
    <w:rsid w:val="00C35EE6"/>
    <w:rsid w:val="00C35F79"/>
    <w:rsid w:val="00C35FD3"/>
    <w:rsid w:val="00C36108"/>
    <w:rsid w:val="00C36800"/>
    <w:rsid w:val="00C36892"/>
    <w:rsid w:val="00C369AD"/>
    <w:rsid w:val="00C36CC0"/>
    <w:rsid w:val="00C36CF9"/>
    <w:rsid w:val="00C36E93"/>
    <w:rsid w:val="00C36F33"/>
    <w:rsid w:val="00C370F5"/>
    <w:rsid w:val="00C37139"/>
    <w:rsid w:val="00C3725A"/>
    <w:rsid w:val="00C372F9"/>
    <w:rsid w:val="00C37497"/>
    <w:rsid w:val="00C375B4"/>
    <w:rsid w:val="00C377AD"/>
    <w:rsid w:val="00C37825"/>
    <w:rsid w:val="00C37973"/>
    <w:rsid w:val="00C37A7D"/>
    <w:rsid w:val="00C37AB6"/>
    <w:rsid w:val="00C37B7C"/>
    <w:rsid w:val="00C37BF8"/>
    <w:rsid w:val="00C37C04"/>
    <w:rsid w:val="00C37DC4"/>
    <w:rsid w:val="00C37DC7"/>
    <w:rsid w:val="00C37EED"/>
    <w:rsid w:val="00C37F97"/>
    <w:rsid w:val="00C40028"/>
    <w:rsid w:val="00C40A69"/>
    <w:rsid w:val="00C4156E"/>
    <w:rsid w:val="00C416A2"/>
    <w:rsid w:val="00C41B58"/>
    <w:rsid w:val="00C41BE0"/>
    <w:rsid w:val="00C41D97"/>
    <w:rsid w:val="00C41F4F"/>
    <w:rsid w:val="00C420F1"/>
    <w:rsid w:val="00C422C0"/>
    <w:rsid w:val="00C42463"/>
    <w:rsid w:val="00C4256B"/>
    <w:rsid w:val="00C42697"/>
    <w:rsid w:val="00C427CA"/>
    <w:rsid w:val="00C428D2"/>
    <w:rsid w:val="00C42BDF"/>
    <w:rsid w:val="00C42DAC"/>
    <w:rsid w:val="00C43A4C"/>
    <w:rsid w:val="00C43D3B"/>
    <w:rsid w:val="00C43DA5"/>
    <w:rsid w:val="00C441C8"/>
    <w:rsid w:val="00C4447C"/>
    <w:rsid w:val="00C44BEA"/>
    <w:rsid w:val="00C44F0F"/>
    <w:rsid w:val="00C450B6"/>
    <w:rsid w:val="00C45137"/>
    <w:rsid w:val="00C4553F"/>
    <w:rsid w:val="00C45F52"/>
    <w:rsid w:val="00C46014"/>
    <w:rsid w:val="00C4617A"/>
    <w:rsid w:val="00C4617C"/>
    <w:rsid w:val="00C4651A"/>
    <w:rsid w:val="00C468E4"/>
    <w:rsid w:val="00C46D72"/>
    <w:rsid w:val="00C46DCB"/>
    <w:rsid w:val="00C46F97"/>
    <w:rsid w:val="00C470FB"/>
    <w:rsid w:val="00C471CB"/>
    <w:rsid w:val="00C4731A"/>
    <w:rsid w:val="00C47484"/>
    <w:rsid w:val="00C474CA"/>
    <w:rsid w:val="00C47534"/>
    <w:rsid w:val="00C47629"/>
    <w:rsid w:val="00C47A6C"/>
    <w:rsid w:val="00C47B51"/>
    <w:rsid w:val="00C47CD3"/>
    <w:rsid w:val="00C50B51"/>
    <w:rsid w:val="00C50BA1"/>
    <w:rsid w:val="00C50C1D"/>
    <w:rsid w:val="00C511AA"/>
    <w:rsid w:val="00C5129F"/>
    <w:rsid w:val="00C51424"/>
    <w:rsid w:val="00C519EA"/>
    <w:rsid w:val="00C51D4D"/>
    <w:rsid w:val="00C52152"/>
    <w:rsid w:val="00C5230A"/>
    <w:rsid w:val="00C5243E"/>
    <w:rsid w:val="00C5253A"/>
    <w:rsid w:val="00C52D1F"/>
    <w:rsid w:val="00C5304D"/>
    <w:rsid w:val="00C5322B"/>
    <w:rsid w:val="00C532DE"/>
    <w:rsid w:val="00C533E9"/>
    <w:rsid w:val="00C53459"/>
    <w:rsid w:val="00C53489"/>
    <w:rsid w:val="00C535A4"/>
    <w:rsid w:val="00C53B7C"/>
    <w:rsid w:val="00C53BDB"/>
    <w:rsid w:val="00C53C74"/>
    <w:rsid w:val="00C54138"/>
    <w:rsid w:val="00C542C3"/>
    <w:rsid w:val="00C544F1"/>
    <w:rsid w:val="00C5450F"/>
    <w:rsid w:val="00C545E9"/>
    <w:rsid w:val="00C54685"/>
    <w:rsid w:val="00C54A2F"/>
    <w:rsid w:val="00C54CC2"/>
    <w:rsid w:val="00C54EEE"/>
    <w:rsid w:val="00C54F44"/>
    <w:rsid w:val="00C550F1"/>
    <w:rsid w:val="00C55270"/>
    <w:rsid w:val="00C5534B"/>
    <w:rsid w:val="00C55487"/>
    <w:rsid w:val="00C55BB7"/>
    <w:rsid w:val="00C55DA4"/>
    <w:rsid w:val="00C55ED8"/>
    <w:rsid w:val="00C56189"/>
    <w:rsid w:val="00C565F9"/>
    <w:rsid w:val="00C5662A"/>
    <w:rsid w:val="00C56ABC"/>
    <w:rsid w:val="00C56B59"/>
    <w:rsid w:val="00C56E3B"/>
    <w:rsid w:val="00C5718E"/>
    <w:rsid w:val="00C57509"/>
    <w:rsid w:val="00C576AF"/>
    <w:rsid w:val="00C5786D"/>
    <w:rsid w:val="00C57971"/>
    <w:rsid w:val="00C57AEC"/>
    <w:rsid w:val="00C600F2"/>
    <w:rsid w:val="00C603A9"/>
    <w:rsid w:val="00C6066F"/>
    <w:rsid w:val="00C607C5"/>
    <w:rsid w:val="00C608AE"/>
    <w:rsid w:val="00C608BE"/>
    <w:rsid w:val="00C60A63"/>
    <w:rsid w:val="00C60ABF"/>
    <w:rsid w:val="00C60ADE"/>
    <w:rsid w:val="00C61159"/>
    <w:rsid w:val="00C61165"/>
    <w:rsid w:val="00C612F7"/>
    <w:rsid w:val="00C614D1"/>
    <w:rsid w:val="00C61795"/>
    <w:rsid w:val="00C61918"/>
    <w:rsid w:val="00C61A5D"/>
    <w:rsid w:val="00C61ECE"/>
    <w:rsid w:val="00C61EE3"/>
    <w:rsid w:val="00C6218E"/>
    <w:rsid w:val="00C6236E"/>
    <w:rsid w:val="00C62415"/>
    <w:rsid w:val="00C624E1"/>
    <w:rsid w:val="00C6254D"/>
    <w:rsid w:val="00C625F5"/>
    <w:rsid w:val="00C62929"/>
    <w:rsid w:val="00C62A92"/>
    <w:rsid w:val="00C62D75"/>
    <w:rsid w:val="00C62EF2"/>
    <w:rsid w:val="00C62F79"/>
    <w:rsid w:val="00C632C1"/>
    <w:rsid w:val="00C636D0"/>
    <w:rsid w:val="00C63790"/>
    <w:rsid w:val="00C6396D"/>
    <w:rsid w:val="00C63A7C"/>
    <w:rsid w:val="00C63B94"/>
    <w:rsid w:val="00C63BD1"/>
    <w:rsid w:val="00C63ED9"/>
    <w:rsid w:val="00C63F74"/>
    <w:rsid w:val="00C6492F"/>
    <w:rsid w:val="00C64A6A"/>
    <w:rsid w:val="00C64D4B"/>
    <w:rsid w:val="00C64D95"/>
    <w:rsid w:val="00C64F58"/>
    <w:rsid w:val="00C6507E"/>
    <w:rsid w:val="00C65104"/>
    <w:rsid w:val="00C6558F"/>
    <w:rsid w:val="00C655CA"/>
    <w:rsid w:val="00C65BFB"/>
    <w:rsid w:val="00C65CA3"/>
    <w:rsid w:val="00C65D1E"/>
    <w:rsid w:val="00C66056"/>
    <w:rsid w:val="00C66B5D"/>
    <w:rsid w:val="00C66B9F"/>
    <w:rsid w:val="00C66D1D"/>
    <w:rsid w:val="00C671CB"/>
    <w:rsid w:val="00C671DE"/>
    <w:rsid w:val="00C67D9D"/>
    <w:rsid w:val="00C700E1"/>
    <w:rsid w:val="00C7024C"/>
    <w:rsid w:val="00C7026A"/>
    <w:rsid w:val="00C704CB"/>
    <w:rsid w:val="00C70750"/>
    <w:rsid w:val="00C709D7"/>
    <w:rsid w:val="00C70B97"/>
    <w:rsid w:val="00C70D14"/>
    <w:rsid w:val="00C70DA9"/>
    <w:rsid w:val="00C70ED3"/>
    <w:rsid w:val="00C70FFF"/>
    <w:rsid w:val="00C71092"/>
    <w:rsid w:val="00C712F8"/>
    <w:rsid w:val="00C71416"/>
    <w:rsid w:val="00C7157B"/>
    <w:rsid w:val="00C717CB"/>
    <w:rsid w:val="00C71A22"/>
    <w:rsid w:val="00C71AA5"/>
    <w:rsid w:val="00C71C1C"/>
    <w:rsid w:val="00C71DB3"/>
    <w:rsid w:val="00C71F9A"/>
    <w:rsid w:val="00C72807"/>
    <w:rsid w:val="00C729A8"/>
    <w:rsid w:val="00C72A48"/>
    <w:rsid w:val="00C72C09"/>
    <w:rsid w:val="00C73289"/>
    <w:rsid w:val="00C732B8"/>
    <w:rsid w:val="00C73714"/>
    <w:rsid w:val="00C739C6"/>
    <w:rsid w:val="00C73A4C"/>
    <w:rsid w:val="00C74002"/>
    <w:rsid w:val="00C74269"/>
    <w:rsid w:val="00C743F8"/>
    <w:rsid w:val="00C744AC"/>
    <w:rsid w:val="00C7457F"/>
    <w:rsid w:val="00C74659"/>
    <w:rsid w:val="00C7467E"/>
    <w:rsid w:val="00C74827"/>
    <w:rsid w:val="00C74D5B"/>
    <w:rsid w:val="00C74F34"/>
    <w:rsid w:val="00C74FB9"/>
    <w:rsid w:val="00C74FDD"/>
    <w:rsid w:val="00C75108"/>
    <w:rsid w:val="00C75E7F"/>
    <w:rsid w:val="00C7634E"/>
    <w:rsid w:val="00C7635E"/>
    <w:rsid w:val="00C76454"/>
    <w:rsid w:val="00C7686A"/>
    <w:rsid w:val="00C76AC9"/>
    <w:rsid w:val="00C76DA0"/>
    <w:rsid w:val="00C76DD4"/>
    <w:rsid w:val="00C770EF"/>
    <w:rsid w:val="00C7728A"/>
    <w:rsid w:val="00C77683"/>
    <w:rsid w:val="00C7769E"/>
    <w:rsid w:val="00C77B04"/>
    <w:rsid w:val="00C77B8D"/>
    <w:rsid w:val="00C77DC1"/>
    <w:rsid w:val="00C77DD6"/>
    <w:rsid w:val="00C80100"/>
    <w:rsid w:val="00C80715"/>
    <w:rsid w:val="00C80C06"/>
    <w:rsid w:val="00C80C87"/>
    <w:rsid w:val="00C80D8C"/>
    <w:rsid w:val="00C81208"/>
    <w:rsid w:val="00C812B7"/>
    <w:rsid w:val="00C81301"/>
    <w:rsid w:val="00C8144D"/>
    <w:rsid w:val="00C81530"/>
    <w:rsid w:val="00C815EA"/>
    <w:rsid w:val="00C81828"/>
    <w:rsid w:val="00C8195F"/>
    <w:rsid w:val="00C81C51"/>
    <w:rsid w:val="00C82239"/>
    <w:rsid w:val="00C82846"/>
    <w:rsid w:val="00C82B0A"/>
    <w:rsid w:val="00C82B3C"/>
    <w:rsid w:val="00C830C6"/>
    <w:rsid w:val="00C8322D"/>
    <w:rsid w:val="00C833D4"/>
    <w:rsid w:val="00C83B06"/>
    <w:rsid w:val="00C83DCB"/>
    <w:rsid w:val="00C8400E"/>
    <w:rsid w:val="00C84026"/>
    <w:rsid w:val="00C841EE"/>
    <w:rsid w:val="00C8422A"/>
    <w:rsid w:val="00C84756"/>
    <w:rsid w:val="00C848B2"/>
    <w:rsid w:val="00C84B73"/>
    <w:rsid w:val="00C84CDF"/>
    <w:rsid w:val="00C84F63"/>
    <w:rsid w:val="00C85093"/>
    <w:rsid w:val="00C85108"/>
    <w:rsid w:val="00C8513E"/>
    <w:rsid w:val="00C8551B"/>
    <w:rsid w:val="00C858D7"/>
    <w:rsid w:val="00C85B70"/>
    <w:rsid w:val="00C85C3B"/>
    <w:rsid w:val="00C85D16"/>
    <w:rsid w:val="00C86401"/>
    <w:rsid w:val="00C86504"/>
    <w:rsid w:val="00C86601"/>
    <w:rsid w:val="00C86666"/>
    <w:rsid w:val="00C868F8"/>
    <w:rsid w:val="00C869E5"/>
    <w:rsid w:val="00C86C68"/>
    <w:rsid w:val="00C86DCC"/>
    <w:rsid w:val="00C87021"/>
    <w:rsid w:val="00C87258"/>
    <w:rsid w:val="00C873AE"/>
    <w:rsid w:val="00C87527"/>
    <w:rsid w:val="00C875DF"/>
    <w:rsid w:val="00C87666"/>
    <w:rsid w:val="00C87813"/>
    <w:rsid w:val="00C879FA"/>
    <w:rsid w:val="00C87A22"/>
    <w:rsid w:val="00C87A5C"/>
    <w:rsid w:val="00C87FEB"/>
    <w:rsid w:val="00C900D1"/>
    <w:rsid w:val="00C90160"/>
    <w:rsid w:val="00C90168"/>
    <w:rsid w:val="00C90179"/>
    <w:rsid w:val="00C90387"/>
    <w:rsid w:val="00C905B1"/>
    <w:rsid w:val="00C9074E"/>
    <w:rsid w:val="00C9084C"/>
    <w:rsid w:val="00C9089F"/>
    <w:rsid w:val="00C90CC9"/>
    <w:rsid w:val="00C91049"/>
    <w:rsid w:val="00C91091"/>
    <w:rsid w:val="00C9112B"/>
    <w:rsid w:val="00C915E8"/>
    <w:rsid w:val="00C91900"/>
    <w:rsid w:val="00C91A45"/>
    <w:rsid w:val="00C91B04"/>
    <w:rsid w:val="00C91CE9"/>
    <w:rsid w:val="00C921C5"/>
    <w:rsid w:val="00C923B2"/>
    <w:rsid w:val="00C923C1"/>
    <w:rsid w:val="00C9289A"/>
    <w:rsid w:val="00C928E0"/>
    <w:rsid w:val="00C929F2"/>
    <w:rsid w:val="00C92A3A"/>
    <w:rsid w:val="00C92BCF"/>
    <w:rsid w:val="00C934BB"/>
    <w:rsid w:val="00C9397A"/>
    <w:rsid w:val="00C93C80"/>
    <w:rsid w:val="00C93DA9"/>
    <w:rsid w:val="00C94020"/>
    <w:rsid w:val="00C94033"/>
    <w:rsid w:val="00C94AF0"/>
    <w:rsid w:val="00C94B3F"/>
    <w:rsid w:val="00C94D3E"/>
    <w:rsid w:val="00C94E44"/>
    <w:rsid w:val="00C94FF1"/>
    <w:rsid w:val="00C94FFE"/>
    <w:rsid w:val="00C95020"/>
    <w:rsid w:val="00C950DC"/>
    <w:rsid w:val="00C9513B"/>
    <w:rsid w:val="00C95284"/>
    <w:rsid w:val="00C956D5"/>
    <w:rsid w:val="00C957D7"/>
    <w:rsid w:val="00C95EE6"/>
    <w:rsid w:val="00C95F10"/>
    <w:rsid w:val="00C9638E"/>
    <w:rsid w:val="00C968A0"/>
    <w:rsid w:val="00C97060"/>
    <w:rsid w:val="00C9716B"/>
    <w:rsid w:val="00C97246"/>
    <w:rsid w:val="00C973CA"/>
    <w:rsid w:val="00C97594"/>
    <w:rsid w:val="00C9766D"/>
    <w:rsid w:val="00C978DB"/>
    <w:rsid w:val="00C9795A"/>
    <w:rsid w:val="00C979FD"/>
    <w:rsid w:val="00C97B70"/>
    <w:rsid w:val="00C97D1E"/>
    <w:rsid w:val="00CA0026"/>
    <w:rsid w:val="00CA0113"/>
    <w:rsid w:val="00CA01B6"/>
    <w:rsid w:val="00CA0260"/>
    <w:rsid w:val="00CA06DA"/>
    <w:rsid w:val="00CA0A77"/>
    <w:rsid w:val="00CA0C51"/>
    <w:rsid w:val="00CA0DEC"/>
    <w:rsid w:val="00CA0EDD"/>
    <w:rsid w:val="00CA10AD"/>
    <w:rsid w:val="00CA1117"/>
    <w:rsid w:val="00CA1119"/>
    <w:rsid w:val="00CA154C"/>
    <w:rsid w:val="00CA15E9"/>
    <w:rsid w:val="00CA18BF"/>
    <w:rsid w:val="00CA1993"/>
    <w:rsid w:val="00CA19B8"/>
    <w:rsid w:val="00CA1BD8"/>
    <w:rsid w:val="00CA24B5"/>
    <w:rsid w:val="00CA2A83"/>
    <w:rsid w:val="00CA2C77"/>
    <w:rsid w:val="00CA2E67"/>
    <w:rsid w:val="00CA304D"/>
    <w:rsid w:val="00CA3347"/>
    <w:rsid w:val="00CA345C"/>
    <w:rsid w:val="00CA34E9"/>
    <w:rsid w:val="00CA35FE"/>
    <w:rsid w:val="00CA39B1"/>
    <w:rsid w:val="00CA3F1F"/>
    <w:rsid w:val="00CA3FBD"/>
    <w:rsid w:val="00CA41D7"/>
    <w:rsid w:val="00CA4344"/>
    <w:rsid w:val="00CA4503"/>
    <w:rsid w:val="00CA45AE"/>
    <w:rsid w:val="00CA4692"/>
    <w:rsid w:val="00CA4830"/>
    <w:rsid w:val="00CA4853"/>
    <w:rsid w:val="00CA4F64"/>
    <w:rsid w:val="00CA558D"/>
    <w:rsid w:val="00CA5649"/>
    <w:rsid w:val="00CA5724"/>
    <w:rsid w:val="00CA5990"/>
    <w:rsid w:val="00CA59F0"/>
    <w:rsid w:val="00CA5B21"/>
    <w:rsid w:val="00CA5B9A"/>
    <w:rsid w:val="00CA5BF5"/>
    <w:rsid w:val="00CA5C5A"/>
    <w:rsid w:val="00CA5C73"/>
    <w:rsid w:val="00CA5D27"/>
    <w:rsid w:val="00CA5E81"/>
    <w:rsid w:val="00CA60E6"/>
    <w:rsid w:val="00CA637F"/>
    <w:rsid w:val="00CA638C"/>
    <w:rsid w:val="00CA6390"/>
    <w:rsid w:val="00CA65FD"/>
    <w:rsid w:val="00CA6F10"/>
    <w:rsid w:val="00CA7024"/>
    <w:rsid w:val="00CA72E2"/>
    <w:rsid w:val="00CA7473"/>
    <w:rsid w:val="00CA7489"/>
    <w:rsid w:val="00CA7586"/>
    <w:rsid w:val="00CA75B7"/>
    <w:rsid w:val="00CA7649"/>
    <w:rsid w:val="00CA773F"/>
    <w:rsid w:val="00CA7B47"/>
    <w:rsid w:val="00CB01CE"/>
    <w:rsid w:val="00CB0338"/>
    <w:rsid w:val="00CB038F"/>
    <w:rsid w:val="00CB0401"/>
    <w:rsid w:val="00CB04BA"/>
    <w:rsid w:val="00CB075E"/>
    <w:rsid w:val="00CB09FE"/>
    <w:rsid w:val="00CB1157"/>
    <w:rsid w:val="00CB13C0"/>
    <w:rsid w:val="00CB1611"/>
    <w:rsid w:val="00CB16E7"/>
    <w:rsid w:val="00CB1764"/>
    <w:rsid w:val="00CB1B21"/>
    <w:rsid w:val="00CB1C31"/>
    <w:rsid w:val="00CB1E12"/>
    <w:rsid w:val="00CB1F71"/>
    <w:rsid w:val="00CB2541"/>
    <w:rsid w:val="00CB2546"/>
    <w:rsid w:val="00CB25BD"/>
    <w:rsid w:val="00CB26A5"/>
    <w:rsid w:val="00CB29D8"/>
    <w:rsid w:val="00CB2AD9"/>
    <w:rsid w:val="00CB2B30"/>
    <w:rsid w:val="00CB2BA0"/>
    <w:rsid w:val="00CB2CB0"/>
    <w:rsid w:val="00CB302B"/>
    <w:rsid w:val="00CB3458"/>
    <w:rsid w:val="00CB34DF"/>
    <w:rsid w:val="00CB362D"/>
    <w:rsid w:val="00CB3864"/>
    <w:rsid w:val="00CB3DE1"/>
    <w:rsid w:val="00CB3FD2"/>
    <w:rsid w:val="00CB43E4"/>
    <w:rsid w:val="00CB45F8"/>
    <w:rsid w:val="00CB49BC"/>
    <w:rsid w:val="00CB4A38"/>
    <w:rsid w:val="00CB4B56"/>
    <w:rsid w:val="00CB52E6"/>
    <w:rsid w:val="00CB53B0"/>
    <w:rsid w:val="00CB56D3"/>
    <w:rsid w:val="00CB57C4"/>
    <w:rsid w:val="00CB595D"/>
    <w:rsid w:val="00CB5CDE"/>
    <w:rsid w:val="00CB5D44"/>
    <w:rsid w:val="00CB5D54"/>
    <w:rsid w:val="00CB5EF4"/>
    <w:rsid w:val="00CB6015"/>
    <w:rsid w:val="00CB60C7"/>
    <w:rsid w:val="00CB62EB"/>
    <w:rsid w:val="00CB6307"/>
    <w:rsid w:val="00CB651C"/>
    <w:rsid w:val="00CB65EC"/>
    <w:rsid w:val="00CB66AE"/>
    <w:rsid w:val="00CB68A9"/>
    <w:rsid w:val="00CB6A9F"/>
    <w:rsid w:val="00CB6AA0"/>
    <w:rsid w:val="00CB6AB4"/>
    <w:rsid w:val="00CB6B5C"/>
    <w:rsid w:val="00CB6BD0"/>
    <w:rsid w:val="00CB6D27"/>
    <w:rsid w:val="00CB6EDD"/>
    <w:rsid w:val="00CB7162"/>
    <w:rsid w:val="00CB7530"/>
    <w:rsid w:val="00CB7534"/>
    <w:rsid w:val="00CB75AC"/>
    <w:rsid w:val="00CB788A"/>
    <w:rsid w:val="00CB7A56"/>
    <w:rsid w:val="00CB7ABB"/>
    <w:rsid w:val="00CC001E"/>
    <w:rsid w:val="00CC0298"/>
    <w:rsid w:val="00CC072E"/>
    <w:rsid w:val="00CC0CB7"/>
    <w:rsid w:val="00CC11B8"/>
    <w:rsid w:val="00CC19A4"/>
    <w:rsid w:val="00CC1AF4"/>
    <w:rsid w:val="00CC1B15"/>
    <w:rsid w:val="00CC1BD6"/>
    <w:rsid w:val="00CC1F1D"/>
    <w:rsid w:val="00CC225B"/>
    <w:rsid w:val="00CC22ED"/>
    <w:rsid w:val="00CC24E9"/>
    <w:rsid w:val="00CC2A5C"/>
    <w:rsid w:val="00CC2A93"/>
    <w:rsid w:val="00CC2E7B"/>
    <w:rsid w:val="00CC308C"/>
    <w:rsid w:val="00CC30B8"/>
    <w:rsid w:val="00CC3542"/>
    <w:rsid w:val="00CC3752"/>
    <w:rsid w:val="00CC389E"/>
    <w:rsid w:val="00CC3988"/>
    <w:rsid w:val="00CC398E"/>
    <w:rsid w:val="00CC3BC6"/>
    <w:rsid w:val="00CC3BFC"/>
    <w:rsid w:val="00CC3C26"/>
    <w:rsid w:val="00CC3C90"/>
    <w:rsid w:val="00CC3EFC"/>
    <w:rsid w:val="00CC411B"/>
    <w:rsid w:val="00CC4187"/>
    <w:rsid w:val="00CC513D"/>
    <w:rsid w:val="00CC525A"/>
    <w:rsid w:val="00CC5561"/>
    <w:rsid w:val="00CC5ACE"/>
    <w:rsid w:val="00CC5D8C"/>
    <w:rsid w:val="00CC624F"/>
    <w:rsid w:val="00CC626B"/>
    <w:rsid w:val="00CC6479"/>
    <w:rsid w:val="00CC671A"/>
    <w:rsid w:val="00CC6769"/>
    <w:rsid w:val="00CC6A60"/>
    <w:rsid w:val="00CC6B88"/>
    <w:rsid w:val="00CC6BA6"/>
    <w:rsid w:val="00CC7A2E"/>
    <w:rsid w:val="00CD06F9"/>
    <w:rsid w:val="00CD084B"/>
    <w:rsid w:val="00CD0E1D"/>
    <w:rsid w:val="00CD0FFF"/>
    <w:rsid w:val="00CD109A"/>
    <w:rsid w:val="00CD1327"/>
    <w:rsid w:val="00CD137F"/>
    <w:rsid w:val="00CD1402"/>
    <w:rsid w:val="00CD1631"/>
    <w:rsid w:val="00CD1632"/>
    <w:rsid w:val="00CD18A0"/>
    <w:rsid w:val="00CD1CAC"/>
    <w:rsid w:val="00CD1CE3"/>
    <w:rsid w:val="00CD1CF6"/>
    <w:rsid w:val="00CD1F28"/>
    <w:rsid w:val="00CD1FD0"/>
    <w:rsid w:val="00CD2028"/>
    <w:rsid w:val="00CD202C"/>
    <w:rsid w:val="00CD202F"/>
    <w:rsid w:val="00CD23A6"/>
    <w:rsid w:val="00CD24B2"/>
    <w:rsid w:val="00CD2696"/>
    <w:rsid w:val="00CD27A3"/>
    <w:rsid w:val="00CD2A8E"/>
    <w:rsid w:val="00CD2C3C"/>
    <w:rsid w:val="00CD2E23"/>
    <w:rsid w:val="00CD2F13"/>
    <w:rsid w:val="00CD3052"/>
    <w:rsid w:val="00CD34B1"/>
    <w:rsid w:val="00CD39BF"/>
    <w:rsid w:val="00CD3A97"/>
    <w:rsid w:val="00CD3A9E"/>
    <w:rsid w:val="00CD3C34"/>
    <w:rsid w:val="00CD44A4"/>
    <w:rsid w:val="00CD46BD"/>
    <w:rsid w:val="00CD492B"/>
    <w:rsid w:val="00CD4D9C"/>
    <w:rsid w:val="00CD4F73"/>
    <w:rsid w:val="00CD4F7D"/>
    <w:rsid w:val="00CD51B8"/>
    <w:rsid w:val="00CD5809"/>
    <w:rsid w:val="00CD5B05"/>
    <w:rsid w:val="00CD5DFB"/>
    <w:rsid w:val="00CD5FC6"/>
    <w:rsid w:val="00CD5FEF"/>
    <w:rsid w:val="00CD61FC"/>
    <w:rsid w:val="00CD62B5"/>
    <w:rsid w:val="00CD63B7"/>
    <w:rsid w:val="00CD6453"/>
    <w:rsid w:val="00CD64BD"/>
    <w:rsid w:val="00CD651D"/>
    <w:rsid w:val="00CD6739"/>
    <w:rsid w:val="00CD6A86"/>
    <w:rsid w:val="00CD6AE8"/>
    <w:rsid w:val="00CD6D87"/>
    <w:rsid w:val="00CD6EDA"/>
    <w:rsid w:val="00CD6F81"/>
    <w:rsid w:val="00CD6FF9"/>
    <w:rsid w:val="00CD7A1B"/>
    <w:rsid w:val="00CD7ABC"/>
    <w:rsid w:val="00CD7C25"/>
    <w:rsid w:val="00CD7CD9"/>
    <w:rsid w:val="00CE005D"/>
    <w:rsid w:val="00CE01FF"/>
    <w:rsid w:val="00CE026C"/>
    <w:rsid w:val="00CE0294"/>
    <w:rsid w:val="00CE0500"/>
    <w:rsid w:val="00CE08D4"/>
    <w:rsid w:val="00CE0A8B"/>
    <w:rsid w:val="00CE0B4E"/>
    <w:rsid w:val="00CE0C5C"/>
    <w:rsid w:val="00CE0D97"/>
    <w:rsid w:val="00CE1214"/>
    <w:rsid w:val="00CE1256"/>
    <w:rsid w:val="00CE149B"/>
    <w:rsid w:val="00CE1757"/>
    <w:rsid w:val="00CE1A72"/>
    <w:rsid w:val="00CE1D3C"/>
    <w:rsid w:val="00CE1ED3"/>
    <w:rsid w:val="00CE1F7C"/>
    <w:rsid w:val="00CE2075"/>
    <w:rsid w:val="00CE20A1"/>
    <w:rsid w:val="00CE2190"/>
    <w:rsid w:val="00CE223C"/>
    <w:rsid w:val="00CE22E1"/>
    <w:rsid w:val="00CE2540"/>
    <w:rsid w:val="00CE29D8"/>
    <w:rsid w:val="00CE29FA"/>
    <w:rsid w:val="00CE2F0A"/>
    <w:rsid w:val="00CE3573"/>
    <w:rsid w:val="00CE36E8"/>
    <w:rsid w:val="00CE3867"/>
    <w:rsid w:val="00CE3968"/>
    <w:rsid w:val="00CE3DC5"/>
    <w:rsid w:val="00CE3DF9"/>
    <w:rsid w:val="00CE4055"/>
    <w:rsid w:val="00CE459F"/>
    <w:rsid w:val="00CE4673"/>
    <w:rsid w:val="00CE4717"/>
    <w:rsid w:val="00CE475A"/>
    <w:rsid w:val="00CE4A0E"/>
    <w:rsid w:val="00CE4BBC"/>
    <w:rsid w:val="00CE4C03"/>
    <w:rsid w:val="00CE507C"/>
    <w:rsid w:val="00CE5132"/>
    <w:rsid w:val="00CE520A"/>
    <w:rsid w:val="00CE53E8"/>
    <w:rsid w:val="00CE5420"/>
    <w:rsid w:val="00CE5D48"/>
    <w:rsid w:val="00CE6093"/>
    <w:rsid w:val="00CE645A"/>
    <w:rsid w:val="00CE6525"/>
    <w:rsid w:val="00CE67BC"/>
    <w:rsid w:val="00CE6BE8"/>
    <w:rsid w:val="00CE6F07"/>
    <w:rsid w:val="00CE6FDE"/>
    <w:rsid w:val="00CE713C"/>
    <w:rsid w:val="00CE723D"/>
    <w:rsid w:val="00CE7381"/>
    <w:rsid w:val="00CE7460"/>
    <w:rsid w:val="00CE76E5"/>
    <w:rsid w:val="00CE7912"/>
    <w:rsid w:val="00CF008F"/>
    <w:rsid w:val="00CF0101"/>
    <w:rsid w:val="00CF068F"/>
    <w:rsid w:val="00CF09D9"/>
    <w:rsid w:val="00CF0AE3"/>
    <w:rsid w:val="00CF0B3B"/>
    <w:rsid w:val="00CF0D7A"/>
    <w:rsid w:val="00CF0F6C"/>
    <w:rsid w:val="00CF1490"/>
    <w:rsid w:val="00CF17A9"/>
    <w:rsid w:val="00CF1ACB"/>
    <w:rsid w:val="00CF1B6F"/>
    <w:rsid w:val="00CF1DC4"/>
    <w:rsid w:val="00CF1F1B"/>
    <w:rsid w:val="00CF1F37"/>
    <w:rsid w:val="00CF1F3F"/>
    <w:rsid w:val="00CF2027"/>
    <w:rsid w:val="00CF21EA"/>
    <w:rsid w:val="00CF2584"/>
    <w:rsid w:val="00CF2947"/>
    <w:rsid w:val="00CF2A9B"/>
    <w:rsid w:val="00CF2BC1"/>
    <w:rsid w:val="00CF2BC2"/>
    <w:rsid w:val="00CF322A"/>
    <w:rsid w:val="00CF323C"/>
    <w:rsid w:val="00CF32E3"/>
    <w:rsid w:val="00CF33FA"/>
    <w:rsid w:val="00CF34DE"/>
    <w:rsid w:val="00CF3643"/>
    <w:rsid w:val="00CF3AA8"/>
    <w:rsid w:val="00CF3B44"/>
    <w:rsid w:val="00CF400E"/>
    <w:rsid w:val="00CF4012"/>
    <w:rsid w:val="00CF40EC"/>
    <w:rsid w:val="00CF410B"/>
    <w:rsid w:val="00CF44B3"/>
    <w:rsid w:val="00CF4683"/>
    <w:rsid w:val="00CF49E5"/>
    <w:rsid w:val="00CF4BE7"/>
    <w:rsid w:val="00CF4CDF"/>
    <w:rsid w:val="00CF4DBC"/>
    <w:rsid w:val="00CF4DEB"/>
    <w:rsid w:val="00CF4EE6"/>
    <w:rsid w:val="00CF4F99"/>
    <w:rsid w:val="00CF5029"/>
    <w:rsid w:val="00CF59A2"/>
    <w:rsid w:val="00CF5C3D"/>
    <w:rsid w:val="00CF5D47"/>
    <w:rsid w:val="00CF6113"/>
    <w:rsid w:val="00CF617B"/>
    <w:rsid w:val="00CF654A"/>
    <w:rsid w:val="00CF6617"/>
    <w:rsid w:val="00CF66B3"/>
    <w:rsid w:val="00CF6D9C"/>
    <w:rsid w:val="00CF6DE7"/>
    <w:rsid w:val="00CF6E6C"/>
    <w:rsid w:val="00CF6F22"/>
    <w:rsid w:val="00CF703A"/>
    <w:rsid w:val="00CF7106"/>
    <w:rsid w:val="00CF7336"/>
    <w:rsid w:val="00CF77E8"/>
    <w:rsid w:val="00CF7B48"/>
    <w:rsid w:val="00D004DB"/>
    <w:rsid w:val="00D00721"/>
    <w:rsid w:val="00D0076E"/>
    <w:rsid w:val="00D009B0"/>
    <w:rsid w:val="00D00F8A"/>
    <w:rsid w:val="00D01672"/>
    <w:rsid w:val="00D01C60"/>
    <w:rsid w:val="00D01CEE"/>
    <w:rsid w:val="00D01D1F"/>
    <w:rsid w:val="00D01F6A"/>
    <w:rsid w:val="00D01F8D"/>
    <w:rsid w:val="00D02494"/>
    <w:rsid w:val="00D0260A"/>
    <w:rsid w:val="00D02615"/>
    <w:rsid w:val="00D0271B"/>
    <w:rsid w:val="00D02B42"/>
    <w:rsid w:val="00D02FCA"/>
    <w:rsid w:val="00D0329E"/>
    <w:rsid w:val="00D032A4"/>
    <w:rsid w:val="00D032B9"/>
    <w:rsid w:val="00D037E0"/>
    <w:rsid w:val="00D03ABF"/>
    <w:rsid w:val="00D040BC"/>
    <w:rsid w:val="00D047C7"/>
    <w:rsid w:val="00D047C9"/>
    <w:rsid w:val="00D04A63"/>
    <w:rsid w:val="00D04B60"/>
    <w:rsid w:val="00D04CD3"/>
    <w:rsid w:val="00D04CD7"/>
    <w:rsid w:val="00D04DE8"/>
    <w:rsid w:val="00D04E0B"/>
    <w:rsid w:val="00D04FA5"/>
    <w:rsid w:val="00D05377"/>
    <w:rsid w:val="00D054CB"/>
    <w:rsid w:val="00D0586F"/>
    <w:rsid w:val="00D05906"/>
    <w:rsid w:val="00D05C58"/>
    <w:rsid w:val="00D05E58"/>
    <w:rsid w:val="00D06009"/>
    <w:rsid w:val="00D06249"/>
    <w:rsid w:val="00D06334"/>
    <w:rsid w:val="00D064AA"/>
    <w:rsid w:val="00D0665B"/>
    <w:rsid w:val="00D0696F"/>
    <w:rsid w:val="00D06B24"/>
    <w:rsid w:val="00D06C11"/>
    <w:rsid w:val="00D06E7E"/>
    <w:rsid w:val="00D07152"/>
    <w:rsid w:val="00D075AB"/>
    <w:rsid w:val="00D07659"/>
    <w:rsid w:val="00D07862"/>
    <w:rsid w:val="00D078DB"/>
    <w:rsid w:val="00D07915"/>
    <w:rsid w:val="00D07E75"/>
    <w:rsid w:val="00D07F17"/>
    <w:rsid w:val="00D07F37"/>
    <w:rsid w:val="00D10069"/>
    <w:rsid w:val="00D1024B"/>
    <w:rsid w:val="00D102C4"/>
    <w:rsid w:val="00D104E5"/>
    <w:rsid w:val="00D107BC"/>
    <w:rsid w:val="00D10980"/>
    <w:rsid w:val="00D10A7A"/>
    <w:rsid w:val="00D10AC6"/>
    <w:rsid w:val="00D10B74"/>
    <w:rsid w:val="00D10ECA"/>
    <w:rsid w:val="00D11436"/>
    <w:rsid w:val="00D115B3"/>
    <w:rsid w:val="00D11663"/>
    <w:rsid w:val="00D11968"/>
    <w:rsid w:val="00D11ECF"/>
    <w:rsid w:val="00D12285"/>
    <w:rsid w:val="00D123CE"/>
    <w:rsid w:val="00D125E2"/>
    <w:rsid w:val="00D126FF"/>
    <w:rsid w:val="00D127FB"/>
    <w:rsid w:val="00D128F2"/>
    <w:rsid w:val="00D12A5D"/>
    <w:rsid w:val="00D12A97"/>
    <w:rsid w:val="00D12BD6"/>
    <w:rsid w:val="00D130AB"/>
    <w:rsid w:val="00D1316F"/>
    <w:rsid w:val="00D131C6"/>
    <w:rsid w:val="00D131D7"/>
    <w:rsid w:val="00D1351D"/>
    <w:rsid w:val="00D136FF"/>
    <w:rsid w:val="00D13BB9"/>
    <w:rsid w:val="00D13DC1"/>
    <w:rsid w:val="00D13E00"/>
    <w:rsid w:val="00D13E9D"/>
    <w:rsid w:val="00D142CE"/>
    <w:rsid w:val="00D143A0"/>
    <w:rsid w:val="00D14603"/>
    <w:rsid w:val="00D148DC"/>
    <w:rsid w:val="00D148E0"/>
    <w:rsid w:val="00D14936"/>
    <w:rsid w:val="00D14B06"/>
    <w:rsid w:val="00D14F94"/>
    <w:rsid w:val="00D150DA"/>
    <w:rsid w:val="00D1528A"/>
    <w:rsid w:val="00D153A4"/>
    <w:rsid w:val="00D16063"/>
    <w:rsid w:val="00D1635C"/>
    <w:rsid w:val="00D1638F"/>
    <w:rsid w:val="00D163D5"/>
    <w:rsid w:val="00D16416"/>
    <w:rsid w:val="00D16A06"/>
    <w:rsid w:val="00D16B34"/>
    <w:rsid w:val="00D16CCB"/>
    <w:rsid w:val="00D16D41"/>
    <w:rsid w:val="00D16D64"/>
    <w:rsid w:val="00D16EAF"/>
    <w:rsid w:val="00D1702D"/>
    <w:rsid w:val="00D17136"/>
    <w:rsid w:val="00D176B8"/>
    <w:rsid w:val="00D177B5"/>
    <w:rsid w:val="00D178BC"/>
    <w:rsid w:val="00D17AC2"/>
    <w:rsid w:val="00D17AD8"/>
    <w:rsid w:val="00D17F75"/>
    <w:rsid w:val="00D20153"/>
    <w:rsid w:val="00D20296"/>
    <w:rsid w:val="00D2073B"/>
    <w:rsid w:val="00D20823"/>
    <w:rsid w:val="00D20847"/>
    <w:rsid w:val="00D2091A"/>
    <w:rsid w:val="00D20BD1"/>
    <w:rsid w:val="00D20DB8"/>
    <w:rsid w:val="00D20F4C"/>
    <w:rsid w:val="00D20FE6"/>
    <w:rsid w:val="00D2102D"/>
    <w:rsid w:val="00D2137D"/>
    <w:rsid w:val="00D21389"/>
    <w:rsid w:val="00D2149C"/>
    <w:rsid w:val="00D214BF"/>
    <w:rsid w:val="00D21509"/>
    <w:rsid w:val="00D2160B"/>
    <w:rsid w:val="00D219B5"/>
    <w:rsid w:val="00D21C9C"/>
    <w:rsid w:val="00D21D87"/>
    <w:rsid w:val="00D21D9D"/>
    <w:rsid w:val="00D22130"/>
    <w:rsid w:val="00D2247F"/>
    <w:rsid w:val="00D224EE"/>
    <w:rsid w:val="00D22886"/>
    <w:rsid w:val="00D22AD6"/>
    <w:rsid w:val="00D22B08"/>
    <w:rsid w:val="00D22B5B"/>
    <w:rsid w:val="00D22C6C"/>
    <w:rsid w:val="00D2328B"/>
    <w:rsid w:val="00D234DF"/>
    <w:rsid w:val="00D235D8"/>
    <w:rsid w:val="00D23659"/>
    <w:rsid w:val="00D236E9"/>
    <w:rsid w:val="00D240A2"/>
    <w:rsid w:val="00D242D5"/>
    <w:rsid w:val="00D246D2"/>
    <w:rsid w:val="00D24DBC"/>
    <w:rsid w:val="00D24FAD"/>
    <w:rsid w:val="00D25127"/>
    <w:rsid w:val="00D2532D"/>
    <w:rsid w:val="00D25343"/>
    <w:rsid w:val="00D2553A"/>
    <w:rsid w:val="00D25984"/>
    <w:rsid w:val="00D25C99"/>
    <w:rsid w:val="00D25CAC"/>
    <w:rsid w:val="00D25FB8"/>
    <w:rsid w:val="00D261B4"/>
    <w:rsid w:val="00D262D6"/>
    <w:rsid w:val="00D26537"/>
    <w:rsid w:val="00D265CA"/>
    <w:rsid w:val="00D2669B"/>
    <w:rsid w:val="00D267CA"/>
    <w:rsid w:val="00D26A19"/>
    <w:rsid w:val="00D26DA2"/>
    <w:rsid w:val="00D26EBC"/>
    <w:rsid w:val="00D27120"/>
    <w:rsid w:val="00D2754B"/>
    <w:rsid w:val="00D27868"/>
    <w:rsid w:val="00D30023"/>
    <w:rsid w:val="00D3006D"/>
    <w:rsid w:val="00D302CB"/>
    <w:rsid w:val="00D304D5"/>
    <w:rsid w:val="00D306A3"/>
    <w:rsid w:val="00D30824"/>
    <w:rsid w:val="00D309C5"/>
    <w:rsid w:val="00D3124E"/>
    <w:rsid w:val="00D31350"/>
    <w:rsid w:val="00D31562"/>
    <w:rsid w:val="00D31778"/>
    <w:rsid w:val="00D31872"/>
    <w:rsid w:val="00D31AAC"/>
    <w:rsid w:val="00D31CDE"/>
    <w:rsid w:val="00D31ED9"/>
    <w:rsid w:val="00D31FDF"/>
    <w:rsid w:val="00D320A2"/>
    <w:rsid w:val="00D32180"/>
    <w:rsid w:val="00D321F2"/>
    <w:rsid w:val="00D322C6"/>
    <w:rsid w:val="00D324F7"/>
    <w:rsid w:val="00D3264B"/>
    <w:rsid w:val="00D326CF"/>
    <w:rsid w:val="00D32A47"/>
    <w:rsid w:val="00D32A9D"/>
    <w:rsid w:val="00D32CA4"/>
    <w:rsid w:val="00D32D13"/>
    <w:rsid w:val="00D33047"/>
    <w:rsid w:val="00D33096"/>
    <w:rsid w:val="00D333D4"/>
    <w:rsid w:val="00D337BF"/>
    <w:rsid w:val="00D33FF6"/>
    <w:rsid w:val="00D3470D"/>
    <w:rsid w:val="00D3482C"/>
    <w:rsid w:val="00D34A75"/>
    <w:rsid w:val="00D34B1D"/>
    <w:rsid w:val="00D350F3"/>
    <w:rsid w:val="00D3524F"/>
    <w:rsid w:val="00D35639"/>
    <w:rsid w:val="00D357D6"/>
    <w:rsid w:val="00D36B90"/>
    <w:rsid w:val="00D36C7A"/>
    <w:rsid w:val="00D36CC8"/>
    <w:rsid w:val="00D36E58"/>
    <w:rsid w:val="00D372AB"/>
    <w:rsid w:val="00D372B2"/>
    <w:rsid w:val="00D37350"/>
    <w:rsid w:val="00D375B6"/>
    <w:rsid w:val="00D37600"/>
    <w:rsid w:val="00D377B8"/>
    <w:rsid w:val="00D37E90"/>
    <w:rsid w:val="00D40371"/>
    <w:rsid w:val="00D40493"/>
    <w:rsid w:val="00D40B73"/>
    <w:rsid w:val="00D40D03"/>
    <w:rsid w:val="00D40FBA"/>
    <w:rsid w:val="00D41203"/>
    <w:rsid w:val="00D4128D"/>
    <w:rsid w:val="00D412E5"/>
    <w:rsid w:val="00D41982"/>
    <w:rsid w:val="00D41A5D"/>
    <w:rsid w:val="00D41C73"/>
    <w:rsid w:val="00D41D96"/>
    <w:rsid w:val="00D421A4"/>
    <w:rsid w:val="00D4259E"/>
    <w:rsid w:val="00D42747"/>
    <w:rsid w:val="00D427A0"/>
    <w:rsid w:val="00D427B2"/>
    <w:rsid w:val="00D42C8B"/>
    <w:rsid w:val="00D42D7D"/>
    <w:rsid w:val="00D42D8E"/>
    <w:rsid w:val="00D42F9D"/>
    <w:rsid w:val="00D4309D"/>
    <w:rsid w:val="00D432CF"/>
    <w:rsid w:val="00D43454"/>
    <w:rsid w:val="00D434B8"/>
    <w:rsid w:val="00D43772"/>
    <w:rsid w:val="00D43AF3"/>
    <w:rsid w:val="00D43C45"/>
    <w:rsid w:val="00D43F2C"/>
    <w:rsid w:val="00D44081"/>
    <w:rsid w:val="00D44156"/>
    <w:rsid w:val="00D441DF"/>
    <w:rsid w:val="00D445AD"/>
    <w:rsid w:val="00D44623"/>
    <w:rsid w:val="00D44C33"/>
    <w:rsid w:val="00D44D23"/>
    <w:rsid w:val="00D44DB7"/>
    <w:rsid w:val="00D45309"/>
    <w:rsid w:val="00D455EB"/>
    <w:rsid w:val="00D456F0"/>
    <w:rsid w:val="00D45730"/>
    <w:rsid w:val="00D45976"/>
    <w:rsid w:val="00D45B7F"/>
    <w:rsid w:val="00D45C2F"/>
    <w:rsid w:val="00D45CC1"/>
    <w:rsid w:val="00D460B8"/>
    <w:rsid w:val="00D462D5"/>
    <w:rsid w:val="00D46387"/>
    <w:rsid w:val="00D4638B"/>
    <w:rsid w:val="00D4641B"/>
    <w:rsid w:val="00D4658C"/>
    <w:rsid w:val="00D467BF"/>
    <w:rsid w:val="00D46858"/>
    <w:rsid w:val="00D46887"/>
    <w:rsid w:val="00D468FF"/>
    <w:rsid w:val="00D46D19"/>
    <w:rsid w:val="00D46F11"/>
    <w:rsid w:val="00D47067"/>
    <w:rsid w:val="00D47091"/>
    <w:rsid w:val="00D473D0"/>
    <w:rsid w:val="00D50053"/>
    <w:rsid w:val="00D500F2"/>
    <w:rsid w:val="00D50374"/>
    <w:rsid w:val="00D506AA"/>
    <w:rsid w:val="00D5089C"/>
    <w:rsid w:val="00D509A2"/>
    <w:rsid w:val="00D50ED7"/>
    <w:rsid w:val="00D50F43"/>
    <w:rsid w:val="00D511BD"/>
    <w:rsid w:val="00D51461"/>
    <w:rsid w:val="00D514EA"/>
    <w:rsid w:val="00D517BB"/>
    <w:rsid w:val="00D51BBC"/>
    <w:rsid w:val="00D51DDE"/>
    <w:rsid w:val="00D51E26"/>
    <w:rsid w:val="00D51E9D"/>
    <w:rsid w:val="00D5216D"/>
    <w:rsid w:val="00D52254"/>
    <w:rsid w:val="00D52780"/>
    <w:rsid w:val="00D52817"/>
    <w:rsid w:val="00D528E1"/>
    <w:rsid w:val="00D528FA"/>
    <w:rsid w:val="00D529B6"/>
    <w:rsid w:val="00D52D5E"/>
    <w:rsid w:val="00D52DF9"/>
    <w:rsid w:val="00D5318C"/>
    <w:rsid w:val="00D531C6"/>
    <w:rsid w:val="00D534AE"/>
    <w:rsid w:val="00D534C6"/>
    <w:rsid w:val="00D5397E"/>
    <w:rsid w:val="00D53ABC"/>
    <w:rsid w:val="00D53BD2"/>
    <w:rsid w:val="00D53C4C"/>
    <w:rsid w:val="00D53CE5"/>
    <w:rsid w:val="00D5404C"/>
    <w:rsid w:val="00D5457F"/>
    <w:rsid w:val="00D54A40"/>
    <w:rsid w:val="00D55022"/>
    <w:rsid w:val="00D553F7"/>
    <w:rsid w:val="00D554DD"/>
    <w:rsid w:val="00D556EB"/>
    <w:rsid w:val="00D558C2"/>
    <w:rsid w:val="00D55A5D"/>
    <w:rsid w:val="00D55CA3"/>
    <w:rsid w:val="00D55DFC"/>
    <w:rsid w:val="00D56182"/>
    <w:rsid w:val="00D565F5"/>
    <w:rsid w:val="00D56773"/>
    <w:rsid w:val="00D568F1"/>
    <w:rsid w:val="00D56A49"/>
    <w:rsid w:val="00D56DF2"/>
    <w:rsid w:val="00D56EF4"/>
    <w:rsid w:val="00D56F6D"/>
    <w:rsid w:val="00D571C8"/>
    <w:rsid w:val="00D57466"/>
    <w:rsid w:val="00D57601"/>
    <w:rsid w:val="00D57BE0"/>
    <w:rsid w:val="00D57C7F"/>
    <w:rsid w:val="00D602C6"/>
    <w:rsid w:val="00D60363"/>
    <w:rsid w:val="00D6037E"/>
    <w:rsid w:val="00D606D2"/>
    <w:rsid w:val="00D606DC"/>
    <w:rsid w:val="00D6077C"/>
    <w:rsid w:val="00D607DE"/>
    <w:rsid w:val="00D6085C"/>
    <w:rsid w:val="00D60900"/>
    <w:rsid w:val="00D60978"/>
    <w:rsid w:val="00D60D4C"/>
    <w:rsid w:val="00D611D4"/>
    <w:rsid w:val="00D6134D"/>
    <w:rsid w:val="00D61573"/>
    <w:rsid w:val="00D61A69"/>
    <w:rsid w:val="00D61CD2"/>
    <w:rsid w:val="00D61D13"/>
    <w:rsid w:val="00D61F88"/>
    <w:rsid w:val="00D62291"/>
    <w:rsid w:val="00D626DF"/>
    <w:rsid w:val="00D627A8"/>
    <w:rsid w:val="00D63289"/>
    <w:rsid w:val="00D636BC"/>
    <w:rsid w:val="00D63E05"/>
    <w:rsid w:val="00D63E09"/>
    <w:rsid w:val="00D63E6A"/>
    <w:rsid w:val="00D64220"/>
    <w:rsid w:val="00D645C1"/>
    <w:rsid w:val="00D6533E"/>
    <w:rsid w:val="00D65456"/>
    <w:rsid w:val="00D6569A"/>
    <w:rsid w:val="00D65B24"/>
    <w:rsid w:val="00D65CC8"/>
    <w:rsid w:val="00D65D6B"/>
    <w:rsid w:val="00D65E60"/>
    <w:rsid w:val="00D664FB"/>
    <w:rsid w:val="00D66527"/>
    <w:rsid w:val="00D6656E"/>
    <w:rsid w:val="00D66714"/>
    <w:rsid w:val="00D66935"/>
    <w:rsid w:val="00D66B53"/>
    <w:rsid w:val="00D66C40"/>
    <w:rsid w:val="00D66E3F"/>
    <w:rsid w:val="00D66EA2"/>
    <w:rsid w:val="00D66F49"/>
    <w:rsid w:val="00D6754D"/>
    <w:rsid w:val="00D67728"/>
    <w:rsid w:val="00D677CF"/>
    <w:rsid w:val="00D67CF0"/>
    <w:rsid w:val="00D67E60"/>
    <w:rsid w:val="00D67FA5"/>
    <w:rsid w:val="00D70543"/>
    <w:rsid w:val="00D707B6"/>
    <w:rsid w:val="00D7085D"/>
    <w:rsid w:val="00D70BF0"/>
    <w:rsid w:val="00D70D46"/>
    <w:rsid w:val="00D70EC6"/>
    <w:rsid w:val="00D70FC0"/>
    <w:rsid w:val="00D7131D"/>
    <w:rsid w:val="00D71438"/>
    <w:rsid w:val="00D71618"/>
    <w:rsid w:val="00D716C2"/>
    <w:rsid w:val="00D71705"/>
    <w:rsid w:val="00D71B77"/>
    <w:rsid w:val="00D71C4B"/>
    <w:rsid w:val="00D71F26"/>
    <w:rsid w:val="00D71F5D"/>
    <w:rsid w:val="00D71F5F"/>
    <w:rsid w:val="00D721ED"/>
    <w:rsid w:val="00D72433"/>
    <w:rsid w:val="00D7263A"/>
    <w:rsid w:val="00D7293F"/>
    <w:rsid w:val="00D729F0"/>
    <w:rsid w:val="00D72C93"/>
    <w:rsid w:val="00D72CD6"/>
    <w:rsid w:val="00D72D96"/>
    <w:rsid w:val="00D72E30"/>
    <w:rsid w:val="00D73324"/>
    <w:rsid w:val="00D733E1"/>
    <w:rsid w:val="00D73457"/>
    <w:rsid w:val="00D7361F"/>
    <w:rsid w:val="00D736CB"/>
    <w:rsid w:val="00D73767"/>
    <w:rsid w:val="00D73933"/>
    <w:rsid w:val="00D7394C"/>
    <w:rsid w:val="00D739B6"/>
    <w:rsid w:val="00D73B31"/>
    <w:rsid w:val="00D73B53"/>
    <w:rsid w:val="00D73BDE"/>
    <w:rsid w:val="00D73D13"/>
    <w:rsid w:val="00D73DA1"/>
    <w:rsid w:val="00D73F11"/>
    <w:rsid w:val="00D74425"/>
    <w:rsid w:val="00D745F2"/>
    <w:rsid w:val="00D7504A"/>
    <w:rsid w:val="00D753BB"/>
    <w:rsid w:val="00D75623"/>
    <w:rsid w:val="00D7592D"/>
    <w:rsid w:val="00D7594E"/>
    <w:rsid w:val="00D75F7E"/>
    <w:rsid w:val="00D76748"/>
    <w:rsid w:val="00D76943"/>
    <w:rsid w:val="00D76973"/>
    <w:rsid w:val="00D76EEC"/>
    <w:rsid w:val="00D77268"/>
    <w:rsid w:val="00D77292"/>
    <w:rsid w:val="00D77412"/>
    <w:rsid w:val="00D779E8"/>
    <w:rsid w:val="00D77D32"/>
    <w:rsid w:val="00D77FB8"/>
    <w:rsid w:val="00D803FA"/>
    <w:rsid w:val="00D80605"/>
    <w:rsid w:val="00D8060C"/>
    <w:rsid w:val="00D80A62"/>
    <w:rsid w:val="00D80C51"/>
    <w:rsid w:val="00D80CF9"/>
    <w:rsid w:val="00D80E65"/>
    <w:rsid w:val="00D81095"/>
    <w:rsid w:val="00D810F4"/>
    <w:rsid w:val="00D812BD"/>
    <w:rsid w:val="00D815F1"/>
    <w:rsid w:val="00D81A4B"/>
    <w:rsid w:val="00D81B28"/>
    <w:rsid w:val="00D81E0E"/>
    <w:rsid w:val="00D81F5D"/>
    <w:rsid w:val="00D82337"/>
    <w:rsid w:val="00D8247C"/>
    <w:rsid w:val="00D824A6"/>
    <w:rsid w:val="00D826AB"/>
    <w:rsid w:val="00D827C2"/>
    <w:rsid w:val="00D828C6"/>
    <w:rsid w:val="00D828F7"/>
    <w:rsid w:val="00D82D6A"/>
    <w:rsid w:val="00D832D9"/>
    <w:rsid w:val="00D835E4"/>
    <w:rsid w:val="00D83F52"/>
    <w:rsid w:val="00D841D7"/>
    <w:rsid w:val="00D84209"/>
    <w:rsid w:val="00D843E6"/>
    <w:rsid w:val="00D846BD"/>
    <w:rsid w:val="00D847A1"/>
    <w:rsid w:val="00D84827"/>
    <w:rsid w:val="00D8495C"/>
    <w:rsid w:val="00D8499C"/>
    <w:rsid w:val="00D84BE5"/>
    <w:rsid w:val="00D84D40"/>
    <w:rsid w:val="00D85086"/>
    <w:rsid w:val="00D851E9"/>
    <w:rsid w:val="00D8525A"/>
    <w:rsid w:val="00D853CD"/>
    <w:rsid w:val="00D85457"/>
    <w:rsid w:val="00D857B4"/>
    <w:rsid w:val="00D857B7"/>
    <w:rsid w:val="00D860A9"/>
    <w:rsid w:val="00D86113"/>
    <w:rsid w:val="00D86287"/>
    <w:rsid w:val="00D8640B"/>
    <w:rsid w:val="00D8648C"/>
    <w:rsid w:val="00D8671A"/>
    <w:rsid w:val="00D8683F"/>
    <w:rsid w:val="00D869FC"/>
    <w:rsid w:val="00D86B88"/>
    <w:rsid w:val="00D86D5E"/>
    <w:rsid w:val="00D86E6F"/>
    <w:rsid w:val="00D873E2"/>
    <w:rsid w:val="00D8743C"/>
    <w:rsid w:val="00D875B0"/>
    <w:rsid w:val="00D878E4"/>
    <w:rsid w:val="00D878EF"/>
    <w:rsid w:val="00D878F9"/>
    <w:rsid w:val="00D87A81"/>
    <w:rsid w:val="00D87BCC"/>
    <w:rsid w:val="00D87DB2"/>
    <w:rsid w:val="00D903CB"/>
    <w:rsid w:val="00D9082C"/>
    <w:rsid w:val="00D90A45"/>
    <w:rsid w:val="00D90CA1"/>
    <w:rsid w:val="00D912B6"/>
    <w:rsid w:val="00D913C0"/>
    <w:rsid w:val="00D918DF"/>
    <w:rsid w:val="00D91AB3"/>
    <w:rsid w:val="00D91B6D"/>
    <w:rsid w:val="00D91C79"/>
    <w:rsid w:val="00D91CC4"/>
    <w:rsid w:val="00D91CD2"/>
    <w:rsid w:val="00D91F1D"/>
    <w:rsid w:val="00D91F79"/>
    <w:rsid w:val="00D924B6"/>
    <w:rsid w:val="00D9262D"/>
    <w:rsid w:val="00D92B0F"/>
    <w:rsid w:val="00D92C20"/>
    <w:rsid w:val="00D92EF8"/>
    <w:rsid w:val="00D93029"/>
    <w:rsid w:val="00D930CE"/>
    <w:rsid w:val="00D93217"/>
    <w:rsid w:val="00D933E1"/>
    <w:rsid w:val="00D9353F"/>
    <w:rsid w:val="00D936F7"/>
    <w:rsid w:val="00D938E9"/>
    <w:rsid w:val="00D93931"/>
    <w:rsid w:val="00D93A02"/>
    <w:rsid w:val="00D93B0F"/>
    <w:rsid w:val="00D93C53"/>
    <w:rsid w:val="00D93C65"/>
    <w:rsid w:val="00D93ED8"/>
    <w:rsid w:val="00D941F2"/>
    <w:rsid w:val="00D94328"/>
    <w:rsid w:val="00D946D7"/>
    <w:rsid w:val="00D94B7F"/>
    <w:rsid w:val="00D95300"/>
    <w:rsid w:val="00D95611"/>
    <w:rsid w:val="00D95650"/>
    <w:rsid w:val="00D95C64"/>
    <w:rsid w:val="00D95E9D"/>
    <w:rsid w:val="00D964F0"/>
    <w:rsid w:val="00D965B8"/>
    <w:rsid w:val="00D96C95"/>
    <w:rsid w:val="00D96D27"/>
    <w:rsid w:val="00D97068"/>
    <w:rsid w:val="00D97614"/>
    <w:rsid w:val="00D97A3A"/>
    <w:rsid w:val="00D97AEC"/>
    <w:rsid w:val="00D97B32"/>
    <w:rsid w:val="00D97DF9"/>
    <w:rsid w:val="00DA010F"/>
    <w:rsid w:val="00DA01C7"/>
    <w:rsid w:val="00DA09F7"/>
    <w:rsid w:val="00DA0E78"/>
    <w:rsid w:val="00DA1085"/>
    <w:rsid w:val="00DA134D"/>
    <w:rsid w:val="00DA13D8"/>
    <w:rsid w:val="00DA14D5"/>
    <w:rsid w:val="00DA1595"/>
    <w:rsid w:val="00DA188A"/>
    <w:rsid w:val="00DA1910"/>
    <w:rsid w:val="00DA1B79"/>
    <w:rsid w:val="00DA1CB3"/>
    <w:rsid w:val="00DA1D3C"/>
    <w:rsid w:val="00DA1D6F"/>
    <w:rsid w:val="00DA1D86"/>
    <w:rsid w:val="00DA1DC2"/>
    <w:rsid w:val="00DA20A0"/>
    <w:rsid w:val="00DA2285"/>
    <w:rsid w:val="00DA2569"/>
    <w:rsid w:val="00DA27BB"/>
    <w:rsid w:val="00DA2C6C"/>
    <w:rsid w:val="00DA2DA0"/>
    <w:rsid w:val="00DA2F84"/>
    <w:rsid w:val="00DA3487"/>
    <w:rsid w:val="00DA45A9"/>
    <w:rsid w:val="00DA49A3"/>
    <w:rsid w:val="00DA49B7"/>
    <w:rsid w:val="00DA4FEF"/>
    <w:rsid w:val="00DA5454"/>
    <w:rsid w:val="00DA54F4"/>
    <w:rsid w:val="00DA55B9"/>
    <w:rsid w:val="00DA5856"/>
    <w:rsid w:val="00DA5CCC"/>
    <w:rsid w:val="00DA5CF9"/>
    <w:rsid w:val="00DA5EF0"/>
    <w:rsid w:val="00DA5F45"/>
    <w:rsid w:val="00DA5FAF"/>
    <w:rsid w:val="00DA6427"/>
    <w:rsid w:val="00DA665D"/>
    <w:rsid w:val="00DA667A"/>
    <w:rsid w:val="00DA66E0"/>
    <w:rsid w:val="00DA6B00"/>
    <w:rsid w:val="00DA6B07"/>
    <w:rsid w:val="00DA6C79"/>
    <w:rsid w:val="00DA6E15"/>
    <w:rsid w:val="00DA7417"/>
    <w:rsid w:val="00DA75DE"/>
    <w:rsid w:val="00DB032C"/>
    <w:rsid w:val="00DB05B9"/>
    <w:rsid w:val="00DB072A"/>
    <w:rsid w:val="00DB08AB"/>
    <w:rsid w:val="00DB0C90"/>
    <w:rsid w:val="00DB0FC1"/>
    <w:rsid w:val="00DB137A"/>
    <w:rsid w:val="00DB173E"/>
    <w:rsid w:val="00DB1921"/>
    <w:rsid w:val="00DB1B8F"/>
    <w:rsid w:val="00DB1E57"/>
    <w:rsid w:val="00DB20AE"/>
    <w:rsid w:val="00DB2206"/>
    <w:rsid w:val="00DB235F"/>
    <w:rsid w:val="00DB240B"/>
    <w:rsid w:val="00DB2677"/>
    <w:rsid w:val="00DB2D62"/>
    <w:rsid w:val="00DB2EFB"/>
    <w:rsid w:val="00DB3076"/>
    <w:rsid w:val="00DB3471"/>
    <w:rsid w:val="00DB3559"/>
    <w:rsid w:val="00DB3673"/>
    <w:rsid w:val="00DB377E"/>
    <w:rsid w:val="00DB3A12"/>
    <w:rsid w:val="00DB3C0A"/>
    <w:rsid w:val="00DB3CE1"/>
    <w:rsid w:val="00DB4116"/>
    <w:rsid w:val="00DB4357"/>
    <w:rsid w:val="00DB4DDD"/>
    <w:rsid w:val="00DB4F35"/>
    <w:rsid w:val="00DB50B2"/>
    <w:rsid w:val="00DB5629"/>
    <w:rsid w:val="00DB5744"/>
    <w:rsid w:val="00DB5B6E"/>
    <w:rsid w:val="00DB5DE9"/>
    <w:rsid w:val="00DB602E"/>
    <w:rsid w:val="00DB60CE"/>
    <w:rsid w:val="00DB62FF"/>
    <w:rsid w:val="00DB644F"/>
    <w:rsid w:val="00DB6722"/>
    <w:rsid w:val="00DB67AD"/>
    <w:rsid w:val="00DB68DA"/>
    <w:rsid w:val="00DB698E"/>
    <w:rsid w:val="00DB6B3B"/>
    <w:rsid w:val="00DB6B52"/>
    <w:rsid w:val="00DB6E60"/>
    <w:rsid w:val="00DB71B9"/>
    <w:rsid w:val="00DB71FA"/>
    <w:rsid w:val="00DB7213"/>
    <w:rsid w:val="00DB728F"/>
    <w:rsid w:val="00DB7EFB"/>
    <w:rsid w:val="00DC0273"/>
    <w:rsid w:val="00DC02D6"/>
    <w:rsid w:val="00DC0359"/>
    <w:rsid w:val="00DC059F"/>
    <w:rsid w:val="00DC1214"/>
    <w:rsid w:val="00DC125A"/>
    <w:rsid w:val="00DC148B"/>
    <w:rsid w:val="00DC14DB"/>
    <w:rsid w:val="00DC15DB"/>
    <w:rsid w:val="00DC1678"/>
    <w:rsid w:val="00DC188E"/>
    <w:rsid w:val="00DC1B96"/>
    <w:rsid w:val="00DC1C78"/>
    <w:rsid w:val="00DC2031"/>
    <w:rsid w:val="00DC221A"/>
    <w:rsid w:val="00DC2482"/>
    <w:rsid w:val="00DC2510"/>
    <w:rsid w:val="00DC25D9"/>
    <w:rsid w:val="00DC2812"/>
    <w:rsid w:val="00DC2A28"/>
    <w:rsid w:val="00DC2D37"/>
    <w:rsid w:val="00DC308D"/>
    <w:rsid w:val="00DC3238"/>
    <w:rsid w:val="00DC3401"/>
    <w:rsid w:val="00DC35C1"/>
    <w:rsid w:val="00DC3983"/>
    <w:rsid w:val="00DC3BD1"/>
    <w:rsid w:val="00DC3CFD"/>
    <w:rsid w:val="00DC3D63"/>
    <w:rsid w:val="00DC3DFF"/>
    <w:rsid w:val="00DC3F9C"/>
    <w:rsid w:val="00DC40C1"/>
    <w:rsid w:val="00DC41C6"/>
    <w:rsid w:val="00DC42C4"/>
    <w:rsid w:val="00DC44A6"/>
    <w:rsid w:val="00DC4540"/>
    <w:rsid w:val="00DC4823"/>
    <w:rsid w:val="00DC4938"/>
    <w:rsid w:val="00DC4A2F"/>
    <w:rsid w:val="00DC4BF4"/>
    <w:rsid w:val="00DC4C4D"/>
    <w:rsid w:val="00DC4E77"/>
    <w:rsid w:val="00DC5032"/>
    <w:rsid w:val="00DC5206"/>
    <w:rsid w:val="00DC5211"/>
    <w:rsid w:val="00DC53A6"/>
    <w:rsid w:val="00DC54B8"/>
    <w:rsid w:val="00DC5E85"/>
    <w:rsid w:val="00DC6216"/>
    <w:rsid w:val="00DC62ED"/>
    <w:rsid w:val="00DC63E8"/>
    <w:rsid w:val="00DC6463"/>
    <w:rsid w:val="00DC646E"/>
    <w:rsid w:val="00DC69BE"/>
    <w:rsid w:val="00DC6AF0"/>
    <w:rsid w:val="00DC6C9F"/>
    <w:rsid w:val="00DC6D45"/>
    <w:rsid w:val="00DC7145"/>
    <w:rsid w:val="00DC7182"/>
    <w:rsid w:val="00DC74C6"/>
    <w:rsid w:val="00DC7613"/>
    <w:rsid w:val="00DC78AF"/>
    <w:rsid w:val="00DC790B"/>
    <w:rsid w:val="00DC7A89"/>
    <w:rsid w:val="00DC7BC2"/>
    <w:rsid w:val="00DC7DAA"/>
    <w:rsid w:val="00DD0337"/>
    <w:rsid w:val="00DD05CF"/>
    <w:rsid w:val="00DD0992"/>
    <w:rsid w:val="00DD09E0"/>
    <w:rsid w:val="00DD0DD8"/>
    <w:rsid w:val="00DD105A"/>
    <w:rsid w:val="00DD118E"/>
    <w:rsid w:val="00DD12AD"/>
    <w:rsid w:val="00DD13DD"/>
    <w:rsid w:val="00DD148E"/>
    <w:rsid w:val="00DD16DB"/>
    <w:rsid w:val="00DD1828"/>
    <w:rsid w:val="00DD1883"/>
    <w:rsid w:val="00DD1C19"/>
    <w:rsid w:val="00DD1CEC"/>
    <w:rsid w:val="00DD21BD"/>
    <w:rsid w:val="00DD248C"/>
    <w:rsid w:val="00DD249B"/>
    <w:rsid w:val="00DD26F2"/>
    <w:rsid w:val="00DD26FD"/>
    <w:rsid w:val="00DD29EA"/>
    <w:rsid w:val="00DD2B4D"/>
    <w:rsid w:val="00DD2CEB"/>
    <w:rsid w:val="00DD2D36"/>
    <w:rsid w:val="00DD2DD3"/>
    <w:rsid w:val="00DD2E4F"/>
    <w:rsid w:val="00DD3061"/>
    <w:rsid w:val="00DD3530"/>
    <w:rsid w:val="00DD3777"/>
    <w:rsid w:val="00DD3B6F"/>
    <w:rsid w:val="00DD3BF1"/>
    <w:rsid w:val="00DD3DB2"/>
    <w:rsid w:val="00DD3F12"/>
    <w:rsid w:val="00DD4118"/>
    <w:rsid w:val="00DD482C"/>
    <w:rsid w:val="00DD4882"/>
    <w:rsid w:val="00DD4A54"/>
    <w:rsid w:val="00DD4DCD"/>
    <w:rsid w:val="00DD4DED"/>
    <w:rsid w:val="00DD58CC"/>
    <w:rsid w:val="00DD58DA"/>
    <w:rsid w:val="00DD58E6"/>
    <w:rsid w:val="00DD5B65"/>
    <w:rsid w:val="00DD5CAC"/>
    <w:rsid w:val="00DD5CC3"/>
    <w:rsid w:val="00DD60FE"/>
    <w:rsid w:val="00DD61C1"/>
    <w:rsid w:val="00DD6509"/>
    <w:rsid w:val="00DD67EB"/>
    <w:rsid w:val="00DD6835"/>
    <w:rsid w:val="00DD6A18"/>
    <w:rsid w:val="00DD6AC3"/>
    <w:rsid w:val="00DD6FC5"/>
    <w:rsid w:val="00DD71B2"/>
    <w:rsid w:val="00DD7220"/>
    <w:rsid w:val="00DD72EF"/>
    <w:rsid w:val="00DD7537"/>
    <w:rsid w:val="00DD7805"/>
    <w:rsid w:val="00DD7B90"/>
    <w:rsid w:val="00DD7CDE"/>
    <w:rsid w:val="00DE0204"/>
    <w:rsid w:val="00DE09C5"/>
    <w:rsid w:val="00DE0A70"/>
    <w:rsid w:val="00DE0AA1"/>
    <w:rsid w:val="00DE0B82"/>
    <w:rsid w:val="00DE0DD6"/>
    <w:rsid w:val="00DE12B4"/>
    <w:rsid w:val="00DE130B"/>
    <w:rsid w:val="00DE1386"/>
    <w:rsid w:val="00DE1807"/>
    <w:rsid w:val="00DE1A52"/>
    <w:rsid w:val="00DE1B9A"/>
    <w:rsid w:val="00DE1F27"/>
    <w:rsid w:val="00DE1FCE"/>
    <w:rsid w:val="00DE2681"/>
    <w:rsid w:val="00DE293D"/>
    <w:rsid w:val="00DE2B43"/>
    <w:rsid w:val="00DE2B6F"/>
    <w:rsid w:val="00DE2BAF"/>
    <w:rsid w:val="00DE2EEF"/>
    <w:rsid w:val="00DE2F8D"/>
    <w:rsid w:val="00DE30BF"/>
    <w:rsid w:val="00DE3184"/>
    <w:rsid w:val="00DE34B1"/>
    <w:rsid w:val="00DE35CD"/>
    <w:rsid w:val="00DE3978"/>
    <w:rsid w:val="00DE3991"/>
    <w:rsid w:val="00DE3A16"/>
    <w:rsid w:val="00DE3EF1"/>
    <w:rsid w:val="00DE43B8"/>
    <w:rsid w:val="00DE4458"/>
    <w:rsid w:val="00DE448A"/>
    <w:rsid w:val="00DE4837"/>
    <w:rsid w:val="00DE4B04"/>
    <w:rsid w:val="00DE4B21"/>
    <w:rsid w:val="00DE4B4C"/>
    <w:rsid w:val="00DE5021"/>
    <w:rsid w:val="00DE5034"/>
    <w:rsid w:val="00DE52A1"/>
    <w:rsid w:val="00DE5452"/>
    <w:rsid w:val="00DE5A40"/>
    <w:rsid w:val="00DE5A41"/>
    <w:rsid w:val="00DE5BDB"/>
    <w:rsid w:val="00DE5E28"/>
    <w:rsid w:val="00DE6162"/>
    <w:rsid w:val="00DE61E4"/>
    <w:rsid w:val="00DE62CD"/>
    <w:rsid w:val="00DE6355"/>
    <w:rsid w:val="00DE6422"/>
    <w:rsid w:val="00DE64C6"/>
    <w:rsid w:val="00DE64ED"/>
    <w:rsid w:val="00DE658B"/>
    <w:rsid w:val="00DE676E"/>
    <w:rsid w:val="00DE6BBF"/>
    <w:rsid w:val="00DE6BE1"/>
    <w:rsid w:val="00DE6D0B"/>
    <w:rsid w:val="00DE6D52"/>
    <w:rsid w:val="00DE6F09"/>
    <w:rsid w:val="00DE6F42"/>
    <w:rsid w:val="00DE6FA7"/>
    <w:rsid w:val="00DE7072"/>
    <w:rsid w:val="00DE72F1"/>
    <w:rsid w:val="00DE7363"/>
    <w:rsid w:val="00DE749E"/>
    <w:rsid w:val="00DE778B"/>
    <w:rsid w:val="00DE78C8"/>
    <w:rsid w:val="00DE79E8"/>
    <w:rsid w:val="00DE7C9A"/>
    <w:rsid w:val="00DE7D24"/>
    <w:rsid w:val="00DE7D29"/>
    <w:rsid w:val="00DE7D87"/>
    <w:rsid w:val="00DE7DC6"/>
    <w:rsid w:val="00DE7E31"/>
    <w:rsid w:val="00DE7F23"/>
    <w:rsid w:val="00DF0564"/>
    <w:rsid w:val="00DF0918"/>
    <w:rsid w:val="00DF1494"/>
    <w:rsid w:val="00DF164C"/>
    <w:rsid w:val="00DF19C4"/>
    <w:rsid w:val="00DF1A53"/>
    <w:rsid w:val="00DF1D98"/>
    <w:rsid w:val="00DF1E6C"/>
    <w:rsid w:val="00DF1EF4"/>
    <w:rsid w:val="00DF1FD2"/>
    <w:rsid w:val="00DF2084"/>
    <w:rsid w:val="00DF21C7"/>
    <w:rsid w:val="00DF23FC"/>
    <w:rsid w:val="00DF26F7"/>
    <w:rsid w:val="00DF27CE"/>
    <w:rsid w:val="00DF2CB1"/>
    <w:rsid w:val="00DF2EB6"/>
    <w:rsid w:val="00DF31C4"/>
    <w:rsid w:val="00DF35C5"/>
    <w:rsid w:val="00DF3601"/>
    <w:rsid w:val="00DF3683"/>
    <w:rsid w:val="00DF3827"/>
    <w:rsid w:val="00DF393F"/>
    <w:rsid w:val="00DF3A74"/>
    <w:rsid w:val="00DF3AB8"/>
    <w:rsid w:val="00DF3AF4"/>
    <w:rsid w:val="00DF3D7D"/>
    <w:rsid w:val="00DF3ECF"/>
    <w:rsid w:val="00DF40A5"/>
    <w:rsid w:val="00DF41D9"/>
    <w:rsid w:val="00DF434F"/>
    <w:rsid w:val="00DF4E66"/>
    <w:rsid w:val="00DF506E"/>
    <w:rsid w:val="00DF5373"/>
    <w:rsid w:val="00DF564C"/>
    <w:rsid w:val="00DF594C"/>
    <w:rsid w:val="00DF5C24"/>
    <w:rsid w:val="00DF605C"/>
    <w:rsid w:val="00DF60E2"/>
    <w:rsid w:val="00DF625E"/>
    <w:rsid w:val="00DF635B"/>
    <w:rsid w:val="00DF63AC"/>
    <w:rsid w:val="00DF6695"/>
    <w:rsid w:val="00DF67DE"/>
    <w:rsid w:val="00DF68A7"/>
    <w:rsid w:val="00DF6B24"/>
    <w:rsid w:val="00DF6B2F"/>
    <w:rsid w:val="00DF6C2D"/>
    <w:rsid w:val="00DF7009"/>
    <w:rsid w:val="00DF7113"/>
    <w:rsid w:val="00DF7156"/>
    <w:rsid w:val="00DF715C"/>
    <w:rsid w:val="00DF71AF"/>
    <w:rsid w:val="00DF7434"/>
    <w:rsid w:val="00DF76E8"/>
    <w:rsid w:val="00DF7893"/>
    <w:rsid w:val="00DF7ADD"/>
    <w:rsid w:val="00E000A6"/>
    <w:rsid w:val="00E00172"/>
    <w:rsid w:val="00E00419"/>
    <w:rsid w:val="00E004CE"/>
    <w:rsid w:val="00E00516"/>
    <w:rsid w:val="00E0085E"/>
    <w:rsid w:val="00E00A23"/>
    <w:rsid w:val="00E00A7D"/>
    <w:rsid w:val="00E00B50"/>
    <w:rsid w:val="00E00C2A"/>
    <w:rsid w:val="00E00ECD"/>
    <w:rsid w:val="00E00FB1"/>
    <w:rsid w:val="00E010E0"/>
    <w:rsid w:val="00E01191"/>
    <w:rsid w:val="00E0125E"/>
    <w:rsid w:val="00E013DA"/>
    <w:rsid w:val="00E0161D"/>
    <w:rsid w:val="00E018BA"/>
    <w:rsid w:val="00E0197E"/>
    <w:rsid w:val="00E01F0A"/>
    <w:rsid w:val="00E0238F"/>
    <w:rsid w:val="00E02E4C"/>
    <w:rsid w:val="00E03339"/>
    <w:rsid w:val="00E0333D"/>
    <w:rsid w:val="00E03397"/>
    <w:rsid w:val="00E0344E"/>
    <w:rsid w:val="00E03517"/>
    <w:rsid w:val="00E03575"/>
    <w:rsid w:val="00E0361C"/>
    <w:rsid w:val="00E039C7"/>
    <w:rsid w:val="00E039CD"/>
    <w:rsid w:val="00E03E59"/>
    <w:rsid w:val="00E03F48"/>
    <w:rsid w:val="00E04C2A"/>
    <w:rsid w:val="00E04C8A"/>
    <w:rsid w:val="00E0516B"/>
    <w:rsid w:val="00E0521C"/>
    <w:rsid w:val="00E0528E"/>
    <w:rsid w:val="00E05316"/>
    <w:rsid w:val="00E05552"/>
    <w:rsid w:val="00E05801"/>
    <w:rsid w:val="00E05827"/>
    <w:rsid w:val="00E058B3"/>
    <w:rsid w:val="00E05D7D"/>
    <w:rsid w:val="00E05FDB"/>
    <w:rsid w:val="00E05FF2"/>
    <w:rsid w:val="00E0642B"/>
    <w:rsid w:val="00E065AA"/>
    <w:rsid w:val="00E0695E"/>
    <w:rsid w:val="00E06A57"/>
    <w:rsid w:val="00E06B21"/>
    <w:rsid w:val="00E06C1F"/>
    <w:rsid w:val="00E06D14"/>
    <w:rsid w:val="00E07015"/>
    <w:rsid w:val="00E0702C"/>
    <w:rsid w:val="00E076E1"/>
    <w:rsid w:val="00E0778D"/>
    <w:rsid w:val="00E07A3D"/>
    <w:rsid w:val="00E07A6B"/>
    <w:rsid w:val="00E07F1D"/>
    <w:rsid w:val="00E07F4E"/>
    <w:rsid w:val="00E07F72"/>
    <w:rsid w:val="00E07FA5"/>
    <w:rsid w:val="00E10249"/>
    <w:rsid w:val="00E102B0"/>
    <w:rsid w:val="00E1051E"/>
    <w:rsid w:val="00E10758"/>
    <w:rsid w:val="00E10C4F"/>
    <w:rsid w:val="00E10E5C"/>
    <w:rsid w:val="00E10F4F"/>
    <w:rsid w:val="00E11275"/>
    <w:rsid w:val="00E112DA"/>
    <w:rsid w:val="00E11478"/>
    <w:rsid w:val="00E11F6C"/>
    <w:rsid w:val="00E12426"/>
    <w:rsid w:val="00E124A3"/>
    <w:rsid w:val="00E125CF"/>
    <w:rsid w:val="00E12629"/>
    <w:rsid w:val="00E12728"/>
    <w:rsid w:val="00E12808"/>
    <w:rsid w:val="00E1283C"/>
    <w:rsid w:val="00E12B22"/>
    <w:rsid w:val="00E12C5F"/>
    <w:rsid w:val="00E12CFF"/>
    <w:rsid w:val="00E12D77"/>
    <w:rsid w:val="00E12F58"/>
    <w:rsid w:val="00E133B8"/>
    <w:rsid w:val="00E13A92"/>
    <w:rsid w:val="00E13ED7"/>
    <w:rsid w:val="00E14097"/>
    <w:rsid w:val="00E14182"/>
    <w:rsid w:val="00E14495"/>
    <w:rsid w:val="00E14507"/>
    <w:rsid w:val="00E14642"/>
    <w:rsid w:val="00E1479B"/>
    <w:rsid w:val="00E14AE8"/>
    <w:rsid w:val="00E14B05"/>
    <w:rsid w:val="00E14C53"/>
    <w:rsid w:val="00E14C5B"/>
    <w:rsid w:val="00E14D86"/>
    <w:rsid w:val="00E14EB1"/>
    <w:rsid w:val="00E14FD5"/>
    <w:rsid w:val="00E15902"/>
    <w:rsid w:val="00E15B65"/>
    <w:rsid w:val="00E162DE"/>
    <w:rsid w:val="00E1657A"/>
    <w:rsid w:val="00E1671F"/>
    <w:rsid w:val="00E16824"/>
    <w:rsid w:val="00E168DC"/>
    <w:rsid w:val="00E16B4E"/>
    <w:rsid w:val="00E16C73"/>
    <w:rsid w:val="00E1713E"/>
    <w:rsid w:val="00E17421"/>
    <w:rsid w:val="00E17916"/>
    <w:rsid w:val="00E17AD3"/>
    <w:rsid w:val="00E20112"/>
    <w:rsid w:val="00E2060A"/>
    <w:rsid w:val="00E2071B"/>
    <w:rsid w:val="00E20730"/>
    <w:rsid w:val="00E2078A"/>
    <w:rsid w:val="00E20A64"/>
    <w:rsid w:val="00E20D7C"/>
    <w:rsid w:val="00E20DE7"/>
    <w:rsid w:val="00E20E7C"/>
    <w:rsid w:val="00E20EED"/>
    <w:rsid w:val="00E21126"/>
    <w:rsid w:val="00E21307"/>
    <w:rsid w:val="00E21343"/>
    <w:rsid w:val="00E214C0"/>
    <w:rsid w:val="00E22584"/>
    <w:rsid w:val="00E228D5"/>
    <w:rsid w:val="00E22A46"/>
    <w:rsid w:val="00E22E62"/>
    <w:rsid w:val="00E23182"/>
    <w:rsid w:val="00E23494"/>
    <w:rsid w:val="00E2383B"/>
    <w:rsid w:val="00E2384B"/>
    <w:rsid w:val="00E2422C"/>
    <w:rsid w:val="00E247DA"/>
    <w:rsid w:val="00E248EA"/>
    <w:rsid w:val="00E24946"/>
    <w:rsid w:val="00E24ABC"/>
    <w:rsid w:val="00E24C72"/>
    <w:rsid w:val="00E24DCA"/>
    <w:rsid w:val="00E24FCD"/>
    <w:rsid w:val="00E2510A"/>
    <w:rsid w:val="00E251B6"/>
    <w:rsid w:val="00E25376"/>
    <w:rsid w:val="00E258DC"/>
    <w:rsid w:val="00E25994"/>
    <w:rsid w:val="00E25D86"/>
    <w:rsid w:val="00E25E5A"/>
    <w:rsid w:val="00E26667"/>
    <w:rsid w:val="00E26853"/>
    <w:rsid w:val="00E26911"/>
    <w:rsid w:val="00E2699D"/>
    <w:rsid w:val="00E26CEA"/>
    <w:rsid w:val="00E272C4"/>
    <w:rsid w:val="00E273A0"/>
    <w:rsid w:val="00E27462"/>
    <w:rsid w:val="00E27644"/>
    <w:rsid w:val="00E278D7"/>
    <w:rsid w:val="00E27B17"/>
    <w:rsid w:val="00E27E6C"/>
    <w:rsid w:val="00E27ED7"/>
    <w:rsid w:val="00E3009A"/>
    <w:rsid w:val="00E300C1"/>
    <w:rsid w:val="00E3021F"/>
    <w:rsid w:val="00E30266"/>
    <w:rsid w:val="00E30326"/>
    <w:rsid w:val="00E30454"/>
    <w:rsid w:val="00E30ACB"/>
    <w:rsid w:val="00E30ACE"/>
    <w:rsid w:val="00E30B30"/>
    <w:rsid w:val="00E30CF2"/>
    <w:rsid w:val="00E30DCB"/>
    <w:rsid w:val="00E30E5C"/>
    <w:rsid w:val="00E313BC"/>
    <w:rsid w:val="00E31767"/>
    <w:rsid w:val="00E3178C"/>
    <w:rsid w:val="00E31C97"/>
    <w:rsid w:val="00E31DC8"/>
    <w:rsid w:val="00E31F02"/>
    <w:rsid w:val="00E31FC3"/>
    <w:rsid w:val="00E32035"/>
    <w:rsid w:val="00E320A3"/>
    <w:rsid w:val="00E32354"/>
    <w:rsid w:val="00E32455"/>
    <w:rsid w:val="00E3251D"/>
    <w:rsid w:val="00E3281B"/>
    <w:rsid w:val="00E32902"/>
    <w:rsid w:val="00E32A37"/>
    <w:rsid w:val="00E32BA9"/>
    <w:rsid w:val="00E3317F"/>
    <w:rsid w:val="00E33208"/>
    <w:rsid w:val="00E33370"/>
    <w:rsid w:val="00E33A00"/>
    <w:rsid w:val="00E33AB0"/>
    <w:rsid w:val="00E33C58"/>
    <w:rsid w:val="00E342EF"/>
    <w:rsid w:val="00E34463"/>
    <w:rsid w:val="00E3451A"/>
    <w:rsid w:val="00E34689"/>
    <w:rsid w:val="00E3477F"/>
    <w:rsid w:val="00E34B67"/>
    <w:rsid w:val="00E34CB2"/>
    <w:rsid w:val="00E34D19"/>
    <w:rsid w:val="00E34D47"/>
    <w:rsid w:val="00E34EED"/>
    <w:rsid w:val="00E35285"/>
    <w:rsid w:val="00E35399"/>
    <w:rsid w:val="00E3540B"/>
    <w:rsid w:val="00E35525"/>
    <w:rsid w:val="00E358F5"/>
    <w:rsid w:val="00E35E32"/>
    <w:rsid w:val="00E36002"/>
    <w:rsid w:val="00E3608F"/>
    <w:rsid w:val="00E3625A"/>
    <w:rsid w:val="00E3669D"/>
    <w:rsid w:val="00E368A2"/>
    <w:rsid w:val="00E36A6A"/>
    <w:rsid w:val="00E36AA1"/>
    <w:rsid w:val="00E37A8F"/>
    <w:rsid w:val="00E37C34"/>
    <w:rsid w:val="00E403B8"/>
    <w:rsid w:val="00E40A31"/>
    <w:rsid w:val="00E40A3B"/>
    <w:rsid w:val="00E40B33"/>
    <w:rsid w:val="00E40C44"/>
    <w:rsid w:val="00E40CE4"/>
    <w:rsid w:val="00E40EDB"/>
    <w:rsid w:val="00E40EED"/>
    <w:rsid w:val="00E4113A"/>
    <w:rsid w:val="00E4117B"/>
    <w:rsid w:val="00E414C2"/>
    <w:rsid w:val="00E417C1"/>
    <w:rsid w:val="00E41902"/>
    <w:rsid w:val="00E41A13"/>
    <w:rsid w:val="00E41A89"/>
    <w:rsid w:val="00E4200A"/>
    <w:rsid w:val="00E42018"/>
    <w:rsid w:val="00E42ECE"/>
    <w:rsid w:val="00E43304"/>
    <w:rsid w:val="00E43312"/>
    <w:rsid w:val="00E43313"/>
    <w:rsid w:val="00E4331F"/>
    <w:rsid w:val="00E43454"/>
    <w:rsid w:val="00E439C9"/>
    <w:rsid w:val="00E43AF4"/>
    <w:rsid w:val="00E43C12"/>
    <w:rsid w:val="00E43C2C"/>
    <w:rsid w:val="00E43C8E"/>
    <w:rsid w:val="00E43CCC"/>
    <w:rsid w:val="00E43D01"/>
    <w:rsid w:val="00E4462B"/>
    <w:rsid w:val="00E446F1"/>
    <w:rsid w:val="00E44717"/>
    <w:rsid w:val="00E4482E"/>
    <w:rsid w:val="00E448B9"/>
    <w:rsid w:val="00E44B91"/>
    <w:rsid w:val="00E44D4E"/>
    <w:rsid w:val="00E44E35"/>
    <w:rsid w:val="00E4533D"/>
    <w:rsid w:val="00E45552"/>
    <w:rsid w:val="00E455EE"/>
    <w:rsid w:val="00E4567E"/>
    <w:rsid w:val="00E4578F"/>
    <w:rsid w:val="00E458D6"/>
    <w:rsid w:val="00E45A97"/>
    <w:rsid w:val="00E460DC"/>
    <w:rsid w:val="00E46193"/>
    <w:rsid w:val="00E46199"/>
    <w:rsid w:val="00E4623B"/>
    <w:rsid w:val="00E465CF"/>
    <w:rsid w:val="00E4706F"/>
    <w:rsid w:val="00E47327"/>
    <w:rsid w:val="00E476B9"/>
    <w:rsid w:val="00E476BA"/>
    <w:rsid w:val="00E47984"/>
    <w:rsid w:val="00E47A6E"/>
    <w:rsid w:val="00E47A7D"/>
    <w:rsid w:val="00E47E0D"/>
    <w:rsid w:val="00E47EE5"/>
    <w:rsid w:val="00E47F84"/>
    <w:rsid w:val="00E47FEE"/>
    <w:rsid w:val="00E500F4"/>
    <w:rsid w:val="00E50690"/>
    <w:rsid w:val="00E508F3"/>
    <w:rsid w:val="00E509A7"/>
    <w:rsid w:val="00E50A15"/>
    <w:rsid w:val="00E50CA6"/>
    <w:rsid w:val="00E50F34"/>
    <w:rsid w:val="00E51097"/>
    <w:rsid w:val="00E5143B"/>
    <w:rsid w:val="00E517A8"/>
    <w:rsid w:val="00E51948"/>
    <w:rsid w:val="00E51A09"/>
    <w:rsid w:val="00E523C4"/>
    <w:rsid w:val="00E5268C"/>
    <w:rsid w:val="00E52A57"/>
    <w:rsid w:val="00E52B26"/>
    <w:rsid w:val="00E52BD0"/>
    <w:rsid w:val="00E52BE8"/>
    <w:rsid w:val="00E52F61"/>
    <w:rsid w:val="00E53187"/>
    <w:rsid w:val="00E53597"/>
    <w:rsid w:val="00E53625"/>
    <w:rsid w:val="00E53792"/>
    <w:rsid w:val="00E53FD3"/>
    <w:rsid w:val="00E54187"/>
    <w:rsid w:val="00E5418F"/>
    <w:rsid w:val="00E543D2"/>
    <w:rsid w:val="00E54487"/>
    <w:rsid w:val="00E544AF"/>
    <w:rsid w:val="00E54655"/>
    <w:rsid w:val="00E5467B"/>
    <w:rsid w:val="00E548BC"/>
    <w:rsid w:val="00E54C9E"/>
    <w:rsid w:val="00E55212"/>
    <w:rsid w:val="00E5560D"/>
    <w:rsid w:val="00E556AC"/>
    <w:rsid w:val="00E55A3F"/>
    <w:rsid w:val="00E56018"/>
    <w:rsid w:val="00E563DC"/>
    <w:rsid w:val="00E56574"/>
    <w:rsid w:val="00E568BF"/>
    <w:rsid w:val="00E56B2E"/>
    <w:rsid w:val="00E56BA3"/>
    <w:rsid w:val="00E56D35"/>
    <w:rsid w:val="00E57561"/>
    <w:rsid w:val="00E575F3"/>
    <w:rsid w:val="00E576EA"/>
    <w:rsid w:val="00E578D6"/>
    <w:rsid w:val="00E57B81"/>
    <w:rsid w:val="00E57C56"/>
    <w:rsid w:val="00E57EF0"/>
    <w:rsid w:val="00E60099"/>
    <w:rsid w:val="00E603CE"/>
    <w:rsid w:val="00E6048F"/>
    <w:rsid w:val="00E606B4"/>
    <w:rsid w:val="00E6095D"/>
    <w:rsid w:val="00E60A5E"/>
    <w:rsid w:val="00E60D44"/>
    <w:rsid w:val="00E61186"/>
    <w:rsid w:val="00E61190"/>
    <w:rsid w:val="00E61197"/>
    <w:rsid w:val="00E611EC"/>
    <w:rsid w:val="00E61491"/>
    <w:rsid w:val="00E61741"/>
    <w:rsid w:val="00E61842"/>
    <w:rsid w:val="00E6192C"/>
    <w:rsid w:val="00E619FB"/>
    <w:rsid w:val="00E61A47"/>
    <w:rsid w:val="00E61B8B"/>
    <w:rsid w:val="00E61C9D"/>
    <w:rsid w:val="00E61E1D"/>
    <w:rsid w:val="00E6201F"/>
    <w:rsid w:val="00E621C9"/>
    <w:rsid w:val="00E62BD7"/>
    <w:rsid w:val="00E62D48"/>
    <w:rsid w:val="00E6312A"/>
    <w:rsid w:val="00E635E9"/>
    <w:rsid w:val="00E6375F"/>
    <w:rsid w:val="00E638F6"/>
    <w:rsid w:val="00E6398A"/>
    <w:rsid w:val="00E63A7B"/>
    <w:rsid w:val="00E64160"/>
    <w:rsid w:val="00E64368"/>
    <w:rsid w:val="00E64540"/>
    <w:rsid w:val="00E64620"/>
    <w:rsid w:val="00E6463F"/>
    <w:rsid w:val="00E647F5"/>
    <w:rsid w:val="00E648C5"/>
    <w:rsid w:val="00E649C3"/>
    <w:rsid w:val="00E64C5D"/>
    <w:rsid w:val="00E65074"/>
    <w:rsid w:val="00E650D0"/>
    <w:rsid w:val="00E65587"/>
    <w:rsid w:val="00E6558B"/>
    <w:rsid w:val="00E655B7"/>
    <w:rsid w:val="00E658C6"/>
    <w:rsid w:val="00E6595E"/>
    <w:rsid w:val="00E65ADB"/>
    <w:rsid w:val="00E65EBE"/>
    <w:rsid w:val="00E65F7B"/>
    <w:rsid w:val="00E66262"/>
    <w:rsid w:val="00E66275"/>
    <w:rsid w:val="00E662B0"/>
    <w:rsid w:val="00E66810"/>
    <w:rsid w:val="00E671B0"/>
    <w:rsid w:val="00E675F4"/>
    <w:rsid w:val="00E67797"/>
    <w:rsid w:val="00E678C8"/>
    <w:rsid w:val="00E67B2E"/>
    <w:rsid w:val="00E67BC6"/>
    <w:rsid w:val="00E67E9D"/>
    <w:rsid w:val="00E67F14"/>
    <w:rsid w:val="00E67FBD"/>
    <w:rsid w:val="00E7052F"/>
    <w:rsid w:val="00E708BC"/>
    <w:rsid w:val="00E709BE"/>
    <w:rsid w:val="00E70D32"/>
    <w:rsid w:val="00E70EC0"/>
    <w:rsid w:val="00E70EFA"/>
    <w:rsid w:val="00E70F55"/>
    <w:rsid w:val="00E715DB"/>
    <w:rsid w:val="00E717F2"/>
    <w:rsid w:val="00E71868"/>
    <w:rsid w:val="00E719FD"/>
    <w:rsid w:val="00E71C88"/>
    <w:rsid w:val="00E71F37"/>
    <w:rsid w:val="00E7200F"/>
    <w:rsid w:val="00E72228"/>
    <w:rsid w:val="00E722E4"/>
    <w:rsid w:val="00E722FE"/>
    <w:rsid w:val="00E72A62"/>
    <w:rsid w:val="00E72AB4"/>
    <w:rsid w:val="00E72F53"/>
    <w:rsid w:val="00E72F55"/>
    <w:rsid w:val="00E72FAD"/>
    <w:rsid w:val="00E731C9"/>
    <w:rsid w:val="00E73283"/>
    <w:rsid w:val="00E73517"/>
    <w:rsid w:val="00E73661"/>
    <w:rsid w:val="00E7376D"/>
    <w:rsid w:val="00E74655"/>
    <w:rsid w:val="00E74763"/>
    <w:rsid w:val="00E74A3D"/>
    <w:rsid w:val="00E74D1B"/>
    <w:rsid w:val="00E7505A"/>
    <w:rsid w:val="00E758FB"/>
    <w:rsid w:val="00E759C0"/>
    <w:rsid w:val="00E75BE8"/>
    <w:rsid w:val="00E75BF8"/>
    <w:rsid w:val="00E76025"/>
    <w:rsid w:val="00E76067"/>
    <w:rsid w:val="00E76426"/>
    <w:rsid w:val="00E76613"/>
    <w:rsid w:val="00E76821"/>
    <w:rsid w:val="00E76C65"/>
    <w:rsid w:val="00E76ECE"/>
    <w:rsid w:val="00E76FBC"/>
    <w:rsid w:val="00E77036"/>
    <w:rsid w:val="00E7706D"/>
    <w:rsid w:val="00E770C9"/>
    <w:rsid w:val="00E775DD"/>
    <w:rsid w:val="00E77C53"/>
    <w:rsid w:val="00E77C64"/>
    <w:rsid w:val="00E77F7E"/>
    <w:rsid w:val="00E8033E"/>
    <w:rsid w:val="00E80367"/>
    <w:rsid w:val="00E80717"/>
    <w:rsid w:val="00E80719"/>
    <w:rsid w:val="00E80ABE"/>
    <w:rsid w:val="00E80B3B"/>
    <w:rsid w:val="00E80BB2"/>
    <w:rsid w:val="00E80BD9"/>
    <w:rsid w:val="00E80E34"/>
    <w:rsid w:val="00E80F44"/>
    <w:rsid w:val="00E81122"/>
    <w:rsid w:val="00E812FB"/>
    <w:rsid w:val="00E814CB"/>
    <w:rsid w:val="00E8162E"/>
    <w:rsid w:val="00E818A7"/>
    <w:rsid w:val="00E81D63"/>
    <w:rsid w:val="00E82000"/>
    <w:rsid w:val="00E8261B"/>
    <w:rsid w:val="00E8283D"/>
    <w:rsid w:val="00E82934"/>
    <w:rsid w:val="00E83088"/>
    <w:rsid w:val="00E832A5"/>
    <w:rsid w:val="00E83886"/>
    <w:rsid w:val="00E83895"/>
    <w:rsid w:val="00E83904"/>
    <w:rsid w:val="00E83E5E"/>
    <w:rsid w:val="00E8405F"/>
    <w:rsid w:val="00E843EE"/>
    <w:rsid w:val="00E84634"/>
    <w:rsid w:val="00E84744"/>
    <w:rsid w:val="00E84A49"/>
    <w:rsid w:val="00E84B23"/>
    <w:rsid w:val="00E84B81"/>
    <w:rsid w:val="00E84EBE"/>
    <w:rsid w:val="00E84F81"/>
    <w:rsid w:val="00E85317"/>
    <w:rsid w:val="00E8550E"/>
    <w:rsid w:val="00E855FB"/>
    <w:rsid w:val="00E85ACB"/>
    <w:rsid w:val="00E85C43"/>
    <w:rsid w:val="00E85FF4"/>
    <w:rsid w:val="00E86085"/>
    <w:rsid w:val="00E86132"/>
    <w:rsid w:val="00E865C4"/>
    <w:rsid w:val="00E8679C"/>
    <w:rsid w:val="00E86B3B"/>
    <w:rsid w:val="00E86D33"/>
    <w:rsid w:val="00E86D89"/>
    <w:rsid w:val="00E873B0"/>
    <w:rsid w:val="00E873CB"/>
    <w:rsid w:val="00E8763B"/>
    <w:rsid w:val="00E87C6F"/>
    <w:rsid w:val="00E87D82"/>
    <w:rsid w:val="00E903EC"/>
    <w:rsid w:val="00E90AD5"/>
    <w:rsid w:val="00E90B1A"/>
    <w:rsid w:val="00E90E27"/>
    <w:rsid w:val="00E90E60"/>
    <w:rsid w:val="00E912B2"/>
    <w:rsid w:val="00E912BE"/>
    <w:rsid w:val="00E9131B"/>
    <w:rsid w:val="00E91503"/>
    <w:rsid w:val="00E9167F"/>
    <w:rsid w:val="00E91AC5"/>
    <w:rsid w:val="00E91ECD"/>
    <w:rsid w:val="00E91F61"/>
    <w:rsid w:val="00E92301"/>
    <w:rsid w:val="00E9238B"/>
    <w:rsid w:val="00E92510"/>
    <w:rsid w:val="00E9339B"/>
    <w:rsid w:val="00E9340E"/>
    <w:rsid w:val="00E93950"/>
    <w:rsid w:val="00E93AEA"/>
    <w:rsid w:val="00E93EA7"/>
    <w:rsid w:val="00E93F11"/>
    <w:rsid w:val="00E93F6F"/>
    <w:rsid w:val="00E9401A"/>
    <w:rsid w:val="00E94184"/>
    <w:rsid w:val="00E941DD"/>
    <w:rsid w:val="00E944C0"/>
    <w:rsid w:val="00E949E1"/>
    <w:rsid w:val="00E94B0C"/>
    <w:rsid w:val="00E94B90"/>
    <w:rsid w:val="00E94C40"/>
    <w:rsid w:val="00E94CA3"/>
    <w:rsid w:val="00E95017"/>
    <w:rsid w:val="00E95130"/>
    <w:rsid w:val="00E951AC"/>
    <w:rsid w:val="00E955C5"/>
    <w:rsid w:val="00E955EC"/>
    <w:rsid w:val="00E95738"/>
    <w:rsid w:val="00E957DA"/>
    <w:rsid w:val="00E95A15"/>
    <w:rsid w:val="00E95C30"/>
    <w:rsid w:val="00E960D6"/>
    <w:rsid w:val="00E963F5"/>
    <w:rsid w:val="00E96479"/>
    <w:rsid w:val="00E966B9"/>
    <w:rsid w:val="00E9678C"/>
    <w:rsid w:val="00E96957"/>
    <w:rsid w:val="00E96CDA"/>
    <w:rsid w:val="00E97190"/>
    <w:rsid w:val="00E971F4"/>
    <w:rsid w:val="00E97205"/>
    <w:rsid w:val="00E976DF"/>
    <w:rsid w:val="00EA000E"/>
    <w:rsid w:val="00EA0130"/>
    <w:rsid w:val="00EA01D9"/>
    <w:rsid w:val="00EA037F"/>
    <w:rsid w:val="00EA0834"/>
    <w:rsid w:val="00EA0B98"/>
    <w:rsid w:val="00EA0C59"/>
    <w:rsid w:val="00EA0DE4"/>
    <w:rsid w:val="00EA1222"/>
    <w:rsid w:val="00EA15DD"/>
    <w:rsid w:val="00EA16A6"/>
    <w:rsid w:val="00EA1780"/>
    <w:rsid w:val="00EA1A9B"/>
    <w:rsid w:val="00EA1BB9"/>
    <w:rsid w:val="00EA211F"/>
    <w:rsid w:val="00EA2568"/>
    <w:rsid w:val="00EA2B87"/>
    <w:rsid w:val="00EA2D67"/>
    <w:rsid w:val="00EA3116"/>
    <w:rsid w:val="00EA31D5"/>
    <w:rsid w:val="00EA331B"/>
    <w:rsid w:val="00EA36FE"/>
    <w:rsid w:val="00EA3714"/>
    <w:rsid w:val="00EA396B"/>
    <w:rsid w:val="00EA3CDA"/>
    <w:rsid w:val="00EA4168"/>
    <w:rsid w:val="00EA44AE"/>
    <w:rsid w:val="00EA4599"/>
    <w:rsid w:val="00EA4B50"/>
    <w:rsid w:val="00EA4C28"/>
    <w:rsid w:val="00EA4DFD"/>
    <w:rsid w:val="00EA4EE2"/>
    <w:rsid w:val="00EA4FFF"/>
    <w:rsid w:val="00EA537D"/>
    <w:rsid w:val="00EA553E"/>
    <w:rsid w:val="00EA55D1"/>
    <w:rsid w:val="00EA5937"/>
    <w:rsid w:val="00EA5A13"/>
    <w:rsid w:val="00EA5AE8"/>
    <w:rsid w:val="00EA5C16"/>
    <w:rsid w:val="00EA5CCB"/>
    <w:rsid w:val="00EA5EC2"/>
    <w:rsid w:val="00EA5FCE"/>
    <w:rsid w:val="00EA5FE2"/>
    <w:rsid w:val="00EA601E"/>
    <w:rsid w:val="00EA6035"/>
    <w:rsid w:val="00EA6515"/>
    <w:rsid w:val="00EA6784"/>
    <w:rsid w:val="00EA680D"/>
    <w:rsid w:val="00EA6E22"/>
    <w:rsid w:val="00EA6E81"/>
    <w:rsid w:val="00EA7603"/>
    <w:rsid w:val="00EA7B8C"/>
    <w:rsid w:val="00EA7C62"/>
    <w:rsid w:val="00EB00E0"/>
    <w:rsid w:val="00EB0245"/>
    <w:rsid w:val="00EB025F"/>
    <w:rsid w:val="00EB0310"/>
    <w:rsid w:val="00EB0D83"/>
    <w:rsid w:val="00EB0FF7"/>
    <w:rsid w:val="00EB1120"/>
    <w:rsid w:val="00EB12AC"/>
    <w:rsid w:val="00EB1308"/>
    <w:rsid w:val="00EB1585"/>
    <w:rsid w:val="00EB1732"/>
    <w:rsid w:val="00EB20CB"/>
    <w:rsid w:val="00EB2182"/>
    <w:rsid w:val="00EB2909"/>
    <w:rsid w:val="00EB29C4"/>
    <w:rsid w:val="00EB31A2"/>
    <w:rsid w:val="00EB31BC"/>
    <w:rsid w:val="00EB3258"/>
    <w:rsid w:val="00EB34E2"/>
    <w:rsid w:val="00EB35FF"/>
    <w:rsid w:val="00EB3686"/>
    <w:rsid w:val="00EB385E"/>
    <w:rsid w:val="00EB39BB"/>
    <w:rsid w:val="00EB3AB9"/>
    <w:rsid w:val="00EB3DFE"/>
    <w:rsid w:val="00EB3E32"/>
    <w:rsid w:val="00EB422B"/>
    <w:rsid w:val="00EB46AE"/>
    <w:rsid w:val="00EB48E0"/>
    <w:rsid w:val="00EB4A39"/>
    <w:rsid w:val="00EB4CBB"/>
    <w:rsid w:val="00EB4DD9"/>
    <w:rsid w:val="00EB4FDE"/>
    <w:rsid w:val="00EB520A"/>
    <w:rsid w:val="00EB563D"/>
    <w:rsid w:val="00EB5767"/>
    <w:rsid w:val="00EB5AB9"/>
    <w:rsid w:val="00EB5B63"/>
    <w:rsid w:val="00EB5BD9"/>
    <w:rsid w:val="00EB5CEC"/>
    <w:rsid w:val="00EB5EA5"/>
    <w:rsid w:val="00EB612C"/>
    <w:rsid w:val="00EB6189"/>
    <w:rsid w:val="00EB62AE"/>
    <w:rsid w:val="00EB6C99"/>
    <w:rsid w:val="00EB6E40"/>
    <w:rsid w:val="00EB75C0"/>
    <w:rsid w:val="00EB75FC"/>
    <w:rsid w:val="00EB77B9"/>
    <w:rsid w:val="00EB7897"/>
    <w:rsid w:val="00EB79F5"/>
    <w:rsid w:val="00EB7B36"/>
    <w:rsid w:val="00EB7BBA"/>
    <w:rsid w:val="00EB7EF1"/>
    <w:rsid w:val="00EC01DD"/>
    <w:rsid w:val="00EC050F"/>
    <w:rsid w:val="00EC0580"/>
    <w:rsid w:val="00EC0604"/>
    <w:rsid w:val="00EC07CB"/>
    <w:rsid w:val="00EC07D6"/>
    <w:rsid w:val="00EC07E4"/>
    <w:rsid w:val="00EC0B25"/>
    <w:rsid w:val="00EC12F1"/>
    <w:rsid w:val="00EC17AD"/>
    <w:rsid w:val="00EC19B1"/>
    <w:rsid w:val="00EC1BC6"/>
    <w:rsid w:val="00EC1DCE"/>
    <w:rsid w:val="00EC2125"/>
    <w:rsid w:val="00EC250F"/>
    <w:rsid w:val="00EC28E1"/>
    <w:rsid w:val="00EC2D7B"/>
    <w:rsid w:val="00EC2DE9"/>
    <w:rsid w:val="00EC337A"/>
    <w:rsid w:val="00EC39DA"/>
    <w:rsid w:val="00EC3A18"/>
    <w:rsid w:val="00EC4256"/>
    <w:rsid w:val="00EC4330"/>
    <w:rsid w:val="00EC44FE"/>
    <w:rsid w:val="00EC4716"/>
    <w:rsid w:val="00EC4755"/>
    <w:rsid w:val="00EC4980"/>
    <w:rsid w:val="00EC4AE2"/>
    <w:rsid w:val="00EC4DC8"/>
    <w:rsid w:val="00EC4E78"/>
    <w:rsid w:val="00EC546F"/>
    <w:rsid w:val="00EC54ED"/>
    <w:rsid w:val="00EC594A"/>
    <w:rsid w:val="00EC5A00"/>
    <w:rsid w:val="00EC5E4D"/>
    <w:rsid w:val="00EC5F4D"/>
    <w:rsid w:val="00EC6378"/>
    <w:rsid w:val="00EC66D5"/>
    <w:rsid w:val="00EC67A0"/>
    <w:rsid w:val="00EC69B1"/>
    <w:rsid w:val="00EC6CBC"/>
    <w:rsid w:val="00EC6D90"/>
    <w:rsid w:val="00EC6DA9"/>
    <w:rsid w:val="00EC6DAC"/>
    <w:rsid w:val="00EC7084"/>
    <w:rsid w:val="00EC711B"/>
    <w:rsid w:val="00EC74B8"/>
    <w:rsid w:val="00EC76FE"/>
    <w:rsid w:val="00EC776C"/>
    <w:rsid w:val="00EC7B7B"/>
    <w:rsid w:val="00EC7E91"/>
    <w:rsid w:val="00ED03EC"/>
    <w:rsid w:val="00ED04E4"/>
    <w:rsid w:val="00ED08D4"/>
    <w:rsid w:val="00ED0DED"/>
    <w:rsid w:val="00ED0F1B"/>
    <w:rsid w:val="00ED1051"/>
    <w:rsid w:val="00ED1832"/>
    <w:rsid w:val="00ED1DED"/>
    <w:rsid w:val="00ED1FFB"/>
    <w:rsid w:val="00ED21AC"/>
    <w:rsid w:val="00ED23E5"/>
    <w:rsid w:val="00ED25CD"/>
    <w:rsid w:val="00ED2740"/>
    <w:rsid w:val="00ED2D82"/>
    <w:rsid w:val="00ED32E5"/>
    <w:rsid w:val="00ED3604"/>
    <w:rsid w:val="00ED39CE"/>
    <w:rsid w:val="00ED39E8"/>
    <w:rsid w:val="00ED3CA8"/>
    <w:rsid w:val="00ED401A"/>
    <w:rsid w:val="00ED41A3"/>
    <w:rsid w:val="00ED41B6"/>
    <w:rsid w:val="00ED43E6"/>
    <w:rsid w:val="00ED452D"/>
    <w:rsid w:val="00ED455D"/>
    <w:rsid w:val="00ED4671"/>
    <w:rsid w:val="00ED4948"/>
    <w:rsid w:val="00ED4CC9"/>
    <w:rsid w:val="00ED50EE"/>
    <w:rsid w:val="00ED56BD"/>
    <w:rsid w:val="00ED5B00"/>
    <w:rsid w:val="00ED5BC9"/>
    <w:rsid w:val="00ED5C76"/>
    <w:rsid w:val="00ED5F78"/>
    <w:rsid w:val="00ED603D"/>
    <w:rsid w:val="00ED6352"/>
    <w:rsid w:val="00ED6A16"/>
    <w:rsid w:val="00ED6C63"/>
    <w:rsid w:val="00ED6D73"/>
    <w:rsid w:val="00ED6FC3"/>
    <w:rsid w:val="00ED73E9"/>
    <w:rsid w:val="00ED7B61"/>
    <w:rsid w:val="00EE04FA"/>
    <w:rsid w:val="00EE125B"/>
    <w:rsid w:val="00EE1358"/>
    <w:rsid w:val="00EE18F8"/>
    <w:rsid w:val="00EE194B"/>
    <w:rsid w:val="00EE1A32"/>
    <w:rsid w:val="00EE1A72"/>
    <w:rsid w:val="00EE1CFD"/>
    <w:rsid w:val="00EE1FB2"/>
    <w:rsid w:val="00EE208A"/>
    <w:rsid w:val="00EE22C1"/>
    <w:rsid w:val="00EE2415"/>
    <w:rsid w:val="00EE2611"/>
    <w:rsid w:val="00EE27D2"/>
    <w:rsid w:val="00EE2B6F"/>
    <w:rsid w:val="00EE30DA"/>
    <w:rsid w:val="00EE33BC"/>
    <w:rsid w:val="00EE35D2"/>
    <w:rsid w:val="00EE3642"/>
    <w:rsid w:val="00EE36C9"/>
    <w:rsid w:val="00EE3733"/>
    <w:rsid w:val="00EE41FD"/>
    <w:rsid w:val="00EE43B5"/>
    <w:rsid w:val="00EE44D3"/>
    <w:rsid w:val="00EE4701"/>
    <w:rsid w:val="00EE4AD1"/>
    <w:rsid w:val="00EE4B54"/>
    <w:rsid w:val="00EE4D10"/>
    <w:rsid w:val="00EE4DC4"/>
    <w:rsid w:val="00EE5031"/>
    <w:rsid w:val="00EE5285"/>
    <w:rsid w:val="00EE5290"/>
    <w:rsid w:val="00EE52F3"/>
    <w:rsid w:val="00EE5403"/>
    <w:rsid w:val="00EE5444"/>
    <w:rsid w:val="00EE56B1"/>
    <w:rsid w:val="00EE570B"/>
    <w:rsid w:val="00EE58F2"/>
    <w:rsid w:val="00EE5BDD"/>
    <w:rsid w:val="00EE5DD5"/>
    <w:rsid w:val="00EE6029"/>
    <w:rsid w:val="00EE64E4"/>
    <w:rsid w:val="00EE6A8B"/>
    <w:rsid w:val="00EE70C7"/>
    <w:rsid w:val="00EE70D4"/>
    <w:rsid w:val="00EE72BF"/>
    <w:rsid w:val="00EE7397"/>
    <w:rsid w:val="00EE789C"/>
    <w:rsid w:val="00EE7BC8"/>
    <w:rsid w:val="00EE7F9C"/>
    <w:rsid w:val="00EF00BC"/>
    <w:rsid w:val="00EF0627"/>
    <w:rsid w:val="00EF0A0F"/>
    <w:rsid w:val="00EF0B60"/>
    <w:rsid w:val="00EF0C15"/>
    <w:rsid w:val="00EF11F8"/>
    <w:rsid w:val="00EF1373"/>
    <w:rsid w:val="00EF1494"/>
    <w:rsid w:val="00EF149D"/>
    <w:rsid w:val="00EF16F8"/>
    <w:rsid w:val="00EF1BFC"/>
    <w:rsid w:val="00EF213E"/>
    <w:rsid w:val="00EF22E8"/>
    <w:rsid w:val="00EF238A"/>
    <w:rsid w:val="00EF24A4"/>
    <w:rsid w:val="00EF25AE"/>
    <w:rsid w:val="00EF2B52"/>
    <w:rsid w:val="00EF2D40"/>
    <w:rsid w:val="00EF312A"/>
    <w:rsid w:val="00EF31D4"/>
    <w:rsid w:val="00EF3268"/>
    <w:rsid w:val="00EF3B4D"/>
    <w:rsid w:val="00EF3BC1"/>
    <w:rsid w:val="00EF3DC6"/>
    <w:rsid w:val="00EF3FEE"/>
    <w:rsid w:val="00EF4527"/>
    <w:rsid w:val="00EF493B"/>
    <w:rsid w:val="00EF4CDB"/>
    <w:rsid w:val="00EF51AC"/>
    <w:rsid w:val="00EF5378"/>
    <w:rsid w:val="00EF60F4"/>
    <w:rsid w:val="00EF6216"/>
    <w:rsid w:val="00EF6342"/>
    <w:rsid w:val="00EF67C4"/>
    <w:rsid w:val="00EF6838"/>
    <w:rsid w:val="00EF6995"/>
    <w:rsid w:val="00EF6B16"/>
    <w:rsid w:val="00EF6C53"/>
    <w:rsid w:val="00EF6D6F"/>
    <w:rsid w:val="00EF6EAE"/>
    <w:rsid w:val="00EF70C2"/>
    <w:rsid w:val="00EF7224"/>
    <w:rsid w:val="00EF73C1"/>
    <w:rsid w:val="00EF7511"/>
    <w:rsid w:val="00EF7D23"/>
    <w:rsid w:val="00F00309"/>
    <w:rsid w:val="00F0035E"/>
    <w:rsid w:val="00F008BE"/>
    <w:rsid w:val="00F010BD"/>
    <w:rsid w:val="00F01174"/>
    <w:rsid w:val="00F012FD"/>
    <w:rsid w:val="00F01354"/>
    <w:rsid w:val="00F017F1"/>
    <w:rsid w:val="00F01CD9"/>
    <w:rsid w:val="00F01F3F"/>
    <w:rsid w:val="00F023DE"/>
    <w:rsid w:val="00F02688"/>
    <w:rsid w:val="00F026BB"/>
    <w:rsid w:val="00F026F3"/>
    <w:rsid w:val="00F02A20"/>
    <w:rsid w:val="00F02AE3"/>
    <w:rsid w:val="00F02D02"/>
    <w:rsid w:val="00F02DE2"/>
    <w:rsid w:val="00F030B2"/>
    <w:rsid w:val="00F0319D"/>
    <w:rsid w:val="00F03278"/>
    <w:rsid w:val="00F03E93"/>
    <w:rsid w:val="00F03F17"/>
    <w:rsid w:val="00F041E3"/>
    <w:rsid w:val="00F04AE4"/>
    <w:rsid w:val="00F04EE6"/>
    <w:rsid w:val="00F051D3"/>
    <w:rsid w:val="00F051FE"/>
    <w:rsid w:val="00F054BB"/>
    <w:rsid w:val="00F05922"/>
    <w:rsid w:val="00F060C0"/>
    <w:rsid w:val="00F06339"/>
    <w:rsid w:val="00F0640A"/>
    <w:rsid w:val="00F06A91"/>
    <w:rsid w:val="00F06CBF"/>
    <w:rsid w:val="00F0715B"/>
    <w:rsid w:val="00F0745E"/>
    <w:rsid w:val="00F0749F"/>
    <w:rsid w:val="00F074AD"/>
    <w:rsid w:val="00F07549"/>
    <w:rsid w:val="00F0757E"/>
    <w:rsid w:val="00F07637"/>
    <w:rsid w:val="00F077A8"/>
    <w:rsid w:val="00F0782E"/>
    <w:rsid w:val="00F07943"/>
    <w:rsid w:val="00F079F3"/>
    <w:rsid w:val="00F07DAF"/>
    <w:rsid w:val="00F07F5B"/>
    <w:rsid w:val="00F10329"/>
    <w:rsid w:val="00F1038C"/>
    <w:rsid w:val="00F10407"/>
    <w:rsid w:val="00F1059B"/>
    <w:rsid w:val="00F107A6"/>
    <w:rsid w:val="00F10893"/>
    <w:rsid w:val="00F10C57"/>
    <w:rsid w:val="00F110B7"/>
    <w:rsid w:val="00F1122E"/>
    <w:rsid w:val="00F11F0F"/>
    <w:rsid w:val="00F121FD"/>
    <w:rsid w:val="00F1237F"/>
    <w:rsid w:val="00F124A6"/>
    <w:rsid w:val="00F126AC"/>
    <w:rsid w:val="00F12CA3"/>
    <w:rsid w:val="00F133FF"/>
    <w:rsid w:val="00F13B22"/>
    <w:rsid w:val="00F1408B"/>
    <w:rsid w:val="00F140B6"/>
    <w:rsid w:val="00F143EC"/>
    <w:rsid w:val="00F146A2"/>
    <w:rsid w:val="00F147D7"/>
    <w:rsid w:val="00F1491A"/>
    <w:rsid w:val="00F14B54"/>
    <w:rsid w:val="00F14F60"/>
    <w:rsid w:val="00F1508A"/>
    <w:rsid w:val="00F15123"/>
    <w:rsid w:val="00F15221"/>
    <w:rsid w:val="00F15827"/>
    <w:rsid w:val="00F15842"/>
    <w:rsid w:val="00F15A9B"/>
    <w:rsid w:val="00F15CD9"/>
    <w:rsid w:val="00F15EBC"/>
    <w:rsid w:val="00F16084"/>
    <w:rsid w:val="00F1633D"/>
    <w:rsid w:val="00F164A3"/>
    <w:rsid w:val="00F166A5"/>
    <w:rsid w:val="00F1670C"/>
    <w:rsid w:val="00F173F7"/>
    <w:rsid w:val="00F17A30"/>
    <w:rsid w:val="00F17A5A"/>
    <w:rsid w:val="00F17B88"/>
    <w:rsid w:val="00F17C4E"/>
    <w:rsid w:val="00F20353"/>
    <w:rsid w:val="00F20472"/>
    <w:rsid w:val="00F20763"/>
    <w:rsid w:val="00F207F2"/>
    <w:rsid w:val="00F20879"/>
    <w:rsid w:val="00F2096F"/>
    <w:rsid w:val="00F20E6B"/>
    <w:rsid w:val="00F210E7"/>
    <w:rsid w:val="00F211C4"/>
    <w:rsid w:val="00F21263"/>
    <w:rsid w:val="00F217C0"/>
    <w:rsid w:val="00F219E3"/>
    <w:rsid w:val="00F22074"/>
    <w:rsid w:val="00F220BD"/>
    <w:rsid w:val="00F2215D"/>
    <w:rsid w:val="00F22CCE"/>
    <w:rsid w:val="00F22FF9"/>
    <w:rsid w:val="00F230A5"/>
    <w:rsid w:val="00F23357"/>
    <w:rsid w:val="00F234CE"/>
    <w:rsid w:val="00F236DA"/>
    <w:rsid w:val="00F2371F"/>
    <w:rsid w:val="00F2384B"/>
    <w:rsid w:val="00F23C46"/>
    <w:rsid w:val="00F23C72"/>
    <w:rsid w:val="00F23C97"/>
    <w:rsid w:val="00F23E40"/>
    <w:rsid w:val="00F23F0C"/>
    <w:rsid w:val="00F23F76"/>
    <w:rsid w:val="00F2405F"/>
    <w:rsid w:val="00F24100"/>
    <w:rsid w:val="00F24265"/>
    <w:rsid w:val="00F2434A"/>
    <w:rsid w:val="00F2471F"/>
    <w:rsid w:val="00F24798"/>
    <w:rsid w:val="00F24AFA"/>
    <w:rsid w:val="00F24D59"/>
    <w:rsid w:val="00F24D88"/>
    <w:rsid w:val="00F25009"/>
    <w:rsid w:val="00F25255"/>
    <w:rsid w:val="00F25395"/>
    <w:rsid w:val="00F25483"/>
    <w:rsid w:val="00F258EF"/>
    <w:rsid w:val="00F25D17"/>
    <w:rsid w:val="00F262B0"/>
    <w:rsid w:val="00F26922"/>
    <w:rsid w:val="00F26C17"/>
    <w:rsid w:val="00F27190"/>
    <w:rsid w:val="00F2727C"/>
    <w:rsid w:val="00F27899"/>
    <w:rsid w:val="00F27A3F"/>
    <w:rsid w:val="00F27FB2"/>
    <w:rsid w:val="00F3024A"/>
    <w:rsid w:val="00F30373"/>
    <w:rsid w:val="00F303E8"/>
    <w:rsid w:val="00F30849"/>
    <w:rsid w:val="00F3092F"/>
    <w:rsid w:val="00F30A42"/>
    <w:rsid w:val="00F30A6D"/>
    <w:rsid w:val="00F30B70"/>
    <w:rsid w:val="00F30D93"/>
    <w:rsid w:val="00F30FFC"/>
    <w:rsid w:val="00F31230"/>
    <w:rsid w:val="00F31264"/>
    <w:rsid w:val="00F31514"/>
    <w:rsid w:val="00F315F2"/>
    <w:rsid w:val="00F31662"/>
    <w:rsid w:val="00F31888"/>
    <w:rsid w:val="00F319FD"/>
    <w:rsid w:val="00F32381"/>
    <w:rsid w:val="00F32587"/>
    <w:rsid w:val="00F3284B"/>
    <w:rsid w:val="00F33091"/>
    <w:rsid w:val="00F331F5"/>
    <w:rsid w:val="00F338E2"/>
    <w:rsid w:val="00F338E7"/>
    <w:rsid w:val="00F33DE2"/>
    <w:rsid w:val="00F33EF3"/>
    <w:rsid w:val="00F340A2"/>
    <w:rsid w:val="00F34275"/>
    <w:rsid w:val="00F34397"/>
    <w:rsid w:val="00F34453"/>
    <w:rsid w:val="00F34BD2"/>
    <w:rsid w:val="00F34D17"/>
    <w:rsid w:val="00F34EB8"/>
    <w:rsid w:val="00F3509D"/>
    <w:rsid w:val="00F35121"/>
    <w:rsid w:val="00F3512B"/>
    <w:rsid w:val="00F353DC"/>
    <w:rsid w:val="00F35514"/>
    <w:rsid w:val="00F35605"/>
    <w:rsid w:val="00F35B1C"/>
    <w:rsid w:val="00F35E07"/>
    <w:rsid w:val="00F35FCB"/>
    <w:rsid w:val="00F36000"/>
    <w:rsid w:val="00F36117"/>
    <w:rsid w:val="00F36134"/>
    <w:rsid w:val="00F3618F"/>
    <w:rsid w:val="00F366A0"/>
    <w:rsid w:val="00F36C39"/>
    <w:rsid w:val="00F36DC0"/>
    <w:rsid w:val="00F37100"/>
    <w:rsid w:val="00F373D0"/>
    <w:rsid w:val="00F3763D"/>
    <w:rsid w:val="00F37777"/>
    <w:rsid w:val="00F37CEE"/>
    <w:rsid w:val="00F37CF0"/>
    <w:rsid w:val="00F37F72"/>
    <w:rsid w:val="00F400E2"/>
    <w:rsid w:val="00F40293"/>
    <w:rsid w:val="00F4029C"/>
    <w:rsid w:val="00F40442"/>
    <w:rsid w:val="00F40785"/>
    <w:rsid w:val="00F409D7"/>
    <w:rsid w:val="00F40B96"/>
    <w:rsid w:val="00F40DD4"/>
    <w:rsid w:val="00F40F53"/>
    <w:rsid w:val="00F41170"/>
    <w:rsid w:val="00F412FE"/>
    <w:rsid w:val="00F415DA"/>
    <w:rsid w:val="00F41CB8"/>
    <w:rsid w:val="00F422B9"/>
    <w:rsid w:val="00F4274C"/>
    <w:rsid w:val="00F4288B"/>
    <w:rsid w:val="00F42A6B"/>
    <w:rsid w:val="00F42A94"/>
    <w:rsid w:val="00F42BDF"/>
    <w:rsid w:val="00F4307E"/>
    <w:rsid w:val="00F43440"/>
    <w:rsid w:val="00F434A2"/>
    <w:rsid w:val="00F435FE"/>
    <w:rsid w:val="00F4378F"/>
    <w:rsid w:val="00F4386C"/>
    <w:rsid w:val="00F43A0B"/>
    <w:rsid w:val="00F43A74"/>
    <w:rsid w:val="00F43ABB"/>
    <w:rsid w:val="00F43FC1"/>
    <w:rsid w:val="00F4403B"/>
    <w:rsid w:val="00F449A2"/>
    <w:rsid w:val="00F44C31"/>
    <w:rsid w:val="00F45104"/>
    <w:rsid w:val="00F45116"/>
    <w:rsid w:val="00F452FC"/>
    <w:rsid w:val="00F455B2"/>
    <w:rsid w:val="00F457E4"/>
    <w:rsid w:val="00F45B66"/>
    <w:rsid w:val="00F45BBF"/>
    <w:rsid w:val="00F45C1D"/>
    <w:rsid w:val="00F45DCD"/>
    <w:rsid w:val="00F4604C"/>
    <w:rsid w:val="00F461E3"/>
    <w:rsid w:val="00F4630A"/>
    <w:rsid w:val="00F463BB"/>
    <w:rsid w:val="00F46431"/>
    <w:rsid w:val="00F467B2"/>
    <w:rsid w:val="00F4697C"/>
    <w:rsid w:val="00F46C21"/>
    <w:rsid w:val="00F46D10"/>
    <w:rsid w:val="00F4708D"/>
    <w:rsid w:val="00F4718D"/>
    <w:rsid w:val="00F4720C"/>
    <w:rsid w:val="00F4751D"/>
    <w:rsid w:val="00F475F9"/>
    <w:rsid w:val="00F47AA3"/>
    <w:rsid w:val="00F47AEF"/>
    <w:rsid w:val="00F47B31"/>
    <w:rsid w:val="00F5013B"/>
    <w:rsid w:val="00F501FE"/>
    <w:rsid w:val="00F505BD"/>
    <w:rsid w:val="00F505DE"/>
    <w:rsid w:val="00F508EE"/>
    <w:rsid w:val="00F509CA"/>
    <w:rsid w:val="00F50B84"/>
    <w:rsid w:val="00F50CC5"/>
    <w:rsid w:val="00F50EAD"/>
    <w:rsid w:val="00F51292"/>
    <w:rsid w:val="00F51368"/>
    <w:rsid w:val="00F513FC"/>
    <w:rsid w:val="00F51429"/>
    <w:rsid w:val="00F514A4"/>
    <w:rsid w:val="00F514C7"/>
    <w:rsid w:val="00F5164C"/>
    <w:rsid w:val="00F51875"/>
    <w:rsid w:val="00F51C29"/>
    <w:rsid w:val="00F52145"/>
    <w:rsid w:val="00F5237D"/>
    <w:rsid w:val="00F52454"/>
    <w:rsid w:val="00F52873"/>
    <w:rsid w:val="00F528B1"/>
    <w:rsid w:val="00F5308E"/>
    <w:rsid w:val="00F53246"/>
    <w:rsid w:val="00F53716"/>
    <w:rsid w:val="00F53A30"/>
    <w:rsid w:val="00F53B38"/>
    <w:rsid w:val="00F53DD4"/>
    <w:rsid w:val="00F5401F"/>
    <w:rsid w:val="00F541D7"/>
    <w:rsid w:val="00F54296"/>
    <w:rsid w:val="00F543A5"/>
    <w:rsid w:val="00F543D9"/>
    <w:rsid w:val="00F5451D"/>
    <w:rsid w:val="00F548FB"/>
    <w:rsid w:val="00F54E75"/>
    <w:rsid w:val="00F54F44"/>
    <w:rsid w:val="00F54FE6"/>
    <w:rsid w:val="00F55060"/>
    <w:rsid w:val="00F5522B"/>
    <w:rsid w:val="00F5544D"/>
    <w:rsid w:val="00F5560A"/>
    <w:rsid w:val="00F5582D"/>
    <w:rsid w:val="00F5583F"/>
    <w:rsid w:val="00F55D42"/>
    <w:rsid w:val="00F5627F"/>
    <w:rsid w:val="00F562A4"/>
    <w:rsid w:val="00F56489"/>
    <w:rsid w:val="00F565B4"/>
    <w:rsid w:val="00F567AA"/>
    <w:rsid w:val="00F568A4"/>
    <w:rsid w:val="00F5695D"/>
    <w:rsid w:val="00F569EE"/>
    <w:rsid w:val="00F56D7B"/>
    <w:rsid w:val="00F57000"/>
    <w:rsid w:val="00F571CA"/>
    <w:rsid w:val="00F5751B"/>
    <w:rsid w:val="00F57933"/>
    <w:rsid w:val="00F57A2D"/>
    <w:rsid w:val="00F57B53"/>
    <w:rsid w:val="00F601D1"/>
    <w:rsid w:val="00F60260"/>
    <w:rsid w:val="00F60401"/>
    <w:rsid w:val="00F605F9"/>
    <w:rsid w:val="00F60782"/>
    <w:rsid w:val="00F607B5"/>
    <w:rsid w:val="00F60812"/>
    <w:rsid w:val="00F60B2F"/>
    <w:rsid w:val="00F60B88"/>
    <w:rsid w:val="00F60D01"/>
    <w:rsid w:val="00F60EF8"/>
    <w:rsid w:val="00F61057"/>
    <w:rsid w:val="00F61169"/>
    <w:rsid w:val="00F611F3"/>
    <w:rsid w:val="00F61313"/>
    <w:rsid w:val="00F61A8D"/>
    <w:rsid w:val="00F62036"/>
    <w:rsid w:val="00F62420"/>
    <w:rsid w:val="00F62A78"/>
    <w:rsid w:val="00F62ADC"/>
    <w:rsid w:val="00F62E3F"/>
    <w:rsid w:val="00F62E80"/>
    <w:rsid w:val="00F62F3F"/>
    <w:rsid w:val="00F63119"/>
    <w:rsid w:val="00F631F7"/>
    <w:rsid w:val="00F633D9"/>
    <w:rsid w:val="00F6343A"/>
    <w:rsid w:val="00F63615"/>
    <w:rsid w:val="00F639AC"/>
    <w:rsid w:val="00F640BE"/>
    <w:rsid w:val="00F6413E"/>
    <w:rsid w:val="00F64442"/>
    <w:rsid w:val="00F64749"/>
    <w:rsid w:val="00F649FB"/>
    <w:rsid w:val="00F64A8A"/>
    <w:rsid w:val="00F652DB"/>
    <w:rsid w:val="00F65353"/>
    <w:rsid w:val="00F65A4A"/>
    <w:rsid w:val="00F66008"/>
    <w:rsid w:val="00F662C0"/>
    <w:rsid w:val="00F66465"/>
    <w:rsid w:val="00F666A3"/>
    <w:rsid w:val="00F66C1D"/>
    <w:rsid w:val="00F66C51"/>
    <w:rsid w:val="00F66C6D"/>
    <w:rsid w:val="00F66F31"/>
    <w:rsid w:val="00F67105"/>
    <w:rsid w:val="00F6771C"/>
    <w:rsid w:val="00F67B19"/>
    <w:rsid w:val="00F67D95"/>
    <w:rsid w:val="00F67F91"/>
    <w:rsid w:val="00F701BC"/>
    <w:rsid w:val="00F70384"/>
    <w:rsid w:val="00F7059E"/>
    <w:rsid w:val="00F709E6"/>
    <w:rsid w:val="00F70B8A"/>
    <w:rsid w:val="00F70BAA"/>
    <w:rsid w:val="00F70CED"/>
    <w:rsid w:val="00F70F78"/>
    <w:rsid w:val="00F71187"/>
    <w:rsid w:val="00F71278"/>
    <w:rsid w:val="00F712DC"/>
    <w:rsid w:val="00F715D3"/>
    <w:rsid w:val="00F715D5"/>
    <w:rsid w:val="00F71793"/>
    <w:rsid w:val="00F71B00"/>
    <w:rsid w:val="00F71B0E"/>
    <w:rsid w:val="00F71B49"/>
    <w:rsid w:val="00F71D82"/>
    <w:rsid w:val="00F720A4"/>
    <w:rsid w:val="00F72161"/>
    <w:rsid w:val="00F722F2"/>
    <w:rsid w:val="00F725E4"/>
    <w:rsid w:val="00F727C9"/>
    <w:rsid w:val="00F72810"/>
    <w:rsid w:val="00F72812"/>
    <w:rsid w:val="00F728A6"/>
    <w:rsid w:val="00F72AAB"/>
    <w:rsid w:val="00F72E86"/>
    <w:rsid w:val="00F7340D"/>
    <w:rsid w:val="00F738AD"/>
    <w:rsid w:val="00F73935"/>
    <w:rsid w:val="00F73E09"/>
    <w:rsid w:val="00F7414C"/>
    <w:rsid w:val="00F7446B"/>
    <w:rsid w:val="00F74507"/>
    <w:rsid w:val="00F7467B"/>
    <w:rsid w:val="00F747DF"/>
    <w:rsid w:val="00F74C52"/>
    <w:rsid w:val="00F7501C"/>
    <w:rsid w:val="00F752A5"/>
    <w:rsid w:val="00F75404"/>
    <w:rsid w:val="00F754B3"/>
    <w:rsid w:val="00F75567"/>
    <w:rsid w:val="00F755BF"/>
    <w:rsid w:val="00F75627"/>
    <w:rsid w:val="00F75D47"/>
    <w:rsid w:val="00F75D70"/>
    <w:rsid w:val="00F762BA"/>
    <w:rsid w:val="00F7655E"/>
    <w:rsid w:val="00F765FF"/>
    <w:rsid w:val="00F76787"/>
    <w:rsid w:val="00F7679A"/>
    <w:rsid w:val="00F76978"/>
    <w:rsid w:val="00F769FE"/>
    <w:rsid w:val="00F76A0C"/>
    <w:rsid w:val="00F76A8C"/>
    <w:rsid w:val="00F76C48"/>
    <w:rsid w:val="00F76DDE"/>
    <w:rsid w:val="00F77048"/>
    <w:rsid w:val="00F77228"/>
    <w:rsid w:val="00F77270"/>
    <w:rsid w:val="00F775EA"/>
    <w:rsid w:val="00F77610"/>
    <w:rsid w:val="00F7775D"/>
    <w:rsid w:val="00F77B4E"/>
    <w:rsid w:val="00F77B6A"/>
    <w:rsid w:val="00F804C2"/>
    <w:rsid w:val="00F804E3"/>
    <w:rsid w:val="00F80574"/>
    <w:rsid w:val="00F80AD9"/>
    <w:rsid w:val="00F80E7F"/>
    <w:rsid w:val="00F80F8E"/>
    <w:rsid w:val="00F811EB"/>
    <w:rsid w:val="00F8161C"/>
    <w:rsid w:val="00F816F4"/>
    <w:rsid w:val="00F81796"/>
    <w:rsid w:val="00F81906"/>
    <w:rsid w:val="00F81C56"/>
    <w:rsid w:val="00F81C82"/>
    <w:rsid w:val="00F81CA0"/>
    <w:rsid w:val="00F81DAC"/>
    <w:rsid w:val="00F81F6A"/>
    <w:rsid w:val="00F82457"/>
    <w:rsid w:val="00F826EF"/>
    <w:rsid w:val="00F82E83"/>
    <w:rsid w:val="00F83159"/>
    <w:rsid w:val="00F835FE"/>
    <w:rsid w:val="00F83678"/>
    <w:rsid w:val="00F83762"/>
    <w:rsid w:val="00F8379D"/>
    <w:rsid w:val="00F83A3C"/>
    <w:rsid w:val="00F83E37"/>
    <w:rsid w:val="00F848B0"/>
    <w:rsid w:val="00F8499E"/>
    <w:rsid w:val="00F849BE"/>
    <w:rsid w:val="00F849FC"/>
    <w:rsid w:val="00F84C4E"/>
    <w:rsid w:val="00F84E87"/>
    <w:rsid w:val="00F84F1B"/>
    <w:rsid w:val="00F85265"/>
    <w:rsid w:val="00F854BF"/>
    <w:rsid w:val="00F855C7"/>
    <w:rsid w:val="00F856CE"/>
    <w:rsid w:val="00F85A3F"/>
    <w:rsid w:val="00F85A83"/>
    <w:rsid w:val="00F85DFC"/>
    <w:rsid w:val="00F85F77"/>
    <w:rsid w:val="00F86114"/>
    <w:rsid w:val="00F865D0"/>
    <w:rsid w:val="00F8680D"/>
    <w:rsid w:val="00F869AD"/>
    <w:rsid w:val="00F869F3"/>
    <w:rsid w:val="00F86C2A"/>
    <w:rsid w:val="00F8741B"/>
    <w:rsid w:val="00F874EC"/>
    <w:rsid w:val="00F875FD"/>
    <w:rsid w:val="00F876EA"/>
    <w:rsid w:val="00F877D1"/>
    <w:rsid w:val="00F8793C"/>
    <w:rsid w:val="00F87A15"/>
    <w:rsid w:val="00F87E8E"/>
    <w:rsid w:val="00F87FBB"/>
    <w:rsid w:val="00F900A8"/>
    <w:rsid w:val="00F90570"/>
    <w:rsid w:val="00F90D0F"/>
    <w:rsid w:val="00F90F4F"/>
    <w:rsid w:val="00F91219"/>
    <w:rsid w:val="00F91255"/>
    <w:rsid w:val="00F91268"/>
    <w:rsid w:val="00F913A5"/>
    <w:rsid w:val="00F91744"/>
    <w:rsid w:val="00F91EC8"/>
    <w:rsid w:val="00F92348"/>
    <w:rsid w:val="00F92435"/>
    <w:rsid w:val="00F9245E"/>
    <w:rsid w:val="00F9254C"/>
    <w:rsid w:val="00F9264F"/>
    <w:rsid w:val="00F9267C"/>
    <w:rsid w:val="00F92879"/>
    <w:rsid w:val="00F92967"/>
    <w:rsid w:val="00F92EB2"/>
    <w:rsid w:val="00F92FBB"/>
    <w:rsid w:val="00F9302B"/>
    <w:rsid w:val="00F930FD"/>
    <w:rsid w:val="00F93189"/>
    <w:rsid w:val="00F931B5"/>
    <w:rsid w:val="00F931C2"/>
    <w:rsid w:val="00F93390"/>
    <w:rsid w:val="00F934FE"/>
    <w:rsid w:val="00F93686"/>
    <w:rsid w:val="00F936CD"/>
    <w:rsid w:val="00F938CE"/>
    <w:rsid w:val="00F93A9B"/>
    <w:rsid w:val="00F93DB8"/>
    <w:rsid w:val="00F94547"/>
    <w:rsid w:val="00F94B15"/>
    <w:rsid w:val="00F94F24"/>
    <w:rsid w:val="00F95004"/>
    <w:rsid w:val="00F9523D"/>
    <w:rsid w:val="00F952CE"/>
    <w:rsid w:val="00F953EB"/>
    <w:rsid w:val="00F95749"/>
    <w:rsid w:val="00F95788"/>
    <w:rsid w:val="00F959CC"/>
    <w:rsid w:val="00F95BD6"/>
    <w:rsid w:val="00F95CAB"/>
    <w:rsid w:val="00F95CD6"/>
    <w:rsid w:val="00F95D42"/>
    <w:rsid w:val="00F95DC3"/>
    <w:rsid w:val="00F95F37"/>
    <w:rsid w:val="00F96154"/>
    <w:rsid w:val="00F962AD"/>
    <w:rsid w:val="00F96C7B"/>
    <w:rsid w:val="00F96D07"/>
    <w:rsid w:val="00F96E45"/>
    <w:rsid w:val="00F970C2"/>
    <w:rsid w:val="00F973F7"/>
    <w:rsid w:val="00F97803"/>
    <w:rsid w:val="00F979DD"/>
    <w:rsid w:val="00F979EF"/>
    <w:rsid w:val="00FA01C8"/>
    <w:rsid w:val="00FA0288"/>
    <w:rsid w:val="00FA0292"/>
    <w:rsid w:val="00FA02EB"/>
    <w:rsid w:val="00FA030D"/>
    <w:rsid w:val="00FA0497"/>
    <w:rsid w:val="00FA056E"/>
    <w:rsid w:val="00FA0664"/>
    <w:rsid w:val="00FA095C"/>
    <w:rsid w:val="00FA098D"/>
    <w:rsid w:val="00FA0B11"/>
    <w:rsid w:val="00FA0BDB"/>
    <w:rsid w:val="00FA12A3"/>
    <w:rsid w:val="00FA148E"/>
    <w:rsid w:val="00FA1570"/>
    <w:rsid w:val="00FA1672"/>
    <w:rsid w:val="00FA1A9C"/>
    <w:rsid w:val="00FA1D70"/>
    <w:rsid w:val="00FA23EB"/>
    <w:rsid w:val="00FA24F6"/>
    <w:rsid w:val="00FA26C5"/>
    <w:rsid w:val="00FA2B84"/>
    <w:rsid w:val="00FA2DD9"/>
    <w:rsid w:val="00FA30BE"/>
    <w:rsid w:val="00FA314C"/>
    <w:rsid w:val="00FA33F3"/>
    <w:rsid w:val="00FA347B"/>
    <w:rsid w:val="00FA35F4"/>
    <w:rsid w:val="00FA363C"/>
    <w:rsid w:val="00FA377E"/>
    <w:rsid w:val="00FA3785"/>
    <w:rsid w:val="00FA3826"/>
    <w:rsid w:val="00FA3A70"/>
    <w:rsid w:val="00FA3B3D"/>
    <w:rsid w:val="00FA3C95"/>
    <w:rsid w:val="00FA3E31"/>
    <w:rsid w:val="00FA3F61"/>
    <w:rsid w:val="00FA44D2"/>
    <w:rsid w:val="00FA451C"/>
    <w:rsid w:val="00FA45CC"/>
    <w:rsid w:val="00FA45EE"/>
    <w:rsid w:val="00FA4663"/>
    <w:rsid w:val="00FA4726"/>
    <w:rsid w:val="00FA494B"/>
    <w:rsid w:val="00FA5660"/>
    <w:rsid w:val="00FA57F8"/>
    <w:rsid w:val="00FA5A9D"/>
    <w:rsid w:val="00FA5F97"/>
    <w:rsid w:val="00FA6039"/>
    <w:rsid w:val="00FA6105"/>
    <w:rsid w:val="00FA6254"/>
    <w:rsid w:val="00FA62F9"/>
    <w:rsid w:val="00FA643A"/>
    <w:rsid w:val="00FA659C"/>
    <w:rsid w:val="00FA65C0"/>
    <w:rsid w:val="00FA678C"/>
    <w:rsid w:val="00FA68EF"/>
    <w:rsid w:val="00FA6CF6"/>
    <w:rsid w:val="00FA6D80"/>
    <w:rsid w:val="00FA6DC8"/>
    <w:rsid w:val="00FA7160"/>
    <w:rsid w:val="00FA7294"/>
    <w:rsid w:val="00FA7583"/>
    <w:rsid w:val="00FA75F6"/>
    <w:rsid w:val="00FA7805"/>
    <w:rsid w:val="00FA7CB1"/>
    <w:rsid w:val="00FA7CD5"/>
    <w:rsid w:val="00FB0364"/>
    <w:rsid w:val="00FB03F0"/>
    <w:rsid w:val="00FB078C"/>
    <w:rsid w:val="00FB0796"/>
    <w:rsid w:val="00FB0888"/>
    <w:rsid w:val="00FB089D"/>
    <w:rsid w:val="00FB0A04"/>
    <w:rsid w:val="00FB0BB5"/>
    <w:rsid w:val="00FB0D10"/>
    <w:rsid w:val="00FB0FF9"/>
    <w:rsid w:val="00FB110A"/>
    <w:rsid w:val="00FB18AD"/>
    <w:rsid w:val="00FB193F"/>
    <w:rsid w:val="00FB1A57"/>
    <w:rsid w:val="00FB1BF6"/>
    <w:rsid w:val="00FB1CBD"/>
    <w:rsid w:val="00FB1E43"/>
    <w:rsid w:val="00FB1E9F"/>
    <w:rsid w:val="00FB1F3E"/>
    <w:rsid w:val="00FB209E"/>
    <w:rsid w:val="00FB21E5"/>
    <w:rsid w:val="00FB25E4"/>
    <w:rsid w:val="00FB27F8"/>
    <w:rsid w:val="00FB2A31"/>
    <w:rsid w:val="00FB2A83"/>
    <w:rsid w:val="00FB2AEA"/>
    <w:rsid w:val="00FB2F36"/>
    <w:rsid w:val="00FB2FEC"/>
    <w:rsid w:val="00FB3193"/>
    <w:rsid w:val="00FB3279"/>
    <w:rsid w:val="00FB342B"/>
    <w:rsid w:val="00FB34EC"/>
    <w:rsid w:val="00FB3833"/>
    <w:rsid w:val="00FB3C66"/>
    <w:rsid w:val="00FB3DFF"/>
    <w:rsid w:val="00FB3E4B"/>
    <w:rsid w:val="00FB3F42"/>
    <w:rsid w:val="00FB4524"/>
    <w:rsid w:val="00FB48D0"/>
    <w:rsid w:val="00FB49F3"/>
    <w:rsid w:val="00FB4AB3"/>
    <w:rsid w:val="00FB4B13"/>
    <w:rsid w:val="00FB4C2B"/>
    <w:rsid w:val="00FB54E4"/>
    <w:rsid w:val="00FB60BA"/>
    <w:rsid w:val="00FB62D2"/>
    <w:rsid w:val="00FB62DB"/>
    <w:rsid w:val="00FB65DD"/>
    <w:rsid w:val="00FB6871"/>
    <w:rsid w:val="00FB6B54"/>
    <w:rsid w:val="00FB6D8E"/>
    <w:rsid w:val="00FB710D"/>
    <w:rsid w:val="00FB767D"/>
    <w:rsid w:val="00FB7697"/>
    <w:rsid w:val="00FB7CDE"/>
    <w:rsid w:val="00FB7EEF"/>
    <w:rsid w:val="00FC01F7"/>
    <w:rsid w:val="00FC03C4"/>
    <w:rsid w:val="00FC03EA"/>
    <w:rsid w:val="00FC064F"/>
    <w:rsid w:val="00FC120F"/>
    <w:rsid w:val="00FC16FF"/>
    <w:rsid w:val="00FC1994"/>
    <w:rsid w:val="00FC208A"/>
    <w:rsid w:val="00FC2434"/>
    <w:rsid w:val="00FC2467"/>
    <w:rsid w:val="00FC24A8"/>
    <w:rsid w:val="00FC2813"/>
    <w:rsid w:val="00FC2AF5"/>
    <w:rsid w:val="00FC2D69"/>
    <w:rsid w:val="00FC3132"/>
    <w:rsid w:val="00FC3572"/>
    <w:rsid w:val="00FC3582"/>
    <w:rsid w:val="00FC36E3"/>
    <w:rsid w:val="00FC38E6"/>
    <w:rsid w:val="00FC3B7B"/>
    <w:rsid w:val="00FC3D38"/>
    <w:rsid w:val="00FC3D91"/>
    <w:rsid w:val="00FC42BC"/>
    <w:rsid w:val="00FC4686"/>
    <w:rsid w:val="00FC4777"/>
    <w:rsid w:val="00FC4C7E"/>
    <w:rsid w:val="00FC5267"/>
    <w:rsid w:val="00FC52FC"/>
    <w:rsid w:val="00FC53F3"/>
    <w:rsid w:val="00FC54A9"/>
    <w:rsid w:val="00FC54B8"/>
    <w:rsid w:val="00FC59E6"/>
    <w:rsid w:val="00FC5ACD"/>
    <w:rsid w:val="00FC5B93"/>
    <w:rsid w:val="00FC5D9B"/>
    <w:rsid w:val="00FC5DBB"/>
    <w:rsid w:val="00FC66F6"/>
    <w:rsid w:val="00FC6765"/>
    <w:rsid w:val="00FC679A"/>
    <w:rsid w:val="00FC6857"/>
    <w:rsid w:val="00FC68DD"/>
    <w:rsid w:val="00FC6AAA"/>
    <w:rsid w:val="00FC6CE9"/>
    <w:rsid w:val="00FC6D4F"/>
    <w:rsid w:val="00FC6F2F"/>
    <w:rsid w:val="00FC6FB1"/>
    <w:rsid w:val="00FC7303"/>
    <w:rsid w:val="00FC76EB"/>
    <w:rsid w:val="00FC797F"/>
    <w:rsid w:val="00FC79B6"/>
    <w:rsid w:val="00FC7ED1"/>
    <w:rsid w:val="00FD0364"/>
    <w:rsid w:val="00FD0471"/>
    <w:rsid w:val="00FD081D"/>
    <w:rsid w:val="00FD0914"/>
    <w:rsid w:val="00FD0B9A"/>
    <w:rsid w:val="00FD0F00"/>
    <w:rsid w:val="00FD121B"/>
    <w:rsid w:val="00FD175A"/>
    <w:rsid w:val="00FD178A"/>
    <w:rsid w:val="00FD1FA8"/>
    <w:rsid w:val="00FD246D"/>
    <w:rsid w:val="00FD252D"/>
    <w:rsid w:val="00FD2C57"/>
    <w:rsid w:val="00FD2D76"/>
    <w:rsid w:val="00FD2DEE"/>
    <w:rsid w:val="00FD2E38"/>
    <w:rsid w:val="00FD2F24"/>
    <w:rsid w:val="00FD32A6"/>
    <w:rsid w:val="00FD3323"/>
    <w:rsid w:val="00FD3372"/>
    <w:rsid w:val="00FD36C0"/>
    <w:rsid w:val="00FD37C9"/>
    <w:rsid w:val="00FD3B3D"/>
    <w:rsid w:val="00FD3DB7"/>
    <w:rsid w:val="00FD3E64"/>
    <w:rsid w:val="00FD3FBC"/>
    <w:rsid w:val="00FD4140"/>
    <w:rsid w:val="00FD4421"/>
    <w:rsid w:val="00FD5012"/>
    <w:rsid w:val="00FD5357"/>
    <w:rsid w:val="00FD538D"/>
    <w:rsid w:val="00FD541F"/>
    <w:rsid w:val="00FD561B"/>
    <w:rsid w:val="00FD5736"/>
    <w:rsid w:val="00FD6120"/>
    <w:rsid w:val="00FD6545"/>
    <w:rsid w:val="00FD6BAB"/>
    <w:rsid w:val="00FD6E87"/>
    <w:rsid w:val="00FD7190"/>
    <w:rsid w:val="00FD7574"/>
    <w:rsid w:val="00FD7702"/>
    <w:rsid w:val="00FD77B0"/>
    <w:rsid w:val="00FD7855"/>
    <w:rsid w:val="00FD7894"/>
    <w:rsid w:val="00FD792C"/>
    <w:rsid w:val="00FD7D85"/>
    <w:rsid w:val="00FD7F14"/>
    <w:rsid w:val="00FE0065"/>
    <w:rsid w:val="00FE00C2"/>
    <w:rsid w:val="00FE0375"/>
    <w:rsid w:val="00FE03D6"/>
    <w:rsid w:val="00FE090A"/>
    <w:rsid w:val="00FE096D"/>
    <w:rsid w:val="00FE0B4C"/>
    <w:rsid w:val="00FE0D3C"/>
    <w:rsid w:val="00FE11D7"/>
    <w:rsid w:val="00FE13AF"/>
    <w:rsid w:val="00FE1531"/>
    <w:rsid w:val="00FE166F"/>
    <w:rsid w:val="00FE1AE6"/>
    <w:rsid w:val="00FE1FAD"/>
    <w:rsid w:val="00FE2074"/>
    <w:rsid w:val="00FE20AB"/>
    <w:rsid w:val="00FE27FE"/>
    <w:rsid w:val="00FE2A9E"/>
    <w:rsid w:val="00FE2D63"/>
    <w:rsid w:val="00FE2D76"/>
    <w:rsid w:val="00FE2DBF"/>
    <w:rsid w:val="00FE37B7"/>
    <w:rsid w:val="00FE3BDD"/>
    <w:rsid w:val="00FE3C46"/>
    <w:rsid w:val="00FE3F4B"/>
    <w:rsid w:val="00FE457B"/>
    <w:rsid w:val="00FE45DF"/>
    <w:rsid w:val="00FE4C1B"/>
    <w:rsid w:val="00FE4F9E"/>
    <w:rsid w:val="00FE50BB"/>
    <w:rsid w:val="00FE5117"/>
    <w:rsid w:val="00FE5323"/>
    <w:rsid w:val="00FE5771"/>
    <w:rsid w:val="00FE5A14"/>
    <w:rsid w:val="00FE5A61"/>
    <w:rsid w:val="00FE5D8B"/>
    <w:rsid w:val="00FE6064"/>
    <w:rsid w:val="00FE6355"/>
    <w:rsid w:val="00FE63EF"/>
    <w:rsid w:val="00FE65EA"/>
    <w:rsid w:val="00FE665A"/>
    <w:rsid w:val="00FE6664"/>
    <w:rsid w:val="00FE6810"/>
    <w:rsid w:val="00FE69AA"/>
    <w:rsid w:val="00FE6B5F"/>
    <w:rsid w:val="00FE6CB7"/>
    <w:rsid w:val="00FE6D4E"/>
    <w:rsid w:val="00FE6E78"/>
    <w:rsid w:val="00FE6FCA"/>
    <w:rsid w:val="00FE6FE6"/>
    <w:rsid w:val="00FE7215"/>
    <w:rsid w:val="00FE7422"/>
    <w:rsid w:val="00FE770C"/>
    <w:rsid w:val="00FE78C8"/>
    <w:rsid w:val="00FE7E19"/>
    <w:rsid w:val="00FE7E5F"/>
    <w:rsid w:val="00FE7F72"/>
    <w:rsid w:val="00FF055E"/>
    <w:rsid w:val="00FF06B8"/>
    <w:rsid w:val="00FF0ADF"/>
    <w:rsid w:val="00FF0B2B"/>
    <w:rsid w:val="00FF0BE4"/>
    <w:rsid w:val="00FF0D61"/>
    <w:rsid w:val="00FF0DE3"/>
    <w:rsid w:val="00FF106C"/>
    <w:rsid w:val="00FF10A1"/>
    <w:rsid w:val="00FF14A9"/>
    <w:rsid w:val="00FF179E"/>
    <w:rsid w:val="00FF1BD4"/>
    <w:rsid w:val="00FF1C3A"/>
    <w:rsid w:val="00FF1D9D"/>
    <w:rsid w:val="00FF1FA8"/>
    <w:rsid w:val="00FF2077"/>
    <w:rsid w:val="00FF20BB"/>
    <w:rsid w:val="00FF22E4"/>
    <w:rsid w:val="00FF24AD"/>
    <w:rsid w:val="00FF24E3"/>
    <w:rsid w:val="00FF2868"/>
    <w:rsid w:val="00FF29D4"/>
    <w:rsid w:val="00FF2B7C"/>
    <w:rsid w:val="00FF2C19"/>
    <w:rsid w:val="00FF2D36"/>
    <w:rsid w:val="00FF2F30"/>
    <w:rsid w:val="00FF303D"/>
    <w:rsid w:val="00FF3073"/>
    <w:rsid w:val="00FF32BE"/>
    <w:rsid w:val="00FF3555"/>
    <w:rsid w:val="00FF369C"/>
    <w:rsid w:val="00FF37A5"/>
    <w:rsid w:val="00FF3A87"/>
    <w:rsid w:val="00FF3E73"/>
    <w:rsid w:val="00FF4332"/>
    <w:rsid w:val="00FF446C"/>
    <w:rsid w:val="00FF464B"/>
    <w:rsid w:val="00FF476D"/>
    <w:rsid w:val="00FF48E3"/>
    <w:rsid w:val="00FF497C"/>
    <w:rsid w:val="00FF4BBB"/>
    <w:rsid w:val="00FF4C43"/>
    <w:rsid w:val="00FF4E18"/>
    <w:rsid w:val="00FF509B"/>
    <w:rsid w:val="00FF5138"/>
    <w:rsid w:val="00FF5292"/>
    <w:rsid w:val="00FF5354"/>
    <w:rsid w:val="00FF55FA"/>
    <w:rsid w:val="00FF5604"/>
    <w:rsid w:val="00FF5A09"/>
    <w:rsid w:val="00FF5AE1"/>
    <w:rsid w:val="00FF5E09"/>
    <w:rsid w:val="00FF62B0"/>
    <w:rsid w:val="00FF62FA"/>
    <w:rsid w:val="00FF6B74"/>
    <w:rsid w:val="00FF6BC5"/>
    <w:rsid w:val="00FF6DB3"/>
    <w:rsid w:val="00FF7101"/>
    <w:rsid w:val="00FF7114"/>
    <w:rsid w:val="00FF7167"/>
    <w:rsid w:val="00FF71AA"/>
    <w:rsid w:val="00FF723A"/>
    <w:rsid w:val="00FF7618"/>
    <w:rsid w:val="00FF76EB"/>
    <w:rsid w:val="00FF7944"/>
    <w:rsid w:val="00FF7A9F"/>
    <w:rsid w:val="00FF7E06"/>
    <w:rsid w:val="00FF7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B08CEAC-5820-4FA9-B8B5-948B5EFEE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1FAD"/>
    <w:pPr>
      <w:spacing w:line="480" w:lineRule="auto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1FA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FE1FA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FE1FAD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0F3AD7"/>
    <w:pPr>
      <w:keepNext/>
      <w:widowControl w:val="0"/>
      <w:spacing w:before="240" w:after="60" w:line="240" w:lineRule="auto"/>
      <w:ind w:firstLine="709"/>
      <w:jc w:val="both"/>
      <w:outlineLvl w:val="3"/>
    </w:pPr>
    <w:rPr>
      <w:rFonts w:eastAsia="PMingLiU"/>
      <w:i/>
      <w:kern w:val="2"/>
      <w:u w:val="single"/>
      <w:lang w:eastAsia="zh-CN"/>
    </w:rPr>
  </w:style>
  <w:style w:type="paragraph" w:styleId="Heading5">
    <w:name w:val="heading 5"/>
    <w:basedOn w:val="Normal"/>
    <w:next w:val="Normal"/>
    <w:link w:val="Heading5Char"/>
    <w:uiPriority w:val="9"/>
    <w:qFormat/>
    <w:rsid w:val="000F3AD7"/>
    <w:pPr>
      <w:keepNext/>
      <w:tabs>
        <w:tab w:val="num" w:pos="720"/>
      </w:tabs>
      <w:spacing w:after="200" w:line="240" w:lineRule="auto"/>
      <w:ind w:left="720" w:hanging="720"/>
      <w:jc w:val="both"/>
      <w:outlineLvl w:val="4"/>
    </w:pPr>
    <w:rPr>
      <w:rFonts w:ascii="Arial" w:eastAsia="PMingLiU" w:hAnsi="Arial"/>
      <w:b/>
      <w:bCs/>
      <w:sz w:val="20"/>
      <w:szCs w:val="36"/>
      <w:u w:val="single"/>
      <w:lang w:val="en-GB"/>
    </w:rPr>
  </w:style>
  <w:style w:type="paragraph" w:styleId="Heading6">
    <w:name w:val="heading 6"/>
    <w:basedOn w:val="Normal"/>
    <w:next w:val="Normal"/>
    <w:link w:val="Heading6Char"/>
    <w:qFormat/>
    <w:rsid w:val="000F3AD7"/>
    <w:pPr>
      <w:keepNext/>
      <w:framePr w:hSpace="180" w:wrap="around" w:vAnchor="page" w:hAnchor="margin" w:y="14361"/>
      <w:widowControl w:val="0"/>
      <w:tabs>
        <w:tab w:val="num" w:pos="1152"/>
      </w:tabs>
      <w:spacing w:line="240" w:lineRule="auto"/>
      <w:ind w:left="1152" w:hanging="1152"/>
      <w:outlineLvl w:val="5"/>
    </w:pPr>
    <w:rPr>
      <w:rFonts w:ascii="Arial" w:eastAsia="PMingLiU" w:hAnsi="Arial"/>
      <w:b/>
      <w:kern w:val="2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even"/>
    <w:basedOn w:val="Normal"/>
    <w:link w:val="HeaderChar"/>
    <w:uiPriority w:val="99"/>
    <w:rsid w:val="00FE1FAD"/>
    <w:pPr>
      <w:tabs>
        <w:tab w:val="center" w:pos="4320"/>
        <w:tab w:val="right" w:pos="8640"/>
      </w:tabs>
    </w:pPr>
  </w:style>
  <w:style w:type="character" w:styleId="HTMLKeyboard">
    <w:name w:val="HTML Keyboard"/>
    <w:rsid w:val="00FE1FAD"/>
    <w:rPr>
      <w:rFonts w:ascii="Courier New" w:hAnsi="Courier New"/>
      <w:sz w:val="20"/>
      <w:szCs w:val="20"/>
    </w:rPr>
  </w:style>
  <w:style w:type="character" w:styleId="PageNumber">
    <w:name w:val="page number"/>
    <w:basedOn w:val="DefaultParagraphFont"/>
    <w:rsid w:val="00FE1FAD"/>
  </w:style>
  <w:style w:type="character" w:styleId="LineNumber">
    <w:name w:val="line number"/>
    <w:basedOn w:val="DefaultParagraphFont"/>
    <w:rsid w:val="00FE1FAD"/>
  </w:style>
  <w:style w:type="paragraph" w:styleId="Footer">
    <w:name w:val="footer"/>
    <w:basedOn w:val="Normal"/>
    <w:link w:val="FooterChar"/>
    <w:uiPriority w:val="99"/>
    <w:rsid w:val="00FE1FAD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link w:val="ListParagraphChar"/>
    <w:uiPriority w:val="34"/>
    <w:qFormat/>
    <w:rsid w:val="001C761D"/>
    <w:pPr>
      <w:ind w:firstLineChars="200" w:firstLine="420"/>
    </w:pPr>
  </w:style>
  <w:style w:type="paragraph" w:styleId="PlainText">
    <w:name w:val="Plain Text"/>
    <w:basedOn w:val="Normal"/>
    <w:link w:val="PlainTextChar"/>
    <w:uiPriority w:val="99"/>
    <w:rsid w:val="001C761D"/>
    <w:pPr>
      <w:widowControl w:val="0"/>
      <w:spacing w:line="240" w:lineRule="auto"/>
      <w:jc w:val="both"/>
    </w:pPr>
    <w:rPr>
      <w:rFonts w:ascii="SimSun" w:hAnsi="Courier New"/>
      <w:kern w:val="2"/>
      <w:sz w:val="21"/>
      <w:szCs w:val="21"/>
      <w:lang w:eastAsia="zh-CN"/>
    </w:rPr>
  </w:style>
  <w:style w:type="character" w:customStyle="1" w:styleId="PlainTextChar">
    <w:name w:val="Plain Text Char"/>
    <w:link w:val="PlainText"/>
    <w:uiPriority w:val="99"/>
    <w:rsid w:val="001C761D"/>
    <w:rPr>
      <w:rFonts w:ascii="SimSun" w:eastAsia="SimSun" w:hAnsi="Courier New"/>
      <w:kern w:val="2"/>
      <w:sz w:val="21"/>
      <w:szCs w:val="21"/>
    </w:rPr>
  </w:style>
  <w:style w:type="character" w:styleId="Hyperlink">
    <w:name w:val="Hyperlink"/>
    <w:uiPriority w:val="99"/>
    <w:rsid w:val="001532E8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D2073B"/>
    <w:rPr>
      <w:sz w:val="24"/>
      <w:szCs w:val="24"/>
      <w:lang w:eastAsia="en-US"/>
    </w:rPr>
  </w:style>
  <w:style w:type="character" w:styleId="FollowedHyperlink">
    <w:name w:val="FollowedHyperlink"/>
    <w:rsid w:val="00010227"/>
    <w:rPr>
      <w:color w:val="800080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D534AE"/>
    <w:pPr>
      <w:jc w:val="center"/>
    </w:pPr>
    <w:rPr>
      <w:noProof/>
    </w:rPr>
  </w:style>
  <w:style w:type="character" w:customStyle="1" w:styleId="EndNoteBibliographyTitleChar">
    <w:name w:val="EndNote Bibliography Title Char"/>
    <w:link w:val="EndNoteBibliographyTitle"/>
    <w:rsid w:val="00D534AE"/>
    <w:rPr>
      <w:noProof/>
      <w:sz w:val="24"/>
      <w:szCs w:val="24"/>
      <w:lang w:eastAsia="en-US"/>
    </w:rPr>
  </w:style>
  <w:style w:type="paragraph" w:customStyle="1" w:styleId="EndNoteBibliography">
    <w:name w:val="EndNote Bibliography"/>
    <w:basedOn w:val="Normal"/>
    <w:link w:val="EndNoteBibliographyChar"/>
    <w:rsid w:val="00D534AE"/>
    <w:pPr>
      <w:spacing w:line="360" w:lineRule="auto"/>
      <w:jc w:val="both"/>
    </w:pPr>
    <w:rPr>
      <w:noProof/>
    </w:rPr>
  </w:style>
  <w:style w:type="character" w:customStyle="1" w:styleId="EndNoteBibliographyChar">
    <w:name w:val="EndNote Bibliography Char"/>
    <w:link w:val="EndNoteBibliography"/>
    <w:rsid w:val="00D534AE"/>
    <w:rPr>
      <w:noProof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BC72EB"/>
  </w:style>
  <w:style w:type="paragraph" w:styleId="DocumentMap">
    <w:name w:val="Document Map"/>
    <w:basedOn w:val="Normal"/>
    <w:link w:val="DocumentMapChar"/>
    <w:rsid w:val="00CC411B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CC411B"/>
    <w:rPr>
      <w:rFonts w:ascii="Tahoma" w:hAnsi="Tahoma" w:cs="Tahoma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uiPriority w:val="99"/>
    <w:rsid w:val="00413B3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413B3B"/>
    <w:rPr>
      <w:rFonts w:ascii="Tahoma" w:hAnsi="Tahoma" w:cs="Tahoma"/>
      <w:sz w:val="16"/>
      <w:szCs w:val="16"/>
      <w:lang w:eastAsia="en-US"/>
    </w:rPr>
  </w:style>
  <w:style w:type="character" w:styleId="PlaceholderText">
    <w:name w:val="Placeholder Text"/>
    <w:rsid w:val="00682288"/>
    <w:rPr>
      <w:color w:val="808080"/>
    </w:rPr>
  </w:style>
  <w:style w:type="paragraph" w:customStyle="1" w:styleId="ams1stPara">
    <w:name w:val="ams1stPara"/>
    <w:basedOn w:val="Normal"/>
    <w:next w:val="Normal"/>
    <w:qFormat/>
    <w:rsid w:val="00DA09F7"/>
    <w:pPr>
      <w:autoSpaceDE w:val="0"/>
      <w:autoSpaceDN w:val="0"/>
      <w:adjustRightInd w:val="0"/>
    </w:pPr>
  </w:style>
  <w:style w:type="character" w:styleId="CommentReference">
    <w:name w:val="annotation reference"/>
    <w:rsid w:val="00F7059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705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rsid w:val="00F7059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7059E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F7059E"/>
    <w:rPr>
      <w:b/>
      <w:bCs/>
      <w:lang w:eastAsia="en-US"/>
    </w:rPr>
  </w:style>
  <w:style w:type="paragraph" w:styleId="Revision">
    <w:name w:val="Revision"/>
    <w:hidden/>
    <w:rsid w:val="00063938"/>
    <w:rPr>
      <w:sz w:val="24"/>
      <w:szCs w:val="24"/>
      <w:lang w:eastAsia="en-US"/>
    </w:rPr>
  </w:style>
  <w:style w:type="paragraph" w:customStyle="1" w:styleId="bullent">
    <w:name w:val="bullent"/>
    <w:basedOn w:val="BodyText"/>
    <w:qFormat/>
    <w:rsid w:val="002138B8"/>
    <w:pPr>
      <w:numPr>
        <w:numId w:val="3"/>
      </w:numPr>
      <w:tabs>
        <w:tab w:val="num" w:pos="360"/>
      </w:tabs>
      <w:autoSpaceDE w:val="0"/>
      <w:autoSpaceDN w:val="0"/>
      <w:adjustRightInd w:val="0"/>
      <w:snapToGrid w:val="0"/>
      <w:spacing w:before="120" w:after="0" w:line="240" w:lineRule="auto"/>
      <w:ind w:left="1170" w:hanging="450"/>
      <w:jc w:val="both"/>
    </w:pPr>
    <w:rPr>
      <w:rFonts w:eastAsia="PMingLiU"/>
      <w:color w:val="000000"/>
      <w:szCs w:val="20"/>
    </w:rPr>
  </w:style>
  <w:style w:type="character" w:customStyle="1" w:styleId="ListParagraphChar">
    <w:name w:val="List Paragraph Char"/>
    <w:link w:val="ListParagraph"/>
    <w:uiPriority w:val="34"/>
    <w:rsid w:val="002138B8"/>
    <w:rPr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unhideWhenUsed/>
    <w:rsid w:val="002138B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2138B8"/>
    <w:rPr>
      <w:sz w:val="24"/>
      <w:szCs w:val="24"/>
      <w:lang w:eastAsia="en-US"/>
    </w:rPr>
  </w:style>
  <w:style w:type="paragraph" w:customStyle="1" w:styleId="body">
    <w:name w:val="body"/>
    <w:basedOn w:val="BodyText"/>
    <w:qFormat/>
    <w:rsid w:val="002138B8"/>
    <w:pPr>
      <w:widowControl w:val="0"/>
      <w:spacing w:line="240" w:lineRule="auto"/>
      <w:ind w:firstLine="720"/>
      <w:jc w:val="both"/>
    </w:pPr>
    <w:rPr>
      <w:rFonts w:eastAsia="PMingLiU"/>
      <w:color w:val="000000"/>
      <w:kern w:val="2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0F3AD7"/>
    <w:rPr>
      <w:rFonts w:eastAsia="PMingLiU"/>
      <w:i/>
      <w:kern w:val="2"/>
      <w:sz w:val="24"/>
      <w:szCs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0F3AD7"/>
    <w:rPr>
      <w:rFonts w:ascii="Arial" w:eastAsia="PMingLiU" w:hAnsi="Arial"/>
      <w:b/>
      <w:bCs/>
      <w:szCs w:val="36"/>
      <w:u w:val="single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0F3AD7"/>
    <w:rPr>
      <w:rFonts w:ascii="Arial" w:eastAsia="PMingLiU" w:hAnsi="Arial"/>
      <w:b/>
      <w:kern w:val="2"/>
    </w:rPr>
  </w:style>
  <w:style w:type="character" w:customStyle="1" w:styleId="Heading1Char">
    <w:name w:val="Heading 1 Char"/>
    <w:link w:val="Heading1"/>
    <w:uiPriority w:val="9"/>
    <w:rsid w:val="000F3AD7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0F3AD7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9"/>
    <w:rsid w:val="000F3AD7"/>
    <w:rPr>
      <w:b/>
      <w:bCs/>
      <w:sz w:val="24"/>
      <w:szCs w:val="24"/>
      <w:lang w:eastAsia="en-US"/>
    </w:rPr>
  </w:style>
  <w:style w:type="paragraph" w:styleId="TOC1">
    <w:name w:val="toc 1"/>
    <w:basedOn w:val="Normal"/>
    <w:next w:val="Normal"/>
    <w:uiPriority w:val="39"/>
    <w:qFormat/>
    <w:rsid w:val="000F3AD7"/>
    <w:pPr>
      <w:widowControl w:val="0"/>
      <w:spacing w:before="360" w:line="240" w:lineRule="auto"/>
    </w:pPr>
    <w:rPr>
      <w:rFonts w:eastAsia="Times New Roman"/>
      <w:bCs/>
      <w:caps/>
      <w:kern w:val="2"/>
      <w:sz w:val="22"/>
      <w:lang w:eastAsia="zh-CN"/>
    </w:rPr>
  </w:style>
  <w:style w:type="paragraph" w:styleId="TOC2">
    <w:name w:val="toc 2"/>
    <w:basedOn w:val="Normal"/>
    <w:next w:val="Normal"/>
    <w:autoRedefine/>
    <w:uiPriority w:val="39"/>
    <w:qFormat/>
    <w:rsid w:val="000F3AD7"/>
    <w:pPr>
      <w:widowControl w:val="0"/>
      <w:spacing w:before="240" w:line="240" w:lineRule="auto"/>
    </w:pPr>
    <w:rPr>
      <w:rFonts w:eastAsia="Times New Roman"/>
      <w:bCs/>
      <w:kern w:val="2"/>
      <w:sz w:val="22"/>
      <w:szCs w:val="20"/>
      <w:lang w:eastAsia="zh-CN"/>
    </w:rPr>
  </w:style>
  <w:style w:type="paragraph" w:styleId="TOC3">
    <w:name w:val="toc 3"/>
    <w:basedOn w:val="Normal"/>
    <w:next w:val="Normal"/>
    <w:autoRedefine/>
    <w:uiPriority w:val="39"/>
    <w:qFormat/>
    <w:rsid w:val="000F3AD7"/>
    <w:pPr>
      <w:widowControl w:val="0"/>
      <w:spacing w:line="240" w:lineRule="auto"/>
      <w:ind w:left="210"/>
    </w:pPr>
    <w:rPr>
      <w:rFonts w:eastAsia="Times New Roman"/>
      <w:kern w:val="2"/>
      <w:sz w:val="22"/>
      <w:szCs w:val="20"/>
      <w:lang w:eastAsia="zh-CN"/>
    </w:rPr>
  </w:style>
  <w:style w:type="paragraph" w:styleId="TOC4">
    <w:name w:val="toc 4"/>
    <w:basedOn w:val="Normal"/>
    <w:next w:val="Normal"/>
    <w:uiPriority w:val="39"/>
    <w:rsid w:val="000F3AD7"/>
    <w:pPr>
      <w:widowControl w:val="0"/>
      <w:spacing w:line="240" w:lineRule="auto"/>
      <w:ind w:left="420"/>
    </w:pPr>
    <w:rPr>
      <w:rFonts w:ascii="Calibri" w:eastAsia="PMingLiU" w:hAnsi="Calibri"/>
      <w:kern w:val="2"/>
      <w:sz w:val="20"/>
      <w:szCs w:val="20"/>
      <w:lang w:eastAsia="zh-CN"/>
    </w:rPr>
  </w:style>
  <w:style w:type="paragraph" w:styleId="TOC5">
    <w:name w:val="toc 5"/>
    <w:basedOn w:val="Normal"/>
    <w:next w:val="Normal"/>
    <w:rsid w:val="000F3AD7"/>
    <w:pPr>
      <w:widowControl w:val="0"/>
      <w:spacing w:line="240" w:lineRule="auto"/>
      <w:ind w:left="630"/>
    </w:pPr>
    <w:rPr>
      <w:rFonts w:ascii="Calibri" w:eastAsia="PMingLiU" w:hAnsi="Calibri"/>
      <w:kern w:val="2"/>
      <w:sz w:val="20"/>
      <w:szCs w:val="20"/>
      <w:lang w:eastAsia="zh-CN"/>
    </w:rPr>
  </w:style>
  <w:style w:type="paragraph" w:styleId="TOC6">
    <w:name w:val="toc 6"/>
    <w:basedOn w:val="Normal"/>
    <w:next w:val="Normal"/>
    <w:rsid w:val="000F3AD7"/>
    <w:pPr>
      <w:widowControl w:val="0"/>
      <w:spacing w:line="240" w:lineRule="auto"/>
      <w:ind w:left="840"/>
    </w:pPr>
    <w:rPr>
      <w:rFonts w:ascii="Calibri" w:eastAsia="PMingLiU" w:hAnsi="Calibri"/>
      <w:kern w:val="2"/>
      <w:sz w:val="20"/>
      <w:szCs w:val="20"/>
      <w:lang w:eastAsia="zh-CN"/>
    </w:rPr>
  </w:style>
  <w:style w:type="paragraph" w:styleId="TOC7">
    <w:name w:val="toc 7"/>
    <w:basedOn w:val="Normal"/>
    <w:next w:val="Normal"/>
    <w:rsid w:val="000F3AD7"/>
    <w:pPr>
      <w:widowControl w:val="0"/>
      <w:spacing w:line="240" w:lineRule="auto"/>
      <w:ind w:left="1050"/>
    </w:pPr>
    <w:rPr>
      <w:rFonts w:ascii="Calibri" w:eastAsia="PMingLiU" w:hAnsi="Calibri"/>
      <w:kern w:val="2"/>
      <w:sz w:val="20"/>
      <w:szCs w:val="20"/>
      <w:lang w:eastAsia="zh-CN"/>
    </w:rPr>
  </w:style>
  <w:style w:type="paragraph" w:styleId="TOC8">
    <w:name w:val="toc 8"/>
    <w:basedOn w:val="Normal"/>
    <w:next w:val="Normal"/>
    <w:rsid w:val="000F3AD7"/>
    <w:pPr>
      <w:widowControl w:val="0"/>
      <w:spacing w:line="240" w:lineRule="auto"/>
      <w:ind w:left="1260"/>
    </w:pPr>
    <w:rPr>
      <w:rFonts w:ascii="Calibri" w:eastAsia="PMingLiU" w:hAnsi="Calibri"/>
      <w:kern w:val="2"/>
      <w:sz w:val="20"/>
      <w:szCs w:val="20"/>
      <w:lang w:eastAsia="zh-CN"/>
    </w:rPr>
  </w:style>
  <w:style w:type="paragraph" w:styleId="TOC9">
    <w:name w:val="toc 9"/>
    <w:basedOn w:val="Normal"/>
    <w:next w:val="Normal"/>
    <w:rsid w:val="000F3AD7"/>
    <w:pPr>
      <w:widowControl w:val="0"/>
      <w:spacing w:line="240" w:lineRule="auto"/>
      <w:ind w:left="1470"/>
    </w:pPr>
    <w:rPr>
      <w:rFonts w:ascii="Calibri" w:eastAsia="PMingLiU" w:hAnsi="Calibri"/>
      <w:kern w:val="2"/>
      <w:sz w:val="20"/>
      <w:szCs w:val="20"/>
      <w:lang w:eastAsia="zh-CN"/>
    </w:rPr>
  </w:style>
  <w:style w:type="character" w:customStyle="1" w:styleId="HeaderChar">
    <w:name w:val="Header Char"/>
    <w:aliases w:val="even Char"/>
    <w:link w:val="Header"/>
    <w:uiPriority w:val="99"/>
    <w:rsid w:val="000F3AD7"/>
    <w:rPr>
      <w:sz w:val="24"/>
      <w:szCs w:val="24"/>
      <w:lang w:eastAsia="en-US"/>
    </w:rPr>
  </w:style>
  <w:style w:type="paragraph" w:styleId="Caption">
    <w:name w:val="caption"/>
    <w:basedOn w:val="Normal"/>
    <w:next w:val="Normal"/>
    <w:uiPriority w:val="35"/>
    <w:qFormat/>
    <w:rsid w:val="000F3AD7"/>
    <w:pPr>
      <w:widowControl w:val="0"/>
      <w:spacing w:before="120" w:after="120" w:line="240" w:lineRule="auto"/>
      <w:jc w:val="both"/>
    </w:pPr>
    <w:rPr>
      <w:rFonts w:eastAsia="PMingLiU"/>
      <w:kern w:val="2"/>
      <w:sz w:val="20"/>
      <w:szCs w:val="20"/>
      <w:lang w:eastAsia="zh-CN"/>
    </w:rPr>
  </w:style>
  <w:style w:type="paragraph" w:styleId="TableofFigures">
    <w:name w:val="table of figures"/>
    <w:basedOn w:val="Normal"/>
    <w:next w:val="Normal"/>
    <w:rsid w:val="000F3AD7"/>
    <w:pPr>
      <w:widowControl w:val="0"/>
      <w:spacing w:line="240" w:lineRule="auto"/>
      <w:ind w:left="420" w:hanging="420"/>
    </w:pPr>
    <w:rPr>
      <w:rFonts w:eastAsia="PMingLiU"/>
      <w:caps/>
      <w:kern w:val="2"/>
      <w:sz w:val="20"/>
      <w:szCs w:val="20"/>
      <w:lang w:eastAsia="zh-CN"/>
    </w:rPr>
  </w:style>
  <w:style w:type="paragraph" w:styleId="Date">
    <w:name w:val="Date"/>
    <w:basedOn w:val="Normal"/>
    <w:next w:val="Normal"/>
    <w:link w:val="DateChar"/>
    <w:rsid w:val="000F3AD7"/>
    <w:pPr>
      <w:widowControl w:val="0"/>
      <w:spacing w:line="240" w:lineRule="auto"/>
      <w:jc w:val="right"/>
    </w:pPr>
    <w:rPr>
      <w:kern w:val="2"/>
      <w:sz w:val="21"/>
      <w:szCs w:val="20"/>
      <w:lang w:eastAsia="zh-CN"/>
    </w:rPr>
  </w:style>
  <w:style w:type="character" w:customStyle="1" w:styleId="DateChar">
    <w:name w:val="Date Char"/>
    <w:basedOn w:val="DefaultParagraphFont"/>
    <w:link w:val="Date"/>
    <w:rsid w:val="000F3AD7"/>
    <w:rPr>
      <w:kern w:val="2"/>
      <w:sz w:val="21"/>
    </w:rPr>
  </w:style>
  <w:style w:type="character" w:styleId="Strong">
    <w:name w:val="Strong"/>
    <w:qFormat/>
    <w:rsid w:val="000F3AD7"/>
    <w:rPr>
      <w:b/>
    </w:rPr>
  </w:style>
  <w:style w:type="paragraph" w:styleId="NormalWeb">
    <w:name w:val="Normal (Web)"/>
    <w:basedOn w:val="Normal"/>
    <w:uiPriority w:val="99"/>
    <w:rsid w:val="000F3AD7"/>
    <w:pPr>
      <w:widowControl w:val="0"/>
      <w:spacing w:line="240" w:lineRule="auto"/>
      <w:jc w:val="both"/>
    </w:pPr>
    <w:rPr>
      <w:rFonts w:eastAsia="PMingLiU"/>
      <w:kern w:val="2"/>
      <w:szCs w:val="20"/>
      <w:lang w:eastAsia="zh-CN"/>
    </w:rPr>
  </w:style>
  <w:style w:type="table" w:styleId="TableGrid">
    <w:name w:val="Table Grid"/>
    <w:basedOn w:val="TableNormal"/>
    <w:uiPriority w:val="59"/>
    <w:rsid w:val="000F3AD7"/>
    <w:rPr>
      <w:rFonts w:eastAsia="PMingLi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0F3AD7"/>
    <w:pPr>
      <w:widowControl w:val="0"/>
      <w:spacing w:line="240" w:lineRule="auto"/>
      <w:jc w:val="center"/>
    </w:pPr>
    <w:rPr>
      <w:rFonts w:ascii="Arial" w:eastAsia="PMingLiU" w:hAnsi="Arial"/>
      <w:kern w:val="2"/>
      <w:szCs w:val="20"/>
      <w:lang w:eastAsia="zh-CN"/>
    </w:rPr>
  </w:style>
  <w:style w:type="character" w:customStyle="1" w:styleId="BodyText3Char">
    <w:name w:val="Body Text 3 Char"/>
    <w:basedOn w:val="DefaultParagraphFont"/>
    <w:link w:val="BodyText3"/>
    <w:rsid w:val="000F3AD7"/>
    <w:rPr>
      <w:rFonts w:ascii="Arial" w:eastAsia="PMingLiU" w:hAnsi="Arial"/>
      <w:kern w:val="2"/>
      <w:sz w:val="24"/>
    </w:rPr>
  </w:style>
  <w:style w:type="character" w:customStyle="1" w:styleId="FixedIndent">
    <w:name w:val="FixedIndent"/>
    <w:rsid w:val="000F3AD7"/>
    <w:rPr>
      <w:rFonts w:ascii="Helv 11pt" w:hAnsi="Helv 11pt"/>
      <w:noProof w:val="0"/>
      <w:sz w:val="22"/>
      <w:lang w:val="en-US"/>
    </w:rPr>
  </w:style>
  <w:style w:type="paragraph" w:customStyle="1" w:styleId="ColorfulList-Accent11">
    <w:name w:val="Colorful List - Accent 11"/>
    <w:basedOn w:val="Normal"/>
    <w:uiPriority w:val="34"/>
    <w:qFormat/>
    <w:rsid w:val="000F3AD7"/>
    <w:pPr>
      <w:widowControl w:val="0"/>
      <w:spacing w:line="240" w:lineRule="auto"/>
      <w:ind w:left="720"/>
      <w:jc w:val="both"/>
    </w:pPr>
    <w:rPr>
      <w:rFonts w:eastAsia="PMingLiU"/>
      <w:kern w:val="2"/>
      <w:sz w:val="21"/>
      <w:szCs w:val="20"/>
      <w:lang w:eastAsia="zh-CN"/>
    </w:rPr>
  </w:style>
  <w:style w:type="character" w:customStyle="1" w:styleId="org">
    <w:name w:val="org"/>
    <w:basedOn w:val="DefaultParagraphFont"/>
    <w:rsid w:val="000F3AD7"/>
  </w:style>
  <w:style w:type="character" w:customStyle="1" w:styleId="article-articlebody">
    <w:name w:val="article-articlebody"/>
    <w:basedOn w:val="DefaultParagraphFont"/>
    <w:rsid w:val="000F3AD7"/>
  </w:style>
  <w:style w:type="paragraph" w:customStyle="1" w:styleId="Default">
    <w:name w:val="Default"/>
    <w:rsid w:val="000F3AD7"/>
    <w:pPr>
      <w:widowControl w:val="0"/>
      <w:autoSpaceDE w:val="0"/>
      <w:autoSpaceDN w:val="0"/>
      <w:adjustRightInd w:val="0"/>
    </w:pPr>
    <w:rPr>
      <w:rFonts w:eastAsia="PMingLiU"/>
      <w:color w:val="000000"/>
      <w:sz w:val="24"/>
      <w:szCs w:val="24"/>
      <w:lang w:eastAsia="zh-TW"/>
    </w:rPr>
  </w:style>
  <w:style w:type="paragraph" w:styleId="EndnoteText">
    <w:name w:val="endnote text"/>
    <w:basedOn w:val="Normal"/>
    <w:link w:val="EndnoteTextChar"/>
    <w:uiPriority w:val="99"/>
    <w:unhideWhenUsed/>
    <w:rsid w:val="000F3AD7"/>
    <w:pPr>
      <w:widowControl w:val="0"/>
      <w:autoSpaceDE w:val="0"/>
      <w:autoSpaceDN w:val="0"/>
      <w:adjustRightInd w:val="0"/>
      <w:snapToGrid w:val="0"/>
      <w:spacing w:before="120" w:line="240" w:lineRule="auto"/>
      <w:ind w:firstLine="547"/>
      <w:jc w:val="both"/>
    </w:pPr>
    <w:rPr>
      <w:rFonts w:eastAsia="PMingLiU"/>
      <w:color w:val="000000"/>
      <w:sz w:val="20"/>
      <w:szCs w:val="20"/>
      <w:lang w:eastAsia="zh-TW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F3AD7"/>
    <w:rPr>
      <w:rFonts w:eastAsia="PMingLiU"/>
      <w:color w:val="000000"/>
      <w:lang w:eastAsia="zh-TW"/>
    </w:rPr>
  </w:style>
  <w:style w:type="character" w:styleId="EndnoteReference">
    <w:name w:val="endnote reference"/>
    <w:uiPriority w:val="99"/>
    <w:unhideWhenUsed/>
    <w:rsid w:val="000F3AD7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0F3AD7"/>
    <w:pPr>
      <w:widowControl w:val="0"/>
      <w:autoSpaceDE w:val="0"/>
      <w:autoSpaceDN w:val="0"/>
      <w:adjustRightInd w:val="0"/>
      <w:snapToGrid w:val="0"/>
      <w:spacing w:before="120" w:line="240" w:lineRule="auto"/>
      <w:ind w:firstLine="547"/>
      <w:jc w:val="both"/>
    </w:pPr>
    <w:rPr>
      <w:rFonts w:eastAsia="PMingLiU"/>
      <w:color w:val="000000"/>
      <w:sz w:val="20"/>
      <w:szCs w:val="20"/>
      <w:lang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F3AD7"/>
    <w:rPr>
      <w:rFonts w:eastAsia="PMingLiU"/>
      <w:color w:val="000000"/>
      <w:lang w:eastAsia="zh-TW"/>
    </w:rPr>
  </w:style>
  <w:style w:type="character" w:styleId="FootnoteReference">
    <w:name w:val="footnote reference"/>
    <w:unhideWhenUsed/>
    <w:rsid w:val="000F3AD7"/>
    <w:rPr>
      <w:vertAlign w:val="superscript"/>
    </w:rPr>
  </w:style>
  <w:style w:type="paragraph" w:customStyle="1" w:styleId="ColorfulShading-Accent11">
    <w:name w:val="Colorful Shading - Accent 11"/>
    <w:hidden/>
    <w:uiPriority w:val="99"/>
    <w:rsid w:val="000F3AD7"/>
    <w:rPr>
      <w:rFonts w:eastAsia="PMingLiU"/>
      <w:color w:val="000000"/>
      <w:sz w:val="24"/>
      <w:szCs w:val="24"/>
      <w:lang w:eastAsia="zh-TW"/>
    </w:rPr>
  </w:style>
  <w:style w:type="paragraph" w:customStyle="1" w:styleId="appendicecontent">
    <w:name w:val="appendice content"/>
    <w:basedOn w:val="Normal"/>
    <w:qFormat/>
    <w:rsid w:val="000F3AD7"/>
    <w:pPr>
      <w:widowControl w:val="0"/>
      <w:tabs>
        <w:tab w:val="right" w:pos="9000"/>
      </w:tabs>
      <w:autoSpaceDE w:val="0"/>
      <w:autoSpaceDN w:val="0"/>
      <w:adjustRightInd w:val="0"/>
      <w:snapToGrid w:val="0"/>
      <w:spacing w:before="120" w:line="240" w:lineRule="auto"/>
      <w:ind w:left="2070" w:hanging="1523"/>
      <w:jc w:val="both"/>
    </w:pPr>
    <w:rPr>
      <w:rFonts w:eastAsia="PMingLiU"/>
      <w:color w:val="000000"/>
      <w:lang w:eastAsia="zh-HK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F3AD7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character" w:styleId="BookTitle">
    <w:name w:val="Book Title"/>
    <w:qFormat/>
    <w:rsid w:val="000F3AD7"/>
    <w:rPr>
      <w:b/>
      <w:bCs/>
      <w:i/>
      <w:iCs/>
      <w:spacing w:val="5"/>
    </w:rPr>
  </w:style>
  <w:style w:type="paragraph" w:customStyle="1" w:styleId="svarticle">
    <w:name w:val="svarticle"/>
    <w:basedOn w:val="Normal"/>
    <w:rsid w:val="007C0A5C"/>
    <w:pPr>
      <w:spacing w:before="100" w:beforeAutospacing="1" w:after="100" w:afterAutospacing="1" w:line="240" w:lineRule="auto"/>
    </w:pPr>
    <w:rPr>
      <w:rFonts w:eastAsia="Times New Roman"/>
      <w:lang w:eastAsia="zh-CN"/>
    </w:rPr>
  </w:style>
  <w:style w:type="character" w:styleId="Emphasis">
    <w:name w:val="Emphasis"/>
    <w:basedOn w:val="DefaultParagraphFont"/>
    <w:uiPriority w:val="20"/>
    <w:qFormat/>
    <w:rsid w:val="009B25BE"/>
    <w:rPr>
      <w:i/>
      <w:iCs/>
    </w:rPr>
  </w:style>
  <w:style w:type="character" w:customStyle="1" w:styleId="Mention1">
    <w:name w:val="Mention1"/>
    <w:basedOn w:val="DefaultParagraphFont"/>
    <w:uiPriority w:val="99"/>
    <w:semiHidden/>
    <w:unhideWhenUsed/>
    <w:rsid w:val="003A17CD"/>
    <w:rPr>
      <w:color w:val="2B579A"/>
      <w:shd w:val="clear" w:color="auto" w:fill="E6E6E6"/>
    </w:rPr>
  </w:style>
  <w:style w:type="character" w:customStyle="1" w:styleId="Mention2">
    <w:name w:val="Mention2"/>
    <w:basedOn w:val="DefaultParagraphFont"/>
    <w:uiPriority w:val="99"/>
    <w:semiHidden/>
    <w:unhideWhenUsed/>
    <w:rsid w:val="009A20CF"/>
    <w:rPr>
      <w:color w:val="2B579A"/>
      <w:shd w:val="clear" w:color="auto" w:fill="E6E6E6"/>
    </w:rPr>
  </w:style>
  <w:style w:type="character" w:customStyle="1" w:styleId="Mention3">
    <w:name w:val="Mention3"/>
    <w:basedOn w:val="DefaultParagraphFont"/>
    <w:uiPriority w:val="99"/>
    <w:semiHidden/>
    <w:unhideWhenUsed/>
    <w:rsid w:val="00C221E5"/>
    <w:rPr>
      <w:color w:val="2B579A"/>
      <w:shd w:val="clear" w:color="auto" w:fill="E6E6E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13991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538C1"/>
    <w:rPr>
      <w:color w:val="808080"/>
      <w:shd w:val="clear" w:color="auto" w:fill="E6E6E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C4DF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7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2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4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enxcui@hku.h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fho@cuhk.edu.hk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%20Files%20(x86)\EndNote%20X5\Templates\AC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760F3BE1-2E15-49B9-89F3-2EDE6B182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ACS.dot</Template>
  <TotalTime>61</TotalTime>
  <Pages>7</Pages>
  <Words>1246</Words>
  <Characters>7104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American Chemical Society</vt:lpstr>
      <vt:lpstr>American Chemical Society</vt:lpstr>
    </vt:vector>
  </TitlesOfParts>
  <Company>ISI ResearchSoft</Company>
  <LinksUpToDate>false</LinksUpToDate>
  <CharactersWithSpaces>8334</CharactersWithSpaces>
  <SharedDoc>false</SharedDoc>
  <HLinks>
    <vt:vector size="768" baseType="variant">
      <vt:variant>
        <vt:i4>6881347</vt:i4>
      </vt:variant>
      <vt:variant>
        <vt:i4>763</vt:i4>
      </vt:variant>
      <vt:variant>
        <vt:i4>0</vt:i4>
      </vt:variant>
      <vt:variant>
        <vt:i4>5</vt:i4>
      </vt:variant>
      <vt:variant>
        <vt:lpwstr>http://www.who.int/phe/health_topics/outdoorair/databases/en/</vt:lpwstr>
      </vt:variant>
      <vt:variant>
        <vt:lpwstr/>
      </vt:variant>
      <vt:variant>
        <vt:i4>2818095</vt:i4>
      </vt:variant>
      <vt:variant>
        <vt:i4>760</vt:i4>
      </vt:variant>
      <vt:variant>
        <vt:i4>0</vt:i4>
      </vt:variant>
      <vt:variant>
        <vt:i4>5</vt:i4>
      </vt:variant>
      <vt:variant>
        <vt:lpwstr>http://www.healthdata.org/results/country-profiles</vt:lpwstr>
      </vt:variant>
      <vt:variant>
        <vt:lpwstr/>
      </vt:variant>
      <vt:variant>
        <vt:i4>4521995</vt:i4>
      </vt:variant>
      <vt:variant>
        <vt:i4>750</vt:i4>
      </vt:variant>
      <vt:variant>
        <vt:i4>0</vt:i4>
      </vt:variant>
      <vt:variant>
        <vt:i4>5</vt:i4>
      </vt:variant>
      <vt:variant>
        <vt:lpwstr/>
      </vt:variant>
      <vt:variant>
        <vt:lpwstr>_ENREF_49</vt:lpwstr>
      </vt:variant>
      <vt:variant>
        <vt:i4>4653067</vt:i4>
      </vt:variant>
      <vt:variant>
        <vt:i4>741</vt:i4>
      </vt:variant>
      <vt:variant>
        <vt:i4>0</vt:i4>
      </vt:variant>
      <vt:variant>
        <vt:i4>5</vt:i4>
      </vt:variant>
      <vt:variant>
        <vt:lpwstr/>
      </vt:variant>
      <vt:variant>
        <vt:lpwstr>_ENREF_69</vt:lpwstr>
      </vt:variant>
      <vt:variant>
        <vt:i4>4194315</vt:i4>
      </vt:variant>
      <vt:variant>
        <vt:i4>735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4718603</vt:i4>
      </vt:variant>
      <vt:variant>
        <vt:i4>729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4653067</vt:i4>
      </vt:variant>
      <vt:variant>
        <vt:i4>723</vt:i4>
      </vt:variant>
      <vt:variant>
        <vt:i4>0</vt:i4>
      </vt:variant>
      <vt:variant>
        <vt:i4>5</vt:i4>
      </vt:variant>
      <vt:variant>
        <vt:lpwstr/>
      </vt:variant>
      <vt:variant>
        <vt:lpwstr>_ENREF_69</vt:lpwstr>
      </vt:variant>
      <vt:variant>
        <vt:i4>4456459</vt:i4>
      </vt:variant>
      <vt:variant>
        <vt:i4>721</vt:i4>
      </vt:variant>
      <vt:variant>
        <vt:i4>0</vt:i4>
      </vt:variant>
      <vt:variant>
        <vt:i4>5</vt:i4>
      </vt:variant>
      <vt:variant>
        <vt:lpwstr/>
      </vt:variant>
      <vt:variant>
        <vt:lpwstr>_ENREF_53</vt:lpwstr>
      </vt:variant>
      <vt:variant>
        <vt:i4>4194315</vt:i4>
      </vt:variant>
      <vt:variant>
        <vt:i4>719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4194315</vt:i4>
      </vt:variant>
      <vt:variant>
        <vt:i4>711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4718603</vt:i4>
      </vt:variant>
      <vt:variant>
        <vt:i4>705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4521995</vt:i4>
      </vt:variant>
      <vt:variant>
        <vt:i4>699</vt:i4>
      </vt:variant>
      <vt:variant>
        <vt:i4>0</vt:i4>
      </vt:variant>
      <vt:variant>
        <vt:i4>5</vt:i4>
      </vt:variant>
      <vt:variant>
        <vt:lpwstr/>
      </vt:variant>
      <vt:variant>
        <vt:lpwstr>_ENREF_49</vt:lpwstr>
      </vt:variant>
      <vt:variant>
        <vt:i4>4653067</vt:i4>
      </vt:variant>
      <vt:variant>
        <vt:i4>693</vt:i4>
      </vt:variant>
      <vt:variant>
        <vt:i4>0</vt:i4>
      </vt:variant>
      <vt:variant>
        <vt:i4>5</vt:i4>
      </vt:variant>
      <vt:variant>
        <vt:lpwstr/>
      </vt:variant>
      <vt:variant>
        <vt:lpwstr>_ENREF_69</vt:lpwstr>
      </vt:variant>
      <vt:variant>
        <vt:i4>4653067</vt:i4>
      </vt:variant>
      <vt:variant>
        <vt:i4>687</vt:i4>
      </vt:variant>
      <vt:variant>
        <vt:i4>0</vt:i4>
      </vt:variant>
      <vt:variant>
        <vt:i4>5</vt:i4>
      </vt:variant>
      <vt:variant>
        <vt:lpwstr/>
      </vt:variant>
      <vt:variant>
        <vt:lpwstr>_ENREF_63</vt:lpwstr>
      </vt:variant>
      <vt:variant>
        <vt:i4>4521995</vt:i4>
      </vt:variant>
      <vt:variant>
        <vt:i4>683</vt:i4>
      </vt:variant>
      <vt:variant>
        <vt:i4>0</vt:i4>
      </vt:variant>
      <vt:variant>
        <vt:i4>5</vt:i4>
      </vt:variant>
      <vt:variant>
        <vt:lpwstr/>
      </vt:variant>
      <vt:variant>
        <vt:lpwstr>_ENREF_40</vt:lpwstr>
      </vt:variant>
      <vt:variant>
        <vt:i4>4653067</vt:i4>
      </vt:variant>
      <vt:variant>
        <vt:i4>677</vt:i4>
      </vt:variant>
      <vt:variant>
        <vt:i4>0</vt:i4>
      </vt:variant>
      <vt:variant>
        <vt:i4>5</vt:i4>
      </vt:variant>
      <vt:variant>
        <vt:lpwstr/>
      </vt:variant>
      <vt:variant>
        <vt:lpwstr>_ENREF_69</vt:lpwstr>
      </vt:variant>
      <vt:variant>
        <vt:i4>4521995</vt:i4>
      </vt:variant>
      <vt:variant>
        <vt:i4>671</vt:i4>
      </vt:variant>
      <vt:variant>
        <vt:i4>0</vt:i4>
      </vt:variant>
      <vt:variant>
        <vt:i4>5</vt:i4>
      </vt:variant>
      <vt:variant>
        <vt:lpwstr/>
      </vt:variant>
      <vt:variant>
        <vt:lpwstr>_ENREF_49</vt:lpwstr>
      </vt:variant>
      <vt:variant>
        <vt:i4>4653067</vt:i4>
      </vt:variant>
      <vt:variant>
        <vt:i4>665</vt:i4>
      </vt:variant>
      <vt:variant>
        <vt:i4>0</vt:i4>
      </vt:variant>
      <vt:variant>
        <vt:i4>5</vt:i4>
      </vt:variant>
      <vt:variant>
        <vt:lpwstr/>
      </vt:variant>
      <vt:variant>
        <vt:lpwstr>_ENREF_69</vt:lpwstr>
      </vt:variant>
      <vt:variant>
        <vt:i4>4653067</vt:i4>
      </vt:variant>
      <vt:variant>
        <vt:i4>659</vt:i4>
      </vt:variant>
      <vt:variant>
        <vt:i4>0</vt:i4>
      </vt:variant>
      <vt:variant>
        <vt:i4>5</vt:i4>
      </vt:variant>
      <vt:variant>
        <vt:lpwstr/>
      </vt:variant>
      <vt:variant>
        <vt:lpwstr>_ENREF_68</vt:lpwstr>
      </vt:variant>
      <vt:variant>
        <vt:i4>4587531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_ENREF_70</vt:lpwstr>
      </vt:variant>
      <vt:variant>
        <vt:i4>4325387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_ENREF_38</vt:lpwstr>
      </vt:variant>
      <vt:variant>
        <vt:i4>4194315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4653067</vt:i4>
      </vt:variant>
      <vt:variant>
        <vt:i4>636</vt:i4>
      </vt:variant>
      <vt:variant>
        <vt:i4>0</vt:i4>
      </vt:variant>
      <vt:variant>
        <vt:i4>5</vt:i4>
      </vt:variant>
      <vt:variant>
        <vt:lpwstr/>
      </vt:variant>
      <vt:variant>
        <vt:lpwstr>_ENREF_69</vt:lpwstr>
      </vt:variant>
      <vt:variant>
        <vt:i4>4521995</vt:i4>
      </vt:variant>
      <vt:variant>
        <vt:i4>633</vt:i4>
      </vt:variant>
      <vt:variant>
        <vt:i4>0</vt:i4>
      </vt:variant>
      <vt:variant>
        <vt:i4>5</vt:i4>
      </vt:variant>
      <vt:variant>
        <vt:lpwstr/>
      </vt:variant>
      <vt:variant>
        <vt:lpwstr>_ENREF_48</vt:lpwstr>
      </vt:variant>
      <vt:variant>
        <vt:i4>4390923</vt:i4>
      </vt:variant>
      <vt:variant>
        <vt:i4>630</vt:i4>
      </vt:variant>
      <vt:variant>
        <vt:i4>0</vt:i4>
      </vt:variant>
      <vt:variant>
        <vt:i4>5</vt:i4>
      </vt:variant>
      <vt:variant>
        <vt:lpwstr/>
      </vt:variant>
      <vt:variant>
        <vt:lpwstr>_ENREF_25</vt:lpwstr>
      </vt:variant>
      <vt:variant>
        <vt:i4>4390923</vt:i4>
      </vt:variant>
      <vt:variant>
        <vt:i4>622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4521995</vt:i4>
      </vt:variant>
      <vt:variant>
        <vt:i4>616</vt:i4>
      </vt:variant>
      <vt:variant>
        <vt:i4>0</vt:i4>
      </vt:variant>
      <vt:variant>
        <vt:i4>5</vt:i4>
      </vt:variant>
      <vt:variant>
        <vt:lpwstr/>
      </vt:variant>
      <vt:variant>
        <vt:lpwstr>_ENREF_49</vt:lpwstr>
      </vt:variant>
      <vt:variant>
        <vt:i4>4456459</vt:i4>
      </vt:variant>
      <vt:variant>
        <vt:i4>613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4653067</vt:i4>
      </vt:variant>
      <vt:variant>
        <vt:i4>610</vt:i4>
      </vt:variant>
      <vt:variant>
        <vt:i4>0</vt:i4>
      </vt:variant>
      <vt:variant>
        <vt:i4>5</vt:i4>
      </vt:variant>
      <vt:variant>
        <vt:lpwstr/>
      </vt:variant>
      <vt:variant>
        <vt:lpwstr>_ENREF_69</vt:lpwstr>
      </vt:variant>
      <vt:variant>
        <vt:i4>4521995</vt:i4>
      </vt:variant>
      <vt:variant>
        <vt:i4>607</vt:i4>
      </vt:variant>
      <vt:variant>
        <vt:i4>0</vt:i4>
      </vt:variant>
      <vt:variant>
        <vt:i4>5</vt:i4>
      </vt:variant>
      <vt:variant>
        <vt:lpwstr/>
      </vt:variant>
      <vt:variant>
        <vt:lpwstr>_ENREF_48</vt:lpwstr>
      </vt:variant>
      <vt:variant>
        <vt:i4>4521995</vt:i4>
      </vt:variant>
      <vt:variant>
        <vt:i4>599</vt:i4>
      </vt:variant>
      <vt:variant>
        <vt:i4>0</vt:i4>
      </vt:variant>
      <vt:variant>
        <vt:i4>5</vt:i4>
      </vt:variant>
      <vt:variant>
        <vt:lpwstr/>
      </vt:variant>
      <vt:variant>
        <vt:lpwstr>_ENREF_49</vt:lpwstr>
      </vt:variant>
      <vt:variant>
        <vt:i4>4521995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_ENREF_48</vt:lpwstr>
      </vt:variant>
      <vt:variant>
        <vt:i4>4653067</vt:i4>
      </vt:variant>
      <vt:variant>
        <vt:i4>588</vt:i4>
      </vt:variant>
      <vt:variant>
        <vt:i4>0</vt:i4>
      </vt:variant>
      <vt:variant>
        <vt:i4>5</vt:i4>
      </vt:variant>
      <vt:variant>
        <vt:lpwstr/>
      </vt:variant>
      <vt:variant>
        <vt:lpwstr>_ENREF_69</vt:lpwstr>
      </vt:variant>
      <vt:variant>
        <vt:i4>4521995</vt:i4>
      </vt:variant>
      <vt:variant>
        <vt:i4>585</vt:i4>
      </vt:variant>
      <vt:variant>
        <vt:i4>0</vt:i4>
      </vt:variant>
      <vt:variant>
        <vt:i4>5</vt:i4>
      </vt:variant>
      <vt:variant>
        <vt:lpwstr/>
      </vt:variant>
      <vt:variant>
        <vt:lpwstr>_ENREF_48</vt:lpwstr>
      </vt:variant>
      <vt:variant>
        <vt:i4>4194315</vt:i4>
      </vt:variant>
      <vt:variant>
        <vt:i4>582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4194315</vt:i4>
      </vt:variant>
      <vt:variant>
        <vt:i4>574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4194315</vt:i4>
      </vt:variant>
      <vt:variant>
        <vt:i4>571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4325387</vt:i4>
      </vt:variant>
      <vt:variant>
        <vt:i4>568</vt:i4>
      </vt:variant>
      <vt:variant>
        <vt:i4>0</vt:i4>
      </vt:variant>
      <vt:variant>
        <vt:i4>5</vt:i4>
      </vt:variant>
      <vt:variant>
        <vt:lpwstr/>
      </vt:variant>
      <vt:variant>
        <vt:lpwstr>_ENREF_36</vt:lpwstr>
      </vt:variant>
      <vt:variant>
        <vt:i4>4784139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4390923</vt:i4>
      </vt:variant>
      <vt:variant>
        <vt:i4>552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4390923</vt:i4>
      </vt:variant>
      <vt:variant>
        <vt:i4>546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4653067</vt:i4>
      </vt:variant>
      <vt:variant>
        <vt:i4>540</vt:i4>
      </vt:variant>
      <vt:variant>
        <vt:i4>0</vt:i4>
      </vt:variant>
      <vt:variant>
        <vt:i4>5</vt:i4>
      </vt:variant>
      <vt:variant>
        <vt:lpwstr/>
      </vt:variant>
      <vt:variant>
        <vt:lpwstr>_ENREF_69</vt:lpwstr>
      </vt:variant>
      <vt:variant>
        <vt:i4>4587531</vt:i4>
      </vt:variant>
      <vt:variant>
        <vt:i4>537</vt:i4>
      </vt:variant>
      <vt:variant>
        <vt:i4>0</vt:i4>
      </vt:variant>
      <vt:variant>
        <vt:i4>5</vt:i4>
      </vt:variant>
      <vt:variant>
        <vt:lpwstr/>
      </vt:variant>
      <vt:variant>
        <vt:lpwstr>_ENREF_70</vt:lpwstr>
      </vt:variant>
      <vt:variant>
        <vt:i4>4194315</vt:i4>
      </vt:variant>
      <vt:variant>
        <vt:i4>531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4653067</vt:i4>
      </vt:variant>
      <vt:variant>
        <vt:i4>528</vt:i4>
      </vt:variant>
      <vt:variant>
        <vt:i4>0</vt:i4>
      </vt:variant>
      <vt:variant>
        <vt:i4>5</vt:i4>
      </vt:variant>
      <vt:variant>
        <vt:lpwstr/>
      </vt:variant>
      <vt:variant>
        <vt:lpwstr>_ENREF_68</vt:lpwstr>
      </vt:variant>
      <vt:variant>
        <vt:i4>4587531</vt:i4>
      </vt:variant>
      <vt:variant>
        <vt:i4>525</vt:i4>
      </vt:variant>
      <vt:variant>
        <vt:i4>0</vt:i4>
      </vt:variant>
      <vt:variant>
        <vt:i4>5</vt:i4>
      </vt:variant>
      <vt:variant>
        <vt:lpwstr/>
      </vt:variant>
      <vt:variant>
        <vt:lpwstr>_ENREF_70</vt:lpwstr>
      </vt:variant>
      <vt:variant>
        <vt:i4>4653067</vt:i4>
      </vt:variant>
      <vt:variant>
        <vt:i4>508</vt:i4>
      </vt:variant>
      <vt:variant>
        <vt:i4>0</vt:i4>
      </vt:variant>
      <vt:variant>
        <vt:i4>5</vt:i4>
      </vt:variant>
      <vt:variant>
        <vt:lpwstr/>
      </vt:variant>
      <vt:variant>
        <vt:lpwstr>_ENREF_69</vt:lpwstr>
      </vt:variant>
      <vt:variant>
        <vt:i4>4587531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_ENREF_73</vt:lpwstr>
      </vt:variant>
      <vt:variant>
        <vt:i4>4325387</vt:i4>
      </vt:variant>
      <vt:variant>
        <vt:i4>496</vt:i4>
      </vt:variant>
      <vt:variant>
        <vt:i4>0</vt:i4>
      </vt:variant>
      <vt:variant>
        <vt:i4>5</vt:i4>
      </vt:variant>
      <vt:variant>
        <vt:lpwstr/>
      </vt:variant>
      <vt:variant>
        <vt:lpwstr>_ENREF_38</vt:lpwstr>
      </vt:variant>
      <vt:variant>
        <vt:i4>4521995</vt:i4>
      </vt:variant>
      <vt:variant>
        <vt:i4>490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4390923</vt:i4>
      </vt:variant>
      <vt:variant>
        <vt:i4>484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4653067</vt:i4>
      </vt:variant>
      <vt:variant>
        <vt:i4>478</vt:i4>
      </vt:variant>
      <vt:variant>
        <vt:i4>0</vt:i4>
      </vt:variant>
      <vt:variant>
        <vt:i4>5</vt:i4>
      </vt:variant>
      <vt:variant>
        <vt:lpwstr/>
      </vt:variant>
      <vt:variant>
        <vt:lpwstr>_ENREF_64</vt:lpwstr>
      </vt:variant>
      <vt:variant>
        <vt:i4>4587531</vt:i4>
      </vt:variant>
      <vt:variant>
        <vt:i4>475</vt:i4>
      </vt:variant>
      <vt:variant>
        <vt:i4>0</vt:i4>
      </vt:variant>
      <vt:variant>
        <vt:i4>5</vt:i4>
      </vt:variant>
      <vt:variant>
        <vt:lpwstr/>
      </vt:variant>
      <vt:variant>
        <vt:lpwstr>_ENREF_74</vt:lpwstr>
      </vt:variant>
      <vt:variant>
        <vt:i4>4194315</vt:i4>
      </vt:variant>
      <vt:variant>
        <vt:i4>472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4390923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_ENREF_26</vt:lpwstr>
      </vt:variant>
      <vt:variant>
        <vt:i4>4194315</vt:i4>
      </vt:variant>
      <vt:variant>
        <vt:i4>461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4194315</vt:i4>
      </vt:variant>
      <vt:variant>
        <vt:i4>453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4521995</vt:i4>
      </vt:variant>
      <vt:variant>
        <vt:i4>450</vt:i4>
      </vt:variant>
      <vt:variant>
        <vt:i4>0</vt:i4>
      </vt:variant>
      <vt:variant>
        <vt:i4>5</vt:i4>
      </vt:variant>
      <vt:variant>
        <vt:lpwstr/>
      </vt:variant>
      <vt:variant>
        <vt:lpwstr>_ENREF_45</vt:lpwstr>
      </vt:variant>
      <vt:variant>
        <vt:i4>4390923</vt:i4>
      </vt:variant>
      <vt:variant>
        <vt:i4>442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4194315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431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4653067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_ENREF_65</vt:lpwstr>
      </vt:variant>
      <vt:variant>
        <vt:i4>4325387</vt:i4>
      </vt:variant>
      <vt:variant>
        <vt:i4>420</vt:i4>
      </vt:variant>
      <vt:variant>
        <vt:i4>0</vt:i4>
      </vt:variant>
      <vt:variant>
        <vt:i4>5</vt:i4>
      </vt:variant>
      <vt:variant>
        <vt:lpwstr/>
      </vt:variant>
      <vt:variant>
        <vt:lpwstr>_ENREF_30</vt:lpwstr>
      </vt:variant>
      <vt:variant>
        <vt:i4>4390923</vt:i4>
      </vt:variant>
      <vt:variant>
        <vt:i4>414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4194315</vt:i4>
      </vt:variant>
      <vt:variant>
        <vt:i4>408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4653067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_ENREF_67</vt:lpwstr>
      </vt:variant>
      <vt:variant>
        <vt:i4>4521995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_ENREF_49</vt:lpwstr>
      </vt:variant>
      <vt:variant>
        <vt:i4>4325387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4325387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4456459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4521995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_ENREF_49</vt:lpwstr>
      </vt:variant>
      <vt:variant>
        <vt:i4>4521995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_ENREF_48</vt:lpwstr>
      </vt:variant>
      <vt:variant>
        <vt:i4>4521995</vt:i4>
      </vt:variant>
      <vt:variant>
        <vt:i4>262</vt:i4>
      </vt:variant>
      <vt:variant>
        <vt:i4>0</vt:i4>
      </vt:variant>
      <vt:variant>
        <vt:i4>5</vt:i4>
      </vt:variant>
      <vt:variant>
        <vt:lpwstr/>
      </vt:variant>
      <vt:variant>
        <vt:lpwstr>_ENREF_47</vt:lpwstr>
      </vt:variant>
      <vt:variant>
        <vt:i4>4325387</vt:i4>
      </vt:variant>
      <vt:variant>
        <vt:i4>259</vt:i4>
      </vt:variant>
      <vt:variant>
        <vt:i4>0</vt:i4>
      </vt:variant>
      <vt:variant>
        <vt:i4>5</vt:i4>
      </vt:variant>
      <vt:variant>
        <vt:lpwstr/>
      </vt:variant>
      <vt:variant>
        <vt:lpwstr>_ENREF_32</vt:lpwstr>
      </vt:variant>
      <vt:variant>
        <vt:i4>4521995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_ENREF_40</vt:lpwstr>
      </vt:variant>
      <vt:variant>
        <vt:i4>4194315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4587531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_ENREF_70</vt:lpwstr>
      </vt:variant>
      <vt:variant>
        <vt:i4>4521995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_ENREF_49</vt:lpwstr>
      </vt:variant>
      <vt:variant>
        <vt:i4>4194315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4587531</vt:i4>
      </vt:variant>
      <vt:variant>
        <vt:i4>226</vt:i4>
      </vt:variant>
      <vt:variant>
        <vt:i4>0</vt:i4>
      </vt:variant>
      <vt:variant>
        <vt:i4>5</vt:i4>
      </vt:variant>
      <vt:variant>
        <vt:lpwstr/>
      </vt:variant>
      <vt:variant>
        <vt:lpwstr>_ENREF_72</vt:lpwstr>
      </vt:variant>
      <vt:variant>
        <vt:i4>4456459</vt:i4>
      </vt:variant>
      <vt:variant>
        <vt:i4>223</vt:i4>
      </vt:variant>
      <vt:variant>
        <vt:i4>0</vt:i4>
      </vt:variant>
      <vt:variant>
        <vt:i4>5</vt:i4>
      </vt:variant>
      <vt:variant>
        <vt:lpwstr/>
      </vt:variant>
      <vt:variant>
        <vt:lpwstr>_ENREF_59</vt:lpwstr>
      </vt:variant>
      <vt:variant>
        <vt:i4>4587531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_ENREF_70</vt:lpwstr>
      </vt:variant>
      <vt:variant>
        <vt:i4>4194315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4456459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_ENREF_59</vt:lpwstr>
      </vt:variant>
      <vt:variant>
        <vt:i4>4587531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_ENREF_70</vt:lpwstr>
      </vt:variant>
      <vt:variant>
        <vt:i4>4653067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_ENREF_62</vt:lpwstr>
      </vt:variant>
      <vt:variant>
        <vt:i4>4521995</vt:i4>
      </vt:variant>
      <vt:variant>
        <vt:i4>184</vt:i4>
      </vt:variant>
      <vt:variant>
        <vt:i4>0</vt:i4>
      </vt:variant>
      <vt:variant>
        <vt:i4>5</vt:i4>
      </vt:variant>
      <vt:variant>
        <vt:lpwstr/>
      </vt:variant>
      <vt:variant>
        <vt:lpwstr>_ENREF_49</vt:lpwstr>
      </vt:variant>
      <vt:variant>
        <vt:i4>4653067</vt:i4>
      </vt:variant>
      <vt:variant>
        <vt:i4>181</vt:i4>
      </vt:variant>
      <vt:variant>
        <vt:i4>0</vt:i4>
      </vt:variant>
      <vt:variant>
        <vt:i4>5</vt:i4>
      </vt:variant>
      <vt:variant>
        <vt:lpwstr/>
      </vt:variant>
      <vt:variant>
        <vt:lpwstr>_ENREF_69</vt:lpwstr>
      </vt:variant>
      <vt:variant>
        <vt:i4>4587531</vt:i4>
      </vt:variant>
      <vt:variant>
        <vt:i4>178</vt:i4>
      </vt:variant>
      <vt:variant>
        <vt:i4>0</vt:i4>
      </vt:variant>
      <vt:variant>
        <vt:i4>5</vt:i4>
      </vt:variant>
      <vt:variant>
        <vt:lpwstr/>
      </vt:variant>
      <vt:variant>
        <vt:lpwstr>_ENREF_70</vt:lpwstr>
      </vt:variant>
      <vt:variant>
        <vt:i4>4456459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_ENREF_51</vt:lpwstr>
      </vt:variant>
      <vt:variant>
        <vt:i4>4587531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_ENREF_71</vt:lpwstr>
      </vt:variant>
      <vt:variant>
        <vt:i4>4325387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4718603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4521995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_ENREF_49</vt:lpwstr>
      </vt:variant>
      <vt:variant>
        <vt:i4>4325387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_ENREF_38</vt:lpwstr>
      </vt:variant>
      <vt:variant>
        <vt:i4>4390923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4456459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_ENREF_58</vt:lpwstr>
      </vt:variant>
      <vt:variant>
        <vt:i4>4521995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_ENREF_42</vt:lpwstr>
      </vt:variant>
      <vt:variant>
        <vt:i4>4456459</vt:i4>
      </vt:variant>
      <vt:variant>
        <vt:i4>118</vt:i4>
      </vt:variant>
      <vt:variant>
        <vt:i4>0</vt:i4>
      </vt:variant>
      <vt:variant>
        <vt:i4>5</vt:i4>
      </vt:variant>
      <vt:variant>
        <vt:lpwstr/>
      </vt:variant>
      <vt:variant>
        <vt:lpwstr>_ENREF_52</vt:lpwstr>
      </vt:variant>
      <vt:variant>
        <vt:i4>4194315</vt:i4>
      </vt:variant>
      <vt:variant>
        <vt:i4>115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4521995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_ENREF_46</vt:lpwstr>
      </vt:variant>
      <vt:variant>
        <vt:i4>4587531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_ENREF_70</vt:lpwstr>
      </vt:variant>
      <vt:variant>
        <vt:i4>4390923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4521995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4653067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_ENREF_60</vt:lpwstr>
      </vt:variant>
      <vt:variant>
        <vt:i4>4194315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4194315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4521995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_ENREF_41</vt:lpwstr>
      </vt:variant>
      <vt:variant>
        <vt:i4>4325387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_ENREF_35</vt:lpwstr>
      </vt:variant>
      <vt:variant>
        <vt:i4>4194315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4390923</vt:i4>
      </vt:variant>
      <vt:variant>
        <vt:i4>67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4521995</vt:i4>
      </vt:variant>
      <vt:variant>
        <vt:i4>64</vt:i4>
      </vt:variant>
      <vt:variant>
        <vt:i4>0</vt:i4>
      </vt:variant>
      <vt:variant>
        <vt:i4>5</vt:i4>
      </vt:variant>
      <vt:variant>
        <vt:lpwstr/>
      </vt:variant>
      <vt:variant>
        <vt:lpwstr>_ENREF_44</vt:lpwstr>
      </vt:variant>
      <vt:variant>
        <vt:i4>4587531</vt:i4>
      </vt:variant>
      <vt:variant>
        <vt:i4>61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4390923</vt:i4>
      </vt:variant>
      <vt:variant>
        <vt:i4>58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4325387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4325387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4456459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_ENREF_50</vt:lpwstr>
      </vt:variant>
      <vt:variant>
        <vt:i4>4325387</vt:i4>
      </vt:variant>
      <vt:variant>
        <vt:i4>31</vt:i4>
      </vt:variant>
      <vt:variant>
        <vt:i4>0</vt:i4>
      </vt:variant>
      <vt:variant>
        <vt:i4>5</vt:i4>
      </vt:variant>
      <vt:variant>
        <vt:lpwstr/>
      </vt:variant>
      <vt:variant>
        <vt:lpwstr>_ENREF_39</vt:lpwstr>
      </vt:variant>
      <vt:variant>
        <vt:i4>4653067</vt:i4>
      </vt:variant>
      <vt:variant>
        <vt:i4>28</vt:i4>
      </vt:variant>
      <vt:variant>
        <vt:i4>0</vt:i4>
      </vt:variant>
      <vt:variant>
        <vt:i4>5</vt:i4>
      </vt:variant>
      <vt:variant>
        <vt:lpwstr/>
      </vt:variant>
      <vt:variant>
        <vt:lpwstr>_ENREF_66</vt:lpwstr>
      </vt:variant>
      <vt:variant>
        <vt:i4>4390923</vt:i4>
      </vt:variant>
      <vt:variant>
        <vt:i4>25</vt:i4>
      </vt:variant>
      <vt:variant>
        <vt:i4>0</vt:i4>
      </vt:variant>
      <vt:variant>
        <vt:i4>5</vt:i4>
      </vt:variant>
      <vt:variant>
        <vt:lpwstr/>
      </vt:variant>
      <vt:variant>
        <vt:lpwstr>_ENREF_24</vt:lpwstr>
      </vt:variant>
      <vt:variant>
        <vt:i4>4456459</vt:i4>
      </vt:variant>
      <vt:variant>
        <vt:i4>22</vt:i4>
      </vt:variant>
      <vt:variant>
        <vt:i4>0</vt:i4>
      </vt:variant>
      <vt:variant>
        <vt:i4>5</vt:i4>
      </vt:variant>
      <vt:variant>
        <vt:lpwstr/>
      </vt:variant>
      <vt:variant>
        <vt:lpwstr>_ENREF_55</vt:lpwstr>
      </vt:variant>
      <vt:variant>
        <vt:i4>4456459</vt:i4>
      </vt:variant>
      <vt:variant>
        <vt:i4>19</vt:i4>
      </vt:variant>
      <vt:variant>
        <vt:i4>0</vt:i4>
      </vt:variant>
      <vt:variant>
        <vt:i4>5</vt:i4>
      </vt:variant>
      <vt:variant>
        <vt:lpwstr/>
      </vt:variant>
      <vt:variant>
        <vt:lpwstr>_ENREF_56</vt:lpwstr>
      </vt:variant>
      <vt:variant>
        <vt:i4>4456459</vt:i4>
      </vt:variant>
      <vt:variant>
        <vt:i4>16</vt:i4>
      </vt:variant>
      <vt:variant>
        <vt:i4>0</vt:i4>
      </vt:variant>
      <vt:variant>
        <vt:i4>5</vt:i4>
      </vt:variant>
      <vt:variant>
        <vt:lpwstr/>
      </vt:variant>
      <vt:variant>
        <vt:lpwstr>_ENREF_54</vt:lpwstr>
      </vt:variant>
      <vt:variant>
        <vt:i4>4390923</vt:i4>
      </vt:variant>
      <vt:variant>
        <vt:i4>13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4653067</vt:i4>
      </vt:variant>
      <vt:variant>
        <vt:i4>10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4653067</vt:i4>
      </vt:variant>
      <vt:variant>
        <vt:i4>7</vt:i4>
      </vt:variant>
      <vt:variant>
        <vt:i4>0</vt:i4>
      </vt:variant>
      <vt:variant>
        <vt:i4>5</vt:i4>
      </vt:variant>
      <vt:variant>
        <vt:lpwstr/>
      </vt:variant>
      <vt:variant>
        <vt:lpwstr>_ENREF_61</vt:lpwstr>
      </vt:variant>
      <vt:variant>
        <vt:i4>4456459</vt:i4>
      </vt:variant>
      <vt:variant>
        <vt:i4>4</vt:i4>
      </vt:variant>
      <vt:variant>
        <vt:i4>0</vt:i4>
      </vt:variant>
      <vt:variant>
        <vt:i4>5</vt:i4>
      </vt:variant>
      <vt:variant>
        <vt:lpwstr/>
      </vt:variant>
      <vt:variant>
        <vt:lpwstr>_ENREF_53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American Chemical Society</dc:title>
  <dc:creator>Joyce</dc:creator>
  <cp:lastModifiedBy>Xiaocui Chen</cp:lastModifiedBy>
  <cp:revision>12</cp:revision>
  <cp:lastPrinted>2015-08-28T08:44:00Z</cp:lastPrinted>
  <dcterms:created xsi:type="dcterms:W3CDTF">2021-03-08T05:09:00Z</dcterms:created>
  <dcterms:modified xsi:type="dcterms:W3CDTF">2021-10-05T02:37:00Z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3a26909-627f-4731-a371-743f4946a0cb_Enabled">
    <vt:lpwstr>True</vt:lpwstr>
  </property>
  <property fmtid="{D5CDD505-2E9C-101B-9397-08002B2CF9AE}" pid="3" name="MSIP_Label_83a26909-627f-4731-a371-743f4946a0cb_SiteId">
    <vt:lpwstr>42f9b54e-2477-41ba-bf09-7a0d2a83ff09</vt:lpwstr>
  </property>
  <property fmtid="{D5CDD505-2E9C-101B-9397-08002B2CF9AE}" pid="4" name="MSIP_Label_83a26909-627f-4731-a371-743f4946a0cb_Owner">
    <vt:lpwstr>chenxcui@hku.hk</vt:lpwstr>
  </property>
  <property fmtid="{D5CDD505-2E9C-101B-9397-08002B2CF9AE}" pid="5" name="MSIP_Label_83a26909-627f-4731-a371-743f4946a0cb_SetDate">
    <vt:lpwstr>2020-07-09T02:54:59.3738466Z</vt:lpwstr>
  </property>
  <property fmtid="{D5CDD505-2E9C-101B-9397-08002B2CF9AE}" pid="6" name="MSIP_Label_83a26909-627f-4731-a371-743f4946a0cb_Name">
    <vt:lpwstr>Internal</vt:lpwstr>
  </property>
  <property fmtid="{D5CDD505-2E9C-101B-9397-08002B2CF9AE}" pid="7" name="MSIP_Label_83a26909-627f-4731-a371-743f4946a0cb_Application">
    <vt:lpwstr>Microsoft Azure Information Protection</vt:lpwstr>
  </property>
  <property fmtid="{D5CDD505-2E9C-101B-9397-08002B2CF9AE}" pid="8" name="MSIP_Label_83a26909-627f-4731-a371-743f4946a0cb_ActionId">
    <vt:lpwstr>927f9c4d-6f0a-4629-8602-3c261c8f3d41</vt:lpwstr>
  </property>
  <property fmtid="{D5CDD505-2E9C-101B-9397-08002B2CF9AE}" pid="9" name="MSIP_Label_83a26909-627f-4731-a371-743f4946a0cb_Extended_MSFT_Method">
    <vt:lpwstr>Manual</vt:lpwstr>
  </property>
  <property fmtid="{D5CDD505-2E9C-101B-9397-08002B2CF9AE}" pid="10" name="Sensitivity">
    <vt:lpwstr>Internal</vt:lpwstr>
  </property>
</Properties>
</file>