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8EFDF" w14:textId="77777777" w:rsidR="00695418" w:rsidRDefault="00695418">
      <w:pPr>
        <w:rPr>
          <w:rFonts w:ascii="Calibri" w:hAnsi="Calibri" w:cs="Calibri"/>
          <w:b/>
          <w:bCs/>
        </w:rPr>
      </w:pPr>
    </w:p>
    <w:p w14:paraId="6409DB35" w14:textId="3CDCDB20" w:rsidR="00695418" w:rsidRPr="00695418" w:rsidRDefault="00695418" w:rsidP="00695418">
      <w:pPr>
        <w:rPr>
          <w:rFonts w:ascii="Calibri" w:hAnsi="Calibri" w:cs="Calibri"/>
          <w:b/>
          <w:bCs/>
        </w:rPr>
      </w:pPr>
      <w:r w:rsidRPr="00695418">
        <w:rPr>
          <w:rFonts w:ascii="Calibri" w:hAnsi="Calibri" w:cs="Calibri"/>
          <w:b/>
          <w:bCs/>
        </w:rPr>
        <w:t>Supplementary Material 2.</w:t>
      </w:r>
    </w:p>
    <w:p w14:paraId="495302DD" w14:textId="77777777" w:rsidR="00695418" w:rsidRDefault="00695418">
      <w:pPr>
        <w:rPr>
          <w:rFonts w:ascii="Calibri" w:hAnsi="Calibri" w:cs="Calibri"/>
          <w:b/>
          <w:bCs/>
        </w:rPr>
      </w:pPr>
    </w:p>
    <w:p w14:paraId="1EB6EEB0" w14:textId="3F7494A5" w:rsidR="00695418" w:rsidRDefault="006954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5AFBBD3" wp14:editId="3DAE2A75">
            <wp:simplePos x="0" y="0"/>
            <wp:positionH relativeFrom="column">
              <wp:posOffset>-13570</wp:posOffset>
            </wp:positionH>
            <wp:positionV relativeFrom="paragraph">
              <wp:posOffset>220980</wp:posOffset>
            </wp:positionV>
            <wp:extent cx="5731510" cy="1721485"/>
            <wp:effectExtent l="0" t="0" r="0" b="5715"/>
            <wp:wrapThrough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hrough>
            <wp:docPr id="1957929141" name="Picture 1" descr="A green and yellow bar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29141" name="Picture 1" descr="A green and yellow bar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5418">
        <w:rPr>
          <w:rFonts w:ascii="Calibri" w:hAnsi="Calibri" w:cs="Calibri"/>
          <w:b/>
          <w:bCs/>
        </w:rPr>
        <w:t>QUIPS Summary Plot</w:t>
      </w:r>
    </w:p>
    <w:p w14:paraId="3A09F591" w14:textId="76775AED" w:rsidR="00695418" w:rsidRPr="00695418" w:rsidRDefault="006954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58239" behindDoc="1" locked="0" layoutInCell="1" allowOverlap="1" wp14:anchorId="2C54D97E" wp14:editId="152814AF">
            <wp:simplePos x="0" y="0"/>
            <wp:positionH relativeFrom="column">
              <wp:posOffset>-14745</wp:posOffset>
            </wp:positionH>
            <wp:positionV relativeFrom="paragraph">
              <wp:posOffset>1999619</wp:posOffset>
            </wp:positionV>
            <wp:extent cx="4658400" cy="7016806"/>
            <wp:effectExtent l="0" t="0" r="2540" b="0"/>
            <wp:wrapNone/>
            <wp:docPr id="571478914" name="Picture 2" descr="A screenshot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78914" name="Picture 2" descr="A screenshot of a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7016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</w:rPr>
        <w:t>QUIPS Traffic Light Plot</w:t>
      </w:r>
    </w:p>
    <w:sectPr w:rsidR="00695418" w:rsidRPr="00695418" w:rsidSect="00695418">
      <w:headerReference w:type="default" r:id="rId8"/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46712" w14:textId="77777777" w:rsidR="0053424E" w:rsidRDefault="0053424E" w:rsidP="00695418">
      <w:r>
        <w:separator/>
      </w:r>
    </w:p>
  </w:endnote>
  <w:endnote w:type="continuationSeparator" w:id="0">
    <w:p w14:paraId="7EDEC518" w14:textId="77777777" w:rsidR="0053424E" w:rsidRDefault="0053424E" w:rsidP="0069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9C53C" w14:textId="77777777" w:rsidR="0053424E" w:rsidRDefault="0053424E" w:rsidP="00695418">
      <w:r>
        <w:separator/>
      </w:r>
    </w:p>
  </w:footnote>
  <w:footnote w:type="continuationSeparator" w:id="0">
    <w:p w14:paraId="300CB643" w14:textId="77777777" w:rsidR="0053424E" w:rsidRDefault="0053424E" w:rsidP="0069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F647" w14:textId="786C02C9" w:rsidR="00695418" w:rsidRPr="00695418" w:rsidRDefault="00695418" w:rsidP="00695418">
    <w:pPr>
      <w:pStyle w:val="Header"/>
      <w:jc w:val="center"/>
      <w:rPr>
        <w:rFonts w:ascii="Calibri Light" w:hAnsi="Calibri Light" w:cs="Calibri Light"/>
        <w:bCs/>
        <w:i/>
        <w:iCs/>
      </w:rPr>
    </w:pPr>
    <w:r w:rsidRPr="002E766D">
      <w:rPr>
        <w:rFonts w:ascii="Calibri Light" w:hAnsi="Calibri Light" w:cs="Calibri Light"/>
        <w:i/>
        <w:iCs/>
      </w:rPr>
      <w:t>The predictive validity of the FOUR score compared to the GCS in the ICU: a systematic review.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18"/>
    <w:rsid w:val="00084E3C"/>
    <w:rsid w:val="000B1495"/>
    <w:rsid w:val="00124556"/>
    <w:rsid w:val="001624E0"/>
    <w:rsid w:val="001861F0"/>
    <w:rsid w:val="00194F22"/>
    <w:rsid w:val="001A06B5"/>
    <w:rsid w:val="002E7ECD"/>
    <w:rsid w:val="0030266B"/>
    <w:rsid w:val="00312943"/>
    <w:rsid w:val="003E22C0"/>
    <w:rsid w:val="004310B1"/>
    <w:rsid w:val="004520E1"/>
    <w:rsid w:val="00465E5A"/>
    <w:rsid w:val="004A3BE0"/>
    <w:rsid w:val="00530B55"/>
    <w:rsid w:val="0053424E"/>
    <w:rsid w:val="00541940"/>
    <w:rsid w:val="00560FB6"/>
    <w:rsid w:val="005D4CDE"/>
    <w:rsid w:val="005E5FDE"/>
    <w:rsid w:val="005F72BA"/>
    <w:rsid w:val="006428A6"/>
    <w:rsid w:val="006529B6"/>
    <w:rsid w:val="00685C73"/>
    <w:rsid w:val="00695418"/>
    <w:rsid w:val="006D0737"/>
    <w:rsid w:val="00776D19"/>
    <w:rsid w:val="00785091"/>
    <w:rsid w:val="007F6F24"/>
    <w:rsid w:val="008018D5"/>
    <w:rsid w:val="00824E60"/>
    <w:rsid w:val="00825AE6"/>
    <w:rsid w:val="00833716"/>
    <w:rsid w:val="00836E10"/>
    <w:rsid w:val="00897C76"/>
    <w:rsid w:val="008B7DA0"/>
    <w:rsid w:val="00957A2D"/>
    <w:rsid w:val="009C25EB"/>
    <w:rsid w:val="009C579A"/>
    <w:rsid w:val="009E1282"/>
    <w:rsid w:val="00A96342"/>
    <w:rsid w:val="00AD010E"/>
    <w:rsid w:val="00B330B8"/>
    <w:rsid w:val="00B36CE0"/>
    <w:rsid w:val="00B853A1"/>
    <w:rsid w:val="00B874B3"/>
    <w:rsid w:val="00BF1632"/>
    <w:rsid w:val="00C13490"/>
    <w:rsid w:val="00C2450A"/>
    <w:rsid w:val="00C35C6A"/>
    <w:rsid w:val="00C803E9"/>
    <w:rsid w:val="00CD2889"/>
    <w:rsid w:val="00CD417F"/>
    <w:rsid w:val="00DB5F2A"/>
    <w:rsid w:val="00DB6AD6"/>
    <w:rsid w:val="00E935DE"/>
    <w:rsid w:val="00EB1651"/>
    <w:rsid w:val="00EB2A6D"/>
    <w:rsid w:val="00F36A7F"/>
    <w:rsid w:val="00FA4492"/>
    <w:rsid w:val="00FD0251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3D647"/>
  <w15:chartTrackingRefBased/>
  <w15:docId w15:val="{3E31601C-755F-0546-B144-81B1DB9E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4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4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4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4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4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4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4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4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4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4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4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4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4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4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4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4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4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54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18"/>
  </w:style>
  <w:style w:type="paragraph" w:styleId="Footer">
    <w:name w:val="footer"/>
    <w:basedOn w:val="Normal"/>
    <w:link w:val="FooterChar"/>
    <w:uiPriority w:val="99"/>
    <w:unhideWhenUsed/>
    <w:rsid w:val="006954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6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SCHEY</dc:creator>
  <cp:keywords/>
  <dc:description/>
  <cp:lastModifiedBy>JAIME SCHEY</cp:lastModifiedBy>
  <cp:revision>1</cp:revision>
  <dcterms:created xsi:type="dcterms:W3CDTF">2024-07-03T07:33:00Z</dcterms:created>
  <dcterms:modified xsi:type="dcterms:W3CDTF">2024-07-03T07:39:00Z</dcterms:modified>
</cp:coreProperties>
</file>