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095" w:rsidRPr="00904095" w:rsidRDefault="00904095">
      <w:pPr>
        <w:rPr>
          <w:i/>
          <w:lang w:val="en-US"/>
        </w:rPr>
      </w:pPr>
      <w:r w:rsidRPr="00904095">
        <w:rPr>
          <w:i/>
          <w:lang w:val="en-US"/>
        </w:rPr>
        <w:t>Supplemental material 3</w:t>
      </w:r>
    </w:p>
    <w:p w:rsidR="00904095" w:rsidRPr="00904095" w:rsidRDefault="00904095">
      <w:pPr>
        <w:rPr>
          <w:i/>
          <w:lang w:val="en-US"/>
        </w:rPr>
      </w:pPr>
      <w:r w:rsidRPr="00904095">
        <w:rPr>
          <w:i/>
          <w:lang w:val="en-US"/>
        </w:rPr>
        <w:t>The preference scores from the forced choice test</w:t>
      </w:r>
    </w:p>
    <w:p w:rsidR="00904095" w:rsidRPr="00904095" w:rsidRDefault="00904095">
      <w:pPr>
        <w:rPr>
          <w:lang w:val="en-US"/>
        </w:rPr>
      </w:pPr>
    </w:p>
    <w:p w:rsidR="0098770F" w:rsidRDefault="00904095">
      <w:bookmarkStart w:id="0" w:name="_GoBack"/>
      <w:r>
        <w:rPr>
          <w:noProof/>
          <w:lang w:eastAsia="sv-F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720" cy="5120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ferences_pairwis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87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95"/>
    <w:rsid w:val="00022CA6"/>
    <w:rsid w:val="0003054D"/>
    <w:rsid w:val="001007B0"/>
    <w:rsid w:val="00127CAA"/>
    <w:rsid w:val="0013650B"/>
    <w:rsid w:val="001971DA"/>
    <w:rsid w:val="001C50DB"/>
    <w:rsid w:val="002D5C32"/>
    <w:rsid w:val="003D3F18"/>
    <w:rsid w:val="004E0389"/>
    <w:rsid w:val="005844E1"/>
    <w:rsid w:val="005E179E"/>
    <w:rsid w:val="006562F1"/>
    <w:rsid w:val="0068194E"/>
    <w:rsid w:val="00696FD7"/>
    <w:rsid w:val="00710C3B"/>
    <w:rsid w:val="00713CD2"/>
    <w:rsid w:val="00780A48"/>
    <w:rsid w:val="007F512E"/>
    <w:rsid w:val="008053CD"/>
    <w:rsid w:val="008A7AE8"/>
    <w:rsid w:val="00904095"/>
    <w:rsid w:val="00934AE3"/>
    <w:rsid w:val="00952538"/>
    <w:rsid w:val="0098770F"/>
    <w:rsid w:val="009942E2"/>
    <w:rsid w:val="009C0213"/>
    <w:rsid w:val="009C1D26"/>
    <w:rsid w:val="009E4DE9"/>
    <w:rsid w:val="00A00558"/>
    <w:rsid w:val="00AE5B65"/>
    <w:rsid w:val="00AF260F"/>
    <w:rsid w:val="00BF04A8"/>
    <w:rsid w:val="00C24D34"/>
    <w:rsid w:val="00D83BAC"/>
    <w:rsid w:val="00E2533D"/>
    <w:rsid w:val="00E918BA"/>
    <w:rsid w:val="00EE689C"/>
    <w:rsid w:val="00EF0775"/>
    <w:rsid w:val="00F0371B"/>
    <w:rsid w:val="00F7275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1621"/>
  <w15:chartTrackingRefBased/>
  <w15:docId w15:val="{54A0162B-3420-427F-B02F-A0CBC835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EF36D2C9</Template>
  <TotalTime>1</TotalTime>
  <Pages>1</Pages>
  <Words>12</Words>
  <Characters>65</Characters>
  <Application>Microsoft Office Word</Application>
  <DocSecurity>0</DocSecurity>
  <Lines>1</Lines>
  <Paragraphs>1</Paragraphs>
  <ScaleCrop>false</ScaleCrop>
  <Company>Åbo Akademi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Minja Westerlund</dc:creator>
  <cp:keywords/>
  <dc:description/>
  <cp:lastModifiedBy>Minja Westerlund</cp:lastModifiedBy>
  <cp:revision>1</cp:revision>
  <dcterms:created xsi:type="dcterms:W3CDTF">2018-10-24T14:38:00Z</dcterms:created>
  <dcterms:modified xsi:type="dcterms:W3CDTF">2018-10-24T14:39:00Z</dcterms:modified>
</cp:coreProperties>
</file>