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019" w:rsidRPr="008F4701" w:rsidRDefault="002B7203" w:rsidP="008C6E82">
      <w:pPr>
        <w:spacing w:line="276" w:lineRule="auto"/>
        <w:rPr>
          <w:rFonts w:ascii="Times New Roman" w:hAnsi="Times New Roman"/>
          <w:b/>
          <w:lang w:val="en-GB"/>
        </w:rPr>
      </w:pPr>
      <w:r w:rsidRPr="008F4701">
        <w:rPr>
          <w:rFonts w:ascii="Times New Roman" w:hAnsi="Times New Roman"/>
          <w:b/>
          <w:lang w:val="en-GB"/>
        </w:rPr>
        <w:t>Appendix 1. Questionnaire on u</w:t>
      </w:r>
      <w:r w:rsidR="00247019" w:rsidRPr="008F4701">
        <w:rPr>
          <w:rFonts w:ascii="Times New Roman" w:hAnsi="Times New Roman"/>
          <w:b/>
          <w:lang w:val="en-GB"/>
        </w:rPr>
        <w:t xml:space="preserve">ses and management of </w:t>
      </w:r>
      <w:r w:rsidR="00247019" w:rsidRPr="008F4701">
        <w:rPr>
          <w:rFonts w:ascii="Times New Roman" w:hAnsi="Times New Roman"/>
          <w:b/>
          <w:i/>
          <w:lang w:val="en-GB"/>
        </w:rPr>
        <w:t>Gynandropsis gynandra</w:t>
      </w:r>
      <w:r w:rsidR="00247019" w:rsidRPr="008F4701">
        <w:rPr>
          <w:rFonts w:ascii="Times New Roman" w:hAnsi="Times New Roman"/>
          <w:b/>
          <w:lang w:val="en-GB"/>
        </w:rPr>
        <w:t xml:space="preserve"> in Benin and Togo</w:t>
      </w:r>
    </w:p>
    <w:p w:rsidR="00656EA6" w:rsidRPr="008F4701" w:rsidRDefault="00656EA6" w:rsidP="008C6E82">
      <w:pPr>
        <w:spacing w:line="276" w:lineRule="auto"/>
        <w:rPr>
          <w:rFonts w:ascii="Times New Roman" w:hAnsi="Times New Roman"/>
          <w:b/>
          <w:lang w:val="en-GB"/>
        </w:rPr>
      </w:pPr>
    </w:p>
    <w:p w:rsidR="008C6E82" w:rsidRPr="008F4701" w:rsidRDefault="00656EA6" w:rsidP="008C6E82">
      <w:pPr>
        <w:spacing w:line="276" w:lineRule="auto"/>
        <w:rPr>
          <w:rFonts w:ascii="Times New Roman" w:hAnsi="Times New Roman"/>
          <w:b/>
          <w:lang w:val="en-GB"/>
        </w:rPr>
      </w:pPr>
      <w:r w:rsidRPr="008F4701">
        <w:rPr>
          <w:rFonts w:ascii="Times New Roman" w:hAnsi="Times New Roman"/>
          <w:b/>
          <w:lang w:val="en-GB"/>
        </w:rPr>
        <w:t>Preamble</w:t>
      </w:r>
    </w:p>
    <w:p w:rsidR="008C6E82" w:rsidRPr="008F4701" w:rsidRDefault="008C6E82" w:rsidP="008C6E82">
      <w:pPr>
        <w:spacing w:line="276" w:lineRule="auto"/>
        <w:jc w:val="both"/>
        <w:rPr>
          <w:rFonts w:ascii="Times New Roman" w:hAnsi="Times New Roman"/>
          <w:lang w:val="en-GB"/>
        </w:rPr>
      </w:pPr>
      <w:r w:rsidRPr="008F4701">
        <w:rPr>
          <w:rFonts w:ascii="Times New Roman" w:hAnsi="Times New Roman"/>
          <w:lang w:val="en-GB"/>
        </w:rPr>
        <w:t xml:space="preserve">Respondents to this survey will be selected based on their knowledge and use of </w:t>
      </w:r>
      <w:r w:rsidRPr="008F4701">
        <w:rPr>
          <w:rFonts w:ascii="Times New Roman" w:hAnsi="Times New Roman"/>
          <w:i/>
          <w:lang w:val="en-GB"/>
        </w:rPr>
        <w:t>Gynandropsis gynandra</w:t>
      </w:r>
      <w:r w:rsidRPr="008F4701">
        <w:rPr>
          <w:rFonts w:ascii="Times New Roman" w:hAnsi="Times New Roman"/>
          <w:lang w:val="en-GB"/>
        </w:rPr>
        <w:t xml:space="preserve">. Herbarium vouchers and pictures will be shown to them </w:t>
      </w:r>
      <w:r w:rsidR="003C26B6" w:rsidRPr="008F4701">
        <w:rPr>
          <w:rFonts w:ascii="Times New Roman" w:hAnsi="Times New Roman"/>
          <w:lang w:val="en-GB"/>
        </w:rPr>
        <w:t>to</w:t>
      </w:r>
      <w:r w:rsidRPr="008F4701">
        <w:rPr>
          <w:rFonts w:ascii="Times New Roman" w:hAnsi="Times New Roman"/>
          <w:lang w:val="en-GB"/>
        </w:rPr>
        <w:t xml:space="preserve"> facilitate identification of the species. </w:t>
      </w:r>
    </w:p>
    <w:p w:rsidR="008C6E82" w:rsidRPr="008F4701" w:rsidRDefault="008C6E82" w:rsidP="008C6E82">
      <w:pPr>
        <w:spacing w:line="276" w:lineRule="auto"/>
        <w:jc w:val="both"/>
        <w:rPr>
          <w:rFonts w:ascii="Times New Roman" w:hAnsi="Times New Roman"/>
          <w:lang w:val="en-GB"/>
        </w:rPr>
      </w:pPr>
    </w:p>
    <w:p w:rsidR="008C6E82" w:rsidRPr="008F4701" w:rsidRDefault="0008407B" w:rsidP="008C6E82">
      <w:pPr>
        <w:spacing w:line="480" w:lineRule="auto"/>
        <w:rPr>
          <w:rFonts w:ascii="Times New Roman" w:hAnsi="Times New Roman"/>
          <w:b/>
          <w:lang w:val="en-GB"/>
        </w:rPr>
      </w:pPr>
      <w:r w:rsidRPr="008F4701">
        <w:rPr>
          <w:rFonts w:ascii="Times New Roman" w:hAnsi="Times New Roman"/>
          <w:b/>
          <w:lang w:val="en-GB"/>
        </w:rPr>
        <w:t>Form</w:t>
      </w:r>
      <w:r w:rsidR="008C6E82" w:rsidRPr="008F4701">
        <w:rPr>
          <w:rFonts w:ascii="Times New Roman" w:hAnsi="Times New Roman"/>
          <w:b/>
          <w:lang w:val="en-GB"/>
        </w:rPr>
        <w:t xml:space="preserve"> N° :……………….</w:t>
      </w:r>
      <w:r w:rsidR="008C6E82" w:rsidRPr="008F4701">
        <w:rPr>
          <w:rFonts w:ascii="Times New Roman" w:hAnsi="Times New Roman"/>
          <w:b/>
          <w:lang w:val="en-GB"/>
        </w:rPr>
        <w:tab/>
      </w:r>
      <w:r w:rsidR="008C6E82" w:rsidRPr="008F4701">
        <w:rPr>
          <w:rFonts w:ascii="Times New Roman" w:hAnsi="Times New Roman"/>
          <w:b/>
          <w:lang w:val="en-GB"/>
        </w:rPr>
        <w:tab/>
      </w:r>
      <w:r w:rsidR="008C6E82" w:rsidRPr="008F4701">
        <w:rPr>
          <w:rFonts w:ascii="Times New Roman" w:hAnsi="Times New Roman"/>
          <w:b/>
          <w:lang w:val="en-GB"/>
        </w:rPr>
        <w:tab/>
      </w:r>
      <w:r w:rsidR="008C6E82" w:rsidRPr="008F4701">
        <w:rPr>
          <w:rFonts w:ascii="Times New Roman" w:hAnsi="Times New Roman"/>
          <w:b/>
          <w:lang w:val="en-GB"/>
        </w:rPr>
        <w:tab/>
      </w:r>
      <w:r w:rsidR="008C6E82" w:rsidRPr="008F4701">
        <w:rPr>
          <w:rFonts w:ascii="Times New Roman" w:hAnsi="Times New Roman"/>
          <w:b/>
          <w:lang w:val="en-GB"/>
        </w:rPr>
        <w:tab/>
      </w:r>
      <w:r w:rsidR="008C6E82" w:rsidRPr="008F4701">
        <w:rPr>
          <w:rFonts w:ascii="Times New Roman" w:hAnsi="Times New Roman"/>
          <w:b/>
          <w:lang w:val="en-GB"/>
        </w:rPr>
        <w:tab/>
        <w:t>Date :…./……./……</w:t>
      </w:r>
    </w:p>
    <w:p w:rsidR="008C6E82" w:rsidRPr="008F4701" w:rsidRDefault="008C6E82" w:rsidP="008C6E82">
      <w:pPr>
        <w:spacing w:line="480" w:lineRule="auto"/>
        <w:rPr>
          <w:rFonts w:ascii="Times New Roman" w:hAnsi="Times New Roman"/>
          <w:b/>
          <w:lang w:val="en-GB"/>
        </w:rPr>
      </w:pPr>
      <w:r w:rsidRPr="008F4701">
        <w:rPr>
          <w:rFonts w:ascii="Times New Roman" w:hAnsi="Times New Roman"/>
          <w:b/>
          <w:lang w:val="en-GB"/>
        </w:rPr>
        <w:t>Surveyor :………………………………….</w:t>
      </w:r>
      <w:r w:rsidRPr="008F4701">
        <w:rPr>
          <w:rFonts w:ascii="Times New Roman" w:hAnsi="Times New Roman"/>
          <w:b/>
          <w:lang w:val="en-GB"/>
        </w:rPr>
        <w:tab/>
      </w:r>
    </w:p>
    <w:p w:rsidR="008C6E82" w:rsidRPr="008F4701" w:rsidRDefault="008C6E82" w:rsidP="008C6E82">
      <w:pPr>
        <w:spacing w:line="480" w:lineRule="auto"/>
        <w:rPr>
          <w:rFonts w:ascii="Times New Roman" w:hAnsi="Times New Roman"/>
          <w:b/>
          <w:lang w:val="en-GB"/>
        </w:rPr>
      </w:pPr>
      <w:r w:rsidRPr="008F4701">
        <w:rPr>
          <w:rFonts w:ascii="Times New Roman" w:hAnsi="Times New Roman"/>
          <w:b/>
          <w:lang w:val="en-GB"/>
        </w:rPr>
        <w:t>District</w:t>
      </w:r>
      <w:r w:rsidR="00444DB5" w:rsidRPr="008F4701">
        <w:rPr>
          <w:rFonts w:ascii="Times New Roman" w:hAnsi="Times New Roman"/>
          <w:b/>
          <w:lang w:val="en-GB"/>
        </w:rPr>
        <w:t> :</w:t>
      </w:r>
      <w:r w:rsidRPr="008F4701">
        <w:rPr>
          <w:rFonts w:ascii="Times New Roman" w:hAnsi="Times New Roman"/>
          <w:b/>
          <w:lang w:val="en-GB"/>
        </w:rPr>
        <w:t>.……………………………..Village</w:t>
      </w:r>
      <w:r w:rsidR="00444DB5" w:rsidRPr="008F4701">
        <w:rPr>
          <w:rFonts w:ascii="Times New Roman" w:hAnsi="Times New Roman"/>
          <w:b/>
          <w:lang w:val="en-GB"/>
        </w:rPr>
        <w:t> :</w:t>
      </w:r>
      <w:r w:rsidRPr="008F4701">
        <w:rPr>
          <w:rFonts w:ascii="Times New Roman" w:hAnsi="Times New Roman"/>
          <w:b/>
          <w:lang w:val="en-GB"/>
        </w:rPr>
        <w:t>…………………………..</w:t>
      </w:r>
    </w:p>
    <w:p w:rsidR="008C6E82" w:rsidRPr="008F4701" w:rsidRDefault="008C6E82" w:rsidP="008C6E82">
      <w:pPr>
        <w:pStyle w:val="ListParagraph"/>
        <w:numPr>
          <w:ilvl w:val="0"/>
          <w:numId w:val="1"/>
        </w:numPr>
        <w:spacing w:line="480" w:lineRule="auto"/>
        <w:ind w:left="284" w:hanging="284"/>
        <w:rPr>
          <w:rFonts w:ascii="Times New Roman" w:hAnsi="Times New Roman"/>
          <w:b/>
          <w:lang w:val="en-GB"/>
        </w:rPr>
      </w:pPr>
      <w:r w:rsidRPr="008F4701">
        <w:rPr>
          <w:rFonts w:ascii="Times New Roman" w:hAnsi="Times New Roman"/>
          <w:b/>
          <w:lang w:val="en-GB"/>
        </w:rPr>
        <w:t xml:space="preserve">Socio-demographic characteristics of the respondents </w:t>
      </w:r>
    </w:p>
    <w:p w:rsidR="008C6E82" w:rsidRPr="008F4701" w:rsidRDefault="008C6E82" w:rsidP="008C6E82">
      <w:pPr>
        <w:pStyle w:val="ListParagraph"/>
        <w:numPr>
          <w:ilvl w:val="1"/>
          <w:numId w:val="1"/>
        </w:numPr>
        <w:spacing w:line="480" w:lineRule="auto"/>
        <w:ind w:left="426" w:hanging="426"/>
        <w:rPr>
          <w:rFonts w:ascii="Times New Roman" w:hAnsi="Times New Roman"/>
          <w:lang w:val="fr-FR"/>
        </w:rPr>
      </w:pPr>
      <w:r w:rsidRPr="008F4701">
        <w:rPr>
          <w:rFonts w:ascii="Times New Roman" w:hAnsi="Times New Roman"/>
          <w:lang w:val="fr-FR"/>
        </w:rPr>
        <w:t>Name:…………………………………</w:t>
      </w:r>
    </w:p>
    <w:p w:rsidR="008C6E82" w:rsidRPr="008F4701" w:rsidRDefault="008C6E82" w:rsidP="008C6E82">
      <w:pPr>
        <w:pStyle w:val="ListParagraph"/>
        <w:numPr>
          <w:ilvl w:val="1"/>
          <w:numId w:val="1"/>
        </w:numPr>
        <w:spacing w:line="480" w:lineRule="auto"/>
        <w:ind w:left="426" w:hanging="426"/>
        <w:rPr>
          <w:rFonts w:ascii="Times New Roman" w:hAnsi="Times New Roman"/>
          <w:lang w:val="fr-FR"/>
        </w:rPr>
      </w:pPr>
      <w:r w:rsidRPr="008F4701">
        <w:rPr>
          <w:rFonts w:ascii="Times New Roman" w:hAnsi="Times New Roman"/>
          <w:lang w:val="fr-FR"/>
        </w:rPr>
        <w:t xml:space="preserve">Gender : Male </w:t>
      </w:r>
      <w:r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4DBDE844" wp14:editId="09844CB4">
                <wp:extent cx="123825" cy="104775"/>
                <wp:effectExtent l="6350" t="8255" r="12700" b="10795"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73E9A94" id="Rectangle 10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AV7nwsdAgAAPQQAAA4AAAAAAAAAAAAAAAAALgIAAGRycy9lMm9Eb2MueG1sUEsBAi0AFAAG&#10;AAgAAAAhANNd0vfZAAAAAwEAAA8AAAAAAAAAAAAAAAAAdwQAAGRycy9kb3ducmV2LnhtbFBLBQYA&#10;AAAABAAEAPMAAAB9BQAAAAA=&#10;">
                <w10:anchorlock/>
              </v:rect>
            </w:pict>
          </mc:Fallback>
        </mc:AlternateContent>
      </w:r>
      <w:r w:rsidRPr="008F4701">
        <w:rPr>
          <w:rFonts w:ascii="Times New Roman" w:hAnsi="Times New Roman"/>
          <w:lang w:val="fr-FR"/>
        </w:rPr>
        <w:t> </w:t>
      </w:r>
      <w:r w:rsidRPr="008F4701">
        <w:rPr>
          <w:rFonts w:ascii="Times New Roman" w:hAnsi="Times New Roman"/>
          <w:lang w:val="fr-FR"/>
        </w:rPr>
        <w:tab/>
      </w:r>
      <w:r w:rsidRPr="008F4701">
        <w:rPr>
          <w:rFonts w:ascii="Times New Roman" w:hAnsi="Times New Roman"/>
          <w:lang w:val="fr-FR"/>
        </w:rPr>
        <w:tab/>
        <w:t xml:space="preserve">Female </w:t>
      </w:r>
      <w:r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337F3A42" wp14:editId="32EAB78A">
                <wp:extent cx="123825" cy="104775"/>
                <wp:effectExtent l="6350" t="8255" r="12700" b="10795"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E0CBC35" id="Rectangle 11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">
                <w10:anchorlock/>
              </v:rect>
            </w:pict>
          </mc:Fallback>
        </mc:AlternateContent>
      </w:r>
    </w:p>
    <w:p w:rsidR="008C6E82" w:rsidRPr="008F4701" w:rsidRDefault="008C6E82" w:rsidP="008C6E82">
      <w:pPr>
        <w:pStyle w:val="ListParagraph"/>
        <w:numPr>
          <w:ilvl w:val="1"/>
          <w:numId w:val="1"/>
        </w:numPr>
        <w:spacing w:line="480" w:lineRule="auto"/>
        <w:ind w:left="426" w:hanging="426"/>
        <w:rPr>
          <w:rFonts w:ascii="Times New Roman" w:hAnsi="Times New Roman"/>
          <w:lang w:val="fr-FR"/>
        </w:rPr>
      </w:pPr>
      <w:r w:rsidRPr="008F4701">
        <w:rPr>
          <w:rFonts w:ascii="Times New Roman" w:hAnsi="Times New Roman"/>
          <w:lang w:val="fr-FR"/>
        </w:rPr>
        <w:t>Age :…………</w:t>
      </w:r>
    </w:p>
    <w:p w:rsidR="008C6E82" w:rsidRPr="008F4701" w:rsidRDefault="008C6E82" w:rsidP="008C6E82">
      <w:pPr>
        <w:pStyle w:val="ListParagraph"/>
        <w:numPr>
          <w:ilvl w:val="1"/>
          <w:numId w:val="1"/>
        </w:numPr>
        <w:spacing w:line="480" w:lineRule="auto"/>
        <w:ind w:left="426" w:hanging="426"/>
        <w:rPr>
          <w:rFonts w:ascii="Times New Roman" w:hAnsi="Times New Roman"/>
          <w:lang w:val="en-GB"/>
        </w:rPr>
      </w:pPr>
      <w:r w:rsidRPr="008F4701">
        <w:rPr>
          <w:rFonts w:ascii="Times New Roman" w:hAnsi="Times New Roman"/>
        </w:rPr>
        <w:t xml:space="preserve">Instruction level: </w:t>
      </w:r>
      <w:r w:rsidRPr="008F4701">
        <w:rPr>
          <w:rFonts w:ascii="Times New Roman" w:hAnsi="Times New Roman"/>
          <w:lang w:val="en-GB"/>
        </w:rPr>
        <w:t>Illiterate (1)</w:t>
      </w:r>
      <w:r w:rsidRPr="008F4701">
        <w:rPr>
          <w:rFonts w:ascii="Times New Roman" w:eastAsia="Times New Roman" w:hAnsi="Times New Roman"/>
          <w:lang w:val="en-GB" w:eastAsia="fr-FR"/>
        </w:rPr>
        <w:t xml:space="preserve"> </w:t>
      </w:r>
      <w:r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7190007F" wp14:editId="3C700066">
                <wp:extent cx="123825" cy="104775"/>
                <wp:effectExtent l="13335" t="11430" r="5715" b="7620"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6CB411B7" id="Rectangle 9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">
                <w10:anchorlock/>
              </v:rect>
            </w:pict>
          </mc:Fallback>
        </mc:AlternateContent>
      </w:r>
      <w:r w:rsidRPr="008F4701">
        <w:rPr>
          <w:rFonts w:ascii="Times New Roman" w:hAnsi="Times New Roman"/>
          <w:lang w:val="en-GB"/>
        </w:rPr>
        <w:t xml:space="preserve"> </w:t>
      </w:r>
      <w:r w:rsidR="0008407B" w:rsidRPr="008F4701">
        <w:rPr>
          <w:rFonts w:ascii="Times New Roman" w:hAnsi="Times New Roman"/>
          <w:lang w:val="en-GB"/>
        </w:rPr>
        <w:tab/>
      </w:r>
      <w:r w:rsidRPr="008F4701">
        <w:rPr>
          <w:rFonts w:ascii="Times New Roman" w:hAnsi="Times New Roman"/>
          <w:lang w:val="en-GB"/>
        </w:rPr>
        <w:t>Primary</w:t>
      </w:r>
      <w:r w:rsidR="0008407B" w:rsidRPr="008F4701">
        <w:rPr>
          <w:rFonts w:ascii="Times New Roman" w:hAnsi="Times New Roman"/>
          <w:lang w:val="en-GB"/>
        </w:rPr>
        <w:t xml:space="preserve"> </w:t>
      </w:r>
      <w:r w:rsidRPr="008F4701">
        <w:rPr>
          <w:rFonts w:ascii="Times New Roman" w:hAnsi="Times New Roman"/>
          <w:lang w:val="en-GB"/>
        </w:rPr>
        <w:t>(2)</w:t>
      </w:r>
      <w:r w:rsidRPr="008F4701">
        <w:rPr>
          <w:rFonts w:ascii="Times New Roman" w:eastAsia="Times New Roman" w:hAnsi="Times New Roman"/>
          <w:lang w:val="en-GB" w:eastAsia="fr-FR"/>
        </w:rPr>
        <w:t xml:space="preserve"> </w:t>
      </w:r>
      <w:r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2FCC1110" wp14:editId="42B75BA5">
                <wp:extent cx="123825" cy="104775"/>
                <wp:effectExtent l="12700" t="11430" r="6350" b="7620"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6E34982A" id="Rectangle 8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aUaHAIAADs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">
                <w10:anchorlock/>
              </v:rect>
            </w:pict>
          </mc:Fallback>
        </mc:AlternateContent>
      </w:r>
      <w:r w:rsidR="00656EA6" w:rsidRPr="008F4701">
        <w:rPr>
          <w:rFonts w:ascii="Times New Roman" w:eastAsia="Times New Roman" w:hAnsi="Times New Roman"/>
          <w:lang w:val="en-GB" w:eastAsia="fr-FR"/>
        </w:rPr>
        <w:t xml:space="preserve"> </w:t>
      </w:r>
      <w:r w:rsidR="00656EA6" w:rsidRPr="008F4701">
        <w:rPr>
          <w:rFonts w:ascii="Times New Roman" w:eastAsia="Times New Roman" w:hAnsi="Times New Roman"/>
          <w:lang w:val="en-GB" w:eastAsia="fr-FR"/>
        </w:rPr>
        <w:tab/>
      </w:r>
      <w:r w:rsidRPr="008F4701">
        <w:rPr>
          <w:rFonts w:ascii="Times New Roman" w:hAnsi="Times New Roman"/>
          <w:lang w:val="en-GB"/>
        </w:rPr>
        <w:t>Secondary (3)</w:t>
      </w:r>
      <w:r w:rsidRPr="008F4701">
        <w:rPr>
          <w:rFonts w:ascii="Times New Roman" w:eastAsia="Times New Roman" w:hAnsi="Times New Roman"/>
          <w:lang w:val="en-GB" w:eastAsia="fr-FR"/>
        </w:rPr>
        <w:t xml:space="preserve"> </w:t>
      </w:r>
      <w:r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0F4391B3" wp14:editId="2E3941D1">
                <wp:extent cx="123825" cy="104775"/>
                <wp:effectExtent l="8890" t="11430" r="10160" b="7620"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88F3134" id="Rectangle 7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JwytDIdAgAAOwQAAA4AAAAAAAAAAAAAAAAALgIAAGRycy9lMm9Eb2MueG1sUEsBAi0AFAAG&#10;AAgAAAAhANNd0vfZAAAAAwEAAA8AAAAAAAAAAAAAAAAAdwQAAGRycy9kb3ducmV2LnhtbFBLBQYA&#10;AAAABAAEAPMAAAB9BQAAAAA=&#10;">
                <w10:anchorlock/>
              </v:rect>
            </w:pict>
          </mc:Fallback>
        </mc:AlternateContent>
      </w:r>
      <w:r w:rsidR="00656EA6" w:rsidRPr="008F4701">
        <w:rPr>
          <w:rFonts w:ascii="Times New Roman" w:eastAsia="Times New Roman" w:hAnsi="Times New Roman"/>
          <w:lang w:eastAsia="fr-FR"/>
        </w:rPr>
        <w:t xml:space="preserve">  </w:t>
      </w:r>
      <w:r w:rsidRPr="008F4701">
        <w:rPr>
          <w:rFonts w:ascii="Times New Roman" w:hAnsi="Times New Roman"/>
          <w:lang w:val="en-GB"/>
        </w:rPr>
        <w:t>University</w:t>
      </w:r>
      <w:r w:rsidRPr="008F4701">
        <w:rPr>
          <w:rFonts w:ascii="Times New Roman" w:eastAsia="Times New Roman" w:hAnsi="Times New Roman"/>
          <w:lang w:val="en-GB" w:eastAsia="fr-FR"/>
        </w:rPr>
        <w:t xml:space="preserve"> </w:t>
      </w:r>
      <w:r w:rsidR="00957C4B" w:rsidRPr="008F4701">
        <w:rPr>
          <w:rFonts w:ascii="Times New Roman" w:eastAsia="Times New Roman" w:hAnsi="Times New Roman"/>
          <w:lang w:val="en-GB" w:eastAsia="fr-FR"/>
        </w:rPr>
        <w:t>(4)</w:t>
      </w:r>
      <w:r w:rsidR="0008407B" w:rsidRPr="008F4701">
        <w:rPr>
          <w:rFonts w:ascii="Times New Roman" w:eastAsia="Times New Roman" w:hAnsi="Times New Roman"/>
          <w:lang w:val="en-GB" w:eastAsia="fr-FR"/>
        </w:rPr>
        <w:t xml:space="preserve"> </w:t>
      </w:r>
      <w:r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659EB4D5" wp14:editId="148C3B47">
                <wp:extent cx="123825" cy="104775"/>
                <wp:effectExtent l="5715" t="10795" r="13335" b="8255"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0B01F2D" id="Rectangle 6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HXq2BEdAgAAOwQAAA4AAAAAAAAAAAAAAAAALgIAAGRycy9lMm9Eb2MueG1sUEsBAi0AFAAG&#10;AAgAAAAhANNd0vfZAAAAAwEAAA8AAAAAAAAAAAAAAAAAdwQAAGRycy9kb3ducmV2LnhtbFBLBQYA&#10;AAAABAAEAPMAAAB9BQAAAAA=&#10;">
                <w10:anchorlock/>
              </v:rect>
            </w:pict>
          </mc:Fallback>
        </mc:AlternateContent>
      </w:r>
      <w:r w:rsidRPr="008F4701">
        <w:rPr>
          <w:rFonts w:ascii="Times New Roman" w:eastAsia="Times New Roman" w:hAnsi="Times New Roman"/>
          <w:lang w:val="en-GB" w:eastAsia="fr-FR"/>
        </w:rPr>
        <w:t xml:space="preserve"> </w:t>
      </w:r>
      <w:r w:rsidR="00656EA6" w:rsidRPr="008F4701">
        <w:rPr>
          <w:rFonts w:ascii="Times New Roman" w:eastAsia="Times New Roman" w:hAnsi="Times New Roman"/>
          <w:lang w:val="en-GB" w:eastAsia="fr-FR"/>
        </w:rPr>
        <w:tab/>
      </w:r>
      <w:r w:rsidRPr="008F4701">
        <w:rPr>
          <w:rFonts w:ascii="Times New Roman" w:eastAsia="Times New Roman" w:hAnsi="Times New Roman"/>
          <w:lang w:val="en-GB" w:eastAsia="fr-FR"/>
        </w:rPr>
        <w:t>Literate (local lang</w:t>
      </w:r>
      <w:r w:rsidR="00121CFB" w:rsidRPr="008F4701">
        <w:rPr>
          <w:rFonts w:ascii="Times New Roman" w:eastAsia="Times New Roman" w:hAnsi="Times New Roman"/>
          <w:lang w:val="en-GB" w:eastAsia="fr-FR"/>
        </w:rPr>
        <w:t>u</w:t>
      </w:r>
      <w:r w:rsidRPr="008F4701">
        <w:rPr>
          <w:rFonts w:ascii="Times New Roman" w:eastAsia="Times New Roman" w:hAnsi="Times New Roman"/>
          <w:lang w:val="en-GB" w:eastAsia="fr-FR"/>
        </w:rPr>
        <w:t>age) (5)</w:t>
      </w:r>
      <w:r w:rsidRPr="008F4701">
        <w:rPr>
          <w:rFonts w:ascii="Times New Roman" w:eastAsia="Times New Roman" w:hAnsi="Times New Roman"/>
          <w:noProof/>
          <w:lang w:val="en-GB" w:eastAsia="fr-FR"/>
        </w:rPr>
        <w:t xml:space="preserve"> </w:t>
      </w:r>
      <w:r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62CADBD9" wp14:editId="1B60F17F">
                <wp:extent cx="123825" cy="104775"/>
                <wp:effectExtent l="12700" t="11430" r="6350" b="7620"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10744AE" id="Rectangle 18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E37Dn4dAgAAPQQAAA4AAAAAAAAAAAAAAAAALgIAAGRycy9lMm9Eb2MueG1sUEsBAi0AFAAG&#10;AAgAAAAhANNd0vfZAAAAAwEAAA8AAAAAAAAAAAAAAAAAdwQAAGRycy9kb3ducmV2LnhtbFBLBQYA&#10;AAAABAAEAPMAAAB9BQAAAAA=&#10;">
                <w10:anchorlock/>
              </v:rect>
            </w:pict>
          </mc:Fallback>
        </mc:AlternateContent>
      </w:r>
    </w:p>
    <w:p w:rsidR="008C6E82" w:rsidRPr="008F4701" w:rsidRDefault="00957C4B" w:rsidP="008C6E82">
      <w:pPr>
        <w:pStyle w:val="ListParagraph"/>
        <w:numPr>
          <w:ilvl w:val="1"/>
          <w:numId w:val="1"/>
        </w:numPr>
        <w:spacing w:line="480" w:lineRule="auto"/>
        <w:ind w:left="426" w:hanging="426"/>
        <w:rPr>
          <w:rFonts w:ascii="Times New Roman" w:hAnsi="Times New Roman"/>
        </w:rPr>
      </w:pPr>
      <w:r w:rsidRPr="008F4701">
        <w:rPr>
          <w:rFonts w:ascii="Times New Roman" w:hAnsi="Times New Roman"/>
        </w:rPr>
        <w:t>Occupation</w:t>
      </w:r>
      <w:r w:rsidR="008C6E82" w:rsidRPr="008F4701">
        <w:rPr>
          <w:rFonts w:ascii="Times New Roman" w:hAnsi="Times New Roman"/>
        </w:rPr>
        <w:t> :……………………………………</w:t>
      </w:r>
    </w:p>
    <w:p w:rsidR="00957C4B" w:rsidRPr="008F4701" w:rsidRDefault="00957C4B" w:rsidP="008C6E82">
      <w:pPr>
        <w:pStyle w:val="ListParagraph"/>
        <w:numPr>
          <w:ilvl w:val="1"/>
          <w:numId w:val="1"/>
        </w:numPr>
        <w:spacing w:line="480" w:lineRule="auto"/>
        <w:ind w:left="426" w:hanging="426"/>
        <w:rPr>
          <w:rFonts w:ascii="Times New Roman" w:hAnsi="Times New Roman"/>
        </w:rPr>
      </w:pPr>
      <w:r w:rsidRPr="008F4701">
        <w:rPr>
          <w:rFonts w:ascii="Times New Roman" w:hAnsi="Times New Roman"/>
        </w:rPr>
        <w:t>Ethnicity</w:t>
      </w:r>
      <w:r w:rsidR="008C6E82" w:rsidRPr="008F4701">
        <w:rPr>
          <w:rFonts w:ascii="Times New Roman" w:hAnsi="Times New Roman"/>
        </w:rPr>
        <w:t xml:space="preserve"> : Adja (1) </w:t>
      </w:r>
      <w:r w:rsidR="008C6E82"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711D4A8F" wp14:editId="0BC23D59">
                <wp:extent cx="123825" cy="104775"/>
                <wp:effectExtent l="13335" t="11430" r="5715" b="7620"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F7A4404" id="Rectangle 12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Bcb+xYdAgAAPQQAAA4AAAAAAAAAAAAAAAAALgIAAGRycy9lMm9Eb2MueG1sUEsBAi0AFAAG&#10;AAgAAAAhANNd0vfZAAAAAwEAAA8AAAAAAAAAAAAAAAAAdwQAAGRycy9kb3ducmV2LnhtbFBLBQYA&#10;AAAABAAEAPMAAAB9BQAAAAA=&#10;">
                <w10:anchorlock/>
              </v:rect>
            </w:pict>
          </mc:Fallback>
        </mc:AlternateContent>
      </w:r>
      <w:r w:rsidR="008C6E82" w:rsidRPr="008F4701">
        <w:rPr>
          <w:rFonts w:ascii="Times New Roman" w:hAnsi="Times New Roman"/>
        </w:rPr>
        <w:tab/>
      </w:r>
      <w:r w:rsidRPr="008F4701">
        <w:rPr>
          <w:rFonts w:ascii="Times New Roman" w:hAnsi="Times New Roman"/>
        </w:rPr>
        <w:t>Ewe (2)</w:t>
      </w:r>
      <w:r w:rsidRPr="008F4701">
        <w:rPr>
          <w:rFonts w:ascii="Times New Roman" w:eastAsia="Times New Roman" w:hAnsi="Times New Roman"/>
          <w:noProof/>
          <w:lang w:eastAsia="fr-FR"/>
        </w:rPr>
        <w:t xml:space="preserve"> </w:t>
      </w:r>
      <w:r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6F0CED89" wp14:editId="5E01A3AB">
                <wp:extent cx="123825" cy="104775"/>
                <wp:effectExtent l="13335" t="11430" r="5715" b="7620"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5D97D9F" id="Rectangle 20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OmBHgIAAD0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5ZOmBHgIAAD0EAAAOAAAAAAAAAAAAAAAAAC4CAABkcnMvZTJvRG9jLnhtbFBLAQItABQA&#10;BgAIAAAAIQDTXdL32QAAAAMBAAAPAAAAAAAAAAAAAAAAAHgEAABkcnMvZG93bnJldi54bWxQSwUG&#10;AAAAAAQABADzAAAAfgUAAAAA&#10;">
                <w10:anchorlock/>
              </v:rect>
            </w:pict>
          </mc:Fallback>
        </mc:AlternateContent>
      </w:r>
      <w:r w:rsidRPr="008F4701">
        <w:rPr>
          <w:rFonts w:ascii="Times New Roman" w:hAnsi="Times New Roman"/>
        </w:rPr>
        <w:tab/>
      </w:r>
      <w:r w:rsidR="008C6E82" w:rsidRPr="008F4701">
        <w:rPr>
          <w:rFonts w:ascii="Times New Roman" w:hAnsi="Times New Roman"/>
        </w:rPr>
        <w:t xml:space="preserve">Fon </w:t>
      </w:r>
      <w:r w:rsidRPr="008F4701">
        <w:rPr>
          <w:rFonts w:ascii="Times New Roman" w:hAnsi="Times New Roman"/>
        </w:rPr>
        <w:t>(3</w:t>
      </w:r>
      <w:r w:rsidR="008C6E82" w:rsidRPr="008F4701">
        <w:rPr>
          <w:rFonts w:ascii="Times New Roman" w:hAnsi="Times New Roman"/>
        </w:rPr>
        <w:t xml:space="preserve">) </w:t>
      </w:r>
      <w:r w:rsidR="008C6E82"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35B83A4D" wp14:editId="77A173EF">
                <wp:extent cx="123825" cy="104775"/>
                <wp:effectExtent l="13335" t="11430" r="5715" b="7620"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D9EA98A" id="Rectangle 13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eK0kYHgIAAD0EAAAOAAAAAAAAAAAAAAAAAC4CAABkcnMvZTJvRG9jLnhtbFBLAQItABQA&#10;BgAIAAAAIQDTXdL32QAAAAMBAAAPAAAAAAAAAAAAAAAAAHgEAABkcnMvZG93bnJldi54bWxQSwUG&#10;AAAAAAQABADzAAAAfgUAAAAA&#10;">
                <w10:anchorlock/>
              </v:rect>
            </w:pict>
          </mc:Fallback>
        </mc:AlternateContent>
      </w:r>
      <w:r w:rsidR="008C6E82" w:rsidRPr="008F4701">
        <w:rPr>
          <w:rFonts w:ascii="Times New Roman" w:hAnsi="Times New Roman"/>
        </w:rPr>
        <w:tab/>
      </w:r>
      <w:r w:rsidRPr="008F4701">
        <w:rPr>
          <w:rFonts w:ascii="Times New Roman" w:hAnsi="Times New Roman"/>
        </w:rPr>
        <w:t xml:space="preserve">Gourmantche (4) </w:t>
      </w:r>
      <w:r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45CD7269" wp14:editId="75AAF185">
                <wp:extent cx="123825" cy="104775"/>
                <wp:effectExtent l="13335" t="11430" r="5715" b="7620"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DA04ACA" id="Rectangle 16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z2zMsHgIAAD0EAAAOAAAAAAAAAAAAAAAAAC4CAABkcnMvZTJvRG9jLnhtbFBLAQItABQA&#10;BgAIAAAAIQDTXdL32QAAAAMBAAAPAAAAAAAAAAAAAAAAAHgEAABkcnMvZG93bnJldi54bWxQSwUG&#10;AAAAAAQABADzAAAAfgUAAAAA&#10;">
                <w10:anchorlock/>
              </v:rect>
            </w:pict>
          </mc:Fallback>
        </mc:AlternateContent>
      </w:r>
      <w:r w:rsidRPr="008F4701">
        <w:rPr>
          <w:rFonts w:ascii="Times New Roman" w:hAnsi="Times New Roman"/>
        </w:rPr>
        <w:tab/>
        <w:t>Holli (5</w:t>
      </w:r>
      <w:r w:rsidR="008C6E82" w:rsidRPr="008F4701">
        <w:rPr>
          <w:rFonts w:ascii="Times New Roman" w:hAnsi="Times New Roman"/>
        </w:rPr>
        <w:t>)</w:t>
      </w:r>
      <w:r w:rsidR="008C6E82" w:rsidRPr="008F4701">
        <w:rPr>
          <w:rFonts w:ascii="Times New Roman" w:eastAsia="Times New Roman" w:hAnsi="Times New Roman"/>
          <w:noProof/>
          <w:lang w:eastAsia="fr-FR"/>
        </w:rPr>
        <w:t xml:space="preserve"> </w:t>
      </w:r>
      <w:r w:rsidR="008C6E82"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07E9A179" wp14:editId="28E445FF">
                <wp:extent cx="123825" cy="104775"/>
                <wp:effectExtent l="13335" t="11430" r="5715" b="7620"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E7D2E4C" id="Rectangle 14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1cxHgIAAD0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hu1cxHgIAAD0EAAAOAAAAAAAAAAAAAAAAAC4CAABkcnMvZTJvRG9jLnhtbFBLAQItABQA&#10;BgAIAAAAIQDTXdL32QAAAAMBAAAPAAAAAAAAAAAAAAAAAHgEAABkcnMvZG93bnJldi54bWxQSwUG&#10;AAAAAAQABADzAAAAfgUAAAAA&#10;">
                <w10:anchorlock/>
              </v:rect>
            </w:pict>
          </mc:Fallback>
        </mc:AlternateContent>
      </w:r>
      <w:r w:rsidR="00656EA6" w:rsidRPr="008F4701">
        <w:rPr>
          <w:rFonts w:ascii="Times New Roman" w:eastAsia="Times New Roman" w:hAnsi="Times New Roman"/>
          <w:noProof/>
          <w:lang w:eastAsia="fr-FR"/>
        </w:rPr>
        <w:t xml:space="preserve"> </w:t>
      </w:r>
    </w:p>
    <w:p w:rsidR="008C6E82" w:rsidRPr="008F4701" w:rsidRDefault="00957C4B" w:rsidP="008C6E82">
      <w:pPr>
        <w:spacing w:line="480" w:lineRule="auto"/>
        <w:rPr>
          <w:rFonts w:ascii="Times New Roman" w:hAnsi="Times New Roman"/>
        </w:rPr>
      </w:pPr>
      <w:r w:rsidRPr="008F4701">
        <w:rPr>
          <w:rFonts w:ascii="Times New Roman" w:eastAsia="Times New Roman" w:hAnsi="Times New Roman"/>
          <w:noProof/>
          <w:lang w:eastAsia="fr-FR"/>
        </w:rPr>
        <w:t xml:space="preserve">Waama (6) </w:t>
      </w:r>
      <w:r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1D0948D0" wp14:editId="083B0505">
                <wp:extent cx="123825" cy="104775"/>
                <wp:effectExtent l="13335" t="11430" r="5715" b="7620"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794771C" id="Rectangle 21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">
                <w10:anchorlock/>
              </v:rect>
            </w:pict>
          </mc:Fallback>
        </mc:AlternateContent>
      </w:r>
      <w:r w:rsidRPr="008F4701">
        <w:rPr>
          <w:rFonts w:ascii="Times New Roman" w:eastAsia="Times New Roman" w:hAnsi="Times New Roman"/>
          <w:noProof/>
          <w:lang w:eastAsia="fr-FR"/>
        </w:rPr>
        <w:tab/>
      </w:r>
      <w:r w:rsidRPr="008F4701">
        <w:rPr>
          <w:rFonts w:ascii="Times New Roman" w:hAnsi="Times New Roman"/>
        </w:rPr>
        <w:t>Zerma (7</w:t>
      </w:r>
      <w:r w:rsidR="008C6E82" w:rsidRPr="008F4701">
        <w:rPr>
          <w:rFonts w:ascii="Times New Roman" w:hAnsi="Times New Roman"/>
        </w:rPr>
        <w:t xml:space="preserve">) </w:t>
      </w:r>
      <w:r w:rsidR="008C6E82"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585E1377" wp14:editId="2C1D8F2D">
                <wp:extent cx="123825" cy="104775"/>
                <wp:effectExtent l="13335" t="11430" r="5715" b="7620"/>
                <wp:docPr id="15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6988020C" id="Rectangle 15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oi+U/HgIAAD0EAAAOAAAAAAAAAAAAAAAAAC4CAABkcnMvZTJvRG9jLnhtbFBLAQItABQA&#10;BgAIAAAAIQDTXdL32QAAAAMBAAAPAAAAAAAAAAAAAAAAAHgEAABkcnMvZG93bnJldi54bWxQSwUG&#10;AAAAAAQABADzAAAAfgUAAAAA&#10;">
                <w10:anchorlock/>
              </v:rect>
            </w:pict>
          </mc:Fallback>
        </mc:AlternateContent>
      </w:r>
      <w:r w:rsidRPr="008F4701">
        <w:rPr>
          <w:rFonts w:ascii="Times New Roman" w:hAnsi="Times New Roman"/>
        </w:rPr>
        <w:tab/>
      </w:r>
    </w:p>
    <w:p w:rsidR="00656EA6" w:rsidRPr="008F4701" w:rsidRDefault="00957C4B" w:rsidP="00F72E53">
      <w:pPr>
        <w:pStyle w:val="ListParagraph"/>
        <w:numPr>
          <w:ilvl w:val="1"/>
          <w:numId w:val="1"/>
        </w:numPr>
        <w:spacing w:line="480" w:lineRule="auto"/>
        <w:ind w:left="426" w:hanging="426"/>
        <w:rPr>
          <w:rFonts w:ascii="Times New Roman" w:hAnsi="Times New Roman"/>
          <w:lang w:val="en-GB"/>
        </w:rPr>
      </w:pPr>
      <w:r w:rsidRPr="008F4701">
        <w:rPr>
          <w:rFonts w:ascii="Times New Roman" w:hAnsi="Times New Roman"/>
          <w:lang w:val="en-GB"/>
        </w:rPr>
        <w:t>Marital status</w:t>
      </w:r>
      <w:r w:rsidR="008C6E82" w:rsidRPr="008F4701">
        <w:rPr>
          <w:rFonts w:ascii="Times New Roman" w:hAnsi="Times New Roman"/>
          <w:lang w:val="en-GB"/>
        </w:rPr>
        <w:t xml:space="preserve">: </w:t>
      </w:r>
      <w:r w:rsidR="00F72E53" w:rsidRPr="008F4701">
        <w:rPr>
          <w:rFonts w:ascii="Times New Roman" w:hAnsi="Times New Roman"/>
          <w:lang w:val="en-GB"/>
        </w:rPr>
        <w:t>Single</w:t>
      </w:r>
      <w:r w:rsidR="008C6E82" w:rsidRPr="008F4701">
        <w:rPr>
          <w:rFonts w:ascii="Times New Roman" w:hAnsi="Times New Roman"/>
          <w:lang w:val="en-GB"/>
        </w:rPr>
        <w:t xml:space="preserve"> (1)</w:t>
      </w:r>
      <w:r w:rsidR="008C6E82" w:rsidRPr="008F4701">
        <w:rPr>
          <w:rFonts w:ascii="Times New Roman" w:eastAsia="Times New Roman" w:hAnsi="Times New Roman"/>
          <w:lang w:val="en-GB" w:eastAsia="fr-FR"/>
        </w:rPr>
        <w:t xml:space="preserve"> </w:t>
      </w:r>
      <w:r w:rsidR="008C6E82"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2968674D" wp14:editId="254FAB73">
                <wp:extent cx="123825" cy="104775"/>
                <wp:effectExtent l="6350" t="8255" r="12700" b="10795"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3F1A8C9" id="Rectangle 5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210HQIAADs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E6DbXQdAgAAOwQAAA4AAAAAAAAAAAAAAAAALgIAAGRycy9lMm9Eb2MueG1sUEsBAi0AFAAG&#10;AAgAAAAhANNd0vfZAAAAAwEAAA8AAAAAAAAAAAAAAAAAdwQAAGRycy9kb3ducmV2LnhtbFBLBQYA&#10;AAAABAAEAPMAAAB9BQAAAAA=&#10;">
                <w10:anchorlock/>
              </v:rect>
            </w:pict>
          </mc:Fallback>
        </mc:AlternateContent>
      </w:r>
      <w:r w:rsidR="00656EA6" w:rsidRPr="008F4701">
        <w:rPr>
          <w:rFonts w:ascii="Times New Roman" w:hAnsi="Times New Roman"/>
          <w:lang w:val="en-GB"/>
        </w:rPr>
        <w:tab/>
      </w:r>
      <w:r w:rsidR="00444DB5" w:rsidRPr="008F4701">
        <w:rPr>
          <w:rFonts w:ascii="Times New Roman" w:hAnsi="Times New Roman"/>
          <w:lang w:val="en-GB"/>
        </w:rPr>
        <w:t>Married</w:t>
      </w:r>
      <w:r w:rsidR="008C6E82" w:rsidRPr="008F4701">
        <w:rPr>
          <w:rFonts w:ascii="Times New Roman" w:hAnsi="Times New Roman"/>
          <w:lang w:val="en-GB"/>
        </w:rPr>
        <w:t xml:space="preserve"> (2)</w:t>
      </w:r>
      <w:r w:rsidR="008C6E82" w:rsidRPr="008F4701">
        <w:rPr>
          <w:rFonts w:ascii="Times New Roman" w:eastAsia="Times New Roman" w:hAnsi="Times New Roman"/>
          <w:lang w:val="en-GB" w:eastAsia="fr-FR"/>
        </w:rPr>
        <w:t xml:space="preserve"> </w:t>
      </w:r>
      <w:r w:rsidR="008C6E82"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7C711BC6" wp14:editId="1A437DF2">
                <wp:extent cx="123825" cy="104775"/>
                <wp:effectExtent l="8890" t="8255" r="10160" b="10795"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3B0EE07" id="Rectangle 4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KdbAVcdAgAAOwQAAA4AAAAAAAAAAAAAAAAALgIAAGRycy9lMm9Eb2MueG1sUEsBAi0AFAAG&#10;AAgAAAAhANNd0vfZAAAAAwEAAA8AAAAAAAAAAAAAAAAAdwQAAGRycy9kb3ducmV2LnhtbFBLBQYA&#10;AAAABAAEAPMAAAB9BQAAAAA=&#10;">
                <w10:anchorlock/>
              </v:rect>
            </w:pict>
          </mc:Fallback>
        </mc:AlternateContent>
      </w:r>
      <w:r w:rsidR="00656EA6" w:rsidRPr="008F4701">
        <w:rPr>
          <w:rFonts w:ascii="Times New Roman" w:hAnsi="Times New Roman"/>
          <w:lang w:val="en-GB"/>
        </w:rPr>
        <w:tab/>
      </w:r>
      <w:r w:rsidR="00656EA6" w:rsidRPr="008F4701">
        <w:rPr>
          <w:rFonts w:ascii="Times New Roman" w:hAnsi="Times New Roman"/>
          <w:lang w:val="en-GB"/>
        </w:rPr>
        <w:tab/>
      </w:r>
      <w:r w:rsidR="00444DB5" w:rsidRPr="008F4701">
        <w:rPr>
          <w:rFonts w:ascii="Times New Roman" w:hAnsi="Times New Roman"/>
          <w:lang w:val="en-GB"/>
        </w:rPr>
        <w:t>Widow</w:t>
      </w:r>
      <w:r w:rsidR="008C6E82" w:rsidRPr="008F4701">
        <w:rPr>
          <w:rFonts w:ascii="Times New Roman" w:hAnsi="Times New Roman"/>
          <w:lang w:val="en-GB"/>
        </w:rPr>
        <w:t xml:space="preserve">(3) </w:t>
      </w:r>
      <w:r w:rsidR="008C6E82"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2A43644A" wp14:editId="766B2746">
                <wp:extent cx="123825" cy="104775"/>
                <wp:effectExtent l="9525" t="11430" r="9525" b="7620"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AF13222" id="Rectangle 3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DhRB78dAgAAOwQAAA4AAAAAAAAAAAAAAAAALgIAAGRycy9lMm9Eb2MueG1sUEsBAi0AFAAG&#10;AAgAAAAhANNd0vfZAAAAAwEAAA8AAAAAAAAAAAAAAAAAdwQAAGRycy9kb3ducmV2LnhtbFBLBQYA&#10;AAAABAAEAPMAAAB9BQAAAAA=&#10;">
                <w10:anchorlock/>
              </v:rect>
            </w:pict>
          </mc:Fallback>
        </mc:AlternateContent>
      </w:r>
      <w:r w:rsidR="00656EA6" w:rsidRPr="008F4701">
        <w:rPr>
          <w:rFonts w:ascii="Times New Roman" w:hAnsi="Times New Roman"/>
          <w:lang w:val="en-GB"/>
        </w:rPr>
        <w:t xml:space="preserve"> </w:t>
      </w:r>
      <w:r w:rsidR="00656EA6" w:rsidRPr="008F4701">
        <w:rPr>
          <w:rFonts w:ascii="Times New Roman" w:hAnsi="Times New Roman"/>
          <w:lang w:val="en-GB"/>
        </w:rPr>
        <w:tab/>
      </w:r>
      <w:r w:rsidR="00656EA6" w:rsidRPr="008F4701">
        <w:rPr>
          <w:rFonts w:ascii="Times New Roman" w:hAnsi="Times New Roman"/>
          <w:lang w:val="en-GB"/>
        </w:rPr>
        <w:tab/>
      </w:r>
    </w:p>
    <w:p w:rsidR="008C6E82" w:rsidRPr="008F4701" w:rsidRDefault="00F72E53" w:rsidP="00656EA6">
      <w:pPr>
        <w:pStyle w:val="ListParagraph"/>
        <w:spacing w:line="480" w:lineRule="auto"/>
        <w:ind w:left="426"/>
        <w:rPr>
          <w:rFonts w:ascii="Times New Roman" w:hAnsi="Times New Roman"/>
          <w:lang w:val="en-GB"/>
        </w:rPr>
      </w:pPr>
      <w:r w:rsidRPr="008F4701">
        <w:rPr>
          <w:rFonts w:ascii="Times New Roman" w:hAnsi="Times New Roman"/>
          <w:lang w:val="en-GB"/>
        </w:rPr>
        <w:t>Divorced</w:t>
      </w:r>
      <w:r w:rsidR="008C6E82" w:rsidRPr="008F4701">
        <w:rPr>
          <w:rFonts w:ascii="Times New Roman" w:hAnsi="Times New Roman"/>
          <w:lang w:val="en-GB"/>
        </w:rPr>
        <w:t>(4)</w:t>
      </w:r>
      <w:r w:rsidR="008C6E82" w:rsidRPr="008F4701">
        <w:rPr>
          <w:rFonts w:ascii="Times New Roman" w:eastAsia="Times New Roman" w:hAnsi="Times New Roman"/>
          <w:noProof/>
          <w:lang w:val="en-GB" w:eastAsia="fr-FR"/>
        </w:rPr>
        <w:t xml:space="preserve"> </w:t>
      </w:r>
      <w:r w:rsidR="008C6E82" w:rsidRPr="008F4701">
        <w:rPr>
          <w:rFonts w:ascii="Times New Roman" w:eastAsia="Times New Roman" w:hAnsi="Times New Roman"/>
          <w:noProof/>
          <w:lang w:val="nl-NL" w:eastAsia="nl-NL"/>
        </w:rPr>
        <mc:AlternateContent>
          <mc:Choice Requires="wps">
            <w:drawing>
              <wp:inline distT="0" distB="0" distL="0" distR="0" wp14:anchorId="07CE91B5" wp14:editId="1AB8882D">
                <wp:extent cx="123825" cy="104775"/>
                <wp:effectExtent l="9525" t="11430" r="9525" b="7620"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65753DD" id="Rectangle 19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BEy7xwHgIAAD0EAAAOAAAAAAAAAAAAAAAAAC4CAABkcnMvZTJvRG9jLnhtbFBLAQItABQA&#10;BgAIAAAAIQDTXdL32QAAAAMBAAAPAAAAAAAAAAAAAAAAAHgEAABkcnMvZG93bnJldi54bWxQSwUG&#10;AAAAAAQABADzAAAAfgUAAAAA&#10;">
                <w10:anchorlock/>
              </v:rect>
            </w:pict>
          </mc:Fallback>
        </mc:AlternateContent>
      </w:r>
    </w:p>
    <w:p w:rsidR="008C6E82" w:rsidRPr="008F4701" w:rsidRDefault="00444DB5" w:rsidP="008C6E82">
      <w:pPr>
        <w:pStyle w:val="ListParagraph"/>
        <w:numPr>
          <w:ilvl w:val="1"/>
          <w:numId w:val="1"/>
        </w:numPr>
        <w:spacing w:line="480" w:lineRule="auto"/>
        <w:ind w:left="426" w:hanging="426"/>
        <w:rPr>
          <w:rFonts w:ascii="Times New Roman" w:hAnsi="Times New Roman"/>
          <w:lang w:val="en-GB"/>
        </w:rPr>
      </w:pPr>
      <w:r w:rsidRPr="008F4701">
        <w:rPr>
          <w:rFonts w:ascii="Times New Roman" w:hAnsi="Times New Roman"/>
          <w:lang w:val="en-GB"/>
        </w:rPr>
        <w:t>Since how many years do you live in this locality ?</w:t>
      </w:r>
      <w:r w:rsidR="008C6E82" w:rsidRPr="008F4701">
        <w:rPr>
          <w:rFonts w:ascii="Times New Roman" w:hAnsi="Times New Roman"/>
          <w:lang w:val="en-GB"/>
        </w:rPr>
        <w:t xml:space="preserve"> </w:t>
      </w:r>
    </w:p>
    <w:p w:rsidR="008C6E82" w:rsidRPr="008F4701" w:rsidRDefault="00444DB5" w:rsidP="008C6E82">
      <w:pPr>
        <w:pStyle w:val="ListParagraph"/>
        <w:numPr>
          <w:ilvl w:val="1"/>
          <w:numId w:val="1"/>
        </w:numPr>
        <w:spacing w:line="480" w:lineRule="auto"/>
        <w:ind w:left="426" w:hanging="426"/>
        <w:rPr>
          <w:rFonts w:ascii="Times New Roman" w:hAnsi="Times New Roman"/>
          <w:lang w:val="en-GB"/>
        </w:rPr>
      </w:pPr>
      <w:r w:rsidRPr="008F4701">
        <w:rPr>
          <w:rFonts w:ascii="Times New Roman" w:hAnsi="Times New Roman"/>
          <w:lang w:val="en-GB"/>
        </w:rPr>
        <w:t>If</w:t>
      </w:r>
      <w:r w:rsidR="008C6E82" w:rsidRPr="008F4701">
        <w:rPr>
          <w:rFonts w:ascii="Times New Roman" w:hAnsi="Times New Roman"/>
          <w:lang w:val="en-GB"/>
        </w:rPr>
        <w:t xml:space="preserve"> migrant, </w:t>
      </w:r>
      <w:r w:rsidRPr="008F4701">
        <w:rPr>
          <w:rFonts w:ascii="Times New Roman" w:hAnsi="Times New Roman"/>
          <w:lang w:val="en-GB"/>
        </w:rPr>
        <w:t>locality of origin</w:t>
      </w:r>
    </w:p>
    <w:p w:rsidR="008C6E82" w:rsidRPr="008F4701" w:rsidRDefault="00444DB5" w:rsidP="008C6E82">
      <w:pPr>
        <w:pStyle w:val="ListParagraph"/>
        <w:numPr>
          <w:ilvl w:val="0"/>
          <w:numId w:val="1"/>
        </w:numPr>
        <w:spacing w:line="480" w:lineRule="auto"/>
        <w:ind w:left="426" w:hanging="426"/>
        <w:rPr>
          <w:rFonts w:ascii="Times New Roman" w:hAnsi="Times New Roman"/>
          <w:b/>
        </w:rPr>
      </w:pPr>
      <w:r w:rsidRPr="008F4701">
        <w:rPr>
          <w:rFonts w:ascii="Times New Roman" w:hAnsi="Times New Roman"/>
          <w:b/>
        </w:rPr>
        <w:t>Economic status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C6E82" w:rsidRPr="008F4701" w:rsidTr="00F859D2">
        <w:trPr>
          <w:trHeight w:val="567"/>
        </w:trPr>
        <w:tc>
          <w:tcPr>
            <w:tcW w:w="4531" w:type="dxa"/>
            <w:vAlign w:val="center"/>
          </w:tcPr>
          <w:p w:rsidR="008C6E82" w:rsidRPr="008F4701" w:rsidRDefault="00444DB5" w:rsidP="0012373A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b/>
              </w:rPr>
            </w:pPr>
            <w:r w:rsidRPr="008F4701">
              <w:rPr>
                <w:rFonts w:ascii="Times New Roman" w:hAnsi="Times New Roman"/>
              </w:rPr>
              <w:t>Household size</w:t>
            </w:r>
          </w:p>
        </w:tc>
        <w:tc>
          <w:tcPr>
            <w:tcW w:w="4531" w:type="dxa"/>
            <w:vAlign w:val="center"/>
          </w:tcPr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b/>
                <w:lang w:val="fr-FR"/>
              </w:rPr>
            </w:pPr>
            <w:r w:rsidRPr="008F4701">
              <w:rPr>
                <w:rFonts w:ascii="Times New Roman" w:hAnsi="Times New Roman"/>
                <w:b/>
              </w:rPr>
              <w:t>............</w:t>
            </w:r>
            <w:r w:rsidRPr="008F4701">
              <w:rPr>
                <w:rFonts w:ascii="Times New Roman" w:hAnsi="Times New Roman"/>
                <w:b/>
                <w:lang w:val="fr-FR"/>
              </w:rPr>
              <w:t>...</w:t>
            </w:r>
          </w:p>
        </w:tc>
      </w:tr>
      <w:tr w:rsidR="008C6E82" w:rsidRPr="008F4701" w:rsidTr="00F859D2">
        <w:tc>
          <w:tcPr>
            <w:tcW w:w="4531" w:type="dxa"/>
            <w:vAlign w:val="center"/>
          </w:tcPr>
          <w:p w:rsidR="008C6E82" w:rsidRPr="008F4701" w:rsidRDefault="0029516A" w:rsidP="0012373A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Do you exploit land resources</w:t>
            </w:r>
            <w:r w:rsidR="00444DB5" w:rsidRPr="008F4701">
              <w:rPr>
                <w:rFonts w:ascii="Times New Roman" w:hAnsi="Times New Roman"/>
                <w:lang w:val="en-GB"/>
              </w:rPr>
              <w:t xml:space="preserve">? </w:t>
            </w:r>
          </w:p>
        </w:tc>
        <w:tc>
          <w:tcPr>
            <w:tcW w:w="4531" w:type="dxa"/>
            <w:vAlign w:val="center"/>
          </w:tcPr>
          <w:p w:rsidR="008C6E82" w:rsidRPr="008F4701" w:rsidRDefault="00444DB5" w:rsidP="00F859D2">
            <w:pPr>
              <w:spacing w:line="276" w:lineRule="auto"/>
              <w:rPr>
                <w:rFonts w:ascii="Times New Roman" w:hAnsi="Times New Roman"/>
                <w:b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 xml:space="preserve">Yes 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(1)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344CDB66" wp14:editId="0389A29D">
                      <wp:extent cx="123825" cy="104775"/>
                      <wp:effectExtent l="6350" t="8255" r="12700" b="10795"/>
                      <wp:docPr id="32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4DEC222D" id="Rectangle 32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/Dl/l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  <w:r w:rsidRPr="008F4701">
              <w:rPr>
                <w:rFonts w:ascii="Times New Roman" w:hAnsi="Times New Roman"/>
                <w:lang w:val="fr-FR"/>
              </w:rPr>
              <w:tab/>
            </w:r>
            <w:r w:rsidRPr="008F4701">
              <w:rPr>
                <w:rFonts w:ascii="Times New Roman" w:hAnsi="Times New Roman"/>
                <w:lang w:val="fr-FR"/>
              </w:rPr>
              <w:tab/>
              <w:t xml:space="preserve">No 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(2)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52300A3F" wp14:editId="1805E8FB">
                      <wp:extent cx="123825" cy="104775"/>
                      <wp:effectExtent l="6350" t="8255" r="12700" b="10795"/>
                      <wp:docPr id="33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31870A78" id="Rectangle 33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Nj7t6x8CAAA9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</w:tc>
      </w:tr>
      <w:tr w:rsidR="008C6E82" w:rsidRPr="008F4701" w:rsidTr="00F859D2">
        <w:tc>
          <w:tcPr>
            <w:tcW w:w="4531" w:type="dxa"/>
            <w:vAlign w:val="center"/>
          </w:tcPr>
          <w:p w:rsidR="008C6E82" w:rsidRPr="008F4701" w:rsidRDefault="00F859D2" w:rsidP="0012373A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lastRenderedPageBreak/>
              <w:t>If so</w:t>
            </w:r>
            <w:r w:rsidR="00444DB5" w:rsidRPr="008F4701">
              <w:rPr>
                <w:rFonts w:ascii="Times New Roman" w:hAnsi="Times New Roman"/>
                <w:lang w:val="en-GB"/>
              </w:rPr>
              <w:t>, what is the land tenure regime ?</w:t>
            </w:r>
          </w:p>
        </w:tc>
        <w:tc>
          <w:tcPr>
            <w:tcW w:w="4531" w:type="dxa"/>
            <w:vAlign w:val="center"/>
          </w:tcPr>
          <w:p w:rsidR="008C6E82" w:rsidRPr="008F4701" w:rsidRDefault="00444DB5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Purchase</w:t>
            </w:r>
            <w:r w:rsidR="00C222B2" w:rsidRPr="008F4701">
              <w:rPr>
                <w:rFonts w:ascii="Times New Roman" w:hAnsi="Times New Roman"/>
                <w:lang w:val="en-GB"/>
              </w:rPr>
              <w:t xml:space="preserve"> (1) 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35C7B3B6" wp14:editId="49460E61">
                      <wp:extent cx="123825" cy="104775"/>
                      <wp:effectExtent l="6350" t="8255" r="12700" b="10795"/>
                      <wp:docPr id="34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7EE1346D" id="Rectangle 34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Ca7zwh8CAAA9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</w:t>
            </w:r>
            <w:r w:rsidR="008C6E82" w:rsidRPr="008F4701">
              <w:rPr>
                <w:rFonts w:ascii="Times New Roman" w:hAnsi="Times New Roman"/>
                <w:lang w:val="en-GB"/>
              </w:rPr>
              <w:tab/>
              <w:t xml:space="preserve">   </w:t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L</w:t>
            </w:r>
            <w:r w:rsidR="00444DB5" w:rsidRPr="008F4701">
              <w:rPr>
                <w:rFonts w:ascii="Times New Roman" w:hAnsi="Times New Roman"/>
                <w:lang w:val="en-GB"/>
              </w:rPr>
              <w:t>ease</w:t>
            </w:r>
            <w:r w:rsidRPr="008F4701">
              <w:rPr>
                <w:rFonts w:ascii="Times New Roman" w:hAnsi="Times New Roman"/>
                <w:lang w:val="en-GB"/>
              </w:rPr>
              <w:t xml:space="preserve"> (2) </w:t>
            </w:r>
            <w:r w:rsidR="00C222B2" w:rsidRPr="008F4701">
              <w:rPr>
                <w:rFonts w:ascii="Times New Roman" w:hAnsi="Times New Roman"/>
                <w:lang w:val="en-GB"/>
              </w:rPr>
              <w:t xml:space="preserve">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1FA28119" wp14:editId="383F581A">
                      <wp:extent cx="123825" cy="104775"/>
                      <wp:effectExtent l="6350" t="8255" r="12700" b="10795"/>
                      <wp:docPr id="35" name="Rectangl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6A9CE4E3" id="Rectangle 35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AJ5BzB8CAAA9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  <w:r w:rsidRPr="008F4701">
              <w:rPr>
                <w:rFonts w:ascii="Times New Roman" w:hAnsi="Times New Roman"/>
                <w:lang w:val="en-GB"/>
              </w:rPr>
              <w:tab/>
            </w:r>
          </w:p>
          <w:p w:rsidR="008C6E82" w:rsidRPr="008F4701" w:rsidRDefault="00444DB5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Loan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(3) 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7123A3E0" wp14:editId="7F52BEAF">
                      <wp:extent cx="123825" cy="104775"/>
                      <wp:effectExtent l="6350" t="8255" r="12700" b="10795"/>
                      <wp:docPr id="36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2D6D05A6" id="Rectangle 36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G86X3x8CAAA9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  <w:r w:rsidR="008C6E82" w:rsidRPr="008F4701">
              <w:rPr>
                <w:rFonts w:ascii="Times New Roman" w:hAnsi="Times New Roman"/>
                <w:lang w:val="en-GB"/>
              </w:rPr>
              <w:tab/>
            </w:r>
          </w:p>
          <w:p w:rsidR="008C6E82" w:rsidRPr="008F4701" w:rsidRDefault="00444DB5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Gift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(4) </w:t>
            </w:r>
            <w:r w:rsidR="00C222B2" w:rsidRPr="008F4701">
              <w:rPr>
                <w:rFonts w:ascii="Times New Roman" w:hAnsi="Times New Roman"/>
                <w:lang w:val="en-GB"/>
              </w:rPr>
              <w:t xml:space="preserve">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246A3896" wp14:editId="1A099375">
                      <wp:extent cx="123825" cy="104775"/>
                      <wp:effectExtent l="6350" t="8255" r="12700" b="10795"/>
                      <wp:docPr id="37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7B3E3B92" id="Rectangle 37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Ev4l0R8CAAA9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  <w:r w:rsidR="008C6E82" w:rsidRPr="008F4701">
              <w:rPr>
                <w:rFonts w:ascii="Times New Roman" w:hAnsi="Times New Roman"/>
                <w:lang w:val="en-GB"/>
              </w:rPr>
              <w:tab/>
            </w:r>
            <w:r w:rsidR="008C6E82" w:rsidRPr="008F4701">
              <w:rPr>
                <w:rFonts w:ascii="Times New Roman" w:hAnsi="Times New Roman"/>
                <w:lang w:val="en-GB"/>
              </w:rPr>
              <w:tab/>
            </w:r>
          </w:p>
          <w:p w:rsidR="008C6E82" w:rsidRPr="008F4701" w:rsidRDefault="00C222B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Inheritance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(5) 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7C6AB57C" wp14:editId="24C148EA">
                      <wp:extent cx="123825" cy="104775"/>
                      <wp:effectExtent l="6350" t="8255" r="12700" b="10795"/>
                      <wp:docPr id="38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6F6F8AC" id="Rectangle 38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Bl7qqN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</w:tc>
      </w:tr>
      <w:tr w:rsidR="008C6E82" w:rsidRPr="008F4701" w:rsidTr="00F859D2">
        <w:tc>
          <w:tcPr>
            <w:tcW w:w="4531" w:type="dxa"/>
            <w:vAlign w:val="center"/>
          </w:tcPr>
          <w:p w:rsidR="008C6E82" w:rsidRPr="008F4701" w:rsidRDefault="00C222B2" w:rsidP="0012373A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b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Area</w:t>
            </w:r>
            <w:r w:rsidR="00F72E53" w:rsidRPr="008F4701">
              <w:rPr>
                <w:rFonts w:ascii="Times New Roman" w:hAnsi="Times New Roman"/>
                <w:lang w:val="fr-FR"/>
              </w:rPr>
              <w:t xml:space="preserve"> </w:t>
            </w:r>
          </w:p>
        </w:tc>
        <w:tc>
          <w:tcPr>
            <w:tcW w:w="4531" w:type="dxa"/>
            <w:vAlign w:val="center"/>
          </w:tcPr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 xml:space="preserve">&lt;0.5 ha (1)    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2616FE05" wp14:editId="5B1BC475">
                      <wp:extent cx="123825" cy="104775"/>
                      <wp:effectExtent l="6350" t="8255" r="12700" b="10795"/>
                      <wp:docPr id="39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492CAA58" id="Rectangle 39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bN4Ygx8CAAA9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  <w:r w:rsidRPr="008F4701">
              <w:rPr>
                <w:rFonts w:ascii="Times New Roman" w:hAnsi="Times New Roman"/>
                <w:lang w:val="fr-FR"/>
              </w:rPr>
              <w:tab/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 xml:space="preserve">0.5 - 1ha (2)  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534C90A6" wp14:editId="3B560978">
                      <wp:extent cx="123825" cy="104775"/>
                      <wp:effectExtent l="6350" t="8255" r="12700" b="10795"/>
                      <wp:docPr id="40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0892F4DC" id="Rectangle 40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IBddE4dAgAAPQQAAA4AAAAAAAAAAAAAAAAALgIAAGRycy9lMm9Eb2MueG1sUEsBAi0AFAAG&#10;AAgAAAAhANNd0vfZAAAAAwEAAA8AAAAAAAAAAAAAAAAAdwQAAGRycy9kb3ducmV2LnhtbFBLBQYA&#10;AAAABAAEAPMAAAB9BQAAAAA=&#10;">
                      <w10:anchorlock/>
                    </v:rect>
                  </w:pict>
                </mc:Fallback>
              </mc:AlternateContent>
            </w:r>
            <w:r w:rsidRPr="008F4701">
              <w:rPr>
                <w:rFonts w:ascii="Times New Roman" w:hAnsi="Times New Roman"/>
                <w:lang w:val="fr-FR"/>
              </w:rPr>
              <w:t xml:space="preserve"> </w:t>
            </w:r>
            <w:r w:rsidRPr="008F4701">
              <w:rPr>
                <w:rFonts w:ascii="Times New Roman" w:hAnsi="Times New Roman"/>
                <w:lang w:val="fr-FR"/>
              </w:rPr>
              <w:tab/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 xml:space="preserve">1 – 2 ha (3)   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6EB62046" wp14:editId="5C011BE8">
                      <wp:extent cx="123825" cy="104775"/>
                      <wp:effectExtent l="6350" t="8255" r="12700" b="10795"/>
                      <wp:docPr id="41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2EEA4DA" id="Rectangle 41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">
                      <w10:anchorlock/>
                    </v:rect>
                  </w:pict>
                </mc:Fallback>
              </mc:AlternateContent>
            </w:r>
            <w:r w:rsidRPr="008F4701">
              <w:rPr>
                <w:rFonts w:ascii="Times New Roman" w:hAnsi="Times New Roman"/>
                <w:lang w:val="fr-FR"/>
              </w:rPr>
              <w:t xml:space="preserve">       </w:t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 xml:space="preserve">2-5 ha (4)      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31988480" wp14:editId="431FE796">
                      <wp:extent cx="123825" cy="104775"/>
                      <wp:effectExtent l="6350" t="8255" r="12700" b="10795"/>
                      <wp:docPr id="42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0C04B4F6" id="Rectangle 42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SPRBT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 xml:space="preserve">&gt; 5ha (5)       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3A042B1A" wp14:editId="4CF65478">
                      <wp:extent cx="123825" cy="104775"/>
                      <wp:effectExtent l="6350" t="8255" r="12700" b="10795"/>
                      <wp:docPr id="47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398BB71B" id="Rectangle 47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/zWpn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</w:tc>
      </w:tr>
      <w:tr w:rsidR="008C6E82" w:rsidRPr="008F4701" w:rsidTr="00F859D2">
        <w:tc>
          <w:tcPr>
            <w:tcW w:w="4531" w:type="dxa"/>
            <w:vAlign w:val="center"/>
          </w:tcPr>
          <w:p w:rsidR="008C6E82" w:rsidRPr="008F4701" w:rsidRDefault="00F72E53" w:rsidP="0012373A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Household monthly income (F CFA)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</w:t>
            </w:r>
          </w:p>
        </w:tc>
        <w:tc>
          <w:tcPr>
            <w:tcW w:w="4531" w:type="dxa"/>
            <w:vAlign w:val="center"/>
          </w:tcPr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 xml:space="preserve">&lt;30000 (1) 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21135923" wp14:editId="7E4F4983">
                      <wp:extent cx="123825" cy="104775"/>
                      <wp:effectExtent l="6350" t="8255" r="12700" b="10795"/>
                      <wp:docPr id="48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09197E45" id="Rectangle 48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eU7HgIAAD0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DI3eU7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30000-100000</w:t>
            </w:r>
            <w:r w:rsidR="00C222B2" w:rsidRPr="008F4701">
              <w:rPr>
                <w:rFonts w:ascii="Times New Roman" w:hAnsi="Times New Roman"/>
                <w:lang w:val="fr-FR"/>
              </w:rPr>
              <w:t xml:space="preserve"> (2)</w:t>
            </w:r>
            <w:r w:rsidRPr="008F4701">
              <w:rPr>
                <w:rFonts w:ascii="Times New Roman" w:hAnsi="Times New Roman"/>
                <w:lang w:val="fr-FR"/>
              </w:rPr>
              <w:t xml:space="preserve"> 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42C41077" wp14:editId="76B87207">
                      <wp:extent cx="123825" cy="104775"/>
                      <wp:effectExtent l="6350" t="8255" r="12700" b="10795"/>
                      <wp:docPr id="49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5D4D3B8" id="Rectangle 49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DB7Vc1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  <w:r w:rsidRPr="008F4701">
              <w:rPr>
                <w:rFonts w:ascii="Times New Roman" w:hAnsi="Times New Roman"/>
                <w:lang w:val="fr-FR"/>
              </w:rPr>
              <w:tab/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101000-200000 (3)</w:t>
            </w:r>
            <w:r w:rsidR="00C222B2" w:rsidRPr="008F4701">
              <w:rPr>
                <w:rFonts w:ascii="Times New Roman" w:hAnsi="Times New Roman"/>
                <w:lang w:val="fr-FR"/>
              </w:rPr>
              <w:t xml:space="preserve"> </w:t>
            </w:r>
            <w:r w:rsidRPr="008F4701">
              <w:rPr>
                <w:rFonts w:ascii="Times New Roman" w:hAnsi="Times New Roman"/>
                <w:lang w:val="fr-FR"/>
              </w:rPr>
              <w:t xml:space="preserve">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1CFB7DB7" wp14:editId="7712A307">
                      <wp:extent cx="123825" cy="104775"/>
                      <wp:effectExtent l="6350" t="8255" r="12700" b="10795"/>
                      <wp:docPr id="50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27F05BB2" id="Rectangle 50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6Y3HgIAAD0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UV6Y3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  <w:r w:rsidRPr="008F4701">
              <w:rPr>
                <w:rFonts w:ascii="Times New Roman" w:hAnsi="Times New Roman"/>
                <w:lang w:val="fr-FR"/>
              </w:rPr>
              <w:t xml:space="preserve"> </w:t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</w:rPr>
            </w:pPr>
            <w:r w:rsidRPr="008F4701">
              <w:rPr>
                <w:rFonts w:ascii="Times New Roman" w:hAnsi="Times New Roman"/>
                <w:lang w:val="fr-FR"/>
              </w:rPr>
              <w:t xml:space="preserve">&gt; 200000 (4) 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210543AC" wp14:editId="6201E856">
                      <wp:extent cx="123825" cy="104775"/>
                      <wp:effectExtent l="6350" t="8255" r="12700" b="10795"/>
                      <wp:docPr id="51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324B79B8" id="Rectangle 51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">
                      <w10:anchorlock/>
                    </v:rect>
                  </w:pict>
                </mc:Fallback>
              </mc:AlternateContent>
            </w:r>
          </w:p>
        </w:tc>
      </w:tr>
    </w:tbl>
    <w:p w:rsidR="008C6E82" w:rsidRPr="008F4701" w:rsidRDefault="008C6E82" w:rsidP="008C6E82">
      <w:pPr>
        <w:spacing w:line="480" w:lineRule="auto"/>
        <w:rPr>
          <w:rFonts w:ascii="Times New Roman" w:hAnsi="Times New Roman"/>
          <w:lang w:val="fr-FR"/>
        </w:rPr>
      </w:pPr>
    </w:p>
    <w:p w:rsidR="008C6E82" w:rsidRPr="008F4701" w:rsidRDefault="0012373A" w:rsidP="008C6E82">
      <w:pPr>
        <w:pStyle w:val="ListParagraph"/>
        <w:numPr>
          <w:ilvl w:val="0"/>
          <w:numId w:val="1"/>
        </w:numPr>
        <w:spacing w:line="480" w:lineRule="auto"/>
        <w:ind w:left="426" w:hanging="426"/>
        <w:rPr>
          <w:rFonts w:ascii="Times New Roman" w:hAnsi="Times New Roman"/>
          <w:b/>
          <w:i/>
          <w:lang w:val="fr-FR"/>
        </w:rPr>
      </w:pPr>
      <w:r w:rsidRPr="008F4701">
        <w:rPr>
          <w:rFonts w:ascii="Times New Roman" w:hAnsi="Times New Roman"/>
          <w:b/>
          <w:lang w:val="fr-FR"/>
        </w:rPr>
        <w:t>Utilisation and</w:t>
      </w:r>
      <w:r w:rsidR="008C6E82" w:rsidRPr="008F4701">
        <w:rPr>
          <w:rFonts w:ascii="Times New Roman" w:hAnsi="Times New Roman"/>
          <w:b/>
          <w:lang w:val="fr-FR"/>
        </w:rPr>
        <w:t xml:space="preserve"> importance </w:t>
      </w:r>
      <w:r w:rsidR="00F72E53" w:rsidRPr="008F4701">
        <w:rPr>
          <w:rFonts w:ascii="Times New Roman" w:hAnsi="Times New Roman"/>
          <w:b/>
          <w:lang w:val="fr-FR"/>
        </w:rPr>
        <w:t xml:space="preserve">of </w:t>
      </w:r>
      <w:r w:rsidR="00F72E53" w:rsidRPr="008F4701">
        <w:rPr>
          <w:rFonts w:ascii="Times New Roman" w:hAnsi="Times New Roman"/>
          <w:b/>
          <w:i/>
          <w:lang w:val="fr-FR"/>
        </w:rPr>
        <w:t>Gynandropsis gynandra</w:t>
      </w:r>
    </w:p>
    <w:p w:rsidR="00247019" w:rsidRPr="008F4701" w:rsidRDefault="00247019" w:rsidP="0012373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lang w:val="en-GB"/>
        </w:rPr>
      </w:pPr>
      <w:r w:rsidRPr="008F4701">
        <w:rPr>
          <w:rFonts w:ascii="Times New Roman" w:hAnsi="Times New Roman"/>
          <w:lang w:val="en-GB"/>
        </w:rPr>
        <w:t xml:space="preserve">What is the local name of </w:t>
      </w:r>
      <w:r w:rsidRPr="008F4701">
        <w:rPr>
          <w:rFonts w:ascii="Times New Roman" w:hAnsi="Times New Roman"/>
          <w:i/>
          <w:lang w:val="en-GB"/>
        </w:rPr>
        <w:t>Gynandropsis gynandra</w:t>
      </w:r>
      <w:r w:rsidRPr="008F4701">
        <w:rPr>
          <w:rFonts w:ascii="Times New Roman" w:hAnsi="Times New Roman"/>
          <w:lang w:val="en-GB"/>
        </w:rPr>
        <w:t xml:space="preserve">? </w:t>
      </w:r>
    </w:p>
    <w:p w:rsidR="008C6E82" w:rsidRPr="008F4701" w:rsidRDefault="00F72E53" w:rsidP="0012373A">
      <w:pPr>
        <w:pStyle w:val="ListParagraph"/>
        <w:numPr>
          <w:ilvl w:val="1"/>
          <w:numId w:val="1"/>
        </w:numPr>
        <w:spacing w:line="480" w:lineRule="auto"/>
        <w:rPr>
          <w:rFonts w:ascii="Times New Roman" w:hAnsi="Times New Roman"/>
          <w:lang w:val="en-GB"/>
        </w:rPr>
      </w:pPr>
      <w:r w:rsidRPr="008F4701">
        <w:rPr>
          <w:rFonts w:ascii="Times New Roman" w:hAnsi="Times New Roman"/>
          <w:lang w:val="en-GB"/>
        </w:rPr>
        <w:t xml:space="preserve">How do you use </w:t>
      </w:r>
      <w:r w:rsidR="00247019" w:rsidRPr="008F4701">
        <w:rPr>
          <w:rFonts w:ascii="Times New Roman" w:hAnsi="Times New Roman"/>
          <w:lang w:val="en-GB"/>
        </w:rPr>
        <w:t>the species?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405"/>
        <w:gridCol w:w="2552"/>
        <w:gridCol w:w="4961"/>
      </w:tblGrid>
      <w:tr w:rsidR="008C6E82" w:rsidRPr="008F4701" w:rsidTr="00F859D2">
        <w:trPr>
          <w:trHeight w:val="546"/>
        </w:trPr>
        <w:tc>
          <w:tcPr>
            <w:tcW w:w="2405" w:type="dxa"/>
          </w:tcPr>
          <w:p w:rsidR="008C6E82" w:rsidRPr="008F4701" w:rsidRDefault="00F72E53" w:rsidP="00F859D2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Use category</w:t>
            </w:r>
          </w:p>
        </w:tc>
        <w:tc>
          <w:tcPr>
            <w:tcW w:w="2552" w:type="dxa"/>
          </w:tcPr>
          <w:p w:rsidR="008C6E82" w:rsidRPr="008F4701" w:rsidRDefault="00F72E53" w:rsidP="00F72E53">
            <w:pPr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Plant parts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 : </w:t>
            </w:r>
            <w:r w:rsidRPr="008F4701">
              <w:rPr>
                <w:rFonts w:ascii="Times New Roman" w:hAnsi="Times New Roman"/>
                <w:lang w:val="en-GB"/>
              </w:rPr>
              <w:t>leaves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, </w:t>
            </w:r>
            <w:r w:rsidRPr="008F4701">
              <w:rPr>
                <w:rFonts w:ascii="Times New Roman" w:hAnsi="Times New Roman"/>
                <w:lang w:val="en-GB"/>
              </w:rPr>
              <w:t>leaves and stems, flowers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, </w:t>
            </w:r>
            <w:r w:rsidRPr="008F4701">
              <w:rPr>
                <w:rFonts w:ascii="Times New Roman" w:hAnsi="Times New Roman"/>
                <w:lang w:val="en-GB"/>
              </w:rPr>
              <w:t>young pods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, </w:t>
            </w:r>
            <w:r w:rsidRPr="008F4701">
              <w:rPr>
                <w:rFonts w:ascii="Times New Roman" w:hAnsi="Times New Roman"/>
                <w:lang w:val="en-GB"/>
              </w:rPr>
              <w:t>seeds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, </w:t>
            </w:r>
            <w:r w:rsidRPr="008F4701">
              <w:rPr>
                <w:rFonts w:ascii="Times New Roman" w:hAnsi="Times New Roman"/>
                <w:lang w:val="en-GB"/>
              </w:rPr>
              <w:t>whole plants</w:t>
            </w:r>
          </w:p>
        </w:tc>
        <w:tc>
          <w:tcPr>
            <w:tcW w:w="4961" w:type="dxa"/>
          </w:tcPr>
          <w:p w:rsidR="008C6E82" w:rsidRPr="008F4701" w:rsidRDefault="00F72E53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Description of the use</w:t>
            </w:r>
          </w:p>
        </w:tc>
      </w:tr>
      <w:tr w:rsidR="008C6E82" w:rsidRPr="008F4701" w:rsidTr="00F859D2">
        <w:trPr>
          <w:trHeight w:val="1417"/>
        </w:trPr>
        <w:tc>
          <w:tcPr>
            <w:tcW w:w="2405" w:type="dxa"/>
            <w:vMerge w:val="restart"/>
          </w:tcPr>
          <w:p w:rsidR="008C6E82" w:rsidRPr="008F4701" w:rsidRDefault="00F72E53" w:rsidP="00F72E53">
            <w:pPr>
              <w:spacing w:line="480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Food</w:t>
            </w:r>
          </w:p>
        </w:tc>
        <w:tc>
          <w:tcPr>
            <w:tcW w:w="2552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4961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</w:tr>
      <w:tr w:rsidR="008C6E82" w:rsidRPr="008F4701" w:rsidTr="00F859D2">
        <w:trPr>
          <w:trHeight w:val="1417"/>
        </w:trPr>
        <w:tc>
          <w:tcPr>
            <w:tcW w:w="2405" w:type="dxa"/>
            <w:vMerge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2552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4961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</w:tr>
      <w:tr w:rsidR="008C6E82" w:rsidRPr="008F4701" w:rsidTr="00F859D2">
        <w:trPr>
          <w:trHeight w:val="1417"/>
        </w:trPr>
        <w:tc>
          <w:tcPr>
            <w:tcW w:w="2405" w:type="dxa"/>
            <w:vMerge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2552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4961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</w:tr>
      <w:tr w:rsidR="008C6E82" w:rsidRPr="008F4701" w:rsidTr="00F859D2">
        <w:trPr>
          <w:trHeight w:val="1417"/>
        </w:trPr>
        <w:tc>
          <w:tcPr>
            <w:tcW w:w="9918" w:type="dxa"/>
            <w:gridSpan w:val="3"/>
          </w:tcPr>
          <w:p w:rsidR="008C6E82" w:rsidRPr="008F4701" w:rsidRDefault="00F72E53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lastRenderedPageBreak/>
              <w:t>Details about consumption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</w:t>
            </w:r>
            <w:r w:rsidR="008C6E82" w:rsidRPr="008F4701">
              <w:rPr>
                <w:rFonts w:ascii="Times New Roman" w:hAnsi="Times New Roman"/>
                <w:i/>
                <w:lang w:val="en-GB"/>
              </w:rPr>
              <w:t>multiple</w:t>
            </w:r>
            <w:r w:rsidR="00F859D2" w:rsidRPr="008F4701">
              <w:rPr>
                <w:rFonts w:ascii="Times New Roman" w:hAnsi="Times New Roman"/>
                <w:i/>
                <w:lang w:val="en-GB"/>
              </w:rPr>
              <w:t xml:space="preserve"> answers</w:t>
            </w:r>
            <w:r w:rsidR="008C6E82" w:rsidRPr="008F4701">
              <w:rPr>
                <w:rFonts w:ascii="Times New Roman" w:hAnsi="Times New Roman"/>
                <w:i/>
                <w:lang w:val="en-GB"/>
              </w:rPr>
              <w:t xml:space="preserve"> possible</w:t>
            </w:r>
            <w:r w:rsidR="008C6E82" w:rsidRPr="008F4701">
              <w:rPr>
                <w:rFonts w:ascii="Times New Roman" w:hAnsi="Times New Roman"/>
                <w:lang w:val="en-GB"/>
              </w:rPr>
              <w:t>) :</w:t>
            </w:r>
          </w:p>
          <w:p w:rsidR="008C6E82" w:rsidRPr="008F4701" w:rsidRDefault="00F72E53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Raw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=1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451B6147" wp14:editId="466FA894">
                      <wp:extent cx="123825" cy="104775"/>
                      <wp:effectExtent l="6350" t="8255" r="12700" b="10795"/>
                      <wp:docPr id="71" name="Rectangle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82150E5" id="Rectangle 71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">
                      <w10:anchorlock/>
                    </v:rect>
                  </w:pict>
                </mc:Fallback>
              </mc:AlternateConten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          </w:t>
            </w:r>
            <w:r w:rsidRPr="008F4701">
              <w:rPr>
                <w:rFonts w:ascii="Times New Roman" w:hAnsi="Times New Roman"/>
                <w:lang w:val="en-GB"/>
              </w:rPr>
              <w:t xml:space="preserve">Cooked </w:t>
            </w:r>
            <w:r w:rsidR="008C6E82" w:rsidRPr="008F4701">
              <w:rPr>
                <w:rFonts w:ascii="Times New Roman" w:hAnsi="Times New Roman"/>
                <w:lang w:val="en-GB"/>
              </w:rPr>
              <w:t>=1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44A300B2" wp14:editId="3C5E78B8">
                      <wp:extent cx="123825" cy="104775"/>
                      <wp:effectExtent l="6350" t="8255" r="12700" b="10795"/>
                      <wp:docPr id="72" name="Rectangle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DBBF174" id="Rectangle 72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uImbZ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       </w:t>
            </w:r>
            <w:r w:rsidRPr="008F4701">
              <w:rPr>
                <w:rFonts w:ascii="Times New Roman" w:hAnsi="Times New Roman"/>
                <w:lang w:val="en-GB"/>
              </w:rPr>
              <w:t xml:space="preserve">Mixed with other vegetables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=1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0F49EC56" wp14:editId="21FC4947">
                      <wp:extent cx="123825" cy="104775"/>
                      <wp:effectExtent l="6350" t="8255" r="12700" b="10795"/>
                      <wp:docPr id="73" name="Rectangle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038519B1" id="Rectangle 73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JxLU1x8CAAA9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F72E53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Condiment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= 1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6693FECF" wp14:editId="56A3391E">
                      <wp:extent cx="123825" cy="104775"/>
                      <wp:effectExtent l="6350" t="8255" r="12700" b="10795"/>
                      <wp:docPr id="74" name="Rectangle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474CC38C" id="Rectangle 74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Ygsr+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    </w:t>
            </w:r>
            <w:r w:rsidR="0008407B" w:rsidRPr="008F4701">
              <w:rPr>
                <w:rFonts w:ascii="Times New Roman" w:hAnsi="Times New Roman"/>
                <w:lang w:val="en-GB"/>
              </w:rPr>
              <w:t>Processed</w:t>
            </w:r>
            <w:r w:rsidRPr="008F4701">
              <w:rPr>
                <w:rFonts w:ascii="Times New Roman" w:hAnsi="Times New Roman"/>
                <w:lang w:val="en-GB"/>
              </w:rPr>
              <w:t xml:space="preserve"> food (dried, powder, etc.)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=1.5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4ED31FA5" wp14:editId="1471DE6D">
                      <wp:extent cx="123825" cy="104775"/>
                      <wp:effectExtent l="6350" t="8255" r="12700" b="10795"/>
                      <wp:docPr id="75" name="Rectangle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712A5A5" id="Rectangle 75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njwHgIAAD0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Rsnjw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en-GB"/>
              </w:rPr>
            </w:pPr>
          </w:p>
        </w:tc>
      </w:tr>
      <w:tr w:rsidR="008C6E82" w:rsidRPr="008F4701" w:rsidTr="00F859D2">
        <w:trPr>
          <w:trHeight w:val="1417"/>
        </w:trPr>
        <w:tc>
          <w:tcPr>
            <w:tcW w:w="2405" w:type="dxa"/>
            <w:vMerge w:val="restart"/>
          </w:tcPr>
          <w:p w:rsidR="008C6E82" w:rsidRPr="008F4701" w:rsidRDefault="008C6E82" w:rsidP="00F72E53">
            <w:pPr>
              <w:spacing w:line="480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M</w:t>
            </w:r>
            <w:r w:rsidR="00F72E53" w:rsidRPr="008F4701">
              <w:rPr>
                <w:rFonts w:ascii="Times New Roman" w:hAnsi="Times New Roman"/>
                <w:lang w:val="fr-FR"/>
              </w:rPr>
              <w:t>edicinal</w:t>
            </w:r>
          </w:p>
        </w:tc>
        <w:tc>
          <w:tcPr>
            <w:tcW w:w="2552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4961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</w:tr>
      <w:tr w:rsidR="008C6E82" w:rsidRPr="008F4701" w:rsidTr="00F859D2">
        <w:trPr>
          <w:trHeight w:val="1417"/>
        </w:trPr>
        <w:tc>
          <w:tcPr>
            <w:tcW w:w="2405" w:type="dxa"/>
            <w:vMerge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2552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4961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</w:tr>
      <w:tr w:rsidR="008C6E82" w:rsidRPr="008F4701" w:rsidTr="00F859D2">
        <w:trPr>
          <w:trHeight w:val="1417"/>
        </w:trPr>
        <w:tc>
          <w:tcPr>
            <w:tcW w:w="2405" w:type="dxa"/>
            <w:vMerge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2552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4961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</w:tr>
      <w:tr w:rsidR="008C6E82" w:rsidRPr="008F4701" w:rsidTr="00F859D2">
        <w:trPr>
          <w:trHeight w:val="1109"/>
        </w:trPr>
        <w:tc>
          <w:tcPr>
            <w:tcW w:w="9918" w:type="dxa"/>
            <w:gridSpan w:val="3"/>
          </w:tcPr>
          <w:p w:rsidR="008C6E82" w:rsidRPr="008F4701" w:rsidRDefault="00F72E53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If no medicinal use is specified</w:t>
            </w:r>
            <w:r w:rsidR="008C6E82" w:rsidRPr="008F4701">
              <w:rPr>
                <w:rFonts w:ascii="Times New Roman" w:hAnsi="Times New Roman"/>
                <w:lang w:val="en-GB"/>
              </w:rPr>
              <w:t> :</w:t>
            </w:r>
          </w:p>
          <w:p w:rsidR="008C6E82" w:rsidRPr="008F4701" w:rsidRDefault="00F72E53" w:rsidP="0012373A">
            <w:pPr>
              <w:pStyle w:val="ListParagraph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Do you think that consuming the specie</w:t>
            </w:r>
            <w:r w:rsidR="0012373A" w:rsidRPr="008F4701">
              <w:rPr>
                <w:rFonts w:ascii="Times New Roman" w:hAnsi="Times New Roman"/>
                <w:lang w:val="en-GB"/>
              </w:rPr>
              <w:t>s can improve your general health status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?  </w:t>
            </w:r>
            <w:r w:rsidR="0012373A" w:rsidRPr="008F4701">
              <w:rPr>
                <w:rFonts w:ascii="Times New Roman" w:hAnsi="Times New Roman"/>
                <w:lang w:val="en-GB"/>
              </w:rPr>
              <w:t>Yes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6F6EBB22" wp14:editId="060E08C2">
                      <wp:extent cx="123825" cy="104775"/>
                      <wp:effectExtent l="6350" t="8255" r="12700" b="10795"/>
                      <wp:docPr id="82" name="Rectangle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2FC4D805" id="Rectangle 82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KFJWxcdAgAAPQQAAA4AAAAAAAAAAAAAAAAALgIAAGRycy9lMm9Eb2MueG1sUEsBAi0AFAAG&#10;AAgAAAAhANNd0vfZAAAAAwEAAA8AAAAAAAAAAAAAAAAAdwQAAGRycy9kb3ducmV2LnhtbFBLBQYA&#10;AAAABAAEAPMAAAB9BQAAAAA=&#10;">
                      <w10:anchorlock/>
                    </v:rect>
                  </w:pict>
                </mc:Fallback>
              </mc:AlternateContent>
            </w:r>
            <w:r w:rsidR="0012373A" w:rsidRPr="008F4701">
              <w:rPr>
                <w:rFonts w:ascii="Times New Roman" w:hAnsi="Times New Roman"/>
                <w:lang w:val="en-GB"/>
              </w:rPr>
              <w:t xml:space="preserve">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    </w:t>
            </w:r>
            <w:r w:rsidR="0012373A" w:rsidRPr="008F4701">
              <w:rPr>
                <w:rFonts w:ascii="Times New Roman" w:hAnsi="Times New Roman"/>
                <w:lang w:val="en-GB"/>
              </w:rPr>
              <w:t>No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6372A243" wp14:editId="3FC7CF7D">
                      <wp:extent cx="123825" cy="104775"/>
                      <wp:effectExtent l="6350" t="8255" r="12700" b="10795"/>
                      <wp:docPr id="83" name="Rectangle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43E9893F" id="Rectangle 83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oeekZ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12373A" w:rsidRPr="008F4701" w:rsidRDefault="0012373A" w:rsidP="0012373A">
            <w:pPr>
              <w:spacing w:line="276" w:lineRule="auto"/>
              <w:ind w:left="360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Comment: </w:t>
            </w:r>
          </w:p>
          <w:p w:rsidR="0012373A" w:rsidRPr="008F4701" w:rsidRDefault="0012373A" w:rsidP="0012373A">
            <w:pPr>
              <w:spacing w:line="276" w:lineRule="auto"/>
              <w:ind w:left="360"/>
              <w:rPr>
                <w:rFonts w:ascii="Times New Roman" w:hAnsi="Times New Roman"/>
                <w:lang w:val="en-GB"/>
              </w:rPr>
            </w:pPr>
          </w:p>
        </w:tc>
      </w:tr>
      <w:tr w:rsidR="008C6E82" w:rsidRPr="008F4701" w:rsidTr="00F859D2">
        <w:trPr>
          <w:trHeight w:val="1417"/>
        </w:trPr>
        <w:tc>
          <w:tcPr>
            <w:tcW w:w="2405" w:type="dxa"/>
            <w:vMerge w:val="restart"/>
          </w:tcPr>
          <w:p w:rsidR="008C6E82" w:rsidRPr="008F4701" w:rsidRDefault="0012373A" w:rsidP="0012373A">
            <w:pPr>
              <w:spacing w:line="480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Spiritual/magical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 </w:t>
            </w:r>
          </w:p>
        </w:tc>
        <w:tc>
          <w:tcPr>
            <w:tcW w:w="2552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4961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</w:tr>
      <w:tr w:rsidR="008C6E82" w:rsidRPr="008F4701" w:rsidTr="00F859D2">
        <w:trPr>
          <w:trHeight w:val="1417"/>
        </w:trPr>
        <w:tc>
          <w:tcPr>
            <w:tcW w:w="2405" w:type="dxa"/>
            <w:vMerge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2552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4961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</w:tr>
      <w:tr w:rsidR="008C6E82" w:rsidRPr="008F4701" w:rsidTr="00F859D2">
        <w:trPr>
          <w:trHeight w:val="1417"/>
        </w:trPr>
        <w:tc>
          <w:tcPr>
            <w:tcW w:w="2405" w:type="dxa"/>
            <w:vMerge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2552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4961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</w:tr>
      <w:tr w:rsidR="008C6E82" w:rsidRPr="008F4701" w:rsidTr="00F859D2">
        <w:trPr>
          <w:trHeight w:val="1417"/>
        </w:trPr>
        <w:tc>
          <w:tcPr>
            <w:tcW w:w="2405" w:type="dxa"/>
            <w:vMerge w:val="restart"/>
          </w:tcPr>
          <w:p w:rsidR="008C6E82" w:rsidRPr="008F4701" w:rsidRDefault="0012373A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lastRenderedPageBreak/>
              <w:t xml:space="preserve">Other 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 </w:t>
            </w:r>
          </w:p>
        </w:tc>
        <w:tc>
          <w:tcPr>
            <w:tcW w:w="2552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4961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</w:tr>
      <w:tr w:rsidR="008C6E82" w:rsidRPr="008F4701" w:rsidTr="00F859D2">
        <w:trPr>
          <w:trHeight w:val="1417"/>
        </w:trPr>
        <w:tc>
          <w:tcPr>
            <w:tcW w:w="2405" w:type="dxa"/>
            <w:vMerge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2552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4961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</w:tr>
      <w:tr w:rsidR="008C6E82" w:rsidRPr="008F4701" w:rsidTr="00F859D2">
        <w:trPr>
          <w:trHeight w:val="1417"/>
        </w:trPr>
        <w:tc>
          <w:tcPr>
            <w:tcW w:w="2405" w:type="dxa"/>
            <w:vMerge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2552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4961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</w:tr>
    </w:tbl>
    <w:p w:rsidR="008C6E82" w:rsidRPr="008F4701" w:rsidRDefault="008C6E82" w:rsidP="008C6E82">
      <w:pPr>
        <w:spacing w:line="480" w:lineRule="auto"/>
        <w:rPr>
          <w:rFonts w:ascii="Times New Roman" w:hAnsi="Times New Roman"/>
          <w:lang w:val="fr-FR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681"/>
        <w:gridCol w:w="6237"/>
      </w:tblGrid>
      <w:tr w:rsidR="008C6E82" w:rsidRPr="008F4701" w:rsidTr="00F859D2">
        <w:tc>
          <w:tcPr>
            <w:tcW w:w="3681" w:type="dxa"/>
          </w:tcPr>
          <w:p w:rsidR="008C6E82" w:rsidRPr="008F4701" w:rsidRDefault="0012373A" w:rsidP="008C6E82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From who</w:t>
            </w:r>
            <w:r w:rsidR="0008407B" w:rsidRPr="008F4701">
              <w:rPr>
                <w:rFonts w:ascii="Times New Roman" w:hAnsi="Times New Roman"/>
                <w:lang w:val="en-GB"/>
              </w:rPr>
              <w:t>m</w:t>
            </w:r>
            <w:r w:rsidRPr="008F4701">
              <w:rPr>
                <w:rFonts w:ascii="Times New Roman" w:hAnsi="Times New Roman"/>
                <w:lang w:val="en-GB"/>
              </w:rPr>
              <w:t xml:space="preserve"> did you get your knowledge about the species</w:t>
            </w:r>
            <w:r w:rsidR="008C6E82" w:rsidRPr="008F4701">
              <w:rPr>
                <w:rFonts w:ascii="Times New Roman" w:hAnsi="Times New Roman"/>
                <w:lang w:val="en-GB"/>
              </w:rPr>
              <w:t> ?</w:t>
            </w:r>
          </w:p>
          <w:p w:rsidR="008C6E82" w:rsidRPr="008F4701" w:rsidRDefault="008C6E82" w:rsidP="0012373A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(</w:t>
            </w:r>
            <w:r w:rsidR="0012373A" w:rsidRPr="008F4701">
              <w:rPr>
                <w:rFonts w:ascii="Times New Roman" w:hAnsi="Times New Roman"/>
                <w:i/>
                <w:lang w:val="fr-FR"/>
              </w:rPr>
              <w:t>Multiple answers possible</w:t>
            </w:r>
            <w:r w:rsidRPr="008F4701">
              <w:rPr>
                <w:rFonts w:ascii="Times New Roman" w:hAnsi="Times New Roman"/>
                <w:lang w:val="fr-FR"/>
              </w:rPr>
              <w:t>)</w:t>
            </w:r>
          </w:p>
        </w:tc>
        <w:tc>
          <w:tcPr>
            <w:tcW w:w="6237" w:type="dxa"/>
          </w:tcPr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Parents (4)                                             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6F6FBE82" wp14:editId="2CEC61BC">
                      <wp:extent cx="123825" cy="104775"/>
                      <wp:effectExtent l="6350" t="8255" r="12700" b="10795"/>
                      <wp:docPr id="59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21D2A8B0" id="Rectangle 59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BV54VM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08407B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Other community members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(3)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036E4157" wp14:editId="37CD6A7E">
                      <wp:extent cx="123825" cy="104775"/>
                      <wp:effectExtent l="6350" t="8255" r="12700" b="10795"/>
                      <wp:docPr id="58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B58731A" id="Rectangle 58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zdCHgIAAD0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Bc1zdC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12373A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People from other communities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(2) 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5E7B2CFA" wp14:editId="36795E6B">
                      <wp:extent cx="123825" cy="104775"/>
                      <wp:effectExtent l="6350" t="8255" r="12700" b="10795"/>
                      <wp:docPr id="57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9214F8D" id="Rectangle 57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rx7ge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12373A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Mass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media (1)                                   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6928026A" wp14:editId="3EF18AA7">
                      <wp:extent cx="123825" cy="104775"/>
                      <wp:effectExtent l="6350" t="8255" r="12700" b="10795"/>
                      <wp:docPr id="56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057D477E" id="Rectangle 56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IvcKEB8CAAA9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</w:tc>
      </w:tr>
      <w:tr w:rsidR="008C6E82" w:rsidRPr="008F4701" w:rsidTr="00F859D2">
        <w:tc>
          <w:tcPr>
            <w:tcW w:w="3681" w:type="dxa"/>
          </w:tcPr>
          <w:p w:rsidR="008C6E82" w:rsidRPr="008F4701" w:rsidRDefault="0012373A" w:rsidP="008C6E82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Is the species available in your locality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 ? </w:t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237" w:type="dxa"/>
          </w:tcPr>
          <w:p w:rsidR="008C6E82" w:rsidRPr="008F4701" w:rsidRDefault="0012373A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5. Very abundant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536102F5" wp14:editId="4BBB461F">
                      <wp:extent cx="123825" cy="104775"/>
                      <wp:effectExtent l="6350" t="8255" r="12700" b="10795"/>
                      <wp:docPr id="60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5300F11" id="Rectangle 60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oSNC9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4. A</w:t>
            </w:r>
            <w:r w:rsidR="0012373A" w:rsidRPr="008F4701">
              <w:rPr>
                <w:rFonts w:ascii="Times New Roman" w:hAnsi="Times New Roman"/>
                <w:lang w:val="en-GB"/>
              </w:rPr>
              <w:t>bundant</w:t>
            </w:r>
            <w:r w:rsidRPr="008F4701">
              <w:rPr>
                <w:rFonts w:ascii="Times New Roman" w:hAnsi="Times New Roman"/>
                <w:lang w:val="en-GB"/>
              </w:rPr>
              <w:t xml:space="preserve">      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6A7DFA49" wp14:editId="7DF7B95A">
                      <wp:extent cx="123825" cy="104775"/>
                      <wp:effectExtent l="6350" t="8255" r="12700" b="10795"/>
                      <wp:docPr id="61" name="Rectangl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0B500766" id="Rectangle 61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KF4YrMdAgAAPQQAAA4AAAAAAAAAAAAAAAAALgIAAGRycy9lMm9Eb2MueG1sUEsBAi0AFAAG&#10;AAgAAAAhANNd0vfZAAAAAwEAAA8AAAAAAAAAAAAAAAAAdwQAAGRycy9kb3ducmV2LnhtbFBLBQYA&#10;AAAABAAEAPMAAAB9BQAAAAA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3. </w:t>
            </w:r>
            <w:r w:rsidR="0008407B" w:rsidRPr="008F4701">
              <w:rPr>
                <w:rFonts w:ascii="Times New Roman" w:hAnsi="Times New Roman"/>
                <w:lang w:val="en-GB"/>
              </w:rPr>
              <w:t>Moderately abundant</w:t>
            </w:r>
            <w:r w:rsidRPr="008F4701">
              <w:rPr>
                <w:rFonts w:ascii="Times New Roman" w:hAnsi="Times New Roman"/>
                <w:lang w:val="en-GB"/>
              </w:rPr>
              <w:t xml:space="preserve"> 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238EB50C" wp14:editId="34C450DF">
                      <wp:extent cx="123825" cy="104775"/>
                      <wp:effectExtent l="6350" t="8255" r="12700" b="10795"/>
                      <wp:docPr id="63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05EF6AFD" id="Rectangle 63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sxgGrh8CAAA9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 xml:space="preserve">2. Rare                 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6A5F47BC" wp14:editId="644FF77F">
                      <wp:extent cx="123825" cy="104775"/>
                      <wp:effectExtent l="6350" t="8255" r="12700" b="10795"/>
                      <wp:docPr id="62" name="Rectangl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2D306A4E" id="Rectangle 62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6KLSg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12373A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1. Very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 rare          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6AD6BB2B" wp14:editId="4AD76060">
                      <wp:extent cx="123825" cy="104775"/>
                      <wp:effectExtent l="6350" t="8255" r="12700" b="10795"/>
                      <wp:docPr id="64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71E599B8" id="Rectangle 64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jIgYhx8CAAA9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</w:tc>
      </w:tr>
      <w:tr w:rsidR="008C6E82" w:rsidRPr="008F4701" w:rsidTr="00F859D2">
        <w:tc>
          <w:tcPr>
            <w:tcW w:w="3681" w:type="dxa"/>
          </w:tcPr>
          <w:p w:rsidR="008C6E82" w:rsidRPr="008F4701" w:rsidRDefault="0012373A" w:rsidP="008C6E82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What is your frequency of consumption of the species</w:t>
            </w:r>
            <w:r w:rsidR="008C6E82" w:rsidRPr="008F4701">
              <w:rPr>
                <w:rFonts w:ascii="Times New Roman" w:hAnsi="Times New Roman"/>
                <w:lang w:val="en-GB"/>
              </w:rPr>
              <w:t>?</w:t>
            </w:r>
          </w:p>
        </w:tc>
        <w:tc>
          <w:tcPr>
            <w:tcW w:w="6237" w:type="dxa"/>
          </w:tcPr>
          <w:p w:rsidR="008C6E82" w:rsidRPr="008F4701" w:rsidRDefault="0012373A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No longer during the past 3 years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(0.5)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4399112D" wp14:editId="6234BE11">
                      <wp:extent cx="123825" cy="104775"/>
                      <wp:effectExtent l="6350" t="8255" r="12700" b="10795"/>
                      <wp:docPr id="65" name="Rectangl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468CE1D" id="Rectangle 65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hbiqiR8CAAA9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12373A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Once a year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(1)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1C6C8066" wp14:editId="098683F4">
                      <wp:extent cx="123825" cy="104775"/>
                      <wp:effectExtent l="6350" t="8255" r="12700" b="10795"/>
                      <wp:docPr id="66" name="Rectangl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079B150D" id="Rectangle 66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nuh8mh8CAAA9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12373A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More than once a year but less than once a month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(2)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0880D247" wp14:editId="510FAED4">
                      <wp:extent cx="123825" cy="104775"/>
                      <wp:effectExtent l="6350" t="8255" r="12700" b="10795"/>
                      <wp:docPr id="67" name="Rectangle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615C6A6D" id="Rectangle 67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l9jOlB8CAAA9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12373A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Once a month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(3)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61B2EE54" wp14:editId="286DFB43">
                      <wp:extent cx="123825" cy="104775"/>
                      <wp:effectExtent l="6350" t="8255" r="12700" b="10795"/>
                      <wp:docPr id="68" name="Rectangle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6AC5B25D" id="Rectangle 68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DgyEHI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472BF6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More than once a month but less than once a week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(4)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1E4CFEA7" wp14:editId="0AD200D2">
                      <wp:extent cx="123825" cy="104775"/>
                      <wp:effectExtent l="6350" t="8255" r="12700" b="10795"/>
                      <wp:docPr id="69" name="Rectangle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CE269E6" id="Rectangle 69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6fjzxh8CAAA9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472BF6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More than once a week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(5)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35763BF3" wp14:editId="13E6B3F2">
                      <wp:extent cx="123825" cy="104775"/>
                      <wp:effectExtent l="6350" t="8255" r="12700" b="10795"/>
                      <wp:docPr id="70" name="Rectangle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7E1F5762" id="Rectangle 70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8QgLE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</w:tc>
      </w:tr>
      <w:tr w:rsidR="008C6E82" w:rsidRPr="008F4701" w:rsidTr="00F859D2">
        <w:tc>
          <w:tcPr>
            <w:tcW w:w="3681" w:type="dxa"/>
          </w:tcPr>
          <w:p w:rsidR="008C6E82" w:rsidRPr="008F4701" w:rsidRDefault="008C6E82" w:rsidP="008C6E82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 </w:t>
            </w:r>
            <w:r w:rsidR="00472BF6" w:rsidRPr="008F4701">
              <w:rPr>
                <w:rFonts w:ascii="Times New Roman" w:hAnsi="Times New Roman"/>
                <w:lang w:val="en-GB"/>
              </w:rPr>
              <w:t xml:space="preserve">When was the last time you consumed the species ? </w:t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6237" w:type="dxa"/>
            <w:vAlign w:val="bottom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……………………………………….……………</w:t>
            </w:r>
          </w:p>
        </w:tc>
      </w:tr>
      <w:tr w:rsidR="008C6E82" w:rsidRPr="008F4701" w:rsidTr="00F859D2">
        <w:tc>
          <w:tcPr>
            <w:tcW w:w="3681" w:type="dxa"/>
          </w:tcPr>
          <w:p w:rsidR="008C6E82" w:rsidRPr="008F4701" w:rsidRDefault="00472BF6" w:rsidP="008C6E82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How do you appreciate the taste of the plant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 ? </w:t>
            </w:r>
          </w:p>
        </w:tc>
        <w:tc>
          <w:tcPr>
            <w:tcW w:w="6237" w:type="dxa"/>
          </w:tcPr>
          <w:p w:rsidR="008C6E82" w:rsidRPr="008F4701" w:rsidRDefault="00472BF6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Very poor (1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)      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1491F627" wp14:editId="3E9CE23A">
                      <wp:extent cx="123825" cy="104775"/>
                      <wp:effectExtent l="6350" t="8255" r="12700" b="10795"/>
                      <wp:docPr id="77" name="Rectangl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3A0F624" id="Rectangle 77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D0hzt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</w:t>
            </w:r>
          </w:p>
          <w:p w:rsidR="008C6E82" w:rsidRPr="008F4701" w:rsidRDefault="00472BF6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Poor (2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)         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239F9D6B" wp14:editId="3D66DD40">
                      <wp:extent cx="123825" cy="104775"/>
                      <wp:effectExtent l="6350" t="8255" r="12700" b="10795"/>
                      <wp:docPr id="78" name="Rectangle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76DFFB6E" id="Rectangle 78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B0wpOx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472BF6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Fair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</w:t>
            </w:r>
            <w:r w:rsidRPr="008F4701">
              <w:rPr>
                <w:rFonts w:ascii="Times New Roman" w:hAnsi="Times New Roman"/>
                <w:lang w:val="en-GB"/>
              </w:rPr>
              <w:t>3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)                    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2E42AFC0" wp14:editId="4F5D27E0">
                      <wp:extent cx="123825" cy="104775"/>
                      <wp:effectExtent l="6350" t="8255" r="12700" b="10795"/>
                      <wp:docPr id="79" name="Rectangle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3518CB7" id="Rectangle 79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B98iG/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472BF6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Good (4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)                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43CF8F05" wp14:editId="0CAE9A12">
                      <wp:extent cx="123825" cy="104775"/>
                      <wp:effectExtent l="6350" t="8255" r="12700" b="10795"/>
                      <wp:docPr id="80" name="Rectangle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0F01AD85" id="Rectangle 80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zKT8K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472BF6" w:rsidRPr="008F4701" w:rsidRDefault="00472BF6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Very good (5)                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2805087D" wp14:editId="642366FE">
                      <wp:extent cx="123825" cy="104775"/>
                      <wp:effectExtent l="6350" t="8255" r="12700" b="10795"/>
                      <wp:docPr id="2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6325621F" id="Rectangle 22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rBI2c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</w:tc>
      </w:tr>
      <w:tr w:rsidR="008C6E82" w:rsidRPr="008F4701" w:rsidTr="00F859D2">
        <w:tc>
          <w:tcPr>
            <w:tcW w:w="3681" w:type="dxa"/>
          </w:tcPr>
          <w:p w:rsidR="008C6E82" w:rsidRPr="008F4701" w:rsidRDefault="008C6E82" w:rsidP="00472BF6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 </w:t>
            </w:r>
            <w:r w:rsidR="00472BF6" w:rsidRPr="008F4701">
              <w:rPr>
                <w:rFonts w:ascii="Times New Roman" w:hAnsi="Times New Roman"/>
                <w:lang w:val="en-GB"/>
              </w:rPr>
              <w:t xml:space="preserve">Do you harvest the plant yourself ? </w:t>
            </w:r>
            <w:r w:rsidRPr="008F4701">
              <w:rPr>
                <w:rFonts w:ascii="Times New Roman" w:hAnsi="Times New Roman"/>
                <w:lang w:val="en-GB"/>
              </w:rPr>
              <w:t> ?</w:t>
            </w:r>
          </w:p>
        </w:tc>
        <w:tc>
          <w:tcPr>
            <w:tcW w:w="6237" w:type="dxa"/>
          </w:tcPr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 </w:t>
            </w:r>
            <w:r w:rsidR="0008407B" w:rsidRPr="008F4701">
              <w:rPr>
                <w:rFonts w:ascii="Times New Roman" w:hAnsi="Times New Roman"/>
                <w:lang w:val="fr-FR"/>
              </w:rPr>
              <w:t>Yes</w:t>
            </w:r>
            <w:r w:rsidRPr="008F4701">
              <w:rPr>
                <w:rFonts w:ascii="Times New Roman" w:hAnsi="Times New Roman"/>
                <w:lang w:val="fr-FR"/>
              </w:rPr>
              <w:t xml:space="preserve">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2159638E" wp14:editId="7D4D0F35">
                      <wp:extent cx="123825" cy="104775"/>
                      <wp:effectExtent l="6350" t="8255" r="12700" b="10795"/>
                      <wp:docPr id="84" name="Rectangle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0AC11A43" id="Rectangle 84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fcwHgIAAD0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X6fcw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  <w:r w:rsidR="0008407B" w:rsidRPr="008F4701">
              <w:rPr>
                <w:rFonts w:ascii="Times New Roman" w:hAnsi="Times New Roman"/>
                <w:lang w:val="fr-FR"/>
              </w:rPr>
              <w:t xml:space="preserve">                 No</w:t>
            </w:r>
            <w:r w:rsidRPr="008F4701">
              <w:rPr>
                <w:rFonts w:ascii="Times New Roman" w:hAnsi="Times New Roman"/>
                <w:lang w:val="fr-FR"/>
              </w:rPr>
              <w:t xml:space="preserve">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104D4F2E" wp14:editId="00E352FC">
                      <wp:extent cx="123825" cy="104775"/>
                      <wp:effectExtent l="6350" t="8255" r="12700" b="10795"/>
                      <wp:docPr id="85" name="Rectangle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4C93865D" id="Rectangle 85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e2UU+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</w:tc>
      </w:tr>
      <w:tr w:rsidR="008C6E82" w:rsidRPr="008F4701" w:rsidTr="00F859D2">
        <w:tc>
          <w:tcPr>
            <w:tcW w:w="3681" w:type="dxa"/>
          </w:tcPr>
          <w:p w:rsidR="008C6E82" w:rsidRPr="008F4701" w:rsidRDefault="008C6E82" w:rsidP="00472BF6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lastRenderedPageBreak/>
              <w:t xml:space="preserve"> </w:t>
            </w:r>
            <w:r w:rsidR="00472BF6" w:rsidRPr="008F4701">
              <w:rPr>
                <w:rFonts w:ascii="Times New Roman" w:hAnsi="Times New Roman"/>
                <w:lang w:val="fr-FR"/>
              </w:rPr>
              <w:t>Where</w:t>
            </w:r>
            <w:r w:rsidRPr="008F4701">
              <w:rPr>
                <w:rFonts w:ascii="Times New Roman" w:hAnsi="Times New Roman"/>
                <w:lang w:val="fr-FR"/>
              </w:rPr>
              <w:t> ?</w:t>
            </w:r>
          </w:p>
        </w:tc>
        <w:tc>
          <w:tcPr>
            <w:tcW w:w="6237" w:type="dxa"/>
          </w:tcPr>
          <w:p w:rsidR="008C6E82" w:rsidRPr="008F4701" w:rsidRDefault="00472BF6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Spider plant stands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 (1)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2BF334A9" wp14:editId="2C380A31">
                      <wp:extent cx="123825" cy="104775"/>
                      <wp:effectExtent l="6350" t="8255" r="12700" b="10795"/>
                      <wp:docPr id="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1436E49" id="Rectangle 1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472BF6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Other crops fields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 (2)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7CEBD420" wp14:editId="7E35BB68">
                      <wp:extent cx="123825" cy="104775"/>
                      <wp:effectExtent l="6350" t="8255" r="12700" b="10795"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16BEDD8" id="Rectangle 17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664Ei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472BF6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Fallows/bush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 (3)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6E637D0A" wp14:editId="79C0D700">
                      <wp:extent cx="123825" cy="104775"/>
                      <wp:effectExtent l="6350" t="8255" r="12700" b="10795"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76229814" id="Rectangle 2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472BF6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Other</w:t>
            </w:r>
            <w:r w:rsidR="008C6E82" w:rsidRPr="008F4701">
              <w:rPr>
                <w:rFonts w:ascii="Times New Roman" w:hAnsi="Times New Roman"/>
                <w:lang w:val="fr-FR"/>
              </w:rPr>
              <w:t>:…………………………………………..</w:t>
            </w:r>
          </w:p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</w:p>
        </w:tc>
      </w:tr>
      <w:tr w:rsidR="008C6E82" w:rsidRPr="008F4701" w:rsidTr="00F859D2">
        <w:tc>
          <w:tcPr>
            <w:tcW w:w="3681" w:type="dxa"/>
          </w:tcPr>
          <w:p w:rsidR="008C6E82" w:rsidRPr="008F4701" w:rsidRDefault="00472BF6" w:rsidP="008C6E82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Do you plan the harvest at a specific time or do you harvest </w:t>
            </w:r>
            <w:r w:rsidR="00117E83" w:rsidRPr="008F4701">
              <w:rPr>
                <w:rFonts w:ascii="Times New Roman" w:hAnsi="Times New Roman"/>
                <w:lang w:val="en-GB"/>
              </w:rPr>
              <w:t>occasionally</w:t>
            </w:r>
            <w:r w:rsidRPr="008F4701">
              <w:rPr>
                <w:rFonts w:ascii="Times New Roman" w:hAnsi="Times New Roman"/>
                <w:lang w:val="en-GB"/>
              </w:rPr>
              <w:t xml:space="preserve"> when conducting other </w:t>
            </w:r>
            <w:r w:rsidR="00117E83" w:rsidRPr="008F4701">
              <w:rPr>
                <w:rFonts w:ascii="Times New Roman" w:hAnsi="Times New Roman"/>
                <w:lang w:val="en-GB"/>
              </w:rPr>
              <w:t xml:space="preserve">activities? </w:t>
            </w:r>
          </w:p>
        </w:tc>
        <w:tc>
          <w:tcPr>
            <w:tcW w:w="6237" w:type="dxa"/>
          </w:tcPr>
          <w:p w:rsidR="008C6E82" w:rsidRPr="008F4701" w:rsidRDefault="00472BF6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 xml:space="preserve">Opportunistic (1)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76050A44" wp14:editId="3A67C8DE">
                      <wp:extent cx="123825" cy="104775"/>
                      <wp:effectExtent l="6350" t="8255" r="12700" b="10795"/>
                      <wp:docPr id="86" name="Rectangl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203C04F" id="Rectangle 86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FiZMt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472BF6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Dedicated (2)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3A91B15C" wp14:editId="024DDF8E">
                      <wp:extent cx="123825" cy="104775"/>
                      <wp:effectExtent l="6350" t="8255" r="12700" b="10795"/>
                      <wp:docPr id="87" name="Rectangl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3B9E7CFE" id="Rectangle 87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MuSEj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</w:tc>
      </w:tr>
      <w:tr w:rsidR="008C6E82" w:rsidRPr="008F4701" w:rsidTr="00F859D2">
        <w:tc>
          <w:tcPr>
            <w:tcW w:w="3681" w:type="dxa"/>
          </w:tcPr>
          <w:p w:rsidR="008C6E82" w:rsidRPr="008F4701" w:rsidRDefault="00117E83" w:rsidP="008C6E82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C</w:t>
            </w:r>
            <w:r w:rsidR="00997443" w:rsidRPr="008F4701">
              <w:rPr>
                <w:rFonts w:ascii="Times New Roman" w:hAnsi="Times New Roman"/>
                <w:lang w:val="fr-FR"/>
              </w:rPr>
              <w:t>ommercializ</w:t>
            </w:r>
            <w:r w:rsidRPr="008F4701">
              <w:rPr>
                <w:rFonts w:ascii="Times New Roman" w:hAnsi="Times New Roman"/>
                <w:lang w:val="fr-FR"/>
              </w:rPr>
              <w:t>ation possibilities</w:t>
            </w:r>
          </w:p>
        </w:tc>
        <w:tc>
          <w:tcPr>
            <w:tcW w:w="6237" w:type="dxa"/>
          </w:tcPr>
          <w:p w:rsidR="008C6E82" w:rsidRPr="008F4701" w:rsidRDefault="00997443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None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=0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008608DB" wp14:editId="310E6ADD">
                      <wp:extent cx="123825" cy="104775"/>
                      <wp:effectExtent l="6350" t="8255" r="12700" b="10795"/>
                      <wp:docPr id="88" name="Rectangl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4B37EDD" id="Rectangle 88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Puprn8dAgAAPQQAAA4AAAAAAAAAAAAAAAAALgIAAGRycy9lMm9Eb2MueG1sUEsBAi0AFAAG&#10;AAgAAAAhANNd0vfZAAAAAwEAAA8AAAAAAAAAAAAAAAAAdwQAAGRycy9kb3ducmV2LnhtbFBLBQYA&#10;AAAABAAEAPMAAAB9BQAAAAA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997443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 xml:space="preserve">Existing but not exploited 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=1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11267EB1" wp14:editId="0CD70DE7">
                      <wp:extent cx="123825" cy="104775"/>
                      <wp:effectExtent l="6350" t="8255" r="12700" b="10795"/>
                      <wp:docPr id="89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68C878A5" id="Rectangle 89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PKZHHEdAgAAPQQAAA4AAAAAAAAAAAAAAAAALgIAAGRycy9lMm9Eb2MueG1sUEsBAi0AFAAG&#10;AAgAAAAhANNd0vfZAAAAAwEAAA8AAAAAAAAAAAAAAAAAdwQAAGRycy9kb3ducmV2LnhtbFBLBQYA&#10;AAAABAAEAPMAAAB9BQAAAAA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997443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Leaves sold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 =2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313D1E97" wp14:editId="10CB4383">
                      <wp:extent cx="123825" cy="104775"/>
                      <wp:effectExtent l="6350" t="8255" r="12700" b="10795"/>
                      <wp:docPr id="90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33952375" id="Rectangle 90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Ccj7XMdAgAAPQQAAA4AAAAAAAAAAAAAAAAALgIAAGRycy9lMm9Eb2MueG1sUEsBAi0AFAAG&#10;AAgAAAAhANNd0vfZAAAAAwEAAA8AAAAAAAAAAAAAAAAAdwQAAGRycy9kb3ducmV2LnhtbFBLBQYA&#10;AAAABAAEAPMAAAB9BQAAAAA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997443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Leaves and seeds sold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 =3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60E9C0B5" wp14:editId="0292C639">
                      <wp:extent cx="123825" cy="104775"/>
                      <wp:effectExtent l="6350" t="8255" r="12700" b="10795"/>
                      <wp:docPr id="91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7B0FA41" id="Rectangle 91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">
                      <w10:anchorlock/>
                    </v:rect>
                  </w:pict>
                </mc:Fallback>
              </mc:AlternateContent>
            </w:r>
          </w:p>
        </w:tc>
      </w:tr>
      <w:tr w:rsidR="008C6E82" w:rsidRPr="008F4701" w:rsidTr="00F859D2">
        <w:tc>
          <w:tcPr>
            <w:tcW w:w="3681" w:type="dxa"/>
          </w:tcPr>
          <w:p w:rsidR="008C6E82" w:rsidRPr="008F4701" w:rsidRDefault="00997443" w:rsidP="008C6E82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Economic value of the species</w:t>
            </w:r>
          </w:p>
        </w:tc>
        <w:tc>
          <w:tcPr>
            <w:tcW w:w="6237" w:type="dxa"/>
          </w:tcPr>
          <w:p w:rsidR="008C6E82" w:rsidRPr="008F4701" w:rsidRDefault="00997443" w:rsidP="00F859D2">
            <w:pPr>
              <w:spacing w:line="276" w:lineRule="auto"/>
              <w:rPr>
                <w:rFonts w:ascii="Times New Roman" w:hAnsi="Times New Roman"/>
                <w:i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If the plant is sold</w:t>
            </w:r>
            <w:r w:rsidR="008C6E82" w:rsidRPr="008F4701">
              <w:rPr>
                <w:rFonts w:ascii="Times New Roman" w:hAnsi="Times New Roman"/>
                <w:i/>
                <w:lang w:val="en-GB"/>
              </w:rPr>
              <w:t> :</w:t>
            </w:r>
          </w:p>
          <w:p w:rsidR="008C6E82" w:rsidRPr="008F4701" w:rsidRDefault="00997443" w:rsidP="00F859D2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How much does it cost ?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</w:t>
            </w:r>
          </w:p>
          <w:p w:rsidR="008C6E82" w:rsidRPr="008F4701" w:rsidRDefault="00997443" w:rsidP="00F859D2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In period of shortage (Cost</w:t>
            </w:r>
            <w:r w:rsidR="008C6E82" w:rsidRPr="008F4701">
              <w:rPr>
                <w:rFonts w:ascii="Times New Roman" w:hAnsi="Times New Roman"/>
                <w:lang w:val="en-GB"/>
              </w:rPr>
              <w:t>/unit) ? ………………………...</w:t>
            </w:r>
          </w:p>
          <w:p w:rsidR="008C6E82" w:rsidRPr="008F4701" w:rsidRDefault="00997443" w:rsidP="00F859D2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In abundance period (Cost/unit</w:t>
            </w:r>
            <w:r w:rsidR="008C6E82" w:rsidRPr="008F4701">
              <w:rPr>
                <w:rFonts w:ascii="Times New Roman" w:hAnsi="Times New Roman"/>
                <w:lang w:val="en-GB"/>
              </w:rPr>
              <w:t>)?......................................</w:t>
            </w:r>
          </w:p>
          <w:p w:rsidR="008C6E82" w:rsidRPr="008F4701" w:rsidRDefault="00997443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 xml:space="preserve">Comments 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 </w:t>
            </w:r>
          </w:p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……………………………………………………………...</w:t>
            </w:r>
          </w:p>
          <w:p w:rsidR="008C6E82" w:rsidRPr="008F4701" w:rsidRDefault="008C6E82" w:rsidP="00F859D2">
            <w:pPr>
              <w:spacing w:line="480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……………………………………………………………...</w:t>
            </w:r>
          </w:p>
        </w:tc>
      </w:tr>
    </w:tbl>
    <w:p w:rsidR="008C6E82" w:rsidRPr="008F4701" w:rsidRDefault="008C6E82" w:rsidP="008C6E82">
      <w:pPr>
        <w:spacing w:line="480" w:lineRule="auto"/>
        <w:rPr>
          <w:rFonts w:ascii="Times New Roman" w:hAnsi="Times New Roman"/>
          <w:lang w:val="fr-FR"/>
        </w:rPr>
      </w:pPr>
    </w:p>
    <w:p w:rsidR="008C6E82" w:rsidRPr="008F4701" w:rsidRDefault="00652FBE" w:rsidP="008C6E8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b/>
          <w:lang w:val="en-GB"/>
        </w:rPr>
      </w:pPr>
      <w:r w:rsidRPr="008F4701">
        <w:rPr>
          <w:rFonts w:ascii="Times New Roman" w:hAnsi="Times New Roman"/>
          <w:b/>
          <w:lang w:val="en-GB"/>
        </w:rPr>
        <w:t xml:space="preserve">Management practices of </w:t>
      </w:r>
      <w:r w:rsidRPr="008F4701">
        <w:rPr>
          <w:rFonts w:ascii="Times New Roman" w:hAnsi="Times New Roman"/>
          <w:b/>
          <w:i/>
          <w:lang w:val="en-GB"/>
        </w:rPr>
        <w:t>G.</w:t>
      </w:r>
      <w:r w:rsidR="008C6E82" w:rsidRPr="008F4701">
        <w:rPr>
          <w:rFonts w:ascii="Times New Roman" w:hAnsi="Times New Roman"/>
          <w:b/>
          <w:i/>
          <w:lang w:val="en-GB"/>
        </w:rPr>
        <w:t xml:space="preserve"> gynandra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4531"/>
        <w:gridCol w:w="5387"/>
      </w:tblGrid>
      <w:tr w:rsidR="008C6E82" w:rsidRPr="008F4701" w:rsidTr="00F859D2">
        <w:tc>
          <w:tcPr>
            <w:tcW w:w="4531" w:type="dxa"/>
          </w:tcPr>
          <w:p w:rsidR="008C6E82" w:rsidRPr="008F4701" w:rsidRDefault="003863EB" w:rsidP="008C6E82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What are the maintenance labours that you apply to your spider plant stands</w:t>
            </w:r>
            <w:r w:rsidR="008C6E82" w:rsidRPr="008F4701">
              <w:rPr>
                <w:rFonts w:ascii="Times New Roman" w:hAnsi="Times New Roman"/>
                <w:lang w:val="en-GB"/>
              </w:rPr>
              <w:t> ?</w:t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5387" w:type="dxa"/>
          </w:tcPr>
          <w:p w:rsidR="008C6E82" w:rsidRPr="008F4701" w:rsidRDefault="003863EB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Weeding (1)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53CB2810" wp14:editId="33CCBFDD">
                      <wp:extent cx="123825" cy="104775"/>
                      <wp:effectExtent l="6350" t="8255" r="12700" b="10795"/>
                      <wp:docPr id="92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3A1F843" id="Rectangle 92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DVDiW4dAgAAPQQAAA4AAAAAAAAAAAAAAAAALgIAAGRycy9lMm9Eb2MueG1sUEsBAi0AFAAG&#10;AAgAAAAhANNd0vfZAAAAAwEAAA8AAAAAAAAAAAAAAAAAdwQAAGRycy9kb3ducmV2LnhtbFBLBQYA&#10;AAAABAAEAPMAAAB9BQAAAAA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08407B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Groove</w:t>
            </w:r>
            <w:r w:rsidR="003863EB" w:rsidRPr="008F4701">
              <w:rPr>
                <w:rFonts w:ascii="Times New Roman" w:hAnsi="Times New Roman"/>
                <w:lang w:val="en-GB"/>
              </w:rPr>
              <w:t xml:space="preserve"> water penetration (1)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50E947CB" wp14:editId="20740DAA">
                      <wp:extent cx="123825" cy="104775"/>
                      <wp:effectExtent l="6350" t="8255" r="12700" b="10795"/>
                      <wp:docPr id="93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47DE578A" id="Rectangle 93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8cztg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3863EB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Soil tillage (1)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1F3D0136" wp14:editId="02642EEA">
                      <wp:extent cx="123825" cy="104775"/>
                      <wp:effectExtent l="6350" t="8255" r="12700" b="10795"/>
                      <wp:docPr id="94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710263E" id="Rectangle 94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yVJHgIAAD0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D4yVJ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3863EB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Removing dead or diseased plants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(1)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5868869F" wp14:editId="3D0163C5">
                      <wp:extent cx="123825" cy="104775"/>
                      <wp:effectExtent l="6350" t="8255" r="12700" b="10795"/>
                      <wp:docPr id="95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20CC234E" id="Rectangle 95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5dHHQIAAD0EAAAOAAAAZHJzL2Uyb0RvYy54bWysU9uO0zAQfUfiHyy/0ySlS7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ArTl0cdAgAAPQQAAA4AAAAAAAAAAAAAAAAALgIAAGRycy9lMm9Eb2MueG1sUEsBAi0AFAAG&#10;AAgAAAAhANNd0vfZAAAAAwEAAA8AAAAAAAAAAAAAAAAAdwQAAGRycy9kb3ducmV2LnhtbFBLBQYA&#10;AAAABAAEAPMAAAB9BQAAAAA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Fertilisation (1)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795D5D85" wp14:editId="0DD9B92C">
                      <wp:extent cx="123825" cy="104775"/>
                      <wp:effectExtent l="6350" t="8255" r="12700" b="10795"/>
                      <wp:docPr id="96" name="Rectangl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6AB328EA" id="Rectangle 96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Rg0FU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3863EB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Irrigation (1)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74A17837" wp14:editId="718DCEC3">
                      <wp:extent cx="123825" cy="104775"/>
                      <wp:effectExtent l="6350" t="8255" r="12700" b="10795"/>
                      <wp:docPr id="97" name="Rectangl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66E2B339" id="Rectangle 97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Ys/Na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3863EB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Fumigation with pesticides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(1)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6842078C" wp14:editId="482877AD">
                      <wp:extent cx="123825" cy="104775"/>
                      <wp:effectExtent l="6350" t="8255" r="12700" b="10795"/>
                      <wp:docPr id="98" name="Rectangl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CA662B3" id="Rectangle 98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G+jfAYdAgAAPQQAAA4AAAAAAAAAAAAAAAAALgIAAGRycy9lMm9Eb2MueG1sUEsBAi0AFAAG&#10;AAgAAAAhANNd0vfZAAAAAwEAAA8AAAAAAAAAAAAAAAAAdwQAAGRycy9kb3ducmV2LnhtbFBLBQYA&#10;AAAABAAEAPMAAAB9BQAAAAA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3863EB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Fences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(1)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5383FE50" wp14:editId="09C0346F">
                      <wp:extent cx="123825" cy="104775"/>
                      <wp:effectExtent l="6350" t="8255" r="12700" b="10795"/>
                      <wp:docPr id="99" name="Rectangl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64249536" id="Rectangle 99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GaTzggdAgAAPQQAAA4AAAAAAAAAAAAAAAAALgIAAGRycy9lMm9Eb2MueG1sUEsBAi0AFAAG&#10;AAgAAAAhANNd0vfZAAAAAwEAAA8AAAAAAAAAAAAAAAAAdwQAAGRycy9kb3ducmV2LnhtbFBLBQYA&#10;AAAABAAEAPMAAAB9BQAAAAA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3863EB" w:rsidP="00F859D2">
            <w:p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Other protection measures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(1) 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2DA832FC" wp14:editId="28B8AAEA">
                      <wp:extent cx="123825" cy="104775"/>
                      <wp:effectExtent l="6350" t="8255" r="12700" b="10795"/>
                      <wp:docPr id="100" name="Rectangl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0DDF0F49" id="Rectangle 100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6eYHgIAAD8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BMF6eYHgIAAD8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3863EB" w:rsidP="00F859D2">
            <w:pPr>
              <w:widowControl w:val="0"/>
              <w:tabs>
                <w:tab w:val="left" w:pos="0"/>
                <w:tab w:val="left" w:pos="284"/>
                <w:tab w:val="left" w:pos="379"/>
                <w:tab w:val="left" w:pos="1459"/>
                <w:tab w:val="left" w:pos="2179"/>
                <w:tab w:val="left" w:pos="2899"/>
                <w:tab w:val="left" w:pos="3619"/>
                <w:tab w:val="left" w:pos="4339"/>
                <w:tab w:val="left" w:pos="5059"/>
                <w:tab w:val="left" w:pos="5779"/>
                <w:tab w:val="left" w:pos="6499"/>
                <w:tab w:val="left" w:pos="7219"/>
                <w:tab w:val="left" w:pos="7939"/>
                <w:tab w:val="left" w:pos="8659"/>
                <w:tab w:val="left" w:pos="9379"/>
                <w:tab w:val="left" w:pos="10099"/>
                <w:tab w:val="left" w:pos="10819"/>
              </w:tabs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None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4F81A3C8" wp14:editId="3B750227">
                      <wp:extent cx="123825" cy="104775"/>
                      <wp:effectExtent l="6350" t="8255" r="12700" b="10795"/>
                      <wp:docPr id="101" name="Rectangl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6AB41351" id="Rectangle 101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NUbMjYdAgAAPwQAAA4AAAAAAAAAAAAAAAAALgIAAGRycy9lMm9Eb2MueG1sUEsBAi0AFAAG&#10;AAgAAAAhANNd0vfZAAAAAwEAAA8AAAAAAAAAAAAAAAAAdwQAAGRycy9kb3ducmV2LnhtbFBLBQYA&#10;AAAABAAEAPMAAAB9BQAAAAA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b/>
                <w:lang w:val="fr-FR"/>
              </w:rPr>
            </w:pPr>
          </w:p>
        </w:tc>
      </w:tr>
      <w:tr w:rsidR="008C6E82" w:rsidRPr="008F4701" w:rsidTr="00F859D2">
        <w:tc>
          <w:tcPr>
            <w:tcW w:w="4531" w:type="dxa"/>
          </w:tcPr>
          <w:p w:rsidR="008C6E82" w:rsidRPr="008F4701" w:rsidRDefault="00F859D2" w:rsidP="008C6E82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lastRenderedPageBreak/>
              <w:t xml:space="preserve">Do you select the individuals that you harvest/from which you harvest the seeds ? If so, according to which criteria?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</w:t>
            </w:r>
          </w:p>
        </w:tc>
        <w:tc>
          <w:tcPr>
            <w:tcW w:w="5387" w:type="dxa"/>
          </w:tcPr>
          <w:p w:rsidR="008C6E82" w:rsidRPr="008F4701" w:rsidRDefault="00922BD0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None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(0)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12E06B7C" wp14:editId="46883B4E">
                      <wp:extent cx="123825" cy="104775"/>
                      <wp:effectExtent l="6350" t="8255" r="12700" b="10795"/>
                      <wp:docPr id="109" name="Rectangl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4E39AEED" id="Rectangle 109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DabM1CHgIAAD8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922BD0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Odor (1)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7357EF35" wp14:editId="0F80B639">
                      <wp:extent cx="123825" cy="104775"/>
                      <wp:effectExtent l="6350" t="8255" r="12700" b="10795"/>
                      <wp:docPr id="102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3B742A48" id="Rectangle 102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/CPweHgIAAD8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922BD0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Leaf shape </w:t>
            </w:r>
            <w:r w:rsidR="008C6E82" w:rsidRPr="008F4701">
              <w:rPr>
                <w:rFonts w:ascii="Times New Roman" w:hAnsi="Times New Roman"/>
                <w:lang w:val="en-GB"/>
              </w:rPr>
              <w:t>(1)</w:t>
            </w:r>
            <w:r w:rsidR="008C6E82" w:rsidRPr="008F4701">
              <w:rPr>
                <w:rFonts w:ascii="Times New Roman" w:eastAsia="Times New Roman" w:hAnsi="Times New Roman"/>
                <w:noProof/>
                <w:lang w:val="en-GB" w:eastAsia="fr-FR"/>
              </w:rPr>
              <w:t xml:space="preserve">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57DB66D2" wp14:editId="17047662">
                      <wp:extent cx="123825" cy="104775"/>
                      <wp:effectExtent l="6350" t="8255" r="12700" b="10795"/>
                      <wp:docPr id="103" name="Rectangle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62D6CC7" id="Rectangle 103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pgRpsB8CAAA/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922BD0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Leaf color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(1)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213E5D41" wp14:editId="708C3D4F">
                      <wp:extent cx="123825" cy="104775"/>
                      <wp:effectExtent l="6350" t="8255" r="12700" b="10795"/>
                      <wp:docPr id="104" name="Rectangle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21998C95" id="Rectangle 104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2BPHgIAAD8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DrL2BPHgIAAD8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922BD0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Stem color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(1)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4F18F077" wp14:editId="0ACDED4F">
                      <wp:extent cx="123825" cy="104775"/>
                      <wp:effectExtent l="6350" t="8255" r="12700" b="10795"/>
                      <wp:docPr id="105" name="Rectangl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28572563" id="Rectangle 105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/XhHwIAAD8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ciP14R8CAAA/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922BD0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Leaf size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(1)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1915AEA4" wp14:editId="6FD9933B">
                      <wp:extent cx="123825" cy="104775"/>
                      <wp:effectExtent l="6350" t="8255" r="12700" b="10795"/>
                      <wp:docPr id="106" name="Rectangl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4A201657" id="Rectangle 106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mDA7yR8CAAA/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922BD0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Flowering time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(1)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08F22D7B" wp14:editId="4DC782A7">
                      <wp:extent cx="123825" cy="104775"/>
                      <wp:effectExtent l="6350" t="8255" r="12700" b="10795"/>
                      <wp:docPr id="107" name="Rectangl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6DCFB43E" id="Rectangle 107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ATyuZx8CAAA/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Texture (1)</w:t>
            </w:r>
            <w:r w:rsidRPr="008F4701">
              <w:rPr>
                <w:rFonts w:ascii="Times New Roman" w:eastAsia="Times New Roman" w:hAnsi="Times New Roman"/>
                <w:noProof/>
                <w:lang w:val="en-GB" w:eastAsia="fr-FR"/>
              </w:rPr>
              <w:t xml:space="preserve">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79EC18A1" wp14:editId="7179E221">
                      <wp:extent cx="123825" cy="104775"/>
                      <wp:effectExtent l="6350" t="8255" r="12700" b="10795"/>
                      <wp:docPr id="108" name="Rectangl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43DEEF69" id="Rectangle 108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FjsHgIAAD8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BDYFjsHgIAAD8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</w:tc>
      </w:tr>
      <w:tr w:rsidR="008C6E82" w:rsidRPr="008F4701" w:rsidTr="00F859D2">
        <w:tc>
          <w:tcPr>
            <w:tcW w:w="4531" w:type="dxa"/>
          </w:tcPr>
          <w:p w:rsidR="008C6E82" w:rsidRPr="008F4701" w:rsidRDefault="00922BD0" w:rsidP="008C6E82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How would you react if a stranger comes to harvest leaves on the spider plant stands that you use</w:t>
            </w:r>
            <w:r w:rsidR="008C6E82" w:rsidRPr="008F4701">
              <w:rPr>
                <w:rFonts w:ascii="Times New Roman" w:hAnsi="Times New Roman"/>
                <w:lang w:val="en-GB"/>
              </w:rPr>
              <w:t>?</w:t>
            </w:r>
          </w:p>
        </w:tc>
        <w:tc>
          <w:tcPr>
            <w:tcW w:w="5387" w:type="dxa"/>
          </w:tcPr>
          <w:p w:rsidR="008C6E82" w:rsidRPr="008F4701" w:rsidRDefault="00922BD0" w:rsidP="00F859D2">
            <w:pPr>
              <w:widowControl w:val="0"/>
              <w:tabs>
                <w:tab w:val="left" w:pos="0"/>
                <w:tab w:val="left" w:pos="284"/>
                <w:tab w:val="left" w:pos="379"/>
                <w:tab w:val="left" w:pos="1459"/>
                <w:tab w:val="left" w:pos="2179"/>
                <w:tab w:val="left" w:pos="2899"/>
                <w:tab w:val="left" w:pos="3619"/>
                <w:tab w:val="left" w:pos="4339"/>
                <w:tab w:val="left" w:pos="5059"/>
                <w:tab w:val="left" w:pos="5779"/>
                <w:tab w:val="left" w:pos="6499"/>
                <w:tab w:val="left" w:pos="7219"/>
                <w:tab w:val="left" w:pos="7939"/>
                <w:tab w:val="left" w:pos="8659"/>
                <w:tab w:val="left" w:pos="9379"/>
                <w:tab w:val="left" w:pos="10099"/>
                <w:tab w:val="left" w:pos="10819"/>
              </w:tabs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No reaction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(0)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6BE4FFC0" wp14:editId="4B345B04">
                      <wp:extent cx="123825" cy="104775"/>
                      <wp:effectExtent l="6350" t="8255" r="12700" b="10795"/>
                      <wp:docPr id="110" name="Rectangle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23085EA7" id="Rectangle 110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gqdoRHgIAAD8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922BD0" w:rsidP="00F859D2">
            <w:pPr>
              <w:widowControl w:val="0"/>
              <w:tabs>
                <w:tab w:val="left" w:pos="0"/>
                <w:tab w:val="left" w:pos="284"/>
                <w:tab w:val="left" w:pos="379"/>
                <w:tab w:val="left" w:pos="1459"/>
                <w:tab w:val="left" w:pos="2179"/>
                <w:tab w:val="left" w:pos="2899"/>
                <w:tab w:val="left" w:pos="3619"/>
                <w:tab w:val="left" w:pos="4339"/>
                <w:tab w:val="left" w:pos="5059"/>
                <w:tab w:val="left" w:pos="5779"/>
                <w:tab w:val="left" w:pos="6499"/>
                <w:tab w:val="left" w:pos="7219"/>
                <w:tab w:val="left" w:pos="7939"/>
                <w:tab w:val="left" w:pos="8659"/>
                <w:tab w:val="left" w:pos="9379"/>
                <w:tab w:val="left" w:pos="10099"/>
                <w:tab w:val="left" w:pos="10819"/>
              </w:tabs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Yes, admonition applies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(1)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32948271" wp14:editId="065D08AA">
                      <wp:extent cx="123825" cy="104775"/>
                      <wp:effectExtent l="6350" t="8255" r="12700" b="10795"/>
                      <wp:docPr id="111" name="Rectangle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F9B2ED9" id="Rectangle 111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DmlT78dAgAAPwQAAA4AAAAAAAAAAAAAAAAALgIAAGRycy9lMm9Eb2MueG1sUEsBAi0AFAAG&#10;AAgAAAAhANNd0vfZAAAAAwEAAA8AAAAAAAAAAAAAAAAAdwQAAGRycy9kb3ducmV2LnhtbFBLBQYA&#10;AAAABAAEAPMAAAB9BQAAAAA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922BD0" w:rsidP="00F859D2">
            <w:pPr>
              <w:widowControl w:val="0"/>
              <w:tabs>
                <w:tab w:val="left" w:pos="0"/>
                <w:tab w:val="left" w:pos="284"/>
                <w:tab w:val="left" w:pos="379"/>
                <w:tab w:val="left" w:pos="1459"/>
                <w:tab w:val="left" w:pos="2179"/>
                <w:tab w:val="left" w:pos="2899"/>
                <w:tab w:val="left" w:pos="3619"/>
                <w:tab w:val="left" w:pos="4339"/>
                <w:tab w:val="left" w:pos="5059"/>
                <w:tab w:val="left" w:pos="5779"/>
                <w:tab w:val="left" w:pos="6499"/>
                <w:tab w:val="left" w:pos="7219"/>
                <w:tab w:val="left" w:pos="7939"/>
                <w:tab w:val="left" w:pos="8659"/>
                <w:tab w:val="left" w:pos="9379"/>
                <w:tab w:val="left" w:pos="10099"/>
                <w:tab w:val="left" w:pos="10819"/>
              </w:tabs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Yes, applies monetary penalty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(2)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3A220C8B" wp14:editId="4747FF78">
                      <wp:extent cx="123825" cy="104775"/>
                      <wp:effectExtent l="6350" t="8255" r="12700" b="10795"/>
                      <wp:docPr id="112" name="Rectangl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7DC6B583" id="Rectangle 112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DTtoGXHgIAAD8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922BD0" w:rsidRPr="008F4701" w:rsidRDefault="00922BD0" w:rsidP="00F859D2">
            <w:pPr>
              <w:widowControl w:val="0"/>
              <w:tabs>
                <w:tab w:val="left" w:pos="0"/>
                <w:tab w:val="left" w:pos="284"/>
                <w:tab w:val="left" w:pos="379"/>
                <w:tab w:val="left" w:pos="1459"/>
                <w:tab w:val="left" w:pos="2179"/>
                <w:tab w:val="left" w:pos="2899"/>
                <w:tab w:val="left" w:pos="3619"/>
                <w:tab w:val="left" w:pos="4339"/>
                <w:tab w:val="left" w:pos="5059"/>
                <w:tab w:val="left" w:pos="5779"/>
                <w:tab w:val="left" w:pos="6499"/>
                <w:tab w:val="left" w:pos="7219"/>
                <w:tab w:val="left" w:pos="7939"/>
                <w:tab w:val="left" w:pos="8659"/>
                <w:tab w:val="left" w:pos="9379"/>
                <w:tab w:val="left" w:pos="10099"/>
                <w:tab w:val="left" w:pos="10819"/>
              </w:tabs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Yes, complaints to authorities (3)</w:t>
            </w:r>
            <w:r w:rsidRPr="008F4701">
              <w:rPr>
                <w:rFonts w:ascii="Times New Roman" w:eastAsia="Times New Roman" w:hAnsi="Times New Roman"/>
                <w:noProof/>
                <w:lang w:val="en-GB" w:eastAsia="fr-FR"/>
              </w:rPr>
              <w:t xml:space="preserve">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733D99D1" wp14:editId="1D42D778">
                      <wp:extent cx="123825" cy="104775"/>
                      <wp:effectExtent l="6350" t="8255" r="12700" b="10795"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8945BBB" id="Rectangle 23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iND+S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08407B" w:rsidP="0008407B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Other :</w:t>
            </w:r>
            <w:r w:rsidR="008C6E82" w:rsidRPr="008F4701">
              <w:rPr>
                <w:rFonts w:ascii="Times New Roman" w:hAnsi="Times New Roman"/>
                <w:lang w:val="fr-FR"/>
              </w:rPr>
              <w:t>……………………………</w:t>
            </w:r>
          </w:p>
        </w:tc>
      </w:tr>
      <w:tr w:rsidR="008C6E82" w:rsidRPr="008F4701" w:rsidTr="00F859D2">
        <w:tc>
          <w:tcPr>
            <w:tcW w:w="4531" w:type="dxa"/>
          </w:tcPr>
          <w:p w:rsidR="008C6E82" w:rsidRPr="008F4701" w:rsidRDefault="007F18D9" w:rsidP="007F18D9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Proximity to collection/cultivation sites</w:t>
            </w:r>
          </w:p>
        </w:tc>
        <w:tc>
          <w:tcPr>
            <w:tcW w:w="5387" w:type="dxa"/>
          </w:tcPr>
          <w:p w:rsidR="008C6E82" w:rsidRPr="008F4701" w:rsidRDefault="007F18D9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Less than </w:t>
            </w:r>
            <w:r w:rsidR="008C6E82" w:rsidRPr="008F4701">
              <w:rPr>
                <w:rFonts w:ascii="Times New Roman" w:hAnsi="Times New Roman"/>
                <w:lang w:val="en-GB"/>
              </w:rPr>
              <w:t>100 m</w:t>
            </w:r>
            <w:r w:rsidR="00EC4FDF">
              <w:rPr>
                <w:rFonts w:ascii="Times New Roman" w:hAnsi="Times New Roman"/>
                <w:lang w:val="en-GB"/>
              </w:rPr>
              <w:t xml:space="preserve"> (2)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302089AB" wp14:editId="6B4E2E40">
                      <wp:extent cx="123825" cy="104775"/>
                      <wp:effectExtent l="6350" t="8255" r="12700" b="10795"/>
                      <wp:docPr id="113" name="Rectangle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5CCBCD7E" id="Rectangle 113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SroUOR8CAAA/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7F18D9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Up to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1 km</w:t>
            </w:r>
            <w:r w:rsidR="00EC4FDF">
              <w:rPr>
                <w:rFonts w:ascii="Times New Roman" w:hAnsi="Times New Roman"/>
                <w:lang w:val="en-GB"/>
              </w:rPr>
              <w:t xml:space="preserve"> (1.5)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    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315131E1" wp14:editId="12F35C7B">
                      <wp:extent cx="123825" cy="104775"/>
                      <wp:effectExtent l="6350" t="8255" r="12700" b="10795"/>
                      <wp:docPr id="114" name="Rectangl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7188132A" id="Rectangle 114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B5Edxh8CAAA/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  <w:p w:rsidR="008C6E82" w:rsidRPr="00EC4FDF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EC4FDF">
              <w:rPr>
                <w:rFonts w:ascii="Times New Roman" w:hAnsi="Times New Roman"/>
                <w:lang w:val="en-GB"/>
              </w:rPr>
              <w:t>1-5 km</w:t>
            </w:r>
            <w:r w:rsidR="00EC4FDF">
              <w:rPr>
                <w:rFonts w:ascii="Times New Roman" w:hAnsi="Times New Roman"/>
                <w:lang w:val="en-GB"/>
              </w:rPr>
              <w:t xml:space="preserve"> (1)</w:t>
            </w:r>
            <w:r w:rsidRPr="00EC4FDF">
              <w:rPr>
                <w:rFonts w:ascii="Times New Roman" w:hAnsi="Times New Roman"/>
                <w:lang w:val="en-GB"/>
              </w:rPr>
              <w:t xml:space="preserve">                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1D2FA910" wp14:editId="48757E23">
                      <wp:extent cx="123825" cy="104775"/>
                      <wp:effectExtent l="6350" t="8255" r="12700" b="10795"/>
                      <wp:docPr id="115" name="Rectangl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4E52E9F1" id="Rectangle 115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np2IaB8CAAA/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  <w:p w:rsidR="008C6E82" w:rsidRPr="00EC4FDF" w:rsidRDefault="007F18D9" w:rsidP="00EC4FDF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EC4FDF">
              <w:rPr>
                <w:rFonts w:ascii="Times New Roman" w:hAnsi="Times New Roman"/>
                <w:lang w:val="en-GB"/>
              </w:rPr>
              <w:t>More than</w:t>
            </w:r>
            <w:r w:rsidR="008C6E82" w:rsidRPr="00EC4FDF">
              <w:rPr>
                <w:rFonts w:ascii="Times New Roman" w:hAnsi="Times New Roman"/>
                <w:lang w:val="en-GB"/>
              </w:rPr>
              <w:t xml:space="preserve"> 5 km</w:t>
            </w:r>
            <w:r w:rsidR="00EC4FDF">
              <w:rPr>
                <w:rFonts w:ascii="Times New Roman" w:hAnsi="Times New Roman"/>
                <w:lang w:val="en-GB"/>
              </w:rPr>
              <w:t xml:space="preserve"> (0.5)</w:t>
            </w:r>
            <w:r w:rsidR="008C6E82" w:rsidRPr="00EC4FDF">
              <w:rPr>
                <w:rFonts w:ascii="Times New Roman" w:hAnsi="Times New Roman"/>
                <w:lang w:val="en-GB"/>
              </w:rPr>
              <w:t xml:space="preserve">    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5E74EED0" wp14:editId="46FA8332">
                      <wp:extent cx="123825" cy="104775"/>
                      <wp:effectExtent l="6350" t="8255" r="12700" b="10795"/>
                      <wp:docPr id="116" name="Rectangle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32527566" id="Rectangle 116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dI5GQB8CAAA/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</w:tc>
      </w:tr>
      <w:tr w:rsidR="008C6E82" w:rsidRPr="008F4701" w:rsidTr="00F859D2">
        <w:tc>
          <w:tcPr>
            <w:tcW w:w="4531" w:type="dxa"/>
          </w:tcPr>
          <w:p w:rsidR="008C6E82" w:rsidRPr="008F4701" w:rsidRDefault="00652FBE" w:rsidP="00652FBE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 How do you c</w:t>
            </w:r>
            <w:r w:rsidR="007F18D9" w:rsidRPr="008F4701">
              <w:rPr>
                <w:rFonts w:ascii="Times New Roman" w:hAnsi="Times New Roman"/>
                <w:lang w:val="en-GB"/>
              </w:rPr>
              <w:t>urrent</w:t>
            </w:r>
            <w:r w:rsidRPr="008F4701">
              <w:rPr>
                <w:rFonts w:ascii="Times New Roman" w:hAnsi="Times New Roman"/>
                <w:lang w:val="en-GB"/>
              </w:rPr>
              <w:t xml:space="preserve">ly manage </w:t>
            </w:r>
            <w:r w:rsidRPr="008F4701">
              <w:rPr>
                <w:rFonts w:ascii="Times New Roman" w:hAnsi="Times New Roman"/>
                <w:i/>
                <w:lang w:val="en-GB"/>
              </w:rPr>
              <w:t>G. gynandra</w:t>
            </w:r>
            <w:r w:rsidRPr="008F4701">
              <w:rPr>
                <w:rFonts w:ascii="Times New Roman" w:hAnsi="Times New Roman"/>
                <w:lang w:val="en-GB"/>
              </w:rPr>
              <w:t xml:space="preserve">? </w:t>
            </w:r>
            <w:r w:rsidR="007F18D9" w:rsidRPr="008F4701">
              <w:rPr>
                <w:rFonts w:ascii="Times New Roman" w:hAnsi="Times New Roman"/>
                <w:lang w:val="en-GB"/>
              </w:rPr>
              <w:t xml:space="preserve"> </w:t>
            </w:r>
          </w:p>
        </w:tc>
        <w:tc>
          <w:tcPr>
            <w:tcW w:w="5387" w:type="dxa"/>
          </w:tcPr>
          <w:p w:rsidR="008C6E82" w:rsidRPr="008F4701" w:rsidRDefault="00652FBE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Simple collection from the wild with no particular selection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(1)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1387E2A5" wp14:editId="5F0E805F">
                      <wp:extent cx="123825" cy="104775"/>
                      <wp:effectExtent l="6350" t="8255" r="12700" b="10795"/>
                      <wp:docPr id="117" name="Rectangle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7B78CC56" id="Rectangle 117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652FBE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Tolerance, protection or promotion of wild plants without selection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(2)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4A5FB1B3" wp14:editId="5430FD2A">
                      <wp:extent cx="123825" cy="104775"/>
                      <wp:effectExtent l="6350" t="8255" r="12700" b="10795"/>
                      <wp:docPr id="118" name="Rectangle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78CB0B0A" id="Rectangle 118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v3iVlHgIAAD8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652FBE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Transplantation of selected wild individuals to gardens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(3)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766D05A0" wp14:editId="4F7DD55E">
                      <wp:extent cx="123825" cy="104775"/>
                      <wp:effectExtent l="6350" t="8255" r="12700" b="10795"/>
                      <wp:docPr id="119" name="Rectangle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E252EA9" id="Rectangle 119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20rDLHgIAAD8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652FBE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Rain-fed cultivation </w:t>
            </w:r>
            <w:r w:rsidR="008C6E82" w:rsidRPr="008F4701">
              <w:rPr>
                <w:rFonts w:ascii="Times New Roman" w:hAnsi="Times New Roman"/>
                <w:lang w:val="en-GB"/>
              </w:rPr>
              <w:t>(4)</w:t>
            </w:r>
            <w:r w:rsidR="008C6E82" w:rsidRPr="008F4701">
              <w:rPr>
                <w:rFonts w:ascii="Times New Roman" w:eastAsia="Times New Roman" w:hAnsi="Times New Roman"/>
                <w:noProof/>
                <w:lang w:val="en-GB" w:eastAsia="fr-FR"/>
              </w:rPr>
              <w:t xml:space="preserve">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296F55EF" wp14:editId="2F40830C">
                      <wp:extent cx="123825" cy="104775"/>
                      <wp:effectExtent l="6350" t="8255" r="12700" b="10795"/>
                      <wp:docPr id="120" name="Rectangle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ABD8648" id="Rectangle 120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C1RHgIAAD8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DVbC1RHgIAAD8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652FBE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Intensive irrigated cultivation all year-round </w:t>
            </w:r>
            <w:r w:rsidR="008C6E82" w:rsidRPr="008F4701">
              <w:rPr>
                <w:rFonts w:ascii="Times New Roman" w:hAnsi="Times New Roman"/>
                <w:lang w:val="en-GB"/>
              </w:rPr>
              <w:t xml:space="preserve"> (5)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58F0394D" wp14:editId="12D325ED">
                      <wp:extent cx="123825" cy="104775"/>
                      <wp:effectExtent l="6350" t="8255" r="12700" b="10795"/>
                      <wp:docPr id="121" name="Rectangl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6525310B" id="Rectangle 121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">
                      <w10:anchorlock/>
                    </v:rect>
                  </w:pict>
                </mc:Fallback>
              </mc:AlternateContent>
            </w:r>
          </w:p>
        </w:tc>
      </w:tr>
      <w:tr w:rsidR="008C6E82" w:rsidRPr="008F4701" w:rsidTr="00F859D2">
        <w:tc>
          <w:tcPr>
            <w:tcW w:w="4531" w:type="dxa"/>
          </w:tcPr>
          <w:p w:rsidR="008C6E82" w:rsidRPr="008F4701" w:rsidRDefault="00652FBE" w:rsidP="00652FBE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 Are you satisfied with your current level of exploitation of </w:t>
            </w:r>
            <w:r w:rsidRPr="008F4701">
              <w:rPr>
                <w:rFonts w:ascii="Times New Roman" w:hAnsi="Times New Roman"/>
                <w:i/>
                <w:lang w:val="en-GB"/>
              </w:rPr>
              <w:t>G. gynandra</w:t>
            </w:r>
            <w:r w:rsidRPr="008F4701">
              <w:rPr>
                <w:rFonts w:ascii="Times New Roman" w:hAnsi="Times New Roman"/>
                <w:lang w:val="en-GB"/>
              </w:rPr>
              <w:t>?</w:t>
            </w:r>
          </w:p>
        </w:tc>
        <w:tc>
          <w:tcPr>
            <w:tcW w:w="5387" w:type="dxa"/>
          </w:tcPr>
          <w:p w:rsidR="008C6E82" w:rsidRPr="008F4701" w:rsidRDefault="00652FBE" w:rsidP="00F859D2">
            <w:pPr>
              <w:spacing w:line="276" w:lineRule="auto"/>
              <w:rPr>
                <w:rFonts w:ascii="Times New Roman" w:hAnsi="Times New Roman"/>
                <w:lang w:val="fr-FR"/>
              </w:rPr>
            </w:pPr>
            <w:r w:rsidRPr="008F4701">
              <w:rPr>
                <w:rFonts w:ascii="Times New Roman" w:hAnsi="Times New Roman"/>
                <w:lang w:val="fr-FR"/>
              </w:rPr>
              <w:t>yes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4962BE9A" wp14:editId="6C36FB0D">
                      <wp:extent cx="123825" cy="104775"/>
                      <wp:effectExtent l="6350" t="8255" r="12700" b="10795"/>
                      <wp:docPr id="122" name="Rectangl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255B4535" id="Rectangle 122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mc3bXHgIAAD8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  <w:r w:rsidRPr="008F4701">
              <w:rPr>
                <w:rFonts w:ascii="Times New Roman" w:hAnsi="Times New Roman"/>
                <w:lang w:val="fr-FR"/>
              </w:rPr>
              <w:t xml:space="preserve">          no</w:t>
            </w:r>
            <w:r w:rsidR="008C6E82" w:rsidRPr="008F4701">
              <w:rPr>
                <w:rFonts w:ascii="Times New Roman" w:hAnsi="Times New Roman"/>
                <w:lang w:val="fr-FR"/>
              </w:rPr>
              <w:t xml:space="preserve"> </w:t>
            </w:r>
            <w:r w:rsidR="008C6E82"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144A0B26" wp14:editId="779A7A28">
                      <wp:extent cx="123825" cy="104775"/>
                      <wp:effectExtent l="6350" t="8255" r="12700" b="10795"/>
                      <wp:docPr id="123" name="Rectangl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1004F064" id="Rectangle 123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A/f+N5HgIAAD8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</w:tc>
      </w:tr>
      <w:tr w:rsidR="008C6E82" w:rsidRPr="008F4701" w:rsidTr="00F859D2">
        <w:trPr>
          <w:trHeight w:val="4932"/>
        </w:trPr>
        <w:tc>
          <w:tcPr>
            <w:tcW w:w="4531" w:type="dxa"/>
          </w:tcPr>
          <w:p w:rsidR="008C6E82" w:rsidRPr="008F4701" w:rsidRDefault="00652FBE" w:rsidP="008C6E82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lastRenderedPageBreak/>
              <w:t xml:space="preserve">If not, what would you like to improve and how? </w:t>
            </w:r>
          </w:p>
        </w:tc>
        <w:tc>
          <w:tcPr>
            <w:tcW w:w="5387" w:type="dxa"/>
          </w:tcPr>
          <w:p w:rsidR="008C6E82" w:rsidRPr="008F4701" w:rsidRDefault="00652FBE" w:rsidP="00F859D2">
            <w:pPr>
              <w:spacing w:line="276" w:lineRule="auto"/>
              <w:rPr>
                <w:rFonts w:ascii="Times New Roman" w:hAnsi="Times New Roman"/>
                <w:i/>
                <w:lang w:val="en-GB"/>
              </w:rPr>
            </w:pPr>
            <w:r w:rsidRPr="008F4701">
              <w:rPr>
                <w:rFonts w:ascii="Times New Roman" w:hAnsi="Times New Roman"/>
                <w:i/>
                <w:lang w:val="en-GB"/>
              </w:rPr>
              <w:t>Answer</w:t>
            </w:r>
            <w:r w:rsidR="008C6E82" w:rsidRPr="008F4701">
              <w:rPr>
                <w:rFonts w:ascii="Times New Roman" w:hAnsi="Times New Roman"/>
                <w:i/>
                <w:lang w:val="en-GB"/>
              </w:rPr>
              <w:t>:</w:t>
            </w: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i/>
                <w:lang w:val="en-GB"/>
              </w:rPr>
            </w:pP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  <w:p w:rsidR="008C6E82" w:rsidRPr="008F4701" w:rsidRDefault="008C6E82" w:rsidP="00F859D2">
            <w:pPr>
              <w:spacing w:line="276" w:lineRule="auto"/>
              <w:rPr>
                <w:rFonts w:ascii="Times New Roman" w:hAnsi="Times New Roman"/>
                <w:lang w:val="en-GB"/>
              </w:rPr>
            </w:pPr>
          </w:p>
          <w:p w:rsidR="008C6E82" w:rsidRPr="008F4701" w:rsidRDefault="00652FBE" w:rsidP="00F859D2">
            <w:pPr>
              <w:spacing w:line="276" w:lineRule="auto"/>
              <w:rPr>
                <w:rFonts w:ascii="Times New Roman" w:hAnsi="Times New Roman"/>
                <w:i/>
                <w:lang w:val="en-GB"/>
              </w:rPr>
            </w:pPr>
            <w:r w:rsidRPr="008F4701">
              <w:rPr>
                <w:rFonts w:ascii="Times New Roman" w:hAnsi="Times New Roman"/>
                <w:i/>
                <w:lang w:val="en-GB"/>
              </w:rPr>
              <w:t>Associated management form</w:t>
            </w:r>
            <w:r w:rsidR="008C6E82" w:rsidRPr="008F4701">
              <w:rPr>
                <w:rFonts w:ascii="Times New Roman" w:hAnsi="Times New Roman"/>
                <w:i/>
                <w:lang w:val="en-GB"/>
              </w:rPr>
              <w:t>:</w:t>
            </w:r>
          </w:p>
          <w:p w:rsidR="00652FBE" w:rsidRPr="008F4701" w:rsidRDefault="00652FBE" w:rsidP="00652FB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Simple collection from the wild with no particular selection (1)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4CC030BD" wp14:editId="041AAE69">
                      <wp:extent cx="123825" cy="104775"/>
                      <wp:effectExtent l="6350" t="8255" r="12700" b="10795"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3F7A6C80" id="Rectangle 24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dpCG7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652FBE" w:rsidRPr="008F4701" w:rsidRDefault="00652FBE" w:rsidP="00652FB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Tolerance, protection or promotion of wild plants without selection (2)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0EA1AD44" wp14:editId="6B80C93D">
                      <wp:extent cx="123825" cy="104775"/>
                      <wp:effectExtent l="6350" t="8255" r="12700" b="10795"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39EB48E2" id="Rectangle 25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UlJO1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652FBE" w:rsidRPr="008F4701" w:rsidRDefault="00652FBE" w:rsidP="00652FB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Transplantation of selected wild individuals to gardens (3)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46B52A90" wp14:editId="2F2EA477">
                      <wp:extent cx="123825" cy="104775"/>
                      <wp:effectExtent l="6350" t="8255" r="12700" b="10795"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6BA9D50D" id="Rectangle 26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PxEWm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652FBE" w:rsidRPr="008F4701" w:rsidRDefault="00652FBE" w:rsidP="00652FBE">
            <w:pPr>
              <w:spacing w:line="276" w:lineRule="auto"/>
              <w:rPr>
                <w:rFonts w:ascii="Times New Roman" w:hAnsi="Times New Roman"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>Rain-fed cultivation (4)</w:t>
            </w:r>
            <w:r w:rsidRPr="008F4701">
              <w:rPr>
                <w:rFonts w:ascii="Times New Roman" w:eastAsia="Times New Roman" w:hAnsi="Times New Roman"/>
                <w:noProof/>
                <w:lang w:val="en-GB" w:eastAsia="fr-FR"/>
              </w:rPr>
              <w:t xml:space="preserve">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2B682E04" wp14:editId="56BA1F8D">
                      <wp:extent cx="123825" cy="104775"/>
                      <wp:effectExtent l="6350" t="8255" r="12700" b="10795"/>
                      <wp:docPr id="27" name="Rectangl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46988496" id="Rectangle 27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">
                      <w10:anchorlock/>
                    </v:rect>
                  </w:pict>
                </mc:Fallback>
              </mc:AlternateContent>
            </w:r>
          </w:p>
          <w:p w:rsidR="008C6E82" w:rsidRPr="008F4701" w:rsidRDefault="00652FBE" w:rsidP="00652FBE">
            <w:pPr>
              <w:spacing w:line="276" w:lineRule="auto"/>
              <w:rPr>
                <w:rFonts w:ascii="Times New Roman" w:hAnsi="Times New Roman"/>
                <w:b/>
                <w:lang w:val="en-GB"/>
              </w:rPr>
            </w:pPr>
            <w:r w:rsidRPr="008F4701">
              <w:rPr>
                <w:rFonts w:ascii="Times New Roman" w:hAnsi="Times New Roman"/>
                <w:lang w:val="en-GB"/>
              </w:rPr>
              <w:t xml:space="preserve">Intensive irrigated cultivation all year-round (5) </w:t>
            </w:r>
            <w:r w:rsidRPr="008F4701">
              <w:rPr>
                <w:rFonts w:ascii="Times New Roman" w:eastAsia="Times New Roman" w:hAnsi="Times New Roman"/>
                <w:noProof/>
                <w:lang w:val="nl-NL" w:eastAsia="nl-NL"/>
              </w:rPr>
              <mc:AlternateContent>
                <mc:Choice Requires="wps">
                  <w:drawing>
                    <wp:inline distT="0" distB="0" distL="0" distR="0" wp14:anchorId="3D5944BB" wp14:editId="24AE91FA">
                      <wp:extent cx="123825" cy="104775"/>
                      <wp:effectExtent l="6350" t="8255" r="12700" b="10795"/>
                      <wp:docPr id="2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1047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      <w:pict>
                    <v:rect w14:anchorId="38785F30" id="Rectangle 28" o:spid="_x0000_s1026" style="width:9.75pt;height:8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">
                      <w10:anchorlock/>
                    </v:rect>
                  </w:pict>
                </mc:Fallback>
              </mc:AlternateContent>
            </w:r>
          </w:p>
        </w:tc>
      </w:tr>
    </w:tbl>
    <w:p w:rsidR="008C6E82" w:rsidRPr="008F4701" w:rsidRDefault="008C6E82" w:rsidP="008C6E82">
      <w:pPr>
        <w:spacing w:line="480" w:lineRule="auto"/>
        <w:rPr>
          <w:rFonts w:ascii="Times New Roman" w:hAnsi="Times New Roman"/>
          <w:b/>
          <w:lang w:val="en-GB"/>
        </w:rPr>
      </w:pPr>
      <w:r w:rsidRPr="008F4701">
        <w:rPr>
          <w:rFonts w:ascii="Times New Roman" w:hAnsi="Times New Roman"/>
          <w:b/>
          <w:lang w:val="en-GB"/>
        </w:rPr>
        <w:t xml:space="preserve"> </w:t>
      </w:r>
    </w:p>
    <w:p w:rsidR="00F859D2" w:rsidRPr="008F4701" w:rsidRDefault="00652FBE" w:rsidP="0089021C">
      <w:pPr>
        <w:spacing w:line="480" w:lineRule="auto"/>
        <w:rPr>
          <w:rFonts w:ascii="Times New Roman" w:hAnsi="Times New Roman"/>
        </w:rPr>
      </w:pPr>
      <w:r w:rsidRPr="00EC4FDF">
        <w:rPr>
          <w:rFonts w:ascii="Times New Roman" w:hAnsi="Times New Roman"/>
          <w:b/>
          <w:i/>
          <w:lang w:val="en-GB"/>
        </w:rPr>
        <w:t>General comments</w:t>
      </w:r>
      <w:bookmarkStart w:id="0" w:name="_GoBack"/>
      <w:bookmarkEnd w:id="0"/>
    </w:p>
    <w:sectPr w:rsidR="00F859D2" w:rsidRPr="008F4701" w:rsidSect="0089021C">
      <w:footerReference w:type="default" r:id="rId8"/>
      <w:pgSz w:w="12240" w:h="15840" w:code="1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B94" w:rsidRDefault="000F4B94">
      <w:r>
        <w:separator/>
      </w:r>
    </w:p>
  </w:endnote>
  <w:endnote w:type="continuationSeparator" w:id="0">
    <w:p w:rsidR="000F4B94" w:rsidRDefault="000F4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9116970"/>
      <w:docPartObj>
        <w:docPartGallery w:val="Page Numbers (Bottom of Page)"/>
        <w:docPartUnique/>
      </w:docPartObj>
    </w:sdtPr>
    <w:sdtEndPr/>
    <w:sdtContent>
      <w:p w:rsidR="00F859D2" w:rsidRDefault="00F859D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021C" w:rsidRPr="0089021C">
          <w:rPr>
            <w:noProof/>
            <w:lang w:val="fr-FR"/>
          </w:rPr>
          <w:t>7</w:t>
        </w:r>
        <w:r>
          <w:fldChar w:fldCharType="end"/>
        </w:r>
      </w:p>
    </w:sdtContent>
  </w:sdt>
  <w:p w:rsidR="00F859D2" w:rsidRDefault="00F859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B94" w:rsidRDefault="000F4B94">
      <w:r>
        <w:separator/>
      </w:r>
    </w:p>
  </w:footnote>
  <w:footnote w:type="continuationSeparator" w:id="0">
    <w:p w:rsidR="000F4B94" w:rsidRDefault="000F4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46C96"/>
    <w:multiLevelType w:val="multilevel"/>
    <w:tmpl w:val="79345A04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E084ADD"/>
    <w:multiLevelType w:val="hybridMultilevel"/>
    <w:tmpl w:val="9244CB14"/>
    <w:lvl w:ilvl="0" w:tplc="EFC4D1BC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E82"/>
    <w:rsid w:val="000244B0"/>
    <w:rsid w:val="0008407B"/>
    <w:rsid w:val="000C0905"/>
    <w:rsid w:val="000F4B94"/>
    <w:rsid w:val="00117E83"/>
    <w:rsid w:val="00121CFB"/>
    <w:rsid w:val="0012373A"/>
    <w:rsid w:val="00247019"/>
    <w:rsid w:val="0029516A"/>
    <w:rsid w:val="002B7203"/>
    <w:rsid w:val="003863EB"/>
    <w:rsid w:val="003919A6"/>
    <w:rsid w:val="003C26B6"/>
    <w:rsid w:val="00444DB5"/>
    <w:rsid w:val="00472BF6"/>
    <w:rsid w:val="005B551A"/>
    <w:rsid w:val="005B5732"/>
    <w:rsid w:val="00652FBE"/>
    <w:rsid w:val="00656EA6"/>
    <w:rsid w:val="006867E3"/>
    <w:rsid w:val="0070266C"/>
    <w:rsid w:val="007767A5"/>
    <w:rsid w:val="007F18D9"/>
    <w:rsid w:val="0089021C"/>
    <w:rsid w:val="008C6E82"/>
    <w:rsid w:val="008D77FF"/>
    <w:rsid w:val="008F045C"/>
    <w:rsid w:val="008F4701"/>
    <w:rsid w:val="00922BD0"/>
    <w:rsid w:val="00957C4B"/>
    <w:rsid w:val="00997443"/>
    <w:rsid w:val="009C4B1E"/>
    <w:rsid w:val="009F5DCA"/>
    <w:rsid w:val="00AA28CB"/>
    <w:rsid w:val="00B9257A"/>
    <w:rsid w:val="00C14873"/>
    <w:rsid w:val="00C222B2"/>
    <w:rsid w:val="00C82DF1"/>
    <w:rsid w:val="00CC2AB7"/>
    <w:rsid w:val="00D312A7"/>
    <w:rsid w:val="00DF081C"/>
    <w:rsid w:val="00EC22F0"/>
    <w:rsid w:val="00EC4FDF"/>
    <w:rsid w:val="00F72E53"/>
    <w:rsid w:val="00F859D2"/>
    <w:rsid w:val="00FA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E6BFB"/>
  <w15:chartTrackingRefBased/>
  <w15:docId w15:val="{088EF8A9-E7DB-4BC6-A74C-16C41EADA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E82"/>
    <w:pPr>
      <w:spacing w:after="0" w:line="240" w:lineRule="auto"/>
    </w:pPr>
    <w:rPr>
      <w:rFonts w:ascii="Cambria" w:eastAsia="MS Mincho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6E8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6E82"/>
    <w:rPr>
      <w:rFonts w:ascii="Cambria" w:eastAsia="MS Mincho" w:hAnsi="Cambri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C6E8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6E82"/>
    <w:rPr>
      <w:rFonts w:ascii="Cambria" w:eastAsia="MS Mincho" w:hAnsi="Cambria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C6E82"/>
    <w:pPr>
      <w:ind w:left="720"/>
      <w:contextualSpacing/>
    </w:pPr>
  </w:style>
  <w:style w:type="table" w:styleId="TableGrid">
    <w:name w:val="Table Grid"/>
    <w:basedOn w:val="TableNormal"/>
    <w:uiPriority w:val="59"/>
    <w:rsid w:val="008C6E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2">
    <w:name w:val="List Table 2"/>
    <w:basedOn w:val="TableNormal"/>
    <w:uiPriority w:val="47"/>
    <w:rsid w:val="00EC22F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">
    <w:name w:val="List Table 6 Colorful"/>
    <w:basedOn w:val="TableNormal"/>
    <w:uiPriority w:val="51"/>
    <w:rsid w:val="00EC22F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E18EB-A97B-4AA1-BF87-1B06C2A05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D9CD0D68.dotm</Template>
  <TotalTime>0</TotalTime>
  <Pages>7</Pages>
  <Words>845</Words>
  <Characters>4649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Toshiba</Company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Dêêdi Sogbohossou</dc:creator>
  <cp:keywords/>
  <dc:description/>
  <cp:lastModifiedBy>Sogbohossou, Deedi</cp:lastModifiedBy>
  <cp:revision>2</cp:revision>
  <cp:lastPrinted>2017-04-04T19:05:00Z</cp:lastPrinted>
  <dcterms:created xsi:type="dcterms:W3CDTF">2018-06-05T11:42:00Z</dcterms:created>
  <dcterms:modified xsi:type="dcterms:W3CDTF">2018-06-05T11:42:00Z</dcterms:modified>
</cp:coreProperties>
</file>