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4154DE" w14:textId="30710AE2" w:rsidR="00494898" w:rsidRPr="00EF0062" w:rsidRDefault="00494898" w:rsidP="00494898">
      <w:pPr>
        <w:pStyle w:val="Heading1"/>
      </w:pPr>
      <w:r w:rsidRPr="00EF0062">
        <w:t xml:space="preserve">Supplementary Material </w:t>
      </w:r>
    </w:p>
    <w:p w14:paraId="59DB39DC" w14:textId="7A9A55BB" w:rsidR="00494898" w:rsidRPr="00EF0062" w:rsidRDefault="00494898" w:rsidP="007902A3">
      <w:pPr>
        <w:pStyle w:val="Figuretablelegend"/>
        <w:pageBreakBefore w:val="0"/>
      </w:pPr>
      <w:r w:rsidRPr="00EF0062">
        <w:t xml:space="preserve">Table </w:t>
      </w:r>
      <w:r w:rsidR="00001FE8">
        <w:t>S</w:t>
      </w:r>
      <w:r w:rsidR="00164FA3" w:rsidRPr="00EF0062">
        <w:t>1</w:t>
      </w:r>
      <w:r w:rsidRPr="00EF0062">
        <w:t xml:space="preserve"> </w:t>
      </w:r>
      <w:r w:rsidRPr="00CA4811">
        <w:rPr>
          <w:b w:val="0"/>
          <w:bCs/>
        </w:rPr>
        <w:t xml:space="preserve">Baseline </w:t>
      </w:r>
      <w:r w:rsidR="00536EA9" w:rsidRPr="00CA4811">
        <w:rPr>
          <w:b w:val="0"/>
          <w:bCs/>
        </w:rPr>
        <w:t>demographics</w:t>
      </w:r>
      <w:r w:rsidR="00536EA9" w:rsidRPr="00CA4811">
        <w:rPr>
          <w:rFonts w:cs="Arial"/>
          <w:b w:val="0"/>
          <w:bCs/>
          <w:vertAlign w:val="superscript"/>
        </w:rPr>
        <w:t>a</w:t>
      </w:r>
      <w:r w:rsidR="00536EA9" w:rsidRPr="00CA4811">
        <w:rPr>
          <w:b w:val="0"/>
          <w:bCs/>
        </w:rPr>
        <w:t xml:space="preserve"> </w:t>
      </w:r>
      <w:r w:rsidRPr="00CA4811">
        <w:rPr>
          <w:b w:val="0"/>
          <w:bCs/>
        </w:rPr>
        <w:t xml:space="preserve">and </w:t>
      </w:r>
      <w:r w:rsidR="00536EA9" w:rsidRPr="00CA4811">
        <w:rPr>
          <w:b w:val="0"/>
          <w:bCs/>
        </w:rPr>
        <w:t xml:space="preserve">clinical characteristics stratified </w:t>
      </w:r>
      <w:r w:rsidRPr="00CA4811">
        <w:rPr>
          <w:b w:val="0"/>
          <w:bCs/>
        </w:rPr>
        <w:t xml:space="preserve">by T2D </w:t>
      </w:r>
      <w:r w:rsidR="00536EA9" w:rsidRPr="00CA4811">
        <w:rPr>
          <w:b w:val="0"/>
          <w:bCs/>
        </w:rPr>
        <w:t>status</w:t>
      </w:r>
      <w:r w:rsidR="00660BEF" w:rsidRPr="00CA4811">
        <w:rPr>
          <w:b w:val="0"/>
          <w:bCs/>
          <w:vertAlign w:val="superscript"/>
        </w:rPr>
        <w:t>b</w:t>
      </w:r>
      <w:r w:rsidR="00536EA9" w:rsidRPr="00EF0062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70"/>
        <w:gridCol w:w="2412"/>
        <w:gridCol w:w="1563"/>
        <w:gridCol w:w="1418"/>
        <w:gridCol w:w="1561"/>
        <w:gridCol w:w="1415"/>
        <w:gridCol w:w="1220"/>
        <w:gridCol w:w="1399"/>
      </w:tblGrid>
      <w:tr w:rsidR="00494898" w:rsidRPr="00EF0062" w14:paraId="6A41A49C" w14:textId="77777777" w:rsidTr="00FC2DC5">
        <w:trPr>
          <w:trHeight w:val="479"/>
        </w:trPr>
        <w:tc>
          <w:tcPr>
            <w:tcW w:w="10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A5EE" w14:textId="77777777" w:rsidR="00494898" w:rsidRPr="00EF0062" w:rsidRDefault="00494898" w:rsidP="00BF4F26">
            <w:pPr>
              <w:pStyle w:val="Tabletext"/>
              <w:tabs>
                <w:tab w:val="left" w:pos="276"/>
              </w:tabs>
            </w:pPr>
            <w:bookmarkStart w:id="0" w:name="_GoBack" w:colFirst="2" w:colLast="2"/>
          </w:p>
        </w:tc>
        <w:tc>
          <w:tcPr>
            <w:tcW w:w="142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82B6" w14:textId="4674CE9F" w:rsidR="00494898" w:rsidRPr="00EF0062" w:rsidRDefault="00494898" w:rsidP="00BF4F26">
            <w:pPr>
              <w:pStyle w:val="Tabletext"/>
              <w:jc w:val="center"/>
              <w:rPr>
                <w:b/>
                <w:bCs/>
              </w:rPr>
            </w:pPr>
            <w:r w:rsidRPr="00EF0062">
              <w:rPr>
                <w:b/>
                <w:bCs/>
              </w:rPr>
              <w:t>T2D</w:t>
            </w:r>
            <w:r w:rsidRPr="00EF0062">
              <w:rPr>
                <w:b/>
                <w:bCs/>
              </w:rPr>
              <w:br/>
              <w:t>(</w:t>
            </w:r>
            <w:r w:rsidRPr="00FE5924">
              <w:rPr>
                <w:b/>
                <w:bCs/>
                <w:i/>
                <w:iCs/>
              </w:rPr>
              <w:t>n</w:t>
            </w:r>
            <w:r w:rsidR="00536EA9">
              <w:rPr>
                <w:b/>
                <w:bCs/>
              </w:rPr>
              <w:t xml:space="preserve"> </w:t>
            </w:r>
            <w:r w:rsidRPr="00EF0062">
              <w:rPr>
                <w:b/>
                <w:bCs/>
              </w:rPr>
              <w:t>= 5776</w:t>
            </w:r>
            <w:r w:rsidR="00536EA9" w:rsidRPr="00EF0062">
              <w:rPr>
                <w:b/>
                <w:bCs/>
              </w:rPr>
              <w:t>)</w:t>
            </w:r>
            <w:r w:rsidR="00AA148C">
              <w:rPr>
                <w:rFonts w:cs="Arial"/>
                <w:b/>
                <w:bCs/>
                <w:vertAlign w:val="superscript"/>
              </w:rPr>
              <w:t>c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6580" w14:textId="4378DC9B" w:rsidR="00494898" w:rsidRPr="00EF0062" w:rsidRDefault="00045D43" w:rsidP="00BF4F26">
            <w:pPr>
              <w:pStyle w:val="Table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494898" w:rsidRPr="00EF0062">
              <w:rPr>
                <w:b/>
                <w:bCs/>
              </w:rPr>
              <w:t>o T2D</w:t>
            </w:r>
            <w:r w:rsidR="00494898" w:rsidRPr="00EF0062">
              <w:rPr>
                <w:b/>
                <w:bCs/>
              </w:rPr>
              <w:br/>
              <w:t>(n = 781</w:t>
            </w:r>
            <w:r w:rsidR="00536EA9" w:rsidRPr="00EF0062">
              <w:rPr>
                <w:b/>
                <w:bCs/>
              </w:rPr>
              <w:t>)</w:t>
            </w:r>
            <w:r w:rsidR="00AA148C">
              <w:rPr>
                <w:rFonts w:cs="Arial"/>
                <w:b/>
                <w:bCs/>
                <w:vertAlign w:val="superscript"/>
              </w:rPr>
              <w:t>c</w:t>
            </w:r>
          </w:p>
        </w:tc>
        <w:tc>
          <w:tcPr>
            <w:tcW w:w="94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89C3" w14:textId="3E146DC1" w:rsidR="00494898" w:rsidRPr="00EF0062" w:rsidRDefault="00494898" w:rsidP="00BF4F26">
            <w:pPr>
              <w:pStyle w:val="Tabletext"/>
              <w:jc w:val="center"/>
              <w:rPr>
                <w:b/>
                <w:bCs/>
              </w:rPr>
            </w:pPr>
            <w:r w:rsidRPr="00EF0062">
              <w:rPr>
                <w:b/>
                <w:bCs/>
              </w:rPr>
              <w:t>Total</w:t>
            </w:r>
            <w:r w:rsidRPr="00EF0062">
              <w:rPr>
                <w:b/>
                <w:bCs/>
              </w:rPr>
              <w:br/>
              <w:t>(</w:t>
            </w:r>
            <w:r w:rsidRPr="00FE5924">
              <w:rPr>
                <w:b/>
                <w:bCs/>
                <w:i/>
                <w:iCs/>
              </w:rPr>
              <w:t>N</w:t>
            </w:r>
            <w:r w:rsidR="00536EA9">
              <w:rPr>
                <w:b/>
                <w:bCs/>
              </w:rPr>
              <w:t xml:space="preserve"> </w:t>
            </w:r>
            <w:r w:rsidRPr="00EF0062">
              <w:rPr>
                <w:b/>
                <w:bCs/>
              </w:rPr>
              <w:t>=</w:t>
            </w:r>
            <w:r w:rsidR="00536EA9">
              <w:rPr>
                <w:b/>
                <w:bCs/>
              </w:rPr>
              <w:t xml:space="preserve"> </w:t>
            </w:r>
            <w:r w:rsidRPr="00EF0062">
              <w:rPr>
                <w:b/>
                <w:bCs/>
              </w:rPr>
              <w:t>6557</w:t>
            </w:r>
            <w:r w:rsidR="00536EA9" w:rsidRPr="00EF0062">
              <w:rPr>
                <w:b/>
                <w:bCs/>
              </w:rPr>
              <w:t>)</w:t>
            </w:r>
            <w:r w:rsidR="001E4A50" w:rsidRPr="001E4A50">
              <w:rPr>
                <w:b/>
                <w:bCs/>
                <w:vertAlign w:val="superscript"/>
              </w:rPr>
              <w:t>d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C266" w14:textId="60D6556A" w:rsidR="00494898" w:rsidRPr="00EF0062" w:rsidRDefault="00536EA9" w:rsidP="00BF4F26">
            <w:pPr>
              <w:pStyle w:val="Tabletext"/>
              <w:jc w:val="center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P</w:t>
            </w:r>
            <w:r>
              <w:rPr>
                <w:b/>
                <w:bCs/>
              </w:rPr>
              <w:t xml:space="preserve"> </w:t>
            </w:r>
            <w:r w:rsidR="00494898" w:rsidRPr="00EF0062">
              <w:rPr>
                <w:b/>
                <w:bCs/>
              </w:rPr>
              <w:t>value</w:t>
            </w:r>
          </w:p>
        </w:tc>
      </w:tr>
      <w:bookmarkEnd w:id="0"/>
      <w:tr w:rsidR="00494898" w:rsidRPr="00EF0062" w14:paraId="1A5D686A" w14:textId="77777777" w:rsidTr="00BF4F26">
        <w:trPr>
          <w:trHeight w:val="261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E18A" w14:textId="77777777" w:rsidR="00494898" w:rsidRPr="00EF0062" w:rsidRDefault="00494898" w:rsidP="00BF4F26">
            <w:pPr>
              <w:pStyle w:val="Tabletext"/>
            </w:pPr>
            <w:r w:rsidRPr="00EF0062">
              <w:rPr>
                <w:b/>
                <w:bCs/>
              </w:rPr>
              <w:t xml:space="preserve">Gender, </w:t>
            </w:r>
            <w:r w:rsidRPr="00FE5924">
              <w:rPr>
                <w:b/>
                <w:bCs/>
                <w:i/>
                <w:iCs/>
              </w:rPr>
              <w:t xml:space="preserve">n </w:t>
            </w:r>
            <w:r w:rsidRPr="00EF0062">
              <w:rPr>
                <w:b/>
                <w:bCs/>
              </w:rPr>
              <w:t>(%)</w:t>
            </w:r>
          </w:p>
        </w:tc>
      </w:tr>
      <w:tr w:rsidR="00693356" w:rsidRPr="00EF0062" w14:paraId="1A92EA09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0C7B78F6" w14:textId="58F3BF1A" w:rsidR="00693356" w:rsidRPr="00EF0062" w:rsidRDefault="00693356" w:rsidP="00045D43">
            <w:pPr>
              <w:pStyle w:val="Tabletext"/>
              <w:ind w:left="179"/>
            </w:pPr>
            <w:r w:rsidRPr="00EF0062">
              <w:t>Male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551D4C5F" w14:textId="2A7CF6B7" w:rsidR="00693356" w:rsidRPr="00EF0062" w:rsidRDefault="00693356" w:rsidP="00381B09">
            <w:pPr>
              <w:pStyle w:val="Tabletext"/>
              <w:jc w:val="center"/>
            </w:pPr>
            <w:r w:rsidRPr="00EF0062">
              <w:t>2661</w:t>
            </w:r>
            <w:r>
              <w:t xml:space="preserve"> </w:t>
            </w:r>
            <w:r w:rsidRPr="00EF0062">
              <w:t>(87.8)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238E2A25" w14:textId="7E3AD394" w:rsidR="00693356" w:rsidRPr="00EF0062" w:rsidRDefault="00693356" w:rsidP="00693356">
            <w:pPr>
              <w:pStyle w:val="Tabletext"/>
              <w:jc w:val="center"/>
            </w:pPr>
            <w:r w:rsidRPr="00EF0062">
              <w:t>369</w:t>
            </w:r>
            <w:r>
              <w:t xml:space="preserve"> </w:t>
            </w:r>
            <w:r w:rsidRPr="00EF0062">
              <w:t>(12.2)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5CA27DA9" w14:textId="0A13A7E4" w:rsidR="00693356" w:rsidRPr="00EF0062" w:rsidRDefault="00693356" w:rsidP="00693356">
            <w:pPr>
              <w:pStyle w:val="Tabletext"/>
              <w:jc w:val="center"/>
            </w:pPr>
            <w:r w:rsidRPr="00EF0062">
              <w:t>3030</w:t>
            </w:r>
            <w:r>
              <w:t xml:space="preserve"> </w:t>
            </w:r>
            <w:r w:rsidRPr="00EF0062">
              <w:t>(46.2)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60BBAAC3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NS</w:t>
            </w:r>
          </w:p>
        </w:tc>
      </w:tr>
      <w:tr w:rsidR="00693356" w:rsidRPr="00EF0062" w14:paraId="6E2A6408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11292407" w14:textId="09B6A44F" w:rsidR="00693356" w:rsidRPr="00EF0062" w:rsidRDefault="00693356" w:rsidP="00045D43">
            <w:pPr>
              <w:pStyle w:val="Tabletext"/>
              <w:ind w:left="179"/>
            </w:pPr>
            <w:r w:rsidRPr="00EF0062">
              <w:t>Female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30929CCA" w14:textId="00C3CCE6" w:rsidR="00693356" w:rsidRPr="00EF0062" w:rsidRDefault="00693356" w:rsidP="00381B09">
            <w:pPr>
              <w:pStyle w:val="Tabletext"/>
              <w:jc w:val="center"/>
            </w:pPr>
            <w:r w:rsidRPr="00EF0062">
              <w:t>3115</w:t>
            </w:r>
            <w:r>
              <w:t xml:space="preserve"> </w:t>
            </w:r>
            <w:r w:rsidRPr="00EF0062">
              <w:t>(88.3)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2199FE4D" w14:textId="24567A05" w:rsidR="00693356" w:rsidRPr="00EF0062" w:rsidRDefault="00693356" w:rsidP="00693356">
            <w:pPr>
              <w:pStyle w:val="Tabletext"/>
              <w:jc w:val="center"/>
            </w:pPr>
            <w:r w:rsidRPr="00EF0062">
              <w:t>412</w:t>
            </w:r>
            <w:r>
              <w:t xml:space="preserve"> </w:t>
            </w:r>
            <w:r w:rsidRPr="00EF0062">
              <w:t>(11.7)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205D24F8" w14:textId="77FF8226" w:rsidR="00693356" w:rsidRPr="00EF0062" w:rsidRDefault="00693356" w:rsidP="00693356">
            <w:pPr>
              <w:pStyle w:val="Tabletext"/>
              <w:jc w:val="center"/>
            </w:pPr>
            <w:r w:rsidRPr="00EF0062">
              <w:t>3527</w:t>
            </w:r>
            <w:r>
              <w:t xml:space="preserve"> </w:t>
            </w:r>
            <w:r w:rsidRPr="00EF0062">
              <w:t>(53.8)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3060019B" w14:textId="77777777" w:rsidR="00693356" w:rsidRPr="00EF0062" w:rsidRDefault="00693356" w:rsidP="00BF4F26">
            <w:pPr>
              <w:pStyle w:val="Tabletext"/>
              <w:jc w:val="center"/>
            </w:pPr>
          </w:p>
        </w:tc>
      </w:tr>
      <w:tr w:rsidR="00693356" w:rsidRPr="00EF0062" w14:paraId="6D12E462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  <w:hideMark/>
          </w:tcPr>
          <w:p w14:paraId="6B4C871B" w14:textId="77777777" w:rsidR="00693356" w:rsidRPr="00EF0062" w:rsidRDefault="00693356" w:rsidP="00BF4F26">
            <w:pPr>
              <w:pStyle w:val="Tabletext"/>
              <w:tabs>
                <w:tab w:val="left" w:pos="276"/>
              </w:tabs>
            </w:pPr>
            <w:r w:rsidRPr="00EF0062">
              <w:rPr>
                <w:b/>
                <w:bCs/>
              </w:rPr>
              <w:t>Age, mean (SD)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6E912DCD" w14:textId="6C24887B" w:rsidR="00693356" w:rsidRPr="00EF0062" w:rsidRDefault="00693356" w:rsidP="00381B09">
            <w:pPr>
              <w:pStyle w:val="Tabletext"/>
              <w:jc w:val="center"/>
            </w:pPr>
            <w:r w:rsidRPr="00EF0062">
              <w:t>63.0</w:t>
            </w:r>
            <w:r>
              <w:t xml:space="preserve"> </w:t>
            </w:r>
            <w:r w:rsidRPr="00EF0062">
              <w:t>(8.4)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07407A9A" w14:textId="58968B48" w:rsidR="00693356" w:rsidRPr="00EF0062" w:rsidRDefault="00693356" w:rsidP="00693356">
            <w:pPr>
              <w:pStyle w:val="Tabletext"/>
              <w:jc w:val="center"/>
            </w:pPr>
            <w:r w:rsidRPr="00EF0062">
              <w:t>62.3</w:t>
            </w:r>
            <w:r>
              <w:t xml:space="preserve"> </w:t>
            </w:r>
            <w:r w:rsidRPr="00EF0062">
              <w:t>(8.8)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1638CE5A" w14:textId="0C402411" w:rsidR="00693356" w:rsidRPr="00EF0062" w:rsidRDefault="00693356" w:rsidP="00693356">
            <w:pPr>
              <w:pStyle w:val="Tabletext"/>
              <w:jc w:val="center"/>
            </w:pPr>
            <w:r w:rsidRPr="00EF0062">
              <w:t>62.9</w:t>
            </w:r>
            <w:r>
              <w:t xml:space="preserve"> </w:t>
            </w:r>
            <w:r w:rsidRPr="00EF0062">
              <w:t>(8.5)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1C511156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0.05</w:t>
            </w:r>
          </w:p>
        </w:tc>
      </w:tr>
      <w:tr w:rsidR="00494898" w:rsidRPr="00EF0062" w14:paraId="424368D2" w14:textId="77777777" w:rsidTr="00BF4F26">
        <w:trPr>
          <w:trHeight w:val="261"/>
        </w:trPr>
        <w:tc>
          <w:tcPr>
            <w:tcW w:w="5000" w:type="pct"/>
            <w:gridSpan w:val="8"/>
            <w:shd w:val="clear" w:color="auto" w:fill="auto"/>
            <w:noWrap/>
            <w:vAlign w:val="bottom"/>
            <w:hideMark/>
          </w:tcPr>
          <w:p w14:paraId="08D08322" w14:textId="0EB3F955" w:rsidR="00494898" w:rsidRPr="00EF0062" w:rsidRDefault="00494898" w:rsidP="00BF4F26">
            <w:pPr>
              <w:pStyle w:val="Tabletext"/>
            </w:pPr>
            <w:r w:rsidRPr="00EF0062">
              <w:rPr>
                <w:b/>
                <w:bCs/>
              </w:rPr>
              <w:t xml:space="preserve">CKD </w:t>
            </w:r>
            <w:r w:rsidR="00045D43">
              <w:rPr>
                <w:b/>
                <w:bCs/>
              </w:rPr>
              <w:t>s</w:t>
            </w:r>
            <w:r w:rsidRPr="00EF0062">
              <w:rPr>
                <w:b/>
                <w:bCs/>
              </w:rPr>
              <w:t xml:space="preserve">tage, </w:t>
            </w:r>
            <w:r w:rsidRPr="00FE5924">
              <w:rPr>
                <w:b/>
                <w:bCs/>
                <w:i/>
                <w:iCs/>
              </w:rPr>
              <w:t>n</w:t>
            </w:r>
            <w:r w:rsidRPr="00EF0062">
              <w:rPr>
                <w:b/>
                <w:bCs/>
              </w:rPr>
              <w:t xml:space="preserve"> </w:t>
            </w:r>
            <w:r w:rsidR="00536EA9" w:rsidRPr="00EF0062">
              <w:rPr>
                <w:b/>
                <w:bCs/>
              </w:rPr>
              <w:t>(%)</w:t>
            </w:r>
            <w:r w:rsidR="00AA148C">
              <w:rPr>
                <w:b/>
                <w:bCs/>
                <w:vertAlign w:val="superscript"/>
              </w:rPr>
              <w:t>e</w:t>
            </w:r>
          </w:p>
        </w:tc>
      </w:tr>
      <w:tr w:rsidR="00693356" w:rsidRPr="00EF0062" w14:paraId="527F5C39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2F192658" w14:textId="3C5CEE30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2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3348D9F7" w14:textId="6F2C58AE" w:rsidR="00693356" w:rsidRPr="00EF0062" w:rsidRDefault="00693356" w:rsidP="00381B09">
            <w:pPr>
              <w:pStyle w:val="Tabletext"/>
              <w:jc w:val="center"/>
            </w:pPr>
            <w:r w:rsidRPr="00EF0062">
              <w:t>3306</w:t>
            </w:r>
            <w:r>
              <w:t xml:space="preserve"> </w:t>
            </w:r>
            <w:r w:rsidRPr="00EF0062">
              <w:t>(89.9)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525F0BC9" w14:textId="5E573097" w:rsidR="00693356" w:rsidRPr="00EF0062" w:rsidRDefault="00693356" w:rsidP="00693356">
            <w:pPr>
              <w:pStyle w:val="Tabletext"/>
              <w:jc w:val="center"/>
            </w:pPr>
            <w:r w:rsidRPr="00EF0062">
              <w:t>370</w:t>
            </w:r>
            <w:r>
              <w:t xml:space="preserve"> </w:t>
            </w:r>
            <w:r w:rsidRPr="00EF0062">
              <w:t>(10.1)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67DCBEA5" w14:textId="0705AA56" w:rsidR="00693356" w:rsidRPr="00EF0062" w:rsidRDefault="00693356" w:rsidP="00693356">
            <w:pPr>
              <w:pStyle w:val="Tabletext"/>
              <w:jc w:val="center"/>
            </w:pPr>
            <w:r w:rsidRPr="00EF0062">
              <w:t>3676</w:t>
            </w:r>
            <w:r>
              <w:t xml:space="preserve"> </w:t>
            </w:r>
            <w:r w:rsidRPr="00EF0062">
              <w:t>(56.1)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1A8A9B95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693356" w:rsidRPr="00EF0062" w14:paraId="43058E04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7B01E047" w14:textId="542A7583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3a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0B6F83D7" w14:textId="6113AE4A" w:rsidR="00693356" w:rsidRPr="00EF0062" w:rsidRDefault="00693356" w:rsidP="00381B09">
            <w:pPr>
              <w:pStyle w:val="Tabletext"/>
              <w:jc w:val="center"/>
            </w:pPr>
            <w:r w:rsidRPr="00EF0062">
              <w:t>1769</w:t>
            </w:r>
            <w:r>
              <w:t xml:space="preserve"> </w:t>
            </w:r>
            <w:r w:rsidRPr="00EF0062">
              <w:t>(86.8)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2F28907C" w14:textId="7D9B0E5B" w:rsidR="00693356" w:rsidRPr="00EF0062" w:rsidRDefault="00693356" w:rsidP="00693356">
            <w:pPr>
              <w:pStyle w:val="Tabletext"/>
              <w:jc w:val="center"/>
            </w:pPr>
            <w:r w:rsidRPr="00EF0062">
              <w:t>269</w:t>
            </w:r>
            <w:r>
              <w:t xml:space="preserve"> </w:t>
            </w:r>
            <w:r w:rsidRPr="00EF0062">
              <w:t>(13.2)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0833C65B" w14:textId="485BB4A0" w:rsidR="00693356" w:rsidRPr="00EF0062" w:rsidRDefault="00693356" w:rsidP="00693356">
            <w:pPr>
              <w:pStyle w:val="Tabletext"/>
              <w:jc w:val="center"/>
            </w:pPr>
            <w:r w:rsidRPr="00EF0062">
              <w:t>2038</w:t>
            </w:r>
            <w:r>
              <w:t xml:space="preserve"> </w:t>
            </w:r>
            <w:r w:rsidRPr="00EF0062">
              <w:t>(31.1)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54D56BE" w14:textId="77777777" w:rsidR="00693356" w:rsidRPr="00EF0062" w:rsidRDefault="00693356" w:rsidP="00BF4F26">
            <w:pPr>
              <w:pStyle w:val="Tabletext"/>
              <w:jc w:val="center"/>
            </w:pPr>
          </w:p>
        </w:tc>
      </w:tr>
      <w:tr w:rsidR="00693356" w:rsidRPr="00EF0062" w14:paraId="7777EE84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472604DF" w14:textId="7BEB06C4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3b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4348D036" w14:textId="7AE6536F" w:rsidR="00693356" w:rsidRPr="00EF0062" w:rsidRDefault="00693356" w:rsidP="00381B09">
            <w:pPr>
              <w:pStyle w:val="Tabletext"/>
              <w:jc w:val="center"/>
            </w:pPr>
            <w:r w:rsidRPr="00EF0062">
              <w:t>616</w:t>
            </w:r>
            <w:r>
              <w:t xml:space="preserve"> </w:t>
            </w:r>
            <w:r w:rsidRPr="00EF0062">
              <w:t>(83.5)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53ED6F28" w14:textId="725D6D42" w:rsidR="00693356" w:rsidRPr="00EF0062" w:rsidRDefault="00693356" w:rsidP="00693356">
            <w:pPr>
              <w:pStyle w:val="Tabletext"/>
              <w:jc w:val="center"/>
            </w:pPr>
            <w:r w:rsidRPr="00EF0062">
              <w:t>122</w:t>
            </w:r>
            <w:r>
              <w:t xml:space="preserve"> </w:t>
            </w:r>
            <w:r w:rsidRPr="00EF0062">
              <w:t>(16.5)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40459775" w14:textId="414CB36F" w:rsidR="00693356" w:rsidRPr="00EF0062" w:rsidRDefault="00693356" w:rsidP="00693356">
            <w:pPr>
              <w:pStyle w:val="Tabletext"/>
              <w:jc w:val="center"/>
            </w:pPr>
            <w:r w:rsidRPr="00EF0062">
              <w:t>738</w:t>
            </w:r>
            <w:r>
              <w:t xml:space="preserve"> </w:t>
            </w:r>
            <w:r w:rsidRPr="00EF0062">
              <w:t>(11.3)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8D03B18" w14:textId="77777777" w:rsidR="00693356" w:rsidRPr="00EF0062" w:rsidRDefault="00693356" w:rsidP="00BF4F26">
            <w:pPr>
              <w:pStyle w:val="Tabletext"/>
              <w:jc w:val="center"/>
            </w:pPr>
          </w:p>
        </w:tc>
      </w:tr>
      <w:tr w:rsidR="00693356" w:rsidRPr="00EF0062" w14:paraId="6B923AAB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4F06463F" w14:textId="026F87CA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4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2B2E6E58" w14:textId="5EAB4900" w:rsidR="00693356" w:rsidRPr="00EF0062" w:rsidRDefault="00693356" w:rsidP="00381B09">
            <w:pPr>
              <w:pStyle w:val="Tabletext"/>
              <w:jc w:val="center"/>
            </w:pPr>
            <w:r w:rsidRPr="00EF0062">
              <w:t>85</w:t>
            </w:r>
            <w:r>
              <w:t xml:space="preserve"> </w:t>
            </w:r>
            <w:r w:rsidRPr="00EF0062">
              <w:t>(81.0)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0F965169" w14:textId="0CF5B0F9" w:rsidR="00693356" w:rsidRPr="00EF0062" w:rsidRDefault="00693356" w:rsidP="00693356">
            <w:pPr>
              <w:pStyle w:val="Tabletext"/>
              <w:jc w:val="center"/>
            </w:pPr>
            <w:r w:rsidRPr="00EF0062">
              <w:t>20</w:t>
            </w:r>
            <w:r>
              <w:t xml:space="preserve"> </w:t>
            </w:r>
            <w:r w:rsidRPr="00EF0062">
              <w:t>(19.0)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55DEEDBD" w14:textId="4723844F" w:rsidR="00693356" w:rsidRPr="00EF0062" w:rsidRDefault="00693356" w:rsidP="00693356">
            <w:pPr>
              <w:pStyle w:val="Tabletext"/>
              <w:jc w:val="center"/>
            </w:pPr>
            <w:r w:rsidRPr="00EF0062">
              <w:t>105</w:t>
            </w:r>
            <w:r>
              <w:t xml:space="preserve"> </w:t>
            </w:r>
            <w:r w:rsidRPr="00EF0062">
              <w:t>(1.6)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64535289" w14:textId="77777777" w:rsidR="00693356" w:rsidRPr="00EF0062" w:rsidRDefault="00693356" w:rsidP="00BF4F26">
            <w:pPr>
              <w:pStyle w:val="Tabletext"/>
              <w:jc w:val="center"/>
            </w:pPr>
          </w:p>
        </w:tc>
      </w:tr>
      <w:tr w:rsidR="00693356" w:rsidRPr="00EF0062" w14:paraId="485A4FB2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  <w:hideMark/>
          </w:tcPr>
          <w:p w14:paraId="63E19759" w14:textId="77C86283" w:rsidR="00693356" w:rsidRPr="00EF0062" w:rsidRDefault="00693356" w:rsidP="00BF4F26">
            <w:pPr>
              <w:pStyle w:val="Tabletext"/>
              <w:tabs>
                <w:tab w:val="left" w:pos="276"/>
              </w:tabs>
            </w:pPr>
            <w:r w:rsidRPr="00EF0062">
              <w:rPr>
                <w:b/>
                <w:bCs/>
              </w:rPr>
              <w:t>eGFR (m</w:t>
            </w:r>
            <w:r>
              <w:rPr>
                <w:b/>
                <w:bCs/>
              </w:rPr>
              <w:t>l</w:t>
            </w:r>
            <w:r w:rsidRPr="00EF0062">
              <w:rPr>
                <w:b/>
                <w:bCs/>
              </w:rPr>
              <w:t>/min), mean (SD)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7A9BCE45" w14:textId="11AA4082" w:rsidR="00693356" w:rsidRPr="00EF0062" w:rsidRDefault="00693356" w:rsidP="00381B09">
            <w:pPr>
              <w:pStyle w:val="Tabletext"/>
              <w:jc w:val="center"/>
            </w:pPr>
            <w:r w:rsidRPr="00EF0062">
              <w:t>59.9</w:t>
            </w:r>
            <w:r>
              <w:t xml:space="preserve"> </w:t>
            </w:r>
            <w:r w:rsidRPr="00EF0062">
              <w:t>(11.7)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6753BCE6" w14:textId="491DA410" w:rsidR="00693356" w:rsidRPr="00EF0062" w:rsidRDefault="00693356" w:rsidP="00693356">
            <w:pPr>
              <w:pStyle w:val="Tabletext"/>
              <w:jc w:val="center"/>
            </w:pPr>
            <w:r w:rsidRPr="00EF0062">
              <w:t>57.2</w:t>
            </w:r>
            <w:r>
              <w:t xml:space="preserve"> </w:t>
            </w:r>
            <w:r w:rsidRPr="00EF0062">
              <w:t>(13.0)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385E578B" w14:textId="2BC3FCFD" w:rsidR="00693356" w:rsidRPr="00EF0062" w:rsidRDefault="00693356" w:rsidP="00693356">
            <w:pPr>
              <w:pStyle w:val="Tabletext"/>
              <w:jc w:val="center"/>
            </w:pPr>
            <w:r w:rsidRPr="00EF0062">
              <w:t>59.6</w:t>
            </w:r>
            <w:r>
              <w:t xml:space="preserve"> </w:t>
            </w:r>
            <w:r w:rsidRPr="00EF0062">
              <w:t>(11.9)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16514F42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693356" w:rsidRPr="00EF0062" w14:paraId="5492C843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  <w:hideMark/>
          </w:tcPr>
          <w:p w14:paraId="4BB04CC2" w14:textId="77777777" w:rsidR="00693356" w:rsidRPr="00EF0062" w:rsidRDefault="00693356" w:rsidP="00BF4F26">
            <w:pPr>
              <w:pStyle w:val="Tabletext"/>
              <w:tabs>
                <w:tab w:val="left" w:pos="276"/>
              </w:tabs>
            </w:pPr>
            <w:r w:rsidRPr="00EF0062">
              <w:rPr>
                <w:b/>
                <w:bCs/>
              </w:rPr>
              <w:t>UACR (mg/g), mean (SD)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7E953E0E" w14:textId="5E4E81F0" w:rsidR="00693356" w:rsidRPr="00EF0062" w:rsidRDefault="00693356" w:rsidP="00381B09">
            <w:pPr>
              <w:pStyle w:val="Tabletext"/>
              <w:jc w:val="center"/>
            </w:pPr>
            <w:r w:rsidRPr="00EF0062">
              <w:t>166.1</w:t>
            </w:r>
            <w:r>
              <w:t xml:space="preserve"> </w:t>
            </w:r>
            <w:r w:rsidRPr="00EF0062">
              <w:t>(523.8)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026E5DED" w14:textId="5C20DFC8" w:rsidR="00693356" w:rsidRPr="00EF0062" w:rsidRDefault="00693356" w:rsidP="00693356">
            <w:pPr>
              <w:pStyle w:val="Tabletext"/>
              <w:jc w:val="center"/>
            </w:pPr>
            <w:r w:rsidRPr="00EF0062">
              <w:t>176.2</w:t>
            </w:r>
            <w:r>
              <w:t xml:space="preserve"> </w:t>
            </w:r>
            <w:r w:rsidRPr="00EF0062">
              <w:t>(526.2)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68E1C76E" w14:textId="154303E7" w:rsidR="00693356" w:rsidRPr="00EF0062" w:rsidRDefault="00693356" w:rsidP="00693356">
            <w:pPr>
              <w:pStyle w:val="Tabletext"/>
              <w:jc w:val="center"/>
            </w:pPr>
            <w:r w:rsidRPr="00EF0062">
              <w:t>167.3</w:t>
            </w:r>
            <w:r>
              <w:t xml:space="preserve"> </w:t>
            </w:r>
            <w:r w:rsidRPr="00EF0062">
              <w:t>(524.0)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38ACB46F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NS</w:t>
            </w:r>
          </w:p>
        </w:tc>
      </w:tr>
      <w:tr w:rsidR="00494898" w:rsidRPr="00EF0062" w14:paraId="53439B13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  <w:hideMark/>
          </w:tcPr>
          <w:p w14:paraId="1E198630" w14:textId="6D712615" w:rsidR="00494898" w:rsidRPr="00EF0062" w:rsidRDefault="00494898" w:rsidP="00BF4F26">
            <w:pPr>
              <w:pStyle w:val="Tabletext"/>
              <w:tabs>
                <w:tab w:val="left" w:pos="276"/>
              </w:tabs>
            </w:pPr>
            <w:r w:rsidRPr="00EF0062">
              <w:rPr>
                <w:b/>
                <w:bCs/>
              </w:rPr>
              <w:t>Serum potassium</w:t>
            </w:r>
            <w:r w:rsidR="001349E8">
              <w:rPr>
                <w:b/>
                <w:bCs/>
              </w:rPr>
              <w:t xml:space="preserve"> </w:t>
            </w:r>
            <w:r w:rsidR="001349E8" w:rsidRPr="001349E8">
              <w:rPr>
                <w:b/>
                <w:bCs/>
              </w:rPr>
              <w:t>(mmol/l)</w:t>
            </w:r>
            <w:r w:rsidRPr="00EF0062">
              <w:rPr>
                <w:b/>
                <w:bCs/>
              </w:rPr>
              <w:t xml:space="preserve">, </w:t>
            </w:r>
            <w:r w:rsidRPr="00FE5924">
              <w:rPr>
                <w:b/>
                <w:bCs/>
                <w:i/>
                <w:iCs/>
              </w:rPr>
              <w:t xml:space="preserve">n 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543D9CBA" w14:textId="5D7832B7" w:rsidR="00494898" w:rsidRPr="00EF0062" w:rsidRDefault="00494898" w:rsidP="00BF4F26">
            <w:pPr>
              <w:pStyle w:val="Tabletext"/>
              <w:jc w:val="center"/>
            </w:pPr>
            <w:r w:rsidRPr="00EF0062">
              <w:t>5327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5AB27BBD" w14:textId="77777777" w:rsidR="00494898" w:rsidRPr="00EF0062" w:rsidRDefault="00494898" w:rsidP="00BF4F26">
            <w:pPr>
              <w:pStyle w:val="Tabletext"/>
              <w:jc w:val="center"/>
            </w:pPr>
            <w:r w:rsidRPr="00EF0062">
              <w:t>685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0C41D848" w14:textId="673E8034" w:rsidR="00494898" w:rsidRPr="00EF0062" w:rsidRDefault="00494898" w:rsidP="00BF4F26">
            <w:pPr>
              <w:pStyle w:val="Tabletext"/>
              <w:jc w:val="center"/>
            </w:pPr>
            <w:r w:rsidRPr="00EF0062">
              <w:t>6012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5512F4BB" w14:textId="77777777" w:rsidR="00494898" w:rsidRPr="00EF0062" w:rsidRDefault="00494898" w:rsidP="00BF4F26">
            <w:pPr>
              <w:pStyle w:val="Tabletext"/>
              <w:jc w:val="center"/>
            </w:pPr>
          </w:p>
        </w:tc>
      </w:tr>
      <w:tr w:rsidR="00693356" w:rsidRPr="00EF0062" w14:paraId="105D8415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  <w:hideMark/>
          </w:tcPr>
          <w:p w14:paraId="63A10C61" w14:textId="3CBD4E38" w:rsidR="00693356" w:rsidRPr="00EF0062" w:rsidRDefault="001349E8" w:rsidP="00045D43">
            <w:pPr>
              <w:pStyle w:val="Tabletext"/>
              <w:tabs>
                <w:tab w:val="left" w:pos="276"/>
              </w:tabs>
              <w:ind w:left="179"/>
            </w:pPr>
            <w:r>
              <w:t>M</w:t>
            </w:r>
            <w:r w:rsidR="00693356" w:rsidRPr="00EF0062">
              <w:t>ean (SD)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1B58ED88" w14:textId="24514781" w:rsidR="00693356" w:rsidRPr="00EF0062" w:rsidRDefault="00693356" w:rsidP="00381B09">
            <w:pPr>
              <w:pStyle w:val="Tabletext"/>
              <w:jc w:val="center"/>
            </w:pPr>
            <w:r w:rsidRPr="00EF0062">
              <w:t>4.4</w:t>
            </w:r>
            <w:r>
              <w:t xml:space="preserve"> </w:t>
            </w:r>
            <w:r w:rsidRPr="00EF0062">
              <w:t>(0.04)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5271A336" w14:textId="481BB938" w:rsidR="00693356" w:rsidRPr="00EF0062" w:rsidRDefault="00693356" w:rsidP="00693356">
            <w:pPr>
              <w:pStyle w:val="Tabletext"/>
              <w:jc w:val="center"/>
            </w:pPr>
            <w:r w:rsidRPr="00EF0062">
              <w:t>4.3</w:t>
            </w:r>
            <w:r>
              <w:t xml:space="preserve"> </w:t>
            </w:r>
            <w:r w:rsidRPr="00EF0062">
              <w:t>(0.05)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4D2F29BC" w14:textId="6A041267" w:rsidR="00693356" w:rsidRPr="00EF0062" w:rsidRDefault="00693356" w:rsidP="00693356">
            <w:pPr>
              <w:pStyle w:val="Tabletext"/>
              <w:jc w:val="center"/>
            </w:pPr>
            <w:r w:rsidRPr="00EF0062">
              <w:t>4.3</w:t>
            </w:r>
            <w:r>
              <w:t xml:space="preserve"> </w:t>
            </w:r>
            <w:r w:rsidRPr="00EF0062">
              <w:t>(0.4)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2560DF26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494898" w:rsidRPr="00EF0062" w14:paraId="16273095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  <w:hideMark/>
          </w:tcPr>
          <w:p w14:paraId="6EA0D3D8" w14:textId="3D584870" w:rsidR="00494898" w:rsidRPr="00EF0062" w:rsidRDefault="00494898" w:rsidP="00BF4F26">
            <w:pPr>
              <w:pStyle w:val="Tabletext"/>
              <w:tabs>
                <w:tab w:val="left" w:pos="276"/>
              </w:tabs>
            </w:pPr>
            <w:r w:rsidRPr="00EF0062">
              <w:rPr>
                <w:b/>
                <w:bCs/>
              </w:rPr>
              <w:t>HbA1c</w:t>
            </w:r>
            <w:r w:rsidR="007A6A95">
              <w:rPr>
                <w:b/>
                <w:bCs/>
              </w:rPr>
              <w:t xml:space="preserve"> (%)</w:t>
            </w:r>
            <w:r w:rsidRPr="00EF0062">
              <w:rPr>
                <w:b/>
                <w:bCs/>
              </w:rPr>
              <w:t xml:space="preserve">, </w:t>
            </w:r>
            <w:r w:rsidRPr="001349E8">
              <w:rPr>
                <w:b/>
                <w:bCs/>
                <w:i/>
                <w:iCs/>
              </w:rPr>
              <w:t>n</w:t>
            </w:r>
            <w:r w:rsidRPr="00EF0062">
              <w:rPr>
                <w:b/>
                <w:bCs/>
              </w:rPr>
              <w:t xml:space="preserve"> 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2AEC0AD8" w14:textId="3844F814" w:rsidR="00494898" w:rsidRPr="00EF0062" w:rsidRDefault="00494898" w:rsidP="00BF4F26">
            <w:pPr>
              <w:pStyle w:val="Tabletext"/>
              <w:jc w:val="center"/>
            </w:pPr>
            <w:r w:rsidRPr="00EF0062">
              <w:t>4257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3C68C03C" w14:textId="77777777" w:rsidR="00494898" w:rsidRPr="00EF0062" w:rsidRDefault="00494898" w:rsidP="00BF4F26">
            <w:pPr>
              <w:pStyle w:val="Tabletext"/>
              <w:jc w:val="center"/>
            </w:pPr>
            <w:r w:rsidRPr="00EF0062">
              <w:t>211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19A38761" w14:textId="48EDE830" w:rsidR="00494898" w:rsidRPr="00EF0062" w:rsidRDefault="00494898" w:rsidP="00BF4F26">
            <w:pPr>
              <w:pStyle w:val="Tabletext"/>
              <w:jc w:val="center"/>
            </w:pPr>
            <w:r w:rsidRPr="00EF0062">
              <w:t>4468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318D55F4" w14:textId="77777777" w:rsidR="00494898" w:rsidRPr="00EF0062" w:rsidRDefault="00494898" w:rsidP="00BF4F26">
            <w:pPr>
              <w:pStyle w:val="Tabletext"/>
              <w:jc w:val="center"/>
            </w:pPr>
          </w:p>
        </w:tc>
      </w:tr>
      <w:tr w:rsidR="00693356" w:rsidRPr="00EF0062" w14:paraId="41E24993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  <w:hideMark/>
          </w:tcPr>
          <w:p w14:paraId="787F8DC8" w14:textId="7365AC89" w:rsidR="00693356" w:rsidRPr="00EF0062" w:rsidRDefault="001349E8" w:rsidP="00045D43">
            <w:pPr>
              <w:pStyle w:val="Tabletext"/>
              <w:tabs>
                <w:tab w:val="left" w:pos="276"/>
              </w:tabs>
              <w:ind w:left="179"/>
            </w:pPr>
            <w:r>
              <w:t>M</w:t>
            </w:r>
            <w:r w:rsidR="00693356" w:rsidRPr="00EF0062">
              <w:t>ean (SD)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5246545C" w14:textId="1056C72C" w:rsidR="00693356" w:rsidRPr="00EF0062" w:rsidRDefault="00693356" w:rsidP="00381B09">
            <w:pPr>
              <w:pStyle w:val="Tabletext"/>
              <w:jc w:val="center"/>
            </w:pPr>
            <w:r w:rsidRPr="00EF0062">
              <w:t>7.6</w:t>
            </w:r>
            <w:r>
              <w:t xml:space="preserve"> </w:t>
            </w:r>
            <w:r w:rsidRPr="00EF0062">
              <w:t>(1.6)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18EA2A3F" w14:textId="78478EC8" w:rsidR="00693356" w:rsidRPr="00EF0062" w:rsidRDefault="00693356" w:rsidP="00693356">
            <w:pPr>
              <w:pStyle w:val="Tabletext"/>
              <w:jc w:val="center"/>
            </w:pPr>
            <w:r w:rsidRPr="00EF0062">
              <w:t>7.1</w:t>
            </w:r>
            <w:r>
              <w:t xml:space="preserve"> </w:t>
            </w:r>
            <w:r w:rsidRPr="00EF0062">
              <w:t>(1.5)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063D62B7" w14:textId="57CE4D2F" w:rsidR="00693356" w:rsidRPr="00EF0062" w:rsidRDefault="00693356" w:rsidP="00693356">
            <w:pPr>
              <w:pStyle w:val="Tabletext"/>
              <w:jc w:val="center"/>
            </w:pPr>
            <w:r w:rsidRPr="00EF0062">
              <w:t>7.5</w:t>
            </w:r>
            <w:r>
              <w:t xml:space="preserve"> </w:t>
            </w:r>
            <w:r w:rsidRPr="00EF0062">
              <w:t>(1.6)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7C00B30F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BF4F26" w:rsidRPr="00EF0062" w14:paraId="1030EE5C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  <w:hideMark/>
          </w:tcPr>
          <w:p w14:paraId="212D6173" w14:textId="392CB6EC" w:rsidR="00494898" w:rsidRPr="00EF0062" w:rsidRDefault="00494898" w:rsidP="00BF4F26">
            <w:pPr>
              <w:pStyle w:val="Tabletext"/>
              <w:tabs>
                <w:tab w:val="left" w:pos="276"/>
              </w:tabs>
            </w:pPr>
            <w:r w:rsidRPr="00EF0062">
              <w:rPr>
                <w:b/>
                <w:bCs/>
              </w:rPr>
              <w:t xml:space="preserve">Comorbidities, </w:t>
            </w:r>
            <w:r w:rsidRPr="00FE5924">
              <w:rPr>
                <w:b/>
                <w:bCs/>
                <w:i/>
                <w:iCs/>
              </w:rPr>
              <w:t>n</w:t>
            </w:r>
            <w:r w:rsidRPr="00EF0062">
              <w:rPr>
                <w:b/>
                <w:bCs/>
              </w:rPr>
              <w:t xml:space="preserve"> </w:t>
            </w:r>
            <w:r w:rsidR="00536EA9" w:rsidRPr="00EF0062">
              <w:rPr>
                <w:b/>
                <w:bCs/>
              </w:rPr>
              <w:t>(%)</w:t>
            </w:r>
            <w:r w:rsidR="00AA148C">
              <w:rPr>
                <w:b/>
                <w:bCs/>
                <w:vertAlign w:val="superscript"/>
              </w:rPr>
              <w:t>f</w:t>
            </w:r>
          </w:p>
        </w:tc>
        <w:tc>
          <w:tcPr>
            <w:tcW w:w="864" w:type="pct"/>
            <w:shd w:val="clear" w:color="auto" w:fill="auto"/>
            <w:noWrap/>
            <w:vAlign w:val="bottom"/>
            <w:hideMark/>
          </w:tcPr>
          <w:p w14:paraId="65003278" w14:textId="77777777" w:rsidR="00494898" w:rsidRPr="00EF0062" w:rsidRDefault="00494898" w:rsidP="00BF4F26">
            <w:pPr>
              <w:pStyle w:val="Tabletext"/>
              <w:jc w:val="center"/>
            </w:pP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39D208D" w14:textId="77777777" w:rsidR="00494898" w:rsidRPr="00EF0062" w:rsidRDefault="00494898" w:rsidP="00BF4F26">
            <w:pPr>
              <w:pStyle w:val="Tabletext"/>
              <w:jc w:val="center"/>
            </w:pPr>
          </w:p>
        </w:tc>
        <w:tc>
          <w:tcPr>
            <w:tcW w:w="508" w:type="pct"/>
            <w:shd w:val="clear" w:color="auto" w:fill="auto"/>
            <w:noWrap/>
            <w:vAlign w:val="bottom"/>
            <w:hideMark/>
          </w:tcPr>
          <w:p w14:paraId="4DF69DD5" w14:textId="77777777" w:rsidR="00494898" w:rsidRPr="00EF0062" w:rsidRDefault="00494898" w:rsidP="00BF4F26">
            <w:pPr>
              <w:pStyle w:val="Tabletext"/>
              <w:jc w:val="center"/>
            </w:pPr>
          </w:p>
        </w:tc>
        <w:tc>
          <w:tcPr>
            <w:tcW w:w="559" w:type="pct"/>
            <w:shd w:val="clear" w:color="auto" w:fill="auto"/>
            <w:noWrap/>
            <w:vAlign w:val="bottom"/>
            <w:hideMark/>
          </w:tcPr>
          <w:p w14:paraId="0911E1B4" w14:textId="77777777" w:rsidR="00494898" w:rsidRPr="00EF0062" w:rsidRDefault="00494898" w:rsidP="00BF4F26">
            <w:pPr>
              <w:pStyle w:val="Tabletext"/>
              <w:jc w:val="center"/>
            </w:pP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14:paraId="0E0C6A65" w14:textId="77777777" w:rsidR="00494898" w:rsidRPr="00EF0062" w:rsidRDefault="00494898" w:rsidP="00BF4F26">
            <w:pPr>
              <w:pStyle w:val="Tabletext"/>
              <w:jc w:val="center"/>
            </w:pPr>
          </w:p>
        </w:tc>
        <w:tc>
          <w:tcPr>
            <w:tcW w:w="437" w:type="pct"/>
            <w:shd w:val="clear" w:color="auto" w:fill="auto"/>
            <w:noWrap/>
            <w:vAlign w:val="bottom"/>
            <w:hideMark/>
          </w:tcPr>
          <w:p w14:paraId="0D5A5A6B" w14:textId="77777777" w:rsidR="00494898" w:rsidRPr="00EF0062" w:rsidRDefault="00494898" w:rsidP="00BF4F26">
            <w:pPr>
              <w:pStyle w:val="Tabletext"/>
              <w:jc w:val="center"/>
            </w:pP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5E4B7769" w14:textId="77777777" w:rsidR="00494898" w:rsidRPr="00EF0062" w:rsidRDefault="00494898" w:rsidP="00BF4F26">
            <w:pPr>
              <w:pStyle w:val="Tabletext"/>
              <w:jc w:val="center"/>
            </w:pPr>
          </w:p>
        </w:tc>
      </w:tr>
      <w:tr w:rsidR="00693356" w:rsidRPr="00EF0062" w14:paraId="4E6F1A15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4034F286" w14:textId="558AA3E8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Heart failure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66F50001" w14:textId="56017EBB" w:rsidR="00693356" w:rsidRPr="00EF0062" w:rsidRDefault="00693356" w:rsidP="00381B09">
            <w:pPr>
              <w:pStyle w:val="Tabletext"/>
              <w:jc w:val="center"/>
            </w:pPr>
            <w:r w:rsidRPr="00EF0062">
              <w:t>435</w:t>
            </w:r>
            <w:r>
              <w:t xml:space="preserve"> </w:t>
            </w:r>
            <w:r w:rsidRPr="00EF0062">
              <w:t>(7.5)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17E4F1A1" w14:textId="1119FA30" w:rsidR="00693356" w:rsidRPr="00EF0062" w:rsidRDefault="00693356" w:rsidP="00693356">
            <w:pPr>
              <w:pStyle w:val="Tabletext"/>
              <w:jc w:val="center"/>
            </w:pPr>
            <w:r w:rsidRPr="00EF0062">
              <w:t>32</w:t>
            </w:r>
            <w:r>
              <w:t xml:space="preserve"> </w:t>
            </w:r>
            <w:r w:rsidRPr="00EF0062">
              <w:t>(4.1)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086FDFF0" w14:textId="1B53E64F" w:rsidR="00693356" w:rsidRPr="00EF0062" w:rsidRDefault="00693356" w:rsidP="00693356">
            <w:pPr>
              <w:pStyle w:val="Tabletext"/>
              <w:jc w:val="center"/>
            </w:pPr>
            <w:r w:rsidRPr="00EF0062">
              <w:t>467</w:t>
            </w:r>
            <w:r>
              <w:t xml:space="preserve"> </w:t>
            </w:r>
            <w:r w:rsidRPr="00EF0062">
              <w:t>(7.1)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6EEB3A8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0.001</w:t>
            </w:r>
          </w:p>
        </w:tc>
      </w:tr>
      <w:tr w:rsidR="00693356" w:rsidRPr="00EF0062" w14:paraId="665CB434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1748809B" w14:textId="42BEE4B5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Hypertension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1D92CA02" w14:textId="5C2E6B0F" w:rsidR="00693356" w:rsidRPr="00EF0062" w:rsidRDefault="00693356" w:rsidP="00381B09">
            <w:pPr>
              <w:pStyle w:val="Tabletext"/>
              <w:jc w:val="center"/>
            </w:pPr>
            <w:r w:rsidRPr="00EF0062">
              <w:t>4382</w:t>
            </w:r>
            <w:r>
              <w:t xml:space="preserve"> </w:t>
            </w:r>
            <w:r w:rsidRPr="00EF0062">
              <w:t>(75.9)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2E0A2A35" w14:textId="1BEB2A3E" w:rsidR="00693356" w:rsidRPr="00EF0062" w:rsidRDefault="00693356" w:rsidP="00693356">
            <w:pPr>
              <w:pStyle w:val="Tabletext"/>
              <w:jc w:val="center"/>
            </w:pPr>
            <w:r w:rsidRPr="00EF0062">
              <w:t>405</w:t>
            </w:r>
            <w:r>
              <w:t xml:space="preserve"> </w:t>
            </w:r>
            <w:r w:rsidRPr="00EF0062">
              <w:t>(51.9)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7FCF3C29" w14:textId="16D3EBC6" w:rsidR="00693356" w:rsidRPr="00EF0062" w:rsidRDefault="00693356" w:rsidP="00693356">
            <w:pPr>
              <w:pStyle w:val="Tabletext"/>
              <w:jc w:val="center"/>
            </w:pPr>
            <w:r w:rsidRPr="00EF0062">
              <w:t>4787</w:t>
            </w:r>
            <w:r>
              <w:t xml:space="preserve"> </w:t>
            </w:r>
            <w:r w:rsidRPr="00EF0062">
              <w:t>(73.0)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4C43F6B7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0.001</w:t>
            </w:r>
          </w:p>
        </w:tc>
      </w:tr>
      <w:tr w:rsidR="00693356" w:rsidRPr="00EF0062" w14:paraId="6BF69580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0D7A140C" w14:textId="5758CE78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Hypertensive nephropathy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3924EC30" w14:textId="71BEB39A" w:rsidR="00693356" w:rsidRPr="00EF0062" w:rsidRDefault="00693356" w:rsidP="00381B09">
            <w:pPr>
              <w:pStyle w:val="Tabletext"/>
              <w:jc w:val="center"/>
            </w:pPr>
            <w:r w:rsidRPr="00EF0062">
              <w:t>372</w:t>
            </w:r>
            <w:r>
              <w:t xml:space="preserve"> </w:t>
            </w:r>
            <w:r w:rsidRPr="00EF0062">
              <w:t>(6.4)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2037B516" w14:textId="156F9CA9" w:rsidR="00693356" w:rsidRPr="00EF0062" w:rsidRDefault="00693356" w:rsidP="00693356">
            <w:pPr>
              <w:pStyle w:val="Tabletext"/>
              <w:jc w:val="center"/>
            </w:pPr>
            <w:r w:rsidRPr="00EF0062">
              <w:t>47</w:t>
            </w:r>
            <w:r>
              <w:t xml:space="preserve"> </w:t>
            </w:r>
            <w:r w:rsidRPr="00EF0062">
              <w:t>(6.0)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4A3A29D4" w14:textId="7A18A677" w:rsidR="00693356" w:rsidRPr="00EF0062" w:rsidRDefault="00693356" w:rsidP="00693356">
            <w:pPr>
              <w:pStyle w:val="Tabletext"/>
              <w:jc w:val="center"/>
            </w:pPr>
            <w:r w:rsidRPr="00EF0062">
              <w:t>419</w:t>
            </w:r>
            <w:r>
              <w:t xml:space="preserve"> </w:t>
            </w:r>
            <w:r w:rsidRPr="00EF0062">
              <w:t>(6.4)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34639923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NS</w:t>
            </w:r>
          </w:p>
        </w:tc>
      </w:tr>
      <w:tr w:rsidR="00693356" w:rsidRPr="00EF0062" w14:paraId="6D0CBBAF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6DD23BC5" w14:textId="3058BD09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Glomerulonephritis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3AF1DE3B" w14:textId="02147F84" w:rsidR="00693356" w:rsidRPr="00EF0062" w:rsidRDefault="00693356" w:rsidP="00381B09">
            <w:pPr>
              <w:pStyle w:val="Tabletext"/>
              <w:jc w:val="center"/>
            </w:pPr>
            <w:r w:rsidRPr="00EF0062">
              <w:t>34</w:t>
            </w:r>
            <w:r>
              <w:t xml:space="preserve"> </w:t>
            </w:r>
            <w:r w:rsidRPr="00EF0062">
              <w:t>(0.6)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260BBE98" w14:textId="3B583AA1" w:rsidR="00693356" w:rsidRPr="00EF0062" w:rsidRDefault="00693356" w:rsidP="00693356">
            <w:pPr>
              <w:pStyle w:val="Tabletext"/>
              <w:jc w:val="center"/>
            </w:pPr>
            <w:r w:rsidRPr="00EF0062">
              <w:t>9</w:t>
            </w:r>
            <w:r>
              <w:t xml:space="preserve"> </w:t>
            </w:r>
            <w:r w:rsidRPr="00EF0062">
              <w:t>(1.2)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0A1D61E3" w14:textId="73EB1EA7" w:rsidR="00693356" w:rsidRPr="00EF0062" w:rsidRDefault="00693356" w:rsidP="00693356">
            <w:pPr>
              <w:pStyle w:val="Tabletext"/>
              <w:jc w:val="center"/>
            </w:pPr>
            <w:r w:rsidRPr="00EF0062">
              <w:t>43</w:t>
            </w:r>
            <w:r>
              <w:t xml:space="preserve"> </w:t>
            </w:r>
            <w:r w:rsidRPr="00EF0062">
              <w:t>(0.7)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24410294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NS</w:t>
            </w:r>
          </w:p>
        </w:tc>
      </w:tr>
      <w:tr w:rsidR="00693356" w:rsidRPr="00EF0062" w14:paraId="437178CD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1C891333" w14:textId="04F5C763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Myocardial infarction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40E53B7B" w14:textId="39C0D4C2" w:rsidR="00693356" w:rsidRPr="00EF0062" w:rsidRDefault="00693356" w:rsidP="00381B09">
            <w:pPr>
              <w:pStyle w:val="Tabletext"/>
              <w:jc w:val="center"/>
            </w:pPr>
            <w:r w:rsidRPr="00EF0062">
              <w:t>108</w:t>
            </w:r>
            <w:r>
              <w:t xml:space="preserve"> </w:t>
            </w:r>
            <w:r w:rsidRPr="00EF0062">
              <w:t>(1.9)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4E70B018" w14:textId="7462D3B4" w:rsidR="00693356" w:rsidRPr="00EF0062" w:rsidRDefault="00693356" w:rsidP="00693356">
            <w:pPr>
              <w:pStyle w:val="Tabletext"/>
              <w:jc w:val="center"/>
            </w:pPr>
            <w:r w:rsidRPr="00EF0062">
              <w:t>7</w:t>
            </w:r>
            <w:r>
              <w:t xml:space="preserve"> </w:t>
            </w:r>
            <w:r w:rsidRPr="00EF0062">
              <w:t>(0.9)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7ACACA19" w14:textId="16D12247" w:rsidR="00693356" w:rsidRPr="00EF0062" w:rsidRDefault="00693356" w:rsidP="00693356">
            <w:pPr>
              <w:pStyle w:val="Tabletext"/>
              <w:jc w:val="center"/>
            </w:pPr>
            <w:r w:rsidRPr="00EF0062">
              <w:t>115</w:t>
            </w:r>
            <w:r>
              <w:t xml:space="preserve"> </w:t>
            </w:r>
            <w:r w:rsidRPr="00EF0062">
              <w:t>(1.8)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50B82508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NS</w:t>
            </w:r>
          </w:p>
        </w:tc>
      </w:tr>
      <w:tr w:rsidR="00693356" w:rsidRPr="00EF0062" w14:paraId="79112BB6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73342297" w14:textId="63EEC2C1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Stroke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10623B07" w14:textId="70418F6F" w:rsidR="00693356" w:rsidRPr="00EF0062" w:rsidRDefault="00693356" w:rsidP="00381B09">
            <w:pPr>
              <w:pStyle w:val="Tabletext"/>
              <w:jc w:val="center"/>
            </w:pPr>
            <w:r w:rsidRPr="00EF0062">
              <w:t>80</w:t>
            </w:r>
            <w:r>
              <w:t xml:space="preserve"> </w:t>
            </w:r>
            <w:r w:rsidRPr="00EF0062">
              <w:t>(1.4)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6080CCE5" w14:textId="2B4B80FC" w:rsidR="00693356" w:rsidRPr="00EF0062" w:rsidRDefault="00693356" w:rsidP="00693356">
            <w:pPr>
              <w:pStyle w:val="Tabletext"/>
              <w:jc w:val="center"/>
            </w:pPr>
            <w:r w:rsidRPr="00EF0062">
              <w:t>4</w:t>
            </w:r>
            <w:r>
              <w:t xml:space="preserve"> </w:t>
            </w:r>
            <w:r w:rsidRPr="00EF0062">
              <w:t>(0.5)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0B23B186" w14:textId="18E608F0" w:rsidR="00693356" w:rsidRPr="00EF0062" w:rsidRDefault="00693356" w:rsidP="00693356">
            <w:pPr>
              <w:pStyle w:val="Tabletext"/>
              <w:jc w:val="center"/>
            </w:pPr>
            <w:r w:rsidRPr="00EF0062">
              <w:t>84</w:t>
            </w:r>
            <w:r>
              <w:t xml:space="preserve"> </w:t>
            </w:r>
            <w:r w:rsidRPr="00EF0062">
              <w:t>(1.3)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735E05CB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0.05</w:t>
            </w:r>
          </w:p>
        </w:tc>
      </w:tr>
      <w:tr w:rsidR="00693356" w:rsidRPr="00EF0062" w14:paraId="235D3CB5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22C6E5C5" w14:textId="59B2633E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Peripheral artery disease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43237F79" w14:textId="16D1B881" w:rsidR="00693356" w:rsidRPr="00EF0062" w:rsidRDefault="00693356" w:rsidP="00381B09">
            <w:pPr>
              <w:pStyle w:val="Tabletext"/>
              <w:jc w:val="center"/>
            </w:pPr>
            <w:r w:rsidRPr="00EF0062">
              <w:t>265</w:t>
            </w:r>
            <w:r>
              <w:t xml:space="preserve"> </w:t>
            </w:r>
            <w:r w:rsidRPr="00EF0062">
              <w:t>(4.6)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394AE110" w14:textId="3A9A1BE4" w:rsidR="00693356" w:rsidRPr="00EF0062" w:rsidRDefault="00693356" w:rsidP="00693356">
            <w:pPr>
              <w:pStyle w:val="Tabletext"/>
              <w:jc w:val="center"/>
            </w:pPr>
            <w:r w:rsidRPr="00EF0062">
              <w:t>17</w:t>
            </w:r>
            <w:r>
              <w:t xml:space="preserve"> </w:t>
            </w:r>
            <w:r w:rsidRPr="00EF0062">
              <w:t>(2.2)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520ED116" w14:textId="0F9F7DE5" w:rsidR="00693356" w:rsidRPr="00EF0062" w:rsidRDefault="00693356" w:rsidP="00693356">
            <w:pPr>
              <w:pStyle w:val="Tabletext"/>
              <w:jc w:val="center"/>
            </w:pPr>
            <w:r w:rsidRPr="00EF0062">
              <w:t>282</w:t>
            </w:r>
            <w:r>
              <w:t xml:space="preserve"> </w:t>
            </w:r>
            <w:r w:rsidRPr="00EF0062">
              <w:t>(4.3)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1D7818D4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0.01</w:t>
            </w:r>
          </w:p>
        </w:tc>
      </w:tr>
      <w:tr w:rsidR="00693356" w:rsidRPr="00EF0062" w14:paraId="1E4703B2" w14:textId="77777777" w:rsidTr="00FC2DC5">
        <w:trPr>
          <w:trHeight w:val="261"/>
        </w:trPr>
        <w:tc>
          <w:tcPr>
            <w:tcW w:w="1064" w:type="pct"/>
            <w:shd w:val="clear" w:color="auto" w:fill="auto"/>
            <w:noWrap/>
            <w:vAlign w:val="bottom"/>
          </w:tcPr>
          <w:p w14:paraId="4AEEAE5D" w14:textId="2B962867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Coronary artery disease</w:t>
            </w:r>
          </w:p>
        </w:tc>
        <w:tc>
          <w:tcPr>
            <w:tcW w:w="1424" w:type="pct"/>
            <w:gridSpan w:val="2"/>
            <w:shd w:val="clear" w:color="auto" w:fill="auto"/>
            <w:noWrap/>
            <w:vAlign w:val="bottom"/>
            <w:hideMark/>
          </w:tcPr>
          <w:p w14:paraId="4E52AF1D" w14:textId="2631A77A" w:rsidR="00693356" w:rsidRPr="00EF0062" w:rsidRDefault="00693356" w:rsidP="00381B09">
            <w:pPr>
              <w:pStyle w:val="Tabletext"/>
              <w:jc w:val="center"/>
            </w:pPr>
            <w:r w:rsidRPr="00EF0062">
              <w:t>758</w:t>
            </w:r>
            <w:r>
              <w:t xml:space="preserve"> </w:t>
            </w:r>
            <w:r w:rsidRPr="00EF0062">
              <w:t>(13.1)</w:t>
            </w:r>
          </w:p>
        </w:tc>
        <w:tc>
          <w:tcPr>
            <w:tcW w:w="1067" w:type="pct"/>
            <w:gridSpan w:val="2"/>
            <w:shd w:val="clear" w:color="auto" w:fill="auto"/>
            <w:noWrap/>
            <w:vAlign w:val="bottom"/>
            <w:hideMark/>
          </w:tcPr>
          <w:p w14:paraId="16FEFB68" w14:textId="5FECE4E4" w:rsidR="00693356" w:rsidRPr="00EF0062" w:rsidRDefault="00693356" w:rsidP="00693356">
            <w:pPr>
              <w:pStyle w:val="Tabletext"/>
              <w:jc w:val="center"/>
            </w:pPr>
            <w:r w:rsidRPr="00EF0062">
              <w:t>76</w:t>
            </w:r>
            <w:r>
              <w:t xml:space="preserve"> </w:t>
            </w:r>
            <w:r w:rsidRPr="00EF0062">
              <w:t>(9.7)</w:t>
            </w:r>
          </w:p>
        </w:tc>
        <w:tc>
          <w:tcPr>
            <w:tcW w:w="944" w:type="pct"/>
            <w:gridSpan w:val="2"/>
            <w:shd w:val="clear" w:color="auto" w:fill="auto"/>
            <w:noWrap/>
            <w:vAlign w:val="bottom"/>
            <w:hideMark/>
          </w:tcPr>
          <w:p w14:paraId="3A872435" w14:textId="3ED8EDD3" w:rsidR="00693356" w:rsidRPr="00EF0062" w:rsidRDefault="00693356" w:rsidP="00693356">
            <w:pPr>
              <w:pStyle w:val="Tabletext"/>
              <w:jc w:val="center"/>
            </w:pPr>
            <w:r w:rsidRPr="00EF0062">
              <w:t>834</w:t>
            </w:r>
            <w:r>
              <w:t xml:space="preserve"> </w:t>
            </w:r>
            <w:r w:rsidRPr="00EF0062">
              <w:t>(12.7)</w:t>
            </w:r>
          </w:p>
        </w:tc>
        <w:tc>
          <w:tcPr>
            <w:tcW w:w="501" w:type="pct"/>
            <w:shd w:val="clear" w:color="auto" w:fill="auto"/>
            <w:noWrap/>
            <w:vAlign w:val="bottom"/>
            <w:hideMark/>
          </w:tcPr>
          <w:p w14:paraId="6D84E4B6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0.01</w:t>
            </w:r>
          </w:p>
        </w:tc>
      </w:tr>
      <w:tr w:rsidR="00693356" w:rsidRPr="00EF0062" w14:paraId="1A8E9871" w14:textId="77777777" w:rsidTr="00FC2DC5">
        <w:trPr>
          <w:trHeight w:val="261"/>
        </w:trPr>
        <w:tc>
          <w:tcPr>
            <w:tcW w:w="10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5657498" w14:textId="3A98B9F4" w:rsidR="00693356" w:rsidRPr="00EF0062" w:rsidRDefault="00693356" w:rsidP="00045D43">
            <w:pPr>
              <w:pStyle w:val="Tabletext"/>
              <w:tabs>
                <w:tab w:val="left" w:pos="276"/>
              </w:tabs>
              <w:ind w:left="179"/>
            </w:pPr>
            <w:r w:rsidRPr="00EF0062">
              <w:t>Dyslipidemia</w:t>
            </w:r>
          </w:p>
        </w:tc>
        <w:tc>
          <w:tcPr>
            <w:tcW w:w="142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9BDC" w14:textId="0465E0C3" w:rsidR="00693356" w:rsidRPr="00EF0062" w:rsidRDefault="00693356" w:rsidP="00381B09">
            <w:pPr>
              <w:pStyle w:val="Tabletext"/>
              <w:jc w:val="center"/>
            </w:pPr>
            <w:r w:rsidRPr="00EF0062">
              <w:t>3403</w:t>
            </w:r>
            <w:r>
              <w:t xml:space="preserve"> </w:t>
            </w:r>
            <w:r w:rsidRPr="00EF0062">
              <w:t>(58.9)</w:t>
            </w:r>
          </w:p>
        </w:tc>
        <w:tc>
          <w:tcPr>
            <w:tcW w:w="106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748A" w14:textId="4AB520CC" w:rsidR="00693356" w:rsidRPr="00EF0062" w:rsidRDefault="00693356" w:rsidP="00693356">
            <w:pPr>
              <w:pStyle w:val="Tabletext"/>
              <w:jc w:val="center"/>
            </w:pPr>
            <w:r w:rsidRPr="00EF0062">
              <w:t>274</w:t>
            </w:r>
            <w:r>
              <w:t xml:space="preserve"> </w:t>
            </w:r>
            <w:r w:rsidRPr="00EF0062">
              <w:t>(35.1)</w:t>
            </w:r>
          </w:p>
        </w:tc>
        <w:tc>
          <w:tcPr>
            <w:tcW w:w="94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6584" w14:textId="65FAE519" w:rsidR="00693356" w:rsidRPr="00EF0062" w:rsidRDefault="00693356" w:rsidP="00693356">
            <w:pPr>
              <w:pStyle w:val="Tabletext"/>
              <w:jc w:val="center"/>
            </w:pPr>
            <w:r w:rsidRPr="00EF0062">
              <w:t>3677</w:t>
            </w:r>
            <w:r>
              <w:t xml:space="preserve"> </w:t>
            </w:r>
            <w:r w:rsidRPr="00EF0062">
              <w:t>(56.1)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17FA" w14:textId="77777777" w:rsidR="00693356" w:rsidRPr="00EF0062" w:rsidRDefault="00693356" w:rsidP="00BF4F26">
            <w:pPr>
              <w:pStyle w:val="Tabletext"/>
              <w:jc w:val="center"/>
            </w:pPr>
            <w:r w:rsidRPr="00EF0062">
              <w:t>&lt; 0.001</w:t>
            </w:r>
          </w:p>
        </w:tc>
      </w:tr>
    </w:tbl>
    <w:p w14:paraId="2D7EBE83" w14:textId="77777777" w:rsidR="00045D43" w:rsidRPr="00EF0062" w:rsidRDefault="00045D43" w:rsidP="00045D43">
      <w:pPr>
        <w:pStyle w:val="Footer"/>
      </w:pPr>
      <w:r w:rsidRPr="00FE5924">
        <w:rPr>
          <w:i/>
          <w:iCs/>
        </w:rPr>
        <w:t>eGFR</w:t>
      </w:r>
      <w:r w:rsidRPr="00EF0062">
        <w:t xml:space="preserve"> estimated glomerular filtration rate</w:t>
      </w:r>
      <w:r>
        <w:t>,</w:t>
      </w:r>
      <w:r w:rsidRPr="00EF0062">
        <w:t xml:space="preserve"> </w:t>
      </w:r>
      <w:r w:rsidRPr="00FE5924">
        <w:rPr>
          <w:i/>
          <w:iCs/>
        </w:rPr>
        <w:t>HbA1c</w:t>
      </w:r>
      <w:r w:rsidRPr="00EF0062">
        <w:t xml:space="preserve"> glycated hemoglobin</w:t>
      </w:r>
      <w:r>
        <w:t>,</w:t>
      </w:r>
      <w:r w:rsidRPr="00EF0062">
        <w:t xml:space="preserve"> </w:t>
      </w:r>
      <w:r w:rsidRPr="00FE5924">
        <w:rPr>
          <w:i/>
          <w:iCs/>
        </w:rPr>
        <w:t>NS</w:t>
      </w:r>
      <w:r w:rsidRPr="00EF0062">
        <w:t xml:space="preserve"> not significant</w:t>
      </w:r>
      <w:r>
        <w:t>,</w:t>
      </w:r>
      <w:r w:rsidRPr="00EF0062">
        <w:t xml:space="preserve"> </w:t>
      </w:r>
      <w:r w:rsidRPr="00FE5924">
        <w:rPr>
          <w:i/>
          <w:iCs/>
        </w:rPr>
        <w:t>SD</w:t>
      </w:r>
      <w:r w:rsidRPr="00EF0062">
        <w:t xml:space="preserve"> standard deviation</w:t>
      </w:r>
      <w:r>
        <w:t>,</w:t>
      </w:r>
      <w:r w:rsidRPr="00EF0062">
        <w:t xml:space="preserve"> </w:t>
      </w:r>
      <w:r w:rsidRPr="00FE5924">
        <w:rPr>
          <w:i/>
          <w:iCs/>
        </w:rPr>
        <w:t>T2D</w:t>
      </w:r>
      <w:r w:rsidRPr="00EF0062">
        <w:t xml:space="preserve"> type 2 diabetes, </w:t>
      </w:r>
      <w:r w:rsidRPr="00FE5924">
        <w:rPr>
          <w:i/>
          <w:iCs/>
        </w:rPr>
        <w:t>UACR</w:t>
      </w:r>
      <w:r w:rsidRPr="00EF0062">
        <w:t xml:space="preserve"> urine albumin-to-creatinine ratio</w:t>
      </w:r>
    </w:p>
    <w:p w14:paraId="487E2929" w14:textId="652CE7A9" w:rsidR="00045D43" w:rsidRDefault="00536EA9" w:rsidP="00FE5924">
      <w:pPr>
        <w:pStyle w:val="Footer"/>
      </w:pPr>
      <w:r w:rsidRPr="00FE5924">
        <w:rPr>
          <w:vertAlign w:val="superscript"/>
        </w:rPr>
        <w:t>a</w:t>
      </w:r>
      <w:r w:rsidR="00494898" w:rsidRPr="00EF0062">
        <w:t>Baseline defined as 12 months pre-index date</w:t>
      </w:r>
    </w:p>
    <w:p w14:paraId="67224B78" w14:textId="06C02C9E" w:rsidR="00045D43" w:rsidRDefault="00AA148C" w:rsidP="00FE5924">
      <w:pPr>
        <w:pStyle w:val="Footer"/>
      </w:pPr>
      <w:r>
        <w:rPr>
          <w:vertAlign w:val="superscript"/>
        </w:rPr>
        <w:t>b</w:t>
      </w:r>
      <w:r w:rsidRPr="002C6791">
        <w:t>T2D status was based on diagnosis codes</w:t>
      </w:r>
      <w:r>
        <w:t>, not HbA1c</w:t>
      </w:r>
    </w:p>
    <w:p w14:paraId="4D230AFD" w14:textId="6020623E" w:rsidR="00045D43" w:rsidRDefault="00AA148C" w:rsidP="00FE5924">
      <w:pPr>
        <w:pStyle w:val="Footer"/>
        <w:rPr>
          <w:vertAlign w:val="superscript"/>
        </w:rPr>
      </w:pPr>
      <w:r>
        <w:rPr>
          <w:vertAlign w:val="superscript"/>
        </w:rPr>
        <w:t>c</w:t>
      </w:r>
      <w:r w:rsidR="00494898" w:rsidRPr="00EF0062">
        <w:t>Percentages calculated using the total for that row as denominator</w:t>
      </w:r>
    </w:p>
    <w:p w14:paraId="4BB5620B" w14:textId="5565CBEC" w:rsidR="00045D43" w:rsidRDefault="001E4A50" w:rsidP="00FE5924">
      <w:pPr>
        <w:pStyle w:val="Footer"/>
      </w:pPr>
      <w:r>
        <w:rPr>
          <w:vertAlign w:val="superscript"/>
        </w:rPr>
        <w:t>d</w:t>
      </w:r>
      <w:r w:rsidR="00494898" w:rsidRPr="00EF0062">
        <w:t>Percentages calculated using the total for that column</w:t>
      </w:r>
    </w:p>
    <w:p w14:paraId="0E9BFD97" w14:textId="3D4D100D" w:rsidR="00045D43" w:rsidRDefault="00AA148C" w:rsidP="00FE5924">
      <w:pPr>
        <w:pStyle w:val="Footer"/>
      </w:pPr>
      <w:r>
        <w:rPr>
          <w:vertAlign w:val="superscript"/>
        </w:rPr>
        <w:t>e</w:t>
      </w:r>
      <w:r w:rsidR="00494898" w:rsidRPr="00EF0062">
        <w:t xml:space="preserve">CKD stages 2, 3a, 3b, and 4: eGFR 60–75, 45–&lt;60, 30–&lt;45, 25–&lt;30 </w:t>
      </w:r>
      <w:r w:rsidR="00536EA9" w:rsidRPr="00EF0062">
        <w:t>m</w:t>
      </w:r>
      <w:r w:rsidR="00536EA9">
        <w:t>l</w:t>
      </w:r>
      <w:r w:rsidR="00494898" w:rsidRPr="00EF0062">
        <w:t>/min/1.73 m</w:t>
      </w:r>
      <w:r w:rsidR="00494898" w:rsidRPr="00FE5924">
        <w:rPr>
          <w:vertAlign w:val="superscript"/>
        </w:rPr>
        <w:t>2</w:t>
      </w:r>
      <w:r w:rsidR="00494898" w:rsidRPr="00EF0062">
        <w:t>, respectively</w:t>
      </w:r>
    </w:p>
    <w:p w14:paraId="47818AA9" w14:textId="506D8B1A" w:rsidR="0037421C" w:rsidRDefault="00AA148C" w:rsidP="00FE5924">
      <w:pPr>
        <w:pStyle w:val="Footer"/>
      </w:pPr>
      <w:r>
        <w:rPr>
          <w:vertAlign w:val="superscript"/>
        </w:rPr>
        <w:t>f</w:t>
      </w:r>
      <w:r w:rsidR="00494898" w:rsidRPr="00EF0062">
        <w:t xml:space="preserve">Comorbidities based on diagnoses codes for clinical encounters. Significance calculated using chi-square analysis for categorical variables and </w:t>
      </w:r>
      <w:r w:rsidR="00045D43">
        <w:t>analysis of variance</w:t>
      </w:r>
      <w:r w:rsidR="00045D43" w:rsidRPr="00EF0062">
        <w:t xml:space="preserve"> </w:t>
      </w:r>
      <w:r w:rsidR="00494898" w:rsidRPr="00EF0062">
        <w:t xml:space="preserve">for mean age </w:t>
      </w:r>
    </w:p>
    <w:p w14:paraId="759F84AA" w14:textId="2D9917A5" w:rsidR="00164FA3" w:rsidRPr="00EF0062" w:rsidRDefault="00164FA3" w:rsidP="00045D43">
      <w:pPr>
        <w:pStyle w:val="Footer"/>
      </w:pPr>
      <w:r w:rsidRPr="00EF0062">
        <w:br w:type="page"/>
      </w:r>
    </w:p>
    <w:p w14:paraId="17EBE07C" w14:textId="77777777" w:rsidR="00BF4F26" w:rsidRPr="00EF0062" w:rsidRDefault="00BF4F26" w:rsidP="00164FA3">
      <w:pPr>
        <w:pStyle w:val="Heading2"/>
        <w:sectPr w:rsidR="00BF4F26" w:rsidRPr="00EF0062" w:rsidSect="00BF4F26">
          <w:footerReference w:type="default" r:id="rId8"/>
          <w:pgSz w:w="16838" w:h="11906" w:orient="landscape" w:code="9"/>
          <w:pgMar w:top="1440" w:right="1440" w:bottom="1440" w:left="1440" w:header="706" w:footer="706" w:gutter="0"/>
          <w:cols w:space="720"/>
          <w:docGrid w:linePitch="326"/>
        </w:sectPr>
      </w:pPr>
    </w:p>
    <w:p w14:paraId="6D06C947" w14:textId="115DB749" w:rsidR="00164FA3" w:rsidRPr="00FE5924" w:rsidRDefault="00164FA3" w:rsidP="00FE5924">
      <w:pPr>
        <w:pStyle w:val="Figuretablelegend"/>
        <w:rPr>
          <w:b w:val="0"/>
          <w:bCs/>
        </w:rPr>
      </w:pPr>
      <w:r w:rsidRPr="00EF0062">
        <w:t xml:space="preserve">Table </w:t>
      </w:r>
      <w:r w:rsidR="00001FE8">
        <w:t>S</w:t>
      </w:r>
      <w:r w:rsidRPr="00EF0062">
        <w:t xml:space="preserve">2 </w:t>
      </w:r>
      <w:r w:rsidRPr="00FE5924">
        <w:rPr>
          <w:b w:val="0"/>
          <w:bCs/>
        </w:rPr>
        <w:t xml:space="preserve">Baseline </w:t>
      </w:r>
      <w:r w:rsidR="00536EA9">
        <w:rPr>
          <w:b w:val="0"/>
          <w:bCs/>
        </w:rPr>
        <w:t>d</w:t>
      </w:r>
      <w:r w:rsidR="00536EA9" w:rsidRPr="00FE5924">
        <w:rPr>
          <w:b w:val="0"/>
          <w:bCs/>
        </w:rPr>
        <w:t>emographics</w:t>
      </w:r>
      <w:r w:rsidR="00536EA9">
        <w:rPr>
          <w:rFonts w:cs="Arial"/>
          <w:b w:val="0"/>
          <w:bCs/>
          <w:vertAlign w:val="superscript"/>
        </w:rPr>
        <w:t>a</w:t>
      </w:r>
      <w:r w:rsidR="00536EA9" w:rsidRPr="00FE5924">
        <w:rPr>
          <w:b w:val="0"/>
          <w:bCs/>
        </w:rPr>
        <w:t xml:space="preserve"> </w:t>
      </w:r>
      <w:r w:rsidRPr="00FE5924">
        <w:rPr>
          <w:b w:val="0"/>
          <w:bCs/>
        </w:rPr>
        <w:t xml:space="preserve">and </w:t>
      </w:r>
      <w:r w:rsidR="00536EA9">
        <w:rPr>
          <w:b w:val="0"/>
          <w:bCs/>
        </w:rPr>
        <w:t>c</w:t>
      </w:r>
      <w:r w:rsidR="00536EA9" w:rsidRPr="00FE5924">
        <w:rPr>
          <w:b w:val="0"/>
          <w:bCs/>
        </w:rPr>
        <w:t xml:space="preserve">linical </w:t>
      </w:r>
      <w:r w:rsidR="00536EA9">
        <w:rPr>
          <w:b w:val="0"/>
          <w:bCs/>
        </w:rPr>
        <w:t>c</w:t>
      </w:r>
      <w:r w:rsidR="00536EA9" w:rsidRPr="00FE5924">
        <w:rPr>
          <w:b w:val="0"/>
          <w:bCs/>
        </w:rPr>
        <w:t xml:space="preserve">haracteristics </w:t>
      </w:r>
      <w:r w:rsidR="00536EA9">
        <w:rPr>
          <w:b w:val="0"/>
          <w:bCs/>
        </w:rPr>
        <w:t>s</w:t>
      </w:r>
      <w:r w:rsidR="00536EA9" w:rsidRPr="00FE5924">
        <w:rPr>
          <w:b w:val="0"/>
          <w:bCs/>
        </w:rPr>
        <w:t xml:space="preserve">tratified </w:t>
      </w:r>
      <w:r w:rsidRPr="00FE5924">
        <w:rPr>
          <w:b w:val="0"/>
          <w:bCs/>
        </w:rPr>
        <w:t xml:space="preserve">by HF </w:t>
      </w:r>
      <w:r w:rsidR="00536EA9">
        <w:rPr>
          <w:b w:val="0"/>
          <w:bCs/>
        </w:rPr>
        <w:t>s</w:t>
      </w:r>
      <w:r w:rsidR="00536EA9" w:rsidRPr="00FE5924">
        <w:rPr>
          <w:b w:val="0"/>
          <w:bCs/>
        </w:rPr>
        <w:t xml:space="preserve">tatus </w:t>
      </w:r>
    </w:p>
    <w:tbl>
      <w:tblPr>
        <w:tblW w:w="15308" w:type="dxa"/>
        <w:tblLook w:val="04A0" w:firstRow="1" w:lastRow="0" w:firstColumn="1" w:lastColumn="0" w:noHBand="0" w:noVBand="1"/>
      </w:tblPr>
      <w:tblGrid>
        <w:gridCol w:w="4854"/>
        <w:gridCol w:w="1352"/>
        <w:gridCol w:w="1635"/>
        <w:gridCol w:w="1352"/>
        <w:gridCol w:w="1635"/>
        <w:gridCol w:w="1493"/>
        <w:gridCol w:w="1494"/>
        <w:gridCol w:w="1493"/>
      </w:tblGrid>
      <w:tr w:rsidR="00536EA9" w:rsidRPr="00EF0062" w14:paraId="23323694" w14:textId="77777777" w:rsidTr="00FE5924">
        <w:trPr>
          <w:trHeight w:val="328"/>
        </w:trPr>
        <w:tc>
          <w:tcPr>
            <w:tcW w:w="48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1B3B" w14:textId="53507B41" w:rsidR="00536EA9" w:rsidRPr="00EF0062" w:rsidRDefault="00536EA9" w:rsidP="00536EA9">
            <w:pPr>
              <w:pStyle w:val="Tabletext"/>
              <w:tabs>
                <w:tab w:val="left" w:pos="144"/>
              </w:tabs>
            </w:pPr>
          </w:p>
        </w:tc>
        <w:tc>
          <w:tcPr>
            <w:tcW w:w="298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8D02" w14:textId="16A005AC" w:rsidR="00536EA9" w:rsidRPr="00EF0062" w:rsidRDefault="00536EA9" w:rsidP="00536EA9">
            <w:pPr>
              <w:pStyle w:val="Tabletext"/>
              <w:jc w:val="center"/>
              <w:rPr>
                <w:b/>
                <w:bCs/>
              </w:rPr>
            </w:pPr>
            <w:r w:rsidRPr="00EF0062">
              <w:rPr>
                <w:b/>
                <w:bCs/>
              </w:rPr>
              <w:t>HF</w:t>
            </w:r>
            <w:r>
              <w:rPr>
                <w:b/>
                <w:bCs/>
              </w:rPr>
              <w:br/>
            </w:r>
            <w:r w:rsidRPr="00EF0062">
              <w:rPr>
                <w:b/>
                <w:bCs/>
              </w:rPr>
              <w:t>(</w:t>
            </w:r>
            <w:r w:rsidRPr="00FE5924">
              <w:rPr>
                <w:b/>
                <w:bCs/>
                <w:i/>
                <w:iCs/>
              </w:rPr>
              <w:t>n</w:t>
            </w:r>
            <w:r>
              <w:rPr>
                <w:b/>
                <w:bCs/>
              </w:rPr>
              <w:t xml:space="preserve"> </w:t>
            </w:r>
            <w:r w:rsidRPr="00EF0062">
              <w:rPr>
                <w:b/>
                <w:bCs/>
              </w:rPr>
              <w:t>= 467)</w:t>
            </w:r>
            <w:r w:rsidR="001349E8" w:rsidRPr="001349E8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791E" w14:textId="157E501F" w:rsidR="00536EA9" w:rsidRPr="00EF0062" w:rsidRDefault="00045D43" w:rsidP="00536EA9">
            <w:pPr>
              <w:pStyle w:val="Table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536EA9" w:rsidRPr="00EF0062">
              <w:rPr>
                <w:b/>
                <w:bCs/>
              </w:rPr>
              <w:t>o HF</w:t>
            </w:r>
            <w:r w:rsidR="00536EA9">
              <w:rPr>
                <w:b/>
                <w:bCs/>
              </w:rPr>
              <w:br/>
            </w:r>
            <w:r w:rsidR="00536EA9" w:rsidRPr="00EF0062">
              <w:rPr>
                <w:b/>
                <w:bCs/>
              </w:rPr>
              <w:t>(</w:t>
            </w:r>
            <w:r w:rsidR="00536EA9" w:rsidRPr="00FE5924">
              <w:rPr>
                <w:b/>
                <w:bCs/>
                <w:i/>
                <w:iCs/>
              </w:rPr>
              <w:t>n</w:t>
            </w:r>
            <w:r w:rsidR="00536EA9" w:rsidRPr="00EF0062">
              <w:rPr>
                <w:b/>
                <w:bCs/>
              </w:rPr>
              <w:t xml:space="preserve"> = 6090)</w:t>
            </w:r>
            <w:r w:rsidR="00B830E0" w:rsidRPr="00B830E0">
              <w:rPr>
                <w:b/>
                <w:bCs/>
                <w:vertAlign w:val="superscript"/>
              </w:rPr>
              <w:t>b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4340" w14:textId="5319874A" w:rsidR="00536EA9" w:rsidRPr="00EF0062" w:rsidRDefault="00536EA9" w:rsidP="00536EA9">
            <w:pPr>
              <w:pStyle w:val="Tabletext"/>
              <w:jc w:val="center"/>
              <w:rPr>
                <w:b/>
                <w:bCs/>
              </w:rPr>
            </w:pPr>
            <w:r w:rsidRPr="00EF0062">
              <w:rPr>
                <w:b/>
                <w:bCs/>
              </w:rPr>
              <w:t>Total</w:t>
            </w:r>
            <w:r>
              <w:rPr>
                <w:b/>
                <w:bCs/>
              </w:rPr>
              <w:br/>
            </w:r>
            <w:r w:rsidRPr="00EF0062">
              <w:rPr>
                <w:b/>
                <w:bCs/>
              </w:rPr>
              <w:t>(</w:t>
            </w:r>
            <w:r w:rsidRPr="00FE5924">
              <w:rPr>
                <w:b/>
                <w:bCs/>
                <w:i/>
                <w:iCs/>
              </w:rPr>
              <w:t>N</w:t>
            </w:r>
            <w:r>
              <w:rPr>
                <w:b/>
                <w:bCs/>
              </w:rPr>
              <w:t xml:space="preserve"> </w:t>
            </w:r>
            <w:r w:rsidRPr="00EF0062">
              <w:rPr>
                <w:b/>
                <w:bCs/>
              </w:rPr>
              <w:t>=</w:t>
            </w:r>
            <w:r>
              <w:rPr>
                <w:b/>
                <w:bCs/>
              </w:rPr>
              <w:t xml:space="preserve"> </w:t>
            </w:r>
            <w:r w:rsidRPr="00EF0062">
              <w:rPr>
                <w:b/>
                <w:bCs/>
              </w:rPr>
              <w:t>6557)</w:t>
            </w:r>
            <w:r w:rsidR="00B830E0" w:rsidRPr="00B830E0">
              <w:rPr>
                <w:b/>
                <w:bCs/>
                <w:vertAlign w:val="superscript"/>
              </w:rPr>
              <w:t>c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F70" w14:textId="3A5F5EC9" w:rsidR="00536EA9" w:rsidRPr="00EF0062" w:rsidRDefault="00536EA9" w:rsidP="00536EA9">
            <w:pPr>
              <w:pStyle w:val="Tabletext"/>
              <w:jc w:val="center"/>
              <w:rPr>
                <w:b/>
                <w:bCs/>
              </w:rPr>
            </w:pPr>
            <w:r w:rsidRPr="00FE5924">
              <w:rPr>
                <w:b/>
                <w:bCs/>
                <w:i/>
                <w:iCs/>
              </w:rPr>
              <w:t>P</w:t>
            </w:r>
            <w:r w:rsidRPr="00EF0062">
              <w:rPr>
                <w:b/>
                <w:bCs/>
              </w:rPr>
              <w:t xml:space="preserve"> value</w:t>
            </w:r>
          </w:p>
        </w:tc>
      </w:tr>
      <w:tr w:rsidR="00B13A23" w:rsidRPr="00EF0062" w14:paraId="0A18F226" w14:textId="77777777" w:rsidTr="00B13A23">
        <w:trPr>
          <w:trHeight w:val="226"/>
        </w:trPr>
        <w:tc>
          <w:tcPr>
            <w:tcW w:w="48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6C16" w14:textId="63104093" w:rsidR="00B13A23" w:rsidRPr="00EF0062" w:rsidRDefault="00B13A23" w:rsidP="00536EA9">
            <w:pPr>
              <w:pStyle w:val="Tabletext"/>
              <w:tabs>
                <w:tab w:val="left" w:pos="144"/>
              </w:tabs>
              <w:rPr>
                <w:b/>
                <w:bCs/>
              </w:rPr>
            </w:pPr>
            <w:r w:rsidRPr="00EF0062">
              <w:rPr>
                <w:b/>
                <w:bCs/>
              </w:rPr>
              <w:t xml:space="preserve">Gender, </w:t>
            </w:r>
            <w:r w:rsidRPr="00FE5924">
              <w:rPr>
                <w:b/>
                <w:bCs/>
                <w:i/>
                <w:iCs/>
              </w:rPr>
              <w:t>n</w:t>
            </w:r>
            <w:r w:rsidRPr="00EF0062">
              <w:rPr>
                <w:b/>
                <w:bCs/>
              </w:rPr>
              <w:t xml:space="preserve"> (%)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3937" w14:textId="2AF8E53E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70027" w14:textId="297F4E8C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8473" w14:textId="13F50E3B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1708" w14:textId="3B2F97D8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4D13" w14:textId="2BE10BF7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8A1A" w14:textId="7394DC0B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C3C3" w14:textId="30CA7F9E" w:rsidR="00B13A23" w:rsidRPr="00EF0062" w:rsidRDefault="00B13A23" w:rsidP="00536EA9">
            <w:pPr>
              <w:pStyle w:val="Tabletext"/>
              <w:jc w:val="center"/>
            </w:pPr>
          </w:p>
        </w:tc>
      </w:tr>
      <w:tr w:rsidR="001F4BD0" w:rsidRPr="00EF0062" w14:paraId="3C3080AB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7A0E5B44" w14:textId="35C854A0" w:rsidR="001F4BD0" w:rsidRPr="00EF0062" w:rsidRDefault="001F4BD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>Male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6532310" w14:textId="7A373C6A" w:rsidR="001F4BD0" w:rsidRPr="00EF0062" w:rsidRDefault="001F4BD0" w:rsidP="00493976">
            <w:pPr>
              <w:pStyle w:val="Tabletext"/>
              <w:jc w:val="center"/>
            </w:pPr>
            <w:r w:rsidRPr="00EF0062">
              <w:t>279</w:t>
            </w:r>
            <w:r>
              <w:t xml:space="preserve"> </w:t>
            </w:r>
            <w:r w:rsidRPr="00EF0062">
              <w:t>(9.2)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55FC6F4C" w14:textId="29D4696A" w:rsidR="001F4BD0" w:rsidRPr="00EF0062" w:rsidRDefault="001F4BD0" w:rsidP="001F4BD0">
            <w:pPr>
              <w:pStyle w:val="Tabletext"/>
              <w:jc w:val="center"/>
            </w:pPr>
            <w:r w:rsidRPr="00EF0062">
              <w:t>2751</w:t>
            </w:r>
            <w:r>
              <w:t xml:space="preserve"> (</w:t>
            </w:r>
            <w:r w:rsidRPr="00EF0062">
              <w:t>90.8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42450DBA" w14:textId="55DB1531" w:rsidR="001F4BD0" w:rsidRPr="00EF0062" w:rsidRDefault="001F4BD0" w:rsidP="00775C70">
            <w:pPr>
              <w:pStyle w:val="Tabletext"/>
              <w:jc w:val="center"/>
            </w:pPr>
            <w:r w:rsidRPr="00EF0062">
              <w:t>3030</w:t>
            </w:r>
            <w:r w:rsidR="00775C70">
              <w:t xml:space="preserve"> (</w:t>
            </w:r>
            <w:r w:rsidRPr="00EF0062">
              <w:t>46.2</w:t>
            </w:r>
            <w:r w:rsidR="00775C70"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6E2C7FD2" w14:textId="77777777" w:rsidR="001F4BD0" w:rsidRPr="00EF0062" w:rsidRDefault="001F4BD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775C70" w:rsidRPr="00EF0062" w14:paraId="3C1404CD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2BC4F0D2" w14:textId="6918948A" w:rsidR="00775C70" w:rsidRPr="00EF0062" w:rsidRDefault="00775C7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>Female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5F02F65C" w14:textId="3D8EDCDE" w:rsidR="00775C70" w:rsidRPr="00EF0062" w:rsidRDefault="00775C70" w:rsidP="00493976">
            <w:pPr>
              <w:pStyle w:val="Tabletext"/>
              <w:jc w:val="center"/>
            </w:pPr>
            <w:r w:rsidRPr="00EF0062">
              <w:t>188</w:t>
            </w:r>
            <w:r>
              <w:t xml:space="preserve"> </w:t>
            </w:r>
            <w:r w:rsidRPr="00EF0062">
              <w:t>(5.3)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DCFB784" w14:textId="54DCCB2B" w:rsidR="00775C70" w:rsidRPr="00EF0062" w:rsidRDefault="00775C70" w:rsidP="001F4BD0">
            <w:pPr>
              <w:pStyle w:val="Tabletext"/>
              <w:jc w:val="center"/>
            </w:pPr>
            <w:r w:rsidRPr="00EF0062">
              <w:t>3339</w:t>
            </w:r>
            <w:r>
              <w:t xml:space="preserve"> (</w:t>
            </w:r>
            <w:r w:rsidRPr="00EF0062">
              <w:t>94.7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A11BE6D" w14:textId="356B0B49" w:rsidR="00775C70" w:rsidRPr="00EF0062" w:rsidRDefault="00775C70" w:rsidP="00775C70">
            <w:pPr>
              <w:pStyle w:val="Tabletext"/>
              <w:jc w:val="center"/>
            </w:pPr>
            <w:r w:rsidRPr="00EF0062">
              <w:t>3527</w:t>
            </w:r>
            <w:r>
              <w:t xml:space="preserve"> (</w:t>
            </w:r>
            <w:r w:rsidRPr="00EF0062">
              <w:t>53.8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55C32FF7" w14:textId="638EA058" w:rsidR="00775C70" w:rsidRPr="00EF0062" w:rsidRDefault="00775C70" w:rsidP="00536EA9">
            <w:pPr>
              <w:pStyle w:val="Tabletext"/>
              <w:jc w:val="center"/>
            </w:pPr>
          </w:p>
        </w:tc>
      </w:tr>
      <w:tr w:rsidR="00B13A23" w:rsidRPr="00EF0062" w14:paraId="72492453" w14:textId="77777777" w:rsidTr="00B13A23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6708FFCA" w14:textId="5AA52B05" w:rsidR="00B13A23" w:rsidRPr="00EF0062" w:rsidRDefault="00B13A23" w:rsidP="00536EA9">
            <w:pPr>
              <w:pStyle w:val="Tabletext"/>
              <w:tabs>
                <w:tab w:val="left" w:pos="144"/>
              </w:tabs>
              <w:rPr>
                <w:b/>
                <w:bCs/>
              </w:rPr>
            </w:pPr>
            <w:r w:rsidRPr="00EF0062">
              <w:rPr>
                <w:b/>
                <w:bCs/>
              </w:rPr>
              <w:t>Age</w:t>
            </w:r>
            <w:r w:rsidR="00523F2C">
              <w:rPr>
                <w:b/>
                <w:bCs/>
              </w:rPr>
              <w:t xml:space="preserve"> group</w:t>
            </w:r>
            <w:r w:rsidRPr="00EF0062">
              <w:rPr>
                <w:b/>
                <w:bCs/>
              </w:rPr>
              <w:t xml:space="preserve">, </w:t>
            </w:r>
            <w:r w:rsidRPr="00B830E0">
              <w:rPr>
                <w:b/>
                <w:bCs/>
                <w:i/>
                <w:iCs/>
              </w:rPr>
              <w:t>n</w:t>
            </w:r>
            <w:r w:rsidRPr="00EF0062">
              <w:rPr>
                <w:b/>
                <w:bCs/>
              </w:rPr>
              <w:t xml:space="preserve"> (</w:t>
            </w:r>
            <w:r w:rsidR="00523F2C">
              <w:rPr>
                <w:b/>
                <w:bCs/>
              </w:rPr>
              <w:t>%</w:t>
            </w:r>
            <w:r w:rsidRPr="00EF0062">
              <w:rPr>
                <w:b/>
                <w:bCs/>
              </w:rPr>
              <w:t>)</w:t>
            </w:r>
          </w:p>
        </w:tc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5F49E7FC" w14:textId="71AA48E6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31559533" w14:textId="2CBBA634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3B499986" w14:textId="35E3DC1A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119374E9" w14:textId="017FA8AA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60F8D035" w14:textId="197645B8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4458589F" w14:textId="695D7404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0C4C9DA9" w14:textId="4138B06E" w:rsidR="00B13A23" w:rsidRPr="00EF0062" w:rsidRDefault="00B13A23" w:rsidP="00536EA9">
            <w:pPr>
              <w:pStyle w:val="Tabletext"/>
              <w:jc w:val="center"/>
            </w:pPr>
          </w:p>
        </w:tc>
      </w:tr>
      <w:tr w:rsidR="00775C70" w:rsidRPr="00EF0062" w14:paraId="1D98D74D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7B036C60" w14:textId="15320945" w:rsidR="00775C70" w:rsidRPr="00EF0062" w:rsidRDefault="00775C7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>&lt;50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3322A42" w14:textId="42CBE786" w:rsidR="00775C70" w:rsidRPr="00EF0062" w:rsidRDefault="00775C70" w:rsidP="00493976">
            <w:pPr>
              <w:pStyle w:val="Tabletext"/>
              <w:jc w:val="center"/>
            </w:pPr>
            <w:r w:rsidRPr="00EF0062">
              <w:t>35</w:t>
            </w:r>
            <w:r>
              <w:t xml:space="preserve"> </w:t>
            </w:r>
            <w:r w:rsidRPr="00EF0062">
              <w:t>(7.3)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61D97E01" w14:textId="1B73E2D2" w:rsidR="00775C70" w:rsidRPr="00EF0062" w:rsidRDefault="00775C70" w:rsidP="001F4BD0">
            <w:pPr>
              <w:pStyle w:val="Tabletext"/>
              <w:jc w:val="center"/>
            </w:pPr>
            <w:r w:rsidRPr="00EF0062">
              <w:t>443</w:t>
            </w:r>
            <w:r>
              <w:t xml:space="preserve"> (</w:t>
            </w:r>
            <w:r w:rsidRPr="00EF0062">
              <w:t>92.7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4712CDFB" w14:textId="0940EBF3" w:rsidR="00775C70" w:rsidRPr="00EF0062" w:rsidRDefault="00775C70" w:rsidP="00775C70">
            <w:pPr>
              <w:pStyle w:val="Tabletext"/>
              <w:jc w:val="center"/>
            </w:pPr>
            <w:r w:rsidRPr="00EF0062">
              <w:t>478</w:t>
            </w:r>
            <w:r>
              <w:t xml:space="preserve"> (</w:t>
            </w:r>
            <w:r w:rsidRPr="00EF0062">
              <w:t>7.3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3774F99D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NS</w:t>
            </w:r>
          </w:p>
        </w:tc>
      </w:tr>
      <w:tr w:rsidR="00775C70" w:rsidRPr="00EF0062" w14:paraId="05F8404A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0B886198" w14:textId="3B9A6353" w:rsidR="00775C70" w:rsidRPr="00EF0062" w:rsidRDefault="00775C7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>50</w:t>
            </w:r>
            <w:r>
              <w:t>–</w:t>
            </w:r>
            <w:r w:rsidRPr="00EF0062">
              <w:t>59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578A5CD4" w14:textId="2FBAE1B8" w:rsidR="00775C70" w:rsidRPr="00EF0062" w:rsidRDefault="00775C70" w:rsidP="00493976">
            <w:pPr>
              <w:pStyle w:val="Tabletext"/>
              <w:jc w:val="center"/>
            </w:pPr>
            <w:r w:rsidRPr="00EF0062">
              <w:t>101</w:t>
            </w:r>
            <w:r>
              <w:t xml:space="preserve"> </w:t>
            </w:r>
            <w:r w:rsidRPr="00EF0062">
              <w:t>(6.2)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EC16C9B" w14:textId="669CC11D" w:rsidR="00775C70" w:rsidRPr="00EF0062" w:rsidRDefault="00775C70" w:rsidP="001F4BD0">
            <w:pPr>
              <w:pStyle w:val="Tabletext"/>
              <w:jc w:val="center"/>
            </w:pPr>
            <w:r w:rsidRPr="00EF0062">
              <w:t>1534</w:t>
            </w:r>
            <w:r>
              <w:t xml:space="preserve"> (</w:t>
            </w:r>
            <w:r w:rsidRPr="00EF0062">
              <w:t>93.8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53A68E31" w14:textId="26A96E52" w:rsidR="00775C70" w:rsidRPr="00EF0062" w:rsidRDefault="00775C70" w:rsidP="00775C70">
            <w:pPr>
              <w:pStyle w:val="Tabletext"/>
              <w:jc w:val="center"/>
            </w:pPr>
            <w:r w:rsidRPr="00EF0062">
              <w:t>1635</w:t>
            </w:r>
            <w:r>
              <w:t xml:space="preserve"> (</w:t>
            </w:r>
            <w:r w:rsidRPr="00EF0062">
              <w:t>24.9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37A9BE59" w14:textId="36D54E91" w:rsidR="00775C70" w:rsidRPr="00EF0062" w:rsidRDefault="00775C70" w:rsidP="00536EA9">
            <w:pPr>
              <w:pStyle w:val="Tabletext"/>
              <w:jc w:val="center"/>
            </w:pPr>
          </w:p>
        </w:tc>
      </w:tr>
      <w:tr w:rsidR="00775C70" w:rsidRPr="00EF0062" w14:paraId="2247BC58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1FC71633" w14:textId="2CE13707" w:rsidR="00775C70" w:rsidRPr="00EF0062" w:rsidRDefault="00775C7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>60</w:t>
            </w:r>
            <w:r>
              <w:t>–</w:t>
            </w:r>
            <w:r w:rsidRPr="00EF0062">
              <w:t>69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51DAF5D5" w14:textId="499C1169" w:rsidR="00775C70" w:rsidRPr="00EF0062" w:rsidRDefault="00775C70" w:rsidP="00493976">
            <w:pPr>
              <w:pStyle w:val="Tabletext"/>
              <w:jc w:val="center"/>
            </w:pPr>
            <w:r w:rsidRPr="00EF0062">
              <w:t>199</w:t>
            </w:r>
            <w:r>
              <w:t xml:space="preserve"> </w:t>
            </w:r>
            <w:r w:rsidRPr="00EF0062">
              <w:t>(7.3)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57C3B41B" w14:textId="4CFA1223" w:rsidR="00775C70" w:rsidRPr="00EF0062" w:rsidRDefault="00775C70" w:rsidP="001F4BD0">
            <w:pPr>
              <w:pStyle w:val="Tabletext"/>
              <w:jc w:val="center"/>
            </w:pPr>
            <w:r w:rsidRPr="00EF0062">
              <w:t>2529</w:t>
            </w:r>
            <w:r>
              <w:t xml:space="preserve"> (</w:t>
            </w:r>
            <w:r w:rsidRPr="00EF0062">
              <w:t>92.7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274863A3" w14:textId="30969418" w:rsidR="00775C70" w:rsidRPr="00EF0062" w:rsidRDefault="00775C70" w:rsidP="00775C70">
            <w:pPr>
              <w:pStyle w:val="Tabletext"/>
              <w:jc w:val="center"/>
            </w:pPr>
            <w:r w:rsidRPr="00EF0062">
              <w:t>2728</w:t>
            </w:r>
            <w:r>
              <w:t xml:space="preserve"> (</w:t>
            </w:r>
            <w:r w:rsidRPr="00EF0062">
              <w:t>41.6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1F2324CE" w14:textId="3033EC04" w:rsidR="00775C70" w:rsidRPr="00EF0062" w:rsidRDefault="00775C70" w:rsidP="00536EA9">
            <w:pPr>
              <w:pStyle w:val="Tabletext"/>
              <w:jc w:val="center"/>
            </w:pPr>
          </w:p>
        </w:tc>
      </w:tr>
      <w:tr w:rsidR="00775C70" w:rsidRPr="00EF0062" w14:paraId="6D1C03CD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351136B7" w14:textId="5708D325" w:rsidR="00775C70" w:rsidRPr="00EF0062" w:rsidRDefault="00775C7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>70+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91616C7" w14:textId="6586F231" w:rsidR="00775C70" w:rsidRPr="00EF0062" w:rsidRDefault="00775C70" w:rsidP="00493976">
            <w:pPr>
              <w:pStyle w:val="Tabletext"/>
              <w:jc w:val="center"/>
            </w:pPr>
            <w:r w:rsidRPr="00EF0062">
              <w:t>132</w:t>
            </w:r>
            <w:r>
              <w:t xml:space="preserve"> </w:t>
            </w:r>
            <w:r w:rsidRPr="00EF0062">
              <w:t>(7.7)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7AA434E" w14:textId="1BBC2C38" w:rsidR="00775C70" w:rsidRPr="00EF0062" w:rsidRDefault="00775C70" w:rsidP="001F4BD0">
            <w:pPr>
              <w:pStyle w:val="Tabletext"/>
              <w:jc w:val="center"/>
            </w:pPr>
            <w:r w:rsidRPr="00EF0062">
              <w:t>1584</w:t>
            </w:r>
            <w:r>
              <w:t xml:space="preserve"> (</w:t>
            </w:r>
            <w:r w:rsidRPr="00EF0062">
              <w:t>92.3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8C27981" w14:textId="1CF92F78" w:rsidR="00775C70" w:rsidRPr="00EF0062" w:rsidRDefault="00775C70" w:rsidP="00775C70">
            <w:pPr>
              <w:pStyle w:val="Tabletext"/>
              <w:jc w:val="center"/>
            </w:pPr>
            <w:r w:rsidRPr="00EF0062">
              <w:t>1716</w:t>
            </w:r>
            <w:r>
              <w:t xml:space="preserve"> (</w:t>
            </w:r>
            <w:r w:rsidRPr="00EF0062">
              <w:t>26.2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57BC47D1" w14:textId="52F2190A" w:rsidR="00775C70" w:rsidRPr="00EF0062" w:rsidRDefault="00775C70" w:rsidP="00536EA9">
            <w:pPr>
              <w:pStyle w:val="Tabletext"/>
              <w:jc w:val="center"/>
            </w:pPr>
          </w:p>
        </w:tc>
      </w:tr>
      <w:tr w:rsidR="00775C70" w:rsidRPr="00EF0062" w14:paraId="401B2D1A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66CAB85F" w14:textId="6019BD8D" w:rsidR="00775C70" w:rsidRPr="00EF0062" w:rsidRDefault="00775C70" w:rsidP="00536EA9">
            <w:pPr>
              <w:pStyle w:val="Tabletext"/>
              <w:tabs>
                <w:tab w:val="left" w:pos="144"/>
              </w:tabs>
              <w:rPr>
                <w:b/>
                <w:bCs/>
              </w:rPr>
            </w:pPr>
            <w:r w:rsidRPr="00EF0062">
              <w:rPr>
                <w:b/>
                <w:bCs/>
              </w:rPr>
              <w:t>Age</w:t>
            </w:r>
            <w:r>
              <w:rPr>
                <w:b/>
                <w:bCs/>
              </w:rPr>
              <w:t>,</w:t>
            </w:r>
            <w:r w:rsidRPr="00EF0062">
              <w:rPr>
                <w:b/>
                <w:bCs/>
              </w:rPr>
              <w:t xml:space="preserve"> mean (SD)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21ECB0B6" w14:textId="5902CCDC" w:rsidR="00775C70" w:rsidRPr="00EF0062" w:rsidRDefault="00775C70" w:rsidP="00493976">
            <w:pPr>
              <w:pStyle w:val="Tabletext"/>
              <w:jc w:val="center"/>
            </w:pPr>
            <w:r w:rsidRPr="00EF0062">
              <w:t>63.7</w:t>
            </w:r>
            <w:r>
              <w:t xml:space="preserve"> </w:t>
            </w:r>
            <w:r w:rsidRPr="00EF0062">
              <w:t>(8.44)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C30D22E" w14:textId="37445334" w:rsidR="00775C70" w:rsidRPr="00EF0062" w:rsidRDefault="00775C70" w:rsidP="001F4BD0">
            <w:pPr>
              <w:pStyle w:val="Tabletext"/>
              <w:jc w:val="center"/>
            </w:pPr>
            <w:r w:rsidRPr="00EF0062">
              <w:t>62.8</w:t>
            </w:r>
            <w:r>
              <w:t xml:space="preserve"> (</w:t>
            </w:r>
            <w:r w:rsidRPr="00EF0062">
              <w:t>8.48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909701B" w14:textId="0580B552" w:rsidR="00775C70" w:rsidRPr="00EF0062" w:rsidRDefault="00775C70" w:rsidP="00775C70">
            <w:pPr>
              <w:pStyle w:val="Tabletext"/>
              <w:jc w:val="center"/>
            </w:pPr>
            <w:r w:rsidRPr="00EF0062">
              <w:t>62.9</w:t>
            </w:r>
            <w:r>
              <w:t xml:space="preserve"> (</w:t>
            </w:r>
            <w:r w:rsidRPr="00EF0062">
              <w:t>8.5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3A1E8683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0.05</w:t>
            </w:r>
          </w:p>
        </w:tc>
      </w:tr>
      <w:tr w:rsidR="00B13A23" w:rsidRPr="00EF0062" w14:paraId="4A095E14" w14:textId="77777777" w:rsidTr="00B13A23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221F3C91" w14:textId="1E9EE13E" w:rsidR="00B13A23" w:rsidRPr="00523F2C" w:rsidRDefault="00B13A23" w:rsidP="00536EA9">
            <w:pPr>
              <w:pStyle w:val="Tabletext"/>
              <w:tabs>
                <w:tab w:val="left" w:pos="144"/>
              </w:tabs>
              <w:rPr>
                <w:b/>
                <w:bCs/>
                <w:vertAlign w:val="superscript"/>
              </w:rPr>
            </w:pPr>
            <w:r w:rsidRPr="00EF0062">
              <w:rPr>
                <w:b/>
                <w:bCs/>
              </w:rPr>
              <w:t xml:space="preserve">CKD </w:t>
            </w:r>
            <w:r w:rsidR="00045D43">
              <w:rPr>
                <w:b/>
                <w:bCs/>
              </w:rPr>
              <w:t>s</w:t>
            </w:r>
            <w:r w:rsidRPr="00EF0062">
              <w:rPr>
                <w:b/>
                <w:bCs/>
              </w:rPr>
              <w:t>tage</w:t>
            </w:r>
            <w:r w:rsidR="009B57E9">
              <w:rPr>
                <w:b/>
                <w:bCs/>
              </w:rPr>
              <w:t xml:space="preserve">, </w:t>
            </w:r>
            <w:r w:rsidR="009B57E9" w:rsidRPr="00493976">
              <w:rPr>
                <w:b/>
                <w:bCs/>
                <w:i/>
                <w:iCs/>
              </w:rPr>
              <w:t>n</w:t>
            </w:r>
            <w:r w:rsidR="009B57E9">
              <w:rPr>
                <w:b/>
                <w:bCs/>
              </w:rPr>
              <w:t xml:space="preserve"> (%)</w:t>
            </w:r>
            <w:r w:rsidR="00B830E0" w:rsidRPr="00B830E0">
              <w:rPr>
                <w:b/>
                <w:bCs/>
                <w:vertAlign w:val="superscript"/>
              </w:rPr>
              <w:t>d</w:t>
            </w:r>
          </w:p>
        </w:tc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236356ED" w14:textId="2CB76854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350A8A2E" w14:textId="132A343D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7063D682" w14:textId="5522B3D8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41292439" w14:textId="2F5A3B57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625F873B" w14:textId="33A3323A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5D3CB30" w14:textId="16CAA8B3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2926A15E" w14:textId="77B69565" w:rsidR="00B13A23" w:rsidRPr="00EF0062" w:rsidRDefault="00B13A23" w:rsidP="00536EA9">
            <w:pPr>
              <w:pStyle w:val="Tabletext"/>
              <w:jc w:val="center"/>
            </w:pPr>
          </w:p>
        </w:tc>
      </w:tr>
      <w:tr w:rsidR="00775C70" w:rsidRPr="00EF0062" w14:paraId="17981484" w14:textId="77777777" w:rsidTr="00A63A12">
        <w:trPr>
          <w:trHeight w:val="315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646AF151" w14:textId="087F7620" w:rsidR="00775C70" w:rsidRPr="00EF0062" w:rsidRDefault="00775C7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>2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45B6AC31" w14:textId="7AC67BB4" w:rsidR="00775C70" w:rsidRPr="00EF0062" w:rsidRDefault="00775C70" w:rsidP="00493976">
            <w:pPr>
              <w:pStyle w:val="Tabletext"/>
              <w:jc w:val="center"/>
            </w:pPr>
            <w:r w:rsidRPr="00EF0062">
              <w:t>161</w:t>
            </w:r>
            <w:r>
              <w:t xml:space="preserve"> (</w:t>
            </w:r>
            <w:r w:rsidRPr="00EF0062">
              <w:t>4.4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5D9A84B7" w14:textId="5033C869" w:rsidR="00775C70" w:rsidRPr="00EF0062" w:rsidRDefault="00775C70" w:rsidP="001F4BD0">
            <w:pPr>
              <w:pStyle w:val="Tabletext"/>
              <w:jc w:val="center"/>
            </w:pPr>
            <w:r w:rsidRPr="00EF0062">
              <w:t>3515</w:t>
            </w:r>
            <w:r>
              <w:t xml:space="preserve"> (</w:t>
            </w:r>
            <w:r w:rsidRPr="00EF0062">
              <w:t>95.6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02F515AB" w14:textId="6D9C4985" w:rsidR="00775C70" w:rsidRPr="00EF0062" w:rsidRDefault="00775C70" w:rsidP="00775C70">
            <w:pPr>
              <w:pStyle w:val="Tabletext"/>
              <w:jc w:val="center"/>
            </w:pPr>
            <w:r w:rsidRPr="00EF0062">
              <w:t>3676</w:t>
            </w:r>
            <w:r>
              <w:t xml:space="preserve"> (</w:t>
            </w:r>
            <w:r w:rsidRPr="00EF0062">
              <w:t>56.1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0F4CFD24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775C70" w:rsidRPr="00EF0062" w14:paraId="68633560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4057CC8B" w14:textId="1CE35709" w:rsidR="00775C70" w:rsidRPr="00EF0062" w:rsidRDefault="00775C7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 xml:space="preserve">3a 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E42731B" w14:textId="1126E44C" w:rsidR="00775C70" w:rsidRPr="00EF0062" w:rsidRDefault="00775C70" w:rsidP="00493976">
            <w:pPr>
              <w:pStyle w:val="Tabletext"/>
              <w:jc w:val="center"/>
            </w:pPr>
            <w:r w:rsidRPr="00EF0062">
              <w:t>167</w:t>
            </w:r>
            <w:r>
              <w:t xml:space="preserve"> (</w:t>
            </w:r>
            <w:r w:rsidRPr="00EF0062">
              <w:t>8.2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2B02A14" w14:textId="1FBD6A4E" w:rsidR="00775C70" w:rsidRPr="00EF0062" w:rsidRDefault="00775C70" w:rsidP="001F4BD0">
            <w:pPr>
              <w:pStyle w:val="Tabletext"/>
              <w:jc w:val="center"/>
            </w:pPr>
            <w:r w:rsidRPr="00EF0062">
              <w:t>1871</w:t>
            </w:r>
            <w:r>
              <w:t xml:space="preserve"> (</w:t>
            </w:r>
            <w:r w:rsidRPr="00EF0062">
              <w:t>91.8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DB47174" w14:textId="40A3F6E5" w:rsidR="00775C70" w:rsidRPr="00EF0062" w:rsidRDefault="00775C70" w:rsidP="00775C70">
            <w:pPr>
              <w:pStyle w:val="Tabletext"/>
              <w:jc w:val="center"/>
            </w:pPr>
            <w:r w:rsidRPr="00EF0062">
              <w:t>2038</w:t>
            </w:r>
            <w:r>
              <w:t xml:space="preserve"> (</w:t>
            </w:r>
            <w:r w:rsidRPr="00EF0062">
              <w:t>31.1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4E71374C" w14:textId="328E30A3" w:rsidR="00775C70" w:rsidRPr="00EF0062" w:rsidRDefault="00775C70" w:rsidP="00536EA9">
            <w:pPr>
              <w:pStyle w:val="Tabletext"/>
              <w:jc w:val="center"/>
            </w:pPr>
          </w:p>
        </w:tc>
      </w:tr>
      <w:tr w:rsidR="00775C70" w:rsidRPr="00EF0062" w14:paraId="30126D56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41038AC0" w14:textId="588EAA97" w:rsidR="00775C70" w:rsidRPr="00EF0062" w:rsidRDefault="00775C7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>3b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47C75588" w14:textId="634122A4" w:rsidR="00775C70" w:rsidRPr="00EF0062" w:rsidRDefault="00775C70" w:rsidP="00493976">
            <w:pPr>
              <w:pStyle w:val="Tabletext"/>
              <w:jc w:val="center"/>
            </w:pPr>
            <w:r w:rsidRPr="00EF0062">
              <w:t>115</w:t>
            </w:r>
            <w:r>
              <w:t xml:space="preserve"> (</w:t>
            </w:r>
            <w:r w:rsidRPr="00EF0062">
              <w:t>15.6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5774F44E" w14:textId="1CE08A43" w:rsidR="00775C70" w:rsidRPr="00EF0062" w:rsidRDefault="00775C70" w:rsidP="001F4BD0">
            <w:pPr>
              <w:pStyle w:val="Tabletext"/>
              <w:jc w:val="center"/>
            </w:pPr>
            <w:r w:rsidRPr="00EF0062">
              <w:t>623</w:t>
            </w:r>
            <w:r>
              <w:t xml:space="preserve"> (</w:t>
            </w:r>
            <w:r w:rsidRPr="00EF0062">
              <w:t>84.4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277C99FE" w14:textId="7989F3D4" w:rsidR="00775C70" w:rsidRPr="00EF0062" w:rsidRDefault="00775C70" w:rsidP="00775C70">
            <w:pPr>
              <w:pStyle w:val="Tabletext"/>
              <w:jc w:val="center"/>
            </w:pPr>
            <w:r w:rsidRPr="00EF0062">
              <w:t>738</w:t>
            </w:r>
            <w:r>
              <w:t xml:space="preserve"> (</w:t>
            </w:r>
            <w:r w:rsidRPr="00EF0062">
              <w:t>11.3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722C7F09" w14:textId="13ECBB41" w:rsidR="00775C70" w:rsidRPr="00EF0062" w:rsidRDefault="00775C70" w:rsidP="00536EA9">
            <w:pPr>
              <w:pStyle w:val="Tabletext"/>
              <w:jc w:val="center"/>
            </w:pPr>
          </w:p>
        </w:tc>
      </w:tr>
      <w:tr w:rsidR="00775C70" w:rsidRPr="00EF0062" w14:paraId="5B53C46E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4DF959D4" w14:textId="74335724" w:rsidR="00775C70" w:rsidRPr="00EF0062" w:rsidRDefault="00775C70" w:rsidP="00045D43">
            <w:pPr>
              <w:pStyle w:val="Tabletext"/>
              <w:tabs>
                <w:tab w:val="left" w:pos="144"/>
              </w:tabs>
              <w:ind w:left="179"/>
            </w:pPr>
            <w:r w:rsidRPr="00EF0062">
              <w:t>4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4F9252E5" w14:textId="04964371" w:rsidR="00775C70" w:rsidRPr="00EF0062" w:rsidRDefault="00775C70" w:rsidP="00493976">
            <w:pPr>
              <w:pStyle w:val="Tabletext"/>
              <w:jc w:val="center"/>
            </w:pPr>
            <w:r w:rsidRPr="00EF0062">
              <w:t>24</w:t>
            </w:r>
            <w:r>
              <w:t xml:space="preserve"> (</w:t>
            </w:r>
            <w:r w:rsidRPr="00EF0062">
              <w:t>22.9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2B12F92A" w14:textId="6E9ED770" w:rsidR="00775C70" w:rsidRPr="00EF0062" w:rsidRDefault="00775C70" w:rsidP="001F4BD0">
            <w:pPr>
              <w:pStyle w:val="Tabletext"/>
              <w:jc w:val="center"/>
            </w:pPr>
            <w:r w:rsidRPr="00EF0062">
              <w:t>81</w:t>
            </w:r>
            <w:r>
              <w:t xml:space="preserve"> (</w:t>
            </w:r>
            <w:r w:rsidRPr="00EF0062">
              <w:t>77.1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61605838" w14:textId="1DFC345B" w:rsidR="00775C70" w:rsidRPr="00EF0062" w:rsidRDefault="00775C70" w:rsidP="00775C70">
            <w:pPr>
              <w:pStyle w:val="Tabletext"/>
              <w:jc w:val="center"/>
            </w:pPr>
            <w:r w:rsidRPr="00EF0062">
              <w:t>105</w:t>
            </w:r>
            <w:r>
              <w:t xml:space="preserve"> (</w:t>
            </w:r>
            <w:r w:rsidRPr="00EF0062">
              <w:t>1.6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482555A7" w14:textId="7BD85E83" w:rsidR="00775C70" w:rsidRPr="00EF0062" w:rsidRDefault="00775C70" w:rsidP="00536EA9">
            <w:pPr>
              <w:pStyle w:val="Tabletext"/>
              <w:jc w:val="center"/>
            </w:pPr>
          </w:p>
        </w:tc>
      </w:tr>
      <w:tr w:rsidR="00775C70" w:rsidRPr="00EF0062" w14:paraId="5B7B27B1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37A384DB" w14:textId="278AFBDE" w:rsidR="00775C70" w:rsidRPr="00EF0062" w:rsidRDefault="00775C70" w:rsidP="00536EA9">
            <w:pPr>
              <w:pStyle w:val="Tabletext"/>
              <w:tabs>
                <w:tab w:val="left" w:pos="144"/>
              </w:tabs>
              <w:rPr>
                <w:b/>
                <w:bCs/>
              </w:rPr>
            </w:pPr>
            <w:r w:rsidRPr="00EF0062">
              <w:rPr>
                <w:b/>
                <w:bCs/>
              </w:rPr>
              <w:t>eGFR (m</w:t>
            </w:r>
            <w:r>
              <w:rPr>
                <w:b/>
                <w:bCs/>
              </w:rPr>
              <w:t>l</w:t>
            </w:r>
            <w:r w:rsidRPr="00EF0062">
              <w:rPr>
                <w:b/>
                <w:bCs/>
              </w:rPr>
              <w:t>/min), mean (SD)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24C3CB0D" w14:textId="75E073B2" w:rsidR="00775C70" w:rsidRPr="00EF0062" w:rsidRDefault="00775C70" w:rsidP="00493976">
            <w:pPr>
              <w:pStyle w:val="Tabletext"/>
              <w:jc w:val="center"/>
            </w:pPr>
            <w:r w:rsidRPr="00EF0062">
              <w:t>52.9</w:t>
            </w:r>
            <w:r>
              <w:t xml:space="preserve"> (</w:t>
            </w:r>
            <w:r w:rsidRPr="00EF0062">
              <w:t>13.36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BF1C3B4" w14:textId="0E66CC4D" w:rsidR="00775C70" w:rsidRPr="00EF0062" w:rsidRDefault="00775C70" w:rsidP="001F4BD0">
            <w:pPr>
              <w:pStyle w:val="Tabletext"/>
              <w:jc w:val="center"/>
            </w:pPr>
            <w:r w:rsidRPr="00EF0062">
              <w:t>60.1</w:t>
            </w:r>
            <w:r>
              <w:t xml:space="preserve"> (</w:t>
            </w:r>
            <w:r w:rsidRPr="00EF0062">
              <w:t>11.7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2E98312" w14:textId="6A64138E" w:rsidR="00775C70" w:rsidRPr="00EF0062" w:rsidRDefault="00775C70" w:rsidP="00775C70">
            <w:pPr>
              <w:pStyle w:val="Tabletext"/>
              <w:jc w:val="center"/>
            </w:pPr>
            <w:r w:rsidRPr="00EF0062">
              <w:t>59.6</w:t>
            </w:r>
            <w:r>
              <w:t xml:space="preserve"> (</w:t>
            </w:r>
            <w:r w:rsidRPr="00EF0062">
              <w:t>11.9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4356294C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775C70" w:rsidRPr="00EF0062" w14:paraId="27CDD690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1EAE9E66" w14:textId="2BC016AA" w:rsidR="00775C70" w:rsidRPr="00EF0062" w:rsidRDefault="00775C70" w:rsidP="00536EA9">
            <w:pPr>
              <w:pStyle w:val="Tabletext"/>
              <w:tabs>
                <w:tab w:val="left" w:pos="144"/>
              </w:tabs>
              <w:rPr>
                <w:b/>
                <w:bCs/>
              </w:rPr>
            </w:pPr>
            <w:r w:rsidRPr="00EF0062">
              <w:rPr>
                <w:b/>
                <w:bCs/>
              </w:rPr>
              <w:t>UACR (mg/g), mean (SD)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0225AE0B" w14:textId="013D92E3" w:rsidR="00775C70" w:rsidRPr="00EF0062" w:rsidRDefault="00775C70" w:rsidP="00493976">
            <w:pPr>
              <w:pStyle w:val="Tabletext"/>
              <w:jc w:val="center"/>
            </w:pPr>
            <w:r w:rsidRPr="00EF0062">
              <w:t>362.7</w:t>
            </w:r>
            <w:r>
              <w:t xml:space="preserve"> (</w:t>
            </w:r>
            <w:r w:rsidRPr="00EF0062">
              <w:t>822.19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64C798EC" w14:textId="369CA655" w:rsidR="00775C70" w:rsidRPr="00EF0062" w:rsidRDefault="00775C70" w:rsidP="001F4BD0">
            <w:pPr>
              <w:pStyle w:val="Tabletext"/>
              <w:jc w:val="center"/>
            </w:pPr>
            <w:r w:rsidRPr="00EF0062">
              <w:t>152.3</w:t>
            </w:r>
            <w:r>
              <w:t xml:space="preserve"> (</w:t>
            </w:r>
            <w:r w:rsidRPr="00EF0062">
              <w:t>490.68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08EA1EA1" w14:textId="5CBA0F6D" w:rsidR="00775C70" w:rsidRPr="00EF0062" w:rsidRDefault="00775C70" w:rsidP="00775C70">
            <w:pPr>
              <w:pStyle w:val="Tabletext"/>
              <w:jc w:val="center"/>
            </w:pPr>
            <w:r w:rsidRPr="00EF0062">
              <w:t>167.3</w:t>
            </w:r>
            <w:r>
              <w:t xml:space="preserve"> (</w:t>
            </w:r>
            <w:r w:rsidRPr="00EF0062">
              <w:t>524.0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18A5B2EC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B13A23" w:rsidRPr="00EF0062" w14:paraId="6CF092C9" w14:textId="77777777" w:rsidTr="00B13A23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1EAD0916" w14:textId="5325B646" w:rsidR="00B13A23" w:rsidRPr="00EF0062" w:rsidRDefault="00B13A23" w:rsidP="00536EA9">
            <w:pPr>
              <w:pStyle w:val="Tabletext"/>
              <w:tabs>
                <w:tab w:val="left" w:pos="144"/>
              </w:tabs>
              <w:rPr>
                <w:b/>
                <w:bCs/>
              </w:rPr>
            </w:pPr>
            <w:r w:rsidRPr="00EF0062">
              <w:rPr>
                <w:b/>
                <w:bCs/>
              </w:rPr>
              <w:t>Serum potassium</w:t>
            </w:r>
            <w:r w:rsidR="00523F2C">
              <w:rPr>
                <w:b/>
                <w:bCs/>
              </w:rPr>
              <w:t xml:space="preserve"> (</w:t>
            </w:r>
            <w:r w:rsidR="00523F2C" w:rsidRPr="001349E8">
              <w:rPr>
                <w:b/>
                <w:bCs/>
              </w:rPr>
              <w:t>mmol/l),</w:t>
            </w:r>
            <w:r w:rsidRPr="00EF0062">
              <w:rPr>
                <w:b/>
                <w:bCs/>
              </w:rPr>
              <w:t xml:space="preserve"> </w:t>
            </w:r>
            <w:r w:rsidRPr="00493976">
              <w:rPr>
                <w:b/>
                <w:bCs/>
                <w:i/>
                <w:iCs/>
              </w:rPr>
              <w:t>n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6F42625D" w14:textId="0424B725" w:rsidR="00B13A23" w:rsidRPr="00EF0062" w:rsidRDefault="00B13A23" w:rsidP="00536EA9">
            <w:pPr>
              <w:pStyle w:val="Tabletext"/>
              <w:jc w:val="center"/>
            </w:pPr>
            <w:r w:rsidRPr="00EF0062">
              <w:t>458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60C46DAA" w14:textId="6D4390BF" w:rsidR="00B13A23" w:rsidRPr="00EF0062" w:rsidRDefault="00B13A23" w:rsidP="00536EA9">
            <w:pPr>
              <w:pStyle w:val="Tabletext"/>
              <w:jc w:val="center"/>
            </w:pPr>
            <w:r w:rsidRPr="00EF0062">
              <w:t>5554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6AAFF18A" w14:textId="5414DC42" w:rsidR="00B13A23" w:rsidRPr="00EF0062" w:rsidRDefault="00B13A23" w:rsidP="00536EA9">
            <w:pPr>
              <w:pStyle w:val="Tabletext"/>
              <w:jc w:val="center"/>
            </w:pPr>
            <w:r w:rsidRPr="00EF0062">
              <w:t>6012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7AD232B7" w14:textId="36AEC6BE" w:rsidR="00B13A23" w:rsidRPr="00EF0062" w:rsidRDefault="00B13A23" w:rsidP="00536EA9">
            <w:pPr>
              <w:pStyle w:val="Tabletext"/>
              <w:jc w:val="center"/>
            </w:pPr>
          </w:p>
        </w:tc>
      </w:tr>
      <w:tr w:rsidR="00775C70" w:rsidRPr="00EF0062" w14:paraId="58686003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643C100B" w14:textId="4E1AC258" w:rsidR="00775C70" w:rsidRPr="00EF0062" w:rsidRDefault="001349E8" w:rsidP="00045D43">
            <w:pPr>
              <w:pStyle w:val="Tabletext"/>
              <w:ind w:left="179"/>
            </w:pPr>
            <w:r>
              <w:t>M</w:t>
            </w:r>
            <w:r w:rsidR="00775C70" w:rsidRPr="00EF0062">
              <w:t>ean (SD)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59EE43D" w14:textId="3CFFE01C" w:rsidR="00775C70" w:rsidRPr="00EF0062" w:rsidRDefault="00775C70" w:rsidP="00493976">
            <w:pPr>
              <w:pStyle w:val="Tabletext"/>
              <w:jc w:val="center"/>
            </w:pPr>
            <w:r w:rsidRPr="00EF0062">
              <w:t>4.3</w:t>
            </w:r>
            <w:r>
              <w:t xml:space="preserve"> (</w:t>
            </w:r>
            <w:r w:rsidRPr="00EF0062">
              <w:t>0.45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5DF4933" w14:textId="38E13662" w:rsidR="00775C70" w:rsidRPr="00EF0062" w:rsidRDefault="00775C70" w:rsidP="001F4BD0">
            <w:pPr>
              <w:pStyle w:val="Tabletext"/>
              <w:jc w:val="center"/>
            </w:pPr>
            <w:r w:rsidRPr="00EF0062">
              <w:t>4.4</w:t>
            </w:r>
            <w:r>
              <w:t xml:space="preserve"> (</w:t>
            </w:r>
            <w:r w:rsidRPr="00EF0062">
              <w:t>0.44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1910E39" w14:textId="3B5C5C6F" w:rsidR="00775C70" w:rsidRPr="00EF0062" w:rsidRDefault="00775C70" w:rsidP="00775C70">
            <w:pPr>
              <w:pStyle w:val="Tabletext"/>
              <w:jc w:val="center"/>
            </w:pPr>
            <w:r w:rsidRPr="00EF0062">
              <w:t>4.3</w:t>
            </w:r>
            <w:r>
              <w:t xml:space="preserve"> (</w:t>
            </w:r>
            <w:r w:rsidRPr="00EF0062">
              <w:t>0.4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64DB9ECF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NS</w:t>
            </w:r>
          </w:p>
        </w:tc>
      </w:tr>
      <w:tr w:rsidR="00B13A23" w:rsidRPr="00EF0062" w14:paraId="74EC3A25" w14:textId="77777777" w:rsidTr="00B13A23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373833C0" w14:textId="6B8510F9" w:rsidR="00B13A23" w:rsidRPr="00EF0062" w:rsidRDefault="00B13A23" w:rsidP="00536EA9">
            <w:pPr>
              <w:pStyle w:val="Tabletext"/>
              <w:tabs>
                <w:tab w:val="left" w:pos="144"/>
              </w:tabs>
            </w:pPr>
            <w:r w:rsidRPr="00EF0062">
              <w:rPr>
                <w:b/>
                <w:bCs/>
              </w:rPr>
              <w:t>HbA1c</w:t>
            </w:r>
            <w:r w:rsidR="007A6A95">
              <w:rPr>
                <w:b/>
                <w:bCs/>
              </w:rPr>
              <w:t xml:space="preserve"> (%)</w:t>
            </w:r>
            <w:r w:rsidRPr="00EF0062">
              <w:rPr>
                <w:b/>
                <w:bCs/>
              </w:rPr>
              <w:t xml:space="preserve">, </w:t>
            </w:r>
            <w:r w:rsidRPr="00FE5924">
              <w:rPr>
                <w:b/>
                <w:bCs/>
                <w:i/>
                <w:iCs/>
              </w:rPr>
              <w:t>n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02260C5E" w14:textId="5838F86D" w:rsidR="00B13A23" w:rsidRPr="00EF0062" w:rsidRDefault="00B13A23" w:rsidP="00536EA9">
            <w:pPr>
              <w:pStyle w:val="Tabletext"/>
              <w:jc w:val="center"/>
            </w:pPr>
            <w:r w:rsidRPr="00EF0062">
              <w:t>342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08B52DCC" w14:textId="2505EB0D" w:rsidR="00B13A23" w:rsidRPr="00EF0062" w:rsidRDefault="00B13A23" w:rsidP="00536EA9">
            <w:pPr>
              <w:pStyle w:val="Tabletext"/>
              <w:jc w:val="center"/>
            </w:pPr>
            <w:r w:rsidRPr="00EF0062">
              <w:t>4126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29AA8EB4" w14:textId="654B57DD" w:rsidR="00B13A23" w:rsidRPr="00EF0062" w:rsidRDefault="00B13A23" w:rsidP="00536EA9">
            <w:pPr>
              <w:pStyle w:val="Tabletext"/>
              <w:jc w:val="center"/>
            </w:pPr>
            <w:r w:rsidRPr="00EF0062">
              <w:t>4468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0F316494" w14:textId="6A0B4A4D" w:rsidR="00B13A23" w:rsidRPr="00EF0062" w:rsidRDefault="00B13A23" w:rsidP="00536EA9">
            <w:pPr>
              <w:pStyle w:val="Tabletext"/>
              <w:jc w:val="center"/>
            </w:pPr>
          </w:p>
        </w:tc>
      </w:tr>
      <w:tr w:rsidR="00775C70" w:rsidRPr="00EF0062" w14:paraId="5D7FCBA0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257FA4BA" w14:textId="77CF66BA" w:rsidR="00775C70" w:rsidRPr="00EF0062" w:rsidRDefault="001349E8" w:rsidP="00045D43">
            <w:pPr>
              <w:pStyle w:val="Tabletext"/>
              <w:ind w:left="179"/>
            </w:pPr>
            <w:r>
              <w:t>M</w:t>
            </w:r>
            <w:r w:rsidR="00775C70" w:rsidRPr="00EF0062">
              <w:t>ean (SD)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0A84AB08" w14:textId="089F226C" w:rsidR="00775C70" w:rsidRPr="00EF0062" w:rsidRDefault="00775C70" w:rsidP="00523F2C">
            <w:pPr>
              <w:pStyle w:val="Tabletext"/>
              <w:jc w:val="center"/>
            </w:pPr>
            <w:r w:rsidRPr="00EF0062">
              <w:t>7.9</w:t>
            </w:r>
            <w:r>
              <w:t xml:space="preserve"> (</w:t>
            </w:r>
            <w:r w:rsidRPr="00EF0062">
              <w:t>1.77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49170DE0" w14:textId="3A98707F" w:rsidR="00775C70" w:rsidRPr="00EF0062" w:rsidRDefault="00775C70" w:rsidP="001F4BD0">
            <w:pPr>
              <w:pStyle w:val="Tabletext"/>
              <w:jc w:val="center"/>
            </w:pPr>
            <w:r w:rsidRPr="00EF0062">
              <w:t>7.5</w:t>
            </w:r>
            <w:r>
              <w:t xml:space="preserve"> (</w:t>
            </w:r>
            <w:r w:rsidRPr="00EF0062">
              <w:t>1.59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B748D68" w14:textId="56363CE6" w:rsidR="00775C70" w:rsidRPr="00EF0062" w:rsidRDefault="00775C70" w:rsidP="00775C70">
            <w:pPr>
              <w:pStyle w:val="Tabletext"/>
              <w:jc w:val="center"/>
            </w:pPr>
            <w:r w:rsidRPr="00EF0062">
              <w:t>7.5</w:t>
            </w:r>
            <w:r>
              <w:t xml:space="preserve"> (</w:t>
            </w:r>
            <w:r w:rsidRPr="00EF0062">
              <w:t>1.6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4161BC40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B13A23" w:rsidRPr="00EF0062" w14:paraId="58DA8EE5" w14:textId="77777777" w:rsidTr="00B13A23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0AB393F1" w14:textId="0C150BA5" w:rsidR="00B13A23" w:rsidRPr="00493976" w:rsidRDefault="00B13A23" w:rsidP="00536EA9">
            <w:pPr>
              <w:pStyle w:val="Tabletext"/>
              <w:tabs>
                <w:tab w:val="left" w:pos="144"/>
              </w:tabs>
              <w:rPr>
                <w:b/>
                <w:bCs/>
              </w:rPr>
            </w:pPr>
            <w:r w:rsidRPr="00EF0062">
              <w:rPr>
                <w:b/>
                <w:bCs/>
              </w:rPr>
              <w:t>Comorbidities</w:t>
            </w:r>
            <w:r w:rsidR="00493976">
              <w:rPr>
                <w:b/>
                <w:bCs/>
              </w:rPr>
              <w:t xml:space="preserve">, </w:t>
            </w:r>
            <w:r w:rsidR="00493976">
              <w:rPr>
                <w:b/>
                <w:bCs/>
                <w:i/>
                <w:iCs/>
              </w:rPr>
              <w:t xml:space="preserve">n </w:t>
            </w:r>
            <w:r w:rsidR="00493976">
              <w:rPr>
                <w:b/>
                <w:bCs/>
              </w:rPr>
              <w:t>(%)</w:t>
            </w:r>
            <w:r w:rsidR="00B830E0" w:rsidRPr="00B830E0">
              <w:rPr>
                <w:b/>
                <w:bCs/>
                <w:vertAlign w:val="superscript"/>
              </w:rPr>
              <w:t>e</w:t>
            </w:r>
          </w:p>
        </w:tc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263F3DB9" w14:textId="4E2E5FA9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632FAC62" w14:textId="6418C19D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352" w:type="dxa"/>
            <w:shd w:val="clear" w:color="auto" w:fill="auto"/>
            <w:noWrap/>
            <w:vAlign w:val="bottom"/>
            <w:hideMark/>
          </w:tcPr>
          <w:p w14:paraId="36F52510" w14:textId="24C8A178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635" w:type="dxa"/>
            <w:shd w:val="clear" w:color="auto" w:fill="auto"/>
            <w:noWrap/>
            <w:vAlign w:val="bottom"/>
            <w:hideMark/>
          </w:tcPr>
          <w:p w14:paraId="759B9B25" w14:textId="3FE72E9E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6D9BCD74" w14:textId="22F43BD1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14:paraId="0D25D474" w14:textId="0EA7814B" w:rsidR="00B13A23" w:rsidRPr="00EF0062" w:rsidRDefault="00B13A23" w:rsidP="00536EA9">
            <w:pPr>
              <w:pStyle w:val="Tabletext"/>
              <w:jc w:val="center"/>
            </w:pP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7F541C9C" w14:textId="4B17CED8" w:rsidR="00B13A23" w:rsidRPr="00EF0062" w:rsidRDefault="00B13A23" w:rsidP="00536EA9">
            <w:pPr>
              <w:pStyle w:val="Tabletext"/>
              <w:jc w:val="center"/>
            </w:pPr>
          </w:p>
        </w:tc>
      </w:tr>
      <w:tr w:rsidR="00775C70" w:rsidRPr="00EF0062" w14:paraId="3F8F4E44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53A8DBB4" w14:textId="0AEAD7C3" w:rsidR="00775C70" w:rsidRPr="00EF0062" w:rsidRDefault="00775C70" w:rsidP="00045D43">
            <w:pPr>
              <w:pStyle w:val="Tabletext"/>
              <w:ind w:left="179"/>
            </w:pPr>
            <w:r w:rsidRPr="00EF0062">
              <w:t>T2D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22BA453C" w14:textId="1399420D" w:rsidR="00775C70" w:rsidRPr="00EF0062" w:rsidRDefault="00775C70" w:rsidP="00523F2C">
            <w:pPr>
              <w:pStyle w:val="Tabletext"/>
              <w:jc w:val="center"/>
            </w:pPr>
            <w:r w:rsidRPr="00EF0062">
              <w:t>435</w:t>
            </w:r>
            <w:r>
              <w:t xml:space="preserve"> (</w:t>
            </w:r>
            <w:r w:rsidRPr="00EF0062">
              <w:t>93.1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6F6F9D97" w14:textId="3F52A6F8" w:rsidR="00775C70" w:rsidRPr="00EF0062" w:rsidRDefault="00775C70" w:rsidP="001F4BD0">
            <w:pPr>
              <w:pStyle w:val="Tabletext"/>
              <w:jc w:val="center"/>
            </w:pPr>
            <w:r w:rsidRPr="00EF0062">
              <w:t>5341</w:t>
            </w:r>
            <w:r>
              <w:t xml:space="preserve"> (</w:t>
            </w:r>
            <w:r w:rsidRPr="00EF0062">
              <w:t>87.7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4627992A" w14:textId="60DC4D83" w:rsidR="00775C70" w:rsidRPr="00EF0062" w:rsidRDefault="00775C70" w:rsidP="00775C70">
            <w:pPr>
              <w:pStyle w:val="Tabletext"/>
              <w:jc w:val="center"/>
            </w:pPr>
            <w:r w:rsidRPr="00EF0062">
              <w:t>5776</w:t>
            </w:r>
            <w:r>
              <w:t xml:space="preserve"> (</w:t>
            </w:r>
            <w:r w:rsidRPr="00EF0062">
              <w:t>88.1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782BB36D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775C70" w:rsidRPr="00EF0062" w14:paraId="7D962E35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77BA4F4E" w14:textId="6E6417CC" w:rsidR="00775C70" w:rsidRPr="00EF0062" w:rsidRDefault="00775C70" w:rsidP="00045D43">
            <w:pPr>
              <w:pStyle w:val="Tabletext"/>
              <w:ind w:left="179"/>
            </w:pPr>
            <w:r w:rsidRPr="00EF0062">
              <w:t>Hypertension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BE2D629" w14:textId="791E49B8" w:rsidR="00775C70" w:rsidRPr="00EF0062" w:rsidRDefault="00775C70" w:rsidP="00523F2C">
            <w:pPr>
              <w:pStyle w:val="Tabletext"/>
              <w:jc w:val="center"/>
            </w:pPr>
            <w:r w:rsidRPr="00EF0062">
              <w:t>383</w:t>
            </w:r>
            <w:r>
              <w:t xml:space="preserve"> (</w:t>
            </w:r>
            <w:r w:rsidRPr="00EF0062">
              <w:t>82.0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46B38E4F" w14:textId="7E96771F" w:rsidR="00775C70" w:rsidRPr="00EF0062" w:rsidRDefault="00775C70" w:rsidP="001F4BD0">
            <w:pPr>
              <w:pStyle w:val="Tabletext"/>
              <w:jc w:val="center"/>
            </w:pPr>
            <w:r w:rsidRPr="00EF0062">
              <w:t>4404</w:t>
            </w:r>
            <w:r>
              <w:t xml:space="preserve"> (</w:t>
            </w:r>
            <w:r w:rsidRPr="00EF0062">
              <w:t>72.3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2309C24C" w14:textId="6D64ECFA" w:rsidR="00775C70" w:rsidRPr="00EF0062" w:rsidRDefault="00775C70" w:rsidP="00775C70">
            <w:pPr>
              <w:pStyle w:val="Tabletext"/>
              <w:jc w:val="center"/>
            </w:pPr>
            <w:r w:rsidRPr="00EF0062">
              <w:t>4787</w:t>
            </w:r>
            <w:r>
              <w:t xml:space="preserve"> (</w:t>
            </w:r>
            <w:r w:rsidRPr="00EF0062">
              <w:t>73.0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486FA192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0.001</w:t>
            </w:r>
          </w:p>
        </w:tc>
      </w:tr>
      <w:tr w:rsidR="00775C70" w:rsidRPr="00EF0062" w14:paraId="535DD935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0577B519" w14:textId="10F1E3A6" w:rsidR="00775C70" w:rsidRPr="00EF0062" w:rsidRDefault="00775C70" w:rsidP="00045D43">
            <w:pPr>
              <w:pStyle w:val="Tabletext"/>
              <w:ind w:left="179"/>
            </w:pPr>
            <w:r w:rsidRPr="00EF0062">
              <w:t>Hypertensive nephropathy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6C590B6" w14:textId="31517256" w:rsidR="00775C70" w:rsidRPr="00EF0062" w:rsidRDefault="00775C70" w:rsidP="00523F2C">
            <w:pPr>
              <w:pStyle w:val="Tabletext"/>
              <w:jc w:val="center"/>
            </w:pPr>
            <w:r w:rsidRPr="00EF0062">
              <w:t>117</w:t>
            </w:r>
            <w:r>
              <w:t xml:space="preserve"> (</w:t>
            </w:r>
            <w:r w:rsidRPr="00EF0062">
              <w:t>25.1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6298595" w14:textId="1972F3C2" w:rsidR="00775C70" w:rsidRPr="00EF0062" w:rsidRDefault="00775C70" w:rsidP="001F4BD0">
            <w:pPr>
              <w:pStyle w:val="Tabletext"/>
              <w:jc w:val="center"/>
            </w:pPr>
            <w:r w:rsidRPr="00EF0062">
              <w:t>302</w:t>
            </w:r>
            <w:r>
              <w:t xml:space="preserve"> (</w:t>
            </w:r>
            <w:r w:rsidRPr="00EF0062">
              <w:t>5.0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18151B0" w14:textId="7B4E3307" w:rsidR="00775C70" w:rsidRPr="00EF0062" w:rsidRDefault="00775C70" w:rsidP="00775C70">
            <w:pPr>
              <w:pStyle w:val="Tabletext"/>
              <w:jc w:val="center"/>
            </w:pPr>
            <w:r w:rsidRPr="00EF0062">
              <w:t>419</w:t>
            </w:r>
            <w:r>
              <w:t xml:space="preserve"> (</w:t>
            </w:r>
            <w:r w:rsidRPr="00EF0062">
              <w:t>6.4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0927B52B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775C70" w:rsidRPr="00EF0062" w14:paraId="195CFC7C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5262B4FF" w14:textId="2AB71892" w:rsidR="00775C70" w:rsidRPr="00EF0062" w:rsidRDefault="00775C70" w:rsidP="00045D43">
            <w:pPr>
              <w:pStyle w:val="Tabletext"/>
              <w:ind w:left="179"/>
            </w:pPr>
            <w:r w:rsidRPr="00EF0062">
              <w:t>Glomerulonephritis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6E1B5F36" w14:textId="62430D00" w:rsidR="00775C70" w:rsidRPr="00EF0062" w:rsidRDefault="00775C70" w:rsidP="00523F2C">
            <w:pPr>
              <w:pStyle w:val="Tabletext"/>
              <w:jc w:val="center"/>
            </w:pPr>
            <w:r w:rsidRPr="00EF0062">
              <w:t>12</w:t>
            </w:r>
            <w:r>
              <w:t xml:space="preserve"> (</w:t>
            </w:r>
            <w:r w:rsidRPr="00EF0062">
              <w:t>2.6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98D6252" w14:textId="1F87365E" w:rsidR="00775C70" w:rsidRPr="00EF0062" w:rsidRDefault="00775C70" w:rsidP="001F4BD0">
            <w:pPr>
              <w:pStyle w:val="Tabletext"/>
              <w:jc w:val="center"/>
            </w:pPr>
            <w:r w:rsidRPr="00EF0062">
              <w:t>31</w:t>
            </w:r>
            <w:r>
              <w:t xml:space="preserve"> (</w:t>
            </w:r>
            <w:r w:rsidRPr="00EF0062">
              <w:t>0.5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7E3FF93" w14:textId="2497353C" w:rsidR="00775C70" w:rsidRPr="00EF0062" w:rsidRDefault="00775C70" w:rsidP="00775C70">
            <w:pPr>
              <w:pStyle w:val="Tabletext"/>
              <w:jc w:val="center"/>
            </w:pPr>
            <w:r w:rsidRPr="00EF0062">
              <w:t>43</w:t>
            </w:r>
            <w:r>
              <w:t xml:space="preserve"> (</w:t>
            </w:r>
            <w:r w:rsidRPr="00EF0062">
              <w:t>0.7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40D07D20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775C70" w:rsidRPr="00EF0062" w14:paraId="3113320E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1F4EDBF1" w14:textId="4D365488" w:rsidR="00775C70" w:rsidRPr="00EF0062" w:rsidRDefault="00775C70" w:rsidP="00045D43">
            <w:pPr>
              <w:pStyle w:val="Tabletext"/>
              <w:ind w:left="179"/>
            </w:pPr>
            <w:r w:rsidRPr="00EF0062">
              <w:t>Myocardial infarction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0D54B42" w14:textId="4841A066" w:rsidR="00775C70" w:rsidRPr="00EF0062" w:rsidRDefault="00775C70" w:rsidP="00523F2C">
            <w:pPr>
              <w:pStyle w:val="Tabletext"/>
              <w:jc w:val="center"/>
            </w:pPr>
            <w:r w:rsidRPr="00EF0062">
              <w:t>58</w:t>
            </w:r>
            <w:r>
              <w:t xml:space="preserve"> (</w:t>
            </w:r>
            <w:r w:rsidRPr="00EF0062">
              <w:t>12.4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5B2503B3" w14:textId="14AFB408" w:rsidR="00775C70" w:rsidRPr="00EF0062" w:rsidRDefault="00775C70" w:rsidP="001F4BD0">
            <w:pPr>
              <w:pStyle w:val="Tabletext"/>
              <w:jc w:val="center"/>
            </w:pPr>
            <w:r w:rsidRPr="00EF0062">
              <w:t>57</w:t>
            </w:r>
            <w:r>
              <w:t xml:space="preserve"> (</w:t>
            </w:r>
            <w:r w:rsidRPr="00EF0062">
              <w:t>0.9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001D6285" w14:textId="363AC4BE" w:rsidR="00775C70" w:rsidRPr="00EF0062" w:rsidRDefault="00775C70" w:rsidP="00775C70">
            <w:pPr>
              <w:pStyle w:val="Tabletext"/>
              <w:jc w:val="center"/>
            </w:pPr>
            <w:r w:rsidRPr="00EF0062">
              <w:t>115</w:t>
            </w:r>
            <w:r>
              <w:t xml:space="preserve"> (</w:t>
            </w:r>
            <w:r w:rsidRPr="00EF0062">
              <w:t>1.8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025925FE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775C70" w:rsidRPr="00EF0062" w14:paraId="631F7967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48740E74" w14:textId="3855C7CA" w:rsidR="00775C70" w:rsidRPr="00EF0062" w:rsidRDefault="00775C70" w:rsidP="00045D43">
            <w:pPr>
              <w:pStyle w:val="Tabletext"/>
              <w:ind w:left="179"/>
            </w:pPr>
            <w:r w:rsidRPr="00EF0062">
              <w:t>Stroke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3DC7D8B" w14:textId="64433481" w:rsidR="00775C70" w:rsidRPr="00EF0062" w:rsidRDefault="00775C70" w:rsidP="00523F2C">
            <w:pPr>
              <w:pStyle w:val="Tabletext"/>
              <w:jc w:val="center"/>
            </w:pPr>
            <w:r w:rsidRPr="00EF0062">
              <w:t>12</w:t>
            </w:r>
            <w:r>
              <w:t xml:space="preserve"> (</w:t>
            </w:r>
            <w:r w:rsidRPr="00EF0062">
              <w:t>2.6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DD55ED7" w14:textId="57F9EF62" w:rsidR="00775C70" w:rsidRPr="00EF0062" w:rsidRDefault="00775C70" w:rsidP="001F4BD0">
            <w:pPr>
              <w:pStyle w:val="Tabletext"/>
              <w:jc w:val="center"/>
            </w:pPr>
            <w:r w:rsidRPr="00EF0062">
              <w:t>72</w:t>
            </w:r>
            <w:r>
              <w:t xml:space="preserve"> (</w:t>
            </w:r>
            <w:r w:rsidRPr="00EF0062">
              <w:t>1.2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27C8372B" w14:textId="083CD2E1" w:rsidR="00775C70" w:rsidRPr="00EF0062" w:rsidRDefault="00775C70" w:rsidP="00775C70">
            <w:pPr>
              <w:pStyle w:val="Tabletext"/>
              <w:jc w:val="center"/>
            </w:pPr>
            <w:r w:rsidRPr="00EF0062">
              <w:t>84</w:t>
            </w:r>
            <w:r>
              <w:t xml:space="preserve"> (</w:t>
            </w:r>
            <w:r w:rsidRPr="00EF0062">
              <w:t>1.3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46F9402B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0.01</w:t>
            </w:r>
          </w:p>
        </w:tc>
      </w:tr>
      <w:tr w:rsidR="00775C70" w:rsidRPr="00EF0062" w14:paraId="326041A0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49813EB5" w14:textId="4DDE56D1" w:rsidR="00775C70" w:rsidRPr="00EF0062" w:rsidRDefault="00775C70" w:rsidP="00045D43">
            <w:pPr>
              <w:pStyle w:val="Tabletext"/>
              <w:ind w:left="179"/>
            </w:pPr>
            <w:r w:rsidRPr="00EF0062">
              <w:t>Peripheral artery disease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4A29A40A" w14:textId="56857BBB" w:rsidR="00775C70" w:rsidRPr="00EF0062" w:rsidRDefault="00775C70" w:rsidP="00523F2C">
            <w:pPr>
              <w:pStyle w:val="Tabletext"/>
              <w:jc w:val="center"/>
            </w:pPr>
            <w:r w:rsidRPr="00EF0062">
              <w:t>54</w:t>
            </w:r>
            <w:r>
              <w:t xml:space="preserve"> (</w:t>
            </w:r>
            <w:r w:rsidRPr="00EF0062">
              <w:t>11.6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63EC9CAA" w14:textId="71D64C38" w:rsidR="00775C70" w:rsidRPr="00EF0062" w:rsidRDefault="00775C70" w:rsidP="001F4BD0">
            <w:pPr>
              <w:pStyle w:val="Tabletext"/>
              <w:jc w:val="center"/>
            </w:pPr>
            <w:r w:rsidRPr="00EF0062">
              <w:t>228</w:t>
            </w:r>
            <w:r>
              <w:t xml:space="preserve"> (</w:t>
            </w:r>
            <w:r w:rsidRPr="00EF0062">
              <w:t>3.7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321A8DD2" w14:textId="16D04ED7" w:rsidR="00775C70" w:rsidRPr="00EF0062" w:rsidRDefault="00775C70" w:rsidP="00775C70">
            <w:pPr>
              <w:pStyle w:val="Tabletext"/>
              <w:jc w:val="center"/>
            </w:pPr>
            <w:r w:rsidRPr="00EF0062">
              <w:t>282</w:t>
            </w:r>
            <w:r>
              <w:t xml:space="preserve"> (</w:t>
            </w:r>
            <w:r w:rsidRPr="00EF0062">
              <w:t>4.3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3FBF8BBA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775C70" w:rsidRPr="00EF0062" w14:paraId="2944F8F1" w14:textId="77777777" w:rsidTr="00A63A12">
        <w:trPr>
          <w:trHeight w:val="226"/>
        </w:trPr>
        <w:tc>
          <w:tcPr>
            <w:tcW w:w="4854" w:type="dxa"/>
            <w:shd w:val="clear" w:color="auto" w:fill="auto"/>
            <w:noWrap/>
            <w:vAlign w:val="bottom"/>
            <w:hideMark/>
          </w:tcPr>
          <w:p w14:paraId="31C275E9" w14:textId="65B55FDF" w:rsidR="00775C70" w:rsidRPr="00EF0062" w:rsidRDefault="00775C70" w:rsidP="00045D43">
            <w:pPr>
              <w:pStyle w:val="Tabletext"/>
              <w:ind w:left="179"/>
            </w:pPr>
            <w:r w:rsidRPr="00EF0062">
              <w:t>Coronary artery disease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E55E696" w14:textId="3CE9B4B6" w:rsidR="00775C70" w:rsidRPr="00EF0062" w:rsidRDefault="00775C70" w:rsidP="00523F2C">
            <w:pPr>
              <w:pStyle w:val="Tabletext"/>
              <w:jc w:val="center"/>
            </w:pPr>
            <w:r w:rsidRPr="00EF0062">
              <w:t>246</w:t>
            </w:r>
            <w:r>
              <w:t xml:space="preserve"> (</w:t>
            </w:r>
            <w:r w:rsidRPr="00EF0062">
              <w:t>52.7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735D6FDA" w14:textId="28F95C3D" w:rsidR="00775C70" w:rsidRPr="00EF0062" w:rsidRDefault="00775C70" w:rsidP="001F4BD0">
            <w:pPr>
              <w:pStyle w:val="Tabletext"/>
              <w:jc w:val="center"/>
            </w:pPr>
            <w:r w:rsidRPr="00EF0062">
              <w:t>588</w:t>
            </w:r>
            <w:r>
              <w:t xml:space="preserve"> (</w:t>
            </w:r>
            <w:r w:rsidRPr="00EF0062">
              <w:t>9.7</w:t>
            </w:r>
            <w:r>
              <w:t>)</w:t>
            </w:r>
          </w:p>
        </w:tc>
        <w:tc>
          <w:tcPr>
            <w:tcW w:w="2987" w:type="dxa"/>
            <w:gridSpan w:val="2"/>
            <w:shd w:val="clear" w:color="auto" w:fill="auto"/>
            <w:noWrap/>
            <w:vAlign w:val="bottom"/>
            <w:hideMark/>
          </w:tcPr>
          <w:p w14:paraId="1FD21E7F" w14:textId="5BA16379" w:rsidR="00775C70" w:rsidRPr="00EF0062" w:rsidRDefault="00775C70" w:rsidP="00775C70">
            <w:pPr>
              <w:pStyle w:val="Tabletext"/>
              <w:jc w:val="center"/>
            </w:pPr>
            <w:r w:rsidRPr="00EF0062">
              <w:t>834</w:t>
            </w:r>
            <w:r>
              <w:t xml:space="preserve"> (</w:t>
            </w:r>
            <w:r w:rsidRPr="00EF0062">
              <w:t>12.7</w:t>
            </w:r>
            <w:r>
              <w:t>)</w:t>
            </w:r>
          </w:p>
        </w:tc>
        <w:tc>
          <w:tcPr>
            <w:tcW w:w="1493" w:type="dxa"/>
            <w:shd w:val="clear" w:color="auto" w:fill="auto"/>
            <w:noWrap/>
            <w:vAlign w:val="bottom"/>
            <w:hideMark/>
          </w:tcPr>
          <w:p w14:paraId="5AE89FBD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0.0001</w:t>
            </w:r>
          </w:p>
        </w:tc>
      </w:tr>
      <w:tr w:rsidR="00775C70" w:rsidRPr="00EF0062" w14:paraId="72E0F85B" w14:textId="77777777" w:rsidTr="00A63A12">
        <w:trPr>
          <w:trHeight w:val="226"/>
        </w:trPr>
        <w:tc>
          <w:tcPr>
            <w:tcW w:w="485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02E0" w14:textId="7A2BE6F1" w:rsidR="00775C70" w:rsidRPr="00EF0062" w:rsidRDefault="00775C70" w:rsidP="00045D43">
            <w:pPr>
              <w:pStyle w:val="Tabletext"/>
              <w:ind w:left="179"/>
            </w:pPr>
            <w:r w:rsidRPr="00EF0062">
              <w:t>Dyslipidemia</w:t>
            </w:r>
          </w:p>
        </w:tc>
        <w:tc>
          <w:tcPr>
            <w:tcW w:w="298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62A7" w14:textId="685A409A" w:rsidR="00775C70" w:rsidRPr="00EF0062" w:rsidRDefault="00775C70" w:rsidP="00523F2C">
            <w:pPr>
              <w:pStyle w:val="Tabletext"/>
              <w:jc w:val="center"/>
            </w:pPr>
            <w:r w:rsidRPr="00EF0062">
              <w:t>309</w:t>
            </w:r>
            <w:r>
              <w:t xml:space="preserve"> (</w:t>
            </w:r>
            <w:r w:rsidRPr="00EF0062">
              <w:t>66.2</w:t>
            </w:r>
            <w:r>
              <w:t>)</w:t>
            </w:r>
          </w:p>
        </w:tc>
        <w:tc>
          <w:tcPr>
            <w:tcW w:w="298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9CB8" w14:textId="53E41174" w:rsidR="00775C70" w:rsidRPr="00EF0062" w:rsidRDefault="00775C70" w:rsidP="001F4BD0">
            <w:pPr>
              <w:pStyle w:val="Tabletext"/>
              <w:jc w:val="center"/>
            </w:pPr>
            <w:r w:rsidRPr="00EF0062">
              <w:t>3368</w:t>
            </w:r>
            <w:r>
              <w:t xml:space="preserve"> (</w:t>
            </w:r>
            <w:r w:rsidRPr="00EF0062">
              <w:t>55.3</w:t>
            </w:r>
            <w:r>
              <w:t>)</w:t>
            </w:r>
          </w:p>
        </w:tc>
        <w:tc>
          <w:tcPr>
            <w:tcW w:w="298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7AB8" w14:textId="6F7E78DD" w:rsidR="00775C70" w:rsidRPr="00EF0062" w:rsidRDefault="00775C70" w:rsidP="00775C70">
            <w:pPr>
              <w:pStyle w:val="Tabletext"/>
              <w:jc w:val="center"/>
            </w:pPr>
            <w:r w:rsidRPr="00EF0062">
              <w:t>3677</w:t>
            </w:r>
            <w:r>
              <w:t xml:space="preserve"> (</w:t>
            </w:r>
            <w:r w:rsidRPr="00EF0062">
              <w:t>56.1</w:t>
            </w:r>
            <w:r>
              <w:t>)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BA90" w14:textId="77777777" w:rsidR="00775C70" w:rsidRPr="00EF0062" w:rsidRDefault="00775C70" w:rsidP="00536EA9">
            <w:pPr>
              <w:pStyle w:val="Tabletext"/>
              <w:jc w:val="center"/>
            </w:pPr>
            <w:r w:rsidRPr="00EF0062">
              <w:t>&lt; 0.001</w:t>
            </w:r>
          </w:p>
        </w:tc>
      </w:tr>
    </w:tbl>
    <w:p w14:paraId="43069968" w14:textId="77777777" w:rsidR="00045D43" w:rsidRPr="00EF0062" w:rsidRDefault="00045D43" w:rsidP="00045D43">
      <w:pPr>
        <w:pStyle w:val="Footer"/>
      </w:pPr>
      <w:r w:rsidRPr="00FE5924">
        <w:rPr>
          <w:i/>
          <w:iCs/>
        </w:rPr>
        <w:t>eGFR</w:t>
      </w:r>
      <w:r w:rsidRPr="00EF0062">
        <w:t xml:space="preserve"> estimated glomerular filtration rate</w:t>
      </w:r>
      <w:r>
        <w:t>,</w:t>
      </w:r>
      <w:r w:rsidRPr="00EF0062">
        <w:t xml:space="preserve"> </w:t>
      </w:r>
      <w:r w:rsidRPr="00FE5924">
        <w:rPr>
          <w:i/>
          <w:iCs/>
        </w:rPr>
        <w:t>HbA1c</w:t>
      </w:r>
      <w:r w:rsidRPr="00EF0062">
        <w:t xml:space="preserve"> glycated hemoglobin</w:t>
      </w:r>
      <w:r>
        <w:t>,</w:t>
      </w:r>
      <w:r w:rsidRPr="00EF0062">
        <w:t xml:space="preserve"> </w:t>
      </w:r>
      <w:r w:rsidRPr="00FE5924">
        <w:rPr>
          <w:i/>
          <w:iCs/>
        </w:rPr>
        <w:t>NS</w:t>
      </w:r>
      <w:r w:rsidRPr="00EF0062">
        <w:t xml:space="preserve"> not significant</w:t>
      </w:r>
      <w:r>
        <w:t>,</w:t>
      </w:r>
      <w:r w:rsidRPr="00EF0062">
        <w:t xml:space="preserve"> </w:t>
      </w:r>
      <w:r w:rsidRPr="00FE5924">
        <w:rPr>
          <w:i/>
          <w:iCs/>
        </w:rPr>
        <w:t>SD</w:t>
      </w:r>
      <w:r w:rsidRPr="00EF0062">
        <w:t xml:space="preserve"> standard deviation</w:t>
      </w:r>
      <w:r>
        <w:t>,</w:t>
      </w:r>
      <w:r w:rsidRPr="00EF0062">
        <w:t xml:space="preserve"> </w:t>
      </w:r>
      <w:r w:rsidRPr="00FE5924">
        <w:rPr>
          <w:i/>
          <w:iCs/>
        </w:rPr>
        <w:t>T2D</w:t>
      </w:r>
      <w:r w:rsidRPr="00EF0062">
        <w:t xml:space="preserve"> type 2 diabetes, </w:t>
      </w:r>
      <w:r w:rsidRPr="00FE5924">
        <w:rPr>
          <w:i/>
          <w:iCs/>
        </w:rPr>
        <w:t>UACR</w:t>
      </w:r>
      <w:r w:rsidRPr="00EF0062">
        <w:t xml:space="preserve"> urine albumin-to-creatinine ratio</w:t>
      </w:r>
    </w:p>
    <w:p w14:paraId="5DBBED61" w14:textId="61EF9B70" w:rsidR="00045D43" w:rsidRDefault="00536EA9" w:rsidP="00536EA9">
      <w:pPr>
        <w:pStyle w:val="Footer"/>
      </w:pPr>
      <w:r w:rsidRPr="00FE5924">
        <w:rPr>
          <w:vertAlign w:val="superscript"/>
        </w:rPr>
        <w:t>a</w:t>
      </w:r>
      <w:r w:rsidR="000C251D" w:rsidRPr="00EF0062">
        <w:t>Baseline defined as 12 months pre-index date</w:t>
      </w:r>
    </w:p>
    <w:p w14:paraId="216C09C0" w14:textId="402AF9EB" w:rsidR="00045D43" w:rsidRDefault="00B830E0" w:rsidP="00536EA9">
      <w:pPr>
        <w:pStyle w:val="Footer"/>
      </w:pPr>
      <w:r w:rsidRPr="00FE5924">
        <w:rPr>
          <w:vertAlign w:val="superscript"/>
        </w:rPr>
        <w:t>b</w:t>
      </w:r>
      <w:r w:rsidRPr="00EF0062">
        <w:t>Percentages calculated using the total for that row as denominator</w:t>
      </w:r>
    </w:p>
    <w:p w14:paraId="32260FCE" w14:textId="01642EA1" w:rsidR="00045D43" w:rsidRDefault="00AA148C" w:rsidP="00536EA9">
      <w:pPr>
        <w:pStyle w:val="Footer"/>
      </w:pPr>
      <w:r>
        <w:rPr>
          <w:vertAlign w:val="superscript"/>
        </w:rPr>
        <w:t>c</w:t>
      </w:r>
      <w:r w:rsidR="00B830E0" w:rsidRPr="00EF0062">
        <w:t>Percentages calculated using the total for that column</w:t>
      </w:r>
    </w:p>
    <w:p w14:paraId="1E6A9EC2" w14:textId="7B5D81F2" w:rsidR="00045D43" w:rsidRDefault="00B830E0" w:rsidP="00536EA9">
      <w:pPr>
        <w:pStyle w:val="Footer"/>
      </w:pPr>
      <w:r>
        <w:rPr>
          <w:vertAlign w:val="superscript"/>
        </w:rPr>
        <w:t>d</w:t>
      </w:r>
      <w:r w:rsidR="001F4BD0" w:rsidRPr="00EF0062">
        <w:t>CKD stages 2, 3a, 3b, and 4: eGFR 60–75, 45–&lt;60, 30–&lt;45, 25–&lt;30 m</w:t>
      </w:r>
      <w:r w:rsidR="001F4BD0">
        <w:t>l</w:t>
      </w:r>
      <w:r w:rsidR="001F4BD0" w:rsidRPr="00EF0062">
        <w:t>/min/1.73 m</w:t>
      </w:r>
      <w:r w:rsidR="001F4BD0" w:rsidRPr="00FE5924">
        <w:rPr>
          <w:vertAlign w:val="superscript"/>
        </w:rPr>
        <w:t>2</w:t>
      </w:r>
      <w:r w:rsidR="001F4BD0" w:rsidRPr="00EF0062">
        <w:t>, respectively</w:t>
      </w:r>
    </w:p>
    <w:p w14:paraId="5C86BC66" w14:textId="7939186A" w:rsidR="0037421C" w:rsidRDefault="00B830E0" w:rsidP="00536EA9">
      <w:pPr>
        <w:pStyle w:val="Footer"/>
      </w:pPr>
      <w:r>
        <w:rPr>
          <w:vertAlign w:val="superscript"/>
        </w:rPr>
        <w:t>e</w:t>
      </w:r>
      <w:r w:rsidR="000C251D" w:rsidRPr="00EF0062">
        <w:t>Comorbidities based on diagnoses codes for clinical encounters</w:t>
      </w:r>
    </w:p>
    <w:p w14:paraId="47F875E7" w14:textId="4D4F083E" w:rsidR="00001FE8" w:rsidRDefault="00536EA9" w:rsidP="00536EA9">
      <w:pPr>
        <w:pStyle w:val="Footer"/>
      </w:pPr>
      <w:r>
        <w:t>Note:</w:t>
      </w:r>
      <w:r w:rsidR="000C251D" w:rsidRPr="00EF0062">
        <w:t xml:space="preserve"> chi square used for categorical var</w:t>
      </w:r>
      <w:r w:rsidR="00FC2DC5">
        <w:t>iable</w:t>
      </w:r>
      <w:r w:rsidR="000C251D" w:rsidRPr="00EF0062">
        <w:t xml:space="preserve">s, </w:t>
      </w:r>
      <w:r w:rsidR="00045D43">
        <w:t>analysis of variation</w:t>
      </w:r>
      <w:r w:rsidR="00045D43" w:rsidRPr="00EF0062">
        <w:t xml:space="preserve"> </w:t>
      </w:r>
      <w:r w:rsidR="000C251D" w:rsidRPr="00EF0062">
        <w:t>for mean age and clinical laboratory results</w:t>
      </w:r>
    </w:p>
    <w:p w14:paraId="2E35B845" w14:textId="65F54898" w:rsidR="00BF4F26" w:rsidRPr="00536EA9" w:rsidRDefault="00BF4F26" w:rsidP="00FE5924">
      <w:pPr>
        <w:pStyle w:val="Figuretablelegend"/>
      </w:pPr>
      <w:r w:rsidRPr="00EF0062">
        <w:t xml:space="preserve">Table </w:t>
      </w:r>
      <w:r w:rsidR="005D10C2">
        <w:t>S</w:t>
      </w:r>
      <w:r w:rsidRPr="00EF0062">
        <w:t xml:space="preserve">3 </w:t>
      </w:r>
      <w:r w:rsidRPr="00FE5924">
        <w:rPr>
          <w:b w:val="0"/>
          <w:bCs/>
        </w:rPr>
        <w:t xml:space="preserve">Clinical </w:t>
      </w:r>
      <w:r w:rsidR="00536EA9" w:rsidRPr="00FE5924">
        <w:rPr>
          <w:b w:val="0"/>
          <w:bCs/>
        </w:rPr>
        <w:t>o</w:t>
      </w:r>
      <w:r w:rsidRPr="00FE5924">
        <w:rPr>
          <w:b w:val="0"/>
          <w:bCs/>
        </w:rPr>
        <w:t xml:space="preserve">utcomes by </w:t>
      </w:r>
      <w:r w:rsidR="00536EA9" w:rsidRPr="00FE5924">
        <w:rPr>
          <w:b w:val="0"/>
          <w:bCs/>
        </w:rPr>
        <w:t>a</w:t>
      </w:r>
      <w:r w:rsidRPr="00FE5924">
        <w:rPr>
          <w:b w:val="0"/>
          <w:bCs/>
        </w:rPr>
        <w:t xml:space="preserve">dapted KDIGO </w:t>
      </w:r>
      <w:r w:rsidR="00536EA9" w:rsidRPr="00FE5924">
        <w:rPr>
          <w:b w:val="0"/>
          <w:bCs/>
        </w:rPr>
        <w:t>c</w:t>
      </w:r>
      <w:r w:rsidRPr="00FE5924">
        <w:rPr>
          <w:b w:val="0"/>
          <w:bCs/>
        </w:rPr>
        <w:t>ategories</w:t>
      </w:r>
    </w:p>
    <w:p w14:paraId="1B5053E9" w14:textId="4454EB75" w:rsidR="00BF4F26" w:rsidRPr="00FE5924" w:rsidRDefault="00536EA9" w:rsidP="00FE5924">
      <w:pPr>
        <w:spacing w:after="0"/>
        <w:rPr>
          <w:b/>
          <w:bCs/>
        </w:rPr>
      </w:pPr>
      <w:r w:rsidRPr="00FE5924">
        <w:rPr>
          <w:b/>
          <w:bCs/>
        </w:rPr>
        <w:t xml:space="preserve">(a) </w:t>
      </w:r>
      <w:r w:rsidR="00BF4F26" w:rsidRPr="00FE5924">
        <w:rPr>
          <w:b/>
          <w:bCs/>
        </w:rPr>
        <w:t xml:space="preserve">Clinical </w:t>
      </w:r>
      <w:r w:rsidRPr="00FE5924">
        <w:rPr>
          <w:b/>
          <w:bCs/>
        </w:rPr>
        <w:t xml:space="preserve">outcomes </w:t>
      </w:r>
      <w:r w:rsidR="00BF4F26" w:rsidRPr="00FE5924">
        <w:rPr>
          <w:b/>
          <w:bCs/>
        </w:rPr>
        <w:t xml:space="preserve">in </w:t>
      </w:r>
      <w:r w:rsidRPr="00FE5924">
        <w:rPr>
          <w:b/>
          <w:bCs/>
        </w:rPr>
        <w:t>all patients</w:t>
      </w:r>
    </w:p>
    <w:tbl>
      <w:tblPr>
        <w:tblW w:w="15388" w:type="dxa"/>
        <w:tblLayout w:type="fixed"/>
        <w:tblLook w:val="04A0" w:firstRow="1" w:lastRow="0" w:firstColumn="1" w:lastColumn="0" w:noHBand="0" w:noVBand="1"/>
      </w:tblPr>
      <w:tblGrid>
        <w:gridCol w:w="1435"/>
        <w:gridCol w:w="540"/>
        <w:gridCol w:w="450"/>
        <w:gridCol w:w="540"/>
        <w:gridCol w:w="450"/>
        <w:gridCol w:w="450"/>
        <w:gridCol w:w="450"/>
        <w:gridCol w:w="360"/>
        <w:gridCol w:w="450"/>
        <w:gridCol w:w="540"/>
        <w:gridCol w:w="540"/>
        <w:gridCol w:w="450"/>
        <w:gridCol w:w="540"/>
        <w:gridCol w:w="450"/>
        <w:gridCol w:w="540"/>
        <w:gridCol w:w="450"/>
        <w:gridCol w:w="540"/>
        <w:gridCol w:w="540"/>
        <w:gridCol w:w="540"/>
        <w:gridCol w:w="450"/>
        <w:gridCol w:w="540"/>
        <w:gridCol w:w="450"/>
        <w:gridCol w:w="630"/>
        <w:gridCol w:w="539"/>
        <w:gridCol w:w="540"/>
        <w:gridCol w:w="541"/>
        <w:gridCol w:w="539"/>
        <w:gridCol w:w="904"/>
      </w:tblGrid>
      <w:tr w:rsidR="000B5EFB" w:rsidRPr="00BB32F6" w14:paraId="2DC79E44" w14:textId="77777777" w:rsidTr="00FC2DC5">
        <w:trPr>
          <w:trHeight w:val="470"/>
        </w:trPr>
        <w:tc>
          <w:tcPr>
            <w:tcW w:w="14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27A3796" w14:textId="6FEA2EF1" w:rsidR="000B5EFB" w:rsidRPr="00FE5924" w:rsidRDefault="000B5EFB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36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B35149" w14:textId="599C7672" w:rsidR="000B5EFB" w:rsidRPr="00FE5924" w:rsidRDefault="000B5EFB" w:rsidP="000B5EFB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UACR 0–&lt;30 mg/g</w:t>
            </w:r>
          </w:p>
        </w:tc>
        <w:tc>
          <w:tcPr>
            <w:tcW w:w="40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41FE30" w14:textId="53E1F4AF" w:rsidR="000B5EFB" w:rsidRPr="00FE5924" w:rsidRDefault="000B5EFB" w:rsidP="000B5EFB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UACR 30–199 mg/g</w:t>
            </w:r>
          </w:p>
        </w:tc>
        <w:tc>
          <w:tcPr>
            <w:tcW w:w="422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C158C5" w14:textId="54D8B3FE" w:rsidR="000B5EFB" w:rsidRPr="00FE5924" w:rsidRDefault="000B5EFB" w:rsidP="000B5EFB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UACR 200–5000 mg/g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D775588" w14:textId="18AB6AD7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Total</w:t>
            </w:r>
            <w:r w:rsidR="002F64D5"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="002E6A87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6047</w:t>
            </w:r>
            <w:r w:rsidR="002F64D5" w:rsidRPr="00FE5924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25B0" w14:textId="760955A5" w:rsidR="000B5EFB" w:rsidRPr="00FE5924" w:rsidRDefault="000B5EFB" w:rsidP="000B18E5">
            <w:pPr>
              <w:pStyle w:val="Tabletex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i/>
                <w:iCs/>
                <w:sz w:val="12"/>
                <w:szCs w:val="12"/>
              </w:rPr>
              <w:t>P</w:t>
            </w:r>
            <w:r w:rsidRPr="00FE5924">
              <w:rPr>
                <w:b/>
                <w:bCs/>
                <w:sz w:val="12"/>
                <w:szCs w:val="12"/>
              </w:rPr>
              <w:t xml:space="preserve"> value</w:t>
            </w:r>
          </w:p>
        </w:tc>
      </w:tr>
      <w:tr w:rsidR="000B5EFB" w:rsidRPr="00BB32F6" w14:paraId="21138AB9" w14:textId="77777777" w:rsidTr="00BB32F6">
        <w:trPr>
          <w:trHeight w:val="582"/>
        </w:trPr>
        <w:tc>
          <w:tcPr>
            <w:tcW w:w="1435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5E0F5B90" w14:textId="6800F187" w:rsidR="000B5EFB" w:rsidRPr="00FE5924" w:rsidRDefault="000B5EFB" w:rsidP="000B5EFB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E387A62" w14:textId="100A33F7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Pr="00FE5924">
              <w:rPr>
                <w:b/>
                <w:bCs/>
                <w:sz w:val="12"/>
                <w:szCs w:val="12"/>
              </w:rPr>
              <w:br/>
              <w:t>60–75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2514)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7BBB7A0" w14:textId="459D2B14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Pr="00FE5924">
              <w:rPr>
                <w:b/>
                <w:bCs/>
                <w:sz w:val="12"/>
                <w:szCs w:val="12"/>
              </w:rPr>
              <w:br/>
              <w:t>45–&lt;60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1186)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7804D8A" w14:textId="0EC445C7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 30–&lt;45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320)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02B8DDC" w14:textId="26693940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 w:rsidRPr="00FE5924">
              <w:rPr>
                <w:b/>
                <w:bCs/>
                <w:sz w:val="12"/>
                <w:szCs w:val="12"/>
              </w:rPr>
              <w:br/>
              <w:t>25–&lt;30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26)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1EE0BE2" w14:textId="21BF1F6C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Pr="00FE5924">
              <w:rPr>
                <w:b/>
                <w:bCs/>
                <w:sz w:val="12"/>
                <w:szCs w:val="12"/>
              </w:rPr>
              <w:br/>
              <w:t>60–75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627)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44ACA93" w14:textId="7C20FAE0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Pr="00FE5924">
              <w:rPr>
                <w:b/>
                <w:bCs/>
                <w:sz w:val="12"/>
                <w:szCs w:val="12"/>
              </w:rPr>
              <w:br/>
              <w:t>45–&lt;60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431)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44A2B57" w14:textId="38326023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Pr="00FE5924">
              <w:rPr>
                <w:b/>
                <w:bCs/>
                <w:sz w:val="12"/>
                <w:szCs w:val="12"/>
              </w:rPr>
              <w:br/>
              <w:t>30–&lt;45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166)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C6D7C73" w14:textId="076C0DEE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 w:rsidRPr="00FE5924">
              <w:rPr>
                <w:b/>
                <w:bCs/>
                <w:sz w:val="12"/>
                <w:szCs w:val="12"/>
              </w:rPr>
              <w:br/>
              <w:t>25–&lt;30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24)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F4C2B6F" w14:textId="76982001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Pr="00FE5924">
              <w:rPr>
                <w:b/>
                <w:bCs/>
                <w:sz w:val="12"/>
                <w:szCs w:val="12"/>
              </w:rPr>
              <w:br/>
              <w:t>60–75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272)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82B0B47" w14:textId="6C82EEEE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Pr="00FE5924">
              <w:rPr>
                <w:b/>
                <w:bCs/>
                <w:sz w:val="12"/>
                <w:szCs w:val="12"/>
              </w:rPr>
              <w:br/>
              <w:t>45–&lt;60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253</w:t>
            </w:r>
            <w:r w:rsidR="002F64D5" w:rsidRPr="00FE5924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65C8758" w14:textId="2353AE5A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2F64D5" w:rsidRPr="00FE5924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 w:rsidR="002F64D5" w:rsidRPr="00FE5924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 w:rsidR="002F64D5"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188</w:t>
            </w:r>
            <w:r w:rsidR="002F64D5" w:rsidRPr="00FE5924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6C13208" w14:textId="41B89776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 w:rsidR="002F64D5" w:rsidRPr="00FE5924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 w:rsidR="002F64D5" w:rsidRPr="00FE5924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 w:rsidR="002F64D5"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40</w:t>
            </w:r>
            <w:r w:rsidR="002F64D5" w:rsidRPr="00FE5924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A9286F" w14:textId="2A53E3B2" w:rsidR="000B5EFB" w:rsidRPr="00FE5924" w:rsidRDefault="000B5EFB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04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8107C2" w14:textId="33737FFA" w:rsidR="000B5EFB" w:rsidRPr="00FE5924" w:rsidRDefault="000B5EFB" w:rsidP="000B18E5">
            <w:pPr>
              <w:pStyle w:val="Tabletext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0B5EFB" w:rsidRPr="00BB32F6" w14:paraId="13745B87" w14:textId="77777777" w:rsidTr="000B5EFB">
        <w:trPr>
          <w:trHeight w:val="378"/>
        </w:trPr>
        <w:tc>
          <w:tcPr>
            <w:tcW w:w="14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922991" w14:textId="1B743167" w:rsidR="000B5EFB" w:rsidRPr="00FE5924" w:rsidRDefault="000B5EFB" w:rsidP="000B5EFB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517E89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7025F6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6D2030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78B8C3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54FD2F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81E6F0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85708F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3C02F4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4A1ECA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8BDE2F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D790C3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D93A98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A9A412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0831FD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727CAC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258A15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2F18EE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DC1903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B8448E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2AEBD5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A60199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9845C4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B93B5B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26F305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45BBF0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47DE13" w14:textId="77777777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81F4A5A" w14:textId="0E24A810" w:rsidR="000B5EFB" w:rsidRPr="00FE5924" w:rsidRDefault="000B5EFB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A2573F" w:rsidRPr="00BB32F6" w14:paraId="0BA921BE" w14:textId="77777777" w:rsidTr="00677D89">
        <w:trPr>
          <w:trHeight w:val="188"/>
        </w:trPr>
        <w:tc>
          <w:tcPr>
            <w:tcW w:w="143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1E8150B" w14:textId="61977204" w:rsidR="00BF4F26" w:rsidRPr="00FE5924" w:rsidRDefault="00BF4F26" w:rsidP="000B5EFB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Renal </w:t>
            </w:r>
            <w:r w:rsidR="002F64D5" w:rsidRPr="00FE5924">
              <w:rPr>
                <w:b/>
                <w:bCs/>
                <w:sz w:val="12"/>
                <w:szCs w:val="12"/>
              </w:rPr>
              <w:t>outcomes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F7C4061" w14:textId="78D5686F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CBEACF9" w14:textId="2E145F4A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9FE76F2" w14:textId="5E986230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225D505" w14:textId="16FBB025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069CFA7" w14:textId="50A133B6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64FDAEF" w14:textId="5349B6C4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08F0C89" w14:textId="4DF55B63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AE0CE3E" w14:textId="58BFCB2A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D54FEB5" w14:textId="50E2012B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0BC4BF5" w14:textId="0953B294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2BAC68D" w14:textId="6AF69714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25FF32E" w14:textId="110EC6C4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600EB2D" w14:textId="7EEC0146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C4AF16B" w14:textId="3EF9E3D9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21C7F12" w14:textId="13A6DAC5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A43B047" w14:textId="0323705E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1CE6C5B" w14:textId="019A6D7D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71FD3BA" w14:textId="1C6715C1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B0A3301" w14:textId="39BA4036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1537C31" w14:textId="393E19AB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AD01A93" w14:textId="1E6B8034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C984AC7" w14:textId="1D21FE85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97971CF" w14:textId="3C2DED90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30FF0E8" w14:textId="48FF7E76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1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599E4E6" w14:textId="0CA343D8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BEF25B2" w14:textId="6E6E7A2D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085E4D8" w14:textId="2F50154D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2C4F27" w:rsidRPr="00BB32F6" w14:paraId="48C2564F" w14:textId="77777777" w:rsidTr="000B5EFB">
        <w:trPr>
          <w:trHeight w:val="287"/>
        </w:trPr>
        <w:tc>
          <w:tcPr>
            <w:tcW w:w="1435" w:type="dxa"/>
            <w:shd w:val="clear" w:color="000000" w:fill="F2F2F2"/>
            <w:vAlign w:val="center"/>
            <w:hideMark/>
          </w:tcPr>
          <w:p w14:paraId="72801F62" w14:textId="1CAD45D4" w:rsidR="002C4F27" w:rsidRPr="00FE5924" w:rsidRDefault="002C4F27" w:rsidP="002C4F27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Overall renal composite (sustained)</w:t>
            </w:r>
            <w:r w:rsidR="00C02466" w:rsidRPr="00C02466">
              <w:rPr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3840D6A2" w14:textId="7D2ACDA6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A76CB36" w14:textId="6C3029DD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1.9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A5E9F99" w14:textId="6630D4C8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B1D8747" w14:textId="4CED92B1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2.7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6DB6857" w14:textId="0ADD6E26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A3E9844" w14:textId="40DE1EEE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2.5</w:t>
            </w:r>
          </w:p>
        </w:tc>
        <w:tc>
          <w:tcPr>
            <w:tcW w:w="360" w:type="dxa"/>
            <w:shd w:val="clear" w:color="000000" w:fill="F2F2F2"/>
            <w:vAlign w:val="center"/>
            <w:hideMark/>
          </w:tcPr>
          <w:p w14:paraId="3E642732" w14:textId="7C7CD666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3406F60" w14:textId="390D0289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7.7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9FD70EA" w14:textId="4C7AF6F1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AE1C64F" w14:textId="1E4E53CA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2817D93" w14:textId="66296F0D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CBB1EB6" w14:textId="4070C70B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195E956" w14:textId="6CED0C74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F254B13" w14:textId="6F62D910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4BE1902" w14:textId="0A762A00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BD21F8C" w14:textId="1B08BBA4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25.0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710EBB8" w14:textId="3415A5D7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46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F2FAB9C" w14:textId="25CED09F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2D78199" w14:textId="7735D8B4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69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093A33A" w14:textId="65BA4FDD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27.3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AE996FA" w14:textId="2FCA1BC4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58</w:t>
            </w:r>
          </w:p>
        </w:tc>
        <w:tc>
          <w:tcPr>
            <w:tcW w:w="630" w:type="dxa"/>
            <w:shd w:val="clear" w:color="000000" w:fill="F2F2F2"/>
            <w:vAlign w:val="center"/>
            <w:hideMark/>
          </w:tcPr>
          <w:p w14:paraId="2E51C36C" w14:textId="1AEFE868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30.9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11C2D9EF" w14:textId="089B2BD1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B2F552D" w14:textId="6AF5835D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57.5</w:t>
            </w:r>
          </w:p>
        </w:tc>
        <w:tc>
          <w:tcPr>
            <w:tcW w:w="541" w:type="dxa"/>
            <w:shd w:val="clear" w:color="000000" w:fill="F2F2F2"/>
            <w:vAlign w:val="center"/>
            <w:hideMark/>
          </w:tcPr>
          <w:p w14:paraId="61E397C1" w14:textId="67B7C5DE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359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7341C36B" w14:textId="6BCCAC09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5.9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3CF2C6D3" w14:textId="1F6BE079" w:rsidR="002C4F27" w:rsidRPr="00FE5924" w:rsidRDefault="002C4F27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A2573F" w:rsidRPr="00BB32F6" w14:paraId="244FDBED" w14:textId="77777777" w:rsidTr="000B5EFB">
        <w:trPr>
          <w:trHeight w:val="287"/>
        </w:trPr>
        <w:tc>
          <w:tcPr>
            <w:tcW w:w="1435" w:type="dxa"/>
            <w:shd w:val="clear" w:color="000000" w:fill="F2F2F2"/>
            <w:vAlign w:val="center"/>
            <w:hideMark/>
          </w:tcPr>
          <w:p w14:paraId="6275DD61" w14:textId="6BFC041E" w:rsidR="00BF4F26" w:rsidRPr="00FE5924" w:rsidRDefault="00BF4F26" w:rsidP="000B5EFB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Progression to CKD </w:t>
            </w:r>
            <w:r w:rsidR="000B18E5">
              <w:rPr>
                <w:sz w:val="12"/>
                <w:szCs w:val="12"/>
              </w:rPr>
              <w:t>s</w:t>
            </w:r>
            <w:r w:rsidRPr="00FE5924">
              <w:rPr>
                <w:sz w:val="12"/>
                <w:szCs w:val="12"/>
              </w:rPr>
              <w:t>tage 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EBAB36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B82004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550F5D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DF4EBD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809493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749905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0.9</w:t>
            </w:r>
          </w:p>
        </w:tc>
        <w:tc>
          <w:tcPr>
            <w:tcW w:w="360" w:type="dxa"/>
            <w:shd w:val="clear" w:color="000000" w:fill="F2F2F2"/>
            <w:vAlign w:val="center"/>
            <w:hideMark/>
          </w:tcPr>
          <w:p w14:paraId="0C33A55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45AA98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7.7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525D53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770810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212EDA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B338F5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40E992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F164EE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6.6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5DCBBD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01E35F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20.8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20913E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14E6B1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86E9B0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63E67B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15.8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31E6B5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43</w:t>
            </w:r>
          </w:p>
        </w:tc>
        <w:tc>
          <w:tcPr>
            <w:tcW w:w="630" w:type="dxa"/>
            <w:shd w:val="clear" w:color="000000" w:fill="F2F2F2"/>
            <w:vAlign w:val="center"/>
            <w:hideMark/>
          </w:tcPr>
          <w:p w14:paraId="5109C77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22.9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7F371E8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09A7D7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50.0</w:t>
            </w:r>
          </w:p>
        </w:tc>
        <w:tc>
          <w:tcPr>
            <w:tcW w:w="541" w:type="dxa"/>
            <w:shd w:val="clear" w:color="000000" w:fill="F2F2F2"/>
            <w:vAlign w:val="center"/>
            <w:hideMark/>
          </w:tcPr>
          <w:p w14:paraId="41CB9A5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184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3AECD53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2ABCB3F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A2573F" w:rsidRPr="00BB32F6" w14:paraId="7863F345" w14:textId="77777777" w:rsidTr="000B5EFB">
        <w:trPr>
          <w:trHeight w:val="287"/>
        </w:trPr>
        <w:tc>
          <w:tcPr>
            <w:tcW w:w="1435" w:type="dxa"/>
            <w:shd w:val="clear" w:color="000000" w:fill="F2F2F2"/>
            <w:vAlign w:val="center"/>
            <w:hideMark/>
          </w:tcPr>
          <w:p w14:paraId="26B4CF7E" w14:textId="09FDEFBA" w:rsidR="00BF4F26" w:rsidRPr="00FE5924" w:rsidRDefault="00BF4F26" w:rsidP="000B5EFB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Onset of </w:t>
            </w:r>
            <w:r w:rsidR="002F64D5" w:rsidRPr="00FE5924">
              <w:rPr>
                <w:sz w:val="12"/>
                <w:szCs w:val="12"/>
              </w:rPr>
              <w:t xml:space="preserve">dialysis 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188D7B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9C7364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A7A3C9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E73BA3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8BC64E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E784C0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0.6</w:t>
            </w:r>
          </w:p>
        </w:tc>
        <w:tc>
          <w:tcPr>
            <w:tcW w:w="360" w:type="dxa"/>
            <w:shd w:val="clear" w:color="000000" w:fill="F2F2F2"/>
            <w:vAlign w:val="center"/>
            <w:hideMark/>
          </w:tcPr>
          <w:p w14:paraId="0809C5B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9F3E70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CF2218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FFCFDC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0.6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7A17F6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9A296A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0.7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D792EC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D033F2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3.6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09BDA3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60E8E3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77212C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E47CE8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3CB40F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7887D2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A3716B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</w:t>
            </w:r>
          </w:p>
        </w:tc>
        <w:tc>
          <w:tcPr>
            <w:tcW w:w="630" w:type="dxa"/>
            <w:shd w:val="clear" w:color="000000" w:fill="F2F2F2"/>
            <w:vAlign w:val="center"/>
            <w:hideMark/>
          </w:tcPr>
          <w:p w14:paraId="5E6E5AF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13.3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4AA5A22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F4BABB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40.0</w:t>
            </w:r>
          </w:p>
        </w:tc>
        <w:tc>
          <w:tcPr>
            <w:tcW w:w="541" w:type="dxa"/>
            <w:shd w:val="clear" w:color="000000" w:fill="F2F2F2"/>
            <w:vAlign w:val="center"/>
            <w:hideMark/>
          </w:tcPr>
          <w:p w14:paraId="250809C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106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406C509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1.8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65C924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A2573F" w:rsidRPr="00BB32F6" w14:paraId="408B6EC1" w14:textId="77777777" w:rsidTr="000B5EFB">
        <w:trPr>
          <w:trHeight w:val="287"/>
        </w:trPr>
        <w:tc>
          <w:tcPr>
            <w:tcW w:w="1435" w:type="dxa"/>
            <w:shd w:val="clear" w:color="000000" w:fill="F2F2F2"/>
            <w:vAlign w:val="center"/>
            <w:hideMark/>
          </w:tcPr>
          <w:p w14:paraId="2D78A397" w14:textId="6DE2781A" w:rsidR="00BF4F26" w:rsidRPr="00FE5924" w:rsidRDefault="00BF4F26" w:rsidP="000B5EFB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Renal </w:t>
            </w:r>
            <w:r w:rsidR="002F64D5" w:rsidRPr="00FE5924">
              <w:rPr>
                <w:sz w:val="12"/>
                <w:szCs w:val="12"/>
              </w:rPr>
              <w:t>transplant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828A5B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A69E00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AC44D2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7CFA3A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3C563F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6995DC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0.6</w:t>
            </w:r>
          </w:p>
        </w:tc>
        <w:tc>
          <w:tcPr>
            <w:tcW w:w="360" w:type="dxa"/>
            <w:shd w:val="clear" w:color="000000" w:fill="F2F2F2"/>
            <w:vAlign w:val="center"/>
            <w:hideMark/>
          </w:tcPr>
          <w:p w14:paraId="44AEE9E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5509B5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06315B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444FC8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59881D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6BAD3C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85B40A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FCB10F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C56C19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74D095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16BCF0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FF3296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E8700D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C375F6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354C6B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630" w:type="dxa"/>
            <w:shd w:val="clear" w:color="000000" w:fill="F2F2F2"/>
            <w:vAlign w:val="center"/>
            <w:hideMark/>
          </w:tcPr>
          <w:p w14:paraId="4659415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0.5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692B6F2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2551EB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5.0</w:t>
            </w:r>
          </w:p>
        </w:tc>
        <w:tc>
          <w:tcPr>
            <w:tcW w:w="541" w:type="dxa"/>
            <w:shd w:val="clear" w:color="000000" w:fill="F2F2F2"/>
            <w:vAlign w:val="center"/>
            <w:hideMark/>
          </w:tcPr>
          <w:p w14:paraId="5689092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19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62303A5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0.3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6F3ADF0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A2573F" w:rsidRPr="00BB32F6" w14:paraId="7B230FF7" w14:textId="77777777" w:rsidTr="000B5EFB">
        <w:trPr>
          <w:trHeight w:val="287"/>
        </w:trPr>
        <w:tc>
          <w:tcPr>
            <w:tcW w:w="1435" w:type="dxa"/>
            <w:shd w:val="clear" w:color="000000" w:fill="F2F2F2"/>
            <w:vAlign w:val="center"/>
            <w:hideMark/>
          </w:tcPr>
          <w:p w14:paraId="4024C026" w14:textId="0215D5CA" w:rsidR="00BF4F26" w:rsidRPr="00FE5924" w:rsidRDefault="00BF4F26" w:rsidP="000B5EFB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≥50% decline in </w:t>
            </w:r>
            <w:r w:rsidR="00BB32F6">
              <w:rPr>
                <w:sz w:val="12"/>
                <w:szCs w:val="12"/>
              </w:rPr>
              <w:t>e</w:t>
            </w:r>
            <w:r w:rsidR="00BB32F6" w:rsidRPr="00FE5924">
              <w:rPr>
                <w:sz w:val="12"/>
                <w:szCs w:val="12"/>
              </w:rPr>
              <w:t>GFR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CEC4A1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117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FE26D5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C8912B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1A0099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39BC8A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A6DABB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1.4</w:t>
            </w:r>
          </w:p>
        </w:tc>
        <w:tc>
          <w:tcPr>
            <w:tcW w:w="360" w:type="dxa"/>
            <w:shd w:val="clear" w:color="000000" w:fill="F2F2F2"/>
            <w:vAlign w:val="center"/>
            <w:hideMark/>
          </w:tcPr>
          <w:p w14:paraId="6C61B81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BE11D8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7.7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637B58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23B563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966ED2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CA47FA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DC11F8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4E24D6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12.7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8C196A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5BD842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20.8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28271F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15B601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22.8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980E9E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19B181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35.6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5F729E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65</w:t>
            </w:r>
          </w:p>
        </w:tc>
        <w:tc>
          <w:tcPr>
            <w:tcW w:w="630" w:type="dxa"/>
            <w:shd w:val="clear" w:color="000000" w:fill="F2F2F2"/>
            <w:vAlign w:val="center"/>
            <w:hideMark/>
          </w:tcPr>
          <w:p w14:paraId="360EEC9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34.6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759731B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45C64D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50.0</w:t>
            </w:r>
          </w:p>
        </w:tc>
        <w:tc>
          <w:tcPr>
            <w:tcW w:w="541" w:type="dxa"/>
            <w:shd w:val="clear" w:color="000000" w:fill="F2F2F2"/>
            <w:vAlign w:val="center"/>
            <w:hideMark/>
          </w:tcPr>
          <w:p w14:paraId="27969BD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581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57E5AFB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9.6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21920DA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A2573F" w:rsidRPr="00BB32F6" w14:paraId="5A98BA86" w14:textId="77777777" w:rsidTr="00677D89">
        <w:trPr>
          <w:trHeight w:val="333"/>
        </w:trPr>
        <w:tc>
          <w:tcPr>
            <w:tcW w:w="1435" w:type="dxa"/>
            <w:shd w:val="clear" w:color="000000" w:fill="F2F2F2"/>
            <w:vAlign w:val="center"/>
            <w:hideMark/>
          </w:tcPr>
          <w:p w14:paraId="0B287570" w14:textId="447A011E" w:rsidR="00BF4F26" w:rsidRPr="00FE5924" w:rsidRDefault="00BF4F26" w:rsidP="000B5EFB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Sustained </w:t>
            </w:r>
            <w:r w:rsidR="00EB406D" w:rsidRPr="00FE5924">
              <w:rPr>
                <w:sz w:val="12"/>
                <w:szCs w:val="12"/>
              </w:rPr>
              <w:t>≥</w:t>
            </w:r>
            <w:r w:rsidRPr="00FE5924">
              <w:rPr>
                <w:sz w:val="12"/>
                <w:szCs w:val="12"/>
              </w:rPr>
              <w:t>50% decline in eGFR</w:t>
            </w:r>
            <w:r w:rsidR="00185C47">
              <w:rPr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A2E032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23BFB9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1.6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22F6C1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0530DA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D3F318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C5B156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1.3</w:t>
            </w:r>
          </w:p>
        </w:tc>
        <w:tc>
          <w:tcPr>
            <w:tcW w:w="360" w:type="dxa"/>
            <w:shd w:val="clear" w:color="000000" w:fill="F2F2F2"/>
            <w:vAlign w:val="center"/>
            <w:hideMark/>
          </w:tcPr>
          <w:p w14:paraId="1D50EDB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4BBF1B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3.8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9343BA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3E1C83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7CACFB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A8F118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DA0E39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04775B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07AC16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0592AA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7C6645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10560B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65C5CD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0638B4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23.7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5E44DA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44</w:t>
            </w:r>
          </w:p>
        </w:tc>
        <w:tc>
          <w:tcPr>
            <w:tcW w:w="630" w:type="dxa"/>
            <w:shd w:val="clear" w:color="000000" w:fill="F2F2F2"/>
            <w:vAlign w:val="center"/>
            <w:hideMark/>
          </w:tcPr>
          <w:p w14:paraId="12841EE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23.4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71A1EA2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BA054B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40.0</w:t>
            </w:r>
          </w:p>
        </w:tc>
        <w:tc>
          <w:tcPr>
            <w:tcW w:w="541" w:type="dxa"/>
            <w:shd w:val="clear" w:color="000000" w:fill="F2F2F2"/>
            <w:vAlign w:val="center"/>
            <w:hideMark/>
          </w:tcPr>
          <w:p w14:paraId="00DE26F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282</w:t>
            </w:r>
          </w:p>
        </w:tc>
        <w:tc>
          <w:tcPr>
            <w:tcW w:w="539" w:type="dxa"/>
            <w:shd w:val="clear" w:color="000000" w:fill="F2F2F2"/>
            <w:vAlign w:val="center"/>
            <w:hideMark/>
          </w:tcPr>
          <w:p w14:paraId="658A177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4.7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7DB3177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A2573F" w:rsidRPr="00BB32F6" w14:paraId="453B7B46" w14:textId="77777777" w:rsidTr="00677D89">
        <w:trPr>
          <w:trHeight w:val="360"/>
        </w:trPr>
        <w:tc>
          <w:tcPr>
            <w:tcW w:w="1435" w:type="dxa"/>
            <w:shd w:val="clear" w:color="auto" w:fill="auto"/>
            <w:vAlign w:val="center"/>
            <w:hideMark/>
          </w:tcPr>
          <w:p w14:paraId="648978C9" w14:textId="6EA44A82" w:rsidR="00BF4F26" w:rsidRPr="00FE5924" w:rsidRDefault="00BF4F26" w:rsidP="000B5EFB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Cardiovascular </w:t>
            </w:r>
            <w:r w:rsidR="002F64D5" w:rsidRPr="00FE5924">
              <w:rPr>
                <w:b/>
                <w:bCs/>
                <w:sz w:val="12"/>
                <w:szCs w:val="12"/>
              </w:rPr>
              <w:t>outcomes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8EBB3DB" w14:textId="1F51FFD8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55F7D33" w14:textId="27D0BFBC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B52E08C" w14:textId="0E5866F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57D3E97" w14:textId="7072D922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0D6F7A0" w14:textId="0100F18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1E6ADFD" w14:textId="1C3E8B68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60" w:type="dxa"/>
            <w:shd w:val="clear" w:color="auto" w:fill="auto"/>
            <w:vAlign w:val="center"/>
            <w:hideMark/>
          </w:tcPr>
          <w:p w14:paraId="09AD75F1" w14:textId="2676D393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E92466A" w14:textId="379F759F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CA43341" w14:textId="7B703454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24F1E9A" w14:textId="1A9481B0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055D98E" w14:textId="4E400A7D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887EDBC" w14:textId="09DF372E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B81446" w14:textId="5354840D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DEE8623" w14:textId="6C5AC43B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29CDC35" w14:textId="7126FFA5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6B8C1E3" w14:textId="002A52A8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8F2D2C4" w14:textId="72B1B84B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68C96FA" w14:textId="26F7F71B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A88AC44" w14:textId="11CF913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845966D" w14:textId="6302AC9E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0A8B8D3" w14:textId="78A507BB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73C75FB3" w14:textId="6E268512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42AF4931" w14:textId="56CBF25B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997BDAF" w14:textId="691D7FC6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1" w:type="dxa"/>
            <w:shd w:val="clear" w:color="auto" w:fill="auto"/>
            <w:vAlign w:val="center"/>
            <w:hideMark/>
          </w:tcPr>
          <w:p w14:paraId="2D54B718" w14:textId="2BBBAC4B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2600E95D" w14:textId="59CD7929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904" w:type="dxa"/>
            <w:shd w:val="clear" w:color="auto" w:fill="auto"/>
            <w:noWrap/>
            <w:hideMark/>
          </w:tcPr>
          <w:p w14:paraId="0C055FDE" w14:textId="2E4DFA40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A2573F" w:rsidRPr="00BB32F6" w14:paraId="08EBBFC8" w14:textId="77777777" w:rsidTr="000B5EFB">
        <w:trPr>
          <w:trHeight w:val="287"/>
        </w:trPr>
        <w:tc>
          <w:tcPr>
            <w:tcW w:w="1435" w:type="dxa"/>
            <w:shd w:val="clear" w:color="auto" w:fill="auto"/>
            <w:vAlign w:val="center"/>
            <w:hideMark/>
          </w:tcPr>
          <w:p w14:paraId="15F50C0B" w14:textId="5BFC6AEB" w:rsidR="00BF4F26" w:rsidRPr="00FE5924" w:rsidRDefault="000B18E5" w:rsidP="000B5EFB">
            <w:pPr>
              <w:pStyle w:val="Tabletex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4DBACC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A8043A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5AF62B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46AB73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D02627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F88214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9.7</w:t>
            </w:r>
          </w:p>
        </w:tc>
        <w:tc>
          <w:tcPr>
            <w:tcW w:w="360" w:type="dxa"/>
            <w:shd w:val="clear" w:color="auto" w:fill="auto"/>
            <w:vAlign w:val="center"/>
            <w:hideMark/>
          </w:tcPr>
          <w:p w14:paraId="1471ADE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828921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7785D4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F9F7B7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4500B5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DD038F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8270BB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CF9421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169920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A13BAF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29.2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1F82D7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8F5B7C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5981CF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79B269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11.5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6251F7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26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2933F3C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13.8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491B652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B04061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14:paraId="246AB5C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368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2CCBDB0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6.1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239E3F3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A2573F" w:rsidRPr="00BB32F6" w14:paraId="6A3B0CA6" w14:textId="77777777" w:rsidTr="000B5EFB">
        <w:trPr>
          <w:trHeight w:val="287"/>
        </w:trPr>
        <w:tc>
          <w:tcPr>
            <w:tcW w:w="1435" w:type="dxa"/>
            <w:shd w:val="clear" w:color="auto" w:fill="auto"/>
            <w:vAlign w:val="center"/>
            <w:hideMark/>
          </w:tcPr>
          <w:p w14:paraId="572901DE" w14:textId="77777777" w:rsidR="00BF4F26" w:rsidRPr="00FE5924" w:rsidRDefault="00BF4F26" w:rsidP="000B5EFB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Hospitalization for MI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B3993E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AEC51E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70FA35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DFB6F2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E3AD0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672473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4.7</w:t>
            </w:r>
          </w:p>
        </w:tc>
        <w:tc>
          <w:tcPr>
            <w:tcW w:w="360" w:type="dxa"/>
            <w:shd w:val="clear" w:color="auto" w:fill="auto"/>
            <w:vAlign w:val="center"/>
            <w:hideMark/>
          </w:tcPr>
          <w:p w14:paraId="492359C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C39169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524882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5873BC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00CCFF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6939AB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7A4144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CABF7C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C4CBE3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72B388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0244B0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B5EA63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91BEDB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F7C505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F23DE6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E18988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5.9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60A0048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5D988B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2.5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14:paraId="355E31F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167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79AEA83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2.8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3C7832A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0.001</w:t>
            </w:r>
          </w:p>
        </w:tc>
      </w:tr>
      <w:tr w:rsidR="00A2573F" w:rsidRPr="00BB32F6" w14:paraId="175D8B6D" w14:textId="77777777" w:rsidTr="000B5EFB">
        <w:trPr>
          <w:trHeight w:val="287"/>
        </w:trPr>
        <w:tc>
          <w:tcPr>
            <w:tcW w:w="1435" w:type="dxa"/>
            <w:shd w:val="clear" w:color="auto" w:fill="auto"/>
            <w:vAlign w:val="center"/>
            <w:hideMark/>
          </w:tcPr>
          <w:p w14:paraId="7661250D" w14:textId="77777777" w:rsidR="00BF4F26" w:rsidRPr="00FE5924" w:rsidRDefault="00BF4F26" w:rsidP="000B5EFB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Stroke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7D7616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CBF913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C33CA8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9EE1A3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E70F3D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E4777F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3.8</w:t>
            </w:r>
          </w:p>
        </w:tc>
        <w:tc>
          <w:tcPr>
            <w:tcW w:w="360" w:type="dxa"/>
            <w:shd w:val="clear" w:color="auto" w:fill="auto"/>
            <w:vAlign w:val="center"/>
            <w:hideMark/>
          </w:tcPr>
          <w:p w14:paraId="26D2181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4F42B7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635262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005E53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D380FA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ABE5AB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3AB8D9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76331D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37C057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7EA391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F9DDEA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674AE8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7.7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5591BE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69168F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3743D4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19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D5F57B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10.1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1DB58EB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9306D3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14:paraId="31DA274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299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1920A76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4.9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14C2FC8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A2573F" w:rsidRPr="00BB32F6" w14:paraId="5F6577AB" w14:textId="77777777" w:rsidTr="000B5EFB">
        <w:trPr>
          <w:trHeight w:val="287"/>
        </w:trPr>
        <w:tc>
          <w:tcPr>
            <w:tcW w:w="1435" w:type="dxa"/>
            <w:shd w:val="clear" w:color="auto" w:fill="auto"/>
            <w:vAlign w:val="center"/>
            <w:hideMark/>
          </w:tcPr>
          <w:p w14:paraId="7ABA8EAA" w14:textId="77777777" w:rsidR="00BF4F26" w:rsidRPr="00FE5924" w:rsidRDefault="00BF4F26" w:rsidP="000B5EFB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Hospitalization for stroke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200073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620D15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40B0D8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713E77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A382C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8DC7E6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0.6</w:t>
            </w:r>
          </w:p>
        </w:tc>
        <w:tc>
          <w:tcPr>
            <w:tcW w:w="360" w:type="dxa"/>
            <w:shd w:val="clear" w:color="auto" w:fill="auto"/>
            <w:vAlign w:val="center"/>
            <w:hideMark/>
          </w:tcPr>
          <w:p w14:paraId="6DEB2B0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1DDDEE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7BCB1B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CFA67B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D698DB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56F05E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F41D63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BC2F1E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0C6746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86B315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3516FE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63E382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BFBE33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9497D2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353A49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3ADD7FF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3.7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5E82AAB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5DB9DE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14:paraId="65463B1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78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5256428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1.3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5242954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0.05</w:t>
            </w:r>
          </w:p>
        </w:tc>
      </w:tr>
      <w:tr w:rsidR="00A2573F" w:rsidRPr="00BB32F6" w14:paraId="20CD6CD3" w14:textId="77777777" w:rsidTr="000B5EFB">
        <w:trPr>
          <w:trHeight w:val="287"/>
        </w:trPr>
        <w:tc>
          <w:tcPr>
            <w:tcW w:w="1435" w:type="dxa"/>
            <w:shd w:val="clear" w:color="auto" w:fill="auto"/>
            <w:vAlign w:val="center"/>
            <w:hideMark/>
          </w:tcPr>
          <w:p w14:paraId="52ACC1C6" w14:textId="7D9EAB1C" w:rsidR="00BF4F26" w:rsidRPr="00FE5924" w:rsidRDefault="000B18E5" w:rsidP="000B5EFB">
            <w:pPr>
              <w:pStyle w:val="Tabletex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HF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8929CE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271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B9AFB5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3A8871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352E1A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15.9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DA6D5C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462EEA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28.7</w:t>
            </w:r>
          </w:p>
        </w:tc>
        <w:tc>
          <w:tcPr>
            <w:tcW w:w="360" w:type="dxa"/>
            <w:shd w:val="clear" w:color="auto" w:fill="auto"/>
            <w:vAlign w:val="center"/>
            <w:hideMark/>
          </w:tcPr>
          <w:p w14:paraId="726B716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EEBA29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34.6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0C8563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0A1398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428C1F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104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AA5027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24.1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75D10E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85E8785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38.0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D81E11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AA51F2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50.0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BA8CEF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617E11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26.1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D23452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94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D202D5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37.2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67997A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85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01BC1BD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45.2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2885D59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15FAF5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55.0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14:paraId="3ED670E6" w14:textId="25C0FCA2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1140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43B60EA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18.9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3A5D1A7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A2573F" w:rsidRPr="00BB32F6" w14:paraId="042BF972" w14:textId="77777777" w:rsidTr="00FE5924">
        <w:trPr>
          <w:trHeight w:val="287"/>
        </w:trPr>
        <w:tc>
          <w:tcPr>
            <w:tcW w:w="1435" w:type="dxa"/>
            <w:shd w:val="clear" w:color="auto" w:fill="auto"/>
            <w:vAlign w:val="center"/>
            <w:hideMark/>
          </w:tcPr>
          <w:p w14:paraId="03D49E77" w14:textId="4B174709" w:rsidR="00BF4F26" w:rsidRPr="00FE5924" w:rsidRDefault="00BF4F26" w:rsidP="000B5EFB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Hospitalization for </w:t>
            </w:r>
            <w:r w:rsidR="000B18E5">
              <w:rPr>
                <w:sz w:val="12"/>
                <w:szCs w:val="12"/>
              </w:rPr>
              <w:t>HF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ECFFD7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C3BADF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1.4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88D167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7A3051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406BF3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E33B0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8.4</w:t>
            </w:r>
          </w:p>
        </w:tc>
        <w:tc>
          <w:tcPr>
            <w:tcW w:w="360" w:type="dxa"/>
            <w:shd w:val="clear" w:color="auto" w:fill="auto"/>
            <w:vAlign w:val="center"/>
            <w:hideMark/>
          </w:tcPr>
          <w:p w14:paraId="755BB03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984FF4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15.4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E4349F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678B75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01F143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357935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1BC592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1B42FD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89B1CD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1ADA87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E24A09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E31A60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1BA7CC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A52E23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8BC7F9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</w:t>
            </w:r>
          </w:p>
        </w:tc>
        <w:tc>
          <w:tcPr>
            <w:tcW w:w="630" w:type="dxa"/>
            <w:shd w:val="clear" w:color="auto" w:fill="auto"/>
            <w:vAlign w:val="center"/>
            <w:hideMark/>
          </w:tcPr>
          <w:p w14:paraId="5276AAA0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13.3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2D7CAAD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2B3F25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12.5</w:t>
            </w:r>
          </w:p>
        </w:tc>
        <w:tc>
          <w:tcPr>
            <w:tcW w:w="541" w:type="dxa"/>
            <w:shd w:val="clear" w:color="auto" w:fill="auto"/>
            <w:vAlign w:val="center"/>
            <w:hideMark/>
          </w:tcPr>
          <w:p w14:paraId="6C640E4D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225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14:paraId="558589F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3.7</w:t>
            </w:r>
          </w:p>
        </w:tc>
        <w:tc>
          <w:tcPr>
            <w:tcW w:w="904" w:type="dxa"/>
            <w:shd w:val="clear" w:color="auto" w:fill="auto"/>
            <w:noWrap/>
            <w:hideMark/>
          </w:tcPr>
          <w:p w14:paraId="7F0BD65F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BB32F6" w:rsidRPr="00BB32F6" w14:paraId="16AF05EA" w14:textId="77777777" w:rsidTr="002F64D5">
        <w:trPr>
          <w:trHeight w:val="287"/>
        </w:trPr>
        <w:tc>
          <w:tcPr>
            <w:tcW w:w="143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60D3281" w14:textId="1AA2CEBF" w:rsidR="00BF4F26" w:rsidRPr="00FE5924" w:rsidRDefault="00BF4F26" w:rsidP="000B5EFB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All-</w:t>
            </w:r>
            <w:r w:rsidR="002F64D5" w:rsidRPr="00FE5924">
              <w:rPr>
                <w:b/>
                <w:bCs/>
                <w:sz w:val="12"/>
                <w:szCs w:val="12"/>
              </w:rPr>
              <w:t xml:space="preserve">cause mortality 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357392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110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4389983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A65F23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87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40AB1C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7.3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951F74E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39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8893C0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12.2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3D0F0C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1B29F8C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26.9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C9F84D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EB7204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8.6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25E92F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49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1391714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11.4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6370BB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37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8C9673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22.3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1887202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A8A7AD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25.0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D9741D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36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EC632E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13.2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49B47D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48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41FFC57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19.0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A206B66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44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8C5011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23.4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8C6E14A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0BD8DE1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27.5</w:t>
            </w:r>
          </w:p>
        </w:tc>
        <w:tc>
          <w:tcPr>
            <w:tcW w:w="541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2F8BAD8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528</w:t>
            </w:r>
          </w:p>
        </w:tc>
        <w:tc>
          <w:tcPr>
            <w:tcW w:w="53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B24BC99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8.7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B64020B" w14:textId="77777777" w:rsidR="00BF4F26" w:rsidRPr="00FE5924" w:rsidRDefault="00BF4F26" w:rsidP="000B18E5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</w:tbl>
    <w:p w14:paraId="048C61C7" w14:textId="713C2A19" w:rsidR="000B18E5" w:rsidRDefault="00185C47">
      <w:pPr>
        <w:pStyle w:val="Footer"/>
      </w:pPr>
      <w:r w:rsidRPr="00185C47">
        <w:rPr>
          <w:vertAlign w:val="superscript"/>
        </w:rPr>
        <w:t>a</w:t>
      </w:r>
      <w:r w:rsidR="002317D8" w:rsidRPr="002317D8">
        <w:t xml:space="preserve"> </w:t>
      </w:r>
      <w:r w:rsidR="00C02466">
        <w:t xml:space="preserve">Overall renal composite included progression to CKD stage 5, onset of dialysis, renal transplant, and sustained </w:t>
      </w:r>
      <w:r w:rsidR="00C02466">
        <w:rPr>
          <w:rFonts w:cs="Arial"/>
        </w:rPr>
        <w:t>≥</w:t>
      </w:r>
      <w:r w:rsidR="00C02466">
        <w:t xml:space="preserve">50% decline in eGFR; the composite did not include </w:t>
      </w:r>
      <w:r w:rsidR="00522EB5" w:rsidRPr="00522EB5">
        <w:t>≥</w:t>
      </w:r>
      <w:r w:rsidRPr="00185C47">
        <w:t>50% decline</w:t>
      </w:r>
      <w:r w:rsidR="00AD0873">
        <w:t xml:space="preserve"> in eGFR</w:t>
      </w:r>
      <w:r w:rsidR="002317D8">
        <w:t xml:space="preserve"> </w:t>
      </w:r>
      <w:r w:rsidR="00C02466">
        <w:t>(i.e. eGFR decline at a single instance)</w:t>
      </w:r>
    </w:p>
    <w:p w14:paraId="3666DADB" w14:textId="6B6EC4B3" w:rsidR="00185C47" w:rsidRPr="00FE5924" w:rsidRDefault="00185C47" w:rsidP="00FC2DC5">
      <w:pPr>
        <w:pStyle w:val="Footer"/>
      </w:pPr>
      <w:r>
        <w:rPr>
          <w:vertAlign w:val="superscript"/>
        </w:rPr>
        <w:t>b</w:t>
      </w:r>
      <w:r w:rsidR="00522EB5">
        <w:rPr>
          <w:vertAlign w:val="superscript"/>
        </w:rPr>
        <w:t xml:space="preserve"> </w:t>
      </w:r>
      <w:r w:rsidR="000B18E5">
        <w:t>S</w:t>
      </w:r>
      <w:r w:rsidR="00C02466">
        <w:t>ustained decline in eGFR defined by two instances of</w:t>
      </w:r>
      <w:r w:rsidRPr="00FE5924">
        <w:t xml:space="preserve"> eGFR decline</w:t>
      </w:r>
      <w:r w:rsidR="00C02466">
        <w:t xml:space="preserve"> </w:t>
      </w:r>
      <w:r w:rsidRPr="00FE5924">
        <w:t xml:space="preserve">at </w:t>
      </w:r>
      <w:r w:rsidRPr="00FC2DC5">
        <w:t>least</w:t>
      </w:r>
      <w:r w:rsidRPr="00FE5924">
        <w:t xml:space="preserve"> 28 days apart</w:t>
      </w:r>
    </w:p>
    <w:p w14:paraId="32E7493A" w14:textId="6F174A4A" w:rsidR="00D20799" w:rsidRPr="00FE5924" w:rsidRDefault="00536EA9" w:rsidP="00227910">
      <w:pPr>
        <w:spacing w:after="0"/>
        <w:rPr>
          <w:b/>
          <w:bCs/>
        </w:rPr>
      </w:pPr>
      <w:r w:rsidRPr="00FE5924">
        <w:rPr>
          <w:b/>
          <w:bCs/>
        </w:rPr>
        <w:t>(b)</w:t>
      </w:r>
      <w:r w:rsidR="00436B3D" w:rsidRPr="00FE5924">
        <w:rPr>
          <w:b/>
          <w:bCs/>
        </w:rPr>
        <w:t xml:space="preserve"> Clinical </w:t>
      </w:r>
      <w:r w:rsidRPr="00FE5924">
        <w:rPr>
          <w:b/>
          <w:bCs/>
        </w:rPr>
        <w:t xml:space="preserve">outcomes </w:t>
      </w:r>
      <w:r w:rsidR="00436B3D" w:rsidRPr="00FE5924">
        <w:rPr>
          <w:b/>
          <w:bCs/>
        </w:rPr>
        <w:t xml:space="preserve">in patients with T2D at </w:t>
      </w:r>
      <w:r w:rsidRPr="00FE5924">
        <w:rPr>
          <w:b/>
          <w:bCs/>
        </w:rPr>
        <w:t>baseline</w:t>
      </w:r>
    </w:p>
    <w:tbl>
      <w:tblPr>
        <w:tblW w:w="15295" w:type="dxa"/>
        <w:tblLook w:val="04A0" w:firstRow="1" w:lastRow="0" w:firstColumn="1" w:lastColumn="0" w:noHBand="0" w:noVBand="1"/>
      </w:tblPr>
      <w:tblGrid>
        <w:gridCol w:w="1924"/>
        <w:gridCol w:w="483"/>
        <w:gridCol w:w="528"/>
        <w:gridCol w:w="483"/>
        <w:gridCol w:w="528"/>
        <w:gridCol w:w="394"/>
        <w:gridCol w:w="534"/>
        <w:gridCol w:w="332"/>
        <w:gridCol w:w="528"/>
        <w:gridCol w:w="483"/>
        <w:gridCol w:w="528"/>
        <w:gridCol w:w="394"/>
        <w:gridCol w:w="535"/>
        <w:gridCol w:w="413"/>
        <w:gridCol w:w="534"/>
        <w:gridCol w:w="305"/>
        <w:gridCol w:w="528"/>
        <w:gridCol w:w="394"/>
        <w:gridCol w:w="532"/>
        <w:gridCol w:w="398"/>
        <w:gridCol w:w="528"/>
        <w:gridCol w:w="463"/>
        <w:gridCol w:w="548"/>
        <w:gridCol w:w="394"/>
        <w:gridCol w:w="535"/>
        <w:gridCol w:w="617"/>
        <w:gridCol w:w="532"/>
        <w:gridCol w:w="900"/>
      </w:tblGrid>
      <w:tr w:rsidR="00BB32F6" w:rsidRPr="00BB32F6" w14:paraId="55B058F8" w14:textId="77777777" w:rsidTr="00FC2DC5">
        <w:trPr>
          <w:trHeight w:val="416"/>
        </w:trPr>
        <w:tc>
          <w:tcPr>
            <w:tcW w:w="192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359993" w14:textId="427F5472" w:rsidR="00BB32F6" w:rsidRPr="00FE5924" w:rsidRDefault="00BB32F6" w:rsidP="0037421C">
            <w:pPr>
              <w:pStyle w:val="Tabletext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81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514756" w14:textId="4E96567B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UACR 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t xml:space="preserve"> </w:t>
            </w:r>
            <w:r w:rsidRPr="00FE5924">
              <w:rPr>
                <w:b/>
                <w:bCs/>
                <w:sz w:val="12"/>
                <w:szCs w:val="12"/>
              </w:rPr>
              <w:t>mg/g</w:t>
            </w:r>
          </w:p>
        </w:tc>
        <w:tc>
          <w:tcPr>
            <w:tcW w:w="372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12A8B28" w14:textId="78809B6D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UACR 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199 mg/g</w:t>
            </w:r>
          </w:p>
        </w:tc>
        <w:tc>
          <w:tcPr>
            <w:tcW w:w="379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293A00" w14:textId="00C681A9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UACR 200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5000 mg/g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0A2DBE1" w14:textId="2430807F" w:rsidR="00BB32F6" w:rsidRPr="00FE5924" w:rsidRDefault="00BB32F6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Total</w:t>
            </w:r>
            <w:r w:rsidRPr="00BB32F6">
              <w:rPr>
                <w:b/>
                <w:bCs/>
                <w:sz w:val="12"/>
                <w:szCs w:val="12"/>
              </w:rPr>
              <w:br/>
              <w:t>(</w:t>
            </w:r>
            <w:r w:rsidR="002E6A87">
              <w:rPr>
                <w:b/>
                <w:b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5333</w:t>
            </w:r>
            <w:r w:rsidRPr="00BB32F6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2454" w14:textId="66438DB6" w:rsidR="00BB32F6" w:rsidRPr="00FE5924" w:rsidRDefault="00BB32F6" w:rsidP="00CA4811">
            <w:pPr>
              <w:pStyle w:val="Tabletex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i/>
                <w:iCs/>
                <w:sz w:val="12"/>
                <w:szCs w:val="12"/>
              </w:rPr>
              <w:t>P</w:t>
            </w:r>
            <w:r w:rsidRPr="00FE5924">
              <w:rPr>
                <w:b/>
                <w:bCs/>
                <w:sz w:val="12"/>
                <w:szCs w:val="12"/>
              </w:rPr>
              <w:t xml:space="preserve"> value</w:t>
            </w:r>
          </w:p>
        </w:tc>
      </w:tr>
      <w:tr w:rsidR="00BB32F6" w:rsidRPr="00BB32F6" w14:paraId="3222A32B" w14:textId="77777777" w:rsidTr="0037421C">
        <w:trPr>
          <w:trHeight w:val="298"/>
        </w:trPr>
        <w:tc>
          <w:tcPr>
            <w:tcW w:w="1924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6952139C" w14:textId="36DFD365" w:rsidR="00BB32F6" w:rsidRPr="00FE5924" w:rsidRDefault="00BB32F6" w:rsidP="00FE5924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CC728A2" w14:textId="758D49BF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>
              <w:rPr>
                <w:b/>
                <w:bCs/>
                <w:sz w:val="12"/>
                <w:szCs w:val="12"/>
              </w:rPr>
              <w:t xml:space="preserve"> </w:t>
            </w:r>
            <w:r w:rsidRPr="00FE5924">
              <w:rPr>
                <w:b/>
                <w:bCs/>
                <w:sz w:val="12"/>
                <w:szCs w:val="12"/>
              </w:rPr>
              <w:t>= 2267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F6E83FA" w14:textId="40CF4AB5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1034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DC9DF57" w14:textId="54A1868F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264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60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489FE6C" w14:textId="61A0B996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22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CF24BB3" w14:textId="0DF93EDD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567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29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64F0365" w14:textId="54F50EE9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378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0420CB7" w14:textId="3E780062" w:rsidR="00BB32F6" w:rsidRPr="00FE5924" w:rsidRDefault="00BB32F6" w:rsidP="0037421C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 30</w:t>
            </w:r>
            <w:r w:rsidR="0037421C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 w:rsidR="0037421C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n = 139</w:t>
            </w:r>
          </w:p>
        </w:tc>
        <w:tc>
          <w:tcPr>
            <w:tcW w:w="833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0EE85D8" w14:textId="6782FAD7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16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26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991A69C" w14:textId="2DDCBA48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240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26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3B15AF5" w14:textId="2E039E34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212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011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5FB29E5" w14:textId="300D5EA7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161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29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F82F534" w14:textId="2A367EFA" w:rsidR="00BB32F6" w:rsidRPr="00FE5924" w:rsidRDefault="00BB32F6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33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14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05C2E0" w14:textId="2D6A6B0D" w:rsidR="00BB32F6" w:rsidRPr="00FE5924" w:rsidRDefault="00BB32F6" w:rsidP="00FE5924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E11F64D" w14:textId="68DC1796" w:rsidR="00BB32F6" w:rsidRPr="00FE5924" w:rsidRDefault="00BB32F6" w:rsidP="00FE5924">
            <w:pPr>
              <w:pStyle w:val="Tabletext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B32F6" w:rsidRPr="00BB32F6" w14:paraId="2760A33A" w14:textId="77777777" w:rsidTr="00BB32F6">
        <w:trPr>
          <w:trHeight w:val="85"/>
        </w:trPr>
        <w:tc>
          <w:tcPr>
            <w:tcW w:w="19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3A5DB2" w14:textId="7D0FBCB9" w:rsidR="00BB32F6" w:rsidRPr="00FE5924" w:rsidRDefault="00BB32F6" w:rsidP="00FE5924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293CEB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12F99C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FEA147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7DDED6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DA7A82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9A7AA1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5F758A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2CFD23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F7DE8F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2212A7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32706D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0FE4AE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C4D44F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11A029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3A06FB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2AACF7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3A5B24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C764FF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7A5A36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E39FB6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72D7A5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C79634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DA2ABF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A6C3C6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B12300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#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9886F3" w14:textId="77777777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C7DF65A" w14:textId="1DFDE592" w:rsidR="00BB32F6" w:rsidRPr="00FE5924" w:rsidRDefault="00BB32F6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956319" w:rsidRPr="00BB32F6" w14:paraId="6508A55A" w14:textId="77777777" w:rsidTr="00BB32F6">
        <w:trPr>
          <w:trHeight w:val="416"/>
        </w:trPr>
        <w:tc>
          <w:tcPr>
            <w:tcW w:w="1924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162BB51" w14:textId="07B206C7" w:rsidR="00EB406D" w:rsidRPr="00FE5924" w:rsidRDefault="00EB406D" w:rsidP="00FE5924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Renal </w:t>
            </w:r>
            <w:r w:rsidR="00BB32F6">
              <w:rPr>
                <w:b/>
                <w:bCs/>
                <w:sz w:val="12"/>
                <w:szCs w:val="12"/>
              </w:rPr>
              <w:t>o</w:t>
            </w:r>
            <w:r w:rsidR="00BB32F6" w:rsidRPr="00FE5924">
              <w:rPr>
                <w:b/>
                <w:bCs/>
                <w:sz w:val="12"/>
                <w:szCs w:val="12"/>
              </w:rPr>
              <w:t>utcomes</w:t>
            </w: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3B8E4B3" w14:textId="275732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72A6B6F" w14:textId="5737BD0C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1687B4E" w14:textId="105C4995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04F5474" w14:textId="3F7F92E6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E6795F1" w14:textId="1C335D1F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6F03A68" w14:textId="79882063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32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8FD99C0" w14:textId="764F63A8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40018CB" w14:textId="5EAF213C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83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2C3E682" w14:textId="7F9AE8B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06EDD00" w14:textId="74DEA039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820FF52" w14:textId="1BB5B2B4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4EFE115" w14:textId="249570F2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3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19A9283" w14:textId="141AA751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4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1F361B1" w14:textId="5D919921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0F77C53" w14:textId="35AC6480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16943E6" w14:textId="3198505A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E5E922E" w14:textId="3B4F5BF8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D1AB2B6" w14:textId="6E8819AC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446BC19" w14:textId="764DE0DB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8AAC599" w14:textId="24B817B0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63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A6B7977" w14:textId="45718498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81F9FE0" w14:textId="2EF883E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0451F75" w14:textId="0EE8EFBD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6D47F21" w14:textId="1941EFB1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11DF498" w14:textId="11951E76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53D62BA" w14:textId="20BE6172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016EE9" w14:textId="305CDC72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FB27D4" w:rsidRPr="00BB32F6" w14:paraId="46C4F096" w14:textId="77777777" w:rsidTr="00BB32F6">
        <w:trPr>
          <w:trHeight w:val="416"/>
        </w:trPr>
        <w:tc>
          <w:tcPr>
            <w:tcW w:w="1924" w:type="dxa"/>
            <w:shd w:val="clear" w:color="000000" w:fill="F2F2F2"/>
            <w:vAlign w:val="center"/>
            <w:hideMark/>
          </w:tcPr>
          <w:p w14:paraId="17BC5D31" w14:textId="1E5FFB61" w:rsidR="00FB27D4" w:rsidRPr="00FE5924" w:rsidRDefault="00FB27D4" w:rsidP="00FB27D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Overall renal composite (sustained)</w:t>
            </w:r>
            <w:r w:rsidR="00B30542" w:rsidRPr="00B30542">
              <w:rPr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304FDF11" w14:textId="0C115ED9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46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32D66D9" w14:textId="1FE182BC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2.0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7FCF33DF" w14:textId="0EFDFD65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26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B05F630" w14:textId="244ACDB9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2.5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3EC269E0" w14:textId="274515F8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4364996E" w14:textId="64E62C09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1.5</w:t>
            </w:r>
          </w:p>
        </w:tc>
        <w:tc>
          <w:tcPr>
            <w:tcW w:w="332" w:type="dxa"/>
            <w:shd w:val="clear" w:color="000000" w:fill="F2F2F2"/>
            <w:vAlign w:val="center"/>
            <w:hideMark/>
          </w:tcPr>
          <w:p w14:paraId="055EEFC0" w14:textId="08A67854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620439C" w14:textId="6B73B6BD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9.1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3ECE8D9D" w14:textId="2F303012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28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151BA6FD" w14:textId="2BE0A8AA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4.9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60E2016A" w14:textId="4FF32C92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595D209D" w14:textId="4338A039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4.8</w:t>
            </w:r>
          </w:p>
        </w:tc>
        <w:tc>
          <w:tcPr>
            <w:tcW w:w="413" w:type="dxa"/>
            <w:shd w:val="clear" w:color="000000" w:fill="F2F2F2"/>
            <w:vAlign w:val="center"/>
            <w:hideMark/>
          </w:tcPr>
          <w:p w14:paraId="64B91075" w14:textId="16DB8370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2AB94826" w14:textId="13398FD5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10.1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2111A602" w14:textId="60E35881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D1A6A27" w14:textId="541B1FE6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31.3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39672253" w14:textId="346C16BD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43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449CA0EB" w14:textId="750E7E4A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17.9</w:t>
            </w:r>
          </w:p>
        </w:tc>
        <w:tc>
          <w:tcPr>
            <w:tcW w:w="398" w:type="dxa"/>
            <w:shd w:val="clear" w:color="000000" w:fill="F2F2F2"/>
            <w:vAlign w:val="center"/>
            <w:hideMark/>
          </w:tcPr>
          <w:p w14:paraId="47D63E3F" w14:textId="22487643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57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11EDFCA" w14:textId="46D88E97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26.9</w:t>
            </w:r>
          </w:p>
        </w:tc>
        <w:tc>
          <w:tcPr>
            <w:tcW w:w="463" w:type="dxa"/>
            <w:shd w:val="clear" w:color="000000" w:fill="F2F2F2"/>
            <w:vAlign w:val="center"/>
            <w:hideMark/>
          </w:tcPr>
          <w:p w14:paraId="187C0740" w14:textId="2C0D44F8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52</w:t>
            </w:r>
          </w:p>
        </w:tc>
        <w:tc>
          <w:tcPr>
            <w:tcW w:w="548" w:type="dxa"/>
            <w:shd w:val="clear" w:color="000000" w:fill="F2F2F2"/>
            <w:vAlign w:val="center"/>
            <w:hideMark/>
          </w:tcPr>
          <w:p w14:paraId="692EE4EF" w14:textId="0535AB78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32.3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4711A37E" w14:textId="4C35B55E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0AB9E1E8" w14:textId="7E66875E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60.6</w:t>
            </w:r>
          </w:p>
        </w:tc>
        <w:tc>
          <w:tcPr>
            <w:tcW w:w="617" w:type="dxa"/>
            <w:shd w:val="clear" w:color="000000" w:fill="F2F2F2"/>
            <w:vAlign w:val="center"/>
            <w:hideMark/>
          </w:tcPr>
          <w:p w14:paraId="181C3F8D" w14:textId="21DC1165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315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0EBEB587" w14:textId="53EE32EC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546C373" w14:textId="31F9BF00" w:rsidR="00FB27D4" w:rsidRPr="00FE5924" w:rsidRDefault="00FB27D4" w:rsidP="00FB27D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1751A012" w14:textId="77777777" w:rsidTr="00BB32F6">
        <w:trPr>
          <w:trHeight w:val="416"/>
        </w:trPr>
        <w:tc>
          <w:tcPr>
            <w:tcW w:w="1924" w:type="dxa"/>
            <w:shd w:val="clear" w:color="000000" w:fill="F2F2F2"/>
            <w:vAlign w:val="center"/>
            <w:hideMark/>
          </w:tcPr>
          <w:p w14:paraId="0C4E9438" w14:textId="1CB3955B" w:rsidR="00EB406D" w:rsidRPr="00FE5924" w:rsidRDefault="00EB406D" w:rsidP="00FE592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Progression to CKD </w:t>
            </w:r>
            <w:r w:rsidR="000B18E5">
              <w:rPr>
                <w:sz w:val="12"/>
                <w:szCs w:val="12"/>
              </w:rPr>
              <w:t>s</w:t>
            </w:r>
            <w:r w:rsidRPr="00FE5924">
              <w:rPr>
                <w:sz w:val="12"/>
                <w:szCs w:val="12"/>
              </w:rPr>
              <w:t>tage 5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3D98E72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DE7E56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0.5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3459A43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DFEE55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1.0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66B04BD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145B257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0.4</w:t>
            </w:r>
          </w:p>
        </w:tc>
        <w:tc>
          <w:tcPr>
            <w:tcW w:w="332" w:type="dxa"/>
            <w:shd w:val="clear" w:color="000000" w:fill="F2F2F2"/>
            <w:vAlign w:val="center"/>
            <w:hideMark/>
          </w:tcPr>
          <w:p w14:paraId="07B836D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11BD6C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9.1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640C5F5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9B3A4B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2.1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0BC3CFB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720445E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2.1</w:t>
            </w:r>
          </w:p>
        </w:tc>
        <w:tc>
          <w:tcPr>
            <w:tcW w:w="413" w:type="dxa"/>
            <w:shd w:val="clear" w:color="000000" w:fill="F2F2F2"/>
            <w:vAlign w:val="center"/>
            <w:hideMark/>
          </w:tcPr>
          <w:p w14:paraId="28FB292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4667974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7.9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0F22BF1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30A398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25.0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7A4D341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7ED4974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5.8</w:t>
            </w:r>
          </w:p>
        </w:tc>
        <w:tc>
          <w:tcPr>
            <w:tcW w:w="398" w:type="dxa"/>
            <w:shd w:val="clear" w:color="000000" w:fill="F2F2F2"/>
            <w:vAlign w:val="center"/>
            <w:hideMark/>
          </w:tcPr>
          <w:p w14:paraId="3CBD0DF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33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BCD57A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15.6</w:t>
            </w:r>
          </w:p>
        </w:tc>
        <w:tc>
          <w:tcPr>
            <w:tcW w:w="463" w:type="dxa"/>
            <w:shd w:val="clear" w:color="000000" w:fill="F2F2F2"/>
            <w:vAlign w:val="center"/>
            <w:hideMark/>
          </w:tcPr>
          <w:p w14:paraId="4FA79D5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39</w:t>
            </w:r>
          </w:p>
        </w:tc>
        <w:tc>
          <w:tcPr>
            <w:tcW w:w="548" w:type="dxa"/>
            <w:shd w:val="clear" w:color="000000" w:fill="F2F2F2"/>
            <w:vAlign w:val="center"/>
            <w:hideMark/>
          </w:tcPr>
          <w:p w14:paraId="6C4C1B5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24.2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3EC2122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17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363E4BF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51.5</w:t>
            </w:r>
          </w:p>
        </w:tc>
        <w:tc>
          <w:tcPr>
            <w:tcW w:w="617" w:type="dxa"/>
            <w:shd w:val="clear" w:color="000000" w:fill="F2F2F2"/>
            <w:vAlign w:val="center"/>
            <w:hideMark/>
          </w:tcPr>
          <w:p w14:paraId="0EF408C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163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4300DAC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3.1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2D52DF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14C5070D" w14:textId="77777777" w:rsidTr="00BB32F6">
        <w:trPr>
          <w:trHeight w:val="416"/>
        </w:trPr>
        <w:tc>
          <w:tcPr>
            <w:tcW w:w="1924" w:type="dxa"/>
            <w:shd w:val="clear" w:color="000000" w:fill="F2F2F2"/>
            <w:vAlign w:val="center"/>
            <w:hideMark/>
          </w:tcPr>
          <w:p w14:paraId="31769A9F" w14:textId="53BABE7C" w:rsidR="00EB406D" w:rsidRPr="00FE5924" w:rsidRDefault="00EB406D" w:rsidP="00FE592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Onset of </w:t>
            </w:r>
            <w:r w:rsidR="00BB32F6">
              <w:rPr>
                <w:sz w:val="12"/>
                <w:szCs w:val="12"/>
              </w:rPr>
              <w:t>d</w:t>
            </w:r>
            <w:r w:rsidR="00BB32F6" w:rsidRPr="00FE5924">
              <w:rPr>
                <w:sz w:val="12"/>
                <w:szCs w:val="12"/>
              </w:rPr>
              <w:t xml:space="preserve">ialysis 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2E16959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37479F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0.1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1677217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34AAE6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0.2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1312D5F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54A7C93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0.4</w:t>
            </w:r>
          </w:p>
        </w:tc>
        <w:tc>
          <w:tcPr>
            <w:tcW w:w="332" w:type="dxa"/>
            <w:shd w:val="clear" w:color="000000" w:fill="F2F2F2"/>
            <w:vAlign w:val="center"/>
            <w:hideMark/>
          </w:tcPr>
          <w:p w14:paraId="43DE097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81DB13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66251B9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89F828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0.7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5A5F9B1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20CD624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0.8</w:t>
            </w:r>
          </w:p>
        </w:tc>
        <w:tc>
          <w:tcPr>
            <w:tcW w:w="413" w:type="dxa"/>
            <w:shd w:val="clear" w:color="000000" w:fill="F2F2F2"/>
            <w:vAlign w:val="center"/>
            <w:hideMark/>
          </w:tcPr>
          <w:p w14:paraId="023F012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461AF43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4.3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1318397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361D71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12.5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7B8531B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3FD0572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6.7</w:t>
            </w:r>
          </w:p>
        </w:tc>
        <w:tc>
          <w:tcPr>
            <w:tcW w:w="398" w:type="dxa"/>
            <w:shd w:val="clear" w:color="000000" w:fill="F2F2F2"/>
            <w:vAlign w:val="center"/>
            <w:hideMark/>
          </w:tcPr>
          <w:p w14:paraId="36AD273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BC59EC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9.9</w:t>
            </w:r>
          </w:p>
        </w:tc>
        <w:tc>
          <w:tcPr>
            <w:tcW w:w="463" w:type="dxa"/>
            <w:shd w:val="clear" w:color="000000" w:fill="F2F2F2"/>
            <w:vAlign w:val="center"/>
            <w:hideMark/>
          </w:tcPr>
          <w:p w14:paraId="5769FF0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</w:t>
            </w:r>
          </w:p>
        </w:tc>
        <w:tc>
          <w:tcPr>
            <w:tcW w:w="548" w:type="dxa"/>
            <w:shd w:val="clear" w:color="000000" w:fill="F2F2F2"/>
            <w:vAlign w:val="center"/>
            <w:hideMark/>
          </w:tcPr>
          <w:p w14:paraId="186A9B1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13.7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4CCCCDD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6801C76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45.5</w:t>
            </w:r>
          </w:p>
        </w:tc>
        <w:tc>
          <w:tcPr>
            <w:tcW w:w="617" w:type="dxa"/>
            <w:shd w:val="clear" w:color="000000" w:fill="F2F2F2"/>
            <w:vAlign w:val="center"/>
            <w:hideMark/>
          </w:tcPr>
          <w:p w14:paraId="274BEF3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95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27251CA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5C8D5F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42E05606" w14:textId="77777777" w:rsidTr="00BB32F6">
        <w:trPr>
          <w:trHeight w:val="416"/>
        </w:trPr>
        <w:tc>
          <w:tcPr>
            <w:tcW w:w="1924" w:type="dxa"/>
            <w:shd w:val="clear" w:color="000000" w:fill="F2F2F2"/>
            <w:vAlign w:val="center"/>
            <w:hideMark/>
          </w:tcPr>
          <w:p w14:paraId="65AC388A" w14:textId="3E2A6BBF" w:rsidR="00EB406D" w:rsidRPr="00FE5924" w:rsidRDefault="00EB406D" w:rsidP="00FE592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Renal </w:t>
            </w:r>
            <w:r w:rsidR="00BB32F6">
              <w:rPr>
                <w:sz w:val="12"/>
                <w:szCs w:val="12"/>
              </w:rPr>
              <w:t>t</w:t>
            </w:r>
            <w:r w:rsidR="00BB32F6" w:rsidRPr="00FE5924">
              <w:rPr>
                <w:sz w:val="12"/>
                <w:szCs w:val="12"/>
              </w:rPr>
              <w:t>ransplant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1B01F68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55B5E3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0.1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0D39BD7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B26707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0.4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0CB6920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530DD55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0.4</w:t>
            </w:r>
          </w:p>
        </w:tc>
        <w:tc>
          <w:tcPr>
            <w:tcW w:w="332" w:type="dxa"/>
            <w:shd w:val="clear" w:color="000000" w:fill="F2F2F2"/>
            <w:vAlign w:val="center"/>
            <w:hideMark/>
          </w:tcPr>
          <w:p w14:paraId="54BF260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423B5B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28FDE92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FE6F45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4A3929D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0E05F9D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0.5</w:t>
            </w:r>
          </w:p>
        </w:tc>
        <w:tc>
          <w:tcPr>
            <w:tcW w:w="413" w:type="dxa"/>
            <w:shd w:val="clear" w:color="000000" w:fill="F2F2F2"/>
            <w:vAlign w:val="center"/>
            <w:hideMark/>
          </w:tcPr>
          <w:p w14:paraId="164E687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5909D83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69B8D16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2456BC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6C45711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3F103C1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0.4</w:t>
            </w:r>
          </w:p>
        </w:tc>
        <w:tc>
          <w:tcPr>
            <w:tcW w:w="398" w:type="dxa"/>
            <w:shd w:val="clear" w:color="000000" w:fill="F2F2F2"/>
            <w:vAlign w:val="center"/>
            <w:hideMark/>
          </w:tcPr>
          <w:p w14:paraId="6CDF571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F1CE16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0.9</w:t>
            </w:r>
          </w:p>
        </w:tc>
        <w:tc>
          <w:tcPr>
            <w:tcW w:w="463" w:type="dxa"/>
            <w:shd w:val="clear" w:color="000000" w:fill="F2F2F2"/>
            <w:vAlign w:val="center"/>
            <w:hideMark/>
          </w:tcPr>
          <w:p w14:paraId="2200E4F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48" w:type="dxa"/>
            <w:shd w:val="clear" w:color="000000" w:fill="F2F2F2"/>
            <w:vAlign w:val="center"/>
            <w:hideMark/>
          </w:tcPr>
          <w:p w14:paraId="175BE34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0.6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3B2B83B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0F6A058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6.1</w:t>
            </w:r>
          </w:p>
        </w:tc>
        <w:tc>
          <w:tcPr>
            <w:tcW w:w="617" w:type="dxa"/>
            <w:shd w:val="clear" w:color="000000" w:fill="F2F2F2"/>
            <w:vAlign w:val="center"/>
            <w:hideMark/>
          </w:tcPr>
          <w:p w14:paraId="7162453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6206F60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01A0FE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1B7915C4" w14:textId="77777777" w:rsidTr="00BB32F6">
        <w:trPr>
          <w:trHeight w:val="416"/>
        </w:trPr>
        <w:tc>
          <w:tcPr>
            <w:tcW w:w="1924" w:type="dxa"/>
            <w:shd w:val="clear" w:color="000000" w:fill="F2F2F2"/>
            <w:vAlign w:val="center"/>
            <w:hideMark/>
          </w:tcPr>
          <w:p w14:paraId="335106DD" w14:textId="7C7449E9" w:rsidR="00EB406D" w:rsidRPr="00FE5924" w:rsidRDefault="00EB406D" w:rsidP="00FE592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≥50% decline in </w:t>
            </w:r>
            <w:r w:rsidR="00BB32F6">
              <w:rPr>
                <w:sz w:val="12"/>
                <w:szCs w:val="12"/>
              </w:rPr>
              <w:t>e</w:t>
            </w:r>
            <w:r w:rsidR="00BB32F6" w:rsidRPr="00FE5924">
              <w:rPr>
                <w:sz w:val="12"/>
                <w:szCs w:val="12"/>
              </w:rPr>
              <w:t xml:space="preserve">GFR 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4681083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F257EE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4.6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3C8211A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4EAF95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5.8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256BA29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2D4978F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3.4</w:t>
            </w:r>
          </w:p>
        </w:tc>
        <w:tc>
          <w:tcPr>
            <w:tcW w:w="332" w:type="dxa"/>
            <w:shd w:val="clear" w:color="000000" w:fill="F2F2F2"/>
            <w:vAlign w:val="center"/>
            <w:hideMark/>
          </w:tcPr>
          <w:p w14:paraId="76B243B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FDDA9B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9.1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65C4954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59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1A0207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10.4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370AFE6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42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3BCE889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11.1</w:t>
            </w:r>
          </w:p>
        </w:tc>
        <w:tc>
          <w:tcPr>
            <w:tcW w:w="413" w:type="dxa"/>
            <w:shd w:val="clear" w:color="000000" w:fill="F2F2F2"/>
            <w:vAlign w:val="center"/>
            <w:hideMark/>
          </w:tcPr>
          <w:p w14:paraId="7D5AD42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21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2089F16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15.1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66FFB5D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AEFF1B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25.0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6219CA6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56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1277D80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23.3</w:t>
            </w:r>
          </w:p>
        </w:tc>
        <w:tc>
          <w:tcPr>
            <w:tcW w:w="398" w:type="dxa"/>
            <w:shd w:val="clear" w:color="000000" w:fill="F2F2F2"/>
            <w:vAlign w:val="center"/>
            <w:hideMark/>
          </w:tcPr>
          <w:p w14:paraId="1AA70D8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75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15BF12D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35.4</w:t>
            </w:r>
          </w:p>
        </w:tc>
        <w:tc>
          <w:tcPr>
            <w:tcW w:w="463" w:type="dxa"/>
            <w:shd w:val="clear" w:color="000000" w:fill="F2F2F2"/>
            <w:vAlign w:val="center"/>
            <w:hideMark/>
          </w:tcPr>
          <w:p w14:paraId="5E41B1C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55</w:t>
            </w:r>
          </w:p>
        </w:tc>
        <w:tc>
          <w:tcPr>
            <w:tcW w:w="548" w:type="dxa"/>
            <w:shd w:val="clear" w:color="000000" w:fill="F2F2F2"/>
            <w:vAlign w:val="center"/>
            <w:hideMark/>
          </w:tcPr>
          <w:p w14:paraId="194E98B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34.2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77460B8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17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55364DA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51.5</w:t>
            </w:r>
          </w:p>
        </w:tc>
        <w:tc>
          <w:tcPr>
            <w:tcW w:w="617" w:type="dxa"/>
            <w:shd w:val="clear" w:color="000000" w:fill="F2F2F2"/>
            <w:vAlign w:val="center"/>
            <w:hideMark/>
          </w:tcPr>
          <w:p w14:paraId="1F4EF93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504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33BC314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9.5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5BBAA1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05A11DDE" w14:textId="77777777" w:rsidTr="00BB32F6">
        <w:trPr>
          <w:trHeight w:val="95"/>
        </w:trPr>
        <w:tc>
          <w:tcPr>
            <w:tcW w:w="1924" w:type="dxa"/>
            <w:shd w:val="clear" w:color="000000" w:fill="F2F2F2"/>
            <w:vAlign w:val="center"/>
            <w:hideMark/>
          </w:tcPr>
          <w:p w14:paraId="0F44B8C7" w14:textId="79E697F1" w:rsidR="00EB406D" w:rsidRPr="00FE5924" w:rsidRDefault="00EB406D" w:rsidP="00FE592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Sustained ≥50% decline in eGFR</w:t>
            </w:r>
            <w:r w:rsidR="00B30542" w:rsidRPr="00B30542">
              <w:rPr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5A71631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38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AF3370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1.7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6F93FBC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19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1B2F36D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1.8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7D57DAC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2E71DE9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1.1</w:t>
            </w:r>
          </w:p>
        </w:tc>
        <w:tc>
          <w:tcPr>
            <w:tcW w:w="332" w:type="dxa"/>
            <w:shd w:val="clear" w:color="000000" w:fill="F2F2F2"/>
            <w:vAlign w:val="center"/>
            <w:hideMark/>
          </w:tcPr>
          <w:p w14:paraId="6175F57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557AF0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4.5</w:t>
            </w:r>
          </w:p>
        </w:tc>
        <w:tc>
          <w:tcPr>
            <w:tcW w:w="483" w:type="dxa"/>
            <w:shd w:val="clear" w:color="000000" w:fill="F2F2F2"/>
            <w:vAlign w:val="center"/>
            <w:hideMark/>
          </w:tcPr>
          <w:p w14:paraId="0FE35C1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051AEF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3.9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78B0DDF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3440301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3.7</w:t>
            </w:r>
          </w:p>
        </w:tc>
        <w:tc>
          <w:tcPr>
            <w:tcW w:w="413" w:type="dxa"/>
            <w:shd w:val="clear" w:color="000000" w:fill="F2F2F2"/>
            <w:vAlign w:val="center"/>
            <w:hideMark/>
          </w:tcPr>
          <w:p w14:paraId="1D81907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534" w:type="dxa"/>
            <w:shd w:val="clear" w:color="000000" w:fill="F2F2F2"/>
            <w:vAlign w:val="center"/>
            <w:hideMark/>
          </w:tcPr>
          <w:p w14:paraId="0E8EE75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1B4EA9F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3DC022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6.3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1A4BC20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40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675F45E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16.7</w:t>
            </w:r>
          </w:p>
        </w:tc>
        <w:tc>
          <w:tcPr>
            <w:tcW w:w="398" w:type="dxa"/>
            <w:shd w:val="clear" w:color="000000" w:fill="F2F2F2"/>
            <w:vAlign w:val="center"/>
            <w:hideMark/>
          </w:tcPr>
          <w:p w14:paraId="4D0AAEE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DE5906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23.6</w:t>
            </w:r>
          </w:p>
        </w:tc>
        <w:tc>
          <w:tcPr>
            <w:tcW w:w="463" w:type="dxa"/>
            <w:shd w:val="clear" w:color="000000" w:fill="F2F2F2"/>
            <w:vAlign w:val="center"/>
            <w:hideMark/>
          </w:tcPr>
          <w:p w14:paraId="5AE215F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40</w:t>
            </w:r>
          </w:p>
        </w:tc>
        <w:tc>
          <w:tcPr>
            <w:tcW w:w="548" w:type="dxa"/>
            <w:shd w:val="clear" w:color="000000" w:fill="F2F2F2"/>
            <w:vAlign w:val="center"/>
            <w:hideMark/>
          </w:tcPr>
          <w:p w14:paraId="2E70737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24.8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2B09E5C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</w:t>
            </w:r>
          </w:p>
        </w:tc>
        <w:tc>
          <w:tcPr>
            <w:tcW w:w="535" w:type="dxa"/>
            <w:shd w:val="clear" w:color="000000" w:fill="F2F2F2"/>
            <w:vAlign w:val="center"/>
            <w:hideMark/>
          </w:tcPr>
          <w:p w14:paraId="35C01B4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42.4</w:t>
            </w:r>
          </w:p>
        </w:tc>
        <w:tc>
          <w:tcPr>
            <w:tcW w:w="617" w:type="dxa"/>
            <w:shd w:val="clear" w:color="000000" w:fill="F2F2F2"/>
            <w:vAlign w:val="center"/>
            <w:hideMark/>
          </w:tcPr>
          <w:p w14:paraId="25E3E19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249</w:t>
            </w:r>
          </w:p>
        </w:tc>
        <w:tc>
          <w:tcPr>
            <w:tcW w:w="532" w:type="dxa"/>
            <w:shd w:val="clear" w:color="000000" w:fill="F2F2F2"/>
            <w:vAlign w:val="center"/>
            <w:hideMark/>
          </w:tcPr>
          <w:p w14:paraId="3252336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168BA0B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EB406D" w:rsidRPr="00BB32F6" w14:paraId="6A5167F7" w14:textId="77777777" w:rsidTr="00FE5924">
        <w:trPr>
          <w:trHeight w:val="416"/>
        </w:trPr>
        <w:tc>
          <w:tcPr>
            <w:tcW w:w="1924" w:type="dxa"/>
            <w:shd w:val="clear" w:color="auto" w:fill="auto"/>
            <w:vAlign w:val="center"/>
            <w:hideMark/>
          </w:tcPr>
          <w:p w14:paraId="0A2AFAB7" w14:textId="210DA360" w:rsidR="00EB406D" w:rsidRPr="00FE5924" w:rsidRDefault="00EB406D" w:rsidP="00FE5924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Cardiovascular </w:t>
            </w:r>
            <w:r w:rsidR="00BB32F6">
              <w:rPr>
                <w:b/>
                <w:bCs/>
                <w:sz w:val="12"/>
                <w:szCs w:val="12"/>
              </w:rPr>
              <w:t>o</w:t>
            </w:r>
            <w:r w:rsidR="00BB32F6" w:rsidRPr="00FE5924">
              <w:rPr>
                <w:b/>
                <w:bCs/>
                <w:sz w:val="12"/>
                <w:szCs w:val="12"/>
              </w:rPr>
              <w:t>utcomes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2DE0EB4A" w14:textId="42AD1E51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8AF4130" w14:textId="0670E358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666496F7" w14:textId="33CE593F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C007B57" w14:textId="0E429B29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79888AE0" w14:textId="2C471C22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06449E27" w14:textId="3F0F0C95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32" w:type="dxa"/>
            <w:shd w:val="clear" w:color="auto" w:fill="auto"/>
            <w:vAlign w:val="center"/>
            <w:hideMark/>
          </w:tcPr>
          <w:p w14:paraId="1173EB81" w14:textId="3F628DDD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71E6338" w14:textId="42E93A0A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53D12D64" w14:textId="08647AE9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AC72B33" w14:textId="11CBF7FE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65D0FD25" w14:textId="58F5795A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1D8C686F" w14:textId="5C3D66BB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3" w:type="dxa"/>
            <w:shd w:val="clear" w:color="auto" w:fill="auto"/>
            <w:vAlign w:val="center"/>
            <w:hideMark/>
          </w:tcPr>
          <w:p w14:paraId="2E8F24B2" w14:textId="3A9B097F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447F873F" w14:textId="68C826C0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6B7459C5" w14:textId="618376E1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9A4CB42" w14:textId="0B747B7F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72168402" w14:textId="0EB25DE1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64D3232E" w14:textId="6BC830B1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8" w:type="dxa"/>
            <w:shd w:val="clear" w:color="auto" w:fill="auto"/>
            <w:vAlign w:val="center"/>
            <w:hideMark/>
          </w:tcPr>
          <w:p w14:paraId="12F98FA1" w14:textId="7A00D9BA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B07C6E5" w14:textId="0DADB646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4465E388" w14:textId="5C365F1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13D6B5EB" w14:textId="2CEAD005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2F0DC639" w14:textId="473B216A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3E7A47FB" w14:textId="427DB1EE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617" w:type="dxa"/>
            <w:shd w:val="clear" w:color="auto" w:fill="auto"/>
            <w:vAlign w:val="center"/>
            <w:hideMark/>
          </w:tcPr>
          <w:p w14:paraId="742848C3" w14:textId="6B1FC9CE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487C6636" w14:textId="3D8DD594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  <w:noWrap/>
            <w:hideMark/>
          </w:tcPr>
          <w:p w14:paraId="676A0BBE" w14:textId="7581C30C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EB406D" w:rsidRPr="00BB32F6" w14:paraId="30E488C4" w14:textId="77777777" w:rsidTr="00FE5924">
        <w:trPr>
          <w:trHeight w:val="416"/>
        </w:trPr>
        <w:tc>
          <w:tcPr>
            <w:tcW w:w="1924" w:type="dxa"/>
            <w:shd w:val="clear" w:color="auto" w:fill="auto"/>
            <w:vAlign w:val="center"/>
            <w:hideMark/>
          </w:tcPr>
          <w:p w14:paraId="500E56CE" w14:textId="4998030C" w:rsidR="00EB406D" w:rsidRPr="00FE5924" w:rsidRDefault="000B18E5" w:rsidP="00FE5924">
            <w:pPr>
              <w:pStyle w:val="Tabletex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5125022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83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3CFE8B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3.7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2A203CF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59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1D0240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5.7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1902046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7D6F5BD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9.5</w:t>
            </w:r>
          </w:p>
        </w:tc>
        <w:tc>
          <w:tcPr>
            <w:tcW w:w="332" w:type="dxa"/>
            <w:shd w:val="clear" w:color="auto" w:fill="auto"/>
            <w:vAlign w:val="center"/>
            <w:hideMark/>
          </w:tcPr>
          <w:p w14:paraId="342386C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1F625F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4.5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6B1BF60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29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ABA87A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5.1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50F3813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29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28B0E98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7.7</w:t>
            </w:r>
          </w:p>
        </w:tc>
        <w:tc>
          <w:tcPr>
            <w:tcW w:w="413" w:type="dxa"/>
            <w:shd w:val="clear" w:color="auto" w:fill="auto"/>
            <w:vAlign w:val="center"/>
            <w:hideMark/>
          </w:tcPr>
          <w:p w14:paraId="25FAE17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13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24A95A4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9.4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0FF8C51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5ADA36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31.3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01635C8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25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5BE2396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10.4</w:t>
            </w:r>
          </w:p>
        </w:tc>
        <w:tc>
          <w:tcPr>
            <w:tcW w:w="398" w:type="dxa"/>
            <w:shd w:val="clear" w:color="auto" w:fill="auto"/>
            <w:vAlign w:val="center"/>
            <w:hideMark/>
          </w:tcPr>
          <w:p w14:paraId="10C2114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26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01C6C7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12.3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5D7ABFA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21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4916D45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13.0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0BDBF23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0FE7995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9.1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14:paraId="42F39B3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319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1697692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49AA9A0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EB406D" w:rsidRPr="00BB32F6" w14:paraId="0A348A84" w14:textId="77777777" w:rsidTr="00FE5924">
        <w:trPr>
          <w:trHeight w:val="416"/>
        </w:trPr>
        <w:tc>
          <w:tcPr>
            <w:tcW w:w="1924" w:type="dxa"/>
            <w:shd w:val="clear" w:color="auto" w:fill="auto"/>
            <w:vAlign w:val="center"/>
            <w:hideMark/>
          </w:tcPr>
          <w:p w14:paraId="4A5F88D7" w14:textId="77777777" w:rsidR="00EB406D" w:rsidRPr="00FE5924" w:rsidRDefault="00EB406D" w:rsidP="00FE592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Hospitalization for MI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4E117E7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39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02C82D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1.7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16A3C75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24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422797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599BB56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458B406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4.5</w:t>
            </w:r>
          </w:p>
        </w:tc>
        <w:tc>
          <w:tcPr>
            <w:tcW w:w="332" w:type="dxa"/>
            <w:shd w:val="clear" w:color="auto" w:fill="auto"/>
            <w:vAlign w:val="center"/>
            <w:hideMark/>
          </w:tcPr>
          <w:p w14:paraId="0A339A2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8AD63A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4.5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2ED4817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9787C7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2.6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0E4AC15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64E7C24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4.2</w:t>
            </w:r>
          </w:p>
        </w:tc>
        <w:tc>
          <w:tcPr>
            <w:tcW w:w="413" w:type="dxa"/>
            <w:shd w:val="clear" w:color="auto" w:fill="auto"/>
            <w:vAlign w:val="center"/>
            <w:hideMark/>
          </w:tcPr>
          <w:p w14:paraId="2A14126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5F13BF2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4.3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1398458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3B0458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12.5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2C672A3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0CCAB32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4.6</w:t>
            </w:r>
          </w:p>
        </w:tc>
        <w:tc>
          <w:tcPr>
            <w:tcW w:w="398" w:type="dxa"/>
            <w:shd w:val="clear" w:color="auto" w:fill="auto"/>
            <w:vAlign w:val="center"/>
            <w:hideMark/>
          </w:tcPr>
          <w:p w14:paraId="5748BE9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CC42FE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4.7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2D6F49C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216D1C8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5.6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71EB147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627E163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14:paraId="1A2814B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145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0EAFF2F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2.7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0F09E8C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EB406D" w:rsidRPr="00BB32F6" w14:paraId="2259C309" w14:textId="77777777" w:rsidTr="00FE5924">
        <w:trPr>
          <w:trHeight w:val="416"/>
        </w:trPr>
        <w:tc>
          <w:tcPr>
            <w:tcW w:w="1924" w:type="dxa"/>
            <w:shd w:val="clear" w:color="auto" w:fill="auto"/>
            <w:vAlign w:val="center"/>
            <w:hideMark/>
          </w:tcPr>
          <w:p w14:paraId="1CB2AA78" w14:textId="77777777" w:rsidR="00EB406D" w:rsidRPr="00FE5924" w:rsidRDefault="00EB406D" w:rsidP="00FE592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Stroke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0D42802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76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B3A573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3.4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1830C20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58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19079B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5.6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3E99F59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336E62D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3.4</w:t>
            </w:r>
          </w:p>
        </w:tc>
        <w:tc>
          <w:tcPr>
            <w:tcW w:w="332" w:type="dxa"/>
            <w:shd w:val="clear" w:color="auto" w:fill="auto"/>
            <w:vAlign w:val="center"/>
            <w:hideMark/>
          </w:tcPr>
          <w:p w14:paraId="2CD3920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B96C76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726D7E1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36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D8BC60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2638A38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65E659A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4.8</w:t>
            </w:r>
          </w:p>
        </w:tc>
        <w:tc>
          <w:tcPr>
            <w:tcW w:w="413" w:type="dxa"/>
            <w:shd w:val="clear" w:color="auto" w:fill="auto"/>
            <w:vAlign w:val="center"/>
            <w:hideMark/>
          </w:tcPr>
          <w:p w14:paraId="510AD6F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27E6173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6.5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4114EC5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ABAFC1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5266440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19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384C2DB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7.9</w:t>
            </w:r>
          </w:p>
        </w:tc>
        <w:tc>
          <w:tcPr>
            <w:tcW w:w="398" w:type="dxa"/>
            <w:shd w:val="clear" w:color="auto" w:fill="auto"/>
            <w:vAlign w:val="center"/>
            <w:hideMark/>
          </w:tcPr>
          <w:p w14:paraId="5D836EC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63E585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9.9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70D0898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17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0B37E9A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10.6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7B0BE37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12223BB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6.1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14:paraId="465A0CD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266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07AB456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5.0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5092948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EB406D" w:rsidRPr="00BB32F6" w14:paraId="5F8D5EBB" w14:textId="77777777" w:rsidTr="00FE5924">
        <w:trPr>
          <w:trHeight w:val="416"/>
        </w:trPr>
        <w:tc>
          <w:tcPr>
            <w:tcW w:w="1924" w:type="dxa"/>
            <w:shd w:val="clear" w:color="auto" w:fill="auto"/>
            <w:vAlign w:val="center"/>
            <w:hideMark/>
          </w:tcPr>
          <w:p w14:paraId="689BF3A1" w14:textId="77777777" w:rsidR="00EB406D" w:rsidRPr="00FE5924" w:rsidRDefault="00EB406D" w:rsidP="00FE592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Hospitalization for stroke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41DE4CA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82F11A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0.9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10C5515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CCD70D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1.1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706F78F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7F8196C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0.4</w:t>
            </w:r>
          </w:p>
        </w:tc>
        <w:tc>
          <w:tcPr>
            <w:tcW w:w="332" w:type="dxa"/>
            <w:shd w:val="clear" w:color="auto" w:fill="auto"/>
            <w:vAlign w:val="center"/>
            <w:hideMark/>
          </w:tcPr>
          <w:p w14:paraId="2982C09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823286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17D22FE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5841F4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1.8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68B1FF9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0FA791F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1.1</w:t>
            </w:r>
          </w:p>
        </w:tc>
        <w:tc>
          <w:tcPr>
            <w:tcW w:w="413" w:type="dxa"/>
            <w:shd w:val="clear" w:color="auto" w:fill="auto"/>
            <w:vAlign w:val="center"/>
            <w:hideMark/>
          </w:tcPr>
          <w:p w14:paraId="2A983EA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2DA73DF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2.2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04001AC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30FD7B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61D2C99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6E8C7E5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2.9</w:t>
            </w:r>
          </w:p>
        </w:tc>
        <w:tc>
          <w:tcPr>
            <w:tcW w:w="398" w:type="dxa"/>
            <w:shd w:val="clear" w:color="auto" w:fill="auto"/>
            <w:vAlign w:val="center"/>
            <w:hideMark/>
          </w:tcPr>
          <w:p w14:paraId="1ED7E3A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B45C79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2.8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1F07266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705A086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4900307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27509DD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0.0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14:paraId="5AC46C6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70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3C7F1B0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1.3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733BFE0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0.01</w:t>
            </w:r>
          </w:p>
        </w:tc>
      </w:tr>
      <w:tr w:rsidR="00EB406D" w:rsidRPr="00BB32F6" w14:paraId="1076F49B" w14:textId="77777777" w:rsidTr="00FE5924">
        <w:trPr>
          <w:trHeight w:val="416"/>
        </w:trPr>
        <w:tc>
          <w:tcPr>
            <w:tcW w:w="1924" w:type="dxa"/>
            <w:shd w:val="clear" w:color="auto" w:fill="auto"/>
            <w:vAlign w:val="center"/>
            <w:hideMark/>
          </w:tcPr>
          <w:p w14:paraId="4D782671" w14:textId="67B9BE9F" w:rsidR="00EB406D" w:rsidRPr="00FE5924" w:rsidRDefault="000B18E5" w:rsidP="00FE5924">
            <w:pPr>
              <w:pStyle w:val="Tabletex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HF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1567963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241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1FA9BA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10.6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4632A0E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169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F527C3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16.3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3A74A88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78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2871BBE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29.5</w:t>
            </w:r>
          </w:p>
        </w:tc>
        <w:tc>
          <w:tcPr>
            <w:tcW w:w="332" w:type="dxa"/>
            <w:shd w:val="clear" w:color="auto" w:fill="auto"/>
            <w:vAlign w:val="center"/>
            <w:hideMark/>
          </w:tcPr>
          <w:p w14:paraId="2E43431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572D5C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40.9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0180F5A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117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B5C31B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20.6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2AEC794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90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4CF63DE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23.8</w:t>
            </w:r>
          </w:p>
        </w:tc>
        <w:tc>
          <w:tcPr>
            <w:tcW w:w="413" w:type="dxa"/>
            <w:shd w:val="clear" w:color="auto" w:fill="auto"/>
            <w:vAlign w:val="center"/>
            <w:hideMark/>
          </w:tcPr>
          <w:p w14:paraId="1DB203A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57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5143597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41.0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1FCAFED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9A07B0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56.3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2C9D1A2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64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22013D1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26.7</w:t>
            </w:r>
          </w:p>
        </w:tc>
        <w:tc>
          <w:tcPr>
            <w:tcW w:w="398" w:type="dxa"/>
            <w:shd w:val="clear" w:color="auto" w:fill="auto"/>
            <w:vAlign w:val="center"/>
            <w:hideMark/>
          </w:tcPr>
          <w:p w14:paraId="2492271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5F1DDD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38.2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7AD7739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76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367956F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47.2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680950A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19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48685FE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57.6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14:paraId="6734DC9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1,010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71FF705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18.9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F865BA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EB406D" w:rsidRPr="00BB32F6" w14:paraId="430AA380" w14:textId="77777777" w:rsidTr="00FE5924">
        <w:trPr>
          <w:trHeight w:val="95"/>
        </w:trPr>
        <w:tc>
          <w:tcPr>
            <w:tcW w:w="1924" w:type="dxa"/>
            <w:shd w:val="clear" w:color="auto" w:fill="auto"/>
            <w:vAlign w:val="center"/>
            <w:hideMark/>
          </w:tcPr>
          <w:p w14:paraId="3E92972E" w14:textId="5BD2BCBE" w:rsidR="00EB406D" w:rsidRPr="00FE5924" w:rsidRDefault="00EB406D" w:rsidP="00FE5924">
            <w:pPr>
              <w:pStyle w:val="Tabletext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 xml:space="preserve">Hospitalization for </w:t>
            </w:r>
            <w:r w:rsidR="000B18E5">
              <w:rPr>
                <w:sz w:val="12"/>
                <w:szCs w:val="12"/>
              </w:rPr>
              <w:t>HF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18BE946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28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24F30D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1.2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1310AB2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27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181C55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2.6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6A7D595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65D99FF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8.3</w:t>
            </w:r>
          </w:p>
        </w:tc>
        <w:tc>
          <w:tcPr>
            <w:tcW w:w="332" w:type="dxa"/>
            <w:shd w:val="clear" w:color="auto" w:fill="auto"/>
            <w:vAlign w:val="center"/>
            <w:hideMark/>
          </w:tcPr>
          <w:p w14:paraId="68DBD7D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4F3797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18.2</w:t>
            </w:r>
          </w:p>
        </w:tc>
        <w:tc>
          <w:tcPr>
            <w:tcW w:w="483" w:type="dxa"/>
            <w:shd w:val="clear" w:color="auto" w:fill="auto"/>
            <w:vAlign w:val="center"/>
            <w:hideMark/>
          </w:tcPr>
          <w:p w14:paraId="1B88A75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487D8B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3.5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4A92D6B3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7E437D8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6.1</w:t>
            </w:r>
          </w:p>
        </w:tc>
        <w:tc>
          <w:tcPr>
            <w:tcW w:w="413" w:type="dxa"/>
            <w:shd w:val="clear" w:color="auto" w:fill="auto"/>
            <w:vAlign w:val="center"/>
            <w:hideMark/>
          </w:tcPr>
          <w:p w14:paraId="7E33581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</w:t>
            </w:r>
          </w:p>
        </w:tc>
        <w:tc>
          <w:tcPr>
            <w:tcW w:w="534" w:type="dxa"/>
            <w:shd w:val="clear" w:color="auto" w:fill="auto"/>
            <w:vAlign w:val="center"/>
            <w:hideMark/>
          </w:tcPr>
          <w:p w14:paraId="12C85A0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10.1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2B32A45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0D8A49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12.5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222EBA5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75AEE5F4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6.3</w:t>
            </w:r>
          </w:p>
        </w:tc>
        <w:tc>
          <w:tcPr>
            <w:tcW w:w="398" w:type="dxa"/>
            <w:shd w:val="clear" w:color="auto" w:fill="auto"/>
            <w:vAlign w:val="center"/>
            <w:hideMark/>
          </w:tcPr>
          <w:p w14:paraId="51B8BFB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7A0D0D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9.4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2F78826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14:paraId="3D2F690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14.3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5EDD39E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</w:t>
            </w:r>
          </w:p>
        </w:tc>
        <w:tc>
          <w:tcPr>
            <w:tcW w:w="535" w:type="dxa"/>
            <w:shd w:val="clear" w:color="auto" w:fill="auto"/>
            <w:vAlign w:val="center"/>
            <w:hideMark/>
          </w:tcPr>
          <w:p w14:paraId="68038FF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15.2</w:t>
            </w:r>
          </w:p>
        </w:tc>
        <w:tc>
          <w:tcPr>
            <w:tcW w:w="617" w:type="dxa"/>
            <w:shd w:val="clear" w:color="auto" w:fill="auto"/>
            <w:vAlign w:val="center"/>
            <w:hideMark/>
          </w:tcPr>
          <w:p w14:paraId="6BB6B4E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203</w:t>
            </w:r>
          </w:p>
        </w:tc>
        <w:tc>
          <w:tcPr>
            <w:tcW w:w="532" w:type="dxa"/>
            <w:shd w:val="clear" w:color="auto" w:fill="auto"/>
            <w:vAlign w:val="center"/>
            <w:hideMark/>
          </w:tcPr>
          <w:p w14:paraId="5B47926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3.8</w:t>
            </w:r>
          </w:p>
        </w:tc>
        <w:tc>
          <w:tcPr>
            <w:tcW w:w="900" w:type="dxa"/>
            <w:shd w:val="clear" w:color="auto" w:fill="auto"/>
            <w:noWrap/>
            <w:hideMark/>
          </w:tcPr>
          <w:p w14:paraId="63C977E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0F65F288" w14:textId="77777777" w:rsidTr="00BB32F6">
        <w:trPr>
          <w:trHeight w:val="416"/>
        </w:trPr>
        <w:tc>
          <w:tcPr>
            <w:tcW w:w="1924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A2F4EA1" w14:textId="36489FC6" w:rsidR="00EB406D" w:rsidRPr="00FE5924" w:rsidRDefault="00EB406D" w:rsidP="00FE5924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All-</w:t>
            </w:r>
            <w:r w:rsidR="00BB32F6">
              <w:rPr>
                <w:b/>
                <w:bCs/>
                <w:sz w:val="12"/>
                <w:szCs w:val="12"/>
              </w:rPr>
              <w:t>c</w:t>
            </w:r>
            <w:r w:rsidR="00BB32F6" w:rsidRPr="00FE5924">
              <w:rPr>
                <w:b/>
                <w:bCs/>
                <w:sz w:val="12"/>
                <w:szCs w:val="12"/>
              </w:rPr>
              <w:t xml:space="preserve">ause </w:t>
            </w:r>
            <w:r w:rsidR="00BB32F6">
              <w:rPr>
                <w:b/>
                <w:bCs/>
                <w:sz w:val="12"/>
                <w:szCs w:val="12"/>
              </w:rPr>
              <w:t>m</w:t>
            </w:r>
            <w:r w:rsidR="00BB32F6" w:rsidRPr="00FE5924">
              <w:rPr>
                <w:b/>
                <w:bCs/>
                <w:sz w:val="12"/>
                <w:szCs w:val="12"/>
              </w:rPr>
              <w:t xml:space="preserve">ortality  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3E823E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102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BB5E4E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4.5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C1A59A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76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9EEA4FF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7.4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33CCD7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35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EA3076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13.3</w:t>
            </w:r>
          </w:p>
        </w:tc>
        <w:tc>
          <w:tcPr>
            <w:tcW w:w="332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F5FC499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7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805F4A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31.8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7887B8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50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9F87682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8.8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BE7527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39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4534ED0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10.3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B03422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31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70D9BA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22.3</w:t>
            </w: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019F698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F15E847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18.8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67CDB71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EFB31AC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12.5</w:t>
            </w:r>
          </w:p>
        </w:tc>
        <w:tc>
          <w:tcPr>
            <w:tcW w:w="39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5AD997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39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FE4EEA6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18.4</w:t>
            </w:r>
          </w:p>
        </w:tc>
        <w:tc>
          <w:tcPr>
            <w:tcW w:w="463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CA44BA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38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5F6BDCE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23.6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5DC388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</w:t>
            </w:r>
          </w:p>
        </w:tc>
        <w:tc>
          <w:tcPr>
            <w:tcW w:w="53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C71E285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24.2</w:t>
            </w:r>
          </w:p>
        </w:tc>
        <w:tc>
          <w:tcPr>
            <w:tcW w:w="617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80BE0BB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458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AB94CAA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8.6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1BECA5D" w14:textId="77777777" w:rsidR="00EB406D" w:rsidRPr="00FE5924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FE5924">
              <w:rPr>
                <w:sz w:val="12"/>
                <w:szCs w:val="12"/>
              </w:rPr>
              <w:t>&lt; 0.0001</w:t>
            </w:r>
          </w:p>
        </w:tc>
      </w:tr>
    </w:tbl>
    <w:p w14:paraId="4A20666F" w14:textId="77777777" w:rsidR="00C02466" w:rsidRDefault="00C02466" w:rsidP="00C02466">
      <w:pPr>
        <w:pStyle w:val="Footer"/>
      </w:pPr>
      <w:r w:rsidRPr="00185C47">
        <w:rPr>
          <w:vertAlign w:val="superscript"/>
        </w:rPr>
        <w:t>a</w:t>
      </w:r>
      <w:r w:rsidRPr="002317D8">
        <w:t xml:space="preserve"> </w:t>
      </w:r>
      <w:r>
        <w:t xml:space="preserve">Overall renal composite included progression to CKD stage 5, onset of dialysis, renal transplant, and sustained </w:t>
      </w:r>
      <w:r>
        <w:rPr>
          <w:rFonts w:cs="Arial"/>
        </w:rPr>
        <w:t>≥</w:t>
      </w:r>
      <w:r>
        <w:t xml:space="preserve">50% decline in eGFR; the composite did not include </w:t>
      </w:r>
      <w:r w:rsidRPr="00522EB5">
        <w:t>≥</w:t>
      </w:r>
      <w:r w:rsidRPr="00185C47">
        <w:t>50% decline</w:t>
      </w:r>
      <w:r>
        <w:t xml:space="preserve"> in eGFR (i.e. eGFR decline at a single instance)</w:t>
      </w:r>
    </w:p>
    <w:p w14:paraId="58069B52" w14:textId="77777777" w:rsidR="00C02466" w:rsidRPr="00FE5924" w:rsidRDefault="00C02466" w:rsidP="00C02466">
      <w:pPr>
        <w:pStyle w:val="Footer"/>
      </w:pPr>
      <w:r>
        <w:rPr>
          <w:vertAlign w:val="superscript"/>
        </w:rPr>
        <w:t xml:space="preserve">b </w:t>
      </w:r>
      <w:r>
        <w:t>Sustained decline in eGFR defined by two instances of</w:t>
      </w:r>
      <w:r w:rsidRPr="00FE5924">
        <w:t xml:space="preserve"> eGFR decline</w:t>
      </w:r>
      <w:r>
        <w:t xml:space="preserve"> </w:t>
      </w:r>
      <w:r w:rsidRPr="00FE5924">
        <w:t xml:space="preserve">at </w:t>
      </w:r>
      <w:r w:rsidRPr="00FC2DC5">
        <w:t>least</w:t>
      </w:r>
      <w:r w:rsidRPr="00FE5924">
        <w:t xml:space="preserve"> 28 days apart</w:t>
      </w:r>
    </w:p>
    <w:p w14:paraId="4CFDB11C" w14:textId="243474A0" w:rsidR="00436B3D" w:rsidRPr="00FE5924" w:rsidRDefault="00536EA9" w:rsidP="00F41A94">
      <w:pPr>
        <w:spacing w:after="0"/>
        <w:rPr>
          <w:b/>
          <w:bCs/>
        </w:rPr>
      </w:pPr>
      <w:r w:rsidRPr="00FE5924">
        <w:rPr>
          <w:b/>
          <w:bCs/>
        </w:rPr>
        <w:t>(c)</w:t>
      </w:r>
      <w:r w:rsidR="00436B3D" w:rsidRPr="00FE5924">
        <w:rPr>
          <w:b/>
          <w:bCs/>
        </w:rPr>
        <w:t xml:space="preserve"> Clinical </w:t>
      </w:r>
      <w:r w:rsidRPr="00FE5924">
        <w:rPr>
          <w:b/>
          <w:bCs/>
        </w:rPr>
        <w:t>o</w:t>
      </w:r>
      <w:r w:rsidR="00436B3D" w:rsidRPr="00FE5924">
        <w:rPr>
          <w:b/>
          <w:bCs/>
        </w:rPr>
        <w:t xml:space="preserve">utcomes in patients without T2D at </w:t>
      </w:r>
      <w:r w:rsidRPr="00FE5924">
        <w:rPr>
          <w:b/>
          <w:bCs/>
        </w:rPr>
        <w:t>b</w:t>
      </w:r>
      <w:r w:rsidR="00436B3D" w:rsidRPr="00FE5924">
        <w:rPr>
          <w:b/>
          <w:bCs/>
        </w:rPr>
        <w:t>aseline</w:t>
      </w:r>
    </w:p>
    <w:tbl>
      <w:tblPr>
        <w:tblW w:w="15226" w:type="dxa"/>
        <w:tblLook w:val="04A0" w:firstRow="1" w:lastRow="0" w:firstColumn="1" w:lastColumn="0" w:noHBand="0" w:noVBand="1"/>
      </w:tblPr>
      <w:tblGrid>
        <w:gridCol w:w="1956"/>
        <w:gridCol w:w="425"/>
        <w:gridCol w:w="529"/>
        <w:gridCol w:w="452"/>
        <w:gridCol w:w="528"/>
        <w:gridCol w:w="394"/>
        <w:gridCol w:w="528"/>
        <w:gridCol w:w="361"/>
        <w:gridCol w:w="528"/>
        <w:gridCol w:w="431"/>
        <w:gridCol w:w="528"/>
        <w:gridCol w:w="403"/>
        <w:gridCol w:w="528"/>
        <w:gridCol w:w="383"/>
        <w:gridCol w:w="528"/>
        <w:gridCol w:w="390"/>
        <w:gridCol w:w="528"/>
        <w:gridCol w:w="369"/>
        <w:gridCol w:w="528"/>
        <w:gridCol w:w="403"/>
        <w:gridCol w:w="528"/>
        <w:gridCol w:w="431"/>
        <w:gridCol w:w="537"/>
        <w:gridCol w:w="369"/>
        <w:gridCol w:w="456"/>
        <w:gridCol w:w="557"/>
        <w:gridCol w:w="528"/>
        <w:gridCol w:w="1100"/>
      </w:tblGrid>
      <w:tr w:rsidR="000B18E5" w:rsidRPr="00BB32F6" w14:paraId="1E2C705B" w14:textId="77777777" w:rsidTr="000B18E5">
        <w:trPr>
          <w:trHeight w:val="348"/>
        </w:trPr>
        <w:tc>
          <w:tcPr>
            <w:tcW w:w="195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970EC5E" w14:textId="12F64BB0" w:rsidR="000B18E5" w:rsidRPr="00BB32F6" w:rsidRDefault="000B18E5" w:rsidP="00C85DC2">
            <w:pPr>
              <w:pStyle w:val="Tabletext"/>
              <w:rPr>
                <w:b/>
                <w:bCs/>
                <w:sz w:val="12"/>
                <w:szCs w:val="12"/>
              </w:rPr>
            </w:pPr>
          </w:p>
          <w:p w14:paraId="1333F98C" w14:textId="0C28B37C" w:rsidR="000B18E5" w:rsidRPr="00BB32F6" w:rsidRDefault="000B18E5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 </w:t>
            </w:r>
          </w:p>
        </w:tc>
        <w:tc>
          <w:tcPr>
            <w:tcW w:w="3745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F929DA" w14:textId="73D4D32F" w:rsidR="000B18E5" w:rsidRPr="00BB32F6" w:rsidRDefault="000B18E5" w:rsidP="00BB32F6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BB32F6">
              <w:rPr>
                <w:b/>
                <w:bCs/>
                <w:sz w:val="12"/>
                <w:szCs w:val="12"/>
              </w:rPr>
              <w:t>UACR 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BB32F6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t xml:space="preserve"> </w:t>
            </w:r>
            <w:r w:rsidRPr="00BB32F6">
              <w:rPr>
                <w:b/>
                <w:bCs/>
                <w:sz w:val="12"/>
                <w:szCs w:val="12"/>
              </w:rPr>
              <w:t>mg/g</w:t>
            </w:r>
          </w:p>
        </w:tc>
        <w:tc>
          <w:tcPr>
            <w:tcW w:w="3719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0C780AA" w14:textId="46B6ACCF" w:rsidR="000B18E5" w:rsidRPr="00BB32F6" w:rsidRDefault="000B18E5" w:rsidP="00BB32F6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BB32F6">
              <w:rPr>
                <w:b/>
                <w:bCs/>
                <w:sz w:val="12"/>
                <w:szCs w:val="12"/>
              </w:rPr>
              <w:t>UACR 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BB32F6">
              <w:rPr>
                <w:b/>
                <w:bCs/>
                <w:sz w:val="12"/>
                <w:szCs w:val="12"/>
              </w:rPr>
              <w:t>199 mg/g</w:t>
            </w:r>
          </w:p>
        </w:tc>
        <w:tc>
          <w:tcPr>
            <w:tcW w:w="362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09FC5E2" w14:textId="30CF7F58" w:rsidR="000B18E5" w:rsidRPr="00BB32F6" w:rsidRDefault="000B18E5" w:rsidP="00BB32F6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BB32F6">
              <w:rPr>
                <w:b/>
                <w:bCs/>
                <w:sz w:val="12"/>
                <w:szCs w:val="12"/>
              </w:rPr>
              <w:t>UACR 200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BB32F6">
              <w:rPr>
                <w:b/>
                <w:bCs/>
                <w:sz w:val="12"/>
                <w:szCs w:val="12"/>
              </w:rPr>
              <w:t>5000 mg/g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C775DEC" w14:textId="27BD9C13" w:rsidR="000B18E5" w:rsidRPr="00BB32F6" w:rsidRDefault="000B18E5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BB32F6">
              <w:rPr>
                <w:b/>
                <w:bCs/>
                <w:sz w:val="12"/>
                <w:szCs w:val="12"/>
              </w:rPr>
              <w:t>Total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>
              <w:rPr>
                <w:b/>
                <w:bCs/>
                <w:sz w:val="12"/>
                <w:szCs w:val="12"/>
              </w:rPr>
              <w:t xml:space="preserve"> = 714)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F316" w14:textId="6FBA6A51" w:rsidR="000B18E5" w:rsidRPr="00BB32F6" w:rsidRDefault="000B18E5" w:rsidP="000B18E5">
            <w:pPr>
              <w:pStyle w:val="Tabletex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AD7F0A">
              <w:rPr>
                <w:b/>
                <w:bCs/>
                <w:i/>
                <w:iCs/>
                <w:sz w:val="12"/>
                <w:szCs w:val="12"/>
              </w:rPr>
              <w:t>P</w:t>
            </w:r>
            <w:r w:rsidRPr="00AD7F0A">
              <w:rPr>
                <w:b/>
                <w:bCs/>
                <w:sz w:val="12"/>
                <w:szCs w:val="12"/>
              </w:rPr>
              <w:t xml:space="preserve"> value</w:t>
            </w:r>
          </w:p>
        </w:tc>
      </w:tr>
      <w:tr w:rsidR="000B18E5" w:rsidRPr="00BB32F6" w14:paraId="12FA2539" w14:textId="77777777" w:rsidTr="000B18E5">
        <w:trPr>
          <w:trHeight w:val="774"/>
        </w:trPr>
        <w:tc>
          <w:tcPr>
            <w:tcW w:w="1956" w:type="dxa"/>
            <w:vMerge/>
            <w:shd w:val="clear" w:color="auto" w:fill="auto"/>
            <w:vAlign w:val="center"/>
            <w:hideMark/>
          </w:tcPr>
          <w:p w14:paraId="29DF12F9" w14:textId="0CA8F94E" w:rsidR="000B18E5" w:rsidRPr="00BB32F6" w:rsidRDefault="000B18E5" w:rsidP="00BB32F6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DE7B1F9" w14:textId="1451A222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247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CA37D4A" w14:textId="2F48DBB8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152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70A6602" w14:textId="44AD9DAE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56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4F84ABF" w14:textId="6E8FAE76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4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4584A12" w14:textId="365B01F6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60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A1E4F5C" w14:textId="77C17AF8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>
              <w:rPr>
                <w:b/>
                <w:bCs/>
                <w:i/>
                <w:iCs/>
                <w:sz w:val="12"/>
                <w:szCs w:val="12"/>
              </w:rPr>
              <w:t xml:space="preserve"> =</w:t>
            </w:r>
            <w:r w:rsidRPr="00FE5924">
              <w:rPr>
                <w:b/>
                <w:bCs/>
                <w:sz w:val="12"/>
                <w:szCs w:val="12"/>
              </w:rPr>
              <w:t xml:space="preserve"> 53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7D74674" w14:textId="5074795B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27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8B6954C" w14:textId="2EE059E3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8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F8A778D" w14:textId="45E594E8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32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E192820" w14:textId="579F1936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41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6252D89" w14:textId="7516513A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27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B50DFC6" w14:textId="2D61A356" w:rsidR="000B18E5" w:rsidRPr="00FE5924" w:rsidRDefault="000B18E5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7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08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A58433" w14:textId="15C3D9B6" w:rsidR="000B18E5" w:rsidRPr="00BB32F6" w:rsidRDefault="000B18E5" w:rsidP="00BB32F6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11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CD6720" w14:textId="7A1220A2" w:rsidR="000B18E5" w:rsidRPr="00BB32F6" w:rsidRDefault="000B18E5" w:rsidP="00FE5924">
            <w:pPr>
              <w:pStyle w:val="Tabletext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45AAD" w:rsidRPr="00BB32F6" w14:paraId="214ACA00" w14:textId="77777777" w:rsidTr="000B18E5">
        <w:trPr>
          <w:trHeight w:val="362"/>
        </w:trPr>
        <w:tc>
          <w:tcPr>
            <w:tcW w:w="19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FD5D48" w14:textId="29F12452" w:rsidR="00B45AAD" w:rsidRPr="00BB32F6" w:rsidRDefault="00B45AAD" w:rsidP="00BB32F6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F08F17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AE2978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799858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D620D6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B6ACC6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0F0B83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39636E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A82756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F9E6D0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186180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613E39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9CD890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2CED92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A2CB09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53FFAB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84366F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292F25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026AB8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C4EB3D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814733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95204F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0533B1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9CE198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876B52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2D003A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#</w:t>
            </w: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6EB04D" w14:textId="77777777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%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56E3DEE" w14:textId="6BC9304A" w:rsidR="00B45AAD" w:rsidRPr="00BB32F6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956319" w:rsidRPr="00BB32F6" w14:paraId="5EFC4A15" w14:textId="77777777" w:rsidTr="000B18E5">
        <w:trPr>
          <w:trHeight w:val="362"/>
        </w:trPr>
        <w:tc>
          <w:tcPr>
            <w:tcW w:w="1956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D342343" w14:textId="247AE4F5" w:rsidR="00EB406D" w:rsidRPr="00BB32F6" w:rsidRDefault="00EB406D" w:rsidP="00BB32F6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BB32F6">
              <w:rPr>
                <w:b/>
                <w:bCs/>
                <w:sz w:val="12"/>
                <w:szCs w:val="12"/>
              </w:rPr>
              <w:t xml:space="preserve">Renal </w:t>
            </w:r>
            <w:r w:rsidR="00C85DC2">
              <w:rPr>
                <w:b/>
                <w:bCs/>
                <w:sz w:val="12"/>
                <w:szCs w:val="12"/>
              </w:rPr>
              <w:t>o</w:t>
            </w:r>
            <w:r w:rsidR="00C85DC2" w:rsidRPr="00BB32F6">
              <w:rPr>
                <w:b/>
                <w:bCs/>
                <w:sz w:val="12"/>
                <w:szCs w:val="12"/>
              </w:rPr>
              <w:t>utcomes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439A332" w14:textId="78808F88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236978C" w14:textId="770F4BEA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2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3609C4B" w14:textId="20E0456C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C58B932" w14:textId="56D40BFC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2C585BC" w14:textId="1FDCB4E4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EA85D94" w14:textId="71144958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61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C1AE043" w14:textId="324EAFDA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E1A60F4" w14:textId="0FBD13D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50638CC" w14:textId="63AEEA2F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ABDC0E1" w14:textId="485AE710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C9D3840" w14:textId="625F306B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683D827" w14:textId="78D17061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83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B080F08" w14:textId="15D12E94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F358EF4" w14:textId="14F4A8A1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4BA19F5" w14:textId="08F5D932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2829476" w14:textId="5A9A0930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6863F25" w14:textId="625F4EDA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73144D5" w14:textId="7D60E7EB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03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82A89C7" w14:textId="09AE23B3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2F46E6F" w14:textId="789C5148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63D7BAF" w14:textId="1FE72D65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FBE9680" w14:textId="02C54773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6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DA0B9F7" w14:textId="6552AC64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6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A0B102C" w14:textId="2FAC593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57840DA" w14:textId="01E75825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15CAF01" w14:textId="232D29A8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BB2A1F7" w14:textId="204E7FF8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C05F9B" w:rsidRPr="00BB32F6" w14:paraId="3108BA4F" w14:textId="77777777" w:rsidTr="000B18E5">
        <w:trPr>
          <w:trHeight w:val="362"/>
        </w:trPr>
        <w:tc>
          <w:tcPr>
            <w:tcW w:w="1956" w:type="dxa"/>
            <w:shd w:val="clear" w:color="000000" w:fill="F2F2F2"/>
            <w:vAlign w:val="center"/>
            <w:hideMark/>
          </w:tcPr>
          <w:p w14:paraId="0FB3012A" w14:textId="7E50B003" w:rsidR="00C05F9B" w:rsidRPr="00BB32F6" w:rsidRDefault="00C05F9B" w:rsidP="00C05F9B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Overall renal composite (sustained)</w:t>
            </w:r>
            <w:r w:rsidR="00B30542" w:rsidRPr="00B30542">
              <w:rPr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425" w:type="dxa"/>
            <w:shd w:val="clear" w:color="000000" w:fill="F2F2F2"/>
            <w:vAlign w:val="center"/>
            <w:hideMark/>
          </w:tcPr>
          <w:p w14:paraId="6140738F" w14:textId="01102D63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9" w:type="dxa"/>
            <w:shd w:val="clear" w:color="000000" w:fill="F2F2F2"/>
            <w:vAlign w:val="center"/>
            <w:hideMark/>
          </w:tcPr>
          <w:p w14:paraId="009E23D9" w14:textId="66100753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0.8</w:t>
            </w:r>
          </w:p>
        </w:tc>
        <w:tc>
          <w:tcPr>
            <w:tcW w:w="452" w:type="dxa"/>
            <w:shd w:val="clear" w:color="000000" w:fill="F2F2F2"/>
            <w:vAlign w:val="center"/>
            <w:hideMark/>
          </w:tcPr>
          <w:p w14:paraId="4DD1E8B7" w14:textId="65F8BA6F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8D986C2" w14:textId="4F42B69B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3.9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1C1369FD" w14:textId="1A8DEED4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FD5DA84" w14:textId="4B482666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7.1</w:t>
            </w:r>
          </w:p>
        </w:tc>
        <w:tc>
          <w:tcPr>
            <w:tcW w:w="361" w:type="dxa"/>
            <w:shd w:val="clear" w:color="000000" w:fill="F2F2F2"/>
            <w:vAlign w:val="center"/>
            <w:hideMark/>
          </w:tcPr>
          <w:p w14:paraId="3A2CB7FF" w14:textId="5A723B02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09B7465" w14:textId="45251B4C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46CD40D3" w14:textId="62728DC6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B3CBB57" w14:textId="5A645D3D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6.7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73EBC687" w14:textId="2A22DD73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72C25A6" w14:textId="1F9C3D63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5.7</w:t>
            </w:r>
          </w:p>
        </w:tc>
        <w:tc>
          <w:tcPr>
            <w:tcW w:w="383" w:type="dxa"/>
            <w:shd w:val="clear" w:color="000000" w:fill="F2F2F2"/>
            <w:vAlign w:val="center"/>
            <w:hideMark/>
          </w:tcPr>
          <w:p w14:paraId="33AD2DD8" w14:textId="39379E91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15C47776" w14:textId="765872DD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90" w:type="dxa"/>
            <w:shd w:val="clear" w:color="000000" w:fill="F2F2F2"/>
            <w:vAlign w:val="center"/>
            <w:hideMark/>
          </w:tcPr>
          <w:p w14:paraId="2D27A1FD" w14:textId="18F5B4E7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47E429F" w14:textId="4BDE9856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12.5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5ACEB430" w14:textId="181879E9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6E37AE4" w14:textId="54A50CA9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9.4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1FEE546C" w14:textId="66709054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152973AD" w14:textId="35D3D043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29.3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72476F6A" w14:textId="2A5A6E8F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37" w:type="dxa"/>
            <w:shd w:val="clear" w:color="000000" w:fill="F2F2F2"/>
            <w:vAlign w:val="center"/>
            <w:hideMark/>
          </w:tcPr>
          <w:p w14:paraId="398A1EDC" w14:textId="21E990DF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22.2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02CEA063" w14:textId="52C1862F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456" w:type="dxa"/>
            <w:shd w:val="clear" w:color="000000" w:fill="F2F2F2"/>
            <w:vAlign w:val="center"/>
            <w:hideMark/>
          </w:tcPr>
          <w:p w14:paraId="4BEBADDC" w14:textId="3C63872D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42.9</w:t>
            </w:r>
          </w:p>
        </w:tc>
        <w:tc>
          <w:tcPr>
            <w:tcW w:w="557" w:type="dxa"/>
            <w:shd w:val="clear" w:color="000000" w:fill="F2F2F2"/>
            <w:vAlign w:val="center"/>
            <w:hideMark/>
          </w:tcPr>
          <w:p w14:paraId="2B79BE19" w14:textId="76A0C4F8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87E8225" w14:textId="7F8C9A94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6.2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853C712" w14:textId="0603BE32" w:rsidR="00C05F9B" w:rsidRPr="00BB32F6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555AADE0" w14:textId="77777777" w:rsidTr="000B18E5">
        <w:trPr>
          <w:trHeight w:val="362"/>
        </w:trPr>
        <w:tc>
          <w:tcPr>
            <w:tcW w:w="1956" w:type="dxa"/>
            <w:shd w:val="clear" w:color="000000" w:fill="F2F2F2"/>
            <w:vAlign w:val="center"/>
            <w:hideMark/>
          </w:tcPr>
          <w:p w14:paraId="36E02817" w14:textId="36828871" w:rsidR="00EB406D" w:rsidRPr="00BB32F6" w:rsidRDefault="00EB406D" w:rsidP="00BB32F6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 xml:space="preserve">Progression to CKD </w:t>
            </w:r>
            <w:r w:rsidR="000B18E5">
              <w:rPr>
                <w:sz w:val="12"/>
                <w:szCs w:val="12"/>
              </w:rPr>
              <w:t>s</w:t>
            </w:r>
            <w:r w:rsidRPr="00BB32F6">
              <w:rPr>
                <w:sz w:val="12"/>
                <w:szCs w:val="12"/>
              </w:rPr>
              <w:t>tage 5</w:t>
            </w:r>
          </w:p>
        </w:tc>
        <w:tc>
          <w:tcPr>
            <w:tcW w:w="425" w:type="dxa"/>
            <w:shd w:val="clear" w:color="000000" w:fill="F2F2F2"/>
            <w:vAlign w:val="center"/>
            <w:hideMark/>
          </w:tcPr>
          <w:p w14:paraId="506EC77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9" w:type="dxa"/>
            <w:shd w:val="clear" w:color="000000" w:fill="F2F2F2"/>
            <w:vAlign w:val="center"/>
            <w:hideMark/>
          </w:tcPr>
          <w:p w14:paraId="44E6A9D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52" w:type="dxa"/>
            <w:shd w:val="clear" w:color="000000" w:fill="F2F2F2"/>
            <w:vAlign w:val="center"/>
            <w:hideMark/>
          </w:tcPr>
          <w:p w14:paraId="600DC0B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AA72E1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0.7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4AA0A4C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FDEB13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3.6</w:t>
            </w:r>
          </w:p>
        </w:tc>
        <w:tc>
          <w:tcPr>
            <w:tcW w:w="361" w:type="dxa"/>
            <w:shd w:val="clear" w:color="000000" w:fill="F2F2F2"/>
            <w:vAlign w:val="center"/>
            <w:hideMark/>
          </w:tcPr>
          <w:p w14:paraId="6D40C6D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91A2E9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2C79CE6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7EF980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3.3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1DA7821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E36350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83" w:type="dxa"/>
            <w:shd w:val="clear" w:color="000000" w:fill="F2F2F2"/>
            <w:vAlign w:val="center"/>
            <w:hideMark/>
          </w:tcPr>
          <w:p w14:paraId="409DE9E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522DC8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90" w:type="dxa"/>
            <w:shd w:val="clear" w:color="000000" w:fill="F2F2F2"/>
            <w:vAlign w:val="center"/>
            <w:hideMark/>
          </w:tcPr>
          <w:p w14:paraId="25739EF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FA6DEE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12.5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1FC1DD9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B5FDBD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3.1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578211C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3F132E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17.1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473A641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37" w:type="dxa"/>
            <w:shd w:val="clear" w:color="000000" w:fill="F2F2F2"/>
            <w:vAlign w:val="center"/>
            <w:hideMark/>
          </w:tcPr>
          <w:p w14:paraId="261EAB9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14.8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01A95C2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456" w:type="dxa"/>
            <w:shd w:val="clear" w:color="000000" w:fill="F2F2F2"/>
            <w:vAlign w:val="center"/>
            <w:hideMark/>
          </w:tcPr>
          <w:p w14:paraId="59421D8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42.9</w:t>
            </w:r>
          </w:p>
        </w:tc>
        <w:tc>
          <w:tcPr>
            <w:tcW w:w="557" w:type="dxa"/>
            <w:shd w:val="clear" w:color="000000" w:fill="F2F2F2"/>
            <w:vAlign w:val="center"/>
            <w:hideMark/>
          </w:tcPr>
          <w:p w14:paraId="58730B6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089211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7C6814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38343B1C" w14:textId="77777777" w:rsidTr="000B18E5">
        <w:trPr>
          <w:trHeight w:val="362"/>
        </w:trPr>
        <w:tc>
          <w:tcPr>
            <w:tcW w:w="1956" w:type="dxa"/>
            <w:shd w:val="clear" w:color="000000" w:fill="F2F2F2"/>
            <w:vAlign w:val="center"/>
            <w:hideMark/>
          </w:tcPr>
          <w:p w14:paraId="12CD5AD8" w14:textId="19AE5975" w:rsidR="00EB406D" w:rsidRPr="00BB32F6" w:rsidRDefault="00EB406D" w:rsidP="00BB32F6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 xml:space="preserve">Onset of </w:t>
            </w:r>
            <w:r w:rsidR="00C85DC2">
              <w:rPr>
                <w:sz w:val="12"/>
                <w:szCs w:val="12"/>
              </w:rPr>
              <w:t>d</w:t>
            </w:r>
            <w:r w:rsidR="00C85DC2" w:rsidRPr="00BB32F6">
              <w:rPr>
                <w:sz w:val="12"/>
                <w:szCs w:val="12"/>
              </w:rPr>
              <w:t xml:space="preserve">ialysis </w:t>
            </w:r>
          </w:p>
        </w:tc>
        <w:tc>
          <w:tcPr>
            <w:tcW w:w="425" w:type="dxa"/>
            <w:shd w:val="clear" w:color="000000" w:fill="F2F2F2"/>
            <w:vAlign w:val="center"/>
            <w:hideMark/>
          </w:tcPr>
          <w:p w14:paraId="6B22DC9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9" w:type="dxa"/>
            <w:shd w:val="clear" w:color="000000" w:fill="F2F2F2"/>
            <w:vAlign w:val="center"/>
            <w:hideMark/>
          </w:tcPr>
          <w:p w14:paraId="3375A20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52" w:type="dxa"/>
            <w:shd w:val="clear" w:color="000000" w:fill="F2F2F2"/>
            <w:vAlign w:val="center"/>
            <w:hideMark/>
          </w:tcPr>
          <w:p w14:paraId="42D625F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C7C11E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2EC7D78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3A5607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1.8</w:t>
            </w:r>
          </w:p>
        </w:tc>
        <w:tc>
          <w:tcPr>
            <w:tcW w:w="361" w:type="dxa"/>
            <w:shd w:val="clear" w:color="000000" w:fill="F2F2F2"/>
            <w:vAlign w:val="center"/>
            <w:hideMark/>
          </w:tcPr>
          <w:p w14:paraId="3A72951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8CD6CD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5BD6434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5DF272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1CEEA7E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AAC893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83" w:type="dxa"/>
            <w:shd w:val="clear" w:color="000000" w:fill="F2F2F2"/>
            <w:vAlign w:val="center"/>
            <w:hideMark/>
          </w:tcPr>
          <w:p w14:paraId="1817AD5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F6281B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90" w:type="dxa"/>
            <w:shd w:val="clear" w:color="000000" w:fill="F2F2F2"/>
            <w:vAlign w:val="center"/>
            <w:hideMark/>
          </w:tcPr>
          <w:p w14:paraId="6117BE9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6F6C67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12.5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2429DFB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578205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3.1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1C7D473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D21662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9.8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55583B2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37" w:type="dxa"/>
            <w:shd w:val="clear" w:color="000000" w:fill="F2F2F2"/>
            <w:vAlign w:val="center"/>
            <w:hideMark/>
          </w:tcPr>
          <w:p w14:paraId="34E263B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11.1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6C17684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456" w:type="dxa"/>
            <w:shd w:val="clear" w:color="000000" w:fill="F2F2F2"/>
            <w:vAlign w:val="center"/>
            <w:hideMark/>
          </w:tcPr>
          <w:p w14:paraId="5909142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14.3</w:t>
            </w:r>
          </w:p>
        </w:tc>
        <w:tc>
          <w:tcPr>
            <w:tcW w:w="557" w:type="dxa"/>
            <w:shd w:val="clear" w:color="000000" w:fill="F2F2F2"/>
            <w:vAlign w:val="center"/>
            <w:hideMark/>
          </w:tcPr>
          <w:p w14:paraId="4C56452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4A8AD9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1.5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619007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71451F16" w14:textId="77777777" w:rsidTr="000B18E5">
        <w:trPr>
          <w:trHeight w:val="362"/>
        </w:trPr>
        <w:tc>
          <w:tcPr>
            <w:tcW w:w="1956" w:type="dxa"/>
            <w:shd w:val="clear" w:color="000000" w:fill="F2F2F2"/>
            <w:vAlign w:val="center"/>
            <w:hideMark/>
          </w:tcPr>
          <w:p w14:paraId="46CC8580" w14:textId="50AA97CC" w:rsidR="00EB406D" w:rsidRPr="00BB32F6" w:rsidRDefault="00EB406D" w:rsidP="00BB32F6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 xml:space="preserve">Renal </w:t>
            </w:r>
            <w:r w:rsidR="00C85DC2">
              <w:rPr>
                <w:sz w:val="12"/>
                <w:szCs w:val="12"/>
              </w:rPr>
              <w:t>t</w:t>
            </w:r>
            <w:r w:rsidR="00C85DC2" w:rsidRPr="00BB32F6">
              <w:rPr>
                <w:sz w:val="12"/>
                <w:szCs w:val="12"/>
              </w:rPr>
              <w:t>ransplant</w:t>
            </w:r>
          </w:p>
        </w:tc>
        <w:tc>
          <w:tcPr>
            <w:tcW w:w="425" w:type="dxa"/>
            <w:shd w:val="clear" w:color="000000" w:fill="F2F2F2"/>
            <w:vAlign w:val="center"/>
            <w:hideMark/>
          </w:tcPr>
          <w:p w14:paraId="2F2A61A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9" w:type="dxa"/>
            <w:shd w:val="clear" w:color="000000" w:fill="F2F2F2"/>
            <w:vAlign w:val="center"/>
            <w:hideMark/>
          </w:tcPr>
          <w:p w14:paraId="07F141E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52" w:type="dxa"/>
            <w:shd w:val="clear" w:color="000000" w:fill="F2F2F2"/>
            <w:vAlign w:val="center"/>
            <w:hideMark/>
          </w:tcPr>
          <w:p w14:paraId="4D7AD70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C98B8C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0.7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09F6A1B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5A5915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1.8</w:t>
            </w:r>
          </w:p>
        </w:tc>
        <w:tc>
          <w:tcPr>
            <w:tcW w:w="361" w:type="dxa"/>
            <w:shd w:val="clear" w:color="000000" w:fill="F2F2F2"/>
            <w:vAlign w:val="center"/>
            <w:hideMark/>
          </w:tcPr>
          <w:p w14:paraId="4BC482A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CD428C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022DA01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B63F3A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1.7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3487A20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25F5B7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83" w:type="dxa"/>
            <w:shd w:val="clear" w:color="000000" w:fill="F2F2F2"/>
            <w:vAlign w:val="center"/>
            <w:hideMark/>
          </w:tcPr>
          <w:p w14:paraId="2F444F7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AA9C91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90" w:type="dxa"/>
            <w:shd w:val="clear" w:color="000000" w:fill="F2F2F2"/>
            <w:vAlign w:val="center"/>
            <w:hideMark/>
          </w:tcPr>
          <w:p w14:paraId="0E948C6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3DA96A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23D2FCC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03761D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17B133E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420BA6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2.4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769CA01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37" w:type="dxa"/>
            <w:shd w:val="clear" w:color="000000" w:fill="F2F2F2"/>
            <w:vAlign w:val="center"/>
            <w:hideMark/>
          </w:tcPr>
          <w:p w14:paraId="71B690E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03E20C8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456" w:type="dxa"/>
            <w:shd w:val="clear" w:color="000000" w:fill="F2F2F2"/>
            <w:vAlign w:val="center"/>
            <w:hideMark/>
          </w:tcPr>
          <w:p w14:paraId="1207F88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557" w:type="dxa"/>
            <w:shd w:val="clear" w:color="000000" w:fill="F2F2F2"/>
            <w:vAlign w:val="center"/>
            <w:hideMark/>
          </w:tcPr>
          <w:p w14:paraId="56D535B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C79B66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4580F0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NS</w:t>
            </w:r>
          </w:p>
        </w:tc>
      </w:tr>
      <w:tr w:rsidR="00956319" w:rsidRPr="00BB32F6" w14:paraId="26E1AD23" w14:textId="77777777" w:rsidTr="000B18E5">
        <w:trPr>
          <w:trHeight w:val="362"/>
        </w:trPr>
        <w:tc>
          <w:tcPr>
            <w:tcW w:w="1956" w:type="dxa"/>
            <w:shd w:val="clear" w:color="000000" w:fill="F2F2F2"/>
            <w:vAlign w:val="center"/>
            <w:hideMark/>
          </w:tcPr>
          <w:p w14:paraId="03C67AF8" w14:textId="3B8E5316" w:rsidR="00EB406D" w:rsidRPr="00BB32F6" w:rsidRDefault="00EB406D" w:rsidP="00BB32F6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 xml:space="preserve">≥50% decline in </w:t>
            </w:r>
            <w:r w:rsidR="00C85DC2">
              <w:rPr>
                <w:sz w:val="12"/>
                <w:szCs w:val="12"/>
              </w:rPr>
              <w:t>e</w:t>
            </w:r>
            <w:r w:rsidR="00C85DC2" w:rsidRPr="00BB32F6">
              <w:rPr>
                <w:sz w:val="12"/>
                <w:szCs w:val="12"/>
              </w:rPr>
              <w:t xml:space="preserve">GFR </w:t>
            </w:r>
          </w:p>
        </w:tc>
        <w:tc>
          <w:tcPr>
            <w:tcW w:w="425" w:type="dxa"/>
            <w:shd w:val="clear" w:color="000000" w:fill="F2F2F2"/>
            <w:vAlign w:val="center"/>
            <w:hideMark/>
          </w:tcPr>
          <w:p w14:paraId="706825D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13</w:t>
            </w:r>
          </w:p>
        </w:tc>
        <w:tc>
          <w:tcPr>
            <w:tcW w:w="529" w:type="dxa"/>
            <w:shd w:val="clear" w:color="000000" w:fill="F2F2F2"/>
            <w:vAlign w:val="center"/>
            <w:hideMark/>
          </w:tcPr>
          <w:p w14:paraId="6680168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5.3</w:t>
            </w:r>
          </w:p>
        </w:tc>
        <w:tc>
          <w:tcPr>
            <w:tcW w:w="452" w:type="dxa"/>
            <w:shd w:val="clear" w:color="000000" w:fill="F2F2F2"/>
            <w:vAlign w:val="center"/>
            <w:hideMark/>
          </w:tcPr>
          <w:p w14:paraId="5AECEAB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DF57F1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9.2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5E1984E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140D3D5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7.1</w:t>
            </w:r>
          </w:p>
        </w:tc>
        <w:tc>
          <w:tcPr>
            <w:tcW w:w="361" w:type="dxa"/>
            <w:shd w:val="clear" w:color="000000" w:fill="F2F2F2"/>
            <w:vAlign w:val="center"/>
            <w:hideMark/>
          </w:tcPr>
          <w:p w14:paraId="5AF6B96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4634526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60492D8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264692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10.0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112330E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0E189E4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9.4</w:t>
            </w:r>
          </w:p>
        </w:tc>
        <w:tc>
          <w:tcPr>
            <w:tcW w:w="383" w:type="dxa"/>
            <w:shd w:val="clear" w:color="000000" w:fill="F2F2F2"/>
            <w:vAlign w:val="center"/>
            <w:hideMark/>
          </w:tcPr>
          <w:p w14:paraId="617D141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16795BD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90" w:type="dxa"/>
            <w:shd w:val="clear" w:color="000000" w:fill="F2F2F2"/>
            <w:vAlign w:val="center"/>
            <w:hideMark/>
          </w:tcPr>
          <w:p w14:paraId="48C5805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BD8F0F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12.5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2CA0A3B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29B4C27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18.8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1694870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15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5B0BE0F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36.6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71C1648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10</w:t>
            </w:r>
          </w:p>
        </w:tc>
        <w:tc>
          <w:tcPr>
            <w:tcW w:w="537" w:type="dxa"/>
            <w:shd w:val="clear" w:color="000000" w:fill="F2F2F2"/>
            <w:vAlign w:val="center"/>
            <w:hideMark/>
          </w:tcPr>
          <w:p w14:paraId="2339725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37.0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6DE5615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456" w:type="dxa"/>
            <w:shd w:val="clear" w:color="000000" w:fill="F2F2F2"/>
            <w:vAlign w:val="center"/>
            <w:hideMark/>
          </w:tcPr>
          <w:p w14:paraId="13D3C3E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42.9</w:t>
            </w:r>
          </w:p>
        </w:tc>
        <w:tc>
          <w:tcPr>
            <w:tcW w:w="557" w:type="dxa"/>
            <w:shd w:val="clear" w:color="000000" w:fill="F2F2F2"/>
            <w:vAlign w:val="center"/>
            <w:hideMark/>
          </w:tcPr>
          <w:p w14:paraId="3E0F86C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77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4B3596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10.8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F7A036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&lt; 0.0001</w:t>
            </w:r>
          </w:p>
        </w:tc>
      </w:tr>
      <w:tr w:rsidR="00956319" w:rsidRPr="00BB32F6" w14:paraId="4B0195E7" w14:textId="77777777" w:rsidTr="000B18E5">
        <w:trPr>
          <w:trHeight w:val="95"/>
        </w:trPr>
        <w:tc>
          <w:tcPr>
            <w:tcW w:w="1956" w:type="dxa"/>
            <w:shd w:val="clear" w:color="000000" w:fill="F2F2F2"/>
            <w:vAlign w:val="center"/>
            <w:hideMark/>
          </w:tcPr>
          <w:p w14:paraId="3ABBD0F6" w14:textId="08FA1DAA" w:rsidR="00EB406D" w:rsidRPr="00BB32F6" w:rsidRDefault="00EB406D" w:rsidP="00BB32F6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Sustained ≥50% decline in eGFR</w:t>
            </w:r>
            <w:r w:rsidR="00B30542" w:rsidRPr="00B30542">
              <w:rPr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425" w:type="dxa"/>
            <w:shd w:val="clear" w:color="000000" w:fill="F2F2F2"/>
            <w:vAlign w:val="center"/>
            <w:hideMark/>
          </w:tcPr>
          <w:p w14:paraId="524C3E8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9" w:type="dxa"/>
            <w:shd w:val="clear" w:color="000000" w:fill="F2F2F2"/>
            <w:vAlign w:val="center"/>
            <w:hideMark/>
          </w:tcPr>
          <w:p w14:paraId="52071CE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0.8</w:t>
            </w:r>
          </w:p>
        </w:tc>
        <w:tc>
          <w:tcPr>
            <w:tcW w:w="452" w:type="dxa"/>
            <w:shd w:val="clear" w:color="000000" w:fill="F2F2F2"/>
            <w:vAlign w:val="center"/>
            <w:hideMark/>
          </w:tcPr>
          <w:p w14:paraId="75ED9B2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766B01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3.3</w:t>
            </w:r>
          </w:p>
        </w:tc>
        <w:tc>
          <w:tcPr>
            <w:tcW w:w="394" w:type="dxa"/>
            <w:shd w:val="clear" w:color="000000" w:fill="F2F2F2"/>
            <w:vAlign w:val="center"/>
            <w:hideMark/>
          </w:tcPr>
          <w:p w14:paraId="797F2D2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1EF47BE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1.8</w:t>
            </w:r>
          </w:p>
        </w:tc>
        <w:tc>
          <w:tcPr>
            <w:tcW w:w="361" w:type="dxa"/>
            <w:shd w:val="clear" w:color="000000" w:fill="F2F2F2"/>
            <w:vAlign w:val="center"/>
            <w:hideMark/>
          </w:tcPr>
          <w:p w14:paraId="2442FAA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896C46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0AF9F7F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2AB8AD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5.0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79F9289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6976A0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5.7</w:t>
            </w:r>
          </w:p>
        </w:tc>
        <w:tc>
          <w:tcPr>
            <w:tcW w:w="383" w:type="dxa"/>
            <w:shd w:val="clear" w:color="000000" w:fill="F2F2F2"/>
            <w:vAlign w:val="center"/>
            <w:hideMark/>
          </w:tcPr>
          <w:p w14:paraId="59CB262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1833B9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90" w:type="dxa"/>
            <w:shd w:val="clear" w:color="000000" w:fill="F2F2F2"/>
            <w:vAlign w:val="center"/>
            <w:hideMark/>
          </w:tcPr>
          <w:p w14:paraId="0292347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DF3E24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12.5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503C428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32D09D7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6.3</w:t>
            </w:r>
          </w:p>
        </w:tc>
        <w:tc>
          <w:tcPr>
            <w:tcW w:w="403" w:type="dxa"/>
            <w:shd w:val="clear" w:color="000000" w:fill="F2F2F2"/>
            <w:vAlign w:val="center"/>
            <w:hideMark/>
          </w:tcPr>
          <w:p w14:paraId="0834C99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10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6C25D7D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24.4</w:t>
            </w:r>
          </w:p>
        </w:tc>
        <w:tc>
          <w:tcPr>
            <w:tcW w:w="431" w:type="dxa"/>
            <w:shd w:val="clear" w:color="000000" w:fill="F2F2F2"/>
            <w:vAlign w:val="center"/>
            <w:hideMark/>
          </w:tcPr>
          <w:p w14:paraId="02D6C30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37" w:type="dxa"/>
            <w:shd w:val="clear" w:color="000000" w:fill="F2F2F2"/>
            <w:vAlign w:val="center"/>
            <w:hideMark/>
          </w:tcPr>
          <w:p w14:paraId="0404AEB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18.8</w:t>
            </w:r>
          </w:p>
        </w:tc>
        <w:tc>
          <w:tcPr>
            <w:tcW w:w="369" w:type="dxa"/>
            <w:shd w:val="clear" w:color="000000" w:fill="F2F2F2"/>
            <w:vAlign w:val="center"/>
            <w:hideMark/>
          </w:tcPr>
          <w:p w14:paraId="42AEC3A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456" w:type="dxa"/>
            <w:shd w:val="clear" w:color="000000" w:fill="F2F2F2"/>
            <w:vAlign w:val="center"/>
            <w:hideMark/>
          </w:tcPr>
          <w:p w14:paraId="45939D3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28.6</w:t>
            </w:r>
          </w:p>
        </w:tc>
        <w:tc>
          <w:tcPr>
            <w:tcW w:w="557" w:type="dxa"/>
            <w:shd w:val="clear" w:color="000000" w:fill="F2F2F2"/>
            <w:vAlign w:val="center"/>
            <w:hideMark/>
          </w:tcPr>
          <w:p w14:paraId="4B04330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33</w:t>
            </w:r>
          </w:p>
        </w:tc>
        <w:tc>
          <w:tcPr>
            <w:tcW w:w="528" w:type="dxa"/>
            <w:shd w:val="clear" w:color="000000" w:fill="F2F2F2"/>
            <w:vAlign w:val="center"/>
            <w:hideMark/>
          </w:tcPr>
          <w:p w14:paraId="7B2790A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37E4439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&lt; 0.0001</w:t>
            </w:r>
          </w:p>
        </w:tc>
      </w:tr>
      <w:tr w:rsidR="00EB406D" w:rsidRPr="00BB32F6" w14:paraId="18751EE0" w14:textId="77777777" w:rsidTr="000B18E5">
        <w:trPr>
          <w:trHeight w:val="362"/>
        </w:trPr>
        <w:tc>
          <w:tcPr>
            <w:tcW w:w="1956" w:type="dxa"/>
            <w:shd w:val="clear" w:color="auto" w:fill="auto"/>
            <w:vAlign w:val="center"/>
            <w:hideMark/>
          </w:tcPr>
          <w:p w14:paraId="3D5C1267" w14:textId="5E1654FF" w:rsidR="00EB406D" w:rsidRPr="00BB32F6" w:rsidRDefault="00EB406D" w:rsidP="00BB32F6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BB32F6">
              <w:rPr>
                <w:b/>
                <w:bCs/>
                <w:sz w:val="12"/>
                <w:szCs w:val="12"/>
              </w:rPr>
              <w:t xml:space="preserve">Cardiovascular </w:t>
            </w:r>
            <w:r w:rsidR="00C85DC2">
              <w:rPr>
                <w:b/>
                <w:bCs/>
                <w:sz w:val="12"/>
                <w:szCs w:val="12"/>
              </w:rPr>
              <w:t>o</w:t>
            </w:r>
            <w:r w:rsidR="00C85DC2" w:rsidRPr="00BB32F6">
              <w:rPr>
                <w:b/>
                <w:bCs/>
                <w:sz w:val="12"/>
                <w:szCs w:val="12"/>
              </w:rPr>
              <w:t>utcomes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103AC147" w14:textId="16A3DDF0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9" w:type="dxa"/>
            <w:shd w:val="clear" w:color="auto" w:fill="auto"/>
            <w:vAlign w:val="center"/>
            <w:hideMark/>
          </w:tcPr>
          <w:p w14:paraId="39157BB0" w14:textId="27860ABE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2" w:type="dxa"/>
            <w:shd w:val="clear" w:color="auto" w:fill="auto"/>
            <w:vAlign w:val="center"/>
            <w:hideMark/>
          </w:tcPr>
          <w:p w14:paraId="0836DFF0" w14:textId="5C56EA99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C39BB3A" w14:textId="0D72C5AE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0DD06D06" w14:textId="07164C60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FF34790" w14:textId="7D7CC022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030D24A0" w14:textId="35E3E092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A42C247" w14:textId="022B2393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5E23E174" w14:textId="4C006C68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18D10CF" w14:textId="474BBFDA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3BCA9DBB" w14:textId="400BF885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711E22D" w14:textId="2649D67E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341ED0FC" w14:textId="79B660E2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D4417F5" w14:textId="64AFB862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5857E59F" w14:textId="44417239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F10F9E0" w14:textId="1DC7E0C2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094EDC8C" w14:textId="1806231C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16F95FE" w14:textId="3E7D983A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20D9EE6B" w14:textId="7345C59B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39C3ABD" w14:textId="56BAB1A9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7B864384" w14:textId="533E7F0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auto"/>
            <w:vAlign w:val="center"/>
            <w:hideMark/>
          </w:tcPr>
          <w:p w14:paraId="68D91D81" w14:textId="1F9C1932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6C4DD61F" w14:textId="427F4AFC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011C518F" w14:textId="286C8BC0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36719CD0" w14:textId="673A154C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F99A471" w14:textId="3A4FE890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1100" w:type="dxa"/>
            <w:shd w:val="clear" w:color="auto" w:fill="auto"/>
            <w:noWrap/>
            <w:hideMark/>
          </w:tcPr>
          <w:p w14:paraId="04464FEE" w14:textId="7E9014F2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EB406D" w:rsidRPr="00BB32F6" w14:paraId="2928D9AF" w14:textId="77777777" w:rsidTr="000B18E5">
        <w:trPr>
          <w:trHeight w:val="362"/>
        </w:trPr>
        <w:tc>
          <w:tcPr>
            <w:tcW w:w="1956" w:type="dxa"/>
            <w:shd w:val="clear" w:color="auto" w:fill="auto"/>
            <w:vAlign w:val="center"/>
            <w:hideMark/>
          </w:tcPr>
          <w:p w14:paraId="602E40CE" w14:textId="241DD7A9" w:rsidR="00EB406D" w:rsidRPr="00BB32F6" w:rsidRDefault="000B18E5" w:rsidP="00BB32F6">
            <w:pPr>
              <w:pStyle w:val="Tabletex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6978F8F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12</w:t>
            </w:r>
          </w:p>
        </w:tc>
        <w:tc>
          <w:tcPr>
            <w:tcW w:w="529" w:type="dxa"/>
            <w:shd w:val="clear" w:color="auto" w:fill="auto"/>
            <w:vAlign w:val="center"/>
            <w:hideMark/>
          </w:tcPr>
          <w:p w14:paraId="60F4560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4.9</w:t>
            </w:r>
          </w:p>
        </w:tc>
        <w:tc>
          <w:tcPr>
            <w:tcW w:w="452" w:type="dxa"/>
            <w:shd w:val="clear" w:color="auto" w:fill="auto"/>
            <w:vAlign w:val="center"/>
            <w:hideMark/>
          </w:tcPr>
          <w:p w14:paraId="18942D4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7997FC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26C84C6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D2844C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10.7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3CE3E1C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D58AA5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1D8C984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9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5BB14F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15.0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651F350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941E7F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706DD9A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144E35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18.5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0AD1850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2EA096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25.0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0777B1C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5EBCE5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3.1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125808D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659130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7.3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323AC57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</w:t>
            </w:r>
          </w:p>
        </w:tc>
        <w:tc>
          <w:tcPr>
            <w:tcW w:w="537" w:type="dxa"/>
            <w:shd w:val="clear" w:color="auto" w:fill="auto"/>
            <w:vAlign w:val="center"/>
            <w:hideMark/>
          </w:tcPr>
          <w:p w14:paraId="13B701C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18.5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6ECB55E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09AB646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14.3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0F36684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49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54A53F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6.9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F84EA9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&lt; 0.0001</w:t>
            </w:r>
          </w:p>
        </w:tc>
      </w:tr>
      <w:tr w:rsidR="00EB406D" w:rsidRPr="00BB32F6" w14:paraId="278F5B18" w14:textId="77777777" w:rsidTr="000B18E5">
        <w:trPr>
          <w:trHeight w:val="362"/>
        </w:trPr>
        <w:tc>
          <w:tcPr>
            <w:tcW w:w="1956" w:type="dxa"/>
            <w:shd w:val="clear" w:color="auto" w:fill="auto"/>
            <w:vAlign w:val="center"/>
            <w:hideMark/>
          </w:tcPr>
          <w:p w14:paraId="1F33C9D8" w14:textId="77777777" w:rsidR="00EB406D" w:rsidRPr="00BB32F6" w:rsidRDefault="00EB406D" w:rsidP="00BB32F6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Hospitalization for MI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0D330F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8</w:t>
            </w:r>
          </w:p>
        </w:tc>
        <w:tc>
          <w:tcPr>
            <w:tcW w:w="529" w:type="dxa"/>
            <w:shd w:val="clear" w:color="auto" w:fill="auto"/>
            <w:vAlign w:val="center"/>
            <w:hideMark/>
          </w:tcPr>
          <w:p w14:paraId="610986B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3.2</w:t>
            </w:r>
          </w:p>
        </w:tc>
        <w:tc>
          <w:tcPr>
            <w:tcW w:w="452" w:type="dxa"/>
            <w:shd w:val="clear" w:color="auto" w:fill="auto"/>
            <w:vAlign w:val="center"/>
            <w:hideMark/>
          </w:tcPr>
          <w:p w14:paraId="4581C2F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E2074B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0.7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5E29554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2BA9B9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5.4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7BEF5B7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895219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7C35DE8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9A741A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10.0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608F794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B2C035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6289E29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EC5E88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6975AB8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2422DE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1FE7411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5BA0C1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4D6DBEC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63D4AB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2.4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78670CB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  <w:hideMark/>
          </w:tcPr>
          <w:p w14:paraId="245FACF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7.4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057B232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6001259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14.3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270C5DE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22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07A983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1A2F670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&lt; 0.05</w:t>
            </w:r>
          </w:p>
        </w:tc>
      </w:tr>
      <w:tr w:rsidR="00EB406D" w:rsidRPr="00BB32F6" w14:paraId="113460CA" w14:textId="77777777" w:rsidTr="000B18E5">
        <w:trPr>
          <w:trHeight w:val="362"/>
        </w:trPr>
        <w:tc>
          <w:tcPr>
            <w:tcW w:w="1956" w:type="dxa"/>
            <w:shd w:val="clear" w:color="auto" w:fill="auto"/>
            <w:vAlign w:val="center"/>
            <w:hideMark/>
          </w:tcPr>
          <w:p w14:paraId="41A6775E" w14:textId="77777777" w:rsidR="00EB406D" w:rsidRPr="00BB32F6" w:rsidRDefault="00EB406D" w:rsidP="00BB32F6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Stroke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A3E2E3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8</w:t>
            </w:r>
          </w:p>
        </w:tc>
        <w:tc>
          <w:tcPr>
            <w:tcW w:w="529" w:type="dxa"/>
            <w:shd w:val="clear" w:color="auto" w:fill="auto"/>
            <w:vAlign w:val="center"/>
            <w:hideMark/>
          </w:tcPr>
          <w:p w14:paraId="2E7F980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3.2</w:t>
            </w:r>
          </w:p>
        </w:tc>
        <w:tc>
          <w:tcPr>
            <w:tcW w:w="452" w:type="dxa"/>
            <w:shd w:val="clear" w:color="auto" w:fill="auto"/>
            <w:vAlign w:val="center"/>
            <w:hideMark/>
          </w:tcPr>
          <w:p w14:paraId="6FF7DFD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352334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4.6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53855F3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EA1AA1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5.4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5B067B7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2BC230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2699B63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1F0258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8.3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24DDC70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B29168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1.9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22533C9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E4797F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3.7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4B9D99E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826DFC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0662D3F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86A977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6.3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4C41061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594A9F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9.8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6348D58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  <w:hideMark/>
          </w:tcPr>
          <w:p w14:paraId="7C3548E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7.4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2339C49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7A37C19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480A13B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33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5A45D3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4.6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4D9967E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NS</w:t>
            </w:r>
          </w:p>
        </w:tc>
      </w:tr>
      <w:tr w:rsidR="00EB406D" w:rsidRPr="00BB32F6" w14:paraId="3043433F" w14:textId="77777777" w:rsidTr="000B18E5">
        <w:trPr>
          <w:trHeight w:val="362"/>
        </w:trPr>
        <w:tc>
          <w:tcPr>
            <w:tcW w:w="1956" w:type="dxa"/>
            <w:shd w:val="clear" w:color="auto" w:fill="auto"/>
            <w:vAlign w:val="center"/>
            <w:hideMark/>
          </w:tcPr>
          <w:p w14:paraId="2171E4A0" w14:textId="77777777" w:rsidR="00EB406D" w:rsidRPr="00BB32F6" w:rsidRDefault="00EB406D" w:rsidP="00BB32F6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Hospitalization for stroke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295C8D4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9" w:type="dxa"/>
            <w:shd w:val="clear" w:color="auto" w:fill="auto"/>
            <w:vAlign w:val="center"/>
            <w:hideMark/>
          </w:tcPr>
          <w:p w14:paraId="5EA52E7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0.8</w:t>
            </w:r>
          </w:p>
        </w:tc>
        <w:tc>
          <w:tcPr>
            <w:tcW w:w="452" w:type="dxa"/>
            <w:shd w:val="clear" w:color="auto" w:fill="auto"/>
            <w:vAlign w:val="center"/>
            <w:hideMark/>
          </w:tcPr>
          <w:p w14:paraId="01F387B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6AAF33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2.0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174250F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629E4F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1.8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704260A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D83B17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003C6D1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930CD3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1.7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503C842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CA5B81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3C94E70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76F139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3B4F55D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D9D8FC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50A150E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7A9B41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246FA29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9BD3D7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2.4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1BEBEA6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37" w:type="dxa"/>
            <w:shd w:val="clear" w:color="auto" w:fill="auto"/>
            <w:vAlign w:val="center"/>
            <w:hideMark/>
          </w:tcPr>
          <w:p w14:paraId="448D3C8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7957D43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397545A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62FD10D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8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17D1D9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57E611B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NS</w:t>
            </w:r>
          </w:p>
        </w:tc>
      </w:tr>
      <w:tr w:rsidR="00EB406D" w:rsidRPr="00BB32F6" w14:paraId="27B2A88F" w14:textId="77777777" w:rsidTr="000B18E5">
        <w:trPr>
          <w:trHeight w:val="362"/>
        </w:trPr>
        <w:tc>
          <w:tcPr>
            <w:tcW w:w="1956" w:type="dxa"/>
            <w:shd w:val="clear" w:color="auto" w:fill="auto"/>
            <w:vAlign w:val="center"/>
            <w:hideMark/>
          </w:tcPr>
          <w:p w14:paraId="1F779B95" w14:textId="27E72B9D" w:rsidR="00EB406D" w:rsidRPr="00BB32F6" w:rsidRDefault="000B18E5" w:rsidP="00BB32F6">
            <w:pPr>
              <w:pStyle w:val="Tabletex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HF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4A9878D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30</w:t>
            </w:r>
          </w:p>
        </w:tc>
        <w:tc>
          <w:tcPr>
            <w:tcW w:w="529" w:type="dxa"/>
            <w:shd w:val="clear" w:color="auto" w:fill="auto"/>
            <w:vAlign w:val="center"/>
            <w:hideMark/>
          </w:tcPr>
          <w:p w14:paraId="5660EEE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12.1</w:t>
            </w:r>
          </w:p>
        </w:tc>
        <w:tc>
          <w:tcPr>
            <w:tcW w:w="452" w:type="dxa"/>
            <w:shd w:val="clear" w:color="auto" w:fill="auto"/>
            <w:vAlign w:val="center"/>
            <w:hideMark/>
          </w:tcPr>
          <w:p w14:paraId="5FB9039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7CC314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13.2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4F8BD7D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14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2E566B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25.0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75A373F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AA4CEF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3FA53D9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1388B7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18.3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314C3F1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14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51DE2F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26.4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76984C9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BBED4D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22.2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72F7CE0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7A732B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37.5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54525AF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7679B66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21.9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3657C8D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13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0BFB85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31.7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360FC73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9</w:t>
            </w:r>
          </w:p>
        </w:tc>
        <w:tc>
          <w:tcPr>
            <w:tcW w:w="537" w:type="dxa"/>
            <w:shd w:val="clear" w:color="auto" w:fill="auto"/>
            <w:vAlign w:val="center"/>
            <w:hideMark/>
          </w:tcPr>
          <w:p w14:paraId="165A21C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33.3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1ACED43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0BB024A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42.9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7F7B49B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130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37C73DD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18.2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719CCEB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&lt; 0.01</w:t>
            </w:r>
          </w:p>
        </w:tc>
      </w:tr>
      <w:tr w:rsidR="00EB406D" w:rsidRPr="00BB32F6" w14:paraId="5C8C97DA" w14:textId="77777777" w:rsidTr="000B18E5">
        <w:trPr>
          <w:trHeight w:val="95"/>
        </w:trPr>
        <w:tc>
          <w:tcPr>
            <w:tcW w:w="1956" w:type="dxa"/>
            <w:shd w:val="clear" w:color="auto" w:fill="auto"/>
            <w:vAlign w:val="center"/>
            <w:hideMark/>
          </w:tcPr>
          <w:p w14:paraId="0BF92F6C" w14:textId="6A80E8DE" w:rsidR="00EB406D" w:rsidRPr="00BB32F6" w:rsidRDefault="00EB406D" w:rsidP="00BB32F6">
            <w:pPr>
              <w:pStyle w:val="Tabletext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 xml:space="preserve">Hospitalization for </w:t>
            </w:r>
            <w:r w:rsidR="000B18E5">
              <w:rPr>
                <w:sz w:val="12"/>
                <w:szCs w:val="12"/>
              </w:rPr>
              <w:t>HF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14:paraId="719D01E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29" w:type="dxa"/>
            <w:shd w:val="clear" w:color="auto" w:fill="auto"/>
            <w:vAlign w:val="center"/>
            <w:hideMark/>
          </w:tcPr>
          <w:p w14:paraId="2F5FA3B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2.4</w:t>
            </w:r>
          </w:p>
        </w:tc>
        <w:tc>
          <w:tcPr>
            <w:tcW w:w="452" w:type="dxa"/>
            <w:shd w:val="clear" w:color="auto" w:fill="auto"/>
            <w:vAlign w:val="center"/>
            <w:hideMark/>
          </w:tcPr>
          <w:p w14:paraId="0318430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4D0291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1.3</w:t>
            </w:r>
          </w:p>
        </w:tc>
        <w:tc>
          <w:tcPr>
            <w:tcW w:w="394" w:type="dxa"/>
            <w:shd w:val="clear" w:color="auto" w:fill="auto"/>
            <w:vAlign w:val="center"/>
            <w:hideMark/>
          </w:tcPr>
          <w:p w14:paraId="50C4AD5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5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43A177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8.9</w:t>
            </w:r>
          </w:p>
        </w:tc>
        <w:tc>
          <w:tcPr>
            <w:tcW w:w="361" w:type="dxa"/>
            <w:shd w:val="clear" w:color="auto" w:fill="auto"/>
            <w:vAlign w:val="center"/>
            <w:hideMark/>
          </w:tcPr>
          <w:p w14:paraId="63A28FD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E75D92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3A181B5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49DD836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5206624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59F60F0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3.8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4FAC087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15CE880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3.7</w:t>
            </w:r>
          </w:p>
        </w:tc>
        <w:tc>
          <w:tcPr>
            <w:tcW w:w="390" w:type="dxa"/>
            <w:shd w:val="clear" w:color="auto" w:fill="auto"/>
            <w:vAlign w:val="center"/>
            <w:hideMark/>
          </w:tcPr>
          <w:p w14:paraId="2F45BF4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21C8B462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12.5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2BBCCB0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04C6751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3.1</w:t>
            </w:r>
          </w:p>
        </w:tc>
        <w:tc>
          <w:tcPr>
            <w:tcW w:w="403" w:type="dxa"/>
            <w:shd w:val="clear" w:color="auto" w:fill="auto"/>
            <w:vAlign w:val="center"/>
            <w:hideMark/>
          </w:tcPr>
          <w:p w14:paraId="4C868BC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0AD59BC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4.9</w:t>
            </w:r>
          </w:p>
        </w:tc>
        <w:tc>
          <w:tcPr>
            <w:tcW w:w="431" w:type="dxa"/>
            <w:shd w:val="clear" w:color="auto" w:fill="auto"/>
            <w:vAlign w:val="center"/>
            <w:hideMark/>
          </w:tcPr>
          <w:p w14:paraId="7558789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</w:t>
            </w:r>
          </w:p>
        </w:tc>
        <w:tc>
          <w:tcPr>
            <w:tcW w:w="537" w:type="dxa"/>
            <w:shd w:val="clear" w:color="auto" w:fill="auto"/>
            <w:vAlign w:val="center"/>
            <w:hideMark/>
          </w:tcPr>
          <w:p w14:paraId="5E16CC8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7.4</w:t>
            </w:r>
          </w:p>
        </w:tc>
        <w:tc>
          <w:tcPr>
            <w:tcW w:w="369" w:type="dxa"/>
            <w:shd w:val="clear" w:color="auto" w:fill="auto"/>
            <w:vAlign w:val="center"/>
            <w:hideMark/>
          </w:tcPr>
          <w:p w14:paraId="2BB2817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456" w:type="dxa"/>
            <w:shd w:val="clear" w:color="auto" w:fill="auto"/>
            <w:vAlign w:val="center"/>
            <w:hideMark/>
          </w:tcPr>
          <w:p w14:paraId="7A1D5AD7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</w:t>
            </w:r>
          </w:p>
        </w:tc>
        <w:tc>
          <w:tcPr>
            <w:tcW w:w="557" w:type="dxa"/>
            <w:shd w:val="clear" w:color="auto" w:fill="auto"/>
            <w:vAlign w:val="center"/>
            <w:hideMark/>
          </w:tcPr>
          <w:p w14:paraId="5332D52D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22</w:t>
            </w:r>
          </w:p>
        </w:tc>
        <w:tc>
          <w:tcPr>
            <w:tcW w:w="528" w:type="dxa"/>
            <w:shd w:val="clear" w:color="auto" w:fill="auto"/>
            <w:vAlign w:val="center"/>
            <w:hideMark/>
          </w:tcPr>
          <w:p w14:paraId="60290EE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3.1</w:t>
            </w:r>
          </w:p>
        </w:tc>
        <w:tc>
          <w:tcPr>
            <w:tcW w:w="1100" w:type="dxa"/>
            <w:shd w:val="clear" w:color="auto" w:fill="auto"/>
            <w:noWrap/>
            <w:hideMark/>
          </w:tcPr>
          <w:p w14:paraId="222E129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NS</w:t>
            </w:r>
          </w:p>
        </w:tc>
      </w:tr>
      <w:tr w:rsidR="00956319" w:rsidRPr="00BB32F6" w14:paraId="2417CC50" w14:textId="77777777" w:rsidTr="000B18E5">
        <w:trPr>
          <w:trHeight w:val="362"/>
        </w:trPr>
        <w:tc>
          <w:tcPr>
            <w:tcW w:w="1956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8AA7458" w14:textId="4FB049DC" w:rsidR="00EB406D" w:rsidRPr="00BB32F6" w:rsidRDefault="00EB406D" w:rsidP="00BB32F6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BB32F6">
              <w:rPr>
                <w:b/>
                <w:bCs/>
                <w:sz w:val="12"/>
                <w:szCs w:val="12"/>
              </w:rPr>
              <w:t>All-</w:t>
            </w:r>
            <w:r w:rsidR="00C85DC2">
              <w:rPr>
                <w:b/>
                <w:bCs/>
                <w:sz w:val="12"/>
                <w:szCs w:val="12"/>
              </w:rPr>
              <w:t>c</w:t>
            </w:r>
            <w:r w:rsidR="00C85DC2" w:rsidRPr="00BB32F6">
              <w:rPr>
                <w:b/>
                <w:bCs/>
                <w:sz w:val="12"/>
                <w:szCs w:val="12"/>
              </w:rPr>
              <w:t xml:space="preserve">ause </w:t>
            </w:r>
            <w:r w:rsidR="00C85DC2">
              <w:rPr>
                <w:b/>
                <w:bCs/>
                <w:sz w:val="12"/>
                <w:szCs w:val="12"/>
              </w:rPr>
              <w:t>m</w:t>
            </w:r>
            <w:r w:rsidR="00C85DC2" w:rsidRPr="00BB32F6">
              <w:rPr>
                <w:b/>
                <w:bCs/>
                <w:sz w:val="12"/>
                <w:szCs w:val="12"/>
              </w:rPr>
              <w:t xml:space="preserve">ortality 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E3E07E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8</w:t>
            </w:r>
          </w:p>
        </w:tc>
        <w:tc>
          <w:tcPr>
            <w:tcW w:w="52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CC1B15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3.2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DBC0AB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11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1F4520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7.2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4FC4D2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E27E2B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7.1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B31B71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D49A5B3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0.00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D66B4A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82CF81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6.7</w:t>
            </w:r>
          </w:p>
        </w:tc>
        <w:tc>
          <w:tcPr>
            <w:tcW w:w="403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03604D0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363687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18.9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7AB935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C3F6E74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22.2</w:t>
            </w:r>
          </w:p>
        </w:tc>
        <w:tc>
          <w:tcPr>
            <w:tcW w:w="39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87D44C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8C4BB6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37.5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E55EC81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15EF065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18.8</w:t>
            </w:r>
          </w:p>
        </w:tc>
        <w:tc>
          <w:tcPr>
            <w:tcW w:w="403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239434F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9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9D807D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22</w:t>
            </w:r>
          </w:p>
        </w:tc>
        <w:tc>
          <w:tcPr>
            <w:tcW w:w="431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FB18A4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6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91301C9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22.2</w:t>
            </w:r>
          </w:p>
        </w:tc>
        <w:tc>
          <w:tcPr>
            <w:tcW w:w="36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938722E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3</w:t>
            </w: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58139B6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42.9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98FBD48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70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A5D358B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9.8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DBECCA" w14:textId="77777777" w:rsidR="00EB406D" w:rsidRPr="00BB32F6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BB32F6">
              <w:rPr>
                <w:sz w:val="12"/>
                <w:szCs w:val="12"/>
              </w:rPr>
              <w:t>&lt; 0.0001</w:t>
            </w:r>
          </w:p>
        </w:tc>
      </w:tr>
    </w:tbl>
    <w:p w14:paraId="0332E70E" w14:textId="08B4AEAE" w:rsidR="00C02466" w:rsidRPr="00FE5924" w:rsidRDefault="00C02466" w:rsidP="00C02466">
      <w:pPr>
        <w:pStyle w:val="Footer"/>
      </w:pPr>
      <w:r w:rsidRPr="00185C47">
        <w:rPr>
          <w:vertAlign w:val="superscript"/>
        </w:rPr>
        <w:t>a</w:t>
      </w:r>
      <w:r w:rsidRPr="002317D8">
        <w:t xml:space="preserve"> </w:t>
      </w:r>
      <w:r>
        <w:t xml:space="preserve">Overall renal composite included progression to CKD stage 5, onset of dialysis, renal transplant, and sustained </w:t>
      </w:r>
      <w:r>
        <w:rPr>
          <w:rFonts w:cs="Arial"/>
        </w:rPr>
        <w:t>≥</w:t>
      </w:r>
      <w:r>
        <w:t xml:space="preserve">50% decline in eGFR; the composite did not include </w:t>
      </w:r>
      <w:r w:rsidRPr="00522EB5">
        <w:t>≥</w:t>
      </w:r>
      <w:r w:rsidRPr="00185C47">
        <w:t>50% decline</w:t>
      </w:r>
      <w:r>
        <w:t xml:space="preserve"> in eGFR (i.e. eGFR decline at a single instance); </w:t>
      </w:r>
      <w:r>
        <w:rPr>
          <w:vertAlign w:val="superscript"/>
        </w:rPr>
        <w:t xml:space="preserve">b </w:t>
      </w:r>
      <w:r>
        <w:t>Sustained decline in eGFR defined by two instances of</w:t>
      </w:r>
      <w:r w:rsidRPr="00FE5924">
        <w:t xml:space="preserve"> eGFR decline</w:t>
      </w:r>
      <w:r>
        <w:t xml:space="preserve"> </w:t>
      </w:r>
      <w:r w:rsidRPr="00FE5924">
        <w:t xml:space="preserve">at </w:t>
      </w:r>
      <w:r w:rsidRPr="00FC2DC5">
        <w:t>least</w:t>
      </w:r>
      <w:r w:rsidRPr="00FE5924">
        <w:t xml:space="preserve"> 28 days apart</w:t>
      </w:r>
    </w:p>
    <w:p w14:paraId="31841358" w14:textId="259A520B" w:rsidR="00436B3D" w:rsidRPr="00FE5924" w:rsidRDefault="00536EA9" w:rsidP="00B30542">
      <w:pPr>
        <w:spacing w:after="0"/>
        <w:rPr>
          <w:b/>
          <w:bCs/>
        </w:rPr>
      </w:pPr>
      <w:r w:rsidRPr="00FE5924">
        <w:rPr>
          <w:b/>
          <w:bCs/>
        </w:rPr>
        <w:t>(d)</w:t>
      </w:r>
      <w:r w:rsidR="00436B3D" w:rsidRPr="00FE5924">
        <w:rPr>
          <w:b/>
          <w:bCs/>
        </w:rPr>
        <w:t xml:space="preserve"> Clinical </w:t>
      </w:r>
      <w:r>
        <w:rPr>
          <w:b/>
          <w:bCs/>
        </w:rPr>
        <w:t>o</w:t>
      </w:r>
      <w:r w:rsidRPr="00FE5924">
        <w:rPr>
          <w:b/>
          <w:bCs/>
        </w:rPr>
        <w:t xml:space="preserve">utcomes </w:t>
      </w:r>
      <w:r w:rsidR="00436B3D" w:rsidRPr="00FE5924">
        <w:rPr>
          <w:b/>
          <w:bCs/>
        </w:rPr>
        <w:t xml:space="preserve">in patients with </w:t>
      </w:r>
      <w:r w:rsidR="000B18E5">
        <w:rPr>
          <w:b/>
          <w:bCs/>
        </w:rPr>
        <w:t>HF</w:t>
      </w:r>
      <w:r w:rsidRPr="00FE5924">
        <w:rPr>
          <w:b/>
          <w:bCs/>
        </w:rPr>
        <w:t xml:space="preserve"> </w:t>
      </w:r>
      <w:r w:rsidR="00436B3D" w:rsidRPr="00FE5924">
        <w:rPr>
          <w:b/>
          <w:bCs/>
        </w:rPr>
        <w:t xml:space="preserve">at </w:t>
      </w:r>
      <w:r>
        <w:rPr>
          <w:b/>
          <w:bCs/>
        </w:rPr>
        <w:t>b</w:t>
      </w:r>
      <w:r w:rsidRPr="00FE5924">
        <w:rPr>
          <w:b/>
          <w:bCs/>
        </w:rPr>
        <w:t>aseline</w:t>
      </w:r>
    </w:p>
    <w:tbl>
      <w:tblPr>
        <w:tblW w:w="15227" w:type="dxa"/>
        <w:tblLook w:val="04A0" w:firstRow="1" w:lastRow="0" w:firstColumn="1" w:lastColumn="0" w:noHBand="0" w:noVBand="1"/>
      </w:tblPr>
      <w:tblGrid>
        <w:gridCol w:w="1772"/>
        <w:gridCol w:w="350"/>
        <w:gridCol w:w="578"/>
        <w:gridCol w:w="414"/>
        <w:gridCol w:w="579"/>
        <w:gridCol w:w="415"/>
        <w:gridCol w:w="579"/>
        <w:gridCol w:w="305"/>
        <w:gridCol w:w="689"/>
        <w:gridCol w:w="415"/>
        <w:gridCol w:w="579"/>
        <w:gridCol w:w="415"/>
        <w:gridCol w:w="579"/>
        <w:gridCol w:w="415"/>
        <w:gridCol w:w="579"/>
        <w:gridCol w:w="305"/>
        <w:gridCol w:w="581"/>
        <w:gridCol w:w="305"/>
        <w:gridCol w:w="580"/>
        <w:gridCol w:w="415"/>
        <w:gridCol w:w="579"/>
        <w:gridCol w:w="415"/>
        <w:gridCol w:w="579"/>
        <w:gridCol w:w="305"/>
        <w:gridCol w:w="579"/>
        <w:gridCol w:w="7"/>
        <w:gridCol w:w="518"/>
        <w:gridCol w:w="579"/>
        <w:gridCol w:w="6"/>
        <w:gridCol w:w="798"/>
        <w:gridCol w:w="13"/>
      </w:tblGrid>
      <w:tr w:rsidR="00B45AAD" w:rsidRPr="00C85DC2" w14:paraId="08F9DD7B" w14:textId="77777777" w:rsidTr="00FC2DC5">
        <w:trPr>
          <w:trHeight w:val="435"/>
        </w:trPr>
        <w:tc>
          <w:tcPr>
            <w:tcW w:w="177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AC6047" w14:textId="03D392D1" w:rsidR="00B45AAD" w:rsidRPr="00C85DC2" w:rsidRDefault="00B45AAD" w:rsidP="0037421C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390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F66233" w14:textId="19D9CF3D" w:rsidR="00B45AAD" w:rsidRPr="00B45AAD" w:rsidRDefault="00B45AAD" w:rsidP="00B45AAD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B45AAD">
              <w:rPr>
                <w:b/>
                <w:bCs/>
                <w:sz w:val="12"/>
                <w:szCs w:val="12"/>
              </w:rPr>
              <w:t>UACR 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B45AAD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t xml:space="preserve"> </w:t>
            </w:r>
            <w:r w:rsidRPr="00B45AAD">
              <w:rPr>
                <w:b/>
                <w:bCs/>
                <w:sz w:val="12"/>
                <w:szCs w:val="12"/>
              </w:rPr>
              <w:t>mg/g</w:t>
            </w:r>
          </w:p>
        </w:tc>
        <w:tc>
          <w:tcPr>
            <w:tcW w:w="38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2239A3" w14:textId="53F02862" w:rsidR="00B45AAD" w:rsidRPr="00B45AAD" w:rsidRDefault="00B45AAD" w:rsidP="00B45AAD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B45AAD">
              <w:rPr>
                <w:b/>
                <w:bCs/>
                <w:sz w:val="12"/>
                <w:szCs w:val="12"/>
              </w:rPr>
              <w:t>UACR 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B45AAD">
              <w:rPr>
                <w:b/>
                <w:bCs/>
                <w:sz w:val="12"/>
                <w:szCs w:val="12"/>
              </w:rPr>
              <w:t>199 mg/g</w:t>
            </w:r>
          </w:p>
        </w:tc>
        <w:tc>
          <w:tcPr>
            <w:tcW w:w="376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09E67A" w14:textId="16F67473" w:rsidR="00B45AAD" w:rsidRPr="00B45AAD" w:rsidRDefault="00B45AAD" w:rsidP="00B45AAD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B45AAD">
              <w:rPr>
                <w:b/>
                <w:bCs/>
                <w:sz w:val="12"/>
                <w:szCs w:val="12"/>
              </w:rPr>
              <w:t>UACR 200</w:t>
            </w:r>
            <w:r w:rsidR="002E6A87">
              <w:rPr>
                <w:b/>
                <w:bCs/>
                <w:sz w:val="12"/>
                <w:szCs w:val="12"/>
              </w:rPr>
              <w:t>–</w:t>
            </w:r>
            <w:r w:rsidRPr="00B45AAD">
              <w:rPr>
                <w:b/>
                <w:bCs/>
                <w:sz w:val="12"/>
                <w:szCs w:val="12"/>
              </w:rPr>
              <w:t>5000 mg/g</w:t>
            </w:r>
          </w:p>
        </w:tc>
        <w:tc>
          <w:tcPr>
            <w:tcW w:w="1103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ADB9C01" w14:textId="70E29043" w:rsidR="00B45AAD" w:rsidRPr="00FE5924" w:rsidRDefault="00B45AAD" w:rsidP="000B18E5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Total</w:t>
            </w:r>
            <w:r w:rsidRPr="00FE5924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415)</w:t>
            </w:r>
          </w:p>
        </w:tc>
        <w:tc>
          <w:tcPr>
            <w:tcW w:w="81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A95B" w14:textId="30C57F8F" w:rsidR="00B45AAD" w:rsidRPr="00FE5924" w:rsidRDefault="00B45AAD" w:rsidP="000B18E5">
            <w:pPr>
              <w:pStyle w:val="Tabletex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i/>
                <w:iCs/>
                <w:sz w:val="12"/>
                <w:szCs w:val="12"/>
              </w:rPr>
              <w:t>P</w:t>
            </w:r>
            <w:r w:rsidRPr="00FE5924">
              <w:rPr>
                <w:b/>
                <w:bCs/>
                <w:sz w:val="12"/>
                <w:szCs w:val="12"/>
              </w:rPr>
              <w:t xml:space="preserve"> value</w:t>
            </w:r>
          </w:p>
        </w:tc>
      </w:tr>
      <w:tr w:rsidR="00B45AAD" w:rsidRPr="00C85DC2" w14:paraId="4C9820EA" w14:textId="77777777" w:rsidTr="00FE5924">
        <w:trPr>
          <w:trHeight w:val="608"/>
        </w:trPr>
        <w:tc>
          <w:tcPr>
            <w:tcW w:w="1772" w:type="dxa"/>
            <w:vMerge/>
            <w:shd w:val="clear" w:color="auto" w:fill="auto"/>
            <w:vAlign w:val="center"/>
            <w:hideMark/>
          </w:tcPr>
          <w:p w14:paraId="74B26DDB" w14:textId="5D9E4599" w:rsidR="00B45AAD" w:rsidRPr="00C85DC2" w:rsidRDefault="00B45AAD" w:rsidP="00C85DC2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C2D50E8" w14:textId="66FCC490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6B48FA" w:rsidRPr="00FE5924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 w:rsidR="006B48FA" w:rsidRPr="00FE5924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 w:rsidR="006B48FA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81</w:t>
            </w:r>
            <w:r w:rsidR="006B48FA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185D947" w14:textId="4B3A3F80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6B48FA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 w:rsidR="006B48FA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 w:rsidR="006B48FA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75</w:t>
            </w:r>
            <w:r w:rsidR="006B48FA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6ED6285" w14:textId="4808E757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6B48FA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 w:rsidR="006B48FA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 w:rsidR="006B48FA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42</w:t>
            </w:r>
            <w:r w:rsidR="006B48FA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BE9472E" w14:textId="26F17975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 w:rsidR="006B48FA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 w:rsidR="006B48FA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 w:rsidR="006B48FA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6</w:t>
            </w:r>
            <w:r w:rsidR="006B48FA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F5C98C3" w14:textId="17F5E425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6B48FA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 w:rsidR="006B48FA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 w:rsidR="006B48FA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44</w:t>
            </w:r>
            <w:r w:rsidR="006B48FA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E5D3DA5" w14:textId="1CAA8490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6B48FA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 w:rsidR="006B48FA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 w:rsidR="006B48FA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35</w:t>
            </w:r>
            <w:r w:rsidR="006B48FA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A129D63" w14:textId="6E3F48E6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6B48FA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 w:rsidR="006B48FA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 w:rsidR="006B48FA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24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72CAC84" w14:textId="496FC25D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6B48FA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 w:rsidR="006B48FA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 w:rsidR="002E6A87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3</w:t>
            </w:r>
            <w:r w:rsidR="002E6A87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7E31DB8" w14:textId="58AEE2C7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2E6A87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 w:rsidR="002E6A87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 w:rsidR="002E6A87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23</w:t>
            </w:r>
            <w:r w:rsidR="002E6A87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EF7E68B" w14:textId="2EE44E41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2E6A87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 w:rsidR="002E6A87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 w:rsidR="002E6A87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34</w:t>
            </w:r>
            <w:r w:rsidR="002E6A87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7546660" w14:textId="5980DBC2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2E6A87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 w:rsidR="002E6A87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 xml:space="preserve"> &lt;45</w:t>
            </w:r>
            <w:r w:rsidR="002E6A87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36</w:t>
            </w:r>
            <w:r w:rsidR="002E6A87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891" w:type="dxa"/>
            <w:gridSpan w:val="3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BE8185D" w14:textId="5E021A5B" w:rsidR="00B45AAD" w:rsidRPr="00FE5924" w:rsidRDefault="00B45AAD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2E6A87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 w:rsidR="002E6A87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 w:rsidR="002E6A87"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12</w:t>
            </w:r>
            <w:r w:rsidR="002E6A87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103" w:type="dxa"/>
            <w:gridSpan w:val="3"/>
            <w:vMerge/>
            <w:shd w:val="clear" w:color="auto" w:fill="auto"/>
            <w:vAlign w:val="center"/>
            <w:hideMark/>
          </w:tcPr>
          <w:p w14:paraId="21FB7710" w14:textId="6E41505D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811" w:type="dxa"/>
            <w:gridSpan w:val="2"/>
            <w:vMerge/>
            <w:shd w:val="clear" w:color="auto" w:fill="auto"/>
            <w:noWrap/>
            <w:hideMark/>
          </w:tcPr>
          <w:p w14:paraId="47135B08" w14:textId="511FE27B" w:rsidR="00B45AAD" w:rsidRPr="00C85DC2" w:rsidRDefault="00B45AAD" w:rsidP="00C85DC2">
            <w:pPr>
              <w:pStyle w:val="Tabletext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B45AAD" w:rsidRPr="00C85DC2" w14:paraId="49E89BAB" w14:textId="77777777" w:rsidTr="00FE5924">
        <w:trPr>
          <w:gridAfter w:val="1"/>
          <w:wAfter w:w="13" w:type="dxa"/>
          <w:trHeight w:val="85"/>
        </w:trPr>
        <w:tc>
          <w:tcPr>
            <w:tcW w:w="177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DB922E" w14:textId="3BF8E878" w:rsidR="00B45AAD" w:rsidRPr="00C85DC2" w:rsidRDefault="00B45AAD" w:rsidP="00C85DC2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83E1E0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7D2F2F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87EBA0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6732E3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181F89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7E81EB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4AE239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D573FB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CF44C5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8DF237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91E7BF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7453F8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C612CD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CC4E23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DE84BB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96E90E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777FDF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717A49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6D080E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DACA25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89A4BC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81C272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0D7CE3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7CD268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A08D43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#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5826FF" w14:textId="7777777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%</w:t>
            </w:r>
          </w:p>
        </w:tc>
        <w:tc>
          <w:tcPr>
            <w:tcW w:w="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DCCE70" w14:textId="2072E4E7" w:rsidR="00B45AAD" w:rsidRPr="00C85DC2" w:rsidRDefault="00B45AA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956319" w:rsidRPr="00C85DC2" w14:paraId="1ED16148" w14:textId="77777777" w:rsidTr="00B45AAD">
        <w:trPr>
          <w:gridAfter w:val="1"/>
          <w:wAfter w:w="13" w:type="dxa"/>
          <w:trHeight w:val="278"/>
        </w:trPr>
        <w:tc>
          <w:tcPr>
            <w:tcW w:w="1772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BA8C80F" w14:textId="11BA0082" w:rsidR="00EB406D" w:rsidRPr="00C85DC2" w:rsidRDefault="00EB406D" w:rsidP="00C85DC2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C85DC2">
              <w:rPr>
                <w:b/>
                <w:bCs/>
                <w:sz w:val="12"/>
                <w:szCs w:val="12"/>
              </w:rPr>
              <w:t xml:space="preserve">Renal </w:t>
            </w:r>
            <w:r w:rsidR="002E6A87">
              <w:rPr>
                <w:b/>
                <w:bCs/>
                <w:sz w:val="12"/>
                <w:szCs w:val="12"/>
              </w:rPr>
              <w:t>o</w:t>
            </w:r>
            <w:r w:rsidR="002E6A87" w:rsidRPr="00C85DC2">
              <w:rPr>
                <w:b/>
                <w:bCs/>
                <w:sz w:val="12"/>
                <w:szCs w:val="12"/>
              </w:rPr>
              <w:t>utcomes</w:t>
            </w: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50FD898" w14:textId="72C434D3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BF4FD7D" w14:textId="6C2B8AB8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4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0AD55B7" w14:textId="5D75AFA6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4BE14E3" w14:textId="06E0686C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B342646" w14:textId="6A12A709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AAD3528" w14:textId="689F0020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1DCFE66" w14:textId="36D4AF21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61851BE" w14:textId="184F6739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E04B2D4" w14:textId="3937AE34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54D4076" w14:textId="2822D915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FAED9B8" w14:textId="5BEECC73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1E31C12" w14:textId="73263F1A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0B8A92B" w14:textId="1D4FB4CB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73EAD2B" w14:textId="15D79C6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A85F63C" w14:textId="0B97C7EE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81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0440455" w14:textId="58DDA4E4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C6714FB" w14:textId="4A0B97D8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99CD4CB" w14:textId="39CD0B3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09C7A5E" w14:textId="0A341D58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E0F1D1F" w14:textId="0C565CB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4DD1837" w14:textId="682F7E3E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0F6A350" w14:textId="010AFF59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0E409C9" w14:textId="1DF29F40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7580FB4" w14:textId="7FD40A4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85F4243" w14:textId="049B3BB2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97DC96D" w14:textId="524DDB21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A52036" w14:textId="0FDC5510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C05F9B" w:rsidRPr="00C85DC2" w14:paraId="5A9CB07F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000000" w:fill="F2F2F2"/>
            <w:vAlign w:val="center"/>
            <w:hideMark/>
          </w:tcPr>
          <w:p w14:paraId="618DBA55" w14:textId="64FBB09E" w:rsidR="00C05F9B" w:rsidRPr="00C85DC2" w:rsidRDefault="00C05F9B" w:rsidP="00C05F9B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Overall renal composite (sustained)</w:t>
            </w:r>
            <w:r w:rsidR="00B30542" w:rsidRPr="00B30542">
              <w:rPr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350" w:type="dxa"/>
            <w:shd w:val="clear" w:color="000000" w:fill="F2F2F2"/>
            <w:vAlign w:val="center"/>
            <w:hideMark/>
          </w:tcPr>
          <w:p w14:paraId="15322B0B" w14:textId="689373CE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8" w:type="dxa"/>
            <w:shd w:val="clear" w:color="000000" w:fill="F2F2F2"/>
            <w:vAlign w:val="center"/>
            <w:hideMark/>
          </w:tcPr>
          <w:p w14:paraId="40AA0882" w14:textId="3FDED529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3.7</w:t>
            </w:r>
          </w:p>
        </w:tc>
        <w:tc>
          <w:tcPr>
            <w:tcW w:w="414" w:type="dxa"/>
            <w:shd w:val="clear" w:color="000000" w:fill="F2F2F2"/>
            <w:vAlign w:val="center"/>
            <w:hideMark/>
          </w:tcPr>
          <w:p w14:paraId="56152FF4" w14:textId="57CE3766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05DD7D7C" w14:textId="5A312947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5.3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1D23A95C" w14:textId="212DFD21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7C24E172" w14:textId="577F0823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2DE9C701" w14:textId="14DB8E66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shd w:val="clear" w:color="000000" w:fill="F2F2F2"/>
            <w:vAlign w:val="center"/>
            <w:hideMark/>
          </w:tcPr>
          <w:p w14:paraId="7C843D1D" w14:textId="05B87F69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16.7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782973DF" w14:textId="211EB49C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694F3968" w14:textId="4BC8C898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11.4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1F5A2D50" w14:textId="36F401F2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61892A6E" w14:textId="50FA0044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8.6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662DAC07" w14:textId="04D601B5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012D823B" w14:textId="696FB273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16.7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49E9C44F" w14:textId="7F4BDD02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81" w:type="dxa"/>
            <w:shd w:val="clear" w:color="000000" w:fill="F2F2F2"/>
            <w:vAlign w:val="center"/>
            <w:hideMark/>
          </w:tcPr>
          <w:p w14:paraId="281CF15B" w14:textId="3DDEB60A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33.3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7963E927" w14:textId="59985C35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9</w:t>
            </w:r>
          </w:p>
        </w:tc>
        <w:tc>
          <w:tcPr>
            <w:tcW w:w="580" w:type="dxa"/>
            <w:shd w:val="clear" w:color="000000" w:fill="F2F2F2"/>
            <w:vAlign w:val="center"/>
            <w:hideMark/>
          </w:tcPr>
          <w:p w14:paraId="08F466BF" w14:textId="01D633AD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39.1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23165E51" w14:textId="5745FAD9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2C2D145B" w14:textId="6FDEDCB3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32.4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5872B31C" w14:textId="63AAD329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9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434E2106" w14:textId="143E8EB2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25.0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2755B394" w14:textId="5A060D0C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7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1DD70AC9" w14:textId="7572588D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58.3</w:t>
            </w:r>
          </w:p>
        </w:tc>
        <w:tc>
          <w:tcPr>
            <w:tcW w:w="525" w:type="dxa"/>
            <w:gridSpan w:val="2"/>
            <w:shd w:val="clear" w:color="000000" w:fill="F2F2F2"/>
            <w:vAlign w:val="center"/>
            <w:hideMark/>
          </w:tcPr>
          <w:p w14:paraId="5DC58893" w14:textId="4E0080C2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57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7E155B25" w14:textId="5256AD88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13.7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1456A24A" w14:textId="1E43C8F2" w:rsidR="00C05F9B" w:rsidRPr="00C85DC2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&lt; 0.0001</w:t>
            </w:r>
          </w:p>
        </w:tc>
      </w:tr>
      <w:tr w:rsidR="00B45AAD" w:rsidRPr="00C85DC2" w14:paraId="3D2F3F5D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000000" w:fill="F2F2F2"/>
            <w:vAlign w:val="center"/>
            <w:hideMark/>
          </w:tcPr>
          <w:p w14:paraId="482BDA25" w14:textId="2C4A38D4" w:rsidR="00EB406D" w:rsidRPr="00C85DC2" w:rsidRDefault="00EB406D" w:rsidP="00C85DC2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 xml:space="preserve">Progression to CKD </w:t>
            </w:r>
            <w:r w:rsidR="000B18E5">
              <w:rPr>
                <w:sz w:val="12"/>
                <w:szCs w:val="12"/>
              </w:rPr>
              <w:t>s</w:t>
            </w:r>
            <w:r w:rsidRPr="00C85DC2">
              <w:rPr>
                <w:sz w:val="12"/>
                <w:szCs w:val="12"/>
              </w:rPr>
              <w:t>tage 5</w:t>
            </w:r>
          </w:p>
        </w:tc>
        <w:tc>
          <w:tcPr>
            <w:tcW w:w="350" w:type="dxa"/>
            <w:shd w:val="clear" w:color="000000" w:fill="F2F2F2"/>
            <w:vAlign w:val="center"/>
            <w:hideMark/>
          </w:tcPr>
          <w:p w14:paraId="555C876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8" w:type="dxa"/>
            <w:shd w:val="clear" w:color="000000" w:fill="F2F2F2"/>
            <w:vAlign w:val="center"/>
            <w:hideMark/>
          </w:tcPr>
          <w:p w14:paraId="59C3123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2.5</w:t>
            </w:r>
          </w:p>
        </w:tc>
        <w:tc>
          <w:tcPr>
            <w:tcW w:w="414" w:type="dxa"/>
            <w:shd w:val="clear" w:color="000000" w:fill="F2F2F2"/>
            <w:vAlign w:val="center"/>
            <w:hideMark/>
          </w:tcPr>
          <w:p w14:paraId="2B9FCB9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2C52050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61976E4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096D7A8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48012D8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shd w:val="clear" w:color="000000" w:fill="F2F2F2"/>
            <w:vAlign w:val="center"/>
            <w:hideMark/>
          </w:tcPr>
          <w:p w14:paraId="703C9A9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16.7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60045B9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22399E1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4.5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1773D9F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527C9B6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1161FE9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777056E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8.3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2BC274F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81" w:type="dxa"/>
            <w:shd w:val="clear" w:color="000000" w:fill="F2F2F2"/>
            <w:vAlign w:val="center"/>
            <w:hideMark/>
          </w:tcPr>
          <w:p w14:paraId="5E0D352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33.3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3BBD708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80" w:type="dxa"/>
            <w:shd w:val="clear" w:color="000000" w:fill="F2F2F2"/>
            <w:vAlign w:val="center"/>
            <w:hideMark/>
          </w:tcPr>
          <w:p w14:paraId="6D922CC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8.7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1BCCAA4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15AE4E4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11.8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5AFDA86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50322A2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16.7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2F87A62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01FE28C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50.0</w:t>
            </w:r>
          </w:p>
        </w:tc>
        <w:tc>
          <w:tcPr>
            <w:tcW w:w="525" w:type="dxa"/>
            <w:gridSpan w:val="2"/>
            <w:shd w:val="clear" w:color="000000" w:fill="F2F2F2"/>
            <w:vAlign w:val="center"/>
            <w:hideMark/>
          </w:tcPr>
          <w:p w14:paraId="0E6ED80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26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4D630CF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6.3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6BF550F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&lt; 0.0001</w:t>
            </w:r>
          </w:p>
        </w:tc>
      </w:tr>
      <w:tr w:rsidR="00B45AAD" w:rsidRPr="00C85DC2" w14:paraId="0C01BD84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000000" w:fill="F2F2F2"/>
            <w:vAlign w:val="center"/>
            <w:hideMark/>
          </w:tcPr>
          <w:p w14:paraId="589E988B" w14:textId="27B240D6" w:rsidR="00EB406D" w:rsidRPr="00C85DC2" w:rsidRDefault="00EB406D" w:rsidP="00C85DC2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 xml:space="preserve">Onset of </w:t>
            </w:r>
            <w:r w:rsidR="002E6A87">
              <w:rPr>
                <w:sz w:val="12"/>
                <w:szCs w:val="12"/>
              </w:rPr>
              <w:t>d</w:t>
            </w:r>
            <w:r w:rsidR="002E6A87" w:rsidRPr="00C85DC2">
              <w:rPr>
                <w:sz w:val="12"/>
                <w:szCs w:val="12"/>
              </w:rPr>
              <w:t xml:space="preserve">ialysis </w:t>
            </w:r>
          </w:p>
        </w:tc>
        <w:tc>
          <w:tcPr>
            <w:tcW w:w="350" w:type="dxa"/>
            <w:shd w:val="clear" w:color="000000" w:fill="F2F2F2"/>
            <w:vAlign w:val="center"/>
            <w:hideMark/>
          </w:tcPr>
          <w:p w14:paraId="574EEA7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8" w:type="dxa"/>
            <w:shd w:val="clear" w:color="000000" w:fill="F2F2F2"/>
            <w:vAlign w:val="center"/>
            <w:hideMark/>
          </w:tcPr>
          <w:p w14:paraId="09855BC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4" w:type="dxa"/>
            <w:shd w:val="clear" w:color="000000" w:fill="F2F2F2"/>
            <w:vAlign w:val="center"/>
            <w:hideMark/>
          </w:tcPr>
          <w:p w14:paraId="5C1FA46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44F2266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18B93A3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14FABA7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71D0AF2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shd w:val="clear" w:color="000000" w:fill="F2F2F2"/>
            <w:vAlign w:val="center"/>
            <w:hideMark/>
          </w:tcPr>
          <w:p w14:paraId="6DDBC33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22DD8F7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28D5AAC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2.3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2804CF3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5B8E125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7461CD7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6714743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8.3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16BA88E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81" w:type="dxa"/>
            <w:shd w:val="clear" w:color="000000" w:fill="F2F2F2"/>
            <w:vAlign w:val="center"/>
            <w:hideMark/>
          </w:tcPr>
          <w:p w14:paraId="0D226DC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33.3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7CDACBD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80" w:type="dxa"/>
            <w:shd w:val="clear" w:color="000000" w:fill="F2F2F2"/>
            <w:vAlign w:val="center"/>
            <w:hideMark/>
          </w:tcPr>
          <w:p w14:paraId="70CB527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17.4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4328A5F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097471E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2.9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5342EEC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49CF412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13.9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2F034E7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2CE6B24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41.7</w:t>
            </w:r>
          </w:p>
        </w:tc>
        <w:tc>
          <w:tcPr>
            <w:tcW w:w="525" w:type="dxa"/>
            <w:gridSpan w:val="2"/>
            <w:shd w:val="clear" w:color="000000" w:fill="F2F2F2"/>
            <w:vAlign w:val="center"/>
            <w:hideMark/>
          </w:tcPr>
          <w:p w14:paraId="29532A3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19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7687253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4.6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39ABB9C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&lt; 0.0001</w:t>
            </w:r>
          </w:p>
        </w:tc>
      </w:tr>
      <w:tr w:rsidR="00B45AAD" w:rsidRPr="00C85DC2" w14:paraId="69A8ECDD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000000" w:fill="F2F2F2"/>
            <w:vAlign w:val="center"/>
            <w:hideMark/>
          </w:tcPr>
          <w:p w14:paraId="39D01E5C" w14:textId="7C6E21C3" w:rsidR="00EB406D" w:rsidRPr="00C85DC2" w:rsidRDefault="00EB406D" w:rsidP="00C85DC2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 xml:space="preserve">Renal </w:t>
            </w:r>
            <w:r w:rsidR="002E6A87">
              <w:rPr>
                <w:sz w:val="12"/>
                <w:szCs w:val="12"/>
              </w:rPr>
              <w:t>t</w:t>
            </w:r>
            <w:r w:rsidR="002E6A87" w:rsidRPr="00C85DC2">
              <w:rPr>
                <w:sz w:val="12"/>
                <w:szCs w:val="12"/>
              </w:rPr>
              <w:t>ransplant</w:t>
            </w:r>
          </w:p>
        </w:tc>
        <w:tc>
          <w:tcPr>
            <w:tcW w:w="350" w:type="dxa"/>
            <w:shd w:val="clear" w:color="000000" w:fill="F2F2F2"/>
            <w:vAlign w:val="center"/>
            <w:hideMark/>
          </w:tcPr>
          <w:p w14:paraId="00298C1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8" w:type="dxa"/>
            <w:shd w:val="clear" w:color="000000" w:fill="F2F2F2"/>
            <w:vAlign w:val="center"/>
            <w:hideMark/>
          </w:tcPr>
          <w:p w14:paraId="54F0DC1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1.2</w:t>
            </w:r>
          </w:p>
        </w:tc>
        <w:tc>
          <w:tcPr>
            <w:tcW w:w="414" w:type="dxa"/>
            <w:shd w:val="clear" w:color="000000" w:fill="F2F2F2"/>
            <w:vAlign w:val="center"/>
            <w:hideMark/>
          </w:tcPr>
          <w:p w14:paraId="3738815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0DC6380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1.3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085F329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4724957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61878C9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shd w:val="clear" w:color="000000" w:fill="F2F2F2"/>
            <w:vAlign w:val="center"/>
            <w:hideMark/>
          </w:tcPr>
          <w:p w14:paraId="28294ED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53C1E9E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51379A1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5D2017C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333D5E4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54567E9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15444F6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78A74B1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81" w:type="dxa"/>
            <w:shd w:val="clear" w:color="000000" w:fill="F2F2F2"/>
            <w:vAlign w:val="center"/>
            <w:hideMark/>
          </w:tcPr>
          <w:p w14:paraId="44F8399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01C67BD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80" w:type="dxa"/>
            <w:shd w:val="clear" w:color="000000" w:fill="F2F2F2"/>
            <w:vAlign w:val="center"/>
            <w:hideMark/>
          </w:tcPr>
          <w:p w14:paraId="36890DF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4.3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42E8AA8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72E39F1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2.9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215B143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3E235A5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6D4CDB8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388F68F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525" w:type="dxa"/>
            <w:gridSpan w:val="2"/>
            <w:shd w:val="clear" w:color="000000" w:fill="F2F2F2"/>
            <w:vAlign w:val="center"/>
            <w:hideMark/>
          </w:tcPr>
          <w:p w14:paraId="70B9D2B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23D5CFA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1.0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5C8B5E2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NS</w:t>
            </w:r>
          </w:p>
        </w:tc>
      </w:tr>
      <w:tr w:rsidR="00B45AAD" w:rsidRPr="00C85DC2" w14:paraId="00C6B5B2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000000" w:fill="F2F2F2"/>
            <w:vAlign w:val="center"/>
            <w:hideMark/>
          </w:tcPr>
          <w:p w14:paraId="1093D88B" w14:textId="5DA49642" w:rsidR="00EB406D" w:rsidRPr="00C85DC2" w:rsidRDefault="00EB406D" w:rsidP="00C85DC2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 xml:space="preserve">≥50% decline in </w:t>
            </w:r>
            <w:r w:rsidR="002E6A87">
              <w:rPr>
                <w:sz w:val="12"/>
                <w:szCs w:val="12"/>
              </w:rPr>
              <w:t>e</w:t>
            </w:r>
            <w:r w:rsidR="002E6A87" w:rsidRPr="00C85DC2">
              <w:rPr>
                <w:sz w:val="12"/>
                <w:szCs w:val="12"/>
              </w:rPr>
              <w:t xml:space="preserve">GFR </w:t>
            </w:r>
          </w:p>
        </w:tc>
        <w:tc>
          <w:tcPr>
            <w:tcW w:w="350" w:type="dxa"/>
            <w:shd w:val="clear" w:color="000000" w:fill="F2F2F2"/>
            <w:vAlign w:val="center"/>
            <w:hideMark/>
          </w:tcPr>
          <w:p w14:paraId="12E7027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12</w:t>
            </w:r>
          </w:p>
        </w:tc>
        <w:tc>
          <w:tcPr>
            <w:tcW w:w="578" w:type="dxa"/>
            <w:shd w:val="clear" w:color="000000" w:fill="F2F2F2"/>
            <w:vAlign w:val="center"/>
            <w:hideMark/>
          </w:tcPr>
          <w:p w14:paraId="4355A0D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14.8</w:t>
            </w:r>
          </w:p>
        </w:tc>
        <w:tc>
          <w:tcPr>
            <w:tcW w:w="414" w:type="dxa"/>
            <w:shd w:val="clear" w:color="000000" w:fill="F2F2F2"/>
            <w:vAlign w:val="center"/>
            <w:hideMark/>
          </w:tcPr>
          <w:p w14:paraId="470902C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3FBC1A2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10.7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2E443B2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0A9E6A7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2.4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7A661CA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shd w:val="clear" w:color="000000" w:fill="F2F2F2"/>
            <w:vAlign w:val="center"/>
            <w:hideMark/>
          </w:tcPr>
          <w:p w14:paraId="3A664E4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16.7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01D6776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1BB064D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25.0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5918860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1CDBE00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17.1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3A2DC8E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7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098027E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29.2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148752F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81" w:type="dxa"/>
            <w:shd w:val="clear" w:color="000000" w:fill="F2F2F2"/>
            <w:vAlign w:val="center"/>
            <w:hideMark/>
          </w:tcPr>
          <w:p w14:paraId="268667E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33.3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0D4C0BA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</w:t>
            </w:r>
          </w:p>
        </w:tc>
        <w:tc>
          <w:tcPr>
            <w:tcW w:w="580" w:type="dxa"/>
            <w:shd w:val="clear" w:color="000000" w:fill="F2F2F2"/>
            <w:vAlign w:val="center"/>
            <w:hideMark/>
          </w:tcPr>
          <w:p w14:paraId="3967517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34.8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4BAC451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13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2AE3C34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38.2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7EC628B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1314023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22.2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01A5D1D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516F36F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50.0</w:t>
            </w:r>
          </w:p>
        </w:tc>
        <w:tc>
          <w:tcPr>
            <w:tcW w:w="525" w:type="dxa"/>
            <w:gridSpan w:val="2"/>
            <w:shd w:val="clear" w:color="000000" w:fill="F2F2F2"/>
            <w:vAlign w:val="center"/>
            <w:hideMark/>
          </w:tcPr>
          <w:p w14:paraId="329C54C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82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326C702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19.8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0517E55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&lt; 0.0001</w:t>
            </w:r>
          </w:p>
        </w:tc>
      </w:tr>
      <w:tr w:rsidR="00B45AAD" w:rsidRPr="00C85DC2" w14:paraId="4A7CAD51" w14:textId="77777777" w:rsidTr="00B45AAD">
        <w:trPr>
          <w:gridAfter w:val="1"/>
          <w:wAfter w:w="13" w:type="dxa"/>
          <w:trHeight w:val="95"/>
        </w:trPr>
        <w:tc>
          <w:tcPr>
            <w:tcW w:w="1772" w:type="dxa"/>
            <w:shd w:val="clear" w:color="000000" w:fill="F2F2F2"/>
            <w:vAlign w:val="center"/>
            <w:hideMark/>
          </w:tcPr>
          <w:p w14:paraId="623514C6" w14:textId="2AFA7232" w:rsidR="00EB406D" w:rsidRPr="00C85DC2" w:rsidRDefault="00EB406D" w:rsidP="00C85DC2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 xml:space="preserve">Sustained </w:t>
            </w:r>
            <w:r w:rsidR="002E6A87" w:rsidRPr="00C85DC2">
              <w:rPr>
                <w:sz w:val="12"/>
                <w:szCs w:val="12"/>
              </w:rPr>
              <w:t>≥</w:t>
            </w:r>
            <w:r w:rsidRPr="00C85DC2">
              <w:rPr>
                <w:sz w:val="12"/>
                <w:szCs w:val="12"/>
              </w:rPr>
              <w:t>50% decline in eGFR</w:t>
            </w:r>
            <w:r w:rsidR="00B30542" w:rsidRPr="00B30542">
              <w:rPr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350" w:type="dxa"/>
            <w:shd w:val="clear" w:color="000000" w:fill="F2F2F2"/>
            <w:vAlign w:val="center"/>
            <w:hideMark/>
          </w:tcPr>
          <w:p w14:paraId="296AE91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8" w:type="dxa"/>
            <w:shd w:val="clear" w:color="000000" w:fill="F2F2F2"/>
            <w:vAlign w:val="center"/>
            <w:hideMark/>
          </w:tcPr>
          <w:p w14:paraId="057CF1A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2.5</w:t>
            </w:r>
          </w:p>
        </w:tc>
        <w:tc>
          <w:tcPr>
            <w:tcW w:w="414" w:type="dxa"/>
            <w:shd w:val="clear" w:color="000000" w:fill="F2F2F2"/>
            <w:vAlign w:val="center"/>
            <w:hideMark/>
          </w:tcPr>
          <w:p w14:paraId="254F1C1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66F4527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5.3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460CE2C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776562B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078989B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shd w:val="clear" w:color="000000" w:fill="F2F2F2"/>
            <w:vAlign w:val="center"/>
            <w:hideMark/>
          </w:tcPr>
          <w:p w14:paraId="4275B70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16.7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38FC720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47B007A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11.4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472294F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14B8C46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8.6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0F52AD7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71D6254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8.3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3F609CE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81" w:type="dxa"/>
            <w:shd w:val="clear" w:color="000000" w:fill="F2F2F2"/>
            <w:vAlign w:val="center"/>
            <w:hideMark/>
          </w:tcPr>
          <w:p w14:paraId="786F7B9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33.3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67E63D5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7</w:t>
            </w:r>
          </w:p>
        </w:tc>
        <w:tc>
          <w:tcPr>
            <w:tcW w:w="580" w:type="dxa"/>
            <w:shd w:val="clear" w:color="000000" w:fill="F2F2F2"/>
            <w:vAlign w:val="center"/>
            <w:hideMark/>
          </w:tcPr>
          <w:p w14:paraId="06CCA7B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30.4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744A371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5E3189D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29.4</w:t>
            </w:r>
          </w:p>
        </w:tc>
        <w:tc>
          <w:tcPr>
            <w:tcW w:w="415" w:type="dxa"/>
            <w:shd w:val="clear" w:color="000000" w:fill="F2F2F2"/>
            <w:vAlign w:val="center"/>
            <w:hideMark/>
          </w:tcPr>
          <w:p w14:paraId="2D81AE0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62FE5A3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11.1</w:t>
            </w:r>
          </w:p>
        </w:tc>
        <w:tc>
          <w:tcPr>
            <w:tcW w:w="305" w:type="dxa"/>
            <w:shd w:val="clear" w:color="000000" w:fill="F2F2F2"/>
            <w:vAlign w:val="center"/>
            <w:hideMark/>
          </w:tcPr>
          <w:p w14:paraId="52D7229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22566F9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41.7</w:t>
            </w:r>
          </w:p>
        </w:tc>
        <w:tc>
          <w:tcPr>
            <w:tcW w:w="525" w:type="dxa"/>
            <w:gridSpan w:val="2"/>
            <w:shd w:val="clear" w:color="000000" w:fill="F2F2F2"/>
            <w:vAlign w:val="center"/>
            <w:hideMark/>
          </w:tcPr>
          <w:p w14:paraId="6904D0C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44</w:t>
            </w:r>
          </w:p>
        </w:tc>
        <w:tc>
          <w:tcPr>
            <w:tcW w:w="579" w:type="dxa"/>
            <w:shd w:val="clear" w:color="000000" w:fill="F2F2F2"/>
            <w:vAlign w:val="center"/>
            <w:hideMark/>
          </w:tcPr>
          <w:p w14:paraId="78CAF82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10.6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1D9DD18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&lt; 0.0001</w:t>
            </w:r>
          </w:p>
        </w:tc>
      </w:tr>
      <w:tr w:rsidR="00B45AAD" w:rsidRPr="00C85DC2" w14:paraId="7D0A3141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auto" w:fill="auto"/>
            <w:vAlign w:val="center"/>
            <w:hideMark/>
          </w:tcPr>
          <w:p w14:paraId="48FBDA4E" w14:textId="6299CD67" w:rsidR="00EB406D" w:rsidRPr="00C85DC2" w:rsidRDefault="00EB406D" w:rsidP="00C85DC2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C85DC2">
              <w:rPr>
                <w:b/>
                <w:bCs/>
                <w:sz w:val="12"/>
                <w:szCs w:val="12"/>
              </w:rPr>
              <w:t xml:space="preserve">Cardiovascular </w:t>
            </w:r>
            <w:r w:rsidR="002E6A87">
              <w:rPr>
                <w:b/>
                <w:bCs/>
                <w:sz w:val="12"/>
                <w:szCs w:val="12"/>
              </w:rPr>
              <w:t>o</w:t>
            </w:r>
            <w:r w:rsidR="002E6A87" w:rsidRPr="00C85DC2">
              <w:rPr>
                <w:b/>
                <w:bCs/>
                <w:sz w:val="12"/>
                <w:szCs w:val="12"/>
              </w:rPr>
              <w:t>utcomes</w:t>
            </w:r>
          </w:p>
        </w:tc>
        <w:tc>
          <w:tcPr>
            <w:tcW w:w="350" w:type="dxa"/>
            <w:shd w:val="clear" w:color="auto" w:fill="auto"/>
            <w:vAlign w:val="center"/>
            <w:hideMark/>
          </w:tcPr>
          <w:p w14:paraId="00F2CA1E" w14:textId="12B7F2A6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8" w:type="dxa"/>
            <w:shd w:val="clear" w:color="auto" w:fill="auto"/>
            <w:vAlign w:val="center"/>
            <w:hideMark/>
          </w:tcPr>
          <w:p w14:paraId="7D4083F6" w14:textId="35E487BF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2F1374DF" w14:textId="1B388221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187761CF" w14:textId="61E4FA5D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36F01106" w14:textId="28659B7A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32C9F051" w14:textId="5D0A5B0E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081524CD" w14:textId="715409B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2E3189FD" w14:textId="4005A552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3D878D9F" w14:textId="33A40DBC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1450D705" w14:textId="37AFC20F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7C558E83" w14:textId="6CB48E5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79494487" w14:textId="65C5981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0AD6E283" w14:textId="68688731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70BC6B9E" w14:textId="0D173EAB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077976CD" w14:textId="4FCBCDC2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81" w:type="dxa"/>
            <w:shd w:val="clear" w:color="auto" w:fill="auto"/>
            <w:vAlign w:val="center"/>
            <w:hideMark/>
          </w:tcPr>
          <w:p w14:paraId="59CF4740" w14:textId="58A168B0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7FED459A" w14:textId="433A004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80" w:type="dxa"/>
            <w:shd w:val="clear" w:color="auto" w:fill="auto"/>
            <w:vAlign w:val="center"/>
            <w:hideMark/>
          </w:tcPr>
          <w:p w14:paraId="4C941F9A" w14:textId="2329838E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698D3E1F" w14:textId="0AA8974F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6A9509AB" w14:textId="00C17870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72A0E03A" w14:textId="1935FFC9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0C6FB9F" w14:textId="47A2841B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0CAFC1A1" w14:textId="40B2ED1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4DA4002D" w14:textId="2B3E7575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25" w:type="dxa"/>
            <w:gridSpan w:val="2"/>
            <w:shd w:val="clear" w:color="auto" w:fill="auto"/>
            <w:vAlign w:val="center"/>
            <w:hideMark/>
          </w:tcPr>
          <w:p w14:paraId="27A78B27" w14:textId="162CC4C6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6192119C" w14:textId="4E85AD68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3BBA8196" w14:textId="795A4193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B45AAD" w:rsidRPr="00C85DC2" w14:paraId="538F7505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auto" w:fill="auto"/>
            <w:vAlign w:val="center"/>
            <w:hideMark/>
          </w:tcPr>
          <w:p w14:paraId="0B107BAF" w14:textId="3406BEC1" w:rsidR="00EB406D" w:rsidRPr="00C85DC2" w:rsidRDefault="000B18E5" w:rsidP="00C85DC2">
            <w:pPr>
              <w:pStyle w:val="Tabletex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</w:t>
            </w:r>
          </w:p>
        </w:tc>
        <w:tc>
          <w:tcPr>
            <w:tcW w:w="350" w:type="dxa"/>
            <w:shd w:val="clear" w:color="auto" w:fill="auto"/>
            <w:vAlign w:val="center"/>
            <w:hideMark/>
          </w:tcPr>
          <w:p w14:paraId="12659FC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12</w:t>
            </w:r>
          </w:p>
        </w:tc>
        <w:tc>
          <w:tcPr>
            <w:tcW w:w="578" w:type="dxa"/>
            <w:shd w:val="clear" w:color="auto" w:fill="auto"/>
            <w:vAlign w:val="center"/>
            <w:hideMark/>
          </w:tcPr>
          <w:p w14:paraId="5FB029E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14.8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04455A9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73B219F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17.3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129C00C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05D60A7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23.8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7F5B3D1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6A442D8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16.7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549312C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943E60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22.7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2CDCB24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9AFFA7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11.4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5F27F18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1A68D90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29.2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4359A77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81" w:type="dxa"/>
            <w:shd w:val="clear" w:color="auto" w:fill="auto"/>
            <w:vAlign w:val="center"/>
            <w:hideMark/>
          </w:tcPr>
          <w:p w14:paraId="617B8C7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66.7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5BC8056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14:paraId="2383E9E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21.7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16B21B1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49C5193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20.6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29653C1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BBFAB9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11.1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7326297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1A11151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16.7</w:t>
            </w:r>
          </w:p>
        </w:tc>
        <w:tc>
          <w:tcPr>
            <w:tcW w:w="525" w:type="dxa"/>
            <w:gridSpan w:val="2"/>
            <w:shd w:val="clear" w:color="auto" w:fill="auto"/>
            <w:vAlign w:val="center"/>
            <w:hideMark/>
          </w:tcPr>
          <w:p w14:paraId="1C62036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77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7729FC5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18.6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20C2284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NS</w:t>
            </w:r>
          </w:p>
        </w:tc>
      </w:tr>
      <w:tr w:rsidR="00B45AAD" w:rsidRPr="00C85DC2" w14:paraId="550AC2CF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auto" w:fill="auto"/>
            <w:vAlign w:val="center"/>
            <w:hideMark/>
          </w:tcPr>
          <w:p w14:paraId="4189231F" w14:textId="77777777" w:rsidR="00EB406D" w:rsidRPr="00C85DC2" w:rsidRDefault="00EB406D" w:rsidP="00C85DC2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Hospitalization for MI</w:t>
            </w:r>
          </w:p>
        </w:tc>
        <w:tc>
          <w:tcPr>
            <w:tcW w:w="350" w:type="dxa"/>
            <w:shd w:val="clear" w:color="auto" w:fill="auto"/>
            <w:vAlign w:val="center"/>
            <w:hideMark/>
          </w:tcPr>
          <w:p w14:paraId="4515421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8" w:type="dxa"/>
            <w:shd w:val="clear" w:color="auto" w:fill="auto"/>
            <w:vAlign w:val="center"/>
            <w:hideMark/>
          </w:tcPr>
          <w:p w14:paraId="5B95406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3.7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07D567C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0FBBA8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6.7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74308AF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054FF41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4.8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675489A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313176F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16.7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51AE2E3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22F9BD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9.1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177A793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50894BA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8.6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3E29597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5359B20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12.5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330F65D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81" w:type="dxa"/>
            <w:shd w:val="clear" w:color="auto" w:fill="auto"/>
            <w:vAlign w:val="center"/>
            <w:hideMark/>
          </w:tcPr>
          <w:p w14:paraId="70C21AB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66.7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618851E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14:paraId="45BBAA6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13.0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4B85A2F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60CA8EC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8.8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55D3BA4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369E6E7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2.8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7701A7C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158F16A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525" w:type="dxa"/>
            <w:gridSpan w:val="2"/>
            <w:shd w:val="clear" w:color="auto" w:fill="auto"/>
            <w:vAlign w:val="center"/>
            <w:hideMark/>
          </w:tcPr>
          <w:p w14:paraId="2D64BA8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0C5530F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7.2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3B44AF6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&lt; 0.05</w:t>
            </w:r>
          </w:p>
        </w:tc>
      </w:tr>
      <w:tr w:rsidR="00B45AAD" w:rsidRPr="00C85DC2" w14:paraId="4C66F325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auto" w:fill="auto"/>
            <w:vAlign w:val="center"/>
            <w:hideMark/>
          </w:tcPr>
          <w:p w14:paraId="18E073B7" w14:textId="77777777" w:rsidR="00EB406D" w:rsidRPr="00C85DC2" w:rsidRDefault="00EB406D" w:rsidP="00C85DC2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Stroke</w:t>
            </w:r>
          </w:p>
        </w:tc>
        <w:tc>
          <w:tcPr>
            <w:tcW w:w="350" w:type="dxa"/>
            <w:shd w:val="clear" w:color="auto" w:fill="auto"/>
            <w:vAlign w:val="center"/>
            <w:hideMark/>
          </w:tcPr>
          <w:p w14:paraId="75C3F84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8" w:type="dxa"/>
            <w:shd w:val="clear" w:color="auto" w:fill="auto"/>
            <w:vAlign w:val="center"/>
            <w:hideMark/>
          </w:tcPr>
          <w:p w14:paraId="7A1818C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3.7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097C510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013E652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6.7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51BC0FB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36B3CB4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7.1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2A8B3CE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3AABAA3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66AE642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4B44703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4.5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1B922EE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521EE30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2.9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05F7A45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086749B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8.3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7D838AE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  <w:hideMark/>
          </w:tcPr>
          <w:p w14:paraId="3A73C9A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070D007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14:paraId="18D6959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8.7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7B349D1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C7B44C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8.8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100AAD2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04A1C51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8.3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4D12592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53F3BCB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8.3</w:t>
            </w:r>
          </w:p>
        </w:tc>
        <w:tc>
          <w:tcPr>
            <w:tcW w:w="525" w:type="dxa"/>
            <w:gridSpan w:val="2"/>
            <w:shd w:val="clear" w:color="auto" w:fill="auto"/>
            <w:vAlign w:val="center"/>
            <w:hideMark/>
          </w:tcPr>
          <w:p w14:paraId="489B4FC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25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0950984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6.0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73EFAA5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NS</w:t>
            </w:r>
          </w:p>
        </w:tc>
      </w:tr>
      <w:tr w:rsidR="00B45AAD" w:rsidRPr="00C85DC2" w14:paraId="39F09BCF" w14:textId="77777777" w:rsidTr="00B45AAD">
        <w:trPr>
          <w:gridAfter w:val="1"/>
          <w:wAfter w:w="13" w:type="dxa"/>
          <w:trHeight w:val="451"/>
        </w:trPr>
        <w:tc>
          <w:tcPr>
            <w:tcW w:w="1772" w:type="dxa"/>
            <w:shd w:val="clear" w:color="auto" w:fill="auto"/>
            <w:vAlign w:val="center"/>
            <w:hideMark/>
          </w:tcPr>
          <w:p w14:paraId="248AB1FA" w14:textId="77777777" w:rsidR="00EB406D" w:rsidRPr="00C85DC2" w:rsidRDefault="00EB406D" w:rsidP="00C85DC2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Hospitalization for stroke</w:t>
            </w:r>
          </w:p>
        </w:tc>
        <w:tc>
          <w:tcPr>
            <w:tcW w:w="350" w:type="dxa"/>
            <w:shd w:val="clear" w:color="auto" w:fill="auto"/>
            <w:vAlign w:val="center"/>
            <w:hideMark/>
          </w:tcPr>
          <w:p w14:paraId="77DA8DF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8" w:type="dxa"/>
            <w:shd w:val="clear" w:color="auto" w:fill="auto"/>
            <w:vAlign w:val="center"/>
            <w:hideMark/>
          </w:tcPr>
          <w:p w14:paraId="1686691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3D7AA87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59EBD6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1.3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55D49A7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5835B73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1FC2B4D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0BA0594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218CA81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C1A65C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0BBE9BA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A66C0F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2.9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4304C4E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901B1B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410BD2B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81" w:type="dxa"/>
            <w:shd w:val="clear" w:color="auto" w:fill="auto"/>
            <w:vAlign w:val="center"/>
            <w:hideMark/>
          </w:tcPr>
          <w:p w14:paraId="7D9F550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648EB1C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14:paraId="514637D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4.3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0DD82CB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393714A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11205E2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1C7DD7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5.6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0B8746D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5FB66E1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0.0</w:t>
            </w:r>
          </w:p>
        </w:tc>
        <w:tc>
          <w:tcPr>
            <w:tcW w:w="525" w:type="dxa"/>
            <w:gridSpan w:val="2"/>
            <w:shd w:val="clear" w:color="auto" w:fill="auto"/>
            <w:vAlign w:val="center"/>
            <w:hideMark/>
          </w:tcPr>
          <w:p w14:paraId="74A95D9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078346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1.2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3E7F6FC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NS</w:t>
            </w:r>
          </w:p>
        </w:tc>
      </w:tr>
      <w:tr w:rsidR="00B45AAD" w:rsidRPr="00C85DC2" w14:paraId="3DC55FD0" w14:textId="77777777" w:rsidTr="00FE5924">
        <w:trPr>
          <w:gridAfter w:val="1"/>
          <w:wAfter w:w="13" w:type="dxa"/>
          <w:trHeight w:val="95"/>
        </w:trPr>
        <w:tc>
          <w:tcPr>
            <w:tcW w:w="1772" w:type="dxa"/>
            <w:shd w:val="clear" w:color="auto" w:fill="auto"/>
            <w:vAlign w:val="center"/>
            <w:hideMark/>
          </w:tcPr>
          <w:p w14:paraId="5E961E9A" w14:textId="01D0B7BA" w:rsidR="00EB406D" w:rsidRPr="00C85DC2" w:rsidRDefault="00EB406D" w:rsidP="00C85DC2">
            <w:pPr>
              <w:pStyle w:val="Tabletext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 xml:space="preserve">Hospitalization for </w:t>
            </w:r>
            <w:r w:rsidR="000B18E5">
              <w:rPr>
                <w:sz w:val="12"/>
                <w:szCs w:val="12"/>
              </w:rPr>
              <w:t>HF</w:t>
            </w:r>
          </w:p>
        </w:tc>
        <w:tc>
          <w:tcPr>
            <w:tcW w:w="350" w:type="dxa"/>
            <w:shd w:val="clear" w:color="auto" w:fill="auto"/>
            <w:vAlign w:val="center"/>
            <w:hideMark/>
          </w:tcPr>
          <w:p w14:paraId="4020E1F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</w:t>
            </w:r>
          </w:p>
        </w:tc>
        <w:tc>
          <w:tcPr>
            <w:tcW w:w="578" w:type="dxa"/>
            <w:shd w:val="clear" w:color="auto" w:fill="auto"/>
            <w:vAlign w:val="center"/>
            <w:hideMark/>
          </w:tcPr>
          <w:p w14:paraId="4888DF4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12.3</w:t>
            </w:r>
          </w:p>
        </w:tc>
        <w:tc>
          <w:tcPr>
            <w:tcW w:w="414" w:type="dxa"/>
            <w:shd w:val="clear" w:color="auto" w:fill="auto"/>
            <w:vAlign w:val="center"/>
            <w:hideMark/>
          </w:tcPr>
          <w:p w14:paraId="45E9680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6489CD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13.3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4AB6158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15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4665076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35.7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2CD9E41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689" w:type="dxa"/>
            <w:shd w:val="clear" w:color="auto" w:fill="auto"/>
            <w:vAlign w:val="center"/>
            <w:hideMark/>
          </w:tcPr>
          <w:p w14:paraId="3E0F3E5C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50.0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69D8359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268E0BA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25.0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3262A97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0E0B135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28.6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59F2C34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513A7B9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41.7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4BA4594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81" w:type="dxa"/>
            <w:shd w:val="clear" w:color="auto" w:fill="auto"/>
            <w:vAlign w:val="center"/>
            <w:hideMark/>
          </w:tcPr>
          <w:p w14:paraId="7B01B13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66.7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0AF85C3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14:paraId="74F60CD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13.0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1E572E5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11993C8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23.5</w:t>
            </w:r>
          </w:p>
        </w:tc>
        <w:tc>
          <w:tcPr>
            <w:tcW w:w="415" w:type="dxa"/>
            <w:shd w:val="clear" w:color="auto" w:fill="auto"/>
            <w:vAlign w:val="center"/>
            <w:hideMark/>
          </w:tcPr>
          <w:p w14:paraId="3EB41C7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1EB448F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30.6</w:t>
            </w:r>
          </w:p>
        </w:tc>
        <w:tc>
          <w:tcPr>
            <w:tcW w:w="305" w:type="dxa"/>
            <w:shd w:val="clear" w:color="auto" w:fill="auto"/>
            <w:vAlign w:val="center"/>
            <w:hideMark/>
          </w:tcPr>
          <w:p w14:paraId="055FCF6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47A44137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25.0</w:t>
            </w:r>
          </w:p>
        </w:tc>
        <w:tc>
          <w:tcPr>
            <w:tcW w:w="525" w:type="dxa"/>
            <w:gridSpan w:val="2"/>
            <w:shd w:val="clear" w:color="auto" w:fill="auto"/>
            <w:vAlign w:val="center"/>
            <w:hideMark/>
          </w:tcPr>
          <w:p w14:paraId="0366A79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96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14:paraId="1436E4D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23.1</w:t>
            </w:r>
          </w:p>
        </w:tc>
        <w:tc>
          <w:tcPr>
            <w:tcW w:w="804" w:type="dxa"/>
            <w:gridSpan w:val="2"/>
            <w:shd w:val="clear" w:color="auto" w:fill="auto"/>
            <w:noWrap/>
            <w:hideMark/>
          </w:tcPr>
          <w:p w14:paraId="18F6591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&lt; 0.01</w:t>
            </w:r>
          </w:p>
        </w:tc>
      </w:tr>
      <w:tr w:rsidR="00956319" w:rsidRPr="00C85DC2" w14:paraId="4767BA34" w14:textId="77777777" w:rsidTr="002E6A87">
        <w:trPr>
          <w:gridAfter w:val="1"/>
          <w:wAfter w:w="13" w:type="dxa"/>
          <w:trHeight w:val="451"/>
        </w:trPr>
        <w:tc>
          <w:tcPr>
            <w:tcW w:w="1772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7F983D4" w14:textId="59720DC5" w:rsidR="00EB406D" w:rsidRPr="00C85DC2" w:rsidRDefault="00EB406D" w:rsidP="00C85DC2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C85DC2">
              <w:rPr>
                <w:b/>
                <w:bCs/>
                <w:sz w:val="12"/>
                <w:szCs w:val="12"/>
              </w:rPr>
              <w:t>All-</w:t>
            </w:r>
            <w:r w:rsidR="002E6A87">
              <w:rPr>
                <w:b/>
                <w:bCs/>
                <w:sz w:val="12"/>
                <w:szCs w:val="12"/>
              </w:rPr>
              <w:t>c</w:t>
            </w:r>
            <w:r w:rsidR="002E6A87" w:rsidRPr="00C85DC2">
              <w:rPr>
                <w:b/>
                <w:bCs/>
                <w:sz w:val="12"/>
                <w:szCs w:val="12"/>
              </w:rPr>
              <w:t xml:space="preserve">ause </w:t>
            </w:r>
            <w:r w:rsidR="002E6A87">
              <w:rPr>
                <w:b/>
                <w:bCs/>
                <w:sz w:val="12"/>
                <w:szCs w:val="12"/>
              </w:rPr>
              <w:t>m</w:t>
            </w:r>
            <w:r w:rsidR="002E6A87" w:rsidRPr="00C85DC2">
              <w:rPr>
                <w:b/>
                <w:bCs/>
                <w:sz w:val="12"/>
                <w:szCs w:val="12"/>
              </w:rPr>
              <w:t xml:space="preserve">ortality  </w:t>
            </w: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A4350F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12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386756B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14.8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853413D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12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CFACA4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16.0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C2EEF3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12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F9C00A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28.6</w:t>
            </w: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ED0C65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5</w:t>
            </w: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A5553F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83.30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6820CB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14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62E5286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31.8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A209F3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08803B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28.6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D02CF41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10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FD5D9AA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41.7</w:t>
            </w: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A0C1BB5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D8FDD7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66.7</w:t>
            </w: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3313CCF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9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2F6ABC9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39.1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C292F0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12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2FD5CA2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35.3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CD784D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12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30F618E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33.3</w:t>
            </w:r>
          </w:p>
        </w:tc>
        <w:tc>
          <w:tcPr>
            <w:tcW w:w="305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01E4253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3E35DC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8.3</w:t>
            </w:r>
          </w:p>
        </w:tc>
        <w:tc>
          <w:tcPr>
            <w:tcW w:w="525" w:type="dxa"/>
            <w:gridSpan w:val="2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4910C88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111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B9A9F90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26.7</w:t>
            </w: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5E82F34" w14:textId="77777777" w:rsidR="00EB406D" w:rsidRPr="00C85DC2" w:rsidRDefault="00EB406D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C85DC2">
              <w:rPr>
                <w:sz w:val="12"/>
                <w:szCs w:val="12"/>
              </w:rPr>
              <w:t>&lt; 0.001</w:t>
            </w:r>
          </w:p>
        </w:tc>
      </w:tr>
    </w:tbl>
    <w:p w14:paraId="48A2BEB3" w14:textId="46237B93" w:rsidR="00C02466" w:rsidRPr="00FE5924" w:rsidRDefault="00C02466" w:rsidP="00C02466">
      <w:pPr>
        <w:pStyle w:val="Footer"/>
      </w:pPr>
      <w:r w:rsidRPr="00185C47">
        <w:rPr>
          <w:vertAlign w:val="superscript"/>
        </w:rPr>
        <w:t>a</w:t>
      </w:r>
      <w:r w:rsidRPr="002317D8">
        <w:t xml:space="preserve"> </w:t>
      </w:r>
      <w:r>
        <w:t xml:space="preserve">Overall renal composite included progression to CKD stage 5, onset of dialysis, renal transplant, and sustained </w:t>
      </w:r>
      <w:r>
        <w:rPr>
          <w:rFonts w:cs="Arial"/>
        </w:rPr>
        <w:t>≥</w:t>
      </w:r>
      <w:r>
        <w:t xml:space="preserve">50% decline in eGFR; the composite did not include </w:t>
      </w:r>
      <w:r w:rsidRPr="00522EB5">
        <w:t>≥</w:t>
      </w:r>
      <w:r w:rsidRPr="00185C47">
        <w:t>50% decline</w:t>
      </w:r>
      <w:r>
        <w:t xml:space="preserve"> in eGFR (i.e. eGFR decline at a single instance); </w:t>
      </w:r>
      <w:r>
        <w:rPr>
          <w:vertAlign w:val="superscript"/>
        </w:rPr>
        <w:t xml:space="preserve">b </w:t>
      </w:r>
      <w:r>
        <w:t>Sustained decline in eGFR defined by two instances of</w:t>
      </w:r>
      <w:r w:rsidRPr="00FE5924">
        <w:t xml:space="preserve"> eGFR decline</w:t>
      </w:r>
      <w:r>
        <w:t xml:space="preserve"> </w:t>
      </w:r>
      <w:r w:rsidRPr="00FE5924">
        <w:t xml:space="preserve">at </w:t>
      </w:r>
      <w:r w:rsidRPr="00FC2DC5">
        <w:t>least</w:t>
      </w:r>
      <w:r w:rsidRPr="00FE5924">
        <w:t xml:space="preserve"> 28 days apart</w:t>
      </w:r>
    </w:p>
    <w:p w14:paraId="096EE69B" w14:textId="0404E506" w:rsidR="00436B3D" w:rsidRPr="00FE5924" w:rsidRDefault="00536EA9" w:rsidP="00B30542">
      <w:pPr>
        <w:spacing w:after="0"/>
        <w:rPr>
          <w:b/>
          <w:bCs/>
        </w:rPr>
      </w:pPr>
      <w:r w:rsidRPr="00FE5924">
        <w:rPr>
          <w:b/>
          <w:bCs/>
        </w:rPr>
        <w:t>(e)</w:t>
      </w:r>
      <w:r w:rsidR="00436B3D" w:rsidRPr="00FE5924">
        <w:rPr>
          <w:b/>
          <w:bCs/>
        </w:rPr>
        <w:t xml:space="preserve"> Clinical </w:t>
      </w:r>
      <w:r>
        <w:rPr>
          <w:b/>
          <w:bCs/>
        </w:rPr>
        <w:t>o</w:t>
      </w:r>
      <w:r w:rsidRPr="00FE5924">
        <w:rPr>
          <w:b/>
          <w:bCs/>
        </w:rPr>
        <w:t xml:space="preserve">utcomes </w:t>
      </w:r>
      <w:r w:rsidR="00436B3D" w:rsidRPr="00FE5924">
        <w:rPr>
          <w:b/>
          <w:bCs/>
        </w:rPr>
        <w:t xml:space="preserve">in patients without </w:t>
      </w:r>
      <w:r w:rsidR="000B18E5">
        <w:rPr>
          <w:b/>
          <w:bCs/>
        </w:rPr>
        <w:t>HF</w:t>
      </w:r>
      <w:r w:rsidRPr="00FE5924">
        <w:rPr>
          <w:b/>
          <w:bCs/>
        </w:rPr>
        <w:t xml:space="preserve"> </w:t>
      </w:r>
      <w:r w:rsidR="00436B3D" w:rsidRPr="00FE5924">
        <w:rPr>
          <w:b/>
          <w:bCs/>
        </w:rPr>
        <w:t xml:space="preserve">at </w:t>
      </w:r>
      <w:r>
        <w:rPr>
          <w:b/>
          <w:bCs/>
        </w:rPr>
        <w:t>b</w:t>
      </w:r>
      <w:r w:rsidRPr="00FE5924">
        <w:rPr>
          <w:b/>
          <w:bCs/>
        </w:rPr>
        <w:t>aseline</w:t>
      </w:r>
    </w:p>
    <w:tbl>
      <w:tblPr>
        <w:tblW w:w="152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00"/>
        <w:gridCol w:w="540"/>
        <w:gridCol w:w="450"/>
        <w:gridCol w:w="450"/>
        <w:gridCol w:w="450"/>
        <w:gridCol w:w="450"/>
        <w:gridCol w:w="450"/>
        <w:gridCol w:w="270"/>
        <w:gridCol w:w="450"/>
        <w:gridCol w:w="450"/>
        <w:gridCol w:w="450"/>
        <w:gridCol w:w="450"/>
        <w:gridCol w:w="540"/>
        <w:gridCol w:w="450"/>
        <w:gridCol w:w="450"/>
        <w:gridCol w:w="450"/>
        <w:gridCol w:w="540"/>
        <w:gridCol w:w="450"/>
        <w:gridCol w:w="540"/>
        <w:gridCol w:w="450"/>
        <w:gridCol w:w="540"/>
        <w:gridCol w:w="450"/>
        <w:gridCol w:w="540"/>
        <w:gridCol w:w="540"/>
        <w:gridCol w:w="540"/>
        <w:gridCol w:w="540"/>
        <w:gridCol w:w="450"/>
        <w:gridCol w:w="1080"/>
      </w:tblGrid>
      <w:tr w:rsidR="002E6A87" w:rsidRPr="002E6A87" w14:paraId="7D2114DA" w14:textId="77777777" w:rsidTr="00FC2DC5">
        <w:trPr>
          <w:trHeight w:val="201"/>
        </w:trPr>
        <w:tc>
          <w:tcPr>
            <w:tcW w:w="180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F89DE82" w14:textId="77777777" w:rsidR="002E6A87" w:rsidRPr="002E6A87" w:rsidRDefault="002E6A87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 </w:t>
            </w:r>
          </w:p>
          <w:p w14:paraId="3729D1B5" w14:textId="77777777" w:rsidR="002E6A87" w:rsidRPr="002E6A87" w:rsidRDefault="002E6A87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 </w:t>
            </w:r>
          </w:p>
          <w:p w14:paraId="5A5ED43C" w14:textId="77777777" w:rsidR="002E6A87" w:rsidRPr="002E6A87" w:rsidRDefault="002E6A87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 </w:t>
            </w:r>
          </w:p>
          <w:p w14:paraId="52C92FEF" w14:textId="0300E694" w:rsidR="002E6A87" w:rsidRPr="002E6A87" w:rsidRDefault="002E6A87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 </w:t>
            </w:r>
          </w:p>
        </w:tc>
        <w:tc>
          <w:tcPr>
            <w:tcW w:w="351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40BD4B" w14:textId="1D0343F7" w:rsidR="002E6A87" w:rsidRPr="002E6A87" w:rsidRDefault="002E6A87" w:rsidP="002E6A87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2E6A87">
              <w:rPr>
                <w:b/>
                <w:bCs/>
                <w:sz w:val="12"/>
                <w:szCs w:val="12"/>
              </w:rPr>
              <w:t>UACR 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2E6A87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t xml:space="preserve"> </w:t>
            </w:r>
            <w:r w:rsidRPr="002E6A87">
              <w:rPr>
                <w:b/>
                <w:bCs/>
                <w:sz w:val="12"/>
                <w:szCs w:val="12"/>
              </w:rPr>
              <w:t>mg/g</w:t>
            </w:r>
          </w:p>
        </w:tc>
        <w:tc>
          <w:tcPr>
            <w:tcW w:w="37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AA9513" w14:textId="21532BBB" w:rsidR="002E6A87" w:rsidRPr="002E6A87" w:rsidRDefault="002E6A87" w:rsidP="002E6A87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2E6A87">
              <w:rPr>
                <w:b/>
                <w:bCs/>
                <w:sz w:val="12"/>
                <w:szCs w:val="12"/>
              </w:rPr>
              <w:t>UACR 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2E6A87">
              <w:rPr>
                <w:b/>
                <w:bCs/>
                <w:sz w:val="12"/>
                <w:szCs w:val="12"/>
              </w:rPr>
              <w:t>199 mg/g</w:t>
            </w:r>
          </w:p>
        </w:tc>
        <w:tc>
          <w:tcPr>
            <w:tcW w:w="405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25E7E6" w14:textId="2C71CE69" w:rsidR="002E6A87" w:rsidRPr="002E6A87" w:rsidRDefault="002E6A87" w:rsidP="002E6A87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2E6A87">
              <w:rPr>
                <w:b/>
                <w:bCs/>
                <w:sz w:val="12"/>
                <w:szCs w:val="12"/>
              </w:rPr>
              <w:t>UACR 200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2E6A87">
              <w:rPr>
                <w:b/>
                <w:bCs/>
                <w:sz w:val="12"/>
                <w:szCs w:val="12"/>
              </w:rPr>
              <w:t>5000 mg/g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5D3E2EE8" w14:textId="40180136" w:rsidR="002E6A87" w:rsidRPr="002E6A87" w:rsidRDefault="002E6A87" w:rsidP="00CA4811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2E6A87">
              <w:rPr>
                <w:b/>
                <w:bCs/>
                <w:sz w:val="12"/>
                <w:szCs w:val="12"/>
              </w:rPr>
              <w:t>Total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>
              <w:rPr>
                <w:i/>
                <w:iCs/>
                <w:sz w:val="12"/>
                <w:szCs w:val="12"/>
              </w:rPr>
              <w:t>N</w:t>
            </w:r>
            <w:r w:rsidRPr="002E6A87">
              <w:rPr>
                <w:sz w:val="12"/>
                <w:szCs w:val="12"/>
              </w:rPr>
              <w:t xml:space="preserve"> = 5632</w:t>
            </w:r>
            <w:r>
              <w:rPr>
                <w:sz w:val="12"/>
                <w:szCs w:val="12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57A5" w14:textId="73F33846" w:rsidR="002E6A87" w:rsidRPr="002E6A87" w:rsidRDefault="002E6A87" w:rsidP="00CA4811">
            <w:pPr>
              <w:pStyle w:val="Tabletext"/>
              <w:jc w:val="center"/>
              <w:rPr>
                <w:rFonts w:ascii="Calibri" w:hAnsi="Calibri" w:cs="Calibri"/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i/>
                <w:iCs/>
                <w:sz w:val="12"/>
                <w:szCs w:val="12"/>
              </w:rPr>
              <w:t>P</w:t>
            </w:r>
            <w:r w:rsidRPr="00FE5924">
              <w:rPr>
                <w:b/>
                <w:bCs/>
                <w:sz w:val="12"/>
                <w:szCs w:val="12"/>
              </w:rPr>
              <w:t xml:space="preserve"> value</w:t>
            </w:r>
          </w:p>
        </w:tc>
      </w:tr>
      <w:tr w:rsidR="002E6A87" w:rsidRPr="002E6A87" w14:paraId="6D327281" w14:textId="77777777" w:rsidTr="00FE5924">
        <w:trPr>
          <w:trHeight w:val="639"/>
        </w:trPr>
        <w:tc>
          <w:tcPr>
            <w:tcW w:w="1800" w:type="dxa"/>
            <w:vMerge/>
            <w:shd w:val="clear" w:color="auto" w:fill="auto"/>
            <w:vAlign w:val="center"/>
            <w:hideMark/>
          </w:tcPr>
          <w:p w14:paraId="7929ED12" w14:textId="1A64291C" w:rsidR="002E6A87" w:rsidRPr="002E6A87" w:rsidRDefault="002E6A87" w:rsidP="002E6A87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878D1BC" w14:textId="05712F9D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2433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E12FF6D" w14:textId="30484C94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1111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9DDC22E" w14:textId="264308EE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278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B6F206C" w14:textId="44283F0F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 w:rsidRPr="00FE5924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20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13BB48A" w14:textId="72BF074D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AD7F0A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AD7F0A">
              <w:rPr>
                <w:b/>
                <w:bCs/>
                <w:sz w:val="12"/>
                <w:szCs w:val="12"/>
              </w:rPr>
              <w:t>60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AD7F0A">
              <w:rPr>
                <w:b/>
                <w:bCs/>
                <w:sz w:val="12"/>
                <w:szCs w:val="12"/>
              </w:rPr>
              <w:t>75</w:t>
            </w:r>
            <w:r>
              <w:rPr>
                <w:b/>
                <w:bCs/>
                <w:sz w:val="12"/>
                <w:szCs w:val="12"/>
              </w:rPr>
              <w:br/>
            </w:r>
            <w:r w:rsidR="005D10C2">
              <w:rPr>
                <w:b/>
                <w:bCs/>
                <w:sz w:val="12"/>
                <w:szCs w:val="12"/>
              </w:rPr>
              <w:t>(</w:t>
            </w:r>
            <w:r w:rsidR="005D10C2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="005D10C2" w:rsidRPr="00FE5924">
              <w:rPr>
                <w:b/>
                <w:bCs/>
                <w:sz w:val="12"/>
                <w:szCs w:val="12"/>
              </w:rPr>
              <w:t xml:space="preserve"> </w:t>
            </w:r>
            <w:r w:rsidRPr="00FE5924">
              <w:rPr>
                <w:b/>
                <w:bCs/>
                <w:sz w:val="12"/>
                <w:szCs w:val="12"/>
              </w:rPr>
              <w:t>= 583</w:t>
            </w:r>
            <w:r w:rsidR="005D10C2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A89DBC9" w14:textId="3822F4AA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AD7F0A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AD7F0A">
              <w:rPr>
                <w:b/>
                <w:bCs/>
                <w:sz w:val="12"/>
                <w:szCs w:val="12"/>
              </w:rPr>
              <w:t>45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AD7F0A">
              <w:rPr>
                <w:b/>
                <w:bCs/>
                <w:sz w:val="12"/>
                <w:szCs w:val="12"/>
              </w:rPr>
              <w:t>&lt;60</w:t>
            </w:r>
            <w:r>
              <w:rPr>
                <w:b/>
                <w:bCs/>
                <w:sz w:val="12"/>
                <w:szCs w:val="12"/>
              </w:rPr>
              <w:br/>
            </w:r>
            <w:r w:rsidR="005D10C2">
              <w:rPr>
                <w:b/>
                <w:bCs/>
                <w:sz w:val="12"/>
                <w:szCs w:val="12"/>
              </w:rPr>
              <w:t>(</w:t>
            </w:r>
            <w:r w:rsidR="005D10C2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396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5C19D0F" w14:textId="503304F0" w:rsidR="002E6A87" w:rsidRPr="00FE5924" w:rsidRDefault="005D10C2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AD7F0A">
              <w:rPr>
                <w:b/>
                <w:bCs/>
                <w:sz w:val="12"/>
                <w:szCs w:val="12"/>
              </w:rPr>
              <w:t xml:space="preserve">eGFR 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AD7F0A">
              <w:rPr>
                <w:b/>
                <w:bCs/>
                <w:sz w:val="12"/>
                <w:szCs w:val="12"/>
              </w:rPr>
              <w:t>30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AD7F0A">
              <w:rPr>
                <w:b/>
                <w:bCs/>
                <w:sz w:val="12"/>
                <w:szCs w:val="12"/>
              </w:rPr>
              <w:t>&lt;45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="002E6A87" w:rsidRPr="00FE5924">
              <w:rPr>
                <w:b/>
                <w:bCs/>
                <w:sz w:val="12"/>
                <w:szCs w:val="12"/>
              </w:rPr>
              <w:t xml:space="preserve"> = 142</w:t>
            </w:r>
            <w:r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FB34FFF" w14:textId="47822104" w:rsidR="002E6A87" w:rsidRPr="00FE5924" w:rsidRDefault="005D10C2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AD7F0A">
              <w:rPr>
                <w:b/>
                <w:bCs/>
                <w:sz w:val="12"/>
                <w:szCs w:val="12"/>
              </w:rPr>
              <w:t>eGFR</w:t>
            </w:r>
            <w:r>
              <w:rPr>
                <w:b/>
                <w:bCs/>
                <w:sz w:val="12"/>
                <w:szCs w:val="12"/>
              </w:rPr>
              <w:br/>
            </w:r>
            <w:r w:rsidRPr="00AD7F0A">
              <w:rPr>
                <w:b/>
                <w:bCs/>
                <w:sz w:val="12"/>
                <w:szCs w:val="12"/>
              </w:rPr>
              <w:t>25</w:t>
            </w:r>
            <w:r>
              <w:rPr>
                <w:b/>
                <w:bCs/>
                <w:sz w:val="12"/>
                <w:szCs w:val="12"/>
              </w:rPr>
              <w:t>–</w:t>
            </w:r>
            <w:r w:rsidRPr="00AD7F0A">
              <w:rPr>
                <w:b/>
                <w:bCs/>
                <w:sz w:val="12"/>
                <w:szCs w:val="12"/>
              </w:rPr>
              <w:t>&lt;30</w:t>
            </w:r>
            <w:r>
              <w:rPr>
                <w:b/>
                <w:bCs/>
                <w:sz w:val="12"/>
                <w:szCs w:val="12"/>
              </w:rPr>
              <w:br/>
              <w:t>(</w:t>
            </w:r>
            <w:r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="002E6A87" w:rsidRPr="00FE5924">
              <w:rPr>
                <w:b/>
                <w:bCs/>
                <w:sz w:val="12"/>
                <w:szCs w:val="12"/>
              </w:rPr>
              <w:t xml:space="preserve"> = 21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D10B3BE" w14:textId="27C042ED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5D10C2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60</w:t>
            </w:r>
            <w:r w:rsidR="005D10C2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75</w:t>
            </w:r>
            <w:r w:rsidR="005D10C2">
              <w:rPr>
                <w:b/>
                <w:bCs/>
                <w:sz w:val="12"/>
                <w:szCs w:val="12"/>
              </w:rPr>
              <w:br/>
              <w:t>(</w:t>
            </w:r>
            <w:r w:rsidR="005D10C2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249</w:t>
            </w:r>
            <w:r w:rsidR="005D10C2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4CC4C27" w14:textId="340EF80B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5D10C2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45</w:t>
            </w:r>
            <w:r w:rsidR="005D10C2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&lt;60</w:t>
            </w:r>
            <w:r w:rsidR="005D10C2">
              <w:rPr>
                <w:b/>
                <w:bCs/>
                <w:sz w:val="12"/>
                <w:szCs w:val="12"/>
              </w:rPr>
              <w:br/>
              <w:t>(</w:t>
            </w:r>
            <w:r w:rsidR="005D10C2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219</w:t>
            </w:r>
            <w:r w:rsidR="005D10C2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C923C9F" w14:textId="0D185B86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 xml:space="preserve">eGFR </w:t>
            </w:r>
            <w:r w:rsidR="005D10C2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30</w:t>
            </w:r>
            <w:r w:rsidR="005D10C2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&lt;45</w:t>
            </w:r>
            <w:r w:rsidR="005D10C2">
              <w:rPr>
                <w:b/>
                <w:bCs/>
                <w:sz w:val="12"/>
                <w:szCs w:val="12"/>
              </w:rPr>
              <w:br/>
              <w:t>(</w:t>
            </w:r>
            <w:r w:rsidR="005D10C2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152</w:t>
            </w:r>
            <w:r w:rsidR="005D10C2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12C9267" w14:textId="1EEC8E80" w:rsidR="002E6A87" w:rsidRPr="00FE5924" w:rsidRDefault="002E6A87" w:rsidP="00FE5924">
            <w:pPr>
              <w:pStyle w:val="Tabletext"/>
              <w:jc w:val="center"/>
              <w:rPr>
                <w:b/>
                <w:bCs/>
                <w:sz w:val="12"/>
                <w:szCs w:val="12"/>
              </w:rPr>
            </w:pPr>
            <w:r w:rsidRPr="00FE5924">
              <w:rPr>
                <w:b/>
                <w:bCs/>
                <w:sz w:val="12"/>
                <w:szCs w:val="12"/>
              </w:rPr>
              <w:t>eGFR</w:t>
            </w:r>
            <w:r w:rsidR="005D10C2">
              <w:rPr>
                <w:b/>
                <w:bCs/>
                <w:sz w:val="12"/>
                <w:szCs w:val="12"/>
              </w:rPr>
              <w:br/>
            </w:r>
            <w:r w:rsidRPr="00FE5924">
              <w:rPr>
                <w:b/>
                <w:bCs/>
                <w:sz w:val="12"/>
                <w:szCs w:val="12"/>
              </w:rPr>
              <w:t>25</w:t>
            </w:r>
            <w:r w:rsidR="005D10C2">
              <w:rPr>
                <w:b/>
                <w:bCs/>
                <w:sz w:val="12"/>
                <w:szCs w:val="12"/>
              </w:rPr>
              <w:t>–</w:t>
            </w:r>
            <w:r w:rsidRPr="00FE5924">
              <w:rPr>
                <w:b/>
                <w:bCs/>
                <w:sz w:val="12"/>
                <w:szCs w:val="12"/>
              </w:rPr>
              <w:t>&lt;30</w:t>
            </w:r>
            <w:r w:rsidR="005D10C2">
              <w:rPr>
                <w:b/>
                <w:bCs/>
                <w:sz w:val="12"/>
                <w:szCs w:val="12"/>
              </w:rPr>
              <w:br/>
              <w:t>(</w:t>
            </w:r>
            <w:r w:rsidR="005D10C2">
              <w:rPr>
                <w:b/>
                <w:bCs/>
                <w:i/>
                <w:iCs/>
                <w:sz w:val="12"/>
                <w:szCs w:val="12"/>
              </w:rPr>
              <w:t>n</w:t>
            </w:r>
            <w:r w:rsidRPr="00FE5924">
              <w:rPr>
                <w:b/>
                <w:bCs/>
                <w:sz w:val="12"/>
                <w:szCs w:val="12"/>
              </w:rPr>
              <w:t xml:space="preserve"> = 28</w:t>
            </w:r>
            <w:r w:rsidR="005D10C2">
              <w:rPr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990" w:type="dxa"/>
            <w:gridSpan w:val="2"/>
            <w:vMerge/>
            <w:shd w:val="clear" w:color="auto" w:fill="auto"/>
            <w:vAlign w:val="center"/>
            <w:hideMark/>
          </w:tcPr>
          <w:p w14:paraId="65F94FF5" w14:textId="15DA03E6" w:rsidR="002E6A87" w:rsidRPr="002E6A87" w:rsidRDefault="002E6A87" w:rsidP="002E6A87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1080" w:type="dxa"/>
            <w:vMerge/>
            <w:shd w:val="clear" w:color="auto" w:fill="auto"/>
            <w:noWrap/>
            <w:hideMark/>
          </w:tcPr>
          <w:p w14:paraId="287D6257" w14:textId="7E7801BB" w:rsidR="002E6A87" w:rsidRPr="002E6A87" w:rsidRDefault="002E6A87" w:rsidP="00FE5924">
            <w:pPr>
              <w:pStyle w:val="Tabletext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2E6A87" w:rsidRPr="002E6A87" w14:paraId="69FA1130" w14:textId="77777777" w:rsidTr="002E6A87">
        <w:trPr>
          <w:trHeight w:val="209"/>
        </w:trPr>
        <w:tc>
          <w:tcPr>
            <w:tcW w:w="18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84C86B" w14:textId="1E75DF1E" w:rsidR="002E6A87" w:rsidRPr="002E6A87" w:rsidRDefault="002E6A87" w:rsidP="002E6A87">
            <w:pPr>
              <w:pStyle w:val="Tabletext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098671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77612A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D74001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BF459A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DDD340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FE21D4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64AB37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0937B8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AB6669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849873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D92023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B2A693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AD274C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C97CE8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C99225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F86252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E0A534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2E8553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BD74ED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3B95A5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E8A3D9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E28B8E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10AA9E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6E35AF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0E3C96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#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37214E" w14:textId="77777777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%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2058CDF" w14:textId="6DB4A508" w:rsidR="002E6A87" w:rsidRPr="002E6A87" w:rsidRDefault="002E6A87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227910" w:rsidRPr="002E6A87" w14:paraId="7C6326F8" w14:textId="77777777" w:rsidTr="002E6A87">
        <w:trPr>
          <w:trHeight w:val="209"/>
        </w:trPr>
        <w:tc>
          <w:tcPr>
            <w:tcW w:w="180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97257E6" w14:textId="74238490" w:rsidR="00227910" w:rsidRPr="002E6A87" w:rsidRDefault="00227910" w:rsidP="002E6A87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2E6A87">
              <w:rPr>
                <w:b/>
                <w:bCs/>
                <w:sz w:val="12"/>
                <w:szCs w:val="12"/>
              </w:rPr>
              <w:t xml:space="preserve">Renal </w:t>
            </w:r>
            <w:r w:rsidR="005D10C2">
              <w:rPr>
                <w:b/>
                <w:bCs/>
                <w:sz w:val="12"/>
                <w:szCs w:val="12"/>
              </w:rPr>
              <w:t>o</w:t>
            </w:r>
            <w:r w:rsidR="005D10C2" w:rsidRPr="002E6A87">
              <w:rPr>
                <w:b/>
                <w:bCs/>
                <w:sz w:val="12"/>
                <w:szCs w:val="12"/>
              </w:rPr>
              <w:t>utcomes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2A2D6E3" w14:textId="17B2EE13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C1AB57A" w14:textId="46641B41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7B102A1" w14:textId="097669FA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CBEB753" w14:textId="1ECC5BBD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B8BC703" w14:textId="20E812D1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C5EB274" w14:textId="02269566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7F0E96E" w14:textId="1D3E29BF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1037D9E9" w14:textId="74D446FF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9AF74EB" w14:textId="0EB4A7D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B253AD4" w14:textId="439798AE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E4EC098" w14:textId="29C9202E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E3F3825" w14:textId="23E45DCD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A59D4BB" w14:textId="0AEF5A31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342FC59" w14:textId="1B63BFAD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7BD7CA2E" w14:textId="5CBD1A53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0743D79" w14:textId="5DA7D11F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2667210D" w14:textId="0A0E6C7B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D6BBE3F" w14:textId="66645278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096E5E84" w14:textId="31BCB0BE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6A2CA972" w14:textId="2ED53920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E6D5CCB" w14:textId="44FD3AC5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48DC48B" w14:textId="41C46F9B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DB9D871" w14:textId="27FA778F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3DB15FFC" w14:textId="4EC9722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58BC26D4" w14:textId="212D2DC4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000000" w:fill="F2F2F2"/>
            <w:vAlign w:val="center"/>
            <w:hideMark/>
          </w:tcPr>
          <w:p w14:paraId="452A7C84" w14:textId="5D418BBF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9F7A434" w14:textId="462C248F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</w:tr>
      <w:tr w:rsidR="00C05F9B" w:rsidRPr="002E6A87" w14:paraId="7215F30B" w14:textId="77777777" w:rsidTr="002E6A87">
        <w:trPr>
          <w:trHeight w:val="209"/>
        </w:trPr>
        <w:tc>
          <w:tcPr>
            <w:tcW w:w="1800" w:type="dxa"/>
            <w:shd w:val="clear" w:color="000000" w:fill="F2F2F2"/>
            <w:vAlign w:val="center"/>
            <w:hideMark/>
          </w:tcPr>
          <w:p w14:paraId="02DAEE42" w14:textId="6F47634B" w:rsidR="00C05F9B" w:rsidRPr="002E6A87" w:rsidRDefault="00C05F9B" w:rsidP="00C05F9B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Overall renal composite (sustained)</w:t>
            </w:r>
            <w:r w:rsidR="00B30542" w:rsidRPr="00B30542">
              <w:rPr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3F31EB0" w14:textId="20B93008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0ED0F12" w14:textId="7B745913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167FACE" w14:textId="398A3A9E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D0DA5CC" w14:textId="06F79E09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F9E71B4" w14:textId="6476828E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C7CE420" w14:textId="317B5FC6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2.9</w:t>
            </w:r>
          </w:p>
        </w:tc>
        <w:tc>
          <w:tcPr>
            <w:tcW w:w="270" w:type="dxa"/>
            <w:shd w:val="clear" w:color="000000" w:fill="F2F2F2"/>
            <w:vAlign w:val="center"/>
            <w:hideMark/>
          </w:tcPr>
          <w:p w14:paraId="1E488262" w14:textId="6515EEC4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EBEAC83" w14:textId="1575CC1E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3ECFF4C" w14:textId="6324587D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27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60ADB0E" w14:textId="04639918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4.6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98276C3" w14:textId="7BF4CD7C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18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D12E60B" w14:textId="797C0ED8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90FE740" w14:textId="27527DF7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2273F04" w14:textId="22B72C32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6A96235" w14:textId="68274E3B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B29585A" w14:textId="46F125FE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23.8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C2F715F" w14:textId="2C4B6514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31D534E" w14:textId="63718801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711B2AC" w14:textId="157B831B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58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D005A6E" w14:textId="3E615623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26.5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19A2804" w14:textId="37324073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49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1FE1D89" w14:textId="1DDF5D69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32.2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CBFE2D1" w14:textId="1D0F529F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16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86D41CA" w14:textId="6FE1708E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57.1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281E8BB" w14:textId="36A7ECC6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302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CCA1BA3" w14:textId="63334510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1092FD8E" w14:textId="40ED6E8C" w:rsidR="00C05F9B" w:rsidRPr="002E6A87" w:rsidRDefault="00C05F9B" w:rsidP="00C05F9B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227910" w:rsidRPr="002E6A87" w14:paraId="09342E17" w14:textId="77777777" w:rsidTr="002E6A87">
        <w:trPr>
          <w:trHeight w:val="209"/>
        </w:trPr>
        <w:tc>
          <w:tcPr>
            <w:tcW w:w="1800" w:type="dxa"/>
            <w:shd w:val="clear" w:color="000000" w:fill="F2F2F2"/>
            <w:vAlign w:val="center"/>
            <w:hideMark/>
          </w:tcPr>
          <w:p w14:paraId="4F19F19E" w14:textId="4AD2BCCB" w:rsidR="00227910" w:rsidRPr="002E6A87" w:rsidRDefault="00227910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 xml:space="preserve">Progression to CKD </w:t>
            </w:r>
            <w:r w:rsidR="000B18E5">
              <w:rPr>
                <w:sz w:val="12"/>
                <w:szCs w:val="12"/>
              </w:rPr>
              <w:t>s</w:t>
            </w:r>
            <w:r w:rsidRPr="002E6A87">
              <w:rPr>
                <w:sz w:val="12"/>
                <w:szCs w:val="12"/>
              </w:rPr>
              <w:t>tage 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315727B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79B983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72B055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878BD9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B0DFB5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26EDB0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1.1</w:t>
            </w:r>
          </w:p>
        </w:tc>
        <w:tc>
          <w:tcPr>
            <w:tcW w:w="270" w:type="dxa"/>
            <w:shd w:val="clear" w:color="000000" w:fill="F2F2F2"/>
            <w:vAlign w:val="center"/>
            <w:hideMark/>
          </w:tcPr>
          <w:p w14:paraId="61D60A9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B6020C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1D69D2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156DA3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BFE915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01BF37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B579DF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B537A5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6.3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C8A7B8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7B1F55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19.0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11DB17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B2F130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7F9CEB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36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57CB7F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16.4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CA99AD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31A6722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24.3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9768E5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343FC50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50.0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D77399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158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1E96D1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2.8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309C76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227910" w:rsidRPr="002E6A87" w14:paraId="1296B48D" w14:textId="77777777" w:rsidTr="002E6A87">
        <w:trPr>
          <w:trHeight w:val="209"/>
        </w:trPr>
        <w:tc>
          <w:tcPr>
            <w:tcW w:w="1800" w:type="dxa"/>
            <w:shd w:val="clear" w:color="000000" w:fill="F2F2F2"/>
            <w:vAlign w:val="center"/>
            <w:hideMark/>
          </w:tcPr>
          <w:p w14:paraId="31D8D025" w14:textId="11A16DC5" w:rsidR="00227910" w:rsidRPr="002E6A87" w:rsidRDefault="00227910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 xml:space="preserve">Onset of </w:t>
            </w:r>
            <w:r w:rsidR="005D10C2">
              <w:rPr>
                <w:sz w:val="12"/>
                <w:szCs w:val="12"/>
              </w:rPr>
              <w:t>d</w:t>
            </w:r>
            <w:r w:rsidR="005D10C2" w:rsidRPr="002E6A87">
              <w:rPr>
                <w:sz w:val="12"/>
                <w:szCs w:val="12"/>
              </w:rPr>
              <w:t xml:space="preserve">ialysis 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5B5E03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D67E12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5360F2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5EF3D0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6051FC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DA177F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0.7</w:t>
            </w:r>
          </w:p>
        </w:tc>
        <w:tc>
          <w:tcPr>
            <w:tcW w:w="270" w:type="dxa"/>
            <w:shd w:val="clear" w:color="000000" w:fill="F2F2F2"/>
            <w:vAlign w:val="center"/>
            <w:hideMark/>
          </w:tcPr>
          <w:p w14:paraId="268390E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059B4E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C7E898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D6E673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F7B8AA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1829C9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ABEB6C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176F3A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B6DC46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3D1382F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0954EA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AF7F4B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575428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3E868B6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11.0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A9F2ED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7D48C9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13.2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022C70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1399A7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39.3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39E812B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87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7239D0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1.5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C4BCA2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227910" w:rsidRPr="002E6A87" w14:paraId="7C4E246A" w14:textId="77777777" w:rsidTr="002E6A87">
        <w:trPr>
          <w:trHeight w:val="209"/>
        </w:trPr>
        <w:tc>
          <w:tcPr>
            <w:tcW w:w="1800" w:type="dxa"/>
            <w:shd w:val="clear" w:color="000000" w:fill="F2F2F2"/>
            <w:vAlign w:val="center"/>
            <w:hideMark/>
          </w:tcPr>
          <w:p w14:paraId="3A994729" w14:textId="78FCCFF1" w:rsidR="00227910" w:rsidRPr="002E6A87" w:rsidRDefault="00227910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 xml:space="preserve">Renal </w:t>
            </w:r>
            <w:r w:rsidR="005D10C2">
              <w:rPr>
                <w:sz w:val="12"/>
                <w:szCs w:val="12"/>
              </w:rPr>
              <w:t>t</w:t>
            </w:r>
            <w:r w:rsidR="005D10C2" w:rsidRPr="002E6A87">
              <w:rPr>
                <w:sz w:val="12"/>
                <w:szCs w:val="12"/>
              </w:rPr>
              <w:t>ransplant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54BC3B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6A10D5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B88A63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45DFC0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49B57A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67EDF8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0.7</w:t>
            </w:r>
          </w:p>
        </w:tc>
        <w:tc>
          <w:tcPr>
            <w:tcW w:w="270" w:type="dxa"/>
            <w:shd w:val="clear" w:color="000000" w:fill="F2F2F2"/>
            <w:vAlign w:val="center"/>
            <w:hideMark/>
          </w:tcPr>
          <w:p w14:paraId="0C526F4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182B3F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E3F73D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34B8F7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4CAAC7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E46C62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C2C486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9E299B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52FFCD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D0290A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6742F6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24A9ED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3BC689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E050B3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28D580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3773D8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080C30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36C6E9F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7.1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80A215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07AE447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4385BA7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227910" w:rsidRPr="002E6A87" w14:paraId="37EACB02" w14:textId="77777777" w:rsidTr="002E6A87">
        <w:trPr>
          <w:trHeight w:val="209"/>
        </w:trPr>
        <w:tc>
          <w:tcPr>
            <w:tcW w:w="1800" w:type="dxa"/>
            <w:shd w:val="clear" w:color="000000" w:fill="F2F2F2"/>
            <w:vAlign w:val="center"/>
            <w:hideMark/>
          </w:tcPr>
          <w:p w14:paraId="5CD7EC85" w14:textId="15C2454B" w:rsidR="00227910" w:rsidRPr="002E6A87" w:rsidRDefault="00227910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 xml:space="preserve">≥50% decline in </w:t>
            </w:r>
            <w:r w:rsidR="005D10C2">
              <w:rPr>
                <w:sz w:val="12"/>
                <w:szCs w:val="12"/>
              </w:rPr>
              <w:t>e</w:t>
            </w:r>
            <w:r w:rsidR="005D10C2" w:rsidRPr="002E6A87">
              <w:rPr>
                <w:sz w:val="12"/>
                <w:szCs w:val="12"/>
              </w:rPr>
              <w:t xml:space="preserve">GFR 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299877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6EE3E8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CE10B7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66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081D94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07A4F9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F4C2DE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4.3</w:t>
            </w:r>
          </w:p>
        </w:tc>
        <w:tc>
          <w:tcPr>
            <w:tcW w:w="270" w:type="dxa"/>
            <w:shd w:val="clear" w:color="000000" w:fill="F2F2F2"/>
            <w:vAlign w:val="center"/>
            <w:hideMark/>
          </w:tcPr>
          <w:p w14:paraId="388A76F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302154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1F820A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70AC12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9.3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29FC3A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6221ED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605B58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413032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9.9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86D68C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8588FA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19.0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88CB87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98E68A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21.7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752A9D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94958C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35.2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DE0417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57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F3CEE7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37.5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F94281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21D3A9D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50.0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026834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499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087182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8.9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9B6767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227910" w:rsidRPr="002E6A87" w14:paraId="1BE2B4BD" w14:textId="77777777" w:rsidTr="002E6A87">
        <w:trPr>
          <w:trHeight w:val="209"/>
        </w:trPr>
        <w:tc>
          <w:tcPr>
            <w:tcW w:w="1800" w:type="dxa"/>
            <w:shd w:val="clear" w:color="000000" w:fill="F2F2F2"/>
            <w:vAlign w:val="center"/>
            <w:hideMark/>
          </w:tcPr>
          <w:p w14:paraId="457ACC2A" w14:textId="6FB6D4BC" w:rsidR="00227910" w:rsidRPr="002E6A87" w:rsidRDefault="00227910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 xml:space="preserve">Sustained </w:t>
            </w:r>
            <w:r w:rsidR="005D10C2">
              <w:rPr>
                <w:rFonts w:cs="Arial"/>
                <w:sz w:val="12"/>
                <w:szCs w:val="12"/>
              </w:rPr>
              <w:t>≥</w:t>
            </w:r>
            <w:r w:rsidRPr="002E6A87">
              <w:rPr>
                <w:sz w:val="12"/>
                <w:szCs w:val="12"/>
              </w:rPr>
              <w:t>50% decline in eGFR</w:t>
            </w:r>
            <w:r w:rsidR="00B30542">
              <w:rPr>
                <w:sz w:val="12"/>
                <w:szCs w:val="12"/>
                <w:vertAlign w:val="superscript"/>
              </w:rPr>
              <w:t>b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2F7493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3BF9FC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1.6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961CAB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7A9DEF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ADC5EF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333CF0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1.4</w:t>
            </w:r>
          </w:p>
        </w:tc>
        <w:tc>
          <w:tcPr>
            <w:tcW w:w="270" w:type="dxa"/>
            <w:shd w:val="clear" w:color="000000" w:fill="F2F2F2"/>
            <w:vAlign w:val="center"/>
            <w:hideMark/>
          </w:tcPr>
          <w:p w14:paraId="159AC48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D71EEE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6E6931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20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16A5D9B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3.4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739DD45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8E8C4F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64D7D3D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6E8040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3.5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DF0521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78A47B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2EEE585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35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08C04DD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14.1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5477D09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138AA26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22.8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4885FA7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40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56E5F93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26.3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4F96EBA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11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6BDC423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39.3</w:t>
            </w:r>
          </w:p>
        </w:tc>
        <w:tc>
          <w:tcPr>
            <w:tcW w:w="540" w:type="dxa"/>
            <w:shd w:val="clear" w:color="000000" w:fill="F2F2F2"/>
            <w:vAlign w:val="center"/>
            <w:hideMark/>
          </w:tcPr>
          <w:p w14:paraId="7BE5D15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238</w:t>
            </w:r>
          </w:p>
        </w:tc>
        <w:tc>
          <w:tcPr>
            <w:tcW w:w="450" w:type="dxa"/>
            <w:shd w:val="clear" w:color="000000" w:fill="F2F2F2"/>
            <w:vAlign w:val="center"/>
            <w:hideMark/>
          </w:tcPr>
          <w:p w14:paraId="3A9CAC7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2791B53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227910" w:rsidRPr="002E6A87" w14:paraId="04676134" w14:textId="77777777" w:rsidTr="002E6A87">
        <w:trPr>
          <w:trHeight w:val="209"/>
        </w:trPr>
        <w:tc>
          <w:tcPr>
            <w:tcW w:w="1800" w:type="dxa"/>
            <w:shd w:val="clear" w:color="auto" w:fill="auto"/>
            <w:vAlign w:val="center"/>
            <w:hideMark/>
          </w:tcPr>
          <w:p w14:paraId="51E33478" w14:textId="11137C22" w:rsidR="00227910" w:rsidRPr="002E6A87" w:rsidRDefault="00227910" w:rsidP="002E6A87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2E6A87">
              <w:rPr>
                <w:b/>
                <w:bCs/>
                <w:sz w:val="12"/>
                <w:szCs w:val="12"/>
              </w:rPr>
              <w:t xml:space="preserve">Cardiovascular </w:t>
            </w:r>
            <w:r w:rsidR="005D10C2">
              <w:rPr>
                <w:b/>
                <w:bCs/>
                <w:sz w:val="12"/>
                <w:szCs w:val="12"/>
              </w:rPr>
              <w:t>o</w:t>
            </w:r>
            <w:r w:rsidR="005D10C2" w:rsidRPr="002E6A87">
              <w:rPr>
                <w:b/>
                <w:bCs/>
                <w:sz w:val="12"/>
                <w:szCs w:val="12"/>
              </w:rPr>
              <w:t>utcomes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460C49A" w14:textId="753C97B1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F62F5BA" w14:textId="30945CC9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279B9BB" w14:textId="46B84BAF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2D740FB" w14:textId="273C490D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6E4B560" w14:textId="4ECB2E58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F0EF5B3" w14:textId="63BDCFC4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1BF494FE" w14:textId="03D87E54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049A42" w14:textId="2373141D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89EA27A" w14:textId="10D76DD6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8CC0D9D" w14:textId="339D614B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733446F" w14:textId="37AA36B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4D52EAB" w14:textId="1801D45D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16C0F84" w14:textId="193CAB03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99C1A0A" w14:textId="4779408C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49FB85E" w14:textId="11AE0604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E70B39B" w14:textId="5C29820C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4A729C1" w14:textId="3F6EE1D9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BF9D968" w14:textId="1BDB135B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B165434" w14:textId="3E825583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2A93E89" w14:textId="2917590F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1D0D9F9" w14:textId="7FC05F73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446F4E1" w14:textId="121AB82A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12D4A43" w14:textId="2617E0A0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1869CBF" w14:textId="7D112AE5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4380BE6" w14:textId="16A78C0E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52D5F75" w14:textId="34B4A81D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  <w:noWrap/>
            <w:hideMark/>
          </w:tcPr>
          <w:p w14:paraId="58B3CA5E" w14:textId="26835725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  <w:u w:val="single"/>
              </w:rPr>
            </w:pPr>
          </w:p>
        </w:tc>
      </w:tr>
      <w:tr w:rsidR="00227910" w:rsidRPr="002E6A87" w14:paraId="260A086E" w14:textId="77777777" w:rsidTr="002E6A87">
        <w:trPr>
          <w:trHeight w:val="209"/>
        </w:trPr>
        <w:tc>
          <w:tcPr>
            <w:tcW w:w="1800" w:type="dxa"/>
            <w:shd w:val="clear" w:color="auto" w:fill="auto"/>
            <w:vAlign w:val="center"/>
            <w:hideMark/>
          </w:tcPr>
          <w:p w14:paraId="0D08AE55" w14:textId="00F07B60" w:rsidR="00227910" w:rsidRPr="002E6A87" w:rsidRDefault="000B18E5" w:rsidP="002E6A87">
            <w:pPr>
              <w:pStyle w:val="Tabletex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MI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114AD5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4A16B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255D12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45B63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A6CF94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1A5308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7.6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59447DC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39AB62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14AD51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EDE259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B55790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910296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6.3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C12236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EE5C47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7.7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FB002F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E6DCA5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23.8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4F84FE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51F65F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098261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7F9833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A2BA66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79C8E7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14.5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C11862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7545EC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7.1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AC6007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291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90CCA3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5.2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7AB5A86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227910" w:rsidRPr="002E6A87" w14:paraId="753943FB" w14:textId="77777777" w:rsidTr="002E6A87">
        <w:trPr>
          <w:trHeight w:val="209"/>
        </w:trPr>
        <w:tc>
          <w:tcPr>
            <w:tcW w:w="1800" w:type="dxa"/>
            <w:shd w:val="clear" w:color="auto" w:fill="auto"/>
            <w:vAlign w:val="center"/>
            <w:hideMark/>
          </w:tcPr>
          <w:p w14:paraId="69F2206D" w14:textId="77777777" w:rsidR="00227910" w:rsidRPr="002E6A87" w:rsidRDefault="00227910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Hospitalization for MI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8D2E5D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DC846B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74CC91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7CC756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9C1447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66C64B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4.7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1760B85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48DB99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C161F6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7BFF0A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980646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D998C2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6A1A25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1DE6B4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CC6640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1F917D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C15951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304527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7DD70C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53C8DA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F13608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56B674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6.6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466AE7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23F0B1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799CD6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137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26A6E1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380D671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0.01</w:t>
            </w:r>
          </w:p>
        </w:tc>
      </w:tr>
      <w:tr w:rsidR="00227910" w:rsidRPr="002E6A87" w14:paraId="79028FF4" w14:textId="77777777" w:rsidTr="002E6A87">
        <w:trPr>
          <w:trHeight w:val="209"/>
        </w:trPr>
        <w:tc>
          <w:tcPr>
            <w:tcW w:w="1800" w:type="dxa"/>
            <w:shd w:val="clear" w:color="auto" w:fill="auto"/>
            <w:vAlign w:val="center"/>
            <w:hideMark/>
          </w:tcPr>
          <w:p w14:paraId="30F1F7D5" w14:textId="77777777" w:rsidR="00227910" w:rsidRPr="002E6A87" w:rsidRDefault="00227910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Stroke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DBD85C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AC16C7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96A2CC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943ABC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421A59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9DA89D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3.2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0FE5E95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235CDA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520579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4CD0B5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6.7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939882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F2A630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825788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08DB85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7E5F7F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C676D9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6E41B0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7EE18B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7.6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437D6C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D37CBD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093C36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FBB5CF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10.5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1EB66A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ECEAB9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99AFC7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274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9D4CF2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4.9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41AF3A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227910" w:rsidRPr="002E6A87" w14:paraId="0102FBB9" w14:textId="77777777" w:rsidTr="002E6A87">
        <w:trPr>
          <w:trHeight w:val="209"/>
        </w:trPr>
        <w:tc>
          <w:tcPr>
            <w:tcW w:w="1800" w:type="dxa"/>
            <w:shd w:val="clear" w:color="auto" w:fill="auto"/>
            <w:vAlign w:val="center"/>
            <w:hideMark/>
          </w:tcPr>
          <w:p w14:paraId="7259839E" w14:textId="77777777" w:rsidR="00227910" w:rsidRPr="002E6A87" w:rsidRDefault="00227910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Hospitalization for stroke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F1B278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FC84BD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2137E2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0DB9DC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440753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7DDB95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0.7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501C155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06B267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9B03D4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92B017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E5039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9C6550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8B98DD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8455B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CD82B3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BFD99A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AFC142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39ED5E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F8079F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ED41FC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AD2B78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0D6B6E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833196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6B615BD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0.0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10CC52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31F4742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0A19209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0.05</w:t>
            </w:r>
          </w:p>
        </w:tc>
      </w:tr>
      <w:tr w:rsidR="00227910" w:rsidRPr="002E6A87" w14:paraId="6A86B12B" w14:textId="77777777" w:rsidTr="002E6A87">
        <w:trPr>
          <w:trHeight w:val="219"/>
        </w:trPr>
        <w:tc>
          <w:tcPr>
            <w:tcW w:w="1800" w:type="dxa"/>
            <w:shd w:val="clear" w:color="auto" w:fill="auto"/>
            <w:vAlign w:val="center"/>
            <w:hideMark/>
          </w:tcPr>
          <w:p w14:paraId="6A7F9FA7" w14:textId="24B9B6AB" w:rsidR="00227910" w:rsidRPr="002E6A87" w:rsidRDefault="000B18E5" w:rsidP="002E6A87">
            <w:pPr>
              <w:pStyle w:val="Tabletex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HF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D1CB36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216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11AF3F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8.9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20D64F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130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6E7B16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11.7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18D631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81EEBF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20.5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254FBD6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F20C06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15.0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681EF8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1D0070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15.4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4A9AB3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76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C19845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19.2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9F6DC0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E635A3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28.2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4881AC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4787D1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42.9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D62CC2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323F630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21.3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44C7532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67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DCE7EF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30.6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5E9F4F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58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B669D4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38.2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AABF9C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299B9A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39.3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E74399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810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BD36F9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14.4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96BE03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227910" w:rsidRPr="002E6A87" w14:paraId="2D3549E0" w14:textId="77777777" w:rsidTr="00FE5924">
        <w:trPr>
          <w:trHeight w:val="209"/>
        </w:trPr>
        <w:tc>
          <w:tcPr>
            <w:tcW w:w="1800" w:type="dxa"/>
            <w:shd w:val="clear" w:color="auto" w:fill="auto"/>
            <w:vAlign w:val="center"/>
            <w:hideMark/>
          </w:tcPr>
          <w:p w14:paraId="4C47A81F" w14:textId="03A178B8" w:rsidR="00227910" w:rsidRPr="002E6A87" w:rsidRDefault="00227910" w:rsidP="002E6A87">
            <w:pPr>
              <w:pStyle w:val="Tabletext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 xml:space="preserve">Hospitalization for </w:t>
            </w:r>
            <w:r w:rsidR="000B18E5">
              <w:rPr>
                <w:sz w:val="12"/>
                <w:szCs w:val="12"/>
              </w:rPr>
              <w:t>HF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4097D8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B20D2A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53EE06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834D4E4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1.7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DD8357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A884C8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4.3</w:t>
            </w:r>
          </w:p>
        </w:tc>
        <w:tc>
          <w:tcPr>
            <w:tcW w:w="270" w:type="dxa"/>
            <w:shd w:val="clear" w:color="auto" w:fill="auto"/>
            <w:vAlign w:val="center"/>
            <w:hideMark/>
          </w:tcPr>
          <w:p w14:paraId="29ECD4A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7DA5C21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5.0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B13962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1974B0E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1.5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CB2AFF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15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5E152C6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D54986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6167510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3.5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39B660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BA541F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4.8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5DE0F93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13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1AC4EA2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5.2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0F579EB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2F71272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6.4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2F6E37F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14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482560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9.2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72C258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03A8D982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7.1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7FACF07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129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14:paraId="2891234D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2.3</w:t>
            </w:r>
          </w:p>
        </w:tc>
        <w:tc>
          <w:tcPr>
            <w:tcW w:w="1080" w:type="dxa"/>
            <w:shd w:val="clear" w:color="auto" w:fill="auto"/>
            <w:noWrap/>
            <w:hideMark/>
          </w:tcPr>
          <w:p w14:paraId="63040B6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  <w:tr w:rsidR="00956319" w:rsidRPr="002E6A87" w14:paraId="6D80832E" w14:textId="77777777" w:rsidTr="002E6A87">
        <w:trPr>
          <w:trHeight w:val="261"/>
        </w:trPr>
        <w:tc>
          <w:tcPr>
            <w:tcW w:w="180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05FF4B5" w14:textId="5D5AD32A" w:rsidR="00227910" w:rsidRPr="002E6A87" w:rsidRDefault="00227910" w:rsidP="002E6A87">
            <w:pPr>
              <w:pStyle w:val="Tabletext"/>
              <w:rPr>
                <w:b/>
                <w:bCs/>
                <w:sz w:val="12"/>
                <w:szCs w:val="12"/>
              </w:rPr>
            </w:pPr>
            <w:r w:rsidRPr="002E6A87">
              <w:rPr>
                <w:b/>
                <w:bCs/>
                <w:sz w:val="12"/>
                <w:szCs w:val="12"/>
              </w:rPr>
              <w:t>All-</w:t>
            </w:r>
            <w:r w:rsidR="005D10C2">
              <w:rPr>
                <w:b/>
                <w:bCs/>
                <w:sz w:val="12"/>
                <w:szCs w:val="12"/>
              </w:rPr>
              <w:t>c</w:t>
            </w:r>
            <w:r w:rsidR="005D10C2" w:rsidRPr="002E6A87">
              <w:rPr>
                <w:b/>
                <w:bCs/>
                <w:sz w:val="12"/>
                <w:szCs w:val="12"/>
              </w:rPr>
              <w:t xml:space="preserve">ause </w:t>
            </w:r>
            <w:r w:rsidR="005D10C2">
              <w:rPr>
                <w:b/>
                <w:bCs/>
                <w:sz w:val="12"/>
                <w:szCs w:val="12"/>
              </w:rPr>
              <w:t>m</w:t>
            </w:r>
            <w:r w:rsidR="005D10C2" w:rsidRPr="002E6A87">
              <w:rPr>
                <w:b/>
                <w:bCs/>
                <w:sz w:val="12"/>
                <w:szCs w:val="12"/>
              </w:rPr>
              <w:t xml:space="preserve">ortality 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C3BB7E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98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A0A94A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2F57095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75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CECDA8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6.8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5880AB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27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F0FE5A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9.7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FE8E81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651D9B3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10.00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BD78DE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40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76BAE5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6.9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90CD849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39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CD252B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9.8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0BBB38E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27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882BF4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19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AF0B39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3F26E640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19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525BEDC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27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BBDE4E7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10.8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F034431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36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2B5BD036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16.4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C4F7B3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32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037A1EA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21.1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14B3DE3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10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7E9209EC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35.7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4393A87B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417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000000" w:fill="F2F2F2"/>
            <w:vAlign w:val="center"/>
            <w:hideMark/>
          </w:tcPr>
          <w:p w14:paraId="12B3595E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7.4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5782718" w14:textId="77777777" w:rsidR="00227910" w:rsidRPr="002E6A87" w:rsidRDefault="00227910" w:rsidP="00FE5924">
            <w:pPr>
              <w:pStyle w:val="Tabletext"/>
              <w:jc w:val="center"/>
              <w:rPr>
                <w:sz w:val="12"/>
                <w:szCs w:val="12"/>
              </w:rPr>
            </w:pPr>
            <w:r w:rsidRPr="002E6A87">
              <w:rPr>
                <w:sz w:val="12"/>
                <w:szCs w:val="12"/>
              </w:rPr>
              <w:t>&lt; 0.0001</w:t>
            </w:r>
          </w:p>
        </w:tc>
      </w:tr>
    </w:tbl>
    <w:p w14:paraId="6CB25BE0" w14:textId="1F8F288D" w:rsidR="000B18E5" w:rsidRPr="00FC2DC5" w:rsidRDefault="000B18E5" w:rsidP="0037421C">
      <w:pPr>
        <w:pStyle w:val="Footer"/>
        <w:rPr>
          <w:iCs/>
        </w:rPr>
      </w:pPr>
      <w:r>
        <w:rPr>
          <w:i/>
        </w:rPr>
        <w:t>CKD</w:t>
      </w:r>
      <w:r w:rsidRPr="00FC2DC5">
        <w:rPr>
          <w:iCs/>
        </w:rPr>
        <w:t xml:space="preserve"> chronic kidney disease, </w:t>
      </w:r>
      <w:r w:rsidR="00CA4811" w:rsidRPr="00FC2DC5">
        <w:rPr>
          <w:i/>
        </w:rPr>
        <w:t>eGFR</w:t>
      </w:r>
      <w:r w:rsidR="00CA4811">
        <w:rPr>
          <w:iCs/>
        </w:rPr>
        <w:t xml:space="preserve"> estimated glomerular filtration rate, </w:t>
      </w:r>
      <w:r w:rsidRPr="00FC2DC5">
        <w:rPr>
          <w:i/>
        </w:rPr>
        <w:t>HF</w:t>
      </w:r>
      <w:r>
        <w:rPr>
          <w:iCs/>
        </w:rPr>
        <w:t xml:space="preserve"> heart failure, </w:t>
      </w:r>
      <w:r w:rsidR="00CA4811" w:rsidRPr="00FC2DC5">
        <w:rPr>
          <w:i/>
        </w:rPr>
        <w:t>KDIGO</w:t>
      </w:r>
      <w:r w:rsidR="00CA4811">
        <w:rPr>
          <w:iCs/>
        </w:rPr>
        <w:t xml:space="preserve"> </w:t>
      </w:r>
      <w:r w:rsidR="00CA4811" w:rsidRPr="00CA4811">
        <w:rPr>
          <w:iCs/>
        </w:rPr>
        <w:t>Kidney Disease: Improving Global Outcomes</w:t>
      </w:r>
      <w:r w:rsidR="00CA4811">
        <w:rPr>
          <w:iCs/>
        </w:rPr>
        <w:t>,</w:t>
      </w:r>
      <w:r w:rsidR="00CA4811" w:rsidRPr="00CA4811">
        <w:rPr>
          <w:iCs/>
        </w:rPr>
        <w:t xml:space="preserve"> </w:t>
      </w:r>
      <w:r w:rsidR="00CA4811" w:rsidRPr="00FC2DC5">
        <w:rPr>
          <w:i/>
        </w:rPr>
        <w:t>MI</w:t>
      </w:r>
      <w:r w:rsidR="00CA4811">
        <w:rPr>
          <w:iCs/>
        </w:rPr>
        <w:t xml:space="preserve"> myocardial infarction, </w:t>
      </w:r>
      <w:r w:rsidR="00CA4811" w:rsidRPr="00FC2DC5">
        <w:rPr>
          <w:i/>
        </w:rPr>
        <w:t>T2D</w:t>
      </w:r>
      <w:r w:rsidR="00CA4811">
        <w:rPr>
          <w:iCs/>
        </w:rPr>
        <w:t xml:space="preserve"> type 2 diabetes, </w:t>
      </w:r>
      <w:r w:rsidR="00CA4811">
        <w:rPr>
          <w:i/>
        </w:rPr>
        <w:t xml:space="preserve">UACR </w:t>
      </w:r>
      <w:r w:rsidR="00CA4811" w:rsidRPr="00EF0062">
        <w:t>urine albumin to creatinine ratio</w:t>
      </w:r>
    </w:p>
    <w:p w14:paraId="1182A878" w14:textId="77777777" w:rsidR="00C02466" w:rsidRDefault="00C02466" w:rsidP="00C02466">
      <w:pPr>
        <w:pStyle w:val="Footer"/>
      </w:pPr>
      <w:r w:rsidRPr="00185C47">
        <w:rPr>
          <w:vertAlign w:val="superscript"/>
        </w:rPr>
        <w:t>a</w:t>
      </w:r>
      <w:r w:rsidRPr="002317D8">
        <w:t xml:space="preserve"> </w:t>
      </w:r>
      <w:r>
        <w:t xml:space="preserve">Overall renal composite included progression to CKD stage 5, onset of dialysis, renal transplant, and sustained </w:t>
      </w:r>
      <w:r>
        <w:rPr>
          <w:rFonts w:cs="Arial"/>
        </w:rPr>
        <w:t>≥</w:t>
      </w:r>
      <w:r>
        <w:t xml:space="preserve">50% decline in eGFR; the composite did not include </w:t>
      </w:r>
      <w:r w:rsidRPr="00522EB5">
        <w:t>≥</w:t>
      </w:r>
      <w:r w:rsidRPr="00185C47">
        <w:t>50% decline</w:t>
      </w:r>
      <w:r>
        <w:t xml:space="preserve"> in eGFR (i.e. eGFR decline at a single instance)</w:t>
      </w:r>
    </w:p>
    <w:p w14:paraId="5C85B8CB" w14:textId="77777777" w:rsidR="00C02466" w:rsidRPr="00FE5924" w:rsidRDefault="00C02466" w:rsidP="00C02466">
      <w:pPr>
        <w:pStyle w:val="Footer"/>
      </w:pPr>
      <w:r>
        <w:rPr>
          <w:vertAlign w:val="superscript"/>
        </w:rPr>
        <w:t xml:space="preserve">b </w:t>
      </w:r>
      <w:r>
        <w:t>Sustained decline in eGFR defined by two instances of</w:t>
      </w:r>
      <w:r w:rsidRPr="00FE5924">
        <w:t xml:space="preserve"> eGFR decline</w:t>
      </w:r>
      <w:r>
        <w:t xml:space="preserve"> </w:t>
      </w:r>
      <w:r w:rsidRPr="00FE5924">
        <w:t xml:space="preserve">at </w:t>
      </w:r>
      <w:r w:rsidRPr="00FC2DC5">
        <w:t>least</w:t>
      </w:r>
      <w:r w:rsidRPr="00FE5924">
        <w:t xml:space="preserve"> 28 days apart</w:t>
      </w:r>
    </w:p>
    <w:p w14:paraId="317F9A93" w14:textId="2E5F1A5A" w:rsidR="00436B3D" w:rsidRPr="00EF0062" w:rsidRDefault="00436B3D" w:rsidP="0037421C">
      <w:pPr>
        <w:pStyle w:val="Footer"/>
      </w:pPr>
      <w:r w:rsidRPr="00EF0062">
        <w:br w:type="page"/>
      </w:r>
    </w:p>
    <w:p w14:paraId="0971B07A" w14:textId="77BEB4E5" w:rsidR="00436B3D" w:rsidRPr="00EF0062" w:rsidRDefault="00436B3D" w:rsidP="00FE5924">
      <w:pPr>
        <w:pStyle w:val="Figuretablelegend"/>
      </w:pPr>
      <w:r w:rsidRPr="00EF0062">
        <w:t xml:space="preserve">Table </w:t>
      </w:r>
      <w:r w:rsidR="005D10C2">
        <w:t>S</w:t>
      </w:r>
      <w:r w:rsidRPr="00EF0062">
        <w:t xml:space="preserve">4 </w:t>
      </w:r>
      <w:r w:rsidRPr="00FE5924">
        <w:rPr>
          <w:b w:val="0"/>
          <w:bCs/>
        </w:rPr>
        <w:t>H</w:t>
      </w:r>
      <w:r w:rsidR="00CA4811">
        <w:rPr>
          <w:b w:val="0"/>
          <w:bCs/>
        </w:rPr>
        <w:t>C</w:t>
      </w:r>
      <w:r w:rsidRPr="00FE5924">
        <w:rPr>
          <w:b w:val="0"/>
          <w:bCs/>
        </w:rPr>
        <w:t xml:space="preserve">RU/costs by </w:t>
      </w:r>
      <w:r w:rsidR="00536EA9" w:rsidRPr="00FE5924">
        <w:rPr>
          <w:b w:val="0"/>
          <w:bCs/>
        </w:rPr>
        <w:t xml:space="preserve">adapted </w:t>
      </w:r>
      <w:r w:rsidRPr="00FE5924">
        <w:rPr>
          <w:b w:val="0"/>
          <w:bCs/>
        </w:rPr>
        <w:t xml:space="preserve">KDIGO </w:t>
      </w:r>
      <w:r w:rsidR="00536EA9" w:rsidRPr="00FE5924">
        <w:rPr>
          <w:b w:val="0"/>
          <w:bCs/>
        </w:rPr>
        <w:t>categories</w:t>
      </w:r>
    </w:p>
    <w:p w14:paraId="09D1B9BE" w14:textId="755F8242" w:rsidR="00436B3D" w:rsidRPr="00FE5924" w:rsidRDefault="00536EA9" w:rsidP="00FE5924">
      <w:pPr>
        <w:spacing w:after="0"/>
        <w:rPr>
          <w:b/>
          <w:bCs/>
        </w:rPr>
      </w:pPr>
      <w:r w:rsidRPr="00FE5924">
        <w:rPr>
          <w:b/>
          <w:bCs/>
        </w:rPr>
        <w:t>(a)</w:t>
      </w:r>
      <w:r>
        <w:t xml:space="preserve"> </w:t>
      </w:r>
      <w:r w:rsidR="00CA4811">
        <w:rPr>
          <w:b/>
          <w:bCs/>
        </w:rPr>
        <w:t>HCRU</w:t>
      </w:r>
      <w:r w:rsidRPr="00FE5924">
        <w:rPr>
          <w:b/>
          <w:bCs/>
        </w:rPr>
        <w:t xml:space="preserve"> </w:t>
      </w:r>
      <w:r>
        <w:rPr>
          <w:b/>
          <w:bCs/>
        </w:rPr>
        <w:t>and</w:t>
      </w:r>
      <w:r w:rsidRPr="00FE5924">
        <w:rPr>
          <w:b/>
          <w:bCs/>
        </w:rPr>
        <w:t xml:space="preserve"> </w:t>
      </w:r>
      <w:r>
        <w:rPr>
          <w:b/>
          <w:bCs/>
        </w:rPr>
        <w:t>c</w:t>
      </w:r>
      <w:r w:rsidR="00436B3D" w:rsidRPr="00FE5924">
        <w:rPr>
          <w:b/>
          <w:bCs/>
        </w:rPr>
        <w:t xml:space="preserve">ost in all </w:t>
      </w:r>
      <w:r>
        <w:rPr>
          <w:b/>
          <w:bCs/>
        </w:rPr>
        <w:t>p</w:t>
      </w:r>
      <w:r w:rsidR="00436B3D" w:rsidRPr="00FE5924">
        <w:rPr>
          <w:b/>
          <w:bCs/>
        </w:rPr>
        <w:t>atients</w:t>
      </w:r>
      <w:r w:rsidR="00877D83" w:rsidRPr="00877D83">
        <w:rPr>
          <w:b/>
          <w:bCs/>
          <w:vertAlign w:val="superscript"/>
        </w:rPr>
        <w:t>a</w:t>
      </w:r>
    </w:p>
    <w:tbl>
      <w:tblPr>
        <w:tblW w:w="15251" w:type="dxa"/>
        <w:tblLook w:val="04A0" w:firstRow="1" w:lastRow="0" w:firstColumn="1" w:lastColumn="0" w:noHBand="0" w:noVBand="1"/>
      </w:tblPr>
      <w:tblGrid>
        <w:gridCol w:w="2127"/>
        <w:gridCol w:w="1027"/>
        <w:gridCol w:w="987"/>
        <w:gridCol w:w="1038"/>
        <w:gridCol w:w="935"/>
        <w:gridCol w:w="897"/>
        <w:gridCol w:w="1002"/>
        <w:gridCol w:w="915"/>
        <w:gridCol w:w="1004"/>
        <w:gridCol w:w="832"/>
        <w:gridCol w:w="1080"/>
        <w:gridCol w:w="950"/>
        <w:gridCol w:w="814"/>
        <w:gridCol w:w="877"/>
        <w:gridCol w:w="766"/>
      </w:tblGrid>
      <w:tr w:rsidR="005D10C2" w:rsidRPr="005930B8" w14:paraId="1F7D33DA" w14:textId="77777777" w:rsidTr="00FC2DC5">
        <w:trPr>
          <w:trHeight w:val="272"/>
        </w:trPr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68D932F" w14:textId="77777777" w:rsidR="005D10C2" w:rsidRPr="005930B8" w:rsidRDefault="005D10C2" w:rsidP="005D10C2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 </w:t>
            </w:r>
          </w:p>
          <w:p w14:paraId="13AA2C9D" w14:textId="20544060" w:rsidR="005D10C2" w:rsidRPr="005930B8" w:rsidRDefault="005D10C2" w:rsidP="005D10C2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 </w:t>
            </w:r>
          </w:p>
        </w:tc>
        <w:tc>
          <w:tcPr>
            <w:tcW w:w="39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7E3A69" w14:textId="07D02AE4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0–&lt;30 mg/g</w:t>
            </w:r>
          </w:p>
        </w:tc>
        <w:tc>
          <w:tcPr>
            <w:tcW w:w="381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938A89" w14:textId="580A2A1E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30–&lt;200 mg/g</w:t>
            </w:r>
          </w:p>
        </w:tc>
        <w:tc>
          <w:tcPr>
            <w:tcW w:w="36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36930C" w14:textId="7DDBAFCA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200–5000 mg/g</w:t>
            </w:r>
          </w:p>
        </w:tc>
        <w:tc>
          <w:tcPr>
            <w:tcW w:w="87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AB405B5" w14:textId="3ADEFC16" w:rsidR="005D10C2" w:rsidRPr="005930B8" w:rsidRDefault="005D10C2" w:rsidP="00CA4811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74BBC22" w14:textId="05113A75" w:rsidR="005D10C2" w:rsidRPr="005930B8" w:rsidRDefault="005D10C2" w:rsidP="00FC2DC5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i/>
                <w:iCs/>
                <w:sz w:val="14"/>
                <w:szCs w:val="14"/>
              </w:rPr>
              <w:t>P</w:t>
            </w:r>
            <w:r w:rsidRPr="005930B8">
              <w:rPr>
                <w:b/>
                <w:bCs/>
                <w:sz w:val="14"/>
                <w:szCs w:val="14"/>
              </w:rPr>
              <w:t xml:space="preserve"> value</w:t>
            </w:r>
          </w:p>
        </w:tc>
      </w:tr>
      <w:tr w:rsidR="005D10C2" w:rsidRPr="005930B8" w14:paraId="4BC32E78" w14:textId="77777777" w:rsidTr="005930B8">
        <w:trPr>
          <w:trHeight w:val="451"/>
        </w:trPr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3B0152" w14:textId="622AFF36" w:rsidR="005D10C2" w:rsidRPr="005930B8" w:rsidRDefault="005D10C2" w:rsidP="005D10C2">
            <w:pPr>
              <w:pStyle w:val="Tabletext"/>
              <w:rPr>
                <w:sz w:val="14"/>
                <w:szCs w:val="14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AE796F" w14:textId="6FF3D7AF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757E94" w14:textId="597D2DEF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85B2EF" w14:textId="74860E74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2E3306" w14:textId="757A752B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68297F" w14:textId="6E9AFE72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0CCF72" w14:textId="4B2050E7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7F07E0" w14:textId="31CC8091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5E16CE" w14:textId="28FBA8B1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9DD565" w14:textId="59835EEC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10677F" w14:textId="1FDD6EA9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5F4AE1" w14:textId="0CEB0497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C8681D" w14:textId="5ABB55B3" w:rsidR="005D10C2" w:rsidRPr="005930B8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4EFA39" w14:textId="3327E136" w:rsidR="005D10C2" w:rsidRPr="005930B8" w:rsidRDefault="005D10C2" w:rsidP="005D10C2">
            <w:pPr>
              <w:pStyle w:val="Tabletext"/>
              <w:rPr>
                <w:sz w:val="14"/>
                <w:szCs w:val="14"/>
              </w:rPr>
            </w:pPr>
          </w:p>
        </w:tc>
        <w:tc>
          <w:tcPr>
            <w:tcW w:w="766" w:type="dxa"/>
            <w:vMerge/>
            <w:shd w:val="clear" w:color="auto" w:fill="auto"/>
            <w:vAlign w:val="center"/>
            <w:hideMark/>
          </w:tcPr>
          <w:p w14:paraId="68E246CE" w14:textId="52CB05EA" w:rsidR="005D10C2" w:rsidRPr="005930B8" w:rsidRDefault="005D10C2" w:rsidP="005D10C2">
            <w:pPr>
              <w:pStyle w:val="Tabletext"/>
              <w:rPr>
                <w:sz w:val="14"/>
                <w:szCs w:val="14"/>
              </w:rPr>
            </w:pPr>
          </w:p>
        </w:tc>
      </w:tr>
      <w:tr w:rsidR="005D10C2" w:rsidRPr="005930B8" w14:paraId="60E50A5C" w14:textId="77777777" w:rsidTr="00FE5924">
        <w:trPr>
          <w:trHeight w:val="28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9DA7F12" w14:textId="77777777" w:rsidR="005D10C2" w:rsidRPr="005930B8" w:rsidRDefault="005D10C2" w:rsidP="005D10C2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Number of patients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49A855" w14:textId="5FD3A8D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2691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CBBA12" w14:textId="560120C3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1275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ADFB51" w14:textId="0452BED2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337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8EFD6F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28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9D6F35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676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BFFCAD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466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4D4A13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186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1F6A7C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26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44D7A3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309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1151B8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297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78E0F3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 xml:space="preserve">n </w:t>
            </w:r>
            <w:r w:rsidRPr="00E4473A">
              <w:rPr>
                <w:b/>
                <w:bCs/>
                <w:sz w:val="14"/>
                <w:szCs w:val="14"/>
              </w:rPr>
              <w:t>= 215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5AB3B4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FE5924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51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ACC9AC" w14:textId="0B1769ED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6557</w:t>
            </w:r>
          </w:p>
        </w:tc>
        <w:tc>
          <w:tcPr>
            <w:tcW w:w="7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C197B0" w14:textId="3B7052D1" w:rsidR="005D10C2" w:rsidRPr="005930B8" w:rsidRDefault="005D10C2" w:rsidP="005D10C2">
            <w:pPr>
              <w:pStyle w:val="Tabletext"/>
              <w:rPr>
                <w:sz w:val="14"/>
                <w:szCs w:val="14"/>
              </w:rPr>
            </w:pPr>
          </w:p>
        </w:tc>
      </w:tr>
      <w:tr w:rsidR="005D10C2" w:rsidRPr="005930B8" w14:paraId="4BA63816" w14:textId="77777777" w:rsidTr="00FE5924">
        <w:trPr>
          <w:trHeight w:val="282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DCB59F1" w14:textId="1C475A67" w:rsidR="005D10C2" w:rsidRPr="005930B8" w:rsidRDefault="005D10C2" w:rsidP="005D10C2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Acute care     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D464952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C778F4D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1C165DF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36E013E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E326A49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F244649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DA96192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610EC0A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3C18D8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91EECF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835AF6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454817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EB6116" w14:textId="77777777" w:rsidR="005D10C2" w:rsidRPr="00E4473A" w:rsidRDefault="005D10C2" w:rsidP="005D10C2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76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F874D0" w14:textId="4BD99771" w:rsidR="005D10C2" w:rsidRPr="005930B8" w:rsidRDefault="005D10C2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5930B8" w:rsidRPr="005930B8" w14:paraId="746968B9" w14:textId="77777777" w:rsidTr="005930B8">
        <w:trPr>
          <w:trHeight w:val="265"/>
        </w:trPr>
        <w:tc>
          <w:tcPr>
            <w:tcW w:w="212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2C28CD1" w14:textId="77777777" w:rsidR="009E220F" w:rsidRPr="005930B8" w:rsidRDefault="009E220F" w:rsidP="005D10C2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Hospital admissions (rate/year)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CA10C30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0.16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95D5440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0.22</w:t>
            </w:r>
          </w:p>
        </w:tc>
        <w:tc>
          <w:tcPr>
            <w:tcW w:w="103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C75C150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0.37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C85FE65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0.62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B7D247C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0.28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AED80EF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0.36</w:t>
            </w:r>
          </w:p>
        </w:tc>
        <w:tc>
          <w:tcPr>
            <w:tcW w:w="91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4785381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0.57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72826F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0.97</w:t>
            </w:r>
          </w:p>
        </w:tc>
        <w:tc>
          <w:tcPr>
            <w:tcW w:w="83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A6AFCC2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56F9F6D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0.56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64409AA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0.69</w:t>
            </w:r>
          </w:p>
        </w:tc>
        <w:tc>
          <w:tcPr>
            <w:tcW w:w="81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B339C59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0.53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601B0C9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0.28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9E8008A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  <w:tr w:rsidR="005930B8" w:rsidRPr="005930B8" w14:paraId="2883ECD8" w14:textId="77777777" w:rsidTr="005930B8">
        <w:trPr>
          <w:trHeight w:val="272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AE38310" w14:textId="77777777" w:rsidR="009E220F" w:rsidRPr="005930B8" w:rsidRDefault="009E220F" w:rsidP="005D10C2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Inpatient days (length of stay)</w:t>
            </w:r>
          </w:p>
        </w:tc>
        <w:tc>
          <w:tcPr>
            <w:tcW w:w="1027" w:type="dxa"/>
            <w:shd w:val="clear" w:color="000000" w:fill="FFFFFF"/>
            <w:vAlign w:val="center"/>
            <w:hideMark/>
          </w:tcPr>
          <w:p w14:paraId="5527A80C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0.70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6D66A6C7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1.23</w:t>
            </w:r>
          </w:p>
        </w:tc>
        <w:tc>
          <w:tcPr>
            <w:tcW w:w="1038" w:type="dxa"/>
            <w:shd w:val="clear" w:color="000000" w:fill="FFFFFF"/>
            <w:vAlign w:val="center"/>
            <w:hideMark/>
          </w:tcPr>
          <w:p w14:paraId="16191901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2.31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5BE106D1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4.53</w:t>
            </w:r>
          </w:p>
        </w:tc>
        <w:tc>
          <w:tcPr>
            <w:tcW w:w="897" w:type="dxa"/>
            <w:shd w:val="clear" w:color="000000" w:fill="FFFFFF"/>
            <w:vAlign w:val="center"/>
            <w:hideMark/>
          </w:tcPr>
          <w:p w14:paraId="62CF5664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1.56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47322BB2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2.22</w:t>
            </w:r>
          </w:p>
        </w:tc>
        <w:tc>
          <w:tcPr>
            <w:tcW w:w="915" w:type="dxa"/>
            <w:shd w:val="clear" w:color="000000" w:fill="FFFFFF"/>
            <w:vAlign w:val="center"/>
            <w:hideMark/>
          </w:tcPr>
          <w:p w14:paraId="6AC31EAF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3.88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5A7D034D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9.12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08F4981D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2.64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2A7C3CAB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3.30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7B30456F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4.18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05E4A0F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3.09</w:t>
            </w:r>
          </w:p>
        </w:tc>
        <w:tc>
          <w:tcPr>
            <w:tcW w:w="877" w:type="dxa"/>
            <w:shd w:val="clear" w:color="000000" w:fill="FFFFFF"/>
            <w:vAlign w:val="center"/>
            <w:hideMark/>
          </w:tcPr>
          <w:p w14:paraId="2EFF33DD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1.56</w:t>
            </w:r>
          </w:p>
        </w:tc>
        <w:tc>
          <w:tcPr>
            <w:tcW w:w="766" w:type="dxa"/>
            <w:shd w:val="clear" w:color="000000" w:fill="FFFFFF"/>
            <w:vAlign w:val="center"/>
            <w:hideMark/>
          </w:tcPr>
          <w:p w14:paraId="0F7577DC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  <w:tr w:rsidR="005930B8" w:rsidRPr="005930B8" w14:paraId="15B9AD62" w14:textId="77777777" w:rsidTr="005930B8">
        <w:trPr>
          <w:trHeight w:val="328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821DD9A" w14:textId="77777777" w:rsidR="009E220F" w:rsidRPr="005930B8" w:rsidRDefault="009E220F" w:rsidP="005D10C2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Emergency department visits</w:t>
            </w:r>
          </w:p>
        </w:tc>
        <w:tc>
          <w:tcPr>
            <w:tcW w:w="1027" w:type="dxa"/>
            <w:shd w:val="clear" w:color="000000" w:fill="FFFFFF"/>
            <w:vAlign w:val="center"/>
            <w:hideMark/>
          </w:tcPr>
          <w:p w14:paraId="763F538E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0.28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76755D07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0.32</w:t>
            </w:r>
          </w:p>
        </w:tc>
        <w:tc>
          <w:tcPr>
            <w:tcW w:w="1038" w:type="dxa"/>
            <w:shd w:val="clear" w:color="000000" w:fill="FFFFFF"/>
            <w:vAlign w:val="center"/>
            <w:hideMark/>
          </w:tcPr>
          <w:p w14:paraId="0F7ECBDC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0.42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0E5F6335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0.40</w:t>
            </w:r>
          </w:p>
        </w:tc>
        <w:tc>
          <w:tcPr>
            <w:tcW w:w="897" w:type="dxa"/>
            <w:shd w:val="clear" w:color="000000" w:fill="FFFFFF"/>
            <w:vAlign w:val="center"/>
            <w:hideMark/>
          </w:tcPr>
          <w:p w14:paraId="7C6DA92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0.37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15FEAF76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0.40</w:t>
            </w:r>
          </w:p>
        </w:tc>
        <w:tc>
          <w:tcPr>
            <w:tcW w:w="915" w:type="dxa"/>
            <w:shd w:val="clear" w:color="000000" w:fill="FFFFFF"/>
            <w:vAlign w:val="center"/>
            <w:hideMark/>
          </w:tcPr>
          <w:p w14:paraId="669DEC3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0.47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537B526B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0.55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3D15B04F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0.48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04198D96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0.72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63596086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0.51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76D8D4E2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0.90</w:t>
            </w:r>
          </w:p>
        </w:tc>
        <w:tc>
          <w:tcPr>
            <w:tcW w:w="877" w:type="dxa"/>
            <w:shd w:val="clear" w:color="000000" w:fill="FFFFFF"/>
            <w:vAlign w:val="center"/>
            <w:hideMark/>
          </w:tcPr>
          <w:p w14:paraId="776BEAFE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0.36</w:t>
            </w:r>
          </w:p>
        </w:tc>
        <w:tc>
          <w:tcPr>
            <w:tcW w:w="766" w:type="dxa"/>
            <w:shd w:val="clear" w:color="000000" w:fill="FFFFFF"/>
            <w:vAlign w:val="center"/>
            <w:hideMark/>
          </w:tcPr>
          <w:p w14:paraId="02230D16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  <w:tr w:rsidR="005930B8" w:rsidRPr="005930B8" w14:paraId="00700CA7" w14:textId="77777777" w:rsidTr="005930B8">
        <w:trPr>
          <w:trHeight w:val="338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F3D3869" w14:textId="77777777" w:rsidR="009E220F" w:rsidRPr="005930B8" w:rsidRDefault="009E220F" w:rsidP="005D10C2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Ambulatory care  </w:t>
            </w:r>
          </w:p>
        </w:tc>
        <w:tc>
          <w:tcPr>
            <w:tcW w:w="1027" w:type="dxa"/>
            <w:shd w:val="clear" w:color="000000" w:fill="FFFFFF"/>
            <w:vAlign w:val="center"/>
            <w:hideMark/>
          </w:tcPr>
          <w:p w14:paraId="3AA9DA47" w14:textId="1779A04D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2127B03C" w14:textId="30076850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38" w:type="dxa"/>
            <w:shd w:val="clear" w:color="000000" w:fill="FFFFFF"/>
            <w:vAlign w:val="center"/>
            <w:hideMark/>
          </w:tcPr>
          <w:p w14:paraId="0AA0AA7E" w14:textId="2739A3B3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50B95C32" w14:textId="6949CD50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97" w:type="dxa"/>
            <w:shd w:val="clear" w:color="000000" w:fill="FFFFFF"/>
            <w:vAlign w:val="center"/>
            <w:hideMark/>
          </w:tcPr>
          <w:p w14:paraId="7212BB62" w14:textId="4F56543F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53AB9AE8" w14:textId="3DEADB1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15" w:type="dxa"/>
            <w:shd w:val="clear" w:color="000000" w:fill="FFFFFF"/>
            <w:vAlign w:val="center"/>
            <w:hideMark/>
          </w:tcPr>
          <w:p w14:paraId="79629D4E" w14:textId="75E3D1E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5739B02C" w14:textId="3FF86EDF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5B28651E" w14:textId="38C246D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37BC27A2" w14:textId="10247A2E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484955BB" w14:textId="626FE28B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406AC5A5" w14:textId="7952D24C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77" w:type="dxa"/>
            <w:shd w:val="clear" w:color="000000" w:fill="FFFFFF"/>
            <w:vAlign w:val="center"/>
            <w:hideMark/>
          </w:tcPr>
          <w:p w14:paraId="5B2D1532" w14:textId="795AABB6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  <w:shd w:val="clear" w:color="000000" w:fill="FFFFFF"/>
            <w:vAlign w:val="center"/>
            <w:hideMark/>
          </w:tcPr>
          <w:p w14:paraId="6B92F93A" w14:textId="267A59EF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5930B8" w:rsidRPr="005930B8" w14:paraId="3F39144E" w14:textId="77777777" w:rsidTr="005930B8">
        <w:trPr>
          <w:trHeight w:val="350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65A20967" w14:textId="77777777" w:rsidR="009E220F" w:rsidRPr="005930B8" w:rsidRDefault="009E220F" w:rsidP="005D10C2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Outpatient primary care visits (rate/year)</w:t>
            </w:r>
          </w:p>
        </w:tc>
        <w:tc>
          <w:tcPr>
            <w:tcW w:w="1027" w:type="dxa"/>
            <w:shd w:val="clear" w:color="000000" w:fill="FFFFFF"/>
            <w:vAlign w:val="center"/>
            <w:hideMark/>
          </w:tcPr>
          <w:p w14:paraId="144FB11A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5.63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5049FAFA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5.90</w:t>
            </w:r>
          </w:p>
        </w:tc>
        <w:tc>
          <w:tcPr>
            <w:tcW w:w="1038" w:type="dxa"/>
            <w:shd w:val="clear" w:color="000000" w:fill="FFFFFF"/>
            <w:vAlign w:val="center"/>
            <w:hideMark/>
          </w:tcPr>
          <w:p w14:paraId="412E1C11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6.91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20F78A7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5.64</w:t>
            </w:r>
          </w:p>
        </w:tc>
        <w:tc>
          <w:tcPr>
            <w:tcW w:w="897" w:type="dxa"/>
            <w:shd w:val="clear" w:color="000000" w:fill="FFFFFF"/>
            <w:vAlign w:val="center"/>
            <w:hideMark/>
          </w:tcPr>
          <w:p w14:paraId="53872230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5.84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02375F10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5.92</w:t>
            </w:r>
          </w:p>
        </w:tc>
        <w:tc>
          <w:tcPr>
            <w:tcW w:w="915" w:type="dxa"/>
            <w:shd w:val="clear" w:color="000000" w:fill="FFFFFF"/>
            <w:vAlign w:val="center"/>
            <w:hideMark/>
          </w:tcPr>
          <w:p w14:paraId="2146913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6.26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2B3D27B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5.70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6428C429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5.51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0AFA3356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4.91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3B9026EF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5.26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24327D9C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5.00</w:t>
            </w:r>
          </w:p>
        </w:tc>
        <w:tc>
          <w:tcPr>
            <w:tcW w:w="877" w:type="dxa"/>
            <w:shd w:val="clear" w:color="000000" w:fill="FFFFFF"/>
            <w:vAlign w:val="center"/>
            <w:hideMark/>
          </w:tcPr>
          <w:p w14:paraId="40099AE5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5.75</w:t>
            </w:r>
          </w:p>
        </w:tc>
        <w:tc>
          <w:tcPr>
            <w:tcW w:w="766" w:type="dxa"/>
            <w:shd w:val="clear" w:color="000000" w:fill="FFFFFF"/>
            <w:vAlign w:val="center"/>
            <w:hideMark/>
          </w:tcPr>
          <w:p w14:paraId="4B881922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  <w:tr w:rsidR="005930B8" w:rsidRPr="005930B8" w14:paraId="4CABD019" w14:textId="77777777" w:rsidTr="005930B8">
        <w:trPr>
          <w:trHeight w:val="338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0BCCBDD8" w14:textId="77777777" w:rsidR="009E220F" w:rsidRPr="005930B8" w:rsidRDefault="009E220F" w:rsidP="005D10C2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Outpatient specialty care visits (rate/year)</w:t>
            </w:r>
          </w:p>
        </w:tc>
        <w:tc>
          <w:tcPr>
            <w:tcW w:w="1027" w:type="dxa"/>
            <w:shd w:val="clear" w:color="000000" w:fill="FFFFFF"/>
            <w:vAlign w:val="center"/>
            <w:hideMark/>
          </w:tcPr>
          <w:p w14:paraId="489BC236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6.47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1A767B0B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7.00</w:t>
            </w:r>
          </w:p>
        </w:tc>
        <w:tc>
          <w:tcPr>
            <w:tcW w:w="1038" w:type="dxa"/>
            <w:shd w:val="clear" w:color="000000" w:fill="FFFFFF"/>
            <w:vAlign w:val="center"/>
            <w:hideMark/>
          </w:tcPr>
          <w:p w14:paraId="4E5B1E47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7.67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18A555FF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10.93</w:t>
            </w:r>
          </w:p>
        </w:tc>
        <w:tc>
          <w:tcPr>
            <w:tcW w:w="897" w:type="dxa"/>
            <w:shd w:val="clear" w:color="000000" w:fill="FFFFFF"/>
            <w:vAlign w:val="center"/>
            <w:hideMark/>
          </w:tcPr>
          <w:p w14:paraId="19E0E710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6.72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640D18F7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6.91</w:t>
            </w:r>
          </w:p>
        </w:tc>
        <w:tc>
          <w:tcPr>
            <w:tcW w:w="915" w:type="dxa"/>
            <w:shd w:val="clear" w:color="000000" w:fill="FFFFFF"/>
            <w:vAlign w:val="center"/>
            <w:hideMark/>
          </w:tcPr>
          <w:p w14:paraId="6583B8DC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8.11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0957B6CD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9.25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050C990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6.94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4F56C6F4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8.02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4F1B67B1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7.48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6965BE1A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8.83</w:t>
            </w:r>
          </w:p>
        </w:tc>
        <w:tc>
          <w:tcPr>
            <w:tcW w:w="877" w:type="dxa"/>
            <w:shd w:val="clear" w:color="000000" w:fill="FFFFFF"/>
            <w:vAlign w:val="center"/>
            <w:hideMark/>
          </w:tcPr>
          <w:p w14:paraId="7F3ACC40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6.91</w:t>
            </w:r>
          </w:p>
        </w:tc>
        <w:tc>
          <w:tcPr>
            <w:tcW w:w="766" w:type="dxa"/>
            <w:shd w:val="clear" w:color="000000" w:fill="FFFFFF"/>
            <w:vAlign w:val="center"/>
            <w:hideMark/>
          </w:tcPr>
          <w:p w14:paraId="0DBAA72B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0.001</w:t>
            </w:r>
          </w:p>
        </w:tc>
      </w:tr>
      <w:tr w:rsidR="005930B8" w:rsidRPr="005930B8" w14:paraId="6B256E12" w14:textId="77777777" w:rsidTr="005930B8">
        <w:trPr>
          <w:trHeight w:val="321"/>
        </w:trPr>
        <w:tc>
          <w:tcPr>
            <w:tcW w:w="2127" w:type="dxa"/>
            <w:shd w:val="clear" w:color="000000" w:fill="FFFFFF"/>
            <w:vAlign w:val="center"/>
            <w:hideMark/>
          </w:tcPr>
          <w:p w14:paraId="765B20C0" w14:textId="77777777" w:rsidR="009E220F" w:rsidRPr="005930B8" w:rsidRDefault="009E220F" w:rsidP="005D10C2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Total outpatient visits (rate/year)</w:t>
            </w:r>
          </w:p>
        </w:tc>
        <w:tc>
          <w:tcPr>
            <w:tcW w:w="1027" w:type="dxa"/>
            <w:shd w:val="clear" w:color="000000" w:fill="FFFFFF"/>
            <w:vAlign w:val="center"/>
            <w:hideMark/>
          </w:tcPr>
          <w:p w14:paraId="21046581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12.09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40B6D42A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12.90</w:t>
            </w:r>
          </w:p>
        </w:tc>
        <w:tc>
          <w:tcPr>
            <w:tcW w:w="1038" w:type="dxa"/>
            <w:shd w:val="clear" w:color="000000" w:fill="FFFFFF"/>
            <w:vAlign w:val="center"/>
            <w:hideMark/>
          </w:tcPr>
          <w:p w14:paraId="40F621FB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14.58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3D82620A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16.57</w:t>
            </w:r>
          </w:p>
        </w:tc>
        <w:tc>
          <w:tcPr>
            <w:tcW w:w="897" w:type="dxa"/>
            <w:shd w:val="clear" w:color="000000" w:fill="FFFFFF"/>
            <w:vAlign w:val="center"/>
            <w:hideMark/>
          </w:tcPr>
          <w:p w14:paraId="4DF7FAE4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12.56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3D60CDD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12.83</w:t>
            </w:r>
          </w:p>
        </w:tc>
        <w:tc>
          <w:tcPr>
            <w:tcW w:w="915" w:type="dxa"/>
            <w:shd w:val="clear" w:color="000000" w:fill="FFFFFF"/>
            <w:vAlign w:val="center"/>
            <w:hideMark/>
          </w:tcPr>
          <w:p w14:paraId="45C4FF0E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14.37</w:t>
            </w:r>
          </w:p>
        </w:tc>
        <w:tc>
          <w:tcPr>
            <w:tcW w:w="1004" w:type="dxa"/>
            <w:shd w:val="clear" w:color="000000" w:fill="FFFFFF"/>
            <w:vAlign w:val="center"/>
            <w:hideMark/>
          </w:tcPr>
          <w:p w14:paraId="3179890A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14.96</w:t>
            </w:r>
          </w:p>
        </w:tc>
        <w:tc>
          <w:tcPr>
            <w:tcW w:w="832" w:type="dxa"/>
            <w:shd w:val="clear" w:color="000000" w:fill="FFFFFF"/>
            <w:vAlign w:val="center"/>
            <w:hideMark/>
          </w:tcPr>
          <w:p w14:paraId="1E8B0D04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12.46</w:t>
            </w:r>
          </w:p>
        </w:tc>
        <w:tc>
          <w:tcPr>
            <w:tcW w:w="1080" w:type="dxa"/>
            <w:shd w:val="clear" w:color="000000" w:fill="FFFFFF"/>
            <w:vAlign w:val="center"/>
            <w:hideMark/>
          </w:tcPr>
          <w:p w14:paraId="577F17C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12.92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41BF6E5A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12.74</w:t>
            </w:r>
          </w:p>
        </w:tc>
        <w:tc>
          <w:tcPr>
            <w:tcW w:w="814" w:type="dxa"/>
            <w:shd w:val="clear" w:color="000000" w:fill="FFFFFF"/>
            <w:vAlign w:val="center"/>
            <w:hideMark/>
          </w:tcPr>
          <w:p w14:paraId="67F95CB7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13.83</w:t>
            </w:r>
          </w:p>
        </w:tc>
        <w:tc>
          <w:tcPr>
            <w:tcW w:w="877" w:type="dxa"/>
            <w:shd w:val="clear" w:color="000000" w:fill="FFFFFF"/>
            <w:vAlign w:val="center"/>
            <w:hideMark/>
          </w:tcPr>
          <w:p w14:paraId="6466D981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12.66</w:t>
            </w:r>
          </w:p>
        </w:tc>
        <w:tc>
          <w:tcPr>
            <w:tcW w:w="766" w:type="dxa"/>
            <w:shd w:val="clear" w:color="000000" w:fill="FFFFFF"/>
            <w:vAlign w:val="center"/>
            <w:hideMark/>
          </w:tcPr>
          <w:p w14:paraId="58B321D3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0.01</w:t>
            </w:r>
          </w:p>
        </w:tc>
      </w:tr>
      <w:tr w:rsidR="005930B8" w:rsidRPr="005930B8" w14:paraId="46678D71" w14:textId="77777777" w:rsidTr="005930B8">
        <w:trPr>
          <w:trHeight w:val="378"/>
        </w:trPr>
        <w:tc>
          <w:tcPr>
            <w:tcW w:w="212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5FCA140" w14:textId="1B20C2B0" w:rsidR="009E220F" w:rsidRPr="005930B8" w:rsidRDefault="009E220F" w:rsidP="005D10C2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Costs of care (</w:t>
            </w:r>
            <w:r w:rsidR="00E4473A">
              <w:rPr>
                <w:b/>
                <w:bCs/>
                <w:sz w:val="14"/>
                <w:szCs w:val="14"/>
              </w:rPr>
              <w:t>a</w:t>
            </w:r>
            <w:r w:rsidRPr="005930B8">
              <w:rPr>
                <w:b/>
                <w:bCs/>
                <w:sz w:val="14"/>
                <w:szCs w:val="14"/>
              </w:rPr>
              <w:t>nnualized charges) ($)</w:t>
            </w:r>
            <w:r w:rsidR="004D529A" w:rsidRPr="004D529A">
              <w:rPr>
                <w:b/>
                <w:bCs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C2DFB5" w14:textId="211DA4C0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16,726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A0CD2DC" w14:textId="601174C2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21,822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9020CED" w14:textId="0FC7B8B0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29,937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EB6B31E" w14:textId="61EAE8A5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62,033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20269A0" w14:textId="7712A302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23,197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19B1656" w14:textId="44885BBE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27,612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5B4BAC9" w14:textId="7C197BC1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41,897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16E66D1" w14:textId="35747809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78,011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36B49CD" w14:textId="069F50D1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33,403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5FB0A34" w14:textId="01A23D41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41,533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AC3205D" w14:textId="56CD5408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42,189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ABD87D3" w14:textId="707A5338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48,510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4105CAE" w14:textId="2828CD0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23,979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2C04D70" w14:textId="77777777" w:rsidR="009E220F" w:rsidRPr="005930B8" w:rsidRDefault="009E220F" w:rsidP="005D10C2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</w:tbl>
    <w:p w14:paraId="64371385" w14:textId="7FA12E8F" w:rsidR="00CA4811" w:rsidRDefault="00FC2DC5" w:rsidP="0037421C">
      <w:pPr>
        <w:pStyle w:val="Footer"/>
      </w:pPr>
      <w:r w:rsidRPr="00FE5924">
        <w:rPr>
          <w:vertAlign w:val="superscript"/>
        </w:rPr>
        <w:t>a</w:t>
      </w:r>
      <w:r w:rsidRPr="00FE5924">
        <w:t>H</w:t>
      </w:r>
      <w:r>
        <w:t>C</w:t>
      </w:r>
      <w:r w:rsidRPr="00FE5924">
        <w:t>RU</w:t>
      </w:r>
      <w:r w:rsidR="007466AF" w:rsidRPr="00FE5924">
        <w:t>/costs over the entire follow-up period were annualized</w:t>
      </w:r>
    </w:p>
    <w:p w14:paraId="65002CD6" w14:textId="1AA22FF3" w:rsidR="009E220F" w:rsidRPr="004D529A" w:rsidRDefault="004D529A" w:rsidP="0037421C">
      <w:pPr>
        <w:pStyle w:val="Footer"/>
      </w:pPr>
      <w:r w:rsidRPr="004D529A">
        <w:rPr>
          <w:vertAlign w:val="superscript"/>
        </w:rPr>
        <w:t>b</w:t>
      </w:r>
      <w:r>
        <w:t>Costs of care in annualized charges were per patient</w:t>
      </w:r>
    </w:p>
    <w:p w14:paraId="1E76B015" w14:textId="77777777" w:rsidR="005930B8" w:rsidRDefault="005930B8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6940F15C" w14:textId="098E3130" w:rsidR="00436B3D" w:rsidRPr="00FE5924" w:rsidRDefault="00536EA9" w:rsidP="00FE5924">
      <w:pPr>
        <w:spacing w:after="0"/>
        <w:rPr>
          <w:b/>
          <w:bCs/>
        </w:rPr>
      </w:pPr>
      <w:r w:rsidRPr="00FE5924">
        <w:rPr>
          <w:b/>
          <w:bCs/>
        </w:rPr>
        <w:t xml:space="preserve">(b) </w:t>
      </w:r>
      <w:bookmarkStart w:id="1" w:name="_Hlk57629348"/>
      <w:r w:rsidR="00CA4811">
        <w:rPr>
          <w:b/>
          <w:bCs/>
        </w:rPr>
        <w:t>HCRU</w:t>
      </w:r>
      <w:r w:rsidRPr="00FE5924">
        <w:rPr>
          <w:b/>
          <w:bCs/>
        </w:rPr>
        <w:t xml:space="preserve"> </w:t>
      </w:r>
      <w:bookmarkEnd w:id="1"/>
      <w:r>
        <w:rPr>
          <w:b/>
          <w:bCs/>
        </w:rPr>
        <w:t>and</w:t>
      </w:r>
      <w:r w:rsidRPr="00FE5924">
        <w:rPr>
          <w:b/>
          <w:bCs/>
        </w:rPr>
        <w:t xml:space="preserve"> </w:t>
      </w:r>
      <w:r>
        <w:rPr>
          <w:b/>
          <w:bCs/>
        </w:rPr>
        <w:t>c</w:t>
      </w:r>
      <w:r w:rsidR="00436B3D" w:rsidRPr="00FE5924">
        <w:rPr>
          <w:b/>
          <w:bCs/>
        </w:rPr>
        <w:t xml:space="preserve">ost in </w:t>
      </w:r>
      <w:r>
        <w:rPr>
          <w:b/>
          <w:bCs/>
        </w:rPr>
        <w:t>p</w:t>
      </w:r>
      <w:r w:rsidR="00436B3D" w:rsidRPr="00FE5924">
        <w:rPr>
          <w:b/>
          <w:bCs/>
        </w:rPr>
        <w:t xml:space="preserve">atients with T2D at </w:t>
      </w:r>
      <w:r>
        <w:rPr>
          <w:b/>
          <w:bCs/>
        </w:rPr>
        <w:t>b</w:t>
      </w:r>
      <w:r w:rsidR="00436B3D" w:rsidRPr="00FE5924">
        <w:rPr>
          <w:b/>
          <w:bCs/>
        </w:rPr>
        <w:t>aseline</w:t>
      </w:r>
      <w:r w:rsidR="00877D83" w:rsidRPr="00877D83">
        <w:rPr>
          <w:b/>
          <w:bCs/>
          <w:vertAlign w:val="superscript"/>
        </w:rPr>
        <w:t>a</w:t>
      </w:r>
    </w:p>
    <w:tbl>
      <w:tblPr>
        <w:tblW w:w="15385" w:type="dxa"/>
        <w:tblLook w:val="04A0" w:firstRow="1" w:lastRow="0" w:firstColumn="1" w:lastColumn="0" w:noHBand="0" w:noVBand="1"/>
      </w:tblPr>
      <w:tblGrid>
        <w:gridCol w:w="1705"/>
        <w:gridCol w:w="1129"/>
        <w:gridCol w:w="979"/>
        <w:gridCol w:w="1065"/>
        <w:gridCol w:w="979"/>
        <w:gridCol w:w="894"/>
        <w:gridCol w:w="979"/>
        <w:gridCol w:w="979"/>
        <w:gridCol w:w="979"/>
        <w:gridCol w:w="930"/>
        <w:gridCol w:w="943"/>
        <w:gridCol w:w="1060"/>
        <w:gridCol w:w="987"/>
        <w:gridCol w:w="850"/>
        <w:gridCol w:w="927"/>
      </w:tblGrid>
      <w:tr w:rsidR="00E4473A" w:rsidRPr="005930B8" w14:paraId="788F185A" w14:textId="77777777" w:rsidTr="00FC2DC5">
        <w:trPr>
          <w:trHeight w:val="295"/>
        </w:trPr>
        <w:tc>
          <w:tcPr>
            <w:tcW w:w="170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ADF6F90" w14:textId="77777777" w:rsidR="00E4473A" w:rsidRPr="005930B8" w:rsidRDefault="00E4473A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1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C7D097" w14:textId="65A3DD2B" w:rsidR="00E4473A" w:rsidRPr="005930B8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0–&lt;30 mg/g</w:t>
            </w:r>
          </w:p>
        </w:tc>
        <w:tc>
          <w:tcPr>
            <w:tcW w:w="38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99EC46" w14:textId="5A68A671" w:rsidR="00E4473A" w:rsidRPr="005930B8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30–&lt;200 mg/g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0A14D7" w14:textId="7B998147" w:rsidR="00E4473A" w:rsidRPr="005930B8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200–5000 mg/g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DCE6D05" w14:textId="77777777" w:rsidR="00E4473A" w:rsidRPr="005930B8" w:rsidRDefault="00E4473A" w:rsidP="00CA4811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3394EC0" w14:textId="13F1667B" w:rsidR="00E4473A" w:rsidRPr="005930B8" w:rsidRDefault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P</w:t>
            </w:r>
            <w:r w:rsidRPr="005930B8">
              <w:rPr>
                <w:b/>
                <w:bCs/>
                <w:sz w:val="14"/>
                <w:szCs w:val="14"/>
              </w:rPr>
              <w:t xml:space="preserve"> value</w:t>
            </w:r>
          </w:p>
        </w:tc>
      </w:tr>
      <w:tr w:rsidR="005930B8" w:rsidRPr="005930B8" w14:paraId="0D2119BA" w14:textId="77777777" w:rsidTr="005930B8">
        <w:trPr>
          <w:trHeight w:val="530"/>
        </w:trPr>
        <w:tc>
          <w:tcPr>
            <w:tcW w:w="170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A63799" w14:textId="77777777" w:rsidR="005930B8" w:rsidRPr="005930B8" w:rsidRDefault="005930B8" w:rsidP="005930B8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AFA8A6" w14:textId="4B0182A5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E5A765" w14:textId="76FE46EE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53A549" w14:textId="14383C8B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F8A1F4" w14:textId="021F19AE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6A15EF" w14:textId="3EEAE294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D85B40" w14:textId="187D6551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316F87" w14:textId="1DA48FFF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90809C" w14:textId="4D34EC9F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A2B02D" w14:textId="02667871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4D571C" w14:textId="6A900F24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139FD2" w14:textId="33A1BAC2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E6FC2D" w14:textId="5E8686C8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652FBA" w14:textId="622E2C1B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927" w:type="dxa"/>
            <w:vMerge/>
            <w:shd w:val="clear" w:color="auto" w:fill="auto"/>
            <w:vAlign w:val="center"/>
            <w:hideMark/>
          </w:tcPr>
          <w:p w14:paraId="32E4C332" w14:textId="01B903D2" w:rsidR="005930B8" w:rsidRPr="005930B8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5930B8" w:rsidRPr="005930B8" w14:paraId="67732BCB" w14:textId="77777777" w:rsidTr="00E4473A">
        <w:trPr>
          <w:trHeight w:val="475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9E4AFC3" w14:textId="77777777" w:rsidR="005930B8" w:rsidRPr="005930B8" w:rsidRDefault="005930B8" w:rsidP="005930B8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Number of patients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37B8B5" w14:textId="2827134A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2424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B5F509" w14:textId="7E1BC5CF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 xml:space="preserve">n </w:t>
            </w:r>
            <w:r w:rsidRPr="00E4473A">
              <w:rPr>
                <w:b/>
                <w:bCs/>
                <w:sz w:val="14"/>
                <w:szCs w:val="14"/>
              </w:rPr>
              <w:t>= 1105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8628B8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276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D4FB80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23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C1437B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612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468154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410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DC3D79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156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2F0927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18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7EC780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270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B86B64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254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FCCFC4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184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BB7661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B961D2" w14:textId="0FA0A1C9" w:rsidR="005930B8" w:rsidRPr="00E4473A" w:rsidRDefault="00E4473A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="005930B8" w:rsidRPr="00E4473A">
              <w:rPr>
                <w:b/>
                <w:bCs/>
                <w:sz w:val="14"/>
                <w:szCs w:val="14"/>
              </w:rPr>
              <w:t xml:space="preserve"> = 5776</w:t>
            </w:r>
          </w:p>
        </w:tc>
        <w:tc>
          <w:tcPr>
            <w:tcW w:w="927" w:type="dxa"/>
            <w:vMerge/>
            <w:shd w:val="clear" w:color="auto" w:fill="auto"/>
            <w:vAlign w:val="center"/>
            <w:hideMark/>
          </w:tcPr>
          <w:p w14:paraId="69EA956B" w14:textId="57C93C0F" w:rsidR="005930B8" w:rsidRPr="005930B8" w:rsidRDefault="005930B8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5930B8" w:rsidRPr="005930B8" w14:paraId="1FBB8DB9" w14:textId="77777777" w:rsidTr="00E4473A">
        <w:trPr>
          <w:trHeight w:val="332"/>
        </w:trPr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8640999" w14:textId="77777777" w:rsidR="005930B8" w:rsidRPr="005930B8" w:rsidRDefault="005930B8" w:rsidP="005930B8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Acute Care     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0D12047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D01AA3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79AA6B3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2F9DF72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FDD7A7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3470732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6EBE7B9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32586E3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B494C6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BC2F64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7309C4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4A5030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F30CD1" w14:textId="77777777" w:rsidR="005930B8" w:rsidRPr="00E4473A" w:rsidRDefault="005930B8" w:rsidP="005930B8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3F7D6C" w14:textId="065F32A1" w:rsidR="005930B8" w:rsidRPr="005930B8" w:rsidRDefault="005930B8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7466AF" w:rsidRPr="005930B8" w14:paraId="29909839" w14:textId="77777777" w:rsidTr="005930B8">
        <w:trPr>
          <w:trHeight w:val="377"/>
        </w:trPr>
        <w:tc>
          <w:tcPr>
            <w:tcW w:w="170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938C4DA" w14:textId="77777777" w:rsidR="007466AF" w:rsidRPr="005930B8" w:rsidRDefault="007466AF" w:rsidP="005930B8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Hospital admissions (rate/year)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1E4C673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0.16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09DE8F2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0.22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4FE441D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0.33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987C8D9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0.67</w:t>
            </w: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9313580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0.28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FDE555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0.36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F7C4B96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0.56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E6C8BB0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0.92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537C2BE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0.43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736CAC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0.58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C0D8F9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0.69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3F49FA75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0.57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41A1E3E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0.27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906EBCB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  <w:tr w:rsidR="007466AF" w:rsidRPr="005930B8" w14:paraId="1B4F882D" w14:textId="77777777" w:rsidTr="005930B8">
        <w:trPr>
          <w:trHeight w:val="475"/>
        </w:trPr>
        <w:tc>
          <w:tcPr>
            <w:tcW w:w="1705" w:type="dxa"/>
            <w:shd w:val="clear" w:color="000000" w:fill="FFFFFF"/>
            <w:vAlign w:val="center"/>
            <w:hideMark/>
          </w:tcPr>
          <w:p w14:paraId="2B2C9581" w14:textId="77777777" w:rsidR="007466AF" w:rsidRPr="005930B8" w:rsidRDefault="007466AF" w:rsidP="005930B8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Inpatient days (length of stay)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687044B0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0.70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3607F113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1.26</w:t>
            </w: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69B83746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2.04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5B2D5C4F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5.19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63B2168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1.57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557D8366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2.24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4B26BA31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3.9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27C1D759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10.57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14:paraId="526F3A3D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2.68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14:paraId="101A05E3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3.20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51609321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4.39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00F945A3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3.41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5F14039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1.55</w:t>
            </w:r>
          </w:p>
        </w:tc>
        <w:tc>
          <w:tcPr>
            <w:tcW w:w="927" w:type="dxa"/>
            <w:shd w:val="clear" w:color="000000" w:fill="FFFFFF"/>
            <w:vAlign w:val="center"/>
            <w:hideMark/>
          </w:tcPr>
          <w:p w14:paraId="4339CBE2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  <w:tr w:rsidR="007466AF" w:rsidRPr="005930B8" w14:paraId="4C9515DE" w14:textId="77777777" w:rsidTr="005930B8">
        <w:trPr>
          <w:trHeight w:val="475"/>
        </w:trPr>
        <w:tc>
          <w:tcPr>
            <w:tcW w:w="1705" w:type="dxa"/>
            <w:shd w:val="clear" w:color="000000" w:fill="FFFFFF"/>
            <w:vAlign w:val="center"/>
            <w:hideMark/>
          </w:tcPr>
          <w:p w14:paraId="5527EF7A" w14:textId="77777777" w:rsidR="007466AF" w:rsidRPr="005930B8" w:rsidRDefault="007466AF" w:rsidP="005930B8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Emergency department visits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781AFFF2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0.28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3ED9E4F2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0.32</w:t>
            </w: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4830DF78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0.38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15F9EA58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0.42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F9FED17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0.36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25574AE6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0.40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20E10E3B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0.46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74EBBB82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0.65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14:paraId="12854E69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0.49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14:paraId="1F1DC01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0.76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535E8001" w14:textId="54C1CD05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0.5</w:t>
            </w:r>
            <w:r w:rsidR="00392D5F">
              <w:rPr>
                <w:sz w:val="14"/>
                <w:szCs w:val="14"/>
              </w:rPr>
              <w:t>0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6B617DCD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0.97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62420B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0.36</w:t>
            </w:r>
          </w:p>
        </w:tc>
        <w:tc>
          <w:tcPr>
            <w:tcW w:w="927" w:type="dxa"/>
            <w:shd w:val="clear" w:color="000000" w:fill="FFFFFF"/>
            <w:vAlign w:val="center"/>
            <w:hideMark/>
          </w:tcPr>
          <w:p w14:paraId="03075D5B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  <w:tr w:rsidR="007466AF" w:rsidRPr="005930B8" w14:paraId="44A0F2B0" w14:textId="77777777" w:rsidTr="005930B8">
        <w:trPr>
          <w:trHeight w:val="305"/>
        </w:trPr>
        <w:tc>
          <w:tcPr>
            <w:tcW w:w="1705" w:type="dxa"/>
            <w:shd w:val="clear" w:color="000000" w:fill="FFFFFF"/>
            <w:vAlign w:val="center"/>
            <w:hideMark/>
          </w:tcPr>
          <w:p w14:paraId="0E74CD21" w14:textId="77777777" w:rsidR="007466AF" w:rsidRPr="005930B8" w:rsidRDefault="007466AF" w:rsidP="005930B8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Ambulatory care  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31EE2F8D" w14:textId="0A80A4CB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19A2EF6B" w14:textId="043EA65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1AC7A262" w14:textId="727FF99F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77AD3A27" w14:textId="3298346F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B9CDEFB" w14:textId="142060EA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5C2323EA" w14:textId="3932BBA3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4B25B4F4" w14:textId="6A5532C1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009BD288" w14:textId="61890E72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14:paraId="74E84F5E" w14:textId="61FC20AD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14:paraId="0F39D08C" w14:textId="207E70F4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38025291" w14:textId="2DC00DE5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4C2657FF" w14:textId="3BE1C815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60AAAE0" w14:textId="5FC5A8D1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27" w:type="dxa"/>
            <w:shd w:val="clear" w:color="000000" w:fill="FFFFFF"/>
            <w:vAlign w:val="center"/>
            <w:hideMark/>
          </w:tcPr>
          <w:p w14:paraId="124A3A08" w14:textId="3CEA35F0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7466AF" w:rsidRPr="005930B8" w14:paraId="09289520" w14:textId="77777777" w:rsidTr="005930B8">
        <w:trPr>
          <w:trHeight w:val="85"/>
        </w:trPr>
        <w:tc>
          <w:tcPr>
            <w:tcW w:w="1705" w:type="dxa"/>
            <w:shd w:val="clear" w:color="000000" w:fill="FFFFFF"/>
            <w:vAlign w:val="center"/>
            <w:hideMark/>
          </w:tcPr>
          <w:p w14:paraId="6D8B231A" w14:textId="77777777" w:rsidR="007466AF" w:rsidRPr="005930B8" w:rsidRDefault="007466AF" w:rsidP="005930B8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Outpatient primary care visits (rate/year)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0DCE7C22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5.72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457CD62E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6.13</w:t>
            </w: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61317488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7.15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41506CBC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6.71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5682E48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5.95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48C44CA8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6.07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2DBDB45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6.55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61BBD88D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6.97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14:paraId="7E6F717C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5.52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14:paraId="1461A13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4.91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007204D0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5.56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312F4687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4.77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DB16DE6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5.89</w:t>
            </w:r>
          </w:p>
        </w:tc>
        <w:tc>
          <w:tcPr>
            <w:tcW w:w="927" w:type="dxa"/>
            <w:shd w:val="clear" w:color="000000" w:fill="FFFFFF"/>
            <w:vAlign w:val="center"/>
            <w:hideMark/>
          </w:tcPr>
          <w:p w14:paraId="1AD2197D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  <w:tr w:rsidR="007466AF" w:rsidRPr="005930B8" w14:paraId="7BF1947F" w14:textId="77777777" w:rsidTr="005930B8">
        <w:trPr>
          <w:trHeight w:val="85"/>
        </w:trPr>
        <w:tc>
          <w:tcPr>
            <w:tcW w:w="1705" w:type="dxa"/>
            <w:shd w:val="clear" w:color="000000" w:fill="FFFFFF"/>
            <w:vAlign w:val="center"/>
            <w:hideMark/>
          </w:tcPr>
          <w:p w14:paraId="74ED8F64" w14:textId="77777777" w:rsidR="007466AF" w:rsidRPr="005930B8" w:rsidRDefault="007466AF" w:rsidP="005930B8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Outpatient specialty care visits (rate/year)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58A2D3F5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6.45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79AA35BE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7.17</w:t>
            </w: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11DCAEC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7.79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5A2948AD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12.09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CD60CE1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6.94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3AB9137E" w14:textId="29E3295C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6.9</w:t>
            </w:r>
            <w:r w:rsidR="00392D5F">
              <w:rPr>
                <w:sz w:val="14"/>
                <w:szCs w:val="14"/>
              </w:rPr>
              <w:t>0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692D9712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8.21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150986A0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7.62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14:paraId="297E6FFC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6.84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14:paraId="729AD170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8.28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3861AD0D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7.56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16388CD7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8.98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27FC1AA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6.96</w:t>
            </w:r>
          </w:p>
        </w:tc>
        <w:tc>
          <w:tcPr>
            <w:tcW w:w="927" w:type="dxa"/>
            <w:shd w:val="clear" w:color="000000" w:fill="FFFFFF"/>
            <w:vAlign w:val="center"/>
            <w:hideMark/>
          </w:tcPr>
          <w:p w14:paraId="4A355B0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0.001</w:t>
            </w:r>
          </w:p>
        </w:tc>
      </w:tr>
      <w:tr w:rsidR="007466AF" w:rsidRPr="005930B8" w14:paraId="174DB25B" w14:textId="77777777" w:rsidTr="005930B8">
        <w:trPr>
          <w:trHeight w:val="85"/>
        </w:trPr>
        <w:tc>
          <w:tcPr>
            <w:tcW w:w="1705" w:type="dxa"/>
            <w:shd w:val="clear" w:color="000000" w:fill="FFFFFF"/>
            <w:vAlign w:val="center"/>
            <w:hideMark/>
          </w:tcPr>
          <w:p w14:paraId="7DDAC97D" w14:textId="77777777" w:rsidR="007466AF" w:rsidRPr="005930B8" w:rsidRDefault="007466AF" w:rsidP="005930B8">
            <w:pPr>
              <w:pStyle w:val="Tabletext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Total outpatient visits (rate/year)</w:t>
            </w:r>
          </w:p>
        </w:tc>
        <w:tc>
          <w:tcPr>
            <w:tcW w:w="1129" w:type="dxa"/>
            <w:shd w:val="clear" w:color="000000" w:fill="FFFFFF"/>
            <w:vAlign w:val="center"/>
            <w:hideMark/>
          </w:tcPr>
          <w:p w14:paraId="4D70BC4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12.17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78F36048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13.30</w:t>
            </w:r>
          </w:p>
        </w:tc>
        <w:tc>
          <w:tcPr>
            <w:tcW w:w="1065" w:type="dxa"/>
            <w:shd w:val="clear" w:color="000000" w:fill="FFFFFF"/>
            <w:vAlign w:val="center"/>
            <w:hideMark/>
          </w:tcPr>
          <w:p w14:paraId="2BC1935B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14.94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3C3EE4CC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18.8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3DC3EAC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12.89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435D4126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12.97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6B992186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14.76</w:t>
            </w:r>
          </w:p>
        </w:tc>
        <w:tc>
          <w:tcPr>
            <w:tcW w:w="979" w:type="dxa"/>
            <w:shd w:val="clear" w:color="000000" w:fill="FFFFFF"/>
            <w:vAlign w:val="center"/>
            <w:hideMark/>
          </w:tcPr>
          <w:p w14:paraId="6CA7FFE6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14.58</w:t>
            </w:r>
          </w:p>
        </w:tc>
        <w:tc>
          <w:tcPr>
            <w:tcW w:w="930" w:type="dxa"/>
            <w:shd w:val="clear" w:color="000000" w:fill="FFFFFF"/>
            <w:vAlign w:val="center"/>
            <w:hideMark/>
          </w:tcPr>
          <w:p w14:paraId="0410FBE4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12.36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14:paraId="1A9C0B82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13.18</w:t>
            </w:r>
          </w:p>
        </w:tc>
        <w:tc>
          <w:tcPr>
            <w:tcW w:w="1060" w:type="dxa"/>
            <w:shd w:val="clear" w:color="000000" w:fill="FFFFFF"/>
            <w:vAlign w:val="center"/>
            <w:hideMark/>
          </w:tcPr>
          <w:p w14:paraId="6F723E1C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13.12</w:t>
            </w:r>
          </w:p>
        </w:tc>
        <w:tc>
          <w:tcPr>
            <w:tcW w:w="987" w:type="dxa"/>
            <w:shd w:val="clear" w:color="000000" w:fill="FFFFFF"/>
            <w:vAlign w:val="center"/>
            <w:hideMark/>
          </w:tcPr>
          <w:p w14:paraId="0CC5A7BE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13.75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5C0E956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12.85</w:t>
            </w:r>
          </w:p>
        </w:tc>
        <w:tc>
          <w:tcPr>
            <w:tcW w:w="927" w:type="dxa"/>
            <w:shd w:val="clear" w:color="000000" w:fill="FFFFFF"/>
            <w:vAlign w:val="center"/>
            <w:hideMark/>
          </w:tcPr>
          <w:p w14:paraId="24C43C65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0.001</w:t>
            </w:r>
          </w:p>
        </w:tc>
      </w:tr>
      <w:tr w:rsidR="007466AF" w:rsidRPr="005930B8" w14:paraId="379BDB72" w14:textId="77777777" w:rsidTr="005930B8">
        <w:trPr>
          <w:trHeight w:val="85"/>
        </w:trPr>
        <w:tc>
          <w:tcPr>
            <w:tcW w:w="170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AC0015C" w14:textId="4A145F35" w:rsidR="007466AF" w:rsidRPr="005930B8" w:rsidRDefault="007466AF" w:rsidP="005930B8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Costs of care (</w:t>
            </w:r>
            <w:r w:rsidR="00E4473A">
              <w:rPr>
                <w:b/>
                <w:bCs/>
                <w:sz w:val="14"/>
                <w:szCs w:val="14"/>
              </w:rPr>
              <w:t>a</w:t>
            </w:r>
            <w:r w:rsidRPr="005930B8">
              <w:rPr>
                <w:b/>
                <w:bCs/>
                <w:sz w:val="14"/>
                <w:szCs w:val="14"/>
              </w:rPr>
              <w:t>nnualized charges) ($)</w:t>
            </w:r>
            <w:r w:rsidR="004D529A" w:rsidRPr="004D529A">
              <w:rPr>
                <w:b/>
                <w:bCs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300F805" w14:textId="0324E499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16,626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737AA3C" w14:textId="1114E1CB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21,944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D8AB881" w14:textId="12822C64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28,073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DD51E9B" w14:textId="08B95A6E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70,650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403EFCE" w14:textId="236B97AD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23,530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613A754" w14:textId="1EAFE478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27,544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B06EDCD" w14:textId="1371D1A5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43,071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3DD925D" w14:textId="40C709F5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75,697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44B8CD" w14:textId="5B8DDBBE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34,161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5726119" w14:textId="22017832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41,555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003C0A5" w14:textId="4271DF63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42,020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B023522" w14:textId="2E0B9CD6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50,706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BD463A" w14:textId="422D05F9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23,795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E3BCFB2" w14:textId="77777777" w:rsidR="007466AF" w:rsidRPr="005930B8" w:rsidRDefault="007466AF" w:rsidP="005930B8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sz w:val="14"/>
                <w:szCs w:val="14"/>
              </w:rPr>
              <w:t>&lt; 0.0001</w:t>
            </w:r>
          </w:p>
        </w:tc>
      </w:tr>
    </w:tbl>
    <w:p w14:paraId="72F999F8" w14:textId="6D47445F" w:rsidR="00CA4811" w:rsidRDefault="00FC2DC5" w:rsidP="0037421C">
      <w:pPr>
        <w:pStyle w:val="Footer"/>
      </w:pPr>
      <w:r w:rsidRPr="00AD7F0A">
        <w:rPr>
          <w:vertAlign w:val="superscript"/>
        </w:rPr>
        <w:t>a</w:t>
      </w:r>
      <w:r w:rsidRPr="00AD7F0A">
        <w:t>H</w:t>
      </w:r>
      <w:r>
        <w:t>C</w:t>
      </w:r>
      <w:r w:rsidRPr="00AD7F0A">
        <w:t>RU</w:t>
      </w:r>
      <w:r w:rsidR="005930B8" w:rsidRPr="00AD7F0A">
        <w:t>/costs over the entire follow-up period were annualized</w:t>
      </w:r>
    </w:p>
    <w:p w14:paraId="5B17C15C" w14:textId="206064CE" w:rsidR="005930B8" w:rsidRPr="00AD7F0A" w:rsidRDefault="004D529A" w:rsidP="0037421C">
      <w:pPr>
        <w:pStyle w:val="Footer"/>
      </w:pPr>
      <w:r w:rsidRPr="004D529A">
        <w:rPr>
          <w:vertAlign w:val="superscript"/>
        </w:rPr>
        <w:t xml:space="preserve"> b</w:t>
      </w:r>
      <w:r>
        <w:t>Costs of care in annualized charges were per patient</w:t>
      </w:r>
    </w:p>
    <w:p w14:paraId="4DE652A1" w14:textId="77777777" w:rsidR="00E4473A" w:rsidRDefault="00E4473A">
      <w:pPr>
        <w:spacing w:after="0" w:line="240" w:lineRule="auto"/>
      </w:pPr>
      <w:r>
        <w:br w:type="page"/>
      </w:r>
    </w:p>
    <w:p w14:paraId="3232D42B" w14:textId="4E655B35" w:rsidR="00436B3D" w:rsidRPr="00FE5924" w:rsidRDefault="00536EA9" w:rsidP="00FE5924">
      <w:pPr>
        <w:spacing w:after="0"/>
        <w:rPr>
          <w:b/>
          <w:bCs/>
        </w:rPr>
      </w:pPr>
      <w:r w:rsidRPr="00FE5924">
        <w:rPr>
          <w:b/>
          <w:bCs/>
        </w:rPr>
        <w:t xml:space="preserve">(c) </w:t>
      </w:r>
      <w:r w:rsidR="00CA4811">
        <w:rPr>
          <w:b/>
          <w:bCs/>
        </w:rPr>
        <w:t>HCRU</w:t>
      </w:r>
      <w:r w:rsidR="00436B3D" w:rsidRPr="00FE5924">
        <w:rPr>
          <w:b/>
          <w:bCs/>
        </w:rPr>
        <w:t xml:space="preserve"> </w:t>
      </w:r>
      <w:r w:rsidR="00001FE8">
        <w:rPr>
          <w:b/>
          <w:bCs/>
        </w:rPr>
        <w:t>and</w:t>
      </w:r>
      <w:r w:rsidR="00436B3D" w:rsidRPr="00FE5924">
        <w:rPr>
          <w:b/>
          <w:bCs/>
        </w:rPr>
        <w:t xml:space="preserve"> </w:t>
      </w:r>
      <w:r w:rsidR="00CA4811">
        <w:rPr>
          <w:b/>
          <w:bCs/>
        </w:rPr>
        <w:t>c</w:t>
      </w:r>
      <w:r w:rsidR="00436B3D" w:rsidRPr="00FE5924">
        <w:rPr>
          <w:b/>
          <w:bCs/>
        </w:rPr>
        <w:t xml:space="preserve">ost in </w:t>
      </w:r>
      <w:r w:rsidR="00001FE8">
        <w:rPr>
          <w:b/>
          <w:bCs/>
        </w:rPr>
        <w:t>p</w:t>
      </w:r>
      <w:r w:rsidR="00436B3D" w:rsidRPr="00FE5924">
        <w:rPr>
          <w:b/>
          <w:bCs/>
        </w:rPr>
        <w:t xml:space="preserve">atients without T2D at </w:t>
      </w:r>
      <w:r w:rsidR="00001FE8">
        <w:rPr>
          <w:b/>
          <w:bCs/>
        </w:rPr>
        <w:t>b</w:t>
      </w:r>
      <w:r w:rsidR="00436B3D" w:rsidRPr="00FE5924">
        <w:rPr>
          <w:b/>
          <w:bCs/>
        </w:rPr>
        <w:t>aseline</w:t>
      </w:r>
      <w:r w:rsidR="00877D83" w:rsidRPr="00877D83">
        <w:rPr>
          <w:b/>
          <w:bCs/>
          <w:vertAlign w:val="superscript"/>
        </w:rPr>
        <w:t>a</w:t>
      </w:r>
    </w:p>
    <w:tbl>
      <w:tblPr>
        <w:tblW w:w="15399" w:type="dxa"/>
        <w:tblLook w:val="04A0" w:firstRow="1" w:lastRow="0" w:firstColumn="1" w:lastColumn="0" w:noHBand="0" w:noVBand="1"/>
      </w:tblPr>
      <w:tblGrid>
        <w:gridCol w:w="2277"/>
        <w:gridCol w:w="935"/>
        <w:gridCol w:w="1002"/>
        <w:gridCol w:w="1055"/>
        <w:gridCol w:w="950"/>
        <w:gridCol w:w="908"/>
        <w:gridCol w:w="1016"/>
        <w:gridCol w:w="894"/>
        <w:gridCol w:w="1017"/>
        <w:gridCol w:w="841"/>
        <w:gridCol w:w="1096"/>
        <w:gridCol w:w="961"/>
        <w:gridCol w:w="936"/>
        <w:gridCol w:w="767"/>
        <w:gridCol w:w="744"/>
      </w:tblGrid>
      <w:tr w:rsidR="00E4473A" w:rsidRPr="00E4473A" w14:paraId="78C44E18" w14:textId="77777777" w:rsidTr="00FC2DC5">
        <w:trPr>
          <w:trHeight w:val="295"/>
        </w:trPr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BC82EB" w14:textId="77777777" w:rsidR="00E4473A" w:rsidRPr="00E4473A" w:rsidRDefault="00E4473A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 </w:t>
            </w:r>
          </w:p>
        </w:tc>
        <w:tc>
          <w:tcPr>
            <w:tcW w:w="394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F77446" w14:textId="380A5BF3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0–&lt;30 mg/g</w:t>
            </w:r>
          </w:p>
        </w:tc>
        <w:tc>
          <w:tcPr>
            <w:tcW w:w="383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34617E" w14:textId="007646C2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30–&lt;200 mg/g</w:t>
            </w:r>
          </w:p>
        </w:tc>
        <w:tc>
          <w:tcPr>
            <w:tcW w:w="38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8D043A" w14:textId="1418B579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200–5000 mg/g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DE7FCAA" w14:textId="77777777" w:rsidR="00E4473A" w:rsidRPr="00E4473A" w:rsidRDefault="00E4473A" w:rsidP="00CA4811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D4C632" w14:textId="6FD7DE46" w:rsidR="00E4473A" w:rsidRPr="00E4473A" w:rsidRDefault="00E4473A" w:rsidP="00CA4811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P</w:t>
            </w:r>
            <w:r w:rsidRPr="00E4473A">
              <w:rPr>
                <w:b/>
                <w:bCs/>
                <w:sz w:val="14"/>
                <w:szCs w:val="14"/>
              </w:rPr>
              <w:t xml:space="preserve"> value</w:t>
            </w:r>
          </w:p>
        </w:tc>
      </w:tr>
      <w:tr w:rsidR="00E4473A" w:rsidRPr="00E4473A" w14:paraId="5682218E" w14:textId="77777777" w:rsidTr="002F09BF">
        <w:trPr>
          <w:trHeight w:val="251"/>
        </w:trPr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F4D812" w14:textId="77777777" w:rsidR="00E4473A" w:rsidRPr="00E4473A" w:rsidRDefault="00E4473A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11ED00" w14:textId="12F6A532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BDF743" w14:textId="15BB9BB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C38C26" w14:textId="27423A56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E45A3C" w14:textId="6720DE6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666DC4" w14:textId="6A90B20B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8DB3FF" w14:textId="4C0B4170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3F1587" w14:textId="5DC9AF74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29B85B" w14:textId="1D5CECA7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924C82" w14:textId="10EF91A5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8DDBB6" w14:textId="51B32BA6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32AFB6" w14:textId="619E6ECC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8B7D63" w14:textId="160D6CBE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7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55EF24" w14:textId="40346EC0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C43069" w14:textId="49911DD5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E4473A" w:rsidRPr="00E4473A" w14:paraId="36CB72BE" w14:textId="77777777" w:rsidTr="002F09BF">
        <w:trPr>
          <w:trHeight w:val="85"/>
        </w:trPr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94E36A0" w14:textId="77777777" w:rsidR="00E4473A" w:rsidRPr="00E4473A" w:rsidRDefault="00E4473A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Number of patients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928380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267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CB8425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 xml:space="preserve">n </w:t>
            </w:r>
            <w:r w:rsidRPr="00E4473A">
              <w:rPr>
                <w:b/>
                <w:bCs/>
                <w:sz w:val="14"/>
                <w:szCs w:val="14"/>
              </w:rPr>
              <w:t>= 170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992D38" w14:textId="5D55F90F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61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68BCE0" w14:textId="38909CAC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5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2296D9" w14:textId="43B1E82C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64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01C285" w14:textId="689280FF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56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90514B" w14:textId="5A2FA954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30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8B7015" w14:textId="51C1035E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8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579431" w14:textId="5EB0FB2B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39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DD0F58" w14:textId="18FC2AB6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43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A259E5" w14:textId="060E4E5C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31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5F5F23" w14:textId="67187B6E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7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D19D5A" w14:textId="61841DDD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781</w:t>
            </w:r>
          </w:p>
        </w:tc>
        <w:tc>
          <w:tcPr>
            <w:tcW w:w="744" w:type="dxa"/>
            <w:vMerge/>
            <w:shd w:val="clear" w:color="auto" w:fill="auto"/>
            <w:vAlign w:val="center"/>
            <w:hideMark/>
          </w:tcPr>
          <w:p w14:paraId="098E6528" w14:textId="384B66A3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E4473A" w:rsidRPr="00E4473A" w14:paraId="0A50887A" w14:textId="77777777" w:rsidTr="002F09BF">
        <w:trPr>
          <w:trHeight w:val="426"/>
        </w:trPr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5FDBA3E" w14:textId="29ECC81B" w:rsidR="00E4473A" w:rsidRPr="00E4473A" w:rsidRDefault="00E4473A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 xml:space="preserve">Acute </w:t>
            </w:r>
            <w:r>
              <w:rPr>
                <w:b/>
                <w:bCs/>
                <w:sz w:val="14"/>
                <w:szCs w:val="14"/>
              </w:rPr>
              <w:t>c</w:t>
            </w:r>
            <w:r w:rsidRPr="00E4473A">
              <w:rPr>
                <w:b/>
                <w:bCs/>
                <w:sz w:val="14"/>
                <w:szCs w:val="14"/>
              </w:rPr>
              <w:t xml:space="preserve">are     </w:t>
            </w:r>
          </w:p>
        </w:tc>
        <w:tc>
          <w:tcPr>
            <w:tcW w:w="93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1DEA07B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4BF8539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2669CD2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59AF836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530F3E0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208C46D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5643A3A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11A987E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58E6F3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A0D591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2DD49F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42B367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E92F83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744" w:type="dxa"/>
            <w:vMerge/>
            <w:shd w:val="clear" w:color="auto" w:fill="auto"/>
            <w:vAlign w:val="center"/>
            <w:hideMark/>
          </w:tcPr>
          <w:p w14:paraId="1CD09E2B" w14:textId="14527AB3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2A210D" w:rsidRPr="00E4473A" w14:paraId="6CEDDF5D" w14:textId="77777777" w:rsidTr="00E4473A">
        <w:trPr>
          <w:trHeight w:val="426"/>
        </w:trPr>
        <w:tc>
          <w:tcPr>
            <w:tcW w:w="227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E907448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Hospital admissions (rate/year)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6C9BE55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0.17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49783F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0.19</w:t>
            </w:r>
          </w:p>
        </w:tc>
        <w:tc>
          <w:tcPr>
            <w:tcW w:w="105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3AF7B3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0.54</w:t>
            </w:r>
          </w:p>
        </w:tc>
        <w:tc>
          <w:tcPr>
            <w:tcW w:w="95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E15F16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0.40</w:t>
            </w:r>
          </w:p>
        </w:tc>
        <w:tc>
          <w:tcPr>
            <w:tcW w:w="90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ADBA847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0.27</w:t>
            </w:r>
          </w:p>
        </w:tc>
        <w:tc>
          <w:tcPr>
            <w:tcW w:w="101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7D3A926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0.34</w:t>
            </w:r>
          </w:p>
        </w:tc>
        <w:tc>
          <w:tcPr>
            <w:tcW w:w="89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E0CEC4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0.59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0D2031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1.08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3CE51C5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0.51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D23AB1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0.47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C666882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0.65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FC3FD72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0.29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CDEDD6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0.31</w:t>
            </w:r>
          </w:p>
        </w:tc>
        <w:tc>
          <w:tcPr>
            <w:tcW w:w="744" w:type="dxa"/>
            <w:shd w:val="clear" w:color="000000" w:fill="FFFFFF"/>
            <w:vAlign w:val="center"/>
            <w:hideMark/>
          </w:tcPr>
          <w:p w14:paraId="7CE15E5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0.001</w:t>
            </w:r>
          </w:p>
        </w:tc>
      </w:tr>
      <w:tr w:rsidR="002A210D" w:rsidRPr="00E4473A" w14:paraId="69F94203" w14:textId="77777777" w:rsidTr="00E4473A">
        <w:trPr>
          <w:trHeight w:val="426"/>
        </w:trPr>
        <w:tc>
          <w:tcPr>
            <w:tcW w:w="2277" w:type="dxa"/>
            <w:shd w:val="clear" w:color="000000" w:fill="FFFFFF"/>
            <w:vAlign w:val="center"/>
            <w:hideMark/>
          </w:tcPr>
          <w:p w14:paraId="7C9EDB02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Inpatient days (length of stay)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7544CF0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0.72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6BC7A17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0.95</w:t>
            </w:r>
          </w:p>
        </w:tc>
        <w:tc>
          <w:tcPr>
            <w:tcW w:w="1055" w:type="dxa"/>
            <w:shd w:val="clear" w:color="000000" w:fill="FFFFFF"/>
            <w:vAlign w:val="center"/>
            <w:hideMark/>
          </w:tcPr>
          <w:p w14:paraId="6489AB7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3.50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1084DE36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1.48</w:t>
            </w:r>
          </w:p>
        </w:tc>
        <w:tc>
          <w:tcPr>
            <w:tcW w:w="908" w:type="dxa"/>
            <w:shd w:val="clear" w:color="000000" w:fill="FFFFFF"/>
            <w:vAlign w:val="center"/>
            <w:hideMark/>
          </w:tcPr>
          <w:p w14:paraId="544D8480" w14:textId="16938FA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1.40</w:t>
            </w:r>
          </w:p>
        </w:tc>
        <w:tc>
          <w:tcPr>
            <w:tcW w:w="1016" w:type="dxa"/>
            <w:shd w:val="clear" w:color="000000" w:fill="FFFFFF"/>
            <w:vAlign w:val="center"/>
            <w:hideMark/>
          </w:tcPr>
          <w:p w14:paraId="3CE0F5E5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2.01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1D463267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3.78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14:paraId="29085596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5.86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14:paraId="3FC82FD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2.35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DE0F8F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3.88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14:paraId="3ABCFB9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2.94</w:t>
            </w:r>
          </w:p>
        </w:tc>
        <w:tc>
          <w:tcPr>
            <w:tcW w:w="936" w:type="dxa"/>
            <w:shd w:val="clear" w:color="000000" w:fill="FFFFFF"/>
            <w:vAlign w:val="center"/>
            <w:hideMark/>
          </w:tcPr>
          <w:p w14:paraId="7F0CCF74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1.09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297FA22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1.66</w:t>
            </w:r>
          </w:p>
        </w:tc>
        <w:tc>
          <w:tcPr>
            <w:tcW w:w="744" w:type="dxa"/>
            <w:shd w:val="clear" w:color="000000" w:fill="FFFFFF"/>
            <w:vAlign w:val="center"/>
            <w:hideMark/>
          </w:tcPr>
          <w:p w14:paraId="207CACA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0.001</w:t>
            </w:r>
          </w:p>
        </w:tc>
      </w:tr>
      <w:tr w:rsidR="002A210D" w:rsidRPr="00E4473A" w14:paraId="525F09E1" w14:textId="77777777" w:rsidTr="00E4473A">
        <w:trPr>
          <w:trHeight w:val="539"/>
        </w:trPr>
        <w:tc>
          <w:tcPr>
            <w:tcW w:w="2277" w:type="dxa"/>
            <w:shd w:val="clear" w:color="000000" w:fill="FFFFFF"/>
            <w:vAlign w:val="center"/>
            <w:hideMark/>
          </w:tcPr>
          <w:p w14:paraId="1A664CC7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Emergency department visits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619C200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0.28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3D863737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0.32</w:t>
            </w:r>
          </w:p>
        </w:tc>
        <w:tc>
          <w:tcPr>
            <w:tcW w:w="1055" w:type="dxa"/>
            <w:shd w:val="clear" w:color="000000" w:fill="FFFFFF"/>
            <w:vAlign w:val="center"/>
            <w:hideMark/>
          </w:tcPr>
          <w:p w14:paraId="6100FE1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0.60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7E1F97C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0.28</w:t>
            </w:r>
          </w:p>
        </w:tc>
        <w:tc>
          <w:tcPr>
            <w:tcW w:w="908" w:type="dxa"/>
            <w:shd w:val="clear" w:color="000000" w:fill="FFFFFF"/>
            <w:vAlign w:val="center"/>
            <w:hideMark/>
          </w:tcPr>
          <w:p w14:paraId="1D0ECA0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0.46</w:t>
            </w:r>
          </w:p>
        </w:tc>
        <w:tc>
          <w:tcPr>
            <w:tcW w:w="1016" w:type="dxa"/>
            <w:shd w:val="clear" w:color="000000" w:fill="FFFFFF"/>
            <w:vAlign w:val="center"/>
            <w:hideMark/>
          </w:tcPr>
          <w:p w14:paraId="5B69E189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0.37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7FE20E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0.49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14:paraId="3B423456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0.32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14:paraId="75DE93F7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0.43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76DF6AE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0.52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14:paraId="7416249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0.59</w:t>
            </w:r>
          </w:p>
        </w:tc>
        <w:tc>
          <w:tcPr>
            <w:tcW w:w="936" w:type="dxa"/>
            <w:shd w:val="clear" w:color="000000" w:fill="FFFFFF"/>
            <w:vAlign w:val="center"/>
            <w:hideMark/>
          </w:tcPr>
          <w:p w14:paraId="1085D57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0.44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795B541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0.38</w:t>
            </w:r>
          </w:p>
        </w:tc>
        <w:tc>
          <w:tcPr>
            <w:tcW w:w="744" w:type="dxa"/>
            <w:shd w:val="clear" w:color="000000" w:fill="FFFFFF"/>
            <w:vAlign w:val="center"/>
            <w:hideMark/>
          </w:tcPr>
          <w:p w14:paraId="3FB65EC9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NS</w:t>
            </w:r>
          </w:p>
        </w:tc>
      </w:tr>
      <w:tr w:rsidR="002A210D" w:rsidRPr="00E4473A" w14:paraId="538DC983" w14:textId="77777777" w:rsidTr="00E4473A">
        <w:trPr>
          <w:trHeight w:val="426"/>
        </w:trPr>
        <w:tc>
          <w:tcPr>
            <w:tcW w:w="2277" w:type="dxa"/>
            <w:shd w:val="clear" w:color="000000" w:fill="FFFFFF"/>
            <w:vAlign w:val="center"/>
            <w:hideMark/>
          </w:tcPr>
          <w:p w14:paraId="230AD3CF" w14:textId="77777777" w:rsidR="002A210D" w:rsidRPr="00E4473A" w:rsidRDefault="002A210D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 xml:space="preserve">Ambulatory care  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716C6238" w14:textId="480D975E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6600FD1F" w14:textId="4C74D840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55" w:type="dxa"/>
            <w:shd w:val="clear" w:color="000000" w:fill="FFFFFF"/>
            <w:vAlign w:val="center"/>
            <w:hideMark/>
          </w:tcPr>
          <w:p w14:paraId="4EFB74FD" w14:textId="3998E6B1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1FC3E8E0" w14:textId="39D6ED2B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08" w:type="dxa"/>
            <w:shd w:val="clear" w:color="000000" w:fill="FFFFFF"/>
            <w:vAlign w:val="center"/>
            <w:hideMark/>
          </w:tcPr>
          <w:p w14:paraId="39C9A07C" w14:textId="05554E6F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16" w:type="dxa"/>
            <w:shd w:val="clear" w:color="000000" w:fill="FFFFFF"/>
            <w:vAlign w:val="center"/>
            <w:hideMark/>
          </w:tcPr>
          <w:p w14:paraId="071E76FD" w14:textId="34AEBA90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36C77564" w14:textId="2E37EFAB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14:paraId="1CEF60FC" w14:textId="32F2464B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14:paraId="26686D5A" w14:textId="137F768D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0F37EC51" w14:textId="1BF3C7C1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14:paraId="6F719200" w14:textId="72430A5B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36" w:type="dxa"/>
            <w:shd w:val="clear" w:color="000000" w:fill="FFFFFF"/>
            <w:vAlign w:val="center"/>
            <w:hideMark/>
          </w:tcPr>
          <w:p w14:paraId="72FAFB24" w14:textId="10F13DB2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218178B6" w14:textId="11D89A3A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744" w:type="dxa"/>
            <w:shd w:val="clear" w:color="000000" w:fill="FFFFFF"/>
            <w:vAlign w:val="center"/>
            <w:hideMark/>
          </w:tcPr>
          <w:p w14:paraId="7F008F7E" w14:textId="3DA15E44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2A210D" w:rsidRPr="00E4473A" w14:paraId="65BE2A06" w14:textId="77777777" w:rsidTr="00E4473A">
        <w:trPr>
          <w:trHeight w:val="682"/>
        </w:trPr>
        <w:tc>
          <w:tcPr>
            <w:tcW w:w="2277" w:type="dxa"/>
            <w:shd w:val="clear" w:color="000000" w:fill="FFFFFF"/>
            <w:vAlign w:val="center"/>
            <w:hideMark/>
          </w:tcPr>
          <w:p w14:paraId="0178806F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Outpatient primary care visits (rate/year)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06E3CDA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4.79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6C54993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4.39</w:t>
            </w:r>
          </w:p>
        </w:tc>
        <w:tc>
          <w:tcPr>
            <w:tcW w:w="1055" w:type="dxa"/>
            <w:shd w:val="clear" w:color="000000" w:fill="FFFFFF"/>
            <w:vAlign w:val="center"/>
            <w:hideMark/>
          </w:tcPr>
          <w:p w14:paraId="0487B94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5.85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65DAA6B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0.72</w:t>
            </w:r>
          </w:p>
        </w:tc>
        <w:tc>
          <w:tcPr>
            <w:tcW w:w="908" w:type="dxa"/>
            <w:shd w:val="clear" w:color="000000" w:fill="FFFFFF"/>
            <w:vAlign w:val="center"/>
            <w:hideMark/>
          </w:tcPr>
          <w:p w14:paraId="103990F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4.78</w:t>
            </w:r>
          </w:p>
        </w:tc>
        <w:tc>
          <w:tcPr>
            <w:tcW w:w="1016" w:type="dxa"/>
            <w:shd w:val="clear" w:color="000000" w:fill="FFFFFF"/>
            <w:vAlign w:val="center"/>
            <w:hideMark/>
          </w:tcPr>
          <w:p w14:paraId="0B7C3F1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4.85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388BF3A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4.76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14:paraId="6C0FE36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2.87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14:paraId="3894B38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5.45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3BB8F1E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4.90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14:paraId="41240D6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3.47</w:t>
            </w:r>
          </w:p>
        </w:tc>
        <w:tc>
          <w:tcPr>
            <w:tcW w:w="936" w:type="dxa"/>
            <w:shd w:val="clear" w:color="000000" w:fill="FFFFFF"/>
            <w:vAlign w:val="center"/>
            <w:hideMark/>
          </w:tcPr>
          <w:p w14:paraId="1F23A30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6.42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35331A1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4.74</w:t>
            </w:r>
          </w:p>
        </w:tc>
        <w:tc>
          <w:tcPr>
            <w:tcW w:w="744" w:type="dxa"/>
            <w:shd w:val="clear" w:color="000000" w:fill="FFFFFF"/>
            <w:vAlign w:val="center"/>
            <w:hideMark/>
          </w:tcPr>
          <w:p w14:paraId="047DB61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NS</w:t>
            </w:r>
          </w:p>
        </w:tc>
      </w:tr>
      <w:tr w:rsidR="002A210D" w:rsidRPr="00E4473A" w14:paraId="5163FC3E" w14:textId="77777777" w:rsidTr="00E4473A">
        <w:trPr>
          <w:trHeight w:val="682"/>
        </w:trPr>
        <w:tc>
          <w:tcPr>
            <w:tcW w:w="2277" w:type="dxa"/>
            <w:shd w:val="clear" w:color="000000" w:fill="FFFFFF"/>
            <w:vAlign w:val="center"/>
            <w:hideMark/>
          </w:tcPr>
          <w:p w14:paraId="4B5F1A72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Outpatient specialty care visits (rate/year)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1A866155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6.61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3050AC2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5.88</w:t>
            </w:r>
          </w:p>
        </w:tc>
        <w:tc>
          <w:tcPr>
            <w:tcW w:w="1055" w:type="dxa"/>
            <w:shd w:val="clear" w:color="000000" w:fill="FFFFFF"/>
            <w:vAlign w:val="center"/>
            <w:hideMark/>
          </w:tcPr>
          <w:p w14:paraId="21E94FC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7.11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0EA73A1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5.60</w:t>
            </w:r>
          </w:p>
        </w:tc>
        <w:tc>
          <w:tcPr>
            <w:tcW w:w="908" w:type="dxa"/>
            <w:shd w:val="clear" w:color="000000" w:fill="FFFFFF"/>
            <w:vAlign w:val="center"/>
            <w:hideMark/>
          </w:tcPr>
          <w:p w14:paraId="406BB322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4.68</w:t>
            </w:r>
          </w:p>
        </w:tc>
        <w:tc>
          <w:tcPr>
            <w:tcW w:w="1016" w:type="dxa"/>
            <w:shd w:val="clear" w:color="000000" w:fill="FFFFFF"/>
            <w:vAlign w:val="center"/>
            <w:hideMark/>
          </w:tcPr>
          <w:p w14:paraId="7EC3FD15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7.00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3FD117B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7.58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14:paraId="5388E3C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12.93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14:paraId="45986BD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7.65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036E09A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6.49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14:paraId="2F75DAE9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7.02</w:t>
            </w:r>
          </w:p>
        </w:tc>
        <w:tc>
          <w:tcPr>
            <w:tcW w:w="936" w:type="dxa"/>
            <w:shd w:val="clear" w:color="000000" w:fill="FFFFFF"/>
            <w:vAlign w:val="center"/>
            <w:hideMark/>
          </w:tcPr>
          <w:p w14:paraId="575BE4C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7.89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7B65633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6.53</w:t>
            </w:r>
          </w:p>
        </w:tc>
        <w:tc>
          <w:tcPr>
            <w:tcW w:w="744" w:type="dxa"/>
            <w:shd w:val="clear" w:color="000000" w:fill="FFFFFF"/>
            <w:vAlign w:val="center"/>
            <w:hideMark/>
          </w:tcPr>
          <w:p w14:paraId="7B9D0209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NS</w:t>
            </w:r>
          </w:p>
        </w:tc>
      </w:tr>
      <w:tr w:rsidR="002A210D" w:rsidRPr="00E4473A" w14:paraId="533D9869" w14:textId="77777777" w:rsidTr="00E4473A">
        <w:trPr>
          <w:trHeight w:val="426"/>
        </w:trPr>
        <w:tc>
          <w:tcPr>
            <w:tcW w:w="2277" w:type="dxa"/>
            <w:shd w:val="clear" w:color="000000" w:fill="FFFFFF"/>
            <w:vAlign w:val="center"/>
            <w:hideMark/>
          </w:tcPr>
          <w:p w14:paraId="03D0C2CC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Total outpatient visits (rate/year)</w:t>
            </w:r>
          </w:p>
        </w:tc>
        <w:tc>
          <w:tcPr>
            <w:tcW w:w="935" w:type="dxa"/>
            <w:shd w:val="clear" w:color="000000" w:fill="FFFFFF"/>
            <w:vAlign w:val="center"/>
            <w:hideMark/>
          </w:tcPr>
          <w:p w14:paraId="7ACDD1A4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11.40</w:t>
            </w:r>
          </w:p>
        </w:tc>
        <w:tc>
          <w:tcPr>
            <w:tcW w:w="1002" w:type="dxa"/>
            <w:shd w:val="clear" w:color="000000" w:fill="FFFFFF"/>
            <w:vAlign w:val="center"/>
            <w:hideMark/>
          </w:tcPr>
          <w:p w14:paraId="44F06FF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10.27</w:t>
            </w:r>
          </w:p>
        </w:tc>
        <w:tc>
          <w:tcPr>
            <w:tcW w:w="1055" w:type="dxa"/>
            <w:shd w:val="clear" w:color="000000" w:fill="FFFFFF"/>
            <w:vAlign w:val="center"/>
            <w:hideMark/>
          </w:tcPr>
          <w:p w14:paraId="5705675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12.96</w:t>
            </w:r>
          </w:p>
        </w:tc>
        <w:tc>
          <w:tcPr>
            <w:tcW w:w="950" w:type="dxa"/>
            <w:shd w:val="clear" w:color="000000" w:fill="FFFFFF"/>
            <w:vAlign w:val="center"/>
            <w:hideMark/>
          </w:tcPr>
          <w:p w14:paraId="055B8A45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6.32</w:t>
            </w:r>
          </w:p>
        </w:tc>
        <w:tc>
          <w:tcPr>
            <w:tcW w:w="908" w:type="dxa"/>
            <w:shd w:val="clear" w:color="000000" w:fill="FFFFFF"/>
            <w:vAlign w:val="center"/>
            <w:hideMark/>
          </w:tcPr>
          <w:p w14:paraId="23D43BF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9.45</w:t>
            </w:r>
          </w:p>
        </w:tc>
        <w:tc>
          <w:tcPr>
            <w:tcW w:w="1016" w:type="dxa"/>
            <w:shd w:val="clear" w:color="000000" w:fill="FFFFFF"/>
            <w:vAlign w:val="center"/>
            <w:hideMark/>
          </w:tcPr>
          <w:p w14:paraId="200DC787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11.85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BAC5A7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12.34</w:t>
            </w:r>
          </w:p>
        </w:tc>
        <w:tc>
          <w:tcPr>
            <w:tcW w:w="1017" w:type="dxa"/>
            <w:shd w:val="clear" w:color="000000" w:fill="FFFFFF"/>
            <w:vAlign w:val="center"/>
            <w:hideMark/>
          </w:tcPr>
          <w:p w14:paraId="2E183C16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15.80</w:t>
            </w:r>
          </w:p>
        </w:tc>
        <w:tc>
          <w:tcPr>
            <w:tcW w:w="841" w:type="dxa"/>
            <w:shd w:val="clear" w:color="000000" w:fill="FFFFFF"/>
            <w:vAlign w:val="center"/>
            <w:hideMark/>
          </w:tcPr>
          <w:p w14:paraId="72C5E73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13.10</w:t>
            </w:r>
          </w:p>
        </w:tc>
        <w:tc>
          <w:tcPr>
            <w:tcW w:w="1096" w:type="dxa"/>
            <w:shd w:val="clear" w:color="000000" w:fill="FFFFFF"/>
            <w:vAlign w:val="center"/>
            <w:hideMark/>
          </w:tcPr>
          <w:p w14:paraId="2D431C6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11.39</w:t>
            </w:r>
          </w:p>
        </w:tc>
        <w:tc>
          <w:tcPr>
            <w:tcW w:w="961" w:type="dxa"/>
            <w:shd w:val="clear" w:color="000000" w:fill="FFFFFF"/>
            <w:vAlign w:val="center"/>
            <w:hideMark/>
          </w:tcPr>
          <w:p w14:paraId="02A5F1A4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10.48</w:t>
            </w:r>
          </w:p>
        </w:tc>
        <w:tc>
          <w:tcPr>
            <w:tcW w:w="936" w:type="dxa"/>
            <w:shd w:val="clear" w:color="000000" w:fill="FFFFFF"/>
            <w:vAlign w:val="center"/>
            <w:hideMark/>
          </w:tcPr>
          <w:p w14:paraId="3333DFF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14.31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6823FA32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11.27</w:t>
            </w:r>
          </w:p>
        </w:tc>
        <w:tc>
          <w:tcPr>
            <w:tcW w:w="744" w:type="dxa"/>
            <w:shd w:val="clear" w:color="000000" w:fill="FFFFFF"/>
            <w:vAlign w:val="center"/>
            <w:hideMark/>
          </w:tcPr>
          <w:p w14:paraId="47423D7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NS</w:t>
            </w:r>
          </w:p>
        </w:tc>
      </w:tr>
      <w:tr w:rsidR="002A210D" w:rsidRPr="00E4473A" w14:paraId="106A2870" w14:textId="77777777" w:rsidTr="00E4473A">
        <w:trPr>
          <w:trHeight w:val="703"/>
        </w:trPr>
        <w:tc>
          <w:tcPr>
            <w:tcW w:w="227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D0CD03A" w14:textId="4549473E" w:rsidR="002A210D" w:rsidRPr="00E4473A" w:rsidRDefault="002A210D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Costs of care (</w:t>
            </w:r>
            <w:r w:rsidR="00E4473A">
              <w:rPr>
                <w:b/>
                <w:bCs/>
                <w:sz w:val="14"/>
                <w:szCs w:val="14"/>
              </w:rPr>
              <w:t>a</w:t>
            </w:r>
            <w:r w:rsidRPr="00E4473A">
              <w:rPr>
                <w:b/>
                <w:bCs/>
                <w:sz w:val="14"/>
                <w:szCs w:val="14"/>
              </w:rPr>
              <w:t>nnualized charges) ($)</w:t>
            </w:r>
            <w:r w:rsidR="004D529A" w:rsidRPr="004D529A">
              <w:rPr>
                <w:b/>
                <w:bCs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F9D4A56" w14:textId="032F778A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17,628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039BC75" w14:textId="3D14F201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21,028</w:t>
            </w:r>
          </w:p>
        </w:tc>
        <w:tc>
          <w:tcPr>
            <w:tcW w:w="105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1FF87AE" w14:textId="566E041F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38,371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304FA61" w14:textId="1E18F5E6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22,395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10606C5" w14:textId="5861BA2B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20,012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F3EA1DE" w14:textId="1FCB63FB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28,113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0D47439" w14:textId="7234379F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35,795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17B9FDA" w14:textId="2DAFE060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83,219</w:t>
            </w: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EB02C77" w14:textId="5463A18F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28,152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7A68288" w14:textId="7EBA8E78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41,402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9EA892C" w14:textId="3D6B2082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43,192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59D6129" w14:textId="707C121D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34,706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1A52541" w14:textId="5C319EB8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25,338</w:t>
            </w:r>
          </w:p>
        </w:tc>
        <w:tc>
          <w:tcPr>
            <w:tcW w:w="74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79313C4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0.05</w:t>
            </w:r>
          </w:p>
        </w:tc>
      </w:tr>
    </w:tbl>
    <w:p w14:paraId="0FF3762F" w14:textId="4CD46FCA" w:rsidR="005930B8" w:rsidRPr="00AD7F0A" w:rsidRDefault="00FC2DC5" w:rsidP="0037421C">
      <w:pPr>
        <w:pStyle w:val="Footer"/>
      </w:pPr>
      <w:r w:rsidRPr="00AD7F0A">
        <w:rPr>
          <w:vertAlign w:val="superscript"/>
        </w:rPr>
        <w:t>a</w:t>
      </w:r>
      <w:r w:rsidRPr="00AD7F0A">
        <w:t>H</w:t>
      </w:r>
      <w:r>
        <w:t>C</w:t>
      </w:r>
      <w:r w:rsidRPr="00AD7F0A">
        <w:t>RU</w:t>
      </w:r>
      <w:r w:rsidR="005930B8" w:rsidRPr="00AD7F0A">
        <w:t xml:space="preserve">/costs over the entire </w:t>
      </w:r>
      <w:r w:rsidR="005930B8" w:rsidRPr="00FC2DC5">
        <w:t>follow</w:t>
      </w:r>
      <w:r w:rsidR="005930B8" w:rsidRPr="00AD7F0A">
        <w:t>-up period were annualized</w:t>
      </w:r>
      <w:r w:rsidR="004D529A">
        <w:t xml:space="preserve">. </w:t>
      </w:r>
      <w:r w:rsidR="004D529A" w:rsidRPr="004D529A">
        <w:rPr>
          <w:vertAlign w:val="superscript"/>
        </w:rPr>
        <w:t xml:space="preserve"> b</w:t>
      </w:r>
      <w:r w:rsidR="004D529A">
        <w:t>Costs of care in annualized charges were per patient.</w:t>
      </w:r>
    </w:p>
    <w:p w14:paraId="7FCCD31F" w14:textId="77777777" w:rsidR="00E4473A" w:rsidRDefault="00E4473A">
      <w:pPr>
        <w:spacing w:after="0" w:line="240" w:lineRule="auto"/>
      </w:pPr>
      <w:r>
        <w:br w:type="page"/>
      </w:r>
    </w:p>
    <w:p w14:paraId="4A73F4D0" w14:textId="027F0247" w:rsidR="00436B3D" w:rsidRPr="00FE5924" w:rsidRDefault="00001FE8" w:rsidP="00FE5924">
      <w:pPr>
        <w:spacing w:after="0"/>
        <w:rPr>
          <w:b/>
          <w:bCs/>
        </w:rPr>
      </w:pPr>
      <w:r w:rsidRPr="00FE5924">
        <w:rPr>
          <w:b/>
          <w:bCs/>
        </w:rPr>
        <w:t xml:space="preserve">(d) </w:t>
      </w:r>
      <w:r w:rsidR="00CA4811">
        <w:rPr>
          <w:b/>
          <w:bCs/>
        </w:rPr>
        <w:t>HCRU</w:t>
      </w:r>
      <w:r w:rsidRPr="00FE5924">
        <w:rPr>
          <w:b/>
          <w:bCs/>
        </w:rPr>
        <w:t xml:space="preserve"> </w:t>
      </w:r>
      <w:r>
        <w:rPr>
          <w:b/>
          <w:bCs/>
        </w:rPr>
        <w:t>and</w:t>
      </w:r>
      <w:r w:rsidRPr="00FE5924">
        <w:rPr>
          <w:b/>
          <w:bCs/>
        </w:rPr>
        <w:t xml:space="preserve"> </w:t>
      </w:r>
      <w:r>
        <w:rPr>
          <w:b/>
          <w:bCs/>
        </w:rPr>
        <w:t>c</w:t>
      </w:r>
      <w:r w:rsidRPr="00FE5924">
        <w:rPr>
          <w:b/>
          <w:bCs/>
        </w:rPr>
        <w:t xml:space="preserve">ost </w:t>
      </w:r>
      <w:r w:rsidR="00436B3D" w:rsidRPr="00FE5924">
        <w:rPr>
          <w:b/>
          <w:bCs/>
        </w:rPr>
        <w:t xml:space="preserve">in </w:t>
      </w:r>
      <w:r>
        <w:rPr>
          <w:b/>
          <w:bCs/>
        </w:rPr>
        <w:t>p</w:t>
      </w:r>
      <w:r w:rsidRPr="00FE5924">
        <w:rPr>
          <w:b/>
          <w:bCs/>
        </w:rPr>
        <w:t xml:space="preserve">atients </w:t>
      </w:r>
      <w:r w:rsidR="00436B3D" w:rsidRPr="00FE5924">
        <w:rPr>
          <w:b/>
          <w:bCs/>
        </w:rPr>
        <w:t xml:space="preserve">with </w:t>
      </w:r>
      <w:r w:rsidR="00CA4811">
        <w:rPr>
          <w:b/>
          <w:bCs/>
        </w:rPr>
        <w:t>HF</w:t>
      </w:r>
      <w:r w:rsidRPr="00FE5924">
        <w:rPr>
          <w:b/>
          <w:bCs/>
        </w:rPr>
        <w:t xml:space="preserve"> </w:t>
      </w:r>
      <w:r w:rsidR="00436B3D" w:rsidRPr="00FE5924">
        <w:rPr>
          <w:b/>
          <w:bCs/>
        </w:rPr>
        <w:t xml:space="preserve">at </w:t>
      </w:r>
      <w:r>
        <w:rPr>
          <w:b/>
          <w:bCs/>
        </w:rPr>
        <w:t>b</w:t>
      </w:r>
      <w:r w:rsidRPr="00FE5924">
        <w:rPr>
          <w:b/>
          <w:bCs/>
        </w:rPr>
        <w:t>aseline</w:t>
      </w:r>
      <w:r w:rsidR="00877D83" w:rsidRPr="00877D83">
        <w:rPr>
          <w:b/>
          <w:bCs/>
          <w:vertAlign w:val="superscript"/>
        </w:rPr>
        <w:t>a</w:t>
      </w:r>
    </w:p>
    <w:tbl>
      <w:tblPr>
        <w:tblW w:w="15363" w:type="dxa"/>
        <w:tblLook w:val="04A0" w:firstRow="1" w:lastRow="0" w:firstColumn="1" w:lastColumn="0" w:noHBand="0" w:noVBand="1"/>
      </w:tblPr>
      <w:tblGrid>
        <w:gridCol w:w="2250"/>
        <w:gridCol w:w="929"/>
        <w:gridCol w:w="994"/>
        <w:gridCol w:w="1048"/>
        <w:gridCol w:w="949"/>
        <w:gridCol w:w="903"/>
        <w:gridCol w:w="1008"/>
        <w:gridCol w:w="890"/>
        <w:gridCol w:w="1014"/>
        <w:gridCol w:w="867"/>
        <w:gridCol w:w="1087"/>
        <w:gridCol w:w="955"/>
        <w:gridCol w:w="856"/>
        <w:gridCol w:w="851"/>
        <w:gridCol w:w="756"/>
        <w:gridCol w:w="6"/>
      </w:tblGrid>
      <w:tr w:rsidR="00D25137" w:rsidRPr="00E4473A" w14:paraId="7D358EC0" w14:textId="77777777" w:rsidTr="00D25137">
        <w:trPr>
          <w:trHeight w:val="367"/>
        </w:trPr>
        <w:tc>
          <w:tcPr>
            <w:tcW w:w="22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BEEF1C" w14:textId="77777777" w:rsidR="00D25137" w:rsidRPr="00E4473A" w:rsidRDefault="00D25137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 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E7FB30" w14:textId="4D0F8375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0–&lt;30 mg/g</w:t>
            </w:r>
          </w:p>
        </w:tc>
        <w:tc>
          <w:tcPr>
            <w:tcW w:w="381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F9C1735" w14:textId="6732F0E0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30–&lt;200 mg/g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3343FE" w14:textId="12838D53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200–5000 mg/g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3C424F1" w14:textId="011C2431" w:rsidR="00D25137" w:rsidRPr="00E4473A" w:rsidRDefault="00D25137" w:rsidP="00D25137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C9F7D6" w14:textId="6FCC4BDD" w:rsidR="00D25137" w:rsidRPr="00E4473A" w:rsidRDefault="00D25137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</w:p>
        </w:tc>
      </w:tr>
      <w:tr w:rsidR="00D25137" w:rsidRPr="00E4473A" w14:paraId="55F59B80" w14:textId="77777777" w:rsidTr="00D25137">
        <w:trPr>
          <w:gridAfter w:val="1"/>
          <w:wAfter w:w="6" w:type="dxa"/>
          <w:trHeight w:val="611"/>
        </w:trPr>
        <w:tc>
          <w:tcPr>
            <w:tcW w:w="22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25CEE" w14:textId="77777777" w:rsidR="00D25137" w:rsidRPr="00E4473A" w:rsidRDefault="00D25137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 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A3CFA1" w14:textId="5BD17368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614407" w14:textId="00F41064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7BBA27" w14:textId="6E12659D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A13C70" w14:textId="13648E3E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987F76" w14:textId="01240B44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5EA57D" w14:textId="5ED0E55A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FF7B29" w14:textId="0EFB89A3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24AA0F" w14:textId="62DBEC48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9CFD4E" w14:textId="2A047D98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AE7CEB" w14:textId="0952F83A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FB0635" w14:textId="4F0991E6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29F9FF" w14:textId="3D2F13AD" w:rsidR="00D25137" w:rsidRPr="00E4473A" w:rsidRDefault="00D25137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3685DD7" w14:textId="413AA015" w:rsidR="00D25137" w:rsidRPr="00E4473A" w:rsidRDefault="00D25137" w:rsidP="00CA4811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756" w:type="dxa"/>
            <w:vMerge w:val="restart"/>
            <w:shd w:val="clear" w:color="auto" w:fill="auto"/>
            <w:vAlign w:val="bottom"/>
            <w:hideMark/>
          </w:tcPr>
          <w:p w14:paraId="25E4CF68" w14:textId="72A785C1" w:rsidR="00D25137" w:rsidRPr="00E4473A" w:rsidRDefault="00D25137" w:rsidP="00CA4811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P</w:t>
            </w:r>
            <w:r w:rsidRPr="00E4473A">
              <w:rPr>
                <w:b/>
                <w:bCs/>
                <w:sz w:val="14"/>
                <w:szCs w:val="14"/>
              </w:rPr>
              <w:t xml:space="preserve"> value</w:t>
            </w:r>
          </w:p>
        </w:tc>
      </w:tr>
      <w:tr w:rsidR="00E4473A" w:rsidRPr="00E4473A" w14:paraId="7F73F955" w14:textId="77777777" w:rsidTr="00D25137">
        <w:trPr>
          <w:gridAfter w:val="1"/>
          <w:wAfter w:w="6" w:type="dxa"/>
          <w:trHeight w:val="269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A5B6BB8" w14:textId="77777777" w:rsidR="00E4473A" w:rsidRPr="00E4473A" w:rsidRDefault="00E4473A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Number of patients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40531A" w14:textId="4862E3A1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88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C0DD72" w14:textId="27F97F89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84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FC1F74" w14:textId="58B952C1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46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4F7217" w14:textId="59254D1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7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D8CB1A" w14:textId="59C01A6D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48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F469C2" w14:textId="7B33B1CC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42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89EBA0" w14:textId="623B5B81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27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214327" w14:textId="1866E6AC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3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19E38A" w14:textId="6A5B0749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25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3B2410" w14:textId="6BBD00CE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41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E34843" w14:textId="1997E12F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42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581300" w14:textId="7962B06F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14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DDA69D" w14:textId="2A8DE501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467</w:t>
            </w:r>
          </w:p>
        </w:tc>
        <w:tc>
          <w:tcPr>
            <w:tcW w:w="756" w:type="dxa"/>
            <w:vMerge/>
            <w:shd w:val="clear" w:color="auto" w:fill="auto"/>
            <w:vAlign w:val="center"/>
            <w:hideMark/>
          </w:tcPr>
          <w:p w14:paraId="4B4DB70B" w14:textId="5FAF82F0" w:rsidR="00E4473A" w:rsidRPr="00E4473A" w:rsidRDefault="00E4473A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</w:p>
        </w:tc>
      </w:tr>
      <w:tr w:rsidR="00E4473A" w:rsidRPr="00E4473A" w14:paraId="4BD11800" w14:textId="77777777" w:rsidTr="00D25137">
        <w:trPr>
          <w:gridAfter w:val="1"/>
          <w:wAfter w:w="6" w:type="dxa"/>
          <w:trHeight w:val="377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F313801" w14:textId="13E935BF" w:rsidR="00E4473A" w:rsidRPr="00E4473A" w:rsidRDefault="00E4473A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 xml:space="preserve">Acute </w:t>
            </w:r>
            <w:r>
              <w:rPr>
                <w:b/>
                <w:bCs/>
                <w:sz w:val="14"/>
                <w:szCs w:val="14"/>
              </w:rPr>
              <w:t>c</w:t>
            </w:r>
            <w:r w:rsidRPr="00E4473A">
              <w:rPr>
                <w:b/>
                <w:bCs/>
                <w:sz w:val="14"/>
                <w:szCs w:val="14"/>
              </w:rPr>
              <w:t xml:space="preserve">are     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E3E373C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3D9CD77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5AC31D0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9FFBB79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0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2C7F2AA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BB53833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239F191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3F51707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8128BC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0468D2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3626CB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7AFFCE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B4554E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75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397884" w14:textId="31890BE5" w:rsidR="00E4473A" w:rsidRPr="00E4473A" w:rsidRDefault="00E4473A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</w:p>
        </w:tc>
      </w:tr>
      <w:tr w:rsidR="002A210D" w:rsidRPr="00E4473A" w14:paraId="0915770C" w14:textId="77777777" w:rsidTr="00D25137">
        <w:trPr>
          <w:gridAfter w:val="1"/>
          <w:wAfter w:w="6" w:type="dxa"/>
          <w:trHeight w:val="450"/>
        </w:trPr>
        <w:tc>
          <w:tcPr>
            <w:tcW w:w="225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F928CBF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Hospital admissions (rate/year)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42E3F9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0.45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D49A91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0.37</w:t>
            </w:r>
          </w:p>
        </w:tc>
        <w:tc>
          <w:tcPr>
            <w:tcW w:w="104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DE9BF0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0.84</w:t>
            </w:r>
          </w:p>
        </w:tc>
        <w:tc>
          <w:tcPr>
            <w:tcW w:w="94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B51AB2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1.56</w:t>
            </w:r>
          </w:p>
        </w:tc>
        <w:tc>
          <w:tcPr>
            <w:tcW w:w="90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71F176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1.21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ED1EBE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1.18</w:t>
            </w: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6534E0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1.37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4E4AE2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2.71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3FA82B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1.64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C763B57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1.03</w:t>
            </w: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ECF58B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1.15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38C264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0.68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2A6111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0.88</w:t>
            </w: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7E9A2B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0.0001</w:t>
            </w:r>
          </w:p>
        </w:tc>
      </w:tr>
      <w:tr w:rsidR="002A210D" w:rsidRPr="00E4473A" w14:paraId="24B110E5" w14:textId="77777777" w:rsidTr="00D25137">
        <w:trPr>
          <w:gridAfter w:val="1"/>
          <w:wAfter w:w="6" w:type="dxa"/>
          <w:trHeight w:val="85"/>
        </w:trPr>
        <w:tc>
          <w:tcPr>
            <w:tcW w:w="2250" w:type="dxa"/>
            <w:shd w:val="clear" w:color="000000" w:fill="FFFFFF"/>
            <w:vAlign w:val="center"/>
            <w:hideMark/>
          </w:tcPr>
          <w:p w14:paraId="1784ABED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Inpatient days (length of stay)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57C46F26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2.31</w:t>
            </w:r>
          </w:p>
        </w:tc>
        <w:tc>
          <w:tcPr>
            <w:tcW w:w="994" w:type="dxa"/>
            <w:shd w:val="clear" w:color="000000" w:fill="FFFFFF"/>
            <w:vAlign w:val="center"/>
            <w:hideMark/>
          </w:tcPr>
          <w:p w14:paraId="25E8ECA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1.95</w:t>
            </w:r>
          </w:p>
        </w:tc>
        <w:tc>
          <w:tcPr>
            <w:tcW w:w="1048" w:type="dxa"/>
            <w:shd w:val="clear" w:color="000000" w:fill="FFFFFF"/>
            <w:vAlign w:val="center"/>
            <w:hideMark/>
          </w:tcPr>
          <w:p w14:paraId="73CBB96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5.03</w:t>
            </w:r>
          </w:p>
        </w:tc>
        <w:tc>
          <w:tcPr>
            <w:tcW w:w="949" w:type="dxa"/>
            <w:shd w:val="clear" w:color="000000" w:fill="FFFFFF"/>
            <w:vAlign w:val="center"/>
            <w:hideMark/>
          </w:tcPr>
          <w:p w14:paraId="699586F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14.37</w:t>
            </w:r>
          </w:p>
        </w:tc>
        <w:tc>
          <w:tcPr>
            <w:tcW w:w="903" w:type="dxa"/>
            <w:shd w:val="clear" w:color="000000" w:fill="FFFFFF"/>
            <w:vAlign w:val="center"/>
            <w:hideMark/>
          </w:tcPr>
          <w:p w14:paraId="286812B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8.72</w:t>
            </w:r>
          </w:p>
        </w:tc>
        <w:tc>
          <w:tcPr>
            <w:tcW w:w="1008" w:type="dxa"/>
            <w:shd w:val="clear" w:color="000000" w:fill="FFFFFF"/>
            <w:vAlign w:val="center"/>
            <w:hideMark/>
          </w:tcPr>
          <w:p w14:paraId="3BA3C86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7.45</w:t>
            </w:r>
          </w:p>
        </w:tc>
        <w:tc>
          <w:tcPr>
            <w:tcW w:w="890" w:type="dxa"/>
            <w:shd w:val="clear" w:color="000000" w:fill="FFFFFF"/>
            <w:vAlign w:val="center"/>
            <w:hideMark/>
          </w:tcPr>
          <w:p w14:paraId="154C1F44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8.22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2458333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18.22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6B2AC8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14.09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6F92DE6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5.54</w:t>
            </w:r>
          </w:p>
        </w:tc>
        <w:tc>
          <w:tcPr>
            <w:tcW w:w="955" w:type="dxa"/>
            <w:shd w:val="clear" w:color="000000" w:fill="FFFFFF"/>
            <w:vAlign w:val="center"/>
            <w:hideMark/>
          </w:tcPr>
          <w:p w14:paraId="706A6024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7.36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3BF73FB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4.72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754F67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5.70</w:t>
            </w:r>
          </w:p>
        </w:tc>
        <w:tc>
          <w:tcPr>
            <w:tcW w:w="756" w:type="dxa"/>
            <w:shd w:val="clear" w:color="000000" w:fill="FFFFFF"/>
            <w:vAlign w:val="center"/>
            <w:hideMark/>
          </w:tcPr>
          <w:p w14:paraId="31805E5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0.0001</w:t>
            </w:r>
          </w:p>
        </w:tc>
      </w:tr>
      <w:tr w:rsidR="002A210D" w:rsidRPr="00E4473A" w14:paraId="3E9E3982" w14:textId="77777777" w:rsidTr="00D25137">
        <w:trPr>
          <w:gridAfter w:val="1"/>
          <w:wAfter w:w="6" w:type="dxa"/>
          <w:trHeight w:val="85"/>
        </w:trPr>
        <w:tc>
          <w:tcPr>
            <w:tcW w:w="2250" w:type="dxa"/>
            <w:shd w:val="clear" w:color="000000" w:fill="FFFFFF"/>
            <w:vAlign w:val="center"/>
            <w:hideMark/>
          </w:tcPr>
          <w:p w14:paraId="37E1E561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Emergency department visits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702978F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0.62</w:t>
            </w:r>
          </w:p>
        </w:tc>
        <w:tc>
          <w:tcPr>
            <w:tcW w:w="994" w:type="dxa"/>
            <w:shd w:val="clear" w:color="000000" w:fill="FFFFFF"/>
            <w:vAlign w:val="center"/>
            <w:hideMark/>
          </w:tcPr>
          <w:p w14:paraId="021203C2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0.53</w:t>
            </w:r>
          </w:p>
        </w:tc>
        <w:tc>
          <w:tcPr>
            <w:tcW w:w="1048" w:type="dxa"/>
            <w:shd w:val="clear" w:color="000000" w:fill="FFFFFF"/>
            <w:vAlign w:val="center"/>
            <w:hideMark/>
          </w:tcPr>
          <w:p w14:paraId="0826D829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0.79</w:t>
            </w:r>
          </w:p>
        </w:tc>
        <w:tc>
          <w:tcPr>
            <w:tcW w:w="949" w:type="dxa"/>
            <w:shd w:val="clear" w:color="000000" w:fill="FFFFFF"/>
            <w:vAlign w:val="center"/>
            <w:hideMark/>
          </w:tcPr>
          <w:p w14:paraId="553F5697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0.59</w:t>
            </w:r>
          </w:p>
        </w:tc>
        <w:tc>
          <w:tcPr>
            <w:tcW w:w="903" w:type="dxa"/>
            <w:shd w:val="clear" w:color="000000" w:fill="FFFFFF"/>
            <w:vAlign w:val="center"/>
            <w:hideMark/>
          </w:tcPr>
          <w:p w14:paraId="79E9CA7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0.84</w:t>
            </w:r>
          </w:p>
        </w:tc>
        <w:tc>
          <w:tcPr>
            <w:tcW w:w="1008" w:type="dxa"/>
            <w:shd w:val="clear" w:color="000000" w:fill="FFFFFF"/>
            <w:vAlign w:val="center"/>
            <w:hideMark/>
          </w:tcPr>
          <w:p w14:paraId="19083BA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0.61</w:t>
            </w:r>
          </w:p>
        </w:tc>
        <w:tc>
          <w:tcPr>
            <w:tcW w:w="890" w:type="dxa"/>
            <w:shd w:val="clear" w:color="000000" w:fill="FFFFFF"/>
            <w:vAlign w:val="center"/>
            <w:hideMark/>
          </w:tcPr>
          <w:p w14:paraId="6BE6219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0.67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76A41544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1.37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0FD0C984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1.28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57CF918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1.17</w:t>
            </w:r>
          </w:p>
        </w:tc>
        <w:tc>
          <w:tcPr>
            <w:tcW w:w="955" w:type="dxa"/>
            <w:shd w:val="clear" w:color="000000" w:fill="FFFFFF"/>
            <w:vAlign w:val="center"/>
            <w:hideMark/>
          </w:tcPr>
          <w:p w14:paraId="510E3025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0.58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2859E85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0.98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C321BF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0.74</w:t>
            </w:r>
          </w:p>
        </w:tc>
        <w:tc>
          <w:tcPr>
            <w:tcW w:w="756" w:type="dxa"/>
            <w:shd w:val="clear" w:color="000000" w:fill="FFFFFF"/>
            <w:vAlign w:val="center"/>
            <w:hideMark/>
          </w:tcPr>
          <w:p w14:paraId="49683AA2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NS</w:t>
            </w:r>
          </w:p>
        </w:tc>
      </w:tr>
      <w:tr w:rsidR="002A210D" w:rsidRPr="00E4473A" w14:paraId="61B9D1AF" w14:textId="77777777" w:rsidTr="00D25137">
        <w:trPr>
          <w:gridAfter w:val="1"/>
          <w:wAfter w:w="6" w:type="dxa"/>
          <w:trHeight w:val="450"/>
        </w:trPr>
        <w:tc>
          <w:tcPr>
            <w:tcW w:w="2250" w:type="dxa"/>
            <w:shd w:val="clear" w:color="000000" w:fill="FFFFFF"/>
            <w:vAlign w:val="center"/>
            <w:hideMark/>
          </w:tcPr>
          <w:p w14:paraId="57111634" w14:textId="77777777" w:rsidR="002A210D" w:rsidRPr="00E4473A" w:rsidRDefault="002A210D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 xml:space="preserve">Ambulatory care  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458DAAE6" w14:textId="46C8C7D8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94" w:type="dxa"/>
            <w:shd w:val="clear" w:color="000000" w:fill="FFFFFF"/>
            <w:vAlign w:val="center"/>
            <w:hideMark/>
          </w:tcPr>
          <w:p w14:paraId="66E20382" w14:textId="1FA781F6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48" w:type="dxa"/>
            <w:shd w:val="clear" w:color="000000" w:fill="FFFFFF"/>
            <w:vAlign w:val="center"/>
            <w:hideMark/>
          </w:tcPr>
          <w:p w14:paraId="07AD76C9" w14:textId="783181B2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49" w:type="dxa"/>
            <w:shd w:val="clear" w:color="000000" w:fill="FFFFFF"/>
            <w:vAlign w:val="center"/>
            <w:hideMark/>
          </w:tcPr>
          <w:p w14:paraId="24B2A75B" w14:textId="1E4986DF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03" w:type="dxa"/>
            <w:shd w:val="clear" w:color="000000" w:fill="FFFFFF"/>
            <w:vAlign w:val="center"/>
            <w:hideMark/>
          </w:tcPr>
          <w:p w14:paraId="74CB1995" w14:textId="05C7E092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08" w:type="dxa"/>
            <w:shd w:val="clear" w:color="000000" w:fill="FFFFFF"/>
            <w:vAlign w:val="center"/>
            <w:hideMark/>
          </w:tcPr>
          <w:p w14:paraId="2EA16CEE" w14:textId="5FFF066C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90" w:type="dxa"/>
            <w:shd w:val="clear" w:color="000000" w:fill="FFFFFF"/>
            <w:vAlign w:val="center"/>
            <w:hideMark/>
          </w:tcPr>
          <w:p w14:paraId="01DCAD6C" w14:textId="55A63EB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09F5BC3D" w14:textId="65C0D862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334325E3" w14:textId="323A02A4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32114900" w14:textId="76841BA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55" w:type="dxa"/>
            <w:shd w:val="clear" w:color="000000" w:fill="FFFFFF"/>
            <w:vAlign w:val="center"/>
            <w:hideMark/>
          </w:tcPr>
          <w:p w14:paraId="5C2A63E5" w14:textId="4525B9D9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6147370C" w14:textId="53578E20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417AA45" w14:textId="60F448BA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756" w:type="dxa"/>
            <w:shd w:val="clear" w:color="000000" w:fill="FFFFFF"/>
            <w:vAlign w:val="center"/>
            <w:hideMark/>
          </w:tcPr>
          <w:p w14:paraId="1AEBC38E" w14:textId="1696DF04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2A210D" w:rsidRPr="00E4473A" w14:paraId="36BBB2C9" w14:textId="77777777" w:rsidTr="00D25137">
        <w:trPr>
          <w:gridAfter w:val="1"/>
          <w:wAfter w:w="6" w:type="dxa"/>
          <w:trHeight w:val="170"/>
        </w:trPr>
        <w:tc>
          <w:tcPr>
            <w:tcW w:w="2250" w:type="dxa"/>
            <w:shd w:val="clear" w:color="000000" w:fill="FFFFFF"/>
            <w:vAlign w:val="center"/>
            <w:hideMark/>
          </w:tcPr>
          <w:p w14:paraId="30AE2222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Outpatient primary care visits (rate/year)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236039F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6.15</w:t>
            </w:r>
          </w:p>
        </w:tc>
        <w:tc>
          <w:tcPr>
            <w:tcW w:w="994" w:type="dxa"/>
            <w:shd w:val="clear" w:color="000000" w:fill="FFFFFF"/>
            <w:vAlign w:val="center"/>
            <w:hideMark/>
          </w:tcPr>
          <w:p w14:paraId="3D9D44E6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8.55</w:t>
            </w:r>
          </w:p>
        </w:tc>
        <w:tc>
          <w:tcPr>
            <w:tcW w:w="1048" w:type="dxa"/>
            <w:shd w:val="clear" w:color="000000" w:fill="FFFFFF"/>
            <w:vAlign w:val="center"/>
            <w:hideMark/>
          </w:tcPr>
          <w:p w14:paraId="556908E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9.71</w:t>
            </w:r>
          </w:p>
        </w:tc>
        <w:tc>
          <w:tcPr>
            <w:tcW w:w="949" w:type="dxa"/>
            <w:shd w:val="clear" w:color="000000" w:fill="FFFFFF"/>
            <w:vAlign w:val="center"/>
            <w:hideMark/>
          </w:tcPr>
          <w:p w14:paraId="3987DF49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12.08</w:t>
            </w:r>
          </w:p>
        </w:tc>
        <w:tc>
          <w:tcPr>
            <w:tcW w:w="903" w:type="dxa"/>
            <w:shd w:val="clear" w:color="000000" w:fill="FFFFFF"/>
            <w:vAlign w:val="center"/>
            <w:hideMark/>
          </w:tcPr>
          <w:p w14:paraId="2C8DCB0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7.35</w:t>
            </w:r>
          </w:p>
        </w:tc>
        <w:tc>
          <w:tcPr>
            <w:tcW w:w="1008" w:type="dxa"/>
            <w:shd w:val="clear" w:color="000000" w:fill="FFFFFF"/>
            <w:vAlign w:val="center"/>
            <w:hideMark/>
          </w:tcPr>
          <w:p w14:paraId="56B2F81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8.16</w:t>
            </w:r>
          </w:p>
        </w:tc>
        <w:tc>
          <w:tcPr>
            <w:tcW w:w="890" w:type="dxa"/>
            <w:shd w:val="clear" w:color="000000" w:fill="FFFFFF"/>
            <w:vAlign w:val="center"/>
            <w:hideMark/>
          </w:tcPr>
          <w:p w14:paraId="2AE4E38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8.57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29F8681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9.50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39BEE65E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8.85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6B98891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4.57</w:t>
            </w:r>
          </w:p>
        </w:tc>
        <w:tc>
          <w:tcPr>
            <w:tcW w:w="955" w:type="dxa"/>
            <w:shd w:val="clear" w:color="000000" w:fill="FFFFFF"/>
            <w:vAlign w:val="center"/>
            <w:hideMark/>
          </w:tcPr>
          <w:p w14:paraId="55CF917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5.27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170B797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6.52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E40774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7.42</w:t>
            </w:r>
          </w:p>
        </w:tc>
        <w:tc>
          <w:tcPr>
            <w:tcW w:w="756" w:type="dxa"/>
            <w:shd w:val="clear" w:color="000000" w:fill="FFFFFF"/>
            <w:vAlign w:val="center"/>
            <w:hideMark/>
          </w:tcPr>
          <w:p w14:paraId="7A2D4BA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0.001</w:t>
            </w:r>
          </w:p>
        </w:tc>
      </w:tr>
      <w:tr w:rsidR="002A210D" w:rsidRPr="00E4473A" w14:paraId="532A401E" w14:textId="77777777" w:rsidTr="00D25137">
        <w:trPr>
          <w:gridAfter w:val="1"/>
          <w:wAfter w:w="6" w:type="dxa"/>
          <w:trHeight w:val="85"/>
        </w:trPr>
        <w:tc>
          <w:tcPr>
            <w:tcW w:w="2250" w:type="dxa"/>
            <w:shd w:val="clear" w:color="000000" w:fill="FFFFFF"/>
            <w:vAlign w:val="center"/>
            <w:hideMark/>
          </w:tcPr>
          <w:p w14:paraId="59C6AB8D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Outpatient specialty care visits (rate/year)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35B0149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12.65</w:t>
            </w:r>
          </w:p>
        </w:tc>
        <w:tc>
          <w:tcPr>
            <w:tcW w:w="994" w:type="dxa"/>
            <w:shd w:val="clear" w:color="000000" w:fill="FFFFFF"/>
            <w:vAlign w:val="center"/>
            <w:hideMark/>
          </w:tcPr>
          <w:p w14:paraId="3F12D2E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11.31</w:t>
            </w:r>
          </w:p>
        </w:tc>
        <w:tc>
          <w:tcPr>
            <w:tcW w:w="1048" w:type="dxa"/>
            <w:shd w:val="clear" w:color="000000" w:fill="FFFFFF"/>
            <w:vAlign w:val="center"/>
            <w:hideMark/>
          </w:tcPr>
          <w:p w14:paraId="5032A16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13.69</w:t>
            </w:r>
          </w:p>
        </w:tc>
        <w:tc>
          <w:tcPr>
            <w:tcW w:w="949" w:type="dxa"/>
            <w:shd w:val="clear" w:color="000000" w:fill="FFFFFF"/>
            <w:vAlign w:val="center"/>
            <w:hideMark/>
          </w:tcPr>
          <w:p w14:paraId="41675F1C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27.98</w:t>
            </w:r>
          </w:p>
        </w:tc>
        <w:tc>
          <w:tcPr>
            <w:tcW w:w="903" w:type="dxa"/>
            <w:shd w:val="clear" w:color="000000" w:fill="FFFFFF"/>
            <w:vAlign w:val="center"/>
            <w:hideMark/>
          </w:tcPr>
          <w:p w14:paraId="35B89BD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11.65</w:t>
            </w:r>
          </w:p>
        </w:tc>
        <w:tc>
          <w:tcPr>
            <w:tcW w:w="1008" w:type="dxa"/>
            <w:shd w:val="clear" w:color="000000" w:fill="FFFFFF"/>
            <w:vAlign w:val="center"/>
            <w:hideMark/>
          </w:tcPr>
          <w:p w14:paraId="063EC1A7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13.37</w:t>
            </w:r>
          </w:p>
        </w:tc>
        <w:tc>
          <w:tcPr>
            <w:tcW w:w="890" w:type="dxa"/>
            <w:shd w:val="clear" w:color="000000" w:fill="FFFFFF"/>
            <w:vAlign w:val="center"/>
            <w:hideMark/>
          </w:tcPr>
          <w:p w14:paraId="3097C889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15.22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49F4F155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6.38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4DB213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11.65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75973FC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11.8</w:t>
            </w:r>
          </w:p>
        </w:tc>
        <w:tc>
          <w:tcPr>
            <w:tcW w:w="955" w:type="dxa"/>
            <w:shd w:val="clear" w:color="000000" w:fill="FFFFFF"/>
            <w:vAlign w:val="center"/>
            <w:hideMark/>
          </w:tcPr>
          <w:p w14:paraId="4676C9F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7.38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562E578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11.23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ADFBCBD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12.17</w:t>
            </w:r>
          </w:p>
        </w:tc>
        <w:tc>
          <w:tcPr>
            <w:tcW w:w="756" w:type="dxa"/>
            <w:shd w:val="clear" w:color="000000" w:fill="FFFFFF"/>
            <w:vAlign w:val="center"/>
            <w:hideMark/>
          </w:tcPr>
          <w:p w14:paraId="0458867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NS</w:t>
            </w:r>
          </w:p>
        </w:tc>
      </w:tr>
      <w:tr w:rsidR="002A210D" w:rsidRPr="00E4473A" w14:paraId="78A8BB4A" w14:textId="77777777" w:rsidTr="00D25137">
        <w:trPr>
          <w:gridAfter w:val="1"/>
          <w:wAfter w:w="6" w:type="dxa"/>
          <w:trHeight w:val="85"/>
        </w:trPr>
        <w:tc>
          <w:tcPr>
            <w:tcW w:w="2250" w:type="dxa"/>
            <w:shd w:val="clear" w:color="000000" w:fill="FFFFFF"/>
            <w:vAlign w:val="center"/>
            <w:hideMark/>
          </w:tcPr>
          <w:p w14:paraId="16EA990A" w14:textId="77777777" w:rsidR="002A210D" w:rsidRPr="00E4473A" w:rsidRDefault="002A210D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Total outpatient visits (rate/year)</w:t>
            </w:r>
          </w:p>
        </w:tc>
        <w:tc>
          <w:tcPr>
            <w:tcW w:w="929" w:type="dxa"/>
            <w:shd w:val="clear" w:color="000000" w:fill="FFFFFF"/>
            <w:vAlign w:val="center"/>
            <w:hideMark/>
          </w:tcPr>
          <w:p w14:paraId="40FDDBD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18.81</w:t>
            </w:r>
          </w:p>
        </w:tc>
        <w:tc>
          <w:tcPr>
            <w:tcW w:w="994" w:type="dxa"/>
            <w:shd w:val="clear" w:color="000000" w:fill="FFFFFF"/>
            <w:vAlign w:val="center"/>
            <w:hideMark/>
          </w:tcPr>
          <w:p w14:paraId="65E6A9D4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19.85</w:t>
            </w:r>
          </w:p>
        </w:tc>
        <w:tc>
          <w:tcPr>
            <w:tcW w:w="1048" w:type="dxa"/>
            <w:shd w:val="clear" w:color="000000" w:fill="FFFFFF"/>
            <w:vAlign w:val="center"/>
            <w:hideMark/>
          </w:tcPr>
          <w:p w14:paraId="5D0E201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23.4</w:t>
            </w:r>
          </w:p>
        </w:tc>
        <w:tc>
          <w:tcPr>
            <w:tcW w:w="949" w:type="dxa"/>
            <w:shd w:val="clear" w:color="000000" w:fill="FFFFFF"/>
            <w:vAlign w:val="center"/>
            <w:hideMark/>
          </w:tcPr>
          <w:p w14:paraId="01F2697B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40.07</w:t>
            </w:r>
          </w:p>
        </w:tc>
        <w:tc>
          <w:tcPr>
            <w:tcW w:w="903" w:type="dxa"/>
            <w:shd w:val="clear" w:color="000000" w:fill="FFFFFF"/>
            <w:vAlign w:val="center"/>
            <w:hideMark/>
          </w:tcPr>
          <w:p w14:paraId="4BC5339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19.00</w:t>
            </w:r>
          </w:p>
        </w:tc>
        <w:tc>
          <w:tcPr>
            <w:tcW w:w="1008" w:type="dxa"/>
            <w:shd w:val="clear" w:color="000000" w:fill="FFFFFF"/>
            <w:vAlign w:val="center"/>
            <w:hideMark/>
          </w:tcPr>
          <w:p w14:paraId="67598352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21.54</w:t>
            </w:r>
          </w:p>
        </w:tc>
        <w:tc>
          <w:tcPr>
            <w:tcW w:w="890" w:type="dxa"/>
            <w:shd w:val="clear" w:color="000000" w:fill="FFFFFF"/>
            <w:vAlign w:val="center"/>
            <w:hideMark/>
          </w:tcPr>
          <w:p w14:paraId="700FD29A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23.79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2A0F5AC7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15.88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2A1A4F7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20.50</w:t>
            </w:r>
          </w:p>
        </w:tc>
        <w:tc>
          <w:tcPr>
            <w:tcW w:w="1087" w:type="dxa"/>
            <w:shd w:val="clear" w:color="000000" w:fill="FFFFFF"/>
            <w:vAlign w:val="center"/>
            <w:hideMark/>
          </w:tcPr>
          <w:p w14:paraId="4E66A95F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16.36</w:t>
            </w:r>
          </w:p>
        </w:tc>
        <w:tc>
          <w:tcPr>
            <w:tcW w:w="955" w:type="dxa"/>
            <w:shd w:val="clear" w:color="000000" w:fill="FFFFFF"/>
            <w:vAlign w:val="center"/>
            <w:hideMark/>
          </w:tcPr>
          <w:p w14:paraId="537C7D00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12.65</w:t>
            </w:r>
          </w:p>
        </w:tc>
        <w:tc>
          <w:tcPr>
            <w:tcW w:w="856" w:type="dxa"/>
            <w:shd w:val="clear" w:color="000000" w:fill="FFFFFF"/>
            <w:vAlign w:val="center"/>
            <w:hideMark/>
          </w:tcPr>
          <w:p w14:paraId="69D43A85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17.74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DD5F223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19.59</w:t>
            </w:r>
          </w:p>
        </w:tc>
        <w:tc>
          <w:tcPr>
            <w:tcW w:w="756" w:type="dxa"/>
            <w:shd w:val="clear" w:color="000000" w:fill="FFFFFF"/>
            <w:vAlign w:val="center"/>
            <w:hideMark/>
          </w:tcPr>
          <w:p w14:paraId="63B6D8D1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0.01</w:t>
            </w:r>
          </w:p>
        </w:tc>
      </w:tr>
      <w:tr w:rsidR="002A210D" w:rsidRPr="00E4473A" w14:paraId="702D2699" w14:textId="77777777" w:rsidTr="00D25137">
        <w:trPr>
          <w:gridAfter w:val="1"/>
          <w:wAfter w:w="6" w:type="dxa"/>
          <w:trHeight w:val="742"/>
        </w:trPr>
        <w:tc>
          <w:tcPr>
            <w:tcW w:w="225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C25FF43" w14:textId="372614EE" w:rsidR="002A210D" w:rsidRPr="00E4473A" w:rsidRDefault="002A210D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Costs of care (</w:t>
            </w:r>
            <w:r w:rsidR="00E4473A">
              <w:rPr>
                <w:b/>
                <w:bCs/>
                <w:sz w:val="14"/>
                <w:szCs w:val="14"/>
              </w:rPr>
              <w:t>a</w:t>
            </w:r>
            <w:r w:rsidRPr="00E4473A">
              <w:rPr>
                <w:b/>
                <w:bCs/>
                <w:sz w:val="14"/>
                <w:szCs w:val="14"/>
              </w:rPr>
              <w:t>nnualized charges) ($)</w:t>
            </w:r>
            <w:r w:rsidR="004D529A" w:rsidRPr="004D529A">
              <w:rPr>
                <w:b/>
                <w:bCs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8BEB76E" w14:textId="683FD0D0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41,170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78FEE2C" w14:textId="2BB8A89D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31,928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7B0E773" w14:textId="5CAC366D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58,139</w:t>
            </w:r>
          </w:p>
        </w:tc>
        <w:tc>
          <w:tcPr>
            <w:tcW w:w="94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8ABFBF9" w14:textId="7D4FB621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180,885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8EE4717" w14:textId="1FCF8CB1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77,265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82A09B6" w14:textId="7398C04E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68,361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FC3421D" w14:textId="66A0279A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85,904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0CC38D0" w14:textId="37A1B52A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126,933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5AC5B28" w14:textId="62C50E24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143,489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031CDF8" w14:textId="2481F9F6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65,659</w:t>
            </w: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1B78506" w14:textId="40A33C48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62,923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8772088" w14:textId="7E96629B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60,751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D27C3DD" w14:textId="5D477A4F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62,737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991F9E8" w14:textId="77777777" w:rsidR="002A210D" w:rsidRPr="00E4473A" w:rsidRDefault="002A210D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0.001</w:t>
            </w:r>
          </w:p>
        </w:tc>
      </w:tr>
    </w:tbl>
    <w:p w14:paraId="6ED1C194" w14:textId="20BA00BC" w:rsidR="00CA4811" w:rsidRDefault="00FC2DC5" w:rsidP="0037421C">
      <w:pPr>
        <w:pStyle w:val="Footer"/>
        <w:rPr>
          <w:vertAlign w:val="superscript"/>
        </w:rPr>
      </w:pPr>
      <w:r w:rsidRPr="00AD7F0A">
        <w:rPr>
          <w:vertAlign w:val="superscript"/>
        </w:rPr>
        <w:t>a</w:t>
      </w:r>
      <w:r w:rsidRPr="00AD7F0A">
        <w:t>H</w:t>
      </w:r>
      <w:r>
        <w:t>C</w:t>
      </w:r>
      <w:r w:rsidRPr="00AD7F0A">
        <w:t>RU</w:t>
      </w:r>
      <w:r w:rsidR="005930B8" w:rsidRPr="00AD7F0A">
        <w:t xml:space="preserve">/costs over </w:t>
      </w:r>
      <w:r w:rsidR="005930B8" w:rsidRPr="00FC2DC5">
        <w:t>the</w:t>
      </w:r>
      <w:r w:rsidR="005930B8" w:rsidRPr="00AD7F0A">
        <w:t xml:space="preserve"> entire follow-up period were annualized</w:t>
      </w:r>
      <w:r w:rsidR="004D529A">
        <w:t>.</w:t>
      </w:r>
    </w:p>
    <w:p w14:paraId="19D72ECE" w14:textId="21B5A51A" w:rsidR="005930B8" w:rsidRPr="00AD7F0A" w:rsidRDefault="004D529A" w:rsidP="0037421C">
      <w:pPr>
        <w:pStyle w:val="Footer"/>
      </w:pPr>
      <w:r w:rsidRPr="004D529A">
        <w:rPr>
          <w:vertAlign w:val="superscript"/>
        </w:rPr>
        <w:t>b</w:t>
      </w:r>
      <w:r>
        <w:t>Costs of care in annualized charges were per patient</w:t>
      </w:r>
    </w:p>
    <w:p w14:paraId="7797D46D" w14:textId="77777777" w:rsidR="00E4473A" w:rsidRDefault="00E4473A">
      <w:pPr>
        <w:spacing w:after="0" w:line="240" w:lineRule="auto"/>
      </w:pPr>
      <w:r>
        <w:br w:type="page"/>
      </w:r>
    </w:p>
    <w:p w14:paraId="0DE240FA" w14:textId="42CCAE8C" w:rsidR="00AD37FF" w:rsidRPr="00FE5924" w:rsidRDefault="00001FE8" w:rsidP="00FE5924">
      <w:pPr>
        <w:spacing w:after="0"/>
        <w:rPr>
          <w:b/>
          <w:bCs/>
        </w:rPr>
      </w:pPr>
      <w:r w:rsidRPr="00FE5924">
        <w:rPr>
          <w:b/>
          <w:bCs/>
        </w:rPr>
        <w:t xml:space="preserve">(e) </w:t>
      </w:r>
      <w:r w:rsidR="00CA4811">
        <w:rPr>
          <w:b/>
          <w:bCs/>
        </w:rPr>
        <w:t>HCRU</w:t>
      </w:r>
      <w:r>
        <w:rPr>
          <w:b/>
          <w:bCs/>
        </w:rPr>
        <w:t xml:space="preserve"> and c</w:t>
      </w:r>
      <w:r w:rsidR="00436B3D" w:rsidRPr="00FE5924">
        <w:rPr>
          <w:b/>
          <w:bCs/>
        </w:rPr>
        <w:t xml:space="preserve">ost in </w:t>
      </w:r>
      <w:r>
        <w:rPr>
          <w:b/>
          <w:bCs/>
        </w:rPr>
        <w:t>p</w:t>
      </w:r>
      <w:r w:rsidR="00436B3D" w:rsidRPr="00FE5924">
        <w:rPr>
          <w:b/>
          <w:bCs/>
        </w:rPr>
        <w:t xml:space="preserve">atients without </w:t>
      </w:r>
      <w:r w:rsidR="00CA4811">
        <w:rPr>
          <w:b/>
          <w:bCs/>
        </w:rPr>
        <w:t>HF</w:t>
      </w:r>
      <w:r w:rsidR="00436B3D" w:rsidRPr="00FE5924">
        <w:rPr>
          <w:b/>
          <w:bCs/>
        </w:rPr>
        <w:t xml:space="preserve"> at </w:t>
      </w:r>
      <w:r>
        <w:rPr>
          <w:b/>
          <w:bCs/>
        </w:rPr>
        <w:t>b</w:t>
      </w:r>
      <w:r w:rsidR="00436B3D" w:rsidRPr="00FE5924">
        <w:rPr>
          <w:b/>
          <w:bCs/>
        </w:rPr>
        <w:t>aseline</w:t>
      </w:r>
      <w:r w:rsidR="00877D83" w:rsidRPr="00877D83">
        <w:rPr>
          <w:b/>
          <w:bCs/>
          <w:vertAlign w:val="superscript"/>
        </w:rPr>
        <w:t>a</w:t>
      </w:r>
    </w:p>
    <w:tbl>
      <w:tblPr>
        <w:tblW w:w="15380" w:type="dxa"/>
        <w:tblLook w:val="04A0" w:firstRow="1" w:lastRow="0" w:firstColumn="1" w:lastColumn="0" w:noHBand="0" w:noVBand="1"/>
      </w:tblPr>
      <w:tblGrid>
        <w:gridCol w:w="2265"/>
        <w:gridCol w:w="931"/>
        <w:gridCol w:w="999"/>
        <w:gridCol w:w="1052"/>
        <w:gridCol w:w="947"/>
        <w:gridCol w:w="906"/>
        <w:gridCol w:w="1012"/>
        <w:gridCol w:w="892"/>
        <w:gridCol w:w="1014"/>
        <w:gridCol w:w="839"/>
        <w:gridCol w:w="1092"/>
        <w:gridCol w:w="959"/>
        <w:gridCol w:w="842"/>
        <w:gridCol w:w="857"/>
        <w:gridCol w:w="767"/>
        <w:gridCol w:w="6"/>
      </w:tblGrid>
      <w:tr w:rsidR="00E4473A" w:rsidRPr="00E4473A" w14:paraId="38C1618A" w14:textId="77777777" w:rsidTr="00CA4811">
        <w:trPr>
          <w:trHeight w:val="268"/>
        </w:trPr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5C2BB6" w14:textId="77777777" w:rsidR="00E4473A" w:rsidRPr="00E4473A" w:rsidRDefault="00E4473A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 </w:t>
            </w:r>
          </w:p>
        </w:tc>
        <w:tc>
          <w:tcPr>
            <w:tcW w:w="392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705DEB9" w14:textId="0DFA72E0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0–&lt;30 mg/g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3E57EB" w14:textId="5C15B1C6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30–&lt;200 mg/g</w:t>
            </w:r>
          </w:p>
        </w:tc>
        <w:tc>
          <w:tcPr>
            <w:tcW w:w="373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BF9DD2" w14:textId="2851E9C7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>200–5000 mg/g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167E1E" w14:textId="493C1D91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8F1366A" w14:textId="16BD3F47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E4473A" w:rsidRPr="00E4473A" w14:paraId="6954FA62" w14:textId="77777777" w:rsidTr="00CA4811">
        <w:trPr>
          <w:gridAfter w:val="1"/>
          <w:wAfter w:w="6" w:type="dxa"/>
          <w:trHeight w:val="449"/>
        </w:trPr>
        <w:tc>
          <w:tcPr>
            <w:tcW w:w="2265" w:type="dxa"/>
            <w:shd w:val="clear" w:color="auto" w:fill="auto"/>
            <w:vAlign w:val="center"/>
            <w:hideMark/>
          </w:tcPr>
          <w:p w14:paraId="6DC7CD96" w14:textId="77777777" w:rsidR="00E4473A" w:rsidRPr="00E4473A" w:rsidRDefault="00E4473A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 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26E742" w14:textId="69822DC3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829AE1" w14:textId="176D8190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7C83A8" w14:textId="0926ADA5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D3764E" w14:textId="24FECA3C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6E89F7" w14:textId="03640585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AFBDD8" w14:textId="2F346382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12DDA2" w14:textId="07DA41CE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CD8BB5" w14:textId="5B1B2B90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758241" w14:textId="3C632834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60–75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130035" w14:textId="430A1427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45–&lt;60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FBD030" w14:textId="74B3FE05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30–&lt;45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6EA099" w14:textId="38250E90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5930B8">
              <w:rPr>
                <w:b/>
                <w:bCs/>
                <w:sz w:val="14"/>
                <w:szCs w:val="14"/>
              </w:rPr>
              <w:t xml:space="preserve">eGFR </w:t>
            </w:r>
            <w:r w:rsidRPr="005930B8">
              <w:rPr>
                <w:b/>
                <w:bCs/>
                <w:sz w:val="14"/>
                <w:szCs w:val="14"/>
              </w:rPr>
              <w:br/>
              <w:t>25–&lt;30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13DB49" w14:textId="22471E57" w:rsidR="00E4473A" w:rsidRPr="00E4473A" w:rsidRDefault="00CA4811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Total</w:t>
            </w:r>
          </w:p>
        </w:tc>
        <w:tc>
          <w:tcPr>
            <w:tcW w:w="767" w:type="dxa"/>
            <w:vMerge w:val="restart"/>
            <w:shd w:val="clear" w:color="auto" w:fill="auto"/>
            <w:vAlign w:val="bottom"/>
            <w:hideMark/>
          </w:tcPr>
          <w:p w14:paraId="6DD040DB" w14:textId="3C8DBB11" w:rsidR="00E4473A" w:rsidRPr="00E4473A" w:rsidRDefault="00E4473A" w:rsidP="00CA4811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P</w:t>
            </w:r>
            <w:r w:rsidRPr="00E4473A">
              <w:rPr>
                <w:b/>
                <w:bCs/>
                <w:sz w:val="14"/>
                <w:szCs w:val="14"/>
              </w:rPr>
              <w:t xml:space="preserve"> value</w:t>
            </w:r>
          </w:p>
        </w:tc>
      </w:tr>
      <w:tr w:rsidR="00E4473A" w:rsidRPr="00E4473A" w14:paraId="3D224369" w14:textId="77777777" w:rsidTr="002F09BF">
        <w:trPr>
          <w:gridAfter w:val="1"/>
          <w:wAfter w:w="6" w:type="dxa"/>
          <w:trHeight w:val="85"/>
        </w:trPr>
        <w:tc>
          <w:tcPr>
            <w:tcW w:w="226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C165FEF" w14:textId="77777777" w:rsidR="00E4473A" w:rsidRPr="00E4473A" w:rsidRDefault="00E4473A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Number of patients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6B47F8" w14:textId="459380E1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2603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B49731" w14:textId="61682BA3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1191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18D8B8" w14:textId="79F6DE5F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291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3EC661" w14:textId="2622530E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21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4D2390" w14:textId="5C09932D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628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59FC82" w14:textId="5BA2880C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424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38B101" w14:textId="0884E45F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159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EB294F" w14:textId="5B90D90C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23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9CB383" w14:textId="5A0B0D6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284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9F6D26" w14:textId="36C120E8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256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2B2C5C" w14:textId="7D988E00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173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51B24C" w14:textId="0D624F85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Pr="00E4473A">
              <w:rPr>
                <w:b/>
                <w:bCs/>
                <w:sz w:val="14"/>
                <w:szCs w:val="14"/>
              </w:rPr>
              <w:t xml:space="preserve"> = 37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31BE2A" w14:textId="484F21FF" w:rsidR="00E4473A" w:rsidRPr="00E4473A" w:rsidRDefault="002F09BF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N</w:t>
            </w:r>
            <w:r w:rsidR="00E4473A" w:rsidRPr="00E4473A">
              <w:rPr>
                <w:b/>
                <w:bCs/>
                <w:sz w:val="14"/>
                <w:szCs w:val="14"/>
              </w:rPr>
              <w:t xml:space="preserve"> = 6090</w:t>
            </w:r>
          </w:p>
        </w:tc>
        <w:tc>
          <w:tcPr>
            <w:tcW w:w="767" w:type="dxa"/>
            <w:vMerge/>
            <w:shd w:val="clear" w:color="auto" w:fill="auto"/>
            <w:vAlign w:val="center"/>
            <w:hideMark/>
          </w:tcPr>
          <w:p w14:paraId="73591FB4" w14:textId="2007358E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E4473A" w:rsidRPr="00E4473A" w14:paraId="49081FB9" w14:textId="77777777" w:rsidTr="00CA4811">
        <w:trPr>
          <w:gridAfter w:val="1"/>
          <w:wAfter w:w="6" w:type="dxa"/>
          <w:trHeight w:val="322"/>
        </w:trPr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680F945" w14:textId="0866DCCF" w:rsidR="00E4473A" w:rsidRPr="00E4473A" w:rsidRDefault="00E4473A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 xml:space="preserve">Acute </w:t>
            </w:r>
            <w:r>
              <w:rPr>
                <w:b/>
                <w:bCs/>
                <w:sz w:val="14"/>
                <w:szCs w:val="14"/>
              </w:rPr>
              <w:t>c</w:t>
            </w:r>
            <w:r w:rsidRPr="00E4473A">
              <w:rPr>
                <w:b/>
                <w:bCs/>
                <w:sz w:val="14"/>
                <w:szCs w:val="14"/>
              </w:rPr>
              <w:t xml:space="preserve">are     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CE7BC02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12480CD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06E1DDA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B7C04D2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FD1B0D9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A7A5664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25100D7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899E8A8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7F69D9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0C7B22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DC7DE7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D6C362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1276D7" w14:textId="77777777" w:rsidR="00E4473A" w:rsidRPr="00E4473A" w:rsidRDefault="00E4473A" w:rsidP="00E4473A">
            <w:pPr>
              <w:pStyle w:val="Tabletext"/>
              <w:jc w:val="center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Rate</w:t>
            </w:r>
          </w:p>
        </w:tc>
        <w:tc>
          <w:tcPr>
            <w:tcW w:w="7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661A34" w14:textId="517F505F" w:rsidR="00E4473A" w:rsidRPr="00E4473A" w:rsidRDefault="00E4473A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AD37FF" w:rsidRPr="00E4473A" w14:paraId="6E6AB257" w14:textId="77777777" w:rsidTr="00CA4811">
        <w:trPr>
          <w:gridAfter w:val="1"/>
          <w:wAfter w:w="6" w:type="dxa"/>
          <w:trHeight w:val="451"/>
        </w:trPr>
        <w:tc>
          <w:tcPr>
            <w:tcW w:w="2265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7B5C616" w14:textId="77777777" w:rsidR="00AD37FF" w:rsidRPr="00E4473A" w:rsidRDefault="00AD37FF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Hospital admissions (rate/year)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37D1793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0.15</w:t>
            </w:r>
          </w:p>
        </w:tc>
        <w:tc>
          <w:tcPr>
            <w:tcW w:w="99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0FE5D96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0.21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9590EA5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0.29</w:t>
            </w: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893B0E6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0.31</w:t>
            </w:r>
          </w:p>
        </w:tc>
        <w:tc>
          <w:tcPr>
            <w:tcW w:w="906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4F6430A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0.21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5676CE84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0.28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6DD8FC5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0.43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1CE14F09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0.75</w:t>
            </w:r>
          </w:p>
        </w:tc>
        <w:tc>
          <w:tcPr>
            <w:tcW w:w="83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AA1D747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0.33</w:t>
            </w:r>
          </w:p>
        </w:tc>
        <w:tc>
          <w:tcPr>
            <w:tcW w:w="10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DCC6B72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0.49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2642FE82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0.57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732A9212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0.48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332BC5E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0.23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C71377F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0.0001</w:t>
            </w:r>
          </w:p>
        </w:tc>
      </w:tr>
      <w:tr w:rsidR="00AD37FF" w:rsidRPr="00E4473A" w14:paraId="025E9DC0" w14:textId="77777777" w:rsidTr="00E4473A">
        <w:trPr>
          <w:gridAfter w:val="1"/>
          <w:wAfter w:w="6" w:type="dxa"/>
          <w:trHeight w:val="322"/>
        </w:trPr>
        <w:tc>
          <w:tcPr>
            <w:tcW w:w="2265" w:type="dxa"/>
            <w:shd w:val="clear" w:color="000000" w:fill="FFFFFF"/>
            <w:vAlign w:val="center"/>
            <w:hideMark/>
          </w:tcPr>
          <w:p w14:paraId="0E489E15" w14:textId="77777777" w:rsidR="00AD37FF" w:rsidRPr="00E4473A" w:rsidRDefault="00AD37FF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Inpatient days (length of stay)</w:t>
            </w:r>
          </w:p>
        </w:tc>
        <w:tc>
          <w:tcPr>
            <w:tcW w:w="931" w:type="dxa"/>
            <w:shd w:val="clear" w:color="000000" w:fill="FFFFFF"/>
            <w:vAlign w:val="center"/>
            <w:hideMark/>
          </w:tcPr>
          <w:p w14:paraId="12E54374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0.64</w:t>
            </w:r>
          </w:p>
        </w:tc>
        <w:tc>
          <w:tcPr>
            <w:tcW w:w="999" w:type="dxa"/>
            <w:shd w:val="clear" w:color="000000" w:fill="FFFFFF"/>
            <w:vAlign w:val="center"/>
            <w:hideMark/>
          </w:tcPr>
          <w:p w14:paraId="005978FC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1.17</w:t>
            </w:r>
          </w:p>
        </w:tc>
        <w:tc>
          <w:tcPr>
            <w:tcW w:w="1052" w:type="dxa"/>
            <w:shd w:val="clear" w:color="000000" w:fill="FFFFFF"/>
            <w:vAlign w:val="center"/>
            <w:hideMark/>
          </w:tcPr>
          <w:p w14:paraId="038305BC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1.88</w:t>
            </w:r>
          </w:p>
        </w:tc>
        <w:tc>
          <w:tcPr>
            <w:tcW w:w="947" w:type="dxa"/>
            <w:shd w:val="clear" w:color="000000" w:fill="FFFFFF"/>
            <w:vAlign w:val="center"/>
            <w:hideMark/>
          </w:tcPr>
          <w:p w14:paraId="547FBAE3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1.25</w:t>
            </w:r>
          </w:p>
        </w:tc>
        <w:tc>
          <w:tcPr>
            <w:tcW w:w="906" w:type="dxa"/>
            <w:shd w:val="clear" w:color="000000" w:fill="FFFFFF"/>
            <w:vAlign w:val="center"/>
            <w:hideMark/>
          </w:tcPr>
          <w:p w14:paraId="43318A84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1.01</w:t>
            </w:r>
          </w:p>
        </w:tc>
        <w:tc>
          <w:tcPr>
            <w:tcW w:w="1012" w:type="dxa"/>
            <w:shd w:val="clear" w:color="000000" w:fill="FFFFFF"/>
            <w:vAlign w:val="center"/>
            <w:hideMark/>
          </w:tcPr>
          <w:p w14:paraId="5E9BBACD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1.70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175A23F1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3.15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78218361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7.93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14:paraId="38BA0E3C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1.63</w:t>
            </w:r>
          </w:p>
        </w:tc>
        <w:tc>
          <w:tcPr>
            <w:tcW w:w="1092" w:type="dxa"/>
            <w:shd w:val="clear" w:color="000000" w:fill="FFFFFF"/>
            <w:vAlign w:val="center"/>
            <w:hideMark/>
          </w:tcPr>
          <w:p w14:paraId="54C0E026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2.94</w:t>
            </w:r>
          </w:p>
        </w:tc>
        <w:tc>
          <w:tcPr>
            <w:tcW w:w="959" w:type="dxa"/>
            <w:shd w:val="clear" w:color="000000" w:fill="FFFFFF"/>
            <w:vAlign w:val="center"/>
            <w:hideMark/>
          </w:tcPr>
          <w:p w14:paraId="0663EF2B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3.41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14:paraId="42DB0489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2.48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6749D349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1.24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163B775B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0.0001</w:t>
            </w:r>
          </w:p>
        </w:tc>
      </w:tr>
      <w:tr w:rsidR="00AD37FF" w:rsidRPr="00E4473A" w14:paraId="38EE1DDE" w14:textId="77777777" w:rsidTr="00E4473A">
        <w:trPr>
          <w:gridAfter w:val="1"/>
          <w:wAfter w:w="6" w:type="dxa"/>
          <w:trHeight w:val="322"/>
        </w:trPr>
        <w:tc>
          <w:tcPr>
            <w:tcW w:w="2265" w:type="dxa"/>
            <w:shd w:val="clear" w:color="000000" w:fill="FFFFFF"/>
            <w:vAlign w:val="center"/>
            <w:hideMark/>
          </w:tcPr>
          <w:p w14:paraId="02D6915E" w14:textId="77777777" w:rsidR="00AD37FF" w:rsidRPr="00E4473A" w:rsidRDefault="00AD37FF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Emergency department visits</w:t>
            </w:r>
          </w:p>
        </w:tc>
        <w:tc>
          <w:tcPr>
            <w:tcW w:w="931" w:type="dxa"/>
            <w:shd w:val="clear" w:color="000000" w:fill="FFFFFF"/>
            <w:vAlign w:val="center"/>
            <w:hideMark/>
          </w:tcPr>
          <w:p w14:paraId="7C93629E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0.27</w:t>
            </w:r>
          </w:p>
        </w:tc>
        <w:tc>
          <w:tcPr>
            <w:tcW w:w="999" w:type="dxa"/>
            <w:shd w:val="clear" w:color="000000" w:fill="FFFFFF"/>
            <w:vAlign w:val="center"/>
            <w:hideMark/>
          </w:tcPr>
          <w:p w14:paraId="3D3B4353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</w:t>
            </w:r>
          </w:p>
        </w:tc>
        <w:tc>
          <w:tcPr>
            <w:tcW w:w="1052" w:type="dxa"/>
            <w:shd w:val="clear" w:color="000000" w:fill="FFFFFF"/>
            <w:vAlign w:val="center"/>
            <w:hideMark/>
          </w:tcPr>
          <w:p w14:paraId="2592AA22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0.36</w:t>
            </w:r>
          </w:p>
        </w:tc>
        <w:tc>
          <w:tcPr>
            <w:tcW w:w="947" w:type="dxa"/>
            <w:shd w:val="clear" w:color="000000" w:fill="FFFFFF"/>
            <w:vAlign w:val="center"/>
            <w:hideMark/>
          </w:tcPr>
          <w:p w14:paraId="0695B22C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0.33</w:t>
            </w:r>
          </w:p>
        </w:tc>
        <w:tc>
          <w:tcPr>
            <w:tcW w:w="906" w:type="dxa"/>
            <w:shd w:val="clear" w:color="000000" w:fill="FFFFFF"/>
            <w:vAlign w:val="center"/>
            <w:hideMark/>
          </w:tcPr>
          <w:p w14:paraId="37E0F0F7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0.34</w:t>
            </w:r>
          </w:p>
        </w:tc>
        <w:tc>
          <w:tcPr>
            <w:tcW w:w="1012" w:type="dxa"/>
            <w:shd w:val="clear" w:color="000000" w:fill="FFFFFF"/>
            <w:vAlign w:val="center"/>
            <w:hideMark/>
          </w:tcPr>
          <w:p w14:paraId="4B89094C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0.37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63369315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0.43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3FB56ABD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0.44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14:paraId="2DCCB3E5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0.41</w:t>
            </w:r>
          </w:p>
        </w:tc>
        <w:tc>
          <w:tcPr>
            <w:tcW w:w="1092" w:type="dxa"/>
            <w:shd w:val="clear" w:color="000000" w:fill="FFFFFF"/>
            <w:vAlign w:val="center"/>
            <w:hideMark/>
          </w:tcPr>
          <w:p w14:paraId="211E2CDD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0.65</w:t>
            </w:r>
          </w:p>
        </w:tc>
        <w:tc>
          <w:tcPr>
            <w:tcW w:w="959" w:type="dxa"/>
            <w:shd w:val="clear" w:color="000000" w:fill="FFFFFF"/>
            <w:vAlign w:val="center"/>
            <w:hideMark/>
          </w:tcPr>
          <w:p w14:paraId="1DABD781" w14:textId="35FAC652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0.5</w:t>
            </w:r>
            <w:r w:rsidR="00392D5F">
              <w:rPr>
                <w:sz w:val="14"/>
                <w:szCs w:val="14"/>
              </w:rPr>
              <w:t>0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14:paraId="647732B3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0.87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4BE0D7C4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0.33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0BC252C6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0.0001</w:t>
            </w:r>
          </w:p>
        </w:tc>
      </w:tr>
      <w:tr w:rsidR="00AD37FF" w:rsidRPr="00E4473A" w14:paraId="1919BFE7" w14:textId="77777777" w:rsidTr="00E4473A">
        <w:trPr>
          <w:gridAfter w:val="1"/>
          <w:wAfter w:w="6" w:type="dxa"/>
          <w:trHeight w:val="322"/>
        </w:trPr>
        <w:tc>
          <w:tcPr>
            <w:tcW w:w="2265" w:type="dxa"/>
            <w:shd w:val="clear" w:color="000000" w:fill="FFFFFF"/>
            <w:vAlign w:val="center"/>
            <w:hideMark/>
          </w:tcPr>
          <w:p w14:paraId="21FCA05F" w14:textId="77777777" w:rsidR="00AD37FF" w:rsidRPr="00E4473A" w:rsidRDefault="00AD37FF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 xml:space="preserve">Ambulatory care  </w:t>
            </w:r>
          </w:p>
        </w:tc>
        <w:tc>
          <w:tcPr>
            <w:tcW w:w="931" w:type="dxa"/>
            <w:shd w:val="clear" w:color="000000" w:fill="FFFFFF"/>
            <w:vAlign w:val="center"/>
            <w:hideMark/>
          </w:tcPr>
          <w:p w14:paraId="73A1245D" w14:textId="74D7BC95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99" w:type="dxa"/>
            <w:shd w:val="clear" w:color="000000" w:fill="FFFFFF"/>
            <w:vAlign w:val="center"/>
            <w:hideMark/>
          </w:tcPr>
          <w:p w14:paraId="07FD0B69" w14:textId="136AA295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52" w:type="dxa"/>
            <w:shd w:val="clear" w:color="000000" w:fill="FFFFFF"/>
            <w:vAlign w:val="center"/>
            <w:hideMark/>
          </w:tcPr>
          <w:p w14:paraId="11AB65EF" w14:textId="1462BFE1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47" w:type="dxa"/>
            <w:shd w:val="clear" w:color="000000" w:fill="FFFFFF"/>
            <w:vAlign w:val="center"/>
            <w:hideMark/>
          </w:tcPr>
          <w:p w14:paraId="77722A6F" w14:textId="2B67D615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06" w:type="dxa"/>
            <w:shd w:val="clear" w:color="000000" w:fill="FFFFFF"/>
            <w:vAlign w:val="center"/>
            <w:hideMark/>
          </w:tcPr>
          <w:p w14:paraId="71D2CF65" w14:textId="498CB813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12" w:type="dxa"/>
            <w:shd w:val="clear" w:color="000000" w:fill="FFFFFF"/>
            <w:vAlign w:val="center"/>
            <w:hideMark/>
          </w:tcPr>
          <w:p w14:paraId="3F6B4543" w14:textId="367E7F94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114CE0A7" w14:textId="2DF11FF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4D531AD1" w14:textId="16642059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14:paraId="0838ADF4" w14:textId="1A39B31A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1092" w:type="dxa"/>
            <w:shd w:val="clear" w:color="000000" w:fill="FFFFFF"/>
            <w:vAlign w:val="center"/>
            <w:hideMark/>
          </w:tcPr>
          <w:p w14:paraId="01761DF2" w14:textId="3298ABD6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959" w:type="dxa"/>
            <w:shd w:val="clear" w:color="000000" w:fill="FFFFFF"/>
            <w:vAlign w:val="center"/>
            <w:hideMark/>
          </w:tcPr>
          <w:p w14:paraId="2B677826" w14:textId="2604FDD8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14:paraId="3B791C3A" w14:textId="288B1DCA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303CBAEB" w14:textId="7C028B72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24DBA370" w14:textId="08AC960B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</w:p>
        </w:tc>
      </w:tr>
      <w:tr w:rsidR="00AD37FF" w:rsidRPr="00E4473A" w14:paraId="7071C8AF" w14:textId="77777777" w:rsidTr="00E4473A">
        <w:trPr>
          <w:gridAfter w:val="1"/>
          <w:wAfter w:w="6" w:type="dxa"/>
          <w:trHeight w:val="516"/>
        </w:trPr>
        <w:tc>
          <w:tcPr>
            <w:tcW w:w="2265" w:type="dxa"/>
            <w:shd w:val="clear" w:color="000000" w:fill="FFFFFF"/>
            <w:vAlign w:val="center"/>
            <w:hideMark/>
          </w:tcPr>
          <w:p w14:paraId="0BE3CDF3" w14:textId="77777777" w:rsidR="00AD37FF" w:rsidRPr="00E4473A" w:rsidRDefault="00AD37FF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Outpatient primary care visits (rate/year)</w:t>
            </w:r>
          </w:p>
        </w:tc>
        <w:tc>
          <w:tcPr>
            <w:tcW w:w="931" w:type="dxa"/>
            <w:shd w:val="clear" w:color="000000" w:fill="FFFFFF"/>
            <w:vAlign w:val="center"/>
            <w:hideMark/>
          </w:tcPr>
          <w:p w14:paraId="3D608C43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5.61</w:t>
            </w:r>
          </w:p>
        </w:tc>
        <w:tc>
          <w:tcPr>
            <w:tcW w:w="999" w:type="dxa"/>
            <w:shd w:val="clear" w:color="000000" w:fill="FFFFFF"/>
            <w:vAlign w:val="center"/>
            <w:hideMark/>
          </w:tcPr>
          <w:p w14:paraId="3BF1CDE4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5.71</w:t>
            </w:r>
          </w:p>
        </w:tc>
        <w:tc>
          <w:tcPr>
            <w:tcW w:w="1052" w:type="dxa"/>
            <w:shd w:val="clear" w:color="000000" w:fill="FFFFFF"/>
            <w:vAlign w:val="center"/>
            <w:hideMark/>
          </w:tcPr>
          <w:p w14:paraId="46747EB7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6.48</w:t>
            </w:r>
          </w:p>
        </w:tc>
        <w:tc>
          <w:tcPr>
            <w:tcW w:w="947" w:type="dxa"/>
            <w:shd w:val="clear" w:color="000000" w:fill="FFFFFF"/>
            <w:vAlign w:val="center"/>
            <w:hideMark/>
          </w:tcPr>
          <w:p w14:paraId="7E2E18FB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3.50</w:t>
            </w:r>
          </w:p>
        </w:tc>
        <w:tc>
          <w:tcPr>
            <w:tcW w:w="906" w:type="dxa"/>
            <w:shd w:val="clear" w:color="000000" w:fill="FFFFFF"/>
            <w:vAlign w:val="center"/>
            <w:hideMark/>
          </w:tcPr>
          <w:p w14:paraId="4981419B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5.73</w:t>
            </w:r>
          </w:p>
        </w:tc>
        <w:tc>
          <w:tcPr>
            <w:tcW w:w="1012" w:type="dxa"/>
            <w:shd w:val="clear" w:color="000000" w:fill="FFFFFF"/>
            <w:vAlign w:val="center"/>
            <w:hideMark/>
          </w:tcPr>
          <w:p w14:paraId="7EBEAADA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5.70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73AD5B56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5.87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5C95F30B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5.21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14:paraId="7F99D01F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5.22</w:t>
            </w:r>
          </w:p>
        </w:tc>
        <w:tc>
          <w:tcPr>
            <w:tcW w:w="1092" w:type="dxa"/>
            <w:shd w:val="clear" w:color="000000" w:fill="FFFFFF"/>
            <w:vAlign w:val="center"/>
            <w:hideMark/>
          </w:tcPr>
          <w:p w14:paraId="4AD24161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4.96</w:t>
            </w:r>
          </w:p>
        </w:tc>
        <w:tc>
          <w:tcPr>
            <w:tcW w:w="959" w:type="dxa"/>
            <w:shd w:val="clear" w:color="000000" w:fill="FFFFFF"/>
            <w:vAlign w:val="center"/>
            <w:hideMark/>
          </w:tcPr>
          <w:p w14:paraId="7F22F37C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5.26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14:paraId="7AE3E6A9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4.43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1414E319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5.63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0058F9BF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0.01</w:t>
            </w:r>
          </w:p>
        </w:tc>
      </w:tr>
      <w:tr w:rsidR="00AD37FF" w:rsidRPr="00E4473A" w14:paraId="1961A1D8" w14:textId="77777777" w:rsidTr="00E4473A">
        <w:trPr>
          <w:gridAfter w:val="1"/>
          <w:wAfter w:w="6" w:type="dxa"/>
          <w:trHeight w:val="516"/>
        </w:trPr>
        <w:tc>
          <w:tcPr>
            <w:tcW w:w="2265" w:type="dxa"/>
            <w:shd w:val="clear" w:color="000000" w:fill="FFFFFF"/>
            <w:vAlign w:val="center"/>
            <w:hideMark/>
          </w:tcPr>
          <w:p w14:paraId="582CD989" w14:textId="77777777" w:rsidR="00AD37FF" w:rsidRPr="00E4473A" w:rsidRDefault="00AD37FF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Outpatient specialty care visits (rate/year)</w:t>
            </w:r>
          </w:p>
        </w:tc>
        <w:tc>
          <w:tcPr>
            <w:tcW w:w="931" w:type="dxa"/>
            <w:shd w:val="clear" w:color="000000" w:fill="FFFFFF"/>
            <w:vAlign w:val="center"/>
            <w:hideMark/>
          </w:tcPr>
          <w:p w14:paraId="4BA23DA7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6.26</w:t>
            </w:r>
          </w:p>
        </w:tc>
        <w:tc>
          <w:tcPr>
            <w:tcW w:w="999" w:type="dxa"/>
            <w:shd w:val="clear" w:color="000000" w:fill="FFFFFF"/>
            <w:vAlign w:val="center"/>
            <w:hideMark/>
          </w:tcPr>
          <w:p w14:paraId="2A240430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6.69</w:t>
            </w:r>
          </w:p>
        </w:tc>
        <w:tc>
          <w:tcPr>
            <w:tcW w:w="1052" w:type="dxa"/>
            <w:shd w:val="clear" w:color="000000" w:fill="FFFFFF"/>
            <w:vAlign w:val="center"/>
            <w:hideMark/>
          </w:tcPr>
          <w:p w14:paraId="42C17B15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6.71</w:t>
            </w:r>
          </w:p>
        </w:tc>
        <w:tc>
          <w:tcPr>
            <w:tcW w:w="947" w:type="dxa"/>
            <w:shd w:val="clear" w:color="000000" w:fill="FFFFFF"/>
            <w:vAlign w:val="center"/>
            <w:hideMark/>
          </w:tcPr>
          <w:p w14:paraId="139B9FB6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5.25</w:t>
            </w:r>
          </w:p>
        </w:tc>
        <w:tc>
          <w:tcPr>
            <w:tcW w:w="906" w:type="dxa"/>
            <w:shd w:val="clear" w:color="000000" w:fill="FFFFFF"/>
            <w:vAlign w:val="center"/>
            <w:hideMark/>
          </w:tcPr>
          <w:p w14:paraId="544ABCBE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6.35</w:t>
            </w:r>
          </w:p>
        </w:tc>
        <w:tc>
          <w:tcPr>
            <w:tcW w:w="1012" w:type="dxa"/>
            <w:shd w:val="clear" w:color="000000" w:fill="FFFFFF"/>
            <w:vAlign w:val="center"/>
            <w:hideMark/>
          </w:tcPr>
          <w:p w14:paraId="5237A4A2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6.27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3BB3AC00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6.90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76DA4AF9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9.63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14:paraId="2F7B1D88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6.53</w:t>
            </w:r>
          </w:p>
        </w:tc>
        <w:tc>
          <w:tcPr>
            <w:tcW w:w="1092" w:type="dxa"/>
            <w:shd w:val="clear" w:color="000000" w:fill="FFFFFF"/>
            <w:vAlign w:val="center"/>
            <w:hideMark/>
          </w:tcPr>
          <w:p w14:paraId="2128B39D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7.41</w:t>
            </w:r>
          </w:p>
        </w:tc>
        <w:tc>
          <w:tcPr>
            <w:tcW w:w="959" w:type="dxa"/>
            <w:shd w:val="clear" w:color="000000" w:fill="FFFFFF"/>
            <w:vAlign w:val="center"/>
            <w:hideMark/>
          </w:tcPr>
          <w:p w14:paraId="317F5345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7.51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14:paraId="7CAA519C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7.92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2D09BBD1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6.51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69771B5D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NS</w:t>
            </w:r>
          </w:p>
        </w:tc>
      </w:tr>
      <w:tr w:rsidR="00AD37FF" w:rsidRPr="00E4473A" w14:paraId="52B84D0B" w14:textId="77777777" w:rsidTr="002F09BF">
        <w:trPr>
          <w:gridAfter w:val="1"/>
          <w:wAfter w:w="6" w:type="dxa"/>
          <w:trHeight w:val="322"/>
        </w:trPr>
        <w:tc>
          <w:tcPr>
            <w:tcW w:w="2265" w:type="dxa"/>
            <w:shd w:val="clear" w:color="000000" w:fill="FFFFFF"/>
            <w:vAlign w:val="center"/>
            <w:hideMark/>
          </w:tcPr>
          <w:p w14:paraId="518A93E4" w14:textId="77777777" w:rsidR="00AD37FF" w:rsidRPr="00E4473A" w:rsidRDefault="00AD37FF" w:rsidP="00E4473A">
            <w:pPr>
              <w:pStyle w:val="Tabletext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Total outpatient visits (rate/year)</w:t>
            </w:r>
          </w:p>
        </w:tc>
        <w:tc>
          <w:tcPr>
            <w:tcW w:w="931" w:type="dxa"/>
            <w:shd w:val="clear" w:color="000000" w:fill="FFFFFF"/>
            <w:vAlign w:val="center"/>
            <w:hideMark/>
          </w:tcPr>
          <w:p w14:paraId="4C58630D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11.87</w:t>
            </w:r>
          </w:p>
        </w:tc>
        <w:tc>
          <w:tcPr>
            <w:tcW w:w="999" w:type="dxa"/>
            <w:shd w:val="clear" w:color="000000" w:fill="FFFFFF"/>
            <w:vAlign w:val="center"/>
            <w:hideMark/>
          </w:tcPr>
          <w:p w14:paraId="75DCBFAA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12.40</w:t>
            </w:r>
          </w:p>
        </w:tc>
        <w:tc>
          <w:tcPr>
            <w:tcW w:w="1052" w:type="dxa"/>
            <w:shd w:val="clear" w:color="000000" w:fill="FFFFFF"/>
            <w:vAlign w:val="center"/>
            <w:hideMark/>
          </w:tcPr>
          <w:p w14:paraId="30B1C3B6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13.19</w:t>
            </w:r>
          </w:p>
        </w:tc>
        <w:tc>
          <w:tcPr>
            <w:tcW w:w="947" w:type="dxa"/>
            <w:shd w:val="clear" w:color="000000" w:fill="FFFFFF"/>
            <w:vAlign w:val="center"/>
            <w:hideMark/>
          </w:tcPr>
          <w:p w14:paraId="2EADE6C6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8.74</w:t>
            </w:r>
          </w:p>
        </w:tc>
        <w:tc>
          <w:tcPr>
            <w:tcW w:w="906" w:type="dxa"/>
            <w:shd w:val="clear" w:color="000000" w:fill="FFFFFF"/>
            <w:vAlign w:val="center"/>
            <w:hideMark/>
          </w:tcPr>
          <w:p w14:paraId="607B029C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12.07</w:t>
            </w:r>
          </w:p>
        </w:tc>
        <w:tc>
          <w:tcPr>
            <w:tcW w:w="1012" w:type="dxa"/>
            <w:shd w:val="clear" w:color="000000" w:fill="FFFFFF"/>
            <w:vAlign w:val="center"/>
            <w:hideMark/>
          </w:tcPr>
          <w:p w14:paraId="6A1FFBDA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11.97</w:t>
            </w:r>
          </w:p>
        </w:tc>
        <w:tc>
          <w:tcPr>
            <w:tcW w:w="892" w:type="dxa"/>
            <w:shd w:val="clear" w:color="000000" w:fill="FFFFFF"/>
            <w:vAlign w:val="center"/>
            <w:hideMark/>
          </w:tcPr>
          <w:p w14:paraId="680DCA96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12.77</w:t>
            </w:r>
          </w:p>
        </w:tc>
        <w:tc>
          <w:tcPr>
            <w:tcW w:w="1014" w:type="dxa"/>
            <w:shd w:val="clear" w:color="000000" w:fill="FFFFFF"/>
            <w:vAlign w:val="center"/>
            <w:hideMark/>
          </w:tcPr>
          <w:p w14:paraId="7421C803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14.84</w:t>
            </w:r>
          </w:p>
        </w:tc>
        <w:tc>
          <w:tcPr>
            <w:tcW w:w="839" w:type="dxa"/>
            <w:shd w:val="clear" w:color="000000" w:fill="FFFFFF"/>
            <w:vAlign w:val="center"/>
            <w:hideMark/>
          </w:tcPr>
          <w:p w14:paraId="4F030E07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11.75</w:t>
            </w:r>
          </w:p>
        </w:tc>
        <w:tc>
          <w:tcPr>
            <w:tcW w:w="1092" w:type="dxa"/>
            <w:shd w:val="clear" w:color="000000" w:fill="FFFFFF"/>
            <w:vAlign w:val="center"/>
            <w:hideMark/>
          </w:tcPr>
          <w:p w14:paraId="433E14F5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12.37</w:t>
            </w:r>
          </w:p>
        </w:tc>
        <w:tc>
          <w:tcPr>
            <w:tcW w:w="959" w:type="dxa"/>
            <w:shd w:val="clear" w:color="000000" w:fill="FFFFFF"/>
            <w:vAlign w:val="center"/>
            <w:hideMark/>
          </w:tcPr>
          <w:p w14:paraId="3FB6E2DB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12.77</w:t>
            </w:r>
          </w:p>
        </w:tc>
        <w:tc>
          <w:tcPr>
            <w:tcW w:w="842" w:type="dxa"/>
            <w:shd w:val="clear" w:color="000000" w:fill="FFFFFF"/>
            <w:vAlign w:val="center"/>
            <w:hideMark/>
          </w:tcPr>
          <w:p w14:paraId="6629BBF4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12.35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6A1C7C05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12.13</w:t>
            </w:r>
          </w:p>
        </w:tc>
        <w:tc>
          <w:tcPr>
            <w:tcW w:w="767" w:type="dxa"/>
            <w:shd w:val="clear" w:color="000000" w:fill="FFFFFF"/>
            <w:vAlign w:val="center"/>
            <w:hideMark/>
          </w:tcPr>
          <w:p w14:paraId="61CEB9BC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NS</w:t>
            </w:r>
          </w:p>
        </w:tc>
      </w:tr>
      <w:tr w:rsidR="00AD37FF" w:rsidRPr="00E4473A" w14:paraId="352A6C67" w14:textId="77777777" w:rsidTr="002F09BF">
        <w:trPr>
          <w:gridAfter w:val="1"/>
          <w:wAfter w:w="6" w:type="dxa"/>
          <w:trHeight w:val="532"/>
        </w:trPr>
        <w:tc>
          <w:tcPr>
            <w:tcW w:w="2265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370807B" w14:textId="72A98730" w:rsidR="00AD37FF" w:rsidRPr="00E4473A" w:rsidRDefault="00AD37FF" w:rsidP="00E4473A">
            <w:pPr>
              <w:pStyle w:val="Tabletext"/>
              <w:rPr>
                <w:b/>
                <w:bCs/>
                <w:sz w:val="14"/>
                <w:szCs w:val="14"/>
              </w:rPr>
            </w:pPr>
            <w:r w:rsidRPr="00E4473A">
              <w:rPr>
                <w:b/>
                <w:bCs/>
                <w:sz w:val="14"/>
                <w:szCs w:val="14"/>
              </w:rPr>
              <w:t>Costs of care (</w:t>
            </w:r>
            <w:r w:rsidR="002F09BF">
              <w:rPr>
                <w:b/>
                <w:bCs/>
                <w:sz w:val="14"/>
                <w:szCs w:val="14"/>
              </w:rPr>
              <w:t>a</w:t>
            </w:r>
            <w:r w:rsidRPr="00E4473A">
              <w:rPr>
                <w:b/>
                <w:bCs/>
                <w:sz w:val="14"/>
                <w:szCs w:val="14"/>
              </w:rPr>
              <w:t>nnualized charges) ($)</w:t>
            </w:r>
            <w:r w:rsidR="004D529A" w:rsidRPr="004D529A">
              <w:rPr>
                <w:b/>
                <w:bCs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DFDAE3A" w14:textId="01997935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15,899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8119BBE" w14:textId="5828F45D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21,110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690BC77" w14:textId="362F7E98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25,479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99ADF0B" w14:textId="5C4DD21B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22,416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56BA393" w14:textId="0EDAB46D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19,064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D6F44E6" w14:textId="31EBF3CC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23,576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0B30730" w14:textId="1CD56DB6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34,424</w:t>
            </w:r>
          </w:p>
        </w:tc>
        <w:tc>
          <w:tcPr>
            <w:tcW w:w="1014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F27C243" w14:textId="7228C62D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71,630</w:t>
            </w:r>
          </w:p>
        </w:tc>
        <w:tc>
          <w:tcPr>
            <w:tcW w:w="83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35447B3" w14:textId="568265A8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23,712</w:t>
            </w:r>
          </w:p>
        </w:tc>
        <w:tc>
          <w:tcPr>
            <w:tcW w:w="109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34F832E" w14:textId="2B55BAD8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37,669</w:t>
            </w: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C685DCA" w14:textId="47A7E82C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37,156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AE305AB" w14:textId="260E3A98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43,878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25D518F" w14:textId="638EB58D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21,007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10E85A8" w14:textId="77777777" w:rsidR="00AD37FF" w:rsidRPr="00E4473A" w:rsidRDefault="00AD37FF" w:rsidP="00E4473A">
            <w:pPr>
              <w:pStyle w:val="Tabletext"/>
              <w:jc w:val="center"/>
              <w:rPr>
                <w:sz w:val="14"/>
                <w:szCs w:val="14"/>
              </w:rPr>
            </w:pPr>
            <w:r w:rsidRPr="00E4473A">
              <w:rPr>
                <w:sz w:val="14"/>
                <w:szCs w:val="14"/>
              </w:rPr>
              <w:t>&lt; 0.0001</w:t>
            </w:r>
          </w:p>
        </w:tc>
      </w:tr>
    </w:tbl>
    <w:p w14:paraId="3BFBFBB4" w14:textId="12633758" w:rsidR="00CA4811" w:rsidRPr="00FC2DC5" w:rsidRDefault="00CA4811" w:rsidP="0037421C">
      <w:pPr>
        <w:pStyle w:val="Footer"/>
      </w:pPr>
      <w:r>
        <w:rPr>
          <w:i/>
          <w:iCs/>
        </w:rPr>
        <w:t>eGFR</w:t>
      </w:r>
      <w:r w:rsidRPr="00FC2DC5">
        <w:t xml:space="preserve"> estimated glomerular filtration rate, </w:t>
      </w:r>
      <w:r w:rsidRPr="00FC2DC5">
        <w:rPr>
          <w:i/>
          <w:iCs/>
        </w:rPr>
        <w:t>HCRU</w:t>
      </w:r>
      <w:r w:rsidRPr="00CA4811">
        <w:t xml:space="preserve"> </w:t>
      </w:r>
      <w:r>
        <w:t>h</w:t>
      </w:r>
      <w:r w:rsidRPr="00CA4811">
        <w:t>ealthcare resource utilization</w:t>
      </w:r>
      <w:r>
        <w:t xml:space="preserve">, </w:t>
      </w:r>
      <w:r w:rsidRPr="00FC2DC5">
        <w:rPr>
          <w:i/>
          <w:iCs/>
        </w:rPr>
        <w:t>HF</w:t>
      </w:r>
      <w:r>
        <w:t xml:space="preserve"> heart failure, </w:t>
      </w:r>
      <w:r w:rsidRPr="00FC2DC5">
        <w:rPr>
          <w:i/>
          <w:iCs/>
        </w:rPr>
        <w:t>KDIGO</w:t>
      </w:r>
      <w:r>
        <w:t xml:space="preserve"> </w:t>
      </w:r>
      <w:r w:rsidRPr="00CA4811">
        <w:t>Kidney Disease: Improving Global Outcomes</w:t>
      </w:r>
      <w:r w:rsidR="00D25137">
        <w:t xml:space="preserve">, </w:t>
      </w:r>
      <w:r w:rsidR="00D25137" w:rsidRPr="00FC2DC5">
        <w:rPr>
          <w:i/>
          <w:iCs/>
        </w:rPr>
        <w:t>T2D</w:t>
      </w:r>
      <w:r w:rsidR="00D25137">
        <w:t xml:space="preserve"> type 2 diabetes</w:t>
      </w:r>
      <w:r>
        <w:t>,</w:t>
      </w:r>
    </w:p>
    <w:p w14:paraId="466F534C" w14:textId="5F7B6B06" w:rsidR="00CA4811" w:rsidRDefault="00FC2DC5" w:rsidP="0037421C">
      <w:pPr>
        <w:pStyle w:val="Footer"/>
        <w:rPr>
          <w:vertAlign w:val="superscript"/>
        </w:rPr>
      </w:pPr>
      <w:r w:rsidRPr="00AD7F0A">
        <w:rPr>
          <w:vertAlign w:val="superscript"/>
        </w:rPr>
        <w:t>a</w:t>
      </w:r>
      <w:r w:rsidRPr="00AD7F0A">
        <w:t>H</w:t>
      </w:r>
      <w:r>
        <w:t>C</w:t>
      </w:r>
      <w:r w:rsidRPr="00AD7F0A">
        <w:t>RU</w:t>
      </w:r>
      <w:r w:rsidR="005930B8" w:rsidRPr="00AD7F0A">
        <w:t>/costs over the entire follow-up period were annualized</w:t>
      </w:r>
    </w:p>
    <w:p w14:paraId="12DEED30" w14:textId="49785FFC" w:rsidR="00494898" w:rsidRPr="00D25137" w:rsidRDefault="004D529A" w:rsidP="00D25137">
      <w:pPr>
        <w:pStyle w:val="Footer"/>
        <w:rPr>
          <w:vertAlign w:val="superscript"/>
        </w:rPr>
      </w:pPr>
      <w:r w:rsidRPr="004D529A">
        <w:rPr>
          <w:vertAlign w:val="superscript"/>
        </w:rPr>
        <w:t>b</w:t>
      </w:r>
      <w:r>
        <w:t>Costs of care in annualized charges were per patient</w:t>
      </w:r>
    </w:p>
    <w:sectPr w:rsidR="00494898" w:rsidRPr="00D25137" w:rsidSect="00FE5924">
      <w:footerReference w:type="default" r:id="rId9"/>
      <w:pgSz w:w="16838" w:h="11906" w:orient="landscape" w:code="9"/>
      <w:pgMar w:top="1440" w:right="1440" w:bottom="1440" w:left="144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5A323D" w14:textId="77777777" w:rsidR="00522EB5" w:rsidRDefault="00522EB5">
      <w:r>
        <w:separator/>
      </w:r>
    </w:p>
  </w:endnote>
  <w:endnote w:type="continuationSeparator" w:id="0">
    <w:p w14:paraId="23E4B9F3" w14:textId="77777777" w:rsidR="00522EB5" w:rsidRDefault="00522EB5">
      <w:r>
        <w:continuationSeparator/>
      </w:r>
    </w:p>
  </w:endnote>
  <w:endnote w:type="continuationNotice" w:id="1">
    <w:p w14:paraId="5AA44ED3" w14:textId="77777777" w:rsidR="00522EB5" w:rsidRDefault="00522E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7116E" w14:textId="60FDB77B" w:rsidR="00522EB5" w:rsidRDefault="00522EB5" w:rsidP="007902A3">
    <w:pPr>
      <w:pStyle w:val="Footer"/>
      <w:tabs>
        <w:tab w:val="clear" w:pos="9029"/>
        <w:tab w:val="right" w:pos="13892"/>
      </w:tabs>
      <w:spacing w:line="240" w:lineRule="auto"/>
    </w:pPr>
    <w:r>
      <w:tab/>
    </w:r>
    <w:r>
      <w:tab/>
    </w:r>
    <w:r>
      <w:rPr>
        <w:snapToGrid w:val="0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E44E1" w14:textId="7AC910FD" w:rsidR="00522EB5" w:rsidRDefault="00522EB5" w:rsidP="007902A3">
    <w:pPr>
      <w:pStyle w:val="Footer"/>
      <w:tabs>
        <w:tab w:val="clear" w:pos="9029"/>
        <w:tab w:val="right" w:pos="13892"/>
      </w:tabs>
      <w:spacing w:line="240" w:lineRule="auto"/>
    </w:pPr>
    <w:r>
      <w:tab/>
    </w:r>
    <w:r>
      <w:tab/>
    </w:r>
    <w:r>
      <w:rPr>
        <w:snapToGrid w:val="0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5F911" w14:textId="77777777" w:rsidR="00522EB5" w:rsidRDefault="00522EB5">
      <w:r>
        <w:separator/>
      </w:r>
    </w:p>
  </w:footnote>
  <w:footnote w:type="continuationSeparator" w:id="0">
    <w:p w14:paraId="3E1F31F0" w14:textId="77777777" w:rsidR="00522EB5" w:rsidRDefault="00522EB5">
      <w:r>
        <w:continuationSeparator/>
      </w:r>
    </w:p>
  </w:footnote>
  <w:footnote w:type="continuationNotice" w:id="1">
    <w:p w14:paraId="170FE901" w14:textId="77777777" w:rsidR="00522EB5" w:rsidRDefault="00522E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41667"/>
    <w:multiLevelType w:val="hybridMultilevel"/>
    <w:tmpl w:val="61F8D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0511B"/>
    <w:multiLevelType w:val="hybridMultilevel"/>
    <w:tmpl w:val="4CF4B5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390BA6"/>
    <w:multiLevelType w:val="hybridMultilevel"/>
    <w:tmpl w:val="44189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E30BAA"/>
    <w:multiLevelType w:val="hybridMultilevel"/>
    <w:tmpl w:val="7416E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017753"/>
    <w:multiLevelType w:val="hybridMultilevel"/>
    <w:tmpl w:val="931C42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702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D4C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44FB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688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645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3CE5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7E9E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0AB1477"/>
    <w:multiLevelType w:val="hybridMultilevel"/>
    <w:tmpl w:val="EDBA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114A7"/>
    <w:multiLevelType w:val="hybridMultilevel"/>
    <w:tmpl w:val="12FED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6B1ADD"/>
    <w:multiLevelType w:val="hybridMultilevel"/>
    <w:tmpl w:val="6D8ACC34"/>
    <w:lvl w:ilvl="0" w:tplc="F0CEA988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51319A"/>
    <w:multiLevelType w:val="hybridMultilevel"/>
    <w:tmpl w:val="F47A8BB4"/>
    <w:lvl w:ilvl="0" w:tplc="080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3914A4"/>
    <w:multiLevelType w:val="hybridMultilevel"/>
    <w:tmpl w:val="F9781A56"/>
    <w:lvl w:ilvl="0" w:tplc="A7142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A22B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748E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E04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25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BE2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CAA3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D4F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4811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5A2435"/>
    <w:multiLevelType w:val="hybridMultilevel"/>
    <w:tmpl w:val="DD9C5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A6AC5"/>
    <w:multiLevelType w:val="hybridMultilevel"/>
    <w:tmpl w:val="B99037BE"/>
    <w:lvl w:ilvl="0" w:tplc="C38A23F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3" w15:restartNumberingAfterBreak="0">
    <w:nsid w:val="39512049"/>
    <w:multiLevelType w:val="hybridMultilevel"/>
    <w:tmpl w:val="F5A8F3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25" w15:restartNumberingAfterBreak="0">
    <w:nsid w:val="3E5A5414"/>
    <w:multiLevelType w:val="hybridMultilevel"/>
    <w:tmpl w:val="9A1A51EC"/>
    <w:lvl w:ilvl="0" w:tplc="586C9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D4C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063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381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38B4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2A9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00D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6E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E8E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0F65EF7"/>
    <w:multiLevelType w:val="hybridMultilevel"/>
    <w:tmpl w:val="329CE63C"/>
    <w:lvl w:ilvl="0" w:tplc="139224B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F827E4"/>
    <w:multiLevelType w:val="hybridMultilevel"/>
    <w:tmpl w:val="E21A83CC"/>
    <w:lvl w:ilvl="0" w:tplc="FC44596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0A4E7E"/>
    <w:multiLevelType w:val="hybridMultilevel"/>
    <w:tmpl w:val="8E5CE5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9E0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83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24F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0AF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B07F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AAE5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C47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8E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30" w15:restartNumberingAfterBreak="0">
    <w:nsid w:val="4D580166"/>
    <w:multiLevelType w:val="hybridMultilevel"/>
    <w:tmpl w:val="C61E2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67434"/>
    <w:multiLevelType w:val="hybridMultilevel"/>
    <w:tmpl w:val="65260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72D77"/>
    <w:multiLevelType w:val="hybridMultilevel"/>
    <w:tmpl w:val="BFD29390"/>
    <w:lvl w:ilvl="0" w:tplc="7DA47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945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BC6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A0E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A07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68B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607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A60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4A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4D7017D"/>
    <w:multiLevelType w:val="hybridMultilevel"/>
    <w:tmpl w:val="329CE63C"/>
    <w:lvl w:ilvl="0" w:tplc="139224B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B67AF"/>
    <w:multiLevelType w:val="hybridMultilevel"/>
    <w:tmpl w:val="D826C718"/>
    <w:lvl w:ilvl="0" w:tplc="752CAE0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240C75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C06A4D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40E6FC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1967D9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AF4A8E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42E9D8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48E084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2AE111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5" w15:restartNumberingAfterBreak="0">
    <w:nsid w:val="61E72A05"/>
    <w:multiLevelType w:val="hybridMultilevel"/>
    <w:tmpl w:val="532C580A"/>
    <w:lvl w:ilvl="0" w:tplc="EE1EB8C0">
      <w:start w:val="1"/>
      <w:numFmt w:val="bullet"/>
      <w:pStyle w:val="bullet3"/>
      <w:lvlText w:val=""/>
      <w:lvlJc w:val="left"/>
      <w:pPr>
        <w:ind w:left="51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36" w15:restartNumberingAfterBreak="0">
    <w:nsid w:val="65AC405F"/>
    <w:multiLevelType w:val="hybridMultilevel"/>
    <w:tmpl w:val="7E1A3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811EC"/>
    <w:multiLevelType w:val="hybridMultilevel"/>
    <w:tmpl w:val="98C40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E7EF1"/>
    <w:multiLevelType w:val="hybridMultilevel"/>
    <w:tmpl w:val="7ED8BD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6F6D5A"/>
    <w:multiLevelType w:val="hybridMultilevel"/>
    <w:tmpl w:val="C9EE2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4A0F82"/>
    <w:multiLevelType w:val="hybridMultilevel"/>
    <w:tmpl w:val="5B5AF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12A8A"/>
    <w:multiLevelType w:val="hybridMultilevel"/>
    <w:tmpl w:val="7ED8BD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3A62E2"/>
    <w:multiLevelType w:val="hybridMultilevel"/>
    <w:tmpl w:val="0AD844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73315"/>
    <w:multiLevelType w:val="hybridMultilevel"/>
    <w:tmpl w:val="B43E5FC8"/>
    <w:lvl w:ilvl="0" w:tplc="F836D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845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AE8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6E57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247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C0E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007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76E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10B9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BAC5909"/>
    <w:multiLevelType w:val="hybridMultilevel"/>
    <w:tmpl w:val="76D06646"/>
    <w:lvl w:ilvl="0" w:tplc="3CB65A7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A267B"/>
    <w:multiLevelType w:val="hybridMultilevel"/>
    <w:tmpl w:val="5AB2DD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5"/>
  </w:num>
  <w:num w:numId="3">
    <w:abstractNumId w:val="30"/>
  </w:num>
  <w:num w:numId="4">
    <w:abstractNumId w:val="14"/>
  </w:num>
  <w:num w:numId="5">
    <w:abstractNumId w:val="28"/>
  </w:num>
  <w:num w:numId="6">
    <w:abstractNumId w:val="34"/>
  </w:num>
  <w:num w:numId="7">
    <w:abstractNumId w:val="25"/>
  </w:num>
  <w:num w:numId="8">
    <w:abstractNumId w:val="32"/>
  </w:num>
  <w:num w:numId="9">
    <w:abstractNumId w:val="19"/>
  </w:num>
  <w:num w:numId="10">
    <w:abstractNumId w:val="13"/>
  </w:num>
  <w:num w:numId="11">
    <w:abstractNumId w:val="43"/>
  </w:num>
  <w:num w:numId="12">
    <w:abstractNumId w:val="10"/>
  </w:num>
  <w:num w:numId="13">
    <w:abstractNumId w:val="17"/>
  </w:num>
  <w:num w:numId="14">
    <w:abstractNumId w:val="24"/>
  </w:num>
  <w:num w:numId="15">
    <w:abstractNumId w:val="12"/>
  </w:num>
  <w:num w:numId="16">
    <w:abstractNumId w:val="36"/>
  </w:num>
  <w:num w:numId="17">
    <w:abstractNumId w:val="39"/>
  </w:num>
  <w:num w:numId="18">
    <w:abstractNumId w:val="40"/>
  </w:num>
  <w:num w:numId="19">
    <w:abstractNumId w:val="37"/>
  </w:num>
  <w:num w:numId="20">
    <w:abstractNumId w:val="31"/>
  </w:num>
  <w:num w:numId="21">
    <w:abstractNumId w:val="15"/>
  </w:num>
  <w:num w:numId="22">
    <w:abstractNumId w:val="23"/>
  </w:num>
  <w:num w:numId="23">
    <w:abstractNumId w:val="20"/>
  </w:num>
  <w:num w:numId="24">
    <w:abstractNumId w:val="21"/>
  </w:num>
  <w:num w:numId="25">
    <w:abstractNumId w:val="26"/>
  </w:num>
  <w:num w:numId="26">
    <w:abstractNumId w:val="33"/>
  </w:num>
  <w:num w:numId="27">
    <w:abstractNumId w:val="29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11"/>
  </w:num>
  <w:num w:numId="39">
    <w:abstractNumId w:val="42"/>
  </w:num>
  <w:num w:numId="40">
    <w:abstractNumId w:val="44"/>
  </w:num>
  <w:num w:numId="41">
    <w:abstractNumId w:val="27"/>
  </w:num>
  <w:num w:numId="42">
    <w:abstractNumId w:val="18"/>
  </w:num>
  <w:num w:numId="43">
    <w:abstractNumId w:val="45"/>
  </w:num>
  <w:num w:numId="44">
    <w:abstractNumId w:val="41"/>
  </w:num>
  <w:num w:numId="45">
    <w:abstractNumId w:val="38"/>
  </w:num>
  <w:num w:numId="46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activeWritingStyle w:appName="MSWord" w:lang="en-GB" w:vendorID="8" w:dllVersion="513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s in Therap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0rwezwzo9xxr0ed5xapevsapsdw0stapez5&quot;&gt;endnote-dapagliflozin@core-medica.com&lt;record-ids&gt;&lt;item&gt;34&lt;/item&gt;&lt;item&gt;35&lt;/item&gt;&lt;item&gt;37&lt;/item&gt;&lt;item&gt;46&lt;/item&gt;&lt;item&gt;47&lt;/item&gt;&lt;item&gt;48&lt;/item&gt;&lt;item&gt;49&lt;/item&gt;&lt;item&gt;50&lt;/item&gt;&lt;item&gt;51&lt;/item&gt;&lt;item&gt;52&lt;/item&gt;&lt;item&gt;53&lt;/item&gt;&lt;item&gt;55&lt;/item&gt;&lt;item&gt;56&lt;/item&gt;&lt;item&gt;57&lt;/item&gt;&lt;item&gt;58&lt;/item&gt;&lt;item&gt;59&lt;/item&gt;&lt;item&gt;60&lt;/item&gt;&lt;item&gt;64&lt;/item&gt;&lt;item&gt;65&lt;/item&gt;&lt;item&gt;66&lt;/item&gt;&lt;/record-ids&gt;&lt;/item&gt;&lt;/Libraries&gt;"/>
  </w:docVars>
  <w:rsids>
    <w:rsidRoot w:val="00970A47"/>
    <w:rsid w:val="00000D64"/>
    <w:rsid w:val="00001FE8"/>
    <w:rsid w:val="00003270"/>
    <w:rsid w:val="00003F54"/>
    <w:rsid w:val="00004007"/>
    <w:rsid w:val="00004277"/>
    <w:rsid w:val="00004848"/>
    <w:rsid w:val="00005A83"/>
    <w:rsid w:val="00005AA4"/>
    <w:rsid w:val="0001242C"/>
    <w:rsid w:val="000151AD"/>
    <w:rsid w:val="00015A08"/>
    <w:rsid w:val="00015C8C"/>
    <w:rsid w:val="00015DCA"/>
    <w:rsid w:val="00020977"/>
    <w:rsid w:val="00023D68"/>
    <w:rsid w:val="000259C3"/>
    <w:rsid w:val="0002617B"/>
    <w:rsid w:val="00030228"/>
    <w:rsid w:val="000304CA"/>
    <w:rsid w:val="00031A5D"/>
    <w:rsid w:val="00031B75"/>
    <w:rsid w:val="00031F15"/>
    <w:rsid w:val="00032F8A"/>
    <w:rsid w:val="00034364"/>
    <w:rsid w:val="00034A48"/>
    <w:rsid w:val="00034B4B"/>
    <w:rsid w:val="00034BE0"/>
    <w:rsid w:val="00034F04"/>
    <w:rsid w:val="000371AE"/>
    <w:rsid w:val="00040F7D"/>
    <w:rsid w:val="0004187A"/>
    <w:rsid w:val="00041989"/>
    <w:rsid w:val="00042D53"/>
    <w:rsid w:val="00044BC6"/>
    <w:rsid w:val="00044FFE"/>
    <w:rsid w:val="00045D43"/>
    <w:rsid w:val="00051787"/>
    <w:rsid w:val="00052D42"/>
    <w:rsid w:val="0005546E"/>
    <w:rsid w:val="00055CF5"/>
    <w:rsid w:val="00056838"/>
    <w:rsid w:val="00057723"/>
    <w:rsid w:val="00060C63"/>
    <w:rsid w:val="00060CB0"/>
    <w:rsid w:val="00061C9E"/>
    <w:rsid w:val="0006220C"/>
    <w:rsid w:val="00063B7F"/>
    <w:rsid w:val="000645FD"/>
    <w:rsid w:val="0006623F"/>
    <w:rsid w:val="000669C2"/>
    <w:rsid w:val="000671FD"/>
    <w:rsid w:val="00071399"/>
    <w:rsid w:val="000736AF"/>
    <w:rsid w:val="00073D7E"/>
    <w:rsid w:val="000743FB"/>
    <w:rsid w:val="0007674D"/>
    <w:rsid w:val="00083426"/>
    <w:rsid w:val="000839C3"/>
    <w:rsid w:val="00084990"/>
    <w:rsid w:val="000849AD"/>
    <w:rsid w:val="00084C80"/>
    <w:rsid w:val="00085B72"/>
    <w:rsid w:val="00087AC2"/>
    <w:rsid w:val="00087EEF"/>
    <w:rsid w:val="000904C6"/>
    <w:rsid w:val="0009077F"/>
    <w:rsid w:val="00091CF4"/>
    <w:rsid w:val="0009332F"/>
    <w:rsid w:val="00093829"/>
    <w:rsid w:val="00093B54"/>
    <w:rsid w:val="00093BD2"/>
    <w:rsid w:val="00096A37"/>
    <w:rsid w:val="00096D5A"/>
    <w:rsid w:val="00097F9E"/>
    <w:rsid w:val="000A09C9"/>
    <w:rsid w:val="000A0EA6"/>
    <w:rsid w:val="000A181A"/>
    <w:rsid w:val="000A19AE"/>
    <w:rsid w:val="000A2758"/>
    <w:rsid w:val="000A2C8D"/>
    <w:rsid w:val="000A3304"/>
    <w:rsid w:val="000A364B"/>
    <w:rsid w:val="000A3ABF"/>
    <w:rsid w:val="000A3F8B"/>
    <w:rsid w:val="000A4058"/>
    <w:rsid w:val="000A42AD"/>
    <w:rsid w:val="000A6677"/>
    <w:rsid w:val="000A6C15"/>
    <w:rsid w:val="000B0940"/>
    <w:rsid w:val="000B18E5"/>
    <w:rsid w:val="000B54D7"/>
    <w:rsid w:val="000B5EFB"/>
    <w:rsid w:val="000B6120"/>
    <w:rsid w:val="000C1654"/>
    <w:rsid w:val="000C185D"/>
    <w:rsid w:val="000C1DE7"/>
    <w:rsid w:val="000C23A6"/>
    <w:rsid w:val="000C251D"/>
    <w:rsid w:val="000C68D6"/>
    <w:rsid w:val="000C70B8"/>
    <w:rsid w:val="000C78CA"/>
    <w:rsid w:val="000D042D"/>
    <w:rsid w:val="000D0EC8"/>
    <w:rsid w:val="000D274E"/>
    <w:rsid w:val="000D2810"/>
    <w:rsid w:val="000D296B"/>
    <w:rsid w:val="000D4CD5"/>
    <w:rsid w:val="000D5850"/>
    <w:rsid w:val="000D5B62"/>
    <w:rsid w:val="000D622D"/>
    <w:rsid w:val="000E0C82"/>
    <w:rsid w:val="000E3A95"/>
    <w:rsid w:val="000E52FC"/>
    <w:rsid w:val="000E5CC6"/>
    <w:rsid w:val="000E673E"/>
    <w:rsid w:val="000F05FC"/>
    <w:rsid w:val="000F0C6E"/>
    <w:rsid w:val="000F157A"/>
    <w:rsid w:val="000F5801"/>
    <w:rsid w:val="000F7EA4"/>
    <w:rsid w:val="001002CC"/>
    <w:rsid w:val="0010101D"/>
    <w:rsid w:val="00103882"/>
    <w:rsid w:val="00104BD8"/>
    <w:rsid w:val="00105ACF"/>
    <w:rsid w:val="00107758"/>
    <w:rsid w:val="00107A4E"/>
    <w:rsid w:val="001102BA"/>
    <w:rsid w:val="001115B6"/>
    <w:rsid w:val="00111D46"/>
    <w:rsid w:val="0011326D"/>
    <w:rsid w:val="00114CF0"/>
    <w:rsid w:val="00116528"/>
    <w:rsid w:val="00116827"/>
    <w:rsid w:val="00123B31"/>
    <w:rsid w:val="00124A01"/>
    <w:rsid w:val="00126BC8"/>
    <w:rsid w:val="00126DDF"/>
    <w:rsid w:val="00127BA2"/>
    <w:rsid w:val="00131AA2"/>
    <w:rsid w:val="0013210D"/>
    <w:rsid w:val="001324AE"/>
    <w:rsid w:val="00134317"/>
    <w:rsid w:val="001349E8"/>
    <w:rsid w:val="00135E22"/>
    <w:rsid w:val="0013631F"/>
    <w:rsid w:val="0014349D"/>
    <w:rsid w:val="00145715"/>
    <w:rsid w:val="00151503"/>
    <w:rsid w:val="0015234F"/>
    <w:rsid w:val="00152384"/>
    <w:rsid w:val="00154E20"/>
    <w:rsid w:val="00155892"/>
    <w:rsid w:val="0015655C"/>
    <w:rsid w:val="00156FBF"/>
    <w:rsid w:val="00157E69"/>
    <w:rsid w:val="00163688"/>
    <w:rsid w:val="00164FA3"/>
    <w:rsid w:val="00167CD8"/>
    <w:rsid w:val="001700FD"/>
    <w:rsid w:val="0017061F"/>
    <w:rsid w:val="001712FD"/>
    <w:rsid w:val="00171E7E"/>
    <w:rsid w:val="00171FAA"/>
    <w:rsid w:val="00172029"/>
    <w:rsid w:val="00172920"/>
    <w:rsid w:val="00175D3D"/>
    <w:rsid w:val="00176209"/>
    <w:rsid w:val="0017730F"/>
    <w:rsid w:val="00181EFD"/>
    <w:rsid w:val="00183C7B"/>
    <w:rsid w:val="00184079"/>
    <w:rsid w:val="00184495"/>
    <w:rsid w:val="00185030"/>
    <w:rsid w:val="001851CD"/>
    <w:rsid w:val="001853AF"/>
    <w:rsid w:val="00185C47"/>
    <w:rsid w:val="00185E65"/>
    <w:rsid w:val="001879ED"/>
    <w:rsid w:val="001913ED"/>
    <w:rsid w:val="00192926"/>
    <w:rsid w:val="00193034"/>
    <w:rsid w:val="00193C15"/>
    <w:rsid w:val="00194203"/>
    <w:rsid w:val="00194DF0"/>
    <w:rsid w:val="00194E83"/>
    <w:rsid w:val="0019667F"/>
    <w:rsid w:val="00196CD4"/>
    <w:rsid w:val="00197CE4"/>
    <w:rsid w:val="001A0445"/>
    <w:rsid w:val="001A2D3B"/>
    <w:rsid w:val="001A425A"/>
    <w:rsid w:val="001A6B2E"/>
    <w:rsid w:val="001B09A3"/>
    <w:rsid w:val="001B1F25"/>
    <w:rsid w:val="001B20C8"/>
    <w:rsid w:val="001B2E35"/>
    <w:rsid w:val="001C03DD"/>
    <w:rsid w:val="001C043F"/>
    <w:rsid w:val="001C0599"/>
    <w:rsid w:val="001C142F"/>
    <w:rsid w:val="001C2F25"/>
    <w:rsid w:val="001C323A"/>
    <w:rsid w:val="001C6215"/>
    <w:rsid w:val="001C6238"/>
    <w:rsid w:val="001C7921"/>
    <w:rsid w:val="001D1FBF"/>
    <w:rsid w:val="001D2F5B"/>
    <w:rsid w:val="001D3454"/>
    <w:rsid w:val="001D3E32"/>
    <w:rsid w:val="001D47DD"/>
    <w:rsid w:val="001D5414"/>
    <w:rsid w:val="001D7C18"/>
    <w:rsid w:val="001E07EF"/>
    <w:rsid w:val="001E0D5E"/>
    <w:rsid w:val="001E0EEC"/>
    <w:rsid w:val="001E3390"/>
    <w:rsid w:val="001E4A50"/>
    <w:rsid w:val="001E4DEE"/>
    <w:rsid w:val="001E4F0D"/>
    <w:rsid w:val="001E545F"/>
    <w:rsid w:val="001E66CE"/>
    <w:rsid w:val="001E6BE8"/>
    <w:rsid w:val="001E6D0F"/>
    <w:rsid w:val="001E7CAD"/>
    <w:rsid w:val="001E7D41"/>
    <w:rsid w:val="001F0F46"/>
    <w:rsid w:val="001F240D"/>
    <w:rsid w:val="001F29EB"/>
    <w:rsid w:val="001F4BD0"/>
    <w:rsid w:val="001F5417"/>
    <w:rsid w:val="001F6529"/>
    <w:rsid w:val="001F671D"/>
    <w:rsid w:val="00203313"/>
    <w:rsid w:val="002047F3"/>
    <w:rsid w:val="002048C3"/>
    <w:rsid w:val="00207052"/>
    <w:rsid w:val="00210EE9"/>
    <w:rsid w:val="002121DD"/>
    <w:rsid w:val="002127FE"/>
    <w:rsid w:val="00213B90"/>
    <w:rsid w:val="00214621"/>
    <w:rsid w:val="00214EAD"/>
    <w:rsid w:val="00216AF2"/>
    <w:rsid w:val="00216EA1"/>
    <w:rsid w:val="00217217"/>
    <w:rsid w:val="00221567"/>
    <w:rsid w:val="00221C97"/>
    <w:rsid w:val="00222629"/>
    <w:rsid w:val="0022317F"/>
    <w:rsid w:val="002243D0"/>
    <w:rsid w:val="002263C4"/>
    <w:rsid w:val="00226BFD"/>
    <w:rsid w:val="00227910"/>
    <w:rsid w:val="002305CB"/>
    <w:rsid w:val="002317D8"/>
    <w:rsid w:val="00234288"/>
    <w:rsid w:val="00236A4B"/>
    <w:rsid w:val="00236C39"/>
    <w:rsid w:val="0023729E"/>
    <w:rsid w:val="00240E06"/>
    <w:rsid w:val="0024267D"/>
    <w:rsid w:val="0024337F"/>
    <w:rsid w:val="00246526"/>
    <w:rsid w:val="0024742D"/>
    <w:rsid w:val="00247B91"/>
    <w:rsid w:val="00251AC9"/>
    <w:rsid w:val="00252122"/>
    <w:rsid w:val="002527D1"/>
    <w:rsid w:val="0025384C"/>
    <w:rsid w:val="00253CF9"/>
    <w:rsid w:val="00255CEE"/>
    <w:rsid w:val="00256449"/>
    <w:rsid w:val="00257B17"/>
    <w:rsid w:val="002606A4"/>
    <w:rsid w:val="00260734"/>
    <w:rsid w:val="0026362C"/>
    <w:rsid w:val="00264553"/>
    <w:rsid w:val="002704BB"/>
    <w:rsid w:val="002705A7"/>
    <w:rsid w:val="00270A1D"/>
    <w:rsid w:val="00270AC5"/>
    <w:rsid w:val="0027179C"/>
    <w:rsid w:val="00274A81"/>
    <w:rsid w:val="00280A00"/>
    <w:rsid w:val="002818E6"/>
    <w:rsid w:val="00282995"/>
    <w:rsid w:val="00283170"/>
    <w:rsid w:val="0028429A"/>
    <w:rsid w:val="002844E1"/>
    <w:rsid w:val="00284B15"/>
    <w:rsid w:val="0028655B"/>
    <w:rsid w:val="00286E65"/>
    <w:rsid w:val="002901B8"/>
    <w:rsid w:val="0029078F"/>
    <w:rsid w:val="00290885"/>
    <w:rsid w:val="00290A8D"/>
    <w:rsid w:val="0029112C"/>
    <w:rsid w:val="00291E2F"/>
    <w:rsid w:val="002928CA"/>
    <w:rsid w:val="00292DCC"/>
    <w:rsid w:val="00292E4D"/>
    <w:rsid w:val="00293534"/>
    <w:rsid w:val="0029402E"/>
    <w:rsid w:val="00294086"/>
    <w:rsid w:val="00296114"/>
    <w:rsid w:val="00296D88"/>
    <w:rsid w:val="00297BED"/>
    <w:rsid w:val="002A210D"/>
    <w:rsid w:val="002A357E"/>
    <w:rsid w:val="002A404D"/>
    <w:rsid w:val="002A4A7B"/>
    <w:rsid w:val="002A522A"/>
    <w:rsid w:val="002A5B6E"/>
    <w:rsid w:val="002A7496"/>
    <w:rsid w:val="002B2674"/>
    <w:rsid w:val="002B37B0"/>
    <w:rsid w:val="002B3ACB"/>
    <w:rsid w:val="002B43F8"/>
    <w:rsid w:val="002B481D"/>
    <w:rsid w:val="002B4A1F"/>
    <w:rsid w:val="002B56B9"/>
    <w:rsid w:val="002B6114"/>
    <w:rsid w:val="002B7824"/>
    <w:rsid w:val="002B7A31"/>
    <w:rsid w:val="002B7D13"/>
    <w:rsid w:val="002C06A0"/>
    <w:rsid w:val="002C1CC1"/>
    <w:rsid w:val="002C2F90"/>
    <w:rsid w:val="002C317A"/>
    <w:rsid w:val="002C3CCD"/>
    <w:rsid w:val="002C4989"/>
    <w:rsid w:val="002C4C5F"/>
    <w:rsid w:val="002C4F27"/>
    <w:rsid w:val="002C5128"/>
    <w:rsid w:val="002C5B30"/>
    <w:rsid w:val="002C6791"/>
    <w:rsid w:val="002C715B"/>
    <w:rsid w:val="002C738D"/>
    <w:rsid w:val="002C7453"/>
    <w:rsid w:val="002D0869"/>
    <w:rsid w:val="002D2C0B"/>
    <w:rsid w:val="002D3103"/>
    <w:rsid w:val="002D354B"/>
    <w:rsid w:val="002D3554"/>
    <w:rsid w:val="002D45EB"/>
    <w:rsid w:val="002D46BD"/>
    <w:rsid w:val="002D74B9"/>
    <w:rsid w:val="002E0209"/>
    <w:rsid w:val="002E1598"/>
    <w:rsid w:val="002E428E"/>
    <w:rsid w:val="002E4508"/>
    <w:rsid w:val="002E50B5"/>
    <w:rsid w:val="002E6A87"/>
    <w:rsid w:val="002E76BD"/>
    <w:rsid w:val="002E7994"/>
    <w:rsid w:val="002E7E79"/>
    <w:rsid w:val="002F0519"/>
    <w:rsid w:val="002F09BF"/>
    <w:rsid w:val="002F0B50"/>
    <w:rsid w:val="002F1836"/>
    <w:rsid w:val="002F196A"/>
    <w:rsid w:val="002F26C4"/>
    <w:rsid w:val="002F3011"/>
    <w:rsid w:val="002F56B4"/>
    <w:rsid w:val="002F5995"/>
    <w:rsid w:val="002F64D5"/>
    <w:rsid w:val="002F6F34"/>
    <w:rsid w:val="00301252"/>
    <w:rsid w:val="003021BF"/>
    <w:rsid w:val="00302F10"/>
    <w:rsid w:val="00303C8B"/>
    <w:rsid w:val="00304AB2"/>
    <w:rsid w:val="003051CE"/>
    <w:rsid w:val="00306FAE"/>
    <w:rsid w:val="0030746C"/>
    <w:rsid w:val="003075A6"/>
    <w:rsid w:val="00307907"/>
    <w:rsid w:val="00310AB4"/>
    <w:rsid w:val="00312AE2"/>
    <w:rsid w:val="0031351E"/>
    <w:rsid w:val="00313929"/>
    <w:rsid w:val="00314A27"/>
    <w:rsid w:val="003163AC"/>
    <w:rsid w:val="00316D45"/>
    <w:rsid w:val="00320FE7"/>
    <w:rsid w:val="0032118E"/>
    <w:rsid w:val="00321857"/>
    <w:rsid w:val="00322F9A"/>
    <w:rsid w:val="00325F80"/>
    <w:rsid w:val="00327757"/>
    <w:rsid w:val="00330DBB"/>
    <w:rsid w:val="00332854"/>
    <w:rsid w:val="00332F30"/>
    <w:rsid w:val="00333C9F"/>
    <w:rsid w:val="0033433E"/>
    <w:rsid w:val="00334C33"/>
    <w:rsid w:val="0033590C"/>
    <w:rsid w:val="00335EE0"/>
    <w:rsid w:val="00337597"/>
    <w:rsid w:val="00342801"/>
    <w:rsid w:val="00345DAA"/>
    <w:rsid w:val="00347126"/>
    <w:rsid w:val="003474CD"/>
    <w:rsid w:val="00350A8D"/>
    <w:rsid w:val="00351A78"/>
    <w:rsid w:val="00352893"/>
    <w:rsid w:val="00352C28"/>
    <w:rsid w:val="003530CA"/>
    <w:rsid w:val="00353F09"/>
    <w:rsid w:val="003542C6"/>
    <w:rsid w:val="00354734"/>
    <w:rsid w:val="003606DF"/>
    <w:rsid w:val="00361B02"/>
    <w:rsid w:val="00361B86"/>
    <w:rsid w:val="00362320"/>
    <w:rsid w:val="00362F4D"/>
    <w:rsid w:val="0036345B"/>
    <w:rsid w:val="003645B8"/>
    <w:rsid w:val="00364D7A"/>
    <w:rsid w:val="00365022"/>
    <w:rsid w:val="00367A84"/>
    <w:rsid w:val="00370BE1"/>
    <w:rsid w:val="00373591"/>
    <w:rsid w:val="0037421C"/>
    <w:rsid w:val="00375546"/>
    <w:rsid w:val="00376235"/>
    <w:rsid w:val="003766C6"/>
    <w:rsid w:val="003778B2"/>
    <w:rsid w:val="00380AA5"/>
    <w:rsid w:val="00381B09"/>
    <w:rsid w:val="00382095"/>
    <w:rsid w:val="003820D3"/>
    <w:rsid w:val="0038361C"/>
    <w:rsid w:val="00383C2F"/>
    <w:rsid w:val="00383CC6"/>
    <w:rsid w:val="00385103"/>
    <w:rsid w:val="00386AD0"/>
    <w:rsid w:val="00386B6C"/>
    <w:rsid w:val="00387950"/>
    <w:rsid w:val="00387B8B"/>
    <w:rsid w:val="0039035E"/>
    <w:rsid w:val="00390B0E"/>
    <w:rsid w:val="00392D5F"/>
    <w:rsid w:val="00393584"/>
    <w:rsid w:val="00395C8D"/>
    <w:rsid w:val="00396510"/>
    <w:rsid w:val="00397EA5"/>
    <w:rsid w:val="003A4625"/>
    <w:rsid w:val="003A4630"/>
    <w:rsid w:val="003A481D"/>
    <w:rsid w:val="003A544F"/>
    <w:rsid w:val="003A5EEA"/>
    <w:rsid w:val="003A63E5"/>
    <w:rsid w:val="003B185C"/>
    <w:rsid w:val="003B2503"/>
    <w:rsid w:val="003B3B90"/>
    <w:rsid w:val="003B3D1B"/>
    <w:rsid w:val="003B4FCD"/>
    <w:rsid w:val="003B5B68"/>
    <w:rsid w:val="003B6101"/>
    <w:rsid w:val="003C0ECD"/>
    <w:rsid w:val="003C1522"/>
    <w:rsid w:val="003C1D49"/>
    <w:rsid w:val="003C26A6"/>
    <w:rsid w:val="003C2D8B"/>
    <w:rsid w:val="003C4005"/>
    <w:rsid w:val="003C55E3"/>
    <w:rsid w:val="003C7B9C"/>
    <w:rsid w:val="003D25C8"/>
    <w:rsid w:val="003D297A"/>
    <w:rsid w:val="003D4330"/>
    <w:rsid w:val="003D5025"/>
    <w:rsid w:val="003D530B"/>
    <w:rsid w:val="003D5361"/>
    <w:rsid w:val="003D63EC"/>
    <w:rsid w:val="003D7EF2"/>
    <w:rsid w:val="003E1D40"/>
    <w:rsid w:val="003E2FF9"/>
    <w:rsid w:val="003E3AA1"/>
    <w:rsid w:val="003E4729"/>
    <w:rsid w:val="003E4EE0"/>
    <w:rsid w:val="003E66D0"/>
    <w:rsid w:val="003E6FF6"/>
    <w:rsid w:val="003F18BB"/>
    <w:rsid w:val="003F5145"/>
    <w:rsid w:val="003F545E"/>
    <w:rsid w:val="004029FB"/>
    <w:rsid w:val="004041EB"/>
    <w:rsid w:val="00404870"/>
    <w:rsid w:val="00407EE3"/>
    <w:rsid w:val="00410B48"/>
    <w:rsid w:val="004116E4"/>
    <w:rsid w:val="00411BA0"/>
    <w:rsid w:val="004134AA"/>
    <w:rsid w:val="0041357B"/>
    <w:rsid w:val="00413DEA"/>
    <w:rsid w:val="00414171"/>
    <w:rsid w:val="00415725"/>
    <w:rsid w:val="004174C5"/>
    <w:rsid w:val="004208B5"/>
    <w:rsid w:val="00420BF8"/>
    <w:rsid w:val="00422023"/>
    <w:rsid w:val="00422302"/>
    <w:rsid w:val="00423BDA"/>
    <w:rsid w:val="00424641"/>
    <w:rsid w:val="0042577A"/>
    <w:rsid w:val="00426949"/>
    <w:rsid w:val="00427A57"/>
    <w:rsid w:val="00431559"/>
    <w:rsid w:val="004317C7"/>
    <w:rsid w:val="004346F7"/>
    <w:rsid w:val="004350EC"/>
    <w:rsid w:val="00435ABE"/>
    <w:rsid w:val="00435E11"/>
    <w:rsid w:val="00436B3D"/>
    <w:rsid w:val="00436EC9"/>
    <w:rsid w:val="00437AE2"/>
    <w:rsid w:val="0044061B"/>
    <w:rsid w:val="004407D2"/>
    <w:rsid w:val="00440B12"/>
    <w:rsid w:val="0044204C"/>
    <w:rsid w:val="00442902"/>
    <w:rsid w:val="00442B14"/>
    <w:rsid w:val="00442BA4"/>
    <w:rsid w:val="00442E0A"/>
    <w:rsid w:val="00443F01"/>
    <w:rsid w:val="00444B4D"/>
    <w:rsid w:val="004450CE"/>
    <w:rsid w:val="004457C5"/>
    <w:rsid w:val="00445BA1"/>
    <w:rsid w:val="00446008"/>
    <w:rsid w:val="00446A4D"/>
    <w:rsid w:val="004479F9"/>
    <w:rsid w:val="00451A3B"/>
    <w:rsid w:val="004520E3"/>
    <w:rsid w:val="00452B87"/>
    <w:rsid w:val="00453372"/>
    <w:rsid w:val="0045340B"/>
    <w:rsid w:val="004534B4"/>
    <w:rsid w:val="0045356C"/>
    <w:rsid w:val="004553F5"/>
    <w:rsid w:val="00457D13"/>
    <w:rsid w:val="004609EC"/>
    <w:rsid w:val="0046160F"/>
    <w:rsid w:val="00462FD6"/>
    <w:rsid w:val="00463877"/>
    <w:rsid w:val="00464C00"/>
    <w:rsid w:val="004650CD"/>
    <w:rsid w:val="00466982"/>
    <w:rsid w:val="00466B17"/>
    <w:rsid w:val="00466C3F"/>
    <w:rsid w:val="00466FA4"/>
    <w:rsid w:val="00467A85"/>
    <w:rsid w:val="00467D3E"/>
    <w:rsid w:val="00471CE1"/>
    <w:rsid w:val="00471DCE"/>
    <w:rsid w:val="00473137"/>
    <w:rsid w:val="004736A8"/>
    <w:rsid w:val="00474BAD"/>
    <w:rsid w:val="00475118"/>
    <w:rsid w:val="00476CF1"/>
    <w:rsid w:val="004778B7"/>
    <w:rsid w:val="004812D0"/>
    <w:rsid w:val="00481E82"/>
    <w:rsid w:val="00482E23"/>
    <w:rsid w:val="00483579"/>
    <w:rsid w:val="0048448F"/>
    <w:rsid w:val="004853A4"/>
    <w:rsid w:val="004854E0"/>
    <w:rsid w:val="00485D09"/>
    <w:rsid w:val="00485FFC"/>
    <w:rsid w:val="00486EBF"/>
    <w:rsid w:val="0049004A"/>
    <w:rsid w:val="00490348"/>
    <w:rsid w:val="00490459"/>
    <w:rsid w:val="004913DB"/>
    <w:rsid w:val="0049241E"/>
    <w:rsid w:val="00492BB4"/>
    <w:rsid w:val="00492C75"/>
    <w:rsid w:val="004932D4"/>
    <w:rsid w:val="00493976"/>
    <w:rsid w:val="004940CF"/>
    <w:rsid w:val="00494898"/>
    <w:rsid w:val="004957C4"/>
    <w:rsid w:val="00496135"/>
    <w:rsid w:val="00496CF9"/>
    <w:rsid w:val="00496D16"/>
    <w:rsid w:val="004A086E"/>
    <w:rsid w:val="004A0938"/>
    <w:rsid w:val="004A2BCF"/>
    <w:rsid w:val="004A2BF1"/>
    <w:rsid w:val="004A4686"/>
    <w:rsid w:val="004A6264"/>
    <w:rsid w:val="004B0D82"/>
    <w:rsid w:val="004B0E8B"/>
    <w:rsid w:val="004B2131"/>
    <w:rsid w:val="004B2CC4"/>
    <w:rsid w:val="004B30D4"/>
    <w:rsid w:val="004B3178"/>
    <w:rsid w:val="004B3192"/>
    <w:rsid w:val="004B3437"/>
    <w:rsid w:val="004B36DE"/>
    <w:rsid w:val="004B3C3C"/>
    <w:rsid w:val="004B4DDB"/>
    <w:rsid w:val="004B62B0"/>
    <w:rsid w:val="004C05F5"/>
    <w:rsid w:val="004C085C"/>
    <w:rsid w:val="004C100B"/>
    <w:rsid w:val="004C103A"/>
    <w:rsid w:val="004C12A6"/>
    <w:rsid w:val="004C181B"/>
    <w:rsid w:val="004C1907"/>
    <w:rsid w:val="004C1C81"/>
    <w:rsid w:val="004C1EB6"/>
    <w:rsid w:val="004C2388"/>
    <w:rsid w:val="004C351D"/>
    <w:rsid w:val="004C414F"/>
    <w:rsid w:val="004C4869"/>
    <w:rsid w:val="004C57C5"/>
    <w:rsid w:val="004C5D09"/>
    <w:rsid w:val="004C7DD9"/>
    <w:rsid w:val="004C7DFC"/>
    <w:rsid w:val="004D083E"/>
    <w:rsid w:val="004D12E3"/>
    <w:rsid w:val="004D17F1"/>
    <w:rsid w:val="004D195D"/>
    <w:rsid w:val="004D22BC"/>
    <w:rsid w:val="004D2595"/>
    <w:rsid w:val="004D42EB"/>
    <w:rsid w:val="004D529A"/>
    <w:rsid w:val="004D6E7C"/>
    <w:rsid w:val="004D7393"/>
    <w:rsid w:val="004D739D"/>
    <w:rsid w:val="004D7525"/>
    <w:rsid w:val="004D760F"/>
    <w:rsid w:val="004E1421"/>
    <w:rsid w:val="004E2E93"/>
    <w:rsid w:val="004E4428"/>
    <w:rsid w:val="004F0ED2"/>
    <w:rsid w:val="004F1170"/>
    <w:rsid w:val="004F20D5"/>
    <w:rsid w:val="004F2223"/>
    <w:rsid w:val="004F23D8"/>
    <w:rsid w:val="004F2AB8"/>
    <w:rsid w:val="004F32BA"/>
    <w:rsid w:val="004F4388"/>
    <w:rsid w:val="004F5D3D"/>
    <w:rsid w:val="004F627B"/>
    <w:rsid w:val="00500F6F"/>
    <w:rsid w:val="00501166"/>
    <w:rsid w:val="00501B56"/>
    <w:rsid w:val="00501DAB"/>
    <w:rsid w:val="0050399A"/>
    <w:rsid w:val="00504025"/>
    <w:rsid w:val="00504314"/>
    <w:rsid w:val="005044FE"/>
    <w:rsid w:val="0050594A"/>
    <w:rsid w:val="005067D3"/>
    <w:rsid w:val="0051206D"/>
    <w:rsid w:val="00514AA0"/>
    <w:rsid w:val="00515495"/>
    <w:rsid w:val="005156F0"/>
    <w:rsid w:val="00515E8D"/>
    <w:rsid w:val="00516723"/>
    <w:rsid w:val="00516783"/>
    <w:rsid w:val="00516C30"/>
    <w:rsid w:val="005173FB"/>
    <w:rsid w:val="00517440"/>
    <w:rsid w:val="005212E9"/>
    <w:rsid w:val="00521301"/>
    <w:rsid w:val="00522693"/>
    <w:rsid w:val="00522B55"/>
    <w:rsid w:val="00522EB5"/>
    <w:rsid w:val="0052308C"/>
    <w:rsid w:val="00523F2C"/>
    <w:rsid w:val="005253C8"/>
    <w:rsid w:val="00525801"/>
    <w:rsid w:val="00525B8F"/>
    <w:rsid w:val="0052686C"/>
    <w:rsid w:val="00527810"/>
    <w:rsid w:val="00527B55"/>
    <w:rsid w:val="00530FB2"/>
    <w:rsid w:val="00531A55"/>
    <w:rsid w:val="00533B08"/>
    <w:rsid w:val="00535B63"/>
    <w:rsid w:val="00536EA9"/>
    <w:rsid w:val="005414C1"/>
    <w:rsid w:val="00541871"/>
    <w:rsid w:val="00542181"/>
    <w:rsid w:val="00542E2B"/>
    <w:rsid w:val="005433BB"/>
    <w:rsid w:val="00545667"/>
    <w:rsid w:val="00545D65"/>
    <w:rsid w:val="0054660F"/>
    <w:rsid w:val="00546979"/>
    <w:rsid w:val="00546FE8"/>
    <w:rsid w:val="0054717B"/>
    <w:rsid w:val="00547A60"/>
    <w:rsid w:val="0055040D"/>
    <w:rsid w:val="00553248"/>
    <w:rsid w:val="00554AEA"/>
    <w:rsid w:val="00555B3D"/>
    <w:rsid w:val="00556D7B"/>
    <w:rsid w:val="00557401"/>
    <w:rsid w:val="0056077A"/>
    <w:rsid w:val="005618C0"/>
    <w:rsid w:val="0056267F"/>
    <w:rsid w:val="0056312F"/>
    <w:rsid w:val="00564FEA"/>
    <w:rsid w:val="00567146"/>
    <w:rsid w:val="00571CBF"/>
    <w:rsid w:val="00572824"/>
    <w:rsid w:val="00573E77"/>
    <w:rsid w:val="00574214"/>
    <w:rsid w:val="005745D7"/>
    <w:rsid w:val="005753E9"/>
    <w:rsid w:val="005771C3"/>
    <w:rsid w:val="0057730B"/>
    <w:rsid w:val="0058234D"/>
    <w:rsid w:val="005829C3"/>
    <w:rsid w:val="00582CF6"/>
    <w:rsid w:val="0058315C"/>
    <w:rsid w:val="00583604"/>
    <w:rsid w:val="005849EF"/>
    <w:rsid w:val="00585D35"/>
    <w:rsid w:val="00585EED"/>
    <w:rsid w:val="0058704D"/>
    <w:rsid w:val="0058735A"/>
    <w:rsid w:val="00590585"/>
    <w:rsid w:val="0059065D"/>
    <w:rsid w:val="00591276"/>
    <w:rsid w:val="005919EC"/>
    <w:rsid w:val="00592C1E"/>
    <w:rsid w:val="005930B8"/>
    <w:rsid w:val="00593CCE"/>
    <w:rsid w:val="00594DD7"/>
    <w:rsid w:val="005952D8"/>
    <w:rsid w:val="00595333"/>
    <w:rsid w:val="005A053E"/>
    <w:rsid w:val="005A37D0"/>
    <w:rsid w:val="005A49A7"/>
    <w:rsid w:val="005A52E4"/>
    <w:rsid w:val="005A58F8"/>
    <w:rsid w:val="005B1C1E"/>
    <w:rsid w:val="005B549A"/>
    <w:rsid w:val="005B6B6F"/>
    <w:rsid w:val="005B6F3B"/>
    <w:rsid w:val="005B7B30"/>
    <w:rsid w:val="005C025C"/>
    <w:rsid w:val="005C072D"/>
    <w:rsid w:val="005C260F"/>
    <w:rsid w:val="005C4059"/>
    <w:rsid w:val="005C4714"/>
    <w:rsid w:val="005C474A"/>
    <w:rsid w:val="005C50F0"/>
    <w:rsid w:val="005C61BE"/>
    <w:rsid w:val="005C6E31"/>
    <w:rsid w:val="005D0203"/>
    <w:rsid w:val="005D0512"/>
    <w:rsid w:val="005D10C2"/>
    <w:rsid w:val="005D365E"/>
    <w:rsid w:val="005D3AA1"/>
    <w:rsid w:val="005D5575"/>
    <w:rsid w:val="005D6070"/>
    <w:rsid w:val="005D6276"/>
    <w:rsid w:val="005D6EFE"/>
    <w:rsid w:val="005D7883"/>
    <w:rsid w:val="005E119D"/>
    <w:rsid w:val="005E180F"/>
    <w:rsid w:val="005E20ED"/>
    <w:rsid w:val="005E4BC6"/>
    <w:rsid w:val="005E4C6A"/>
    <w:rsid w:val="005E58A4"/>
    <w:rsid w:val="005E642B"/>
    <w:rsid w:val="005E7610"/>
    <w:rsid w:val="005F0747"/>
    <w:rsid w:val="005F0D7D"/>
    <w:rsid w:val="005F12F2"/>
    <w:rsid w:val="005F1BF6"/>
    <w:rsid w:val="005F2AB4"/>
    <w:rsid w:val="005F3CDC"/>
    <w:rsid w:val="005F3CDE"/>
    <w:rsid w:val="005F4CE5"/>
    <w:rsid w:val="005F5FEE"/>
    <w:rsid w:val="005F6D73"/>
    <w:rsid w:val="006000C1"/>
    <w:rsid w:val="00600435"/>
    <w:rsid w:val="00601900"/>
    <w:rsid w:val="00601D87"/>
    <w:rsid w:val="006022B1"/>
    <w:rsid w:val="006030A6"/>
    <w:rsid w:val="00604EF7"/>
    <w:rsid w:val="00605051"/>
    <w:rsid w:val="0060562D"/>
    <w:rsid w:val="006067F8"/>
    <w:rsid w:val="006068DF"/>
    <w:rsid w:val="00606CC8"/>
    <w:rsid w:val="00606E18"/>
    <w:rsid w:val="006071C1"/>
    <w:rsid w:val="00611E90"/>
    <w:rsid w:val="00611EAB"/>
    <w:rsid w:val="006125B4"/>
    <w:rsid w:val="006139DC"/>
    <w:rsid w:val="00614A5D"/>
    <w:rsid w:val="00617195"/>
    <w:rsid w:val="006176EF"/>
    <w:rsid w:val="00617A3E"/>
    <w:rsid w:val="00617EF5"/>
    <w:rsid w:val="006212B8"/>
    <w:rsid w:val="00622B2B"/>
    <w:rsid w:val="00623B62"/>
    <w:rsid w:val="00624E32"/>
    <w:rsid w:val="006258AD"/>
    <w:rsid w:val="00626BB1"/>
    <w:rsid w:val="00627ACE"/>
    <w:rsid w:val="00631435"/>
    <w:rsid w:val="006314C1"/>
    <w:rsid w:val="00631B72"/>
    <w:rsid w:val="006330D5"/>
    <w:rsid w:val="006341B7"/>
    <w:rsid w:val="006341ED"/>
    <w:rsid w:val="00635126"/>
    <w:rsid w:val="00636A3D"/>
    <w:rsid w:val="006377A7"/>
    <w:rsid w:val="006379E3"/>
    <w:rsid w:val="00640775"/>
    <w:rsid w:val="00641826"/>
    <w:rsid w:val="00641A06"/>
    <w:rsid w:val="00642675"/>
    <w:rsid w:val="00644A5F"/>
    <w:rsid w:val="00645306"/>
    <w:rsid w:val="00645DD3"/>
    <w:rsid w:val="0065095A"/>
    <w:rsid w:val="006512BA"/>
    <w:rsid w:val="00651DBC"/>
    <w:rsid w:val="0065288A"/>
    <w:rsid w:val="0065320D"/>
    <w:rsid w:val="00653E88"/>
    <w:rsid w:val="0065445F"/>
    <w:rsid w:val="00654E7E"/>
    <w:rsid w:val="00655312"/>
    <w:rsid w:val="00656286"/>
    <w:rsid w:val="006564B8"/>
    <w:rsid w:val="00660BEF"/>
    <w:rsid w:val="006630BC"/>
    <w:rsid w:val="0066376E"/>
    <w:rsid w:val="00665EBB"/>
    <w:rsid w:val="0066614B"/>
    <w:rsid w:val="00667046"/>
    <w:rsid w:val="00667871"/>
    <w:rsid w:val="00667CFD"/>
    <w:rsid w:val="00670924"/>
    <w:rsid w:val="0067142D"/>
    <w:rsid w:val="0067217E"/>
    <w:rsid w:val="0067573B"/>
    <w:rsid w:val="00675AC1"/>
    <w:rsid w:val="00675D09"/>
    <w:rsid w:val="006776EF"/>
    <w:rsid w:val="00677D89"/>
    <w:rsid w:val="00677F86"/>
    <w:rsid w:val="00682CF9"/>
    <w:rsid w:val="0068305B"/>
    <w:rsid w:val="00683517"/>
    <w:rsid w:val="00684022"/>
    <w:rsid w:val="00685011"/>
    <w:rsid w:val="00685583"/>
    <w:rsid w:val="0068696E"/>
    <w:rsid w:val="00686DE9"/>
    <w:rsid w:val="0069085C"/>
    <w:rsid w:val="0069279E"/>
    <w:rsid w:val="00692C63"/>
    <w:rsid w:val="00693356"/>
    <w:rsid w:val="00693581"/>
    <w:rsid w:val="0069455D"/>
    <w:rsid w:val="00694739"/>
    <w:rsid w:val="00694A16"/>
    <w:rsid w:val="00694A8E"/>
    <w:rsid w:val="00694D30"/>
    <w:rsid w:val="00695951"/>
    <w:rsid w:val="00696135"/>
    <w:rsid w:val="00696F16"/>
    <w:rsid w:val="0069706B"/>
    <w:rsid w:val="00697430"/>
    <w:rsid w:val="006A1280"/>
    <w:rsid w:val="006A1603"/>
    <w:rsid w:val="006A1F76"/>
    <w:rsid w:val="006A421E"/>
    <w:rsid w:val="006A43DF"/>
    <w:rsid w:val="006A4538"/>
    <w:rsid w:val="006A4B02"/>
    <w:rsid w:val="006A6426"/>
    <w:rsid w:val="006A6597"/>
    <w:rsid w:val="006A6E69"/>
    <w:rsid w:val="006B1CA8"/>
    <w:rsid w:val="006B278B"/>
    <w:rsid w:val="006B3025"/>
    <w:rsid w:val="006B30B0"/>
    <w:rsid w:val="006B37E3"/>
    <w:rsid w:val="006B48FA"/>
    <w:rsid w:val="006B4F72"/>
    <w:rsid w:val="006B668F"/>
    <w:rsid w:val="006C2139"/>
    <w:rsid w:val="006C3EA0"/>
    <w:rsid w:val="006C42DB"/>
    <w:rsid w:val="006C5F5B"/>
    <w:rsid w:val="006C7A4A"/>
    <w:rsid w:val="006D048E"/>
    <w:rsid w:val="006D2C76"/>
    <w:rsid w:val="006D2DCD"/>
    <w:rsid w:val="006D37B6"/>
    <w:rsid w:val="006D3D71"/>
    <w:rsid w:val="006D542D"/>
    <w:rsid w:val="006D5AA6"/>
    <w:rsid w:val="006D5B09"/>
    <w:rsid w:val="006D7043"/>
    <w:rsid w:val="006D7907"/>
    <w:rsid w:val="006E02E1"/>
    <w:rsid w:val="006E11AE"/>
    <w:rsid w:val="006E190F"/>
    <w:rsid w:val="006E39F4"/>
    <w:rsid w:val="006E3D91"/>
    <w:rsid w:val="006E3F34"/>
    <w:rsid w:val="006E4838"/>
    <w:rsid w:val="006E4F5C"/>
    <w:rsid w:val="006E6101"/>
    <w:rsid w:val="006E6A3A"/>
    <w:rsid w:val="006E6F95"/>
    <w:rsid w:val="006E742D"/>
    <w:rsid w:val="006E79CD"/>
    <w:rsid w:val="006E7D59"/>
    <w:rsid w:val="006F0912"/>
    <w:rsid w:val="006F0E6A"/>
    <w:rsid w:val="006F1BD1"/>
    <w:rsid w:val="006F1C53"/>
    <w:rsid w:val="006F29AF"/>
    <w:rsid w:val="006F498E"/>
    <w:rsid w:val="006F771A"/>
    <w:rsid w:val="007006FD"/>
    <w:rsid w:val="007013E6"/>
    <w:rsid w:val="00701F7F"/>
    <w:rsid w:val="00701FF0"/>
    <w:rsid w:val="00702E1A"/>
    <w:rsid w:val="00703B3B"/>
    <w:rsid w:val="00705469"/>
    <w:rsid w:val="00705AD4"/>
    <w:rsid w:val="007061DF"/>
    <w:rsid w:val="0070679B"/>
    <w:rsid w:val="0070744F"/>
    <w:rsid w:val="007101A2"/>
    <w:rsid w:val="007105F6"/>
    <w:rsid w:val="00711060"/>
    <w:rsid w:val="00711296"/>
    <w:rsid w:val="00712657"/>
    <w:rsid w:val="00712776"/>
    <w:rsid w:val="0071360B"/>
    <w:rsid w:val="00714D56"/>
    <w:rsid w:val="00715E31"/>
    <w:rsid w:val="00716043"/>
    <w:rsid w:val="0071654C"/>
    <w:rsid w:val="00721484"/>
    <w:rsid w:val="00721FA8"/>
    <w:rsid w:val="00722162"/>
    <w:rsid w:val="007224DF"/>
    <w:rsid w:val="00725290"/>
    <w:rsid w:val="00725458"/>
    <w:rsid w:val="00725D0C"/>
    <w:rsid w:val="00730E92"/>
    <w:rsid w:val="0073168F"/>
    <w:rsid w:val="00733DAA"/>
    <w:rsid w:val="00733DAF"/>
    <w:rsid w:val="0073405D"/>
    <w:rsid w:val="007343F1"/>
    <w:rsid w:val="007347F0"/>
    <w:rsid w:val="00735B98"/>
    <w:rsid w:val="0073736A"/>
    <w:rsid w:val="007379A6"/>
    <w:rsid w:val="00740C26"/>
    <w:rsid w:val="00741583"/>
    <w:rsid w:val="007418E2"/>
    <w:rsid w:val="00741AE7"/>
    <w:rsid w:val="00742872"/>
    <w:rsid w:val="00742976"/>
    <w:rsid w:val="007444EC"/>
    <w:rsid w:val="007466AF"/>
    <w:rsid w:val="00746A33"/>
    <w:rsid w:val="00747CC7"/>
    <w:rsid w:val="0075006A"/>
    <w:rsid w:val="007505AC"/>
    <w:rsid w:val="0075084D"/>
    <w:rsid w:val="00751C2C"/>
    <w:rsid w:val="00751E3C"/>
    <w:rsid w:val="00752665"/>
    <w:rsid w:val="00755915"/>
    <w:rsid w:val="00757644"/>
    <w:rsid w:val="00757E55"/>
    <w:rsid w:val="00760473"/>
    <w:rsid w:val="00760C0D"/>
    <w:rsid w:val="00760FC8"/>
    <w:rsid w:val="007613AA"/>
    <w:rsid w:val="0076211F"/>
    <w:rsid w:val="00762586"/>
    <w:rsid w:val="00763184"/>
    <w:rsid w:val="0076423F"/>
    <w:rsid w:val="00764D70"/>
    <w:rsid w:val="00767D06"/>
    <w:rsid w:val="00773126"/>
    <w:rsid w:val="007737C1"/>
    <w:rsid w:val="0077555D"/>
    <w:rsid w:val="00775755"/>
    <w:rsid w:val="00775C5D"/>
    <w:rsid w:val="00775C70"/>
    <w:rsid w:val="00776E49"/>
    <w:rsid w:val="00781F5E"/>
    <w:rsid w:val="007830DF"/>
    <w:rsid w:val="00784890"/>
    <w:rsid w:val="00784D73"/>
    <w:rsid w:val="00784E37"/>
    <w:rsid w:val="0078516D"/>
    <w:rsid w:val="00785271"/>
    <w:rsid w:val="007901DD"/>
    <w:rsid w:val="007902A3"/>
    <w:rsid w:val="0079061F"/>
    <w:rsid w:val="007924BF"/>
    <w:rsid w:val="00792861"/>
    <w:rsid w:val="0079579E"/>
    <w:rsid w:val="0079661D"/>
    <w:rsid w:val="00796C8C"/>
    <w:rsid w:val="0079708B"/>
    <w:rsid w:val="00797E57"/>
    <w:rsid w:val="007A461E"/>
    <w:rsid w:val="007A48A5"/>
    <w:rsid w:val="007A5C89"/>
    <w:rsid w:val="007A65E6"/>
    <w:rsid w:val="007A6A95"/>
    <w:rsid w:val="007A720D"/>
    <w:rsid w:val="007A79DA"/>
    <w:rsid w:val="007A7C6A"/>
    <w:rsid w:val="007B00B9"/>
    <w:rsid w:val="007B1D22"/>
    <w:rsid w:val="007B2856"/>
    <w:rsid w:val="007B29E3"/>
    <w:rsid w:val="007B306C"/>
    <w:rsid w:val="007B34B7"/>
    <w:rsid w:val="007B4465"/>
    <w:rsid w:val="007B5E35"/>
    <w:rsid w:val="007B6837"/>
    <w:rsid w:val="007B7366"/>
    <w:rsid w:val="007C1420"/>
    <w:rsid w:val="007C40A0"/>
    <w:rsid w:val="007C4DDE"/>
    <w:rsid w:val="007C4DEF"/>
    <w:rsid w:val="007C5A58"/>
    <w:rsid w:val="007C70FF"/>
    <w:rsid w:val="007C7527"/>
    <w:rsid w:val="007D0757"/>
    <w:rsid w:val="007D0994"/>
    <w:rsid w:val="007D255E"/>
    <w:rsid w:val="007D3545"/>
    <w:rsid w:val="007D4974"/>
    <w:rsid w:val="007D51F1"/>
    <w:rsid w:val="007D5B33"/>
    <w:rsid w:val="007D6154"/>
    <w:rsid w:val="007D62D5"/>
    <w:rsid w:val="007D76E5"/>
    <w:rsid w:val="007D7A04"/>
    <w:rsid w:val="007D7F52"/>
    <w:rsid w:val="007E0768"/>
    <w:rsid w:val="007E0A78"/>
    <w:rsid w:val="007E155A"/>
    <w:rsid w:val="007E3131"/>
    <w:rsid w:val="007E378E"/>
    <w:rsid w:val="007E3F11"/>
    <w:rsid w:val="007E3FD3"/>
    <w:rsid w:val="007E4559"/>
    <w:rsid w:val="007E4E68"/>
    <w:rsid w:val="007E4EA2"/>
    <w:rsid w:val="007E7E36"/>
    <w:rsid w:val="007F005F"/>
    <w:rsid w:val="007F00C3"/>
    <w:rsid w:val="007F01F1"/>
    <w:rsid w:val="007F0A5B"/>
    <w:rsid w:val="007F13E9"/>
    <w:rsid w:val="007F231F"/>
    <w:rsid w:val="007F23C6"/>
    <w:rsid w:val="007F2818"/>
    <w:rsid w:val="007F4DCF"/>
    <w:rsid w:val="007F5563"/>
    <w:rsid w:val="007F5579"/>
    <w:rsid w:val="007F66DA"/>
    <w:rsid w:val="007F75EF"/>
    <w:rsid w:val="00800244"/>
    <w:rsid w:val="008012ED"/>
    <w:rsid w:val="0080267E"/>
    <w:rsid w:val="0080301E"/>
    <w:rsid w:val="0080326D"/>
    <w:rsid w:val="00803521"/>
    <w:rsid w:val="00810362"/>
    <w:rsid w:val="00810FCD"/>
    <w:rsid w:val="008115EE"/>
    <w:rsid w:val="008121C7"/>
    <w:rsid w:val="00812604"/>
    <w:rsid w:val="008129D9"/>
    <w:rsid w:val="00813CB0"/>
    <w:rsid w:val="00814F68"/>
    <w:rsid w:val="00815025"/>
    <w:rsid w:val="00815CD6"/>
    <w:rsid w:val="00816434"/>
    <w:rsid w:val="0081783E"/>
    <w:rsid w:val="00820BDC"/>
    <w:rsid w:val="00820CFD"/>
    <w:rsid w:val="00821238"/>
    <w:rsid w:val="00821B1C"/>
    <w:rsid w:val="00821F7E"/>
    <w:rsid w:val="008224A1"/>
    <w:rsid w:val="00822BAA"/>
    <w:rsid w:val="00823BFF"/>
    <w:rsid w:val="008246F6"/>
    <w:rsid w:val="008249EE"/>
    <w:rsid w:val="00824AD4"/>
    <w:rsid w:val="008255C0"/>
    <w:rsid w:val="00825A58"/>
    <w:rsid w:val="00827BB5"/>
    <w:rsid w:val="00830E86"/>
    <w:rsid w:val="008313B9"/>
    <w:rsid w:val="00832307"/>
    <w:rsid w:val="00832A5C"/>
    <w:rsid w:val="00832C23"/>
    <w:rsid w:val="00833965"/>
    <w:rsid w:val="00833F9A"/>
    <w:rsid w:val="00834098"/>
    <w:rsid w:val="00834BBC"/>
    <w:rsid w:val="008362B6"/>
    <w:rsid w:val="00837CCE"/>
    <w:rsid w:val="008419CC"/>
    <w:rsid w:val="00845230"/>
    <w:rsid w:val="0084690E"/>
    <w:rsid w:val="00851296"/>
    <w:rsid w:val="0085200F"/>
    <w:rsid w:val="008524BC"/>
    <w:rsid w:val="00852714"/>
    <w:rsid w:val="0085364C"/>
    <w:rsid w:val="00853A72"/>
    <w:rsid w:val="008569FD"/>
    <w:rsid w:val="00856A19"/>
    <w:rsid w:val="00856A9E"/>
    <w:rsid w:val="00857460"/>
    <w:rsid w:val="008610D8"/>
    <w:rsid w:val="00861BC2"/>
    <w:rsid w:val="008620AF"/>
    <w:rsid w:val="00862895"/>
    <w:rsid w:val="00863ADD"/>
    <w:rsid w:val="00866E0E"/>
    <w:rsid w:val="00870BB4"/>
    <w:rsid w:val="008714AA"/>
    <w:rsid w:val="00871C84"/>
    <w:rsid w:val="00872C99"/>
    <w:rsid w:val="00873255"/>
    <w:rsid w:val="00874A98"/>
    <w:rsid w:val="00875326"/>
    <w:rsid w:val="00875456"/>
    <w:rsid w:val="00877BA9"/>
    <w:rsid w:val="00877D83"/>
    <w:rsid w:val="00881C81"/>
    <w:rsid w:val="00882B6A"/>
    <w:rsid w:val="008836DD"/>
    <w:rsid w:val="0088396E"/>
    <w:rsid w:val="00884C7F"/>
    <w:rsid w:val="00886331"/>
    <w:rsid w:val="0088763D"/>
    <w:rsid w:val="00887DBF"/>
    <w:rsid w:val="00887E1C"/>
    <w:rsid w:val="00891A7B"/>
    <w:rsid w:val="00891C35"/>
    <w:rsid w:val="00892644"/>
    <w:rsid w:val="008962F6"/>
    <w:rsid w:val="00896F97"/>
    <w:rsid w:val="008A148C"/>
    <w:rsid w:val="008A1AF3"/>
    <w:rsid w:val="008A1CAE"/>
    <w:rsid w:val="008A249B"/>
    <w:rsid w:val="008A3F69"/>
    <w:rsid w:val="008A49C6"/>
    <w:rsid w:val="008A5EA1"/>
    <w:rsid w:val="008A773B"/>
    <w:rsid w:val="008B08B1"/>
    <w:rsid w:val="008B0DA8"/>
    <w:rsid w:val="008B14F0"/>
    <w:rsid w:val="008B16C4"/>
    <w:rsid w:val="008B39A3"/>
    <w:rsid w:val="008B4483"/>
    <w:rsid w:val="008C0FD9"/>
    <w:rsid w:val="008C1E85"/>
    <w:rsid w:val="008C1EC6"/>
    <w:rsid w:val="008C233C"/>
    <w:rsid w:val="008C347A"/>
    <w:rsid w:val="008C392D"/>
    <w:rsid w:val="008C3E9F"/>
    <w:rsid w:val="008C4A00"/>
    <w:rsid w:val="008C5357"/>
    <w:rsid w:val="008C631C"/>
    <w:rsid w:val="008D0C22"/>
    <w:rsid w:val="008D49D4"/>
    <w:rsid w:val="008D4DE9"/>
    <w:rsid w:val="008D5EE7"/>
    <w:rsid w:val="008E1239"/>
    <w:rsid w:val="008E1373"/>
    <w:rsid w:val="008E1409"/>
    <w:rsid w:val="008E1A68"/>
    <w:rsid w:val="008E215C"/>
    <w:rsid w:val="008E3ACA"/>
    <w:rsid w:val="008E49D8"/>
    <w:rsid w:val="008E528C"/>
    <w:rsid w:val="008E6442"/>
    <w:rsid w:val="008E7789"/>
    <w:rsid w:val="008F0B02"/>
    <w:rsid w:val="008F340B"/>
    <w:rsid w:val="008F4217"/>
    <w:rsid w:val="008F4312"/>
    <w:rsid w:val="008F5D9B"/>
    <w:rsid w:val="008F68E6"/>
    <w:rsid w:val="008F7CF7"/>
    <w:rsid w:val="0090329E"/>
    <w:rsid w:val="009034AA"/>
    <w:rsid w:val="0090370E"/>
    <w:rsid w:val="00903C0E"/>
    <w:rsid w:val="009042B1"/>
    <w:rsid w:val="0090439F"/>
    <w:rsid w:val="0090458C"/>
    <w:rsid w:val="00910812"/>
    <w:rsid w:val="00911221"/>
    <w:rsid w:val="00913999"/>
    <w:rsid w:val="009139B7"/>
    <w:rsid w:val="00913D98"/>
    <w:rsid w:val="009141AC"/>
    <w:rsid w:val="00914908"/>
    <w:rsid w:val="00915B9B"/>
    <w:rsid w:val="009163F3"/>
    <w:rsid w:val="0091747F"/>
    <w:rsid w:val="0092185F"/>
    <w:rsid w:val="00921E74"/>
    <w:rsid w:val="0092255A"/>
    <w:rsid w:val="00923155"/>
    <w:rsid w:val="00923AFF"/>
    <w:rsid w:val="00923BBF"/>
    <w:rsid w:val="00925636"/>
    <w:rsid w:val="0092597E"/>
    <w:rsid w:val="00926B0C"/>
    <w:rsid w:val="00930CDB"/>
    <w:rsid w:val="00930E31"/>
    <w:rsid w:val="00930F4B"/>
    <w:rsid w:val="00931025"/>
    <w:rsid w:val="00931243"/>
    <w:rsid w:val="00932455"/>
    <w:rsid w:val="0093340F"/>
    <w:rsid w:val="00933CFA"/>
    <w:rsid w:val="009363BA"/>
    <w:rsid w:val="00936627"/>
    <w:rsid w:val="00941A6E"/>
    <w:rsid w:val="00943E79"/>
    <w:rsid w:val="00944D3E"/>
    <w:rsid w:val="00946045"/>
    <w:rsid w:val="009460D1"/>
    <w:rsid w:val="009471CF"/>
    <w:rsid w:val="00950F2C"/>
    <w:rsid w:val="00952234"/>
    <w:rsid w:val="00952664"/>
    <w:rsid w:val="00953768"/>
    <w:rsid w:val="00956319"/>
    <w:rsid w:val="00956448"/>
    <w:rsid w:val="00956736"/>
    <w:rsid w:val="0095698E"/>
    <w:rsid w:val="00960A63"/>
    <w:rsid w:val="0096257D"/>
    <w:rsid w:val="00963A81"/>
    <w:rsid w:val="0096499B"/>
    <w:rsid w:val="009679C5"/>
    <w:rsid w:val="0097031E"/>
    <w:rsid w:val="00970778"/>
    <w:rsid w:val="00970A47"/>
    <w:rsid w:val="009711B3"/>
    <w:rsid w:val="009717EF"/>
    <w:rsid w:val="00972EEE"/>
    <w:rsid w:val="009771BC"/>
    <w:rsid w:val="00980EF8"/>
    <w:rsid w:val="00981961"/>
    <w:rsid w:val="00982066"/>
    <w:rsid w:val="00982ECB"/>
    <w:rsid w:val="00983798"/>
    <w:rsid w:val="00983C22"/>
    <w:rsid w:val="00983C9B"/>
    <w:rsid w:val="0098482D"/>
    <w:rsid w:val="0098488F"/>
    <w:rsid w:val="009850D6"/>
    <w:rsid w:val="00990C9E"/>
    <w:rsid w:val="009913CF"/>
    <w:rsid w:val="0099191C"/>
    <w:rsid w:val="009922C9"/>
    <w:rsid w:val="009923B5"/>
    <w:rsid w:val="009926FB"/>
    <w:rsid w:val="009944EE"/>
    <w:rsid w:val="00994B22"/>
    <w:rsid w:val="00994FF6"/>
    <w:rsid w:val="00995322"/>
    <w:rsid w:val="00995E64"/>
    <w:rsid w:val="00996CF4"/>
    <w:rsid w:val="00996D4D"/>
    <w:rsid w:val="009A3607"/>
    <w:rsid w:val="009A4CC8"/>
    <w:rsid w:val="009A548D"/>
    <w:rsid w:val="009A6AF5"/>
    <w:rsid w:val="009A6E77"/>
    <w:rsid w:val="009A7058"/>
    <w:rsid w:val="009B1A54"/>
    <w:rsid w:val="009B209B"/>
    <w:rsid w:val="009B2AAD"/>
    <w:rsid w:val="009B2B64"/>
    <w:rsid w:val="009B348D"/>
    <w:rsid w:val="009B3EA5"/>
    <w:rsid w:val="009B4DB0"/>
    <w:rsid w:val="009B542A"/>
    <w:rsid w:val="009B57E9"/>
    <w:rsid w:val="009B6049"/>
    <w:rsid w:val="009B71EE"/>
    <w:rsid w:val="009B7479"/>
    <w:rsid w:val="009C0683"/>
    <w:rsid w:val="009C072B"/>
    <w:rsid w:val="009C07EF"/>
    <w:rsid w:val="009C0D13"/>
    <w:rsid w:val="009C0FB6"/>
    <w:rsid w:val="009C146D"/>
    <w:rsid w:val="009C1522"/>
    <w:rsid w:val="009C1AAF"/>
    <w:rsid w:val="009C1CFC"/>
    <w:rsid w:val="009C2E18"/>
    <w:rsid w:val="009C3562"/>
    <w:rsid w:val="009C4648"/>
    <w:rsid w:val="009C5C87"/>
    <w:rsid w:val="009C6A4D"/>
    <w:rsid w:val="009C6EF4"/>
    <w:rsid w:val="009C73EF"/>
    <w:rsid w:val="009C7A2F"/>
    <w:rsid w:val="009D0758"/>
    <w:rsid w:val="009D1253"/>
    <w:rsid w:val="009D16A5"/>
    <w:rsid w:val="009D2CA6"/>
    <w:rsid w:val="009D3A20"/>
    <w:rsid w:val="009D435C"/>
    <w:rsid w:val="009D4614"/>
    <w:rsid w:val="009D4CBC"/>
    <w:rsid w:val="009D54F0"/>
    <w:rsid w:val="009D5846"/>
    <w:rsid w:val="009D61CC"/>
    <w:rsid w:val="009D6FA7"/>
    <w:rsid w:val="009D714F"/>
    <w:rsid w:val="009D7969"/>
    <w:rsid w:val="009E1850"/>
    <w:rsid w:val="009E1E6E"/>
    <w:rsid w:val="009E220F"/>
    <w:rsid w:val="009E2C6E"/>
    <w:rsid w:val="009E3B0B"/>
    <w:rsid w:val="009E5BA7"/>
    <w:rsid w:val="009E602E"/>
    <w:rsid w:val="009E694B"/>
    <w:rsid w:val="009E6A68"/>
    <w:rsid w:val="009F129E"/>
    <w:rsid w:val="009F1B56"/>
    <w:rsid w:val="009F2055"/>
    <w:rsid w:val="009F5216"/>
    <w:rsid w:val="009F5A68"/>
    <w:rsid w:val="009F6330"/>
    <w:rsid w:val="009F633B"/>
    <w:rsid w:val="009F7196"/>
    <w:rsid w:val="009F7437"/>
    <w:rsid w:val="009F7E87"/>
    <w:rsid w:val="00A0173D"/>
    <w:rsid w:val="00A019CB"/>
    <w:rsid w:val="00A01D6A"/>
    <w:rsid w:val="00A025A3"/>
    <w:rsid w:val="00A03573"/>
    <w:rsid w:val="00A03E93"/>
    <w:rsid w:val="00A03E96"/>
    <w:rsid w:val="00A04D3C"/>
    <w:rsid w:val="00A05D38"/>
    <w:rsid w:val="00A05D8B"/>
    <w:rsid w:val="00A05E8A"/>
    <w:rsid w:val="00A063E6"/>
    <w:rsid w:val="00A06871"/>
    <w:rsid w:val="00A0710A"/>
    <w:rsid w:val="00A078AC"/>
    <w:rsid w:val="00A07A41"/>
    <w:rsid w:val="00A10DBE"/>
    <w:rsid w:val="00A128F9"/>
    <w:rsid w:val="00A12C4E"/>
    <w:rsid w:val="00A12D98"/>
    <w:rsid w:val="00A1378E"/>
    <w:rsid w:val="00A1675C"/>
    <w:rsid w:val="00A16BCF"/>
    <w:rsid w:val="00A17B55"/>
    <w:rsid w:val="00A2046E"/>
    <w:rsid w:val="00A2096E"/>
    <w:rsid w:val="00A20FD7"/>
    <w:rsid w:val="00A221FD"/>
    <w:rsid w:val="00A2232E"/>
    <w:rsid w:val="00A22D27"/>
    <w:rsid w:val="00A230A0"/>
    <w:rsid w:val="00A23A87"/>
    <w:rsid w:val="00A23A97"/>
    <w:rsid w:val="00A23AC0"/>
    <w:rsid w:val="00A245A2"/>
    <w:rsid w:val="00A2573F"/>
    <w:rsid w:val="00A25DC1"/>
    <w:rsid w:val="00A26433"/>
    <w:rsid w:val="00A264BB"/>
    <w:rsid w:val="00A272A8"/>
    <w:rsid w:val="00A30771"/>
    <w:rsid w:val="00A3143B"/>
    <w:rsid w:val="00A33F02"/>
    <w:rsid w:val="00A34F8B"/>
    <w:rsid w:val="00A364DF"/>
    <w:rsid w:val="00A3734A"/>
    <w:rsid w:val="00A37534"/>
    <w:rsid w:val="00A42613"/>
    <w:rsid w:val="00A42C0C"/>
    <w:rsid w:val="00A43D8D"/>
    <w:rsid w:val="00A44895"/>
    <w:rsid w:val="00A4553A"/>
    <w:rsid w:val="00A46297"/>
    <w:rsid w:val="00A46F01"/>
    <w:rsid w:val="00A4706D"/>
    <w:rsid w:val="00A470C7"/>
    <w:rsid w:val="00A505FB"/>
    <w:rsid w:val="00A5121D"/>
    <w:rsid w:val="00A51485"/>
    <w:rsid w:val="00A517A6"/>
    <w:rsid w:val="00A526D0"/>
    <w:rsid w:val="00A52F3E"/>
    <w:rsid w:val="00A534C3"/>
    <w:rsid w:val="00A547D8"/>
    <w:rsid w:val="00A54AF2"/>
    <w:rsid w:val="00A563B5"/>
    <w:rsid w:val="00A572A2"/>
    <w:rsid w:val="00A61C1E"/>
    <w:rsid w:val="00A63A12"/>
    <w:rsid w:val="00A66A8D"/>
    <w:rsid w:val="00A675D4"/>
    <w:rsid w:val="00A678A3"/>
    <w:rsid w:val="00A70F71"/>
    <w:rsid w:val="00A71F3A"/>
    <w:rsid w:val="00A72786"/>
    <w:rsid w:val="00A74C42"/>
    <w:rsid w:val="00A76DE8"/>
    <w:rsid w:val="00A7775D"/>
    <w:rsid w:val="00A8031F"/>
    <w:rsid w:val="00A8061D"/>
    <w:rsid w:val="00A81F3B"/>
    <w:rsid w:val="00A825B9"/>
    <w:rsid w:val="00A85180"/>
    <w:rsid w:val="00A86766"/>
    <w:rsid w:val="00A86784"/>
    <w:rsid w:val="00A86B5E"/>
    <w:rsid w:val="00A87B5F"/>
    <w:rsid w:val="00A91BF1"/>
    <w:rsid w:val="00A92155"/>
    <w:rsid w:val="00A93743"/>
    <w:rsid w:val="00A955E1"/>
    <w:rsid w:val="00A955EB"/>
    <w:rsid w:val="00AA0E39"/>
    <w:rsid w:val="00AA148C"/>
    <w:rsid w:val="00AA14D0"/>
    <w:rsid w:val="00AA522C"/>
    <w:rsid w:val="00AA538A"/>
    <w:rsid w:val="00AB0201"/>
    <w:rsid w:val="00AB048B"/>
    <w:rsid w:val="00AB1AD4"/>
    <w:rsid w:val="00AB33ED"/>
    <w:rsid w:val="00AB3C91"/>
    <w:rsid w:val="00AB4A68"/>
    <w:rsid w:val="00AB55A9"/>
    <w:rsid w:val="00AB60DE"/>
    <w:rsid w:val="00AC0D7E"/>
    <w:rsid w:val="00AC0F33"/>
    <w:rsid w:val="00AC17C7"/>
    <w:rsid w:val="00AC2F27"/>
    <w:rsid w:val="00AC3D9F"/>
    <w:rsid w:val="00AC4630"/>
    <w:rsid w:val="00AC481C"/>
    <w:rsid w:val="00AC5D01"/>
    <w:rsid w:val="00AC66B4"/>
    <w:rsid w:val="00AD0252"/>
    <w:rsid w:val="00AD0873"/>
    <w:rsid w:val="00AD1D58"/>
    <w:rsid w:val="00AD29B9"/>
    <w:rsid w:val="00AD37FF"/>
    <w:rsid w:val="00AD3C55"/>
    <w:rsid w:val="00AD3CB8"/>
    <w:rsid w:val="00AD62A0"/>
    <w:rsid w:val="00AE038F"/>
    <w:rsid w:val="00AE0B0F"/>
    <w:rsid w:val="00AE1DD2"/>
    <w:rsid w:val="00AE4C61"/>
    <w:rsid w:val="00AE4C93"/>
    <w:rsid w:val="00AE4DC7"/>
    <w:rsid w:val="00AE537A"/>
    <w:rsid w:val="00AE6BB8"/>
    <w:rsid w:val="00AE7762"/>
    <w:rsid w:val="00AF00DD"/>
    <w:rsid w:val="00AF2778"/>
    <w:rsid w:val="00AF36C1"/>
    <w:rsid w:val="00AF46D1"/>
    <w:rsid w:val="00AF4D87"/>
    <w:rsid w:val="00AF5247"/>
    <w:rsid w:val="00AF5509"/>
    <w:rsid w:val="00AF6481"/>
    <w:rsid w:val="00B002C2"/>
    <w:rsid w:val="00B004FD"/>
    <w:rsid w:val="00B00710"/>
    <w:rsid w:val="00B01347"/>
    <w:rsid w:val="00B01D4C"/>
    <w:rsid w:val="00B02135"/>
    <w:rsid w:val="00B03488"/>
    <w:rsid w:val="00B042F1"/>
    <w:rsid w:val="00B0687A"/>
    <w:rsid w:val="00B0707F"/>
    <w:rsid w:val="00B071A6"/>
    <w:rsid w:val="00B072DF"/>
    <w:rsid w:val="00B1077A"/>
    <w:rsid w:val="00B112E5"/>
    <w:rsid w:val="00B11912"/>
    <w:rsid w:val="00B125CE"/>
    <w:rsid w:val="00B12C45"/>
    <w:rsid w:val="00B1381C"/>
    <w:rsid w:val="00B13A23"/>
    <w:rsid w:val="00B14FC3"/>
    <w:rsid w:val="00B1542F"/>
    <w:rsid w:val="00B15A8A"/>
    <w:rsid w:val="00B163F9"/>
    <w:rsid w:val="00B1666B"/>
    <w:rsid w:val="00B166FC"/>
    <w:rsid w:val="00B172B7"/>
    <w:rsid w:val="00B21654"/>
    <w:rsid w:val="00B22B4C"/>
    <w:rsid w:val="00B23547"/>
    <w:rsid w:val="00B2364F"/>
    <w:rsid w:val="00B23770"/>
    <w:rsid w:val="00B23773"/>
    <w:rsid w:val="00B23D3C"/>
    <w:rsid w:val="00B254B9"/>
    <w:rsid w:val="00B26080"/>
    <w:rsid w:val="00B27F1C"/>
    <w:rsid w:val="00B3005F"/>
    <w:rsid w:val="00B30542"/>
    <w:rsid w:val="00B306E4"/>
    <w:rsid w:val="00B318BA"/>
    <w:rsid w:val="00B379AC"/>
    <w:rsid w:val="00B4157C"/>
    <w:rsid w:val="00B4168C"/>
    <w:rsid w:val="00B41B65"/>
    <w:rsid w:val="00B44D04"/>
    <w:rsid w:val="00B4533E"/>
    <w:rsid w:val="00B456D8"/>
    <w:rsid w:val="00B45AAD"/>
    <w:rsid w:val="00B45B00"/>
    <w:rsid w:val="00B45CD1"/>
    <w:rsid w:val="00B45CED"/>
    <w:rsid w:val="00B46288"/>
    <w:rsid w:val="00B46773"/>
    <w:rsid w:val="00B46AE7"/>
    <w:rsid w:val="00B47811"/>
    <w:rsid w:val="00B5056C"/>
    <w:rsid w:val="00B53112"/>
    <w:rsid w:val="00B53FED"/>
    <w:rsid w:val="00B54E50"/>
    <w:rsid w:val="00B56251"/>
    <w:rsid w:val="00B628AD"/>
    <w:rsid w:val="00B662EC"/>
    <w:rsid w:val="00B66AF9"/>
    <w:rsid w:val="00B735C8"/>
    <w:rsid w:val="00B73DCA"/>
    <w:rsid w:val="00B74F1F"/>
    <w:rsid w:val="00B755BA"/>
    <w:rsid w:val="00B77CFF"/>
    <w:rsid w:val="00B81096"/>
    <w:rsid w:val="00B8173D"/>
    <w:rsid w:val="00B830E0"/>
    <w:rsid w:val="00B8336B"/>
    <w:rsid w:val="00B85B4B"/>
    <w:rsid w:val="00B8663C"/>
    <w:rsid w:val="00B90488"/>
    <w:rsid w:val="00B916C0"/>
    <w:rsid w:val="00B92238"/>
    <w:rsid w:val="00B928FF"/>
    <w:rsid w:val="00B952C4"/>
    <w:rsid w:val="00B95E2A"/>
    <w:rsid w:val="00B97409"/>
    <w:rsid w:val="00B97639"/>
    <w:rsid w:val="00B97A0D"/>
    <w:rsid w:val="00B97B74"/>
    <w:rsid w:val="00B97C65"/>
    <w:rsid w:val="00BA0857"/>
    <w:rsid w:val="00BA0EDA"/>
    <w:rsid w:val="00BA1FD9"/>
    <w:rsid w:val="00BA3D1F"/>
    <w:rsid w:val="00BA43F1"/>
    <w:rsid w:val="00BA48F0"/>
    <w:rsid w:val="00BA5FFE"/>
    <w:rsid w:val="00BA78F4"/>
    <w:rsid w:val="00BB0060"/>
    <w:rsid w:val="00BB2814"/>
    <w:rsid w:val="00BB32F6"/>
    <w:rsid w:val="00BB4339"/>
    <w:rsid w:val="00BB52BF"/>
    <w:rsid w:val="00BB5E8B"/>
    <w:rsid w:val="00BB7DE3"/>
    <w:rsid w:val="00BB7F3E"/>
    <w:rsid w:val="00BC2435"/>
    <w:rsid w:val="00BC40BC"/>
    <w:rsid w:val="00BC54C6"/>
    <w:rsid w:val="00BD0E16"/>
    <w:rsid w:val="00BD33BD"/>
    <w:rsid w:val="00BD38A7"/>
    <w:rsid w:val="00BD625E"/>
    <w:rsid w:val="00BD7066"/>
    <w:rsid w:val="00BD7A91"/>
    <w:rsid w:val="00BE089B"/>
    <w:rsid w:val="00BE0FD3"/>
    <w:rsid w:val="00BE135C"/>
    <w:rsid w:val="00BE16B6"/>
    <w:rsid w:val="00BE1990"/>
    <w:rsid w:val="00BE34D4"/>
    <w:rsid w:val="00BE4C84"/>
    <w:rsid w:val="00BE5E38"/>
    <w:rsid w:val="00BE5E63"/>
    <w:rsid w:val="00BE63E5"/>
    <w:rsid w:val="00BE7599"/>
    <w:rsid w:val="00BE7EC1"/>
    <w:rsid w:val="00BF0052"/>
    <w:rsid w:val="00BF0A42"/>
    <w:rsid w:val="00BF0F0D"/>
    <w:rsid w:val="00BF1072"/>
    <w:rsid w:val="00BF24F8"/>
    <w:rsid w:val="00BF2A53"/>
    <w:rsid w:val="00BF2C40"/>
    <w:rsid w:val="00BF3624"/>
    <w:rsid w:val="00BF3F8F"/>
    <w:rsid w:val="00BF4C58"/>
    <w:rsid w:val="00BF4F26"/>
    <w:rsid w:val="00BF59B4"/>
    <w:rsid w:val="00BF6635"/>
    <w:rsid w:val="00BF6D46"/>
    <w:rsid w:val="00C02466"/>
    <w:rsid w:val="00C05F9B"/>
    <w:rsid w:val="00C06DA3"/>
    <w:rsid w:val="00C11280"/>
    <w:rsid w:val="00C11FD2"/>
    <w:rsid w:val="00C1413E"/>
    <w:rsid w:val="00C145FE"/>
    <w:rsid w:val="00C14A23"/>
    <w:rsid w:val="00C1569E"/>
    <w:rsid w:val="00C16457"/>
    <w:rsid w:val="00C167C6"/>
    <w:rsid w:val="00C177EA"/>
    <w:rsid w:val="00C2060E"/>
    <w:rsid w:val="00C208E2"/>
    <w:rsid w:val="00C20AD6"/>
    <w:rsid w:val="00C2309E"/>
    <w:rsid w:val="00C2402F"/>
    <w:rsid w:val="00C24AB7"/>
    <w:rsid w:val="00C25743"/>
    <w:rsid w:val="00C261EC"/>
    <w:rsid w:val="00C268B2"/>
    <w:rsid w:val="00C270EA"/>
    <w:rsid w:val="00C2748D"/>
    <w:rsid w:val="00C2789D"/>
    <w:rsid w:val="00C304E8"/>
    <w:rsid w:val="00C307CB"/>
    <w:rsid w:val="00C3144F"/>
    <w:rsid w:val="00C321EC"/>
    <w:rsid w:val="00C33184"/>
    <w:rsid w:val="00C33863"/>
    <w:rsid w:val="00C34B22"/>
    <w:rsid w:val="00C3610F"/>
    <w:rsid w:val="00C368CB"/>
    <w:rsid w:val="00C40874"/>
    <w:rsid w:val="00C426D1"/>
    <w:rsid w:val="00C42EFE"/>
    <w:rsid w:val="00C43BBE"/>
    <w:rsid w:val="00C447C1"/>
    <w:rsid w:val="00C4510D"/>
    <w:rsid w:val="00C45E72"/>
    <w:rsid w:val="00C50A4D"/>
    <w:rsid w:val="00C50B02"/>
    <w:rsid w:val="00C50B81"/>
    <w:rsid w:val="00C53D51"/>
    <w:rsid w:val="00C53F2D"/>
    <w:rsid w:val="00C5501C"/>
    <w:rsid w:val="00C55EAE"/>
    <w:rsid w:val="00C56F4A"/>
    <w:rsid w:val="00C60317"/>
    <w:rsid w:val="00C603E9"/>
    <w:rsid w:val="00C61366"/>
    <w:rsid w:val="00C618AD"/>
    <w:rsid w:val="00C6209A"/>
    <w:rsid w:val="00C62634"/>
    <w:rsid w:val="00C63180"/>
    <w:rsid w:val="00C6524B"/>
    <w:rsid w:val="00C65DE1"/>
    <w:rsid w:val="00C665A1"/>
    <w:rsid w:val="00C66DB2"/>
    <w:rsid w:val="00C71583"/>
    <w:rsid w:val="00C71649"/>
    <w:rsid w:val="00C72DEE"/>
    <w:rsid w:val="00C74F6D"/>
    <w:rsid w:val="00C75353"/>
    <w:rsid w:val="00C76599"/>
    <w:rsid w:val="00C84709"/>
    <w:rsid w:val="00C85DC2"/>
    <w:rsid w:val="00C86E3C"/>
    <w:rsid w:val="00C90A98"/>
    <w:rsid w:val="00C91FAA"/>
    <w:rsid w:val="00C929C9"/>
    <w:rsid w:val="00C947F0"/>
    <w:rsid w:val="00C949CE"/>
    <w:rsid w:val="00C94D28"/>
    <w:rsid w:val="00C95570"/>
    <w:rsid w:val="00C95BD5"/>
    <w:rsid w:val="00C97447"/>
    <w:rsid w:val="00C978E4"/>
    <w:rsid w:val="00C97C8B"/>
    <w:rsid w:val="00C97EBC"/>
    <w:rsid w:val="00CA032F"/>
    <w:rsid w:val="00CA0B9B"/>
    <w:rsid w:val="00CA410A"/>
    <w:rsid w:val="00CA4811"/>
    <w:rsid w:val="00CA4C2C"/>
    <w:rsid w:val="00CA5B33"/>
    <w:rsid w:val="00CA685B"/>
    <w:rsid w:val="00CA6883"/>
    <w:rsid w:val="00CA7FFC"/>
    <w:rsid w:val="00CB12D0"/>
    <w:rsid w:val="00CB530A"/>
    <w:rsid w:val="00CB6156"/>
    <w:rsid w:val="00CC1068"/>
    <w:rsid w:val="00CC4AC7"/>
    <w:rsid w:val="00CC5F59"/>
    <w:rsid w:val="00CC726A"/>
    <w:rsid w:val="00CC7308"/>
    <w:rsid w:val="00CD0852"/>
    <w:rsid w:val="00CD20DB"/>
    <w:rsid w:val="00CD550D"/>
    <w:rsid w:val="00CD5FA3"/>
    <w:rsid w:val="00CE17BC"/>
    <w:rsid w:val="00CE30B3"/>
    <w:rsid w:val="00CE3D65"/>
    <w:rsid w:val="00CE4187"/>
    <w:rsid w:val="00CE464F"/>
    <w:rsid w:val="00CE5357"/>
    <w:rsid w:val="00CE556C"/>
    <w:rsid w:val="00CE6684"/>
    <w:rsid w:val="00CE6A5E"/>
    <w:rsid w:val="00CE7067"/>
    <w:rsid w:val="00CE7100"/>
    <w:rsid w:val="00CE71DB"/>
    <w:rsid w:val="00CE7EF0"/>
    <w:rsid w:val="00CF0FA2"/>
    <w:rsid w:val="00CF5C10"/>
    <w:rsid w:val="00CF6038"/>
    <w:rsid w:val="00CF7128"/>
    <w:rsid w:val="00CF7553"/>
    <w:rsid w:val="00CF7679"/>
    <w:rsid w:val="00D006D8"/>
    <w:rsid w:val="00D00AEF"/>
    <w:rsid w:val="00D0134C"/>
    <w:rsid w:val="00D019E9"/>
    <w:rsid w:val="00D04A6F"/>
    <w:rsid w:val="00D05442"/>
    <w:rsid w:val="00D07FE8"/>
    <w:rsid w:val="00D1184A"/>
    <w:rsid w:val="00D129E8"/>
    <w:rsid w:val="00D12FBD"/>
    <w:rsid w:val="00D1395D"/>
    <w:rsid w:val="00D13EFB"/>
    <w:rsid w:val="00D152FA"/>
    <w:rsid w:val="00D1609F"/>
    <w:rsid w:val="00D1686F"/>
    <w:rsid w:val="00D20799"/>
    <w:rsid w:val="00D212E5"/>
    <w:rsid w:val="00D21C17"/>
    <w:rsid w:val="00D22886"/>
    <w:rsid w:val="00D23C90"/>
    <w:rsid w:val="00D24721"/>
    <w:rsid w:val="00D25137"/>
    <w:rsid w:val="00D2597E"/>
    <w:rsid w:val="00D26480"/>
    <w:rsid w:val="00D3178B"/>
    <w:rsid w:val="00D318B0"/>
    <w:rsid w:val="00D32CB4"/>
    <w:rsid w:val="00D3623D"/>
    <w:rsid w:val="00D40808"/>
    <w:rsid w:val="00D409DC"/>
    <w:rsid w:val="00D41212"/>
    <w:rsid w:val="00D421F2"/>
    <w:rsid w:val="00D4310D"/>
    <w:rsid w:val="00D439C4"/>
    <w:rsid w:val="00D43EFB"/>
    <w:rsid w:val="00D4548F"/>
    <w:rsid w:val="00D461C8"/>
    <w:rsid w:val="00D47E28"/>
    <w:rsid w:val="00D5070C"/>
    <w:rsid w:val="00D52B83"/>
    <w:rsid w:val="00D53D81"/>
    <w:rsid w:val="00D55165"/>
    <w:rsid w:val="00D5587E"/>
    <w:rsid w:val="00D56FAF"/>
    <w:rsid w:val="00D57BB4"/>
    <w:rsid w:val="00D60E50"/>
    <w:rsid w:val="00D62621"/>
    <w:rsid w:val="00D62FF2"/>
    <w:rsid w:val="00D64690"/>
    <w:rsid w:val="00D64957"/>
    <w:rsid w:val="00D6552A"/>
    <w:rsid w:val="00D65CF8"/>
    <w:rsid w:val="00D663D1"/>
    <w:rsid w:val="00D667CF"/>
    <w:rsid w:val="00D66ACF"/>
    <w:rsid w:val="00D672C1"/>
    <w:rsid w:val="00D6743D"/>
    <w:rsid w:val="00D704A6"/>
    <w:rsid w:val="00D70D57"/>
    <w:rsid w:val="00D721BB"/>
    <w:rsid w:val="00D7360C"/>
    <w:rsid w:val="00D7428D"/>
    <w:rsid w:val="00D75476"/>
    <w:rsid w:val="00D7647C"/>
    <w:rsid w:val="00D76AA8"/>
    <w:rsid w:val="00D77F79"/>
    <w:rsid w:val="00D80156"/>
    <w:rsid w:val="00D818BF"/>
    <w:rsid w:val="00D8250C"/>
    <w:rsid w:val="00D82A7B"/>
    <w:rsid w:val="00D82AD4"/>
    <w:rsid w:val="00D835C4"/>
    <w:rsid w:val="00D848D6"/>
    <w:rsid w:val="00D8564F"/>
    <w:rsid w:val="00D909EB"/>
    <w:rsid w:val="00D92570"/>
    <w:rsid w:val="00D9388F"/>
    <w:rsid w:val="00D93C53"/>
    <w:rsid w:val="00D9406A"/>
    <w:rsid w:val="00D94080"/>
    <w:rsid w:val="00D94BAC"/>
    <w:rsid w:val="00D96009"/>
    <w:rsid w:val="00D967FE"/>
    <w:rsid w:val="00DA126D"/>
    <w:rsid w:val="00DA2A7D"/>
    <w:rsid w:val="00DA2BB1"/>
    <w:rsid w:val="00DA32FB"/>
    <w:rsid w:val="00DA496B"/>
    <w:rsid w:val="00DA5A11"/>
    <w:rsid w:val="00DA5AD8"/>
    <w:rsid w:val="00DA6CC7"/>
    <w:rsid w:val="00DA737F"/>
    <w:rsid w:val="00DB1E8F"/>
    <w:rsid w:val="00DB3151"/>
    <w:rsid w:val="00DB3AD8"/>
    <w:rsid w:val="00DB608D"/>
    <w:rsid w:val="00DB670B"/>
    <w:rsid w:val="00DB6E8E"/>
    <w:rsid w:val="00DB708A"/>
    <w:rsid w:val="00DC0089"/>
    <w:rsid w:val="00DC04AF"/>
    <w:rsid w:val="00DC0FA3"/>
    <w:rsid w:val="00DC1C7C"/>
    <w:rsid w:val="00DC288A"/>
    <w:rsid w:val="00DC2DDA"/>
    <w:rsid w:val="00DC47C5"/>
    <w:rsid w:val="00DC4E81"/>
    <w:rsid w:val="00DC517B"/>
    <w:rsid w:val="00DC6412"/>
    <w:rsid w:val="00DC7C43"/>
    <w:rsid w:val="00DD0B11"/>
    <w:rsid w:val="00DD17F0"/>
    <w:rsid w:val="00DD2EF2"/>
    <w:rsid w:val="00DD3AA7"/>
    <w:rsid w:val="00DD41F9"/>
    <w:rsid w:val="00DD582A"/>
    <w:rsid w:val="00DE0651"/>
    <w:rsid w:val="00DE0A7C"/>
    <w:rsid w:val="00DE1F9A"/>
    <w:rsid w:val="00DE2B5E"/>
    <w:rsid w:val="00DE323F"/>
    <w:rsid w:val="00DE5550"/>
    <w:rsid w:val="00DE5A5E"/>
    <w:rsid w:val="00DE65F4"/>
    <w:rsid w:val="00DE7561"/>
    <w:rsid w:val="00DE7978"/>
    <w:rsid w:val="00DF0F03"/>
    <w:rsid w:val="00DF0FA4"/>
    <w:rsid w:val="00DF17F0"/>
    <w:rsid w:val="00DF19BA"/>
    <w:rsid w:val="00DF230D"/>
    <w:rsid w:val="00DF3AC3"/>
    <w:rsid w:val="00DF4114"/>
    <w:rsid w:val="00DF42A9"/>
    <w:rsid w:val="00DF4F9C"/>
    <w:rsid w:val="00DF5E6B"/>
    <w:rsid w:val="00DF5F71"/>
    <w:rsid w:val="00E00A51"/>
    <w:rsid w:val="00E00CFE"/>
    <w:rsid w:val="00E010A4"/>
    <w:rsid w:val="00E02465"/>
    <w:rsid w:val="00E0317D"/>
    <w:rsid w:val="00E05764"/>
    <w:rsid w:val="00E05906"/>
    <w:rsid w:val="00E06A38"/>
    <w:rsid w:val="00E079EF"/>
    <w:rsid w:val="00E1043D"/>
    <w:rsid w:val="00E11CF2"/>
    <w:rsid w:val="00E14227"/>
    <w:rsid w:val="00E167F2"/>
    <w:rsid w:val="00E16A50"/>
    <w:rsid w:val="00E17EF7"/>
    <w:rsid w:val="00E209B1"/>
    <w:rsid w:val="00E210EE"/>
    <w:rsid w:val="00E2143F"/>
    <w:rsid w:val="00E21C42"/>
    <w:rsid w:val="00E226A0"/>
    <w:rsid w:val="00E22E61"/>
    <w:rsid w:val="00E233F0"/>
    <w:rsid w:val="00E24C5C"/>
    <w:rsid w:val="00E252EF"/>
    <w:rsid w:val="00E254D7"/>
    <w:rsid w:val="00E25A84"/>
    <w:rsid w:val="00E266FF"/>
    <w:rsid w:val="00E3074C"/>
    <w:rsid w:val="00E309E4"/>
    <w:rsid w:val="00E30E7D"/>
    <w:rsid w:val="00E3121D"/>
    <w:rsid w:val="00E31415"/>
    <w:rsid w:val="00E32EC5"/>
    <w:rsid w:val="00E3303B"/>
    <w:rsid w:val="00E337F8"/>
    <w:rsid w:val="00E34AD5"/>
    <w:rsid w:val="00E3576E"/>
    <w:rsid w:val="00E36912"/>
    <w:rsid w:val="00E40698"/>
    <w:rsid w:val="00E423A7"/>
    <w:rsid w:val="00E4473A"/>
    <w:rsid w:val="00E46D6D"/>
    <w:rsid w:val="00E47F54"/>
    <w:rsid w:val="00E50CFE"/>
    <w:rsid w:val="00E51E67"/>
    <w:rsid w:val="00E52A59"/>
    <w:rsid w:val="00E52B2E"/>
    <w:rsid w:val="00E53F05"/>
    <w:rsid w:val="00E53FD1"/>
    <w:rsid w:val="00E54DD1"/>
    <w:rsid w:val="00E5615A"/>
    <w:rsid w:val="00E60BDF"/>
    <w:rsid w:val="00E6112D"/>
    <w:rsid w:val="00E611DF"/>
    <w:rsid w:val="00E61427"/>
    <w:rsid w:val="00E61E5F"/>
    <w:rsid w:val="00E621DB"/>
    <w:rsid w:val="00E62A41"/>
    <w:rsid w:val="00E62B06"/>
    <w:rsid w:val="00E63299"/>
    <w:rsid w:val="00E66C17"/>
    <w:rsid w:val="00E678A9"/>
    <w:rsid w:val="00E678F9"/>
    <w:rsid w:val="00E70ADE"/>
    <w:rsid w:val="00E712AE"/>
    <w:rsid w:val="00E71A5F"/>
    <w:rsid w:val="00E721B4"/>
    <w:rsid w:val="00E76233"/>
    <w:rsid w:val="00E76FA9"/>
    <w:rsid w:val="00E77380"/>
    <w:rsid w:val="00E7784A"/>
    <w:rsid w:val="00E801C0"/>
    <w:rsid w:val="00E819E0"/>
    <w:rsid w:val="00E82B99"/>
    <w:rsid w:val="00E833C4"/>
    <w:rsid w:val="00E83A8E"/>
    <w:rsid w:val="00E849CE"/>
    <w:rsid w:val="00E84F8E"/>
    <w:rsid w:val="00E85064"/>
    <w:rsid w:val="00E8621E"/>
    <w:rsid w:val="00E902E9"/>
    <w:rsid w:val="00E906F1"/>
    <w:rsid w:val="00E909D4"/>
    <w:rsid w:val="00E90D75"/>
    <w:rsid w:val="00E9105F"/>
    <w:rsid w:val="00E93019"/>
    <w:rsid w:val="00E93B98"/>
    <w:rsid w:val="00E957BF"/>
    <w:rsid w:val="00E96E34"/>
    <w:rsid w:val="00EA0B2C"/>
    <w:rsid w:val="00EA2DF6"/>
    <w:rsid w:val="00EA3A0E"/>
    <w:rsid w:val="00EA4509"/>
    <w:rsid w:val="00EA53C7"/>
    <w:rsid w:val="00EA5B37"/>
    <w:rsid w:val="00EA5D54"/>
    <w:rsid w:val="00EA615C"/>
    <w:rsid w:val="00EA6CAD"/>
    <w:rsid w:val="00EB0735"/>
    <w:rsid w:val="00EB1203"/>
    <w:rsid w:val="00EB1D20"/>
    <w:rsid w:val="00EB29B1"/>
    <w:rsid w:val="00EB330B"/>
    <w:rsid w:val="00EB406D"/>
    <w:rsid w:val="00EB5699"/>
    <w:rsid w:val="00EB595B"/>
    <w:rsid w:val="00EB6E0A"/>
    <w:rsid w:val="00EC3B46"/>
    <w:rsid w:val="00EC4A42"/>
    <w:rsid w:val="00EC4B41"/>
    <w:rsid w:val="00EC5493"/>
    <w:rsid w:val="00EC6028"/>
    <w:rsid w:val="00EC6C64"/>
    <w:rsid w:val="00EC6F68"/>
    <w:rsid w:val="00EC7001"/>
    <w:rsid w:val="00EC782D"/>
    <w:rsid w:val="00ED091C"/>
    <w:rsid w:val="00ED1217"/>
    <w:rsid w:val="00ED1831"/>
    <w:rsid w:val="00ED1DE3"/>
    <w:rsid w:val="00ED2A65"/>
    <w:rsid w:val="00ED45B3"/>
    <w:rsid w:val="00ED460B"/>
    <w:rsid w:val="00ED4F23"/>
    <w:rsid w:val="00ED5B45"/>
    <w:rsid w:val="00EE0177"/>
    <w:rsid w:val="00EE0436"/>
    <w:rsid w:val="00EE0679"/>
    <w:rsid w:val="00EE0810"/>
    <w:rsid w:val="00EE1037"/>
    <w:rsid w:val="00EE3648"/>
    <w:rsid w:val="00EE3993"/>
    <w:rsid w:val="00EE3A4F"/>
    <w:rsid w:val="00EE3C47"/>
    <w:rsid w:val="00EE492E"/>
    <w:rsid w:val="00EE4EFA"/>
    <w:rsid w:val="00EE658E"/>
    <w:rsid w:val="00EE6BD8"/>
    <w:rsid w:val="00EE7350"/>
    <w:rsid w:val="00EE7EFE"/>
    <w:rsid w:val="00EF0062"/>
    <w:rsid w:val="00EF0698"/>
    <w:rsid w:val="00EF0710"/>
    <w:rsid w:val="00EF195D"/>
    <w:rsid w:val="00EF1D65"/>
    <w:rsid w:val="00EF215B"/>
    <w:rsid w:val="00EF26FB"/>
    <w:rsid w:val="00EF2DF9"/>
    <w:rsid w:val="00EF380D"/>
    <w:rsid w:val="00EF4538"/>
    <w:rsid w:val="00EF4683"/>
    <w:rsid w:val="00EF585A"/>
    <w:rsid w:val="00EF5C5A"/>
    <w:rsid w:val="00EF7215"/>
    <w:rsid w:val="00EF7A45"/>
    <w:rsid w:val="00F00E77"/>
    <w:rsid w:val="00F02822"/>
    <w:rsid w:val="00F03C75"/>
    <w:rsid w:val="00F04E55"/>
    <w:rsid w:val="00F05CA6"/>
    <w:rsid w:val="00F064A9"/>
    <w:rsid w:val="00F10487"/>
    <w:rsid w:val="00F10A9B"/>
    <w:rsid w:val="00F11614"/>
    <w:rsid w:val="00F14D49"/>
    <w:rsid w:val="00F1545A"/>
    <w:rsid w:val="00F156F3"/>
    <w:rsid w:val="00F156FF"/>
    <w:rsid w:val="00F16DEB"/>
    <w:rsid w:val="00F204D7"/>
    <w:rsid w:val="00F21FF6"/>
    <w:rsid w:val="00F22240"/>
    <w:rsid w:val="00F23C65"/>
    <w:rsid w:val="00F23F3E"/>
    <w:rsid w:val="00F25B1D"/>
    <w:rsid w:val="00F25BAD"/>
    <w:rsid w:val="00F26103"/>
    <w:rsid w:val="00F30FDC"/>
    <w:rsid w:val="00F31934"/>
    <w:rsid w:val="00F31E0D"/>
    <w:rsid w:val="00F33581"/>
    <w:rsid w:val="00F336FA"/>
    <w:rsid w:val="00F33A8B"/>
    <w:rsid w:val="00F33F98"/>
    <w:rsid w:val="00F3405A"/>
    <w:rsid w:val="00F36370"/>
    <w:rsid w:val="00F368A7"/>
    <w:rsid w:val="00F3710A"/>
    <w:rsid w:val="00F376E5"/>
    <w:rsid w:val="00F4074F"/>
    <w:rsid w:val="00F410AA"/>
    <w:rsid w:val="00F41A94"/>
    <w:rsid w:val="00F41FBD"/>
    <w:rsid w:val="00F421F4"/>
    <w:rsid w:val="00F425C7"/>
    <w:rsid w:val="00F435B9"/>
    <w:rsid w:val="00F439FB"/>
    <w:rsid w:val="00F43FBD"/>
    <w:rsid w:val="00F44A8E"/>
    <w:rsid w:val="00F452B3"/>
    <w:rsid w:val="00F528F2"/>
    <w:rsid w:val="00F52A11"/>
    <w:rsid w:val="00F52B84"/>
    <w:rsid w:val="00F531E0"/>
    <w:rsid w:val="00F545B7"/>
    <w:rsid w:val="00F54880"/>
    <w:rsid w:val="00F564C2"/>
    <w:rsid w:val="00F567BC"/>
    <w:rsid w:val="00F56FCB"/>
    <w:rsid w:val="00F57104"/>
    <w:rsid w:val="00F5756C"/>
    <w:rsid w:val="00F60B19"/>
    <w:rsid w:val="00F61B19"/>
    <w:rsid w:val="00F61F46"/>
    <w:rsid w:val="00F64D00"/>
    <w:rsid w:val="00F6503C"/>
    <w:rsid w:val="00F6517A"/>
    <w:rsid w:val="00F65909"/>
    <w:rsid w:val="00F65E24"/>
    <w:rsid w:val="00F66424"/>
    <w:rsid w:val="00F710E8"/>
    <w:rsid w:val="00F71F3B"/>
    <w:rsid w:val="00F72AA9"/>
    <w:rsid w:val="00F7365F"/>
    <w:rsid w:val="00F75FB0"/>
    <w:rsid w:val="00F76CA1"/>
    <w:rsid w:val="00F770D0"/>
    <w:rsid w:val="00F7749A"/>
    <w:rsid w:val="00F81210"/>
    <w:rsid w:val="00F832F3"/>
    <w:rsid w:val="00F85922"/>
    <w:rsid w:val="00F86065"/>
    <w:rsid w:val="00F86A71"/>
    <w:rsid w:val="00F90351"/>
    <w:rsid w:val="00F9037D"/>
    <w:rsid w:val="00F910C1"/>
    <w:rsid w:val="00F91D4A"/>
    <w:rsid w:val="00F9282B"/>
    <w:rsid w:val="00F93319"/>
    <w:rsid w:val="00F93539"/>
    <w:rsid w:val="00F952B4"/>
    <w:rsid w:val="00F95720"/>
    <w:rsid w:val="00F96362"/>
    <w:rsid w:val="00F96AE5"/>
    <w:rsid w:val="00F96FCB"/>
    <w:rsid w:val="00F97800"/>
    <w:rsid w:val="00F9797E"/>
    <w:rsid w:val="00F97A77"/>
    <w:rsid w:val="00F97FEE"/>
    <w:rsid w:val="00FA0749"/>
    <w:rsid w:val="00FA07D0"/>
    <w:rsid w:val="00FA1399"/>
    <w:rsid w:val="00FA1CB3"/>
    <w:rsid w:val="00FA22C1"/>
    <w:rsid w:val="00FA3F83"/>
    <w:rsid w:val="00FA483B"/>
    <w:rsid w:val="00FA65E8"/>
    <w:rsid w:val="00FA6BFB"/>
    <w:rsid w:val="00FB04EB"/>
    <w:rsid w:val="00FB0FC9"/>
    <w:rsid w:val="00FB1581"/>
    <w:rsid w:val="00FB1E0E"/>
    <w:rsid w:val="00FB2145"/>
    <w:rsid w:val="00FB27D4"/>
    <w:rsid w:val="00FB2CC4"/>
    <w:rsid w:val="00FB3180"/>
    <w:rsid w:val="00FB3B6B"/>
    <w:rsid w:val="00FB6286"/>
    <w:rsid w:val="00FB6C58"/>
    <w:rsid w:val="00FB7914"/>
    <w:rsid w:val="00FB7F2F"/>
    <w:rsid w:val="00FC0448"/>
    <w:rsid w:val="00FC0C57"/>
    <w:rsid w:val="00FC0FB7"/>
    <w:rsid w:val="00FC16FD"/>
    <w:rsid w:val="00FC1D53"/>
    <w:rsid w:val="00FC2DC5"/>
    <w:rsid w:val="00FC449D"/>
    <w:rsid w:val="00FC52B1"/>
    <w:rsid w:val="00FC7676"/>
    <w:rsid w:val="00FD020E"/>
    <w:rsid w:val="00FD0409"/>
    <w:rsid w:val="00FD2209"/>
    <w:rsid w:val="00FD4B55"/>
    <w:rsid w:val="00FD5F5C"/>
    <w:rsid w:val="00FD6D14"/>
    <w:rsid w:val="00FD71AB"/>
    <w:rsid w:val="00FD71E4"/>
    <w:rsid w:val="00FD7E67"/>
    <w:rsid w:val="00FE0CE1"/>
    <w:rsid w:val="00FE0D9B"/>
    <w:rsid w:val="00FE160C"/>
    <w:rsid w:val="00FE33E4"/>
    <w:rsid w:val="00FE3425"/>
    <w:rsid w:val="00FE4E7A"/>
    <w:rsid w:val="00FE548C"/>
    <w:rsid w:val="00FE5729"/>
    <w:rsid w:val="00FE5924"/>
    <w:rsid w:val="00FE68AD"/>
    <w:rsid w:val="00FE72C2"/>
    <w:rsid w:val="00FE780C"/>
    <w:rsid w:val="00FE7EA9"/>
    <w:rsid w:val="00FF2036"/>
    <w:rsid w:val="00FF35A1"/>
    <w:rsid w:val="00FF735A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1F2B339F"/>
  <w15:chartTrackingRefBased/>
  <w15:docId w15:val="{C86E6127-3253-4E69-8752-AABF37B7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42"/>
    <w:pPr>
      <w:spacing w:after="240" w:line="480" w:lineRule="auto"/>
    </w:pPr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03E96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A03E96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3E96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3E96"/>
    <w:pPr>
      <w:keepNext/>
      <w:spacing w:before="240"/>
      <w:outlineLvl w:val="3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03E96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paragraph" w:styleId="Footer">
    <w:name w:val="footer"/>
    <w:basedOn w:val="Normal"/>
    <w:link w:val="FooterChar"/>
    <w:rsid w:val="00A03E96"/>
    <w:pPr>
      <w:tabs>
        <w:tab w:val="center" w:pos="4507"/>
        <w:tab w:val="right" w:pos="9029"/>
      </w:tabs>
    </w:pPr>
    <w:rPr>
      <w:sz w:val="18"/>
    </w:rPr>
  </w:style>
  <w:style w:type="character" w:styleId="PageNumber">
    <w:name w:val="page number"/>
    <w:rsid w:val="00A03E96"/>
    <w:rPr>
      <w:rFonts w:ascii="Arial" w:hAnsi="Arial"/>
      <w:color w:val="auto"/>
      <w:sz w:val="18"/>
    </w:rPr>
  </w:style>
  <w:style w:type="paragraph" w:customStyle="1" w:styleId="bullet1">
    <w:name w:val="bullet 1"/>
    <w:basedOn w:val="Normal"/>
    <w:link w:val="bullet1Char"/>
    <w:rsid w:val="00A03E96"/>
    <w:pPr>
      <w:widowControl w:val="0"/>
      <w:numPr>
        <w:numId w:val="1"/>
      </w:numPr>
      <w:tabs>
        <w:tab w:val="clear" w:pos="360"/>
      </w:tabs>
      <w:ind w:left="284" w:hanging="284"/>
    </w:pPr>
  </w:style>
  <w:style w:type="paragraph" w:styleId="Title">
    <w:name w:val="Title"/>
    <w:basedOn w:val="Normal"/>
    <w:next w:val="Normal"/>
    <w:link w:val="TitleChar"/>
    <w:qFormat/>
    <w:rsid w:val="00A03E96"/>
    <w:pPr>
      <w:jc w:val="center"/>
      <w:outlineLvl w:val="0"/>
    </w:pPr>
    <w:rPr>
      <w:b/>
      <w:kern w:val="28"/>
      <w:sz w:val="32"/>
    </w:rPr>
  </w:style>
  <w:style w:type="paragraph" w:customStyle="1" w:styleId="Tabletext">
    <w:name w:val="Table text"/>
    <w:basedOn w:val="Normal"/>
    <w:rsid w:val="00A03E96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A03E96"/>
    <w:pPr>
      <w:pageBreakBefore/>
      <w:outlineLvl w:val="0"/>
    </w:pPr>
    <w:rPr>
      <w:b/>
    </w:rPr>
  </w:style>
  <w:style w:type="paragraph" w:customStyle="1" w:styleId="bullet2">
    <w:name w:val="bullet2"/>
    <w:basedOn w:val="bullet1"/>
    <w:rsid w:val="00A03E96"/>
    <w:pPr>
      <w:keepLines/>
      <w:numPr>
        <w:numId w:val="14"/>
      </w:numPr>
      <w:tabs>
        <w:tab w:val="clear" w:pos="728"/>
      </w:tabs>
      <w:spacing w:after="120"/>
      <w:ind w:left="568" w:hanging="284"/>
    </w:pPr>
  </w:style>
  <w:style w:type="paragraph" w:styleId="BalloonText">
    <w:name w:val="Balloon Text"/>
    <w:basedOn w:val="Normal"/>
    <w:semiHidden/>
    <w:rsid w:val="00A03E96"/>
    <w:rPr>
      <w:rFonts w:ascii="Tahoma" w:hAnsi="Tahoma" w:cs="Tahoma"/>
      <w:sz w:val="16"/>
      <w:szCs w:val="16"/>
    </w:rPr>
  </w:style>
  <w:style w:type="paragraph" w:customStyle="1" w:styleId="Referencelist">
    <w:name w:val="Reference list"/>
    <w:basedOn w:val="Normal"/>
    <w:rsid w:val="00A03E96"/>
  </w:style>
  <w:style w:type="paragraph" w:customStyle="1" w:styleId="Cover">
    <w:name w:val="Cover"/>
    <w:basedOn w:val="Normal"/>
    <w:rsid w:val="00A03E96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A03E96"/>
    <w:pPr>
      <w:ind w:firstLine="450"/>
    </w:pPr>
  </w:style>
  <w:style w:type="table" w:styleId="TableGrid">
    <w:name w:val="Table Grid"/>
    <w:basedOn w:val="TableNormal"/>
    <w:rsid w:val="00A03E96"/>
    <w:pPr>
      <w:spacing w:after="24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">
    <w:name w:val="Table head"/>
    <w:basedOn w:val="Tabletext"/>
    <w:next w:val="Normal"/>
    <w:rsid w:val="00A03E96"/>
    <w:rPr>
      <w:b/>
    </w:rPr>
  </w:style>
  <w:style w:type="paragraph" w:customStyle="1" w:styleId="Authortext">
    <w:name w:val="Author text"/>
    <w:basedOn w:val="Normal"/>
    <w:rsid w:val="00A03E96"/>
    <w:rPr>
      <w:b/>
    </w:rPr>
  </w:style>
  <w:style w:type="paragraph" w:customStyle="1" w:styleId="Authoraffiliation">
    <w:name w:val="Author affiliation"/>
    <w:basedOn w:val="Normal"/>
    <w:rsid w:val="00A03E96"/>
    <w:rPr>
      <w:i/>
    </w:rPr>
  </w:style>
  <w:style w:type="character" w:styleId="Emphasis">
    <w:name w:val="Emphasis"/>
    <w:uiPriority w:val="20"/>
    <w:qFormat/>
    <w:rsid w:val="00A03E96"/>
    <w:rPr>
      <w:b/>
      <w:bCs/>
      <w:i w:val="0"/>
      <w:iCs w:val="0"/>
    </w:rPr>
  </w:style>
  <w:style w:type="character" w:customStyle="1" w:styleId="Heading1Char">
    <w:name w:val="Heading 1 Char"/>
    <w:link w:val="Heading1"/>
    <w:rsid w:val="00A03E96"/>
    <w:rPr>
      <w:rFonts w:ascii="Arial" w:hAnsi="Arial"/>
      <w:b/>
      <w:kern w:val="28"/>
      <w:sz w:val="30"/>
      <w:lang w:eastAsia="en-US"/>
    </w:rPr>
  </w:style>
  <w:style w:type="character" w:styleId="Hyperlink">
    <w:name w:val="Hyperlink"/>
    <w:unhideWhenUsed/>
    <w:rsid w:val="00A03E96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2B43F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3474CD"/>
    <w:rPr>
      <w:sz w:val="16"/>
      <w:szCs w:val="16"/>
    </w:rPr>
  </w:style>
  <w:style w:type="paragraph" w:styleId="CommentText">
    <w:name w:val="annotation text"/>
    <w:basedOn w:val="Normal"/>
    <w:link w:val="CommentTextChar"/>
    <w:rsid w:val="003474CD"/>
    <w:pPr>
      <w:spacing w:line="240" w:lineRule="auto"/>
    </w:pPr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3474C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47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474CD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2C738D"/>
    <w:pPr>
      <w:ind w:left="720"/>
      <w:contextualSpacing/>
    </w:pPr>
    <w:rPr>
      <w:lang w:val="en-GB"/>
    </w:rPr>
  </w:style>
  <w:style w:type="character" w:styleId="FollowedHyperlink">
    <w:name w:val="FollowedHyperlink"/>
    <w:basedOn w:val="DefaultParagraphFont"/>
    <w:rsid w:val="00370BE1"/>
    <w:rPr>
      <w:color w:val="954F72" w:themeColor="followedHyperlink"/>
      <w:u w:val="single"/>
    </w:rPr>
  </w:style>
  <w:style w:type="character" w:customStyle="1" w:styleId="UnresolvedMention">
    <w:name w:val="Unresolved Mention"/>
    <w:uiPriority w:val="99"/>
    <w:semiHidden/>
    <w:unhideWhenUsed/>
    <w:rsid w:val="00A03E9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B3B90"/>
    <w:rPr>
      <w:color w:val="808080"/>
    </w:rPr>
  </w:style>
  <w:style w:type="paragraph" w:customStyle="1" w:styleId="TableCenter">
    <w:name w:val="Table Center"/>
    <w:basedOn w:val="Normal"/>
    <w:uiPriority w:val="12"/>
    <w:qFormat/>
    <w:rsid w:val="00CF0FA2"/>
    <w:pPr>
      <w:spacing w:before="40" w:after="40" w:line="276" w:lineRule="auto"/>
      <w:jc w:val="center"/>
    </w:pPr>
    <w:rPr>
      <w:rFonts w:ascii="Times New Roman" w:hAnsi="Times New Roman"/>
      <w:sz w:val="20"/>
      <w:szCs w:val="24"/>
      <w:lang w:val="en-GB"/>
    </w:rPr>
  </w:style>
  <w:style w:type="paragraph" w:customStyle="1" w:styleId="TableHead0">
    <w:name w:val="Table Head"/>
    <w:basedOn w:val="TableCenter"/>
    <w:uiPriority w:val="11"/>
    <w:qFormat/>
    <w:rsid w:val="00CF0FA2"/>
    <w:rPr>
      <w:b/>
      <w:szCs w:val="48"/>
    </w:rPr>
  </w:style>
  <w:style w:type="paragraph" w:customStyle="1" w:styleId="TableLeft">
    <w:name w:val="Table Left"/>
    <w:uiPriority w:val="12"/>
    <w:qFormat/>
    <w:rsid w:val="00CF0FA2"/>
    <w:pPr>
      <w:spacing w:before="40" w:after="40" w:line="276" w:lineRule="auto"/>
    </w:pPr>
    <w:rPr>
      <w:rFonts w:cs="Arial"/>
      <w:bCs/>
      <w:kern w:val="32"/>
      <w:szCs w:val="24"/>
      <w:lang w:eastAsia="en-US"/>
    </w:rPr>
  </w:style>
  <w:style w:type="paragraph" w:customStyle="1" w:styleId="Paragraph">
    <w:name w:val="Paragraph"/>
    <w:link w:val="ParagraphChar"/>
    <w:qFormat/>
    <w:rsid w:val="00C97447"/>
    <w:pPr>
      <w:spacing w:after="240" w:line="276" w:lineRule="auto"/>
    </w:pPr>
    <w:rPr>
      <w:sz w:val="24"/>
      <w:szCs w:val="24"/>
      <w:lang w:eastAsia="en-US"/>
    </w:rPr>
  </w:style>
  <w:style w:type="character" w:customStyle="1" w:styleId="ParagraphChar">
    <w:name w:val="Paragraph Char"/>
    <w:basedOn w:val="DefaultParagraphFont"/>
    <w:link w:val="Paragraph"/>
    <w:rsid w:val="00C97447"/>
    <w:rPr>
      <w:sz w:val="24"/>
      <w:szCs w:val="24"/>
      <w:lang w:eastAsia="en-US"/>
    </w:rPr>
  </w:style>
  <w:style w:type="paragraph" w:customStyle="1" w:styleId="Heading2NoTOC">
    <w:name w:val="Heading 2 No TOC"/>
    <w:basedOn w:val="Heading2"/>
    <w:next w:val="Paragraph"/>
    <w:uiPriority w:val="6"/>
    <w:qFormat/>
    <w:rsid w:val="00C97447"/>
    <w:pPr>
      <w:keepLines/>
      <w:spacing w:before="60" w:after="120" w:line="240" w:lineRule="auto"/>
      <w:outlineLvl w:val="9"/>
    </w:pPr>
    <w:rPr>
      <w:rFonts w:ascii="Times New Roman" w:hAnsi="Times New Roman" w:cs="Arial"/>
      <w:bCs/>
      <w:iCs/>
      <w:szCs w:val="26"/>
    </w:rPr>
  </w:style>
  <w:style w:type="paragraph" w:customStyle="1" w:styleId="EndNoteBibliographyTitle">
    <w:name w:val="EndNote Bibliography Title"/>
    <w:basedOn w:val="Normal"/>
    <w:link w:val="EndNoteBibliographyTitleChar"/>
    <w:rsid w:val="003E2FF9"/>
    <w:pPr>
      <w:spacing w:after="0"/>
      <w:jc w:val="center"/>
    </w:pPr>
    <w:rPr>
      <w:rFonts w:cs="Arial"/>
      <w:noProof/>
      <w:lang w:val="en-GB"/>
    </w:rPr>
  </w:style>
  <w:style w:type="character" w:customStyle="1" w:styleId="bullet1Char">
    <w:name w:val="bullet 1 Char"/>
    <w:basedOn w:val="DefaultParagraphFont"/>
    <w:link w:val="bullet1"/>
    <w:rsid w:val="00BE5E38"/>
    <w:rPr>
      <w:rFonts w:ascii="Arial" w:hAnsi="Arial"/>
      <w:sz w:val="24"/>
      <w:lang w:eastAsia="en-US"/>
    </w:rPr>
  </w:style>
  <w:style w:type="character" w:customStyle="1" w:styleId="EndNoteBibliographyTitleChar">
    <w:name w:val="EndNote Bibliography Title Char"/>
    <w:basedOn w:val="bullet1Char"/>
    <w:link w:val="EndNoteBibliographyTitle"/>
    <w:rsid w:val="003E2FF9"/>
    <w:rPr>
      <w:rFonts w:ascii="Arial" w:hAnsi="Arial" w:cs="Arial"/>
      <w:noProof/>
      <w:sz w:val="24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3E2FF9"/>
    <w:pPr>
      <w:spacing w:line="360" w:lineRule="auto"/>
    </w:pPr>
    <w:rPr>
      <w:rFonts w:cs="Arial"/>
      <w:noProof/>
      <w:lang w:val="en-GB"/>
    </w:rPr>
  </w:style>
  <w:style w:type="character" w:customStyle="1" w:styleId="EndNoteBibliographyChar">
    <w:name w:val="EndNote Bibliography Char"/>
    <w:basedOn w:val="bullet1Char"/>
    <w:link w:val="EndNoteBibliography"/>
    <w:rsid w:val="003E2FF9"/>
    <w:rPr>
      <w:rFonts w:ascii="Arial" w:hAnsi="Arial" w:cs="Arial"/>
      <w:noProof/>
      <w:sz w:val="24"/>
      <w:lang w:eastAsia="en-US"/>
    </w:rPr>
  </w:style>
  <w:style w:type="character" w:customStyle="1" w:styleId="lrzxr">
    <w:name w:val="lrzxr"/>
    <w:basedOn w:val="DefaultParagraphFont"/>
    <w:rsid w:val="00784E37"/>
  </w:style>
  <w:style w:type="character" w:customStyle="1" w:styleId="TitleChar">
    <w:name w:val="Title Char"/>
    <w:basedOn w:val="DefaultParagraphFont"/>
    <w:link w:val="Title"/>
    <w:rsid w:val="00E423A7"/>
    <w:rPr>
      <w:rFonts w:ascii="Arial" w:hAnsi="Arial"/>
      <w:b/>
      <w:kern w:val="28"/>
      <w:sz w:val="32"/>
      <w:lang w:eastAsia="en-US"/>
    </w:rPr>
  </w:style>
  <w:style w:type="paragraph" w:styleId="NormalWeb">
    <w:name w:val="Normal (Web)"/>
    <w:basedOn w:val="Normal"/>
    <w:uiPriority w:val="99"/>
    <w:unhideWhenUsed/>
    <w:rsid w:val="006A453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Cs w:val="24"/>
      <w:lang w:val="en-GB" w:eastAsia="en-GB"/>
    </w:rPr>
  </w:style>
  <w:style w:type="paragraph" w:styleId="BodyTextIndent">
    <w:name w:val="Body Text Indent"/>
    <w:basedOn w:val="Normal"/>
    <w:link w:val="BodyTextIndentChar"/>
    <w:rsid w:val="004D12E3"/>
    <w:pPr>
      <w:tabs>
        <w:tab w:val="left" w:pos="360"/>
      </w:tabs>
      <w:ind w:left="360" w:hanging="360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4D12E3"/>
    <w:rPr>
      <w:rFonts w:ascii="Arial" w:hAnsi="Arial"/>
      <w:sz w:val="24"/>
      <w:lang w:eastAsia="en-US"/>
    </w:rPr>
  </w:style>
  <w:style w:type="paragraph" w:styleId="Revision">
    <w:name w:val="Revision"/>
    <w:hidden/>
    <w:uiPriority w:val="99"/>
    <w:semiHidden/>
    <w:rsid w:val="00496CF9"/>
    <w:rPr>
      <w:rFonts w:ascii="Arial" w:hAnsi="Arial"/>
      <w:sz w:val="24"/>
      <w:lang w:val="en-US" w:eastAsia="en-US"/>
    </w:rPr>
  </w:style>
  <w:style w:type="paragraph" w:customStyle="1" w:styleId="bullet3">
    <w:name w:val="bullet3"/>
    <w:basedOn w:val="bullet2"/>
    <w:qFormat/>
    <w:rsid w:val="00BE5E38"/>
    <w:pPr>
      <w:numPr>
        <w:numId w:val="2"/>
      </w:numPr>
      <w:ind w:left="924" w:hanging="357"/>
    </w:pPr>
  </w:style>
  <w:style w:type="character" w:customStyle="1" w:styleId="Heading2Char">
    <w:name w:val="Heading 2 Char"/>
    <w:basedOn w:val="DefaultParagraphFont"/>
    <w:link w:val="Heading2"/>
    <w:rsid w:val="008D0C22"/>
    <w:rPr>
      <w:rFonts w:ascii="Arial" w:hAnsi="Arial"/>
      <w:b/>
      <w:sz w:val="24"/>
      <w:lang w:eastAsia="en-US"/>
    </w:rPr>
  </w:style>
  <w:style w:type="character" w:customStyle="1" w:styleId="FooterChar">
    <w:name w:val="Footer Char"/>
    <w:basedOn w:val="DefaultParagraphFont"/>
    <w:link w:val="Footer"/>
    <w:rsid w:val="00DC47C5"/>
    <w:rPr>
      <w:rFonts w:ascii="Arial" w:hAnsi="Arial"/>
      <w:sz w:val="18"/>
      <w:lang w:eastAsia="en-US"/>
    </w:rPr>
  </w:style>
  <w:style w:type="paragraph" w:customStyle="1" w:styleId="Default">
    <w:name w:val="Default"/>
    <w:rsid w:val="00E3691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GridTable1Light">
    <w:name w:val="Grid Table 1 Light"/>
    <w:basedOn w:val="TableNormal"/>
    <w:uiPriority w:val="46"/>
    <w:rsid w:val="0019667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D6495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erChar">
    <w:name w:val="Header Char"/>
    <w:basedOn w:val="DefaultParagraphFont"/>
    <w:link w:val="Header"/>
    <w:rsid w:val="00CC7308"/>
    <w:rPr>
      <w:rFonts w:ascii="Arial" w:hAnsi="Arial"/>
      <w:sz w:val="18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516C30"/>
    <w:rPr>
      <w:vertAlign w:val="superscript"/>
    </w:rPr>
  </w:style>
  <w:style w:type="character" w:customStyle="1" w:styleId="docsum-authors">
    <w:name w:val="docsum-authors"/>
    <w:basedOn w:val="DefaultParagraphFont"/>
    <w:rsid w:val="005618C0"/>
  </w:style>
  <w:style w:type="character" w:customStyle="1" w:styleId="docsum-journal-citation">
    <w:name w:val="docsum-journal-citation"/>
    <w:basedOn w:val="DefaultParagraphFont"/>
    <w:rsid w:val="005618C0"/>
  </w:style>
  <w:style w:type="character" w:customStyle="1" w:styleId="citation-part">
    <w:name w:val="citation-part"/>
    <w:basedOn w:val="DefaultParagraphFont"/>
    <w:rsid w:val="005618C0"/>
  </w:style>
  <w:style w:type="character" w:customStyle="1" w:styleId="docsum-pmid">
    <w:name w:val="docsum-pmid"/>
    <w:basedOn w:val="DefaultParagraphFont"/>
    <w:rsid w:val="005618C0"/>
  </w:style>
  <w:style w:type="paragraph" w:styleId="Subtitle">
    <w:name w:val="Subtitle"/>
    <w:basedOn w:val="Normal"/>
    <w:next w:val="Normal"/>
    <w:link w:val="SubtitleChar"/>
    <w:qFormat/>
    <w:rsid w:val="00164F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164FA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7672">
          <w:marLeft w:val="3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8403">
          <w:marLeft w:val="17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94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965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99585">
          <w:marLeft w:val="3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387">
          <w:marLeft w:val="3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3852">
          <w:marLeft w:val="3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8668">
          <w:marLeft w:val="3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495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80053">
          <w:marLeft w:val="6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9969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5743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95238">
          <w:marLeft w:val="3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0085">
          <w:marLeft w:val="3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9753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4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394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49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5233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9883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10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5299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1126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0953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1228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99280">
          <w:marLeft w:val="17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48104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8442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4791">
          <w:marLeft w:val="6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26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0424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5633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4694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6695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974">
          <w:marLeft w:val="85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099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34908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906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7349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5026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00697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6861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464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6838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852">
          <w:marLeft w:val="23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0467">
          <w:marLeft w:val="79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772">
          <w:marLeft w:val="23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2888">
          <w:marLeft w:val="23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9285">
          <w:marLeft w:val="79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617">
          <w:marLeft w:val="79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6875">
          <w:marLeft w:val="274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2287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106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823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77461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6549">
          <w:marLeft w:val="2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7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1567">
          <w:marLeft w:val="17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169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158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3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7498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4429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610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83333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6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737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7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705">
          <w:marLeft w:val="3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4342">
          <w:marLeft w:val="66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Templates\UK_Editorial\CORE\Manu_Co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E93FE-0CE0-4AD8-910A-5157A3D33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Manu_Core.dot</Template>
  <TotalTime>1</TotalTime>
  <Pages>1</Pages>
  <Words>4982</Words>
  <Characters>18782</Characters>
  <Application>Microsoft Office Word</Application>
  <DocSecurity>0</DocSecurity>
  <Lines>156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Manuscript</vt:lpstr>
    </vt:vector>
  </TitlesOfParts>
  <Company>Prime Medica</Company>
  <LinksUpToDate>false</LinksUpToDate>
  <CharactersWithSpaces>23717</CharactersWithSpaces>
  <SharedDoc>false</SharedDoc>
  <HLinks>
    <vt:vector size="12" baseType="variant">
      <vt:variant>
        <vt:i4>1310792</vt:i4>
      </vt:variant>
      <vt:variant>
        <vt:i4>3</vt:i4>
      </vt:variant>
      <vt:variant>
        <vt:i4>0</vt:i4>
      </vt:variant>
      <vt:variant>
        <vt:i4>5</vt:i4>
      </vt:variant>
      <vt:variant>
        <vt:lpwstr>http://www.icmje.org/recommendations/browse/publishing-and-editorial-issues/clinical-trial-registration.html</vt:lpwstr>
      </vt:variant>
      <vt:variant>
        <vt:lpwstr/>
      </vt:variant>
      <vt:variant>
        <vt:i4>1114205</vt:i4>
      </vt:variant>
      <vt:variant>
        <vt:i4>0</vt:i4>
      </vt:variant>
      <vt:variant>
        <vt:i4>0</vt:i4>
      </vt:variant>
      <vt:variant>
        <vt:i4>5</vt:i4>
      </vt:variant>
      <vt:variant>
        <vt:lpwstr>http://annals.org/aim/article/2424869/good-publication-practice-communicating-company-sponsored-medical-research-gpp3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</dc:title>
  <dc:subject/>
  <dc:creator>Annie Rowe</dc:creator>
  <cp:keywords/>
  <dc:description/>
  <cp:lastModifiedBy>spsfl1</cp:lastModifiedBy>
  <cp:revision>4</cp:revision>
  <cp:lastPrinted>2019-02-19T11:42:00Z</cp:lastPrinted>
  <dcterms:created xsi:type="dcterms:W3CDTF">2020-12-09T11:55:00Z</dcterms:created>
  <dcterms:modified xsi:type="dcterms:W3CDTF">2020-12-17T08:32:00Z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http://www.zotero.org/styles/nature-publishing-group-vancouver</vt:lpwstr>
  </property>
  <property fmtid="{D5CDD505-2E9C-101B-9397-08002B2CF9AE}" pid="21" name="Mendeley Recent Style Name 9_1">
    <vt:lpwstr>Nature Publishing Group - 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f9139ebe-cab3-3d13-94f8-7f1f0f612292</vt:lpwstr>
  </property>
  <property fmtid="{D5CDD505-2E9C-101B-9397-08002B2CF9AE}" pid="24" name="Mendeley Citation Style_1">
    <vt:lpwstr>http://www.zotero.org/styles/harvard-cite-them-right</vt:lpwstr>
  </property>
</Properties>
</file>