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A78" w:rsidRPr="002978BA" w:rsidRDefault="002978BA" w:rsidP="002978BA">
      <w:pPr>
        <w:jc w:val="center"/>
        <w:rPr>
          <w:rFonts w:ascii="Times New Roman" w:hAnsi="Times New Roman" w:cs="Times New Roman"/>
        </w:rPr>
      </w:pPr>
      <w:r w:rsidRPr="002978BA">
        <w:rPr>
          <w:rFonts w:ascii="Times New Roman" w:hAnsi="Times New Roman" w:cs="Times New Roman"/>
        </w:rPr>
        <w:t>Supplementary Table 2 113 PCDRGs differentially expressed in LUADs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1089"/>
        <w:gridCol w:w="1099"/>
        <w:gridCol w:w="881"/>
        <w:gridCol w:w="1110"/>
        <w:gridCol w:w="881"/>
        <w:gridCol w:w="1068"/>
        <w:gridCol w:w="1089"/>
      </w:tblGrid>
      <w:tr w:rsidR="002978BA" w:rsidRPr="002978BA" w:rsidTr="002978BA">
        <w:trPr>
          <w:trHeight w:val="336"/>
        </w:trPr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GCLC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GGCT</w:t>
            </w:r>
          </w:p>
        </w:tc>
        <w:tc>
          <w:tcPr>
            <w:tcW w:w="646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NOX1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E2F2</w:t>
            </w:r>
          </w:p>
        </w:tc>
        <w:tc>
          <w:tcPr>
            <w:tcW w:w="652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MAPK8IP2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BRCA1</w:t>
            </w:r>
          </w:p>
        </w:tc>
        <w:tc>
          <w:tcPr>
            <w:tcW w:w="62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GCLM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CP</w:t>
            </w:r>
          </w:p>
        </w:tc>
      </w:tr>
      <w:tr w:rsidR="002978BA" w:rsidRPr="002978BA" w:rsidTr="002978BA">
        <w:trPr>
          <w:trHeight w:val="336"/>
        </w:trPr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CP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EYA2</w:t>
            </w:r>
          </w:p>
        </w:tc>
        <w:tc>
          <w:tcPr>
            <w:tcW w:w="646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POLB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GSDMB</w:t>
            </w:r>
          </w:p>
        </w:tc>
        <w:tc>
          <w:tcPr>
            <w:tcW w:w="652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ENO1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TRAF5</w:t>
            </w:r>
          </w:p>
        </w:tc>
        <w:tc>
          <w:tcPr>
            <w:tcW w:w="62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TF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BIK</w:t>
            </w:r>
          </w:p>
        </w:tc>
      </w:tr>
      <w:tr w:rsidR="002978BA" w:rsidRPr="002978BA" w:rsidTr="002978BA">
        <w:trPr>
          <w:trHeight w:val="336"/>
        </w:trPr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BIK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NFATC4</w:t>
            </w:r>
          </w:p>
        </w:tc>
        <w:tc>
          <w:tcPr>
            <w:tcW w:w="646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MMP9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EEF1A2</w:t>
            </w:r>
          </w:p>
        </w:tc>
        <w:tc>
          <w:tcPr>
            <w:tcW w:w="652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TRIB3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E2F1</w:t>
            </w:r>
          </w:p>
        </w:tc>
        <w:tc>
          <w:tcPr>
            <w:tcW w:w="62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LAPTM4B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JAK3</w:t>
            </w:r>
          </w:p>
        </w:tc>
      </w:tr>
      <w:tr w:rsidR="002978BA" w:rsidRPr="002978BA" w:rsidTr="002978BA">
        <w:trPr>
          <w:trHeight w:val="336"/>
        </w:trPr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JAK3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PIK3R2</w:t>
            </w:r>
          </w:p>
        </w:tc>
        <w:tc>
          <w:tcPr>
            <w:tcW w:w="646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ATP6V0A4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AP1S1</w:t>
            </w:r>
          </w:p>
        </w:tc>
        <w:tc>
          <w:tcPr>
            <w:tcW w:w="652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CA9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PPIF</w:t>
            </w:r>
          </w:p>
        </w:tc>
        <w:tc>
          <w:tcPr>
            <w:tcW w:w="62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CLNK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KRT18</w:t>
            </w:r>
          </w:p>
        </w:tc>
      </w:tr>
      <w:tr w:rsidR="002978BA" w:rsidRPr="002978BA" w:rsidTr="002978BA">
        <w:trPr>
          <w:trHeight w:val="336"/>
        </w:trPr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KRT18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IFNG</w:t>
            </w:r>
          </w:p>
        </w:tc>
        <w:tc>
          <w:tcPr>
            <w:tcW w:w="646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GAPDH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CTH</w:t>
            </w:r>
          </w:p>
        </w:tc>
        <w:tc>
          <w:tcPr>
            <w:tcW w:w="652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ATP10B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TRIM6</w:t>
            </w:r>
          </w:p>
        </w:tc>
        <w:tc>
          <w:tcPr>
            <w:tcW w:w="62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BCL2L14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ZBP1</w:t>
            </w:r>
          </w:p>
        </w:tc>
      </w:tr>
      <w:tr w:rsidR="002978BA" w:rsidRPr="002978BA" w:rsidTr="002978BA">
        <w:trPr>
          <w:trHeight w:val="336"/>
        </w:trPr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ZBP1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KIF25</w:t>
            </w:r>
          </w:p>
        </w:tc>
        <w:tc>
          <w:tcPr>
            <w:tcW w:w="646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CD70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TRAP1</w:t>
            </w:r>
          </w:p>
        </w:tc>
        <w:tc>
          <w:tcPr>
            <w:tcW w:w="652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TRAF2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ELL3</w:t>
            </w:r>
          </w:p>
        </w:tc>
        <w:tc>
          <w:tcPr>
            <w:tcW w:w="62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GFAP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FIGNL1</w:t>
            </w:r>
          </w:p>
        </w:tc>
      </w:tr>
      <w:tr w:rsidR="002978BA" w:rsidRPr="002978BA" w:rsidTr="002978BA">
        <w:trPr>
          <w:trHeight w:val="336"/>
        </w:trPr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FIGNL1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ERN2</w:t>
            </w:r>
          </w:p>
        </w:tc>
        <w:tc>
          <w:tcPr>
            <w:tcW w:w="646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AGT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HTR2B</w:t>
            </w:r>
          </w:p>
        </w:tc>
        <w:tc>
          <w:tcPr>
            <w:tcW w:w="652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ITM2C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BLK</w:t>
            </w:r>
          </w:p>
        </w:tc>
        <w:tc>
          <w:tcPr>
            <w:tcW w:w="62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CTSV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BCL2L10</w:t>
            </w:r>
          </w:p>
        </w:tc>
      </w:tr>
      <w:tr w:rsidR="002978BA" w:rsidRPr="002978BA" w:rsidTr="002978BA">
        <w:trPr>
          <w:trHeight w:val="336"/>
        </w:trPr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BCL2L10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CD27</w:t>
            </w:r>
          </w:p>
        </w:tc>
        <w:tc>
          <w:tcPr>
            <w:tcW w:w="646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PDX1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BRCA2</w:t>
            </w:r>
          </w:p>
        </w:tc>
        <w:tc>
          <w:tcPr>
            <w:tcW w:w="652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GCSH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PMAIP1</w:t>
            </w:r>
          </w:p>
        </w:tc>
        <w:tc>
          <w:tcPr>
            <w:tcW w:w="62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IL19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ATP6V1C2</w:t>
            </w:r>
          </w:p>
        </w:tc>
      </w:tr>
      <w:tr w:rsidR="002978BA" w:rsidRPr="002978BA" w:rsidTr="002978BA">
        <w:trPr>
          <w:trHeight w:val="336"/>
        </w:trPr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ATP6V1C2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FANCD2</w:t>
            </w:r>
          </w:p>
        </w:tc>
        <w:tc>
          <w:tcPr>
            <w:tcW w:w="646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SFRP2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GSDMC</w:t>
            </w:r>
          </w:p>
        </w:tc>
        <w:tc>
          <w:tcPr>
            <w:tcW w:w="652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CDKN2A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HYOU1</w:t>
            </w:r>
          </w:p>
        </w:tc>
        <w:tc>
          <w:tcPr>
            <w:tcW w:w="62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ABCB9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SLC7A11</w:t>
            </w:r>
          </w:p>
        </w:tc>
      </w:tr>
      <w:tr w:rsidR="002978BA" w:rsidRPr="002978BA" w:rsidTr="002978BA">
        <w:trPr>
          <w:trHeight w:val="336"/>
        </w:trPr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SLC7A11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AKR1C2</w:t>
            </w:r>
          </w:p>
        </w:tc>
        <w:tc>
          <w:tcPr>
            <w:tcW w:w="646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POU4F1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PDK1</w:t>
            </w:r>
          </w:p>
        </w:tc>
        <w:tc>
          <w:tcPr>
            <w:tcW w:w="652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UCHL1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PROM2</w:t>
            </w:r>
          </w:p>
        </w:tc>
        <w:tc>
          <w:tcPr>
            <w:tcW w:w="62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DEPTOR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SST</w:t>
            </w:r>
          </w:p>
        </w:tc>
      </w:tr>
      <w:tr w:rsidR="002978BA" w:rsidRPr="002978BA" w:rsidTr="002978BA">
        <w:trPr>
          <w:trHeight w:val="336"/>
        </w:trPr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SST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CBS</w:t>
            </w:r>
          </w:p>
        </w:tc>
        <w:tc>
          <w:tcPr>
            <w:tcW w:w="646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G6PD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AIRE</w:t>
            </w:r>
          </w:p>
        </w:tc>
        <w:tc>
          <w:tcPr>
            <w:tcW w:w="652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PRKAA2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INHBB</w:t>
            </w:r>
          </w:p>
        </w:tc>
        <w:tc>
          <w:tcPr>
            <w:tcW w:w="62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ADORA1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AIM2</w:t>
            </w:r>
          </w:p>
        </w:tc>
      </w:tr>
      <w:tr w:rsidR="002978BA" w:rsidRPr="002978BA" w:rsidTr="002978BA">
        <w:trPr>
          <w:trHeight w:val="336"/>
        </w:trPr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AIM2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TERT</w:t>
            </w:r>
          </w:p>
        </w:tc>
        <w:tc>
          <w:tcPr>
            <w:tcW w:w="646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CHMP4C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RNF183</w:t>
            </w:r>
          </w:p>
        </w:tc>
        <w:tc>
          <w:tcPr>
            <w:tcW w:w="652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MELK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RET</w:t>
            </w:r>
          </w:p>
        </w:tc>
        <w:tc>
          <w:tcPr>
            <w:tcW w:w="62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NLRP7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DDIT4</w:t>
            </w:r>
          </w:p>
        </w:tc>
      </w:tr>
      <w:tr w:rsidR="002978BA" w:rsidRPr="002978BA" w:rsidTr="002978BA">
        <w:trPr>
          <w:trHeight w:val="336"/>
        </w:trPr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DDIT4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GDNF</w:t>
            </w:r>
          </w:p>
        </w:tc>
        <w:tc>
          <w:tcPr>
            <w:tcW w:w="646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KRT8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FGB</w:t>
            </w:r>
          </w:p>
        </w:tc>
        <w:tc>
          <w:tcPr>
            <w:tcW w:w="652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BRSK2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BNIP3</w:t>
            </w:r>
          </w:p>
        </w:tc>
        <w:tc>
          <w:tcPr>
            <w:tcW w:w="62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CDK5R1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RNF186</w:t>
            </w:r>
          </w:p>
        </w:tc>
      </w:tr>
      <w:tr w:rsidR="002978BA" w:rsidRPr="002978BA" w:rsidTr="002978BA">
        <w:trPr>
          <w:trHeight w:val="336"/>
        </w:trPr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RNF186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ST20</w:t>
            </w:r>
          </w:p>
        </w:tc>
        <w:tc>
          <w:tcPr>
            <w:tcW w:w="646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NQO1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CHEK2</w:t>
            </w:r>
          </w:p>
        </w:tc>
        <w:tc>
          <w:tcPr>
            <w:tcW w:w="652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DIABLO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P4HB</w:t>
            </w:r>
          </w:p>
        </w:tc>
        <w:tc>
          <w:tcPr>
            <w:tcW w:w="62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NDUFA13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RUFY4</w:t>
            </w:r>
          </w:p>
        </w:tc>
      </w:tr>
      <w:tr w:rsidR="002978BA" w:rsidRPr="002978BA" w:rsidTr="002978BA">
        <w:trPr>
          <w:trHeight w:val="336"/>
        </w:trPr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RUFY4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ASAH2</w:t>
            </w:r>
          </w:p>
        </w:tc>
        <w:tc>
          <w:tcPr>
            <w:tcW w:w="646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FZD9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ATP2A1</w:t>
            </w:r>
          </w:p>
        </w:tc>
        <w:tc>
          <w:tcPr>
            <w:tcW w:w="652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MMP1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DPP4</w:t>
            </w:r>
          </w:p>
        </w:tc>
        <w:tc>
          <w:tcPr>
            <w:tcW w:w="62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ERO1A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MLLT11</w:t>
            </w:r>
          </w:p>
        </w:tc>
      </w:tr>
      <w:tr w:rsidR="002978BA" w:rsidRPr="002978BA" w:rsidTr="002978BA">
        <w:trPr>
          <w:trHeight w:val="336"/>
        </w:trPr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MLLT11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TNFRSF25</w:t>
            </w:r>
          </w:p>
        </w:tc>
        <w:tc>
          <w:tcPr>
            <w:tcW w:w="646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MAGEA3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PDCD6</w:t>
            </w:r>
          </w:p>
        </w:tc>
        <w:tc>
          <w:tcPr>
            <w:tcW w:w="652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PRKDC</w:t>
            </w:r>
          </w:p>
        </w:tc>
        <w:tc>
          <w:tcPr>
            <w:tcW w:w="57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TRIM34</w:t>
            </w:r>
          </w:p>
        </w:tc>
        <w:tc>
          <w:tcPr>
            <w:tcW w:w="627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  <w:r w:rsidRPr="002978BA">
              <w:rPr>
                <w:rFonts w:ascii="Times New Roman" w:hAnsi="Times New Roman" w:cs="Times New Roman"/>
              </w:rPr>
              <w:t>IKBKE</w:t>
            </w:r>
          </w:p>
        </w:tc>
        <w:tc>
          <w:tcPr>
            <w:tcW w:w="640" w:type="pct"/>
            <w:noWrap/>
            <w:vAlign w:val="center"/>
            <w:hideMark/>
          </w:tcPr>
          <w:p w:rsidR="002978BA" w:rsidRPr="002978BA" w:rsidRDefault="002978BA" w:rsidP="00297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978BA" w:rsidRPr="002978BA" w:rsidRDefault="002978BA">
      <w:pPr>
        <w:rPr>
          <w:rFonts w:ascii="Times New Roman" w:hAnsi="Times New Roman" w:cs="Times New Roman"/>
        </w:rPr>
      </w:pPr>
    </w:p>
    <w:sectPr w:rsidR="002978BA" w:rsidRPr="002978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C6A8CCEA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757242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8BA"/>
    <w:rsid w:val="00007331"/>
    <w:rsid w:val="00010F10"/>
    <w:rsid w:val="00026E93"/>
    <w:rsid w:val="00035C42"/>
    <w:rsid w:val="000362B4"/>
    <w:rsid w:val="00046CA7"/>
    <w:rsid w:val="00055A4C"/>
    <w:rsid w:val="00055E35"/>
    <w:rsid w:val="000849FB"/>
    <w:rsid w:val="000871E3"/>
    <w:rsid w:val="0009633B"/>
    <w:rsid w:val="000A7383"/>
    <w:rsid w:val="000B3AE7"/>
    <w:rsid w:val="000B524A"/>
    <w:rsid w:val="000B7EC8"/>
    <w:rsid w:val="000D0BAA"/>
    <w:rsid w:val="000E2C53"/>
    <w:rsid w:val="000E648E"/>
    <w:rsid w:val="000F49E5"/>
    <w:rsid w:val="000F7C30"/>
    <w:rsid w:val="00104047"/>
    <w:rsid w:val="001064D4"/>
    <w:rsid w:val="0014580E"/>
    <w:rsid w:val="00156E18"/>
    <w:rsid w:val="00157178"/>
    <w:rsid w:val="00183923"/>
    <w:rsid w:val="00186D88"/>
    <w:rsid w:val="00186DE0"/>
    <w:rsid w:val="00197FDF"/>
    <w:rsid w:val="001C32F8"/>
    <w:rsid w:val="001E0D12"/>
    <w:rsid w:val="002065FD"/>
    <w:rsid w:val="00225815"/>
    <w:rsid w:val="002865FD"/>
    <w:rsid w:val="00295121"/>
    <w:rsid w:val="00296E35"/>
    <w:rsid w:val="002978BA"/>
    <w:rsid w:val="002A1296"/>
    <w:rsid w:val="002A7852"/>
    <w:rsid w:val="002C451B"/>
    <w:rsid w:val="002E18FC"/>
    <w:rsid w:val="002E5149"/>
    <w:rsid w:val="00333205"/>
    <w:rsid w:val="00335D41"/>
    <w:rsid w:val="00375C1B"/>
    <w:rsid w:val="003804B0"/>
    <w:rsid w:val="003A778C"/>
    <w:rsid w:val="003C39D7"/>
    <w:rsid w:val="003E279A"/>
    <w:rsid w:val="003E3597"/>
    <w:rsid w:val="003E74B5"/>
    <w:rsid w:val="003F6F23"/>
    <w:rsid w:val="004015E8"/>
    <w:rsid w:val="00421A96"/>
    <w:rsid w:val="004221BF"/>
    <w:rsid w:val="00422616"/>
    <w:rsid w:val="00437A78"/>
    <w:rsid w:val="00455FF3"/>
    <w:rsid w:val="00487FB2"/>
    <w:rsid w:val="00493077"/>
    <w:rsid w:val="004A64D9"/>
    <w:rsid w:val="004C00E8"/>
    <w:rsid w:val="004D33F8"/>
    <w:rsid w:val="004F057F"/>
    <w:rsid w:val="00501E7E"/>
    <w:rsid w:val="00506DCC"/>
    <w:rsid w:val="00545600"/>
    <w:rsid w:val="00555363"/>
    <w:rsid w:val="00564773"/>
    <w:rsid w:val="00593A70"/>
    <w:rsid w:val="005B6A36"/>
    <w:rsid w:val="005C6744"/>
    <w:rsid w:val="005E269C"/>
    <w:rsid w:val="005F0ECB"/>
    <w:rsid w:val="0060068C"/>
    <w:rsid w:val="0060144F"/>
    <w:rsid w:val="006029DE"/>
    <w:rsid w:val="00644390"/>
    <w:rsid w:val="00646293"/>
    <w:rsid w:val="00655328"/>
    <w:rsid w:val="0065614A"/>
    <w:rsid w:val="00664BD2"/>
    <w:rsid w:val="006723F4"/>
    <w:rsid w:val="0067601A"/>
    <w:rsid w:val="006C5DB8"/>
    <w:rsid w:val="006D3115"/>
    <w:rsid w:val="006E0A05"/>
    <w:rsid w:val="006F346A"/>
    <w:rsid w:val="00702A9F"/>
    <w:rsid w:val="00717A26"/>
    <w:rsid w:val="00722298"/>
    <w:rsid w:val="007232F9"/>
    <w:rsid w:val="007272D1"/>
    <w:rsid w:val="00730B74"/>
    <w:rsid w:val="0073159B"/>
    <w:rsid w:val="007367DF"/>
    <w:rsid w:val="00750623"/>
    <w:rsid w:val="00757529"/>
    <w:rsid w:val="00767178"/>
    <w:rsid w:val="00771719"/>
    <w:rsid w:val="007933CB"/>
    <w:rsid w:val="007B3F10"/>
    <w:rsid w:val="007D096A"/>
    <w:rsid w:val="007D10BC"/>
    <w:rsid w:val="007D1F5F"/>
    <w:rsid w:val="007E03CE"/>
    <w:rsid w:val="007E6FFC"/>
    <w:rsid w:val="00813C82"/>
    <w:rsid w:val="00814264"/>
    <w:rsid w:val="0084596E"/>
    <w:rsid w:val="00845B88"/>
    <w:rsid w:val="008829E4"/>
    <w:rsid w:val="008A2C2C"/>
    <w:rsid w:val="008D1933"/>
    <w:rsid w:val="008F315C"/>
    <w:rsid w:val="008F574F"/>
    <w:rsid w:val="00932255"/>
    <w:rsid w:val="00936833"/>
    <w:rsid w:val="00955952"/>
    <w:rsid w:val="00960BF7"/>
    <w:rsid w:val="0097366A"/>
    <w:rsid w:val="00982444"/>
    <w:rsid w:val="009A0866"/>
    <w:rsid w:val="009C6991"/>
    <w:rsid w:val="009C6D8D"/>
    <w:rsid w:val="009C7969"/>
    <w:rsid w:val="009D254B"/>
    <w:rsid w:val="009D2B80"/>
    <w:rsid w:val="00A346E1"/>
    <w:rsid w:val="00A34C80"/>
    <w:rsid w:val="00A63DFD"/>
    <w:rsid w:val="00A678B6"/>
    <w:rsid w:val="00A7320D"/>
    <w:rsid w:val="00A81026"/>
    <w:rsid w:val="00A8362F"/>
    <w:rsid w:val="00A969D2"/>
    <w:rsid w:val="00AA2384"/>
    <w:rsid w:val="00AA65CA"/>
    <w:rsid w:val="00AB752E"/>
    <w:rsid w:val="00AD4AC4"/>
    <w:rsid w:val="00AD63C9"/>
    <w:rsid w:val="00AF05FC"/>
    <w:rsid w:val="00AF5715"/>
    <w:rsid w:val="00AF6C5D"/>
    <w:rsid w:val="00B13F9D"/>
    <w:rsid w:val="00B408E6"/>
    <w:rsid w:val="00B61699"/>
    <w:rsid w:val="00B67297"/>
    <w:rsid w:val="00B75573"/>
    <w:rsid w:val="00BC70AD"/>
    <w:rsid w:val="00BD3B03"/>
    <w:rsid w:val="00BE4CFC"/>
    <w:rsid w:val="00BE56F3"/>
    <w:rsid w:val="00C01EAB"/>
    <w:rsid w:val="00C1393F"/>
    <w:rsid w:val="00C30BC4"/>
    <w:rsid w:val="00C4323C"/>
    <w:rsid w:val="00C46D68"/>
    <w:rsid w:val="00C535E7"/>
    <w:rsid w:val="00C55F5C"/>
    <w:rsid w:val="00C64136"/>
    <w:rsid w:val="00C73BF0"/>
    <w:rsid w:val="00C84D29"/>
    <w:rsid w:val="00CA425D"/>
    <w:rsid w:val="00CA5BFF"/>
    <w:rsid w:val="00CA5DA8"/>
    <w:rsid w:val="00CC1B62"/>
    <w:rsid w:val="00D27CD2"/>
    <w:rsid w:val="00D341B6"/>
    <w:rsid w:val="00D378F9"/>
    <w:rsid w:val="00D53BD8"/>
    <w:rsid w:val="00D60430"/>
    <w:rsid w:val="00D846F2"/>
    <w:rsid w:val="00D93AB3"/>
    <w:rsid w:val="00DB0514"/>
    <w:rsid w:val="00DC50C4"/>
    <w:rsid w:val="00DC57FC"/>
    <w:rsid w:val="00E00CBF"/>
    <w:rsid w:val="00E07255"/>
    <w:rsid w:val="00E21DB2"/>
    <w:rsid w:val="00E65C70"/>
    <w:rsid w:val="00E75DCE"/>
    <w:rsid w:val="00EA1570"/>
    <w:rsid w:val="00EB6C23"/>
    <w:rsid w:val="00EB771F"/>
    <w:rsid w:val="00EB7FA3"/>
    <w:rsid w:val="00EC63AB"/>
    <w:rsid w:val="00EC67E8"/>
    <w:rsid w:val="00EC6CEC"/>
    <w:rsid w:val="00ED5C2E"/>
    <w:rsid w:val="00F12664"/>
    <w:rsid w:val="00F15565"/>
    <w:rsid w:val="00F16F3C"/>
    <w:rsid w:val="00F230A6"/>
    <w:rsid w:val="00F25474"/>
    <w:rsid w:val="00F275AC"/>
    <w:rsid w:val="00F40A67"/>
    <w:rsid w:val="00F50DFD"/>
    <w:rsid w:val="00F577DE"/>
    <w:rsid w:val="00F726D9"/>
    <w:rsid w:val="00F73949"/>
    <w:rsid w:val="00F75425"/>
    <w:rsid w:val="00F87C52"/>
    <w:rsid w:val="00FA0CF5"/>
    <w:rsid w:val="00FA55B2"/>
    <w:rsid w:val="00FB2ADC"/>
    <w:rsid w:val="00FB6B2A"/>
    <w:rsid w:val="00FB6B6A"/>
    <w:rsid w:val="00FB7BA5"/>
    <w:rsid w:val="00FC2913"/>
    <w:rsid w:val="00FE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329AD0"/>
  <w15:chartTrackingRefBased/>
  <w15:docId w15:val="{39C94219-EA45-D040-9675-C64C8371C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aliases w:val="Section heading"/>
    <w:basedOn w:val="a"/>
    <w:next w:val="a"/>
    <w:link w:val="20"/>
    <w:autoRedefine/>
    <w:uiPriority w:val="9"/>
    <w:unhideWhenUsed/>
    <w:qFormat/>
    <w:rsid w:val="00183923"/>
    <w:pPr>
      <w:keepNext/>
      <w:keepLines/>
      <w:widowControl/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color w:val="000000" w:themeColor="text1"/>
      <w:sz w:val="28"/>
      <w:szCs w:val="26"/>
      <w:shd w:val="clear" w:color="auto" w:fill="FFFFFF"/>
      <w:lang w:eastAsia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Headings">
    <w:name w:val="Headings"/>
    <w:uiPriority w:val="99"/>
    <w:rsid w:val="009D2B80"/>
    <w:pPr>
      <w:numPr>
        <w:numId w:val="1"/>
      </w:numPr>
    </w:pPr>
  </w:style>
  <w:style w:type="paragraph" w:customStyle="1" w:styleId="21">
    <w:name w:val="样式2"/>
    <w:basedOn w:val="a"/>
    <w:qFormat/>
    <w:rsid w:val="00183923"/>
    <w:pPr>
      <w:keepNext/>
      <w:keepLines/>
      <w:widowControl/>
      <w:spacing w:before="100" w:beforeAutospacing="1" w:after="100" w:afterAutospacing="1" w:line="360" w:lineRule="auto"/>
      <w:jc w:val="left"/>
      <w:outlineLvl w:val="0"/>
    </w:pPr>
    <w:rPr>
      <w:rFonts w:ascii="Times New Roman" w:eastAsiaTheme="majorEastAsia" w:hAnsi="Times New Roman" w:cs="Times New Roman"/>
      <w:b/>
      <w:color w:val="000000" w:themeColor="text1"/>
      <w:kern w:val="0"/>
      <w:sz w:val="32"/>
      <w:szCs w:val="32"/>
      <w:lang w:val="en-GB" w:eastAsia="en-GB"/>
    </w:rPr>
  </w:style>
  <w:style w:type="character" w:customStyle="1" w:styleId="20">
    <w:name w:val="标题 2 字符"/>
    <w:aliases w:val="Section heading 字符"/>
    <w:basedOn w:val="a0"/>
    <w:link w:val="2"/>
    <w:uiPriority w:val="9"/>
    <w:rsid w:val="00183923"/>
    <w:rPr>
      <w:rFonts w:ascii="Times New Roman" w:eastAsia="Times New Roman" w:hAnsi="Times New Roman" w:cs="Times New Roman"/>
      <w:b/>
      <w:color w:val="000000" w:themeColor="text1"/>
      <w:sz w:val="28"/>
      <w:szCs w:val="26"/>
      <w:lang w:eastAsia="en-GB"/>
    </w:rPr>
  </w:style>
  <w:style w:type="table" w:styleId="a3">
    <w:name w:val="Table Grid"/>
    <w:basedOn w:val="a1"/>
    <w:uiPriority w:val="39"/>
    <w:rsid w:val="00297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4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2024-07-13T06:58:00Z</dcterms:created>
  <dcterms:modified xsi:type="dcterms:W3CDTF">2024-07-13T07:00:00Z</dcterms:modified>
</cp:coreProperties>
</file>