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14" w:rsidRPr="00435B2D" w:rsidRDefault="006E0714" w:rsidP="00B31970">
      <w:pPr>
        <w:spacing w:line="480" w:lineRule="auto"/>
        <w:jc w:val="left"/>
        <w:rPr>
          <w:szCs w:val="24"/>
          <w:lang w:val="en-US"/>
        </w:rPr>
      </w:pPr>
      <w:r>
        <w:rPr>
          <w:szCs w:val="24"/>
          <w:lang w:val="en-US"/>
        </w:rPr>
        <w:t>D</w:t>
      </w:r>
      <w:r w:rsidRPr="00D7406A">
        <w:rPr>
          <w:lang w:val="en-US"/>
        </w:rPr>
        <w:t xml:space="preserve">evelopment of </w:t>
      </w:r>
      <w:r>
        <w:rPr>
          <w:lang w:val="en-US"/>
        </w:rPr>
        <w:t xml:space="preserve">DArT-based </w:t>
      </w:r>
      <w:r w:rsidRPr="00D7406A">
        <w:rPr>
          <w:lang w:val="en-US"/>
        </w:rPr>
        <w:t>PCR marker</w:t>
      </w:r>
      <w:r>
        <w:rPr>
          <w:lang w:val="en-US"/>
        </w:rPr>
        <w:t>s</w:t>
      </w:r>
      <w:r w:rsidRPr="00D7406A">
        <w:rPr>
          <w:lang w:val="en-US"/>
        </w:rPr>
        <w:t xml:space="preserve"> </w:t>
      </w:r>
      <w:r>
        <w:rPr>
          <w:lang w:val="en-US"/>
        </w:rPr>
        <w:t>for selecting</w:t>
      </w:r>
      <w:r w:rsidRPr="00D7406A">
        <w:rPr>
          <w:lang w:val="en-US"/>
        </w:rPr>
        <w:t xml:space="preserve"> drought t</w:t>
      </w:r>
      <w:r>
        <w:rPr>
          <w:lang w:val="en-US"/>
        </w:rPr>
        <w:t xml:space="preserve">olerant spring barley </w:t>
      </w:r>
    </w:p>
    <w:p w:rsidR="006E0714" w:rsidRDefault="006E0714" w:rsidP="00B31970">
      <w:pPr>
        <w:spacing w:line="480" w:lineRule="auto"/>
        <w:jc w:val="left"/>
        <w:rPr>
          <w:szCs w:val="24"/>
          <w:lang w:val="en-US"/>
        </w:rPr>
      </w:pPr>
    </w:p>
    <w:p w:rsidR="006E0714" w:rsidRPr="00B31970" w:rsidRDefault="006E0714" w:rsidP="00B31970">
      <w:pPr>
        <w:spacing w:line="480" w:lineRule="auto"/>
        <w:jc w:val="left"/>
        <w:rPr>
          <w:szCs w:val="24"/>
          <w:lang w:val="en-US"/>
        </w:rPr>
      </w:pPr>
      <w:bookmarkStart w:id="0" w:name="_GoBack"/>
      <w:bookmarkEnd w:id="0"/>
      <w:r>
        <w:rPr>
          <w:szCs w:val="24"/>
          <w:lang w:val="en-US"/>
        </w:rPr>
        <w:t>Journal of Applied Genetics</w:t>
      </w:r>
    </w:p>
    <w:p w:rsidR="006E0714" w:rsidRDefault="006E0714" w:rsidP="00B31970">
      <w:pPr>
        <w:spacing w:line="480" w:lineRule="auto"/>
        <w:jc w:val="left"/>
        <w:rPr>
          <w:szCs w:val="24"/>
          <w:lang w:val="en-US"/>
        </w:rPr>
      </w:pPr>
    </w:p>
    <w:p w:rsidR="006E0714" w:rsidRPr="00B82BED" w:rsidRDefault="006E0714" w:rsidP="00B31970">
      <w:pPr>
        <w:spacing w:line="480" w:lineRule="auto"/>
        <w:jc w:val="left"/>
        <w:rPr>
          <w:sz w:val="23"/>
          <w:szCs w:val="23"/>
          <w:lang w:val="en-US"/>
        </w:rPr>
      </w:pPr>
      <w:r w:rsidRPr="00B82BED">
        <w:rPr>
          <w:sz w:val="23"/>
          <w:szCs w:val="23"/>
          <w:lang w:val="en-US"/>
        </w:rPr>
        <w:t xml:space="preserve">Anna Fiust, Marcin Rapacz (corresponding author), Magdalena Wójcik-Jagła, Mirosław Tyrka </w:t>
      </w:r>
    </w:p>
    <w:p w:rsidR="006E0714" w:rsidRPr="00B31970" w:rsidRDefault="006E0714" w:rsidP="00B31970">
      <w:pPr>
        <w:spacing w:line="480" w:lineRule="auto"/>
        <w:jc w:val="left"/>
        <w:rPr>
          <w:szCs w:val="24"/>
          <w:lang w:val="en-US"/>
        </w:rPr>
      </w:pPr>
    </w:p>
    <w:p w:rsidR="006E0714" w:rsidRPr="00A55290" w:rsidRDefault="006E0714" w:rsidP="00B31970">
      <w:pPr>
        <w:spacing w:line="480" w:lineRule="auto"/>
        <w:jc w:val="left"/>
      </w:pPr>
      <w:smartTag w:uri="urn:schemas-microsoft-com:office:smarttags" w:element="place">
        <w:smartTag w:uri="urn:schemas-microsoft-com:office:smarttags" w:element="PlaceType">
          <w:r w:rsidRPr="00247D25">
            <w:rPr>
              <w:iCs/>
              <w:szCs w:val="24"/>
              <w:lang w:val="en-US"/>
            </w:rPr>
            <w:t>University</w:t>
          </w:r>
        </w:smartTag>
        <w:r w:rsidRPr="00247D25">
          <w:rPr>
            <w:iCs/>
            <w:szCs w:val="24"/>
            <w:lang w:val="en-US"/>
          </w:rPr>
          <w:t xml:space="preserve"> of </w:t>
        </w:r>
        <w:smartTag w:uri="urn:schemas-microsoft-com:office:smarttags" w:element="PlaceName">
          <w:r w:rsidRPr="00247D25">
            <w:rPr>
              <w:iCs/>
              <w:szCs w:val="24"/>
              <w:lang w:val="en-US"/>
            </w:rPr>
            <w:t>Agriculture</w:t>
          </w:r>
        </w:smartTag>
      </w:smartTag>
      <w:r w:rsidRPr="00247D25">
        <w:rPr>
          <w:iCs/>
          <w:szCs w:val="24"/>
          <w:lang w:val="en-US"/>
        </w:rPr>
        <w:t xml:space="preserve"> in Krak</w:t>
      </w:r>
      <w:r w:rsidRPr="001143C6">
        <w:rPr>
          <w:iCs/>
          <w:szCs w:val="24"/>
          <w:lang w:val="en-US"/>
        </w:rPr>
        <w:t>ó</w:t>
      </w:r>
      <w:r w:rsidRPr="00247D25">
        <w:rPr>
          <w:iCs/>
          <w:szCs w:val="24"/>
          <w:lang w:val="en-US"/>
        </w:rPr>
        <w:t>w, Department of Plant Physiology,</w:t>
      </w:r>
      <w:r w:rsidRPr="001143C6">
        <w:rPr>
          <w:iCs/>
          <w:szCs w:val="24"/>
          <w:lang w:val="en-US"/>
        </w:rPr>
        <w:t xml:space="preserve"> </w:t>
      </w:r>
      <w:r>
        <w:rPr>
          <w:iCs/>
          <w:szCs w:val="24"/>
          <w:lang w:val="en-US"/>
        </w:rPr>
        <w:t>ul.</w:t>
      </w:r>
      <w:r w:rsidRPr="00247D25">
        <w:rPr>
          <w:iCs/>
          <w:szCs w:val="24"/>
          <w:lang w:val="en-US"/>
        </w:rPr>
        <w:t xml:space="preserve"> </w:t>
      </w:r>
      <w:r w:rsidRPr="004E18D8">
        <w:t>Podłużna 3, 30-239 Kraków, Poland</w:t>
      </w:r>
      <w:r>
        <w:rPr>
          <w:b/>
        </w:rPr>
        <w:t xml:space="preserve">, </w:t>
      </w:r>
      <w:r w:rsidRPr="00A55290">
        <w:t>Email: rrrapacz@cyf-kr.edu.pl</w:t>
      </w:r>
    </w:p>
    <w:p w:rsidR="006E0714" w:rsidRPr="009E44BC" w:rsidRDefault="006E0714" w:rsidP="00557E00"/>
    <w:p w:rsidR="006E0714" w:rsidRPr="009E44BC" w:rsidRDefault="006E0714" w:rsidP="00557E00"/>
    <w:p w:rsidR="006E0714" w:rsidRPr="00E22EC2" w:rsidRDefault="006E0714" w:rsidP="00557E00">
      <w:pPr>
        <w:rPr>
          <w:lang w:val="en-US"/>
        </w:rPr>
      </w:pPr>
      <w:r w:rsidRPr="009E44BC">
        <w:br w:type="column"/>
        <w:t xml:space="preserve">Table S1. </w:t>
      </w:r>
      <w:r>
        <w:rPr>
          <w:lang w:val="en-US"/>
        </w:rPr>
        <w:t xml:space="preserve">Sequences of </w:t>
      </w:r>
      <w:r w:rsidRPr="002B5205">
        <w:rPr>
          <w:lang w:val="en-US"/>
        </w:rPr>
        <w:t xml:space="preserve">PCR primers </w:t>
      </w:r>
      <w:r>
        <w:rPr>
          <w:lang w:val="en-US"/>
        </w:rPr>
        <w:t>designed</w:t>
      </w:r>
      <w:r w:rsidRPr="00E22EC2">
        <w:rPr>
          <w:lang w:val="en-US"/>
        </w:rPr>
        <w:t xml:space="preserve"> for </w:t>
      </w:r>
      <w:r>
        <w:rPr>
          <w:lang w:val="en-US"/>
        </w:rPr>
        <w:t xml:space="preserve">30 not-redundant </w:t>
      </w:r>
      <w:r w:rsidRPr="00E22EC2">
        <w:rPr>
          <w:lang w:val="en-US"/>
        </w:rPr>
        <w:t>DArT sequences</w:t>
      </w:r>
      <w:r>
        <w:rPr>
          <w:lang w:val="en-US"/>
        </w:rPr>
        <w:t xml:space="preserve"> from regions responsible for drought tolerance</w:t>
      </w:r>
      <w:r w:rsidRPr="00B720CE">
        <w:rPr>
          <w:lang w:val="en-US"/>
        </w:rPr>
        <w:t xml:space="preserve"> </w:t>
      </w:r>
      <w:r>
        <w:rPr>
          <w:lang w:val="en-US"/>
        </w:rPr>
        <w:t>and annealing temperatures (Ta) used in PCR reaction.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146"/>
        <w:gridCol w:w="854"/>
        <w:gridCol w:w="3370"/>
        <w:gridCol w:w="4001"/>
      </w:tblGrid>
      <w:tr w:rsidR="006E0714" w:rsidRPr="00B43EF1" w:rsidTr="008C6336">
        <w:trPr>
          <w:trHeight w:val="315"/>
        </w:trPr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bCs/>
                <w:iCs/>
                <w:szCs w:val="24"/>
                <w:lang w:eastAsia="pl-PL"/>
              </w:rPr>
            </w:pPr>
            <w:r w:rsidRPr="00EE258F">
              <w:rPr>
                <w:bCs/>
                <w:iCs/>
                <w:szCs w:val="24"/>
                <w:lang w:eastAsia="pl-PL"/>
              </w:rPr>
              <w:t>Marker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bCs/>
                <w:iCs/>
                <w:szCs w:val="24"/>
                <w:lang w:eastAsia="pl-PL"/>
              </w:rPr>
            </w:pPr>
            <w:r w:rsidRPr="00EE258F">
              <w:rPr>
                <w:bCs/>
                <w:iCs/>
                <w:szCs w:val="24"/>
                <w:lang w:eastAsia="pl-PL"/>
              </w:rPr>
              <w:t>T</w:t>
            </w:r>
            <w:r w:rsidRPr="00EE258F">
              <w:rPr>
                <w:bCs/>
                <w:iCs/>
                <w:szCs w:val="24"/>
                <w:vertAlign w:val="subscript"/>
                <w:lang w:eastAsia="pl-PL"/>
              </w:rPr>
              <w:t>a</w:t>
            </w:r>
            <w:r>
              <w:rPr>
                <w:bCs/>
                <w:iCs/>
                <w:szCs w:val="24"/>
                <w:vertAlign w:val="subscript"/>
                <w:lang w:eastAsia="pl-PL"/>
              </w:rPr>
              <w:t xml:space="preserve"> </w:t>
            </w:r>
            <w:r w:rsidRPr="00B01D20">
              <w:rPr>
                <w:bCs/>
                <w:iCs/>
                <w:szCs w:val="24"/>
                <w:lang w:eastAsia="pl-PL"/>
              </w:rPr>
              <w:t>(°C)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bCs/>
                <w:iCs/>
                <w:szCs w:val="24"/>
                <w:lang w:eastAsia="pl-PL"/>
              </w:rPr>
            </w:pPr>
            <w:r w:rsidRPr="00EE258F">
              <w:rPr>
                <w:bCs/>
                <w:iCs/>
                <w:szCs w:val="24"/>
                <w:lang w:eastAsia="pl-PL"/>
              </w:rPr>
              <w:t>Primer sequences (</w:t>
            </w:r>
            <w:smartTag w:uri="urn:schemas-microsoft-com:office:smarttags" w:element="metricconverter">
              <w:smartTagPr>
                <w:attr w:name="ProductID" w:val="5’"/>
              </w:smartTagPr>
              <w:r w:rsidRPr="00EE258F">
                <w:rPr>
                  <w:bCs/>
                  <w:iCs/>
                  <w:szCs w:val="24"/>
                  <w:lang w:eastAsia="pl-PL"/>
                </w:rPr>
                <w:t>5’</w:t>
              </w:r>
            </w:smartTag>
            <w:r w:rsidRPr="00EE258F">
              <w:rPr>
                <w:bCs/>
                <w:iCs/>
                <w:szCs w:val="24"/>
                <w:lang w:eastAsia="pl-PL"/>
              </w:rPr>
              <w:t xml:space="preserve"> - </w:t>
            </w:r>
            <w:smartTag w:uri="urn:schemas-microsoft-com:office:smarttags" w:element="metricconverter">
              <w:smartTagPr>
                <w:attr w:name="ProductID" w:val="3’"/>
              </w:smartTagPr>
              <w:r w:rsidRPr="00EE258F">
                <w:rPr>
                  <w:bCs/>
                  <w:iCs/>
                  <w:szCs w:val="24"/>
                  <w:lang w:eastAsia="pl-PL"/>
                </w:rPr>
                <w:t>3’</w:t>
              </w:r>
            </w:smartTag>
            <w:r w:rsidRPr="00EE258F">
              <w:rPr>
                <w:bCs/>
                <w:iCs/>
                <w:szCs w:val="24"/>
                <w:lang w:eastAsia="pl-PL"/>
              </w:rPr>
              <w:t>)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TbPb-0259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CAGATGAAATGACCGAGCAG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TCCGGAGCTAAAAGAGCAAG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TbPb-0858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GGCAGGTACACCGCCACT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TCAGAGCACACGTATGCAGAT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TbPb-0994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CCACCCCAATGTGTTCTCTC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TGCAGGCGAAAATTGTTGTA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TbPb-1051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CGTCCCCATGATCCTTTTT</w:t>
            </w:r>
          </w:p>
        </w:tc>
        <w:tc>
          <w:tcPr>
            <w:tcW w:w="4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GCAGGCTATTTTGTGGCTTT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TbPb-1051b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CGGGAAGCTCTATCACTCGT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TGATATGTGCAGCGTCCATT</w:t>
            </w:r>
          </w:p>
        </w:tc>
      </w:tr>
      <w:tr w:rsidR="006E0714" w:rsidRPr="009F6E95" w:rsidTr="008C6336">
        <w:trPr>
          <w:trHeight w:val="315"/>
        </w:trPr>
        <w:tc>
          <w:tcPr>
            <w:tcW w:w="114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TbPb-1312</w:t>
            </w:r>
          </w:p>
        </w:tc>
        <w:tc>
          <w:tcPr>
            <w:tcW w:w="854" w:type="dxa"/>
            <w:tcBorders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TGAAACATCGAAACCCACAA</w:t>
            </w:r>
          </w:p>
        </w:tc>
        <w:tc>
          <w:tcPr>
            <w:tcW w:w="40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CTCCATTCCTCTGGCTATGC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TbPb-1967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AGGTTTTCAAGCAGCTACGC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CAAGAAAGCAGATGGCACAA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TbPb-1967b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TTGCAGAAGGCGGATAATTC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TTTCGGGCACTGATTTCAAC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TbPb-2040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CCTCAAGAGACAACGGCAAT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CGTCAGGTCTTTGTCGACTTC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TbPb-2040b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CCATAAAGTTAAGAATTTGCCTCA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GCAACTCACACCCCTTCTGT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TbPb-2175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AAGCCAAAGCCTAACAGCAG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CAGTGCAGCATCATATTTGG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TbPb-2230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GAAGACTCTTCAGAGATGGTGC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TGCAGCCAATTATAATAATGAGTT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TbPb-2672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GGCGAACCTAATTCATTGGA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TCGGTGAACCACATTGGATA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TbPb-2957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CATGATAAAAACCAAGATGAAATG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CATGTTCCCAGAGGACACG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TbPb-3230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ACCATGCCACATGATGAGAA</w:t>
            </w:r>
          </w:p>
        </w:tc>
        <w:tc>
          <w:tcPr>
            <w:tcW w:w="4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TGCAGAGGGATATGGATTTCA</w:t>
            </w:r>
          </w:p>
        </w:tc>
      </w:tr>
      <w:tr w:rsidR="006E0714" w:rsidRPr="009F6E95" w:rsidTr="008C6336">
        <w:trPr>
          <w:trHeight w:val="315"/>
        </w:trPr>
        <w:tc>
          <w:tcPr>
            <w:tcW w:w="114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TbPb-3773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GCAGCAAAGAAACACAGTTTG</w:t>
            </w:r>
          </w:p>
        </w:tc>
        <w:tc>
          <w:tcPr>
            <w:tcW w:w="4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TTCGGTCCTTCTTGCATACC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TbPb-4369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TGCACCGCCATCAAGTAGTA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GTGGATTGTGAGGCCGATT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TbPb-4601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CATGAGTCCTGTACCCAGCA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TTGCCTTTTAGCCGACTGTT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TbPb-4645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TGAACAAACGGATACGTCCA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TGTGGAATGTTTTAGGTGCAA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TbPb-5351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GGCAACTTTTGTTGCAAGATT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TGTGACAATTTGAAGTGACATGG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TbPb-5351b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GCAGCAGATGACTTTGTGGA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TGAAATGCTCAAGCAGGAAA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TbPb-5902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ACAAGATTTAAGCCGCGTTG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TTGCATGCTAAACGTGAACC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TbPb-6399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TGCACAGCCTAAAAGAATCG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TGTTGGCACAGCATGTTAGC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TbPb-6450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ACGCCCAAGTCACAAATCTT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GGTCCAGTTCCTGTTCTTGG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TbPb-6721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GGAAAAACAAAACTGAGGCAAA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GTGGATTGTGAGGCCGATT</w:t>
            </w:r>
          </w:p>
        </w:tc>
      </w:tr>
      <w:tr w:rsidR="006E0714" w:rsidRPr="009F6E95" w:rsidTr="008C6336">
        <w:trPr>
          <w:trHeight w:val="315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TbPb-6735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TCAGGCATCTGCAATTTTTG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TTCGGTCCTTCTTGCATACC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TbPb-7671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CTGCTGGACGGCGATTTC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TGGGATACTTTTGATGTTATAGAAGAA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TbPb-7786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GCTGGAGACTTGGAGGACAG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TGGTTATTACCACAACCAGA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TbPb-7863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GTGTGAGCCGGTTTTCTTTC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TTGTGGTTGACAACAATCCAG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TbPb-8110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CATTCATGCATTGGCATTTT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TGCAGAGGAAGTGTCCATGT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TbPb-8110b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CAAGCAGGAAGGACCCAATA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GAGCGGGTTCATGGATTC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TbPb-8556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ACAGCACCTGCAATTCGTG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TCCTCCCTAGGTAAGCTCTCTG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TbPb-8589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AGCTCTCTGTAGATCAGGTTGC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CGACAACGGGAATGGAAC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TbPb-8884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CATGTGCAAACTGTCCCAAC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CTAGCAGCAGCAAGTGCATC</w:t>
            </w:r>
          </w:p>
        </w:tc>
      </w:tr>
      <w:tr w:rsidR="006E0714" w:rsidRPr="009F6E95" w:rsidTr="008C6336">
        <w:trPr>
          <w:trHeight w:val="300"/>
        </w:trPr>
        <w:tc>
          <w:tcPr>
            <w:tcW w:w="114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TbPb-8884b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33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AGTCCCGTGTCCGCATATAG</w:t>
            </w:r>
          </w:p>
        </w:tc>
        <w:tc>
          <w:tcPr>
            <w:tcW w:w="40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GGTTGAGCATTCTGGAGAGC</w:t>
            </w:r>
          </w:p>
        </w:tc>
      </w:tr>
      <w:tr w:rsidR="006E0714" w:rsidRPr="009F6E95" w:rsidTr="008C6336">
        <w:trPr>
          <w:trHeight w:val="315"/>
        </w:trPr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TbPb-9645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CATGTCAAAAGCTATGGATGC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E0714" w:rsidRPr="00EE258F" w:rsidRDefault="006E0714" w:rsidP="008C6336">
            <w:pPr>
              <w:spacing w:line="240" w:lineRule="auto"/>
              <w:jc w:val="left"/>
              <w:rPr>
                <w:sz w:val="16"/>
                <w:szCs w:val="16"/>
                <w:lang w:eastAsia="pl-PL"/>
              </w:rPr>
            </w:pPr>
            <w:r w:rsidRPr="00EE258F">
              <w:rPr>
                <w:sz w:val="16"/>
                <w:szCs w:val="16"/>
                <w:lang w:eastAsia="pl-PL"/>
              </w:rPr>
              <w:t>CTTGCCCTCTCTCGTCAAAC</w:t>
            </w:r>
          </w:p>
        </w:tc>
      </w:tr>
    </w:tbl>
    <w:p w:rsidR="006E0714" w:rsidRDefault="006E0714" w:rsidP="00557E00"/>
    <w:p w:rsidR="006E0714" w:rsidRDefault="006E0714" w:rsidP="00557E00"/>
    <w:sectPr w:rsidR="006E0714" w:rsidSect="0069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E00"/>
    <w:rsid w:val="00000789"/>
    <w:rsid w:val="000016C7"/>
    <w:rsid w:val="00003B0F"/>
    <w:rsid w:val="000043B5"/>
    <w:rsid w:val="00004C22"/>
    <w:rsid w:val="000063A8"/>
    <w:rsid w:val="00007D46"/>
    <w:rsid w:val="000130AB"/>
    <w:rsid w:val="000145C2"/>
    <w:rsid w:val="000147E9"/>
    <w:rsid w:val="00015E32"/>
    <w:rsid w:val="000161C3"/>
    <w:rsid w:val="00016A73"/>
    <w:rsid w:val="00016B9C"/>
    <w:rsid w:val="00016D68"/>
    <w:rsid w:val="00021CEE"/>
    <w:rsid w:val="00025209"/>
    <w:rsid w:val="000256A5"/>
    <w:rsid w:val="000268C6"/>
    <w:rsid w:val="0002751D"/>
    <w:rsid w:val="000316AE"/>
    <w:rsid w:val="00031CB6"/>
    <w:rsid w:val="0003243B"/>
    <w:rsid w:val="00033788"/>
    <w:rsid w:val="00033813"/>
    <w:rsid w:val="00033D11"/>
    <w:rsid w:val="00035248"/>
    <w:rsid w:val="0003585E"/>
    <w:rsid w:val="00036612"/>
    <w:rsid w:val="00037890"/>
    <w:rsid w:val="00037B68"/>
    <w:rsid w:val="00037DC5"/>
    <w:rsid w:val="00037F1A"/>
    <w:rsid w:val="00040F82"/>
    <w:rsid w:val="00041035"/>
    <w:rsid w:val="00041F42"/>
    <w:rsid w:val="00041FA4"/>
    <w:rsid w:val="00042569"/>
    <w:rsid w:val="00045300"/>
    <w:rsid w:val="00045C3C"/>
    <w:rsid w:val="00046B6B"/>
    <w:rsid w:val="00047972"/>
    <w:rsid w:val="00047FC7"/>
    <w:rsid w:val="000502DF"/>
    <w:rsid w:val="000506EB"/>
    <w:rsid w:val="00050CD5"/>
    <w:rsid w:val="000521FB"/>
    <w:rsid w:val="00053C20"/>
    <w:rsid w:val="00055153"/>
    <w:rsid w:val="00055314"/>
    <w:rsid w:val="00055DCE"/>
    <w:rsid w:val="000607DA"/>
    <w:rsid w:val="00061237"/>
    <w:rsid w:val="00061DDE"/>
    <w:rsid w:val="00062646"/>
    <w:rsid w:val="000632AE"/>
    <w:rsid w:val="00064D0A"/>
    <w:rsid w:val="00065308"/>
    <w:rsid w:val="0006598C"/>
    <w:rsid w:val="00066314"/>
    <w:rsid w:val="00067270"/>
    <w:rsid w:val="00067962"/>
    <w:rsid w:val="00070C62"/>
    <w:rsid w:val="00070E36"/>
    <w:rsid w:val="0007286D"/>
    <w:rsid w:val="0007326B"/>
    <w:rsid w:val="00074607"/>
    <w:rsid w:val="00074702"/>
    <w:rsid w:val="00075086"/>
    <w:rsid w:val="000753A9"/>
    <w:rsid w:val="000754F3"/>
    <w:rsid w:val="0007550B"/>
    <w:rsid w:val="0007769A"/>
    <w:rsid w:val="0007798E"/>
    <w:rsid w:val="00081B29"/>
    <w:rsid w:val="00082C44"/>
    <w:rsid w:val="00083E80"/>
    <w:rsid w:val="00085477"/>
    <w:rsid w:val="00086DE8"/>
    <w:rsid w:val="00087491"/>
    <w:rsid w:val="00090664"/>
    <w:rsid w:val="000920BF"/>
    <w:rsid w:val="00096175"/>
    <w:rsid w:val="000A0051"/>
    <w:rsid w:val="000A06A4"/>
    <w:rsid w:val="000A1CAC"/>
    <w:rsid w:val="000A2296"/>
    <w:rsid w:val="000A2E4E"/>
    <w:rsid w:val="000A302E"/>
    <w:rsid w:val="000A36AD"/>
    <w:rsid w:val="000A500E"/>
    <w:rsid w:val="000A5E7F"/>
    <w:rsid w:val="000A68BD"/>
    <w:rsid w:val="000A70A1"/>
    <w:rsid w:val="000A7887"/>
    <w:rsid w:val="000B05BF"/>
    <w:rsid w:val="000B06E1"/>
    <w:rsid w:val="000B0910"/>
    <w:rsid w:val="000B1064"/>
    <w:rsid w:val="000B161E"/>
    <w:rsid w:val="000B2EF0"/>
    <w:rsid w:val="000B36E3"/>
    <w:rsid w:val="000B4A32"/>
    <w:rsid w:val="000B5F6F"/>
    <w:rsid w:val="000B7901"/>
    <w:rsid w:val="000B7FF4"/>
    <w:rsid w:val="000C01BC"/>
    <w:rsid w:val="000C1A8B"/>
    <w:rsid w:val="000C3FCE"/>
    <w:rsid w:val="000C4471"/>
    <w:rsid w:val="000C48F0"/>
    <w:rsid w:val="000C50BC"/>
    <w:rsid w:val="000C53C6"/>
    <w:rsid w:val="000C5518"/>
    <w:rsid w:val="000C59C0"/>
    <w:rsid w:val="000C6E3F"/>
    <w:rsid w:val="000C7E4F"/>
    <w:rsid w:val="000D03FD"/>
    <w:rsid w:val="000D18D6"/>
    <w:rsid w:val="000D28AA"/>
    <w:rsid w:val="000D376D"/>
    <w:rsid w:val="000D3C57"/>
    <w:rsid w:val="000D3CD3"/>
    <w:rsid w:val="000D45D7"/>
    <w:rsid w:val="000D4881"/>
    <w:rsid w:val="000D48A0"/>
    <w:rsid w:val="000E26B1"/>
    <w:rsid w:val="000E27C2"/>
    <w:rsid w:val="000E3090"/>
    <w:rsid w:val="000E33B6"/>
    <w:rsid w:val="000E3D84"/>
    <w:rsid w:val="000E41F7"/>
    <w:rsid w:val="000E4316"/>
    <w:rsid w:val="000E5E94"/>
    <w:rsid w:val="000E60B3"/>
    <w:rsid w:val="000E6DD2"/>
    <w:rsid w:val="000E7718"/>
    <w:rsid w:val="000E7A76"/>
    <w:rsid w:val="000E7F6D"/>
    <w:rsid w:val="000F0A1F"/>
    <w:rsid w:val="000F0E4B"/>
    <w:rsid w:val="000F22DD"/>
    <w:rsid w:val="000F2B0F"/>
    <w:rsid w:val="000F3301"/>
    <w:rsid w:val="000F396A"/>
    <w:rsid w:val="000F47E6"/>
    <w:rsid w:val="000F6A85"/>
    <w:rsid w:val="000F71FA"/>
    <w:rsid w:val="000F7326"/>
    <w:rsid w:val="000F767E"/>
    <w:rsid w:val="00101B14"/>
    <w:rsid w:val="001022CA"/>
    <w:rsid w:val="001023EF"/>
    <w:rsid w:val="001025DE"/>
    <w:rsid w:val="001027A2"/>
    <w:rsid w:val="001044FC"/>
    <w:rsid w:val="00105C37"/>
    <w:rsid w:val="001066D3"/>
    <w:rsid w:val="00107737"/>
    <w:rsid w:val="00110CD4"/>
    <w:rsid w:val="00111D22"/>
    <w:rsid w:val="00112C9E"/>
    <w:rsid w:val="001143C6"/>
    <w:rsid w:val="001150F7"/>
    <w:rsid w:val="00115B7D"/>
    <w:rsid w:val="00115D85"/>
    <w:rsid w:val="00116004"/>
    <w:rsid w:val="00116025"/>
    <w:rsid w:val="001163E1"/>
    <w:rsid w:val="001168BC"/>
    <w:rsid w:val="001174B2"/>
    <w:rsid w:val="00120DC8"/>
    <w:rsid w:val="0012105D"/>
    <w:rsid w:val="00121A27"/>
    <w:rsid w:val="0012339A"/>
    <w:rsid w:val="00123C42"/>
    <w:rsid w:val="00126345"/>
    <w:rsid w:val="001300E8"/>
    <w:rsid w:val="00130658"/>
    <w:rsid w:val="00130687"/>
    <w:rsid w:val="00131DA6"/>
    <w:rsid w:val="001322C9"/>
    <w:rsid w:val="00132A0E"/>
    <w:rsid w:val="00133DA3"/>
    <w:rsid w:val="00134E26"/>
    <w:rsid w:val="00136580"/>
    <w:rsid w:val="00142CBD"/>
    <w:rsid w:val="00144102"/>
    <w:rsid w:val="00144557"/>
    <w:rsid w:val="00144D4A"/>
    <w:rsid w:val="0014711C"/>
    <w:rsid w:val="001477CA"/>
    <w:rsid w:val="00151623"/>
    <w:rsid w:val="00151A8D"/>
    <w:rsid w:val="0015265C"/>
    <w:rsid w:val="00152676"/>
    <w:rsid w:val="00152ACF"/>
    <w:rsid w:val="00152E06"/>
    <w:rsid w:val="00153814"/>
    <w:rsid w:val="00153F7E"/>
    <w:rsid w:val="00154EA4"/>
    <w:rsid w:val="00154EDD"/>
    <w:rsid w:val="0015507B"/>
    <w:rsid w:val="0015595D"/>
    <w:rsid w:val="00157DEF"/>
    <w:rsid w:val="00160484"/>
    <w:rsid w:val="0016094B"/>
    <w:rsid w:val="00160AEF"/>
    <w:rsid w:val="00160EEB"/>
    <w:rsid w:val="001613A6"/>
    <w:rsid w:val="00161D36"/>
    <w:rsid w:val="001637FD"/>
    <w:rsid w:val="0016415E"/>
    <w:rsid w:val="001648A4"/>
    <w:rsid w:val="001648D8"/>
    <w:rsid w:val="00164954"/>
    <w:rsid w:val="001649BC"/>
    <w:rsid w:val="00165D42"/>
    <w:rsid w:val="00170736"/>
    <w:rsid w:val="00171A94"/>
    <w:rsid w:val="0017269E"/>
    <w:rsid w:val="00173991"/>
    <w:rsid w:val="00173ADD"/>
    <w:rsid w:val="00173D5C"/>
    <w:rsid w:val="00174460"/>
    <w:rsid w:val="00174989"/>
    <w:rsid w:val="00174CE4"/>
    <w:rsid w:val="00174F5E"/>
    <w:rsid w:val="0017565D"/>
    <w:rsid w:val="00176D4B"/>
    <w:rsid w:val="00180E14"/>
    <w:rsid w:val="00181EC8"/>
    <w:rsid w:val="0018229F"/>
    <w:rsid w:val="001841F9"/>
    <w:rsid w:val="0018558F"/>
    <w:rsid w:val="001867D6"/>
    <w:rsid w:val="0018737C"/>
    <w:rsid w:val="00193D16"/>
    <w:rsid w:val="00194434"/>
    <w:rsid w:val="001950A2"/>
    <w:rsid w:val="0019646A"/>
    <w:rsid w:val="001966EA"/>
    <w:rsid w:val="00197738"/>
    <w:rsid w:val="00197794"/>
    <w:rsid w:val="0019783D"/>
    <w:rsid w:val="001A0E01"/>
    <w:rsid w:val="001A2ED6"/>
    <w:rsid w:val="001A3A9E"/>
    <w:rsid w:val="001A40CA"/>
    <w:rsid w:val="001A552A"/>
    <w:rsid w:val="001A56FB"/>
    <w:rsid w:val="001B18FE"/>
    <w:rsid w:val="001B1F03"/>
    <w:rsid w:val="001B21D1"/>
    <w:rsid w:val="001B21E8"/>
    <w:rsid w:val="001B231B"/>
    <w:rsid w:val="001B33AD"/>
    <w:rsid w:val="001B556B"/>
    <w:rsid w:val="001B64A1"/>
    <w:rsid w:val="001B6532"/>
    <w:rsid w:val="001B692C"/>
    <w:rsid w:val="001B72D2"/>
    <w:rsid w:val="001B7549"/>
    <w:rsid w:val="001B774B"/>
    <w:rsid w:val="001B7EF0"/>
    <w:rsid w:val="001C089A"/>
    <w:rsid w:val="001C115E"/>
    <w:rsid w:val="001C137F"/>
    <w:rsid w:val="001C1A89"/>
    <w:rsid w:val="001C1CB1"/>
    <w:rsid w:val="001C1F5F"/>
    <w:rsid w:val="001C38EE"/>
    <w:rsid w:val="001C43DB"/>
    <w:rsid w:val="001C505C"/>
    <w:rsid w:val="001C55E1"/>
    <w:rsid w:val="001C656D"/>
    <w:rsid w:val="001C71DA"/>
    <w:rsid w:val="001C770A"/>
    <w:rsid w:val="001D03C0"/>
    <w:rsid w:val="001D095E"/>
    <w:rsid w:val="001D3B68"/>
    <w:rsid w:val="001D44A6"/>
    <w:rsid w:val="001D5828"/>
    <w:rsid w:val="001D59BD"/>
    <w:rsid w:val="001E1B49"/>
    <w:rsid w:val="001E3AC8"/>
    <w:rsid w:val="001E3F66"/>
    <w:rsid w:val="001E44C6"/>
    <w:rsid w:val="001E4C2B"/>
    <w:rsid w:val="001E5648"/>
    <w:rsid w:val="001E60F8"/>
    <w:rsid w:val="001E6E0D"/>
    <w:rsid w:val="001E7E5C"/>
    <w:rsid w:val="001F0859"/>
    <w:rsid w:val="001F1E7E"/>
    <w:rsid w:val="001F2DFD"/>
    <w:rsid w:val="001F2FC5"/>
    <w:rsid w:val="001F3233"/>
    <w:rsid w:val="001F3F16"/>
    <w:rsid w:val="001F4CAF"/>
    <w:rsid w:val="001F4E3A"/>
    <w:rsid w:val="001F5956"/>
    <w:rsid w:val="001F67D7"/>
    <w:rsid w:val="001F67FE"/>
    <w:rsid w:val="001F773D"/>
    <w:rsid w:val="00200507"/>
    <w:rsid w:val="00200A1C"/>
    <w:rsid w:val="00200C8E"/>
    <w:rsid w:val="00201C37"/>
    <w:rsid w:val="002022D1"/>
    <w:rsid w:val="00202818"/>
    <w:rsid w:val="00202A14"/>
    <w:rsid w:val="002038BE"/>
    <w:rsid w:val="00204668"/>
    <w:rsid w:val="00204836"/>
    <w:rsid w:val="00204C75"/>
    <w:rsid w:val="00207AE4"/>
    <w:rsid w:val="00207FA5"/>
    <w:rsid w:val="00210E99"/>
    <w:rsid w:val="00211CBA"/>
    <w:rsid w:val="00211D15"/>
    <w:rsid w:val="002143CD"/>
    <w:rsid w:val="00214521"/>
    <w:rsid w:val="00214B40"/>
    <w:rsid w:val="00215329"/>
    <w:rsid w:val="00217EAB"/>
    <w:rsid w:val="00220090"/>
    <w:rsid w:val="00220279"/>
    <w:rsid w:val="002203E6"/>
    <w:rsid w:val="00220E67"/>
    <w:rsid w:val="0022167A"/>
    <w:rsid w:val="00222945"/>
    <w:rsid w:val="00223CFF"/>
    <w:rsid w:val="002255AC"/>
    <w:rsid w:val="00225FA5"/>
    <w:rsid w:val="00226BCD"/>
    <w:rsid w:val="002275F0"/>
    <w:rsid w:val="00230C14"/>
    <w:rsid w:val="0023193E"/>
    <w:rsid w:val="002328EF"/>
    <w:rsid w:val="00232BFF"/>
    <w:rsid w:val="0023300F"/>
    <w:rsid w:val="00233CC2"/>
    <w:rsid w:val="002365F3"/>
    <w:rsid w:val="00241770"/>
    <w:rsid w:val="002422EE"/>
    <w:rsid w:val="00243E69"/>
    <w:rsid w:val="002453BA"/>
    <w:rsid w:val="0024597A"/>
    <w:rsid w:val="00245CA2"/>
    <w:rsid w:val="00245CD9"/>
    <w:rsid w:val="00246688"/>
    <w:rsid w:val="00246AC7"/>
    <w:rsid w:val="00247D25"/>
    <w:rsid w:val="00247D8E"/>
    <w:rsid w:val="00250FF6"/>
    <w:rsid w:val="00251136"/>
    <w:rsid w:val="0025181D"/>
    <w:rsid w:val="00252700"/>
    <w:rsid w:val="00252F44"/>
    <w:rsid w:val="00253375"/>
    <w:rsid w:val="00254C23"/>
    <w:rsid w:val="0025755E"/>
    <w:rsid w:val="00257A42"/>
    <w:rsid w:val="0026226B"/>
    <w:rsid w:val="00263358"/>
    <w:rsid w:val="002640EA"/>
    <w:rsid w:val="00264D34"/>
    <w:rsid w:val="00265AF3"/>
    <w:rsid w:val="002670FF"/>
    <w:rsid w:val="0026751D"/>
    <w:rsid w:val="00267854"/>
    <w:rsid w:val="002710F5"/>
    <w:rsid w:val="00272007"/>
    <w:rsid w:val="00272F6B"/>
    <w:rsid w:val="002739F5"/>
    <w:rsid w:val="002752C1"/>
    <w:rsid w:val="002764E2"/>
    <w:rsid w:val="00276801"/>
    <w:rsid w:val="00276ABD"/>
    <w:rsid w:val="002771E7"/>
    <w:rsid w:val="00277A68"/>
    <w:rsid w:val="0028026C"/>
    <w:rsid w:val="00280763"/>
    <w:rsid w:val="00280C27"/>
    <w:rsid w:val="00280D85"/>
    <w:rsid w:val="002822FF"/>
    <w:rsid w:val="00282A07"/>
    <w:rsid w:val="00282E8E"/>
    <w:rsid w:val="002836BF"/>
    <w:rsid w:val="00283D5A"/>
    <w:rsid w:val="00284915"/>
    <w:rsid w:val="00285140"/>
    <w:rsid w:val="00285974"/>
    <w:rsid w:val="00285C71"/>
    <w:rsid w:val="00285FB7"/>
    <w:rsid w:val="00291C27"/>
    <w:rsid w:val="00292978"/>
    <w:rsid w:val="00292AC0"/>
    <w:rsid w:val="00293A1E"/>
    <w:rsid w:val="002948AF"/>
    <w:rsid w:val="00294F8E"/>
    <w:rsid w:val="002953A7"/>
    <w:rsid w:val="00296747"/>
    <w:rsid w:val="00296A35"/>
    <w:rsid w:val="00296B55"/>
    <w:rsid w:val="00296CED"/>
    <w:rsid w:val="002A09C9"/>
    <w:rsid w:val="002A0A23"/>
    <w:rsid w:val="002A0B7A"/>
    <w:rsid w:val="002A0CC6"/>
    <w:rsid w:val="002A0DDC"/>
    <w:rsid w:val="002A0E8D"/>
    <w:rsid w:val="002A27DA"/>
    <w:rsid w:val="002A3825"/>
    <w:rsid w:val="002A3D63"/>
    <w:rsid w:val="002A413A"/>
    <w:rsid w:val="002A4C9C"/>
    <w:rsid w:val="002B2305"/>
    <w:rsid w:val="002B4FA8"/>
    <w:rsid w:val="002B5205"/>
    <w:rsid w:val="002B58AE"/>
    <w:rsid w:val="002B5AA7"/>
    <w:rsid w:val="002B5DE9"/>
    <w:rsid w:val="002B5F4F"/>
    <w:rsid w:val="002B69CE"/>
    <w:rsid w:val="002C01ED"/>
    <w:rsid w:val="002C175F"/>
    <w:rsid w:val="002C2CC8"/>
    <w:rsid w:val="002C3398"/>
    <w:rsid w:val="002C3513"/>
    <w:rsid w:val="002C581B"/>
    <w:rsid w:val="002C6548"/>
    <w:rsid w:val="002C714F"/>
    <w:rsid w:val="002C7917"/>
    <w:rsid w:val="002C7BF8"/>
    <w:rsid w:val="002D002C"/>
    <w:rsid w:val="002D0D30"/>
    <w:rsid w:val="002D110B"/>
    <w:rsid w:val="002D1D90"/>
    <w:rsid w:val="002D1E40"/>
    <w:rsid w:val="002D48FC"/>
    <w:rsid w:val="002D5468"/>
    <w:rsid w:val="002D5D5C"/>
    <w:rsid w:val="002D723E"/>
    <w:rsid w:val="002D7E2F"/>
    <w:rsid w:val="002E006A"/>
    <w:rsid w:val="002E20EB"/>
    <w:rsid w:val="002E2E5F"/>
    <w:rsid w:val="002E45BD"/>
    <w:rsid w:val="002E6430"/>
    <w:rsid w:val="002E6742"/>
    <w:rsid w:val="002E6986"/>
    <w:rsid w:val="002E779A"/>
    <w:rsid w:val="002F0AE6"/>
    <w:rsid w:val="002F3834"/>
    <w:rsid w:val="002F3B0D"/>
    <w:rsid w:val="002F3B1A"/>
    <w:rsid w:val="002F524B"/>
    <w:rsid w:val="002F662A"/>
    <w:rsid w:val="00301498"/>
    <w:rsid w:val="00301E9F"/>
    <w:rsid w:val="0030220A"/>
    <w:rsid w:val="00304359"/>
    <w:rsid w:val="00304DD7"/>
    <w:rsid w:val="00306B82"/>
    <w:rsid w:val="00306F65"/>
    <w:rsid w:val="003071EB"/>
    <w:rsid w:val="00310175"/>
    <w:rsid w:val="00311395"/>
    <w:rsid w:val="00312731"/>
    <w:rsid w:val="0031279A"/>
    <w:rsid w:val="00312F0B"/>
    <w:rsid w:val="003136A3"/>
    <w:rsid w:val="003138F3"/>
    <w:rsid w:val="00313AB5"/>
    <w:rsid w:val="00314D22"/>
    <w:rsid w:val="00314FFD"/>
    <w:rsid w:val="003163AC"/>
    <w:rsid w:val="00316B43"/>
    <w:rsid w:val="0032042F"/>
    <w:rsid w:val="00320980"/>
    <w:rsid w:val="00320C1A"/>
    <w:rsid w:val="00321143"/>
    <w:rsid w:val="003217D6"/>
    <w:rsid w:val="00321838"/>
    <w:rsid w:val="00323049"/>
    <w:rsid w:val="00323357"/>
    <w:rsid w:val="00323438"/>
    <w:rsid w:val="00323F91"/>
    <w:rsid w:val="00324323"/>
    <w:rsid w:val="00324A0F"/>
    <w:rsid w:val="00324A5A"/>
    <w:rsid w:val="00324AA9"/>
    <w:rsid w:val="003260F7"/>
    <w:rsid w:val="003300C1"/>
    <w:rsid w:val="00330B4C"/>
    <w:rsid w:val="00330F3D"/>
    <w:rsid w:val="00331C5C"/>
    <w:rsid w:val="003322C1"/>
    <w:rsid w:val="0033248D"/>
    <w:rsid w:val="0033372E"/>
    <w:rsid w:val="00334923"/>
    <w:rsid w:val="00335626"/>
    <w:rsid w:val="0033648A"/>
    <w:rsid w:val="00337255"/>
    <w:rsid w:val="00340542"/>
    <w:rsid w:val="003416CA"/>
    <w:rsid w:val="00341A75"/>
    <w:rsid w:val="0034270D"/>
    <w:rsid w:val="00344D25"/>
    <w:rsid w:val="00345A8B"/>
    <w:rsid w:val="00345FCA"/>
    <w:rsid w:val="003462F3"/>
    <w:rsid w:val="00346542"/>
    <w:rsid w:val="0034736B"/>
    <w:rsid w:val="00347D9C"/>
    <w:rsid w:val="0035001F"/>
    <w:rsid w:val="003509D3"/>
    <w:rsid w:val="00350EA5"/>
    <w:rsid w:val="00352D0C"/>
    <w:rsid w:val="00352FB7"/>
    <w:rsid w:val="00353E53"/>
    <w:rsid w:val="00357943"/>
    <w:rsid w:val="003579A0"/>
    <w:rsid w:val="0036155E"/>
    <w:rsid w:val="00363BF7"/>
    <w:rsid w:val="0036461E"/>
    <w:rsid w:val="00365579"/>
    <w:rsid w:val="00366769"/>
    <w:rsid w:val="00367020"/>
    <w:rsid w:val="00367D39"/>
    <w:rsid w:val="00371293"/>
    <w:rsid w:val="0037131F"/>
    <w:rsid w:val="003715AA"/>
    <w:rsid w:val="003717C2"/>
    <w:rsid w:val="003722DE"/>
    <w:rsid w:val="0037271C"/>
    <w:rsid w:val="0037372F"/>
    <w:rsid w:val="00373812"/>
    <w:rsid w:val="0037422B"/>
    <w:rsid w:val="003745F0"/>
    <w:rsid w:val="00374AF6"/>
    <w:rsid w:val="00374D61"/>
    <w:rsid w:val="00376842"/>
    <w:rsid w:val="00376D29"/>
    <w:rsid w:val="00377802"/>
    <w:rsid w:val="0037780E"/>
    <w:rsid w:val="00382453"/>
    <w:rsid w:val="00382A0B"/>
    <w:rsid w:val="00382C8D"/>
    <w:rsid w:val="00385425"/>
    <w:rsid w:val="00385971"/>
    <w:rsid w:val="00386B50"/>
    <w:rsid w:val="00386B8C"/>
    <w:rsid w:val="00387324"/>
    <w:rsid w:val="003878F8"/>
    <w:rsid w:val="003901E7"/>
    <w:rsid w:val="003908D9"/>
    <w:rsid w:val="003909A3"/>
    <w:rsid w:val="00390B63"/>
    <w:rsid w:val="00391A5F"/>
    <w:rsid w:val="00392700"/>
    <w:rsid w:val="003928FD"/>
    <w:rsid w:val="00392F1F"/>
    <w:rsid w:val="0039344A"/>
    <w:rsid w:val="00393ED8"/>
    <w:rsid w:val="00395509"/>
    <w:rsid w:val="003958A8"/>
    <w:rsid w:val="00395DEB"/>
    <w:rsid w:val="00395EC8"/>
    <w:rsid w:val="00395FA0"/>
    <w:rsid w:val="00396697"/>
    <w:rsid w:val="003A0B18"/>
    <w:rsid w:val="003A157F"/>
    <w:rsid w:val="003A1DEF"/>
    <w:rsid w:val="003A2243"/>
    <w:rsid w:val="003A261F"/>
    <w:rsid w:val="003A37D7"/>
    <w:rsid w:val="003A398A"/>
    <w:rsid w:val="003A3F4B"/>
    <w:rsid w:val="003A3FA3"/>
    <w:rsid w:val="003A5524"/>
    <w:rsid w:val="003A5AB9"/>
    <w:rsid w:val="003A6975"/>
    <w:rsid w:val="003A77FC"/>
    <w:rsid w:val="003A7CEC"/>
    <w:rsid w:val="003C056D"/>
    <w:rsid w:val="003C0DE0"/>
    <w:rsid w:val="003C0E41"/>
    <w:rsid w:val="003C20BC"/>
    <w:rsid w:val="003C3F36"/>
    <w:rsid w:val="003C75EE"/>
    <w:rsid w:val="003D0BBF"/>
    <w:rsid w:val="003D0E95"/>
    <w:rsid w:val="003D1C3C"/>
    <w:rsid w:val="003D20B5"/>
    <w:rsid w:val="003D2A0F"/>
    <w:rsid w:val="003D2D39"/>
    <w:rsid w:val="003D4A20"/>
    <w:rsid w:val="003D6C61"/>
    <w:rsid w:val="003D6DBE"/>
    <w:rsid w:val="003D74A9"/>
    <w:rsid w:val="003E09B6"/>
    <w:rsid w:val="003E17F9"/>
    <w:rsid w:val="003E3097"/>
    <w:rsid w:val="003E3903"/>
    <w:rsid w:val="003E532A"/>
    <w:rsid w:val="003E5F0D"/>
    <w:rsid w:val="003E6711"/>
    <w:rsid w:val="003E7E27"/>
    <w:rsid w:val="003E7E53"/>
    <w:rsid w:val="003F08C1"/>
    <w:rsid w:val="003F25A0"/>
    <w:rsid w:val="003F27D9"/>
    <w:rsid w:val="003F2AD4"/>
    <w:rsid w:val="003F2CC1"/>
    <w:rsid w:val="003F37ED"/>
    <w:rsid w:val="003F3ACB"/>
    <w:rsid w:val="003F5E72"/>
    <w:rsid w:val="003F7A30"/>
    <w:rsid w:val="00400DE3"/>
    <w:rsid w:val="0040154D"/>
    <w:rsid w:val="00401696"/>
    <w:rsid w:val="00402021"/>
    <w:rsid w:val="00402130"/>
    <w:rsid w:val="004024FE"/>
    <w:rsid w:val="0040315B"/>
    <w:rsid w:val="00403D08"/>
    <w:rsid w:val="00403E2C"/>
    <w:rsid w:val="00405504"/>
    <w:rsid w:val="00405B1E"/>
    <w:rsid w:val="0040773F"/>
    <w:rsid w:val="00407F12"/>
    <w:rsid w:val="00410FE9"/>
    <w:rsid w:val="0041140A"/>
    <w:rsid w:val="004130C1"/>
    <w:rsid w:val="00413FD9"/>
    <w:rsid w:val="00415498"/>
    <w:rsid w:val="00415D21"/>
    <w:rsid w:val="004172BC"/>
    <w:rsid w:val="0042016B"/>
    <w:rsid w:val="00420193"/>
    <w:rsid w:val="00420D32"/>
    <w:rsid w:val="00421FA2"/>
    <w:rsid w:val="00422024"/>
    <w:rsid w:val="00422141"/>
    <w:rsid w:val="00422F55"/>
    <w:rsid w:val="004232A0"/>
    <w:rsid w:val="004236E0"/>
    <w:rsid w:val="00423970"/>
    <w:rsid w:val="00423B14"/>
    <w:rsid w:val="00425FA1"/>
    <w:rsid w:val="004260DD"/>
    <w:rsid w:val="00430B33"/>
    <w:rsid w:val="00430E8B"/>
    <w:rsid w:val="00431DF1"/>
    <w:rsid w:val="00433237"/>
    <w:rsid w:val="004333D5"/>
    <w:rsid w:val="00433595"/>
    <w:rsid w:val="00433B6D"/>
    <w:rsid w:val="0043491D"/>
    <w:rsid w:val="00435257"/>
    <w:rsid w:val="0043539D"/>
    <w:rsid w:val="00435B2D"/>
    <w:rsid w:val="0043684E"/>
    <w:rsid w:val="004372E3"/>
    <w:rsid w:val="00437BB9"/>
    <w:rsid w:val="00440914"/>
    <w:rsid w:val="00440BC1"/>
    <w:rsid w:val="004416C6"/>
    <w:rsid w:val="00442665"/>
    <w:rsid w:val="004436A7"/>
    <w:rsid w:val="00444B4E"/>
    <w:rsid w:val="00445621"/>
    <w:rsid w:val="00445E28"/>
    <w:rsid w:val="00446225"/>
    <w:rsid w:val="00447899"/>
    <w:rsid w:val="00447AEB"/>
    <w:rsid w:val="0045157F"/>
    <w:rsid w:val="004516DF"/>
    <w:rsid w:val="00451A33"/>
    <w:rsid w:val="00451A9D"/>
    <w:rsid w:val="0045348A"/>
    <w:rsid w:val="004541ED"/>
    <w:rsid w:val="004543BF"/>
    <w:rsid w:val="00457675"/>
    <w:rsid w:val="00457AAC"/>
    <w:rsid w:val="004622C0"/>
    <w:rsid w:val="00464382"/>
    <w:rsid w:val="0046477E"/>
    <w:rsid w:val="00465DCE"/>
    <w:rsid w:val="0047095D"/>
    <w:rsid w:val="00470E98"/>
    <w:rsid w:val="00471318"/>
    <w:rsid w:val="004717A7"/>
    <w:rsid w:val="00473586"/>
    <w:rsid w:val="00473A8E"/>
    <w:rsid w:val="00475340"/>
    <w:rsid w:val="00476038"/>
    <w:rsid w:val="00476C35"/>
    <w:rsid w:val="00480C52"/>
    <w:rsid w:val="00481079"/>
    <w:rsid w:val="00481C3B"/>
    <w:rsid w:val="00483770"/>
    <w:rsid w:val="00484C9C"/>
    <w:rsid w:val="004851DD"/>
    <w:rsid w:val="004858D9"/>
    <w:rsid w:val="004875BF"/>
    <w:rsid w:val="00487AF1"/>
    <w:rsid w:val="00490775"/>
    <w:rsid w:val="0049204B"/>
    <w:rsid w:val="0049437B"/>
    <w:rsid w:val="004946FF"/>
    <w:rsid w:val="00494865"/>
    <w:rsid w:val="0049566B"/>
    <w:rsid w:val="00496EC8"/>
    <w:rsid w:val="00497A57"/>
    <w:rsid w:val="00497AC5"/>
    <w:rsid w:val="004A0CBF"/>
    <w:rsid w:val="004A173A"/>
    <w:rsid w:val="004A1C8A"/>
    <w:rsid w:val="004A2ED0"/>
    <w:rsid w:val="004A3808"/>
    <w:rsid w:val="004A427C"/>
    <w:rsid w:val="004A56A0"/>
    <w:rsid w:val="004A5925"/>
    <w:rsid w:val="004A7676"/>
    <w:rsid w:val="004A7859"/>
    <w:rsid w:val="004A7A8F"/>
    <w:rsid w:val="004A7B62"/>
    <w:rsid w:val="004B0F15"/>
    <w:rsid w:val="004B180F"/>
    <w:rsid w:val="004B21BB"/>
    <w:rsid w:val="004B245B"/>
    <w:rsid w:val="004B32F4"/>
    <w:rsid w:val="004B335A"/>
    <w:rsid w:val="004B45DE"/>
    <w:rsid w:val="004B4AA5"/>
    <w:rsid w:val="004B59DC"/>
    <w:rsid w:val="004B66EE"/>
    <w:rsid w:val="004B678E"/>
    <w:rsid w:val="004B75BF"/>
    <w:rsid w:val="004B762C"/>
    <w:rsid w:val="004C1011"/>
    <w:rsid w:val="004C2BAA"/>
    <w:rsid w:val="004C2E8E"/>
    <w:rsid w:val="004C3301"/>
    <w:rsid w:val="004C3780"/>
    <w:rsid w:val="004C6BCE"/>
    <w:rsid w:val="004D0234"/>
    <w:rsid w:val="004D0DE4"/>
    <w:rsid w:val="004D10D1"/>
    <w:rsid w:val="004D123A"/>
    <w:rsid w:val="004D1AD1"/>
    <w:rsid w:val="004D319D"/>
    <w:rsid w:val="004D3539"/>
    <w:rsid w:val="004D3630"/>
    <w:rsid w:val="004D4015"/>
    <w:rsid w:val="004D4257"/>
    <w:rsid w:val="004D4404"/>
    <w:rsid w:val="004D70D5"/>
    <w:rsid w:val="004D7430"/>
    <w:rsid w:val="004D78A7"/>
    <w:rsid w:val="004D7D83"/>
    <w:rsid w:val="004E18D8"/>
    <w:rsid w:val="004E1B5B"/>
    <w:rsid w:val="004E2828"/>
    <w:rsid w:val="004E4CB1"/>
    <w:rsid w:val="004E508B"/>
    <w:rsid w:val="004E5729"/>
    <w:rsid w:val="004E5B37"/>
    <w:rsid w:val="004E6222"/>
    <w:rsid w:val="004E65CD"/>
    <w:rsid w:val="004E6894"/>
    <w:rsid w:val="004F09D5"/>
    <w:rsid w:val="004F19FE"/>
    <w:rsid w:val="004F1CF2"/>
    <w:rsid w:val="004F38A0"/>
    <w:rsid w:val="004F48CB"/>
    <w:rsid w:val="004F4C8E"/>
    <w:rsid w:val="004F5885"/>
    <w:rsid w:val="004F5981"/>
    <w:rsid w:val="00500CE8"/>
    <w:rsid w:val="0050176F"/>
    <w:rsid w:val="0050188F"/>
    <w:rsid w:val="00501970"/>
    <w:rsid w:val="00502201"/>
    <w:rsid w:val="005022F6"/>
    <w:rsid w:val="00503120"/>
    <w:rsid w:val="00503F1B"/>
    <w:rsid w:val="00504547"/>
    <w:rsid w:val="005054BF"/>
    <w:rsid w:val="00506F12"/>
    <w:rsid w:val="00506F23"/>
    <w:rsid w:val="00507FA6"/>
    <w:rsid w:val="005107E0"/>
    <w:rsid w:val="00510E54"/>
    <w:rsid w:val="00512402"/>
    <w:rsid w:val="00513A52"/>
    <w:rsid w:val="005142BA"/>
    <w:rsid w:val="005156FF"/>
    <w:rsid w:val="00516CA6"/>
    <w:rsid w:val="0051710B"/>
    <w:rsid w:val="00517309"/>
    <w:rsid w:val="00517CBF"/>
    <w:rsid w:val="00522A97"/>
    <w:rsid w:val="00523600"/>
    <w:rsid w:val="005238A1"/>
    <w:rsid w:val="00524301"/>
    <w:rsid w:val="005246EE"/>
    <w:rsid w:val="00525102"/>
    <w:rsid w:val="005255BD"/>
    <w:rsid w:val="0052571E"/>
    <w:rsid w:val="00525F4F"/>
    <w:rsid w:val="00526046"/>
    <w:rsid w:val="00526500"/>
    <w:rsid w:val="00530F35"/>
    <w:rsid w:val="005317B4"/>
    <w:rsid w:val="00534FB0"/>
    <w:rsid w:val="0053552F"/>
    <w:rsid w:val="00535D05"/>
    <w:rsid w:val="005364F8"/>
    <w:rsid w:val="00536F70"/>
    <w:rsid w:val="00540D5A"/>
    <w:rsid w:val="00542328"/>
    <w:rsid w:val="005436AC"/>
    <w:rsid w:val="00543AFE"/>
    <w:rsid w:val="0054448D"/>
    <w:rsid w:val="005446FC"/>
    <w:rsid w:val="00545F04"/>
    <w:rsid w:val="005462ED"/>
    <w:rsid w:val="005476F3"/>
    <w:rsid w:val="005505B3"/>
    <w:rsid w:val="00553026"/>
    <w:rsid w:val="005536D5"/>
    <w:rsid w:val="0055410D"/>
    <w:rsid w:val="00554717"/>
    <w:rsid w:val="005549CE"/>
    <w:rsid w:val="00554E38"/>
    <w:rsid w:val="005569B2"/>
    <w:rsid w:val="005572DC"/>
    <w:rsid w:val="00557715"/>
    <w:rsid w:val="00557E00"/>
    <w:rsid w:val="00557ED8"/>
    <w:rsid w:val="005602A7"/>
    <w:rsid w:val="00560FDF"/>
    <w:rsid w:val="005618A0"/>
    <w:rsid w:val="005623C6"/>
    <w:rsid w:val="0056363E"/>
    <w:rsid w:val="00563DA5"/>
    <w:rsid w:val="00564B97"/>
    <w:rsid w:val="00565095"/>
    <w:rsid w:val="005671F3"/>
    <w:rsid w:val="00567A5C"/>
    <w:rsid w:val="00567B77"/>
    <w:rsid w:val="00573773"/>
    <w:rsid w:val="00574343"/>
    <w:rsid w:val="00574F67"/>
    <w:rsid w:val="005767FF"/>
    <w:rsid w:val="00577964"/>
    <w:rsid w:val="00577E0B"/>
    <w:rsid w:val="0058066F"/>
    <w:rsid w:val="00581093"/>
    <w:rsid w:val="00582C0A"/>
    <w:rsid w:val="00582FFC"/>
    <w:rsid w:val="00584B2D"/>
    <w:rsid w:val="00585623"/>
    <w:rsid w:val="005864F8"/>
    <w:rsid w:val="005867EA"/>
    <w:rsid w:val="005871E3"/>
    <w:rsid w:val="005873B3"/>
    <w:rsid w:val="00590EC2"/>
    <w:rsid w:val="00590F97"/>
    <w:rsid w:val="00592947"/>
    <w:rsid w:val="00592962"/>
    <w:rsid w:val="00594BCF"/>
    <w:rsid w:val="00595D1A"/>
    <w:rsid w:val="00596DE3"/>
    <w:rsid w:val="00596FAE"/>
    <w:rsid w:val="005970E0"/>
    <w:rsid w:val="005A0B5F"/>
    <w:rsid w:val="005A2430"/>
    <w:rsid w:val="005A3F81"/>
    <w:rsid w:val="005A47F0"/>
    <w:rsid w:val="005A518B"/>
    <w:rsid w:val="005A738F"/>
    <w:rsid w:val="005A7A1E"/>
    <w:rsid w:val="005B0287"/>
    <w:rsid w:val="005B1352"/>
    <w:rsid w:val="005B1CD1"/>
    <w:rsid w:val="005B36A0"/>
    <w:rsid w:val="005B4DCC"/>
    <w:rsid w:val="005B4E64"/>
    <w:rsid w:val="005B4ED7"/>
    <w:rsid w:val="005B5D18"/>
    <w:rsid w:val="005B6B39"/>
    <w:rsid w:val="005C0819"/>
    <w:rsid w:val="005C0988"/>
    <w:rsid w:val="005C0993"/>
    <w:rsid w:val="005C0DEA"/>
    <w:rsid w:val="005C11BB"/>
    <w:rsid w:val="005C14C2"/>
    <w:rsid w:val="005C1686"/>
    <w:rsid w:val="005C2EEA"/>
    <w:rsid w:val="005C36A0"/>
    <w:rsid w:val="005C39EB"/>
    <w:rsid w:val="005C4AE2"/>
    <w:rsid w:val="005C5F2F"/>
    <w:rsid w:val="005C601A"/>
    <w:rsid w:val="005C72B0"/>
    <w:rsid w:val="005D04E8"/>
    <w:rsid w:val="005D0698"/>
    <w:rsid w:val="005D0837"/>
    <w:rsid w:val="005D0AD6"/>
    <w:rsid w:val="005D0B1A"/>
    <w:rsid w:val="005D0DC2"/>
    <w:rsid w:val="005D2456"/>
    <w:rsid w:val="005D2752"/>
    <w:rsid w:val="005D3948"/>
    <w:rsid w:val="005D42E4"/>
    <w:rsid w:val="005D5968"/>
    <w:rsid w:val="005D5B9A"/>
    <w:rsid w:val="005D62C3"/>
    <w:rsid w:val="005D68D5"/>
    <w:rsid w:val="005D6980"/>
    <w:rsid w:val="005D6F57"/>
    <w:rsid w:val="005E11F8"/>
    <w:rsid w:val="005E1F01"/>
    <w:rsid w:val="005E27B2"/>
    <w:rsid w:val="005E2E73"/>
    <w:rsid w:val="005E5160"/>
    <w:rsid w:val="005E675C"/>
    <w:rsid w:val="005E68BE"/>
    <w:rsid w:val="005E76C4"/>
    <w:rsid w:val="005E7E60"/>
    <w:rsid w:val="005F1B6B"/>
    <w:rsid w:val="005F1F51"/>
    <w:rsid w:val="005F2752"/>
    <w:rsid w:val="005F4672"/>
    <w:rsid w:val="005F4C6A"/>
    <w:rsid w:val="005F4D79"/>
    <w:rsid w:val="005F504B"/>
    <w:rsid w:val="005F5F6C"/>
    <w:rsid w:val="005F5F98"/>
    <w:rsid w:val="005F678E"/>
    <w:rsid w:val="006019AE"/>
    <w:rsid w:val="00601C08"/>
    <w:rsid w:val="00602298"/>
    <w:rsid w:val="00602331"/>
    <w:rsid w:val="00602A0B"/>
    <w:rsid w:val="00603580"/>
    <w:rsid w:val="00604176"/>
    <w:rsid w:val="00604604"/>
    <w:rsid w:val="00605194"/>
    <w:rsid w:val="00605424"/>
    <w:rsid w:val="00606B96"/>
    <w:rsid w:val="006072B8"/>
    <w:rsid w:val="00610A5B"/>
    <w:rsid w:val="00612C43"/>
    <w:rsid w:val="00614CBA"/>
    <w:rsid w:val="0061659E"/>
    <w:rsid w:val="00616B66"/>
    <w:rsid w:val="00621750"/>
    <w:rsid w:val="00622697"/>
    <w:rsid w:val="00622F7F"/>
    <w:rsid w:val="0062647A"/>
    <w:rsid w:val="00627B67"/>
    <w:rsid w:val="00630786"/>
    <w:rsid w:val="00630CCA"/>
    <w:rsid w:val="00631574"/>
    <w:rsid w:val="006324DA"/>
    <w:rsid w:val="00632CAD"/>
    <w:rsid w:val="0063304B"/>
    <w:rsid w:val="00634D52"/>
    <w:rsid w:val="006354F0"/>
    <w:rsid w:val="006357A5"/>
    <w:rsid w:val="00635FED"/>
    <w:rsid w:val="00636063"/>
    <w:rsid w:val="00636F98"/>
    <w:rsid w:val="0063707D"/>
    <w:rsid w:val="006378F1"/>
    <w:rsid w:val="00637BA3"/>
    <w:rsid w:val="00637DD0"/>
    <w:rsid w:val="006406EF"/>
    <w:rsid w:val="006413B1"/>
    <w:rsid w:val="00642B20"/>
    <w:rsid w:val="006434A0"/>
    <w:rsid w:val="006448F3"/>
    <w:rsid w:val="0064674C"/>
    <w:rsid w:val="00647A60"/>
    <w:rsid w:val="00647C66"/>
    <w:rsid w:val="00647D96"/>
    <w:rsid w:val="00650BDC"/>
    <w:rsid w:val="00651109"/>
    <w:rsid w:val="00651926"/>
    <w:rsid w:val="00651D23"/>
    <w:rsid w:val="00651E97"/>
    <w:rsid w:val="006522E3"/>
    <w:rsid w:val="00654B3B"/>
    <w:rsid w:val="00656060"/>
    <w:rsid w:val="006608CC"/>
    <w:rsid w:val="006617F8"/>
    <w:rsid w:val="006620F6"/>
    <w:rsid w:val="006627A5"/>
    <w:rsid w:val="0066293F"/>
    <w:rsid w:val="00664322"/>
    <w:rsid w:val="00664B8B"/>
    <w:rsid w:val="00664EB1"/>
    <w:rsid w:val="0066602C"/>
    <w:rsid w:val="00672300"/>
    <w:rsid w:val="0067383A"/>
    <w:rsid w:val="00673ABA"/>
    <w:rsid w:val="00673C3E"/>
    <w:rsid w:val="0067472F"/>
    <w:rsid w:val="00676E91"/>
    <w:rsid w:val="00677273"/>
    <w:rsid w:val="00677282"/>
    <w:rsid w:val="0067788E"/>
    <w:rsid w:val="00681034"/>
    <w:rsid w:val="0068229A"/>
    <w:rsid w:val="00683017"/>
    <w:rsid w:val="006831B8"/>
    <w:rsid w:val="00683B91"/>
    <w:rsid w:val="00684155"/>
    <w:rsid w:val="006856FB"/>
    <w:rsid w:val="00685738"/>
    <w:rsid w:val="00685A43"/>
    <w:rsid w:val="006869CF"/>
    <w:rsid w:val="00686D3E"/>
    <w:rsid w:val="00687947"/>
    <w:rsid w:val="00687CF2"/>
    <w:rsid w:val="00692978"/>
    <w:rsid w:val="006935B3"/>
    <w:rsid w:val="006953E2"/>
    <w:rsid w:val="00696161"/>
    <w:rsid w:val="00697D4C"/>
    <w:rsid w:val="006A1452"/>
    <w:rsid w:val="006A25B7"/>
    <w:rsid w:val="006A2B45"/>
    <w:rsid w:val="006A2D7E"/>
    <w:rsid w:val="006A31B5"/>
    <w:rsid w:val="006A4B6C"/>
    <w:rsid w:val="006A4EBA"/>
    <w:rsid w:val="006A57A3"/>
    <w:rsid w:val="006A5BC0"/>
    <w:rsid w:val="006A7381"/>
    <w:rsid w:val="006A738E"/>
    <w:rsid w:val="006A7A63"/>
    <w:rsid w:val="006B0424"/>
    <w:rsid w:val="006B0513"/>
    <w:rsid w:val="006B08AA"/>
    <w:rsid w:val="006B0952"/>
    <w:rsid w:val="006B4D06"/>
    <w:rsid w:val="006B6E5B"/>
    <w:rsid w:val="006B783A"/>
    <w:rsid w:val="006B7DB8"/>
    <w:rsid w:val="006C0B87"/>
    <w:rsid w:val="006C0BAE"/>
    <w:rsid w:val="006C1BED"/>
    <w:rsid w:val="006C22CC"/>
    <w:rsid w:val="006C2724"/>
    <w:rsid w:val="006C2B6C"/>
    <w:rsid w:val="006C3C1D"/>
    <w:rsid w:val="006C3C98"/>
    <w:rsid w:val="006C4491"/>
    <w:rsid w:val="006C472D"/>
    <w:rsid w:val="006C4CDF"/>
    <w:rsid w:val="006C4E8F"/>
    <w:rsid w:val="006C556B"/>
    <w:rsid w:val="006C7323"/>
    <w:rsid w:val="006C7FE4"/>
    <w:rsid w:val="006D07CC"/>
    <w:rsid w:val="006D0C56"/>
    <w:rsid w:val="006D2D7D"/>
    <w:rsid w:val="006D4EA7"/>
    <w:rsid w:val="006D76B7"/>
    <w:rsid w:val="006E068E"/>
    <w:rsid w:val="006E06EB"/>
    <w:rsid w:val="006E0714"/>
    <w:rsid w:val="006E2C15"/>
    <w:rsid w:val="006E2FF3"/>
    <w:rsid w:val="006E3BF8"/>
    <w:rsid w:val="006E7AC6"/>
    <w:rsid w:val="006F12F0"/>
    <w:rsid w:val="006F1743"/>
    <w:rsid w:val="006F1E04"/>
    <w:rsid w:val="006F42D0"/>
    <w:rsid w:val="006F4D6E"/>
    <w:rsid w:val="00700D1F"/>
    <w:rsid w:val="00701C82"/>
    <w:rsid w:val="00704109"/>
    <w:rsid w:val="00704B1E"/>
    <w:rsid w:val="00704DD1"/>
    <w:rsid w:val="0070527A"/>
    <w:rsid w:val="007058E5"/>
    <w:rsid w:val="00705FF3"/>
    <w:rsid w:val="00710019"/>
    <w:rsid w:val="0071072A"/>
    <w:rsid w:val="00711AB5"/>
    <w:rsid w:val="00712690"/>
    <w:rsid w:val="00712DE4"/>
    <w:rsid w:val="007130DB"/>
    <w:rsid w:val="00715DB9"/>
    <w:rsid w:val="00715DEC"/>
    <w:rsid w:val="00716245"/>
    <w:rsid w:val="00716446"/>
    <w:rsid w:val="007166A6"/>
    <w:rsid w:val="00717D8E"/>
    <w:rsid w:val="00720569"/>
    <w:rsid w:val="00720CEC"/>
    <w:rsid w:val="00720D7B"/>
    <w:rsid w:val="0072157B"/>
    <w:rsid w:val="00721F4B"/>
    <w:rsid w:val="0072372D"/>
    <w:rsid w:val="007263D7"/>
    <w:rsid w:val="007268D3"/>
    <w:rsid w:val="007273C3"/>
    <w:rsid w:val="00727FFE"/>
    <w:rsid w:val="00731E19"/>
    <w:rsid w:val="0073229E"/>
    <w:rsid w:val="007328C2"/>
    <w:rsid w:val="00733025"/>
    <w:rsid w:val="00733E6A"/>
    <w:rsid w:val="00735177"/>
    <w:rsid w:val="00737C16"/>
    <w:rsid w:val="00737D0B"/>
    <w:rsid w:val="007404D9"/>
    <w:rsid w:val="00741640"/>
    <w:rsid w:val="007417B6"/>
    <w:rsid w:val="0074198B"/>
    <w:rsid w:val="00741F91"/>
    <w:rsid w:val="0074231C"/>
    <w:rsid w:val="0074290F"/>
    <w:rsid w:val="00743476"/>
    <w:rsid w:val="00744ED6"/>
    <w:rsid w:val="00745A14"/>
    <w:rsid w:val="0074601A"/>
    <w:rsid w:val="007467C6"/>
    <w:rsid w:val="0074686C"/>
    <w:rsid w:val="00747A3E"/>
    <w:rsid w:val="00747B31"/>
    <w:rsid w:val="00747BC6"/>
    <w:rsid w:val="007525F2"/>
    <w:rsid w:val="00752BA5"/>
    <w:rsid w:val="00752BC7"/>
    <w:rsid w:val="007530C2"/>
    <w:rsid w:val="007536E4"/>
    <w:rsid w:val="00753F04"/>
    <w:rsid w:val="00755C33"/>
    <w:rsid w:val="007568F1"/>
    <w:rsid w:val="00756A60"/>
    <w:rsid w:val="00760158"/>
    <w:rsid w:val="007604B3"/>
    <w:rsid w:val="00760679"/>
    <w:rsid w:val="0076100C"/>
    <w:rsid w:val="00762972"/>
    <w:rsid w:val="00764CE8"/>
    <w:rsid w:val="00765CD1"/>
    <w:rsid w:val="00767041"/>
    <w:rsid w:val="0076708D"/>
    <w:rsid w:val="0076733C"/>
    <w:rsid w:val="007701D5"/>
    <w:rsid w:val="0077126E"/>
    <w:rsid w:val="00773C27"/>
    <w:rsid w:val="00774F72"/>
    <w:rsid w:val="00775E0E"/>
    <w:rsid w:val="007761E7"/>
    <w:rsid w:val="00777136"/>
    <w:rsid w:val="00777233"/>
    <w:rsid w:val="00780A0B"/>
    <w:rsid w:val="00780B28"/>
    <w:rsid w:val="00781516"/>
    <w:rsid w:val="007821B3"/>
    <w:rsid w:val="00783E66"/>
    <w:rsid w:val="00784299"/>
    <w:rsid w:val="00786852"/>
    <w:rsid w:val="00793029"/>
    <w:rsid w:val="007934CE"/>
    <w:rsid w:val="0079358C"/>
    <w:rsid w:val="00793E7F"/>
    <w:rsid w:val="0079412C"/>
    <w:rsid w:val="007967CA"/>
    <w:rsid w:val="007971B3"/>
    <w:rsid w:val="00797B24"/>
    <w:rsid w:val="007A06FE"/>
    <w:rsid w:val="007A1921"/>
    <w:rsid w:val="007A35C1"/>
    <w:rsid w:val="007A3D4A"/>
    <w:rsid w:val="007A4855"/>
    <w:rsid w:val="007A568B"/>
    <w:rsid w:val="007A6161"/>
    <w:rsid w:val="007A69BB"/>
    <w:rsid w:val="007A73ED"/>
    <w:rsid w:val="007A7BC7"/>
    <w:rsid w:val="007B03DD"/>
    <w:rsid w:val="007B03F6"/>
    <w:rsid w:val="007B2524"/>
    <w:rsid w:val="007B49F9"/>
    <w:rsid w:val="007B4E9C"/>
    <w:rsid w:val="007B5264"/>
    <w:rsid w:val="007B74EF"/>
    <w:rsid w:val="007B7A41"/>
    <w:rsid w:val="007C0B95"/>
    <w:rsid w:val="007C15EC"/>
    <w:rsid w:val="007C1A89"/>
    <w:rsid w:val="007C2F65"/>
    <w:rsid w:val="007C49D9"/>
    <w:rsid w:val="007C6CE5"/>
    <w:rsid w:val="007C6EB4"/>
    <w:rsid w:val="007C7613"/>
    <w:rsid w:val="007C79E1"/>
    <w:rsid w:val="007D1449"/>
    <w:rsid w:val="007D2F0F"/>
    <w:rsid w:val="007D3EF3"/>
    <w:rsid w:val="007D52AE"/>
    <w:rsid w:val="007D56BE"/>
    <w:rsid w:val="007D6568"/>
    <w:rsid w:val="007D7A3F"/>
    <w:rsid w:val="007E0ABA"/>
    <w:rsid w:val="007E14A5"/>
    <w:rsid w:val="007E1578"/>
    <w:rsid w:val="007E2B53"/>
    <w:rsid w:val="007E311C"/>
    <w:rsid w:val="007E37B5"/>
    <w:rsid w:val="007E4DAA"/>
    <w:rsid w:val="007E51B1"/>
    <w:rsid w:val="007E52CF"/>
    <w:rsid w:val="007E6860"/>
    <w:rsid w:val="007E70C0"/>
    <w:rsid w:val="007E71BC"/>
    <w:rsid w:val="007E7562"/>
    <w:rsid w:val="007F0993"/>
    <w:rsid w:val="007F0EC6"/>
    <w:rsid w:val="007F1A9D"/>
    <w:rsid w:val="007F2998"/>
    <w:rsid w:val="007F5D3A"/>
    <w:rsid w:val="007F6192"/>
    <w:rsid w:val="007F7007"/>
    <w:rsid w:val="007F7365"/>
    <w:rsid w:val="007F74B5"/>
    <w:rsid w:val="00800398"/>
    <w:rsid w:val="00801999"/>
    <w:rsid w:val="00802138"/>
    <w:rsid w:val="0080232E"/>
    <w:rsid w:val="00802332"/>
    <w:rsid w:val="008043A3"/>
    <w:rsid w:val="008053CE"/>
    <w:rsid w:val="00805BE2"/>
    <w:rsid w:val="008060FA"/>
    <w:rsid w:val="00806C50"/>
    <w:rsid w:val="008071D0"/>
    <w:rsid w:val="00811E07"/>
    <w:rsid w:val="00812892"/>
    <w:rsid w:val="008138ED"/>
    <w:rsid w:val="00815431"/>
    <w:rsid w:val="008163D5"/>
    <w:rsid w:val="0081695A"/>
    <w:rsid w:val="00816E31"/>
    <w:rsid w:val="00817772"/>
    <w:rsid w:val="008177CB"/>
    <w:rsid w:val="008202CF"/>
    <w:rsid w:val="00822172"/>
    <w:rsid w:val="008223A8"/>
    <w:rsid w:val="00822407"/>
    <w:rsid w:val="00822487"/>
    <w:rsid w:val="008231DD"/>
    <w:rsid w:val="0082449A"/>
    <w:rsid w:val="00824AE6"/>
    <w:rsid w:val="008261A3"/>
    <w:rsid w:val="00830386"/>
    <w:rsid w:val="00831C18"/>
    <w:rsid w:val="008328A6"/>
    <w:rsid w:val="008333BD"/>
    <w:rsid w:val="0083342A"/>
    <w:rsid w:val="00833F25"/>
    <w:rsid w:val="00834414"/>
    <w:rsid w:val="00834A03"/>
    <w:rsid w:val="00841475"/>
    <w:rsid w:val="00842D69"/>
    <w:rsid w:val="008434A5"/>
    <w:rsid w:val="008437BD"/>
    <w:rsid w:val="00845B0F"/>
    <w:rsid w:val="00845E7D"/>
    <w:rsid w:val="008468F5"/>
    <w:rsid w:val="00846E6A"/>
    <w:rsid w:val="00846F30"/>
    <w:rsid w:val="008517BC"/>
    <w:rsid w:val="00852129"/>
    <w:rsid w:val="00852B2D"/>
    <w:rsid w:val="00853CC9"/>
    <w:rsid w:val="00853E35"/>
    <w:rsid w:val="00861C23"/>
    <w:rsid w:val="00863001"/>
    <w:rsid w:val="0086496A"/>
    <w:rsid w:val="008710A4"/>
    <w:rsid w:val="00871D67"/>
    <w:rsid w:val="0087467B"/>
    <w:rsid w:val="00875DA2"/>
    <w:rsid w:val="00876552"/>
    <w:rsid w:val="0087695C"/>
    <w:rsid w:val="00877529"/>
    <w:rsid w:val="0087798C"/>
    <w:rsid w:val="00880D8E"/>
    <w:rsid w:val="00881173"/>
    <w:rsid w:val="00882324"/>
    <w:rsid w:val="0088273D"/>
    <w:rsid w:val="00884D01"/>
    <w:rsid w:val="00885248"/>
    <w:rsid w:val="0088627D"/>
    <w:rsid w:val="00886584"/>
    <w:rsid w:val="0088686F"/>
    <w:rsid w:val="008875C3"/>
    <w:rsid w:val="008876B9"/>
    <w:rsid w:val="0089073F"/>
    <w:rsid w:val="00890F6D"/>
    <w:rsid w:val="008916DC"/>
    <w:rsid w:val="008924A7"/>
    <w:rsid w:val="0089270B"/>
    <w:rsid w:val="00892E6B"/>
    <w:rsid w:val="00893297"/>
    <w:rsid w:val="008949CA"/>
    <w:rsid w:val="008956BB"/>
    <w:rsid w:val="0089595D"/>
    <w:rsid w:val="0089650B"/>
    <w:rsid w:val="00896903"/>
    <w:rsid w:val="00896AED"/>
    <w:rsid w:val="00897066"/>
    <w:rsid w:val="008A0FBF"/>
    <w:rsid w:val="008A10AE"/>
    <w:rsid w:val="008A1CE7"/>
    <w:rsid w:val="008A223C"/>
    <w:rsid w:val="008A2AB1"/>
    <w:rsid w:val="008A48D2"/>
    <w:rsid w:val="008A6E0B"/>
    <w:rsid w:val="008A70BF"/>
    <w:rsid w:val="008A7943"/>
    <w:rsid w:val="008B0E66"/>
    <w:rsid w:val="008B2061"/>
    <w:rsid w:val="008B2ABF"/>
    <w:rsid w:val="008B314E"/>
    <w:rsid w:val="008B424B"/>
    <w:rsid w:val="008B4541"/>
    <w:rsid w:val="008B46AD"/>
    <w:rsid w:val="008B48DC"/>
    <w:rsid w:val="008B4F5D"/>
    <w:rsid w:val="008B5D1B"/>
    <w:rsid w:val="008C03D0"/>
    <w:rsid w:val="008C1923"/>
    <w:rsid w:val="008C1DF0"/>
    <w:rsid w:val="008C2AA8"/>
    <w:rsid w:val="008C3D4A"/>
    <w:rsid w:val="008C4302"/>
    <w:rsid w:val="008C5D98"/>
    <w:rsid w:val="008C6335"/>
    <w:rsid w:val="008C6336"/>
    <w:rsid w:val="008C641D"/>
    <w:rsid w:val="008C6440"/>
    <w:rsid w:val="008C762A"/>
    <w:rsid w:val="008D05BF"/>
    <w:rsid w:val="008D0CA3"/>
    <w:rsid w:val="008D39EF"/>
    <w:rsid w:val="008D3F98"/>
    <w:rsid w:val="008D6113"/>
    <w:rsid w:val="008D6950"/>
    <w:rsid w:val="008D6B0B"/>
    <w:rsid w:val="008D7567"/>
    <w:rsid w:val="008D77A1"/>
    <w:rsid w:val="008D7B0B"/>
    <w:rsid w:val="008E0389"/>
    <w:rsid w:val="008E34A9"/>
    <w:rsid w:val="008E3F0E"/>
    <w:rsid w:val="008E45F0"/>
    <w:rsid w:val="008E4D0D"/>
    <w:rsid w:val="008F005B"/>
    <w:rsid w:val="008F03D4"/>
    <w:rsid w:val="008F17A0"/>
    <w:rsid w:val="008F1CF1"/>
    <w:rsid w:val="008F218F"/>
    <w:rsid w:val="008F4311"/>
    <w:rsid w:val="008F47EB"/>
    <w:rsid w:val="008F5709"/>
    <w:rsid w:val="008F5AB0"/>
    <w:rsid w:val="008F7160"/>
    <w:rsid w:val="008F7EA7"/>
    <w:rsid w:val="0090168C"/>
    <w:rsid w:val="009020B0"/>
    <w:rsid w:val="00902515"/>
    <w:rsid w:val="009026E6"/>
    <w:rsid w:val="00903AD8"/>
    <w:rsid w:val="00904AD0"/>
    <w:rsid w:val="00905DCA"/>
    <w:rsid w:val="00905DD0"/>
    <w:rsid w:val="009061B0"/>
    <w:rsid w:val="00907B4F"/>
    <w:rsid w:val="00910548"/>
    <w:rsid w:val="00911E1B"/>
    <w:rsid w:val="00911F93"/>
    <w:rsid w:val="00912187"/>
    <w:rsid w:val="00912507"/>
    <w:rsid w:val="00913046"/>
    <w:rsid w:val="00914B87"/>
    <w:rsid w:val="00916007"/>
    <w:rsid w:val="009160C9"/>
    <w:rsid w:val="00916CD1"/>
    <w:rsid w:val="00920249"/>
    <w:rsid w:val="00921659"/>
    <w:rsid w:val="00924803"/>
    <w:rsid w:val="009251E2"/>
    <w:rsid w:val="009259A6"/>
    <w:rsid w:val="009273BB"/>
    <w:rsid w:val="00930A8F"/>
    <w:rsid w:val="00931D84"/>
    <w:rsid w:val="009336A9"/>
    <w:rsid w:val="009338D4"/>
    <w:rsid w:val="00934408"/>
    <w:rsid w:val="009350DE"/>
    <w:rsid w:val="009359A8"/>
    <w:rsid w:val="009359E7"/>
    <w:rsid w:val="00935CCA"/>
    <w:rsid w:val="00935FB4"/>
    <w:rsid w:val="00936DA8"/>
    <w:rsid w:val="00936F79"/>
    <w:rsid w:val="009412F7"/>
    <w:rsid w:val="00942EBC"/>
    <w:rsid w:val="00943263"/>
    <w:rsid w:val="0094353E"/>
    <w:rsid w:val="009436E0"/>
    <w:rsid w:val="0094495B"/>
    <w:rsid w:val="00944D18"/>
    <w:rsid w:val="009458FF"/>
    <w:rsid w:val="00945E3C"/>
    <w:rsid w:val="009469B1"/>
    <w:rsid w:val="00946A72"/>
    <w:rsid w:val="009475E6"/>
    <w:rsid w:val="009500B4"/>
    <w:rsid w:val="009508E7"/>
    <w:rsid w:val="0095091C"/>
    <w:rsid w:val="009525DF"/>
    <w:rsid w:val="009526BB"/>
    <w:rsid w:val="009528A0"/>
    <w:rsid w:val="00952AD9"/>
    <w:rsid w:val="009537CE"/>
    <w:rsid w:val="00953F61"/>
    <w:rsid w:val="009540CD"/>
    <w:rsid w:val="0095764A"/>
    <w:rsid w:val="0096023E"/>
    <w:rsid w:val="009611AB"/>
    <w:rsid w:val="00961273"/>
    <w:rsid w:val="00962B84"/>
    <w:rsid w:val="009633AA"/>
    <w:rsid w:val="00963B36"/>
    <w:rsid w:val="00963EC6"/>
    <w:rsid w:val="009640BB"/>
    <w:rsid w:val="009641E6"/>
    <w:rsid w:val="0096675B"/>
    <w:rsid w:val="00966F3A"/>
    <w:rsid w:val="009674CC"/>
    <w:rsid w:val="0097008B"/>
    <w:rsid w:val="0097295A"/>
    <w:rsid w:val="00972FB9"/>
    <w:rsid w:val="009746B5"/>
    <w:rsid w:val="00974868"/>
    <w:rsid w:val="009748F5"/>
    <w:rsid w:val="009749C9"/>
    <w:rsid w:val="00976D30"/>
    <w:rsid w:val="00977EA1"/>
    <w:rsid w:val="00980E6D"/>
    <w:rsid w:val="0098153A"/>
    <w:rsid w:val="00981D69"/>
    <w:rsid w:val="009831EC"/>
    <w:rsid w:val="00983F97"/>
    <w:rsid w:val="00986AB3"/>
    <w:rsid w:val="00986ACA"/>
    <w:rsid w:val="00986E42"/>
    <w:rsid w:val="00993E40"/>
    <w:rsid w:val="00993FCD"/>
    <w:rsid w:val="00994309"/>
    <w:rsid w:val="009956D7"/>
    <w:rsid w:val="00996579"/>
    <w:rsid w:val="009966C8"/>
    <w:rsid w:val="0099772D"/>
    <w:rsid w:val="009A0F7D"/>
    <w:rsid w:val="009A1C84"/>
    <w:rsid w:val="009A2528"/>
    <w:rsid w:val="009A3664"/>
    <w:rsid w:val="009A66A7"/>
    <w:rsid w:val="009B0D7B"/>
    <w:rsid w:val="009B1A81"/>
    <w:rsid w:val="009B2597"/>
    <w:rsid w:val="009B2816"/>
    <w:rsid w:val="009B4941"/>
    <w:rsid w:val="009B5C70"/>
    <w:rsid w:val="009B5F1C"/>
    <w:rsid w:val="009B656E"/>
    <w:rsid w:val="009B759A"/>
    <w:rsid w:val="009C01FE"/>
    <w:rsid w:val="009C1317"/>
    <w:rsid w:val="009C198D"/>
    <w:rsid w:val="009C5BD4"/>
    <w:rsid w:val="009C7B5C"/>
    <w:rsid w:val="009C7D37"/>
    <w:rsid w:val="009D0824"/>
    <w:rsid w:val="009D110F"/>
    <w:rsid w:val="009D1672"/>
    <w:rsid w:val="009D20CC"/>
    <w:rsid w:val="009D2191"/>
    <w:rsid w:val="009D2899"/>
    <w:rsid w:val="009D4A65"/>
    <w:rsid w:val="009D4C7B"/>
    <w:rsid w:val="009D4CE2"/>
    <w:rsid w:val="009D5549"/>
    <w:rsid w:val="009D5DD6"/>
    <w:rsid w:val="009D5F68"/>
    <w:rsid w:val="009D779A"/>
    <w:rsid w:val="009D7E12"/>
    <w:rsid w:val="009E0D6E"/>
    <w:rsid w:val="009E3558"/>
    <w:rsid w:val="009E3A83"/>
    <w:rsid w:val="009E3B7B"/>
    <w:rsid w:val="009E44BC"/>
    <w:rsid w:val="009E497E"/>
    <w:rsid w:val="009E4E64"/>
    <w:rsid w:val="009E4E84"/>
    <w:rsid w:val="009E5B03"/>
    <w:rsid w:val="009E688C"/>
    <w:rsid w:val="009F0D19"/>
    <w:rsid w:val="009F0FE7"/>
    <w:rsid w:val="009F172F"/>
    <w:rsid w:val="009F3247"/>
    <w:rsid w:val="009F4253"/>
    <w:rsid w:val="009F51D3"/>
    <w:rsid w:val="009F54EF"/>
    <w:rsid w:val="009F6E95"/>
    <w:rsid w:val="009F70A8"/>
    <w:rsid w:val="00A0176B"/>
    <w:rsid w:val="00A02842"/>
    <w:rsid w:val="00A03255"/>
    <w:rsid w:val="00A032E5"/>
    <w:rsid w:val="00A04F02"/>
    <w:rsid w:val="00A064A7"/>
    <w:rsid w:val="00A0651C"/>
    <w:rsid w:val="00A06652"/>
    <w:rsid w:val="00A07BF5"/>
    <w:rsid w:val="00A104B2"/>
    <w:rsid w:val="00A10889"/>
    <w:rsid w:val="00A11AE7"/>
    <w:rsid w:val="00A12B22"/>
    <w:rsid w:val="00A16F69"/>
    <w:rsid w:val="00A1753C"/>
    <w:rsid w:val="00A21236"/>
    <w:rsid w:val="00A21832"/>
    <w:rsid w:val="00A22A2C"/>
    <w:rsid w:val="00A22FE2"/>
    <w:rsid w:val="00A238C4"/>
    <w:rsid w:val="00A248F8"/>
    <w:rsid w:val="00A26D15"/>
    <w:rsid w:val="00A30A6C"/>
    <w:rsid w:val="00A30B44"/>
    <w:rsid w:val="00A31CAF"/>
    <w:rsid w:val="00A32621"/>
    <w:rsid w:val="00A36AE7"/>
    <w:rsid w:val="00A40F0C"/>
    <w:rsid w:val="00A419EF"/>
    <w:rsid w:val="00A43D8C"/>
    <w:rsid w:val="00A454A0"/>
    <w:rsid w:val="00A50479"/>
    <w:rsid w:val="00A5216E"/>
    <w:rsid w:val="00A5315C"/>
    <w:rsid w:val="00A54311"/>
    <w:rsid w:val="00A55290"/>
    <w:rsid w:val="00A55BA5"/>
    <w:rsid w:val="00A56EEC"/>
    <w:rsid w:val="00A606B9"/>
    <w:rsid w:val="00A6075A"/>
    <w:rsid w:val="00A60E70"/>
    <w:rsid w:val="00A610BA"/>
    <w:rsid w:val="00A61BF6"/>
    <w:rsid w:val="00A632FD"/>
    <w:rsid w:val="00A6560C"/>
    <w:rsid w:val="00A65912"/>
    <w:rsid w:val="00A663E5"/>
    <w:rsid w:val="00A6648D"/>
    <w:rsid w:val="00A6668C"/>
    <w:rsid w:val="00A66AD9"/>
    <w:rsid w:val="00A67E4F"/>
    <w:rsid w:val="00A71819"/>
    <w:rsid w:val="00A7220C"/>
    <w:rsid w:val="00A7261A"/>
    <w:rsid w:val="00A72699"/>
    <w:rsid w:val="00A73433"/>
    <w:rsid w:val="00A778C4"/>
    <w:rsid w:val="00A77ADB"/>
    <w:rsid w:val="00A811B4"/>
    <w:rsid w:val="00A84049"/>
    <w:rsid w:val="00A84F43"/>
    <w:rsid w:val="00A851DB"/>
    <w:rsid w:val="00A85E5B"/>
    <w:rsid w:val="00A86AE6"/>
    <w:rsid w:val="00A87018"/>
    <w:rsid w:val="00A87BC5"/>
    <w:rsid w:val="00A9056D"/>
    <w:rsid w:val="00A90829"/>
    <w:rsid w:val="00A918A8"/>
    <w:rsid w:val="00A937E9"/>
    <w:rsid w:val="00A93F86"/>
    <w:rsid w:val="00A948A6"/>
    <w:rsid w:val="00A94C24"/>
    <w:rsid w:val="00A955BF"/>
    <w:rsid w:val="00A95924"/>
    <w:rsid w:val="00A96F6D"/>
    <w:rsid w:val="00AA2408"/>
    <w:rsid w:val="00AA2429"/>
    <w:rsid w:val="00AA28F2"/>
    <w:rsid w:val="00AA2F46"/>
    <w:rsid w:val="00AA4D45"/>
    <w:rsid w:val="00AA53FC"/>
    <w:rsid w:val="00AA5AF0"/>
    <w:rsid w:val="00AA6514"/>
    <w:rsid w:val="00AA681B"/>
    <w:rsid w:val="00AA6ACF"/>
    <w:rsid w:val="00AA6FD1"/>
    <w:rsid w:val="00AA7360"/>
    <w:rsid w:val="00AA7523"/>
    <w:rsid w:val="00AA78A4"/>
    <w:rsid w:val="00AA7C9F"/>
    <w:rsid w:val="00AB122B"/>
    <w:rsid w:val="00AB25EC"/>
    <w:rsid w:val="00AB2819"/>
    <w:rsid w:val="00AB2920"/>
    <w:rsid w:val="00AB294C"/>
    <w:rsid w:val="00AB2C03"/>
    <w:rsid w:val="00AB3772"/>
    <w:rsid w:val="00AB47CB"/>
    <w:rsid w:val="00AB578D"/>
    <w:rsid w:val="00AB5882"/>
    <w:rsid w:val="00AB74EF"/>
    <w:rsid w:val="00AC007D"/>
    <w:rsid w:val="00AC0A68"/>
    <w:rsid w:val="00AC0E6C"/>
    <w:rsid w:val="00AC228A"/>
    <w:rsid w:val="00AC2371"/>
    <w:rsid w:val="00AC2D07"/>
    <w:rsid w:val="00AC3D22"/>
    <w:rsid w:val="00AC6A45"/>
    <w:rsid w:val="00AC773C"/>
    <w:rsid w:val="00AD1316"/>
    <w:rsid w:val="00AD15D8"/>
    <w:rsid w:val="00AD44EA"/>
    <w:rsid w:val="00AD476F"/>
    <w:rsid w:val="00AD6C32"/>
    <w:rsid w:val="00AD6FE7"/>
    <w:rsid w:val="00AD7295"/>
    <w:rsid w:val="00AE09A4"/>
    <w:rsid w:val="00AE0CAA"/>
    <w:rsid w:val="00AE1C40"/>
    <w:rsid w:val="00AE1C91"/>
    <w:rsid w:val="00AE2819"/>
    <w:rsid w:val="00AE7B46"/>
    <w:rsid w:val="00AF033E"/>
    <w:rsid w:val="00AF0E78"/>
    <w:rsid w:val="00AF1D14"/>
    <w:rsid w:val="00AF5FCE"/>
    <w:rsid w:val="00AF64FC"/>
    <w:rsid w:val="00AF6B1A"/>
    <w:rsid w:val="00AF6C95"/>
    <w:rsid w:val="00AF706B"/>
    <w:rsid w:val="00AF70D0"/>
    <w:rsid w:val="00B00AE5"/>
    <w:rsid w:val="00B014B9"/>
    <w:rsid w:val="00B01847"/>
    <w:rsid w:val="00B01D20"/>
    <w:rsid w:val="00B064FA"/>
    <w:rsid w:val="00B06D31"/>
    <w:rsid w:val="00B078E7"/>
    <w:rsid w:val="00B10FEC"/>
    <w:rsid w:val="00B11259"/>
    <w:rsid w:val="00B12A0B"/>
    <w:rsid w:val="00B12C58"/>
    <w:rsid w:val="00B12EE3"/>
    <w:rsid w:val="00B14102"/>
    <w:rsid w:val="00B15ADD"/>
    <w:rsid w:val="00B167B4"/>
    <w:rsid w:val="00B16995"/>
    <w:rsid w:val="00B16FFB"/>
    <w:rsid w:val="00B20BB5"/>
    <w:rsid w:val="00B22BC2"/>
    <w:rsid w:val="00B22F0B"/>
    <w:rsid w:val="00B23D59"/>
    <w:rsid w:val="00B24F7F"/>
    <w:rsid w:val="00B25471"/>
    <w:rsid w:val="00B254A9"/>
    <w:rsid w:val="00B27049"/>
    <w:rsid w:val="00B27E41"/>
    <w:rsid w:val="00B30737"/>
    <w:rsid w:val="00B3090A"/>
    <w:rsid w:val="00B30AF7"/>
    <w:rsid w:val="00B30D5B"/>
    <w:rsid w:val="00B314B2"/>
    <w:rsid w:val="00B31970"/>
    <w:rsid w:val="00B33A70"/>
    <w:rsid w:val="00B3468D"/>
    <w:rsid w:val="00B34AFF"/>
    <w:rsid w:val="00B3533F"/>
    <w:rsid w:val="00B35C31"/>
    <w:rsid w:val="00B36264"/>
    <w:rsid w:val="00B37862"/>
    <w:rsid w:val="00B3796B"/>
    <w:rsid w:val="00B37B37"/>
    <w:rsid w:val="00B37C7E"/>
    <w:rsid w:val="00B37FBA"/>
    <w:rsid w:val="00B400B2"/>
    <w:rsid w:val="00B4160A"/>
    <w:rsid w:val="00B41E1B"/>
    <w:rsid w:val="00B43592"/>
    <w:rsid w:val="00B43E1C"/>
    <w:rsid w:val="00B43EF1"/>
    <w:rsid w:val="00B46291"/>
    <w:rsid w:val="00B46B00"/>
    <w:rsid w:val="00B46EAD"/>
    <w:rsid w:val="00B47453"/>
    <w:rsid w:val="00B477A3"/>
    <w:rsid w:val="00B5058B"/>
    <w:rsid w:val="00B52A73"/>
    <w:rsid w:val="00B53240"/>
    <w:rsid w:val="00B543C7"/>
    <w:rsid w:val="00B5794F"/>
    <w:rsid w:val="00B60532"/>
    <w:rsid w:val="00B60F03"/>
    <w:rsid w:val="00B618C3"/>
    <w:rsid w:val="00B64EF3"/>
    <w:rsid w:val="00B660D2"/>
    <w:rsid w:val="00B70303"/>
    <w:rsid w:val="00B716CF"/>
    <w:rsid w:val="00B720CE"/>
    <w:rsid w:val="00B739E6"/>
    <w:rsid w:val="00B7401C"/>
    <w:rsid w:val="00B74634"/>
    <w:rsid w:val="00B7576B"/>
    <w:rsid w:val="00B766B8"/>
    <w:rsid w:val="00B804AA"/>
    <w:rsid w:val="00B805AC"/>
    <w:rsid w:val="00B80B00"/>
    <w:rsid w:val="00B80DCC"/>
    <w:rsid w:val="00B80FA2"/>
    <w:rsid w:val="00B81886"/>
    <w:rsid w:val="00B81DDD"/>
    <w:rsid w:val="00B82281"/>
    <w:rsid w:val="00B82792"/>
    <w:rsid w:val="00B82BED"/>
    <w:rsid w:val="00B830A3"/>
    <w:rsid w:val="00B83472"/>
    <w:rsid w:val="00B84206"/>
    <w:rsid w:val="00B8439E"/>
    <w:rsid w:val="00B84EF6"/>
    <w:rsid w:val="00B84F0F"/>
    <w:rsid w:val="00B91112"/>
    <w:rsid w:val="00B91820"/>
    <w:rsid w:val="00B91E5F"/>
    <w:rsid w:val="00B92C79"/>
    <w:rsid w:val="00B92D86"/>
    <w:rsid w:val="00B93155"/>
    <w:rsid w:val="00B9414A"/>
    <w:rsid w:val="00B942E9"/>
    <w:rsid w:val="00B94849"/>
    <w:rsid w:val="00B957E1"/>
    <w:rsid w:val="00B96289"/>
    <w:rsid w:val="00B96929"/>
    <w:rsid w:val="00B979D4"/>
    <w:rsid w:val="00B97B6F"/>
    <w:rsid w:val="00BA0120"/>
    <w:rsid w:val="00BA0971"/>
    <w:rsid w:val="00BA109D"/>
    <w:rsid w:val="00BA2F3D"/>
    <w:rsid w:val="00BA387B"/>
    <w:rsid w:val="00BA3C7B"/>
    <w:rsid w:val="00BA5011"/>
    <w:rsid w:val="00BA6552"/>
    <w:rsid w:val="00BA6BAC"/>
    <w:rsid w:val="00BA738A"/>
    <w:rsid w:val="00BA73D6"/>
    <w:rsid w:val="00BB0001"/>
    <w:rsid w:val="00BB0E95"/>
    <w:rsid w:val="00BB12B0"/>
    <w:rsid w:val="00BB165B"/>
    <w:rsid w:val="00BB3AA2"/>
    <w:rsid w:val="00BB3ACF"/>
    <w:rsid w:val="00BB416B"/>
    <w:rsid w:val="00BB5035"/>
    <w:rsid w:val="00BB50CC"/>
    <w:rsid w:val="00BB619B"/>
    <w:rsid w:val="00BB6297"/>
    <w:rsid w:val="00BB730C"/>
    <w:rsid w:val="00BB7F30"/>
    <w:rsid w:val="00BC01DF"/>
    <w:rsid w:val="00BC0A39"/>
    <w:rsid w:val="00BC255E"/>
    <w:rsid w:val="00BC3AFF"/>
    <w:rsid w:val="00BC3C0A"/>
    <w:rsid w:val="00BC4139"/>
    <w:rsid w:val="00BC438D"/>
    <w:rsid w:val="00BC6191"/>
    <w:rsid w:val="00BC6C2C"/>
    <w:rsid w:val="00BC78E0"/>
    <w:rsid w:val="00BC7DA6"/>
    <w:rsid w:val="00BD062A"/>
    <w:rsid w:val="00BD20DA"/>
    <w:rsid w:val="00BD2A3D"/>
    <w:rsid w:val="00BD2D9F"/>
    <w:rsid w:val="00BD3905"/>
    <w:rsid w:val="00BD3E68"/>
    <w:rsid w:val="00BD4018"/>
    <w:rsid w:val="00BD40BA"/>
    <w:rsid w:val="00BD44CA"/>
    <w:rsid w:val="00BD4BA3"/>
    <w:rsid w:val="00BD5756"/>
    <w:rsid w:val="00BD610C"/>
    <w:rsid w:val="00BD6626"/>
    <w:rsid w:val="00BD68ED"/>
    <w:rsid w:val="00BD6957"/>
    <w:rsid w:val="00BE084D"/>
    <w:rsid w:val="00BE0CF1"/>
    <w:rsid w:val="00BE108F"/>
    <w:rsid w:val="00BE12C3"/>
    <w:rsid w:val="00BE30B8"/>
    <w:rsid w:val="00BE3220"/>
    <w:rsid w:val="00BE3673"/>
    <w:rsid w:val="00BE3D1C"/>
    <w:rsid w:val="00BE3E72"/>
    <w:rsid w:val="00BE3FF6"/>
    <w:rsid w:val="00BE4BE5"/>
    <w:rsid w:val="00BE56D6"/>
    <w:rsid w:val="00BE791A"/>
    <w:rsid w:val="00BF0911"/>
    <w:rsid w:val="00BF1E20"/>
    <w:rsid w:val="00BF1E49"/>
    <w:rsid w:val="00BF2D21"/>
    <w:rsid w:val="00BF316D"/>
    <w:rsid w:val="00BF333A"/>
    <w:rsid w:val="00BF3DBD"/>
    <w:rsid w:val="00BF50DA"/>
    <w:rsid w:val="00BF6654"/>
    <w:rsid w:val="00C01134"/>
    <w:rsid w:val="00C0166E"/>
    <w:rsid w:val="00C02477"/>
    <w:rsid w:val="00C02A26"/>
    <w:rsid w:val="00C034A4"/>
    <w:rsid w:val="00C04D6D"/>
    <w:rsid w:val="00C04DC3"/>
    <w:rsid w:val="00C04E62"/>
    <w:rsid w:val="00C05FCA"/>
    <w:rsid w:val="00C06C3A"/>
    <w:rsid w:val="00C11580"/>
    <w:rsid w:val="00C11826"/>
    <w:rsid w:val="00C12384"/>
    <w:rsid w:val="00C12CDB"/>
    <w:rsid w:val="00C12D3E"/>
    <w:rsid w:val="00C131FB"/>
    <w:rsid w:val="00C15992"/>
    <w:rsid w:val="00C16342"/>
    <w:rsid w:val="00C16848"/>
    <w:rsid w:val="00C17375"/>
    <w:rsid w:val="00C21BF4"/>
    <w:rsid w:val="00C2338C"/>
    <w:rsid w:val="00C24C33"/>
    <w:rsid w:val="00C259DE"/>
    <w:rsid w:val="00C25E02"/>
    <w:rsid w:val="00C2776F"/>
    <w:rsid w:val="00C30579"/>
    <w:rsid w:val="00C30C55"/>
    <w:rsid w:val="00C31833"/>
    <w:rsid w:val="00C32408"/>
    <w:rsid w:val="00C32566"/>
    <w:rsid w:val="00C326AD"/>
    <w:rsid w:val="00C35BAC"/>
    <w:rsid w:val="00C3705F"/>
    <w:rsid w:val="00C3710C"/>
    <w:rsid w:val="00C37A5B"/>
    <w:rsid w:val="00C4216E"/>
    <w:rsid w:val="00C426F8"/>
    <w:rsid w:val="00C42BCD"/>
    <w:rsid w:val="00C43053"/>
    <w:rsid w:val="00C436F2"/>
    <w:rsid w:val="00C43B56"/>
    <w:rsid w:val="00C43EFA"/>
    <w:rsid w:val="00C44B82"/>
    <w:rsid w:val="00C44E7B"/>
    <w:rsid w:val="00C4534D"/>
    <w:rsid w:val="00C46E42"/>
    <w:rsid w:val="00C47193"/>
    <w:rsid w:val="00C47601"/>
    <w:rsid w:val="00C51E44"/>
    <w:rsid w:val="00C520D8"/>
    <w:rsid w:val="00C5220A"/>
    <w:rsid w:val="00C523CA"/>
    <w:rsid w:val="00C53386"/>
    <w:rsid w:val="00C53EF0"/>
    <w:rsid w:val="00C541D0"/>
    <w:rsid w:val="00C544CB"/>
    <w:rsid w:val="00C55E6B"/>
    <w:rsid w:val="00C57B6B"/>
    <w:rsid w:val="00C6065D"/>
    <w:rsid w:val="00C60BD4"/>
    <w:rsid w:val="00C6169E"/>
    <w:rsid w:val="00C631AB"/>
    <w:rsid w:val="00C642A6"/>
    <w:rsid w:val="00C65FAE"/>
    <w:rsid w:val="00C66AD4"/>
    <w:rsid w:val="00C67BE4"/>
    <w:rsid w:val="00C70013"/>
    <w:rsid w:val="00C70A1F"/>
    <w:rsid w:val="00C71324"/>
    <w:rsid w:val="00C72220"/>
    <w:rsid w:val="00C7225A"/>
    <w:rsid w:val="00C72418"/>
    <w:rsid w:val="00C73870"/>
    <w:rsid w:val="00C73A6F"/>
    <w:rsid w:val="00C73C09"/>
    <w:rsid w:val="00C7448E"/>
    <w:rsid w:val="00C7481D"/>
    <w:rsid w:val="00C7483A"/>
    <w:rsid w:val="00C77278"/>
    <w:rsid w:val="00C7731A"/>
    <w:rsid w:val="00C80241"/>
    <w:rsid w:val="00C80A2C"/>
    <w:rsid w:val="00C82540"/>
    <w:rsid w:val="00C82F66"/>
    <w:rsid w:val="00C845D8"/>
    <w:rsid w:val="00C85907"/>
    <w:rsid w:val="00C877B6"/>
    <w:rsid w:val="00C87807"/>
    <w:rsid w:val="00C87A0F"/>
    <w:rsid w:val="00C87DEB"/>
    <w:rsid w:val="00C909B5"/>
    <w:rsid w:val="00C921E7"/>
    <w:rsid w:val="00C928C3"/>
    <w:rsid w:val="00C92997"/>
    <w:rsid w:val="00C96584"/>
    <w:rsid w:val="00C9688A"/>
    <w:rsid w:val="00C96A34"/>
    <w:rsid w:val="00C96AB5"/>
    <w:rsid w:val="00C97208"/>
    <w:rsid w:val="00CA165C"/>
    <w:rsid w:val="00CA5F15"/>
    <w:rsid w:val="00CA5F79"/>
    <w:rsid w:val="00CA60FD"/>
    <w:rsid w:val="00CB21E3"/>
    <w:rsid w:val="00CB6EC1"/>
    <w:rsid w:val="00CC0595"/>
    <w:rsid w:val="00CC1B0A"/>
    <w:rsid w:val="00CC1EB0"/>
    <w:rsid w:val="00CC247E"/>
    <w:rsid w:val="00CC2C77"/>
    <w:rsid w:val="00CC478B"/>
    <w:rsid w:val="00CC5DCF"/>
    <w:rsid w:val="00CD0C7B"/>
    <w:rsid w:val="00CD15D1"/>
    <w:rsid w:val="00CD1D44"/>
    <w:rsid w:val="00CD397D"/>
    <w:rsid w:val="00CD48EA"/>
    <w:rsid w:val="00CD4EA0"/>
    <w:rsid w:val="00CD5280"/>
    <w:rsid w:val="00CD5882"/>
    <w:rsid w:val="00CD5FA4"/>
    <w:rsid w:val="00CD6682"/>
    <w:rsid w:val="00CD69A6"/>
    <w:rsid w:val="00CD7032"/>
    <w:rsid w:val="00CE0001"/>
    <w:rsid w:val="00CE00EC"/>
    <w:rsid w:val="00CE0275"/>
    <w:rsid w:val="00CE0D44"/>
    <w:rsid w:val="00CE14F3"/>
    <w:rsid w:val="00CE2DED"/>
    <w:rsid w:val="00CE4497"/>
    <w:rsid w:val="00CE4807"/>
    <w:rsid w:val="00CE5FAA"/>
    <w:rsid w:val="00CE6363"/>
    <w:rsid w:val="00CE7969"/>
    <w:rsid w:val="00CF125D"/>
    <w:rsid w:val="00CF183F"/>
    <w:rsid w:val="00CF1977"/>
    <w:rsid w:val="00CF2B38"/>
    <w:rsid w:val="00CF3E11"/>
    <w:rsid w:val="00CF45DA"/>
    <w:rsid w:val="00CF4B19"/>
    <w:rsid w:val="00CF4BA9"/>
    <w:rsid w:val="00CF5378"/>
    <w:rsid w:val="00CF6BD2"/>
    <w:rsid w:val="00CF716E"/>
    <w:rsid w:val="00CF7A9B"/>
    <w:rsid w:val="00D0027F"/>
    <w:rsid w:val="00D01AFF"/>
    <w:rsid w:val="00D01FEA"/>
    <w:rsid w:val="00D02B04"/>
    <w:rsid w:val="00D02F95"/>
    <w:rsid w:val="00D03E55"/>
    <w:rsid w:val="00D04356"/>
    <w:rsid w:val="00D047B0"/>
    <w:rsid w:val="00D0600D"/>
    <w:rsid w:val="00D07A2D"/>
    <w:rsid w:val="00D12506"/>
    <w:rsid w:val="00D13CBC"/>
    <w:rsid w:val="00D1430E"/>
    <w:rsid w:val="00D15A91"/>
    <w:rsid w:val="00D16657"/>
    <w:rsid w:val="00D16E4F"/>
    <w:rsid w:val="00D21C24"/>
    <w:rsid w:val="00D22D32"/>
    <w:rsid w:val="00D2344F"/>
    <w:rsid w:val="00D23709"/>
    <w:rsid w:val="00D23EFD"/>
    <w:rsid w:val="00D250B2"/>
    <w:rsid w:val="00D250C2"/>
    <w:rsid w:val="00D257F6"/>
    <w:rsid w:val="00D25D73"/>
    <w:rsid w:val="00D26BCF"/>
    <w:rsid w:val="00D308A4"/>
    <w:rsid w:val="00D30991"/>
    <w:rsid w:val="00D31BBC"/>
    <w:rsid w:val="00D33830"/>
    <w:rsid w:val="00D34945"/>
    <w:rsid w:val="00D34C2F"/>
    <w:rsid w:val="00D34D8C"/>
    <w:rsid w:val="00D35859"/>
    <w:rsid w:val="00D359CE"/>
    <w:rsid w:val="00D420F1"/>
    <w:rsid w:val="00D42421"/>
    <w:rsid w:val="00D4319F"/>
    <w:rsid w:val="00D43F0A"/>
    <w:rsid w:val="00D44B7F"/>
    <w:rsid w:val="00D458A7"/>
    <w:rsid w:val="00D458CD"/>
    <w:rsid w:val="00D50821"/>
    <w:rsid w:val="00D5143F"/>
    <w:rsid w:val="00D51C58"/>
    <w:rsid w:val="00D52996"/>
    <w:rsid w:val="00D54D14"/>
    <w:rsid w:val="00D55434"/>
    <w:rsid w:val="00D5573F"/>
    <w:rsid w:val="00D574A4"/>
    <w:rsid w:val="00D57C28"/>
    <w:rsid w:val="00D606B5"/>
    <w:rsid w:val="00D616C4"/>
    <w:rsid w:val="00D61B95"/>
    <w:rsid w:val="00D63167"/>
    <w:rsid w:val="00D6355D"/>
    <w:rsid w:val="00D63D84"/>
    <w:rsid w:val="00D64374"/>
    <w:rsid w:val="00D647F9"/>
    <w:rsid w:val="00D64B42"/>
    <w:rsid w:val="00D65D8A"/>
    <w:rsid w:val="00D65E1B"/>
    <w:rsid w:val="00D65E21"/>
    <w:rsid w:val="00D66CA3"/>
    <w:rsid w:val="00D670AB"/>
    <w:rsid w:val="00D673EC"/>
    <w:rsid w:val="00D67467"/>
    <w:rsid w:val="00D675D5"/>
    <w:rsid w:val="00D67628"/>
    <w:rsid w:val="00D676D4"/>
    <w:rsid w:val="00D67855"/>
    <w:rsid w:val="00D6788E"/>
    <w:rsid w:val="00D72799"/>
    <w:rsid w:val="00D7406A"/>
    <w:rsid w:val="00D74A2A"/>
    <w:rsid w:val="00D756B6"/>
    <w:rsid w:val="00D76C22"/>
    <w:rsid w:val="00D7794A"/>
    <w:rsid w:val="00D77E5D"/>
    <w:rsid w:val="00D8017D"/>
    <w:rsid w:val="00D82228"/>
    <w:rsid w:val="00D8295D"/>
    <w:rsid w:val="00D82A97"/>
    <w:rsid w:val="00D8333B"/>
    <w:rsid w:val="00D840AF"/>
    <w:rsid w:val="00D85A64"/>
    <w:rsid w:val="00D8662A"/>
    <w:rsid w:val="00D87095"/>
    <w:rsid w:val="00D87243"/>
    <w:rsid w:val="00D91A25"/>
    <w:rsid w:val="00D93094"/>
    <w:rsid w:val="00D9320C"/>
    <w:rsid w:val="00D94E42"/>
    <w:rsid w:val="00D95D02"/>
    <w:rsid w:val="00D96E9E"/>
    <w:rsid w:val="00D97C85"/>
    <w:rsid w:val="00DA08D8"/>
    <w:rsid w:val="00DA0B8C"/>
    <w:rsid w:val="00DA106B"/>
    <w:rsid w:val="00DA1C09"/>
    <w:rsid w:val="00DA3518"/>
    <w:rsid w:val="00DA43AF"/>
    <w:rsid w:val="00DA44C6"/>
    <w:rsid w:val="00DA4984"/>
    <w:rsid w:val="00DA4D34"/>
    <w:rsid w:val="00DA5FA8"/>
    <w:rsid w:val="00DA7D5D"/>
    <w:rsid w:val="00DA7D9C"/>
    <w:rsid w:val="00DA7EC4"/>
    <w:rsid w:val="00DB1CC9"/>
    <w:rsid w:val="00DB1F57"/>
    <w:rsid w:val="00DB2528"/>
    <w:rsid w:val="00DB3163"/>
    <w:rsid w:val="00DB384F"/>
    <w:rsid w:val="00DB393D"/>
    <w:rsid w:val="00DB4D5D"/>
    <w:rsid w:val="00DB51CD"/>
    <w:rsid w:val="00DB57BA"/>
    <w:rsid w:val="00DB5998"/>
    <w:rsid w:val="00DB6345"/>
    <w:rsid w:val="00DB6FEE"/>
    <w:rsid w:val="00DB7801"/>
    <w:rsid w:val="00DC1B63"/>
    <w:rsid w:val="00DC1D5E"/>
    <w:rsid w:val="00DC36E5"/>
    <w:rsid w:val="00DC3A42"/>
    <w:rsid w:val="00DC402D"/>
    <w:rsid w:val="00DC559F"/>
    <w:rsid w:val="00DD07CE"/>
    <w:rsid w:val="00DD09A4"/>
    <w:rsid w:val="00DD0A2D"/>
    <w:rsid w:val="00DD0FC5"/>
    <w:rsid w:val="00DD1247"/>
    <w:rsid w:val="00DD145F"/>
    <w:rsid w:val="00DD194F"/>
    <w:rsid w:val="00DD1A39"/>
    <w:rsid w:val="00DD1A7F"/>
    <w:rsid w:val="00DD2DA0"/>
    <w:rsid w:val="00DD31A2"/>
    <w:rsid w:val="00DD3FCA"/>
    <w:rsid w:val="00DD412E"/>
    <w:rsid w:val="00DD51CA"/>
    <w:rsid w:val="00DD5E75"/>
    <w:rsid w:val="00DD5FB0"/>
    <w:rsid w:val="00DE00C8"/>
    <w:rsid w:val="00DE0E65"/>
    <w:rsid w:val="00DE104C"/>
    <w:rsid w:val="00DE1099"/>
    <w:rsid w:val="00DE149E"/>
    <w:rsid w:val="00DE275C"/>
    <w:rsid w:val="00DE34FC"/>
    <w:rsid w:val="00DE3652"/>
    <w:rsid w:val="00DE3B01"/>
    <w:rsid w:val="00DE3D8C"/>
    <w:rsid w:val="00DE4084"/>
    <w:rsid w:val="00DE4B1E"/>
    <w:rsid w:val="00DE5BBF"/>
    <w:rsid w:val="00DE6635"/>
    <w:rsid w:val="00DE6F02"/>
    <w:rsid w:val="00DE7055"/>
    <w:rsid w:val="00DE72C7"/>
    <w:rsid w:val="00DF0382"/>
    <w:rsid w:val="00DF0D4A"/>
    <w:rsid w:val="00DF0DC8"/>
    <w:rsid w:val="00DF1C0E"/>
    <w:rsid w:val="00DF3224"/>
    <w:rsid w:val="00DF37BA"/>
    <w:rsid w:val="00DF4E87"/>
    <w:rsid w:val="00DF5347"/>
    <w:rsid w:val="00DF5374"/>
    <w:rsid w:val="00DF5A86"/>
    <w:rsid w:val="00DF6841"/>
    <w:rsid w:val="00DF7B8F"/>
    <w:rsid w:val="00E0063A"/>
    <w:rsid w:val="00E00AA9"/>
    <w:rsid w:val="00E0607A"/>
    <w:rsid w:val="00E06933"/>
    <w:rsid w:val="00E078C7"/>
    <w:rsid w:val="00E139DA"/>
    <w:rsid w:val="00E149CA"/>
    <w:rsid w:val="00E14BF3"/>
    <w:rsid w:val="00E15080"/>
    <w:rsid w:val="00E17F05"/>
    <w:rsid w:val="00E2022A"/>
    <w:rsid w:val="00E2233C"/>
    <w:rsid w:val="00E226C4"/>
    <w:rsid w:val="00E226EB"/>
    <w:rsid w:val="00E22EC2"/>
    <w:rsid w:val="00E2394B"/>
    <w:rsid w:val="00E24B88"/>
    <w:rsid w:val="00E25301"/>
    <w:rsid w:val="00E25D54"/>
    <w:rsid w:val="00E267E5"/>
    <w:rsid w:val="00E26DBE"/>
    <w:rsid w:val="00E27E75"/>
    <w:rsid w:val="00E27EBD"/>
    <w:rsid w:val="00E27F45"/>
    <w:rsid w:val="00E27FF5"/>
    <w:rsid w:val="00E305D9"/>
    <w:rsid w:val="00E30828"/>
    <w:rsid w:val="00E32F5D"/>
    <w:rsid w:val="00E3354E"/>
    <w:rsid w:val="00E33ED2"/>
    <w:rsid w:val="00E358AD"/>
    <w:rsid w:val="00E41F5D"/>
    <w:rsid w:val="00E43D38"/>
    <w:rsid w:val="00E448BE"/>
    <w:rsid w:val="00E45505"/>
    <w:rsid w:val="00E50A90"/>
    <w:rsid w:val="00E50ADB"/>
    <w:rsid w:val="00E51A40"/>
    <w:rsid w:val="00E51E31"/>
    <w:rsid w:val="00E52030"/>
    <w:rsid w:val="00E53859"/>
    <w:rsid w:val="00E544D6"/>
    <w:rsid w:val="00E56206"/>
    <w:rsid w:val="00E574F9"/>
    <w:rsid w:val="00E60D0C"/>
    <w:rsid w:val="00E613B6"/>
    <w:rsid w:val="00E61867"/>
    <w:rsid w:val="00E61E62"/>
    <w:rsid w:val="00E63869"/>
    <w:rsid w:val="00E638B7"/>
    <w:rsid w:val="00E645B7"/>
    <w:rsid w:val="00E64825"/>
    <w:rsid w:val="00E648DF"/>
    <w:rsid w:val="00E654AC"/>
    <w:rsid w:val="00E672DD"/>
    <w:rsid w:val="00E674A6"/>
    <w:rsid w:val="00E677B7"/>
    <w:rsid w:val="00E70426"/>
    <w:rsid w:val="00E70643"/>
    <w:rsid w:val="00E72928"/>
    <w:rsid w:val="00E72E97"/>
    <w:rsid w:val="00E735BC"/>
    <w:rsid w:val="00E73799"/>
    <w:rsid w:val="00E74069"/>
    <w:rsid w:val="00E77119"/>
    <w:rsid w:val="00E7711E"/>
    <w:rsid w:val="00E7727F"/>
    <w:rsid w:val="00E80092"/>
    <w:rsid w:val="00E80BC3"/>
    <w:rsid w:val="00E81077"/>
    <w:rsid w:val="00E830CF"/>
    <w:rsid w:val="00E8322C"/>
    <w:rsid w:val="00E8431C"/>
    <w:rsid w:val="00E84D36"/>
    <w:rsid w:val="00E84F27"/>
    <w:rsid w:val="00E85255"/>
    <w:rsid w:val="00E87F37"/>
    <w:rsid w:val="00E90A08"/>
    <w:rsid w:val="00E90D7A"/>
    <w:rsid w:val="00E912CF"/>
    <w:rsid w:val="00E91341"/>
    <w:rsid w:val="00E9144C"/>
    <w:rsid w:val="00E91F54"/>
    <w:rsid w:val="00E91F58"/>
    <w:rsid w:val="00E922DF"/>
    <w:rsid w:val="00E930BC"/>
    <w:rsid w:val="00E93559"/>
    <w:rsid w:val="00E938AB"/>
    <w:rsid w:val="00E95BC5"/>
    <w:rsid w:val="00E97AFC"/>
    <w:rsid w:val="00EA0AD7"/>
    <w:rsid w:val="00EA2978"/>
    <w:rsid w:val="00EA3DF9"/>
    <w:rsid w:val="00EA47C6"/>
    <w:rsid w:val="00EA5716"/>
    <w:rsid w:val="00EA5EB8"/>
    <w:rsid w:val="00EA666F"/>
    <w:rsid w:val="00EA7720"/>
    <w:rsid w:val="00EA7FF0"/>
    <w:rsid w:val="00EB1ABC"/>
    <w:rsid w:val="00EB1F7B"/>
    <w:rsid w:val="00EB3184"/>
    <w:rsid w:val="00EB365E"/>
    <w:rsid w:val="00EB3E48"/>
    <w:rsid w:val="00EB3EB7"/>
    <w:rsid w:val="00EB40B4"/>
    <w:rsid w:val="00EB48AD"/>
    <w:rsid w:val="00EB49BD"/>
    <w:rsid w:val="00EB4C39"/>
    <w:rsid w:val="00EB4E36"/>
    <w:rsid w:val="00EB61EC"/>
    <w:rsid w:val="00EB74D5"/>
    <w:rsid w:val="00EC0BE6"/>
    <w:rsid w:val="00EC33A3"/>
    <w:rsid w:val="00EC3FD5"/>
    <w:rsid w:val="00EC53FC"/>
    <w:rsid w:val="00EC5935"/>
    <w:rsid w:val="00EC7C32"/>
    <w:rsid w:val="00ED0F9C"/>
    <w:rsid w:val="00ED1025"/>
    <w:rsid w:val="00ED135B"/>
    <w:rsid w:val="00ED1828"/>
    <w:rsid w:val="00ED1F9A"/>
    <w:rsid w:val="00ED372E"/>
    <w:rsid w:val="00ED4081"/>
    <w:rsid w:val="00ED41A5"/>
    <w:rsid w:val="00ED444A"/>
    <w:rsid w:val="00ED4790"/>
    <w:rsid w:val="00ED4D45"/>
    <w:rsid w:val="00ED4DBC"/>
    <w:rsid w:val="00ED51F3"/>
    <w:rsid w:val="00ED56A8"/>
    <w:rsid w:val="00ED5DBB"/>
    <w:rsid w:val="00ED68E9"/>
    <w:rsid w:val="00ED70FC"/>
    <w:rsid w:val="00ED7758"/>
    <w:rsid w:val="00EE173E"/>
    <w:rsid w:val="00EE2341"/>
    <w:rsid w:val="00EE258F"/>
    <w:rsid w:val="00EE27F6"/>
    <w:rsid w:val="00EE2A03"/>
    <w:rsid w:val="00EE349A"/>
    <w:rsid w:val="00EE3D5C"/>
    <w:rsid w:val="00EE4876"/>
    <w:rsid w:val="00EE4D33"/>
    <w:rsid w:val="00EE62EE"/>
    <w:rsid w:val="00EF01DE"/>
    <w:rsid w:val="00EF0E39"/>
    <w:rsid w:val="00EF0F85"/>
    <w:rsid w:val="00EF1284"/>
    <w:rsid w:val="00EF29CE"/>
    <w:rsid w:val="00EF3966"/>
    <w:rsid w:val="00EF4163"/>
    <w:rsid w:val="00EF5CCC"/>
    <w:rsid w:val="00EF6142"/>
    <w:rsid w:val="00EF704F"/>
    <w:rsid w:val="00EF70FD"/>
    <w:rsid w:val="00F02879"/>
    <w:rsid w:val="00F028D8"/>
    <w:rsid w:val="00F0303B"/>
    <w:rsid w:val="00F03441"/>
    <w:rsid w:val="00F04991"/>
    <w:rsid w:val="00F053F8"/>
    <w:rsid w:val="00F0778A"/>
    <w:rsid w:val="00F07961"/>
    <w:rsid w:val="00F10EDB"/>
    <w:rsid w:val="00F11281"/>
    <w:rsid w:val="00F119E4"/>
    <w:rsid w:val="00F11C80"/>
    <w:rsid w:val="00F134EF"/>
    <w:rsid w:val="00F134F3"/>
    <w:rsid w:val="00F1392D"/>
    <w:rsid w:val="00F13ABC"/>
    <w:rsid w:val="00F15CA3"/>
    <w:rsid w:val="00F1648C"/>
    <w:rsid w:val="00F16C58"/>
    <w:rsid w:val="00F16D71"/>
    <w:rsid w:val="00F17222"/>
    <w:rsid w:val="00F20638"/>
    <w:rsid w:val="00F21643"/>
    <w:rsid w:val="00F21FD2"/>
    <w:rsid w:val="00F2383A"/>
    <w:rsid w:val="00F249E6"/>
    <w:rsid w:val="00F26360"/>
    <w:rsid w:val="00F26D5C"/>
    <w:rsid w:val="00F3067C"/>
    <w:rsid w:val="00F308C7"/>
    <w:rsid w:val="00F32782"/>
    <w:rsid w:val="00F335A3"/>
    <w:rsid w:val="00F33839"/>
    <w:rsid w:val="00F34900"/>
    <w:rsid w:val="00F355A1"/>
    <w:rsid w:val="00F3599B"/>
    <w:rsid w:val="00F37F86"/>
    <w:rsid w:val="00F40AA9"/>
    <w:rsid w:val="00F4123C"/>
    <w:rsid w:val="00F412C7"/>
    <w:rsid w:val="00F4179C"/>
    <w:rsid w:val="00F44CF1"/>
    <w:rsid w:val="00F45D17"/>
    <w:rsid w:val="00F475AA"/>
    <w:rsid w:val="00F50891"/>
    <w:rsid w:val="00F508DF"/>
    <w:rsid w:val="00F532C9"/>
    <w:rsid w:val="00F54296"/>
    <w:rsid w:val="00F542DD"/>
    <w:rsid w:val="00F54A7A"/>
    <w:rsid w:val="00F561BF"/>
    <w:rsid w:val="00F5638C"/>
    <w:rsid w:val="00F602BF"/>
    <w:rsid w:val="00F60689"/>
    <w:rsid w:val="00F61525"/>
    <w:rsid w:val="00F61D07"/>
    <w:rsid w:val="00F6200E"/>
    <w:rsid w:val="00F62142"/>
    <w:rsid w:val="00F62F82"/>
    <w:rsid w:val="00F63D38"/>
    <w:rsid w:val="00F643FA"/>
    <w:rsid w:val="00F65990"/>
    <w:rsid w:val="00F659ED"/>
    <w:rsid w:val="00F67777"/>
    <w:rsid w:val="00F7054F"/>
    <w:rsid w:val="00F72CF2"/>
    <w:rsid w:val="00F73547"/>
    <w:rsid w:val="00F73FF2"/>
    <w:rsid w:val="00F74F83"/>
    <w:rsid w:val="00F76F47"/>
    <w:rsid w:val="00F770AD"/>
    <w:rsid w:val="00F77A78"/>
    <w:rsid w:val="00F81024"/>
    <w:rsid w:val="00F81462"/>
    <w:rsid w:val="00F81DCD"/>
    <w:rsid w:val="00F82A4E"/>
    <w:rsid w:val="00F83027"/>
    <w:rsid w:val="00F84418"/>
    <w:rsid w:val="00F844A5"/>
    <w:rsid w:val="00F8623C"/>
    <w:rsid w:val="00F90C25"/>
    <w:rsid w:val="00F9154A"/>
    <w:rsid w:val="00F947EC"/>
    <w:rsid w:val="00F96276"/>
    <w:rsid w:val="00F97DE9"/>
    <w:rsid w:val="00FA1196"/>
    <w:rsid w:val="00FA24F5"/>
    <w:rsid w:val="00FA4360"/>
    <w:rsid w:val="00FA4C88"/>
    <w:rsid w:val="00FA6467"/>
    <w:rsid w:val="00FA672A"/>
    <w:rsid w:val="00FA68FF"/>
    <w:rsid w:val="00FA6CBD"/>
    <w:rsid w:val="00FB1587"/>
    <w:rsid w:val="00FB1C7C"/>
    <w:rsid w:val="00FB4A9C"/>
    <w:rsid w:val="00FB72AA"/>
    <w:rsid w:val="00FB77EB"/>
    <w:rsid w:val="00FB7C44"/>
    <w:rsid w:val="00FC162C"/>
    <w:rsid w:val="00FC1C64"/>
    <w:rsid w:val="00FC39C5"/>
    <w:rsid w:val="00FC3FF4"/>
    <w:rsid w:val="00FC481F"/>
    <w:rsid w:val="00FC7A0F"/>
    <w:rsid w:val="00FD0970"/>
    <w:rsid w:val="00FD0AA3"/>
    <w:rsid w:val="00FD2466"/>
    <w:rsid w:val="00FD2B13"/>
    <w:rsid w:val="00FD476F"/>
    <w:rsid w:val="00FD520E"/>
    <w:rsid w:val="00FD63AC"/>
    <w:rsid w:val="00FD6464"/>
    <w:rsid w:val="00FD7008"/>
    <w:rsid w:val="00FD7189"/>
    <w:rsid w:val="00FD7AE2"/>
    <w:rsid w:val="00FE0A85"/>
    <w:rsid w:val="00FE0BD0"/>
    <w:rsid w:val="00FE0FCD"/>
    <w:rsid w:val="00FE1311"/>
    <w:rsid w:val="00FE25B4"/>
    <w:rsid w:val="00FE2957"/>
    <w:rsid w:val="00FE553F"/>
    <w:rsid w:val="00FE5CA1"/>
    <w:rsid w:val="00FE6081"/>
    <w:rsid w:val="00FE6119"/>
    <w:rsid w:val="00FF0484"/>
    <w:rsid w:val="00FF1FE5"/>
    <w:rsid w:val="00FF20D3"/>
    <w:rsid w:val="00FF2B0B"/>
    <w:rsid w:val="00FF3406"/>
    <w:rsid w:val="00FF3B6E"/>
    <w:rsid w:val="00FF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E00"/>
    <w:pPr>
      <w:spacing w:line="36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374</Words>
  <Characters>2245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Rapacz</dc:creator>
  <cp:keywords/>
  <dc:description/>
  <cp:lastModifiedBy>Ania Fiust</cp:lastModifiedBy>
  <cp:revision>7</cp:revision>
  <dcterms:created xsi:type="dcterms:W3CDTF">2014-09-25T07:26:00Z</dcterms:created>
  <dcterms:modified xsi:type="dcterms:W3CDTF">2014-11-23T13:54:00Z</dcterms:modified>
</cp:coreProperties>
</file>