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0F038" w14:textId="127330E7" w:rsidR="001A49D6" w:rsidRDefault="001A49D6" w:rsidP="001A49D6">
      <w:pPr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Supplemental Table 1. </w:t>
      </w:r>
      <w:r w:rsidRPr="003141D1">
        <w:rPr>
          <w:rFonts w:ascii="Arial" w:hAnsi="Arial" w:cs="Arial"/>
        </w:rPr>
        <w:t>Pearson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color w:val="000000"/>
        </w:rPr>
        <w:t>c</w:t>
      </w:r>
      <w:r w:rsidRPr="003141D1">
        <w:rPr>
          <w:rFonts w:ascii="Arial" w:hAnsi="Arial" w:cs="Arial"/>
          <w:color w:val="000000"/>
        </w:rPr>
        <w:t xml:space="preserve">orrelations between monocyte subpopulations, </w:t>
      </w:r>
      <w:r>
        <w:rPr>
          <w:rFonts w:ascii="Arial" w:hAnsi="Arial" w:cs="Arial"/>
          <w:color w:val="000000"/>
        </w:rPr>
        <w:t>neuropsychological</w:t>
      </w:r>
      <w:r w:rsidRPr="003141D1">
        <w:rPr>
          <w:rFonts w:ascii="Arial" w:hAnsi="Arial" w:cs="Arial"/>
          <w:color w:val="000000"/>
        </w:rPr>
        <w:t xml:space="preserve"> performance, and </w:t>
      </w:r>
      <w:r>
        <w:rPr>
          <w:rFonts w:ascii="Arial" w:hAnsi="Arial" w:cs="Arial"/>
          <w:color w:val="000000"/>
        </w:rPr>
        <w:t xml:space="preserve">regional </w:t>
      </w:r>
      <w:r w:rsidRPr="003141D1">
        <w:rPr>
          <w:rFonts w:ascii="Arial" w:hAnsi="Arial" w:cs="Arial"/>
          <w:color w:val="000000"/>
        </w:rPr>
        <w:t>brain volumes</w:t>
      </w:r>
      <w:r>
        <w:rPr>
          <w:rFonts w:ascii="Arial" w:hAnsi="Arial" w:cs="Arial"/>
          <w:b/>
          <w:bCs/>
        </w:rPr>
        <w:t>.</w:t>
      </w:r>
    </w:p>
    <w:tbl>
      <w:tblPr>
        <w:tblW w:w="10710" w:type="dxa"/>
        <w:tblInd w:w="-679" w:type="dxa"/>
        <w:tblLook w:val="04A0" w:firstRow="1" w:lastRow="0" w:firstColumn="1" w:lastColumn="0" w:noHBand="0" w:noVBand="1"/>
      </w:tblPr>
      <w:tblGrid>
        <w:gridCol w:w="2220"/>
        <w:gridCol w:w="1391"/>
        <w:gridCol w:w="1699"/>
        <w:gridCol w:w="1800"/>
        <w:gridCol w:w="1890"/>
        <w:gridCol w:w="1710"/>
      </w:tblGrid>
      <w:tr w:rsidR="001A49D6" w:rsidRPr="003E5B19" w14:paraId="39283DFC" w14:textId="77777777" w:rsidTr="001B0608">
        <w:trPr>
          <w:trHeight w:val="680"/>
        </w:trPr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427D" w14:textId="77777777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706E7925" w14:textId="77777777" w:rsidR="001A49D6" w:rsidRPr="003141D1" w:rsidRDefault="001A49D6" w:rsidP="003141D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Total Monocyte (%)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592A6212" w14:textId="77777777" w:rsidR="001A49D6" w:rsidRPr="003141D1" w:rsidRDefault="001A49D6" w:rsidP="003141D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Classical Monocyte (%)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4A014074" w14:textId="77777777" w:rsidR="001A49D6" w:rsidRPr="003141D1" w:rsidRDefault="001A49D6" w:rsidP="003141D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Nonclassical Monocyte (%)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993366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27BE8" w14:textId="77777777" w:rsidR="001A49D6" w:rsidRPr="003141D1" w:rsidRDefault="001A49D6" w:rsidP="003141D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Intermediate Monocyte (%)</w:t>
            </w:r>
          </w:p>
        </w:tc>
      </w:tr>
      <w:tr w:rsidR="001A49D6" w:rsidRPr="003E5B19" w14:paraId="462C9F7B" w14:textId="77777777" w:rsidTr="001A49D6">
        <w:trPr>
          <w:trHeight w:val="368"/>
        </w:trPr>
        <w:tc>
          <w:tcPr>
            <w:tcW w:w="2220" w:type="dxa"/>
            <w:vMerge w:val="restart"/>
            <w:tcBorders>
              <w:top w:val="single" w:sz="4" w:space="0" w:color="993366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CA0E" w14:textId="2ED22F22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Global</w:t>
            </w:r>
            <w:r>
              <w:rPr>
                <w:rFonts w:ascii="Arial" w:hAnsi="Arial" w:cs="Arial"/>
                <w:sz w:val="21"/>
                <w:szCs w:val="21"/>
              </w:rPr>
              <w:t>-14</w:t>
            </w:r>
          </w:p>
        </w:tc>
        <w:tc>
          <w:tcPr>
            <w:tcW w:w="1391" w:type="dxa"/>
            <w:tcBorders>
              <w:top w:val="single" w:sz="4" w:space="0" w:color="993366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18FA6F4D" w14:textId="228AFF37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</w:t>
            </w:r>
          </w:p>
        </w:tc>
        <w:tc>
          <w:tcPr>
            <w:tcW w:w="1699" w:type="dxa"/>
            <w:tcBorders>
              <w:top w:val="single" w:sz="4" w:space="0" w:color="993366"/>
              <w:left w:val="single" w:sz="4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A8CAC3F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-0.031</w:t>
            </w:r>
          </w:p>
        </w:tc>
        <w:tc>
          <w:tcPr>
            <w:tcW w:w="1800" w:type="dxa"/>
            <w:tcBorders>
              <w:top w:val="single" w:sz="4" w:space="0" w:color="993366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1B8CD78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0.173</w:t>
            </w:r>
          </w:p>
        </w:tc>
        <w:tc>
          <w:tcPr>
            <w:tcW w:w="1890" w:type="dxa"/>
            <w:tcBorders>
              <w:top w:val="single" w:sz="4" w:space="0" w:color="993366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9AF539B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-0.158</w:t>
            </w:r>
          </w:p>
        </w:tc>
        <w:tc>
          <w:tcPr>
            <w:tcW w:w="1710" w:type="dxa"/>
            <w:tcBorders>
              <w:top w:val="single" w:sz="4" w:space="0" w:color="993366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26272113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0.046</w:t>
            </w:r>
          </w:p>
        </w:tc>
      </w:tr>
      <w:tr w:rsidR="001A49D6" w:rsidRPr="003E5B19" w14:paraId="128F85A1" w14:textId="77777777" w:rsidTr="001A49D6">
        <w:trPr>
          <w:trHeight w:val="340"/>
        </w:trPr>
        <w:tc>
          <w:tcPr>
            <w:tcW w:w="2220" w:type="dxa"/>
            <w:vMerge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38EF19C2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C0CC8" w14:textId="77777777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p-value</w:t>
            </w:r>
          </w:p>
        </w:tc>
        <w:tc>
          <w:tcPr>
            <w:tcW w:w="169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14431E50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0.870</w:t>
            </w:r>
          </w:p>
        </w:tc>
        <w:tc>
          <w:tcPr>
            <w:tcW w:w="180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DEEABBE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0.409</w:t>
            </w:r>
          </w:p>
        </w:tc>
        <w:tc>
          <w:tcPr>
            <w:tcW w:w="189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83F7934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0.450</w:t>
            </w:r>
          </w:p>
        </w:tc>
        <w:tc>
          <w:tcPr>
            <w:tcW w:w="171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9B05C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0.827</w:t>
            </w:r>
          </w:p>
        </w:tc>
      </w:tr>
      <w:tr w:rsidR="001A49D6" w:rsidRPr="003E5B19" w14:paraId="2D83FEE6" w14:textId="77777777" w:rsidTr="001A49D6">
        <w:trPr>
          <w:trHeight w:val="404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1A8D" w14:textId="5066E592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Learning and Memory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0355B61" w14:textId="026F9D67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9FF6F02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0.060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752603E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0.138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E42ED10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0.082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088D3DAE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0.113</w:t>
            </w:r>
          </w:p>
        </w:tc>
      </w:tr>
      <w:tr w:rsidR="001A49D6" w:rsidRPr="003E5B19" w14:paraId="5A2B261A" w14:textId="77777777" w:rsidTr="001A49D6">
        <w:trPr>
          <w:trHeight w:val="340"/>
        </w:trPr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3BD68A5B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6A5DE" w14:textId="77777777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p-value</w:t>
            </w:r>
          </w:p>
        </w:tc>
        <w:tc>
          <w:tcPr>
            <w:tcW w:w="169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8960333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0.741</w:t>
            </w:r>
          </w:p>
        </w:tc>
        <w:tc>
          <w:tcPr>
            <w:tcW w:w="180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E05954A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0.493</w:t>
            </w:r>
          </w:p>
        </w:tc>
        <w:tc>
          <w:tcPr>
            <w:tcW w:w="189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73D28F3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0.684</w:t>
            </w:r>
          </w:p>
        </w:tc>
        <w:tc>
          <w:tcPr>
            <w:tcW w:w="171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8CFDD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0.574</w:t>
            </w:r>
          </w:p>
        </w:tc>
      </w:tr>
      <w:tr w:rsidR="001A49D6" w:rsidRPr="003E5B19" w14:paraId="21B3719A" w14:textId="77777777" w:rsidTr="001A49D6">
        <w:trPr>
          <w:trHeight w:val="360"/>
        </w:trPr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A4F6" w14:textId="65B5C9BF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 xml:space="preserve">Psychomotor </w:t>
            </w:r>
            <w:r>
              <w:rPr>
                <w:rFonts w:ascii="Arial" w:hAnsi="Arial" w:cs="Arial"/>
                <w:sz w:val="21"/>
                <w:szCs w:val="21"/>
              </w:rPr>
              <w:t>Speed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71025252" w14:textId="260E1676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11D15A5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141D1">
              <w:rPr>
                <w:rFonts w:ascii="Arial" w:hAnsi="Arial" w:cs="Arial"/>
                <w:b/>
                <w:bCs/>
                <w:sz w:val="21"/>
                <w:szCs w:val="21"/>
              </w:rPr>
              <w:t>-.347</w:t>
            </w:r>
            <w:r w:rsidRPr="003141D1">
              <w:rPr>
                <w:rFonts w:ascii="Arial" w:hAnsi="Arial" w:cs="Arial"/>
                <w:b/>
                <w:bCs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3D4062D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-0.020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7FDBEC6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0.029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2C8C6961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0.198</w:t>
            </w:r>
          </w:p>
        </w:tc>
      </w:tr>
      <w:tr w:rsidR="001A49D6" w:rsidRPr="003E5B19" w14:paraId="52EAB57C" w14:textId="77777777" w:rsidTr="001A49D6">
        <w:trPr>
          <w:trHeight w:val="340"/>
        </w:trPr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7C19DFBB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91162" w14:textId="77777777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p-value</w:t>
            </w:r>
          </w:p>
        </w:tc>
        <w:tc>
          <w:tcPr>
            <w:tcW w:w="169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C0C873C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0.044</w:t>
            </w:r>
          </w:p>
        </w:tc>
        <w:tc>
          <w:tcPr>
            <w:tcW w:w="180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7ACF034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0.921</w:t>
            </w:r>
          </w:p>
        </w:tc>
        <w:tc>
          <w:tcPr>
            <w:tcW w:w="189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1087A17B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0.882</w:t>
            </w:r>
          </w:p>
        </w:tc>
        <w:tc>
          <w:tcPr>
            <w:tcW w:w="171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AB411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0.313</w:t>
            </w:r>
          </w:p>
        </w:tc>
      </w:tr>
      <w:tr w:rsidR="001A49D6" w:rsidRPr="003E5B19" w14:paraId="6AC2E6CD" w14:textId="77777777" w:rsidTr="001A49D6">
        <w:trPr>
          <w:trHeight w:val="360"/>
        </w:trPr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3090" w14:textId="1681F10D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Executive Functioning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0CF0C7FA" w14:textId="5B8A50A8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r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C347620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-0.058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3A454DC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0.355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2584E57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141D1">
              <w:rPr>
                <w:rFonts w:ascii="Arial" w:hAnsi="Arial" w:cs="Arial"/>
                <w:b/>
                <w:bCs/>
                <w:sz w:val="21"/>
                <w:szCs w:val="21"/>
              </w:rPr>
              <w:t>-.424</w:t>
            </w:r>
            <w:r w:rsidRPr="003141D1">
              <w:rPr>
                <w:rFonts w:ascii="Arial" w:hAnsi="Arial" w:cs="Arial"/>
                <w:b/>
                <w:bCs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70C25850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-0.179</w:t>
            </w:r>
          </w:p>
        </w:tc>
      </w:tr>
      <w:tr w:rsidR="001A49D6" w:rsidRPr="003E5B19" w14:paraId="34CCE9D3" w14:textId="77777777" w:rsidTr="001A49D6">
        <w:trPr>
          <w:trHeight w:val="340"/>
        </w:trPr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521D3C56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07E5E" w14:textId="77777777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p-value</w:t>
            </w:r>
          </w:p>
        </w:tc>
        <w:tc>
          <w:tcPr>
            <w:tcW w:w="169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161CAECC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0.742</w:t>
            </w:r>
          </w:p>
        </w:tc>
        <w:tc>
          <w:tcPr>
            <w:tcW w:w="180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56A88FF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0.059</w:t>
            </w:r>
          </w:p>
        </w:tc>
        <w:tc>
          <w:tcPr>
            <w:tcW w:w="189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3168404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0.022</w:t>
            </w:r>
          </w:p>
        </w:tc>
        <w:tc>
          <w:tcPr>
            <w:tcW w:w="171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35E13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0.354</w:t>
            </w:r>
          </w:p>
        </w:tc>
      </w:tr>
      <w:tr w:rsidR="001A49D6" w:rsidRPr="003E5B19" w14:paraId="0C969976" w14:textId="77777777" w:rsidTr="001A49D6">
        <w:trPr>
          <w:trHeight w:val="360"/>
        </w:trPr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2536" w14:textId="12093F7D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Working Memory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29274F20" w14:textId="4DEF281E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r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413558A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-0.143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4C583F2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0.149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863BB93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-0.073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651FB604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-0.242</w:t>
            </w:r>
          </w:p>
        </w:tc>
      </w:tr>
      <w:tr w:rsidR="001A49D6" w:rsidRPr="003E5B19" w14:paraId="774CDE2C" w14:textId="77777777" w:rsidTr="001A49D6">
        <w:trPr>
          <w:trHeight w:val="340"/>
        </w:trPr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088A0DD3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115D8" w14:textId="77777777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p-value</w:t>
            </w:r>
          </w:p>
        </w:tc>
        <w:tc>
          <w:tcPr>
            <w:tcW w:w="169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2EFD02A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0.414</w:t>
            </w:r>
          </w:p>
        </w:tc>
        <w:tc>
          <w:tcPr>
            <w:tcW w:w="180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511CD27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0.440</w:t>
            </w:r>
          </w:p>
        </w:tc>
        <w:tc>
          <w:tcPr>
            <w:tcW w:w="189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6F8083E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0.707</w:t>
            </w:r>
          </w:p>
        </w:tc>
        <w:tc>
          <w:tcPr>
            <w:tcW w:w="171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0F967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0.205</w:t>
            </w:r>
          </w:p>
        </w:tc>
      </w:tr>
      <w:tr w:rsidR="001A49D6" w:rsidRPr="003E5B19" w14:paraId="6D07E80F" w14:textId="77777777" w:rsidTr="001A49D6">
        <w:trPr>
          <w:trHeight w:val="360"/>
        </w:trPr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4448E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Thalamus ICV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67F6DE1D" w14:textId="1CC0653D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r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4B3F946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0.119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76E93C7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0.046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827E640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-0.154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6DB8FE7D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0.007</w:t>
            </w:r>
          </w:p>
        </w:tc>
      </w:tr>
      <w:tr w:rsidR="001A49D6" w:rsidRPr="003E5B19" w14:paraId="041CAE6B" w14:textId="77777777" w:rsidTr="001A49D6">
        <w:trPr>
          <w:trHeight w:val="340"/>
        </w:trPr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635E81CE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6AD81" w14:textId="77777777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p-value</w:t>
            </w:r>
          </w:p>
        </w:tc>
        <w:tc>
          <w:tcPr>
            <w:tcW w:w="169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45AF666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0.503</w:t>
            </w:r>
          </w:p>
        </w:tc>
        <w:tc>
          <w:tcPr>
            <w:tcW w:w="180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0AB53F0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0.818</w:t>
            </w:r>
          </w:p>
        </w:tc>
        <w:tc>
          <w:tcPr>
            <w:tcW w:w="189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7BFF076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0.432</w:t>
            </w:r>
          </w:p>
        </w:tc>
        <w:tc>
          <w:tcPr>
            <w:tcW w:w="171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8A347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0.971</w:t>
            </w:r>
          </w:p>
        </w:tc>
      </w:tr>
      <w:tr w:rsidR="001A49D6" w:rsidRPr="003E5B19" w14:paraId="7C403C47" w14:textId="77777777" w:rsidTr="001A49D6">
        <w:trPr>
          <w:trHeight w:val="360"/>
        </w:trPr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E742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Caudate ICV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6FC3A524" w14:textId="2CE2F5BF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r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FA351EF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-0.009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78B2167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0.177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F8D559E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-0.246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5C1A6923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0.085</w:t>
            </w:r>
          </w:p>
        </w:tc>
      </w:tr>
      <w:tr w:rsidR="001A49D6" w:rsidRPr="003E5B19" w14:paraId="2F8FD345" w14:textId="77777777" w:rsidTr="001A49D6">
        <w:trPr>
          <w:trHeight w:val="340"/>
        </w:trPr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47556475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AF4D" w14:textId="77777777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p-value</w:t>
            </w:r>
          </w:p>
        </w:tc>
        <w:tc>
          <w:tcPr>
            <w:tcW w:w="169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1F80EBCD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0.960</w:t>
            </w:r>
          </w:p>
        </w:tc>
        <w:tc>
          <w:tcPr>
            <w:tcW w:w="180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FE2CE3F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0.369</w:t>
            </w:r>
          </w:p>
        </w:tc>
        <w:tc>
          <w:tcPr>
            <w:tcW w:w="189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B0F1843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0.207</w:t>
            </w:r>
          </w:p>
        </w:tc>
        <w:tc>
          <w:tcPr>
            <w:tcW w:w="171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27FDA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0.669</w:t>
            </w:r>
          </w:p>
        </w:tc>
      </w:tr>
      <w:tr w:rsidR="001A49D6" w:rsidRPr="003E5B19" w14:paraId="39687DC7" w14:textId="77777777" w:rsidTr="001A49D6">
        <w:trPr>
          <w:trHeight w:val="360"/>
        </w:trPr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C852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Putamen ICV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5519CBDA" w14:textId="34674BD6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r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9AE50C5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0.124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F5D88F6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-0.045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25BEE5B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141D1">
              <w:rPr>
                <w:rFonts w:ascii="Arial" w:hAnsi="Arial" w:cs="Arial"/>
                <w:b/>
                <w:bCs/>
                <w:sz w:val="21"/>
                <w:szCs w:val="21"/>
              </w:rPr>
              <w:t>-.378</w:t>
            </w:r>
            <w:r w:rsidRPr="003141D1">
              <w:rPr>
                <w:rFonts w:ascii="Arial" w:hAnsi="Arial" w:cs="Arial"/>
                <w:b/>
                <w:bCs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6BD3DA3E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0.049</w:t>
            </w:r>
          </w:p>
        </w:tc>
      </w:tr>
      <w:tr w:rsidR="001A49D6" w:rsidRPr="003E5B19" w14:paraId="0AF003BF" w14:textId="77777777" w:rsidTr="001A49D6">
        <w:trPr>
          <w:trHeight w:val="340"/>
        </w:trPr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78ADFB81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67741" w14:textId="77777777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p-value</w:t>
            </w:r>
          </w:p>
        </w:tc>
        <w:tc>
          <w:tcPr>
            <w:tcW w:w="169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869C7F7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0.483</w:t>
            </w:r>
          </w:p>
        </w:tc>
        <w:tc>
          <w:tcPr>
            <w:tcW w:w="180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D290FEB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0.822</w:t>
            </w:r>
          </w:p>
        </w:tc>
        <w:tc>
          <w:tcPr>
            <w:tcW w:w="189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B548542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0.048</w:t>
            </w:r>
          </w:p>
        </w:tc>
        <w:tc>
          <w:tcPr>
            <w:tcW w:w="171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91B7B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0.805</w:t>
            </w:r>
          </w:p>
        </w:tc>
      </w:tr>
      <w:tr w:rsidR="001A49D6" w:rsidRPr="003E5B19" w14:paraId="27BA21B3" w14:textId="77777777" w:rsidTr="001A49D6">
        <w:trPr>
          <w:trHeight w:val="360"/>
        </w:trPr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637F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Pallidum ICV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2011BFF4" w14:textId="005F785C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r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3FDABAF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-0.105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5B053AF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-0.040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88724C3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-0.029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639A0B8E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0.088</w:t>
            </w:r>
          </w:p>
        </w:tc>
      </w:tr>
      <w:tr w:rsidR="001A49D6" w:rsidRPr="003E5B19" w14:paraId="33C0F50B" w14:textId="77777777" w:rsidTr="001A49D6">
        <w:trPr>
          <w:trHeight w:val="340"/>
        </w:trPr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2AABA513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8839A" w14:textId="77777777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p-value</w:t>
            </w:r>
          </w:p>
        </w:tc>
        <w:tc>
          <w:tcPr>
            <w:tcW w:w="169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140D592E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0.554</w:t>
            </w:r>
          </w:p>
        </w:tc>
        <w:tc>
          <w:tcPr>
            <w:tcW w:w="180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F22EFF5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0.839</w:t>
            </w:r>
          </w:p>
        </w:tc>
        <w:tc>
          <w:tcPr>
            <w:tcW w:w="189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A5C7753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0.883</w:t>
            </w:r>
          </w:p>
        </w:tc>
        <w:tc>
          <w:tcPr>
            <w:tcW w:w="171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A8585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0.657</w:t>
            </w:r>
          </w:p>
        </w:tc>
      </w:tr>
      <w:tr w:rsidR="001A49D6" w:rsidRPr="003E5B19" w14:paraId="580700C0" w14:textId="77777777" w:rsidTr="001A49D6">
        <w:trPr>
          <w:trHeight w:val="360"/>
        </w:trPr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638B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Hippocampus ICV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744875FA" w14:textId="2F425E8F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r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AE2F7A7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-0.034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0437080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0.053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63FA623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-0.243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52D532B4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-0.084</w:t>
            </w:r>
          </w:p>
        </w:tc>
      </w:tr>
      <w:tr w:rsidR="001A49D6" w:rsidRPr="003E5B19" w14:paraId="165537D6" w14:textId="77777777" w:rsidTr="001A49D6">
        <w:trPr>
          <w:trHeight w:val="340"/>
        </w:trPr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1FB4AC08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8600E" w14:textId="77777777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p-value</w:t>
            </w:r>
          </w:p>
        </w:tc>
        <w:tc>
          <w:tcPr>
            <w:tcW w:w="169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1AC9FF49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0.847</w:t>
            </w:r>
          </w:p>
        </w:tc>
        <w:tc>
          <w:tcPr>
            <w:tcW w:w="180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2535348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0.789</w:t>
            </w:r>
          </w:p>
        </w:tc>
        <w:tc>
          <w:tcPr>
            <w:tcW w:w="189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1AEE119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0.213</w:t>
            </w:r>
          </w:p>
        </w:tc>
        <w:tc>
          <w:tcPr>
            <w:tcW w:w="171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E6429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0.670</w:t>
            </w:r>
          </w:p>
        </w:tc>
      </w:tr>
      <w:tr w:rsidR="001A49D6" w:rsidRPr="003E5B19" w14:paraId="3A7C7B6F" w14:textId="77777777" w:rsidTr="001A49D6">
        <w:trPr>
          <w:trHeight w:val="360"/>
        </w:trPr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D665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Amygdala ICV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1E6CCFBD" w14:textId="715CC282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r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F6A407A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-0.027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A3878B7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0.010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37BC9A4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-0.148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5EF36527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-0.062</w:t>
            </w:r>
          </w:p>
        </w:tc>
      </w:tr>
      <w:tr w:rsidR="001A49D6" w:rsidRPr="003E5B19" w14:paraId="71A81F80" w14:textId="77777777" w:rsidTr="001A49D6">
        <w:trPr>
          <w:trHeight w:val="340"/>
        </w:trPr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54982B3D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F9BCC" w14:textId="77777777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p-value</w:t>
            </w:r>
          </w:p>
        </w:tc>
        <w:tc>
          <w:tcPr>
            <w:tcW w:w="169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DC8DCBF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0.879</w:t>
            </w:r>
          </w:p>
        </w:tc>
        <w:tc>
          <w:tcPr>
            <w:tcW w:w="180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DC9339F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0.959</w:t>
            </w:r>
          </w:p>
        </w:tc>
        <w:tc>
          <w:tcPr>
            <w:tcW w:w="189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ACE495B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0.451</w:t>
            </w:r>
          </w:p>
        </w:tc>
        <w:tc>
          <w:tcPr>
            <w:tcW w:w="171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105CB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0.753</w:t>
            </w:r>
          </w:p>
        </w:tc>
      </w:tr>
      <w:tr w:rsidR="001A49D6" w:rsidRPr="003E5B19" w14:paraId="0961F678" w14:textId="77777777" w:rsidTr="001A49D6">
        <w:trPr>
          <w:trHeight w:val="360"/>
        </w:trPr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5AC6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3141D1">
              <w:rPr>
                <w:rFonts w:ascii="Arial" w:hAnsi="Arial" w:cs="Arial"/>
                <w:sz w:val="21"/>
                <w:szCs w:val="21"/>
              </w:rPr>
              <w:t>Accumbens</w:t>
            </w:r>
            <w:proofErr w:type="spellEnd"/>
            <w:r w:rsidRPr="003141D1">
              <w:rPr>
                <w:rFonts w:ascii="Arial" w:hAnsi="Arial" w:cs="Arial"/>
                <w:sz w:val="21"/>
                <w:szCs w:val="21"/>
              </w:rPr>
              <w:t xml:space="preserve"> ICV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6203FB6" w14:textId="02A4D570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r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E390488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0.202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C6F9FF6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0.099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1586FF1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-0.306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58CB46A4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0.117</w:t>
            </w:r>
          </w:p>
        </w:tc>
      </w:tr>
      <w:tr w:rsidR="001A49D6" w:rsidRPr="003E5B19" w14:paraId="03480B6D" w14:textId="77777777" w:rsidTr="001A49D6">
        <w:trPr>
          <w:trHeight w:val="340"/>
        </w:trPr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0E391ADC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8256A" w14:textId="77777777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p-value</w:t>
            </w:r>
          </w:p>
        </w:tc>
        <w:tc>
          <w:tcPr>
            <w:tcW w:w="169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C5035E3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0.251</w:t>
            </w:r>
          </w:p>
        </w:tc>
        <w:tc>
          <w:tcPr>
            <w:tcW w:w="180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C303243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0.616</w:t>
            </w:r>
          </w:p>
        </w:tc>
        <w:tc>
          <w:tcPr>
            <w:tcW w:w="189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005044A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0.113</w:t>
            </w:r>
          </w:p>
        </w:tc>
        <w:tc>
          <w:tcPr>
            <w:tcW w:w="171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25D74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0.554</w:t>
            </w:r>
          </w:p>
        </w:tc>
      </w:tr>
      <w:tr w:rsidR="001A49D6" w:rsidRPr="003E5B19" w14:paraId="277C5174" w14:textId="77777777" w:rsidTr="001A49D6">
        <w:trPr>
          <w:trHeight w:val="360"/>
        </w:trPr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17CE" w14:textId="79870EBB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Total</w:t>
            </w:r>
            <w:r>
              <w:rPr>
                <w:rFonts w:ascii="Arial" w:hAnsi="Arial" w:cs="Arial"/>
                <w:sz w:val="21"/>
                <w:szCs w:val="21"/>
              </w:rPr>
              <w:t xml:space="preserve"> corpus callosum</w:t>
            </w:r>
            <w:r w:rsidRPr="003141D1">
              <w:rPr>
                <w:rFonts w:ascii="Arial" w:hAnsi="Arial" w:cs="Arial"/>
                <w:sz w:val="21"/>
                <w:szCs w:val="21"/>
              </w:rPr>
              <w:t xml:space="preserve"> ICV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EFD376B" w14:textId="0376161A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r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343DEC3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-0.139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DC59EFB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0.068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170C93F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-0.087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2EE522FF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-0.097</w:t>
            </w:r>
          </w:p>
        </w:tc>
      </w:tr>
      <w:tr w:rsidR="001A49D6" w:rsidRPr="003E5B19" w14:paraId="42D35CFD" w14:textId="77777777" w:rsidTr="001A49D6">
        <w:trPr>
          <w:trHeight w:val="340"/>
        </w:trPr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674D872F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8112F" w14:textId="77777777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p-value</w:t>
            </w:r>
          </w:p>
        </w:tc>
        <w:tc>
          <w:tcPr>
            <w:tcW w:w="169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BC7FC41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0.433</w:t>
            </w:r>
          </w:p>
        </w:tc>
        <w:tc>
          <w:tcPr>
            <w:tcW w:w="180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225550E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0.732</w:t>
            </w:r>
          </w:p>
        </w:tc>
        <w:tc>
          <w:tcPr>
            <w:tcW w:w="189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D3CD546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0.659</w:t>
            </w:r>
          </w:p>
        </w:tc>
        <w:tc>
          <w:tcPr>
            <w:tcW w:w="171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EBA72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0.623</w:t>
            </w:r>
          </w:p>
        </w:tc>
      </w:tr>
      <w:tr w:rsidR="001A49D6" w:rsidRPr="003E5B19" w14:paraId="3A09E7F5" w14:textId="77777777" w:rsidTr="001A49D6">
        <w:trPr>
          <w:trHeight w:val="360"/>
        </w:trPr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2AE1" w14:textId="3A33EF32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Cerebell</w:t>
            </w:r>
            <w:r>
              <w:rPr>
                <w:rFonts w:ascii="Arial" w:hAnsi="Arial" w:cs="Arial"/>
                <w:sz w:val="21"/>
                <w:szCs w:val="21"/>
              </w:rPr>
              <w:t>ar w</w:t>
            </w:r>
            <w:r w:rsidRPr="003141D1">
              <w:rPr>
                <w:rFonts w:ascii="Arial" w:hAnsi="Arial" w:cs="Arial"/>
                <w:sz w:val="21"/>
                <w:szCs w:val="21"/>
              </w:rPr>
              <w:t xml:space="preserve">hite </w:t>
            </w:r>
            <w:r>
              <w:rPr>
                <w:rFonts w:ascii="Arial" w:hAnsi="Arial" w:cs="Arial"/>
                <w:sz w:val="21"/>
                <w:szCs w:val="21"/>
              </w:rPr>
              <w:t>m</w:t>
            </w:r>
            <w:r w:rsidRPr="003141D1">
              <w:rPr>
                <w:rFonts w:ascii="Arial" w:hAnsi="Arial" w:cs="Arial"/>
                <w:sz w:val="21"/>
                <w:szCs w:val="21"/>
              </w:rPr>
              <w:t>atter ICV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2BB0D2D4" w14:textId="36D35063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r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994E7BB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0.015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08ACD2C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-0.056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7EDDB78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0.003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4B092CD6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-0.193</w:t>
            </w:r>
          </w:p>
        </w:tc>
      </w:tr>
      <w:tr w:rsidR="001A49D6" w:rsidRPr="003E5B19" w14:paraId="4A05883E" w14:textId="77777777" w:rsidTr="001A49D6">
        <w:trPr>
          <w:trHeight w:val="340"/>
        </w:trPr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29147028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F7352" w14:textId="77777777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p-value</w:t>
            </w:r>
          </w:p>
        </w:tc>
        <w:tc>
          <w:tcPr>
            <w:tcW w:w="169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197BA87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0.932</w:t>
            </w:r>
          </w:p>
        </w:tc>
        <w:tc>
          <w:tcPr>
            <w:tcW w:w="180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4DB8730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0.776</w:t>
            </w:r>
          </w:p>
        </w:tc>
        <w:tc>
          <w:tcPr>
            <w:tcW w:w="189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4DE147B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0.988</w:t>
            </w:r>
          </w:p>
        </w:tc>
        <w:tc>
          <w:tcPr>
            <w:tcW w:w="171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47691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0.326</w:t>
            </w:r>
          </w:p>
        </w:tc>
      </w:tr>
      <w:tr w:rsidR="001A49D6" w:rsidRPr="003E5B19" w14:paraId="087B31F0" w14:textId="77777777" w:rsidTr="001A49D6">
        <w:trPr>
          <w:trHeight w:val="413"/>
        </w:trPr>
        <w:tc>
          <w:tcPr>
            <w:tcW w:w="22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57D1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Cerebell</w:t>
            </w:r>
            <w:r>
              <w:rPr>
                <w:rFonts w:ascii="Arial" w:hAnsi="Arial" w:cs="Arial"/>
                <w:sz w:val="21"/>
                <w:szCs w:val="21"/>
              </w:rPr>
              <w:t>ar</w:t>
            </w:r>
            <w:r w:rsidRPr="003141D1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c</w:t>
            </w:r>
            <w:r w:rsidRPr="003141D1">
              <w:rPr>
                <w:rFonts w:ascii="Arial" w:hAnsi="Arial" w:cs="Arial"/>
                <w:sz w:val="21"/>
                <w:szCs w:val="21"/>
              </w:rPr>
              <w:t>ortex ICV</w:t>
            </w:r>
          </w:p>
          <w:p w14:paraId="51489E1F" w14:textId="07D567FE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69E6DECE" w14:textId="4FB7E1CA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r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8FE72FB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-0.061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48DE179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0.085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20FB413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-0.342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6F7C23ED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-0.060</w:t>
            </w:r>
          </w:p>
        </w:tc>
      </w:tr>
      <w:tr w:rsidR="001A49D6" w:rsidRPr="003E5B19" w14:paraId="68315E55" w14:textId="77777777" w:rsidTr="001A49D6">
        <w:trPr>
          <w:trHeight w:val="340"/>
        </w:trPr>
        <w:tc>
          <w:tcPr>
            <w:tcW w:w="2220" w:type="dxa"/>
            <w:vMerge/>
            <w:tcBorders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7ACF" w14:textId="385D0584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F40FF" w14:textId="1965D668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</w:t>
            </w:r>
            <w:r w:rsidRPr="003141D1">
              <w:rPr>
                <w:rFonts w:ascii="Arial" w:hAnsi="Arial" w:cs="Arial"/>
                <w:sz w:val="21"/>
                <w:szCs w:val="21"/>
              </w:rPr>
              <w:t>-value</w:t>
            </w:r>
          </w:p>
        </w:tc>
        <w:tc>
          <w:tcPr>
            <w:tcW w:w="169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71D62C3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0.731</w:t>
            </w:r>
          </w:p>
        </w:tc>
        <w:tc>
          <w:tcPr>
            <w:tcW w:w="180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D628A70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0.666</w:t>
            </w:r>
          </w:p>
        </w:tc>
        <w:tc>
          <w:tcPr>
            <w:tcW w:w="189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865BBFC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0.075</w:t>
            </w:r>
          </w:p>
        </w:tc>
        <w:tc>
          <w:tcPr>
            <w:tcW w:w="171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98F76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0.762</w:t>
            </w:r>
          </w:p>
        </w:tc>
      </w:tr>
      <w:tr w:rsidR="001A49D6" w:rsidRPr="003E5B19" w14:paraId="00F1CE4B" w14:textId="77777777" w:rsidTr="001A49D6">
        <w:trPr>
          <w:trHeight w:val="360"/>
        </w:trPr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D31F" w14:textId="66C3DF72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 xml:space="preserve">Cortical </w:t>
            </w:r>
            <w:r>
              <w:rPr>
                <w:rFonts w:ascii="Arial" w:hAnsi="Arial" w:cs="Arial"/>
                <w:sz w:val="21"/>
                <w:szCs w:val="21"/>
              </w:rPr>
              <w:t>g</w:t>
            </w:r>
            <w:r w:rsidRPr="003141D1">
              <w:rPr>
                <w:rFonts w:ascii="Arial" w:hAnsi="Arial" w:cs="Arial"/>
                <w:sz w:val="21"/>
                <w:szCs w:val="21"/>
              </w:rPr>
              <w:t xml:space="preserve">rey </w:t>
            </w:r>
            <w:r>
              <w:rPr>
                <w:rFonts w:ascii="Arial" w:hAnsi="Arial" w:cs="Arial"/>
                <w:sz w:val="21"/>
                <w:szCs w:val="21"/>
              </w:rPr>
              <w:t>m</w:t>
            </w:r>
            <w:r w:rsidRPr="003141D1">
              <w:rPr>
                <w:rFonts w:ascii="Arial" w:hAnsi="Arial" w:cs="Arial"/>
                <w:sz w:val="21"/>
                <w:szCs w:val="21"/>
              </w:rPr>
              <w:t>atter ICV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263C29D9" w14:textId="4E1457B9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r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D1E3EA6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0.041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C5657D2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0.037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773F452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-0.213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1670D03F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-0.016</w:t>
            </w:r>
          </w:p>
        </w:tc>
      </w:tr>
      <w:tr w:rsidR="001A49D6" w:rsidRPr="003E5B19" w14:paraId="04896B17" w14:textId="77777777" w:rsidTr="001A49D6">
        <w:trPr>
          <w:trHeight w:val="340"/>
        </w:trPr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5783B8B6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1F110" w14:textId="77777777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p-value</w:t>
            </w:r>
          </w:p>
        </w:tc>
        <w:tc>
          <w:tcPr>
            <w:tcW w:w="169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999DB0A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0.818</w:t>
            </w:r>
          </w:p>
        </w:tc>
        <w:tc>
          <w:tcPr>
            <w:tcW w:w="180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E74DB96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0.850</w:t>
            </w:r>
          </w:p>
        </w:tc>
        <w:tc>
          <w:tcPr>
            <w:tcW w:w="189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418D1E0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0.278</w:t>
            </w:r>
          </w:p>
        </w:tc>
        <w:tc>
          <w:tcPr>
            <w:tcW w:w="171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843AF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0.938</w:t>
            </w:r>
          </w:p>
        </w:tc>
      </w:tr>
      <w:tr w:rsidR="001A49D6" w:rsidRPr="003E5B19" w14:paraId="7399B268" w14:textId="77777777" w:rsidTr="001A49D6">
        <w:trPr>
          <w:trHeight w:val="360"/>
        </w:trPr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1505" w14:textId="6A3946AA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lastRenderedPageBreak/>
              <w:t xml:space="preserve">Cortical </w:t>
            </w:r>
            <w:r>
              <w:rPr>
                <w:rFonts w:ascii="Arial" w:hAnsi="Arial" w:cs="Arial"/>
                <w:sz w:val="21"/>
                <w:szCs w:val="21"/>
              </w:rPr>
              <w:t>w</w:t>
            </w:r>
            <w:r w:rsidRPr="003141D1">
              <w:rPr>
                <w:rFonts w:ascii="Arial" w:hAnsi="Arial" w:cs="Arial"/>
                <w:sz w:val="21"/>
                <w:szCs w:val="21"/>
              </w:rPr>
              <w:t xml:space="preserve">hite </w:t>
            </w:r>
            <w:r>
              <w:rPr>
                <w:rFonts w:ascii="Arial" w:hAnsi="Arial" w:cs="Arial"/>
                <w:sz w:val="21"/>
                <w:szCs w:val="21"/>
              </w:rPr>
              <w:t>m</w:t>
            </w:r>
            <w:r w:rsidRPr="003141D1">
              <w:rPr>
                <w:rFonts w:ascii="Arial" w:hAnsi="Arial" w:cs="Arial"/>
                <w:sz w:val="21"/>
                <w:szCs w:val="21"/>
              </w:rPr>
              <w:t>atter ICV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0D9151E" w14:textId="23347157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r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30BF180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-0.144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C3C678F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0.074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45DAB4C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-0.067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58814DFC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0.018</w:t>
            </w:r>
          </w:p>
        </w:tc>
      </w:tr>
      <w:tr w:rsidR="001A49D6" w:rsidRPr="003E5B19" w14:paraId="5E9F1BA8" w14:textId="77777777" w:rsidTr="001A49D6">
        <w:trPr>
          <w:trHeight w:val="340"/>
        </w:trPr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6A5E3544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E6AB7" w14:textId="77777777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p-value</w:t>
            </w:r>
          </w:p>
        </w:tc>
        <w:tc>
          <w:tcPr>
            <w:tcW w:w="169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EC0AF5D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0.415</w:t>
            </w:r>
          </w:p>
        </w:tc>
        <w:tc>
          <w:tcPr>
            <w:tcW w:w="180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1148E87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0.710</w:t>
            </w:r>
          </w:p>
        </w:tc>
        <w:tc>
          <w:tcPr>
            <w:tcW w:w="189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CACA1BE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0.736</w:t>
            </w:r>
          </w:p>
        </w:tc>
        <w:tc>
          <w:tcPr>
            <w:tcW w:w="171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5C18E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0.926</w:t>
            </w:r>
          </w:p>
        </w:tc>
      </w:tr>
      <w:tr w:rsidR="001A49D6" w:rsidRPr="003E5B19" w14:paraId="605A8307" w14:textId="77777777" w:rsidTr="001A49D6">
        <w:trPr>
          <w:trHeight w:val="360"/>
        </w:trPr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E948" w14:textId="7403E18F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 xml:space="preserve">Subcortical </w:t>
            </w:r>
            <w:r>
              <w:rPr>
                <w:rFonts w:ascii="Arial" w:hAnsi="Arial" w:cs="Arial"/>
                <w:sz w:val="21"/>
                <w:szCs w:val="21"/>
              </w:rPr>
              <w:t>g</w:t>
            </w:r>
            <w:r w:rsidRPr="003141D1">
              <w:rPr>
                <w:rFonts w:ascii="Arial" w:hAnsi="Arial" w:cs="Arial"/>
                <w:sz w:val="21"/>
                <w:szCs w:val="21"/>
              </w:rPr>
              <w:t xml:space="preserve">rey </w:t>
            </w:r>
            <w:r>
              <w:rPr>
                <w:rFonts w:ascii="Arial" w:hAnsi="Arial" w:cs="Arial"/>
                <w:sz w:val="21"/>
                <w:szCs w:val="21"/>
              </w:rPr>
              <w:t>m</w:t>
            </w:r>
            <w:r w:rsidRPr="003141D1">
              <w:rPr>
                <w:rFonts w:ascii="Arial" w:hAnsi="Arial" w:cs="Arial"/>
                <w:sz w:val="21"/>
                <w:szCs w:val="21"/>
              </w:rPr>
              <w:t>atter ICV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06A61C31" w14:textId="61EF7881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r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D943DA6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-0.020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B0DC579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0.051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A5D8753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-0.302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011D693A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-0.066</w:t>
            </w:r>
          </w:p>
        </w:tc>
      </w:tr>
      <w:tr w:rsidR="001A49D6" w:rsidRPr="003E5B19" w14:paraId="2699E258" w14:textId="77777777" w:rsidTr="001A49D6">
        <w:trPr>
          <w:trHeight w:val="340"/>
        </w:trPr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0B617CCA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CF6C6" w14:textId="77777777" w:rsidR="001A49D6" w:rsidRPr="003141D1" w:rsidRDefault="001A49D6" w:rsidP="003141D1">
            <w:pPr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p-value</w:t>
            </w:r>
          </w:p>
        </w:tc>
        <w:tc>
          <w:tcPr>
            <w:tcW w:w="169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493D5E8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0.910</w:t>
            </w:r>
          </w:p>
        </w:tc>
        <w:tc>
          <w:tcPr>
            <w:tcW w:w="180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6820629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0.796</w:t>
            </w:r>
          </w:p>
        </w:tc>
        <w:tc>
          <w:tcPr>
            <w:tcW w:w="189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5334DC6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0.119</w:t>
            </w:r>
          </w:p>
        </w:tc>
        <w:tc>
          <w:tcPr>
            <w:tcW w:w="171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BA0F0" w14:textId="77777777" w:rsidR="001A49D6" w:rsidRPr="003141D1" w:rsidRDefault="001A49D6" w:rsidP="003141D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0.738</w:t>
            </w:r>
          </w:p>
        </w:tc>
      </w:tr>
      <w:tr w:rsidR="001A49D6" w:rsidRPr="003E5B19" w14:paraId="54F4E3CD" w14:textId="77777777" w:rsidTr="001A49D6">
        <w:trPr>
          <w:trHeight w:val="320"/>
        </w:trPr>
        <w:tc>
          <w:tcPr>
            <w:tcW w:w="10710" w:type="dxa"/>
            <w:gridSpan w:val="6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048F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*Correlation is significant at the 0.05 level (2-tailed).</w:t>
            </w:r>
          </w:p>
        </w:tc>
      </w:tr>
      <w:tr w:rsidR="001A49D6" w:rsidRPr="003E5B19" w14:paraId="4D39E1F6" w14:textId="77777777" w:rsidTr="001A49D6">
        <w:trPr>
          <w:trHeight w:val="320"/>
        </w:trPr>
        <w:tc>
          <w:tcPr>
            <w:tcW w:w="107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1AAA2" w14:textId="77777777" w:rsidR="001A49D6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**Correlation is significant at the 0.01 level (2-tailed).</w:t>
            </w:r>
          </w:p>
          <w:p w14:paraId="51D40112" w14:textId="21033CFD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Abbreviations: ICV, Intracranial Volume; r: Pearson’s correlation coefficient</w:t>
            </w:r>
          </w:p>
        </w:tc>
      </w:tr>
    </w:tbl>
    <w:p w14:paraId="409E6CB7" w14:textId="77777777" w:rsidR="001A49D6" w:rsidRPr="003141D1" w:rsidRDefault="001A49D6" w:rsidP="001A49D6">
      <w:pPr>
        <w:outlineLvl w:val="0"/>
        <w:rPr>
          <w:rFonts w:ascii="Arial" w:hAnsi="Arial" w:cs="Arial"/>
          <w:b/>
          <w:bCs/>
        </w:rPr>
      </w:pPr>
    </w:p>
    <w:p w14:paraId="18BD73DC" w14:textId="77777777" w:rsidR="001A49D6" w:rsidRDefault="001A49D6" w:rsidP="001A49D6"/>
    <w:p w14:paraId="37128E6C" w14:textId="77777777" w:rsidR="001A49D6" w:rsidRDefault="001A49D6" w:rsidP="001A49D6"/>
    <w:p w14:paraId="5DEE945B" w14:textId="77777777" w:rsidR="001A49D6" w:rsidRDefault="001A49D6" w:rsidP="001A49D6"/>
    <w:p w14:paraId="24BE6012" w14:textId="77777777" w:rsidR="001A49D6" w:rsidRDefault="001A49D6" w:rsidP="001A49D6"/>
    <w:p w14:paraId="3678536E" w14:textId="77777777" w:rsidR="001A49D6" w:rsidRDefault="001A49D6" w:rsidP="001A49D6"/>
    <w:p w14:paraId="412561FA" w14:textId="77777777" w:rsidR="001A49D6" w:rsidRDefault="001A49D6" w:rsidP="001A49D6"/>
    <w:p w14:paraId="522C8471" w14:textId="77777777" w:rsidR="001A49D6" w:rsidRDefault="001A49D6" w:rsidP="001A49D6"/>
    <w:p w14:paraId="10E1CDFA" w14:textId="77777777" w:rsidR="001A49D6" w:rsidRDefault="001A49D6" w:rsidP="001A49D6"/>
    <w:p w14:paraId="41A7AB04" w14:textId="77777777" w:rsidR="001A49D6" w:rsidRDefault="001A49D6" w:rsidP="001A49D6"/>
    <w:p w14:paraId="58587EF6" w14:textId="77777777" w:rsidR="001A49D6" w:rsidRDefault="001A49D6" w:rsidP="001A49D6"/>
    <w:p w14:paraId="560B7A48" w14:textId="77777777" w:rsidR="001A49D6" w:rsidRDefault="001A49D6" w:rsidP="001A49D6"/>
    <w:p w14:paraId="115F10F9" w14:textId="77777777" w:rsidR="001A49D6" w:rsidRDefault="001A49D6" w:rsidP="001A49D6"/>
    <w:p w14:paraId="071ADAC1" w14:textId="77777777" w:rsidR="001A49D6" w:rsidRDefault="001A49D6" w:rsidP="001A49D6"/>
    <w:p w14:paraId="2C46DDBB" w14:textId="77777777" w:rsidR="001A49D6" w:rsidRDefault="001A49D6" w:rsidP="001A49D6"/>
    <w:p w14:paraId="35B50A94" w14:textId="77777777" w:rsidR="001A49D6" w:rsidRDefault="001A49D6" w:rsidP="001A49D6"/>
    <w:p w14:paraId="7D6399B7" w14:textId="77777777" w:rsidR="001A49D6" w:rsidRDefault="001A49D6" w:rsidP="001A49D6"/>
    <w:p w14:paraId="710D0C65" w14:textId="77777777" w:rsidR="001A49D6" w:rsidRDefault="001A49D6" w:rsidP="001A49D6"/>
    <w:p w14:paraId="1CA175C1" w14:textId="77777777" w:rsidR="001A49D6" w:rsidRDefault="001A49D6" w:rsidP="001A49D6"/>
    <w:p w14:paraId="792F38B6" w14:textId="77777777" w:rsidR="001A49D6" w:rsidRDefault="001A49D6" w:rsidP="001A49D6"/>
    <w:p w14:paraId="239FA8E3" w14:textId="77777777" w:rsidR="001A49D6" w:rsidRDefault="001A49D6" w:rsidP="001A49D6"/>
    <w:p w14:paraId="3F1ECF3A" w14:textId="77777777" w:rsidR="001A49D6" w:rsidRDefault="001A49D6" w:rsidP="001A49D6"/>
    <w:p w14:paraId="1C00B7D8" w14:textId="77777777" w:rsidR="001A49D6" w:rsidRDefault="001A49D6" w:rsidP="001A49D6"/>
    <w:p w14:paraId="62998FCA" w14:textId="77777777" w:rsidR="001A49D6" w:rsidRDefault="001A49D6" w:rsidP="001A49D6"/>
    <w:p w14:paraId="382E2CAC" w14:textId="77777777" w:rsidR="001A49D6" w:rsidRDefault="001A49D6" w:rsidP="001A49D6"/>
    <w:p w14:paraId="326B815D" w14:textId="77777777" w:rsidR="001A49D6" w:rsidRDefault="001A49D6" w:rsidP="001A49D6"/>
    <w:p w14:paraId="1D840607" w14:textId="77777777" w:rsidR="001A49D6" w:rsidRDefault="001A49D6" w:rsidP="001A49D6"/>
    <w:p w14:paraId="1CD05762" w14:textId="77777777" w:rsidR="001A49D6" w:rsidRDefault="001A49D6" w:rsidP="001A49D6"/>
    <w:p w14:paraId="5DAC5520" w14:textId="77777777" w:rsidR="001A49D6" w:rsidRDefault="001A49D6" w:rsidP="001A49D6"/>
    <w:p w14:paraId="43DE34D4" w14:textId="77777777" w:rsidR="001A49D6" w:rsidRDefault="001A49D6" w:rsidP="001A49D6"/>
    <w:p w14:paraId="3DB18636" w14:textId="77777777" w:rsidR="001A49D6" w:rsidRDefault="001A49D6" w:rsidP="001A49D6"/>
    <w:p w14:paraId="070CA5F9" w14:textId="77777777" w:rsidR="001A49D6" w:rsidRDefault="001A49D6" w:rsidP="001A49D6"/>
    <w:p w14:paraId="643B7318" w14:textId="77777777" w:rsidR="001A49D6" w:rsidRDefault="001A49D6" w:rsidP="001A49D6"/>
    <w:p w14:paraId="49A3BAAF" w14:textId="77777777" w:rsidR="001A49D6" w:rsidRDefault="001A49D6" w:rsidP="001A49D6"/>
    <w:p w14:paraId="5E7498BA" w14:textId="77777777" w:rsidR="001A49D6" w:rsidRDefault="001A49D6" w:rsidP="001A49D6"/>
    <w:p w14:paraId="3A13F408" w14:textId="77777777" w:rsidR="001A49D6" w:rsidRDefault="001A49D6" w:rsidP="001A49D6"/>
    <w:p w14:paraId="2A85B64B" w14:textId="77777777" w:rsidR="001A49D6" w:rsidRDefault="001A49D6" w:rsidP="001A49D6"/>
    <w:p w14:paraId="66AF177D" w14:textId="1FA90954" w:rsidR="001A49D6" w:rsidRPr="003141D1" w:rsidRDefault="001A49D6" w:rsidP="001A49D6">
      <w:pPr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Supplemental Table 2. </w:t>
      </w:r>
      <w:r w:rsidRPr="003141D1">
        <w:rPr>
          <w:rFonts w:ascii="Arial" w:hAnsi="Arial" w:cs="Arial"/>
        </w:rPr>
        <w:t>Pearson</w:t>
      </w:r>
      <w:r>
        <w:rPr>
          <w:rFonts w:ascii="Arial" w:hAnsi="Arial" w:cs="Arial"/>
          <w:b/>
          <w:bCs/>
        </w:rPr>
        <w:t xml:space="preserve"> </w:t>
      </w:r>
      <w:r w:rsidRPr="003141D1">
        <w:rPr>
          <w:rFonts w:ascii="Arial" w:hAnsi="Arial" w:cs="Arial"/>
          <w:color w:val="000000"/>
        </w:rPr>
        <w:t xml:space="preserve">Correlations between </w:t>
      </w:r>
      <w:r>
        <w:rPr>
          <w:rFonts w:ascii="Arial" w:hAnsi="Arial" w:cs="Arial"/>
          <w:color w:val="000000"/>
        </w:rPr>
        <w:t>neuropsychological</w:t>
      </w:r>
      <w:r w:rsidRPr="003141D1">
        <w:rPr>
          <w:rFonts w:ascii="Arial" w:hAnsi="Arial" w:cs="Arial"/>
          <w:color w:val="000000"/>
        </w:rPr>
        <w:t xml:space="preserve"> performance</w:t>
      </w:r>
      <w:r>
        <w:rPr>
          <w:rFonts w:ascii="Arial" w:hAnsi="Arial" w:cs="Arial"/>
          <w:color w:val="000000"/>
        </w:rPr>
        <w:t xml:space="preserve"> </w:t>
      </w:r>
      <w:r w:rsidRPr="003141D1">
        <w:rPr>
          <w:rFonts w:ascii="Arial" w:hAnsi="Arial" w:cs="Arial"/>
          <w:color w:val="000000"/>
        </w:rPr>
        <w:t xml:space="preserve">and </w:t>
      </w:r>
      <w:r>
        <w:rPr>
          <w:rFonts w:ascii="Arial" w:hAnsi="Arial" w:cs="Arial"/>
          <w:color w:val="000000"/>
        </w:rPr>
        <w:t xml:space="preserve">regional </w:t>
      </w:r>
      <w:r w:rsidRPr="003141D1">
        <w:rPr>
          <w:rFonts w:ascii="Arial" w:hAnsi="Arial" w:cs="Arial"/>
          <w:color w:val="000000"/>
        </w:rPr>
        <w:t>brain volumes</w:t>
      </w:r>
      <w:r>
        <w:rPr>
          <w:rFonts w:ascii="Arial" w:hAnsi="Arial" w:cs="Arial"/>
          <w:b/>
          <w:bCs/>
        </w:rPr>
        <w:t>.</w:t>
      </w:r>
    </w:p>
    <w:tbl>
      <w:tblPr>
        <w:tblW w:w="9870" w:type="dxa"/>
        <w:tblLook w:val="04A0" w:firstRow="1" w:lastRow="0" w:firstColumn="1" w:lastColumn="0" w:noHBand="0" w:noVBand="1"/>
      </w:tblPr>
      <w:tblGrid>
        <w:gridCol w:w="1885"/>
        <w:gridCol w:w="1189"/>
        <w:gridCol w:w="1189"/>
        <w:gridCol w:w="1235"/>
        <w:gridCol w:w="1617"/>
        <w:gridCol w:w="1520"/>
        <w:gridCol w:w="1235"/>
      </w:tblGrid>
      <w:tr w:rsidR="001A49D6" w14:paraId="4C9B8F02" w14:textId="77777777" w:rsidTr="001A49D6">
        <w:trPr>
          <w:trHeight w:val="170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24F1BF" w14:textId="2B66CD53" w:rsidR="001A49D6" w:rsidRDefault="001A49D6" w:rsidP="001A49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5B1656" w14:textId="77777777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6B74B4EF" w14:textId="77777777" w:rsidR="001A49D6" w:rsidRDefault="001A49D6" w:rsidP="003141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Global NPZ Score 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774E30E7" w14:textId="77777777" w:rsidR="001A49D6" w:rsidRDefault="001A49D6" w:rsidP="003141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Learning and Memory NPZ Score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0DB70655" w14:textId="77777777" w:rsidR="001A49D6" w:rsidRDefault="001A49D6" w:rsidP="003141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Psychomotor NPZ Score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417A9A75" w14:textId="77777777" w:rsidR="001A49D6" w:rsidRDefault="001A49D6" w:rsidP="003141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Executive Functioning NPZ Score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46175" w14:textId="77777777" w:rsidR="001A49D6" w:rsidRDefault="001A49D6" w:rsidP="003141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Working Memory NPZ Score </w:t>
            </w:r>
          </w:p>
        </w:tc>
      </w:tr>
      <w:tr w:rsidR="001A49D6" w14:paraId="38D88AD8" w14:textId="77777777" w:rsidTr="001A49D6">
        <w:trPr>
          <w:trHeight w:val="36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06CA20D6" w14:textId="77777777" w:rsidR="001A49D6" w:rsidRDefault="001A49D6" w:rsidP="001A49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Thalamus ICV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35A74CE" w14:textId="7E91D903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03FCC1E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0.287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A866719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0.155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12E1FDF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0.154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189762B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0.247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01872664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0.262</w:t>
            </w:r>
          </w:p>
        </w:tc>
      </w:tr>
      <w:tr w:rsidR="001A49D6" w14:paraId="13CA0533" w14:textId="77777777" w:rsidTr="001A49D6">
        <w:trPr>
          <w:trHeight w:val="340"/>
        </w:trPr>
        <w:tc>
          <w:tcPr>
            <w:tcW w:w="1885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534301" w14:textId="21DFB894" w:rsidR="001A49D6" w:rsidRDefault="001A49D6" w:rsidP="001A49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89" w:type="dxa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3E6E0F" w14:textId="77777777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p-value</w:t>
            </w:r>
          </w:p>
        </w:tc>
        <w:tc>
          <w:tcPr>
            <w:tcW w:w="1189" w:type="dxa"/>
            <w:tcBorders>
              <w:top w:val="single" w:sz="4" w:space="0" w:color="C0C0C0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D10F01F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0.124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DD8915A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0.396</w:t>
            </w:r>
          </w:p>
        </w:tc>
        <w:tc>
          <w:tcPr>
            <w:tcW w:w="161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84D1D75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0.392</w:t>
            </w:r>
          </w:p>
        </w:tc>
        <w:tc>
          <w:tcPr>
            <w:tcW w:w="152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17003C5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0.159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D768F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0.134</w:t>
            </w:r>
          </w:p>
        </w:tc>
      </w:tr>
      <w:tr w:rsidR="001A49D6" w14:paraId="1492D793" w14:textId="77777777" w:rsidTr="001A49D6">
        <w:trPr>
          <w:trHeight w:val="36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48362050" w14:textId="419981CE" w:rsidR="001A49D6" w:rsidRDefault="001A49D6" w:rsidP="001A49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Caudate</w:t>
            </w:r>
            <w:r>
              <w:rPr>
                <w:rFonts w:ascii="Arial" w:hAnsi="Arial" w:cs="Arial"/>
              </w:rPr>
              <w:t xml:space="preserve"> I</w:t>
            </w:r>
            <w:r>
              <w:rPr>
                <w:rFonts w:ascii="Arial" w:hAnsi="Arial" w:cs="Arial"/>
              </w:rPr>
              <w:t>CV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F827789" w14:textId="5FC89964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B30BC88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0.028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7BD6741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0.018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82EE4C9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0.087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A0BA107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0.060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7B2D513F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-0.017</w:t>
            </w:r>
          </w:p>
        </w:tc>
      </w:tr>
      <w:tr w:rsidR="001A49D6" w14:paraId="0138C07B" w14:textId="77777777" w:rsidTr="001A49D6">
        <w:trPr>
          <w:trHeight w:val="340"/>
        </w:trPr>
        <w:tc>
          <w:tcPr>
            <w:tcW w:w="1885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64D547" w14:textId="1EB8CDED" w:rsidR="001A49D6" w:rsidRDefault="001A49D6" w:rsidP="001A49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89" w:type="dxa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56EB73" w14:textId="77777777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p-value</w:t>
            </w:r>
          </w:p>
        </w:tc>
        <w:tc>
          <w:tcPr>
            <w:tcW w:w="1189" w:type="dxa"/>
            <w:tcBorders>
              <w:top w:val="single" w:sz="4" w:space="0" w:color="C0C0C0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C934868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0.884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94DAF60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0.924</w:t>
            </w:r>
          </w:p>
        </w:tc>
        <w:tc>
          <w:tcPr>
            <w:tcW w:w="161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44DB76F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0.629</w:t>
            </w:r>
          </w:p>
        </w:tc>
        <w:tc>
          <w:tcPr>
            <w:tcW w:w="152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4831B0D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0.738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1B9FC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0.923</w:t>
            </w:r>
          </w:p>
        </w:tc>
      </w:tr>
      <w:tr w:rsidR="001A49D6" w14:paraId="147F529A" w14:textId="77777777" w:rsidTr="001A49D6">
        <w:trPr>
          <w:trHeight w:val="36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793CF08B" w14:textId="68726A4A" w:rsidR="001A49D6" w:rsidRDefault="001A49D6" w:rsidP="001A49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Putamen</w:t>
            </w:r>
            <w:r>
              <w:rPr>
                <w:rFonts w:ascii="Arial" w:hAnsi="Arial" w:cs="Arial"/>
              </w:rPr>
              <w:t xml:space="preserve"> I</w:t>
            </w:r>
            <w:r>
              <w:rPr>
                <w:rFonts w:ascii="Arial" w:hAnsi="Arial" w:cs="Arial"/>
              </w:rPr>
              <w:t>CV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31E4F7BD" w14:textId="0A081773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800DA9D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0.114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3CF816B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-0.030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AA4AB2F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0.045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A47DE3A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0.096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72251ABA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0.048</w:t>
            </w:r>
          </w:p>
        </w:tc>
      </w:tr>
      <w:tr w:rsidR="001A49D6" w14:paraId="32F021BA" w14:textId="77777777" w:rsidTr="001A49D6">
        <w:trPr>
          <w:trHeight w:val="340"/>
        </w:trPr>
        <w:tc>
          <w:tcPr>
            <w:tcW w:w="1885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90892D" w14:textId="32C0AD81" w:rsidR="001A49D6" w:rsidRDefault="001A49D6" w:rsidP="001A49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89" w:type="dxa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EB7C23" w14:textId="77777777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p-value</w:t>
            </w:r>
          </w:p>
        </w:tc>
        <w:tc>
          <w:tcPr>
            <w:tcW w:w="1189" w:type="dxa"/>
            <w:tcBorders>
              <w:top w:val="single" w:sz="4" w:space="0" w:color="C0C0C0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705F6B4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0.549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AD5FC69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0.870</w:t>
            </w:r>
          </w:p>
        </w:tc>
        <w:tc>
          <w:tcPr>
            <w:tcW w:w="161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E40F148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0.803</w:t>
            </w:r>
          </w:p>
        </w:tc>
        <w:tc>
          <w:tcPr>
            <w:tcW w:w="152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C752648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0.588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A6ACE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0.787</w:t>
            </w:r>
          </w:p>
        </w:tc>
      </w:tr>
      <w:tr w:rsidR="001A49D6" w14:paraId="50EFB88C" w14:textId="77777777" w:rsidTr="001A49D6">
        <w:trPr>
          <w:trHeight w:val="36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414A9B96" w14:textId="77777777" w:rsidR="001A49D6" w:rsidRDefault="001A49D6" w:rsidP="001A49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Pallidum ICV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63F9A1D" w14:textId="67F95A77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1083576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-0.168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2F7AB10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-0.076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26A4B53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-0.034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2D85FB5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-0.061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11DC7135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0.095</w:t>
            </w:r>
          </w:p>
        </w:tc>
      </w:tr>
      <w:tr w:rsidR="001A49D6" w14:paraId="2AC802B5" w14:textId="77777777" w:rsidTr="001A49D6">
        <w:trPr>
          <w:trHeight w:val="340"/>
        </w:trPr>
        <w:tc>
          <w:tcPr>
            <w:tcW w:w="1885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87B8D7" w14:textId="24CCEE61" w:rsidR="001A49D6" w:rsidRDefault="001A49D6" w:rsidP="001A49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89" w:type="dxa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CACBBF" w14:textId="77777777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p-value</w:t>
            </w:r>
          </w:p>
        </w:tc>
        <w:tc>
          <w:tcPr>
            <w:tcW w:w="1189" w:type="dxa"/>
            <w:tcBorders>
              <w:top w:val="single" w:sz="4" w:space="0" w:color="C0C0C0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1AF74EB5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0.375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1C9333F2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0.681</w:t>
            </w:r>
          </w:p>
        </w:tc>
        <w:tc>
          <w:tcPr>
            <w:tcW w:w="161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63C9B9C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0.849</w:t>
            </w:r>
          </w:p>
        </w:tc>
        <w:tc>
          <w:tcPr>
            <w:tcW w:w="152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E2AA18F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0.730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4EEBF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0.592</w:t>
            </w:r>
          </w:p>
        </w:tc>
      </w:tr>
      <w:tr w:rsidR="001A49D6" w14:paraId="42343842" w14:textId="77777777" w:rsidTr="001A49D6">
        <w:trPr>
          <w:trHeight w:val="36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561CB431" w14:textId="77777777" w:rsidR="001A49D6" w:rsidRDefault="001A49D6" w:rsidP="001A49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Hippocampus ICV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6399EDC" w14:textId="66F51858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B901659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0.079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1B5FF31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0.105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E0BD0BF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-0.064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653EFFA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0.072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2D2A1354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0.170</w:t>
            </w:r>
          </w:p>
        </w:tc>
      </w:tr>
      <w:tr w:rsidR="001A49D6" w14:paraId="1FB4F68F" w14:textId="77777777" w:rsidTr="001A49D6">
        <w:trPr>
          <w:trHeight w:val="340"/>
        </w:trPr>
        <w:tc>
          <w:tcPr>
            <w:tcW w:w="1885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5F2566" w14:textId="64E1C1C6" w:rsidR="001A49D6" w:rsidRDefault="001A49D6" w:rsidP="001A49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89" w:type="dxa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2AA9B3" w14:textId="77777777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p-value</w:t>
            </w:r>
          </w:p>
        </w:tc>
        <w:tc>
          <w:tcPr>
            <w:tcW w:w="1189" w:type="dxa"/>
            <w:tcBorders>
              <w:top w:val="single" w:sz="4" w:space="0" w:color="C0C0C0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0BD043A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0.677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1E581ADC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0.569</w:t>
            </w:r>
          </w:p>
        </w:tc>
        <w:tc>
          <w:tcPr>
            <w:tcW w:w="161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50B3214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0.723</w:t>
            </w:r>
          </w:p>
        </w:tc>
        <w:tc>
          <w:tcPr>
            <w:tcW w:w="152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98D0009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0.686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719C9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0.338</w:t>
            </w:r>
          </w:p>
        </w:tc>
      </w:tr>
      <w:tr w:rsidR="001A49D6" w14:paraId="705F49D2" w14:textId="77777777" w:rsidTr="001A49D6">
        <w:trPr>
          <w:trHeight w:val="36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7C638AD0" w14:textId="77777777" w:rsidR="001A49D6" w:rsidRDefault="001A49D6" w:rsidP="001A49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Amygdala ICV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1D1421E" w14:textId="025E3108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3E22E06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-0.242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70C6DB4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-0.236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2D95DD7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-0.203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7F1FDF0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-0.088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39A7AB31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0.095</w:t>
            </w:r>
          </w:p>
        </w:tc>
      </w:tr>
      <w:tr w:rsidR="001A49D6" w14:paraId="40663C65" w14:textId="77777777" w:rsidTr="001A49D6">
        <w:trPr>
          <w:trHeight w:val="340"/>
        </w:trPr>
        <w:tc>
          <w:tcPr>
            <w:tcW w:w="1885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9FE106" w14:textId="43D3AE28" w:rsidR="001A49D6" w:rsidRDefault="001A49D6" w:rsidP="001A49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89" w:type="dxa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884DAB" w14:textId="77777777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p-value</w:t>
            </w:r>
          </w:p>
        </w:tc>
        <w:tc>
          <w:tcPr>
            <w:tcW w:w="1189" w:type="dxa"/>
            <w:tcBorders>
              <w:top w:val="single" w:sz="4" w:space="0" w:color="C0C0C0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A184C38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0.197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1130FBE7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0.193</w:t>
            </w:r>
          </w:p>
        </w:tc>
        <w:tc>
          <w:tcPr>
            <w:tcW w:w="161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1F3C94A0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0.257</w:t>
            </w:r>
          </w:p>
        </w:tc>
        <w:tc>
          <w:tcPr>
            <w:tcW w:w="152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21E9171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0.621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E9BA8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0.593</w:t>
            </w:r>
          </w:p>
        </w:tc>
      </w:tr>
      <w:tr w:rsidR="001A49D6" w14:paraId="47039A5B" w14:textId="77777777" w:rsidTr="001A49D6">
        <w:trPr>
          <w:trHeight w:val="36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2D27C9A8" w14:textId="77777777" w:rsidR="001A49D6" w:rsidRDefault="001A49D6" w:rsidP="001A49D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Accumbens</w:t>
            </w:r>
            <w:proofErr w:type="spellEnd"/>
            <w:r>
              <w:rPr>
                <w:rFonts w:ascii="Arial" w:hAnsi="Arial" w:cs="Arial"/>
              </w:rPr>
              <w:t xml:space="preserve"> ICV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A6FF923" w14:textId="7245A11B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4B59C03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0.217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62F194D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0.123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7EA5C43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0.038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4E26681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0.079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2C835FEC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-0.037</w:t>
            </w:r>
          </w:p>
        </w:tc>
      </w:tr>
      <w:tr w:rsidR="001A49D6" w14:paraId="434668CA" w14:textId="77777777" w:rsidTr="001A49D6">
        <w:trPr>
          <w:trHeight w:val="340"/>
        </w:trPr>
        <w:tc>
          <w:tcPr>
            <w:tcW w:w="1885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4562AF" w14:textId="2ACD1D95" w:rsidR="001A49D6" w:rsidRDefault="001A49D6" w:rsidP="001A49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89" w:type="dxa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E7B44F" w14:textId="77777777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p-value</w:t>
            </w:r>
          </w:p>
        </w:tc>
        <w:tc>
          <w:tcPr>
            <w:tcW w:w="1189" w:type="dxa"/>
            <w:tcBorders>
              <w:top w:val="single" w:sz="4" w:space="0" w:color="C0C0C0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3FD015B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0.250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C29E4E9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0.503</w:t>
            </w:r>
          </w:p>
        </w:tc>
        <w:tc>
          <w:tcPr>
            <w:tcW w:w="161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E3FAB37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0.832</w:t>
            </w:r>
          </w:p>
        </w:tc>
        <w:tc>
          <w:tcPr>
            <w:tcW w:w="152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B983E62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0.658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E3AE7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0.834</w:t>
            </w:r>
          </w:p>
        </w:tc>
      </w:tr>
      <w:tr w:rsidR="001A49D6" w14:paraId="0CD0634C" w14:textId="77777777" w:rsidTr="001A49D6">
        <w:trPr>
          <w:trHeight w:val="36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7F2EE20C" w14:textId="23489CE7" w:rsidR="001A49D6" w:rsidRDefault="001A49D6" w:rsidP="001A49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  <w:r>
              <w:rPr>
                <w:rFonts w:ascii="Arial" w:hAnsi="Arial" w:cs="Arial"/>
              </w:rPr>
              <w:t xml:space="preserve"> corpus callosum</w:t>
            </w:r>
            <w:r>
              <w:rPr>
                <w:rFonts w:ascii="Arial" w:hAnsi="Arial" w:cs="Arial"/>
              </w:rPr>
              <w:t xml:space="preserve"> ICV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4A2F04D" w14:textId="3305BE16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9E9A33F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0.048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3288998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0.097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53360A9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-0.004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F10286F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0.073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19EBF987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0.176</w:t>
            </w:r>
          </w:p>
        </w:tc>
      </w:tr>
      <w:tr w:rsidR="001A49D6" w14:paraId="3C37E1C0" w14:textId="77777777" w:rsidTr="001A49D6">
        <w:trPr>
          <w:trHeight w:val="340"/>
        </w:trPr>
        <w:tc>
          <w:tcPr>
            <w:tcW w:w="1885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7E1761" w14:textId="19F4A9EF" w:rsidR="001A49D6" w:rsidRDefault="001A49D6" w:rsidP="001A49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89" w:type="dxa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53A3A1" w14:textId="77777777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p-value</w:t>
            </w:r>
          </w:p>
        </w:tc>
        <w:tc>
          <w:tcPr>
            <w:tcW w:w="1189" w:type="dxa"/>
            <w:tcBorders>
              <w:top w:val="single" w:sz="4" w:space="0" w:color="C0C0C0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1CB92498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0.801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5BD8B2D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0.597</w:t>
            </w:r>
          </w:p>
        </w:tc>
        <w:tc>
          <w:tcPr>
            <w:tcW w:w="161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390FA6A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0.982</w:t>
            </w:r>
          </w:p>
        </w:tc>
        <w:tc>
          <w:tcPr>
            <w:tcW w:w="152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BE38FC4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0.683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F5B8B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0.319</w:t>
            </w:r>
          </w:p>
        </w:tc>
      </w:tr>
      <w:tr w:rsidR="001A49D6" w14:paraId="521BA941" w14:textId="77777777" w:rsidTr="001A49D6">
        <w:trPr>
          <w:trHeight w:val="36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46DC5F10" w14:textId="029B00DF" w:rsidR="001A49D6" w:rsidRDefault="001A49D6" w:rsidP="001A49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Cerebell</w:t>
            </w:r>
            <w:r>
              <w:rPr>
                <w:rFonts w:ascii="Arial" w:hAnsi="Arial" w:cs="Arial"/>
              </w:rPr>
              <w:t>ar w</w:t>
            </w:r>
            <w:r>
              <w:rPr>
                <w:rFonts w:ascii="Arial" w:hAnsi="Arial" w:cs="Arial"/>
              </w:rPr>
              <w:t xml:space="preserve">hite </w:t>
            </w: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atter ICV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F37BA43" w14:textId="37F91567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7F160D2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0.047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21C593E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-0.126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4986A28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0.035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62D30B5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0.124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6EB28816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0.167</w:t>
            </w:r>
          </w:p>
        </w:tc>
      </w:tr>
      <w:tr w:rsidR="001A49D6" w14:paraId="0AF7E650" w14:textId="77777777" w:rsidTr="001A49D6">
        <w:trPr>
          <w:trHeight w:val="340"/>
        </w:trPr>
        <w:tc>
          <w:tcPr>
            <w:tcW w:w="1885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906CC" w14:textId="5A27F044" w:rsidR="001A49D6" w:rsidRDefault="001A49D6" w:rsidP="001A49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89" w:type="dxa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C66DF7" w14:textId="77777777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p-value</w:t>
            </w:r>
          </w:p>
        </w:tc>
        <w:tc>
          <w:tcPr>
            <w:tcW w:w="1189" w:type="dxa"/>
            <w:tcBorders>
              <w:top w:val="single" w:sz="4" w:space="0" w:color="C0C0C0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F757CDC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0.806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94405D9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0.493</w:t>
            </w:r>
          </w:p>
        </w:tc>
        <w:tc>
          <w:tcPr>
            <w:tcW w:w="161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1A12E53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0.846</w:t>
            </w:r>
          </w:p>
        </w:tc>
        <w:tc>
          <w:tcPr>
            <w:tcW w:w="152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F7AED7C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0.486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584E3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0.346</w:t>
            </w:r>
          </w:p>
        </w:tc>
      </w:tr>
      <w:tr w:rsidR="001A49D6" w14:paraId="539FED64" w14:textId="77777777" w:rsidTr="001A49D6">
        <w:trPr>
          <w:trHeight w:val="36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634B497A" w14:textId="6B438578" w:rsidR="001A49D6" w:rsidRDefault="001A49D6" w:rsidP="001A49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Cerebell</w:t>
            </w:r>
            <w:r>
              <w:rPr>
                <w:rFonts w:ascii="Arial" w:hAnsi="Arial" w:cs="Arial"/>
              </w:rPr>
              <w:t>ar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ortex ICV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A4EB2EC" w14:textId="29C39298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832ED44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0.316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4C501E5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0.114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4E6B73C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0.173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2105B2D" w14:textId="77777777" w:rsidR="001A49D6" w:rsidRDefault="001A49D6" w:rsidP="003141D1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.362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*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2886BA25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0.086</w:t>
            </w:r>
          </w:p>
        </w:tc>
      </w:tr>
      <w:tr w:rsidR="001A49D6" w14:paraId="21B7DB99" w14:textId="77777777" w:rsidTr="001A49D6">
        <w:trPr>
          <w:trHeight w:val="340"/>
        </w:trPr>
        <w:tc>
          <w:tcPr>
            <w:tcW w:w="1885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62E7E6" w14:textId="4939549E" w:rsidR="001A49D6" w:rsidRDefault="001A49D6" w:rsidP="001A49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89" w:type="dxa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6742D7" w14:textId="77777777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p-value</w:t>
            </w:r>
          </w:p>
        </w:tc>
        <w:tc>
          <w:tcPr>
            <w:tcW w:w="1189" w:type="dxa"/>
            <w:tcBorders>
              <w:top w:val="single" w:sz="4" w:space="0" w:color="C0C0C0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E7BF53D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0.089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47C1BC6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0.535</w:t>
            </w:r>
          </w:p>
        </w:tc>
        <w:tc>
          <w:tcPr>
            <w:tcW w:w="161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8424316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0.335</w:t>
            </w:r>
          </w:p>
        </w:tc>
        <w:tc>
          <w:tcPr>
            <w:tcW w:w="152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11479C3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0.036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FEE5A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0.629</w:t>
            </w:r>
          </w:p>
        </w:tc>
      </w:tr>
      <w:tr w:rsidR="001A49D6" w14:paraId="790DD5D6" w14:textId="77777777" w:rsidTr="001A49D6">
        <w:trPr>
          <w:trHeight w:val="36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25703B73" w14:textId="3F97AA8F" w:rsidR="001A49D6" w:rsidRDefault="001A49D6" w:rsidP="001A49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Cortical 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 xml:space="preserve">rey </w:t>
            </w: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atter ICV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DA56D76" w14:textId="5C9FEBB9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E653B09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0.123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C9682B6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0.170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5217408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0.041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F6D30BE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0.049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7AF3E10E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0.112</w:t>
            </w:r>
          </w:p>
        </w:tc>
      </w:tr>
      <w:tr w:rsidR="001A49D6" w14:paraId="698A5388" w14:textId="77777777" w:rsidTr="001A49D6">
        <w:trPr>
          <w:trHeight w:val="340"/>
        </w:trPr>
        <w:tc>
          <w:tcPr>
            <w:tcW w:w="1885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D16768" w14:textId="37700B2A" w:rsidR="001A49D6" w:rsidRDefault="001A49D6" w:rsidP="001A49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89" w:type="dxa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78D393" w14:textId="77777777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p-value</w:t>
            </w:r>
          </w:p>
        </w:tc>
        <w:tc>
          <w:tcPr>
            <w:tcW w:w="1189" w:type="dxa"/>
            <w:tcBorders>
              <w:top w:val="single" w:sz="4" w:space="0" w:color="C0C0C0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459A396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0.516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DE5B4FE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0.353</w:t>
            </w:r>
          </w:p>
        </w:tc>
        <w:tc>
          <w:tcPr>
            <w:tcW w:w="161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05D45B8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0.822</w:t>
            </w:r>
          </w:p>
        </w:tc>
        <w:tc>
          <w:tcPr>
            <w:tcW w:w="152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5488EB0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0.783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6F6E3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0.529</w:t>
            </w:r>
          </w:p>
        </w:tc>
      </w:tr>
      <w:tr w:rsidR="001A49D6" w14:paraId="13CEDD9F" w14:textId="77777777" w:rsidTr="001A49D6">
        <w:trPr>
          <w:trHeight w:val="36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7AB365FD" w14:textId="49C7FEC6" w:rsidR="001A49D6" w:rsidRDefault="001A49D6" w:rsidP="001A49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Cortical </w:t>
            </w:r>
            <w:r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 xml:space="preserve">hite </w:t>
            </w: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atter ICV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F5C9617" w14:textId="1F9AF1CA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DF6E1E0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0.054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34408F7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0.001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418ED96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0.050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B5F3EBA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0.088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2FF637FE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0.263</w:t>
            </w:r>
          </w:p>
        </w:tc>
      </w:tr>
      <w:tr w:rsidR="001A49D6" w14:paraId="0D26D62A" w14:textId="77777777" w:rsidTr="001A49D6">
        <w:trPr>
          <w:trHeight w:val="340"/>
        </w:trPr>
        <w:tc>
          <w:tcPr>
            <w:tcW w:w="1885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18E825" w14:textId="606914F6" w:rsidR="001A49D6" w:rsidRDefault="001A49D6" w:rsidP="001A49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89" w:type="dxa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8E7C95" w14:textId="77777777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p-value</w:t>
            </w:r>
          </w:p>
        </w:tc>
        <w:tc>
          <w:tcPr>
            <w:tcW w:w="1189" w:type="dxa"/>
            <w:tcBorders>
              <w:top w:val="single" w:sz="4" w:space="0" w:color="C0C0C0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54E08E4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0.777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DB7FC7A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0.994</w:t>
            </w:r>
          </w:p>
        </w:tc>
        <w:tc>
          <w:tcPr>
            <w:tcW w:w="161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65DB281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0.781</w:t>
            </w:r>
          </w:p>
        </w:tc>
        <w:tc>
          <w:tcPr>
            <w:tcW w:w="152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395E512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0.622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18DBA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0.132</w:t>
            </w:r>
          </w:p>
        </w:tc>
      </w:tr>
      <w:tr w:rsidR="001A49D6" w14:paraId="33681DEB" w14:textId="77777777" w:rsidTr="001A49D6">
        <w:trPr>
          <w:trHeight w:val="36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25F2C893" w14:textId="1117C3E8" w:rsidR="001A49D6" w:rsidRDefault="001A49D6" w:rsidP="001A49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Subcort</w:t>
            </w:r>
            <w:r>
              <w:rPr>
                <w:rFonts w:ascii="Arial" w:hAnsi="Arial" w:cs="Arial"/>
              </w:rPr>
              <w:t>ical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 xml:space="preserve">rey </w:t>
            </w: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atter ICV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E057588" w14:textId="611F38B5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333333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27AE335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0.240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F6B4B63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0.089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237D45A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0.116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2DA7428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0.277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71A71F49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0.141</w:t>
            </w:r>
          </w:p>
        </w:tc>
      </w:tr>
      <w:tr w:rsidR="001A49D6" w14:paraId="659003F9" w14:textId="77777777" w:rsidTr="001A49D6">
        <w:trPr>
          <w:trHeight w:val="340"/>
        </w:trPr>
        <w:tc>
          <w:tcPr>
            <w:tcW w:w="1885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509783" w14:textId="3A55FEE1" w:rsidR="001A49D6" w:rsidRDefault="001A49D6" w:rsidP="001A49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89" w:type="dxa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D15FF1" w14:textId="77777777" w:rsidR="001A49D6" w:rsidRDefault="001A49D6" w:rsidP="00314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p-value</w:t>
            </w:r>
          </w:p>
        </w:tc>
        <w:tc>
          <w:tcPr>
            <w:tcW w:w="1189" w:type="dxa"/>
            <w:tcBorders>
              <w:top w:val="single" w:sz="4" w:space="0" w:color="C0C0C0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D5A9B35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0.201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801276F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0.630</w:t>
            </w:r>
          </w:p>
        </w:tc>
        <w:tc>
          <w:tcPr>
            <w:tcW w:w="1617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F52855F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0.521</w:t>
            </w:r>
          </w:p>
        </w:tc>
        <w:tc>
          <w:tcPr>
            <w:tcW w:w="1520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BD36242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0.112</w:t>
            </w:r>
          </w:p>
        </w:tc>
        <w:tc>
          <w:tcPr>
            <w:tcW w:w="1235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D4229" w14:textId="77777777" w:rsidR="001A49D6" w:rsidRDefault="001A49D6" w:rsidP="003141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0.428</w:t>
            </w:r>
          </w:p>
        </w:tc>
      </w:tr>
      <w:tr w:rsidR="001A49D6" w:rsidRPr="003141D1" w14:paraId="3C07B015" w14:textId="77777777" w:rsidTr="001A49D6">
        <w:trPr>
          <w:trHeight w:val="320"/>
        </w:trPr>
        <w:tc>
          <w:tcPr>
            <w:tcW w:w="987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4291" w14:textId="77777777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*Correlation is significant at the 0.05 level (2-tailed).</w:t>
            </w:r>
          </w:p>
        </w:tc>
      </w:tr>
      <w:tr w:rsidR="001A49D6" w:rsidRPr="003141D1" w14:paraId="6FB03587" w14:textId="77777777" w:rsidTr="001A49D6">
        <w:trPr>
          <w:trHeight w:val="320"/>
        </w:trPr>
        <w:tc>
          <w:tcPr>
            <w:tcW w:w="987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1AA61" w14:textId="77777777" w:rsidR="001A49D6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141D1">
              <w:rPr>
                <w:rFonts w:ascii="Arial" w:hAnsi="Arial" w:cs="Arial"/>
                <w:sz w:val="21"/>
                <w:szCs w:val="21"/>
              </w:rPr>
              <w:t>**Correlation is significant at the 0.01 level (2-tailed).</w:t>
            </w:r>
          </w:p>
          <w:p w14:paraId="0DFAF5B1" w14:textId="50D20C0D" w:rsidR="001A49D6" w:rsidRPr="003141D1" w:rsidRDefault="001A49D6" w:rsidP="001A49D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Abbreviations: ICV, Intracranial Volume; r: Pearson’s correlation coefficient</w:t>
            </w:r>
          </w:p>
        </w:tc>
      </w:tr>
    </w:tbl>
    <w:p w14:paraId="56027F04" w14:textId="77777777" w:rsidR="001A49D6" w:rsidRDefault="001A49D6" w:rsidP="001A49D6"/>
    <w:p w14:paraId="38CFA9C6" w14:textId="77777777" w:rsidR="001A49D6" w:rsidRDefault="001A49D6" w:rsidP="001A49D6"/>
    <w:p w14:paraId="11B0EB4C" w14:textId="77777777" w:rsidR="001A49D6" w:rsidRDefault="001A49D6" w:rsidP="001A49D6"/>
    <w:p w14:paraId="4B3F7855" w14:textId="77777777" w:rsidR="001A49D6" w:rsidRDefault="001A49D6" w:rsidP="001A49D6"/>
    <w:p w14:paraId="5CF837C8" w14:textId="77777777" w:rsidR="001A49D6" w:rsidRDefault="001A49D6" w:rsidP="001A49D6"/>
    <w:p w14:paraId="3980EADE" w14:textId="77777777" w:rsidR="001A49D6" w:rsidRDefault="001A49D6" w:rsidP="001A49D6"/>
    <w:p w14:paraId="21BF201D" w14:textId="77777777" w:rsidR="001A49D6" w:rsidRDefault="001A49D6" w:rsidP="001A49D6"/>
    <w:p w14:paraId="3C3FCDBB" w14:textId="77777777" w:rsidR="001A49D6" w:rsidRDefault="001A49D6" w:rsidP="001A49D6"/>
    <w:p w14:paraId="76C44690" w14:textId="77777777" w:rsidR="001A49D6" w:rsidRDefault="001A49D6" w:rsidP="001A49D6"/>
    <w:p w14:paraId="62D3F507" w14:textId="77777777" w:rsidR="001A49D6" w:rsidRDefault="001A49D6" w:rsidP="001A49D6"/>
    <w:p w14:paraId="786BEAFA" w14:textId="77777777" w:rsidR="001A49D6" w:rsidRDefault="001A49D6" w:rsidP="001A49D6"/>
    <w:p w14:paraId="5F226610" w14:textId="77777777" w:rsidR="001A49D6" w:rsidRDefault="001A49D6" w:rsidP="001A49D6"/>
    <w:p w14:paraId="45B26D92" w14:textId="77777777" w:rsidR="001A49D6" w:rsidRDefault="001A49D6" w:rsidP="001A49D6"/>
    <w:p w14:paraId="69225A3F" w14:textId="77777777" w:rsidR="001A49D6" w:rsidRDefault="001A49D6" w:rsidP="001A49D6"/>
    <w:p w14:paraId="65ED056A" w14:textId="77777777" w:rsidR="001A49D6" w:rsidRDefault="001A49D6" w:rsidP="001A49D6"/>
    <w:p w14:paraId="50F5AE3D" w14:textId="77777777" w:rsidR="001A49D6" w:rsidRDefault="001A49D6" w:rsidP="001A49D6"/>
    <w:p w14:paraId="7C2A483A" w14:textId="77777777" w:rsidR="001A49D6" w:rsidRDefault="001A49D6" w:rsidP="001A49D6"/>
    <w:p w14:paraId="7D21D2C0" w14:textId="77777777" w:rsidR="001A49D6" w:rsidRDefault="001A49D6" w:rsidP="001A49D6"/>
    <w:p w14:paraId="159F0F5B" w14:textId="77777777" w:rsidR="001A49D6" w:rsidRDefault="001A49D6" w:rsidP="001A49D6"/>
    <w:p w14:paraId="121CD66D" w14:textId="77777777" w:rsidR="001A49D6" w:rsidRDefault="001A49D6" w:rsidP="001A49D6"/>
    <w:p w14:paraId="775AC832" w14:textId="77777777" w:rsidR="001A49D6" w:rsidRDefault="001A49D6" w:rsidP="001A49D6"/>
    <w:p w14:paraId="70BF13A2" w14:textId="77777777" w:rsidR="001A49D6" w:rsidRDefault="001A49D6" w:rsidP="001A49D6"/>
    <w:p w14:paraId="6D611639" w14:textId="77777777" w:rsidR="001A49D6" w:rsidRDefault="001A49D6" w:rsidP="001A49D6"/>
    <w:p w14:paraId="409E89F5" w14:textId="77777777" w:rsidR="001A49D6" w:rsidRDefault="001A49D6" w:rsidP="001A49D6"/>
    <w:p w14:paraId="1D1F6295" w14:textId="77777777" w:rsidR="001A49D6" w:rsidRDefault="001A49D6" w:rsidP="001A49D6"/>
    <w:p w14:paraId="5815BB27" w14:textId="77777777" w:rsidR="001A49D6" w:rsidRDefault="001A49D6" w:rsidP="001A49D6"/>
    <w:p w14:paraId="54B9BCE1" w14:textId="77777777" w:rsidR="001A49D6" w:rsidRDefault="001A49D6" w:rsidP="001A49D6"/>
    <w:p w14:paraId="748FEB49" w14:textId="77777777" w:rsidR="001A49D6" w:rsidRDefault="001A49D6" w:rsidP="001A49D6"/>
    <w:p w14:paraId="504250C5" w14:textId="77777777" w:rsidR="001A49D6" w:rsidRDefault="001A49D6" w:rsidP="001A49D6"/>
    <w:p w14:paraId="1B217C25" w14:textId="77777777" w:rsidR="001A49D6" w:rsidRDefault="001A49D6" w:rsidP="001A49D6"/>
    <w:p w14:paraId="1E414619" w14:textId="77777777" w:rsidR="001A49D6" w:rsidRDefault="001A49D6" w:rsidP="001A49D6"/>
    <w:p w14:paraId="0F76A2C9" w14:textId="77777777" w:rsidR="001A49D6" w:rsidRDefault="001A49D6" w:rsidP="001A49D6"/>
    <w:p w14:paraId="6CCA339C" w14:textId="77777777" w:rsidR="001A49D6" w:rsidRDefault="001A49D6" w:rsidP="001A49D6"/>
    <w:p w14:paraId="6EA46477" w14:textId="77777777" w:rsidR="001A49D6" w:rsidRDefault="001A49D6" w:rsidP="001A49D6"/>
    <w:p w14:paraId="33AF1EF2" w14:textId="77777777" w:rsidR="001A49D6" w:rsidRDefault="001A49D6" w:rsidP="001A49D6"/>
    <w:p w14:paraId="6042EB2D" w14:textId="77777777" w:rsidR="001A49D6" w:rsidRDefault="001A49D6" w:rsidP="001A49D6"/>
    <w:p w14:paraId="0244FF35" w14:textId="77777777" w:rsidR="001A49D6" w:rsidRDefault="001A49D6" w:rsidP="001A49D6"/>
    <w:p w14:paraId="2BFF5046" w14:textId="42B7372A" w:rsidR="001A49D6" w:rsidRDefault="001A49D6" w:rsidP="001A49D6">
      <w:pPr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Supplemental Table 3.</w:t>
      </w:r>
      <w:r w:rsidRPr="003141D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Multivariable l</w:t>
      </w:r>
      <w:r w:rsidRPr="003141D1">
        <w:rPr>
          <w:rFonts w:ascii="Arial" w:hAnsi="Arial" w:cs="Arial"/>
          <w:color w:val="000000"/>
        </w:rPr>
        <w:t xml:space="preserve">inear </w:t>
      </w:r>
      <w:r>
        <w:rPr>
          <w:rFonts w:ascii="Arial" w:hAnsi="Arial" w:cs="Arial"/>
          <w:color w:val="000000"/>
        </w:rPr>
        <w:t>r</w:t>
      </w:r>
      <w:r w:rsidRPr="003141D1">
        <w:rPr>
          <w:rFonts w:ascii="Arial" w:hAnsi="Arial" w:cs="Arial"/>
          <w:color w:val="000000"/>
        </w:rPr>
        <w:t xml:space="preserve">egression between monocyte subpopulations, </w:t>
      </w:r>
      <w:r>
        <w:rPr>
          <w:rFonts w:ascii="Arial" w:hAnsi="Arial" w:cs="Arial"/>
          <w:color w:val="000000"/>
        </w:rPr>
        <w:t xml:space="preserve">neuropsychological </w:t>
      </w:r>
      <w:r w:rsidRPr="003141D1">
        <w:rPr>
          <w:rFonts w:ascii="Arial" w:hAnsi="Arial" w:cs="Arial"/>
          <w:color w:val="000000"/>
        </w:rPr>
        <w:t xml:space="preserve">performance, and </w:t>
      </w:r>
      <w:r>
        <w:rPr>
          <w:rFonts w:ascii="Arial" w:hAnsi="Arial" w:cs="Arial"/>
          <w:color w:val="000000"/>
        </w:rPr>
        <w:t>regiona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 xml:space="preserve"> </w:t>
      </w:r>
      <w:r w:rsidRPr="003141D1">
        <w:rPr>
          <w:rFonts w:ascii="Arial" w:hAnsi="Arial" w:cs="Arial"/>
          <w:color w:val="000000"/>
        </w:rPr>
        <w:t>brain volumes</w:t>
      </w:r>
      <w:r>
        <w:rPr>
          <w:rFonts w:ascii="Arial" w:hAnsi="Arial" w:cs="Arial"/>
          <w:color w:val="000000"/>
        </w:rPr>
        <w:t xml:space="preserve"> adjusted for nadir CD4 T cell counts</w:t>
      </w:r>
      <w:r>
        <w:rPr>
          <w:rFonts w:ascii="Arial" w:hAnsi="Arial" w:cs="Arial"/>
          <w:b/>
          <w:bCs/>
        </w:rPr>
        <w:t>.</w:t>
      </w:r>
    </w:p>
    <w:tbl>
      <w:tblPr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1620"/>
        <w:gridCol w:w="1350"/>
        <w:gridCol w:w="1080"/>
        <w:gridCol w:w="900"/>
        <w:gridCol w:w="990"/>
        <w:gridCol w:w="951"/>
        <w:gridCol w:w="1022"/>
      </w:tblGrid>
      <w:tr w:rsidR="001A49D6" w:rsidRPr="002E43CF" w14:paraId="6C4FDCDC" w14:textId="77777777" w:rsidTr="001A49D6">
        <w:trPr>
          <w:trHeight w:val="3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53DC" w14:textId="28B9390D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2C3D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 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E9AB" w14:textId="77777777" w:rsidR="001A49D6" w:rsidRPr="002E43CF" w:rsidRDefault="001A49D6" w:rsidP="003141D1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Unstandardized Coefficients</w:t>
            </w:r>
          </w:p>
        </w:tc>
        <w:tc>
          <w:tcPr>
            <w:tcW w:w="1890" w:type="dxa"/>
            <w:gridSpan w:val="2"/>
            <w:shd w:val="clear" w:color="auto" w:fill="auto"/>
            <w:noWrap/>
            <w:vAlign w:val="bottom"/>
            <w:hideMark/>
          </w:tcPr>
          <w:p w14:paraId="508AFFDD" w14:textId="77777777" w:rsidR="001A49D6" w:rsidRPr="002E43CF" w:rsidRDefault="001A49D6" w:rsidP="003141D1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Standardized Coefficients</w:t>
            </w:r>
          </w:p>
        </w:tc>
        <w:tc>
          <w:tcPr>
            <w:tcW w:w="1973" w:type="dxa"/>
            <w:gridSpan w:val="2"/>
            <w:shd w:val="clear" w:color="auto" w:fill="auto"/>
            <w:noWrap/>
            <w:vAlign w:val="bottom"/>
            <w:hideMark/>
          </w:tcPr>
          <w:p w14:paraId="7F86AAB5" w14:textId="77777777" w:rsidR="001A49D6" w:rsidRPr="002E43CF" w:rsidRDefault="001A49D6" w:rsidP="003141D1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95% C.I. for B-Value </w:t>
            </w:r>
          </w:p>
        </w:tc>
      </w:tr>
      <w:tr w:rsidR="001A49D6" w:rsidRPr="002E43CF" w14:paraId="169A63C7" w14:textId="77777777" w:rsidTr="001A49D6">
        <w:trPr>
          <w:trHeight w:val="32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8CE8B" w14:textId="64CE6935" w:rsidR="001A49D6" w:rsidRPr="002E43CF" w:rsidRDefault="001A49D6" w:rsidP="001A49D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969D" w14:textId="77777777" w:rsidR="001A49D6" w:rsidRPr="002E43CF" w:rsidRDefault="001A49D6" w:rsidP="003141D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095C" w14:textId="77777777" w:rsidR="001A49D6" w:rsidRPr="002E43CF" w:rsidRDefault="001A49D6" w:rsidP="003141D1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B-Value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16EDFB9" w14:textId="77777777" w:rsidR="001A49D6" w:rsidRPr="002E43CF" w:rsidRDefault="001A49D6" w:rsidP="003141D1">
            <w:pPr>
              <w:rPr>
                <w:rFonts w:ascii="Calibri" w:hAnsi="Calibri" w:cs="Calibri"/>
                <w:i/>
                <w:iCs/>
              </w:rPr>
            </w:pPr>
            <w:r w:rsidRPr="002E43CF">
              <w:rPr>
                <w:rFonts w:ascii="Calibri" w:hAnsi="Calibri" w:cs="Calibri"/>
                <w:i/>
                <w:iCs/>
              </w:rPr>
              <w:t>Std. Error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58972C1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Beta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50438F1" w14:textId="03F0BFBB" w:rsidR="001A49D6" w:rsidRPr="002E43CF" w:rsidRDefault="001A49D6" w:rsidP="003141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p-value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6E0965CA" w14:textId="77777777" w:rsidR="001A49D6" w:rsidRPr="002E43CF" w:rsidRDefault="001A49D6" w:rsidP="003141D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E43CF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Lower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992FA54" w14:textId="77777777" w:rsidR="001A49D6" w:rsidRPr="002E43CF" w:rsidRDefault="001A49D6" w:rsidP="003141D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2E43CF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Upper</w:t>
            </w:r>
          </w:p>
        </w:tc>
      </w:tr>
      <w:tr w:rsidR="001A49D6" w:rsidRPr="002E43CF" w14:paraId="414AE4F1" w14:textId="77777777" w:rsidTr="001A49D6">
        <w:trPr>
          <w:trHeight w:val="320"/>
        </w:trPr>
        <w:tc>
          <w:tcPr>
            <w:tcW w:w="170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7520" w14:textId="3B1DD359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Global</w:t>
            </w:r>
            <w:r>
              <w:rPr>
                <w:rFonts w:ascii="Calibri" w:hAnsi="Calibri" w:cs="Calibri"/>
              </w:rPr>
              <w:t>-14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306E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Total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D42C3B3" w14:textId="77777777" w:rsidR="001A49D6" w:rsidRPr="002E43CF" w:rsidRDefault="001A49D6" w:rsidP="003141D1">
            <w:pPr>
              <w:jc w:val="right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-0.017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5A9EC4" w14:textId="77777777" w:rsidR="001A49D6" w:rsidRPr="002E43CF" w:rsidRDefault="001A49D6" w:rsidP="003141D1">
            <w:pPr>
              <w:jc w:val="right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0.048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0899EE4" w14:textId="77777777" w:rsidR="001A49D6" w:rsidRPr="002E43CF" w:rsidRDefault="001A49D6" w:rsidP="003141D1">
            <w:pPr>
              <w:jc w:val="right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-0.069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AA17AED" w14:textId="77777777" w:rsidR="001A49D6" w:rsidRPr="002E43CF" w:rsidRDefault="001A49D6" w:rsidP="003141D1">
            <w:pPr>
              <w:jc w:val="right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0.729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FF5B7BB" w14:textId="77777777" w:rsidR="001A49D6" w:rsidRPr="002E43CF" w:rsidRDefault="001A49D6" w:rsidP="003141D1">
            <w:pPr>
              <w:jc w:val="right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-0.115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20964E69" w14:textId="77777777" w:rsidR="001A49D6" w:rsidRPr="002E43CF" w:rsidRDefault="001A49D6" w:rsidP="003141D1">
            <w:pPr>
              <w:jc w:val="right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0.081</w:t>
            </w:r>
          </w:p>
        </w:tc>
      </w:tr>
      <w:tr w:rsidR="001A49D6" w:rsidRPr="002E43CF" w14:paraId="1904DA31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713DC05F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90A0002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FAF448A" w14:textId="77777777" w:rsidR="001A49D6" w:rsidRPr="002E43CF" w:rsidRDefault="001A49D6" w:rsidP="003141D1">
            <w:pPr>
              <w:jc w:val="right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-0.001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E5269E" w14:textId="77777777" w:rsidR="001A49D6" w:rsidRPr="002E43CF" w:rsidRDefault="001A49D6" w:rsidP="003141D1">
            <w:pPr>
              <w:jc w:val="right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F0755FD" w14:textId="77777777" w:rsidR="001A49D6" w:rsidRPr="002E43CF" w:rsidRDefault="001A49D6" w:rsidP="003141D1">
            <w:pPr>
              <w:jc w:val="right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-0.137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77A958A" w14:textId="77777777" w:rsidR="001A49D6" w:rsidRPr="002E43CF" w:rsidRDefault="001A49D6" w:rsidP="003141D1">
            <w:pPr>
              <w:jc w:val="right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0.495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4C7A5AD" w14:textId="77777777" w:rsidR="001A49D6" w:rsidRPr="002E43CF" w:rsidRDefault="001A49D6" w:rsidP="003141D1">
            <w:pPr>
              <w:jc w:val="right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-0.002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1A2BAFD2" w14:textId="77777777" w:rsidR="001A49D6" w:rsidRPr="002E43CF" w:rsidRDefault="001A49D6" w:rsidP="003141D1">
            <w:pPr>
              <w:jc w:val="right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0.001</w:t>
            </w:r>
          </w:p>
        </w:tc>
      </w:tr>
      <w:tr w:rsidR="001A49D6" w:rsidRPr="002E43CF" w14:paraId="52A49A45" w14:textId="77777777" w:rsidTr="001A49D6">
        <w:trPr>
          <w:trHeight w:val="30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6A33478A" w14:textId="5DA70D04" w:rsidR="001A49D6" w:rsidRPr="002E43CF" w:rsidRDefault="001A49D6" w:rsidP="001A49D6">
            <w:pPr>
              <w:jc w:val="center"/>
              <w:rPr>
                <w:rFonts w:ascii="Calibri" w:hAnsi="Calibri" w:cs="Calibri"/>
                <w:color w:val="000000"/>
              </w:rPr>
            </w:pPr>
            <w:r w:rsidRPr="002E43CF">
              <w:rPr>
                <w:rFonts w:ascii="Calibri" w:hAnsi="Calibri" w:cs="Calibri"/>
                <w:color w:val="000000"/>
              </w:rPr>
              <w:t xml:space="preserve">Learning and </w:t>
            </w:r>
            <w:r w:rsidRPr="002E43CF">
              <w:rPr>
                <w:rFonts w:ascii="Calibri" w:hAnsi="Calibri" w:cs="Calibri"/>
                <w:color w:val="000000"/>
              </w:rPr>
              <w:br/>
              <w:t>Memory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C4C6CBF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Total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AF4BFA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0.017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68D1C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0.078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244283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0.043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BC7A1E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0.826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49B896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-0.143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0DF3879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0.178</w:t>
            </w:r>
          </w:p>
        </w:tc>
      </w:tr>
      <w:tr w:rsidR="001A49D6" w:rsidRPr="002E43CF" w14:paraId="5AC8AED9" w14:textId="77777777" w:rsidTr="001A49D6">
        <w:trPr>
          <w:trHeight w:val="300"/>
        </w:trPr>
        <w:tc>
          <w:tcPr>
            <w:tcW w:w="1705" w:type="dxa"/>
            <w:vMerge/>
            <w:vAlign w:val="center"/>
            <w:hideMark/>
          </w:tcPr>
          <w:p w14:paraId="0FBF25AE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3154B2B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2F18AF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6DC1A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8AA46C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-0.083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769515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0.669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E61B69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-0.004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15A7A09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</w:tr>
      <w:tr w:rsidR="001A49D6" w:rsidRPr="002E43CF" w14:paraId="616DB7D8" w14:textId="77777777" w:rsidTr="001A49D6">
        <w:trPr>
          <w:trHeight w:val="32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5FE8AD8C" w14:textId="6CAB2878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Psychomotor </w:t>
            </w:r>
            <w:r>
              <w:rPr>
                <w:rFonts w:ascii="Calibri" w:hAnsi="Calibri" w:cs="Calibri"/>
              </w:rPr>
              <w:t>Speed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C56B137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Total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4D9979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A9A865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0.048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521118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-0.367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0A9171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0.048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1E6D08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-0.198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3EDA8D5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-0.001</w:t>
            </w:r>
          </w:p>
        </w:tc>
      </w:tr>
      <w:tr w:rsidR="001A49D6" w:rsidRPr="002E43CF" w14:paraId="030651B7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4932C6DD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C03ED9E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DBF9E5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2B391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4390E9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BF10F9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0.718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09F00D2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-0.002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5935E10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</w:tr>
      <w:tr w:rsidR="001A49D6" w:rsidRPr="002E43CF" w14:paraId="661A1CBF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2479853E" w14:textId="7D3C7183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Executive Functioning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4F951FF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Total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BCB968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-0.024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5997C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0.071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4214B2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-0.062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C4CA2B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0.739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630AD28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-0.168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313C01B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0.121</w:t>
            </w:r>
          </w:p>
        </w:tc>
      </w:tr>
      <w:tr w:rsidR="001A49D6" w:rsidRPr="002E43CF" w14:paraId="16056574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12CDBABC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9816E9F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57DD008" w14:textId="01E558F5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8.7</w:t>
            </w:r>
            <w:r>
              <w:rPr>
                <w:rFonts w:ascii="Arial" w:hAnsi="Arial" w:cs="Arial"/>
                <w:color w:val="010205"/>
              </w:rPr>
              <w:t>x10</w:t>
            </w:r>
            <w:r w:rsidRPr="001A49D6">
              <w:rPr>
                <w:rFonts w:ascii="Arial" w:hAnsi="Arial" w:cs="Arial"/>
                <w:color w:val="010205"/>
                <w:vertAlign w:val="superscript"/>
              </w:rPr>
              <w:t>-5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A2AFE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A43FC0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0.012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D2865C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0.95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1D6010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-0.003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59F1383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0.003</w:t>
            </w:r>
          </w:p>
        </w:tc>
      </w:tr>
      <w:tr w:rsidR="001A49D6" w:rsidRPr="002E43CF" w14:paraId="32810F28" w14:textId="77777777" w:rsidTr="001A49D6">
        <w:trPr>
          <w:trHeight w:val="32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6811C8B6" w14:textId="12DB9A6A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Working Memory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D4DE974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Total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101B9D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-0.035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44525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A18960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-0.126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C403A1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0.492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57029E3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-0.136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1A7C6D7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0.067</w:t>
            </w:r>
          </w:p>
        </w:tc>
      </w:tr>
      <w:tr w:rsidR="001A49D6" w:rsidRPr="002E43CF" w14:paraId="5963C0D5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1C2F3498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A01747F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4DF1EB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EA9AED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A4501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0.113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0A10C7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0.539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0D68457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-0.001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43CBE7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0.003</w:t>
            </w:r>
          </w:p>
        </w:tc>
      </w:tr>
      <w:tr w:rsidR="001A49D6" w:rsidRPr="002E43CF" w14:paraId="1C62D51B" w14:textId="77777777" w:rsidTr="001A49D6">
        <w:trPr>
          <w:trHeight w:val="32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62E990E8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Thalamus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568F2D7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Total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63904CA" w14:textId="45ADE5F6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3.58</w:t>
            </w:r>
            <w:r>
              <w:rPr>
                <w:rFonts w:ascii="Arial" w:hAnsi="Arial" w:cs="Arial"/>
                <w:color w:val="010205"/>
              </w:rPr>
              <w:t>x10</w:t>
            </w:r>
            <w:r w:rsidRPr="001A49D6">
              <w:rPr>
                <w:rFonts w:ascii="Arial" w:hAnsi="Arial" w:cs="Arial"/>
                <w:color w:val="010205"/>
                <w:vertAlign w:val="superscript"/>
              </w:rPr>
              <w:t>-5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79755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296D6F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0.081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FC22F4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0.662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679BA2C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58C1C30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0859EBC2" w14:textId="77777777" w:rsidTr="001A49D6">
        <w:trPr>
          <w:trHeight w:val="360"/>
        </w:trPr>
        <w:tc>
          <w:tcPr>
            <w:tcW w:w="1705" w:type="dxa"/>
            <w:vMerge/>
            <w:vAlign w:val="center"/>
            <w:hideMark/>
          </w:tcPr>
          <w:p w14:paraId="16963B30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C6953C4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FBF49F1" w14:textId="74B571CD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-1.36</w:t>
            </w:r>
            <w:r>
              <w:rPr>
                <w:rFonts w:ascii="Arial" w:hAnsi="Arial" w:cs="Arial"/>
                <w:color w:val="010205"/>
              </w:rPr>
              <w:t>x10</w:t>
            </w:r>
            <w:r w:rsidRPr="001A49D6">
              <w:rPr>
                <w:rFonts w:ascii="Arial" w:hAnsi="Arial" w:cs="Arial"/>
                <w:color w:val="010205"/>
                <w:vertAlign w:val="superscript"/>
              </w:rPr>
              <w:t>-6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845DD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9100EC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-0.166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813480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0.37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66BDF6D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20B2D9C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79A06DB1" w14:textId="77777777" w:rsidTr="001A49D6">
        <w:trPr>
          <w:trHeight w:val="32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7CB62EFD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Caudate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435A4FB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Total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90721CD" w14:textId="19FDA4D0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1.46</w:t>
            </w:r>
            <w:r>
              <w:rPr>
                <w:rFonts w:ascii="Arial" w:hAnsi="Arial" w:cs="Arial"/>
                <w:color w:val="010205"/>
              </w:rPr>
              <w:t>x10</w:t>
            </w:r>
            <w:r w:rsidRPr="001A49D6">
              <w:rPr>
                <w:rFonts w:ascii="Arial" w:hAnsi="Arial" w:cs="Arial"/>
                <w:color w:val="010205"/>
                <w:vertAlign w:val="superscript"/>
              </w:rPr>
              <w:t>-6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A88F9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A9A413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AC4CA3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0.976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6A8FC8F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291DDC7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57F3A5D7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1A9D07AE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53C52BD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63EDCCC" w14:textId="58B7986B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4.91</w:t>
            </w:r>
            <w:r>
              <w:rPr>
                <w:rFonts w:ascii="Arial" w:hAnsi="Arial" w:cs="Arial"/>
                <w:color w:val="010205"/>
              </w:rPr>
              <w:t>x10</w:t>
            </w:r>
            <w:r w:rsidRPr="001A49D6">
              <w:rPr>
                <w:rFonts w:ascii="Arial" w:hAnsi="Arial" w:cs="Arial"/>
                <w:color w:val="010205"/>
                <w:vertAlign w:val="superscript"/>
              </w:rPr>
              <w:t>-7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A96A8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268B6E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0.102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63C968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0.587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D687DA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2CA8849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2AC6EF7E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392E1527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Putamen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7EE5029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Total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C860A50" w14:textId="7B76188D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7.03</w:t>
            </w:r>
            <w:r>
              <w:rPr>
                <w:rFonts w:ascii="Arial" w:hAnsi="Arial" w:cs="Arial"/>
                <w:color w:val="010205"/>
              </w:rPr>
              <w:t>x10</w:t>
            </w:r>
            <w:r w:rsidRPr="001A49D6">
              <w:rPr>
                <w:rFonts w:ascii="Arial" w:hAnsi="Arial" w:cs="Arial"/>
                <w:color w:val="010205"/>
                <w:vertAlign w:val="superscript"/>
              </w:rPr>
              <w:t>-5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467B9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40082F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2ABE94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0.386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5822576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38803D9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7A101980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2CDE8C5E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0BBB296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BBF066C" w14:textId="64F90393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1.23</w:t>
            </w:r>
            <w:r>
              <w:rPr>
                <w:rFonts w:ascii="Arial" w:hAnsi="Arial" w:cs="Arial"/>
                <w:color w:val="010205"/>
              </w:rPr>
              <w:t>x10</w:t>
            </w:r>
            <w:r w:rsidRPr="001A49D6">
              <w:rPr>
                <w:rFonts w:ascii="Arial" w:hAnsi="Arial" w:cs="Arial"/>
                <w:color w:val="010205"/>
                <w:vertAlign w:val="superscript"/>
              </w:rPr>
              <w:t>-6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6646A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B18AB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0.153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624BAE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0.409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A23BB0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67CB372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7A9AD8CE" w14:textId="77777777" w:rsidTr="001A49D6">
        <w:trPr>
          <w:trHeight w:val="32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56AF3C22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Pallidum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BA2CF20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Total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FF0D23F" w14:textId="784FCEE5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-1.16</w:t>
            </w:r>
            <w:r>
              <w:rPr>
                <w:rFonts w:ascii="Arial" w:hAnsi="Arial" w:cs="Arial"/>
                <w:color w:val="010205"/>
              </w:rPr>
              <w:t>x10</w:t>
            </w:r>
            <w:r w:rsidRPr="001A49D6">
              <w:rPr>
                <w:rFonts w:ascii="Arial" w:hAnsi="Arial" w:cs="Arial"/>
                <w:color w:val="010205"/>
                <w:vertAlign w:val="superscript"/>
              </w:rPr>
              <w:t>-5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BE89A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CB3086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-0.082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B556D1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0.659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747154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1D08EDE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3E5D6715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217C51A5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954F5B1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B625D79" w14:textId="1C57427B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2.37</w:t>
            </w:r>
            <w:r>
              <w:rPr>
                <w:rFonts w:ascii="Arial" w:hAnsi="Arial" w:cs="Arial"/>
                <w:color w:val="010205"/>
              </w:rPr>
              <w:t>x10</w:t>
            </w:r>
            <w:r w:rsidRPr="001A49D6">
              <w:rPr>
                <w:rFonts w:ascii="Arial" w:hAnsi="Arial" w:cs="Arial"/>
                <w:color w:val="010205"/>
                <w:vertAlign w:val="superscript"/>
              </w:rPr>
              <w:t>-7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A89A1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A2C217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0.091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A0DE75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0.625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5271E01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5AE64C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14A1F04B" w14:textId="77777777" w:rsidTr="001A49D6">
        <w:trPr>
          <w:trHeight w:val="32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20487868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lastRenderedPageBreak/>
              <w:t>Hippocampus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73FF737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Total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BFBACC2" w14:textId="670AE950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-1.51</w:t>
            </w:r>
            <w:r>
              <w:rPr>
                <w:rFonts w:ascii="Arial" w:hAnsi="Arial" w:cs="Arial"/>
                <w:color w:val="010205"/>
              </w:rPr>
              <w:t>x10</w:t>
            </w:r>
            <w:r w:rsidRPr="001A49D6">
              <w:rPr>
                <w:rFonts w:ascii="Arial" w:hAnsi="Arial" w:cs="Arial"/>
                <w:color w:val="010205"/>
                <w:vertAlign w:val="superscript"/>
              </w:rPr>
              <w:t>-5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1F55A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A25FD4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-0.047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E7342B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0.801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06D28AB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561F94F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08D01C26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238C21B3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1F58932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39D33B5" w14:textId="0E2E131A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-3.12</w:t>
            </w:r>
            <w:r>
              <w:rPr>
                <w:rFonts w:ascii="Arial" w:hAnsi="Arial" w:cs="Arial"/>
                <w:color w:val="010205"/>
              </w:rPr>
              <w:t>x10</w:t>
            </w:r>
            <w:r w:rsidRPr="001A49D6">
              <w:rPr>
                <w:rFonts w:ascii="Arial" w:hAnsi="Arial" w:cs="Arial"/>
                <w:color w:val="010205"/>
                <w:vertAlign w:val="superscript"/>
              </w:rPr>
              <w:t>-7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D579D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8B0648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-0.053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20D821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0.777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B434C5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4FD3BB9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3326078B" w14:textId="77777777" w:rsidTr="001A49D6">
        <w:trPr>
          <w:trHeight w:val="32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32D48930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Amygdala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E9FD6CC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Total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5001A36" w14:textId="7D754D29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-5.16</w:t>
            </w:r>
            <w:r>
              <w:rPr>
                <w:rFonts w:ascii="Arial" w:hAnsi="Arial" w:cs="Arial"/>
                <w:color w:val="010205"/>
              </w:rPr>
              <w:t>x10</w:t>
            </w:r>
            <w:r w:rsidRPr="001A49D6">
              <w:rPr>
                <w:rFonts w:ascii="Arial" w:hAnsi="Arial" w:cs="Arial"/>
                <w:color w:val="010205"/>
                <w:vertAlign w:val="superscript"/>
              </w:rPr>
              <w:t>-6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FA7C1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77806A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2A31AC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0.874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646A79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1F985C9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64850934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54FC39C9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B41A923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1028ABE" w14:textId="5F7A673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-7.74</w:t>
            </w:r>
            <w:r>
              <w:rPr>
                <w:rFonts w:ascii="Arial" w:hAnsi="Arial" w:cs="Arial"/>
                <w:color w:val="010205"/>
              </w:rPr>
              <w:t>x10</w:t>
            </w:r>
            <w:r w:rsidRPr="001A49D6">
              <w:rPr>
                <w:rFonts w:ascii="Arial" w:hAnsi="Arial" w:cs="Arial"/>
                <w:color w:val="010205"/>
                <w:vertAlign w:val="superscript"/>
              </w:rPr>
              <w:t>-</w:t>
            </w:r>
            <w:r w:rsidRPr="001A49D6">
              <w:rPr>
                <w:rFonts w:ascii="Arial" w:hAnsi="Arial" w:cs="Arial"/>
                <w:color w:val="010205"/>
                <w:vertAlign w:val="superscript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916B9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D8A3F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182CF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0.99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E8152C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6251505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4847C9B0" w14:textId="77777777" w:rsidTr="001A49D6">
        <w:trPr>
          <w:trHeight w:val="32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5EBEEEAC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2E43CF">
              <w:rPr>
                <w:rFonts w:ascii="Calibri" w:hAnsi="Calibri" w:cs="Calibri"/>
              </w:rPr>
              <w:t>Accumbens</w:t>
            </w:r>
            <w:proofErr w:type="spellEnd"/>
            <w:r w:rsidRPr="002E43CF">
              <w:rPr>
                <w:rFonts w:ascii="Calibri" w:hAnsi="Calibri" w:cs="Calibri"/>
              </w:rPr>
              <w:t xml:space="preserve">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DD73412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Total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3F56C7C" w14:textId="7B2F86E3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1.40</w:t>
            </w:r>
            <w:r>
              <w:rPr>
                <w:rFonts w:ascii="Arial" w:hAnsi="Arial" w:cs="Arial"/>
                <w:color w:val="010205"/>
              </w:rPr>
              <w:t>x10</w:t>
            </w:r>
            <w:r w:rsidRPr="001A49D6">
              <w:rPr>
                <w:rFonts w:ascii="Arial" w:hAnsi="Arial" w:cs="Arial"/>
                <w:color w:val="010205"/>
                <w:vertAlign w:val="superscript"/>
              </w:rPr>
              <w:t>-5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4F91A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C92E3B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0.233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A36EAF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0.207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7E055B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3444A3A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0138E8BB" w14:textId="77777777" w:rsidTr="001A49D6">
        <w:trPr>
          <w:trHeight w:val="360"/>
        </w:trPr>
        <w:tc>
          <w:tcPr>
            <w:tcW w:w="1705" w:type="dxa"/>
            <w:vMerge/>
            <w:vAlign w:val="center"/>
            <w:hideMark/>
          </w:tcPr>
          <w:p w14:paraId="0511345E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0129BF2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4F54351" w14:textId="217C9EC8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1.32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24614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EB5BD8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0.119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D340BB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0.514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0B1CC6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6FFABD3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6503FD96" w14:textId="77777777" w:rsidTr="001A49D6">
        <w:trPr>
          <w:trHeight w:val="32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7F44FF02" w14:textId="050F430C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Total</w:t>
            </w:r>
            <w:r>
              <w:rPr>
                <w:rFonts w:ascii="Calibri" w:hAnsi="Calibri" w:cs="Calibri"/>
              </w:rPr>
              <w:t xml:space="preserve"> corpus callosum</w:t>
            </w:r>
            <w:r w:rsidRPr="002E43CF">
              <w:rPr>
                <w:rFonts w:ascii="Calibri" w:hAnsi="Calibri" w:cs="Calibri"/>
              </w:rPr>
              <w:t xml:space="preserve">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4F7EEF5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Total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696FC5B" w14:textId="3407A2E3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-2.36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5BF03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71C7BC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-0.149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AC5416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0.425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C6C056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4717542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45EB60C4" w14:textId="77777777" w:rsidTr="001A49D6">
        <w:trPr>
          <w:trHeight w:val="360"/>
        </w:trPr>
        <w:tc>
          <w:tcPr>
            <w:tcW w:w="1705" w:type="dxa"/>
            <w:vMerge/>
            <w:vAlign w:val="center"/>
            <w:hideMark/>
          </w:tcPr>
          <w:p w14:paraId="65243DC7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A62F6C7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1A1F0F6" w14:textId="67D4B676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-2.84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CA5B77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C7CA04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-0.097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41EC59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0.601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B8F62A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46C9C73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5DDA0FED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71EC215B" w14:textId="654012F6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Cerebell</w:t>
            </w:r>
            <w:r>
              <w:rPr>
                <w:rFonts w:ascii="Calibri" w:hAnsi="Calibri" w:cs="Calibri"/>
              </w:rPr>
              <w:t>ar w</w:t>
            </w:r>
            <w:r w:rsidRPr="002E43CF">
              <w:rPr>
                <w:rFonts w:ascii="Calibri" w:hAnsi="Calibri" w:cs="Calibri"/>
              </w:rPr>
              <w:t xml:space="preserve">hite </w:t>
            </w:r>
            <w:r>
              <w:rPr>
                <w:rFonts w:ascii="Calibri" w:hAnsi="Calibri" w:cs="Calibri"/>
              </w:rPr>
              <w:t>m</w:t>
            </w:r>
            <w:r w:rsidRPr="002E43CF">
              <w:rPr>
                <w:rFonts w:ascii="Calibri" w:hAnsi="Calibri" w:cs="Calibri"/>
              </w:rPr>
              <w:t>atter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AC89E51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Total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D6E3F73" w14:textId="4CB3AE1F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-4.53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84F73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D0BF98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-0.031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F708B0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0.866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B9192D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-0.001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2ABADDC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7C20C3DD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11A1D6A2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8B3CF09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51A3900" w14:textId="50483194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-4.61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099FB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E4062A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-0.173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716801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0.354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53C7B6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6C57B75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3C73E529" w14:textId="77777777" w:rsidTr="001A49D6">
        <w:trPr>
          <w:trHeight w:val="34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1006F7E3" w14:textId="3EDBAF50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Cerebell</w:t>
            </w:r>
            <w:r>
              <w:rPr>
                <w:rFonts w:ascii="Calibri" w:hAnsi="Calibri" w:cs="Calibri"/>
              </w:rPr>
              <w:t>ar</w:t>
            </w:r>
            <w:r w:rsidRPr="002E43C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c</w:t>
            </w:r>
            <w:r w:rsidRPr="002E43CF">
              <w:rPr>
                <w:rFonts w:ascii="Calibri" w:hAnsi="Calibri" w:cs="Calibri"/>
              </w:rPr>
              <w:t>ortex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6608A04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Total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09BB16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F11F6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04F40D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-0.063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B7719F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0.735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32C433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-0.001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41A9FD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</w:tr>
      <w:tr w:rsidR="001A49D6" w:rsidRPr="002E43CF" w14:paraId="00C6CA03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452B23BF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30725AA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43CA4FA" w14:textId="19891A18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-5.38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91E9D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9C4502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B43650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0.996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38758E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6A6A082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24F78A74" w14:textId="77777777" w:rsidTr="001A49D6">
        <w:trPr>
          <w:trHeight w:val="32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65407768" w14:textId="74C26CF5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Cortical </w:t>
            </w:r>
            <w:r>
              <w:rPr>
                <w:rFonts w:ascii="Calibri" w:hAnsi="Calibri" w:cs="Calibri"/>
              </w:rPr>
              <w:t>g</w:t>
            </w:r>
            <w:r w:rsidRPr="002E43CF">
              <w:rPr>
                <w:rFonts w:ascii="Calibri" w:hAnsi="Calibri" w:cs="Calibri"/>
              </w:rPr>
              <w:t xml:space="preserve">rey </w:t>
            </w:r>
            <w:r>
              <w:rPr>
                <w:rFonts w:ascii="Calibri" w:hAnsi="Calibri" w:cs="Calibri"/>
              </w:rPr>
              <w:t>m</w:t>
            </w:r>
            <w:r w:rsidRPr="002E43CF">
              <w:rPr>
                <w:rFonts w:ascii="Calibri" w:hAnsi="Calibri" w:cs="Calibri"/>
              </w:rPr>
              <w:t>atter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531B1F6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Total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E85263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183C4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DCDA5B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0.032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55B5E9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0.862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5D4852B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-0.005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3A9944F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0.005</w:t>
            </w:r>
          </w:p>
        </w:tc>
      </w:tr>
      <w:tr w:rsidR="001A49D6" w:rsidRPr="002E43CF" w14:paraId="5BA437CD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47874BFF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C7B56E5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2C16031" w14:textId="727F6FB3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-2.17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93F8D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BE1D0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-0.089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A6D90D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0.634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85A00B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4FD93A7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3E8A0397" w14:textId="77777777" w:rsidTr="001A49D6">
        <w:trPr>
          <w:trHeight w:val="32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45FD8E23" w14:textId="4BF5DC5B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Cortical </w:t>
            </w:r>
            <w:r>
              <w:rPr>
                <w:rFonts w:ascii="Calibri" w:hAnsi="Calibri" w:cs="Calibri"/>
              </w:rPr>
              <w:t>w</w:t>
            </w:r>
            <w:r w:rsidRPr="002E43CF">
              <w:rPr>
                <w:rFonts w:ascii="Calibri" w:hAnsi="Calibri" w:cs="Calibri"/>
              </w:rPr>
              <w:t xml:space="preserve">hite </w:t>
            </w:r>
            <w:r>
              <w:rPr>
                <w:rFonts w:ascii="Calibri" w:hAnsi="Calibri" w:cs="Calibri"/>
              </w:rPr>
              <w:t>m</w:t>
            </w:r>
            <w:r w:rsidRPr="002E43CF">
              <w:rPr>
                <w:rFonts w:ascii="Calibri" w:hAnsi="Calibri" w:cs="Calibri"/>
              </w:rPr>
              <w:t>atter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B42A650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Total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6F31D7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BEF06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3191E1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-0.183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5A3680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0.319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8DB16C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-0.008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0804E32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0.003</w:t>
            </w:r>
          </w:p>
        </w:tc>
      </w:tr>
      <w:tr w:rsidR="001A49D6" w:rsidRPr="002E43CF" w14:paraId="48C4B4F2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4FB87DD6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3C06D9B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839BE9B" w14:textId="6E8030D9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-4.96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521E5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B62EE3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-0.186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D5A4C9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0.312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0C38F9B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00D00E6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1C2EDC88" w14:textId="77777777" w:rsidTr="001A49D6">
        <w:trPr>
          <w:trHeight w:val="32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3D5E7E9C" w14:textId="25158773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Subcortical </w:t>
            </w:r>
            <w:r>
              <w:rPr>
                <w:rFonts w:ascii="Calibri" w:hAnsi="Calibri" w:cs="Calibri"/>
              </w:rPr>
              <w:t>g</w:t>
            </w:r>
            <w:r w:rsidRPr="002E43CF">
              <w:rPr>
                <w:rFonts w:ascii="Calibri" w:hAnsi="Calibri" w:cs="Calibri"/>
              </w:rPr>
              <w:t xml:space="preserve">rey </w:t>
            </w:r>
            <w:r>
              <w:rPr>
                <w:rFonts w:ascii="Calibri" w:hAnsi="Calibri" w:cs="Calibri"/>
              </w:rPr>
              <w:t>m</w:t>
            </w:r>
            <w:r w:rsidRPr="002E43CF">
              <w:rPr>
                <w:rFonts w:ascii="Calibri" w:hAnsi="Calibri" w:cs="Calibri"/>
              </w:rPr>
              <w:t>atter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D2BEBAE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Total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8FD573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07AD2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3897DC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-0.024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CAB8E1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0.898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C75FA4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-0.002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150FDA1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</w:tr>
      <w:tr w:rsidR="001A49D6" w:rsidRPr="002E43CF" w14:paraId="1CA88DD6" w14:textId="77777777" w:rsidTr="001A49D6">
        <w:trPr>
          <w:trHeight w:val="340"/>
        </w:trPr>
        <w:tc>
          <w:tcPr>
            <w:tcW w:w="1705" w:type="dxa"/>
            <w:vMerge/>
            <w:vAlign w:val="center"/>
            <w:hideMark/>
          </w:tcPr>
          <w:p w14:paraId="4CCF1304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F19507A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93131DC" w14:textId="16078A92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-4.62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52A11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FFA8C8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9ECFDA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0.98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3CC439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0E48DF3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0907A345" w14:textId="77777777" w:rsidTr="001A49D6">
        <w:trPr>
          <w:trHeight w:val="380"/>
        </w:trPr>
        <w:tc>
          <w:tcPr>
            <w:tcW w:w="1705" w:type="dxa"/>
            <w:vMerge w:val="restart"/>
            <w:shd w:val="clear" w:color="auto" w:fill="auto"/>
            <w:noWrap/>
            <w:vAlign w:val="center"/>
            <w:hideMark/>
          </w:tcPr>
          <w:p w14:paraId="09561573" w14:textId="4C4B479F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Global</w:t>
            </w:r>
            <w:r>
              <w:rPr>
                <w:rFonts w:ascii="Calibri" w:hAnsi="Calibri" w:cs="Calibri"/>
              </w:rPr>
              <w:t>-14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68193ED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414B8F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0.923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08118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1.164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2962EC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68E73D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0.437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1FF0B9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-1.497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206CCD2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3.344</w:t>
            </w:r>
          </w:p>
        </w:tc>
      </w:tr>
      <w:tr w:rsidR="001A49D6" w:rsidRPr="002E43CF" w14:paraId="54FD89F7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050F4DD6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729ADF6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503781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227C9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311B6B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-0.078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99A935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0.72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A1383A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-0.003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19AE765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</w:tr>
      <w:tr w:rsidR="001A49D6" w:rsidRPr="002E43CF" w14:paraId="622FDF26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1DA2BDB2" w14:textId="0DBF96AC" w:rsidR="001A49D6" w:rsidRPr="002E43CF" w:rsidRDefault="001A49D6" w:rsidP="001A49D6">
            <w:pPr>
              <w:jc w:val="center"/>
              <w:rPr>
                <w:rFonts w:ascii="Calibri" w:hAnsi="Calibri" w:cs="Calibri"/>
                <w:color w:val="000000"/>
              </w:rPr>
            </w:pPr>
            <w:r w:rsidRPr="002E43CF">
              <w:rPr>
                <w:rFonts w:ascii="Calibri" w:hAnsi="Calibri" w:cs="Calibri"/>
                <w:color w:val="000000"/>
              </w:rPr>
              <w:t xml:space="preserve">Learning and </w:t>
            </w:r>
            <w:r w:rsidRPr="002E43CF">
              <w:rPr>
                <w:rFonts w:ascii="Calibri" w:hAnsi="Calibri" w:cs="Calibri"/>
                <w:color w:val="000000"/>
              </w:rPr>
              <w:br/>
              <w:t>Memory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7541DE6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10BB7E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1.28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9BE1D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1.767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C34517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0.148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E264A6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0.476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0E00205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-2.376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35E6614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4.936</w:t>
            </w:r>
          </w:p>
        </w:tc>
      </w:tr>
      <w:tr w:rsidR="001A49D6" w:rsidRPr="002E43CF" w14:paraId="50110D5A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6190B1A2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6FB8539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A32885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A63B8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74607C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4A61D0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0.558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3B3D84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-0.005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157BF92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0.003</w:t>
            </w:r>
          </w:p>
        </w:tc>
      </w:tr>
      <w:tr w:rsidR="001A49D6" w:rsidRPr="002E43CF" w14:paraId="664B2195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393A0F89" w14:textId="0A0406E0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Psychomotor </w:t>
            </w:r>
            <w:r>
              <w:rPr>
                <w:rFonts w:ascii="Calibri" w:hAnsi="Calibri" w:cs="Calibri"/>
              </w:rPr>
              <w:t>Speed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372CC72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619E47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-0.145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5D914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1.361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29B1C8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3A2F2D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0.916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D4ADCA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-2.953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2BFEBAA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2.664</w:t>
            </w:r>
          </w:p>
        </w:tc>
      </w:tr>
      <w:tr w:rsidR="001A49D6" w:rsidRPr="002E43CF" w14:paraId="5FD68CDD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6B544291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A8AB508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64FAD3A" w14:textId="2327EB1E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-5.60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sz w:val="22"/>
                <w:szCs w:val="22"/>
              </w:rPr>
              <w:t>-5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B5623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84964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F86805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0.969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5F6027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-0.003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9CA456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0.003</w:t>
            </w:r>
          </w:p>
        </w:tc>
      </w:tr>
      <w:tr w:rsidR="001A49D6" w:rsidRPr="002E43CF" w14:paraId="30EDE615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44E6D686" w14:textId="5788704D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Executive Functioning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6C09D28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659F68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3.459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5266B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1.832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83B48A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0.353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55E33A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0.071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09EFC45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-0.314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4E4B119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7.233</w:t>
            </w:r>
          </w:p>
        </w:tc>
      </w:tr>
      <w:tr w:rsidR="001A49D6" w:rsidRPr="002E43CF" w14:paraId="644D083F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31A07784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415CC28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346062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65F38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23C968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-0.031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968908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B7CE40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-0.004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4143E24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0.004</w:t>
            </w:r>
          </w:p>
        </w:tc>
      </w:tr>
      <w:tr w:rsidR="001A49D6" w:rsidRPr="002E43CF" w14:paraId="78780D51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7A425125" w14:textId="28492B44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Working Memory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D2FE6BC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1B3A28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0.874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36EBB8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1.202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A1E1E5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0.144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07F9F3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0.474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B0BDB1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-1.601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00E1FB7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3.349</w:t>
            </w:r>
          </w:p>
        </w:tc>
      </w:tr>
      <w:tr w:rsidR="001A49D6" w:rsidRPr="002E43CF" w14:paraId="48AA3521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30A3D284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7CFDB29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C17792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B8EBA8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D96E18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-0.036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057B88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0.857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04E4EB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-0.003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72E5CC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</w:tr>
      <w:tr w:rsidR="001A49D6" w:rsidRPr="002E43CF" w14:paraId="11BC6944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44C50FF9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Thalamus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702AD41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CBD82B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4D444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840694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0.045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A137F5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0.829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9090F7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-0.004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BA2059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0.005</w:t>
            </w:r>
          </w:p>
        </w:tc>
      </w:tr>
      <w:tr w:rsidR="001A49D6" w:rsidRPr="002E43CF" w14:paraId="30591BB3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041F043D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4F243EB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D246B35" w14:textId="3568421E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-6.80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31AC1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1A4C8E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9BBFCC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0.758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BDCC38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5F468B4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1F091499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658868C2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Caudate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D27C64D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9EF3A0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93333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F2139D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8B5046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0.418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376198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-0.002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04BE993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0.004</w:t>
            </w:r>
          </w:p>
        </w:tc>
      </w:tr>
      <w:tr w:rsidR="001A49D6" w:rsidRPr="002E43CF" w14:paraId="48A2A5A8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3A67F2D8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0DC2A53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9509488" w14:textId="02FD1215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1.52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5F123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14A24D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0.235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4741EA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0.242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5C9B32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15E9E27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0775AA14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22BA0C7A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Putamen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67D741E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5DC8DE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3C72B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F09BF3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-0.057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3FA11B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0.772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5B86D77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-0.005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5F06158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0.004</w:t>
            </w:r>
          </w:p>
        </w:tc>
      </w:tr>
      <w:tr w:rsidR="001A49D6" w:rsidRPr="002E43CF" w14:paraId="29736564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480A6B4D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2C33EFD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7545DD5" w14:textId="1007B035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3.44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A079C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96C0F5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0.321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194A2B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0.111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E323B5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581B46A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564CBBB4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4B05818C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Pallidum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D47B7FE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36A66D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3F7F83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AFADD2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-0.049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50211D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0.807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6B72DFD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-0.002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3102DFB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</w:tr>
      <w:tr w:rsidR="001A49D6" w:rsidRPr="002E43CF" w14:paraId="5EAE3730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58C9D4E3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1F8E2E7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4259AF9" w14:textId="5EEABF49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8.63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B7213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98318B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0.247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5592D5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0.223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692CD67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82C831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407297EF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5C8815DC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Hippocampus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BBB8890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472EEE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42FD3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CF9DC4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0.044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884AF2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0.828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540C58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-0.003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0E5F19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0.003</w:t>
            </w:r>
          </w:p>
        </w:tc>
      </w:tr>
      <w:tr w:rsidR="001A49D6" w:rsidRPr="002E43CF" w14:paraId="3D98A5F5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073B7063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E534129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AF78867" w14:textId="3DC6B2D5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1.12</w:t>
            </w:r>
            <w:r w:rsidR="003133C9">
              <w:rPr>
                <w:rFonts w:ascii="Arial" w:hAnsi="Arial" w:cs="Arial"/>
                <w:color w:val="010205"/>
              </w:rPr>
              <w:t>x</w:t>
            </w:r>
            <w:r w:rsidR="003133C9">
              <w:rPr>
                <w:rFonts w:ascii="Arial" w:hAnsi="Arial" w:cs="Arial"/>
                <w:color w:val="010205"/>
              </w:rPr>
              <w:t>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38AE5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A84E7B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7B9520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0.466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B8CE9D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07F42E1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7FBE2023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2423890A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Amygdala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24D00BB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F21ACF8" w14:textId="62B3F8AA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3.32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F5984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DE0127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831594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0.997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083B419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-0.002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645082F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</w:tr>
      <w:tr w:rsidR="001A49D6" w:rsidRPr="002E43CF" w14:paraId="69F486A3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3BE3E510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0D76484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237DD4A" w14:textId="13E91D0A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6.55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3148B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1BF260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222E4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0.435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3558CC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34061F8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56DA4093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64DDFA12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2E43CF">
              <w:rPr>
                <w:rFonts w:ascii="Calibri" w:hAnsi="Calibri" w:cs="Calibri"/>
              </w:rPr>
              <w:t>Accumbens</w:t>
            </w:r>
            <w:proofErr w:type="spellEnd"/>
            <w:r w:rsidRPr="002E43CF">
              <w:rPr>
                <w:rFonts w:ascii="Calibri" w:hAnsi="Calibri" w:cs="Calibri"/>
              </w:rPr>
              <w:t xml:space="preserve">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2CF8318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DE5018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78F27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BFA5ED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0.087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F159DB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0.651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0B4FA10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08E1BB4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</w:tr>
      <w:tr w:rsidR="001A49D6" w:rsidRPr="002E43CF" w14:paraId="20E1E83D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0DEC2092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6AA3A5C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B8DB38A" w14:textId="7930D510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4.98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2D7FF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A93D1F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0.353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3EBE93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0.075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C5FE5E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4603F52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1F1A4AAC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15972FAC" w14:textId="3284A295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lastRenderedPageBreak/>
              <w:t>Total</w:t>
            </w:r>
            <w:r>
              <w:rPr>
                <w:rFonts w:ascii="Calibri" w:hAnsi="Calibri" w:cs="Calibri"/>
              </w:rPr>
              <w:t xml:space="preserve"> corpus callosum</w:t>
            </w:r>
            <w:r w:rsidRPr="002E43CF">
              <w:rPr>
                <w:rFonts w:ascii="Calibri" w:hAnsi="Calibri" w:cs="Calibri"/>
              </w:rPr>
              <w:t xml:space="preserve">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40CA636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4513F7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BFC3D2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6C3C0B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0.077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EC5E0E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0.709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851303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-0.001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6DB3A05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</w:tr>
      <w:tr w:rsidR="001A49D6" w:rsidRPr="002E43CF" w14:paraId="32D8CCA6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4EAF7D14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D5E44E1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48532B2" w14:textId="06B25733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1.44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F6B10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6F235A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0.037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500446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0.857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64CA78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65C432A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7E40F63A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422FBFD1" w14:textId="5C80BC68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Cerebel</w:t>
            </w:r>
            <w:r>
              <w:rPr>
                <w:rFonts w:ascii="Calibri" w:hAnsi="Calibri" w:cs="Calibri"/>
              </w:rPr>
              <w:t>lar</w:t>
            </w:r>
            <w:r w:rsidRPr="002E43C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w</w:t>
            </w:r>
            <w:r w:rsidRPr="002E43CF">
              <w:rPr>
                <w:rFonts w:ascii="Calibri" w:hAnsi="Calibri" w:cs="Calibri"/>
              </w:rPr>
              <w:t xml:space="preserve">hite </w:t>
            </w:r>
            <w:r>
              <w:rPr>
                <w:rFonts w:ascii="Calibri" w:hAnsi="Calibri" w:cs="Calibri"/>
              </w:rPr>
              <w:t>m</w:t>
            </w:r>
            <w:r w:rsidRPr="002E43CF">
              <w:rPr>
                <w:rFonts w:ascii="Calibri" w:hAnsi="Calibri" w:cs="Calibri"/>
              </w:rPr>
              <w:t>atter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CDE81A7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F20BD8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12F5E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07051F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0047F2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0.754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78E53D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-0.016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2A32E9D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0.012</w:t>
            </w:r>
          </w:p>
        </w:tc>
      </w:tr>
      <w:tr w:rsidR="001A49D6" w:rsidRPr="002E43CF" w14:paraId="08700216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1D330037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89BFC19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32314D0" w14:textId="403A5EF1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-1.56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3E23F3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99FD7A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-0.045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21F89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0.827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64B870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6A88429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762234B0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4C0CCE4C" w14:textId="2D44871D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Cerebell</w:t>
            </w:r>
            <w:r>
              <w:rPr>
                <w:rFonts w:ascii="Calibri" w:hAnsi="Calibri" w:cs="Calibri"/>
              </w:rPr>
              <w:t>ar c</w:t>
            </w:r>
            <w:r w:rsidRPr="002E43CF">
              <w:rPr>
                <w:rFonts w:ascii="Calibri" w:hAnsi="Calibri" w:cs="Calibri"/>
              </w:rPr>
              <w:t>ortex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2531E51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9BEC1B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19B35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0.014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300E24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0.074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3F4711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0.713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3A34FE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-0.024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B3D34D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0.035</w:t>
            </w:r>
          </w:p>
        </w:tc>
      </w:tr>
      <w:tr w:rsidR="001A49D6" w:rsidRPr="002E43CF" w14:paraId="19007CF6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194C3083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AEDCCB6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FD321A8" w14:textId="3EC563B6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1.44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BF051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832519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0.195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D71D83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0.34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03808A3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542A6A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7D25D01B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42C69B7F" w14:textId="547C2C4B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Cortical </w:t>
            </w:r>
            <w:r>
              <w:rPr>
                <w:rFonts w:ascii="Calibri" w:hAnsi="Calibri" w:cs="Calibri"/>
              </w:rPr>
              <w:t>g</w:t>
            </w:r>
            <w:r w:rsidRPr="002E43CF">
              <w:rPr>
                <w:rFonts w:ascii="Calibri" w:hAnsi="Calibri" w:cs="Calibri"/>
              </w:rPr>
              <w:t xml:space="preserve">rey </w:t>
            </w:r>
            <w:r>
              <w:rPr>
                <w:rFonts w:ascii="Calibri" w:hAnsi="Calibri" w:cs="Calibri"/>
              </w:rPr>
              <w:t>m</w:t>
            </w:r>
            <w:r w:rsidRPr="002E43CF">
              <w:rPr>
                <w:rFonts w:ascii="Calibri" w:hAnsi="Calibri" w:cs="Calibri"/>
              </w:rPr>
              <w:t>atter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8481E78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1C5B86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0.014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41682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0.063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D461E6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0.046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60914B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0.824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056D366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-0.116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49CDF46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0.144</w:t>
            </w:r>
          </w:p>
        </w:tc>
      </w:tr>
      <w:tr w:rsidR="001A49D6" w:rsidRPr="002E43CF" w14:paraId="71EA55E3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2EADA0F5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604A84D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BB96EE3" w14:textId="358F6625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4.14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DFB6E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879B8B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0AFAEF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0.995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ED881A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12F23BB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12EEE972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45EDE751" w14:textId="2BADB1FB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Cortical </w:t>
            </w:r>
            <w:r>
              <w:rPr>
                <w:rFonts w:ascii="Calibri" w:hAnsi="Calibri" w:cs="Calibri"/>
              </w:rPr>
              <w:t>w</w:t>
            </w:r>
            <w:r w:rsidRPr="002E43CF">
              <w:rPr>
                <w:rFonts w:ascii="Calibri" w:hAnsi="Calibri" w:cs="Calibri"/>
              </w:rPr>
              <w:t xml:space="preserve">hite </w:t>
            </w:r>
            <w:r>
              <w:rPr>
                <w:rFonts w:ascii="Calibri" w:hAnsi="Calibri" w:cs="Calibri"/>
              </w:rPr>
              <w:t>m</w:t>
            </w:r>
            <w:r w:rsidRPr="002E43CF">
              <w:rPr>
                <w:rFonts w:ascii="Calibri" w:hAnsi="Calibri" w:cs="Calibri"/>
              </w:rPr>
              <w:t>atter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2CFE006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BD2189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0.027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069E4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0.069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6F36EA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0.079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3E7BFA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0.701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CAF2C4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-0.116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274165E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0.17</w:t>
            </w:r>
          </w:p>
        </w:tc>
      </w:tr>
      <w:tr w:rsidR="001A49D6" w:rsidRPr="002E43CF" w14:paraId="604538E2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727E796D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9054195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9B1DC0D" w14:textId="08A43B1D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-3.98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53C05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307308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-0.113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5DDCA9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0.582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68B0EB8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664781A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5159B591" w14:textId="77777777" w:rsidTr="001A49D6">
        <w:trPr>
          <w:trHeight w:val="32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5AA41ACE" w14:textId="3BD9965F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Subcortical </w:t>
            </w:r>
            <w:r>
              <w:rPr>
                <w:rFonts w:ascii="Calibri" w:hAnsi="Calibri" w:cs="Calibri"/>
              </w:rPr>
              <w:t>g</w:t>
            </w:r>
            <w:r w:rsidRPr="002E43CF">
              <w:rPr>
                <w:rFonts w:ascii="Calibri" w:hAnsi="Calibri" w:cs="Calibri"/>
              </w:rPr>
              <w:t xml:space="preserve">rey </w:t>
            </w:r>
            <w:r>
              <w:rPr>
                <w:rFonts w:ascii="Calibri" w:hAnsi="Calibri" w:cs="Calibri"/>
              </w:rPr>
              <w:t>m</w:t>
            </w:r>
            <w:r w:rsidRPr="002E43CF">
              <w:rPr>
                <w:rFonts w:ascii="Calibri" w:hAnsi="Calibri" w:cs="Calibri"/>
              </w:rPr>
              <w:t>atter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4A52F78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01AF83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5B240B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0.025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26945F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BAD988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0.844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5DC23D4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-0.046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FB4ACE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0.056</w:t>
            </w:r>
          </w:p>
        </w:tc>
      </w:tr>
      <w:tr w:rsidR="001A49D6" w:rsidRPr="002E43CF" w14:paraId="22577D9D" w14:textId="77777777" w:rsidTr="001A49D6">
        <w:trPr>
          <w:trHeight w:val="340"/>
        </w:trPr>
        <w:tc>
          <w:tcPr>
            <w:tcW w:w="1705" w:type="dxa"/>
            <w:vMerge/>
            <w:vAlign w:val="center"/>
            <w:hideMark/>
          </w:tcPr>
          <w:p w14:paraId="79975690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DE0B8D1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11EEFFB" w14:textId="36F5998C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2.44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AE96A0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79502A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0.193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A92B8E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0.346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59CC244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0799622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40793BBE" w14:textId="77777777" w:rsidTr="001A49D6">
        <w:trPr>
          <w:trHeight w:val="380"/>
        </w:trPr>
        <w:tc>
          <w:tcPr>
            <w:tcW w:w="1705" w:type="dxa"/>
            <w:vMerge w:val="restart"/>
            <w:shd w:val="clear" w:color="auto" w:fill="auto"/>
            <w:noWrap/>
            <w:vAlign w:val="center"/>
            <w:hideMark/>
          </w:tcPr>
          <w:p w14:paraId="117AA4CA" w14:textId="2976BED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Global</w:t>
            </w:r>
            <w:r>
              <w:rPr>
                <w:rFonts w:ascii="Calibri" w:hAnsi="Calibri" w:cs="Calibri"/>
              </w:rPr>
              <w:t>-14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9108811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Nonclassical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A40ADD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-2.61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5B189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3.047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7CBCEF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-0.189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0D0DA9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0.401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75D9C8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-8.947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5D4BD00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3.728</w:t>
            </w:r>
          </w:p>
        </w:tc>
      </w:tr>
      <w:tr w:rsidR="001A49D6" w:rsidRPr="002E43CF" w14:paraId="54762EC3" w14:textId="77777777" w:rsidTr="001A49D6">
        <w:trPr>
          <w:trHeight w:val="340"/>
        </w:trPr>
        <w:tc>
          <w:tcPr>
            <w:tcW w:w="1705" w:type="dxa"/>
            <w:vMerge/>
            <w:vAlign w:val="center"/>
            <w:hideMark/>
          </w:tcPr>
          <w:p w14:paraId="05F5CAA2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16B5DD3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EFB519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7654A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899ED4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-0.128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4314EA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0.57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02A358E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-0.003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4F964F8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</w:tr>
      <w:tr w:rsidR="001A49D6" w:rsidRPr="002E43CF" w14:paraId="35C45AC6" w14:textId="77777777" w:rsidTr="001A49D6">
        <w:trPr>
          <w:trHeight w:val="38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54ECC036" w14:textId="1A0D9BC2" w:rsidR="001A49D6" w:rsidRPr="002E43CF" w:rsidRDefault="001A49D6" w:rsidP="001A49D6">
            <w:pPr>
              <w:jc w:val="center"/>
              <w:rPr>
                <w:rFonts w:ascii="Calibri" w:hAnsi="Calibri" w:cs="Calibri"/>
                <w:color w:val="000000"/>
              </w:rPr>
            </w:pPr>
            <w:r w:rsidRPr="002E43CF">
              <w:rPr>
                <w:rFonts w:ascii="Calibri" w:hAnsi="Calibri" w:cs="Calibri"/>
                <w:color w:val="000000"/>
              </w:rPr>
              <w:t xml:space="preserve">Learning and </w:t>
            </w:r>
            <w:r w:rsidRPr="002E43CF">
              <w:rPr>
                <w:rFonts w:ascii="Calibri" w:hAnsi="Calibri" w:cs="Calibri"/>
                <w:color w:val="000000"/>
              </w:rPr>
              <w:br/>
              <w:t>Memory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996BB80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Nonclassical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6A3D5D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0.994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4FB01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4.684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23160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0.046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F11FDA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0.834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03D2FC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-8.696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65F015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10.683</w:t>
            </w:r>
          </w:p>
        </w:tc>
      </w:tr>
      <w:tr w:rsidR="001A49D6" w:rsidRPr="002E43CF" w14:paraId="3CA5017C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48DB3FDC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E2DC446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CCF73B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98105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DB7F56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54D7C4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0.631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8A59B2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-0.005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143E7F4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0.003</w:t>
            </w:r>
          </w:p>
        </w:tc>
      </w:tr>
      <w:tr w:rsidR="001A49D6" w:rsidRPr="002E43CF" w14:paraId="112F7215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2136CB37" w14:textId="7AAB1C1F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Psychomotor </w:t>
            </w:r>
            <w:r>
              <w:rPr>
                <w:rFonts w:ascii="Calibri" w:hAnsi="Calibri" w:cs="Calibri"/>
              </w:rPr>
              <w:t>Speed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E1EB64D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Nonclassical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B44801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0.502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F2BD3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3.493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5185B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683100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0.887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6D09A00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-6.707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254CDFB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7.711</w:t>
            </w:r>
          </w:p>
        </w:tc>
      </w:tr>
      <w:tr w:rsidR="001A49D6" w:rsidRPr="002E43CF" w14:paraId="408E208D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64385A1B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0E5ACC7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6222881" w14:textId="494B2FAD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-6.92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78D16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1053B0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0B6254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0.996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6C0F54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-0.003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538F6E7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0.003</w:t>
            </w:r>
          </w:p>
        </w:tc>
      </w:tr>
      <w:tr w:rsidR="001A49D6" w:rsidRPr="002E43CF" w14:paraId="79CE37C6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2783A015" w14:textId="171D22F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Executive Functioning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FA11DD1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Nonclassical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301D31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-11.201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0CC07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4.46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C41B47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-0.466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FB5C58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0.019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B68773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-20.387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1B2F78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-2.016</w:t>
            </w:r>
          </w:p>
        </w:tc>
      </w:tr>
      <w:tr w:rsidR="001A49D6" w:rsidRPr="002E43CF" w14:paraId="7B90F0B8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773EA960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9F4D138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00B293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39BF1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D6566A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-0.152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61EB3E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0.421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62E7C1F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-0.005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007F00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</w:tr>
      <w:tr w:rsidR="001A49D6" w:rsidRPr="002E43CF" w14:paraId="0475C2E0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026FC67F" w14:textId="53D32E21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Working Memory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51EAF29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Nonclassical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532742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-1.257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9E550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3.084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431DAF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-0.084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7AA309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0.687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717CCA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-7.609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6713FA4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5.095</w:t>
            </w:r>
          </w:p>
        </w:tc>
      </w:tr>
      <w:tr w:rsidR="001A49D6" w:rsidRPr="002E43CF" w14:paraId="28A6D9F6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34C1C49F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8A0D8EA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DAE319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EB2657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CEB9C1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-0.057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5CFDC9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0.786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24F976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-0.003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62711E5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</w:tr>
      <w:tr w:rsidR="001A49D6" w:rsidRPr="002E43CF" w14:paraId="07C63E48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240475BB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Thalamus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A2545B9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Nonclassical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2F0AC4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0E63C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117B64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-0.191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5B8462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0.375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9679B1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-0.016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56B563E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0.006</w:t>
            </w:r>
          </w:p>
        </w:tc>
      </w:tr>
      <w:tr w:rsidR="001A49D6" w:rsidRPr="002E43CF" w14:paraId="34662217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5B500DD2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92F1DF0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F9C4234" w14:textId="5C037DA6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-1.31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A4795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8CFDE2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989D55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0.569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7C9F7F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1A39BF2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643DB343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4D36A2AC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Caudate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40B83EA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Nonclassical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8D0834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48D10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E88912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-0.186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83640B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0.375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45C9BF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-0.009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5FD75DF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0.004</w:t>
            </w:r>
          </w:p>
        </w:tc>
      </w:tr>
      <w:tr w:rsidR="001A49D6" w:rsidRPr="002E43CF" w14:paraId="16DB86E6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2E12F0F3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7B26B6D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2D00393" w14:textId="7D326EB9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1.20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25E31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58698A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0.184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79BAD6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0.379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6A576A7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369BECE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75D76089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7ED2F580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Putamen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E21286E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Nonclassical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9190A9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B8C5E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B8C465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-0.315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F727BC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0.117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60244E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-0.018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101AF93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</w:tr>
      <w:tr w:rsidR="001A49D6" w:rsidRPr="002E43CF" w14:paraId="2323672C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629F5264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528B274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552C3BD" w14:textId="7EAF3BFE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2.33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2BFAF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94765E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0.217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31DA4D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0.274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34995F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090BC22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2FFE9CB2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2039CE24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Pallidum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4A5F5AC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Nonclassical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DCEA2F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4EFBF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02597A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D371EA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0.811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6A0EA9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-0.003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165402D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0.004</w:t>
            </w:r>
          </w:p>
        </w:tc>
      </w:tr>
      <w:tr w:rsidR="001A49D6" w:rsidRPr="002E43CF" w14:paraId="270FDE56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55CE2C48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185BB44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26E1C3B" w14:textId="7F86B252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9.10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3DFF4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6779D6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0.261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5DDC13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0.223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7497A0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18DB105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6826C7C0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26D14A35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Hippocampus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618993D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Nonclassical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8BB85A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038FB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CAC575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-0.216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A9F568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0.31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DC6920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-0.012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35DC86A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0.004</w:t>
            </w:r>
          </w:p>
        </w:tc>
      </w:tr>
      <w:tr w:rsidR="001A49D6" w:rsidRPr="002E43CF" w14:paraId="649B555D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32CA0018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A726F6A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328EF0D" w14:textId="0E7FEA8D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6.21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67B2B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94107E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0.083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ED808F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0.693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60DC0D5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4F7E1B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1CF8202A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3626C4DA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Amygdala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85AA089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Nonclassical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7CD6A3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E7137B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8726E7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-0.108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904E46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0.614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BBA67E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-0.005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4931F7B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0.003</w:t>
            </w:r>
          </w:p>
        </w:tc>
      </w:tr>
      <w:tr w:rsidR="001A49D6" w:rsidRPr="002E43CF" w14:paraId="0F73791C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75F69D15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0F526D1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7DEE0E4" w14:textId="295FA410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5.14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6650D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C37081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0.126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63D391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0.558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5C4C53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28CE5A8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19BB8B8E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5BF9E403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2E43CF">
              <w:rPr>
                <w:rFonts w:ascii="Calibri" w:hAnsi="Calibri" w:cs="Calibri"/>
              </w:rPr>
              <w:t>Accumbens</w:t>
            </w:r>
            <w:proofErr w:type="spellEnd"/>
            <w:r w:rsidRPr="002E43CF">
              <w:rPr>
                <w:rFonts w:ascii="Calibri" w:hAnsi="Calibri" w:cs="Calibri"/>
              </w:rPr>
              <w:t xml:space="preserve">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CAD33D0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Nonclassical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BA97B8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F55A2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291C35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-0.222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CFFF3F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0.269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24015C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-0.002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0F8FC66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</w:tr>
      <w:tr w:rsidR="001A49D6" w:rsidRPr="002E43CF" w14:paraId="7F99F29B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4AE57F28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14C00B0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BC35401" w14:textId="56EA69F6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4.05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7A6BB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6829AD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0.287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B7B7B7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0.155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B3BFE5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57980F9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079B0BC9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4FFD28B5" w14:textId="38D3E81E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Total</w:t>
            </w:r>
            <w:r>
              <w:rPr>
                <w:rFonts w:ascii="Calibri" w:hAnsi="Calibri" w:cs="Calibri"/>
              </w:rPr>
              <w:t xml:space="preserve"> corpus callosum</w:t>
            </w:r>
            <w:r w:rsidRPr="002E43CF">
              <w:rPr>
                <w:rFonts w:ascii="Calibri" w:hAnsi="Calibri" w:cs="Calibri"/>
              </w:rPr>
              <w:t xml:space="preserve">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E0F8018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Nonclassical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3B1F87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963F6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80B3F9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-0.091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293504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0.674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87BBE7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-0.005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2E477D3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0.003</w:t>
            </w:r>
          </w:p>
        </w:tc>
      </w:tr>
      <w:tr w:rsidR="001A49D6" w:rsidRPr="002E43CF" w14:paraId="56F14C9F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621FD3F7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A13A28A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E4F72FB" w14:textId="13168F0C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4.74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FAE1C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BB4338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0.012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B2ACB7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0.955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03CD72C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BB7D84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33FFEBF5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02156361" w14:textId="60009E5A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Cerebell</w:t>
            </w:r>
            <w:r>
              <w:rPr>
                <w:rFonts w:ascii="Calibri" w:hAnsi="Calibri" w:cs="Calibri"/>
              </w:rPr>
              <w:t>ar</w:t>
            </w:r>
            <w:r w:rsidRPr="002E43C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w</w:t>
            </w:r>
            <w:r w:rsidRPr="002E43CF">
              <w:rPr>
                <w:rFonts w:ascii="Calibri" w:hAnsi="Calibri" w:cs="Calibri"/>
              </w:rPr>
              <w:t xml:space="preserve">hite </w:t>
            </w:r>
            <w:r>
              <w:rPr>
                <w:rFonts w:ascii="Calibri" w:hAnsi="Calibri" w:cs="Calibri"/>
              </w:rPr>
              <w:t>m</w:t>
            </w:r>
            <w:r w:rsidRPr="002E43CF">
              <w:rPr>
                <w:rFonts w:ascii="Calibri" w:hAnsi="Calibri" w:cs="Calibri"/>
              </w:rPr>
              <w:t>atter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9923E22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Nonclassical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A66532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91D85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0.018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025DEA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7DB33A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0.975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F58C9E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-0.037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0C47A7E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0.036</w:t>
            </w:r>
          </w:p>
        </w:tc>
      </w:tr>
      <w:tr w:rsidR="001A49D6" w:rsidRPr="002E43CF" w14:paraId="3F335C76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7C0BD697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D344EB9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ABCF065" w14:textId="1765FD1D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-1.76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5EF67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F20CC7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-0.051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850469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0.815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AB127D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3952F95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1328118A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306EF203" w14:textId="25DD98A0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Cerebel</w:t>
            </w:r>
            <w:r>
              <w:rPr>
                <w:rFonts w:ascii="Calibri" w:hAnsi="Calibri" w:cs="Calibri"/>
              </w:rPr>
              <w:t>lar</w:t>
            </w:r>
            <w:r w:rsidRPr="002E43C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c</w:t>
            </w:r>
            <w:r w:rsidRPr="002E43CF">
              <w:rPr>
                <w:rFonts w:ascii="Calibri" w:hAnsi="Calibri" w:cs="Calibri"/>
              </w:rPr>
              <w:t>ortex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B471A15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Nonclassical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1C06BE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-0.055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F923D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0.036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9E0A02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-0.31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6E03F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0.137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C99F85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-0.129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59D9CA0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0.019</w:t>
            </w:r>
          </w:p>
        </w:tc>
      </w:tr>
      <w:tr w:rsidR="001A49D6" w:rsidRPr="002E43CF" w14:paraId="6E3B5BD3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033587F2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7ACF3DB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113E118" w14:textId="13730589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7.40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AF199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276188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79750A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0.625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2FDE23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30DB759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3E856DE6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763EA768" w14:textId="27A9EA4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lastRenderedPageBreak/>
              <w:t xml:space="preserve">Cortical </w:t>
            </w:r>
            <w:r>
              <w:rPr>
                <w:rFonts w:ascii="Calibri" w:hAnsi="Calibri" w:cs="Calibri"/>
              </w:rPr>
              <w:t>g</w:t>
            </w:r>
            <w:r w:rsidRPr="002E43CF">
              <w:rPr>
                <w:rFonts w:ascii="Calibri" w:hAnsi="Calibri" w:cs="Calibri"/>
              </w:rPr>
              <w:t xml:space="preserve">rey </w:t>
            </w:r>
            <w:r>
              <w:rPr>
                <w:rFonts w:ascii="Calibri" w:hAnsi="Calibri" w:cs="Calibri"/>
              </w:rPr>
              <w:t>m</w:t>
            </w:r>
            <w:r w:rsidRPr="002E43CF">
              <w:rPr>
                <w:rFonts w:ascii="Calibri" w:hAnsi="Calibri" w:cs="Calibri"/>
              </w:rPr>
              <w:t>atter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CA9476D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Nonclassical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5260A2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-0.185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61113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0.159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9DDBBD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-0.244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A7C6A7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0.255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20C5F7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-0.512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5FB85AE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0.142</w:t>
            </w:r>
          </w:p>
        </w:tc>
      </w:tr>
      <w:tr w:rsidR="001A49D6" w:rsidRPr="002E43CF" w14:paraId="70893906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1FD5D9B0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A0CF333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DDAE98F" w14:textId="108AFD9F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-2.35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3EDA5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4BB2D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-0.074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319D85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0.727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18E99A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6A9F0D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654869A6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5B5DA1F9" w14:textId="7D941444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Cortical </w:t>
            </w:r>
            <w:r>
              <w:rPr>
                <w:rFonts w:ascii="Calibri" w:hAnsi="Calibri" w:cs="Calibri"/>
              </w:rPr>
              <w:t>w</w:t>
            </w:r>
            <w:r w:rsidRPr="002E43CF">
              <w:rPr>
                <w:rFonts w:ascii="Calibri" w:hAnsi="Calibri" w:cs="Calibri"/>
              </w:rPr>
              <w:t xml:space="preserve">hite </w:t>
            </w:r>
            <w:r>
              <w:rPr>
                <w:rFonts w:ascii="Calibri" w:hAnsi="Calibri" w:cs="Calibri"/>
              </w:rPr>
              <w:t>m</w:t>
            </w:r>
            <w:r w:rsidRPr="002E43CF">
              <w:rPr>
                <w:rFonts w:ascii="Calibri" w:hAnsi="Calibri" w:cs="Calibri"/>
              </w:rPr>
              <w:t>atter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21BC4F8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Nonclassical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E602D1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-0.094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ADD03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0.179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91AF07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-0.112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9877DD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0.603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DF26F2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-0.463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589EF5C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0.275</w:t>
            </w:r>
          </w:p>
        </w:tc>
      </w:tr>
      <w:tr w:rsidR="001A49D6" w:rsidRPr="002E43CF" w14:paraId="7915AA69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2609FDA4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8544B7A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4E06B6E" w14:textId="4A2C38CF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-5.08</w:t>
            </w:r>
            <w:r w:rsidR="003133C9">
              <w:rPr>
                <w:rFonts w:ascii="Arial" w:hAnsi="Arial" w:cs="Arial"/>
                <w:color w:val="010205"/>
              </w:rPr>
              <w:t>x</w:t>
            </w:r>
            <w:r w:rsidR="003133C9">
              <w:rPr>
                <w:rFonts w:ascii="Arial" w:hAnsi="Arial" w:cs="Arial"/>
                <w:color w:val="010205"/>
              </w:rPr>
              <w:t>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8601D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001C61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-0.145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F19152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0.504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004E61B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5A07D22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29CCC60A" w14:textId="77777777" w:rsidTr="001A49D6">
        <w:trPr>
          <w:trHeight w:val="32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4F37659F" w14:textId="18B773BD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Subcortical </w:t>
            </w:r>
            <w:r>
              <w:rPr>
                <w:rFonts w:ascii="Calibri" w:hAnsi="Calibri" w:cs="Calibri"/>
              </w:rPr>
              <w:t>g</w:t>
            </w:r>
            <w:r w:rsidRPr="002E43CF">
              <w:rPr>
                <w:rFonts w:ascii="Calibri" w:hAnsi="Calibri" w:cs="Calibri"/>
              </w:rPr>
              <w:t xml:space="preserve">rey </w:t>
            </w:r>
            <w:r>
              <w:rPr>
                <w:rFonts w:ascii="Calibri" w:hAnsi="Calibri" w:cs="Calibri"/>
              </w:rPr>
              <w:t>m</w:t>
            </w:r>
            <w:r w:rsidRPr="002E43CF">
              <w:rPr>
                <w:rFonts w:ascii="Calibri" w:hAnsi="Calibri" w:cs="Calibri"/>
              </w:rPr>
              <w:t>atter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B4258C2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Nonclassical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B53D5B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3A425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0.062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80EF4C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-0.266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0D1E1A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0.205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ECA3EE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-0.208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1FDAD93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0.047</w:t>
            </w:r>
          </w:p>
        </w:tc>
      </w:tr>
      <w:tr w:rsidR="001A49D6" w:rsidRPr="002E43CF" w14:paraId="49E02D6E" w14:textId="77777777" w:rsidTr="001A49D6">
        <w:trPr>
          <w:trHeight w:val="380"/>
        </w:trPr>
        <w:tc>
          <w:tcPr>
            <w:tcW w:w="1705" w:type="dxa"/>
            <w:vMerge/>
            <w:vAlign w:val="center"/>
            <w:hideMark/>
          </w:tcPr>
          <w:p w14:paraId="2FD62F0C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6D7A8CA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A732785" w14:textId="674E1F0C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1.39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EC006D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7D4153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E3DC88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0.595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342A0B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6E1C2C6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0D062B8C" w14:textId="77777777" w:rsidTr="001A49D6">
        <w:trPr>
          <w:trHeight w:val="380"/>
        </w:trPr>
        <w:tc>
          <w:tcPr>
            <w:tcW w:w="1705" w:type="dxa"/>
            <w:vMerge w:val="restart"/>
            <w:shd w:val="clear" w:color="auto" w:fill="auto"/>
            <w:noWrap/>
            <w:vAlign w:val="center"/>
            <w:hideMark/>
          </w:tcPr>
          <w:p w14:paraId="383BAFDA" w14:textId="635E7EDB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Global</w:t>
            </w:r>
            <w:r>
              <w:rPr>
                <w:rFonts w:ascii="Calibri" w:hAnsi="Calibri" w:cs="Calibri"/>
              </w:rPr>
              <w:t>-14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4D5FE55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Intermediate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08AEF4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0.807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0B307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7.105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14E463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0.025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2E908F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0.911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108F8A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-13.968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2037856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15.583</w:t>
            </w:r>
          </w:p>
        </w:tc>
      </w:tr>
      <w:tr w:rsidR="001A49D6" w:rsidRPr="002E43CF" w14:paraId="7F080D04" w14:textId="77777777" w:rsidTr="001A49D6">
        <w:trPr>
          <w:trHeight w:val="323"/>
        </w:trPr>
        <w:tc>
          <w:tcPr>
            <w:tcW w:w="1705" w:type="dxa"/>
            <w:vMerge/>
            <w:vAlign w:val="center"/>
            <w:hideMark/>
          </w:tcPr>
          <w:p w14:paraId="40C14CE3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2AF6EB0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F36480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770D1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23CFFB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-0.076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92A242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0.736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60BAF4B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-0.003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F4B18E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</w:tr>
      <w:tr w:rsidR="001A49D6" w:rsidRPr="002E43CF" w14:paraId="725FEB5D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72E8593F" w14:textId="679D7E01" w:rsidR="001A49D6" w:rsidRPr="002E43CF" w:rsidRDefault="001A49D6" w:rsidP="001A49D6">
            <w:pPr>
              <w:jc w:val="center"/>
              <w:rPr>
                <w:rFonts w:ascii="Calibri" w:hAnsi="Calibri" w:cs="Calibri"/>
                <w:color w:val="000000"/>
              </w:rPr>
            </w:pPr>
            <w:r w:rsidRPr="002E43CF">
              <w:rPr>
                <w:rFonts w:ascii="Calibri" w:hAnsi="Calibri" w:cs="Calibri"/>
                <w:color w:val="000000"/>
              </w:rPr>
              <w:t xml:space="preserve">Learning and </w:t>
            </w:r>
            <w:r w:rsidRPr="002E43CF">
              <w:rPr>
                <w:rFonts w:ascii="Calibri" w:hAnsi="Calibri" w:cs="Calibri"/>
                <w:color w:val="000000"/>
              </w:rPr>
              <w:br/>
              <w:t>Memory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6B4BD65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Intermediate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ED2C11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7.137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46F47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10.221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B1E246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0.144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E6801E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0.492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71CC28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-14.006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455F417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28.28</w:t>
            </w:r>
          </w:p>
        </w:tc>
      </w:tr>
      <w:tr w:rsidR="001A49D6" w:rsidRPr="002E43CF" w14:paraId="42141B8F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64D54D43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601F48E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40FD70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B939E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2EE3CD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-0.106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A0BE4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0.611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59AF754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-0.005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3B33822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0.003</w:t>
            </w:r>
          </w:p>
        </w:tc>
      </w:tr>
      <w:tr w:rsidR="001A49D6" w:rsidRPr="002E43CF" w14:paraId="4774AF0F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18720230" w14:textId="13081B56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Psychomotor </w:t>
            </w:r>
            <w:r>
              <w:rPr>
                <w:rFonts w:ascii="Calibri" w:hAnsi="Calibri" w:cs="Calibri"/>
              </w:rPr>
              <w:t>Speed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8CA989E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Intermediate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F4DD38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7.518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B955C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7.845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C1CD52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0.193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2986B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0.347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5922F77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-8.674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2D7DA02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23.709</w:t>
            </w:r>
          </w:p>
        </w:tc>
      </w:tr>
      <w:tr w:rsidR="001A49D6" w:rsidRPr="002E43CF" w14:paraId="16C82476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626CBE92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0D7C501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0AD624B" w14:textId="1A4B8550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8.07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="003133C9" w:rsidRPr="003133C9">
              <w:rPr>
                <w:rFonts w:ascii="Arial" w:hAnsi="Arial" w:cs="Arial"/>
                <w:color w:val="010205"/>
                <w:vertAlign w:val="superscript"/>
              </w:rPr>
              <w:t>-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A0DA8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3EC0EB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0.012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1FC3EC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0.955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500D45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-0.003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BDE35F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0.003</w:t>
            </w:r>
          </w:p>
        </w:tc>
      </w:tr>
      <w:tr w:rsidR="001A49D6" w:rsidRPr="002E43CF" w14:paraId="4C7C680C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172B887A" w14:textId="1FF7DA49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Executive Functioning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C1F8057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Intermediate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F8B898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-12.93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271C7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11.114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27BCBB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-0.227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242CDB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0.256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7DB0C6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-35.819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6978706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9.959</w:t>
            </w:r>
          </w:p>
        </w:tc>
      </w:tr>
      <w:tr w:rsidR="001A49D6" w:rsidRPr="002E43CF" w14:paraId="1E875F90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5BB06548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92A5B97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90880E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46F27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D0AE6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-0.044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2C0545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0.822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770E8D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-0.004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31A192B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0.004</w:t>
            </w:r>
          </w:p>
        </w:tc>
      </w:tr>
      <w:tr w:rsidR="001A49D6" w:rsidRPr="002E43CF" w14:paraId="46C80F98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4A69D74D" w14:textId="027DE7E8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Working Memory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9758375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Intermediate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C40FB3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-11.286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3F2536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6.705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276A23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-0.32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C3AAF6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0.105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02674FD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-25.095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506ED40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2.524</w:t>
            </w:r>
          </w:p>
        </w:tc>
      </w:tr>
      <w:tr w:rsidR="001A49D6" w:rsidRPr="002E43CF" w14:paraId="6B6C3E43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040B13E9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8079561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5FA8BD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D4B77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90093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-0.059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EBE051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0.758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AD5AD6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-0.003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26A19C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</w:tr>
      <w:tr w:rsidR="001A49D6" w:rsidRPr="002E43CF" w14:paraId="23A246F0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329D6F20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Thalamus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CBCEFEC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Intermediate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74D0DA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1155C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0.012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E1456C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-0.024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D5320C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0.909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591D93D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-0.027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5EBD6A4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0.024</w:t>
            </w:r>
          </w:p>
        </w:tc>
      </w:tr>
      <w:tr w:rsidR="001A49D6" w:rsidRPr="002E43CF" w14:paraId="5FD3C717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23881A50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7664096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8C885F1" w14:textId="6F33536E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-6.82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C76B6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06F599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ACD626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0.759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444F41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3455EF8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6166D712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5A89B983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Caudate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09EAF9A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Intermediate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2C39F0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B9BC8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1820B6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4FBC35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0.619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6981832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-0.011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2891188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0.019</w:t>
            </w:r>
          </w:p>
        </w:tc>
      </w:tr>
      <w:tr w:rsidR="001A49D6" w:rsidRPr="002E43CF" w14:paraId="1CF12FB0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4155BA2F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0D48574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4106797" w14:textId="775422E4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1.65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62EB6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1ED258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0.254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1C4BF5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0.211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3EC977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67C630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06ECE402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6BBF225D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Putamen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E96492A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Intermediate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681A20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30E0B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0.012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C29E35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0.117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E02403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0.55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765604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-0.017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072A904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0.031</w:t>
            </w:r>
          </w:p>
        </w:tc>
      </w:tr>
      <w:tr w:rsidR="001A49D6" w:rsidRPr="002E43CF" w14:paraId="2827F2BF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48F3E4C3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F9BE3FB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A85F78A" w14:textId="7C894506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3.54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763D6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31F65B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0.331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68D5B7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57FAE37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4EF500A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01EC8029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1F985391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Pallidum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1CAB4C6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Intermediate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885D44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2D015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99D2E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0.147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63DCA4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0.462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5B84F8A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-0.005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17430A3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0.011</w:t>
            </w:r>
          </w:p>
        </w:tc>
      </w:tr>
      <w:tr w:rsidR="001A49D6" w:rsidRPr="002E43CF" w14:paraId="0FA46E0C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68FD48A2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7D86158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31B4C6E" w14:textId="58785141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9.11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4FDB2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797FE3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0.261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CFFD4D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0.197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5D957F5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4B4420A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594E82B9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321E869F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Hippocampus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81F4772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Intermediate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304B76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FCE63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F180F1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-0.073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906BF2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0.72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2E08CB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-0.021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3B8430B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0.014</w:t>
            </w:r>
          </w:p>
        </w:tc>
      </w:tr>
      <w:tr w:rsidR="001A49D6" w:rsidRPr="002E43CF" w14:paraId="6091FBA2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33F9D8A9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2F9A2FD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DEE845A" w14:textId="4CB802DB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1.08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582C4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BA6EFB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0.144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E461B9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0.484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529E265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1832667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42BC476F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5B6F6139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Amygdala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AF1ACB6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Intermediate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47B964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440618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4E9718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AB5DFF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0.807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E5E44A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-0.011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017D65F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0.008</w:t>
            </w:r>
          </w:p>
        </w:tc>
      </w:tr>
      <w:tr w:rsidR="001A49D6" w:rsidRPr="002E43CF" w14:paraId="2EE1976E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4C0D3D59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2F76456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7D10B63" w14:textId="121A3928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6.32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AEAE2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D5B07A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0.155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842299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0.453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D42C3C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255E54A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427776F4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1F7B22DE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2E43CF">
              <w:rPr>
                <w:rFonts w:ascii="Calibri" w:hAnsi="Calibri" w:cs="Calibri"/>
              </w:rPr>
              <w:t>Accumbens</w:t>
            </w:r>
            <w:proofErr w:type="spellEnd"/>
            <w:r w:rsidRPr="002E43CF">
              <w:rPr>
                <w:rFonts w:ascii="Calibri" w:hAnsi="Calibri" w:cs="Calibri"/>
              </w:rPr>
              <w:t xml:space="preserve">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1F55233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Intermediate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B5F472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3A11E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BCD266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0.196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848123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0.305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FEEBF8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-0.002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2536CD8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0.005</w:t>
            </w:r>
          </w:p>
        </w:tc>
      </w:tr>
      <w:tr w:rsidR="001A49D6" w:rsidRPr="002E43CF" w14:paraId="149972E9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7C1B5058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EE63AC7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169B30B" w14:textId="5DA6AB3C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5.35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06832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7E2B7C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0.38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FB0245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0.054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36E93B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6425AE3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10B46F0C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5DDA22F1" w14:textId="6886E67D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Total</w:t>
            </w:r>
            <w:r>
              <w:rPr>
                <w:rFonts w:ascii="Calibri" w:hAnsi="Calibri" w:cs="Calibri"/>
              </w:rPr>
              <w:t xml:space="preserve"> corpus callosum</w:t>
            </w:r>
            <w:r w:rsidRPr="002E43CF">
              <w:rPr>
                <w:rFonts w:ascii="Calibri" w:hAnsi="Calibri" w:cs="Calibri"/>
              </w:rPr>
              <w:t xml:space="preserve">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47B70A3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Intermediate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E9CE51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0CC4C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8E6971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-0.048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13FCE3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0.816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07D6BA9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-0.01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53C03B6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0.008</w:t>
            </w:r>
          </w:p>
        </w:tc>
      </w:tr>
      <w:tr w:rsidR="001A49D6" w:rsidRPr="002E43CF" w14:paraId="55E6B1B8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7514E231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D3672E7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CE2E08E" w14:textId="06C06FA2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1.40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CDA33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9FB69F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0.036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D1C312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0.862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D96362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6A93F1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74355A0D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0E3CC1A1" w14:textId="6EC7C555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Cerebell</w:t>
            </w:r>
            <w:r>
              <w:rPr>
                <w:rFonts w:ascii="Calibri" w:hAnsi="Calibri" w:cs="Calibri"/>
              </w:rPr>
              <w:t>ar</w:t>
            </w:r>
            <w:r w:rsidRPr="002E43C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w</w:t>
            </w:r>
            <w:r w:rsidRPr="002E43CF">
              <w:rPr>
                <w:rFonts w:ascii="Calibri" w:hAnsi="Calibri" w:cs="Calibri"/>
              </w:rPr>
              <w:t xml:space="preserve">hite </w:t>
            </w:r>
            <w:r>
              <w:rPr>
                <w:rFonts w:ascii="Calibri" w:hAnsi="Calibri" w:cs="Calibri"/>
              </w:rPr>
              <w:t>m</w:t>
            </w:r>
            <w:r w:rsidRPr="002E43CF">
              <w:rPr>
                <w:rFonts w:ascii="Calibri" w:hAnsi="Calibri" w:cs="Calibri"/>
              </w:rPr>
              <w:t>atter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BDCF28A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Intermediate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65162A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-0.051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43C98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0.039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2967CA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-0.26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23A141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0.202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921EAB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-0.13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3536039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0.029</w:t>
            </w:r>
          </w:p>
        </w:tc>
      </w:tr>
      <w:tr w:rsidR="001A49D6" w:rsidRPr="002E43CF" w14:paraId="5DC17022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3DCC9185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BF76B43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DDAE247" w14:textId="659CCCD6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-2.69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2777B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2286A9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-0.077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38EFFA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0.699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FF24B6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0D42FBC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6668C4C2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60F7B1B3" w14:textId="352B44DE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Cerebell</w:t>
            </w:r>
            <w:r>
              <w:rPr>
                <w:rFonts w:ascii="Calibri" w:hAnsi="Calibri" w:cs="Calibri"/>
              </w:rPr>
              <w:t>ar</w:t>
            </w:r>
            <w:r w:rsidRPr="002E43C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c</w:t>
            </w:r>
            <w:r w:rsidRPr="002E43CF">
              <w:rPr>
                <w:rFonts w:ascii="Calibri" w:hAnsi="Calibri" w:cs="Calibri"/>
              </w:rPr>
              <w:t>ortex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96908B4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Intermediate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D7FB1B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-0.017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D1888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0.084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F6F952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-0.041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6BA11D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B4C78E6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-0.19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5FC6BDB5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0.156</w:t>
            </w:r>
          </w:p>
        </w:tc>
      </w:tr>
      <w:tr w:rsidR="001A49D6" w:rsidRPr="002E43CF" w14:paraId="343D2E1E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5C5137EB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2DB0C5C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8760508" w14:textId="1CD9D8C9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1.44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ABD50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519491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0.194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614AF87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0.344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629E87D0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76CD121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2C54F54E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2A1EFC4F" w14:textId="37B2C0D1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Cortical </w:t>
            </w:r>
            <w:r>
              <w:rPr>
                <w:rFonts w:ascii="Calibri" w:hAnsi="Calibri" w:cs="Calibri"/>
              </w:rPr>
              <w:t>g</w:t>
            </w:r>
            <w:r w:rsidRPr="002E43CF">
              <w:rPr>
                <w:rFonts w:ascii="Calibri" w:hAnsi="Calibri" w:cs="Calibri"/>
              </w:rPr>
              <w:t xml:space="preserve">rey </w:t>
            </w:r>
            <w:r>
              <w:rPr>
                <w:rFonts w:ascii="Calibri" w:hAnsi="Calibri" w:cs="Calibri"/>
              </w:rPr>
              <w:t>m</w:t>
            </w:r>
            <w:r w:rsidRPr="002E43CF">
              <w:rPr>
                <w:rFonts w:ascii="Calibri" w:hAnsi="Calibri" w:cs="Calibri"/>
              </w:rPr>
              <w:t>atter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1C21A26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Intermediate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E71E72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0.045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BE1B6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0.365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22E843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0.026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D93934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0.902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1865F2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-0.708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5AFCB91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0.799</w:t>
            </w:r>
          </w:p>
        </w:tc>
      </w:tr>
      <w:tr w:rsidR="001A49D6" w:rsidRPr="002E43CF" w14:paraId="293DDE80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52537E49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820A543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770E703" w14:textId="4E0E1E95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2.1</w:t>
            </w:r>
            <w:r w:rsidR="003133C9">
              <w:rPr>
                <w:rFonts w:ascii="Arial" w:hAnsi="Arial" w:cs="Arial"/>
                <w:color w:val="010205"/>
              </w:rPr>
              <w:t>1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="003133C9" w:rsidRPr="003133C9">
              <w:rPr>
                <w:rFonts w:ascii="Arial" w:hAnsi="Arial" w:cs="Arial"/>
                <w:color w:val="010205"/>
                <w:vertAlign w:val="superscript"/>
              </w:rPr>
              <w:t>-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5B389A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39755F8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FC9E5C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0.974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0F80151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3FB54C5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7E749228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458D9FE1" w14:textId="01C8FE95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Cortical </w:t>
            </w:r>
            <w:r>
              <w:rPr>
                <w:rFonts w:ascii="Calibri" w:hAnsi="Calibri" w:cs="Calibri"/>
              </w:rPr>
              <w:t>w</w:t>
            </w:r>
            <w:r w:rsidRPr="002E43CF">
              <w:rPr>
                <w:rFonts w:ascii="Calibri" w:hAnsi="Calibri" w:cs="Calibri"/>
              </w:rPr>
              <w:t xml:space="preserve">hite </w:t>
            </w:r>
            <w:r>
              <w:rPr>
                <w:rFonts w:ascii="Calibri" w:hAnsi="Calibri" w:cs="Calibri"/>
              </w:rPr>
              <w:t>m</w:t>
            </w:r>
            <w:r w:rsidRPr="002E43CF">
              <w:rPr>
                <w:rFonts w:ascii="Calibri" w:hAnsi="Calibri" w:cs="Calibri"/>
              </w:rPr>
              <w:t>atter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53B4A3C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Intermediate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E9BD54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0.001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52242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0.403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942468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E97CE9B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0.999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0DDE0E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-0.83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4B0AF56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0.832</w:t>
            </w:r>
          </w:p>
        </w:tc>
      </w:tr>
      <w:tr w:rsidR="001A49D6" w:rsidRPr="002E43CF" w14:paraId="369961A2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5917F567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72E476A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5765C91" w14:textId="5D6216A5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-3.82</w:t>
            </w:r>
            <w:r w:rsidR="003133C9">
              <w:rPr>
                <w:rFonts w:ascii="Arial" w:hAnsi="Arial" w:cs="Arial"/>
                <w:color w:val="010205"/>
              </w:rPr>
              <w:t>x10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C9DCD9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32A572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-0.109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A5F848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0.599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7D6D3DB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62E642B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6B8D6F29" w14:textId="77777777" w:rsidTr="001A49D6">
        <w:trPr>
          <w:trHeight w:val="360"/>
        </w:trPr>
        <w:tc>
          <w:tcPr>
            <w:tcW w:w="1705" w:type="dxa"/>
            <w:vMerge w:val="restart"/>
            <w:shd w:val="clear" w:color="auto" w:fill="auto"/>
            <w:vAlign w:val="center"/>
            <w:hideMark/>
          </w:tcPr>
          <w:p w14:paraId="35435BD1" w14:textId="3A57C49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Subcortical </w:t>
            </w:r>
            <w:r>
              <w:rPr>
                <w:rFonts w:ascii="Calibri" w:hAnsi="Calibri" w:cs="Calibri"/>
              </w:rPr>
              <w:t>g</w:t>
            </w:r>
            <w:r w:rsidRPr="002E43CF">
              <w:rPr>
                <w:rFonts w:ascii="Calibri" w:hAnsi="Calibri" w:cs="Calibri"/>
              </w:rPr>
              <w:t xml:space="preserve">rey </w:t>
            </w:r>
            <w:r>
              <w:rPr>
                <w:rFonts w:ascii="Calibri" w:hAnsi="Calibri" w:cs="Calibri"/>
              </w:rPr>
              <w:t>m</w:t>
            </w:r>
            <w:r w:rsidRPr="002E43CF">
              <w:rPr>
                <w:rFonts w:ascii="Calibri" w:hAnsi="Calibri" w:cs="Calibri"/>
              </w:rPr>
              <w:t>atter ICV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4264434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>Intermediate Monocyte (%)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B13729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-0.037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1F82F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0.143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7F0FB0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-0.052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2DC0514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0.799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3DBBA48F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-0.331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62A4E90C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0.258</w:t>
            </w:r>
          </w:p>
        </w:tc>
      </w:tr>
      <w:tr w:rsidR="001A49D6" w:rsidRPr="002E43CF" w14:paraId="52C25133" w14:textId="77777777" w:rsidTr="001A49D6">
        <w:trPr>
          <w:trHeight w:val="320"/>
        </w:trPr>
        <w:tc>
          <w:tcPr>
            <w:tcW w:w="1705" w:type="dxa"/>
            <w:vMerge/>
            <w:vAlign w:val="center"/>
            <w:hideMark/>
          </w:tcPr>
          <w:p w14:paraId="2BEE7720" w14:textId="77777777" w:rsidR="001A49D6" w:rsidRPr="002E43CF" w:rsidRDefault="001A49D6" w:rsidP="001A49D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65CCA6F" w14:textId="77777777" w:rsidR="001A49D6" w:rsidRPr="002E43CF" w:rsidRDefault="001A49D6" w:rsidP="003141D1">
            <w:pPr>
              <w:rPr>
                <w:rFonts w:ascii="Calibri" w:hAnsi="Calibri" w:cs="Calibri"/>
              </w:rPr>
            </w:pPr>
            <w:r w:rsidRPr="002E43CF">
              <w:rPr>
                <w:rFonts w:ascii="Calibri" w:hAnsi="Calibri" w:cs="Calibri"/>
              </w:rPr>
              <w:t xml:space="preserve">Nadir CD4 T Cell Counts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0CEECEC" w14:textId="7098F4F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2.39</w:t>
            </w:r>
            <w:r w:rsidR="003133C9">
              <w:rPr>
                <w:rFonts w:ascii="Arial" w:hAnsi="Arial" w:cs="Arial"/>
                <w:color w:val="010205"/>
              </w:rPr>
              <w:t>x1</w:t>
            </w:r>
            <w:r w:rsidR="003133C9">
              <w:rPr>
                <w:rFonts w:ascii="Arial" w:hAnsi="Arial" w:cs="Arial"/>
                <w:color w:val="010205"/>
              </w:rPr>
              <w:t>0</w:t>
            </w:r>
            <w:r w:rsidRPr="003133C9">
              <w:rPr>
                <w:rFonts w:ascii="Arial" w:hAnsi="Arial" w:cs="Arial"/>
                <w:color w:val="010205"/>
                <w:vertAlign w:val="superscript"/>
              </w:rPr>
              <w:t>-5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640973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1CB7A51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0.189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6201A5D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0.357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48A050AE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14:paraId="49440D62" w14:textId="77777777" w:rsidR="001A49D6" w:rsidRPr="002E43CF" w:rsidRDefault="001A49D6" w:rsidP="003141D1">
            <w:pPr>
              <w:jc w:val="right"/>
              <w:rPr>
                <w:rFonts w:ascii="Arial" w:hAnsi="Arial" w:cs="Arial"/>
                <w:color w:val="010205"/>
              </w:rPr>
            </w:pPr>
            <w:r w:rsidRPr="002E43CF">
              <w:rPr>
                <w:rFonts w:ascii="Arial" w:hAnsi="Arial" w:cs="Arial"/>
                <w:color w:val="010205"/>
              </w:rPr>
              <w:t>0</w:t>
            </w:r>
          </w:p>
        </w:tc>
      </w:tr>
      <w:tr w:rsidR="001A49D6" w:rsidRPr="002E43CF" w14:paraId="7ACCA41C" w14:textId="77777777" w:rsidTr="001A49D6">
        <w:trPr>
          <w:trHeight w:val="320"/>
        </w:trPr>
        <w:tc>
          <w:tcPr>
            <w:tcW w:w="9618" w:type="dxa"/>
            <w:gridSpan w:val="8"/>
            <w:vAlign w:val="center"/>
          </w:tcPr>
          <w:p w14:paraId="6CC91F8F" w14:textId="3DEF8474" w:rsidR="001A49D6" w:rsidRPr="002E43CF" w:rsidRDefault="001A49D6" w:rsidP="003133C9">
            <w:pPr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sz w:val="21"/>
                <w:szCs w:val="21"/>
              </w:rPr>
              <w:t>Abbreviations: ICV, Intracranial Volume; r: Pearson’s correlation coefficient</w:t>
            </w:r>
          </w:p>
        </w:tc>
      </w:tr>
    </w:tbl>
    <w:p w14:paraId="03B20140" w14:textId="77777777" w:rsidR="001A49D6" w:rsidRDefault="001A49D6" w:rsidP="001A49D6">
      <w:pPr>
        <w:outlineLvl w:val="0"/>
        <w:rPr>
          <w:rFonts w:ascii="Arial" w:hAnsi="Arial" w:cs="Arial"/>
          <w:b/>
          <w:bCs/>
        </w:rPr>
      </w:pPr>
    </w:p>
    <w:p w14:paraId="5EE6A10E" w14:textId="77777777" w:rsidR="001A49D6" w:rsidRDefault="001A49D6" w:rsidP="001A49D6">
      <w:pPr>
        <w:outlineLvl w:val="0"/>
        <w:rPr>
          <w:rFonts w:ascii="Arial" w:hAnsi="Arial" w:cs="Arial"/>
          <w:b/>
          <w:bCs/>
        </w:rPr>
      </w:pPr>
    </w:p>
    <w:p w14:paraId="51FDDA41" w14:textId="77777777" w:rsidR="009169A9" w:rsidRDefault="009169A9"/>
    <w:sectPr w:rsidR="009169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0046"/>
    <w:multiLevelType w:val="hybridMultilevel"/>
    <w:tmpl w:val="994A3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D4FCB"/>
    <w:multiLevelType w:val="hybridMultilevel"/>
    <w:tmpl w:val="BAEC8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D7289"/>
    <w:multiLevelType w:val="hybridMultilevel"/>
    <w:tmpl w:val="7EDA1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32579"/>
    <w:multiLevelType w:val="hybridMultilevel"/>
    <w:tmpl w:val="F608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707BE"/>
    <w:multiLevelType w:val="hybridMultilevel"/>
    <w:tmpl w:val="2F9600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F0478"/>
    <w:multiLevelType w:val="hybridMultilevel"/>
    <w:tmpl w:val="20642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D4EC3"/>
    <w:multiLevelType w:val="hybridMultilevel"/>
    <w:tmpl w:val="AACA8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F6DD1"/>
    <w:multiLevelType w:val="hybridMultilevel"/>
    <w:tmpl w:val="CF8E1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733205">
    <w:abstractNumId w:val="4"/>
  </w:num>
  <w:num w:numId="2" w16cid:durableId="872109465">
    <w:abstractNumId w:val="3"/>
  </w:num>
  <w:num w:numId="3" w16cid:durableId="1844122158">
    <w:abstractNumId w:val="0"/>
  </w:num>
  <w:num w:numId="4" w16cid:durableId="1985116691">
    <w:abstractNumId w:val="6"/>
  </w:num>
  <w:num w:numId="5" w16cid:durableId="76219509">
    <w:abstractNumId w:val="5"/>
  </w:num>
  <w:num w:numId="6" w16cid:durableId="599990501">
    <w:abstractNumId w:val="7"/>
  </w:num>
  <w:num w:numId="7" w16cid:durableId="980038310">
    <w:abstractNumId w:val="2"/>
  </w:num>
  <w:num w:numId="8" w16cid:durableId="1093822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D6"/>
    <w:rsid w:val="00002C91"/>
    <w:rsid w:val="000711D9"/>
    <w:rsid w:val="00073663"/>
    <w:rsid w:val="00093420"/>
    <w:rsid w:val="000C7485"/>
    <w:rsid w:val="001241D1"/>
    <w:rsid w:val="00193533"/>
    <w:rsid w:val="001A49D6"/>
    <w:rsid w:val="001C2BA3"/>
    <w:rsid w:val="001E371D"/>
    <w:rsid w:val="002563E2"/>
    <w:rsid w:val="002F700B"/>
    <w:rsid w:val="003133C9"/>
    <w:rsid w:val="003E5088"/>
    <w:rsid w:val="0051399B"/>
    <w:rsid w:val="00521FB3"/>
    <w:rsid w:val="00553412"/>
    <w:rsid w:val="006B2EE8"/>
    <w:rsid w:val="006D763E"/>
    <w:rsid w:val="00855E9A"/>
    <w:rsid w:val="008B0325"/>
    <w:rsid w:val="009169A9"/>
    <w:rsid w:val="00922F8D"/>
    <w:rsid w:val="00972F4A"/>
    <w:rsid w:val="009D2389"/>
    <w:rsid w:val="00A3791A"/>
    <w:rsid w:val="00B95CA0"/>
    <w:rsid w:val="00BA5EEE"/>
    <w:rsid w:val="00BB3AE1"/>
    <w:rsid w:val="00CB0F06"/>
    <w:rsid w:val="00DD18D5"/>
    <w:rsid w:val="00DE4A74"/>
    <w:rsid w:val="00E50038"/>
    <w:rsid w:val="00E52B04"/>
    <w:rsid w:val="00F248FB"/>
    <w:rsid w:val="00FC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647D93"/>
  <w15:chartTrackingRefBased/>
  <w15:docId w15:val="{5DAD94D7-34D8-AB4C-BE9C-AA0E4FEC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9D6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49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9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9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9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9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9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9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9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9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9D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9D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9D6"/>
    <w:rPr>
      <w:rFonts w:ascii="Times New Roman" w:eastAsiaTheme="majorEastAsia" w:hAnsi="Times New Roman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9D6"/>
    <w:rPr>
      <w:rFonts w:ascii="Times New Roman" w:eastAsiaTheme="majorEastAsia" w:hAnsi="Times New Roman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9D6"/>
    <w:rPr>
      <w:rFonts w:ascii="Times New Roman" w:eastAsiaTheme="majorEastAsia" w:hAnsi="Times New Roman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9D6"/>
    <w:rPr>
      <w:rFonts w:ascii="Times New Roman" w:eastAsiaTheme="majorEastAsia" w:hAnsi="Times New Roman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9D6"/>
    <w:rPr>
      <w:rFonts w:ascii="Times New Roman" w:eastAsiaTheme="majorEastAsia" w:hAnsi="Times New Roman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9D6"/>
    <w:rPr>
      <w:rFonts w:ascii="Times New Roman" w:eastAsiaTheme="majorEastAsia" w:hAnsi="Times New Roman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9D6"/>
    <w:rPr>
      <w:rFonts w:ascii="Times New Roman" w:eastAsiaTheme="majorEastAsia" w:hAnsi="Times New Roman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A49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9D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9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9D6"/>
    <w:rPr>
      <w:rFonts w:ascii="Times New Roman" w:eastAsiaTheme="majorEastAsia" w:hAnsi="Times New Roman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A49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9D6"/>
    <w:rPr>
      <w:rFonts w:ascii="Times New Roman" w:eastAsia="Times New Roman" w:hAnsi="Times New Roman" w:cs="Times New Roman"/>
      <w:i/>
      <w:iCs/>
      <w:color w:val="404040" w:themeColor="text1" w:themeTint="BF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1A49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9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9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9D6"/>
    <w:rPr>
      <w:rFonts w:ascii="Times New Roman" w:eastAsia="Times New Roman" w:hAnsi="Times New Roman" w:cs="Times New Roman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A49D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A49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49D6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1A49D6"/>
  </w:style>
  <w:style w:type="paragraph" w:styleId="NormalWeb">
    <w:name w:val="Normal (Web)"/>
    <w:basedOn w:val="Normal"/>
    <w:uiPriority w:val="99"/>
    <w:unhideWhenUsed/>
    <w:rsid w:val="001A49D6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table" w:styleId="TableGrid">
    <w:name w:val="Table Grid"/>
    <w:basedOn w:val="TableNormal"/>
    <w:uiPriority w:val="39"/>
    <w:rsid w:val="001A49D6"/>
    <w:rPr>
      <w:rFonts w:ascii="Cambria" w:eastAsia="MS Mincho" w:hAnsi="Cambria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49D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9D6"/>
    <w:rPr>
      <w:rFonts w:ascii="Lucida Grande" w:eastAsia="Times New Roman" w:hAnsi="Lucida Grande" w:cs="Lucida Grande"/>
      <w:kern w:val="0"/>
      <w:sz w:val="18"/>
      <w:szCs w:val="18"/>
      <w14:ligatures w14:val="none"/>
    </w:rPr>
  </w:style>
  <w:style w:type="character" w:styleId="Hyperlink">
    <w:name w:val="Hyperlink"/>
    <w:uiPriority w:val="99"/>
    <w:unhideWhenUsed/>
    <w:rsid w:val="001A49D6"/>
    <w:rPr>
      <w:color w:val="0000FF"/>
      <w:u w:val="single"/>
    </w:rPr>
  </w:style>
  <w:style w:type="paragraph" w:customStyle="1" w:styleId="EndNoteBibliography">
    <w:name w:val="EndNote Bibliography"/>
    <w:basedOn w:val="Normal"/>
    <w:rsid w:val="001A49D6"/>
    <w:rPr>
      <w:rFonts w:ascii="Cambria" w:eastAsia="MS Mincho" w:hAnsi="Cambria"/>
    </w:rPr>
  </w:style>
  <w:style w:type="paragraph" w:customStyle="1" w:styleId="EndNoteBibliographyTitle">
    <w:name w:val="EndNote Bibliography Title"/>
    <w:basedOn w:val="Normal"/>
    <w:rsid w:val="001A49D6"/>
    <w:pPr>
      <w:jc w:val="center"/>
    </w:pPr>
    <w:rPr>
      <w:rFonts w:ascii="Cambria" w:eastAsia="MS Mincho" w:hAnsi="Cambria"/>
    </w:rPr>
  </w:style>
  <w:style w:type="character" w:styleId="CommentReference">
    <w:name w:val="annotation reference"/>
    <w:uiPriority w:val="99"/>
    <w:semiHidden/>
    <w:unhideWhenUsed/>
    <w:rsid w:val="001A49D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49D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49D6"/>
    <w:rPr>
      <w:rFonts w:ascii="Times New Roman" w:eastAsia="Times New Roman" w:hAnsi="Times New Roman" w:cs="Times New Roman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9D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9D6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1A49D6"/>
    <w:rPr>
      <w:rFonts w:ascii="Cambria" w:eastAsia="MS Mincho" w:hAnsi="Cambria" w:cs="Times New Roman"/>
      <w:kern w:val="0"/>
      <w14:ligatures w14:val="none"/>
    </w:rPr>
  </w:style>
  <w:style w:type="character" w:customStyle="1" w:styleId="st1">
    <w:name w:val="st1"/>
    <w:basedOn w:val="DefaultParagraphFont"/>
    <w:rsid w:val="001A49D6"/>
  </w:style>
  <w:style w:type="paragraph" w:styleId="Header">
    <w:name w:val="header"/>
    <w:basedOn w:val="Normal"/>
    <w:link w:val="HeaderChar"/>
    <w:uiPriority w:val="99"/>
    <w:unhideWhenUsed/>
    <w:rsid w:val="001A49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49D6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UnresolvedMention1">
    <w:name w:val="Unresolved Mention1"/>
    <w:uiPriority w:val="99"/>
    <w:rsid w:val="001A49D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A49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49D6"/>
    <w:rPr>
      <w:color w:val="96607D" w:themeColor="followedHyperlink"/>
      <w:u w:val="single"/>
    </w:rPr>
  </w:style>
  <w:style w:type="paragraph" w:customStyle="1" w:styleId="msonormal0">
    <w:name w:val="msonormal"/>
    <w:basedOn w:val="Normal"/>
    <w:rsid w:val="001A49D6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1A49D6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Normal"/>
    <w:rsid w:val="001A49D6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Normal"/>
    <w:rsid w:val="001A49D6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A49D6"/>
    <w:pPr>
      <w:spacing w:before="100" w:beforeAutospacing="1" w:after="100" w:afterAutospacing="1"/>
      <w:jc w:val="center"/>
      <w:textAlignment w:val="center"/>
    </w:pPr>
    <w:rPr>
      <w:rFonts w:ascii="Arial Bold" w:hAnsi="Arial Bold"/>
      <w:b/>
      <w:bCs/>
      <w:sz w:val="28"/>
      <w:szCs w:val="28"/>
    </w:rPr>
  </w:style>
  <w:style w:type="paragraph" w:customStyle="1" w:styleId="xl65">
    <w:name w:val="xl65"/>
    <w:basedOn w:val="Normal"/>
    <w:rsid w:val="001A49D6"/>
    <w:pPr>
      <w:pBdr>
        <w:bottom w:val="single" w:sz="4" w:space="0" w:color="993366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6">
    <w:name w:val="xl66"/>
    <w:basedOn w:val="Normal"/>
    <w:rsid w:val="001A49D6"/>
    <w:pPr>
      <w:pBdr>
        <w:bottom w:val="single" w:sz="4" w:space="0" w:color="993366"/>
        <w:right w:val="single" w:sz="4" w:space="0" w:color="333333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7">
    <w:name w:val="xl67"/>
    <w:basedOn w:val="Normal"/>
    <w:rsid w:val="001A49D6"/>
    <w:pPr>
      <w:pBdr>
        <w:left w:val="single" w:sz="4" w:space="0" w:color="333333"/>
        <w:bottom w:val="single" w:sz="4" w:space="0" w:color="993366"/>
        <w:right w:val="single" w:sz="4" w:space="0" w:color="333333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8">
    <w:name w:val="xl68"/>
    <w:basedOn w:val="Normal"/>
    <w:rsid w:val="001A49D6"/>
    <w:pPr>
      <w:pBdr>
        <w:left w:val="single" w:sz="4" w:space="0" w:color="333333"/>
        <w:bottom w:val="single" w:sz="4" w:space="0" w:color="993366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"/>
    <w:rsid w:val="001A49D6"/>
    <w:pPr>
      <w:pBdr>
        <w:top w:val="single" w:sz="4" w:space="0" w:color="993366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0">
    <w:name w:val="xl70"/>
    <w:basedOn w:val="Normal"/>
    <w:rsid w:val="001A49D6"/>
    <w:pPr>
      <w:pBdr>
        <w:top w:val="single" w:sz="4" w:space="0" w:color="993366"/>
        <w:bottom w:val="single" w:sz="4" w:space="0" w:color="C0C0C0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1">
    <w:name w:val="xl71"/>
    <w:basedOn w:val="Normal"/>
    <w:rsid w:val="001A49D6"/>
    <w:pPr>
      <w:pBdr>
        <w:top w:val="single" w:sz="4" w:space="0" w:color="993366"/>
        <w:bottom w:val="single" w:sz="4" w:space="0" w:color="C0C0C0"/>
        <w:right w:val="single" w:sz="4" w:space="0" w:color="333333"/>
      </w:pBdr>
      <w:spacing w:before="100" w:beforeAutospacing="1" w:after="100" w:afterAutospacing="1"/>
      <w:jc w:val="right"/>
      <w:textAlignment w:val="top"/>
    </w:pPr>
    <w:rPr>
      <w:rFonts w:ascii="Arial" w:hAnsi="Arial" w:cs="Arial"/>
    </w:rPr>
  </w:style>
  <w:style w:type="paragraph" w:customStyle="1" w:styleId="xl72">
    <w:name w:val="xl72"/>
    <w:basedOn w:val="Normal"/>
    <w:rsid w:val="001A49D6"/>
    <w:pPr>
      <w:pBdr>
        <w:top w:val="single" w:sz="4" w:space="0" w:color="993366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/>
      <w:jc w:val="right"/>
      <w:textAlignment w:val="top"/>
    </w:pPr>
    <w:rPr>
      <w:rFonts w:ascii="Arial" w:hAnsi="Arial" w:cs="Arial"/>
    </w:rPr>
  </w:style>
  <w:style w:type="paragraph" w:customStyle="1" w:styleId="xl73">
    <w:name w:val="xl73"/>
    <w:basedOn w:val="Normal"/>
    <w:rsid w:val="001A49D6"/>
    <w:pPr>
      <w:pBdr>
        <w:top w:val="single" w:sz="4" w:space="0" w:color="993366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/>
      <w:jc w:val="right"/>
      <w:textAlignment w:val="top"/>
    </w:pPr>
    <w:rPr>
      <w:rFonts w:ascii="Arial" w:hAnsi="Arial" w:cs="Arial"/>
    </w:rPr>
  </w:style>
  <w:style w:type="paragraph" w:customStyle="1" w:styleId="xl74">
    <w:name w:val="xl74"/>
    <w:basedOn w:val="Normal"/>
    <w:rsid w:val="001A49D6"/>
    <w:pPr>
      <w:pBdr>
        <w:top w:val="single" w:sz="4" w:space="0" w:color="993366"/>
        <w:left w:val="single" w:sz="4" w:space="0" w:color="333333"/>
        <w:bottom w:val="single" w:sz="4" w:space="0" w:color="C0C0C0"/>
      </w:pBdr>
      <w:spacing w:before="100" w:beforeAutospacing="1" w:after="100" w:afterAutospacing="1"/>
      <w:jc w:val="right"/>
      <w:textAlignment w:val="top"/>
    </w:pPr>
    <w:rPr>
      <w:rFonts w:ascii="Arial" w:hAnsi="Arial" w:cs="Arial"/>
    </w:rPr>
  </w:style>
  <w:style w:type="paragraph" w:customStyle="1" w:styleId="xl75">
    <w:name w:val="xl75"/>
    <w:basedOn w:val="Normal"/>
    <w:rsid w:val="001A49D6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6">
    <w:name w:val="xl76"/>
    <w:basedOn w:val="Normal"/>
    <w:rsid w:val="001A49D6"/>
    <w:pPr>
      <w:pBdr>
        <w:top w:val="single" w:sz="4" w:space="0" w:color="C0C0C0"/>
        <w:bottom w:val="single" w:sz="4" w:space="0" w:color="C0C0C0"/>
        <w:right w:val="single" w:sz="4" w:space="0" w:color="333333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7">
    <w:name w:val="xl77"/>
    <w:basedOn w:val="Normal"/>
    <w:rsid w:val="001A49D6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/>
      <w:jc w:val="right"/>
      <w:textAlignment w:val="top"/>
    </w:pPr>
    <w:rPr>
      <w:rFonts w:ascii="Arial" w:hAnsi="Arial" w:cs="Arial"/>
    </w:rPr>
  </w:style>
  <w:style w:type="paragraph" w:customStyle="1" w:styleId="xl78">
    <w:name w:val="xl78"/>
    <w:basedOn w:val="Normal"/>
    <w:rsid w:val="001A49D6"/>
    <w:pPr>
      <w:pBdr>
        <w:top w:val="single" w:sz="4" w:space="0" w:color="C0C0C0"/>
        <w:left w:val="single" w:sz="4" w:space="0" w:color="333333"/>
        <w:bottom w:val="single" w:sz="4" w:space="0" w:color="C0C0C0"/>
      </w:pBdr>
      <w:spacing w:before="100" w:beforeAutospacing="1" w:after="100" w:afterAutospacing="1"/>
      <w:jc w:val="right"/>
      <w:textAlignment w:val="top"/>
    </w:pPr>
    <w:rPr>
      <w:rFonts w:ascii="Arial" w:hAnsi="Arial" w:cs="Arial"/>
    </w:rPr>
  </w:style>
  <w:style w:type="paragraph" w:customStyle="1" w:styleId="xl79">
    <w:name w:val="xl79"/>
    <w:basedOn w:val="Normal"/>
    <w:rsid w:val="001A49D6"/>
    <w:pPr>
      <w:pBdr>
        <w:top w:val="single" w:sz="4" w:space="0" w:color="C0C0C0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0">
    <w:name w:val="xl80"/>
    <w:basedOn w:val="Normal"/>
    <w:rsid w:val="001A49D6"/>
    <w:pPr>
      <w:pBdr>
        <w:top w:val="single" w:sz="4" w:space="0" w:color="C0C0C0"/>
        <w:bottom w:val="single" w:sz="4" w:space="0" w:color="C0C0C0"/>
        <w:right w:val="single" w:sz="4" w:space="0" w:color="333333"/>
      </w:pBdr>
      <w:spacing w:before="100" w:beforeAutospacing="1" w:after="100" w:afterAutospacing="1"/>
      <w:jc w:val="right"/>
      <w:textAlignment w:val="top"/>
    </w:pPr>
    <w:rPr>
      <w:rFonts w:ascii="Arial" w:hAnsi="Arial" w:cs="Arial"/>
    </w:rPr>
  </w:style>
  <w:style w:type="paragraph" w:customStyle="1" w:styleId="xl81">
    <w:name w:val="xl81"/>
    <w:basedOn w:val="Normal"/>
    <w:rsid w:val="001A49D6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/>
      <w:jc w:val="right"/>
      <w:textAlignment w:val="top"/>
    </w:pPr>
    <w:rPr>
      <w:rFonts w:ascii="Arial" w:hAnsi="Arial" w:cs="Arial"/>
    </w:rPr>
  </w:style>
  <w:style w:type="paragraph" w:customStyle="1" w:styleId="xl82">
    <w:name w:val="xl82"/>
    <w:basedOn w:val="Normal"/>
    <w:rsid w:val="001A49D6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3">
    <w:name w:val="xl83"/>
    <w:basedOn w:val="Normal"/>
    <w:rsid w:val="001A49D6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/>
      <w:jc w:val="right"/>
      <w:textAlignment w:val="top"/>
    </w:pPr>
    <w:rPr>
      <w:rFonts w:ascii="Arial" w:hAnsi="Arial" w:cs="Arial"/>
    </w:rPr>
  </w:style>
  <w:style w:type="paragraph" w:customStyle="1" w:styleId="xl84">
    <w:name w:val="xl84"/>
    <w:basedOn w:val="Normal"/>
    <w:rsid w:val="001A49D6"/>
    <w:pPr>
      <w:pBdr>
        <w:top w:val="single" w:sz="4" w:space="0" w:color="C0C0C0"/>
        <w:left w:val="single" w:sz="4" w:space="0" w:color="333333"/>
        <w:bottom w:val="single" w:sz="4" w:space="0" w:color="C0C0C0"/>
      </w:pBdr>
      <w:spacing w:before="100" w:beforeAutospacing="1" w:after="100" w:afterAutospacing="1"/>
      <w:jc w:val="right"/>
      <w:textAlignment w:val="top"/>
    </w:pPr>
    <w:rPr>
      <w:rFonts w:ascii="Arial" w:hAnsi="Arial" w:cs="Arial"/>
    </w:rPr>
  </w:style>
  <w:style w:type="paragraph" w:customStyle="1" w:styleId="xl85">
    <w:name w:val="xl85"/>
    <w:basedOn w:val="Normal"/>
    <w:rsid w:val="001A49D6"/>
    <w:pPr>
      <w:pBdr>
        <w:top w:val="single" w:sz="4" w:space="0" w:color="C0C0C0"/>
        <w:left w:val="single" w:sz="4" w:space="0" w:color="333333"/>
        <w:bottom w:val="single" w:sz="4" w:space="0" w:color="C0C0C0"/>
      </w:pBdr>
      <w:spacing w:before="100" w:beforeAutospacing="1" w:after="100" w:afterAutospacing="1"/>
      <w:jc w:val="right"/>
      <w:textAlignment w:val="top"/>
    </w:pPr>
    <w:rPr>
      <w:rFonts w:ascii="Arial" w:hAnsi="Arial" w:cs="Arial"/>
    </w:rPr>
  </w:style>
  <w:style w:type="paragraph" w:customStyle="1" w:styleId="xl86">
    <w:name w:val="xl86"/>
    <w:basedOn w:val="Normal"/>
    <w:rsid w:val="001A49D6"/>
    <w:pPr>
      <w:pBdr>
        <w:top w:val="single" w:sz="4" w:space="0" w:color="C0C0C0"/>
        <w:left w:val="single" w:sz="4" w:space="0" w:color="333333"/>
        <w:bottom w:val="single" w:sz="4" w:space="0" w:color="C0C0C0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7">
    <w:name w:val="xl87"/>
    <w:basedOn w:val="Normal"/>
    <w:rsid w:val="001A49D6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8">
    <w:name w:val="xl88"/>
    <w:basedOn w:val="Normal"/>
    <w:rsid w:val="001A49D6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</w:rPr>
  </w:style>
  <w:style w:type="paragraph" w:customStyle="1" w:styleId="xl89">
    <w:name w:val="xl89"/>
    <w:basedOn w:val="Normal"/>
    <w:rsid w:val="001A49D6"/>
    <w:pPr>
      <w:pBdr>
        <w:top w:val="single" w:sz="4" w:space="0" w:color="C0C0C0"/>
        <w:bottom w:val="single" w:sz="4" w:space="0" w:color="C0C0C0"/>
        <w:right w:val="single" w:sz="4" w:space="0" w:color="333333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</w:rPr>
  </w:style>
  <w:style w:type="paragraph" w:customStyle="1" w:styleId="xl90">
    <w:name w:val="xl90"/>
    <w:basedOn w:val="Normal"/>
    <w:rsid w:val="001A49D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Normal"/>
    <w:rsid w:val="001A49D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Normal"/>
    <w:rsid w:val="001A49D6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Normal"/>
    <w:rsid w:val="001A49D6"/>
    <w:pPr>
      <w:pBdr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10205"/>
    </w:rPr>
  </w:style>
  <w:style w:type="paragraph" w:customStyle="1" w:styleId="xl94">
    <w:name w:val="xl94"/>
    <w:basedOn w:val="Normal"/>
    <w:rsid w:val="001A49D6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10205"/>
    </w:rPr>
  </w:style>
  <w:style w:type="paragraph" w:customStyle="1" w:styleId="xl95">
    <w:name w:val="xl95"/>
    <w:basedOn w:val="Normal"/>
    <w:rsid w:val="001A49D6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10205"/>
    </w:rPr>
  </w:style>
  <w:style w:type="paragraph" w:customStyle="1" w:styleId="xl96">
    <w:name w:val="xl96"/>
    <w:basedOn w:val="Normal"/>
    <w:rsid w:val="001A49D6"/>
    <w:pPr>
      <w:pBdr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1A49D6"/>
    <w:pPr>
      <w:spacing w:before="100" w:beforeAutospacing="1" w:after="100" w:afterAutospacing="1"/>
    </w:pPr>
    <w:rPr>
      <w:rFonts w:ascii="Arial" w:hAnsi="Arial" w:cs="Arial"/>
      <w:color w:val="010205"/>
    </w:rPr>
  </w:style>
  <w:style w:type="paragraph" w:customStyle="1" w:styleId="xl98">
    <w:name w:val="xl98"/>
    <w:basedOn w:val="Normal"/>
    <w:rsid w:val="001A49D6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Normal"/>
    <w:rsid w:val="001A49D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Normal"/>
    <w:rsid w:val="001A49D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01">
    <w:name w:val="xl101"/>
    <w:basedOn w:val="Normal"/>
    <w:rsid w:val="001A49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2">
    <w:name w:val="xl102"/>
    <w:basedOn w:val="Normal"/>
    <w:rsid w:val="001A49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1A49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Normal"/>
    <w:rsid w:val="001A49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2078</Words>
  <Characters>11845</Characters>
  <Application>Microsoft Office Word</Application>
  <DocSecurity>0</DocSecurity>
  <Lines>98</Lines>
  <Paragraphs>27</Paragraphs>
  <ScaleCrop>false</ScaleCrop>
  <Company/>
  <LinksUpToDate>false</LinksUpToDate>
  <CharactersWithSpaces>13896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Yazel</dc:creator>
  <cp:keywords/>
  <dc:description/>
  <cp:lastModifiedBy>Isabelle Yazel</cp:lastModifiedBy>
  <cp:revision>2</cp:revision>
  <dcterms:created xsi:type="dcterms:W3CDTF">2024-06-05T00:59:00Z</dcterms:created>
  <dcterms:modified xsi:type="dcterms:W3CDTF">2024-06-05T00:59:00Z</dcterms:modified>
</cp:coreProperties>
</file>