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36" w:rsidRPr="002C7336" w:rsidRDefault="00022736" w:rsidP="00931C59">
      <w:pPr>
        <w:pStyle w:val="NoSpacing"/>
        <w:rPr>
          <w:lang w:val="sv-SE"/>
        </w:rPr>
      </w:pPr>
      <w:r w:rsidRPr="002C7336">
        <w:rPr>
          <w:lang w:val="sv-SE"/>
        </w:rPr>
        <w:t xml:space="preserve">$PROBLEM </w:t>
      </w:r>
      <w:r>
        <w:rPr>
          <w:lang w:val="sv-SE"/>
        </w:rPr>
        <w:t>Final model #61</w:t>
      </w:r>
    </w:p>
    <w:p w:rsidR="00022736" w:rsidRPr="002C7336" w:rsidRDefault="00022736" w:rsidP="00931C59">
      <w:pPr>
        <w:pStyle w:val="NoSpacing"/>
        <w:rPr>
          <w:lang w:val="sv-SE"/>
        </w:rPr>
      </w:pPr>
      <w:r w:rsidRPr="002C7336">
        <w:rPr>
          <w:lang w:val="sv-SE"/>
        </w:rPr>
        <w:t xml:space="preserve">$INPUT ID TIME AMT RATE DROP DV CMT MDV TAD TADI OBES TBW LBW IBW BMI WHR AGE SEX LOQ IV ROUN </w:t>
      </w:r>
    </w:p>
    <w:p w:rsidR="00022736" w:rsidRPr="005671C2" w:rsidRDefault="00022736" w:rsidP="00931C59">
      <w:pPr>
        <w:pStyle w:val="NoSpacing"/>
        <w:rPr>
          <w:lang w:val="en-US"/>
        </w:rPr>
      </w:pPr>
      <w:r w:rsidRPr="005671C2">
        <w:rPr>
          <w:lang w:val="en-US"/>
        </w:rPr>
        <w:t>; Parent=run18</w:t>
      </w:r>
    </w:p>
    <w:p w:rsidR="00022736" w:rsidRPr="005671C2" w:rsidRDefault="00022736" w:rsidP="00931C59">
      <w:pPr>
        <w:pStyle w:val="NoSpacing"/>
        <w:rPr>
          <w:lang w:val="en-US"/>
        </w:rPr>
      </w:pPr>
      <w:r w:rsidRPr="005671C2">
        <w:rPr>
          <w:lang w:val="en-US"/>
        </w:rPr>
        <w:t xml:space="preserve">$DATA BOTH.occ1.incl.BLOQ.11.csv     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$S</w:t>
      </w:r>
      <w:r>
        <w:rPr>
          <w:lang w:val="en-US"/>
        </w:rPr>
        <w:t xml:space="preserve">UBROUTINES ADVAN6 TOL=5 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$MODEL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COMP=(PODOSE)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COMP=(CENTRAL)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COMP=(PERIP)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COMP=(PERIP2)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COMP=(TRANSIT1)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COMP=(TRANSIT2)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COMP=(TRANSIT3)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$PK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TVCL= THETA(1)</w:t>
      </w:r>
    </w:p>
    <w:p w:rsidR="00022736" w:rsidRPr="005671C2" w:rsidRDefault="00022736" w:rsidP="00931C59">
      <w:pPr>
        <w:pStyle w:val="NoSpacing"/>
        <w:rPr>
          <w:lang w:val="sv-SE"/>
        </w:rPr>
      </w:pPr>
      <w:r w:rsidRPr="005671C2">
        <w:rPr>
          <w:lang w:val="sv-SE"/>
        </w:rPr>
        <w:t xml:space="preserve">CL= TVCL*EXP(ETA(1))     </w:t>
      </w:r>
      <w:r w:rsidRPr="005671C2">
        <w:rPr>
          <w:lang w:val="sv-SE"/>
        </w:rPr>
        <w:tab/>
      </w:r>
    </w:p>
    <w:p w:rsidR="00022736" w:rsidRPr="005671C2" w:rsidRDefault="00022736" w:rsidP="00931C59">
      <w:pPr>
        <w:pStyle w:val="NoSpacing"/>
        <w:rPr>
          <w:lang w:val="sv-SE"/>
        </w:rPr>
      </w:pPr>
    </w:p>
    <w:p w:rsidR="00022736" w:rsidRPr="006968BB" w:rsidRDefault="00022736" w:rsidP="00931C59">
      <w:pPr>
        <w:pStyle w:val="NoSpacing"/>
        <w:rPr>
          <w:lang w:val="sv-SE"/>
        </w:rPr>
      </w:pPr>
      <w:r w:rsidRPr="006968BB">
        <w:rPr>
          <w:lang w:val="sv-SE"/>
        </w:rPr>
        <w:t>TVF1= THETA(2)*THETA(10)**OBES</w:t>
      </w:r>
    </w:p>
    <w:p w:rsidR="00022736" w:rsidRPr="005671C2" w:rsidRDefault="00022736" w:rsidP="00931C59">
      <w:pPr>
        <w:pStyle w:val="NoSpacing"/>
        <w:rPr>
          <w:lang w:val="en-GB"/>
        </w:rPr>
      </w:pPr>
      <w:r w:rsidRPr="005671C2">
        <w:rPr>
          <w:lang w:val="en-GB"/>
        </w:rPr>
        <w:t>F1= TVF1*EXP(ETA(2))</w:t>
      </w:r>
      <w:r w:rsidRPr="005671C2">
        <w:rPr>
          <w:lang w:val="en-GB"/>
        </w:rPr>
        <w:tab/>
        <w:t xml:space="preserve">         </w:t>
      </w:r>
      <w:r>
        <w:rPr>
          <w:lang w:val="en-GB"/>
        </w:rPr>
        <w:t xml:space="preserve">               </w:t>
      </w:r>
      <w:r w:rsidRPr="005671C2">
        <w:rPr>
          <w:lang w:val="en-GB"/>
        </w:rPr>
        <w:t xml:space="preserve"> ; oral bioavailability</w:t>
      </w:r>
    </w:p>
    <w:p w:rsidR="00022736" w:rsidRPr="005671C2" w:rsidRDefault="00022736" w:rsidP="00931C59">
      <w:pPr>
        <w:pStyle w:val="NoSpacing"/>
        <w:rPr>
          <w:lang w:val="en-GB"/>
        </w:rPr>
      </w:pPr>
    </w:p>
    <w:p w:rsidR="00022736" w:rsidRPr="005671C2" w:rsidRDefault="00022736" w:rsidP="00931C59">
      <w:pPr>
        <w:pStyle w:val="NoSpacing"/>
        <w:rPr>
          <w:lang w:val="en-GB"/>
        </w:rPr>
      </w:pPr>
      <w:r w:rsidRPr="005671C2">
        <w:rPr>
          <w:lang w:val="en-GB"/>
        </w:rPr>
        <w:t>TVV2= THETA(3)*(1+THETA(8)*(TBW-127))</w:t>
      </w:r>
    </w:p>
    <w:p w:rsidR="00022736" w:rsidRPr="005C75FD" w:rsidRDefault="00022736" w:rsidP="00931C59">
      <w:pPr>
        <w:pStyle w:val="NoSpacing"/>
        <w:rPr>
          <w:lang w:val="en-GB"/>
        </w:rPr>
      </w:pPr>
      <w:r w:rsidRPr="005C75FD">
        <w:rPr>
          <w:lang w:val="en-GB"/>
        </w:rPr>
        <w:t xml:space="preserve">V2= TVV2*EXP(ETA(5))                           ; volume (L) </w:t>
      </w:r>
    </w:p>
    <w:p w:rsidR="00022736" w:rsidRPr="005C75FD" w:rsidRDefault="00022736" w:rsidP="00931C59">
      <w:pPr>
        <w:pStyle w:val="NoSpacing"/>
        <w:rPr>
          <w:lang w:val="en-GB"/>
        </w:rPr>
      </w:pPr>
    </w:p>
    <w:p w:rsidR="00022736" w:rsidRPr="005671C2" w:rsidRDefault="00022736" w:rsidP="00931C59">
      <w:pPr>
        <w:pStyle w:val="NoSpacing"/>
        <w:rPr>
          <w:lang w:val="en-GB"/>
        </w:rPr>
      </w:pPr>
      <w:r w:rsidRPr="005671C2">
        <w:rPr>
          <w:lang w:val="en-GB"/>
        </w:rPr>
        <w:t>TVQ= THETA(4)</w:t>
      </w:r>
    </w:p>
    <w:p w:rsidR="00022736" w:rsidRPr="005671C2" w:rsidRDefault="00022736" w:rsidP="00931C59">
      <w:pPr>
        <w:pStyle w:val="NoSpacing"/>
        <w:rPr>
          <w:lang w:val="en-GB"/>
        </w:rPr>
      </w:pPr>
      <w:r w:rsidRPr="005671C2">
        <w:rPr>
          <w:lang w:val="en-GB"/>
        </w:rPr>
        <w:t xml:space="preserve">Q= TVQ*EXP(ETA(3))                </w:t>
      </w:r>
      <w:r>
        <w:rPr>
          <w:lang w:val="en-GB"/>
        </w:rPr>
        <w:t xml:space="preserve">               </w:t>
      </w:r>
      <w:r w:rsidRPr="005671C2">
        <w:rPr>
          <w:lang w:val="en-GB"/>
        </w:rPr>
        <w:t>; intercompartmental clearance (L/min)</w:t>
      </w:r>
    </w:p>
    <w:p w:rsidR="00022736" w:rsidRPr="005671C2" w:rsidRDefault="00022736" w:rsidP="00931C59">
      <w:pPr>
        <w:pStyle w:val="NoSpacing"/>
        <w:rPr>
          <w:lang w:val="en-GB"/>
        </w:rPr>
      </w:pPr>
    </w:p>
    <w:p w:rsidR="00022736" w:rsidRPr="005671C2" w:rsidRDefault="00022736" w:rsidP="00931C59">
      <w:pPr>
        <w:pStyle w:val="NoSpacing"/>
        <w:rPr>
          <w:lang w:val="en-GB"/>
        </w:rPr>
      </w:pPr>
      <w:r w:rsidRPr="005671C2">
        <w:rPr>
          <w:lang w:val="en-GB"/>
        </w:rPr>
        <w:t>TVV3= THETA(5)*(TBW/127)**THETA(9)</w:t>
      </w:r>
    </w:p>
    <w:p w:rsidR="00022736" w:rsidRPr="005671C2" w:rsidRDefault="00022736" w:rsidP="00931C59">
      <w:pPr>
        <w:pStyle w:val="NoSpacing"/>
        <w:rPr>
          <w:lang w:val="en-GB"/>
        </w:rPr>
      </w:pPr>
      <w:r w:rsidRPr="005671C2">
        <w:rPr>
          <w:lang w:val="en-GB"/>
        </w:rPr>
        <w:t xml:space="preserve">V3= TVV3*EXP(ETA(6))             </w:t>
      </w:r>
      <w:r>
        <w:rPr>
          <w:lang w:val="en-GB"/>
        </w:rPr>
        <w:t xml:space="preserve">              </w:t>
      </w:r>
      <w:r w:rsidRPr="005671C2">
        <w:rPr>
          <w:lang w:val="en-GB"/>
        </w:rPr>
        <w:t>; peripheral volume of distribution (L)</w:t>
      </w:r>
    </w:p>
    <w:p w:rsidR="00022736" w:rsidRPr="005671C2" w:rsidRDefault="00022736" w:rsidP="00931C59">
      <w:pPr>
        <w:pStyle w:val="NoSpacing"/>
        <w:rPr>
          <w:lang w:val="en-GB"/>
        </w:rPr>
      </w:pPr>
    </w:p>
    <w:p w:rsidR="00022736" w:rsidRPr="006968BB" w:rsidRDefault="00022736" w:rsidP="00931C59">
      <w:pPr>
        <w:pStyle w:val="NoSpacing"/>
        <w:rPr>
          <w:lang w:val="sv-SE"/>
        </w:rPr>
      </w:pPr>
      <w:r w:rsidRPr="006968BB">
        <w:rPr>
          <w:lang w:val="sv-SE"/>
        </w:rPr>
        <w:t>TVKA= THETA(6)*THETA(11)**OBES</w:t>
      </w:r>
    </w:p>
    <w:p w:rsidR="00022736" w:rsidRPr="002C7336" w:rsidRDefault="00022736" w:rsidP="00931C59">
      <w:pPr>
        <w:pStyle w:val="NoSpacing"/>
        <w:rPr>
          <w:lang w:val="sv-SE"/>
        </w:rPr>
      </w:pPr>
      <w:r w:rsidRPr="005671C2">
        <w:rPr>
          <w:lang w:val="sv-SE"/>
        </w:rPr>
        <w:t>KA= TVKA*EXP(ETA(4))</w:t>
      </w:r>
      <w:r w:rsidRPr="005671C2">
        <w:rPr>
          <w:lang w:val="sv-SE"/>
        </w:rPr>
        <w:tab/>
        <w:t xml:space="preserve">         </w:t>
      </w:r>
      <w:r>
        <w:rPr>
          <w:lang w:val="sv-SE"/>
        </w:rPr>
        <w:t xml:space="preserve">               </w:t>
      </w:r>
      <w:r w:rsidRPr="005671C2">
        <w:rPr>
          <w:lang w:val="sv-SE"/>
        </w:rPr>
        <w:t xml:space="preserve"> ; oral absoprtion</w:t>
      </w:r>
      <w:r w:rsidRPr="002C7336">
        <w:rPr>
          <w:lang w:val="sv-SE"/>
        </w:rPr>
        <w:t xml:space="preserve"> rate </w:t>
      </w:r>
      <w:r>
        <w:rPr>
          <w:lang w:val="sv-SE"/>
        </w:rPr>
        <w:t xml:space="preserve">or Ktr </w:t>
      </w:r>
      <w:r w:rsidRPr="002C7336">
        <w:rPr>
          <w:lang w:val="sv-SE"/>
        </w:rPr>
        <w:t>(min-1)</w:t>
      </w:r>
    </w:p>
    <w:p w:rsidR="00022736" w:rsidRPr="002C7336" w:rsidRDefault="00022736" w:rsidP="00931C59">
      <w:pPr>
        <w:pStyle w:val="NoSpacing"/>
        <w:rPr>
          <w:lang w:val="sv-SE"/>
        </w:rPr>
      </w:pPr>
    </w:p>
    <w:p w:rsidR="00022736" w:rsidRPr="005C75FD" w:rsidRDefault="00022736" w:rsidP="00931C59">
      <w:pPr>
        <w:pStyle w:val="NoSpacing"/>
        <w:rPr>
          <w:lang w:val="en-US"/>
        </w:rPr>
      </w:pPr>
      <w:r w:rsidRPr="005C75FD">
        <w:rPr>
          <w:lang w:val="en-US"/>
        </w:rPr>
        <w:t>KTR= KA</w:t>
      </w:r>
    </w:p>
    <w:p w:rsidR="00022736" w:rsidRPr="005C75FD" w:rsidRDefault="00022736" w:rsidP="00931C59">
      <w:pPr>
        <w:pStyle w:val="NoSpacing"/>
        <w:rPr>
          <w:lang w:val="en-US"/>
        </w:rPr>
      </w:pPr>
      <w:r w:rsidRPr="005C75FD">
        <w:rPr>
          <w:lang w:val="en-US"/>
        </w:rPr>
        <w:t>V4= V3                                                       ; 2</w:t>
      </w:r>
      <w:r>
        <w:rPr>
          <w:lang w:val="en-US"/>
        </w:rPr>
        <w:t>nd</w:t>
      </w:r>
      <w:r w:rsidRPr="005C75FD">
        <w:rPr>
          <w:lang w:val="en-US"/>
        </w:rPr>
        <w:t xml:space="preserve"> volume peri</w:t>
      </w:r>
      <w:r>
        <w:rPr>
          <w:lang w:val="en-US"/>
        </w:rPr>
        <w:t>ph</w:t>
      </w:r>
      <w:r w:rsidRPr="005C75FD">
        <w:rPr>
          <w:lang w:val="en-US"/>
        </w:rPr>
        <w:t>. compartment (L)</w:t>
      </w:r>
    </w:p>
    <w:p w:rsidR="00022736" w:rsidRPr="005C75FD" w:rsidRDefault="00022736" w:rsidP="00931C59">
      <w:pPr>
        <w:pStyle w:val="NoSpacing"/>
        <w:rPr>
          <w:lang w:val="en-US"/>
        </w:rPr>
      </w:pPr>
      <w:r w:rsidRPr="005C75FD">
        <w:rPr>
          <w:lang w:val="en-US"/>
        </w:rPr>
        <w:t>Q4= THETA(7)                                           ; clearance to 2</w:t>
      </w:r>
      <w:r>
        <w:rPr>
          <w:lang w:val="en-US"/>
        </w:rPr>
        <w:t>nd</w:t>
      </w:r>
      <w:r w:rsidRPr="005C75FD">
        <w:rPr>
          <w:lang w:val="en-US"/>
        </w:rPr>
        <w:t xml:space="preserve"> peri</w:t>
      </w:r>
      <w:r>
        <w:rPr>
          <w:lang w:val="en-US"/>
        </w:rPr>
        <w:t>ph.</w:t>
      </w:r>
      <w:r w:rsidRPr="005C75FD">
        <w:rPr>
          <w:lang w:val="en-US"/>
        </w:rPr>
        <w:t xml:space="preserve"> comp</w:t>
      </w:r>
      <w:r>
        <w:rPr>
          <w:lang w:val="en-US"/>
        </w:rPr>
        <w:t>artment</w:t>
      </w:r>
      <w:r w:rsidRPr="005C75FD">
        <w:rPr>
          <w:lang w:val="en-US"/>
        </w:rPr>
        <w:t xml:space="preserve"> (L/min)</w:t>
      </w:r>
    </w:p>
    <w:p w:rsidR="00022736" w:rsidRPr="005C75FD" w:rsidRDefault="00022736" w:rsidP="00931C59">
      <w:pPr>
        <w:pStyle w:val="NoSpacing"/>
      </w:pPr>
      <w:r w:rsidRPr="005C75FD">
        <w:t>;</w:t>
      </w:r>
    </w:p>
    <w:p w:rsidR="00022736" w:rsidRPr="005C75FD" w:rsidRDefault="00022736" w:rsidP="00931C59">
      <w:pPr>
        <w:pStyle w:val="NoSpacing"/>
      </w:pPr>
      <w:r w:rsidRPr="005C75FD">
        <w:t xml:space="preserve">S2=V2                            </w:t>
      </w:r>
    </w:p>
    <w:p w:rsidR="00022736" w:rsidRDefault="00022736" w:rsidP="00931C59">
      <w:pPr>
        <w:pStyle w:val="NoSpacing"/>
      </w:pPr>
      <w:r>
        <w:t>S3=V3</w:t>
      </w:r>
    </w:p>
    <w:p w:rsidR="00022736" w:rsidRDefault="00022736" w:rsidP="00931C59">
      <w:pPr>
        <w:pStyle w:val="NoSpacing"/>
      </w:pPr>
      <w:r>
        <w:t>;</w:t>
      </w:r>
    </w:p>
    <w:p w:rsidR="00022736" w:rsidRDefault="00022736" w:rsidP="00931C59">
      <w:pPr>
        <w:pStyle w:val="NoSpacing"/>
      </w:pPr>
      <w:r>
        <w:t>K15=KA</w:t>
      </w:r>
    </w:p>
    <w:p w:rsidR="00022736" w:rsidRDefault="00022736" w:rsidP="00931C59">
      <w:pPr>
        <w:pStyle w:val="NoSpacing"/>
      </w:pPr>
      <w:r>
        <w:t>K56=KTR</w:t>
      </w:r>
    </w:p>
    <w:p w:rsidR="00022736" w:rsidRDefault="00022736" w:rsidP="00931C59">
      <w:pPr>
        <w:pStyle w:val="NoSpacing"/>
      </w:pPr>
      <w:r>
        <w:t>K67=KTR</w:t>
      </w:r>
    </w:p>
    <w:p w:rsidR="00022736" w:rsidRDefault="00022736" w:rsidP="00931C59">
      <w:pPr>
        <w:pStyle w:val="NoSpacing"/>
      </w:pPr>
      <w:r>
        <w:t>K72=KTR</w:t>
      </w:r>
    </w:p>
    <w:p w:rsidR="00022736" w:rsidRDefault="00022736" w:rsidP="00931C59">
      <w:pPr>
        <w:pStyle w:val="NoSpacing"/>
      </w:pPr>
      <w:r>
        <w:t>K20=CL/V2</w:t>
      </w:r>
    </w:p>
    <w:p w:rsidR="00022736" w:rsidRDefault="00022736" w:rsidP="00931C59">
      <w:pPr>
        <w:pStyle w:val="NoSpacing"/>
      </w:pPr>
      <w:r>
        <w:t>K23=Q/V2</w:t>
      </w:r>
    </w:p>
    <w:p w:rsidR="00022736" w:rsidRPr="005C75FD" w:rsidRDefault="00022736" w:rsidP="00931C59">
      <w:pPr>
        <w:pStyle w:val="NoSpacing"/>
      </w:pPr>
      <w:r w:rsidRPr="005C75FD">
        <w:t>K32=Q/V3</w:t>
      </w:r>
    </w:p>
    <w:p w:rsidR="00022736" w:rsidRPr="005C75FD" w:rsidRDefault="00022736" w:rsidP="00931C59">
      <w:pPr>
        <w:pStyle w:val="NoSpacing"/>
      </w:pPr>
      <w:r w:rsidRPr="005C75FD">
        <w:t>K24=Q4/V2</w:t>
      </w:r>
    </w:p>
    <w:p w:rsidR="00022736" w:rsidRPr="005C75FD" w:rsidRDefault="00022736" w:rsidP="00931C59">
      <w:pPr>
        <w:pStyle w:val="NoSpacing"/>
      </w:pPr>
      <w:r w:rsidRPr="005C75FD">
        <w:t>K42=Q4/V4</w:t>
      </w:r>
    </w:p>
    <w:p w:rsidR="00022736" w:rsidRPr="005C75FD" w:rsidRDefault="00022736" w:rsidP="00931C59">
      <w:pPr>
        <w:pStyle w:val="NoSpacing"/>
        <w:rPr>
          <w:lang w:val="pt-BR"/>
        </w:rPr>
      </w:pPr>
      <w:r w:rsidRPr="005C75FD">
        <w:rPr>
          <w:lang w:val="pt-BR"/>
        </w:rPr>
        <w:t>$DES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DADT(1)= -K15*A(1)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DADT(2)=                                KTR*A(7) -K23*A(2) +K32*A(3) -K24*A(2) +K42*A(4) -K20*A(2)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DADT(3)=                                          K23*A(2) -K32*A(3)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DADT(4)=                                                              K24*A(2) -K42*A(4)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DADT(5)=  K15*A(1) -KTR*A(5)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DADT(6)=            KTR*A(5) -KTR*A(6)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DADT(7)=                      KTR*A(6) -KTR*A(7)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$ERROR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COM1=0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IF (OBES.EQ.0) COM1=1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COM2=0</w:t>
      </w:r>
    </w:p>
    <w:p w:rsidR="00022736" w:rsidRPr="002C7336" w:rsidRDefault="00022736" w:rsidP="00931C59">
      <w:pPr>
        <w:pStyle w:val="NoSpacing"/>
        <w:rPr>
          <w:lang w:val="pt-BR"/>
        </w:rPr>
      </w:pPr>
      <w:r w:rsidRPr="002C7336">
        <w:rPr>
          <w:lang w:val="pt-BR"/>
        </w:rPr>
        <w:t>IF (OBES.EQ.1) COM2=1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;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IPRED=F                 </w:t>
      </w:r>
      <w:r>
        <w:rPr>
          <w:lang w:val="en-GB"/>
        </w:rPr>
        <w:t xml:space="preserve">           </w:t>
      </w:r>
      <w:r w:rsidRPr="00931C59">
        <w:rPr>
          <w:lang w:val="en-GB"/>
        </w:rPr>
        <w:t xml:space="preserve">      ; individual prediction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;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Y1=IPRED*(1+ERR(1))           ; </w:t>
      </w:r>
      <w:r>
        <w:rPr>
          <w:lang w:val="en-GB"/>
        </w:rPr>
        <w:t>healthy volunteers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Y2=IPRED*(1+ERR(2))           ;</w:t>
      </w:r>
      <w:r>
        <w:rPr>
          <w:lang w:val="en-GB"/>
        </w:rPr>
        <w:t xml:space="preserve"> </w:t>
      </w:r>
      <w:r w:rsidRPr="00931C59">
        <w:rPr>
          <w:lang w:val="en-GB"/>
        </w:rPr>
        <w:t>morbidly obese</w:t>
      </w:r>
      <w:r>
        <w:rPr>
          <w:lang w:val="en-GB"/>
        </w:rPr>
        <w:t xml:space="preserve"> patients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;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Y=Y1*COM1+Y2*COM2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;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IRES=DV-IPRED                </w:t>
      </w:r>
      <w:r>
        <w:rPr>
          <w:lang w:val="en-GB"/>
        </w:rPr>
        <w:t xml:space="preserve"> </w:t>
      </w:r>
      <w:r w:rsidRPr="00931C59">
        <w:rPr>
          <w:lang w:val="en-GB"/>
        </w:rPr>
        <w:t xml:space="preserve">     ; individual residual</w:t>
      </w:r>
    </w:p>
    <w:p w:rsidR="00022736" w:rsidRPr="00931C59" w:rsidRDefault="00022736" w:rsidP="00931C59">
      <w:pPr>
        <w:pStyle w:val="NoSpacing"/>
        <w:rPr>
          <w:lang w:val="en-GB"/>
        </w:rPr>
      </w:pPr>
      <w:smartTag w:uri="urn:schemas-microsoft-com:office:smarttags" w:element="State">
        <w:smartTag w:uri="urn:schemas-microsoft-com:office:smarttags" w:element="place">
          <w:r w:rsidRPr="00931C59">
            <w:rPr>
              <w:lang w:val="en-GB"/>
            </w:rPr>
            <w:t>DEL</w:t>
          </w:r>
        </w:smartTag>
      </w:smartTag>
      <w:r w:rsidRPr="00931C59">
        <w:rPr>
          <w:lang w:val="en-GB"/>
        </w:rPr>
        <w:t xml:space="preserve">=0                                    </w:t>
      </w:r>
      <w:r>
        <w:rPr>
          <w:lang w:val="en-GB"/>
        </w:rPr>
        <w:t xml:space="preserve"> </w:t>
      </w:r>
      <w:r w:rsidRPr="00931C59">
        <w:rPr>
          <w:lang w:val="en-GB"/>
        </w:rPr>
        <w:t xml:space="preserve"> ; if F=0, than see next lines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IF(IPRED.EQ.0)</w:t>
      </w:r>
      <w:smartTag w:uri="urn:schemas-microsoft-com:office:smarttags" w:element="State">
        <w:smartTag w:uri="urn:schemas-microsoft-com:office:smarttags" w:element="place">
          <w:r w:rsidRPr="00931C59">
            <w:rPr>
              <w:lang w:val="en-GB"/>
            </w:rPr>
            <w:t>DEL</w:t>
          </w:r>
        </w:smartTag>
      </w:smartTag>
      <w:r w:rsidRPr="00931C59">
        <w:rPr>
          <w:lang w:val="en-GB"/>
        </w:rPr>
        <w:t>=1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IWRES=(1-DEL)*IRES/(IPRED+DEL) </w:t>
      </w:r>
      <w:r>
        <w:rPr>
          <w:lang w:val="en-GB"/>
        </w:rPr>
        <w:t xml:space="preserve">     </w:t>
      </w:r>
      <w:r w:rsidRPr="00931C59">
        <w:rPr>
          <w:lang w:val="en-GB"/>
        </w:rPr>
        <w:t xml:space="preserve">  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$THETA      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 (0, 0.2)          ;CL (L/min)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(0, 0.3)        </w:t>
      </w:r>
      <w:r>
        <w:rPr>
          <w:lang w:val="en-GB"/>
        </w:rPr>
        <w:t xml:space="preserve"> </w:t>
      </w:r>
      <w:r w:rsidRPr="00931C59">
        <w:rPr>
          <w:lang w:val="en-GB"/>
        </w:rPr>
        <w:t xml:space="preserve">  ;F1 healthy volunteers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(0, 30)         </w:t>
      </w:r>
      <w:r>
        <w:rPr>
          <w:lang w:val="en-GB"/>
        </w:rPr>
        <w:t xml:space="preserve"> </w:t>
      </w:r>
      <w:r w:rsidRPr="00931C59">
        <w:rPr>
          <w:lang w:val="en-GB"/>
        </w:rPr>
        <w:t xml:space="preserve">  ;V2 (L)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(0, 0.9)         </w:t>
      </w:r>
      <w:r>
        <w:rPr>
          <w:lang w:val="en-GB"/>
        </w:rPr>
        <w:t xml:space="preserve"> </w:t>
      </w:r>
      <w:r w:rsidRPr="00931C59">
        <w:rPr>
          <w:lang w:val="en-GB"/>
        </w:rPr>
        <w:t xml:space="preserve"> ;Q (L/min)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(0, 100)          ;V3 (L)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(0, 0.1)          </w:t>
      </w:r>
      <w:r>
        <w:rPr>
          <w:lang w:val="en-GB"/>
        </w:rPr>
        <w:t xml:space="preserve"> </w:t>
      </w:r>
      <w:r w:rsidRPr="00931C59">
        <w:rPr>
          <w:lang w:val="en-GB"/>
        </w:rPr>
        <w:t>;KA healthy volunteers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(0, 0.1)          </w:t>
      </w:r>
      <w:r>
        <w:rPr>
          <w:lang w:val="en-GB"/>
        </w:rPr>
        <w:t xml:space="preserve"> </w:t>
      </w:r>
      <w:r w:rsidRPr="00931C59">
        <w:rPr>
          <w:lang w:val="en-GB"/>
        </w:rPr>
        <w:t>;Q4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>(0, 0.003)      ;TBW V2</w:t>
      </w:r>
    </w:p>
    <w:p w:rsidR="00022736" w:rsidRPr="00931C59" w:rsidRDefault="00022736" w:rsidP="00931C59">
      <w:pPr>
        <w:pStyle w:val="NoSpacing"/>
        <w:rPr>
          <w:lang w:val="en-GB"/>
        </w:rPr>
      </w:pPr>
      <w:r w:rsidRPr="00931C59">
        <w:rPr>
          <w:lang w:val="en-GB"/>
        </w:rPr>
        <w:t xml:space="preserve">(0, 2)            </w:t>
      </w:r>
      <w:r>
        <w:rPr>
          <w:lang w:val="en-GB"/>
        </w:rPr>
        <w:t xml:space="preserve">  </w:t>
      </w:r>
      <w:r w:rsidRPr="00931C59">
        <w:rPr>
          <w:lang w:val="en-GB"/>
        </w:rPr>
        <w:t>;TBW</w:t>
      </w:r>
      <w:r>
        <w:rPr>
          <w:lang w:val="en-GB"/>
        </w:rPr>
        <w:t xml:space="preserve"> </w:t>
      </w:r>
      <w:r w:rsidRPr="00931C59">
        <w:rPr>
          <w:lang w:val="en-GB"/>
        </w:rPr>
        <w:t xml:space="preserve">V3 </w:t>
      </w:r>
    </w:p>
    <w:p w:rsidR="00022736" w:rsidRPr="005671C2" w:rsidRDefault="00022736" w:rsidP="00931C59">
      <w:pPr>
        <w:pStyle w:val="NoSpacing"/>
        <w:rPr>
          <w:lang w:val="en-US"/>
        </w:rPr>
      </w:pPr>
      <w:r w:rsidRPr="005671C2">
        <w:rPr>
          <w:lang w:val="en-US"/>
        </w:rPr>
        <w:t xml:space="preserve">(0, 2)              ;fraction F1 morbidly obese </w:t>
      </w:r>
    </w:p>
    <w:p w:rsidR="00022736" w:rsidRPr="005671C2" w:rsidRDefault="00022736" w:rsidP="00931C59">
      <w:pPr>
        <w:pStyle w:val="NoSpacing"/>
        <w:rPr>
          <w:lang w:val="en-US"/>
        </w:rPr>
      </w:pPr>
      <w:r w:rsidRPr="005671C2">
        <w:rPr>
          <w:lang w:val="en-US"/>
        </w:rPr>
        <w:t>(0</w:t>
      </w:r>
      <w:r>
        <w:rPr>
          <w:lang w:val="en-US"/>
        </w:rPr>
        <w:t>, 0.5)           ;fraction KA mor</w:t>
      </w:r>
      <w:r w:rsidRPr="005671C2">
        <w:rPr>
          <w:lang w:val="en-US"/>
        </w:rPr>
        <w:t>bidly obese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;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 xml:space="preserve">$OMEGA         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0.03            ;CL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0.1              ;F1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 xml:space="preserve">0 FIX           ;Q </w:t>
      </w:r>
    </w:p>
    <w:p w:rsidR="00022736" w:rsidRPr="005C75FD" w:rsidRDefault="00022736" w:rsidP="00931C59">
      <w:pPr>
        <w:pStyle w:val="NoSpacing"/>
        <w:rPr>
          <w:lang w:val="sv-SE"/>
        </w:rPr>
      </w:pPr>
      <w:r w:rsidRPr="005C75FD">
        <w:rPr>
          <w:lang w:val="sv-SE"/>
        </w:rPr>
        <w:t>0.2              ;KA</w:t>
      </w:r>
    </w:p>
    <w:p w:rsidR="00022736" w:rsidRPr="002C7336" w:rsidRDefault="00022736" w:rsidP="00931C59">
      <w:pPr>
        <w:pStyle w:val="NoSpacing"/>
        <w:rPr>
          <w:lang w:val="sv-SE"/>
        </w:rPr>
      </w:pPr>
      <w:r w:rsidRPr="002C7336">
        <w:rPr>
          <w:lang w:val="sv-SE"/>
        </w:rPr>
        <w:t>$OMEGA BLOCK(2)</w:t>
      </w:r>
    </w:p>
    <w:p w:rsidR="00022736" w:rsidRPr="005671C2" w:rsidRDefault="00022736" w:rsidP="00931C59">
      <w:pPr>
        <w:pStyle w:val="NoSpacing"/>
        <w:rPr>
          <w:lang w:val="sv-SE"/>
        </w:rPr>
      </w:pPr>
      <w:r w:rsidRPr="005671C2">
        <w:rPr>
          <w:lang w:val="sv-SE"/>
        </w:rPr>
        <w:t>0.3                      ;V2 (central)</w:t>
      </w:r>
    </w:p>
    <w:p w:rsidR="00022736" w:rsidRPr="005C75FD" w:rsidRDefault="00022736" w:rsidP="00931C59">
      <w:pPr>
        <w:pStyle w:val="NoSpacing"/>
        <w:rPr>
          <w:lang w:val="en-US"/>
        </w:rPr>
      </w:pPr>
      <w:r w:rsidRPr="005C75FD">
        <w:rPr>
          <w:lang w:val="en-US"/>
        </w:rPr>
        <w:t>0.05 0.1             ;V3 (peripheral)</w:t>
      </w:r>
    </w:p>
    <w:p w:rsidR="00022736" w:rsidRPr="005C75FD" w:rsidRDefault="00022736" w:rsidP="00931C59">
      <w:pPr>
        <w:pStyle w:val="NoSpacing"/>
        <w:rPr>
          <w:lang w:val="en-US"/>
        </w:rPr>
      </w:pPr>
      <w:r w:rsidRPr="005C75FD">
        <w:rPr>
          <w:lang w:val="en-US"/>
        </w:rPr>
        <w:t>;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 xml:space="preserve">$SIGMA       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0.005         ; healthy volunteers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0.1             ; morbidly obese</w:t>
      </w:r>
    </w:p>
    <w:p w:rsidR="00022736" w:rsidRPr="005C75FD" w:rsidRDefault="00022736" w:rsidP="00931C59">
      <w:pPr>
        <w:pStyle w:val="NoSpacing"/>
        <w:rPr>
          <w:lang w:val="fr-FR"/>
        </w:rPr>
      </w:pPr>
      <w:r w:rsidRPr="005C75FD">
        <w:rPr>
          <w:lang w:val="fr-FR"/>
        </w:rPr>
        <w:t>$EST SIGDIG=3 MAXEVAL=9999 PRINT=5 NOABORT METHOD=1 INTERACTION POSTHOC</w:t>
      </w:r>
    </w:p>
    <w:p w:rsidR="00022736" w:rsidRPr="005C75FD" w:rsidRDefault="00022736" w:rsidP="00931C59">
      <w:pPr>
        <w:pStyle w:val="NoSpacing"/>
        <w:rPr>
          <w:lang w:val="fr-FR"/>
        </w:rPr>
      </w:pPr>
      <w:r w:rsidRPr="005C75FD">
        <w:rPr>
          <w:lang w:val="fr-FR"/>
        </w:rPr>
        <w:t>$COV COMP</w:t>
      </w:r>
      <w:bookmarkStart w:id="0" w:name="_GoBack"/>
      <w:bookmarkEnd w:id="0"/>
    </w:p>
    <w:p w:rsidR="00022736" w:rsidRPr="005C75FD" w:rsidRDefault="00022736" w:rsidP="00931C59">
      <w:pPr>
        <w:pStyle w:val="NoSpacing"/>
        <w:rPr>
          <w:lang w:val="fr-FR"/>
        </w:rPr>
      </w:pPr>
      <w:r w:rsidRPr="005C75FD">
        <w:rPr>
          <w:lang w:val="fr-FR"/>
        </w:rPr>
        <w:t>$TABLE ID TIME TAD TADI IPRED IWRES CWRES CMT ROUN OBES IV NOPRINT ONEHEADER FILE=sdtab61</w:t>
      </w:r>
    </w:p>
    <w:p w:rsidR="00022736" w:rsidRPr="005C75FD" w:rsidRDefault="00022736" w:rsidP="00931C59">
      <w:pPr>
        <w:pStyle w:val="NoSpacing"/>
        <w:rPr>
          <w:lang w:val="fr-FR"/>
        </w:rPr>
      </w:pPr>
      <w:r w:rsidRPr="005C75FD">
        <w:rPr>
          <w:lang w:val="fr-FR"/>
        </w:rPr>
        <w:t>$TABLE ID TAD CMT TADI ROUN OBES IV CL V2 Q V3 Q4 KA F1 V4 TBW LBW IBW AGE BMI WHR ETA(1) ETA(2) ETA(3) ETA(4) ETA(5) ETA(6) NOPRINT NOAPPEND ONEHEADER FILE=patab61</w:t>
      </w:r>
    </w:p>
    <w:p w:rsidR="00022736" w:rsidRPr="006968BB" w:rsidRDefault="00022736" w:rsidP="00931C59">
      <w:pPr>
        <w:pStyle w:val="NoSpacing"/>
        <w:rPr>
          <w:lang w:val="en-US"/>
        </w:rPr>
      </w:pPr>
      <w:r w:rsidRPr="006968BB">
        <w:rPr>
          <w:lang w:val="en-US"/>
        </w:rPr>
        <w:t>$TABLE ID TAD TADI TBW LBW IBW BMI WHR AGE SEX NOPRINT NOAPPEND ONEHEADER FILE=cotab61</w:t>
      </w:r>
    </w:p>
    <w:sectPr w:rsidR="00022736" w:rsidRPr="006968BB" w:rsidSect="00DB6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1C59"/>
    <w:rsid w:val="00022736"/>
    <w:rsid w:val="000C6E1A"/>
    <w:rsid w:val="0014540D"/>
    <w:rsid w:val="002C7336"/>
    <w:rsid w:val="00386013"/>
    <w:rsid w:val="0039613E"/>
    <w:rsid w:val="00430CF2"/>
    <w:rsid w:val="004332D4"/>
    <w:rsid w:val="005671C2"/>
    <w:rsid w:val="005C75FD"/>
    <w:rsid w:val="006968BB"/>
    <w:rsid w:val="00773A33"/>
    <w:rsid w:val="007D5DF5"/>
    <w:rsid w:val="007F2369"/>
    <w:rsid w:val="00931C59"/>
    <w:rsid w:val="00990BB4"/>
    <w:rsid w:val="00A469F3"/>
    <w:rsid w:val="00A6118D"/>
    <w:rsid w:val="00C13673"/>
    <w:rsid w:val="00C601D5"/>
    <w:rsid w:val="00DB60CA"/>
    <w:rsid w:val="00DF0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0CA"/>
    <w:pPr>
      <w:spacing w:after="200" w:line="276" w:lineRule="auto"/>
    </w:pPr>
    <w:rPr>
      <w:lang w:val="nl-N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31C59"/>
    <w:rPr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487</Words>
  <Characters>2679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$PROBLEM Final model #61</dc:title>
  <dc:subject/>
  <dc:creator>Margreke Brill</dc:creator>
  <cp:keywords/>
  <dc:description/>
  <cp:lastModifiedBy>m.brill</cp:lastModifiedBy>
  <cp:revision>2</cp:revision>
  <dcterms:created xsi:type="dcterms:W3CDTF">2014-07-08T09:19:00Z</dcterms:created>
  <dcterms:modified xsi:type="dcterms:W3CDTF">2014-07-08T09:19:00Z</dcterms:modified>
</cp:coreProperties>
</file>