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EEC110" w14:textId="799AE19A" w:rsidR="009876A5" w:rsidRPr="00A75EC7" w:rsidRDefault="009876A5" w:rsidP="009876A5">
      <w:pPr>
        <w:spacing w:beforeLines="40" w:before="96" w:afterLines="40" w:after="96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Supplementary table</w:t>
      </w:r>
      <w:r w:rsidRPr="00A75EC7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1</w:t>
      </w:r>
      <w:r w:rsidRPr="00A75EC7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A75EC7">
        <w:rPr>
          <w:rFonts w:ascii="Times New Roman" w:hAnsi="Times New Roman" w:cs="Times New Roman"/>
          <w:sz w:val="20"/>
          <w:szCs w:val="20"/>
          <w:lang w:val="en-US"/>
        </w:rPr>
        <w:t xml:space="preserve"> Characteristics of participants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with and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withouth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history of recent falls (&lt; 90 days)</w:t>
      </w:r>
      <w:r w:rsidRPr="00A75EC7">
        <w:rPr>
          <w:rFonts w:ascii="Times New Roman" w:hAnsi="Times New Roman" w:cs="Times New Roman"/>
          <w:sz w:val="20"/>
          <w:szCs w:val="20"/>
          <w:lang w:val="en-US"/>
        </w:rPr>
        <w:t>.</w:t>
      </w:r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2379"/>
        <w:gridCol w:w="2093"/>
        <w:gridCol w:w="2093"/>
        <w:gridCol w:w="1955"/>
        <w:gridCol w:w="1118"/>
      </w:tblGrid>
      <w:tr w:rsidR="009876A5" w:rsidRPr="00D52321" w14:paraId="335173F5" w14:textId="77777777" w:rsidTr="00B528F7">
        <w:trPr>
          <w:tblHeader/>
          <w:jc w:val="center"/>
        </w:trPr>
        <w:tc>
          <w:tcPr>
            <w:tcW w:w="1234" w:type="pct"/>
            <w:tcBorders>
              <w:top w:val="single" w:sz="12" w:space="0" w:color="auto"/>
              <w:left w:val="none" w:sz="0" w:space="0" w:color="000000"/>
              <w:bottom w:val="single" w:sz="12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13457" w14:textId="77777777" w:rsidR="009876A5" w:rsidRPr="00D52321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D52321">
              <w:rPr>
                <w:rFonts w:ascii="Times New Roman" w:eastAsia="Helvetica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086" w:type="pct"/>
            <w:tcBorders>
              <w:top w:val="single" w:sz="12" w:space="0" w:color="auto"/>
              <w:left w:val="none" w:sz="0" w:space="0" w:color="000000"/>
              <w:bottom w:val="single" w:sz="12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F1C9EB" w14:textId="77777777" w:rsidR="009876A5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Helvetica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No recent falls</w:t>
            </w:r>
          </w:p>
          <w:p w14:paraId="7ADC24D1" w14:textId="77777777" w:rsidR="009876A5" w:rsidRPr="00D52321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D52321">
              <w:rPr>
                <w:rFonts w:ascii="Times New Roman" w:eastAsia="Helvetica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(n=</w:t>
            </w:r>
            <w:r w:rsidRPr="00924950">
              <w:rPr>
                <w:rFonts w:ascii="Times New Roman" w:eastAsia="Helvetica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276</w:t>
            </w:r>
            <w:r w:rsidRPr="00D52321">
              <w:rPr>
                <w:rFonts w:ascii="Times New Roman" w:eastAsia="Helvetica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)</w:t>
            </w:r>
          </w:p>
        </w:tc>
        <w:tc>
          <w:tcPr>
            <w:tcW w:w="1086" w:type="pct"/>
            <w:tcBorders>
              <w:top w:val="single" w:sz="12" w:space="0" w:color="auto"/>
              <w:left w:val="none" w:sz="0" w:space="0" w:color="000000"/>
              <w:bottom w:val="single" w:sz="12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D6E11" w14:textId="77777777" w:rsidR="009876A5" w:rsidRPr="00A03CEC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Helvetica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Recent falls</w:t>
            </w:r>
          </w:p>
          <w:p w14:paraId="68F48406" w14:textId="77777777" w:rsidR="009876A5" w:rsidRPr="00D52321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03CEC">
              <w:rPr>
                <w:rFonts w:ascii="Times New Roman" w:eastAsia="Helvetica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(</w:t>
            </w:r>
            <w:r>
              <w:rPr>
                <w:rFonts w:ascii="Times New Roman" w:eastAsia="Helvetica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n</w:t>
            </w:r>
            <w:r w:rsidRPr="00A03CEC">
              <w:rPr>
                <w:rFonts w:ascii="Times New Roman" w:eastAsia="Helvetica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=</w:t>
            </w:r>
            <w:r w:rsidRPr="00924950">
              <w:rPr>
                <w:rFonts w:ascii="Times New Roman" w:eastAsia="Helvetica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43</w:t>
            </w:r>
            <w:r w:rsidRPr="00A03CEC">
              <w:rPr>
                <w:rFonts w:ascii="Times New Roman" w:eastAsia="Helvetica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)</w:t>
            </w:r>
          </w:p>
        </w:tc>
        <w:tc>
          <w:tcPr>
            <w:tcW w:w="1014" w:type="pct"/>
            <w:tcBorders>
              <w:top w:val="single" w:sz="12" w:space="0" w:color="auto"/>
              <w:left w:val="none" w:sz="0" w:space="0" w:color="000000"/>
              <w:bottom w:val="single" w:sz="12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9D212" w14:textId="77777777" w:rsidR="009876A5" w:rsidRPr="00D52321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52321">
              <w:rPr>
                <w:rFonts w:ascii="Times New Roman" w:eastAsia="Helvetica" w:hAnsi="Times New Roman" w:cs="Times New Roman"/>
                <w:b/>
                <w:bCs/>
                <w:color w:val="000000"/>
                <w:sz w:val="16"/>
                <w:szCs w:val="16"/>
              </w:rPr>
              <w:t>Total sample</w:t>
            </w:r>
            <w:r w:rsidRPr="00D52321">
              <w:rPr>
                <w:rFonts w:ascii="Times New Roman" w:eastAsia="Helvetica" w:hAnsi="Times New Roman" w:cs="Times New Roman"/>
                <w:b/>
                <w:bCs/>
                <w:color w:val="000000"/>
                <w:sz w:val="16"/>
                <w:szCs w:val="16"/>
              </w:rPr>
              <w:br/>
              <w:t>(n=</w:t>
            </w:r>
            <w:r>
              <w:rPr>
                <w:rFonts w:ascii="Times New Roman" w:eastAsia="Helvetica" w:hAnsi="Times New Roman" w:cs="Times New Roman"/>
                <w:b/>
                <w:bCs/>
                <w:color w:val="000000"/>
                <w:sz w:val="16"/>
                <w:szCs w:val="16"/>
              </w:rPr>
              <w:t>319</w:t>
            </w:r>
            <w:r w:rsidRPr="00D52321">
              <w:rPr>
                <w:rFonts w:ascii="Times New Roman" w:eastAsia="Helvetica" w:hAnsi="Times New Roman" w:cs="Times New Roman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580" w:type="pct"/>
            <w:tcBorders>
              <w:top w:val="single" w:sz="12" w:space="0" w:color="auto"/>
              <w:left w:val="none" w:sz="0" w:space="0" w:color="000000"/>
              <w:bottom w:val="single" w:sz="12" w:space="0" w:color="auto"/>
              <w:right w:val="none" w:sz="0" w:space="0" w:color="000000"/>
            </w:tcBorders>
            <w:shd w:val="clear" w:color="auto" w:fill="FFFFFF"/>
            <w:vAlign w:val="center"/>
          </w:tcPr>
          <w:p w14:paraId="677CA1A0" w14:textId="77777777" w:rsidR="009876A5" w:rsidRPr="00D52321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2321">
              <w:rPr>
                <w:rFonts w:ascii="Times New Roman" w:eastAsia="Helvetica" w:hAnsi="Times New Roman" w:cs="Times New Roman"/>
                <w:b/>
                <w:bCs/>
                <w:color w:val="000000"/>
                <w:sz w:val="16"/>
                <w:szCs w:val="16"/>
              </w:rPr>
              <w:t>p</w:t>
            </w:r>
          </w:p>
        </w:tc>
      </w:tr>
      <w:tr w:rsidR="009876A5" w:rsidRPr="00D52321" w14:paraId="2BBA2880" w14:textId="77777777" w:rsidTr="00B528F7">
        <w:trPr>
          <w:jc w:val="center"/>
        </w:trPr>
        <w:tc>
          <w:tcPr>
            <w:tcW w:w="1234" w:type="pct"/>
            <w:tcBorders>
              <w:top w:val="single" w:sz="12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A4902" w14:textId="77777777" w:rsidR="009876A5" w:rsidRPr="00D52321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right="10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52321">
              <w:rPr>
                <w:rFonts w:ascii="Times New Roman" w:hAnsi="Times New Roman" w:cs="Times New Roman"/>
                <w:bCs/>
                <w:i/>
                <w:iCs/>
                <w:sz w:val="16"/>
                <w:szCs w:val="16"/>
              </w:rPr>
              <w:t xml:space="preserve">Personal </w:t>
            </w:r>
            <w:proofErr w:type="spellStart"/>
            <w:r w:rsidRPr="00D52321">
              <w:rPr>
                <w:rFonts w:ascii="Times New Roman" w:hAnsi="Times New Roman" w:cs="Times New Roman"/>
                <w:bCs/>
                <w:i/>
                <w:iCs/>
                <w:sz w:val="16"/>
                <w:szCs w:val="16"/>
              </w:rPr>
              <w:t>characteristics</w:t>
            </w:r>
            <w:proofErr w:type="spellEnd"/>
          </w:p>
        </w:tc>
        <w:tc>
          <w:tcPr>
            <w:tcW w:w="1086" w:type="pct"/>
            <w:tcBorders>
              <w:top w:val="single" w:sz="12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FA4C0" w14:textId="77777777" w:rsidR="009876A5" w:rsidRPr="00D52321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6" w:type="pct"/>
            <w:tcBorders>
              <w:top w:val="single" w:sz="12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0171E" w14:textId="77777777" w:rsidR="009876A5" w:rsidRPr="00D52321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pct"/>
            <w:tcBorders>
              <w:top w:val="single" w:sz="12" w:space="0" w:color="auto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3AAAD" w14:textId="77777777" w:rsidR="009876A5" w:rsidRPr="00D52321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pct"/>
            <w:tcBorders>
              <w:top w:val="single" w:sz="12" w:space="0" w:color="auto"/>
            </w:tcBorders>
            <w:shd w:val="clear" w:color="auto" w:fill="FFFFFF"/>
          </w:tcPr>
          <w:p w14:paraId="68875AFA" w14:textId="77777777" w:rsidR="009876A5" w:rsidRPr="00D52321" w:rsidRDefault="009876A5" w:rsidP="00B528F7">
            <w:pPr>
              <w:spacing w:beforeLines="40" w:before="96" w:afterLines="40" w:after="96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76A5" w:rsidRPr="00D52321" w14:paraId="6CE2A8BF" w14:textId="77777777" w:rsidTr="00B528F7">
        <w:trPr>
          <w:jc w:val="center"/>
        </w:trPr>
        <w:tc>
          <w:tcPr>
            <w:tcW w:w="12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07DC2" w14:textId="77777777" w:rsidR="009876A5" w:rsidRPr="00D52321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right="10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52321">
              <w:rPr>
                <w:rFonts w:ascii="Times New Roman" w:eastAsia="Helvetica" w:hAnsi="Times New Roman" w:cs="Times New Roman"/>
                <w:bCs/>
                <w:color w:val="000000"/>
                <w:sz w:val="16"/>
                <w:szCs w:val="16"/>
              </w:rPr>
              <w:t xml:space="preserve">Age, </w:t>
            </w:r>
            <w:proofErr w:type="spellStart"/>
            <w:r w:rsidRPr="00D52321">
              <w:rPr>
                <w:rFonts w:ascii="Times New Roman" w:eastAsia="Helvetica" w:hAnsi="Times New Roman" w:cs="Times New Roman"/>
                <w:bCs/>
                <w:color w:val="000000"/>
                <w:sz w:val="16"/>
                <w:szCs w:val="16"/>
              </w:rPr>
              <w:t>years</w:t>
            </w:r>
            <w:proofErr w:type="spellEnd"/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54B59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85.5 (4.90)</w:t>
            </w:r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8874D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85.3 (4.41)</w:t>
            </w:r>
          </w:p>
        </w:tc>
        <w:tc>
          <w:tcPr>
            <w:tcW w:w="10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2B5303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85.5 (4.83)</w:t>
            </w:r>
          </w:p>
        </w:tc>
        <w:tc>
          <w:tcPr>
            <w:tcW w:w="580" w:type="pct"/>
            <w:shd w:val="clear" w:color="auto" w:fill="FFFFFF"/>
          </w:tcPr>
          <w:p w14:paraId="7C1C8336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0.828</w:t>
            </w:r>
          </w:p>
        </w:tc>
      </w:tr>
      <w:tr w:rsidR="009876A5" w:rsidRPr="00D52321" w14:paraId="3C2DA57C" w14:textId="77777777" w:rsidTr="00B528F7">
        <w:trPr>
          <w:jc w:val="center"/>
        </w:trPr>
        <w:tc>
          <w:tcPr>
            <w:tcW w:w="12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0AA70" w14:textId="77777777" w:rsidR="009876A5" w:rsidRPr="00D52321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right="100"/>
              <w:rPr>
                <w:rFonts w:ascii="Times New Roman" w:eastAsia="Helvetica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Helvetica" w:hAnsi="Times New Roman" w:cs="Times New Roman"/>
                <w:bCs/>
                <w:color w:val="000000"/>
                <w:sz w:val="16"/>
                <w:szCs w:val="16"/>
              </w:rPr>
              <w:t>Sex, female</w:t>
            </w:r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758B0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180 (65.2%)</w:t>
            </w:r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23525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34 (79.1%)</w:t>
            </w:r>
          </w:p>
        </w:tc>
        <w:tc>
          <w:tcPr>
            <w:tcW w:w="10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DCB26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214 (67.1%)</w:t>
            </w:r>
          </w:p>
        </w:tc>
        <w:tc>
          <w:tcPr>
            <w:tcW w:w="580" w:type="pct"/>
            <w:shd w:val="clear" w:color="auto" w:fill="FFFFFF"/>
          </w:tcPr>
          <w:p w14:paraId="63472A46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0.105</w:t>
            </w:r>
          </w:p>
        </w:tc>
      </w:tr>
      <w:tr w:rsidR="009876A5" w:rsidRPr="00D52321" w14:paraId="6680A570" w14:textId="77777777" w:rsidTr="00B528F7">
        <w:trPr>
          <w:jc w:val="center"/>
        </w:trPr>
        <w:tc>
          <w:tcPr>
            <w:tcW w:w="12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25FA9" w14:textId="77777777" w:rsidR="009876A5" w:rsidRPr="00D52321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right="10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D52321">
              <w:rPr>
                <w:rFonts w:ascii="Times New Roman" w:hAnsi="Times New Roman" w:cs="Times New Roman"/>
                <w:bCs/>
                <w:sz w:val="16"/>
                <w:szCs w:val="16"/>
              </w:rPr>
              <w:t>Education</w:t>
            </w:r>
            <w:proofErr w:type="spellEnd"/>
            <w:r w:rsidRPr="00D5232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, </w:t>
            </w:r>
            <w:proofErr w:type="spellStart"/>
            <w:r w:rsidRPr="00D52321">
              <w:rPr>
                <w:rFonts w:ascii="Times New Roman" w:hAnsi="Times New Roman" w:cs="Times New Roman"/>
                <w:bCs/>
                <w:sz w:val="16"/>
                <w:szCs w:val="16"/>
              </w:rPr>
              <w:t>years</w:t>
            </w:r>
            <w:proofErr w:type="spellEnd"/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CB987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5.14 (1.78)</w:t>
            </w:r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62F70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5.14 (1.52)</w:t>
            </w:r>
          </w:p>
        </w:tc>
        <w:tc>
          <w:tcPr>
            <w:tcW w:w="10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46826E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5.14 (1.74)</w:t>
            </w:r>
          </w:p>
        </w:tc>
        <w:tc>
          <w:tcPr>
            <w:tcW w:w="580" w:type="pct"/>
            <w:shd w:val="clear" w:color="auto" w:fill="FFFFFF"/>
          </w:tcPr>
          <w:p w14:paraId="4E0665EA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0.994</w:t>
            </w:r>
          </w:p>
        </w:tc>
      </w:tr>
      <w:tr w:rsidR="009876A5" w:rsidRPr="00D52321" w14:paraId="0CB25E4E" w14:textId="77777777" w:rsidTr="00B528F7">
        <w:trPr>
          <w:jc w:val="center"/>
        </w:trPr>
        <w:tc>
          <w:tcPr>
            <w:tcW w:w="12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5794F3" w14:textId="77777777" w:rsidR="009876A5" w:rsidRPr="00D52321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right="10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52321">
              <w:rPr>
                <w:rFonts w:ascii="Times New Roman" w:hAnsi="Times New Roman" w:cs="Times New Roman"/>
                <w:bCs/>
                <w:sz w:val="16"/>
                <w:szCs w:val="16"/>
              </w:rPr>
              <w:t>Living alone</w:t>
            </w:r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FA1141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86 (31.2%)</w:t>
            </w:r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4E8DF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14 (32.6%)</w:t>
            </w:r>
          </w:p>
        </w:tc>
        <w:tc>
          <w:tcPr>
            <w:tcW w:w="10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6690A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100 (31.3%)</w:t>
            </w:r>
          </w:p>
        </w:tc>
        <w:tc>
          <w:tcPr>
            <w:tcW w:w="580" w:type="pct"/>
            <w:shd w:val="clear" w:color="auto" w:fill="FFFFFF"/>
          </w:tcPr>
          <w:p w14:paraId="5CC856AF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0.999</w:t>
            </w:r>
          </w:p>
        </w:tc>
      </w:tr>
      <w:tr w:rsidR="009876A5" w:rsidRPr="00D52321" w14:paraId="4166362B" w14:textId="77777777" w:rsidTr="00B528F7">
        <w:trPr>
          <w:jc w:val="center"/>
        </w:trPr>
        <w:tc>
          <w:tcPr>
            <w:tcW w:w="12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88AF0" w14:textId="77777777" w:rsidR="009876A5" w:rsidRPr="00D52321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right="10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5232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Alcohol </w:t>
            </w:r>
            <w:proofErr w:type="spellStart"/>
            <w:r w:rsidRPr="00D52321">
              <w:rPr>
                <w:rFonts w:ascii="Times New Roman" w:hAnsi="Times New Roman" w:cs="Times New Roman"/>
                <w:bCs/>
                <w:sz w:val="16"/>
                <w:szCs w:val="16"/>
              </w:rPr>
              <w:t>abuse</w:t>
            </w:r>
            <w:proofErr w:type="spellEnd"/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56E04B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32 (11.6%)</w:t>
            </w:r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7858C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7 (16.3%)</w:t>
            </w:r>
          </w:p>
        </w:tc>
        <w:tc>
          <w:tcPr>
            <w:tcW w:w="10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B1FB5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39 (12.2%)</w:t>
            </w:r>
          </w:p>
        </w:tc>
        <w:tc>
          <w:tcPr>
            <w:tcW w:w="580" w:type="pct"/>
            <w:shd w:val="clear" w:color="auto" w:fill="FFFFFF"/>
          </w:tcPr>
          <w:p w14:paraId="76FC200B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0.534</w:t>
            </w:r>
          </w:p>
        </w:tc>
      </w:tr>
      <w:tr w:rsidR="009876A5" w:rsidRPr="00D52321" w14:paraId="33A1EE73" w14:textId="77777777" w:rsidTr="00B528F7">
        <w:trPr>
          <w:jc w:val="center"/>
        </w:trPr>
        <w:tc>
          <w:tcPr>
            <w:tcW w:w="12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8D6E2" w14:textId="77777777" w:rsidR="009876A5" w:rsidRPr="00D52321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right="10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52321">
              <w:rPr>
                <w:rFonts w:ascii="Times New Roman" w:hAnsi="Times New Roman" w:cs="Times New Roman"/>
                <w:bCs/>
                <w:sz w:val="16"/>
                <w:szCs w:val="16"/>
              </w:rPr>
              <w:t>Active smoking</w:t>
            </w:r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8459C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8 (2.9%)</w:t>
            </w:r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363A3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0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2489F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8 (2.5%)</w:t>
            </w:r>
          </w:p>
        </w:tc>
        <w:tc>
          <w:tcPr>
            <w:tcW w:w="580" w:type="pct"/>
            <w:shd w:val="clear" w:color="auto" w:fill="FFFFFF"/>
          </w:tcPr>
          <w:p w14:paraId="1BA8BE86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0.604</w:t>
            </w:r>
          </w:p>
        </w:tc>
      </w:tr>
      <w:tr w:rsidR="009876A5" w:rsidRPr="00D52321" w14:paraId="60D82CB9" w14:textId="77777777" w:rsidTr="00B528F7">
        <w:trPr>
          <w:jc w:val="center"/>
        </w:trPr>
        <w:tc>
          <w:tcPr>
            <w:tcW w:w="12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58E76" w14:textId="77777777" w:rsidR="009876A5" w:rsidRPr="00463BDE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right="100"/>
              <w:rPr>
                <w:rFonts w:ascii="Times New Roman" w:hAnsi="Times New Roman" w:cs="Times New Roman"/>
                <w:bCs/>
                <w:sz w:val="16"/>
                <w:szCs w:val="16"/>
                <w:highlight w:val="yellow"/>
              </w:rPr>
            </w:pPr>
            <w:proofErr w:type="spellStart"/>
            <w:r w:rsidRPr="000F11C2">
              <w:rPr>
                <w:rFonts w:ascii="Times New Roman" w:hAnsi="Times New Roman" w:cs="Times New Roman"/>
                <w:bCs/>
                <w:sz w:val="16"/>
                <w:szCs w:val="16"/>
              </w:rPr>
              <w:t>Physically</w:t>
            </w:r>
            <w:proofErr w:type="spellEnd"/>
            <w:r w:rsidRPr="000F11C2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0F11C2">
              <w:rPr>
                <w:rFonts w:ascii="Times New Roman" w:hAnsi="Times New Roman" w:cs="Times New Roman"/>
                <w:bCs/>
                <w:sz w:val="16"/>
                <w:szCs w:val="16"/>
              </w:rPr>
              <w:t>active</w:t>
            </w:r>
            <w:proofErr w:type="spellEnd"/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73929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185 (67.0%)</w:t>
            </w:r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889C7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17 (39.5%)</w:t>
            </w:r>
          </w:p>
        </w:tc>
        <w:tc>
          <w:tcPr>
            <w:tcW w:w="10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A4D65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202 (63.3%)</w:t>
            </w:r>
          </w:p>
        </w:tc>
        <w:tc>
          <w:tcPr>
            <w:tcW w:w="580" w:type="pct"/>
            <w:shd w:val="clear" w:color="auto" w:fill="FFFFFF"/>
          </w:tcPr>
          <w:p w14:paraId="28E7D4B7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0.001</w:t>
            </w:r>
          </w:p>
        </w:tc>
      </w:tr>
      <w:tr w:rsidR="009876A5" w:rsidRPr="00F51B1D" w14:paraId="5730D722" w14:textId="77777777" w:rsidTr="00B528F7">
        <w:trPr>
          <w:jc w:val="center"/>
        </w:trPr>
        <w:tc>
          <w:tcPr>
            <w:tcW w:w="12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8908B" w14:textId="77777777" w:rsidR="009876A5" w:rsidRPr="00F51B1D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right="100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D52321">
              <w:rPr>
                <w:rFonts w:ascii="Times New Roman" w:hAnsi="Times New Roman" w:cs="Times New Roman"/>
                <w:bCs/>
                <w:sz w:val="16"/>
                <w:szCs w:val="16"/>
              </w:rPr>
              <w:t>ADL score</w:t>
            </w:r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E0E71" w14:textId="151458A0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0.8</w:t>
            </w:r>
            <w:r w:rsidR="0051227C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6</w:t>
            </w: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 xml:space="preserve"> (1.93)</w:t>
            </w:r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CFF1C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2.09 (2.55)</w:t>
            </w:r>
          </w:p>
        </w:tc>
        <w:tc>
          <w:tcPr>
            <w:tcW w:w="10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3AAF8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1.03 (2.06)</w:t>
            </w:r>
          </w:p>
        </w:tc>
        <w:tc>
          <w:tcPr>
            <w:tcW w:w="580" w:type="pct"/>
            <w:shd w:val="clear" w:color="auto" w:fill="FFFFFF"/>
          </w:tcPr>
          <w:p w14:paraId="7C229EBE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0.004</w:t>
            </w:r>
          </w:p>
        </w:tc>
      </w:tr>
      <w:tr w:rsidR="009876A5" w:rsidRPr="00F51B1D" w14:paraId="71BF2722" w14:textId="77777777" w:rsidTr="00B528F7">
        <w:trPr>
          <w:jc w:val="center"/>
        </w:trPr>
        <w:tc>
          <w:tcPr>
            <w:tcW w:w="12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A13CA" w14:textId="77777777" w:rsidR="009876A5" w:rsidRPr="00F51B1D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right="100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D52321">
              <w:rPr>
                <w:rFonts w:ascii="Times New Roman" w:hAnsi="Times New Roman" w:cs="Times New Roman"/>
                <w:bCs/>
                <w:sz w:val="16"/>
                <w:szCs w:val="16"/>
              </w:rPr>
              <w:t>IADL score</w:t>
            </w:r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5D718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2.56 (2.42)</w:t>
            </w:r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97BB9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3.70 (2.46)</w:t>
            </w:r>
          </w:p>
        </w:tc>
        <w:tc>
          <w:tcPr>
            <w:tcW w:w="10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C5767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2.71 (2.45)</w:t>
            </w:r>
          </w:p>
        </w:tc>
        <w:tc>
          <w:tcPr>
            <w:tcW w:w="580" w:type="pct"/>
            <w:shd w:val="clear" w:color="auto" w:fill="FFFFFF"/>
          </w:tcPr>
          <w:p w14:paraId="6871D32C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0.007</w:t>
            </w:r>
          </w:p>
        </w:tc>
      </w:tr>
      <w:tr w:rsidR="009876A5" w:rsidRPr="00F51B1D" w14:paraId="706319B8" w14:textId="77777777" w:rsidTr="00B528F7">
        <w:trPr>
          <w:jc w:val="center"/>
        </w:trPr>
        <w:tc>
          <w:tcPr>
            <w:tcW w:w="12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D2F9F" w14:textId="77777777" w:rsidR="009876A5" w:rsidRPr="00D52321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right="10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ADL </w:t>
            </w: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disability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at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enrollment</w:t>
            </w:r>
            <w:proofErr w:type="spellEnd"/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8D2BC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217 (78.6%)</w:t>
            </w:r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294652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23 (53.5%)</w:t>
            </w:r>
          </w:p>
        </w:tc>
        <w:tc>
          <w:tcPr>
            <w:tcW w:w="10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B9155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240 (75.2%)</w:t>
            </w:r>
          </w:p>
        </w:tc>
        <w:tc>
          <w:tcPr>
            <w:tcW w:w="580" w:type="pct"/>
            <w:shd w:val="clear" w:color="auto" w:fill="FFFFFF"/>
          </w:tcPr>
          <w:p w14:paraId="7B831FAD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0.001</w:t>
            </w:r>
          </w:p>
        </w:tc>
      </w:tr>
      <w:tr w:rsidR="009876A5" w:rsidRPr="002607C9" w14:paraId="0AED7C9D" w14:textId="77777777" w:rsidTr="00B528F7">
        <w:trPr>
          <w:jc w:val="center"/>
        </w:trPr>
        <w:tc>
          <w:tcPr>
            <w:tcW w:w="5000" w:type="pct"/>
            <w:gridSpan w:val="5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DE9B03" w14:textId="77777777" w:rsidR="009876A5" w:rsidRPr="008B7FA5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right="100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16"/>
                <w:szCs w:val="16"/>
                <w:lang w:val="en-US"/>
              </w:rPr>
              <w:t>N</w:t>
            </w:r>
            <w:r w:rsidRPr="006829A4">
              <w:rPr>
                <w:rFonts w:ascii="Times New Roman" w:hAnsi="Times New Roman" w:cs="Times New Roman"/>
                <w:bCs/>
                <w:i/>
                <w:iCs/>
                <w:sz w:val="16"/>
                <w:szCs w:val="16"/>
                <w:lang w:val="en-US"/>
              </w:rPr>
              <w:t>utritional status</w:t>
            </w:r>
            <w:r>
              <w:rPr>
                <w:rFonts w:ascii="Times New Roman" w:hAnsi="Times New Roman" w:cs="Times New Roman"/>
                <w:bCs/>
                <w:i/>
                <w:iCs/>
                <w:sz w:val="16"/>
                <w:szCs w:val="16"/>
                <w:lang w:val="en-US"/>
              </w:rPr>
              <w:t xml:space="preserve"> and physical performance</w:t>
            </w:r>
          </w:p>
        </w:tc>
      </w:tr>
      <w:tr w:rsidR="009876A5" w:rsidRPr="00D52321" w14:paraId="7E7FC1CB" w14:textId="77777777" w:rsidTr="00B528F7">
        <w:trPr>
          <w:jc w:val="center"/>
        </w:trPr>
        <w:tc>
          <w:tcPr>
            <w:tcW w:w="12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D24131" w14:textId="77777777" w:rsidR="009876A5" w:rsidRPr="00D52321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right="10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52321">
              <w:rPr>
                <w:rFonts w:ascii="Times New Roman" w:hAnsi="Times New Roman" w:cs="Times New Roman"/>
                <w:bCs/>
                <w:sz w:val="16"/>
                <w:szCs w:val="16"/>
              </w:rPr>
              <w:t>BMI, kg/m</w:t>
            </w:r>
            <w:r w:rsidRPr="00D52321">
              <w:rPr>
                <w:rFonts w:ascii="Times New Roman" w:hAnsi="Times New Roman" w:cs="Times New Roman"/>
                <w:bCs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BCA72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25.7 (4.24)</w:t>
            </w:r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2427D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26.4 (5.53)</w:t>
            </w:r>
          </w:p>
        </w:tc>
        <w:tc>
          <w:tcPr>
            <w:tcW w:w="10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DB5C4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25.8 (4.43)</w:t>
            </w:r>
          </w:p>
        </w:tc>
        <w:tc>
          <w:tcPr>
            <w:tcW w:w="580" w:type="pct"/>
            <w:shd w:val="clear" w:color="auto" w:fill="FFFFFF"/>
          </w:tcPr>
          <w:p w14:paraId="2CA2D986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0.394</w:t>
            </w:r>
          </w:p>
        </w:tc>
      </w:tr>
      <w:tr w:rsidR="009876A5" w:rsidRPr="00D52321" w14:paraId="5D05C40D" w14:textId="77777777" w:rsidTr="00B528F7">
        <w:trPr>
          <w:jc w:val="center"/>
        </w:trPr>
        <w:tc>
          <w:tcPr>
            <w:tcW w:w="12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A79F7" w14:textId="77777777" w:rsidR="009876A5" w:rsidRPr="00D52321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right="10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MNA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sym w:font="Symbol" w:char="F02D"/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SF total score</w:t>
            </w:r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5BDE5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12.5 (1.82)</w:t>
            </w:r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2A068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11.8 (2.06)</w:t>
            </w:r>
          </w:p>
        </w:tc>
        <w:tc>
          <w:tcPr>
            <w:tcW w:w="10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081AF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12.4 (1.87)</w:t>
            </w:r>
          </w:p>
        </w:tc>
        <w:tc>
          <w:tcPr>
            <w:tcW w:w="580" w:type="pct"/>
            <w:shd w:val="clear" w:color="auto" w:fill="FFFFFF"/>
          </w:tcPr>
          <w:p w14:paraId="78BBF07C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0.044</w:t>
            </w:r>
          </w:p>
        </w:tc>
      </w:tr>
      <w:tr w:rsidR="009876A5" w:rsidRPr="00D52321" w14:paraId="03018BEF" w14:textId="77777777" w:rsidTr="00B528F7">
        <w:trPr>
          <w:jc w:val="center"/>
        </w:trPr>
        <w:tc>
          <w:tcPr>
            <w:tcW w:w="12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EFC11" w14:textId="77777777" w:rsidR="009876A5" w:rsidRPr="00D52321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right="10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Malnutrition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(MNA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sym w:font="Symbol" w:char="F02D"/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SF &lt;8)</w:t>
            </w:r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8EDBF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6 (2.2%)</w:t>
            </w:r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57C7E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2 (4.7%)</w:t>
            </w:r>
          </w:p>
        </w:tc>
        <w:tc>
          <w:tcPr>
            <w:tcW w:w="10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5F23F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8 (2.5%)</w:t>
            </w:r>
          </w:p>
        </w:tc>
        <w:tc>
          <w:tcPr>
            <w:tcW w:w="580" w:type="pct"/>
            <w:shd w:val="clear" w:color="auto" w:fill="FFFFFF"/>
            <w:vAlign w:val="center"/>
          </w:tcPr>
          <w:p w14:paraId="0A4B3A20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0.658</w:t>
            </w:r>
          </w:p>
        </w:tc>
      </w:tr>
      <w:tr w:rsidR="009876A5" w:rsidRPr="00A03CEC" w14:paraId="1C01672D" w14:textId="77777777" w:rsidTr="00B528F7">
        <w:trPr>
          <w:jc w:val="center"/>
        </w:trPr>
        <w:tc>
          <w:tcPr>
            <w:tcW w:w="12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620D0A" w14:textId="77777777" w:rsidR="009876A5" w:rsidRPr="00A03CEC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right="100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A03CEC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At risk (MNA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sym w:font="Symbol" w:char="F02D"/>
            </w:r>
            <w:r w:rsidRPr="00A03CEC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 xml:space="preserve">SF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8–11</w:t>
            </w:r>
            <w:r w:rsidRPr="00A03CEC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)</w:t>
            </w:r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B21D5" w14:textId="77777777" w:rsidR="009876A5" w:rsidRPr="00622E06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58 (21.0%)</w:t>
            </w:r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DDA0C" w14:textId="77777777" w:rsidR="009876A5" w:rsidRPr="00622E06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10 (23.3%)</w:t>
            </w:r>
          </w:p>
        </w:tc>
        <w:tc>
          <w:tcPr>
            <w:tcW w:w="10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2C6E5" w14:textId="77777777" w:rsidR="009876A5" w:rsidRPr="00622E06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68 (21.3%)</w:t>
            </w:r>
          </w:p>
        </w:tc>
        <w:tc>
          <w:tcPr>
            <w:tcW w:w="580" w:type="pct"/>
            <w:shd w:val="clear" w:color="auto" w:fill="FFFFFF"/>
            <w:vAlign w:val="center"/>
          </w:tcPr>
          <w:p w14:paraId="52A4EC13" w14:textId="77777777" w:rsidR="009876A5" w:rsidRPr="00622E06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924950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0.814</w:t>
            </w:r>
          </w:p>
        </w:tc>
      </w:tr>
      <w:tr w:rsidR="009876A5" w:rsidRPr="00A03CEC" w14:paraId="73776946" w14:textId="77777777" w:rsidTr="00B528F7">
        <w:trPr>
          <w:jc w:val="center"/>
        </w:trPr>
        <w:tc>
          <w:tcPr>
            <w:tcW w:w="12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DFEDC1" w14:textId="77777777" w:rsidR="009876A5" w:rsidRPr="00A03CEC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right="100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Normal</w:t>
            </w:r>
            <w:r w:rsidRPr="00A03CEC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 xml:space="preserve"> (MNA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sym w:font="Symbol" w:char="F02D"/>
            </w:r>
            <w:r w:rsidRPr="00A03CEC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 xml:space="preserve">SF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≥12</w:t>
            </w:r>
            <w:r w:rsidRPr="00A03CEC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)</w:t>
            </w:r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B0FF19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212 (76.8%)</w:t>
            </w:r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730D4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31 (72.1%)</w:t>
            </w:r>
          </w:p>
        </w:tc>
        <w:tc>
          <w:tcPr>
            <w:tcW w:w="10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9318B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243 (76.2%)</w:t>
            </w:r>
          </w:p>
        </w:tc>
        <w:tc>
          <w:tcPr>
            <w:tcW w:w="580" w:type="pct"/>
            <w:shd w:val="clear" w:color="auto" w:fill="FFFFFF"/>
            <w:vAlign w:val="center"/>
          </w:tcPr>
          <w:p w14:paraId="4ACE9D5A" w14:textId="77777777" w:rsidR="009876A5" w:rsidRPr="00622E06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924950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0.629</w:t>
            </w:r>
          </w:p>
        </w:tc>
      </w:tr>
      <w:tr w:rsidR="009876A5" w:rsidRPr="00A03CEC" w14:paraId="3ED140B4" w14:textId="77777777" w:rsidTr="00B528F7">
        <w:trPr>
          <w:jc w:val="center"/>
        </w:trPr>
        <w:tc>
          <w:tcPr>
            <w:tcW w:w="12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E8BA1" w14:textId="77777777" w:rsidR="009876A5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right="100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D5232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SPPB </w:t>
            </w:r>
            <w:proofErr w:type="spellStart"/>
            <w:r w:rsidRPr="00D52321">
              <w:rPr>
                <w:rFonts w:ascii="Times New Roman" w:hAnsi="Times New Roman" w:cs="Times New Roman"/>
                <w:bCs/>
                <w:sz w:val="16"/>
                <w:szCs w:val="16"/>
              </w:rPr>
              <w:t>summary</w:t>
            </w:r>
            <w:proofErr w:type="spellEnd"/>
            <w:r w:rsidRPr="00D5232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score</w:t>
            </w:r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F7A3B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7.33 (3.47)</w:t>
            </w:r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0DBA3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4.72 (3.52)</w:t>
            </w:r>
          </w:p>
        </w:tc>
        <w:tc>
          <w:tcPr>
            <w:tcW w:w="10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6CA84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6.98 (3.59)</w:t>
            </w:r>
          </w:p>
        </w:tc>
        <w:tc>
          <w:tcPr>
            <w:tcW w:w="580" w:type="pct"/>
            <w:shd w:val="clear" w:color="auto" w:fill="FFFFFF"/>
          </w:tcPr>
          <w:p w14:paraId="6913FCAC" w14:textId="77777777" w:rsidR="009876A5" w:rsidRPr="00622E06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9876A5" w:rsidRPr="00A03CEC" w14:paraId="2501B075" w14:textId="77777777" w:rsidTr="00B528F7">
        <w:trPr>
          <w:jc w:val="center"/>
        </w:trPr>
        <w:tc>
          <w:tcPr>
            <w:tcW w:w="12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C1AA5" w14:textId="77777777" w:rsidR="009876A5" w:rsidRPr="008B7FA5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right="100"/>
              <w:rPr>
                <w:rFonts w:ascii="Times New Roman" w:hAnsi="Times New Roman" w:cs="Times New Roman"/>
                <w:bCs/>
                <w:i/>
                <w:iCs/>
                <w:sz w:val="16"/>
                <w:szCs w:val="16"/>
              </w:rPr>
            </w:pPr>
            <w:proofErr w:type="spellStart"/>
            <w:r w:rsidRPr="008B7FA5">
              <w:rPr>
                <w:rFonts w:ascii="Times New Roman" w:hAnsi="Times New Roman" w:cs="Times New Roman"/>
                <w:bCs/>
                <w:i/>
                <w:iCs/>
                <w:sz w:val="16"/>
                <w:szCs w:val="16"/>
              </w:rPr>
              <w:t>Cognition</w:t>
            </w:r>
            <w:proofErr w:type="spellEnd"/>
            <w:r w:rsidRPr="008B7FA5">
              <w:rPr>
                <w:rFonts w:ascii="Times New Roman" w:hAnsi="Times New Roman" w:cs="Times New Roman"/>
                <w:bCs/>
                <w:i/>
                <w:iCs/>
                <w:sz w:val="16"/>
                <w:szCs w:val="16"/>
              </w:rPr>
              <w:t xml:space="preserve"> and </w:t>
            </w:r>
            <w:proofErr w:type="spellStart"/>
            <w:r w:rsidRPr="008B7FA5">
              <w:rPr>
                <w:rFonts w:ascii="Times New Roman" w:hAnsi="Times New Roman" w:cs="Times New Roman"/>
                <w:bCs/>
                <w:i/>
                <w:iCs/>
                <w:sz w:val="16"/>
                <w:szCs w:val="16"/>
              </w:rPr>
              <w:t>psychological</w:t>
            </w:r>
            <w:proofErr w:type="spellEnd"/>
            <w:r w:rsidRPr="008B7FA5">
              <w:rPr>
                <w:rFonts w:ascii="Times New Roman" w:hAnsi="Times New Roman" w:cs="Times New Roman"/>
                <w:bCs/>
                <w:i/>
                <w:iCs/>
                <w:sz w:val="16"/>
                <w:szCs w:val="16"/>
              </w:rPr>
              <w:t xml:space="preserve"> status</w:t>
            </w:r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87234D" w14:textId="77777777" w:rsidR="009876A5" w:rsidRPr="00041099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22872" w14:textId="77777777" w:rsidR="009876A5" w:rsidRPr="00041099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0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697C6" w14:textId="77777777" w:rsidR="009876A5" w:rsidRPr="00041099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80" w:type="pct"/>
            <w:shd w:val="clear" w:color="auto" w:fill="FFFFFF"/>
          </w:tcPr>
          <w:p w14:paraId="2FE95229" w14:textId="77777777" w:rsidR="009876A5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76A5" w:rsidRPr="00D52321" w14:paraId="0F813090" w14:textId="77777777" w:rsidTr="00B528F7">
        <w:trPr>
          <w:jc w:val="center"/>
        </w:trPr>
        <w:tc>
          <w:tcPr>
            <w:tcW w:w="12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B4FDF" w14:textId="77777777" w:rsidR="009876A5" w:rsidRPr="00D52321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right="10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52321">
              <w:rPr>
                <w:rFonts w:ascii="Times New Roman" w:hAnsi="Times New Roman" w:cs="Times New Roman"/>
                <w:bCs/>
                <w:sz w:val="16"/>
                <w:szCs w:val="16"/>
              </w:rPr>
              <w:t>CPS score</w:t>
            </w:r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3EFE9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0.721 (1.41)</w:t>
            </w:r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78594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1.12 (1.56)</w:t>
            </w:r>
          </w:p>
        </w:tc>
        <w:tc>
          <w:tcPr>
            <w:tcW w:w="10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C40A1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0.774 (1.43)</w:t>
            </w:r>
          </w:p>
        </w:tc>
        <w:tc>
          <w:tcPr>
            <w:tcW w:w="580" w:type="pct"/>
            <w:shd w:val="clear" w:color="auto" w:fill="FFFFFF"/>
          </w:tcPr>
          <w:p w14:paraId="79C82D5D" w14:textId="77777777" w:rsidR="009876A5" w:rsidRPr="00622E06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0.124</w:t>
            </w:r>
          </w:p>
        </w:tc>
      </w:tr>
      <w:tr w:rsidR="009876A5" w:rsidRPr="00D52321" w14:paraId="3C71B366" w14:textId="77777777" w:rsidTr="00B528F7">
        <w:trPr>
          <w:jc w:val="center"/>
        </w:trPr>
        <w:tc>
          <w:tcPr>
            <w:tcW w:w="12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30CDD1" w14:textId="77777777" w:rsidR="009876A5" w:rsidRPr="00D52321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right="10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MDS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sym w:font="Symbol" w:char="F02D"/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DRS score</w:t>
            </w:r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4AC08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1.33 (2.06)</w:t>
            </w:r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89854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1.91 (2.29)</w:t>
            </w:r>
          </w:p>
        </w:tc>
        <w:tc>
          <w:tcPr>
            <w:tcW w:w="10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8BE3C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1.41 (2.10)</w:t>
            </w:r>
          </w:p>
        </w:tc>
        <w:tc>
          <w:tcPr>
            <w:tcW w:w="580" w:type="pct"/>
            <w:shd w:val="clear" w:color="auto" w:fill="FFFFFF"/>
          </w:tcPr>
          <w:p w14:paraId="5706D6F7" w14:textId="77777777" w:rsidR="009876A5" w:rsidRPr="00622E06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0.125</w:t>
            </w:r>
          </w:p>
        </w:tc>
      </w:tr>
      <w:tr w:rsidR="009876A5" w:rsidRPr="00D52321" w14:paraId="733EDAD2" w14:textId="77777777" w:rsidTr="00B528F7">
        <w:trPr>
          <w:jc w:val="center"/>
        </w:trPr>
        <w:tc>
          <w:tcPr>
            <w:tcW w:w="12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C1895" w14:textId="77777777" w:rsidR="009876A5" w:rsidRPr="00D52321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right="10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iCs/>
                <w:sz w:val="16"/>
                <w:szCs w:val="16"/>
              </w:rPr>
              <w:t>Sensory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iCs/>
                <w:sz w:val="16"/>
                <w:szCs w:val="16"/>
              </w:rPr>
              <w:t xml:space="preserve"> impairment</w:t>
            </w:r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805BE" w14:textId="77777777" w:rsidR="009876A5" w:rsidRPr="00041099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10F601" w14:textId="77777777" w:rsidR="009876A5" w:rsidRPr="00041099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0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BA761A" w14:textId="77777777" w:rsidR="009876A5" w:rsidRPr="00041099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80" w:type="pct"/>
            <w:shd w:val="clear" w:color="auto" w:fill="FFFFFF"/>
          </w:tcPr>
          <w:p w14:paraId="6D51B94E" w14:textId="77777777" w:rsidR="009876A5" w:rsidRPr="00D52321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76A5" w:rsidRPr="00D52321" w14:paraId="06331402" w14:textId="77777777" w:rsidTr="00B528F7">
        <w:trPr>
          <w:jc w:val="center"/>
        </w:trPr>
        <w:tc>
          <w:tcPr>
            <w:tcW w:w="12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DA34C" w14:textId="77777777" w:rsidR="009876A5" w:rsidRPr="00D52321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right="10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Hearing impairment</w:t>
            </w:r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E81F0" w14:textId="77777777" w:rsidR="009876A5" w:rsidRPr="00041099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B9A2D" w14:textId="77777777" w:rsidR="009876A5" w:rsidRPr="00041099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0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6567D" w14:textId="77777777" w:rsidR="009876A5" w:rsidRPr="00041099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80" w:type="pct"/>
            <w:shd w:val="clear" w:color="auto" w:fill="FFFFFF"/>
          </w:tcPr>
          <w:p w14:paraId="5F20BE58" w14:textId="77777777" w:rsidR="009876A5" w:rsidRPr="00D52321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76A5" w:rsidRPr="00D52321" w14:paraId="5E091C63" w14:textId="77777777" w:rsidTr="00B528F7">
        <w:trPr>
          <w:jc w:val="center"/>
        </w:trPr>
        <w:tc>
          <w:tcPr>
            <w:tcW w:w="12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9342A0" w14:textId="77777777" w:rsidR="009876A5" w:rsidRPr="00041099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041099">
              <w:rPr>
                <w:rFonts w:ascii="Times New Roman" w:hAnsi="Times New Roman" w:cs="Times New Roman"/>
                <w:bCs/>
                <w:sz w:val="16"/>
                <w:szCs w:val="16"/>
              </w:rPr>
              <w:t>Absent</w:t>
            </w:r>
            <w:proofErr w:type="spellEnd"/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6FF347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131 (47.5%)</w:t>
            </w:r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4CE13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12 (27.9%)</w:t>
            </w:r>
          </w:p>
        </w:tc>
        <w:tc>
          <w:tcPr>
            <w:tcW w:w="10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27C3A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143 (44.8%)</w:t>
            </w:r>
          </w:p>
        </w:tc>
        <w:tc>
          <w:tcPr>
            <w:tcW w:w="580" w:type="pct"/>
            <w:shd w:val="clear" w:color="auto" w:fill="FFFFFF"/>
          </w:tcPr>
          <w:p w14:paraId="2C94A84B" w14:textId="77777777" w:rsidR="009876A5" w:rsidRPr="00D52321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924950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0.025</w:t>
            </w:r>
          </w:p>
        </w:tc>
      </w:tr>
      <w:tr w:rsidR="009876A5" w:rsidRPr="00D52321" w14:paraId="237ECBB5" w14:textId="77777777" w:rsidTr="00B528F7">
        <w:trPr>
          <w:trHeight w:val="55"/>
          <w:jc w:val="center"/>
        </w:trPr>
        <w:tc>
          <w:tcPr>
            <w:tcW w:w="12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92E552" w14:textId="77777777" w:rsidR="009876A5" w:rsidRPr="00041099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41099">
              <w:rPr>
                <w:rFonts w:ascii="Times New Roman" w:hAnsi="Times New Roman" w:cs="Times New Roman"/>
                <w:bCs/>
                <w:sz w:val="16"/>
                <w:szCs w:val="16"/>
              </w:rPr>
              <w:t>Mild/moderate</w:t>
            </w:r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44F16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139 (50.4%)</w:t>
            </w:r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ABFBA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30 (69.8%)</w:t>
            </w:r>
          </w:p>
        </w:tc>
        <w:tc>
          <w:tcPr>
            <w:tcW w:w="10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6A4061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169 (53.0%)</w:t>
            </w:r>
          </w:p>
        </w:tc>
        <w:tc>
          <w:tcPr>
            <w:tcW w:w="580" w:type="pct"/>
            <w:shd w:val="clear" w:color="auto" w:fill="FFFFFF"/>
          </w:tcPr>
          <w:p w14:paraId="27347BD1" w14:textId="77777777" w:rsidR="009876A5" w:rsidRPr="00D52321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924950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0.027</w:t>
            </w:r>
          </w:p>
        </w:tc>
      </w:tr>
      <w:tr w:rsidR="009876A5" w:rsidRPr="00D52321" w14:paraId="697EC657" w14:textId="77777777" w:rsidTr="00B528F7">
        <w:trPr>
          <w:jc w:val="center"/>
        </w:trPr>
        <w:tc>
          <w:tcPr>
            <w:tcW w:w="12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599CDE" w14:textId="77777777" w:rsidR="009876A5" w:rsidRPr="00041099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41099">
              <w:rPr>
                <w:rFonts w:ascii="Times New Roman" w:hAnsi="Times New Roman" w:cs="Times New Roman"/>
                <w:bCs/>
                <w:sz w:val="16"/>
                <w:szCs w:val="16"/>
              </w:rPr>
              <w:t>Severe</w:t>
            </w:r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3E0BE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6 (2.2%)</w:t>
            </w:r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1A8AD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1 (2.3%)</w:t>
            </w:r>
          </w:p>
        </w:tc>
        <w:tc>
          <w:tcPr>
            <w:tcW w:w="10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0AB8D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7 (2.2%)</w:t>
            </w:r>
          </w:p>
        </w:tc>
        <w:tc>
          <w:tcPr>
            <w:tcW w:w="580" w:type="pct"/>
            <w:shd w:val="clear" w:color="auto" w:fill="FFFFFF"/>
          </w:tcPr>
          <w:p w14:paraId="7F61E442" w14:textId="77777777" w:rsidR="009876A5" w:rsidRPr="00D52321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0.999</w:t>
            </w:r>
          </w:p>
        </w:tc>
      </w:tr>
      <w:tr w:rsidR="009876A5" w:rsidRPr="00D52321" w14:paraId="1356ABD3" w14:textId="77777777" w:rsidTr="00B528F7">
        <w:trPr>
          <w:jc w:val="center"/>
        </w:trPr>
        <w:tc>
          <w:tcPr>
            <w:tcW w:w="12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8BD5F1" w14:textId="77777777" w:rsidR="009876A5" w:rsidRPr="00D52321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right="10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Vision impairment</w:t>
            </w:r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B4C53" w14:textId="77777777" w:rsidR="009876A5" w:rsidRPr="00041099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BFAD2" w14:textId="77777777" w:rsidR="009876A5" w:rsidRPr="00041099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0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22F12" w14:textId="77777777" w:rsidR="009876A5" w:rsidRPr="00041099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80" w:type="pct"/>
            <w:shd w:val="clear" w:color="auto" w:fill="FFFFFF"/>
          </w:tcPr>
          <w:p w14:paraId="67B484C7" w14:textId="77777777" w:rsidR="009876A5" w:rsidRPr="00D52321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76A5" w:rsidRPr="00D52321" w14:paraId="3EFFB3DD" w14:textId="77777777" w:rsidTr="00B528F7">
        <w:trPr>
          <w:jc w:val="center"/>
        </w:trPr>
        <w:tc>
          <w:tcPr>
            <w:tcW w:w="12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0A75D8" w14:textId="77777777" w:rsidR="009876A5" w:rsidRPr="00041099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42" w:right="10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041099">
              <w:rPr>
                <w:rFonts w:ascii="Times New Roman" w:hAnsi="Times New Roman" w:cs="Times New Roman"/>
                <w:bCs/>
                <w:sz w:val="16"/>
                <w:szCs w:val="16"/>
              </w:rPr>
              <w:t>Absent</w:t>
            </w:r>
            <w:proofErr w:type="spellEnd"/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57E883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168 (60.9%)</w:t>
            </w:r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FCBF8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19 (44.2%)</w:t>
            </w:r>
          </w:p>
        </w:tc>
        <w:tc>
          <w:tcPr>
            <w:tcW w:w="10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0D5E5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187 (58.6%)</w:t>
            </w:r>
          </w:p>
        </w:tc>
        <w:tc>
          <w:tcPr>
            <w:tcW w:w="580" w:type="pct"/>
            <w:shd w:val="clear" w:color="auto" w:fill="FFFFFF"/>
          </w:tcPr>
          <w:p w14:paraId="67DA5BC6" w14:textId="77777777" w:rsidR="009876A5" w:rsidRPr="00D52321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0.057</w:t>
            </w:r>
          </w:p>
        </w:tc>
      </w:tr>
      <w:tr w:rsidR="009876A5" w:rsidRPr="00D52321" w14:paraId="48A51F95" w14:textId="77777777" w:rsidTr="00B528F7">
        <w:trPr>
          <w:jc w:val="center"/>
        </w:trPr>
        <w:tc>
          <w:tcPr>
            <w:tcW w:w="12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A40591" w14:textId="77777777" w:rsidR="009876A5" w:rsidRPr="00041099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42" w:right="10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41099">
              <w:rPr>
                <w:rFonts w:ascii="Times New Roman" w:hAnsi="Times New Roman" w:cs="Times New Roman"/>
                <w:bCs/>
                <w:sz w:val="16"/>
                <w:szCs w:val="16"/>
              </w:rPr>
              <w:t>Mild/moderate</w:t>
            </w:r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76752D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50 (18.1%)</w:t>
            </w:r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A0F98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11 (25.6%)</w:t>
            </w:r>
          </w:p>
        </w:tc>
        <w:tc>
          <w:tcPr>
            <w:tcW w:w="10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528AA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61 (19.1%)</w:t>
            </w:r>
          </w:p>
        </w:tc>
        <w:tc>
          <w:tcPr>
            <w:tcW w:w="580" w:type="pct"/>
            <w:shd w:val="clear" w:color="auto" w:fill="FFFFFF"/>
          </w:tcPr>
          <w:p w14:paraId="61E5D18E" w14:textId="77777777" w:rsidR="009876A5" w:rsidRPr="00D52321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0.304</w:t>
            </w:r>
          </w:p>
        </w:tc>
      </w:tr>
      <w:tr w:rsidR="009876A5" w:rsidRPr="00D52321" w14:paraId="124BE0B3" w14:textId="77777777" w:rsidTr="00B528F7">
        <w:trPr>
          <w:jc w:val="center"/>
        </w:trPr>
        <w:tc>
          <w:tcPr>
            <w:tcW w:w="12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B97FA8" w14:textId="77777777" w:rsidR="009876A5" w:rsidRPr="00041099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42" w:right="10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41099">
              <w:rPr>
                <w:rFonts w:ascii="Times New Roman" w:hAnsi="Times New Roman" w:cs="Times New Roman"/>
                <w:bCs/>
                <w:sz w:val="16"/>
                <w:szCs w:val="16"/>
              </w:rPr>
              <w:t>Severe</w:t>
            </w:r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63126B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58 (21.0%)</w:t>
            </w:r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C66A2B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13 (30.2%)</w:t>
            </w:r>
          </w:p>
        </w:tc>
        <w:tc>
          <w:tcPr>
            <w:tcW w:w="10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E3AF31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71 (22.3%)</w:t>
            </w:r>
          </w:p>
        </w:tc>
        <w:tc>
          <w:tcPr>
            <w:tcW w:w="580" w:type="pct"/>
            <w:shd w:val="clear" w:color="auto" w:fill="FFFFFF"/>
          </w:tcPr>
          <w:p w14:paraId="16C4ADCA" w14:textId="77777777" w:rsidR="009876A5" w:rsidRPr="00D52321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0.248</w:t>
            </w:r>
          </w:p>
        </w:tc>
      </w:tr>
      <w:tr w:rsidR="009876A5" w:rsidRPr="00D52321" w14:paraId="6BB82D0D" w14:textId="77777777" w:rsidTr="00B528F7">
        <w:trPr>
          <w:jc w:val="center"/>
        </w:trPr>
        <w:tc>
          <w:tcPr>
            <w:tcW w:w="12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7F3FF" w14:textId="77777777" w:rsidR="009876A5" w:rsidRPr="002401F8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right="100"/>
              <w:rPr>
                <w:rFonts w:ascii="Times New Roman" w:eastAsia="Helvetica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2401F8">
              <w:rPr>
                <w:rFonts w:ascii="Times New Roman" w:eastAsia="Helvetica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Intrinsic</w:t>
            </w:r>
            <w:proofErr w:type="spellEnd"/>
            <w:r w:rsidRPr="002401F8">
              <w:rPr>
                <w:rFonts w:ascii="Times New Roman" w:eastAsia="Helvetica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01F8">
              <w:rPr>
                <w:rFonts w:ascii="Times New Roman" w:eastAsia="Helvetica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capacity</w:t>
            </w:r>
            <w:proofErr w:type="spellEnd"/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81D41" w14:textId="77777777" w:rsidR="009876A5" w:rsidRPr="008B7FA5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7397C" w14:textId="77777777" w:rsidR="009876A5" w:rsidRPr="008B7FA5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14E89D" w14:textId="77777777" w:rsidR="009876A5" w:rsidRPr="008B7FA5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0" w:type="pct"/>
            <w:shd w:val="clear" w:color="auto" w:fill="FFFFFF"/>
          </w:tcPr>
          <w:p w14:paraId="6D2CD36F" w14:textId="77777777" w:rsidR="009876A5" w:rsidRPr="008B7FA5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76A5" w:rsidRPr="00D52321" w14:paraId="4FECC603" w14:textId="77777777" w:rsidTr="00B528F7">
        <w:trPr>
          <w:jc w:val="center"/>
        </w:trPr>
        <w:tc>
          <w:tcPr>
            <w:tcW w:w="12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542F0" w14:textId="77777777" w:rsidR="009876A5" w:rsidRPr="002401F8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right="100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Helvetica" w:hAnsi="Times New Roman" w:cs="Times New Roman"/>
                <w:bCs/>
                <w:color w:val="000000"/>
                <w:sz w:val="16"/>
                <w:szCs w:val="16"/>
              </w:rPr>
              <w:t>Total score</w:t>
            </w:r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05A45D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81.7 (14.0)</w:t>
            </w:r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7F5FF2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72.9 (12.9)</w:t>
            </w:r>
          </w:p>
        </w:tc>
        <w:tc>
          <w:tcPr>
            <w:tcW w:w="10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90B0C9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80.5 (14.2)</w:t>
            </w:r>
          </w:p>
        </w:tc>
        <w:tc>
          <w:tcPr>
            <w:tcW w:w="580" w:type="pct"/>
            <w:shd w:val="clear" w:color="auto" w:fill="FFFFFF"/>
          </w:tcPr>
          <w:p w14:paraId="3FDB021C" w14:textId="77777777" w:rsidR="009876A5" w:rsidRPr="008B7FA5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9876A5" w:rsidRPr="00D52321" w14:paraId="61DFD25D" w14:textId="77777777" w:rsidTr="00B528F7">
        <w:trPr>
          <w:jc w:val="center"/>
        </w:trPr>
        <w:tc>
          <w:tcPr>
            <w:tcW w:w="12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211F7" w14:textId="77777777" w:rsidR="009876A5" w:rsidRPr="008B7FA5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right="100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Locomotion</w:t>
            </w:r>
            <w:proofErr w:type="spellEnd"/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80733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61.1 (28.9)</w:t>
            </w:r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8FA87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39.3 (29.3)</w:t>
            </w:r>
          </w:p>
        </w:tc>
        <w:tc>
          <w:tcPr>
            <w:tcW w:w="10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0066C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58.2 (29.9)</w:t>
            </w:r>
          </w:p>
        </w:tc>
        <w:tc>
          <w:tcPr>
            <w:tcW w:w="580" w:type="pct"/>
            <w:shd w:val="clear" w:color="auto" w:fill="FFFFFF"/>
          </w:tcPr>
          <w:p w14:paraId="11436755" w14:textId="77777777" w:rsidR="009876A5" w:rsidRPr="008B7FA5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9876A5" w:rsidRPr="00D52321" w14:paraId="65765198" w14:textId="77777777" w:rsidTr="00B528F7">
        <w:trPr>
          <w:jc w:val="center"/>
        </w:trPr>
        <w:tc>
          <w:tcPr>
            <w:tcW w:w="12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6133F" w14:textId="77777777" w:rsidR="009876A5" w:rsidRPr="008B7FA5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right="100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Cognition</w:t>
            </w:r>
            <w:proofErr w:type="spellEnd"/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D5372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88.0 (23.4)</w:t>
            </w:r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7040C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81.4 (26.0)</w:t>
            </w:r>
          </w:p>
        </w:tc>
        <w:tc>
          <w:tcPr>
            <w:tcW w:w="10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30CB7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87.1 (23.9)</w:t>
            </w:r>
          </w:p>
        </w:tc>
        <w:tc>
          <w:tcPr>
            <w:tcW w:w="580" w:type="pct"/>
            <w:shd w:val="clear" w:color="auto" w:fill="FFFFFF"/>
          </w:tcPr>
          <w:p w14:paraId="219B7F7B" w14:textId="77777777" w:rsidR="009876A5" w:rsidRPr="008B7FA5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0.124</w:t>
            </w:r>
          </w:p>
        </w:tc>
      </w:tr>
      <w:tr w:rsidR="009876A5" w:rsidRPr="00D52321" w14:paraId="1652B2E4" w14:textId="77777777" w:rsidTr="00B528F7">
        <w:trPr>
          <w:jc w:val="center"/>
        </w:trPr>
        <w:tc>
          <w:tcPr>
            <w:tcW w:w="12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5321A" w14:textId="77777777" w:rsidR="009876A5" w:rsidRPr="008B7FA5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right="100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Psychology</w:t>
            </w:r>
            <w:proofErr w:type="spellEnd"/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FC8EB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90.5 (14.7)</w:t>
            </w:r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B9F0F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86.4 (16.3)</w:t>
            </w:r>
          </w:p>
        </w:tc>
        <w:tc>
          <w:tcPr>
            <w:tcW w:w="10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A1EB6C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89.9 (15.0)</w:t>
            </w:r>
          </w:p>
        </w:tc>
        <w:tc>
          <w:tcPr>
            <w:tcW w:w="580" w:type="pct"/>
            <w:shd w:val="clear" w:color="auto" w:fill="FFFFFF"/>
          </w:tcPr>
          <w:p w14:paraId="03D17A6F" w14:textId="77777777" w:rsidR="009876A5" w:rsidRPr="008B7FA5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0.125</w:t>
            </w:r>
          </w:p>
        </w:tc>
      </w:tr>
      <w:tr w:rsidR="009876A5" w:rsidRPr="00D52321" w14:paraId="37086254" w14:textId="77777777" w:rsidTr="00B528F7">
        <w:trPr>
          <w:jc w:val="center"/>
        </w:trPr>
        <w:tc>
          <w:tcPr>
            <w:tcW w:w="12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5A200" w14:textId="77777777" w:rsidR="009876A5" w:rsidRPr="008B7FA5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right="100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Vitality</w:t>
            </w:r>
            <w:proofErr w:type="spellEnd"/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44DDA6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89.4 (13.0)</w:t>
            </w:r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808B1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84.6 (14.7)</w:t>
            </w:r>
          </w:p>
        </w:tc>
        <w:tc>
          <w:tcPr>
            <w:tcW w:w="10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722A8C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88.8 (13.3)</w:t>
            </w:r>
          </w:p>
        </w:tc>
        <w:tc>
          <w:tcPr>
            <w:tcW w:w="580" w:type="pct"/>
            <w:shd w:val="clear" w:color="auto" w:fill="FFFFFF"/>
          </w:tcPr>
          <w:p w14:paraId="1ED6F1D6" w14:textId="77777777" w:rsidR="009876A5" w:rsidRPr="008B7FA5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924950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0.044</w:t>
            </w:r>
          </w:p>
        </w:tc>
      </w:tr>
      <w:tr w:rsidR="009876A5" w:rsidRPr="00D52321" w14:paraId="03F5F0ED" w14:textId="77777777" w:rsidTr="00B528F7">
        <w:trPr>
          <w:jc w:val="center"/>
        </w:trPr>
        <w:tc>
          <w:tcPr>
            <w:tcW w:w="12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10436" w14:textId="77777777" w:rsidR="009876A5" w:rsidRPr="008B7FA5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right="100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Sensory</w:t>
            </w:r>
            <w:proofErr w:type="spellEnd"/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B6156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79.3 (20.5)</w:t>
            </w:r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1F24B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72.8 (18.1)</w:t>
            </w:r>
          </w:p>
        </w:tc>
        <w:tc>
          <w:tcPr>
            <w:tcW w:w="10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8D6C1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78.4 (20.3)</w:t>
            </w:r>
          </w:p>
        </w:tc>
        <w:tc>
          <w:tcPr>
            <w:tcW w:w="580" w:type="pct"/>
            <w:shd w:val="clear" w:color="auto" w:fill="FFFFFF"/>
          </w:tcPr>
          <w:p w14:paraId="546363BB" w14:textId="77777777" w:rsidR="009876A5" w:rsidRPr="008B7FA5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0.035</w:t>
            </w:r>
          </w:p>
        </w:tc>
      </w:tr>
      <w:tr w:rsidR="009876A5" w:rsidRPr="00D52321" w14:paraId="757DD77C" w14:textId="77777777" w:rsidTr="00B528F7">
        <w:trPr>
          <w:jc w:val="center"/>
        </w:trPr>
        <w:tc>
          <w:tcPr>
            <w:tcW w:w="12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286E78" w14:textId="77777777" w:rsidR="009876A5" w:rsidRPr="00D52321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right="100"/>
              <w:rPr>
                <w:rFonts w:ascii="Times New Roman" w:hAnsi="Times New Roman" w:cs="Times New Roman"/>
                <w:bCs/>
                <w:i/>
                <w:iCs/>
                <w:sz w:val="16"/>
                <w:szCs w:val="16"/>
              </w:rPr>
            </w:pPr>
            <w:r w:rsidRPr="00D52321">
              <w:rPr>
                <w:rFonts w:ascii="Times New Roman" w:hAnsi="Times New Roman" w:cs="Times New Roman"/>
                <w:bCs/>
                <w:i/>
                <w:iCs/>
                <w:sz w:val="16"/>
                <w:szCs w:val="16"/>
              </w:rPr>
              <w:t xml:space="preserve">Clinical </w:t>
            </w:r>
            <w:proofErr w:type="spellStart"/>
            <w:r w:rsidRPr="00D52321">
              <w:rPr>
                <w:rFonts w:ascii="Times New Roman" w:hAnsi="Times New Roman" w:cs="Times New Roman"/>
                <w:bCs/>
                <w:i/>
                <w:iCs/>
                <w:sz w:val="16"/>
                <w:szCs w:val="16"/>
              </w:rPr>
              <w:t>characteristics</w:t>
            </w:r>
            <w:proofErr w:type="spellEnd"/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2B82D" w14:textId="77777777" w:rsidR="009876A5" w:rsidRPr="00622E06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00743C" w14:textId="77777777" w:rsidR="009876A5" w:rsidRPr="00622E06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77EC21" w14:textId="77777777" w:rsidR="009876A5" w:rsidRPr="00622E06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0" w:type="pct"/>
            <w:shd w:val="clear" w:color="auto" w:fill="auto"/>
          </w:tcPr>
          <w:p w14:paraId="05AA68A9" w14:textId="77777777" w:rsidR="009876A5" w:rsidRPr="00622E06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76A5" w:rsidRPr="00D52321" w14:paraId="5F4BE55B" w14:textId="77777777" w:rsidTr="00B528F7">
        <w:trPr>
          <w:jc w:val="center"/>
        </w:trPr>
        <w:tc>
          <w:tcPr>
            <w:tcW w:w="12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0A3CF" w14:textId="77777777" w:rsidR="009876A5" w:rsidRPr="00D52321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right="10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D52321">
              <w:rPr>
                <w:rFonts w:ascii="Times New Roman" w:hAnsi="Times New Roman" w:cs="Times New Roman"/>
                <w:bCs/>
                <w:sz w:val="16"/>
                <w:szCs w:val="16"/>
              </w:rPr>
              <w:t>Coronary</w:t>
            </w:r>
            <w:proofErr w:type="spellEnd"/>
            <w:r w:rsidRPr="00D5232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D52321">
              <w:rPr>
                <w:rFonts w:ascii="Times New Roman" w:hAnsi="Times New Roman" w:cs="Times New Roman"/>
                <w:bCs/>
                <w:sz w:val="16"/>
                <w:szCs w:val="16"/>
              </w:rPr>
              <w:t>artery</w:t>
            </w:r>
            <w:proofErr w:type="spellEnd"/>
            <w:r w:rsidRPr="00D5232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D52321">
              <w:rPr>
                <w:rFonts w:ascii="Times New Roman" w:hAnsi="Times New Roman" w:cs="Times New Roman"/>
                <w:bCs/>
                <w:sz w:val="16"/>
                <w:szCs w:val="16"/>
              </w:rPr>
              <w:t>disease</w:t>
            </w:r>
            <w:proofErr w:type="spellEnd"/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92E77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34 (12.3%)</w:t>
            </w:r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86538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4 (9.3%)</w:t>
            </w:r>
          </w:p>
        </w:tc>
        <w:tc>
          <w:tcPr>
            <w:tcW w:w="10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FF4F4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38 (11.9%)</w:t>
            </w:r>
          </w:p>
        </w:tc>
        <w:tc>
          <w:tcPr>
            <w:tcW w:w="580" w:type="pct"/>
            <w:shd w:val="clear" w:color="auto" w:fill="FFFFFF"/>
          </w:tcPr>
          <w:p w14:paraId="38D505CA" w14:textId="77777777" w:rsidR="009876A5" w:rsidRPr="00622E06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0.753</w:t>
            </w:r>
          </w:p>
        </w:tc>
      </w:tr>
      <w:tr w:rsidR="009876A5" w:rsidRPr="00D52321" w14:paraId="3047F76B" w14:textId="77777777" w:rsidTr="00B528F7">
        <w:trPr>
          <w:jc w:val="center"/>
        </w:trPr>
        <w:tc>
          <w:tcPr>
            <w:tcW w:w="12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ABF21" w14:textId="77777777" w:rsidR="009876A5" w:rsidRPr="00D52321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right="10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5232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Heart </w:t>
            </w:r>
            <w:proofErr w:type="spellStart"/>
            <w:r w:rsidRPr="00D52321">
              <w:rPr>
                <w:rFonts w:ascii="Times New Roman" w:hAnsi="Times New Roman" w:cs="Times New Roman"/>
                <w:bCs/>
                <w:sz w:val="16"/>
                <w:szCs w:val="16"/>
              </w:rPr>
              <w:t>failure</w:t>
            </w:r>
            <w:proofErr w:type="spellEnd"/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73447C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13 (4.7%)</w:t>
            </w:r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70750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3 (7.0%)</w:t>
            </w:r>
          </w:p>
        </w:tc>
        <w:tc>
          <w:tcPr>
            <w:tcW w:w="10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05FBB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16 (5.0%)</w:t>
            </w:r>
          </w:p>
        </w:tc>
        <w:tc>
          <w:tcPr>
            <w:tcW w:w="580" w:type="pct"/>
            <w:shd w:val="clear" w:color="auto" w:fill="FFFFFF"/>
          </w:tcPr>
          <w:p w14:paraId="18E55058" w14:textId="77777777" w:rsidR="009876A5" w:rsidRPr="00622E06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0.797</w:t>
            </w:r>
          </w:p>
        </w:tc>
      </w:tr>
      <w:tr w:rsidR="009876A5" w:rsidRPr="00D52321" w14:paraId="262C3691" w14:textId="77777777" w:rsidTr="00B528F7">
        <w:trPr>
          <w:jc w:val="center"/>
        </w:trPr>
        <w:tc>
          <w:tcPr>
            <w:tcW w:w="12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B873B" w14:textId="77777777" w:rsidR="009876A5" w:rsidRPr="00D52321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right="10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D52321">
              <w:rPr>
                <w:rFonts w:ascii="Times New Roman" w:hAnsi="Times New Roman" w:cs="Times New Roman"/>
                <w:bCs/>
                <w:sz w:val="16"/>
                <w:szCs w:val="16"/>
              </w:rPr>
              <w:t>Diabetes</w:t>
            </w:r>
            <w:proofErr w:type="spellEnd"/>
            <w:r w:rsidRPr="00D5232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D52321">
              <w:rPr>
                <w:rFonts w:ascii="Times New Roman" w:hAnsi="Times New Roman" w:cs="Times New Roman"/>
                <w:bCs/>
                <w:sz w:val="16"/>
                <w:szCs w:val="16"/>
              </w:rPr>
              <w:t>mellitus</w:t>
            </w:r>
            <w:proofErr w:type="spellEnd"/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AFC797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53 (19.2%)</w:t>
            </w:r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8A793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14 (32.6%)</w:t>
            </w:r>
          </w:p>
        </w:tc>
        <w:tc>
          <w:tcPr>
            <w:tcW w:w="10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918353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67 (21.0%)</w:t>
            </w:r>
          </w:p>
        </w:tc>
        <w:tc>
          <w:tcPr>
            <w:tcW w:w="580" w:type="pct"/>
            <w:shd w:val="clear" w:color="auto" w:fill="FFFFFF"/>
          </w:tcPr>
          <w:p w14:paraId="4D67E796" w14:textId="77777777" w:rsidR="009876A5" w:rsidRPr="00D52321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0.072</w:t>
            </w:r>
          </w:p>
        </w:tc>
      </w:tr>
      <w:tr w:rsidR="009876A5" w:rsidRPr="00D52321" w14:paraId="2A8DDF5E" w14:textId="77777777" w:rsidTr="00B528F7">
        <w:trPr>
          <w:jc w:val="center"/>
        </w:trPr>
        <w:tc>
          <w:tcPr>
            <w:tcW w:w="12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620AF" w14:textId="77777777" w:rsidR="009876A5" w:rsidRPr="00D52321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right="10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52321">
              <w:rPr>
                <w:rFonts w:ascii="Times New Roman" w:hAnsi="Times New Roman" w:cs="Times New Roman"/>
                <w:bCs/>
                <w:sz w:val="16"/>
                <w:szCs w:val="16"/>
              </w:rPr>
              <w:t>COPD</w:t>
            </w:r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90A267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40 (14.5%)</w:t>
            </w:r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33889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4 (9.3%)</w:t>
            </w:r>
          </w:p>
        </w:tc>
        <w:tc>
          <w:tcPr>
            <w:tcW w:w="10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CC7FF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44 (13.8%)</w:t>
            </w:r>
          </w:p>
        </w:tc>
        <w:tc>
          <w:tcPr>
            <w:tcW w:w="580" w:type="pct"/>
            <w:shd w:val="clear" w:color="auto" w:fill="FFFFFF"/>
          </w:tcPr>
          <w:p w14:paraId="3CE14E83" w14:textId="77777777" w:rsidR="009876A5" w:rsidRPr="00D52321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0.496</w:t>
            </w:r>
          </w:p>
        </w:tc>
      </w:tr>
      <w:tr w:rsidR="009876A5" w:rsidRPr="00D52321" w14:paraId="710F78B7" w14:textId="77777777" w:rsidTr="00B528F7">
        <w:trPr>
          <w:jc w:val="center"/>
        </w:trPr>
        <w:tc>
          <w:tcPr>
            <w:tcW w:w="12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EE295" w14:textId="77777777" w:rsidR="009876A5" w:rsidRPr="00D52321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right="10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Dementia</w:t>
            </w:r>
            <w:proofErr w:type="spellEnd"/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721E7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16 (5.8%)</w:t>
            </w:r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C8877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3 (7.0%)</w:t>
            </w:r>
          </w:p>
        </w:tc>
        <w:tc>
          <w:tcPr>
            <w:tcW w:w="10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C0622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19 (6.0%)</w:t>
            </w:r>
          </w:p>
        </w:tc>
        <w:tc>
          <w:tcPr>
            <w:tcW w:w="580" w:type="pct"/>
            <w:shd w:val="clear" w:color="auto" w:fill="FFFFFF"/>
          </w:tcPr>
          <w:p w14:paraId="49843C70" w14:textId="77777777" w:rsidR="009876A5" w:rsidRPr="00622E06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0.999</w:t>
            </w:r>
          </w:p>
        </w:tc>
      </w:tr>
      <w:tr w:rsidR="009876A5" w:rsidRPr="00D52321" w14:paraId="2697E8A4" w14:textId="77777777" w:rsidTr="00B528F7">
        <w:trPr>
          <w:jc w:val="center"/>
        </w:trPr>
        <w:tc>
          <w:tcPr>
            <w:tcW w:w="12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96F120" w14:textId="77777777" w:rsidR="009876A5" w:rsidRPr="00D52321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right="10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D52321">
              <w:rPr>
                <w:rFonts w:ascii="Times New Roman" w:hAnsi="Times New Roman" w:cs="Times New Roman"/>
                <w:bCs/>
                <w:sz w:val="16"/>
                <w:szCs w:val="16"/>
              </w:rPr>
              <w:t>Parkinson’s</w:t>
            </w:r>
            <w:proofErr w:type="spellEnd"/>
            <w:r w:rsidRPr="00D5232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D52321">
              <w:rPr>
                <w:rFonts w:ascii="Times New Roman" w:hAnsi="Times New Roman" w:cs="Times New Roman"/>
                <w:bCs/>
                <w:sz w:val="16"/>
                <w:szCs w:val="16"/>
              </w:rPr>
              <w:t>disease</w:t>
            </w:r>
            <w:proofErr w:type="spellEnd"/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D4100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6 (2.2%)</w:t>
            </w:r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377E3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0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3B25F7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6 (1.9%)</w:t>
            </w:r>
          </w:p>
        </w:tc>
        <w:tc>
          <w:tcPr>
            <w:tcW w:w="580" w:type="pct"/>
            <w:shd w:val="clear" w:color="auto" w:fill="FFFFFF"/>
          </w:tcPr>
          <w:p w14:paraId="292C6127" w14:textId="77777777" w:rsidR="009876A5" w:rsidRPr="00622E06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0.709</w:t>
            </w:r>
          </w:p>
        </w:tc>
      </w:tr>
      <w:tr w:rsidR="009876A5" w:rsidRPr="00D52321" w14:paraId="49013250" w14:textId="77777777" w:rsidTr="00B528F7">
        <w:trPr>
          <w:jc w:val="center"/>
        </w:trPr>
        <w:tc>
          <w:tcPr>
            <w:tcW w:w="12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49C65" w14:textId="77777777" w:rsidR="009876A5" w:rsidRPr="00D52321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right="10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D52321">
              <w:rPr>
                <w:rFonts w:ascii="Times New Roman" w:eastAsia="Helvetica" w:hAnsi="Times New Roman" w:cs="Times New Roman"/>
                <w:bCs/>
                <w:color w:val="000000"/>
                <w:sz w:val="16"/>
                <w:szCs w:val="16"/>
              </w:rPr>
              <w:t>Depression</w:t>
            </w:r>
            <w:proofErr w:type="spellEnd"/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086BE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65 (23.6%)</w:t>
            </w:r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2DD567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17 (39.5%)</w:t>
            </w:r>
          </w:p>
        </w:tc>
        <w:tc>
          <w:tcPr>
            <w:tcW w:w="10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60BAF8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82 (25.7%)</w:t>
            </w:r>
          </w:p>
        </w:tc>
        <w:tc>
          <w:tcPr>
            <w:tcW w:w="580" w:type="pct"/>
            <w:shd w:val="clear" w:color="auto" w:fill="FFFFFF"/>
          </w:tcPr>
          <w:p w14:paraId="16F17AD0" w14:textId="77777777" w:rsidR="009876A5" w:rsidRPr="00A94996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0.041</w:t>
            </w:r>
          </w:p>
        </w:tc>
      </w:tr>
      <w:tr w:rsidR="009876A5" w:rsidRPr="00D52321" w14:paraId="635BB4D9" w14:textId="77777777" w:rsidTr="00B528F7">
        <w:trPr>
          <w:jc w:val="center"/>
        </w:trPr>
        <w:tc>
          <w:tcPr>
            <w:tcW w:w="12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F3FC1B" w14:textId="77777777" w:rsidR="009876A5" w:rsidRPr="00D52321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right="10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52321">
              <w:rPr>
                <w:rFonts w:ascii="Times New Roman" w:eastAsia="Helvetica" w:hAnsi="Times New Roman" w:cs="Times New Roman"/>
                <w:bCs/>
                <w:color w:val="000000"/>
                <w:sz w:val="16"/>
                <w:szCs w:val="16"/>
              </w:rPr>
              <w:t>Cancer</w:t>
            </w:r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1B77DE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12 (4.3%)</w:t>
            </w:r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2543E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2 (4.7%)</w:t>
            </w:r>
          </w:p>
        </w:tc>
        <w:tc>
          <w:tcPr>
            <w:tcW w:w="10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6AB23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14 (4.4%)</w:t>
            </w:r>
          </w:p>
        </w:tc>
        <w:tc>
          <w:tcPr>
            <w:tcW w:w="580" w:type="pct"/>
            <w:shd w:val="clear" w:color="auto" w:fill="FFFFFF"/>
          </w:tcPr>
          <w:p w14:paraId="011024AD" w14:textId="77777777" w:rsidR="009876A5" w:rsidRPr="00D52321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0.999</w:t>
            </w:r>
          </w:p>
        </w:tc>
      </w:tr>
      <w:tr w:rsidR="009876A5" w:rsidRPr="00D52321" w14:paraId="091C0CE4" w14:textId="77777777" w:rsidTr="00B528F7">
        <w:trPr>
          <w:jc w:val="center"/>
        </w:trPr>
        <w:tc>
          <w:tcPr>
            <w:tcW w:w="12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5C4EB" w14:textId="77777777" w:rsidR="009876A5" w:rsidRPr="00D52321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right="10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D52321">
              <w:rPr>
                <w:rFonts w:ascii="Times New Roman" w:eastAsia="Helvetica" w:hAnsi="Times New Roman" w:cs="Times New Roman"/>
                <w:bCs/>
                <w:color w:val="000000"/>
                <w:sz w:val="16"/>
                <w:szCs w:val="16"/>
              </w:rPr>
              <w:t>Osteoarthritis</w:t>
            </w:r>
            <w:proofErr w:type="spellEnd"/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059BE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54 (19.6%)</w:t>
            </w:r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F96DB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12 (27.9%)</w:t>
            </w:r>
          </w:p>
        </w:tc>
        <w:tc>
          <w:tcPr>
            <w:tcW w:w="10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B1851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66 (20.7%)</w:t>
            </w:r>
          </w:p>
        </w:tc>
        <w:tc>
          <w:tcPr>
            <w:tcW w:w="580" w:type="pct"/>
            <w:shd w:val="clear" w:color="auto" w:fill="FFFFFF"/>
          </w:tcPr>
          <w:p w14:paraId="48809D36" w14:textId="77777777" w:rsidR="009876A5" w:rsidRPr="00622E06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0.292</w:t>
            </w:r>
          </w:p>
        </w:tc>
      </w:tr>
      <w:tr w:rsidR="009876A5" w:rsidRPr="00D52321" w14:paraId="6BCA1389" w14:textId="77777777" w:rsidTr="00B528F7">
        <w:trPr>
          <w:jc w:val="center"/>
        </w:trPr>
        <w:tc>
          <w:tcPr>
            <w:tcW w:w="12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274C5D" w14:textId="77777777" w:rsidR="009876A5" w:rsidRPr="00D52321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right="10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52321">
              <w:rPr>
                <w:rFonts w:ascii="Times New Roman" w:eastAsia="Helvetica" w:hAnsi="Times New Roman" w:cs="Times New Roman"/>
                <w:bCs/>
                <w:color w:val="000000"/>
                <w:sz w:val="16"/>
                <w:szCs w:val="16"/>
              </w:rPr>
              <w:t>Number of diseases</w:t>
            </w:r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A954D7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2.08 (1.26)</w:t>
            </w:r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899C3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2.56 (1.45)</w:t>
            </w:r>
          </w:p>
        </w:tc>
        <w:tc>
          <w:tcPr>
            <w:tcW w:w="10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FCFFE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2.14 (1.30)</w:t>
            </w:r>
          </w:p>
        </w:tc>
        <w:tc>
          <w:tcPr>
            <w:tcW w:w="580" w:type="pct"/>
            <w:shd w:val="clear" w:color="auto" w:fill="FFFFFF"/>
          </w:tcPr>
          <w:p w14:paraId="5AFB0A61" w14:textId="77777777" w:rsidR="009876A5" w:rsidRPr="00622E06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0.046</w:t>
            </w:r>
          </w:p>
        </w:tc>
      </w:tr>
      <w:tr w:rsidR="009876A5" w:rsidRPr="00D52321" w14:paraId="3B577C61" w14:textId="77777777" w:rsidTr="00B528F7">
        <w:trPr>
          <w:jc w:val="center"/>
        </w:trPr>
        <w:tc>
          <w:tcPr>
            <w:tcW w:w="12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C68FA" w14:textId="77777777" w:rsidR="009876A5" w:rsidRPr="00D52321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right="100"/>
              <w:rPr>
                <w:rFonts w:ascii="Times New Roman" w:eastAsia="Helvetica" w:hAnsi="Times New Roman"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D52321">
              <w:rPr>
                <w:rFonts w:ascii="Times New Roman" w:eastAsia="Helvetica" w:hAnsi="Times New Roman" w:cs="Times New Roman"/>
                <w:bCs/>
                <w:color w:val="000000"/>
                <w:sz w:val="16"/>
                <w:szCs w:val="16"/>
              </w:rPr>
              <w:t>Multimorbidity</w:t>
            </w:r>
            <w:proofErr w:type="spellEnd"/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34228C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174 (63.0%)</w:t>
            </w:r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E4BFE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33 (76.7%)</w:t>
            </w:r>
          </w:p>
        </w:tc>
        <w:tc>
          <w:tcPr>
            <w:tcW w:w="10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64822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207 (64.9%)</w:t>
            </w:r>
          </w:p>
        </w:tc>
        <w:tc>
          <w:tcPr>
            <w:tcW w:w="580" w:type="pct"/>
            <w:shd w:val="clear" w:color="auto" w:fill="FFFFFF"/>
          </w:tcPr>
          <w:p w14:paraId="231A19AB" w14:textId="77777777" w:rsidR="009876A5" w:rsidRPr="00622E06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0.114</w:t>
            </w:r>
          </w:p>
        </w:tc>
      </w:tr>
      <w:tr w:rsidR="009876A5" w:rsidRPr="00D52321" w14:paraId="2D3BB7F7" w14:textId="77777777" w:rsidTr="00B528F7">
        <w:trPr>
          <w:jc w:val="center"/>
        </w:trPr>
        <w:tc>
          <w:tcPr>
            <w:tcW w:w="12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B651D" w14:textId="77777777" w:rsidR="009876A5" w:rsidRPr="00D52321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right="10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52321">
              <w:rPr>
                <w:rFonts w:ascii="Times New Roman" w:eastAsia="Helvetica" w:hAnsi="Times New Roman" w:cs="Times New Roman"/>
                <w:bCs/>
                <w:color w:val="000000"/>
                <w:sz w:val="16"/>
                <w:szCs w:val="16"/>
              </w:rPr>
              <w:t xml:space="preserve">Number of </w:t>
            </w:r>
            <w:proofErr w:type="spellStart"/>
            <w:r w:rsidRPr="00D52321">
              <w:rPr>
                <w:rFonts w:ascii="Times New Roman" w:eastAsia="Helvetica" w:hAnsi="Times New Roman" w:cs="Times New Roman"/>
                <w:bCs/>
                <w:color w:val="000000"/>
                <w:sz w:val="16"/>
                <w:szCs w:val="16"/>
              </w:rPr>
              <w:t>medications</w:t>
            </w:r>
            <w:proofErr w:type="spellEnd"/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2D524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3.12 (2.17)</w:t>
            </w:r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7841F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3.79 (2.25)</w:t>
            </w:r>
          </w:p>
        </w:tc>
        <w:tc>
          <w:tcPr>
            <w:tcW w:w="10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45C06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3.21 (2.19)</w:t>
            </w:r>
          </w:p>
        </w:tc>
        <w:tc>
          <w:tcPr>
            <w:tcW w:w="580" w:type="pct"/>
            <w:shd w:val="clear" w:color="auto" w:fill="FFFFFF"/>
          </w:tcPr>
          <w:p w14:paraId="188B25F4" w14:textId="77777777" w:rsidR="009876A5" w:rsidRPr="00D52321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0.073</w:t>
            </w:r>
          </w:p>
        </w:tc>
      </w:tr>
      <w:tr w:rsidR="009876A5" w:rsidRPr="00D52321" w14:paraId="5F7A9E0B" w14:textId="77777777" w:rsidTr="00B528F7">
        <w:trPr>
          <w:jc w:val="center"/>
        </w:trPr>
        <w:tc>
          <w:tcPr>
            <w:tcW w:w="1234" w:type="pct"/>
            <w:tcBorders>
              <w:top w:val="none" w:sz="0" w:space="0" w:color="000000"/>
              <w:left w:val="none" w:sz="0" w:space="0" w:color="000000"/>
              <w:bottom w:val="single" w:sz="12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D4CA7" w14:textId="77777777" w:rsidR="009876A5" w:rsidRPr="00D52321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right="100"/>
              <w:rPr>
                <w:rFonts w:ascii="Times New Roman" w:eastAsia="Helvetica" w:hAnsi="Times New Roman"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D52321">
              <w:rPr>
                <w:rFonts w:ascii="Times New Roman" w:eastAsia="Helvetica" w:hAnsi="Times New Roman" w:cs="Times New Roman"/>
                <w:bCs/>
                <w:color w:val="000000"/>
                <w:sz w:val="16"/>
                <w:szCs w:val="16"/>
              </w:rPr>
              <w:t>Polypharmacy</w:t>
            </w:r>
            <w:proofErr w:type="spellEnd"/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single" w:sz="12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29F47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69 (25.0%)</w:t>
            </w:r>
          </w:p>
        </w:tc>
        <w:tc>
          <w:tcPr>
            <w:tcW w:w="1086" w:type="pct"/>
            <w:tcBorders>
              <w:top w:val="none" w:sz="0" w:space="0" w:color="000000"/>
              <w:left w:val="none" w:sz="0" w:space="0" w:color="000000"/>
              <w:bottom w:val="single" w:sz="12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51CE5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12 (27.9%)</w:t>
            </w:r>
          </w:p>
        </w:tc>
        <w:tc>
          <w:tcPr>
            <w:tcW w:w="1014" w:type="pct"/>
            <w:tcBorders>
              <w:top w:val="none" w:sz="0" w:space="0" w:color="000000"/>
              <w:left w:val="none" w:sz="0" w:space="0" w:color="000000"/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23637" w14:textId="77777777" w:rsidR="009876A5" w:rsidRPr="008A3E32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A3E32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81 (25.4%)</w:t>
            </w:r>
          </w:p>
        </w:tc>
        <w:tc>
          <w:tcPr>
            <w:tcW w:w="580" w:type="pct"/>
            <w:tcBorders>
              <w:bottom w:val="single" w:sz="12" w:space="0" w:color="auto"/>
            </w:tcBorders>
            <w:shd w:val="clear" w:color="auto" w:fill="FFFFFF"/>
          </w:tcPr>
          <w:p w14:paraId="0E36983A" w14:textId="77777777" w:rsidR="009876A5" w:rsidRPr="00622E06" w:rsidRDefault="009876A5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0.827</w:t>
            </w:r>
          </w:p>
        </w:tc>
      </w:tr>
    </w:tbl>
    <w:p w14:paraId="7E0DF5F1" w14:textId="77777777" w:rsidR="009876A5" w:rsidRDefault="009876A5" w:rsidP="009876A5">
      <w:pPr>
        <w:spacing w:beforeLines="40" w:before="96" w:afterLines="40" w:after="96"/>
        <w:rPr>
          <w:rFonts w:ascii="Times New Roman" w:hAnsi="Times New Roman" w:cs="Times New Roman"/>
          <w:sz w:val="16"/>
          <w:szCs w:val="16"/>
          <w:lang w:val="en-US"/>
        </w:rPr>
      </w:pPr>
      <w:r w:rsidRPr="00D52321">
        <w:rPr>
          <w:rFonts w:ascii="Times New Roman" w:hAnsi="Times New Roman" w:cs="Times New Roman"/>
          <w:sz w:val="16"/>
          <w:szCs w:val="16"/>
          <w:lang w:val="en-US"/>
        </w:rPr>
        <w:t>Data are reported as means (standard deviations) and absolute numbers (%) for continuous and categorical variables, respectively</w:t>
      </w:r>
      <w:r>
        <w:rPr>
          <w:rFonts w:ascii="Times New Roman" w:hAnsi="Times New Roman" w:cs="Times New Roman"/>
          <w:sz w:val="16"/>
          <w:szCs w:val="16"/>
          <w:lang w:val="en-US"/>
        </w:rPr>
        <w:t>.</w:t>
      </w:r>
    </w:p>
    <w:p w14:paraId="78A1189B" w14:textId="77777777" w:rsidR="009876A5" w:rsidRDefault="009876A5" w:rsidP="009876A5">
      <w:pPr>
        <w:spacing w:beforeLines="40" w:before="96" w:afterLines="40" w:after="96"/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ascii="Times New Roman" w:hAnsi="Times New Roman" w:cs="Times New Roman"/>
          <w:sz w:val="16"/>
          <w:szCs w:val="16"/>
          <w:lang w:val="en-US"/>
        </w:rPr>
        <w:t>Alcohol abuse: ≥500 mL daily of wine or equivalent; multimorbidity: ≥2 chronic diseases; polypharmacy: ≥5 medications.</w:t>
      </w:r>
    </w:p>
    <w:p w14:paraId="5739EE77" w14:textId="77777777" w:rsidR="009876A5" w:rsidRPr="00D52321" w:rsidRDefault="009876A5" w:rsidP="009876A5">
      <w:pPr>
        <w:spacing w:beforeLines="40" w:before="96" w:afterLines="40" w:after="96"/>
        <w:rPr>
          <w:rFonts w:ascii="Times New Roman" w:hAnsi="Times New Roman" w:cs="Times New Roman"/>
          <w:sz w:val="16"/>
          <w:szCs w:val="16"/>
          <w:lang w:val="en-US"/>
        </w:rPr>
      </w:pPr>
      <w:r w:rsidRPr="00D52321">
        <w:rPr>
          <w:rFonts w:ascii="Times New Roman" w:hAnsi="Times New Roman" w:cs="Times New Roman"/>
          <w:sz w:val="16"/>
          <w:szCs w:val="16"/>
          <w:lang w:val="en-US"/>
        </w:rPr>
        <w:t xml:space="preserve">Abbreviations: BMI: body mass index; CPS: cognitive performance scale; COPD: chronic obstructive pulmonary disease; </w:t>
      </w:r>
      <w:r>
        <w:rPr>
          <w:rFonts w:ascii="Times New Roman" w:hAnsi="Times New Roman" w:cs="Times New Roman"/>
          <w:sz w:val="16"/>
          <w:szCs w:val="16"/>
          <w:lang w:val="en-US"/>
        </w:rPr>
        <w:t>MDS</w:t>
      </w:r>
      <w:r>
        <w:rPr>
          <w:rFonts w:ascii="Times New Roman" w:hAnsi="Times New Roman" w:cs="Times New Roman"/>
          <w:bCs/>
          <w:sz w:val="16"/>
          <w:szCs w:val="16"/>
        </w:rPr>
        <w:sym w:font="Symbol" w:char="F02D"/>
      </w:r>
      <w:r w:rsidRPr="00812A4A">
        <w:rPr>
          <w:rFonts w:ascii="Times New Roman" w:hAnsi="Times New Roman" w:cs="Times New Roman"/>
          <w:bCs/>
          <w:sz w:val="16"/>
          <w:szCs w:val="16"/>
          <w:lang w:val="en-US"/>
        </w:rPr>
        <w:t xml:space="preserve">DRS: Minimum Data Set </w:t>
      </w:r>
      <w:r>
        <w:rPr>
          <w:rFonts w:ascii="Times New Roman" w:hAnsi="Times New Roman" w:cs="Times New Roman"/>
          <w:bCs/>
          <w:sz w:val="16"/>
          <w:szCs w:val="16"/>
        </w:rPr>
        <w:sym w:font="Symbol" w:char="F02D"/>
      </w:r>
      <w:r w:rsidRPr="00812A4A">
        <w:rPr>
          <w:rFonts w:ascii="Times New Roman" w:hAnsi="Times New Roman" w:cs="Times New Roman"/>
          <w:bCs/>
          <w:sz w:val="16"/>
          <w:szCs w:val="16"/>
          <w:lang w:val="en-US"/>
        </w:rPr>
        <w:t xml:space="preserve"> Depression Rating Scale; </w:t>
      </w:r>
      <w:r w:rsidRPr="00D52321">
        <w:rPr>
          <w:rFonts w:ascii="Times New Roman" w:hAnsi="Times New Roman" w:cs="Times New Roman"/>
          <w:sz w:val="16"/>
          <w:szCs w:val="16"/>
          <w:lang w:val="en-US"/>
        </w:rPr>
        <w:t>SPPB: short physical performance battery</w:t>
      </w:r>
      <w:r>
        <w:rPr>
          <w:rFonts w:ascii="Times New Roman" w:hAnsi="Times New Roman" w:cs="Times New Roman"/>
          <w:sz w:val="16"/>
          <w:szCs w:val="16"/>
          <w:lang w:val="en-US"/>
        </w:rPr>
        <w:t>.</w:t>
      </w:r>
    </w:p>
    <w:p w14:paraId="419EBE13" w14:textId="77777777" w:rsidR="009876A5" w:rsidRDefault="009876A5" w:rsidP="00903E28">
      <w:pPr>
        <w:spacing w:beforeLines="40" w:before="96" w:afterLines="40" w:after="96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0144E00F" w14:textId="1F5509F2" w:rsidR="001E3AF6" w:rsidRPr="00D40385" w:rsidRDefault="001E3AF6" w:rsidP="001E3AF6">
      <w:pPr>
        <w:spacing w:beforeLines="40" w:before="96" w:afterLines="40" w:after="96"/>
        <w:rPr>
          <w:rFonts w:ascii="Times New Roman" w:hAnsi="Times New Roman" w:cs="Times New Roman"/>
          <w:sz w:val="20"/>
          <w:szCs w:val="20"/>
          <w:lang w:val="en-US"/>
        </w:rPr>
      </w:pPr>
      <w:r w:rsidRPr="00D40385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Supplementary table </w:t>
      </w:r>
      <w:r w:rsidR="00903E28">
        <w:rPr>
          <w:rFonts w:ascii="Times New Roman" w:hAnsi="Times New Roman" w:cs="Times New Roman"/>
          <w:b/>
          <w:bCs/>
          <w:sz w:val="20"/>
          <w:szCs w:val="20"/>
          <w:lang w:val="en-US"/>
        </w:rPr>
        <w:t>2</w:t>
      </w:r>
      <w:r w:rsidRPr="00D40385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D4038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C0450B">
        <w:rPr>
          <w:rFonts w:ascii="Times New Roman" w:hAnsi="Times New Roman" w:cs="Times New Roman"/>
          <w:sz w:val="20"/>
          <w:szCs w:val="20"/>
          <w:lang w:val="en-US"/>
        </w:rPr>
        <w:t xml:space="preserve">Mediation analysis summary for </w:t>
      </w:r>
      <w:r w:rsidR="00FF4FE1" w:rsidRPr="00C0450B">
        <w:rPr>
          <w:rFonts w:ascii="Times New Roman" w:hAnsi="Times New Roman" w:cs="Times New Roman"/>
          <w:sz w:val="20"/>
          <w:szCs w:val="20"/>
          <w:lang w:val="en-US"/>
        </w:rPr>
        <w:t xml:space="preserve">intrinsic capacity, </w:t>
      </w:r>
      <w:r w:rsidRPr="00C0450B">
        <w:rPr>
          <w:rFonts w:ascii="Times New Roman" w:hAnsi="Times New Roman" w:cs="Times New Roman"/>
          <w:sz w:val="20"/>
          <w:szCs w:val="20"/>
          <w:lang w:val="en-US"/>
        </w:rPr>
        <w:t xml:space="preserve">physical activity, and </w:t>
      </w:r>
      <w:r>
        <w:rPr>
          <w:rFonts w:ascii="Times New Roman" w:hAnsi="Times New Roman" w:cs="Times New Roman"/>
          <w:sz w:val="20"/>
          <w:szCs w:val="20"/>
          <w:lang w:val="en-US"/>
        </w:rPr>
        <w:t>incident disability.</w:t>
      </w:r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5388"/>
        <w:gridCol w:w="2930"/>
        <w:gridCol w:w="1320"/>
      </w:tblGrid>
      <w:tr w:rsidR="001E3AF6" w:rsidRPr="00D52321" w14:paraId="3AF818EA" w14:textId="77777777" w:rsidTr="00D974EE">
        <w:trPr>
          <w:tblHeader/>
          <w:jc w:val="center"/>
        </w:trPr>
        <w:tc>
          <w:tcPr>
            <w:tcW w:w="2795" w:type="pct"/>
            <w:tcBorders>
              <w:top w:val="single" w:sz="12" w:space="0" w:color="auto"/>
              <w:left w:val="none" w:sz="0" w:space="0" w:color="000000"/>
              <w:bottom w:val="single" w:sz="12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43F25" w14:textId="77777777" w:rsidR="001E3AF6" w:rsidRPr="00D52321" w:rsidRDefault="001E3AF6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D52321">
              <w:rPr>
                <w:rFonts w:ascii="Times New Roman" w:eastAsia="Helvetica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  <w:r>
              <w:rPr>
                <w:rFonts w:ascii="Times New Roman" w:eastAsia="Helvetica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Model</w:t>
            </w:r>
          </w:p>
        </w:tc>
        <w:tc>
          <w:tcPr>
            <w:tcW w:w="1520" w:type="pct"/>
            <w:tcBorders>
              <w:top w:val="single" w:sz="12" w:space="0" w:color="auto"/>
              <w:left w:val="none" w:sz="0" w:space="0" w:color="000000"/>
              <w:bottom w:val="single" w:sz="12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741EA" w14:textId="2FFDC6B4" w:rsidR="001E3AF6" w:rsidRPr="00D52321" w:rsidRDefault="00FF4FE1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Helvetica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Effect</w:t>
            </w:r>
          </w:p>
        </w:tc>
        <w:tc>
          <w:tcPr>
            <w:tcW w:w="685" w:type="pct"/>
            <w:tcBorders>
              <w:top w:val="single" w:sz="12" w:space="0" w:color="auto"/>
              <w:left w:val="none" w:sz="0" w:space="0" w:color="000000"/>
              <w:bottom w:val="single" w:sz="12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87A49" w14:textId="77777777" w:rsidR="001E3AF6" w:rsidRPr="00D52321" w:rsidRDefault="001E3AF6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Helvetica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p</w:t>
            </w:r>
          </w:p>
        </w:tc>
      </w:tr>
      <w:tr w:rsidR="001E3AF6" w:rsidRPr="00C0450B" w14:paraId="40E5C6D5" w14:textId="77777777" w:rsidTr="00D974EE">
        <w:trPr>
          <w:jc w:val="center"/>
        </w:trPr>
        <w:tc>
          <w:tcPr>
            <w:tcW w:w="2795" w:type="pct"/>
            <w:tcBorders>
              <w:top w:val="single" w:sz="12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08D0B" w14:textId="2FC60804" w:rsidR="001E3AF6" w:rsidRPr="00C0450B" w:rsidRDefault="008939CF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right="100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Model A</w:t>
            </w:r>
            <w:r w:rsidR="001E3AF6" w:rsidRPr="00C0450B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 xml:space="preserve"> (Intrinsic </w:t>
            </w:r>
            <w:r w:rsidR="001E3AF6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c</w:t>
            </w:r>
            <w:r w:rsidR="001E3AF6" w:rsidRPr="00C0450B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 xml:space="preserve">apacity impacts </w:t>
            </w:r>
            <w:r w:rsidR="001E3AF6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incident disability</w:t>
            </w:r>
            <w:r w:rsidR="001E3AF6" w:rsidRPr="00C0450B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)</w:t>
            </w:r>
          </w:p>
        </w:tc>
        <w:tc>
          <w:tcPr>
            <w:tcW w:w="1520" w:type="pct"/>
            <w:tcBorders>
              <w:top w:val="single" w:sz="12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FB623" w14:textId="0CA13BE4" w:rsidR="001E3AF6" w:rsidRPr="00C0450B" w:rsidRDefault="00D974EE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974E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-0.014</w:t>
            </w:r>
          </w:p>
        </w:tc>
        <w:tc>
          <w:tcPr>
            <w:tcW w:w="685" w:type="pct"/>
            <w:tcBorders>
              <w:top w:val="single" w:sz="12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B4011" w14:textId="77777777" w:rsidR="001E3AF6" w:rsidRPr="00C0450B" w:rsidRDefault="001E3AF6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0450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&lt;0.001</w:t>
            </w:r>
          </w:p>
        </w:tc>
      </w:tr>
      <w:tr w:rsidR="001E3AF6" w:rsidRPr="00C0450B" w14:paraId="7E993FDC" w14:textId="77777777" w:rsidTr="00D974EE">
        <w:trPr>
          <w:jc w:val="center"/>
        </w:trPr>
        <w:tc>
          <w:tcPr>
            <w:tcW w:w="279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9C08E" w14:textId="6B748C1F" w:rsidR="001E3AF6" w:rsidRPr="00C0450B" w:rsidRDefault="008939CF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right="100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Model B</w:t>
            </w:r>
            <w:r w:rsidR="001E3AF6" w:rsidRPr="00C0450B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 xml:space="preserve"> (Intrinsic </w:t>
            </w:r>
            <w:r w:rsidR="00D974EE" w:rsidRPr="00C0450B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capacity impacts physical activity</w:t>
            </w:r>
            <w:r w:rsidR="001E3AF6" w:rsidRPr="00C0450B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)</w:t>
            </w:r>
            <w:r w:rsidR="001E3AF6" w:rsidRPr="00C0450B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ab/>
            </w:r>
          </w:p>
        </w:tc>
        <w:tc>
          <w:tcPr>
            <w:tcW w:w="152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CE5FE" w14:textId="40802C8C" w:rsidR="001E3AF6" w:rsidRPr="00C0450B" w:rsidRDefault="00D974EE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974EE">
              <w:rPr>
                <w:rFonts w:ascii="Times New Roman" w:eastAsia="Helvetica" w:hAnsi="Times New Roman" w:cs="Times New Roman"/>
                <w:color w:val="000000"/>
                <w:sz w:val="16"/>
                <w:szCs w:val="16"/>
                <w:lang w:val="en-US"/>
              </w:rPr>
              <w:t>0.04</w:t>
            </w: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68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803C62" w14:textId="3B54F641" w:rsidR="001E3AF6" w:rsidRPr="00C0450B" w:rsidRDefault="001E3AF6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C0450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0.00</w:t>
            </w:r>
            <w:r w:rsidR="00D974E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</w:tr>
      <w:tr w:rsidR="00D974EE" w:rsidRPr="00C0450B" w14:paraId="36913CAF" w14:textId="77777777" w:rsidTr="00D974EE">
        <w:trPr>
          <w:jc w:val="center"/>
        </w:trPr>
        <w:tc>
          <w:tcPr>
            <w:tcW w:w="279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3C6F8" w14:textId="7DB9C35D" w:rsidR="00D974EE" w:rsidRPr="00C0450B" w:rsidRDefault="008939CF" w:rsidP="00D974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right="100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Model C</w:t>
            </w:r>
            <w:r w:rsidR="00D974EE" w:rsidRPr="00C0450B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 xml:space="preserve"> (Intrinsic </w:t>
            </w:r>
            <w:r w:rsidR="00D974EE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c</w:t>
            </w:r>
            <w:r w:rsidR="00D974EE" w:rsidRPr="00C0450B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apacity and physical activity impact falls)</w:t>
            </w:r>
            <w:r w:rsidR="00D974EE" w:rsidRPr="00C0450B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ab/>
            </w:r>
          </w:p>
        </w:tc>
        <w:tc>
          <w:tcPr>
            <w:tcW w:w="152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64EF16" w14:textId="0A7EF00B" w:rsidR="00D974EE" w:rsidRPr="00D974EE" w:rsidRDefault="00D974EE" w:rsidP="00D974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974E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-0.016</w:t>
            </w:r>
          </w:p>
        </w:tc>
        <w:tc>
          <w:tcPr>
            <w:tcW w:w="68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34F46A" w14:textId="7FB48279" w:rsidR="00D974EE" w:rsidRPr="00D974EE" w:rsidRDefault="00D974EE" w:rsidP="00D974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974E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&lt;0.001</w:t>
            </w:r>
          </w:p>
        </w:tc>
      </w:tr>
      <w:tr w:rsidR="001E3AF6" w:rsidRPr="00C0450B" w14:paraId="675A3296" w14:textId="77777777" w:rsidTr="00D974EE">
        <w:trPr>
          <w:jc w:val="center"/>
        </w:trPr>
        <w:tc>
          <w:tcPr>
            <w:tcW w:w="2795" w:type="pct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D1C58F" w14:textId="298A7C0F" w:rsidR="001E3AF6" w:rsidRPr="00C0450B" w:rsidRDefault="001E3AF6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right="100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C0450B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 xml:space="preserve">Mediated </w:t>
            </w:r>
            <w:r w:rsidR="00D974EE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e</w:t>
            </w:r>
            <w:r w:rsidRPr="00C0450B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ffect</w:t>
            </w:r>
            <w:r w:rsidRPr="00C0450B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ab/>
            </w:r>
          </w:p>
        </w:tc>
        <w:tc>
          <w:tcPr>
            <w:tcW w:w="1520" w:type="pct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9503CD" w14:textId="1C5413F5" w:rsidR="001E3AF6" w:rsidRPr="00C0450B" w:rsidRDefault="00D974EE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974EE">
              <w:rPr>
                <w:rFonts w:ascii="Times New Roman" w:eastAsia="Helvetica" w:hAnsi="Times New Roman" w:cs="Times New Roman"/>
                <w:color w:val="000000"/>
                <w:sz w:val="16"/>
                <w:szCs w:val="16"/>
                <w:lang w:val="en-US"/>
              </w:rPr>
              <w:t>0.004</w:t>
            </w:r>
          </w:p>
        </w:tc>
        <w:tc>
          <w:tcPr>
            <w:tcW w:w="685" w:type="pct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F84E5" w14:textId="77777777" w:rsidR="001E3AF6" w:rsidRPr="00C0450B" w:rsidRDefault="001E3AF6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0A5385D4" w14:textId="77777777" w:rsidR="001E3AF6" w:rsidRDefault="001E3AF6" w:rsidP="001E3AF6">
      <w:pPr>
        <w:rPr>
          <w:rFonts w:ascii="Times New Roman" w:hAnsi="Times New Roman" w:cs="Times New Roman"/>
          <w:sz w:val="16"/>
          <w:szCs w:val="16"/>
          <w:lang w:val="en-US"/>
        </w:rPr>
      </w:pPr>
    </w:p>
    <w:p w14:paraId="3A1A6EB2" w14:textId="58DEBB2A" w:rsidR="00FF4FE1" w:rsidRPr="00D40385" w:rsidRDefault="00FF4FE1" w:rsidP="00FF4FE1">
      <w:pPr>
        <w:spacing w:beforeLines="40" w:before="96" w:afterLines="40" w:after="96"/>
        <w:rPr>
          <w:rFonts w:ascii="Times New Roman" w:hAnsi="Times New Roman" w:cs="Times New Roman"/>
          <w:sz w:val="20"/>
          <w:szCs w:val="20"/>
          <w:lang w:val="en-US"/>
        </w:rPr>
      </w:pPr>
      <w:r w:rsidRPr="00D40385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Supplementary table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3</w:t>
      </w:r>
      <w:r w:rsidRPr="00D40385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D40385">
        <w:rPr>
          <w:rFonts w:ascii="Times New Roman" w:hAnsi="Times New Roman" w:cs="Times New Roman"/>
          <w:sz w:val="20"/>
          <w:szCs w:val="20"/>
          <w:lang w:val="en-US"/>
        </w:rPr>
        <w:t xml:space="preserve"> Means and optimal cut-off values of intrinsic capacity and its subdomains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for predicting incident disability</w:t>
      </w:r>
      <w:r w:rsidRPr="00D40385">
        <w:rPr>
          <w:rFonts w:ascii="Times New Roman" w:hAnsi="Times New Roman" w:cs="Times New Roman"/>
          <w:sz w:val="20"/>
          <w:szCs w:val="20"/>
          <w:lang w:val="en-US"/>
        </w:rPr>
        <w:t xml:space="preserve"> determined by receiver operating characteristic analysis.</w:t>
      </w:r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2689"/>
        <w:gridCol w:w="2369"/>
        <w:gridCol w:w="2369"/>
        <w:gridCol w:w="2211"/>
      </w:tblGrid>
      <w:tr w:rsidR="00FF4FE1" w:rsidRPr="00D52321" w14:paraId="3AE12350" w14:textId="77777777" w:rsidTr="00B528F7">
        <w:trPr>
          <w:tblHeader/>
          <w:jc w:val="center"/>
        </w:trPr>
        <w:tc>
          <w:tcPr>
            <w:tcW w:w="1395" w:type="pct"/>
            <w:tcBorders>
              <w:top w:val="single" w:sz="12" w:space="0" w:color="auto"/>
              <w:left w:val="none" w:sz="0" w:space="0" w:color="000000"/>
              <w:bottom w:val="single" w:sz="12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56C52" w14:textId="77777777" w:rsidR="00FF4FE1" w:rsidRPr="00D52321" w:rsidRDefault="00FF4FE1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D52321">
              <w:rPr>
                <w:rFonts w:ascii="Times New Roman" w:eastAsia="Helvetica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229" w:type="pct"/>
            <w:tcBorders>
              <w:top w:val="single" w:sz="12" w:space="0" w:color="auto"/>
              <w:left w:val="none" w:sz="0" w:space="0" w:color="000000"/>
              <w:bottom w:val="single" w:sz="12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94E79" w14:textId="77777777" w:rsidR="00FF4FE1" w:rsidRPr="00D52321" w:rsidRDefault="00FF4FE1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Helvetica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Mean (SD)</w:t>
            </w:r>
          </w:p>
        </w:tc>
        <w:tc>
          <w:tcPr>
            <w:tcW w:w="1229" w:type="pct"/>
            <w:tcBorders>
              <w:top w:val="single" w:sz="12" w:space="0" w:color="auto"/>
              <w:left w:val="none" w:sz="0" w:space="0" w:color="000000"/>
              <w:bottom w:val="single" w:sz="12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432C7" w14:textId="77777777" w:rsidR="00FF4FE1" w:rsidRPr="00D52321" w:rsidRDefault="00FF4FE1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Helvetica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Optimal cut-off</w:t>
            </w:r>
          </w:p>
        </w:tc>
        <w:tc>
          <w:tcPr>
            <w:tcW w:w="1147" w:type="pct"/>
            <w:tcBorders>
              <w:top w:val="single" w:sz="12" w:space="0" w:color="auto"/>
              <w:left w:val="none" w:sz="0" w:space="0" w:color="000000"/>
              <w:bottom w:val="single" w:sz="12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CCC653" w14:textId="77777777" w:rsidR="00FF4FE1" w:rsidRPr="00D52321" w:rsidRDefault="00FF4FE1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Helvetica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AUC</w:t>
            </w:r>
          </w:p>
        </w:tc>
      </w:tr>
      <w:tr w:rsidR="00FF4FE1" w:rsidRPr="00D52321" w14:paraId="435F310D" w14:textId="77777777" w:rsidTr="00B528F7">
        <w:trPr>
          <w:jc w:val="center"/>
        </w:trPr>
        <w:tc>
          <w:tcPr>
            <w:tcW w:w="1395" w:type="pct"/>
            <w:tcBorders>
              <w:top w:val="single" w:sz="12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480A3" w14:textId="77777777" w:rsidR="00FF4FE1" w:rsidRPr="00D52321" w:rsidRDefault="00FF4FE1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right="10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247B13">
              <w:rPr>
                <w:rFonts w:ascii="Times New Roman" w:eastAsia="Helvetica" w:hAnsi="Times New Roman" w:cs="Times New Roman"/>
                <w:bCs/>
                <w:color w:val="000000"/>
                <w:sz w:val="16"/>
                <w:szCs w:val="16"/>
              </w:rPr>
              <w:t>Intrinsic</w:t>
            </w:r>
            <w:proofErr w:type="spellEnd"/>
            <w:r w:rsidRPr="00247B13">
              <w:rPr>
                <w:rFonts w:ascii="Times New Roman" w:eastAsia="Helvetica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7B13">
              <w:rPr>
                <w:rFonts w:ascii="Times New Roman" w:eastAsia="Helvetica" w:hAnsi="Times New Roman" w:cs="Times New Roman"/>
                <w:bCs/>
                <w:color w:val="000000"/>
                <w:sz w:val="16"/>
                <w:szCs w:val="16"/>
              </w:rPr>
              <w:t>capacity</w:t>
            </w:r>
            <w:proofErr w:type="spellEnd"/>
          </w:p>
        </w:tc>
        <w:tc>
          <w:tcPr>
            <w:tcW w:w="1229" w:type="pct"/>
            <w:tcBorders>
              <w:top w:val="single" w:sz="12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7DF7B" w14:textId="77777777" w:rsidR="00FF4FE1" w:rsidRPr="00D52321" w:rsidRDefault="00FF4FE1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7B13">
              <w:rPr>
                <w:rFonts w:ascii="Times New Roman" w:hAnsi="Times New Roman" w:cs="Times New Roman"/>
                <w:sz w:val="16"/>
                <w:szCs w:val="16"/>
              </w:rPr>
              <w:t>85.9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247B13">
              <w:rPr>
                <w:rFonts w:ascii="Times New Roman" w:hAnsi="Times New Roman" w:cs="Times New Roman"/>
                <w:sz w:val="16"/>
                <w:szCs w:val="16"/>
              </w:rPr>
              <w:t>9.6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229" w:type="pct"/>
            <w:tcBorders>
              <w:top w:val="single" w:sz="12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54B98" w14:textId="77777777" w:rsidR="00FF4FE1" w:rsidRPr="00D52321" w:rsidRDefault="00FF4FE1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A22D1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77.6</w:t>
            </w:r>
          </w:p>
        </w:tc>
        <w:tc>
          <w:tcPr>
            <w:tcW w:w="1147" w:type="pct"/>
            <w:tcBorders>
              <w:top w:val="single" w:sz="12" w:space="0" w:color="auto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20538" w14:textId="77777777" w:rsidR="00FF4FE1" w:rsidRPr="00D52321" w:rsidRDefault="00FF4FE1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A22D1">
              <w:rPr>
                <w:rFonts w:ascii="Times New Roman" w:hAnsi="Times New Roman" w:cs="Times New Roman"/>
                <w:sz w:val="16"/>
                <w:szCs w:val="16"/>
              </w:rPr>
              <w:t>0.724</w:t>
            </w:r>
          </w:p>
        </w:tc>
      </w:tr>
      <w:tr w:rsidR="00FF4FE1" w:rsidRPr="00D52321" w14:paraId="27A48099" w14:textId="77777777" w:rsidTr="00B528F7">
        <w:trPr>
          <w:jc w:val="center"/>
        </w:trPr>
        <w:tc>
          <w:tcPr>
            <w:tcW w:w="139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9955E" w14:textId="77777777" w:rsidR="00FF4FE1" w:rsidRPr="00247B13" w:rsidRDefault="00FF4FE1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right="100"/>
              <w:rPr>
                <w:rFonts w:ascii="Times New Roman" w:hAnsi="Times New Roman" w:cs="Times New Roman"/>
                <w:bCs/>
                <w:i/>
                <w:iCs/>
                <w:sz w:val="16"/>
                <w:szCs w:val="16"/>
              </w:rPr>
            </w:pPr>
            <w:proofErr w:type="spellStart"/>
            <w:r w:rsidRPr="00247B13">
              <w:rPr>
                <w:rFonts w:ascii="Times New Roman" w:eastAsia="Helvetica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Subdomains</w:t>
            </w:r>
            <w:proofErr w:type="spellEnd"/>
          </w:p>
        </w:tc>
        <w:tc>
          <w:tcPr>
            <w:tcW w:w="12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14023A" w14:textId="77777777" w:rsidR="00FF4FE1" w:rsidRPr="00622E06" w:rsidRDefault="00FF4FE1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6450F" w14:textId="77777777" w:rsidR="00FF4FE1" w:rsidRPr="00622E06" w:rsidRDefault="00FF4FE1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4300E" w14:textId="77777777" w:rsidR="00FF4FE1" w:rsidRPr="00622E06" w:rsidRDefault="00FF4FE1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F4FE1" w:rsidRPr="00D52321" w14:paraId="3817ECBC" w14:textId="77777777" w:rsidTr="00B528F7">
        <w:trPr>
          <w:jc w:val="center"/>
        </w:trPr>
        <w:tc>
          <w:tcPr>
            <w:tcW w:w="139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63CA1" w14:textId="77777777" w:rsidR="00FF4FE1" w:rsidRPr="00D52321" w:rsidRDefault="00FF4FE1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right="10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Locomotion</w:t>
            </w:r>
            <w:proofErr w:type="spellEnd"/>
          </w:p>
        </w:tc>
        <w:tc>
          <w:tcPr>
            <w:tcW w:w="12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0DE87" w14:textId="77777777" w:rsidR="00FF4FE1" w:rsidRPr="00622E06" w:rsidRDefault="00FF4FE1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B03830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69.4</w:t>
            </w: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 xml:space="preserve"> (</w:t>
            </w:r>
            <w:r w:rsidRPr="00B03830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22.2</w:t>
            </w: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2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5CC6B" w14:textId="77777777" w:rsidR="00FF4FE1" w:rsidRPr="00622E06" w:rsidRDefault="00FF4FE1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BA22D1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70.8</w:t>
            </w:r>
          </w:p>
        </w:tc>
        <w:tc>
          <w:tcPr>
            <w:tcW w:w="11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8FE382" w14:textId="77777777" w:rsidR="00FF4FE1" w:rsidRPr="00622E06" w:rsidRDefault="00FF4FE1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BA22D1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0.652</w:t>
            </w:r>
          </w:p>
        </w:tc>
      </w:tr>
      <w:tr w:rsidR="00FF4FE1" w:rsidRPr="00D52321" w14:paraId="1E992753" w14:textId="77777777" w:rsidTr="00B528F7">
        <w:trPr>
          <w:jc w:val="center"/>
        </w:trPr>
        <w:tc>
          <w:tcPr>
            <w:tcW w:w="139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1C18A" w14:textId="77777777" w:rsidR="00FF4FE1" w:rsidRPr="00D52321" w:rsidRDefault="00FF4FE1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right="10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Cognition</w:t>
            </w:r>
            <w:proofErr w:type="spellEnd"/>
          </w:p>
        </w:tc>
        <w:tc>
          <w:tcPr>
            <w:tcW w:w="12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A8B6C" w14:textId="77777777" w:rsidR="00FF4FE1" w:rsidRPr="00D52321" w:rsidRDefault="00FF4FE1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B03830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94.3</w:t>
            </w: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 xml:space="preserve"> (</w:t>
            </w:r>
            <w:r w:rsidRPr="00B03830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13.8</w:t>
            </w: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2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3823B" w14:textId="77777777" w:rsidR="00FF4FE1" w:rsidRPr="00D52321" w:rsidRDefault="00FF4FE1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1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7DCA9" w14:textId="77777777" w:rsidR="00FF4FE1" w:rsidRPr="00D52321" w:rsidRDefault="00FF4FE1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BA22D1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0.362</w:t>
            </w:r>
          </w:p>
        </w:tc>
      </w:tr>
      <w:tr w:rsidR="00FF4FE1" w:rsidRPr="00D52321" w14:paraId="34225B55" w14:textId="77777777" w:rsidTr="00B528F7">
        <w:trPr>
          <w:jc w:val="center"/>
        </w:trPr>
        <w:tc>
          <w:tcPr>
            <w:tcW w:w="139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64C3A" w14:textId="77777777" w:rsidR="00FF4FE1" w:rsidRPr="00D52321" w:rsidRDefault="00FF4FE1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right="10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Psychology</w:t>
            </w:r>
            <w:proofErr w:type="spellEnd"/>
          </w:p>
        </w:tc>
        <w:tc>
          <w:tcPr>
            <w:tcW w:w="12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74C4C" w14:textId="77777777" w:rsidR="00FF4FE1" w:rsidRPr="00D52321" w:rsidRDefault="00FF4FE1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B03830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91.1</w:t>
            </w: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 xml:space="preserve"> (</w:t>
            </w:r>
            <w:r w:rsidRPr="00B03830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14.</w:t>
            </w: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5)</w:t>
            </w:r>
          </w:p>
        </w:tc>
        <w:tc>
          <w:tcPr>
            <w:tcW w:w="12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6E9C9" w14:textId="77777777" w:rsidR="00FF4FE1" w:rsidRPr="00D52321" w:rsidRDefault="00FF4FE1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BA22D1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96.4</w:t>
            </w:r>
          </w:p>
        </w:tc>
        <w:tc>
          <w:tcPr>
            <w:tcW w:w="11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38641" w14:textId="77777777" w:rsidR="00FF4FE1" w:rsidRPr="00D52321" w:rsidRDefault="00FF4FE1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BA22D1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0.702</w:t>
            </w:r>
          </w:p>
        </w:tc>
      </w:tr>
      <w:tr w:rsidR="00FF4FE1" w:rsidRPr="00D52321" w14:paraId="7FB75979" w14:textId="77777777" w:rsidTr="00B528F7">
        <w:trPr>
          <w:jc w:val="center"/>
        </w:trPr>
        <w:tc>
          <w:tcPr>
            <w:tcW w:w="1395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6AA84" w14:textId="77777777" w:rsidR="00FF4FE1" w:rsidRPr="00D52321" w:rsidRDefault="00FF4FE1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right="10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Vitality</w:t>
            </w:r>
            <w:proofErr w:type="spellEnd"/>
          </w:p>
        </w:tc>
        <w:tc>
          <w:tcPr>
            <w:tcW w:w="1229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84D3C" w14:textId="77777777" w:rsidR="00FF4FE1" w:rsidRPr="00D52321" w:rsidRDefault="00FF4FE1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B03830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92.</w:t>
            </w: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6 (</w:t>
            </w:r>
            <w:r w:rsidRPr="00B03830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10.5</w:t>
            </w: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229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7FB57" w14:textId="77777777" w:rsidR="00FF4FE1" w:rsidRPr="00D52321" w:rsidRDefault="00FF4FE1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BA22D1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96.4</w:t>
            </w:r>
          </w:p>
        </w:tc>
        <w:tc>
          <w:tcPr>
            <w:tcW w:w="1147" w:type="pct"/>
            <w:tcBorders>
              <w:top w:val="none" w:sz="0" w:space="0" w:color="000000"/>
              <w:lef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2453F" w14:textId="77777777" w:rsidR="00FF4FE1" w:rsidRPr="00D52321" w:rsidRDefault="00FF4FE1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BA22D1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0.69</w:t>
            </w: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FF4FE1" w:rsidRPr="00D52321" w14:paraId="57E8A101" w14:textId="77777777" w:rsidTr="00B528F7">
        <w:trPr>
          <w:jc w:val="center"/>
        </w:trPr>
        <w:tc>
          <w:tcPr>
            <w:tcW w:w="1395" w:type="pct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F0841F" w14:textId="77777777" w:rsidR="00FF4FE1" w:rsidRPr="00D52321" w:rsidRDefault="00FF4FE1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right="10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Sensory</w:t>
            </w:r>
            <w:proofErr w:type="spellEnd"/>
          </w:p>
        </w:tc>
        <w:tc>
          <w:tcPr>
            <w:tcW w:w="1229" w:type="pct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97B32" w14:textId="77777777" w:rsidR="00FF4FE1" w:rsidRPr="00D52321" w:rsidRDefault="00FF4FE1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B03830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82.3</w:t>
            </w: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 xml:space="preserve"> (17.6)</w:t>
            </w:r>
          </w:p>
        </w:tc>
        <w:tc>
          <w:tcPr>
            <w:tcW w:w="1229" w:type="pct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7F027" w14:textId="77777777" w:rsidR="00FF4FE1" w:rsidRPr="00D52321" w:rsidRDefault="00FF4FE1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BA22D1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35.4</w:t>
            </w:r>
          </w:p>
        </w:tc>
        <w:tc>
          <w:tcPr>
            <w:tcW w:w="1147" w:type="pct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4CA7B" w14:textId="77777777" w:rsidR="00FF4FE1" w:rsidRPr="00D52321" w:rsidRDefault="00FF4FE1" w:rsidP="00B528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BA22D1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0.384</w:t>
            </w:r>
          </w:p>
        </w:tc>
      </w:tr>
    </w:tbl>
    <w:p w14:paraId="127598C7" w14:textId="77777777" w:rsidR="00FF4FE1" w:rsidRDefault="00FF4FE1" w:rsidP="00FF4FE1">
      <w:pPr>
        <w:rPr>
          <w:rFonts w:ascii="Times New Roman" w:hAnsi="Times New Roman" w:cs="Times New Roman"/>
          <w:sz w:val="16"/>
          <w:szCs w:val="16"/>
          <w:lang w:val="en-US"/>
        </w:rPr>
      </w:pPr>
    </w:p>
    <w:p w14:paraId="4472D5F8" w14:textId="77777777" w:rsidR="00FF4FE1" w:rsidRDefault="00FF4FE1" w:rsidP="00FF4FE1">
      <w:pPr>
        <w:rPr>
          <w:rFonts w:ascii="Times New Roman" w:hAnsi="Times New Roman" w:cs="Times New Roman"/>
          <w:sz w:val="16"/>
          <w:szCs w:val="16"/>
          <w:lang w:val="en-US"/>
        </w:rPr>
      </w:pPr>
      <w:r w:rsidRPr="00D52321">
        <w:rPr>
          <w:rFonts w:ascii="Times New Roman" w:hAnsi="Times New Roman" w:cs="Times New Roman"/>
          <w:sz w:val="16"/>
          <w:szCs w:val="16"/>
          <w:lang w:val="en-US"/>
        </w:rPr>
        <w:t xml:space="preserve">Abbreviations: </w:t>
      </w:r>
      <w:r>
        <w:rPr>
          <w:rFonts w:ascii="Times New Roman" w:hAnsi="Times New Roman" w:cs="Times New Roman"/>
          <w:sz w:val="16"/>
          <w:szCs w:val="16"/>
          <w:lang w:val="en-US"/>
        </w:rPr>
        <w:t>AUC: area under the curve; SD: standard deviation</w:t>
      </w:r>
      <w:r w:rsidRPr="00D52321">
        <w:rPr>
          <w:rFonts w:ascii="Times New Roman" w:hAnsi="Times New Roman" w:cs="Times New Roman"/>
          <w:sz w:val="16"/>
          <w:szCs w:val="16"/>
          <w:lang w:val="en-US"/>
        </w:rPr>
        <w:t>.</w:t>
      </w:r>
    </w:p>
    <w:p w14:paraId="4141C79E" w14:textId="77777777" w:rsidR="001E3AF6" w:rsidRDefault="001E3AF6" w:rsidP="001E3AF6">
      <w:pPr>
        <w:rPr>
          <w:rFonts w:ascii="Times New Roman" w:hAnsi="Times New Roman" w:cs="Times New Roman"/>
          <w:sz w:val="16"/>
          <w:szCs w:val="16"/>
          <w:lang w:val="en-US"/>
        </w:rPr>
      </w:pPr>
    </w:p>
    <w:p w14:paraId="4C7A1545" w14:textId="0D5B6100" w:rsidR="008E6AEA" w:rsidRPr="00D40385" w:rsidRDefault="008E6AEA" w:rsidP="008E6AEA">
      <w:pPr>
        <w:spacing w:beforeLines="40" w:before="96" w:afterLines="40" w:after="96"/>
        <w:rPr>
          <w:rFonts w:ascii="Times New Roman" w:hAnsi="Times New Roman" w:cs="Times New Roman"/>
          <w:sz w:val="20"/>
          <w:szCs w:val="20"/>
          <w:lang w:val="en-US"/>
        </w:rPr>
      </w:pPr>
      <w:r w:rsidRPr="00D40385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Supplementary table </w:t>
      </w:r>
      <w:r w:rsidR="00B101AA">
        <w:rPr>
          <w:rFonts w:ascii="Times New Roman" w:hAnsi="Times New Roman" w:cs="Times New Roman"/>
          <w:b/>
          <w:bCs/>
          <w:sz w:val="20"/>
          <w:szCs w:val="20"/>
          <w:lang w:val="en-US"/>
        </w:rPr>
        <w:t>4</w:t>
      </w:r>
      <w:r w:rsidRPr="00D40385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D40385">
        <w:rPr>
          <w:rFonts w:ascii="Times New Roman" w:hAnsi="Times New Roman" w:cs="Times New Roman"/>
          <w:sz w:val="20"/>
          <w:szCs w:val="20"/>
          <w:lang w:val="en-US"/>
        </w:rPr>
        <w:t xml:space="preserve"> Means and optimal cut-off values of intrinsic capacity and its subdomains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for predicting falls</w:t>
      </w:r>
      <w:r w:rsidRPr="00D40385">
        <w:rPr>
          <w:rFonts w:ascii="Times New Roman" w:hAnsi="Times New Roman" w:cs="Times New Roman"/>
          <w:sz w:val="20"/>
          <w:szCs w:val="20"/>
          <w:lang w:val="en-US"/>
        </w:rPr>
        <w:t xml:space="preserve"> determined by receiver operating characteristic analysis.</w:t>
      </w:r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2689"/>
        <w:gridCol w:w="2369"/>
        <w:gridCol w:w="2369"/>
        <w:gridCol w:w="2211"/>
      </w:tblGrid>
      <w:tr w:rsidR="008E6AEA" w:rsidRPr="00D52321" w14:paraId="16320741" w14:textId="77777777" w:rsidTr="00FE6D40">
        <w:trPr>
          <w:tblHeader/>
          <w:jc w:val="center"/>
        </w:trPr>
        <w:tc>
          <w:tcPr>
            <w:tcW w:w="1395" w:type="pct"/>
            <w:tcBorders>
              <w:top w:val="single" w:sz="12" w:space="0" w:color="auto"/>
              <w:left w:val="none" w:sz="0" w:space="0" w:color="000000"/>
              <w:bottom w:val="single" w:sz="12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ECBFD" w14:textId="77777777" w:rsidR="008E6AEA" w:rsidRPr="00D52321" w:rsidRDefault="008E6AEA" w:rsidP="00FE6D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D52321">
              <w:rPr>
                <w:rFonts w:ascii="Times New Roman" w:eastAsia="Helvetica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229" w:type="pct"/>
            <w:tcBorders>
              <w:top w:val="single" w:sz="12" w:space="0" w:color="auto"/>
              <w:left w:val="none" w:sz="0" w:space="0" w:color="000000"/>
              <w:bottom w:val="single" w:sz="12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46D2C" w14:textId="77777777" w:rsidR="008E6AEA" w:rsidRPr="00D52321" w:rsidRDefault="008E6AEA" w:rsidP="00FE6D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Helvetica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Mean (SD)</w:t>
            </w:r>
          </w:p>
        </w:tc>
        <w:tc>
          <w:tcPr>
            <w:tcW w:w="1229" w:type="pct"/>
            <w:tcBorders>
              <w:top w:val="single" w:sz="12" w:space="0" w:color="auto"/>
              <w:left w:val="none" w:sz="0" w:space="0" w:color="000000"/>
              <w:bottom w:val="single" w:sz="12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CF6AB" w14:textId="77777777" w:rsidR="008E6AEA" w:rsidRPr="00D52321" w:rsidRDefault="008E6AEA" w:rsidP="00FE6D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Helvetica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Optimal cut-off</w:t>
            </w:r>
          </w:p>
        </w:tc>
        <w:tc>
          <w:tcPr>
            <w:tcW w:w="1147" w:type="pct"/>
            <w:tcBorders>
              <w:top w:val="single" w:sz="12" w:space="0" w:color="auto"/>
              <w:left w:val="none" w:sz="0" w:space="0" w:color="000000"/>
              <w:bottom w:val="single" w:sz="12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9FEC1D" w14:textId="77777777" w:rsidR="008E6AEA" w:rsidRPr="00D52321" w:rsidRDefault="008E6AEA" w:rsidP="00FE6D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Helvetica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AUC</w:t>
            </w:r>
          </w:p>
        </w:tc>
      </w:tr>
      <w:tr w:rsidR="008E6AEA" w:rsidRPr="00D52321" w14:paraId="5E82E8D1" w14:textId="77777777" w:rsidTr="00FE6D40">
        <w:trPr>
          <w:jc w:val="center"/>
        </w:trPr>
        <w:tc>
          <w:tcPr>
            <w:tcW w:w="1395" w:type="pct"/>
            <w:tcBorders>
              <w:top w:val="single" w:sz="12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CFF9D" w14:textId="77777777" w:rsidR="008E6AEA" w:rsidRPr="00D52321" w:rsidRDefault="008E6AEA" w:rsidP="00FE6D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right="10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247B13">
              <w:rPr>
                <w:rFonts w:ascii="Times New Roman" w:eastAsia="Helvetica" w:hAnsi="Times New Roman" w:cs="Times New Roman"/>
                <w:bCs/>
                <w:color w:val="000000"/>
                <w:sz w:val="16"/>
                <w:szCs w:val="16"/>
              </w:rPr>
              <w:t>Intrinsic</w:t>
            </w:r>
            <w:proofErr w:type="spellEnd"/>
            <w:r w:rsidRPr="00247B13">
              <w:rPr>
                <w:rFonts w:ascii="Times New Roman" w:eastAsia="Helvetica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7B13">
              <w:rPr>
                <w:rFonts w:ascii="Times New Roman" w:eastAsia="Helvetica" w:hAnsi="Times New Roman" w:cs="Times New Roman"/>
                <w:bCs/>
                <w:color w:val="000000"/>
                <w:sz w:val="16"/>
                <w:szCs w:val="16"/>
              </w:rPr>
              <w:t>capacity</w:t>
            </w:r>
            <w:proofErr w:type="spellEnd"/>
          </w:p>
        </w:tc>
        <w:tc>
          <w:tcPr>
            <w:tcW w:w="1229" w:type="pct"/>
            <w:tcBorders>
              <w:top w:val="single" w:sz="12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6E9F3" w14:textId="77777777" w:rsidR="008E6AEA" w:rsidRPr="00D52321" w:rsidRDefault="008E6AEA" w:rsidP="00FE6D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5B8A">
              <w:rPr>
                <w:rFonts w:ascii="Times New Roman" w:hAnsi="Times New Roman" w:cs="Times New Roman"/>
                <w:sz w:val="16"/>
                <w:szCs w:val="16"/>
              </w:rPr>
              <w:t>80.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F45B8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(14.2)</w:t>
            </w:r>
          </w:p>
        </w:tc>
        <w:tc>
          <w:tcPr>
            <w:tcW w:w="1229" w:type="pct"/>
            <w:tcBorders>
              <w:top w:val="single" w:sz="12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9E6CC" w14:textId="77777777" w:rsidR="008E6AEA" w:rsidRPr="00D52321" w:rsidRDefault="008E6AEA" w:rsidP="00FE6D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80.2</w:t>
            </w:r>
          </w:p>
        </w:tc>
        <w:tc>
          <w:tcPr>
            <w:tcW w:w="1147" w:type="pct"/>
            <w:tcBorders>
              <w:top w:val="single" w:sz="12" w:space="0" w:color="auto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7D994" w14:textId="77777777" w:rsidR="008E6AEA" w:rsidRPr="00D52321" w:rsidRDefault="008E6AEA" w:rsidP="00FE6D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05E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0.70</w:t>
            </w: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8E6AEA" w:rsidRPr="00D52321" w14:paraId="5BFD7E1F" w14:textId="77777777" w:rsidTr="00FE6D40">
        <w:trPr>
          <w:jc w:val="center"/>
        </w:trPr>
        <w:tc>
          <w:tcPr>
            <w:tcW w:w="139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A82E6" w14:textId="77777777" w:rsidR="008E6AEA" w:rsidRPr="00247B13" w:rsidRDefault="008E6AEA" w:rsidP="00FE6D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right="100"/>
              <w:rPr>
                <w:rFonts w:ascii="Times New Roman" w:hAnsi="Times New Roman" w:cs="Times New Roman"/>
                <w:bCs/>
                <w:i/>
                <w:iCs/>
                <w:sz w:val="16"/>
                <w:szCs w:val="16"/>
              </w:rPr>
            </w:pPr>
            <w:proofErr w:type="spellStart"/>
            <w:r w:rsidRPr="00247B13">
              <w:rPr>
                <w:rFonts w:ascii="Times New Roman" w:eastAsia="Helvetica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Subdomains</w:t>
            </w:r>
            <w:proofErr w:type="spellEnd"/>
          </w:p>
        </w:tc>
        <w:tc>
          <w:tcPr>
            <w:tcW w:w="12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C9DBF" w14:textId="77777777" w:rsidR="008E6AEA" w:rsidRPr="00622E06" w:rsidRDefault="008E6AEA" w:rsidP="00FE6D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CB3AE" w14:textId="77777777" w:rsidR="008E6AEA" w:rsidRPr="00622E06" w:rsidRDefault="008E6AEA" w:rsidP="00FE6D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5E777" w14:textId="77777777" w:rsidR="008E6AEA" w:rsidRPr="00622E06" w:rsidRDefault="008E6AEA" w:rsidP="00FE6D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E6AEA" w:rsidRPr="00D52321" w14:paraId="11883371" w14:textId="77777777" w:rsidTr="00FE6D40">
        <w:trPr>
          <w:jc w:val="center"/>
        </w:trPr>
        <w:tc>
          <w:tcPr>
            <w:tcW w:w="139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C4674" w14:textId="77777777" w:rsidR="008E6AEA" w:rsidRPr="00D52321" w:rsidRDefault="008E6AEA" w:rsidP="00FE6D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right="10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Locomotion</w:t>
            </w:r>
            <w:proofErr w:type="spellEnd"/>
          </w:p>
        </w:tc>
        <w:tc>
          <w:tcPr>
            <w:tcW w:w="12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785C9" w14:textId="77777777" w:rsidR="008E6AEA" w:rsidRPr="00622E06" w:rsidRDefault="008E6AEA" w:rsidP="00FE6D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58.2 (</w:t>
            </w:r>
            <w:r w:rsidRPr="00B03830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9.9)</w:t>
            </w:r>
          </w:p>
        </w:tc>
        <w:tc>
          <w:tcPr>
            <w:tcW w:w="12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47252" w14:textId="77777777" w:rsidR="008E6AEA" w:rsidRPr="00BF15A7" w:rsidRDefault="008E6AEA" w:rsidP="00FE6D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  <w:highlight w:val="yellow"/>
              </w:rPr>
            </w:pPr>
            <w:r w:rsidRPr="00647460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37.5</w:t>
            </w:r>
          </w:p>
        </w:tc>
        <w:tc>
          <w:tcPr>
            <w:tcW w:w="11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288D6" w14:textId="77777777" w:rsidR="008E6AEA" w:rsidRPr="00BF15A7" w:rsidRDefault="008E6AEA" w:rsidP="00FE6D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  <w:highlight w:val="yellow"/>
              </w:rPr>
            </w:pPr>
            <w:r w:rsidRPr="00647460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0.702</w:t>
            </w:r>
          </w:p>
        </w:tc>
      </w:tr>
      <w:tr w:rsidR="008E6AEA" w:rsidRPr="00D52321" w14:paraId="06DAA316" w14:textId="77777777" w:rsidTr="00FE6D40">
        <w:trPr>
          <w:jc w:val="center"/>
        </w:trPr>
        <w:tc>
          <w:tcPr>
            <w:tcW w:w="139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A2448" w14:textId="77777777" w:rsidR="008E6AEA" w:rsidRPr="00D52321" w:rsidRDefault="008E6AEA" w:rsidP="00FE6D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right="10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Cognition</w:t>
            </w:r>
            <w:proofErr w:type="spellEnd"/>
          </w:p>
        </w:tc>
        <w:tc>
          <w:tcPr>
            <w:tcW w:w="12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EBAC5" w14:textId="77777777" w:rsidR="008E6AEA" w:rsidRPr="00D52321" w:rsidRDefault="008E6AEA" w:rsidP="00FE6D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87.1 (23.8)</w:t>
            </w:r>
          </w:p>
        </w:tc>
        <w:tc>
          <w:tcPr>
            <w:tcW w:w="12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FDE87" w14:textId="77777777" w:rsidR="008E6AEA" w:rsidRPr="00BF15A7" w:rsidRDefault="008E6AEA" w:rsidP="00FE6D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  <w:highlight w:val="yellow"/>
              </w:rPr>
            </w:pPr>
            <w:r w:rsidRPr="00834C6B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8.3</w:t>
            </w:r>
          </w:p>
        </w:tc>
        <w:tc>
          <w:tcPr>
            <w:tcW w:w="11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D8950B" w14:textId="77777777" w:rsidR="008E6AEA" w:rsidRPr="00BF15A7" w:rsidRDefault="008E6AEA" w:rsidP="00FE6D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  <w:highlight w:val="yellow"/>
              </w:rPr>
            </w:pPr>
            <w:r w:rsidRPr="00834C6B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0.414</w:t>
            </w:r>
          </w:p>
        </w:tc>
      </w:tr>
      <w:tr w:rsidR="008E6AEA" w:rsidRPr="00D52321" w14:paraId="674FDA50" w14:textId="77777777" w:rsidTr="00FE6D40">
        <w:trPr>
          <w:jc w:val="center"/>
        </w:trPr>
        <w:tc>
          <w:tcPr>
            <w:tcW w:w="139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AF3F8A" w14:textId="77777777" w:rsidR="008E6AEA" w:rsidRPr="00D52321" w:rsidRDefault="008E6AEA" w:rsidP="00FE6D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right="10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Psychology</w:t>
            </w:r>
            <w:proofErr w:type="spellEnd"/>
          </w:p>
        </w:tc>
        <w:tc>
          <w:tcPr>
            <w:tcW w:w="12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53B9E" w14:textId="77777777" w:rsidR="008E6AEA" w:rsidRPr="00D52321" w:rsidRDefault="008E6AEA" w:rsidP="00FE6D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89.9 (</w:t>
            </w:r>
            <w:r w:rsidRPr="00B03830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5</w:t>
            </w:r>
            <w:r w:rsidRPr="00B03830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0)</w:t>
            </w:r>
          </w:p>
        </w:tc>
        <w:tc>
          <w:tcPr>
            <w:tcW w:w="12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CF5DD" w14:textId="77777777" w:rsidR="008E6AEA" w:rsidRPr="00BF15A7" w:rsidRDefault="008E6AEA" w:rsidP="00FE6D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  <w:highlight w:val="yellow"/>
              </w:rPr>
            </w:pPr>
            <w:r w:rsidRPr="00834C6B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82.1</w:t>
            </w:r>
          </w:p>
        </w:tc>
        <w:tc>
          <w:tcPr>
            <w:tcW w:w="11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0F47B" w14:textId="77777777" w:rsidR="008E6AEA" w:rsidRPr="00834C6B" w:rsidRDefault="008E6AEA" w:rsidP="00FE6D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34C6B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0.568</w:t>
            </w:r>
          </w:p>
        </w:tc>
      </w:tr>
      <w:tr w:rsidR="008E6AEA" w:rsidRPr="00D52321" w14:paraId="440ED2CB" w14:textId="77777777" w:rsidTr="00FE6D40">
        <w:trPr>
          <w:jc w:val="center"/>
        </w:trPr>
        <w:tc>
          <w:tcPr>
            <w:tcW w:w="1395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7721C6" w14:textId="77777777" w:rsidR="008E6AEA" w:rsidRPr="00D52321" w:rsidRDefault="008E6AEA" w:rsidP="00FE6D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right="10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Vitality</w:t>
            </w:r>
            <w:proofErr w:type="spellEnd"/>
          </w:p>
        </w:tc>
        <w:tc>
          <w:tcPr>
            <w:tcW w:w="1229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7ACA7" w14:textId="77777777" w:rsidR="008E6AEA" w:rsidRPr="00D52321" w:rsidRDefault="008E6AEA" w:rsidP="00FE6D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88.8 (</w:t>
            </w:r>
            <w:r w:rsidRPr="00B03830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3</w:t>
            </w:r>
            <w:r w:rsidRPr="00B03830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3)</w:t>
            </w:r>
          </w:p>
        </w:tc>
        <w:tc>
          <w:tcPr>
            <w:tcW w:w="1229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768F1" w14:textId="77777777" w:rsidR="008E6AEA" w:rsidRPr="00BF15A7" w:rsidRDefault="008E6AEA" w:rsidP="00FE6D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  <w:highlight w:val="yellow"/>
              </w:rPr>
            </w:pPr>
            <w:r w:rsidRPr="00834C6B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96.4</w:t>
            </w:r>
          </w:p>
        </w:tc>
        <w:tc>
          <w:tcPr>
            <w:tcW w:w="1147" w:type="pct"/>
            <w:tcBorders>
              <w:top w:val="none" w:sz="0" w:space="0" w:color="000000"/>
              <w:lef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1E36E" w14:textId="77777777" w:rsidR="008E6AEA" w:rsidRPr="00834C6B" w:rsidRDefault="008E6AEA" w:rsidP="00FE6D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834C6B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0.612</w:t>
            </w:r>
          </w:p>
        </w:tc>
      </w:tr>
      <w:tr w:rsidR="008E6AEA" w:rsidRPr="00D52321" w14:paraId="1DC1034F" w14:textId="77777777" w:rsidTr="00FE6D40">
        <w:trPr>
          <w:jc w:val="center"/>
        </w:trPr>
        <w:tc>
          <w:tcPr>
            <w:tcW w:w="1395" w:type="pct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99BCD" w14:textId="77777777" w:rsidR="008E6AEA" w:rsidRPr="00D52321" w:rsidRDefault="008E6AEA" w:rsidP="00FE6D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right="10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Sensory</w:t>
            </w:r>
            <w:proofErr w:type="spellEnd"/>
          </w:p>
        </w:tc>
        <w:tc>
          <w:tcPr>
            <w:tcW w:w="1229" w:type="pct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ACA15" w14:textId="77777777" w:rsidR="008E6AEA" w:rsidRPr="00D52321" w:rsidRDefault="008E6AEA" w:rsidP="00FE6D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78.4 (20.3)</w:t>
            </w:r>
          </w:p>
        </w:tc>
        <w:tc>
          <w:tcPr>
            <w:tcW w:w="1229" w:type="pct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773D4" w14:textId="77777777" w:rsidR="008E6AEA" w:rsidRPr="00CE5750" w:rsidRDefault="008E6AEA" w:rsidP="00FE6D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CE5750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85.4</w:t>
            </w:r>
          </w:p>
        </w:tc>
        <w:tc>
          <w:tcPr>
            <w:tcW w:w="1147" w:type="pct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34A94" w14:textId="77777777" w:rsidR="008E6AEA" w:rsidRPr="00C83AC1" w:rsidRDefault="008E6AEA" w:rsidP="00FE6D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</w:pPr>
            <w:r w:rsidRPr="00C83AC1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0.609</w:t>
            </w:r>
          </w:p>
        </w:tc>
      </w:tr>
    </w:tbl>
    <w:p w14:paraId="10A8A4A0" w14:textId="77777777" w:rsidR="008E6AEA" w:rsidRDefault="008E6AEA" w:rsidP="008E6AEA">
      <w:pPr>
        <w:rPr>
          <w:rFonts w:ascii="Times New Roman" w:hAnsi="Times New Roman" w:cs="Times New Roman"/>
          <w:sz w:val="16"/>
          <w:szCs w:val="16"/>
          <w:lang w:val="en-US"/>
        </w:rPr>
      </w:pPr>
    </w:p>
    <w:p w14:paraId="30C04712" w14:textId="77777777" w:rsidR="008E6AEA" w:rsidRPr="00BD55CA" w:rsidRDefault="008E6AEA" w:rsidP="008E6AEA">
      <w:pPr>
        <w:rPr>
          <w:rFonts w:ascii="Times New Roman" w:hAnsi="Times New Roman" w:cs="Times New Roman"/>
          <w:sz w:val="16"/>
          <w:szCs w:val="16"/>
          <w:lang w:val="en-US"/>
        </w:rPr>
      </w:pPr>
      <w:r w:rsidRPr="00D52321">
        <w:rPr>
          <w:rFonts w:ascii="Times New Roman" w:hAnsi="Times New Roman" w:cs="Times New Roman"/>
          <w:sz w:val="16"/>
          <w:szCs w:val="16"/>
          <w:lang w:val="en-US"/>
        </w:rPr>
        <w:t xml:space="preserve">Abbreviations: </w:t>
      </w:r>
      <w:r>
        <w:rPr>
          <w:rFonts w:ascii="Times New Roman" w:hAnsi="Times New Roman" w:cs="Times New Roman"/>
          <w:sz w:val="16"/>
          <w:szCs w:val="16"/>
          <w:lang w:val="en-US"/>
        </w:rPr>
        <w:t>AUC: area under the curve; SD: standard deviation</w:t>
      </w:r>
      <w:r w:rsidRPr="00D52321">
        <w:rPr>
          <w:rFonts w:ascii="Times New Roman" w:hAnsi="Times New Roman" w:cs="Times New Roman"/>
          <w:sz w:val="16"/>
          <w:szCs w:val="16"/>
          <w:lang w:val="en-US"/>
        </w:rPr>
        <w:t>.</w:t>
      </w:r>
    </w:p>
    <w:p w14:paraId="161E5B3A" w14:textId="77777777" w:rsidR="00D974EE" w:rsidRDefault="00D974EE" w:rsidP="00C0450B">
      <w:pPr>
        <w:spacing w:beforeLines="40" w:before="96" w:afterLines="40" w:after="96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281BBD52" w14:textId="5C709DB5" w:rsidR="00C0450B" w:rsidRPr="00D40385" w:rsidRDefault="00C0450B" w:rsidP="00C0450B">
      <w:pPr>
        <w:spacing w:beforeLines="40" w:before="96" w:afterLines="40" w:after="96"/>
        <w:rPr>
          <w:rFonts w:ascii="Times New Roman" w:hAnsi="Times New Roman" w:cs="Times New Roman"/>
          <w:sz w:val="20"/>
          <w:szCs w:val="20"/>
          <w:lang w:val="en-US"/>
        </w:rPr>
      </w:pPr>
      <w:r w:rsidRPr="00D40385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Supplementary table </w:t>
      </w:r>
      <w:r w:rsidR="00B101AA">
        <w:rPr>
          <w:rFonts w:ascii="Times New Roman" w:hAnsi="Times New Roman" w:cs="Times New Roman"/>
          <w:b/>
          <w:bCs/>
          <w:sz w:val="20"/>
          <w:szCs w:val="20"/>
          <w:lang w:val="en-US"/>
        </w:rPr>
        <w:t>5</w:t>
      </w:r>
      <w:r w:rsidRPr="00D40385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D4038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C0450B">
        <w:rPr>
          <w:rFonts w:ascii="Times New Roman" w:hAnsi="Times New Roman" w:cs="Times New Roman"/>
          <w:sz w:val="20"/>
          <w:szCs w:val="20"/>
          <w:lang w:val="en-US"/>
        </w:rPr>
        <w:t>Mediation analysis summary for physical activity, intrinsic capacity, and falls</w:t>
      </w:r>
      <w:r>
        <w:rPr>
          <w:rFonts w:ascii="Times New Roman" w:hAnsi="Times New Roman" w:cs="Times New Roman"/>
          <w:sz w:val="20"/>
          <w:szCs w:val="20"/>
          <w:lang w:val="en-US"/>
        </w:rPr>
        <w:t>.</w:t>
      </w:r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5388"/>
        <w:gridCol w:w="2930"/>
        <w:gridCol w:w="1320"/>
      </w:tblGrid>
      <w:tr w:rsidR="00C0450B" w:rsidRPr="00D52321" w14:paraId="0BEA2E81" w14:textId="77777777" w:rsidTr="00E468CA">
        <w:trPr>
          <w:tblHeader/>
          <w:jc w:val="center"/>
        </w:trPr>
        <w:tc>
          <w:tcPr>
            <w:tcW w:w="2795" w:type="pct"/>
            <w:tcBorders>
              <w:top w:val="single" w:sz="12" w:space="0" w:color="auto"/>
              <w:left w:val="none" w:sz="0" w:space="0" w:color="000000"/>
              <w:bottom w:val="single" w:sz="12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3AC690" w14:textId="50790DF6" w:rsidR="00C0450B" w:rsidRPr="00D52321" w:rsidRDefault="00C0450B" w:rsidP="00FE6D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D52321">
              <w:rPr>
                <w:rFonts w:ascii="Times New Roman" w:eastAsia="Helvetica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  <w:r>
              <w:rPr>
                <w:rFonts w:ascii="Times New Roman" w:eastAsia="Helvetica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Model</w:t>
            </w:r>
          </w:p>
        </w:tc>
        <w:tc>
          <w:tcPr>
            <w:tcW w:w="1520" w:type="pct"/>
            <w:tcBorders>
              <w:top w:val="single" w:sz="12" w:space="0" w:color="auto"/>
              <w:left w:val="none" w:sz="0" w:space="0" w:color="000000"/>
              <w:bottom w:val="single" w:sz="12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04FA4" w14:textId="37BB1324" w:rsidR="00C0450B" w:rsidRPr="00D52321" w:rsidRDefault="00C0450B" w:rsidP="00FE6D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Helvetica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Intrinsic capacity effect</w:t>
            </w:r>
          </w:p>
        </w:tc>
        <w:tc>
          <w:tcPr>
            <w:tcW w:w="686" w:type="pct"/>
            <w:tcBorders>
              <w:top w:val="single" w:sz="12" w:space="0" w:color="auto"/>
              <w:left w:val="none" w:sz="0" w:space="0" w:color="000000"/>
              <w:bottom w:val="single" w:sz="12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C0B70" w14:textId="2F66B725" w:rsidR="00C0450B" w:rsidRPr="00D52321" w:rsidRDefault="00C0450B" w:rsidP="00FE6D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Helvetica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p</w:t>
            </w:r>
          </w:p>
        </w:tc>
      </w:tr>
      <w:tr w:rsidR="00C0450B" w:rsidRPr="00C0450B" w14:paraId="4EDAB8B7" w14:textId="77777777" w:rsidTr="00E468CA">
        <w:trPr>
          <w:jc w:val="center"/>
        </w:trPr>
        <w:tc>
          <w:tcPr>
            <w:tcW w:w="2795" w:type="pct"/>
            <w:tcBorders>
              <w:top w:val="single" w:sz="12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6BCEB" w14:textId="691476A4" w:rsidR="00C0450B" w:rsidRPr="00C0450B" w:rsidRDefault="002607C9" w:rsidP="00FE6D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right="100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Model A</w:t>
            </w:r>
            <w:r w:rsidR="00710721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’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 xml:space="preserve"> </w:t>
            </w:r>
            <w:r w:rsidR="00C0450B" w:rsidRPr="00C0450B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 xml:space="preserve">(Intrinsic </w:t>
            </w:r>
            <w:r w:rsidRPr="00C0450B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capacity impacts falls</w:t>
            </w:r>
            <w:r w:rsidR="00C0450B" w:rsidRPr="00C0450B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)</w:t>
            </w:r>
          </w:p>
        </w:tc>
        <w:tc>
          <w:tcPr>
            <w:tcW w:w="1520" w:type="pct"/>
            <w:tcBorders>
              <w:top w:val="single" w:sz="12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A43BC" w14:textId="2C24E20B" w:rsidR="00C0450B" w:rsidRPr="00C0450B" w:rsidRDefault="00C0450B" w:rsidP="00FE6D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0450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-0.043</w:t>
            </w:r>
          </w:p>
        </w:tc>
        <w:tc>
          <w:tcPr>
            <w:tcW w:w="686" w:type="pct"/>
            <w:tcBorders>
              <w:top w:val="single" w:sz="12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55E43" w14:textId="35C34552" w:rsidR="00C0450B" w:rsidRPr="00C0450B" w:rsidRDefault="00C0450B" w:rsidP="00FE6D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0450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&lt;0.001</w:t>
            </w:r>
          </w:p>
        </w:tc>
      </w:tr>
      <w:tr w:rsidR="00C0450B" w:rsidRPr="00C0450B" w14:paraId="4119C020" w14:textId="77777777" w:rsidTr="00E468CA">
        <w:trPr>
          <w:jc w:val="center"/>
        </w:trPr>
        <w:tc>
          <w:tcPr>
            <w:tcW w:w="279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D1853" w14:textId="641E568B" w:rsidR="00C0450B" w:rsidRPr="00C0450B" w:rsidRDefault="002607C9" w:rsidP="00C045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right="100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Model B</w:t>
            </w:r>
            <w:r w:rsidR="00710721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’</w:t>
            </w:r>
            <w:r w:rsidR="00C0450B" w:rsidRPr="00C0450B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 xml:space="preserve"> (Intrinsic </w:t>
            </w:r>
            <w:r w:rsidRPr="00C0450B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capacity impacts physical activity</w:t>
            </w:r>
            <w:r w:rsidR="00C0450B" w:rsidRPr="00C0450B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)</w:t>
            </w:r>
            <w:r w:rsidR="00C0450B" w:rsidRPr="00C0450B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ab/>
            </w:r>
          </w:p>
        </w:tc>
        <w:tc>
          <w:tcPr>
            <w:tcW w:w="152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B0BCF" w14:textId="41FCCEB7" w:rsidR="00C0450B" w:rsidRPr="00C0450B" w:rsidRDefault="00C0450B" w:rsidP="00C045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C0450B">
              <w:rPr>
                <w:rFonts w:ascii="Times New Roman" w:eastAsia="Helvetica" w:hAnsi="Times New Roman" w:cs="Times New Roman"/>
                <w:color w:val="000000"/>
                <w:sz w:val="16"/>
                <w:szCs w:val="16"/>
                <w:lang w:val="en-US"/>
              </w:rPr>
              <w:t>0.152</w:t>
            </w:r>
          </w:p>
        </w:tc>
        <w:tc>
          <w:tcPr>
            <w:tcW w:w="6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0CE02" w14:textId="1F6B0CCD" w:rsidR="00C0450B" w:rsidRPr="00C0450B" w:rsidRDefault="00C0450B" w:rsidP="00C045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C0450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&lt;0.001</w:t>
            </w:r>
          </w:p>
        </w:tc>
      </w:tr>
      <w:tr w:rsidR="00C0450B" w:rsidRPr="00C0450B" w14:paraId="65E0A3EB" w14:textId="77777777" w:rsidTr="00E468CA">
        <w:trPr>
          <w:jc w:val="center"/>
        </w:trPr>
        <w:tc>
          <w:tcPr>
            <w:tcW w:w="279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C567B" w14:textId="447E3F90" w:rsidR="00C0450B" w:rsidRPr="00C0450B" w:rsidRDefault="002607C9" w:rsidP="00C045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right="100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Model C</w:t>
            </w:r>
            <w:r w:rsidR="00710721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’</w:t>
            </w:r>
            <w:r w:rsidR="00C0450B" w:rsidRPr="00C0450B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 xml:space="preserve"> (Intrinsic </w:t>
            </w:r>
            <w:r w:rsidRPr="00C0450B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capacity and physical activity impact falls</w:t>
            </w:r>
            <w:r w:rsidR="00C0450B" w:rsidRPr="00C0450B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)</w:t>
            </w:r>
            <w:r w:rsidR="00C0450B" w:rsidRPr="00C0450B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ab/>
            </w:r>
          </w:p>
        </w:tc>
        <w:tc>
          <w:tcPr>
            <w:tcW w:w="152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E71C4" w14:textId="16895338" w:rsidR="00C0450B" w:rsidRPr="00C0450B" w:rsidRDefault="00C0450B" w:rsidP="00C045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C0450B">
              <w:rPr>
                <w:rFonts w:ascii="Times New Roman" w:eastAsia="Helvetica" w:hAnsi="Times New Roman" w:cs="Times New Roman"/>
                <w:color w:val="000000"/>
                <w:sz w:val="16"/>
                <w:szCs w:val="16"/>
                <w:lang w:val="en-US"/>
              </w:rPr>
              <w:t>-0.030</w:t>
            </w:r>
          </w:p>
        </w:tc>
        <w:tc>
          <w:tcPr>
            <w:tcW w:w="6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F582C" w14:textId="0ACC4F50" w:rsidR="00C0450B" w:rsidRPr="00C0450B" w:rsidRDefault="00C0450B" w:rsidP="00C045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C0450B">
              <w:rPr>
                <w:rFonts w:ascii="Times New Roman" w:eastAsia="Helvetica" w:hAnsi="Times New Roman" w:cs="Times New Roman"/>
                <w:color w:val="000000"/>
                <w:sz w:val="16"/>
                <w:szCs w:val="16"/>
                <w:lang w:val="en-US"/>
              </w:rPr>
              <w:t>0.0</w:t>
            </w:r>
            <w:r w:rsidR="0045253E">
              <w:rPr>
                <w:rFonts w:ascii="Times New Roman" w:eastAsia="Helvetica" w:hAnsi="Times New Roman" w:cs="Times New Roman"/>
                <w:color w:val="000000"/>
                <w:sz w:val="16"/>
                <w:szCs w:val="16"/>
                <w:lang w:val="en-US"/>
              </w:rPr>
              <w:t>50</w:t>
            </w:r>
          </w:p>
        </w:tc>
      </w:tr>
      <w:tr w:rsidR="00C0450B" w:rsidRPr="00C0450B" w14:paraId="716FE322" w14:textId="77777777" w:rsidTr="00E468CA">
        <w:trPr>
          <w:jc w:val="center"/>
        </w:trPr>
        <w:tc>
          <w:tcPr>
            <w:tcW w:w="2795" w:type="pct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94731" w14:textId="122318F8" w:rsidR="00C0450B" w:rsidRPr="00C0450B" w:rsidRDefault="00C0450B" w:rsidP="00C045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right="100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C0450B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 xml:space="preserve">Mediated </w:t>
            </w:r>
            <w:r w:rsidR="00710721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e</w:t>
            </w:r>
            <w:r w:rsidRPr="00C0450B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ffect</w:t>
            </w:r>
            <w:r w:rsidRPr="00C0450B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ab/>
            </w:r>
          </w:p>
        </w:tc>
        <w:tc>
          <w:tcPr>
            <w:tcW w:w="1520" w:type="pct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D05A2" w14:textId="54C1B3FB" w:rsidR="00C0450B" w:rsidRPr="00C0450B" w:rsidRDefault="00C0450B" w:rsidP="00C045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C0450B">
              <w:rPr>
                <w:rFonts w:ascii="Times New Roman" w:eastAsia="Helvetica" w:hAnsi="Times New Roman" w:cs="Times New Roman"/>
                <w:color w:val="000000"/>
                <w:sz w:val="16"/>
                <w:szCs w:val="16"/>
                <w:lang w:val="en-US"/>
              </w:rPr>
              <w:t>-0.013</w:t>
            </w:r>
          </w:p>
        </w:tc>
        <w:tc>
          <w:tcPr>
            <w:tcW w:w="686" w:type="pct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CDE1BB" w14:textId="1F4274CE" w:rsidR="00C0450B" w:rsidRPr="00C0450B" w:rsidRDefault="00C0450B" w:rsidP="00C045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4ABC403F" w14:textId="77777777" w:rsidR="009F49EF" w:rsidRDefault="009F49EF">
      <w:pPr>
        <w:rPr>
          <w:lang w:val="en-US"/>
        </w:rPr>
      </w:pPr>
    </w:p>
    <w:p w14:paraId="564EA6C9" w14:textId="0B43DC70" w:rsidR="00BD55CA" w:rsidRPr="00484FE8" w:rsidRDefault="00BD55CA">
      <w:pPr>
        <w:rPr>
          <w:lang w:val="en-US"/>
        </w:rPr>
      </w:pPr>
    </w:p>
    <w:sectPr w:rsidR="00BD55CA" w:rsidRPr="00484FE8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12828C" w14:textId="77777777" w:rsidR="00F91944" w:rsidRDefault="00F91944" w:rsidP="008921AB">
      <w:r>
        <w:separator/>
      </w:r>
    </w:p>
  </w:endnote>
  <w:endnote w:type="continuationSeparator" w:id="0">
    <w:p w14:paraId="488B5947" w14:textId="77777777" w:rsidR="00F91944" w:rsidRDefault="00F91944" w:rsidP="00892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93E9AE" w14:textId="77777777" w:rsidR="00F91944" w:rsidRDefault="00F91944" w:rsidP="008921AB">
      <w:r>
        <w:separator/>
      </w:r>
    </w:p>
  </w:footnote>
  <w:footnote w:type="continuationSeparator" w:id="0">
    <w:p w14:paraId="43C968F7" w14:textId="77777777" w:rsidR="00F91944" w:rsidRDefault="00F91944" w:rsidP="008921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370278" w14:textId="79316F1E" w:rsidR="008921AB" w:rsidRPr="008921AB" w:rsidRDefault="008921AB" w:rsidP="008921AB">
    <w:pPr>
      <w:widowControl w:val="0"/>
      <w:spacing w:line="360" w:lineRule="auto"/>
      <w:rPr>
        <w:rFonts w:ascii="Times New Roman" w:hAnsi="Times New Roman" w:cs="Times New Roman"/>
        <w:sz w:val="22"/>
        <w:szCs w:val="22"/>
        <w:lang w:val="en-US"/>
      </w:rPr>
    </w:pPr>
    <w:r w:rsidRPr="0046516D">
      <w:rPr>
        <w:rFonts w:ascii="Times New Roman" w:hAnsi="Times New Roman" w:cs="Times New Roman"/>
        <w:sz w:val="22"/>
        <w:szCs w:val="22"/>
        <w:lang w:val="en-US"/>
      </w:rPr>
      <w:t>Intrinsic Capacity</w:t>
    </w:r>
    <w:r>
      <w:rPr>
        <w:rFonts w:ascii="Times New Roman" w:hAnsi="Times New Roman" w:cs="Times New Roman"/>
        <w:sz w:val="22"/>
        <w:szCs w:val="22"/>
        <w:lang w:val="en-US"/>
      </w:rPr>
      <w:t xml:space="preserve"> </w:t>
    </w:r>
    <w:r w:rsidRPr="0046516D">
      <w:rPr>
        <w:rFonts w:ascii="Times New Roman" w:hAnsi="Times New Roman" w:cs="Times New Roman"/>
        <w:sz w:val="22"/>
        <w:szCs w:val="22"/>
        <w:lang w:val="en-US"/>
      </w:rPr>
      <w:t>and Recent Falls in Older Adults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CC4C30"/>
    <w:multiLevelType w:val="hybridMultilevel"/>
    <w:tmpl w:val="88383780"/>
    <w:lvl w:ilvl="0" w:tplc="6240A80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8843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8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FE8"/>
    <w:rsid w:val="000175D7"/>
    <w:rsid w:val="00021B8B"/>
    <w:rsid w:val="00026B45"/>
    <w:rsid w:val="0003577C"/>
    <w:rsid w:val="00041099"/>
    <w:rsid w:val="0006333F"/>
    <w:rsid w:val="00071743"/>
    <w:rsid w:val="00077793"/>
    <w:rsid w:val="000C2E11"/>
    <w:rsid w:val="000E50D0"/>
    <w:rsid w:val="000F068D"/>
    <w:rsid w:val="000F11C2"/>
    <w:rsid w:val="000F20EA"/>
    <w:rsid w:val="000F3183"/>
    <w:rsid w:val="000F3E54"/>
    <w:rsid w:val="000F5286"/>
    <w:rsid w:val="00102814"/>
    <w:rsid w:val="00116C46"/>
    <w:rsid w:val="0014780F"/>
    <w:rsid w:val="001556BB"/>
    <w:rsid w:val="00162966"/>
    <w:rsid w:val="00170485"/>
    <w:rsid w:val="001765AA"/>
    <w:rsid w:val="00185796"/>
    <w:rsid w:val="001A6F26"/>
    <w:rsid w:val="001B1B2A"/>
    <w:rsid w:val="001B5D18"/>
    <w:rsid w:val="001D13C4"/>
    <w:rsid w:val="001D1F50"/>
    <w:rsid w:val="001D50F5"/>
    <w:rsid w:val="001E3AF6"/>
    <w:rsid w:val="001E4728"/>
    <w:rsid w:val="001F255E"/>
    <w:rsid w:val="00206D6F"/>
    <w:rsid w:val="002224BE"/>
    <w:rsid w:val="00233B1D"/>
    <w:rsid w:val="002401F8"/>
    <w:rsid w:val="002432F0"/>
    <w:rsid w:val="002441C5"/>
    <w:rsid w:val="00247B13"/>
    <w:rsid w:val="002607C9"/>
    <w:rsid w:val="00270F97"/>
    <w:rsid w:val="00277169"/>
    <w:rsid w:val="00280DAE"/>
    <w:rsid w:val="00290CEF"/>
    <w:rsid w:val="002A7BE4"/>
    <w:rsid w:val="002C436F"/>
    <w:rsid w:val="002C7E12"/>
    <w:rsid w:val="00304173"/>
    <w:rsid w:val="00332093"/>
    <w:rsid w:val="003415A6"/>
    <w:rsid w:val="00356823"/>
    <w:rsid w:val="003713E7"/>
    <w:rsid w:val="00387C60"/>
    <w:rsid w:val="0039589D"/>
    <w:rsid w:val="004339D8"/>
    <w:rsid w:val="00433B25"/>
    <w:rsid w:val="00441D29"/>
    <w:rsid w:val="00450499"/>
    <w:rsid w:val="0045253E"/>
    <w:rsid w:val="004641A3"/>
    <w:rsid w:val="0046516D"/>
    <w:rsid w:val="00481BAE"/>
    <w:rsid w:val="00484FE8"/>
    <w:rsid w:val="004946CE"/>
    <w:rsid w:val="004B247E"/>
    <w:rsid w:val="004C2212"/>
    <w:rsid w:val="004D261D"/>
    <w:rsid w:val="004D656B"/>
    <w:rsid w:val="00502DE8"/>
    <w:rsid w:val="0051227C"/>
    <w:rsid w:val="005236E6"/>
    <w:rsid w:val="005269CE"/>
    <w:rsid w:val="00542443"/>
    <w:rsid w:val="00551FF5"/>
    <w:rsid w:val="005655D0"/>
    <w:rsid w:val="0058640C"/>
    <w:rsid w:val="005972FF"/>
    <w:rsid w:val="0060775D"/>
    <w:rsid w:val="00613D92"/>
    <w:rsid w:val="006226B1"/>
    <w:rsid w:val="00622E06"/>
    <w:rsid w:val="006439E1"/>
    <w:rsid w:val="00647460"/>
    <w:rsid w:val="006532E8"/>
    <w:rsid w:val="006829A4"/>
    <w:rsid w:val="006A3ACA"/>
    <w:rsid w:val="00710721"/>
    <w:rsid w:val="007447D3"/>
    <w:rsid w:val="00751020"/>
    <w:rsid w:val="00770272"/>
    <w:rsid w:val="007B12C2"/>
    <w:rsid w:val="007C2B1E"/>
    <w:rsid w:val="007C3359"/>
    <w:rsid w:val="00800962"/>
    <w:rsid w:val="00814C5D"/>
    <w:rsid w:val="00834C6B"/>
    <w:rsid w:val="00842014"/>
    <w:rsid w:val="00843024"/>
    <w:rsid w:val="00865BBF"/>
    <w:rsid w:val="00877541"/>
    <w:rsid w:val="00891487"/>
    <w:rsid w:val="008921AB"/>
    <w:rsid w:val="008939CF"/>
    <w:rsid w:val="00895867"/>
    <w:rsid w:val="008A01D8"/>
    <w:rsid w:val="008A25ED"/>
    <w:rsid w:val="008A3E32"/>
    <w:rsid w:val="008A5B69"/>
    <w:rsid w:val="008A7216"/>
    <w:rsid w:val="008B7FA5"/>
    <w:rsid w:val="008C7A6E"/>
    <w:rsid w:val="008D70C6"/>
    <w:rsid w:val="008E6AEA"/>
    <w:rsid w:val="00903E28"/>
    <w:rsid w:val="00914B32"/>
    <w:rsid w:val="00924950"/>
    <w:rsid w:val="0095115F"/>
    <w:rsid w:val="00971D01"/>
    <w:rsid w:val="009876A5"/>
    <w:rsid w:val="00997396"/>
    <w:rsid w:val="009C62FE"/>
    <w:rsid w:val="009D11B7"/>
    <w:rsid w:val="009D209F"/>
    <w:rsid w:val="009E5C74"/>
    <w:rsid w:val="009F49EF"/>
    <w:rsid w:val="00A03CEC"/>
    <w:rsid w:val="00A306C3"/>
    <w:rsid w:val="00A47598"/>
    <w:rsid w:val="00A52B2E"/>
    <w:rsid w:val="00A85414"/>
    <w:rsid w:val="00A91EED"/>
    <w:rsid w:val="00A94996"/>
    <w:rsid w:val="00AA47E9"/>
    <w:rsid w:val="00AB0565"/>
    <w:rsid w:val="00AB4E30"/>
    <w:rsid w:val="00AB574B"/>
    <w:rsid w:val="00AE3294"/>
    <w:rsid w:val="00B000EE"/>
    <w:rsid w:val="00B03830"/>
    <w:rsid w:val="00B07960"/>
    <w:rsid w:val="00B101AA"/>
    <w:rsid w:val="00B11856"/>
    <w:rsid w:val="00B24AF8"/>
    <w:rsid w:val="00B256A6"/>
    <w:rsid w:val="00B3000C"/>
    <w:rsid w:val="00B40C68"/>
    <w:rsid w:val="00B50FC2"/>
    <w:rsid w:val="00B727B2"/>
    <w:rsid w:val="00B84747"/>
    <w:rsid w:val="00BA22D1"/>
    <w:rsid w:val="00BA4EB7"/>
    <w:rsid w:val="00BB11F6"/>
    <w:rsid w:val="00BD1B49"/>
    <w:rsid w:val="00BD495D"/>
    <w:rsid w:val="00BD55CA"/>
    <w:rsid w:val="00BF15A7"/>
    <w:rsid w:val="00C0450B"/>
    <w:rsid w:val="00C3507A"/>
    <w:rsid w:val="00C83AC1"/>
    <w:rsid w:val="00CA2276"/>
    <w:rsid w:val="00CB4918"/>
    <w:rsid w:val="00CB5CC1"/>
    <w:rsid w:val="00CE5750"/>
    <w:rsid w:val="00D00950"/>
    <w:rsid w:val="00D247D5"/>
    <w:rsid w:val="00D36D15"/>
    <w:rsid w:val="00D40385"/>
    <w:rsid w:val="00D51135"/>
    <w:rsid w:val="00D5132A"/>
    <w:rsid w:val="00D55829"/>
    <w:rsid w:val="00D6105E"/>
    <w:rsid w:val="00D72FDC"/>
    <w:rsid w:val="00D809CF"/>
    <w:rsid w:val="00D85065"/>
    <w:rsid w:val="00D97048"/>
    <w:rsid w:val="00D974EE"/>
    <w:rsid w:val="00DB4716"/>
    <w:rsid w:val="00DC24FD"/>
    <w:rsid w:val="00DC3D77"/>
    <w:rsid w:val="00DC641C"/>
    <w:rsid w:val="00DE25EA"/>
    <w:rsid w:val="00E1461C"/>
    <w:rsid w:val="00E46347"/>
    <w:rsid w:val="00E468CA"/>
    <w:rsid w:val="00E62E04"/>
    <w:rsid w:val="00E65D63"/>
    <w:rsid w:val="00E66387"/>
    <w:rsid w:val="00E71C60"/>
    <w:rsid w:val="00E7644A"/>
    <w:rsid w:val="00E8556B"/>
    <w:rsid w:val="00EA645C"/>
    <w:rsid w:val="00EA6624"/>
    <w:rsid w:val="00EE1F9E"/>
    <w:rsid w:val="00EE2889"/>
    <w:rsid w:val="00F108CC"/>
    <w:rsid w:val="00F20B3F"/>
    <w:rsid w:val="00F30E78"/>
    <w:rsid w:val="00F45B8A"/>
    <w:rsid w:val="00F51B1D"/>
    <w:rsid w:val="00F66309"/>
    <w:rsid w:val="00F728E6"/>
    <w:rsid w:val="00F75579"/>
    <w:rsid w:val="00F91944"/>
    <w:rsid w:val="00FF18F5"/>
    <w:rsid w:val="00FF4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30B720"/>
  <w15:chartTrackingRefBased/>
  <w15:docId w15:val="{DA4A1C86-23BB-F349-8C3D-FC9150CCE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84FE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A7BE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A7BE4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87C60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BD55C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8921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21AB"/>
  </w:style>
  <w:style w:type="paragraph" w:styleId="Pidipagina">
    <w:name w:val="footer"/>
    <w:basedOn w:val="Normale"/>
    <w:link w:val="PidipaginaCarattere"/>
    <w:uiPriority w:val="99"/>
    <w:unhideWhenUsed/>
    <w:rsid w:val="008921A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21AB"/>
  </w:style>
  <w:style w:type="character" w:styleId="Enfasigrassetto">
    <w:name w:val="Strong"/>
    <w:basedOn w:val="Carpredefinitoparagrafo"/>
    <w:uiPriority w:val="22"/>
    <w:qFormat/>
    <w:rsid w:val="00C045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6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5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2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45</TotalTime>
  <Pages>3</Pages>
  <Words>747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Cacciatore</dc:creator>
  <cp:keywords/>
  <dc:description/>
  <cp:lastModifiedBy>Stefano Cacciatore</cp:lastModifiedBy>
  <cp:revision>35</cp:revision>
  <dcterms:created xsi:type="dcterms:W3CDTF">2024-04-30T14:10:00Z</dcterms:created>
  <dcterms:modified xsi:type="dcterms:W3CDTF">2024-07-12T14:35:00Z</dcterms:modified>
</cp:coreProperties>
</file>