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9C28C8" w14:textId="77777777" w:rsidR="0066292E" w:rsidRPr="00B939F5" w:rsidRDefault="00181DAC">
      <w:pPr>
        <w:pStyle w:val="Titolo3"/>
        <w:rPr>
          <w:rFonts w:hint="eastAsia"/>
          <w:sz w:val="20"/>
          <w:szCs w:val="20"/>
          <w:lang w:val="en-US"/>
        </w:rPr>
      </w:pPr>
      <w:r w:rsidRPr="00B939F5"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>Supplementary Table 1: Characteristics of patients with and without frailty/performance assessment</w:t>
      </w:r>
    </w:p>
    <w:tbl>
      <w:tblPr>
        <w:tblStyle w:val="Tabellaelenco1chiar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64"/>
        <w:gridCol w:w="1800"/>
        <w:gridCol w:w="2232"/>
        <w:gridCol w:w="2232"/>
        <w:gridCol w:w="1008"/>
      </w:tblGrid>
      <w:tr w:rsidR="0066292E" w:rsidRPr="00B939F5" w14:paraId="1685C798" w14:textId="77777777" w:rsidTr="005E3B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8D53735" w14:textId="77777777" w:rsidR="0066292E" w:rsidRPr="00B939F5" w:rsidRDefault="00181DAC">
            <w:pPr>
              <w:jc w:val="center"/>
              <w:rPr>
                <w:rFonts w:hint="eastAsia"/>
                <w:sz w:val="20"/>
                <w:szCs w:val="20"/>
              </w:rPr>
            </w:pPr>
            <w:proofErr w:type="spellStart"/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Variable</w:t>
            </w:r>
            <w:proofErr w:type="spellEnd"/>
          </w:p>
        </w:tc>
        <w:tc>
          <w:tcPr>
            <w:tcW w:w="180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6B3A8B9" w14:textId="77777777" w:rsidR="0066292E" w:rsidRPr="00B939F5" w:rsidRDefault="00181D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proofErr w:type="spellStart"/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Category</w:t>
            </w:r>
            <w:proofErr w:type="spellEnd"/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value</w:t>
            </w:r>
            <w:proofErr w:type="spellEnd"/>
          </w:p>
        </w:tc>
        <w:tc>
          <w:tcPr>
            <w:tcW w:w="2232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55C8B15" w14:textId="77777777" w:rsidR="0066292E" w:rsidRPr="00B939F5" w:rsidRDefault="00181D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20"/>
                <w:lang w:val="en-US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Patients without</w:t>
            </w: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br/>
              <w:t>frailty/performance</w:t>
            </w: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br/>
              <w:t>assessment</w:t>
            </w:r>
          </w:p>
        </w:tc>
        <w:tc>
          <w:tcPr>
            <w:tcW w:w="2232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A50A893" w14:textId="77777777" w:rsidR="0066292E" w:rsidRPr="00B939F5" w:rsidRDefault="00181D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20"/>
                <w:lang w:val="en-US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Patients with</w:t>
            </w: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br/>
              <w:t>frailty/performance</w:t>
            </w: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br/>
              <w:t>assessment</w:t>
            </w:r>
          </w:p>
        </w:tc>
        <w:tc>
          <w:tcPr>
            <w:tcW w:w="100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3600AAA" w14:textId="77777777" w:rsidR="0066292E" w:rsidRPr="00B939F5" w:rsidRDefault="00181D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p-</w:t>
            </w:r>
            <w:proofErr w:type="spellStart"/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value</w:t>
            </w:r>
            <w:proofErr w:type="spellEnd"/>
          </w:p>
        </w:tc>
      </w:tr>
      <w:tr w:rsidR="0066292E" w:rsidRPr="00B939F5" w14:paraId="072C755B" w14:textId="77777777" w:rsidTr="005E3B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shd w:val="clear" w:color="auto" w:fill="D9D9D9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546CFA9" w14:textId="77777777" w:rsidR="0066292E" w:rsidRPr="00B939F5" w:rsidRDefault="0066292E">
            <w:pPr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D9D9D9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8995E23" w14:textId="77777777" w:rsidR="0066292E" w:rsidRPr="00B939F5" w:rsidRDefault="006629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</w:p>
        </w:tc>
        <w:tc>
          <w:tcPr>
            <w:tcW w:w="2232" w:type="dxa"/>
            <w:shd w:val="clear" w:color="auto" w:fill="D9D9D9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EBD3318" w14:textId="77777777" w:rsidR="0066292E" w:rsidRPr="00B939F5" w:rsidRDefault="00181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N=1492</w:t>
            </w:r>
          </w:p>
        </w:tc>
        <w:tc>
          <w:tcPr>
            <w:tcW w:w="2232" w:type="dxa"/>
            <w:shd w:val="clear" w:color="auto" w:fill="D9D9D9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B5DD30B" w14:textId="77777777" w:rsidR="0066292E" w:rsidRPr="00B939F5" w:rsidRDefault="00181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N=219</w:t>
            </w:r>
          </w:p>
        </w:tc>
        <w:tc>
          <w:tcPr>
            <w:tcW w:w="1008" w:type="dxa"/>
            <w:shd w:val="clear" w:color="auto" w:fill="D9D9D9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9763718" w14:textId="77777777" w:rsidR="0066292E" w:rsidRPr="00B939F5" w:rsidRDefault="006629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</w:p>
        </w:tc>
      </w:tr>
      <w:tr w:rsidR="0066292E" w:rsidRPr="00B939F5" w14:paraId="57E6FB6C" w14:textId="77777777" w:rsidTr="005E3B3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F9ECB2C" w14:textId="77777777" w:rsidR="0066292E" w:rsidRPr="00B939F5" w:rsidRDefault="00181DAC">
            <w:pPr>
              <w:jc w:val="center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Age (</w:t>
            </w:r>
            <w:proofErr w:type="spellStart"/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yr</w:t>
            </w:r>
            <w:proofErr w:type="spellEnd"/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0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9E529C8" w14:textId="77777777" w:rsidR="003A3529" w:rsidRPr="00B939F5" w:rsidRDefault="00B939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Median [IQR]</w:t>
            </w:r>
          </w:p>
        </w:tc>
        <w:tc>
          <w:tcPr>
            <w:tcW w:w="2232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780AC7C" w14:textId="77777777" w:rsidR="003A3529" w:rsidRPr="00B939F5" w:rsidRDefault="00B939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77.00 [72.00-81.00]</w:t>
            </w: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br/>
              <w:t>(N=1492)</w:t>
            </w:r>
          </w:p>
        </w:tc>
        <w:tc>
          <w:tcPr>
            <w:tcW w:w="2232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E65C7D1" w14:textId="77777777" w:rsidR="003A3529" w:rsidRPr="00B939F5" w:rsidRDefault="00B939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76.00 [71.00-82.00]</w:t>
            </w: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br/>
              <w:t>(N=219)</w:t>
            </w:r>
          </w:p>
        </w:tc>
        <w:tc>
          <w:tcPr>
            <w:tcW w:w="100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1AF94A9" w14:textId="77777777" w:rsidR="003A3529" w:rsidRPr="00B939F5" w:rsidRDefault="00B939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0.502</w:t>
            </w:r>
          </w:p>
        </w:tc>
      </w:tr>
      <w:tr w:rsidR="0066292E" w:rsidRPr="00B939F5" w14:paraId="6C936C1C" w14:textId="77777777" w:rsidTr="005E3B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shd w:val="clear" w:color="auto" w:fill="D9D9D9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3484AE1" w14:textId="77777777" w:rsidR="0066292E" w:rsidRPr="00B939F5" w:rsidRDefault="00181DAC">
            <w:pPr>
              <w:jc w:val="center"/>
              <w:rPr>
                <w:rFonts w:hint="eastAsia"/>
                <w:sz w:val="20"/>
                <w:szCs w:val="20"/>
                <w:lang w:val="en-US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Body Mass Index (Kg/m²)</w:t>
            </w:r>
          </w:p>
        </w:tc>
        <w:tc>
          <w:tcPr>
            <w:tcW w:w="1800" w:type="dxa"/>
            <w:shd w:val="clear" w:color="auto" w:fill="D9D9D9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76D821E" w14:textId="77777777" w:rsidR="003A3529" w:rsidRPr="00B939F5" w:rsidRDefault="00B939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Median [IQR]</w:t>
            </w:r>
          </w:p>
        </w:tc>
        <w:tc>
          <w:tcPr>
            <w:tcW w:w="2232" w:type="dxa"/>
            <w:shd w:val="clear" w:color="auto" w:fill="D9D9D9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F256D59" w14:textId="77777777" w:rsidR="003A3529" w:rsidRPr="00B939F5" w:rsidRDefault="00B939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27.69 [25.08-30.58]</w:t>
            </w: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br/>
              <w:t>(N=1355)</w:t>
            </w:r>
          </w:p>
        </w:tc>
        <w:tc>
          <w:tcPr>
            <w:tcW w:w="2232" w:type="dxa"/>
            <w:shd w:val="clear" w:color="auto" w:fill="D9D9D9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9E0CEDE" w14:textId="77777777" w:rsidR="003A3529" w:rsidRPr="00B939F5" w:rsidRDefault="00B939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26.99 [24.59-30.17]</w:t>
            </w: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br/>
              <w:t>(N=75)</w:t>
            </w:r>
          </w:p>
        </w:tc>
        <w:tc>
          <w:tcPr>
            <w:tcW w:w="1008" w:type="dxa"/>
            <w:shd w:val="clear" w:color="auto" w:fill="D9D9D9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06CE4D5" w14:textId="77777777" w:rsidR="003A3529" w:rsidRPr="00B939F5" w:rsidRDefault="00B939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0.160</w:t>
            </w:r>
          </w:p>
        </w:tc>
      </w:tr>
      <w:tr w:rsidR="0066292E" w:rsidRPr="00B939F5" w14:paraId="7E1480C1" w14:textId="77777777" w:rsidTr="005E3B3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EA758DE" w14:textId="77777777" w:rsidR="0066292E" w:rsidRPr="00B939F5" w:rsidRDefault="00181DAC">
            <w:pPr>
              <w:jc w:val="center"/>
              <w:rPr>
                <w:rFonts w:hint="eastAsia"/>
                <w:sz w:val="20"/>
                <w:szCs w:val="20"/>
              </w:rPr>
            </w:pPr>
            <w:proofErr w:type="spellStart"/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Waist</w:t>
            </w:r>
            <w:proofErr w:type="spellEnd"/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circumference</w:t>
            </w:r>
            <w:proofErr w:type="spellEnd"/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(cm)</w:t>
            </w:r>
          </w:p>
        </w:tc>
        <w:tc>
          <w:tcPr>
            <w:tcW w:w="180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5093B34" w14:textId="77777777" w:rsidR="003A3529" w:rsidRPr="00B939F5" w:rsidRDefault="00B939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Median [IQR]</w:t>
            </w:r>
          </w:p>
        </w:tc>
        <w:tc>
          <w:tcPr>
            <w:tcW w:w="2232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E310BC9" w14:textId="77777777" w:rsidR="003A3529" w:rsidRPr="00B939F5" w:rsidRDefault="00B939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96.00 [89.00-105.00]</w:t>
            </w: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br/>
              <w:t>(N=1324)</w:t>
            </w:r>
          </w:p>
        </w:tc>
        <w:tc>
          <w:tcPr>
            <w:tcW w:w="2232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A9E0C50" w14:textId="77777777" w:rsidR="003A3529" w:rsidRPr="00B939F5" w:rsidRDefault="00B939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98.00 [91.00-108.00]</w:t>
            </w: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br/>
              <w:t>(N=74)</w:t>
            </w:r>
          </w:p>
        </w:tc>
        <w:tc>
          <w:tcPr>
            <w:tcW w:w="100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C4B414A" w14:textId="77777777" w:rsidR="003A3529" w:rsidRPr="00B939F5" w:rsidRDefault="00B939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0.372</w:t>
            </w:r>
          </w:p>
        </w:tc>
      </w:tr>
      <w:tr w:rsidR="0066292E" w:rsidRPr="00B939F5" w14:paraId="18FF7C2A" w14:textId="77777777" w:rsidTr="005E3B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shd w:val="clear" w:color="auto" w:fill="D9D9D9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39C7A40" w14:textId="77777777" w:rsidR="0066292E" w:rsidRPr="00B939F5" w:rsidRDefault="00181DAC">
            <w:pPr>
              <w:jc w:val="center"/>
              <w:rPr>
                <w:rFonts w:hint="eastAsia"/>
                <w:sz w:val="20"/>
                <w:szCs w:val="20"/>
              </w:rPr>
            </w:pPr>
            <w:proofErr w:type="spellStart"/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Type</w:t>
            </w:r>
            <w:proofErr w:type="spellEnd"/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2 </w:t>
            </w:r>
            <w:proofErr w:type="spellStart"/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diabetes</w:t>
            </w:r>
            <w:proofErr w:type="spellEnd"/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mellitus</w:t>
            </w:r>
            <w:proofErr w:type="spellEnd"/>
          </w:p>
        </w:tc>
        <w:tc>
          <w:tcPr>
            <w:tcW w:w="1800" w:type="dxa"/>
            <w:shd w:val="clear" w:color="auto" w:fill="D9D9D9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50AD91E" w14:textId="77777777" w:rsidR="0066292E" w:rsidRPr="00B939F5" w:rsidRDefault="00181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232" w:type="dxa"/>
            <w:shd w:val="clear" w:color="auto" w:fill="D9D9D9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C383515" w14:textId="77777777" w:rsidR="0066292E" w:rsidRPr="00B939F5" w:rsidRDefault="00181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1228 (82.31%)</w:t>
            </w: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br/>
              <w:t>(N=1492)</w:t>
            </w:r>
          </w:p>
        </w:tc>
        <w:tc>
          <w:tcPr>
            <w:tcW w:w="2232" w:type="dxa"/>
            <w:shd w:val="clear" w:color="auto" w:fill="D9D9D9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35930A9" w14:textId="77777777" w:rsidR="0066292E" w:rsidRPr="00B939F5" w:rsidRDefault="00181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174 (79.45%)</w:t>
            </w: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br/>
              <w:t>(N=219)</w:t>
            </w:r>
          </w:p>
        </w:tc>
        <w:tc>
          <w:tcPr>
            <w:tcW w:w="1008" w:type="dxa"/>
            <w:shd w:val="clear" w:color="auto" w:fill="D9D9D9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FAC888D" w14:textId="77777777" w:rsidR="0066292E" w:rsidRPr="00B939F5" w:rsidRDefault="00181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0.352</w:t>
            </w:r>
          </w:p>
        </w:tc>
      </w:tr>
      <w:tr w:rsidR="0066292E" w:rsidRPr="00B939F5" w14:paraId="7584AE5C" w14:textId="77777777" w:rsidTr="005E3B3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C4B2350" w14:textId="77777777" w:rsidR="0066292E" w:rsidRPr="00B939F5" w:rsidRDefault="0066292E">
            <w:pPr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996758E" w14:textId="77777777" w:rsidR="0066292E" w:rsidRPr="00B939F5" w:rsidRDefault="00181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2232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C28729E" w14:textId="77777777" w:rsidR="0066292E" w:rsidRPr="00B939F5" w:rsidRDefault="00181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264 (17.69%)</w:t>
            </w: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br/>
              <w:t>(N=1492)</w:t>
            </w:r>
          </w:p>
        </w:tc>
        <w:tc>
          <w:tcPr>
            <w:tcW w:w="2232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6C213C7" w14:textId="77777777" w:rsidR="0066292E" w:rsidRPr="00B939F5" w:rsidRDefault="00181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45 (20.55%)</w:t>
            </w: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br/>
              <w:t>(N=219)</w:t>
            </w:r>
          </w:p>
        </w:tc>
        <w:tc>
          <w:tcPr>
            <w:tcW w:w="100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E7DA737" w14:textId="77777777" w:rsidR="0066292E" w:rsidRPr="00B939F5" w:rsidRDefault="006629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</w:p>
        </w:tc>
      </w:tr>
      <w:tr w:rsidR="0066292E" w:rsidRPr="00B939F5" w14:paraId="4A41560C" w14:textId="77777777" w:rsidTr="005E3B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shd w:val="clear" w:color="auto" w:fill="D9D9D9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E220743" w14:textId="77777777" w:rsidR="0066292E" w:rsidRPr="00B939F5" w:rsidRDefault="00181DAC">
            <w:pPr>
              <w:jc w:val="center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Gender</w:t>
            </w:r>
          </w:p>
        </w:tc>
        <w:tc>
          <w:tcPr>
            <w:tcW w:w="1800" w:type="dxa"/>
            <w:shd w:val="clear" w:color="auto" w:fill="D9D9D9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A7DA1AD" w14:textId="77777777" w:rsidR="0066292E" w:rsidRPr="00B939F5" w:rsidRDefault="00181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2232" w:type="dxa"/>
            <w:shd w:val="clear" w:color="auto" w:fill="D9D9D9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0B0724B" w14:textId="77777777" w:rsidR="0066292E" w:rsidRPr="00B939F5" w:rsidRDefault="00181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654 (43.83%)</w:t>
            </w: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br/>
              <w:t>(N=1492)</w:t>
            </w:r>
          </w:p>
        </w:tc>
        <w:tc>
          <w:tcPr>
            <w:tcW w:w="2232" w:type="dxa"/>
            <w:shd w:val="clear" w:color="auto" w:fill="D9D9D9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C1D783E" w14:textId="77777777" w:rsidR="0066292E" w:rsidRPr="00B939F5" w:rsidRDefault="00181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109 (49.77%)</w:t>
            </w: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br/>
              <w:t>(N=219)</w:t>
            </w:r>
          </w:p>
        </w:tc>
        <w:tc>
          <w:tcPr>
            <w:tcW w:w="1008" w:type="dxa"/>
            <w:shd w:val="clear" w:color="auto" w:fill="D9D9D9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19AC9ED" w14:textId="77777777" w:rsidR="0066292E" w:rsidRPr="00B939F5" w:rsidRDefault="00181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0.115</w:t>
            </w:r>
          </w:p>
        </w:tc>
      </w:tr>
      <w:tr w:rsidR="0066292E" w:rsidRPr="00B939F5" w14:paraId="015A7711" w14:textId="77777777" w:rsidTr="005E3B3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78EF91A" w14:textId="77777777" w:rsidR="0066292E" w:rsidRPr="00B939F5" w:rsidRDefault="0066292E">
            <w:pPr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2F7461E" w14:textId="77777777" w:rsidR="0066292E" w:rsidRPr="00B939F5" w:rsidRDefault="00181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proofErr w:type="spellStart"/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Female</w:t>
            </w:r>
            <w:proofErr w:type="spellEnd"/>
          </w:p>
        </w:tc>
        <w:tc>
          <w:tcPr>
            <w:tcW w:w="2232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349C769" w14:textId="77777777" w:rsidR="0066292E" w:rsidRPr="00B939F5" w:rsidRDefault="00181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838 (56.17%)</w:t>
            </w: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br/>
              <w:t>(N=1492)</w:t>
            </w:r>
          </w:p>
        </w:tc>
        <w:tc>
          <w:tcPr>
            <w:tcW w:w="2232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073F12A" w14:textId="77777777" w:rsidR="0066292E" w:rsidRPr="00B939F5" w:rsidRDefault="00181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110 (50.23%)</w:t>
            </w: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br/>
              <w:t>(N=219)</w:t>
            </w:r>
          </w:p>
        </w:tc>
        <w:tc>
          <w:tcPr>
            <w:tcW w:w="100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AF7D95C" w14:textId="77777777" w:rsidR="0066292E" w:rsidRPr="00B939F5" w:rsidRDefault="006629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</w:p>
        </w:tc>
      </w:tr>
      <w:tr w:rsidR="0066292E" w:rsidRPr="00B939F5" w14:paraId="71658784" w14:textId="77777777" w:rsidTr="005E3B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shd w:val="clear" w:color="auto" w:fill="D9D9D9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6967616" w14:textId="77777777" w:rsidR="0066292E" w:rsidRPr="00B939F5" w:rsidRDefault="00181DAC">
            <w:pPr>
              <w:jc w:val="center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Smoke</w:t>
            </w:r>
          </w:p>
        </w:tc>
        <w:tc>
          <w:tcPr>
            <w:tcW w:w="1800" w:type="dxa"/>
            <w:shd w:val="clear" w:color="auto" w:fill="D9D9D9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53CD23B" w14:textId="77777777" w:rsidR="0066292E" w:rsidRPr="00B939F5" w:rsidRDefault="00181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proofErr w:type="spellStart"/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Previous</w:t>
            </w:r>
            <w:proofErr w:type="spellEnd"/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smoker</w:t>
            </w:r>
            <w:proofErr w:type="spellEnd"/>
          </w:p>
        </w:tc>
        <w:tc>
          <w:tcPr>
            <w:tcW w:w="2232" w:type="dxa"/>
            <w:shd w:val="clear" w:color="auto" w:fill="D9D9D9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959F52A" w14:textId="77777777" w:rsidR="0066292E" w:rsidRPr="00B939F5" w:rsidRDefault="00181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486 (34.27%)</w:t>
            </w: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br/>
              <w:t>(N=1418)</w:t>
            </w:r>
          </w:p>
        </w:tc>
        <w:tc>
          <w:tcPr>
            <w:tcW w:w="2232" w:type="dxa"/>
            <w:shd w:val="clear" w:color="auto" w:fill="D9D9D9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B1F0AAD" w14:textId="77777777" w:rsidR="0066292E" w:rsidRPr="00B939F5" w:rsidRDefault="00181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80 (36.53%)</w:t>
            </w: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br/>
              <w:t>(N=219)</w:t>
            </w:r>
          </w:p>
        </w:tc>
        <w:tc>
          <w:tcPr>
            <w:tcW w:w="1008" w:type="dxa"/>
            <w:shd w:val="clear" w:color="auto" w:fill="D9D9D9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0E94E16" w14:textId="77777777" w:rsidR="0066292E" w:rsidRPr="00B939F5" w:rsidRDefault="00181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0.131</w:t>
            </w:r>
          </w:p>
        </w:tc>
      </w:tr>
      <w:tr w:rsidR="0066292E" w:rsidRPr="00B939F5" w14:paraId="52E8F6E1" w14:textId="77777777" w:rsidTr="005E3B3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F0CD7E0" w14:textId="77777777" w:rsidR="0066292E" w:rsidRPr="00B939F5" w:rsidRDefault="0066292E">
            <w:pPr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AC28F36" w14:textId="77777777" w:rsidR="0066292E" w:rsidRPr="00B939F5" w:rsidRDefault="00181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proofErr w:type="spellStart"/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Current</w:t>
            </w:r>
            <w:proofErr w:type="spellEnd"/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smoker</w:t>
            </w:r>
            <w:proofErr w:type="spellEnd"/>
          </w:p>
        </w:tc>
        <w:tc>
          <w:tcPr>
            <w:tcW w:w="2232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4FCAE22" w14:textId="77777777" w:rsidR="0066292E" w:rsidRPr="00B939F5" w:rsidRDefault="00181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177 (12.48%)</w:t>
            </w: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br/>
              <w:t>(N=1418)</w:t>
            </w:r>
          </w:p>
        </w:tc>
        <w:tc>
          <w:tcPr>
            <w:tcW w:w="2232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CB12BF0" w14:textId="77777777" w:rsidR="0066292E" w:rsidRPr="00B939F5" w:rsidRDefault="00181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17 (7.76%)</w:t>
            </w: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br/>
              <w:t>(N=219)</w:t>
            </w:r>
          </w:p>
        </w:tc>
        <w:tc>
          <w:tcPr>
            <w:tcW w:w="100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3EF6B02" w14:textId="77777777" w:rsidR="0066292E" w:rsidRPr="00B939F5" w:rsidRDefault="006629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</w:p>
        </w:tc>
      </w:tr>
      <w:tr w:rsidR="0066292E" w:rsidRPr="00B939F5" w14:paraId="4D8C4522" w14:textId="77777777" w:rsidTr="005E3B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shd w:val="clear" w:color="auto" w:fill="D9D9D9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E53F6B2" w14:textId="77777777" w:rsidR="0066292E" w:rsidRPr="00B939F5" w:rsidRDefault="0066292E">
            <w:pPr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D9D9D9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62BE628" w14:textId="77777777" w:rsidR="0066292E" w:rsidRPr="00B939F5" w:rsidRDefault="00181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proofErr w:type="spellStart"/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Never</w:t>
            </w:r>
            <w:proofErr w:type="spellEnd"/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smoker</w:t>
            </w:r>
            <w:proofErr w:type="spellEnd"/>
          </w:p>
        </w:tc>
        <w:tc>
          <w:tcPr>
            <w:tcW w:w="2232" w:type="dxa"/>
            <w:shd w:val="clear" w:color="auto" w:fill="D9D9D9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D2937B0" w14:textId="77777777" w:rsidR="0066292E" w:rsidRPr="00B939F5" w:rsidRDefault="00181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755 (53.24%)</w:t>
            </w: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br/>
              <w:t>(N=1418)</w:t>
            </w:r>
          </w:p>
        </w:tc>
        <w:tc>
          <w:tcPr>
            <w:tcW w:w="2232" w:type="dxa"/>
            <w:shd w:val="clear" w:color="auto" w:fill="D9D9D9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14A4CC2" w14:textId="77777777" w:rsidR="0066292E" w:rsidRPr="00B939F5" w:rsidRDefault="00181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122 (55.71%)</w:t>
            </w: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br/>
              <w:t>(N=219)</w:t>
            </w:r>
          </w:p>
        </w:tc>
        <w:tc>
          <w:tcPr>
            <w:tcW w:w="1008" w:type="dxa"/>
            <w:shd w:val="clear" w:color="auto" w:fill="D9D9D9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A6F5E94" w14:textId="77777777" w:rsidR="0066292E" w:rsidRPr="00B939F5" w:rsidRDefault="006629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</w:p>
        </w:tc>
      </w:tr>
      <w:tr w:rsidR="0066292E" w:rsidRPr="00B939F5" w14:paraId="508C1CE2" w14:textId="77777777" w:rsidTr="005E3B3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944FC60" w14:textId="77777777" w:rsidR="0066292E" w:rsidRPr="00B939F5" w:rsidRDefault="00181DAC">
            <w:pPr>
              <w:jc w:val="center"/>
              <w:rPr>
                <w:rFonts w:hint="eastAsia"/>
                <w:sz w:val="20"/>
                <w:szCs w:val="20"/>
              </w:rPr>
            </w:pPr>
            <w:proofErr w:type="spellStart"/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Hypertension</w:t>
            </w:r>
            <w:proofErr w:type="spellEnd"/>
          </w:p>
        </w:tc>
        <w:tc>
          <w:tcPr>
            <w:tcW w:w="180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692AC3F" w14:textId="77777777" w:rsidR="0066292E" w:rsidRPr="00B939F5" w:rsidRDefault="00181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232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3E6974C" w14:textId="77777777" w:rsidR="0066292E" w:rsidRPr="00B939F5" w:rsidRDefault="00181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429 (28.79%)</w:t>
            </w: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br/>
              <w:t>(N=1490)</w:t>
            </w:r>
          </w:p>
        </w:tc>
        <w:tc>
          <w:tcPr>
            <w:tcW w:w="2232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047111C" w14:textId="77777777" w:rsidR="0066292E" w:rsidRPr="00B939F5" w:rsidRDefault="00181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54 (24.66%)</w:t>
            </w: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br/>
              <w:t>(N=219)</w:t>
            </w:r>
          </w:p>
        </w:tc>
        <w:tc>
          <w:tcPr>
            <w:tcW w:w="100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1681220" w14:textId="77777777" w:rsidR="0066292E" w:rsidRPr="00B939F5" w:rsidRDefault="00181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0.235</w:t>
            </w:r>
          </w:p>
        </w:tc>
      </w:tr>
      <w:tr w:rsidR="0066292E" w:rsidRPr="00B939F5" w14:paraId="7D7F6298" w14:textId="77777777" w:rsidTr="005E3B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shd w:val="clear" w:color="auto" w:fill="D9D9D9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A3CE85D" w14:textId="77777777" w:rsidR="0066292E" w:rsidRPr="00B939F5" w:rsidRDefault="0066292E">
            <w:pPr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D9D9D9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DAAFE97" w14:textId="77777777" w:rsidR="0066292E" w:rsidRPr="00B939F5" w:rsidRDefault="00181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2232" w:type="dxa"/>
            <w:shd w:val="clear" w:color="auto" w:fill="D9D9D9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3F5D9A6" w14:textId="77777777" w:rsidR="0066292E" w:rsidRPr="00B939F5" w:rsidRDefault="00181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1061 (71.21%)</w:t>
            </w: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br/>
              <w:t>(N=1490)</w:t>
            </w:r>
          </w:p>
        </w:tc>
        <w:tc>
          <w:tcPr>
            <w:tcW w:w="2232" w:type="dxa"/>
            <w:shd w:val="clear" w:color="auto" w:fill="D9D9D9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9AB7346" w14:textId="77777777" w:rsidR="0066292E" w:rsidRPr="00B939F5" w:rsidRDefault="00181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165 (75.34%)</w:t>
            </w: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br/>
              <w:t>(N=219)</w:t>
            </w:r>
          </w:p>
        </w:tc>
        <w:tc>
          <w:tcPr>
            <w:tcW w:w="1008" w:type="dxa"/>
            <w:shd w:val="clear" w:color="auto" w:fill="D9D9D9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1720039" w14:textId="77777777" w:rsidR="0066292E" w:rsidRPr="00B939F5" w:rsidRDefault="006629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</w:p>
        </w:tc>
      </w:tr>
      <w:tr w:rsidR="0066292E" w:rsidRPr="00B939F5" w14:paraId="1822E9B0" w14:textId="77777777" w:rsidTr="005E3B3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AF663E5" w14:textId="77777777" w:rsidR="0066292E" w:rsidRPr="00B939F5" w:rsidRDefault="00181DAC">
            <w:pPr>
              <w:jc w:val="center"/>
              <w:rPr>
                <w:rFonts w:hint="eastAsia"/>
                <w:sz w:val="20"/>
                <w:szCs w:val="20"/>
              </w:rPr>
            </w:pPr>
            <w:proofErr w:type="spellStart"/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Coronary</w:t>
            </w:r>
            <w:proofErr w:type="spellEnd"/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heart</w:t>
            </w:r>
            <w:proofErr w:type="spellEnd"/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disease</w:t>
            </w:r>
            <w:proofErr w:type="spellEnd"/>
          </w:p>
        </w:tc>
        <w:tc>
          <w:tcPr>
            <w:tcW w:w="180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96319A3" w14:textId="77777777" w:rsidR="0066292E" w:rsidRPr="00B939F5" w:rsidRDefault="00181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232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9DB6D0F" w14:textId="77777777" w:rsidR="0066292E" w:rsidRPr="00B939F5" w:rsidRDefault="00181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1126 (75.52%)</w:t>
            </w: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br/>
              <w:t>(N=1491)</w:t>
            </w:r>
          </w:p>
        </w:tc>
        <w:tc>
          <w:tcPr>
            <w:tcW w:w="2232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1F3D98E" w14:textId="77777777" w:rsidR="0066292E" w:rsidRPr="00B939F5" w:rsidRDefault="00181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148 (67.58%)</w:t>
            </w: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br/>
              <w:t>(N=219)</w:t>
            </w:r>
          </w:p>
        </w:tc>
        <w:tc>
          <w:tcPr>
            <w:tcW w:w="100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2EDCECA" w14:textId="77777777" w:rsidR="0066292E" w:rsidRPr="00A05437" w:rsidRDefault="00181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b/>
                <w:sz w:val="20"/>
                <w:szCs w:val="20"/>
              </w:rPr>
            </w:pPr>
            <w:r w:rsidRPr="00A0543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0.015</w:t>
            </w:r>
          </w:p>
        </w:tc>
      </w:tr>
      <w:tr w:rsidR="0066292E" w:rsidRPr="00B939F5" w14:paraId="369F92E6" w14:textId="77777777" w:rsidTr="005E3B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shd w:val="clear" w:color="auto" w:fill="D9D9D9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E6BB14C" w14:textId="77777777" w:rsidR="0066292E" w:rsidRPr="00B939F5" w:rsidRDefault="0066292E">
            <w:pPr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D9D9D9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47D7877" w14:textId="77777777" w:rsidR="0066292E" w:rsidRPr="00B939F5" w:rsidRDefault="00181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2232" w:type="dxa"/>
            <w:shd w:val="clear" w:color="auto" w:fill="D9D9D9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C834E7C" w14:textId="77777777" w:rsidR="0066292E" w:rsidRPr="00B939F5" w:rsidRDefault="00181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365 (24.48%)</w:t>
            </w: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br/>
              <w:t>(N=1491)</w:t>
            </w:r>
          </w:p>
        </w:tc>
        <w:tc>
          <w:tcPr>
            <w:tcW w:w="2232" w:type="dxa"/>
            <w:shd w:val="clear" w:color="auto" w:fill="D9D9D9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466E269" w14:textId="77777777" w:rsidR="0066292E" w:rsidRPr="00B939F5" w:rsidRDefault="00181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71 (32.42%)</w:t>
            </w: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br/>
              <w:t>(N=219)</w:t>
            </w:r>
          </w:p>
        </w:tc>
        <w:tc>
          <w:tcPr>
            <w:tcW w:w="1008" w:type="dxa"/>
            <w:shd w:val="clear" w:color="auto" w:fill="D9D9D9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A089741" w14:textId="77777777" w:rsidR="0066292E" w:rsidRPr="00B939F5" w:rsidRDefault="006629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</w:p>
        </w:tc>
      </w:tr>
      <w:tr w:rsidR="0066292E" w:rsidRPr="00B939F5" w14:paraId="22C07888" w14:textId="77777777" w:rsidTr="005E3B3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2D345D1" w14:textId="77777777" w:rsidR="0066292E" w:rsidRPr="00B939F5" w:rsidRDefault="00181DAC">
            <w:pPr>
              <w:jc w:val="center"/>
              <w:rPr>
                <w:rFonts w:hint="eastAsia"/>
                <w:sz w:val="20"/>
                <w:szCs w:val="20"/>
              </w:rPr>
            </w:pPr>
            <w:proofErr w:type="spellStart"/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Cardiac</w:t>
            </w:r>
            <w:proofErr w:type="spellEnd"/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arrhythmia</w:t>
            </w:r>
            <w:proofErr w:type="spellEnd"/>
          </w:p>
        </w:tc>
        <w:tc>
          <w:tcPr>
            <w:tcW w:w="180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E2A289D" w14:textId="77777777" w:rsidR="0066292E" w:rsidRPr="00B939F5" w:rsidRDefault="00181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232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264BFAA" w14:textId="77777777" w:rsidR="0066292E" w:rsidRPr="00B939F5" w:rsidRDefault="00181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1081 (72.55%)</w:t>
            </w: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br/>
              <w:t>(N=1490)</w:t>
            </w:r>
          </w:p>
        </w:tc>
        <w:tc>
          <w:tcPr>
            <w:tcW w:w="2232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E19B22C" w14:textId="77777777" w:rsidR="0066292E" w:rsidRPr="00B939F5" w:rsidRDefault="00181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169 (77.17%)</w:t>
            </w: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br/>
              <w:t>(N=219)</w:t>
            </w:r>
          </w:p>
        </w:tc>
        <w:tc>
          <w:tcPr>
            <w:tcW w:w="100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AD544E2" w14:textId="77777777" w:rsidR="0066292E" w:rsidRPr="00B939F5" w:rsidRDefault="00181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0.174</w:t>
            </w:r>
          </w:p>
        </w:tc>
      </w:tr>
      <w:tr w:rsidR="0066292E" w:rsidRPr="00B939F5" w14:paraId="4E247CBB" w14:textId="77777777" w:rsidTr="005E3B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shd w:val="clear" w:color="auto" w:fill="D9D9D9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CDCB87F" w14:textId="77777777" w:rsidR="0066292E" w:rsidRPr="00B939F5" w:rsidRDefault="0066292E">
            <w:pPr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D9D9D9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A9EB7BA" w14:textId="77777777" w:rsidR="0066292E" w:rsidRPr="00B939F5" w:rsidRDefault="00181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2232" w:type="dxa"/>
            <w:shd w:val="clear" w:color="auto" w:fill="D9D9D9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5FB415F" w14:textId="77777777" w:rsidR="0066292E" w:rsidRPr="00B939F5" w:rsidRDefault="00181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409 (27.45%)</w:t>
            </w: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br/>
              <w:t>(N=1490)</w:t>
            </w:r>
          </w:p>
        </w:tc>
        <w:tc>
          <w:tcPr>
            <w:tcW w:w="2232" w:type="dxa"/>
            <w:shd w:val="clear" w:color="auto" w:fill="D9D9D9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307BB71" w14:textId="77777777" w:rsidR="0066292E" w:rsidRPr="00B939F5" w:rsidRDefault="00181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50 (22.83%)</w:t>
            </w: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br/>
              <w:t>(N=219)</w:t>
            </w:r>
          </w:p>
        </w:tc>
        <w:tc>
          <w:tcPr>
            <w:tcW w:w="1008" w:type="dxa"/>
            <w:shd w:val="clear" w:color="auto" w:fill="D9D9D9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AAEC766" w14:textId="77777777" w:rsidR="0066292E" w:rsidRPr="00B939F5" w:rsidRDefault="006629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</w:p>
        </w:tc>
      </w:tr>
      <w:tr w:rsidR="0066292E" w:rsidRPr="00B939F5" w14:paraId="2CB17231" w14:textId="77777777" w:rsidTr="005E3B3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8D1E241" w14:textId="77777777" w:rsidR="0066292E" w:rsidRPr="00B939F5" w:rsidRDefault="00181DAC">
            <w:pPr>
              <w:jc w:val="center"/>
              <w:rPr>
                <w:rFonts w:hint="eastAsia"/>
                <w:sz w:val="20"/>
                <w:szCs w:val="20"/>
                <w:lang w:val="en-US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Peripheral (carotid, lower</w:t>
            </w: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br/>
              <w:t>limbs) artery disease</w:t>
            </w:r>
          </w:p>
        </w:tc>
        <w:tc>
          <w:tcPr>
            <w:tcW w:w="180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6E1CD06" w14:textId="77777777" w:rsidR="0066292E" w:rsidRPr="00B939F5" w:rsidRDefault="00181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232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F835139" w14:textId="77777777" w:rsidR="0066292E" w:rsidRPr="00B939F5" w:rsidRDefault="00181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1182 (79.97%)</w:t>
            </w: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br/>
              <w:t>(N=1478)</w:t>
            </w:r>
          </w:p>
        </w:tc>
        <w:tc>
          <w:tcPr>
            <w:tcW w:w="2232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BCFBCB7" w14:textId="77777777" w:rsidR="0066292E" w:rsidRPr="00B939F5" w:rsidRDefault="00181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169 (77.17%)</w:t>
            </w: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br/>
              <w:t>(N=219)</w:t>
            </w:r>
          </w:p>
        </w:tc>
        <w:tc>
          <w:tcPr>
            <w:tcW w:w="100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B879D7C" w14:textId="77777777" w:rsidR="0066292E" w:rsidRPr="00B939F5" w:rsidRDefault="00181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0.384</w:t>
            </w:r>
          </w:p>
        </w:tc>
      </w:tr>
      <w:tr w:rsidR="0066292E" w:rsidRPr="00B939F5" w14:paraId="5D5621AC" w14:textId="77777777" w:rsidTr="005E3B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shd w:val="clear" w:color="auto" w:fill="D9D9D9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E769AF8" w14:textId="77777777" w:rsidR="0066292E" w:rsidRPr="00B939F5" w:rsidRDefault="0066292E">
            <w:pPr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D9D9D9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723D56B" w14:textId="77777777" w:rsidR="0066292E" w:rsidRPr="00B939F5" w:rsidRDefault="00181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2232" w:type="dxa"/>
            <w:shd w:val="clear" w:color="auto" w:fill="D9D9D9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4BF1B9F" w14:textId="77777777" w:rsidR="0066292E" w:rsidRPr="00B939F5" w:rsidRDefault="00181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296 (20.03%)</w:t>
            </w: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br/>
              <w:t>(N=1478)</w:t>
            </w:r>
          </w:p>
        </w:tc>
        <w:tc>
          <w:tcPr>
            <w:tcW w:w="2232" w:type="dxa"/>
            <w:shd w:val="clear" w:color="auto" w:fill="D9D9D9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29393FB" w14:textId="77777777" w:rsidR="0066292E" w:rsidRPr="00B939F5" w:rsidRDefault="00181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50 (22.83%)</w:t>
            </w: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br/>
              <w:t>(N=219)</w:t>
            </w:r>
          </w:p>
        </w:tc>
        <w:tc>
          <w:tcPr>
            <w:tcW w:w="1008" w:type="dxa"/>
            <w:shd w:val="clear" w:color="auto" w:fill="D9D9D9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2A0C945" w14:textId="77777777" w:rsidR="0066292E" w:rsidRPr="00B939F5" w:rsidRDefault="006629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</w:p>
        </w:tc>
      </w:tr>
      <w:tr w:rsidR="0066292E" w:rsidRPr="00B939F5" w14:paraId="66B02232" w14:textId="77777777" w:rsidTr="005E3B3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C56B9DF" w14:textId="77777777" w:rsidR="0066292E" w:rsidRPr="00B939F5" w:rsidRDefault="00181DAC">
            <w:pPr>
              <w:jc w:val="center"/>
              <w:rPr>
                <w:rFonts w:hint="eastAsia"/>
                <w:sz w:val="20"/>
                <w:szCs w:val="20"/>
              </w:rPr>
            </w:pPr>
            <w:proofErr w:type="spellStart"/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Previous</w:t>
            </w:r>
            <w:proofErr w:type="spellEnd"/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stroke</w:t>
            </w:r>
            <w:proofErr w:type="spellEnd"/>
          </w:p>
        </w:tc>
        <w:tc>
          <w:tcPr>
            <w:tcW w:w="180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625798D" w14:textId="77777777" w:rsidR="0066292E" w:rsidRPr="00B939F5" w:rsidRDefault="00181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232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6B4F262" w14:textId="77777777" w:rsidR="0066292E" w:rsidRPr="00B939F5" w:rsidRDefault="00181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1339 (90.41%)</w:t>
            </w: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br/>
              <w:t>(N=1481)</w:t>
            </w:r>
          </w:p>
        </w:tc>
        <w:tc>
          <w:tcPr>
            <w:tcW w:w="2232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6C38379" w14:textId="77777777" w:rsidR="0066292E" w:rsidRPr="00B939F5" w:rsidRDefault="00181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205 (93.61%)</w:t>
            </w: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br/>
              <w:t>(N=219)</w:t>
            </w:r>
          </w:p>
        </w:tc>
        <w:tc>
          <w:tcPr>
            <w:tcW w:w="100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597AC0C" w14:textId="77777777" w:rsidR="0066292E" w:rsidRPr="00B939F5" w:rsidRDefault="00181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0.160</w:t>
            </w:r>
          </w:p>
        </w:tc>
      </w:tr>
      <w:tr w:rsidR="0066292E" w:rsidRPr="00B939F5" w14:paraId="3AC0EB96" w14:textId="77777777" w:rsidTr="005E3B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shd w:val="clear" w:color="auto" w:fill="D9D9D9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E1CD034" w14:textId="77777777" w:rsidR="0066292E" w:rsidRPr="00B939F5" w:rsidRDefault="0066292E">
            <w:pPr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D9D9D9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26C0DEC" w14:textId="77777777" w:rsidR="0066292E" w:rsidRPr="00B939F5" w:rsidRDefault="00181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2232" w:type="dxa"/>
            <w:shd w:val="clear" w:color="auto" w:fill="D9D9D9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65EBE9A" w14:textId="77777777" w:rsidR="0066292E" w:rsidRPr="00B939F5" w:rsidRDefault="00181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142 (9.59%)</w:t>
            </w: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br/>
              <w:t>(N=1481)</w:t>
            </w:r>
          </w:p>
        </w:tc>
        <w:tc>
          <w:tcPr>
            <w:tcW w:w="2232" w:type="dxa"/>
            <w:shd w:val="clear" w:color="auto" w:fill="D9D9D9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BC2BF55" w14:textId="77777777" w:rsidR="0066292E" w:rsidRPr="00B939F5" w:rsidRDefault="00181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 (6.39%)</w:t>
            </w: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br/>
              <w:t>(N=219)</w:t>
            </w:r>
          </w:p>
        </w:tc>
        <w:tc>
          <w:tcPr>
            <w:tcW w:w="1008" w:type="dxa"/>
            <w:shd w:val="clear" w:color="auto" w:fill="D9D9D9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9332936" w14:textId="77777777" w:rsidR="0066292E" w:rsidRPr="00B939F5" w:rsidRDefault="006629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</w:p>
        </w:tc>
      </w:tr>
      <w:tr w:rsidR="0066292E" w:rsidRPr="00B939F5" w14:paraId="1AF7B7F4" w14:textId="77777777" w:rsidTr="005E3B3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61AB3C9" w14:textId="77777777" w:rsidR="0066292E" w:rsidRPr="00B939F5" w:rsidRDefault="00181DAC">
            <w:pPr>
              <w:jc w:val="center"/>
              <w:rPr>
                <w:rFonts w:hint="eastAsia"/>
                <w:sz w:val="20"/>
                <w:szCs w:val="20"/>
              </w:rPr>
            </w:pPr>
            <w:proofErr w:type="spellStart"/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Dyslipidemia</w:t>
            </w:r>
            <w:proofErr w:type="spellEnd"/>
          </w:p>
        </w:tc>
        <w:tc>
          <w:tcPr>
            <w:tcW w:w="180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96FD4C7" w14:textId="77777777" w:rsidR="0066292E" w:rsidRPr="00B939F5" w:rsidRDefault="00181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232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24296F4" w14:textId="77777777" w:rsidR="0066292E" w:rsidRPr="00B939F5" w:rsidRDefault="00181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418 (49.35%)</w:t>
            </w: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br/>
              <w:t>(N=847)</w:t>
            </w:r>
          </w:p>
        </w:tc>
        <w:tc>
          <w:tcPr>
            <w:tcW w:w="2232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FA60579" w14:textId="77777777" w:rsidR="0066292E" w:rsidRPr="00B939F5" w:rsidRDefault="00181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 (29.68%)</w:t>
            </w: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br/>
              <w:t>(N=219)</w:t>
            </w:r>
          </w:p>
        </w:tc>
        <w:tc>
          <w:tcPr>
            <w:tcW w:w="100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F2CF675" w14:textId="77777777" w:rsidR="0066292E" w:rsidRPr="00A05437" w:rsidRDefault="00181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b/>
                <w:sz w:val="20"/>
                <w:szCs w:val="20"/>
              </w:rPr>
            </w:pPr>
            <w:r w:rsidRPr="00A0543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&lt;0.001</w:t>
            </w:r>
          </w:p>
        </w:tc>
      </w:tr>
      <w:tr w:rsidR="0066292E" w:rsidRPr="00B939F5" w14:paraId="4EF03F8A" w14:textId="77777777" w:rsidTr="005E3B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shd w:val="clear" w:color="auto" w:fill="D9D9D9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C58D020" w14:textId="77777777" w:rsidR="0066292E" w:rsidRPr="00B939F5" w:rsidRDefault="0066292E">
            <w:pPr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D9D9D9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6353636" w14:textId="77777777" w:rsidR="0066292E" w:rsidRPr="00B939F5" w:rsidRDefault="00181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2232" w:type="dxa"/>
            <w:shd w:val="clear" w:color="auto" w:fill="D9D9D9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26DA69C" w14:textId="77777777" w:rsidR="0066292E" w:rsidRPr="00B939F5" w:rsidRDefault="00181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429 (50.65%)</w:t>
            </w: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br/>
              <w:t>(N=847)</w:t>
            </w:r>
          </w:p>
        </w:tc>
        <w:tc>
          <w:tcPr>
            <w:tcW w:w="2232" w:type="dxa"/>
            <w:shd w:val="clear" w:color="auto" w:fill="D9D9D9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39D8536" w14:textId="77777777" w:rsidR="0066292E" w:rsidRPr="00B939F5" w:rsidRDefault="00181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154 (70.32%)</w:t>
            </w: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br/>
              <w:t>(N=219)</w:t>
            </w:r>
          </w:p>
        </w:tc>
        <w:tc>
          <w:tcPr>
            <w:tcW w:w="1008" w:type="dxa"/>
            <w:shd w:val="clear" w:color="auto" w:fill="D9D9D9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D0C60F4" w14:textId="77777777" w:rsidR="0066292E" w:rsidRPr="00B939F5" w:rsidRDefault="006629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</w:p>
        </w:tc>
      </w:tr>
      <w:tr w:rsidR="0066292E" w:rsidRPr="00B939F5" w14:paraId="252BF7E9" w14:textId="77777777" w:rsidTr="005E3B3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1C2753C" w14:textId="77777777" w:rsidR="0066292E" w:rsidRPr="00B939F5" w:rsidRDefault="00181DAC">
            <w:pPr>
              <w:jc w:val="center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Parkinson</w:t>
            </w:r>
          </w:p>
        </w:tc>
        <w:tc>
          <w:tcPr>
            <w:tcW w:w="180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C187269" w14:textId="77777777" w:rsidR="0066292E" w:rsidRPr="00B939F5" w:rsidRDefault="00181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232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0EA0A79" w14:textId="77777777" w:rsidR="0066292E" w:rsidRPr="00B939F5" w:rsidRDefault="00181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1442 (96.97%)</w:t>
            </w: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br/>
              <w:t>(N=1487)</w:t>
            </w:r>
          </w:p>
        </w:tc>
        <w:tc>
          <w:tcPr>
            <w:tcW w:w="2232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DA0A61E" w14:textId="77777777" w:rsidR="0066292E" w:rsidRPr="00B939F5" w:rsidRDefault="00181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215 (98.17%)</w:t>
            </w: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br/>
              <w:t>(N=219)</w:t>
            </w:r>
          </w:p>
        </w:tc>
        <w:tc>
          <w:tcPr>
            <w:tcW w:w="100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7117E6D" w14:textId="77777777" w:rsidR="0066292E" w:rsidRPr="00B939F5" w:rsidRDefault="00181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0.438</w:t>
            </w:r>
          </w:p>
        </w:tc>
        <w:bookmarkStart w:id="0" w:name="_GoBack"/>
        <w:bookmarkEnd w:id="0"/>
      </w:tr>
      <w:tr w:rsidR="0066292E" w:rsidRPr="00B939F5" w14:paraId="13AC2F2D" w14:textId="77777777" w:rsidTr="005E3B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shd w:val="clear" w:color="auto" w:fill="D9D9D9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2D27718" w14:textId="77777777" w:rsidR="0066292E" w:rsidRPr="00B939F5" w:rsidRDefault="0066292E">
            <w:pPr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D9D9D9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F2F9833" w14:textId="77777777" w:rsidR="0066292E" w:rsidRPr="00B939F5" w:rsidRDefault="00181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2232" w:type="dxa"/>
            <w:shd w:val="clear" w:color="auto" w:fill="D9D9D9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FEEDD7A" w14:textId="77777777" w:rsidR="0066292E" w:rsidRPr="00B939F5" w:rsidRDefault="00181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45 (3.03%)</w:t>
            </w: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br/>
              <w:t>(N=1487)</w:t>
            </w:r>
          </w:p>
        </w:tc>
        <w:tc>
          <w:tcPr>
            <w:tcW w:w="2232" w:type="dxa"/>
            <w:shd w:val="clear" w:color="auto" w:fill="D9D9D9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9B38263" w14:textId="77777777" w:rsidR="0066292E" w:rsidRPr="00B939F5" w:rsidRDefault="00181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 (1.83%)</w:t>
            </w: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br/>
              <w:t>(N=219)</w:t>
            </w:r>
          </w:p>
        </w:tc>
        <w:tc>
          <w:tcPr>
            <w:tcW w:w="1008" w:type="dxa"/>
            <w:shd w:val="clear" w:color="auto" w:fill="D9D9D9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69DED7A" w14:textId="77777777" w:rsidR="0066292E" w:rsidRPr="00B939F5" w:rsidRDefault="006629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</w:p>
        </w:tc>
      </w:tr>
      <w:tr w:rsidR="0066292E" w:rsidRPr="00B939F5" w14:paraId="030B068A" w14:textId="77777777" w:rsidTr="005E3B3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F9A7A42" w14:textId="77777777" w:rsidR="0066292E" w:rsidRPr="00B939F5" w:rsidRDefault="00181DAC">
            <w:pPr>
              <w:jc w:val="center"/>
              <w:rPr>
                <w:rFonts w:hint="eastAsia"/>
                <w:sz w:val="20"/>
                <w:szCs w:val="20"/>
              </w:rPr>
            </w:pPr>
            <w:proofErr w:type="spellStart"/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Dementia</w:t>
            </w:r>
            <w:proofErr w:type="spellEnd"/>
          </w:p>
        </w:tc>
        <w:tc>
          <w:tcPr>
            <w:tcW w:w="180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451168E" w14:textId="77777777" w:rsidR="0066292E" w:rsidRPr="00B939F5" w:rsidRDefault="00181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232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5DB4AF5" w14:textId="77777777" w:rsidR="0066292E" w:rsidRPr="00B939F5" w:rsidRDefault="00181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1342 (90.01%)</w:t>
            </w: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br/>
              <w:t>(N=1491)</w:t>
            </w:r>
          </w:p>
        </w:tc>
        <w:tc>
          <w:tcPr>
            <w:tcW w:w="2232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8D77F22" w14:textId="77777777" w:rsidR="0066292E" w:rsidRPr="00B939F5" w:rsidRDefault="00181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205 (93.61%)</w:t>
            </w: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br/>
              <w:t>(N=219)</w:t>
            </w:r>
          </w:p>
        </w:tc>
        <w:tc>
          <w:tcPr>
            <w:tcW w:w="100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E3504EE" w14:textId="77777777" w:rsidR="0066292E" w:rsidRPr="00B939F5" w:rsidRDefault="00181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0.116</w:t>
            </w:r>
          </w:p>
        </w:tc>
      </w:tr>
      <w:tr w:rsidR="0066292E" w:rsidRPr="00B939F5" w14:paraId="3082BA0D" w14:textId="77777777" w:rsidTr="005E3B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shd w:val="clear" w:color="auto" w:fill="D9D9D9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9069B25" w14:textId="77777777" w:rsidR="0066292E" w:rsidRPr="00B939F5" w:rsidRDefault="0066292E">
            <w:pPr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D9D9D9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D7AD16D" w14:textId="77777777" w:rsidR="0066292E" w:rsidRPr="00B939F5" w:rsidRDefault="00181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2232" w:type="dxa"/>
            <w:shd w:val="clear" w:color="auto" w:fill="D9D9D9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BC14487" w14:textId="77777777" w:rsidR="0066292E" w:rsidRPr="00B939F5" w:rsidRDefault="00181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149 (9.99%)</w:t>
            </w: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br/>
              <w:t>(N=1491)</w:t>
            </w:r>
          </w:p>
        </w:tc>
        <w:tc>
          <w:tcPr>
            <w:tcW w:w="2232" w:type="dxa"/>
            <w:shd w:val="clear" w:color="auto" w:fill="D9D9D9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06EA151" w14:textId="77777777" w:rsidR="0066292E" w:rsidRPr="00B939F5" w:rsidRDefault="00181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 (6.39%)</w:t>
            </w:r>
            <w:r w:rsidRPr="00B939F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br/>
              <w:t>(N=219)</w:t>
            </w:r>
          </w:p>
        </w:tc>
        <w:tc>
          <w:tcPr>
            <w:tcW w:w="1008" w:type="dxa"/>
            <w:shd w:val="clear" w:color="auto" w:fill="D9D9D9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F2F9C10" w14:textId="77777777" w:rsidR="0066292E" w:rsidRPr="00B939F5" w:rsidRDefault="006629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20"/>
              </w:rPr>
            </w:pPr>
          </w:p>
        </w:tc>
      </w:tr>
    </w:tbl>
    <w:p w14:paraId="22284CF5" w14:textId="77777777" w:rsidR="0066292E" w:rsidRPr="005E3B34" w:rsidRDefault="00181DAC">
      <w:pPr>
        <w:rPr>
          <w:rFonts w:hint="eastAsia"/>
          <w:lang w:val="en-US"/>
        </w:rPr>
      </w:pPr>
      <w:r w:rsidRPr="00B939F5">
        <w:rPr>
          <w:rFonts w:ascii="Times New Roman" w:eastAsia="Times New Roman" w:hAnsi="Times New Roman"/>
          <w:color w:val="000000"/>
          <w:sz w:val="15"/>
          <w:lang w:val="en-US"/>
        </w:rPr>
        <w:t>IQR, interquartile range. Continuous variables are reported as median [IQR] and were compared using Mann-Whitney U tests; categorical variables were compared using chi-square tests. Frailty/performance assessment refers to patients with available CFS-based frailty classification and physical performance data.</w:t>
      </w:r>
    </w:p>
    <w:sectPr w:rsidR="0066292E" w:rsidRPr="005E3B34">
      <w:pgSz w:w="11906" w:h="16838"/>
      <w:pgMar w:top="720" w:right="792" w:bottom="720" w:left="792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OpenSymbol">
    <w:altName w:val="Calibri"/>
    <w:charset w:val="02"/>
    <w:family w:val="auto"/>
    <w:pitch w:val="default"/>
  </w:font>
  <w:font w:name="Liberation Mono">
    <w:altName w:val="Courier New"/>
    <w:charset w:val="00"/>
    <w:family w:val="modern"/>
    <w:pitch w:val="fixed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E90FFB"/>
    <w:multiLevelType w:val="multilevel"/>
    <w:tmpl w:val="6310B1C0"/>
    <w:lvl w:ilvl="0">
      <w:start w:val="1"/>
      <w:numFmt w:val="bullet"/>
      <w:lvlText w:val=""/>
      <w:lvlJc w:val="left"/>
      <w:pPr>
        <w:tabs>
          <w:tab w:val="num" w:pos="192"/>
        </w:tabs>
        <w:ind w:left="192" w:hanging="283"/>
      </w:pPr>
      <w:rPr>
        <w:rFonts w:ascii="Wingdings" w:hAnsi="Wingdings" w:cs="Wingdings" w:hint="default"/>
      </w:rPr>
    </w:lvl>
    <w:lvl w:ilvl="1">
      <w:start w:val="1"/>
      <w:numFmt w:val="bullet"/>
      <w:lvlText w:val=""/>
      <w:lvlJc w:val="left"/>
      <w:pPr>
        <w:tabs>
          <w:tab w:val="num" w:pos="384"/>
        </w:tabs>
        <w:ind w:left="384" w:hanging="283"/>
      </w:pPr>
      <w:rPr>
        <w:rFonts w:ascii="Wingdings" w:hAnsi="Wingdings" w:cs="Wingdings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" w15:restartNumberingAfterBreak="0">
    <w:nsid w:val="43320E6B"/>
    <w:multiLevelType w:val="multilevel"/>
    <w:tmpl w:val="C290A9C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attachedTemplate r:id="rId1"/>
  <w:defaultTabStop w:val="709"/>
  <w:autoHyphenation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3BC"/>
    <w:rsid w:val="00181DAC"/>
    <w:rsid w:val="003A3529"/>
    <w:rsid w:val="004E45C7"/>
    <w:rsid w:val="00513F76"/>
    <w:rsid w:val="00563CDA"/>
    <w:rsid w:val="00564960"/>
    <w:rsid w:val="005A22A6"/>
    <w:rsid w:val="005E11A5"/>
    <w:rsid w:val="005E3B34"/>
    <w:rsid w:val="00602971"/>
    <w:rsid w:val="0066292E"/>
    <w:rsid w:val="006779F2"/>
    <w:rsid w:val="006F59DA"/>
    <w:rsid w:val="007073BC"/>
    <w:rsid w:val="00862E36"/>
    <w:rsid w:val="00952B72"/>
    <w:rsid w:val="009A7AAF"/>
    <w:rsid w:val="00A05437"/>
    <w:rsid w:val="00B939F5"/>
    <w:rsid w:val="00C529A0"/>
    <w:rsid w:val="00E34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3E7A2"/>
  <w15:docId w15:val="{21EC5939-056B-47D5-BE2F-E0E264A12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Lucida Sans"/>
        <w:kern w:val="2"/>
        <w:sz w:val="24"/>
        <w:szCs w:val="24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3">
    <w:name w:val="heading 3"/>
    <w:basedOn w:val="Titolo"/>
    <w:next w:val="Corpotesto"/>
    <w:qFormat/>
    <w:pPr>
      <w:spacing w:before="140"/>
      <w:outlineLvl w:val="2"/>
    </w:pPr>
    <w:rPr>
      <w:rFonts w:ascii="Liberation Serif" w:eastAsia="NSimSun" w:hAnsi="Liberation Serif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qFormat/>
    <w:rPr>
      <w:b/>
      <w:bCs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character" w:customStyle="1" w:styleId="Testosorgente">
    <w:name w:val="Testo sorgente"/>
    <w:qFormat/>
    <w:rPr>
      <w:rFonts w:ascii="Liberation Mono" w:eastAsia="NSimSun" w:hAnsi="Liberation Mono" w:cs="Liberation Mono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pPr>
      <w:suppressLineNumbers/>
    </w:pPr>
  </w:style>
  <w:style w:type="paragraph" w:customStyle="1" w:styleId="Contenutotabella">
    <w:name w:val="Contenuto tabella"/>
    <w:basedOn w:val="Normale"/>
    <w:qFormat/>
    <w:pPr>
      <w:widowControl w:val="0"/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paragraph" w:customStyle="1" w:styleId="Lineaorizzontale">
    <w:name w:val="Linea orizzontale"/>
    <w:basedOn w:val="Normale"/>
    <w:next w:val="Corpotesto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table" w:styleId="Tabellaelenco7acolori">
    <w:name w:val="List Table 7 Colorful"/>
    <w:basedOn w:val="Tabellanormale"/>
    <w:uiPriority w:val="52"/>
    <w:rsid w:val="00862E36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6acolori-colore6">
    <w:name w:val="List Table 6 Colorful Accent 6"/>
    <w:basedOn w:val="Tabellanormale"/>
    <w:uiPriority w:val="51"/>
    <w:rsid w:val="00862E36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tab2">
    <w:name w:val="Grid Table 2"/>
    <w:basedOn w:val="Tabellanormale"/>
    <w:uiPriority w:val="47"/>
    <w:rsid w:val="00862E36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elenco1chiara">
    <w:name w:val="List Table 1 Light"/>
    <w:basedOn w:val="Tabellanormale"/>
    <w:uiPriority w:val="46"/>
    <w:rsid w:val="00862E3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tente\Downloads\tabelle%20per%20articolo%20diabet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D659E3-E183-4CCD-B537-5D8EF4BE6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tabelle per articolo diabete</Template>
  <TotalTime>1</TotalTime>
  <Pages>1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Specializzandi1</dc:creator>
  <cp:lastModifiedBy>Marco BERTOLOTTI</cp:lastModifiedBy>
  <cp:revision>2</cp:revision>
  <dcterms:created xsi:type="dcterms:W3CDTF">2026-07-01T19:54:00Z</dcterms:created>
  <dcterms:modified xsi:type="dcterms:W3CDTF">2026-07-01T19:54:00Z</dcterms:modified>
  <dc:language>it-IT</dc:language>
</cp:coreProperties>
</file>