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CCDB8" w14:textId="366A9144" w:rsidR="0037280A" w:rsidRDefault="007D4DB8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CC65A1" w:rsidRPr="00A225E0">
        <w:rPr>
          <w:rFonts w:ascii="Times New Roman" w:hAnsi="Times New Roman" w:cs="Times New Roman"/>
          <w:b/>
          <w:bCs/>
        </w:rPr>
        <w:t>Appendix</w:t>
      </w:r>
    </w:p>
    <w:p w14:paraId="331562B4" w14:textId="77777777" w:rsidR="0037280A" w:rsidRDefault="0037280A">
      <w:pPr>
        <w:rPr>
          <w:rFonts w:ascii="Times New Roman" w:hAnsi="Times New Roman" w:cs="Times New Roman"/>
          <w:b/>
          <w:bCs/>
          <w:sz w:val="22"/>
          <w:szCs w:val="22"/>
        </w:rPr>
        <w:sectPr w:rsidR="0037280A" w:rsidSect="00FF1F6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4DB0BC" w14:textId="5FB1B72C" w:rsidR="00C47828" w:rsidRDefault="00C4782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7828">
        <w:rPr>
          <w:rFonts w:ascii="Times New Roman" w:hAnsi="Times New Roman" w:cs="Times New Roman"/>
          <w:b/>
          <w:bCs/>
          <w:sz w:val="22"/>
          <w:szCs w:val="22"/>
        </w:rPr>
        <w:lastRenderedPageBreak/>
        <w:t>Figure S1: S</w:t>
      </w:r>
      <w:r w:rsidR="009B4702">
        <w:rPr>
          <w:rFonts w:ascii="Times New Roman" w:hAnsi="Times New Roman" w:cs="Times New Roman"/>
          <w:b/>
          <w:bCs/>
          <w:sz w:val="22"/>
          <w:szCs w:val="22"/>
        </w:rPr>
        <w:t>ystem dynamics</w:t>
      </w:r>
      <w:r w:rsidRPr="00C47828">
        <w:rPr>
          <w:rFonts w:ascii="Times New Roman" w:hAnsi="Times New Roman" w:cs="Times New Roman"/>
          <w:b/>
          <w:bCs/>
          <w:sz w:val="22"/>
          <w:szCs w:val="22"/>
        </w:rPr>
        <w:t xml:space="preserve"> model</w:t>
      </w:r>
      <w:r w:rsidR="0064066E">
        <w:rPr>
          <w:rFonts w:ascii="Times New Roman" w:hAnsi="Times New Roman" w:cs="Times New Roman"/>
          <w:b/>
          <w:bCs/>
          <w:sz w:val="22"/>
          <w:szCs w:val="22"/>
        </w:rPr>
        <w:t xml:space="preserve"> structure </w:t>
      </w:r>
      <w:r w:rsidRPr="00C4782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D38FB6E" w14:textId="3FCCFB49" w:rsidR="00C47828" w:rsidRPr="00C47828" w:rsidRDefault="0040452C" w:rsidP="0037280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452C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1C290233" wp14:editId="37BB2420">
            <wp:extent cx="9628794" cy="5135173"/>
            <wp:effectExtent l="0" t="0" r="0" b="0"/>
            <wp:docPr id="1274353199" name="Picture 1" descr="A diagram of a computer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53199" name="Picture 1" descr="A diagram of a computer syste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60197" cy="515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828" w:rsidRPr="00C47828" w:rsidSect="00FF1F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D4E20" w14:textId="77777777" w:rsidR="00752D49" w:rsidRDefault="00752D49" w:rsidP="00B81A52">
      <w:r>
        <w:separator/>
      </w:r>
    </w:p>
  </w:endnote>
  <w:endnote w:type="continuationSeparator" w:id="0">
    <w:p w14:paraId="55230EDC" w14:textId="77777777" w:rsidR="00752D49" w:rsidRDefault="00752D49" w:rsidP="00B8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D5399" w14:textId="77777777" w:rsidR="00752D49" w:rsidRDefault="00752D49" w:rsidP="00B81A52">
      <w:r>
        <w:separator/>
      </w:r>
    </w:p>
  </w:footnote>
  <w:footnote w:type="continuationSeparator" w:id="0">
    <w:p w14:paraId="3DF357B3" w14:textId="77777777" w:rsidR="00752D49" w:rsidRDefault="00752D49" w:rsidP="00B81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99F"/>
    <w:multiLevelType w:val="hybridMultilevel"/>
    <w:tmpl w:val="9F5C0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725E"/>
    <w:multiLevelType w:val="hybridMultilevel"/>
    <w:tmpl w:val="8E46B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F7673"/>
    <w:multiLevelType w:val="multilevel"/>
    <w:tmpl w:val="BAEC9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2072A"/>
    <w:multiLevelType w:val="hybridMultilevel"/>
    <w:tmpl w:val="15E44B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D50BA"/>
    <w:multiLevelType w:val="hybridMultilevel"/>
    <w:tmpl w:val="6C9E7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177F43"/>
    <w:multiLevelType w:val="multilevel"/>
    <w:tmpl w:val="BACCA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7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0DE5AB5"/>
    <w:multiLevelType w:val="hybridMultilevel"/>
    <w:tmpl w:val="41F0EB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678CF"/>
    <w:multiLevelType w:val="hybridMultilevel"/>
    <w:tmpl w:val="1604EA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C3DCB"/>
    <w:multiLevelType w:val="multilevel"/>
    <w:tmpl w:val="C49AD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76768"/>
    <w:multiLevelType w:val="hybridMultilevel"/>
    <w:tmpl w:val="B972EC0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 w15:restartNumberingAfterBreak="0">
    <w:nsid w:val="1BEA1248"/>
    <w:multiLevelType w:val="hybridMultilevel"/>
    <w:tmpl w:val="D17AC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F71C2"/>
    <w:multiLevelType w:val="hybridMultilevel"/>
    <w:tmpl w:val="F5D6C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16CC4"/>
    <w:multiLevelType w:val="hybridMultilevel"/>
    <w:tmpl w:val="30BAAD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18DC"/>
    <w:multiLevelType w:val="hybridMultilevel"/>
    <w:tmpl w:val="D6E2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75493"/>
    <w:multiLevelType w:val="hybridMultilevel"/>
    <w:tmpl w:val="BC5CB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900BF"/>
    <w:multiLevelType w:val="hybridMultilevel"/>
    <w:tmpl w:val="7D686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D27B5"/>
    <w:multiLevelType w:val="hybridMultilevel"/>
    <w:tmpl w:val="184EC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9135C"/>
    <w:multiLevelType w:val="hybridMultilevel"/>
    <w:tmpl w:val="ABB27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705F"/>
    <w:multiLevelType w:val="hybridMultilevel"/>
    <w:tmpl w:val="4744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21F10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22635"/>
    <w:multiLevelType w:val="hybridMultilevel"/>
    <w:tmpl w:val="F94C79EC"/>
    <w:lvl w:ilvl="0" w:tplc="D59098F8">
      <w:start w:val="1"/>
      <w:numFmt w:val="decimal"/>
      <w:lvlText w:val="%1."/>
      <w:lvlJc w:val="left"/>
      <w:pPr>
        <w:ind w:left="1020" w:hanging="360"/>
      </w:pPr>
    </w:lvl>
    <w:lvl w:ilvl="1" w:tplc="C9EE314E">
      <w:start w:val="1"/>
      <w:numFmt w:val="decimal"/>
      <w:lvlText w:val="%2."/>
      <w:lvlJc w:val="left"/>
      <w:pPr>
        <w:ind w:left="1020" w:hanging="360"/>
      </w:pPr>
    </w:lvl>
    <w:lvl w:ilvl="2" w:tplc="C486E4B8">
      <w:start w:val="1"/>
      <w:numFmt w:val="decimal"/>
      <w:lvlText w:val="%3."/>
      <w:lvlJc w:val="left"/>
      <w:pPr>
        <w:ind w:left="1020" w:hanging="360"/>
      </w:pPr>
    </w:lvl>
    <w:lvl w:ilvl="3" w:tplc="020C038C">
      <w:start w:val="1"/>
      <w:numFmt w:val="decimal"/>
      <w:lvlText w:val="%4."/>
      <w:lvlJc w:val="left"/>
      <w:pPr>
        <w:ind w:left="1020" w:hanging="360"/>
      </w:pPr>
    </w:lvl>
    <w:lvl w:ilvl="4" w:tplc="674EA402">
      <w:start w:val="1"/>
      <w:numFmt w:val="decimal"/>
      <w:lvlText w:val="%5."/>
      <w:lvlJc w:val="left"/>
      <w:pPr>
        <w:ind w:left="1020" w:hanging="360"/>
      </w:pPr>
    </w:lvl>
    <w:lvl w:ilvl="5" w:tplc="4EFCB1AA">
      <w:start w:val="1"/>
      <w:numFmt w:val="decimal"/>
      <w:lvlText w:val="%6."/>
      <w:lvlJc w:val="left"/>
      <w:pPr>
        <w:ind w:left="1020" w:hanging="360"/>
      </w:pPr>
    </w:lvl>
    <w:lvl w:ilvl="6" w:tplc="37A4F10A">
      <w:start w:val="1"/>
      <w:numFmt w:val="decimal"/>
      <w:lvlText w:val="%7."/>
      <w:lvlJc w:val="left"/>
      <w:pPr>
        <w:ind w:left="1020" w:hanging="360"/>
      </w:pPr>
    </w:lvl>
    <w:lvl w:ilvl="7" w:tplc="8D9E7108">
      <w:start w:val="1"/>
      <w:numFmt w:val="decimal"/>
      <w:lvlText w:val="%8."/>
      <w:lvlJc w:val="left"/>
      <w:pPr>
        <w:ind w:left="1020" w:hanging="360"/>
      </w:pPr>
    </w:lvl>
    <w:lvl w:ilvl="8" w:tplc="9FECC248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4C872A8B"/>
    <w:multiLevelType w:val="hybridMultilevel"/>
    <w:tmpl w:val="BC8E2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5F6436"/>
    <w:multiLevelType w:val="hybridMultilevel"/>
    <w:tmpl w:val="648CC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011AD"/>
    <w:multiLevelType w:val="hybridMultilevel"/>
    <w:tmpl w:val="96B2A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D644C"/>
    <w:multiLevelType w:val="hybridMultilevel"/>
    <w:tmpl w:val="27D68B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B0710A"/>
    <w:multiLevelType w:val="hybridMultilevel"/>
    <w:tmpl w:val="A1421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E44A7"/>
    <w:multiLevelType w:val="hybridMultilevel"/>
    <w:tmpl w:val="0AE2E840"/>
    <w:lvl w:ilvl="0" w:tplc="35B01C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92ACE"/>
    <w:multiLevelType w:val="hybridMultilevel"/>
    <w:tmpl w:val="94948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15685"/>
    <w:multiLevelType w:val="hybridMultilevel"/>
    <w:tmpl w:val="145ED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172F"/>
    <w:multiLevelType w:val="hybridMultilevel"/>
    <w:tmpl w:val="5920A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30528"/>
    <w:multiLevelType w:val="hybridMultilevel"/>
    <w:tmpl w:val="FC947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22A62"/>
    <w:multiLevelType w:val="hybridMultilevel"/>
    <w:tmpl w:val="A544A554"/>
    <w:lvl w:ilvl="0" w:tplc="616CF4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83D4B"/>
    <w:multiLevelType w:val="hybridMultilevel"/>
    <w:tmpl w:val="61A2F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352B8"/>
    <w:multiLevelType w:val="hybridMultilevel"/>
    <w:tmpl w:val="08D2A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500636">
    <w:abstractNumId w:val="9"/>
  </w:num>
  <w:num w:numId="2" w16cid:durableId="710347131">
    <w:abstractNumId w:val="23"/>
  </w:num>
  <w:num w:numId="3" w16cid:durableId="1440638776">
    <w:abstractNumId w:val="4"/>
  </w:num>
  <w:num w:numId="4" w16cid:durableId="1455715074">
    <w:abstractNumId w:val="24"/>
  </w:num>
  <w:num w:numId="5" w16cid:durableId="380831945">
    <w:abstractNumId w:val="18"/>
  </w:num>
  <w:num w:numId="6" w16cid:durableId="890044624">
    <w:abstractNumId w:val="20"/>
  </w:num>
  <w:num w:numId="7" w16cid:durableId="1283612737">
    <w:abstractNumId w:val="14"/>
  </w:num>
  <w:num w:numId="8" w16cid:durableId="2105567104">
    <w:abstractNumId w:val="2"/>
  </w:num>
  <w:num w:numId="9" w16cid:durableId="1157528545">
    <w:abstractNumId w:val="17"/>
  </w:num>
  <w:num w:numId="10" w16cid:durableId="335620973">
    <w:abstractNumId w:val="15"/>
  </w:num>
  <w:num w:numId="11" w16cid:durableId="1366759645">
    <w:abstractNumId w:val="0"/>
  </w:num>
  <w:num w:numId="12" w16cid:durableId="1880169964">
    <w:abstractNumId w:val="6"/>
  </w:num>
  <w:num w:numId="13" w16cid:durableId="1009136117">
    <w:abstractNumId w:val="30"/>
  </w:num>
  <w:num w:numId="14" w16cid:durableId="310719189">
    <w:abstractNumId w:val="22"/>
  </w:num>
  <w:num w:numId="15" w16cid:durableId="1652519912">
    <w:abstractNumId w:val="26"/>
  </w:num>
  <w:num w:numId="16" w16cid:durableId="2361974">
    <w:abstractNumId w:val="27"/>
  </w:num>
  <w:num w:numId="17" w16cid:durableId="162091440">
    <w:abstractNumId w:val="13"/>
  </w:num>
  <w:num w:numId="18" w16cid:durableId="1501694765">
    <w:abstractNumId w:val="28"/>
  </w:num>
  <w:num w:numId="19" w16cid:durableId="622150400">
    <w:abstractNumId w:val="11"/>
  </w:num>
  <w:num w:numId="20" w16cid:durableId="1943950177">
    <w:abstractNumId w:val="31"/>
  </w:num>
  <w:num w:numId="21" w16cid:durableId="1169251106">
    <w:abstractNumId w:val="8"/>
  </w:num>
  <w:num w:numId="22" w16cid:durableId="1660845198">
    <w:abstractNumId w:val="25"/>
  </w:num>
  <w:num w:numId="23" w16cid:durableId="1995181902">
    <w:abstractNumId w:val="10"/>
  </w:num>
  <w:num w:numId="24" w16cid:durableId="1513258072">
    <w:abstractNumId w:val="3"/>
  </w:num>
  <w:num w:numId="25" w16cid:durableId="2036729675">
    <w:abstractNumId w:val="32"/>
  </w:num>
  <w:num w:numId="26" w16cid:durableId="2084451051">
    <w:abstractNumId w:val="5"/>
  </w:num>
  <w:num w:numId="27" w16cid:durableId="1836265928">
    <w:abstractNumId w:val="7"/>
  </w:num>
  <w:num w:numId="28" w16cid:durableId="1592540188">
    <w:abstractNumId w:val="21"/>
  </w:num>
  <w:num w:numId="29" w16cid:durableId="1430929889">
    <w:abstractNumId w:val="12"/>
  </w:num>
  <w:num w:numId="30" w16cid:durableId="1891770146">
    <w:abstractNumId w:val="1"/>
  </w:num>
  <w:num w:numId="31" w16cid:durableId="760755701">
    <w:abstractNumId w:val="16"/>
  </w:num>
  <w:num w:numId="32" w16cid:durableId="1576356826">
    <w:abstractNumId w:val="19"/>
  </w:num>
  <w:num w:numId="33" w16cid:durableId="208884569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27BA4"/>
    <w:rsid w:val="000006DB"/>
    <w:rsid w:val="00000E7F"/>
    <w:rsid w:val="00000E86"/>
    <w:rsid w:val="000020FE"/>
    <w:rsid w:val="00004EE6"/>
    <w:rsid w:val="00006412"/>
    <w:rsid w:val="00011015"/>
    <w:rsid w:val="00012097"/>
    <w:rsid w:val="00012AE8"/>
    <w:rsid w:val="00012C96"/>
    <w:rsid w:val="00013D97"/>
    <w:rsid w:val="0001422E"/>
    <w:rsid w:val="000148B4"/>
    <w:rsid w:val="0001539A"/>
    <w:rsid w:val="00016152"/>
    <w:rsid w:val="00016480"/>
    <w:rsid w:val="0001679C"/>
    <w:rsid w:val="00017173"/>
    <w:rsid w:val="000214E7"/>
    <w:rsid w:val="0002373B"/>
    <w:rsid w:val="00025BE1"/>
    <w:rsid w:val="00025EA5"/>
    <w:rsid w:val="000263AB"/>
    <w:rsid w:val="00026F85"/>
    <w:rsid w:val="00026FE8"/>
    <w:rsid w:val="00027694"/>
    <w:rsid w:val="00027F15"/>
    <w:rsid w:val="0003062F"/>
    <w:rsid w:val="000306D1"/>
    <w:rsid w:val="00030D6C"/>
    <w:rsid w:val="00031BB6"/>
    <w:rsid w:val="00032CE8"/>
    <w:rsid w:val="00036C47"/>
    <w:rsid w:val="00040A59"/>
    <w:rsid w:val="0004163A"/>
    <w:rsid w:val="000418A1"/>
    <w:rsid w:val="000429E4"/>
    <w:rsid w:val="00042B1B"/>
    <w:rsid w:val="00042D2E"/>
    <w:rsid w:val="00043C1F"/>
    <w:rsid w:val="00045BE3"/>
    <w:rsid w:val="00046375"/>
    <w:rsid w:val="000463B9"/>
    <w:rsid w:val="00047785"/>
    <w:rsid w:val="00047A0F"/>
    <w:rsid w:val="0005194E"/>
    <w:rsid w:val="00051B3B"/>
    <w:rsid w:val="00052212"/>
    <w:rsid w:val="000525F7"/>
    <w:rsid w:val="00053CEE"/>
    <w:rsid w:val="0005466D"/>
    <w:rsid w:val="00055B67"/>
    <w:rsid w:val="00055F85"/>
    <w:rsid w:val="0005703B"/>
    <w:rsid w:val="0005713E"/>
    <w:rsid w:val="0005748D"/>
    <w:rsid w:val="000576FD"/>
    <w:rsid w:val="0006012F"/>
    <w:rsid w:val="00063D1C"/>
    <w:rsid w:val="000659E3"/>
    <w:rsid w:val="00065D75"/>
    <w:rsid w:val="00066197"/>
    <w:rsid w:val="00071306"/>
    <w:rsid w:val="000715BD"/>
    <w:rsid w:val="000716D7"/>
    <w:rsid w:val="00071BD8"/>
    <w:rsid w:val="000724FE"/>
    <w:rsid w:val="0007262F"/>
    <w:rsid w:val="000727C8"/>
    <w:rsid w:val="00072FD3"/>
    <w:rsid w:val="00073B87"/>
    <w:rsid w:val="0007430B"/>
    <w:rsid w:val="00074D17"/>
    <w:rsid w:val="00075D80"/>
    <w:rsid w:val="00075DB8"/>
    <w:rsid w:val="000767E5"/>
    <w:rsid w:val="00080825"/>
    <w:rsid w:val="00084343"/>
    <w:rsid w:val="00092624"/>
    <w:rsid w:val="00093E78"/>
    <w:rsid w:val="0009408B"/>
    <w:rsid w:val="00094AF3"/>
    <w:rsid w:val="00095F1A"/>
    <w:rsid w:val="00096458"/>
    <w:rsid w:val="00097352"/>
    <w:rsid w:val="00097731"/>
    <w:rsid w:val="000A03F0"/>
    <w:rsid w:val="000A161F"/>
    <w:rsid w:val="000A19EF"/>
    <w:rsid w:val="000A3673"/>
    <w:rsid w:val="000A46F4"/>
    <w:rsid w:val="000A5294"/>
    <w:rsid w:val="000A52DC"/>
    <w:rsid w:val="000A74FF"/>
    <w:rsid w:val="000A7ADA"/>
    <w:rsid w:val="000B1D24"/>
    <w:rsid w:val="000B2310"/>
    <w:rsid w:val="000B379F"/>
    <w:rsid w:val="000B3D25"/>
    <w:rsid w:val="000B4888"/>
    <w:rsid w:val="000B49A6"/>
    <w:rsid w:val="000B5249"/>
    <w:rsid w:val="000B567D"/>
    <w:rsid w:val="000B5750"/>
    <w:rsid w:val="000C28E1"/>
    <w:rsid w:val="000C322F"/>
    <w:rsid w:val="000C4178"/>
    <w:rsid w:val="000C47BE"/>
    <w:rsid w:val="000C4DAE"/>
    <w:rsid w:val="000C64FD"/>
    <w:rsid w:val="000C6BEC"/>
    <w:rsid w:val="000D02FC"/>
    <w:rsid w:val="000D0DE7"/>
    <w:rsid w:val="000D0F7F"/>
    <w:rsid w:val="000D18A7"/>
    <w:rsid w:val="000D1948"/>
    <w:rsid w:val="000D1B2B"/>
    <w:rsid w:val="000D286E"/>
    <w:rsid w:val="000D486C"/>
    <w:rsid w:val="000D673F"/>
    <w:rsid w:val="000D68E4"/>
    <w:rsid w:val="000D791A"/>
    <w:rsid w:val="000E0C44"/>
    <w:rsid w:val="000E3822"/>
    <w:rsid w:val="000E6DFD"/>
    <w:rsid w:val="000E765C"/>
    <w:rsid w:val="000F01F0"/>
    <w:rsid w:val="000F0BE5"/>
    <w:rsid w:val="000F324A"/>
    <w:rsid w:val="000F34AA"/>
    <w:rsid w:val="000F3BCD"/>
    <w:rsid w:val="000F3CB8"/>
    <w:rsid w:val="000F46A7"/>
    <w:rsid w:val="000F479D"/>
    <w:rsid w:val="000F5B35"/>
    <w:rsid w:val="000F5D5E"/>
    <w:rsid w:val="001003CA"/>
    <w:rsid w:val="00100AC3"/>
    <w:rsid w:val="00101407"/>
    <w:rsid w:val="00103249"/>
    <w:rsid w:val="0010326C"/>
    <w:rsid w:val="00104A95"/>
    <w:rsid w:val="00104B3A"/>
    <w:rsid w:val="001077AF"/>
    <w:rsid w:val="001078DA"/>
    <w:rsid w:val="00107FF2"/>
    <w:rsid w:val="00110588"/>
    <w:rsid w:val="001117B4"/>
    <w:rsid w:val="00111A5C"/>
    <w:rsid w:val="00112296"/>
    <w:rsid w:val="001130E0"/>
    <w:rsid w:val="00120838"/>
    <w:rsid w:val="0012173E"/>
    <w:rsid w:val="00125DFD"/>
    <w:rsid w:val="00126F05"/>
    <w:rsid w:val="00130735"/>
    <w:rsid w:val="00131266"/>
    <w:rsid w:val="001321D4"/>
    <w:rsid w:val="001336F8"/>
    <w:rsid w:val="00133DFE"/>
    <w:rsid w:val="00134864"/>
    <w:rsid w:val="00134A6A"/>
    <w:rsid w:val="00135065"/>
    <w:rsid w:val="001351C4"/>
    <w:rsid w:val="00135858"/>
    <w:rsid w:val="00136920"/>
    <w:rsid w:val="00140BB8"/>
    <w:rsid w:val="00140EF3"/>
    <w:rsid w:val="00141C9A"/>
    <w:rsid w:val="00141F8D"/>
    <w:rsid w:val="001441AB"/>
    <w:rsid w:val="00144824"/>
    <w:rsid w:val="00146BEA"/>
    <w:rsid w:val="00146FE6"/>
    <w:rsid w:val="0014726A"/>
    <w:rsid w:val="0015103C"/>
    <w:rsid w:val="00151187"/>
    <w:rsid w:val="00151A02"/>
    <w:rsid w:val="00154069"/>
    <w:rsid w:val="00155825"/>
    <w:rsid w:val="00155DE7"/>
    <w:rsid w:val="001572B4"/>
    <w:rsid w:val="001604F5"/>
    <w:rsid w:val="00160E26"/>
    <w:rsid w:val="00160FB4"/>
    <w:rsid w:val="001638D6"/>
    <w:rsid w:val="001648D7"/>
    <w:rsid w:val="00166B8D"/>
    <w:rsid w:val="001673B5"/>
    <w:rsid w:val="00167F2B"/>
    <w:rsid w:val="00170259"/>
    <w:rsid w:val="00170396"/>
    <w:rsid w:val="00170564"/>
    <w:rsid w:val="00170BF2"/>
    <w:rsid w:val="0017118D"/>
    <w:rsid w:val="00171562"/>
    <w:rsid w:val="00171C56"/>
    <w:rsid w:val="00172D2B"/>
    <w:rsid w:val="0017318D"/>
    <w:rsid w:val="0017372E"/>
    <w:rsid w:val="00174955"/>
    <w:rsid w:val="00174FAD"/>
    <w:rsid w:val="00175EEC"/>
    <w:rsid w:val="00176397"/>
    <w:rsid w:val="00177B55"/>
    <w:rsid w:val="00180514"/>
    <w:rsid w:val="00181092"/>
    <w:rsid w:val="00181816"/>
    <w:rsid w:val="001833D6"/>
    <w:rsid w:val="00184B49"/>
    <w:rsid w:val="00185C30"/>
    <w:rsid w:val="00185CFD"/>
    <w:rsid w:val="00186C7A"/>
    <w:rsid w:val="00186D78"/>
    <w:rsid w:val="001873F9"/>
    <w:rsid w:val="0019011C"/>
    <w:rsid w:val="0019093F"/>
    <w:rsid w:val="00191463"/>
    <w:rsid w:val="00191B4D"/>
    <w:rsid w:val="00191F69"/>
    <w:rsid w:val="0019253F"/>
    <w:rsid w:val="00192DC5"/>
    <w:rsid w:val="001940E6"/>
    <w:rsid w:val="001946C7"/>
    <w:rsid w:val="00194C24"/>
    <w:rsid w:val="001956BE"/>
    <w:rsid w:val="00196AD7"/>
    <w:rsid w:val="00197A24"/>
    <w:rsid w:val="001A1056"/>
    <w:rsid w:val="001A1820"/>
    <w:rsid w:val="001A1D0D"/>
    <w:rsid w:val="001A29D5"/>
    <w:rsid w:val="001A2F7E"/>
    <w:rsid w:val="001A338A"/>
    <w:rsid w:val="001A4672"/>
    <w:rsid w:val="001A4C64"/>
    <w:rsid w:val="001A4D02"/>
    <w:rsid w:val="001A5088"/>
    <w:rsid w:val="001A58B7"/>
    <w:rsid w:val="001A5BDB"/>
    <w:rsid w:val="001B0820"/>
    <w:rsid w:val="001B1945"/>
    <w:rsid w:val="001B1AA4"/>
    <w:rsid w:val="001B212B"/>
    <w:rsid w:val="001B281C"/>
    <w:rsid w:val="001B314B"/>
    <w:rsid w:val="001B3F23"/>
    <w:rsid w:val="001B4AE3"/>
    <w:rsid w:val="001B4E90"/>
    <w:rsid w:val="001B5111"/>
    <w:rsid w:val="001C13CE"/>
    <w:rsid w:val="001C17E4"/>
    <w:rsid w:val="001C276B"/>
    <w:rsid w:val="001C2CA9"/>
    <w:rsid w:val="001C369C"/>
    <w:rsid w:val="001C3921"/>
    <w:rsid w:val="001C3B81"/>
    <w:rsid w:val="001D17C2"/>
    <w:rsid w:val="001D3480"/>
    <w:rsid w:val="001D463A"/>
    <w:rsid w:val="001D558C"/>
    <w:rsid w:val="001D6762"/>
    <w:rsid w:val="001D6B1A"/>
    <w:rsid w:val="001D7A39"/>
    <w:rsid w:val="001E0276"/>
    <w:rsid w:val="001E11A3"/>
    <w:rsid w:val="001E135C"/>
    <w:rsid w:val="001E1AC7"/>
    <w:rsid w:val="001E2C09"/>
    <w:rsid w:val="001E3D0A"/>
    <w:rsid w:val="001E4682"/>
    <w:rsid w:val="001E5384"/>
    <w:rsid w:val="001E66F9"/>
    <w:rsid w:val="001E7E82"/>
    <w:rsid w:val="001F008F"/>
    <w:rsid w:val="001F066C"/>
    <w:rsid w:val="001F2715"/>
    <w:rsid w:val="001F3692"/>
    <w:rsid w:val="001F37B8"/>
    <w:rsid w:val="001F3910"/>
    <w:rsid w:val="001F43A1"/>
    <w:rsid w:val="001F45A6"/>
    <w:rsid w:val="001F60ED"/>
    <w:rsid w:val="001F6E43"/>
    <w:rsid w:val="0020046E"/>
    <w:rsid w:val="00200F95"/>
    <w:rsid w:val="00202731"/>
    <w:rsid w:val="002034E2"/>
    <w:rsid w:val="00204F6E"/>
    <w:rsid w:val="002050B2"/>
    <w:rsid w:val="00206665"/>
    <w:rsid w:val="00206F15"/>
    <w:rsid w:val="002075B5"/>
    <w:rsid w:val="00210832"/>
    <w:rsid w:val="00211924"/>
    <w:rsid w:val="00211F39"/>
    <w:rsid w:val="00212A0D"/>
    <w:rsid w:val="0021305D"/>
    <w:rsid w:val="00214019"/>
    <w:rsid w:val="00215607"/>
    <w:rsid w:val="00216AEB"/>
    <w:rsid w:val="0021783F"/>
    <w:rsid w:val="002205C9"/>
    <w:rsid w:val="00220C91"/>
    <w:rsid w:val="002225D1"/>
    <w:rsid w:val="00222B11"/>
    <w:rsid w:val="00224C35"/>
    <w:rsid w:val="002250A5"/>
    <w:rsid w:val="00225176"/>
    <w:rsid w:val="002252BF"/>
    <w:rsid w:val="00232C54"/>
    <w:rsid w:val="002349F7"/>
    <w:rsid w:val="00234C4B"/>
    <w:rsid w:val="00235CBE"/>
    <w:rsid w:val="00236A95"/>
    <w:rsid w:val="002373AA"/>
    <w:rsid w:val="00237ECA"/>
    <w:rsid w:val="002407A9"/>
    <w:rsid w:val="0024108A"/>
    <w:rsid w:val="00242884"/>
    <w:rsid w:val="0024371D"/>
    <w:rsid w:val="0024398B"/>
    <w:rsid w:val="002450A9"/>
    <w:rsid w:val="002456E9"/>
    <w:rsid w:val="00245AA3"/>
    <w:rsid w:val="00246334"/>
    <w:rsid w:val="002464C2"/>
    <w:rsid w:val="002466E1"/>
    <w:rsid w:val="0024670D"/>
    <w:rsid w:val="00247C41"/>
    <w:rsid w:val="00250A95"/>
    <w:rsid w:val="002520E4"/>
    <w:rsid w:val="0025252E"/>
    <w:rsid w:val="00252A94"/>
    <w:rsid w:val="0025585B"/>
    <w:rsid w:val="00255F2C"/>
    <w:rsid w:val="00256AFE"/>
    <w:rsid w:val="002606C2"/>
    <w:rsid w:val="002615B8"/>
    <w:rsid w:val="00261960"/>
    <w:rsid w:val="00261DD0"/>
    <w:rsid w:val="00262DF9"/>
    <w:rsid w:val="00263C6E"/>
    <w:rsid w:val="00264271"/>
    <w:rsid w:val="00264407"/>
    <w:rsid w:val="00265AF9"/>
    <w:rsid w:val="0026684D"/>
    <w:rsid w:val="0027307D"/>
    <w:rsid w:val="00273509"/>
    <w:rsid w:val="00273CB4"/>
    <w:rsid w:val="00273DD2"/>
    <w:rsid w:val="00273E4B"/>
    <w:rsid w:val="00274EE1"/>
    <w:rsid w:val="00277584"/>
    <w:rsid w:val="00277905"/>
    <w:rsid w:val="00280016"/>
    <w:rsid w:val="002805C1"/>
    <w:rsid w:val="00280935"/>
    <w:rsid w:val="00280EBA"/>
    <w:rsid w:val="00283BD8"/>
    <w:rsid w:val="002846E0"/>
    <w:rsid w:val="00285982"/>
    <w:rsid w:val="002871DF"/>
    <w:rsid w:val="00287EA3"/>
    <w:rsid w:val="002904D2"/>
    <w:rsid w:val="00290A62"/>
    <w:rsid w:val="00290DC1"/>
    <w:rsid w:val="00292E88"/>
    <w:rsid w:val="0029471A"/>
    <w:rsid w:val="00294A13"/>
    <w:rsid w:val="00294BF2"/>
    <w:rsid w:val="00297E52"/>
    <w:rsid w:val="002A0B2C"/>
    <w:rsid w:val="002A38AF"/>
    <w:rsid w:val="002A5BA5"/>
    <w:rsid w:val="002A5C4E"/>
    <w:rsid w:val="002A5DA3"/>
    <w:rsid w:val="002A67A6"/>
    <w:rsid w:val="002A7B3A"/>
    <w:rsid w:val="002B1226"/>
    <w:rsid w:val="002B1792"/>
    <w:rsid w:val="002B1C93"/>
    <w:rsid w:val="002B2C6A"/>
    <w:rsid w:val="002B3159"/>
    <w:rsid w:val="002B359B"/>
    <w:rsid w:val="002B3EC1"/>
    <w:rsid w:val="002B4E7A"/>
    <w:rsid w:val="002B5A93"/>
    <w:rsid w:val="002C04C1"/>
    <w:rsid w:val="002C0794"/>
    <w:rsid w:val="002C26A5"/>
    <w:rsid w:val="002C2A1F"/>
    <w:rsid w:val="002C2B7C"/>
    <w:rsid w:val="002C2F73"/>
    <w:rsid w:val="002C3333"/>
    <w:rsid w:val="002C430C"/>
    <w:rsid w:val="002C43FE"/>
    <w:rsid w:val="002C585E"/>
    <w:rsid w:val="002C5D6B"/>
    <w:rsid w:val="002D0825"/>
    <w:rsid w:val="002D154A"/>
    <w:rsid w:val="002D164E"/>
    <w:rsid w:val="002D418E"/>
    <w:rsid w:val="002D48A0"/>
    <w:rsid w:val="002D5B6B"/>
    <w:rsid w:val="002D624D"/>
    <w:rsid w:val="002E0052"/>
    <w:rsid w:val="002E1270"/>
    <w:rsid w:val="002E1BEA"/>
    <w:rsid w:val="002E24AC"/>
    <w:rsid w:val="002E2507"/>
    <w:rsid w:val="002E270C"/>
    <w:rsid w:val="002E4253"/>
    <w:rsid w:val="002E4908"/>
    <w:rsid w:val="002E4F43"/>
    <w:rsid w:val="002E5594"/>
    <w:rsid w:val="002E7358"/>
    <w:rsid w:val="002F0294"/>
    <w:rsid w:val="002F2CC2"/>
    <w:rsid w:val="002F2D95"/>
    <w:rsid w:val="002F3989"/>
    <w:rsid w:val="002F4973"/>
    <w:rsid w:val="002F4E79"/>
    <w:rsid w:val="002F5571"/>
    <w:rsid w:val="002F5654"/>
    <w:rsid w:val="002F6B06"/>
    <w:rsid w:val="002F7277"/>
    <w:rsid w:val="003015A5"/>
    <w:rsid w:val="00301916"/>
    <w:rsid w:val="00301D53"/>
    <w:rsid w:val="00302995"/>
    <w:rsid w:val="00302A4F"/>
    <w:rsid w:val="003033DB"/>
    <w:rsid w:val="003035A6"/>
    <w:rsid w:val="00304DE1"/>
    <w:rsid w:val="003050DD"/>
    <w:rsid w:val="00306EEB"/>
    <w:rsid w:val="0030757B"/>
    <w:rsid w:val="00311825"/>
    <w:rsid w:val="00311937"/>
    <w:rsid w:val="00313AF7"/>
    <w:rsid w:val="00313D5B"/>
    <w:rsid w:val="00314772"/>
    <w:rsid w:val="00314BDC"/>
    <w:rsid w:val="00315861"/>
    <w:rsid w:val="00315931"/>
    <w:rsid w:val="003162E5"/>
    <w:rsid w:val="0031796A"/>
    <w:rsid w:val="00317F98"/>
    <w:rsid w:val="00320C82"/>
    <w:rsid w:val="003240F0"/>
    <w:rsid w:val="00324924"/>
    <w:rsid w:val="00325883"/>
    <w:rsid w:val="003269C9"/>
    <w:rsid w:val="003270E7"/>
    <w:rsid w:val="00330921"/>
    <w:rsid w:val="00331245"/>
    <w:rsid w:val="00331273"/>
    <w:rsid w:val="0033346E"/>
    <w:rsid w:val="003335D9"/>
    <w:rsid w:val="00333EC1"/>
    <w:rsid w:val="00336029"/>
    <w:rsid w:val="00336A86"/>
    <w:rsid w:val="00336F24"/>
    <w:rsid w:val="003404D5"/>
    <w:rsid w:val="00340663"/>
    <w:rsid w:val="00340693"/>
    <w:rsid w:val="00340C56"/>
    <w:rsid w:val="003417AD"/>
    <w:rsid w:val="00342F2F"/>
    <w:rsid w:val="00342FA6"/>
    <w:rsid w:val="00343098"/>
    <w:rsid w:val="00343818"/>
    <w:rsid w:val="003444E7"/>
    <w:rsid w:val="003452B6"/>
    <w:rsid w:val="003467F1"/>
    <w:rsid w:val="00346935"/>
    <w:rsid w:val="0034740D"/>
    <w:rsid w:val="00347F3F"/>
    <w:rsid w:val="00350491"/>
    <w:rsid w:val="003525F0"/>
    <w:rsid w:val="00354AD6"/>
    <w:rsid w:val="00356FC4"/>
    <w:rsid w:val="00357193"/>
    <w:rsid w:val="00361FBB"/>
    <w:rsid w:val="0036575F"/>
    <w:rsid w:val="00367447"/>
    <w:rsid w:val="00367EA7"/>
    <w:rsid w:val="0037280A"/>
    <w:rsid w:val="003729CC"/>
    <w:rsid w:val="00372A6E"/>
    <w:rsid w:val="00375B63"/>
    <w:rsid w:val="00376073"/>
    <w:rsid w:val="0037747E"/>
    <w:rsid w:val="003816CC"/>
    <w:rsid w:val="00381ED2"/>
    <w:rsid w:val="00382E3B"/>
    <w:rsid w:val="003831D1"/>
    <w:rsid w:val="003831FB"/>
    <w:rsid w:val="003843A9"/>
    <w:rsid w:val="00385338"/>
    <w:rsid w:val="003857A7"/>
    <w:rsid w:val="00385831"/>
    <w:rsid w:val="00386CA4"/>
    <w:rsid w:val="003879F0"/>
    <w:rsid w:val="00392791"/>
    <w:rsid w:val="00392EF9"/>
    <w:rsid w:val="00393538"/>
    <w:rsid w:val="0039428F"/>
    <w:rsid w:val="003947C5"/>
    <w:rsid w:val="0039481F"/>
    <w:rsid w:val="00394E6A"/>
    <w:rsid w:val="00395419"/>
    <w:rsid w:val="00395498"/>
    <w:rsid w:val="00395C03"/>
    <w:rsid w:val="00396E2C"/>
    <w:rsid w:val="00397817"/>
    <w:rsid w:val="00397B08"/>
    <w:rsid w:val="003A1A67"/>
    <w:rsid w:val="003A3ADA"/>
    <w:rsid w:val="003A4465"/>
    <w:rsid w:val="003A521A"/>
    <w:rsid w:val="003A569A"/>
    <w:rsid w:val="003A68F5"/>
    <w:rsid w:val="003A6C0C"/>
    <w:rsid w:val="003A6D55"/>
    <w:rsid w:val="003B15FC"/>
    <w:rsid w:val="003B1BB6"/>
    <w:rsid w:val="003B33D4"/>
    <w:rsid w:val="003B3C36"/>
    <w:rsid w:val="003B48A6"/>
    <w:rsid w:val="003B5CC7"/>
    <w:rsid w:val="003B6593"/>
    <w:rsid w:val="003B6EF3"/>
    <w:rsid w:val="003B716A"/>
    <w:rsid w:val="003B79A9"/>
    <w:rsid w:val="003C28DF"/>
    <w:rsid w:val="003C34F5"/>
    <w:rsid w:val="003C40F7"/>
    <w:rsid w:val="003C49A2"/>
    <w:rsid w:val="003C5BDC"/>
    <w:rsid w:val="003C5DEC"/>
    <w:rsid w:val="003C5E59"/>
    <w:rsid w:val="003C6084"/>
    <w:rsid w:val="003C6E05"/>
    <w:rsid w:val="003C76B6"/>
    <w:rsid w:val="003C7D3E"/>
    <w:rsid w:val="003D014E"/>
    <w:rsid w:val="003D03E2"/>
    <w:rsid w:val="003D07C7"/>
    <w:rsid w:val="003D1156"/>
    <w:rsid w:val="003D1322"/>
    <w:rsid w:val="003D53F5"/>
    <w:rsid w:val="003D5738"/>
    <w:rsid w:val="003D58F5"/>
    <w:rsid w:val="003D6392"/>
    <w:rsid w:val="003D676F"/>
    <w:rsid w:val="003D7433"/>
    <w:rsid w:val="003D77EA"/>
    <w:rsid w:val="003D7C11"/>
    <w:rsid w:val="003E0178"/>
    <w:rsid w:val="003E1581"/>
    <w:rsid w:val="003E310E"/>
    <w:rsid w:val="003E392C"/>
    <w:rsid w:val="003E413F"/>
    <w:rsid w:val="003E44C6"/>
    <w:rsid w:val="003E6041"/>
    <w:rsid w:val="003E6F92"/>
    <w:rsid w:val="003E75DF"/>
    <w:rsid w:val="003E7D68"/>
    <w:rsid w:val="003F0360"/>
    <w:rsid w:val="003F5332"/>
    <w:rsid w:val="003F5A80"/>
    <w:rsid w:val="0040015D"/>
    <w:rsid w:val="00400FD6"/>
    <w:rsid w:val="00401210"/>
    <w:rsid w:val="0040452C"/>
    <w:rsid w:val="004046FB"/>
    <w:rsid w:val="00404BD1"/>
    <w:rsid w:val="00404BE6"/>
    <w:rsid w:val="00404C19"/>
    <w:rsid w:val="00405A69"/>
    <w:rsid w:val="00405CC5"/>
    <w:rsid w:val="00410A9D"/>
    <w:rsid w:val="00411AFF"/>
    <w:rsid w:val="00412149"/>
    <w:rsid w:val="0041306F"/>
    <w:rsid w:val="00413EA5"/>
    <w:rsid w:val="004140C4"/>
    <w:rsid w:val="0041473A"/>
    <w:rsid w:val="0041473C"/>
    <w:rsid w:val="00416F36"/>
    <w:rsid w:val="00417946"/>
    <w:rsid w:val="00421101"/>
    <w:rsid w:val="004218F7"/>
    <w:rsid w:val="00421E95"/>
    <w:rsid w:val="00422524"/>
    <w:rsid w:val="00422FD3"/>
    <w:rsid w:val="00423CAF"/>
    <w:rsid w:val="00424E15"/>
    <w:rsid w:val="00425E41"/>
    <w:rsid w:val="00425FBA"/>
    <w:rsid w:val="00426C43"/>
    <w:rsid w:val="00426F71"/>
    <w:rsid w:val="004272E6"/>
    <w:rsid w:val="00427F48"/>
    <w:rsid w:val="004304CA"/>
    <w:rsid w:val="00431B19"/>
    <w:rsid w:val="00433287"/>
    <w:rsid w:val="00433723"/>
    <w:rsid w:val="00433797"/>
    <w:rsid w:val="00433B66"/>
    <w:rsid w:val="00433C92"/>
    <w:rsid w:val="00434F3E"/>
    <w:rsid w:val="00435430"/>
    <w:rsid w:val="00437251"/>
    <w:rsid w:val="0044018C"/>
    <w:rsid w:val="00440419"/>
    <w:rsid w:val="00440D61"/>
    <w:rsid w:val="00440DC8"/>
    <w:rsid w:val="004418F3"/>
    <w:rsid w:val="00441D1A"/>
    <w:rsid w:val="00441FE3"/>
    <w:rsid w:val="0044211B"/>
    <w:rsid w:val="00444928"/>
    <w:rsid w:val="00445ABF"/>
    <w:rsid w:val="00446294"/>
    <w:rsid w:val="004462A9"/>
    <w:rsid w:val="00446BFC"/>
    <w:rsid w:val="0044738D"/>
    <w:rsid w:val="00450642"/>
    <w:rsid w:val="0045160F"/>
    <w:rsid w:val="00451EE4"/>
    <w:rsid w:val="00456489"/>
    <w:rsid w:val="00460D46"/>
    <w:rsid w:val="004613D7"/>
    <w:rsid w:val="00461502"/>
    <w:rsid w:val="00463A6E"/>
    <w:rsid w:val="00466715"/>
    <w:rsid w:val="00470B7E"/>
    <w:rsid w:val="00470C70"/>
    <w:rsid w:val="00470CB3"/>
    <w:rsid w:val="00470EFE"/>
    <w:rsid w:val="0047296A"/>
    <w:rsid w:val="00472DED"/>
    <w:rsid w:val="00473CE7"/>
    <w:rsid w:val="00474716"/>
    <w:rsid w:val="00475B48"/>
    <w:rsid w:val="00476CD3"/>
    <w:rsid w:val="00482704"/>
    <w:rsid w:val="00483A51"/>
    <w:rsid w:val="00485611"/>
    <w:rsid w:val="00486457"/>
    <w:rsid w:val="004879F2"/>
    <w:rsid w:val="00490158"/>
    <w:rsid w:val="00490885"/>
    <w:rsid w:val="00490BAD"/>
    <w:rsid w:val="004915B3"/>
    <w:rsid w:val="004915B5"/>
    <w:rsid w:val="00493530"/>
    <w:rsid w:val="00494268"/>
    <w:rsid w:val="00494823"/>
    <w:rsid w:val="00495575"/>
    <w:rsid w:val="00496F3A"/>
    <w:rsid w:val="004A0699"/>
    <w:rsid w:val="004A0813"/>
    <w:rsid w:val="004A1024"/>
    <w:rsid w:val="004A16D8"/>
    <w:rsid w:val="004A5879"/>
    <w:rsid w:val="004A6064"/>
    <w:rsid w:val="004B0203"/>
    <w:rsid w:val="004B0926"/>
    <w:rsid w:val="004B1BC3"/>
    <w:rsid w:val="004B49AC"/>
    <w:rsid w:val="004B5AF2"/>
    <w:rsid w:val="004C1EB2"/>
    <w:rsid w:val="004C2459"/>
    <w:rsid w:val="004C2FDD"/>
    <w:rsid w:val="004C437D"/>
    <w:rsid w:val="004C5700"/>
    <w:rsid w:val="004C5FE7"/>
    <w:rsid w:val="004C6DD8"/>
    <w:rsid w:val="004C777E"/>
    <w:rsid w:val="004C7DB6"/>
    <w:rsid w:val="004D007B"/>
    <w:rsid w:val="004D0B8D"/>
    <w:rsid w:val="004D14B6"/>
    <w:rsid w:val="004D1556"/>
    <w:rsid w:val="004D1C20"/>
    <w:rsid w:val="004D2007"/>
    <w:rsid w:val="004D2671"/>
    <w:rsid w:val="004D2A22"/>
    <w:rsid w:val="004D2E2A"/>
    <w:rsid w:val="004D3E7B"/>
    <w:rsid w:val="004D4064"/>
    <w:rsid w:val="004D5B04"/>
    <w:rsid w:val="004D61D1"/>
    <w:rsid w:val="004D6C63"/>
    <w:rsid w:val="004D7942"/>
    <w:rsid w:val="004E222F"/>
    <w:rsid w:val="004E233C"/>
    <w:rsid w:val="004E3E85"/>
    <w:rsid w:val="004E58C2"/>
    <w:rsid w:val="004E6628"/>
    <w:rsid w:val="004E6DCC"/>
    <w:rsid w:val="004F072B"/>
    <w:rsid w:val="004F0756"/>
    <w:rsid w:val="004F1526"/>
    <w:rsid w:val="004F1B0A"/>
    <w:rsid w:val="004F20E8"/>
    <w:rsid w:val="004F3D7A"/>
    <w:rsid w:val="004F41D0"/>
    <w:rsid w:val="004F52B9"/>
    <w:rsid w:val="004F5406"/>
    <w:rsid w:val="004F65CA"/>
    <w:rsid w:val="004F6EBF"/>
    <w:rsid w:val="004F7797"/>
    <w:rsid w:val="004F7940"/>
    <w:rsid w:val="00500224"/>
    <w:rsid w:val="0050162A"/>
    <w:rsid w:val="0050257C"/>
    <w:rsid w:val="00502A77"/>
    <w:rsid w:val="00503084"/>
    <w:rsid w:val="0050368B"/>
    <w:rsid w:val="00503B7E"/>
    <w:rsid w:val="00504C92"/>
    <w:rsid w:val="005050C8"/>
    <w:rsid w:val="00507EE7"/>
    <w:rsid w:val="00510BF0"/>
    <w:rsid w:val="00511C89"/>
    <w:rsid w:val="00512A03"/>
    <w:rsid w:val="00514B68"/>
    <w:rsid w:val="00515F8F"/>
    <w:rsid w:val="00517CB7"/>
    <w:rsid w:val="00517DED"/>
    <w:rsid w:val="00522F32"/>
    <w:rsid w:val="00523964"/>
    <w:rsid w:val="00524CB5"/>
    <w:rsid w:val="005264D0"/>
    <w:rsid w:val="0053043D"/>
    <w:rsid w:val="00531CBB"/>
    <w:rsid w:val="0053236A"/>
    <w:rsid w:val="00532BA1"/>
    <w:rsid w:val="00532CC7"/>
    <w:rsid w:val="00534713"/>
    <w:rsid w:val="00534EC5"/>
    <w:rsid w:val="0053598B"/>
    <w:rsid w:val="0053631C"/>
    <w:rsid w:val="00536923"/>
    <w:rsid w:val="00536CFD"/>
    <w:rsid w:val="005373A8"/>
    <w:rsid w:val="005377CC"/>
    <w:rsid w:val="00540249"/>
    <w:rsid w:val="00542CBA"/>
    <w:rsid w:val="00543BF9"/>
    <w:rsid w:val="005447DE"/>
    <w:rsid w:val="00544CCA"/>
    <w:rsid w:val="00547448"/>
    <w:rsid w:val="00550052"/>
    <w:rsid w:val="00550638"/>
    <w:rsid w:val="00550701"/>
    <w:rsid w:val="00550733"/>
    <w:rsid w:val="00551CD2"/>
    <w:rsid w:val="00552409"/>
    <w:rsid w:val="005544E0"/>
    <w:rsid w:val="00554B68"/>
    <w:rsid w:val="00554F9F"/>
    <w:rsid w:val="00556242"/>
    <w:rsid w:val="005563A5"/>
    <w:rsid w:val="005574E0"/>
    <w:rsid w:val="005575A7"/>
    <w:rsid w:val="005610E6"/>
    <w:rsid w:val="005612CA"/>
    <w:rsid w:val="00563925"/>
    <w:rsid w:val="00564D68"/>
    <w:rsid w:val="00564DB0"/>
    <w:rsid w:val="00565930"/>
    <w:rsid w:val="00565A6C"/>
    <w:rsid w:val="00565AE2"/>
    <w:rsid w:val="0056617B"/>
    <w:rsid w:val="005667D8"/>
    <w:rsid w:val="00566DC3"/>
    <w:rsid w:val="00572522"/>
    <w:rsid w:val="005727E7"/>
    <w:rsid w:val="005729F4"/>
    <w:rsid w:val="005730DE"/>
    <w:rsid w:val="00573204"/>
    <w:rsid w:val="00573437"/>
    <w:rsid w:val="00574452"/>
    <w:rsid w:val="00574DB8"/>
    <w:rsid w:val="005751AF"/>
    <w:rsid w:val="00575BE0"/>
    <w:rsid w:val="00576E24"/>
    <w:rsid w:val="00577DBE"/>
    <w:rsid w:val="005841FF"/>
    <w:rsid w:val="0058603C"/>
    <w:rsid w:val="00586829"/>
    <w:rsid w:val="00587446"/>
    <w:rsid w:val="00587863"/>
    <w:rsid w:val="00587E32"/>
    <w:rsid w:val="005912D8"/>
    <w:rsid w:val="00591315"/>
    <w:rsid w:val="0059138E"/>
    <w:rsid w:val="00592C5F"/>
    <w:rsid w:val="00593A5E"/>
    <w:rsid w:val="00594FE4"/>
    <w:rsid w:val="005952B7"/>
    <w:rsid w:val="0059606B"/>
    <w:rsid w:val="005967FB"/>
    <w:rsid w:val="005A0AEC"/>
    <w:rsid w:val="005A1238"/>
    <w:rsid w:val="005A1D5E"/>
    <w:rsid w:val="005A2BB4"/>
    <w:rsid w:val="005A4777"/>
    <w:rsid w:val="005A4E6A"/>
    <w:rsid w:val="005A5BC7"/>
    <w:rsid w:val="005A60BC"/>
    <w:rsid w:val="005B10E5"/>
    <w:rsid w:val="005B24B8"/>
    <w:rsid w:val="005B3015"/>
    <w:rsid w:val="005B5893"/>
    <w:rsid w:val="005B67E6"/>
    <w:rsid w:val="005B6A18"/>
    <w:rsid w:val="005B7B4C"/>
    <w:rsid w:val="005C000D"/>
    <w:rsid w:val="005C07AD"/>
    <w:rsid w:val="005C0B8F"/>
    <w:rsid w:val="005C0F6D"/>
    <w:rsid w:val="005C260B"/>
    <w:rsid w:val="005C2B6E"/>
    <w:rsid w:val="005C4EFB"/>
    <w:rsid w:val="005C538E"/>
    <w:rsid w:val="005C5C91"/>
    <w:rsid w:val="005C60C7"/>
    <w:rsid w:val="005D0534"/>
    <w:rsid w:val="005D3124"/>
    <w:rsid w:val="005D52EC"/>
    <w:rsid w:val="005D7710"/>
    <w:rsid w:val="005E073A"/>
    <w:rsid w:val="005E126C"/>
    <w:rsid w:val="005E1C34"/>
    <w:rsid w:val="005E2E1A"/>
    <w:rsid w:val="005E37B9"/>
    <w:rsid w:val="005E5813"/>
    <w:rsid w:val="005E5985"/>
    <w:rsid w:val="005E70E5"/>
    <w:rsid w:val="005F1F6A"/>
    <w:rsid w:val="005F255D"/>
    <w:rsid w:val="005F68DD"/>
    <w:rsid w:val="005F6DC7"/>
    <w:rsid w:val="005F7200"/>
    <w:rsid w:val="00600055"/>
    <w:rsid w:val="0060435D"/>
    <w:rsid w:val="00605E0B"/>
    <w:rsid w:val="006062A9"/>
    <w:rsid w:val="00606A0D"/>
    <w:rsid w:val="0061079F"/>
    <w:rsid w:val="00610831"/>
    <w:rsid w:val="00610D67"/>
    <w:rsid w:val="00611AE1"/>
    <w:rsid w:val="0061247F"/>
    <w:rsid w:val="006126C9"/>
    <w:rsid w:val="00612EDF"/>
    <w:rsid w:val="00613671"/>
    <w:rsid w:val="00613E4D"/>
    <w:rsid w:val="00614912"/>
    <w:rsid w:val="006149DD"/>
    <w:rsid w:val="00614C14"/>
    <w:rsid w:val="00615705"/>
    <w:rsid w:val="006157B4"/>
    <w:rsid w:val="006159B2"/>
    <w:rsid w:val="00616BB7"/>
    <w:rsid w:val="006171CA"/>
    <w:rsid w:val="0062036C"/>
    <w:rsid w:val="0062138B"/>
    <w:rsid w:val="006220FF"/>
    <w:rsid w:val="006222C7"/>
    <w:rsid w:val="00623A08"/>
    <w:rsid w:val="00623BC7"/>
    <w:rsid w:val="00624C47"/>
    <w:rsid w:val="00625118"/>
    <w:rsid w:val="006251A9"/>
    <w:rsid w:val="0062624F"/>
    <w:rsid w:val="00630761"/>
    <w:rsid w:val="00630A78"/>
    <w:rsid w:val="006322AE"/>
    <w:rsid w:val="00632385"/>
    <w:rsid w:val="006334DE"/>
    <w:rsid w:val="006345DF"/>
    <w:rsid w:val="00636021"/>
    <w:rsid w:val="006373AA"/>
    <w:rsid w:val="006374D9"/>
    <w:rsid w:val="0064015D"/>
    <w:rsid w:val="0064039F"/>
    <w:rsid w:val="0064048E"/>
    <w:rsid w:val="0064066E"/>
    <w:rsid w:val="00640E10"/>
    <w:rsid w:val="00641F33"/>
    <w:rsid w:val="00643022"/>
    <w:rsid w:val="00643075"/>
    <w:rsid w:val="006432E9"/>
    <w:rsid w:val="00644CCE"/>
    <w:rsid w:val="00644E08"/>
    <w:rsid w:val="00645589"/>
    <w:rsid w:val="006457A5"/>
    <w:rsid w:val="00646E1A"/>
    <w:rsid w:val="00646F61"/>
    <w:rsid w:val="00647A86"/>
    <w:rsid w:val="00647B0F"/>
    <w:rsid w:val="00647F1B"/>
    <w:rsid w:val="00651904"/>
    <w:rsid w:val="00651B9E"/>
    <w:rsid w:val="006529E4"/>
    <w:rsid w:val="00653172"/>
    <w:rsid w:val="00654ACD"/>
    <w:rsid w:val="00655FD7"/>
    <w:rsid w:val="006566BB"/>
    <w:rsid w:val="0066048A"/>
    <w:rsid w:val="00660840"/>
    <w:rsid w:val="006611D5"/>
    <w:rsid w:val="00661A43"/>
    <w:rsid w:val="00661EDB"/>
    <w:rsid w:val="00663F36"/>
    <w:rsid w:val="0066542D"/>
    <w:rsid w:val="00665991"/>
    <w:rsid w:val="00670820"/>
    <w:rsid w:val="006710E9"/>
    <w:rsid w:val="00672610"/>
    <w:rsid w:val="006733F5"/>
    <w:rsid w:val="006734CA"/>
    <w:rsid w:val="00673E4D"/>
    <w:rsid w:val="00676177"/>
    <w:rsid w:val="00677C34"/>
    <w:rsid w:val="00680DA3"/>
    <w:rsid w:val="006813E7"/>
    <w:rsid w:val="006821DC"/>
    <w:rsid w:val="00682D80"/>
    <w:rsid w:val="006830DA"/>
    <w:rsid w:val="006831BD"/>
    <w:rsid w:val="00684A02"/>
    <w:rsid w:val="00684DD5"/>
    <w:rsid w:val="00684E2A"/>
    <w:rsid w:val="00685974"/>
    <w:rsid w:val="00687758"/>
    <w:rsid w:val="0069082C"/>
    <w:rsid w:val="00690D5B"/>
    <w:rsid w:val="00691D8F"/>
    <w:rsid w:val="00692271"/>
    <w:rsid w:val="00693CB2"/>
    <w:rsid w:val="00693D81"/>
    <w:rsid w:val="00693DAD"/>
    <w:rsid w:val="006961B9"/>
    <w:rsid w:val="006A05D9"/>
    <w:rsid w:val="006A0922"/>
    <w:rsid w:val="006A0980"/>
    <w:rsid w:val="006A244F"/>
    <w:rsid w:val="006A2BAC"/>
    <w:rsid w:val="006A5A9D"/>
    <w:rsid w:val="006A68EF"/>
    <w:rsid w:val="006A70A4"/>
    <w:rsid w:val="006A743A"/>
    <w:rsid w:val="006A76E6"/>
    <w:rsid w:val="006A7BF6"/>
    <w:rsid w:val="006B1D52"/>
    <w:rsid w:val="006B28F4"/>
    <w:rsid w:val="006B75FD"/>
    <w:rsid w:val="006C054C"/>
    <w:rsid w:val="006C0A29"/>
    <w:rsid w:val="006C10A4"/>
    <w:rsid w:val="006C2B95"/>
    <w:rsid w:val="006C2F33"/>
    <w:rsid w:val="006C4E9F"/>
    <w:rsid w:val="006C5EF7"/>
    <w:rsid w:val="006C6800"/>
    <w:rsid w:val="006C6BAD"/>
    <w:rsid w:val="006C77C6"/>
    <w:rsid w:val="006C79C8"/>
    <w:rsid w:val="006D0B7F"/>
    <w:rsid w:val="006D1350"/>
    <w:rsid w:val="006D225E"/>
    <w:rsid w:val="006D2B77"/>
    <w:rsid w:val="006D43C7"/>
    <w:rsid w:val="006D4641"/>
    <w:rsid w:val="006D4E59"/>
    <w:rsid w:val="006D5541"/>
    <w:rsid w:val="006D558B"/>
    <w:rsid w:val="006D6A0C"/>
    <w:rsid w:val="006E05F1"/>
    <w:rsid w:val="006E13E7"/>
    <w:rsid w:val="006E386D"/>
    <w:rsid w:val="006E3AC6"/>
    <w:rsid w:val="006E43DA"/>
    <w:rsid w:val="006E4652"/>
    <w:rsid w:val="006E490E"/>
    <w:rsid w:val="006E5A3C"/>
    <w:rsid w:val="006E5C21"/>
    <w:rsid w:val="006E7215"/>
    <w:rsid w:val="006F1DDD"/>
    <w:rsid w:val="006F1F93"/>
    <w:rsid w:val="006F2080"/>
    <w:rsid w:val="006F418B"/>
    <w:rsid w:val="006F4465"/>
    <w:rsid w:val="006F5CA1"/>
    <w:rsid w:val="006F6586"/>
    <w:rsid w:val="006F6F1A"/>
    <w:rsid w:val="00700B78"/>
    <w:rsid w:val="00700C04"/>
    <w:rsid w:val="00700ED9"/>
    <w:rsid w:val="00700F83"/>
    <w:rsid w:val="007013A8"/>
    <w:rsid w:val="00704B3B"/>
    <w:rsid w:val="00704DB4"/>
    <w:rsid w:val="00704FAC"/>
    <w:rsid w:val="00705C43"/>
    <w:rsid w:val="00714CC2"/>
    <w:rsid w:val="00715862"/>
    <w:rsid w:val="007159CA"/>
    <w:rsid w:val="00716AF8"/>
    <w:rsid w:val="0071719A"/>
    <w:rsid w:val="007179C5"/>
    <w:rsid w:val="00717B42"/>
    <w:rsid w:val="00717C17"/>
    <w:rsid w:val="00721580"/>
    <w:rsid w:val="00721600"/>
    <w:rsid w:val="00724080"/>
    <w:rsid w:val="0072419B"/>
    <w:rsid w:val="00724C37"/>
    <w:rsid w:val="00724F40"/>
    <w:rsid w:val="007250C3"/>
    <w:rsid w:val="00726738"/>
    <w:rsid w:val="00726CEE"/>
    <w:rsid w:val="00730D1B"/>
    <w:rsid w:val="007311BA"/>
    <w:rsid w:val="00732BED"/>
    <w:rsid w:val="007334E0"/>
    <w:rsid w:val="00733587"/>
    <w:rsid w:val="00733714"/>
    <w:rsid w:val="00734365"/>
    <w:rsid w:val="00734FB6"/>
    <w:rsid w:val="00736448"/>
    <w:rsid w:val="00736B69"/>
    <w:rsid w:val="0073747F"/>
    <w:rsid w:val="00740054"/>
    <w:rsid w:val="007402B0"/>
    <w:rsid w:val="00741348"/>
    <w:rsid w:val="00741922"/>
    <w:rsid w:val="00741AA4"/>
    <w:rsid w:val="00742D09"/>
    <w:rsid w:val="00745139"/>
    <w:rsid w:val="0074652D"/>
    <w:rsid w:val="00750CBC"/>
    <w:rsid w:val="00751A11"/>
    <w:rsid w:val="00751B3C"/>
    <w:rsid w:val="00752D30"/>
    <w:rsid w:val="00752D49"/>
    <w:rsid w:val="00752F83"/>
    <w:rsid w:val="0075343C"/>
    <w:rsid w:val="0075381F"/>
    <w:rsid w:val="00755A5B"/>
    <w:rsid w:val="00755B23"/>
    <w:rsid w:val="007576D5"/>
    <w:rsid w:val="0076007E"/>
    <w:rsid w:val="00760A76"/>
    <w:rsid w:val="00761C2B"/>
    <w:rsid w:val="007626E6"/>
    <w:rsid w:val="0076602E"/>
    <w:rsid w:val="00771A9C"/>
    <w:rsid w:val="00771FEB"/>
    <w:rsid w:val="007740EE"/>
    <w:rsid w:val="0077740B"/>
    <w:rsid w:val="00780940"/>
    <w:rsid w:val="007813A6"/>
    <w:rsid w:val="00781C92"/>
    <w:rsid w:val="00781E4B"/>
    <w:rsid w:val="00786481"/>
    <w:rsid w:val="00786A46"/>
    <w:rsid w:val="00787947"/>
    <w:rsid w:val="00787A21"/>
    <w:rsid w:val="00790C7F"/>
    <w:rsid w:val="0079103B"/>
    <w:rsid w:val="00791B4A"/>
    <w:rsid w:val="00792FC3"/>
    <w:rsid w:val="00793FF9"/>
    <w:rsid w:val="00796CA6"/>
    <w:rsid w:val="0079727B"/>
    <w:rsid w:val="00797E6C"/>
    <w:rsid w:val="007A0995"/>
    <w:rsid w:val="007A1737"/>
    <w:rsid w:val="007A25A5"/>
    <w:rsid w:val="007A3C57"/>
    <w:rsid w:val="007A4A9E"/>
    <w:rsid w:val="007A75C1"/>
    <w:rsid w:val="007B1530"/>
    <w:rsid w:val="007B1670"/>
    <w:rsid w:val="007B16D1"/>
    <w:rsid w:val="007B22D8"/>
    <w:rsid w:val="007B33DE"/>
    <w:rsid w:val="007B6852"/>
    <w:rsid w:val="007B69A4"/>
    <w:rsid w:val="007B7EE4"/>
    <w:rsid w:val="007C1061"/>
    <w:rsid w:val="007C12F5"/>
    <w:rsid w:val="007C13FD"/>
    <w:rsid w:val="007C1AD3"/>
    <w:rsid w:val="007C29D4"/>
    <w:rsid w:val="007C42EE"/>
    <w:rsid w:val="007C517F"/>
    <w:rsid w:val="007C63AE"/>
    <w:rsid w:val="007D02DF"/>
    <w:rsid w:val="007D0709"/>
    <w:rsid w:val="007D235F"/>
    <w:rsid w:val="007D28CD"/>
    <w:rsid w:val="007D2B77"/>
    <w:rsid w:val="007D4DB8"/>
    <w:rsid w:val="007D563F"/>
    <w:rsid w:val="007D65C4"/>
    <w:rsid w:val="007D6E97"/>
    <w:rsid w:val="007E1CEF"/>
    <w:rsid w:val="007E2715"/>
    <w:rsid w:val="007E47A9"/>
    <w:rsid w:val="007E6489"/>
    <w:rsid w:val="007E6906"/>
    <w:rsid w:val="007E742E"/>
    <w:rsid w:val="007E748C"/>
    <w:rsid w:val="007E7D19"/>
    <w:rsid w:val="007F05A2"/>
    <w:rsid w:val="007F06CF"/>
    <w:rsid w:val="007F1C67"/>
    <w:rsid w:val="007F30F5"/>
    <w:rsid w:val="007F3DAE"/>
    <w:rsid w:val="007F43C2"/>
    <w:rsid w:val="007F5931"/>
    <w:rsid w:val="007F61E1"/>
    <w:rsid w:val="00800D94"/>
    <w:rsid w:val="00801DB5"/>
    <w:rsid w:val="00802795"/>
    <w:rsid w:val="00802EB6"/>
    <w:rsid w:val="0080311A"/>
    <w:rsid w:val="00803469"/>
    <w:rsid w:val="008038FC"/>
    <w:rsid w:val="00803977"/>
    <w:rsid w:val="00803D84"/>
    <w:rsid w:val="00806221"/>
    <w:rsid w:val="008066EB"/>
    <w:rsid w:val="008075DF"/>
    <w:rsid w:val="00807A33"/>
    <w:rsid w:val="008103E2"/>
    <w:rsid w:val="00812255"/>
    <w:rsid w:val="008134DF"/>
    <w:rsid w:val="00814E75"/>
    <w:rsid w:val="00817936"/>
    <w:rsid w:val="00820158"/>
    <w:rsid w:val="00820AB2"/>
    <w:rsid w:val="00824574"/>
    <w:rsid w:val="008247CB"/>
    <w:rsid w:val="00824F24"/>
    <w:rsid w:val="00825235"/>
    <w:rsid w:val="00825E26"/>
    <w:rsid w:val="008261DE"/>
    <w:rsid w:val="008306C5"/>
    <w:rsid w:val="00830AB4"/>
    <w:rsid w:val="00830F5D"/>
    <w:rsid w:val="008340C2"/>
    <w:rsid w:val="0083444D"/>
    <w:rsid w:val="00836794"/>
    <w:rsid w:val="00836AAC"/>
    <w:rsid w:val="00840196"/>
    <w:rsid w:val="00841F22"/>
    <w:rsid w:val="008455B6"/>
    <w:rsid w:val="008464B8"/>
    <w:rsid w:val="00846EA3"/>
    <w:rsid w:val="00850B07"/>
    <w:rsid w:val="00850DFB"/>
    <w:rsid w:val="00852666"/>
    <w:rsid w:val="00852934"/>
    <w:rsid w:val="00852CDB"/>
    <w:rsid w:val="008532E9"/>
    <w:rsid w:val="008555F6"/>
    <w:rsid w:val="0085692C"/>
    <w:rsid w:val="0085736E"/>
    <w:rsid w:val="00861DD8"/>
    <w:rsid w:val="00862F6C"/>
    <w:rsid w:val="00863F89"/>
    <w:rsid w:val="0086520A"/>
    <w:rsid w:val="008672A7"/>
    <w:rsid w:val="00867978"/>
    <w:rsid w:val="00867B3A"/>
    <w:rsid w:val="0087069B"/>
    <w:rsid w:val="00870949"/>
    <w:rsid w:val="00872458"/>
    <w:rsid w:val="00876C05"/>
    <w:rsid w:val="00876F98"/>
    <w:rsid w:val="008776E6"/>
    <w:rsid w:val="00877950"/>
    <w:rsid w:val="0088244E"/>
    <w:rsid w:val="00884CEE"/>
    <w:rsid w:val="00885623"/>
    <w:rsid w:val="00891DB3"/>
    <w:rsid w:val="00891F18"/>
    <w:rsid w:val="00894E41"/>
    <w:rsid w:val="00897CB0"/>
    <w:rsid w:val="008A253D"/>
    <w:rsid w:val="008A2A73"/>
    <w:rsid w:val="008A3571"/>
    <w:rsid w:val="008A3C5E"/>
    <w:rsid w:val="008A6AB3"/>
    <w:rsid w:val="008B15B1"/>
    <w:rsid w:val="008B200D"/>
    <w:rsid w:val="008B3C17"/>
    <w:rsid w:val="008B4C19"/>
    <w:rsid w:val="008B5837"/>
    <w:rsid w:val="008B5D29"/>
    <w:rsid w:val="008B60FF"/>
    <w:rsid w:val="008B63B5"/>
    <w:rsid w:val="008C074E"/>
    <w:rsid w:val="008C0966"/>
    <w:rsid w:val="008C231C"/>
    <w:rsid w:val="008C2CBA"/>
    <w:rsid w:val="008C2DCE"/>
    <w:rsid w:val="008C398E"/>
    <w:rsid w:val="008C3C37"/>
    <w:rsid w:val="008C5B7B"/>
    <w:rsid w:val="008D08BA"/>
    <w:rsid w:val="008D33A8"/>
    <w:rsid w:val="008D3D7A"/>
    <w:rsid w:val="008D578F"/>
    <w:rsid w:val="008D61C6"/>
    <w:rsid w:val="008D64D9"/>
    <w:rsid w:val="008D74A9"/>
    <w:rsid w:val="008D77F7"/>
    <w:rsid w:val="008E04D0"/>
    <w:rsid w:val="008E075A"/>
    <w:rsid w:val="008E209C"/>
    <w:rsid w:val="008E289D"/>
    <w:rsid w:val="008E3C4E"/>
    <w:rsid w:val="008E4A42"/>
    <w:rsid w:val="008E4D18"/>
    <w:rsid w:val="008E6556"/>
    <w:rsid w:val="008E6711"/>
    <w:rsid w:val="008E6B9C"/>
    <w:rsid w:val="008E72AE"/>
    <w:rsid w:val="008F1688"/>
    <w:rsid w:val="008F1F66"/>
    <w:rsid w:val="008F2ACB"/>
    <w:rsid w:val="008F2DE0"/>
    <w:rsid w:val="008F367A"/>
    <w:rsid w:val="008F52CA"/>
    <w:rsid w:val="008F6046"/>
    <w:rsid w:val="008F62A9"/>
    <w:rsid w:val="008F6403"/>
    <w:rsid w:val="008F69AF"/>
    <w:rsid w:val="009002E3"/>
    <w:rsid w:val="009011C9"/>
    <w:rsid w:val="009025E6"/>
    <w:rsid w:val="0090354D"/>
    <w:rsid w:val="009047E7"/>
    <w:rsid w:val="00906DEE"/>
    <w:rsid w:val="00907EF1"/>
    <w:rsid w:val="0091217F"/>
    <w:rsid w:val="0091291B"/>
    <w:rsid w:val="009148C7"/>
    <w:rsid w:val="00915ED3"/>
    <w:rsid w:val="00916990"/>
    <w:rsid w:val="00917C92"/>
    <w:rsid w:val="009201E1"/>
    <w:rsid w:val="00920CDE"/>
    <w:rsid w:val="00921223"/>
    <w:rsid w:val="0092132E"/>
    <w:rsid w:val="00921A5F"/>
    <w:rsid w:val="00921B69"/>
    <w:rsid w:val="00923658"/>
    <w:rsid w:val="009239E9"/>
    <w:rsid w:val="00923FB9"/>
    <w:rsid w:val="0092401A"/>
    <w:rsid w:val="009245D1"/>
    <w:rsid w:val="009259AB"/>
    <w:rsid w:val="009269A6"/>
    <w:rsid w:val="0093081E"/>
    <w:rsid w:val="00930C9D"/>
    <w:rsid w:val="00931CED"/>
    <w:rsid w:val="009321AB"/>
    <w:rsid w:val="0093328B"/>
    <w:rsid w:val="00936317"/>
    <w:rsid w:val="00936CC0"/>
    <w:rsid w:val="009375A1"/>
    <w:rsid w:val="00937A9E"/>
    <w:rsid w:val="0094029A"/>
    <w:rsid w:val="00940A16"/>
    <w:rsid w:val="0094211B"/>
    <w:rsid w:val="009427FA"/>
    <w:rsid w:val="009460E6"/>
    <w:rsid w:val="00946AAB"/>
    <w:rsid w:val="00946B53"/>
    <w:rsid w:val="0095042E"/>
    <w:rsid w:val="00951DCD"/>
    <w:rsid w:val="00953A8C"/>
    <w:rsid w:val="00955CA6"/>
    <w:rsid w:val="00955DE3"/>
    <w:rsid w:val="009562D1"/>
    <w:rsid w:val="0095636A"/>
    <w:rsid w:val="0095722E"/>
    <w:rsid w:val="009607C3"/>
    <w:rsid w:val="00964BCE"/>
    <w:rsid w:val="00964CBB"/>
    <w:rsid w:val="00966A00"/>
    <w:rsid w:val="00967865"/>
    <w:rsid w:val="00970F68"/>
    <w:rsid w:val="00972D74"/>
    <w:rsid w:val="00973110"/>
    <w:rsid w:val="00974278"/>
    <w:rsid w:val="00974941"/>
    <w:rsid w:val="00974EE4"/>
    <w:rsid w:val="00975417"/>
    <w:rsid w:val="009773B9"/>
    <w:rsid w:val="0098008F"/>
    <w:rsid w:val="009818C4"/>
    <w:rsid w:val="00982023"/>
    <w:rsid w:val="00982161"/>
    <w:rsid w:val="00982601"/>
    <w:rsid w:val="0098406E"/>
    <w:rsid w:val="0098544E"/>
    <w:rsid w:val="00986C38"/>
    <w:rsid w:val="00990CC5"/>
    <w:rsid w:val="009913F0"/>
    <w:rsid w:val="009924DF"/>
    <w:rsid w:val="0099391A"/>
    <w:rsid w:val="00993FEA"/>
    <w:rsid w:val="00996585"/>
    <w:rsid w:val="009979EC"/>
    <w:rsid w:val="00997AC4"/>
    <w:rsid w:val="009A020D"/>
    <w:rsid w:val="009A08E1"/>
    <w:rsid w:val="009A0942"/>
    <w:rsid w:val="009A1622"/>
    <w:rsid w:val="009A2400"/>
    <w:rsid w:val="009A2962"/>
    <w:rsid w:val="009A2AC0"/>
    <w:rsid w:val="009A3DC0"/>
    <w:rsid w:val="009A4031"/>
    <w:rsid w:val="009A6D29"/>
    <w:rsid w:val="009A7AC3"/>
    <w:rsid w:val="009B1856"/>
    <w:rsid w:val="009B4702"/>
    <w:rsid w:val="009B4769"/>
    <w:rsid w:val="009B5D5A"/>
    <w:rsid w:val="009B689E"/>
    <w:rsid w:val="009B7459"/>
    <w:rsid w:val="009B7640"/>
    <w:rsid w:val="009C01FF"/>
    <w:rsid w:val="009C24A0"/>
    <w:rsid w:val="009C2D91"/>
    <w:rsid w:val="009C2EBB"/>
    <w:rsid w:val="009C5AFE"/>
    <w:rsid w:val="009D5C4F"/>
    <w:rsid w:val="009E021B"/>
    <w:rsid w:val="009E127E"/>
    <w:rsid w:val="009E13A8"/>
    <w:rsid w:val="009E2A4C"/>
    <w:rsid w:val="009E5D4E"/>
    <w:rsid w:val="009E7257"/>
    <w:rsid w:val="009E7279"/>
    <w:rsid w:val="009F0EEE"/>
    <w:rsid w:val="009F1F7A"/>
    <w:rsid w:val="009F2EB6"/>
    <w:rsid w:val="009F3658"/>
    <w:rsid w:val="009F3DF0"/>
    <w:rsid w:val="009F4926"/>
    <w:rsid w:val="009F4A48"/>
    <w:rsid w:val="009F50E6"/>
    <w:rsid w:val="009F6030"/>
    <w:rsid w:val="009F7AA4"/>
    <w:rsid w:val="00A00983"/>
    <w:rsid w:val="00A00CC8"/>
    <w:rsid w:val="00A010DC"/>
    <w:rsid w:val="00A01EC9"/>
    <w:rsid w:val="00A07DF3"/>
    <w:rsid w:val="00A1033C"/>
    <w:rsid w:val="00A10791"/>
    <w:rsid w:val="00A11D26"/>
    <w:rsid w:val="00A11F73"/>
    <w:rsid w:val="00A1409D"/>
    <w:rsid w:val="00A142E6"/>
    <w:rsid w:val="00A14632"/>
    <w:rsid w:val="00A14AC6"/>
    <w:rsid w:val="00A158FD"/>
    <w:rsid w:val="00A15DF7"/>
    <w:rsid w:val="00A20AEC"/>
    <w:rsid w:val="00A21104"/>
    <w:rsid w:val="00A214A9"/>
    <w:rsid w:val="00A22002"/>
    <w:rsid w:val="00A225E0"/>
    <w:rsid w:val="00A22E84"/>
    <w:rsid w:val="00A23B93"/>
    <w:rsid w:val="00A24157"/>
    <w:rsid w:val="00A25F1B"/>
    <w:rsid w:val="00A2685F"/>
    <w:rsid w:val="00A2799C"/>
    <w:rsid w:val="00A30332"/>
    <w:rsid w:val="00A3147E"/>
    <w:rsid w:val="00A31EC6"/>
    <w:rsid w:val="00A354B1"/>
    <w:rsid w:val="00A3632D"/>
    <w:rsid w:val="00A36A25"/>
    <w:rsid w:val="00A36D56"/>
    <w:rsid w:val="00A37431"/>
    <w:rsid w:val="00A37DA8"/>
    <w:rsid w:val="00A40A7E"/>
    <w:rsid w:val="00A40AE3"/>
    <w:rsid w:val="00A41D8A"/>
    <w:rsid w:val="00A42406"/>
    <w:rsid w:val="00A426C8"/>
    <w:rsid w:val="00A43FDF"/>
    <w:rsid w:val="00A448F2"/>
    <w:rsid w:val="00A44AA5"/>
    <w:rsid w:val="00A44BEF"/>
    <w:rsid w:val="00A44FA3"/>
    <w:rsid w:val="00A4657D"/>
    <w:rsid w:val="00A46A01"/>
    <w:rsid w:val="00A4743C"/>
    <w:rsid w:val="00A47984"/>
    <w:rsid w:val="00A503F9"/>
    <w:rsid w:val="00A50594"/>
    <w:rsid w:val="00A516B7"/>
    <w:rsid w:val="00A51A14"/>
    <w:rsid w:val="00A5388D"/>
    <w:rsid w:val="00A539CD"/>
    <w:rsid w:val="00A53DA8"/>
    <w:rsid w:val="00A61267"/>
    <w:rsid w:val="00A615B4"/>
    <w:rsid w:val="00A62396"/>
    <w:rsid w:val="00A65814"/>
    <w:rsid w:val="00A65841"/>
    <w:rsid w:val="00A6665A"/>
    <w:rsid w:val="00A66C00"/>
    <w:rsid w:val="00A671C5"/>
    <w:rsid w:val="00A671C8"/>
    <w:rsid w:val="00A70B73"/>
    <w:rsid w:val="00A70CFA"/>
    <w:rsid w:val="00A71E1E"/>
    <w:rsid w:val="00A739F0"/>
    <w:rsid w:val="00A73EE9"/>
    <w:rsid w:val="00A75686"/>
    <w:rsid w:val="00A760B1"/>
    <w:rsid w:val="00A779B6"/>
    <w:rsid w:val="00A77B87"/>
    <w:rsid w:val="00A81FEB"/>
    <w:rsid w:val="00A84108"/>
    <w:rsid w:val="00A850CE"/>
    <w:rsid w:val="00A85A50"/>
    <w:rsid w:val="00A87CF5"/>
    <w:rsid w:val="00A90640"/>
    <w:rsid w:val="00A9112A"/>
    <w:rsid w:val="00A932E0"/>
    <w:rsid w:val="00A94914"/>
    <w:rsid w:val="00A94917"/>
    <w:rsid w:val="00A96BA9"/>
    <w:rsid w:val="00A9762A"/>
    <w:rsid w:val="00A97FBD"/>
    <w:rsid w:val="00AA027D"/>
    <w:rsid w:val="00AA0BE9"/>
    <w:rsid w:val="00AA0C6D"/>
    <w:rsid w:val="00AA32C6"/>
    <w:rsid w:val="00AA5BFD"/>
    <w:rsid w:val="00AA7511"/>
    <w:rsid w:val="00AA7E54"/>
    <w:rsid w:val="00AB0799"/>
    <w:rsid w:val="00AB07CE"/>
    <w:rsid w:val="00AB1A3E"/>
    <w:rsid w:val="00AB21F1"/>
    <w:rsid w:val="00AB3256"/>
    <w:rsid w:val="00AB5D94"/>
    <w:rsid w:val="00AC0931"/>
    <w:rsid w:val="00AC19DD"/>
    <w:rsid w:val="00AC2876"/>
    <w:rsid w:val="00AC3CCB"/>
    <w:rsid w:val="00AC57DF"/>
    <w:rsid w:val="00AC6169"/>
    <w:rsid w:val="00AC7226"/>
    <w:rsid w:val="00AD19BA"/>
    <w:rsid w:val="00AD2691"/>
    <w:rsid w:val="00AD2F2A"/>
    <w:rsid w:val="00AD37FA"/>
    <w:rsid w:val="00AD3D3E"/>
    <w:rsid w:val="00AD620D"/>
    <w:rsid w:val="00AD6B71"/>
    <w:rsid w:val="00AE0C53"/>
    <w:rsid w:val="00AE0DC6"/>
    <w:rsid w:val="00AE1BFF"/>
    <w:rsid w:val="00AE3395"/>
    <w:rsid w:val="00AE3876"/>
    <w:rsid w:val="00AE427C"/>
    <w:rsid w:val="00AE5110"/>
    <w:rsid w:val="00AE6F58"/>
    <w:rsid w:val="00AE743B"/>
    <w:rsid w:val="00AE7FA3"/>
    <w:rsid w:val="00AF2874"/>
    <w:rsid w:val="00AF3E0B"/>
    <w:rsid w:val="00AF4D1B"/>
    <w:rsid w:val="00AF5AB1"/>
    <w:rsid w:val="00AF6BAD"/>
    <w:rsid w:val="00AF6F14"/>
    <w:rsid w:val="00AF726E"/>
    <w:rsid w:val="00AF7E4F"/>
    <w:rsid w:val="00B0060D"/>
    <w:rsid w:val="00B008F5"/>
    <w:rsid w:val="00B01DA3"/>
    <w:rsid w:val="00B02E3C"/>
    <w:rsid w:val="00B03F11"/>
    <w:rsid w:val="00B044D7"/>
    <w:rsid w:val="00B06A69"/>
    <w:rsid w:val="00B110B0"/>
    <w:rsid w:val="00B1180E"/>
    <w:rsid w:val="00B119FE"/>
    <w:rsid w:val="00B1235B"/>
    <w:rsid w:val="00B126D0"/>
    <w:rsid w:val="00B1288E"/>
    <w:rsid w:val="00B12B16"/>
    <w:rsid w:val="00B12FC7"/>
    <w:rsid w:val="00B12FD6"/>
    <w:rsid w:val="00B13CCD"/>
    <w:rsid w:val="00B14993"/>
    <w:rsid w:val="00B16891"/>
    <w:rsid w:val="00B17CA3"/>
    <w:rsid w:val="00B17D09"/>
    <w:rsid w:val="00B201CB"/>
    <w:rsid w:val="00B20487"/>
    <w:rsid w:val="00B20E64"/>
    <w:rsid w:val="00B23C47"/>
    <w:rsid w:val="00B24086"/>
    <w:rsid w:val="00B243C6"/>
    <w:rsid w:val="00B24F48"/>
    <w:rsid w:val="00B25965"/>
    <w:rsid w:val="00B25D10"/>
    <w:rsid w:val="00B25E1A"/>
    <w:rsid w:val="00B268BE"/>
    <w:rsid w:val="00B26B7D"/>
    <w:rsid w:val="00B3179F"/>
    <w:rsid w:val="00B317E0"/>
    <w:rsid w:val="00B32157"/>
    <w:rsid w:val="00B32375"/>
    <w:rsid w:val="00B327FA"/>
    <w:rsid w:val="00B34282"/>
    <w:rsid w:val="00B345B0"/>
    <w:rsid w:val="00B3507F"/>
    <w:rsid w:val="00B372D4"/>
    <w:rsid w:val="00B406BE"/>
    <w:rsid w:val="00B43D47"/>
    <w:rsid w:val="00B4546B"/>
    <w:rsid w:val="00B4691A"/>
    <w:rsid w:val="00B46A84"/>
    <w:rsid w:val="00B4703B"/>
    <w:rsid w:val="00B477D6"/>
    <w:rsid w:val="00B47ADB"/>
    <w:rsid w:val="00B509FA"/>
    <w:rsid w:val="00B52BDB"/>
    <w:rsid w:val="00B52D16"/>
    <w:rsid w:val="00B55045"/>
    <w:rsid w:val="00B55832"/>
    <w:rsid w:val="00B56C75"/>
    <w:rsid w:val="00B57F8E"/>
    <w:rsid w:val="00B60298"/>
    <w:rsid w:val="00B60A96"/>
    <w:rsid w:val="00B60E41"/>
    <w:rsid w:val="00B61170"/>
    <w:rsid w:val="00B62FF1"/>
    <w:rsid w:val="00B6357C"/>
    <w:rsid w:val="00B655A7"/>
    <w:rsid w:val="00B65A61"/>
    <w:rsid w:val="00B70038"/>
    <w:rsid w:val="00B722B3"/>
    <w:rsid w:val="00B72D63"/>
    <w:rsid w:val="00B72F8E"/>
    <w:rsid w:val="00B74DD8"/>
    <w:rsid w:val="00B75812"/>
    <w:rsid w:val="00B75BFD"/>
    <w:rsid w:val="00B75E38"/>
    <w:rsid w:val="00B76B1A"/>
    <w:rsid w:val="00B8037A"/>
    <w:rsid w:val="00B805CC"/>
    <w:rsid w:val="00B81A52"/>
    <w:rsid w:val="00B81CAD"/>
    <w:rsid w:val="00B82AD6"/>
    <w:rsid w:val="00B83586"/>
    <w:rsid w:val="00B83A14"/>
    <w:rsid w:val="00B84606"/>
    <w:rsid w:val="00B90423"/>
    <w:rsid w:val="00B9109D"/>
    <w:rsid w:val="00B9182E"/>
    <w:rsid w:val="00B93081"/>
    <w:rsid w:val="00B936E7"/>
    <w:rsid w:val="00B9403D"/>
    <w:rsid w:val="00B947C7"/>
    <w:rsid w:val="00B959D1"/>
    <w:rsid w:val="00B9605A"/>
    <w:rsid w:val="00BA0146"/>
    <w:rsid w:val="00BA139B"/>
    <w:rsid w:val="00BA1868"/>
    <w:rsid w:val="00BA36D6"/>
    <w:rsid w:val="00BA380D"/>
    <w:rsid w:val="00BA4049"/>
    <w:rsid w:val="00BA44D1"/>
    <w:rsid w:val="00BA49C9"/>
    <w:rsid w:val="00BA5706"/>
    <w:rsid w:val="00BA5732"/>
    <w:rsid w:val="00BA793A"/>
    <w:rsid w:val="00BA7CF8"/>
    <w:rsid w:val="00BB08A1"/>
    <w:rsid w:val="00BB2E6D"/>
    <w:rsid w:val="00BB40A0"/>
    <w:rsid w:val="00BB416D"/>
    <w:rsid w:val="00BB4C5A"/>
    <w:rsid w:val="00BB569F"/>
    <w:rsid w:val="00BB5D64"/>
    <w:rsid w:val="00BB6C4B"/>
    <w:rsid w:val="00BB7DAA"/>
    <w:rsid w:val="00BB7E78"/>
    <w:rsid w:val="00BC0338"/>
    <w:rsid w:val="00BC0B30"/>
    <w:rsid w:val="00BC0D51"/>
    <w:rsid w:val="00BC0EF6"/>
    <w:rsid w:val="00BC230F"/>
    <w:rsid w:val="00BC27BD"/>
    <w:rsid w:val="00BC2BB4"/>
    <w:rsid w:val="00BC2C4F"/>
    <w:rsid w:val="00BC35C4"/>
    <w:rsid w:val="00BC36D7"/>
    <w:rsid w:val="00BC3970"/>
    <w:rsid w:val="00BC4BE3"/>
    <w:rsid w:val="00BC6AD3"/>
    <w:rsid w:val="00BC72AC"/>
    <w:rsid w:val="00BC7BED"/>
    <w:rsid w:val="00BD0F4E"/>
    <w:rsid w:val="00BD1850"/>
    <w:rsid w:val="00BD1963"/>
    <w:rsid w:val="00BD24C3"/>
    <w:rsid w:val="00BD250C"/>
    <w:rsid w:val="00BD2D6D"/>
    <w:rsid w:val="00BD51C9"/>
    <w:rsid w:val="00BD68BF"/>
    <w:rsid w:val="00BD69A0"/>
    <w:rsid w:val="00BE06E9"/>
    <w:rsid w:val="00BE0C22"/>
    <w:rsid w:val="00BE1FA6"/>
    <w:rsid w:val="00BE2D96"/>
    <w:rsid w:val="00BE4175"/>
    <w:rsid w:val="00BF053F"/>
    <w:rsid w:val="00BF25C6"/>
    <w:rsid w:val="00BF25E0"/>
    <w:rsid w:val="00BF2DE9"/>
    <w:rsid w:val="00BF306B"/>
    <w:rsid w:val="00BF3A8B"/>
    <w:rsid w:val="00BF4060"/>
    <w:rsid w:val="00BF46F8"/>
    <w:rsid w:val="00C01017"/>
    <w:rsid w:val="00C010F2"/>
    <w:rsid w:val="00C038CA"/>
    <w:rsid w:val="00C05462"/>
    <w:rsid w:val="00C055DA"/>
    <w:rsid w:val="00C06F98"/>
    <w:rsid w:val="00C072F1"/>
    <w:rsid w:val="00C076C4"/>
    <w:rsid w:val="00C07F9C"/>
    <w:rsid w:val="00C10C19"/>
    <w:rsid w:val="00C10CCA"/>
    <w:rsid w:val="00C12554"/>
    <w:rsid w:val="00C13CA9"/>
    <w:rsid w:val="00C16987"/>
    <w:rsid w:val="00C16C68"/>
    <w:rsid w:val="00C2200A"/>
    <w:rsid w:val="00C2280B"/>
    <w:rsid w:val="00C23255"/>
    <w:rsid w:val="00C2371B"/>
    <w:rsid w:val="00C2425B"/>
    <w:rsid w:val="00C24771"/>
    <w:rsid w:val="00C26B81"/>
    <w:rsid w:val="00C30788"/>
    <w:rsid w:val="00C30CA0"/>
    <w:rsid w:val="00C31A0C"/>
    <w:rsid w:val="00C31D4B"/>
    <w:rsid w:val="00C32227"/>
    <w:rsid w:val="00C33E8D"/>
    <w:rsid w:val="00C34031"/>
    <w:rsid w:val="00C342BD"/>
    <w:rsid w:val="00C3503D"/>
    <w:rsid w:val="00C41F33"/>
    <w:rsid w:val="00C450A3"/>
    <w:rsid w:val="00C46DEB"/>
    <w:rsid w:val="00C47828"/>
    <w:rsid w:val="00C511C9"/>
    <w:rsid w:val="00C51C61"/>
    <w:rsid w:val="00C51FAA"/>
    <w:rsid w:val="00C52935"/>
    <w:rsid w:val="00C5330C"/>
    <w:rsid w:val="00C54900"/>
    <w:rsid w:val="00C559EA"/>
    <w:rsid w:val="00C55CFC"/>
    <w:rsid w:val="00C56F96"/>
    <w:rsid w:val="00C61F78"/>
    <w:rsid w:val="00C62DEC"/>
    <w:rsid w:val="00C6687B"/>
    <w:rsid w:val="00C708E4"/>
    <w:rsid w:val="00C7132F"/>
    <w:rsid w:val="00C7167B"/>
    <w:rsid w:val="00C719A6"/>
    <w:rsid w:val="00C72799"/>
    <w:rsid w:val="00C76C5F"/>
    <w:rsid w:val="00C77AD5"/>
    <w:rsid w:val="00C77BD4"/>
    <w:rsid w:val="00C77C07"/>
    <w:rsid w:val="00C80134"/>
    <w:rsid w:val="00C821BA"/>
    <w:rsid w:val="00C82467"/>
    <w:rsid w:val="00C824FF"/>
    <w:rsid w:val="00C83DBE"/>
    <w:rsid w:val="00C83E23"/>
    <w:rsid w:val="00C84522"/>
    <w:rsid w:val="00C858EA"/>
    <w:rsid w:val="00C86510"/>
    <w:rsid w:val="00C86CCC"/>
    <w:rsid w:val="00C8701C"/>
    <w:rsid w:val="00C874B3"/>
    <w:rsid w:val="00C8750F"/>
    <w:rsid w:val="00C90540"/>
    <w:rsid w:val="00C9094E"/>
    <w:rsid w:val="00C9143A"/>
    <w:rsid w:val="00C92B85"/>
    <w:rsid w:val="00C92D7D"/>
    <w:rsid w:val="00C95D73"/>
    <w:rsid w:val="00C96603"/>
    <w:rsid w:val="00C97157"/>
    <w:rsid w:val="00C97888"/>
    <w:rsid w:val="00C978A4"/>
    <w:rsid w:val="00C97BC9"/>
    <w:rsid w:val="00CA13C0"/>
    <w:rsid w:val="00CA17C6"/>
    <w:rsid w:val="00CA19D0"/>
    <w:rsid w:val="00CA2FFA"/>
    <w:rsid w:val="00CA6706"/>
    <w:rsid w:val="00CA67A5"/>
    <w:rsid w:val="00CA7E4B"/>
    <w:rsid w:val="00CB03B4"/>
    <w:rsid w:val="00CB0E75"/>
    <w:rsid w:val="00CB1EBB"/>
    <w:rsid w:val="00CB2787"/>
    <w:rsid w:val="00CB2E6B"/>
    <w:rsid w:val="00CB2EB1"/>
    <w:rsid w:val="00CB41C3"/>
    <w:rsid w:val="00CB44BA"/>
    <w:rsid w:val="00CB536C"/>
    <w:rsid w:val="00CB6219"/>
    <w:rsid w:val="00CC0133"/>
    <w:rsid w:val="00CC24F7"/>
    <w:rsid w:val="00CC30C0"/>
    <w:rsid w:val="00CC38CA"/>
    <w:rsid w:val="00CC46D3"/>
    <w:rsid w:val="00CC6535"/>
    <w:rsid w:val="00CC65A1"/>
    <w:rsid w:val="00CC679D"/>
    <w:rsid w:val="00CC6965"/>
    <w:rsid w:val="00CC71F4"/>
    <w:rsid w:val="00CD003C"/>
    <w:rsid w:val="00CD00AF"/>
    <w:rsid w:val="00CD096F"/>
    <w:rsid w:val="00CD0A77"/>
    <w:rsid w:val="00CD28D1"/>
    <w:rsid w:val="00CD42B1"/>
    <w:rsid w:val="00CD655C"/>
    <w:rsid w:val="00CE0881"/>
    <w:rsid w:val="00CE0D34"/>
    <w:rsid w:val="00CE17F3"/>
    <w:rsid w:val="00CE2517"/>
    <w:rsid w:val="00CE3918"/>
    <w:rsid w:val="00CE40AB"/>
    <w:rsid w:val="00CE562A"/>
    <w:rsid w:val="00CE6B49"/>
    <w:rsid w:val="00CE7678"/>
    <w:rsid w:val="00CE77B1"/>
    <w:rsid w:val="00CF035B"/>
    <w:rsid w:val="00CF0896"/>
    <w:rsid w:val="00CF0E1F"/>
    <w:rsid w:val="00CF1466"/>
    <w:rsid w:val="00CF1F5B"/>
    <w:rsid w:val="00CF219F"/>
    <w:rsid w:val="00CF2DA1"/>
    <w:rsid w:val="00CF6B4C"/>
    <w:rsid w:val="00D00AE1"/>
    <w:rsid w:val="00D00F30"/>
    <w:rsid w:val="00D023F3"/>
    <w:rsid w:val="00D03985"/>
    <w:rsid w:val="00D042AD"/>
    <w:rsid w:val="00D045A1"/>
    <w:rsid w:val="00D049C2"/>
    <w:rsid w:val="00D05E6F"/>
    <w:rsid w:val="00D061E9"/>
    <w:rsid w:val="00D1115A"/>
    <w:rsid w:val="00D11561"/>
    <w:rsid w:val="00D13D69"/>
    <w:rsid w:val="00D145D7"/>
    <w:rsid w:val="00D15E7F"/>
    <w:rsid w:val="00D15FCA"/>
    <w:rsid w:val="00D16B42"/>
    <w:rsid w:val="00D16EBE"/>
    <w:rsid w:val="00D20C7B"/>
    <w:rsid w:val="00D21812"/>
    <w:rsid w:val="00D27253"/>
    <w:rsid w:val="00D27BA4"/>
    <w:rsid w:val="00D33C38"/>
    <w:rsid w:val="00D34F22"/>
    <w:rsid w:val="00D36CA4"/>
    <w:rsid w:val="00D36FCC"/>
    <w:rsid w:val="00D408D6"/>
    <w:rsid w:val="00D40903"/>
    <w:rsid w:val="00D4107C"/>
    <w:rsid w:val="00D45F0E"/>
    <w:rsid w:val="00D462A1"/>
    <w:rsid w:val="00D46600"/>
    <w:rsid w:val="00D47AA7"/>
    <w:rsid w:val="00D5088E"/>
    <w:rsid w:val="00D50D82"/>
    <w:rsid w:val="00D51590"/>
    <w:rsid w:val="00D515D9"/>
    <w:rsid w:val="00D52F8F"/>
    <w:rsid w:val="00D552B4"/>
    <w:rsid w:val="00D572C7"/>
    <w:rsid w:val="00D57738"/>
    <w:rsid w:val="00D60189"/>
    <w:rsid w:val="00D62B11"/>
    <w:rsid w:val="00D64B64"/>
    <w:rsid w:val="00D66311"/>
    <w:rsid w:val="00D664CD"/>
    <w:rsid w:val="00D67083"/>
    <w:rsid w:val="00D7119C"/>
    <w:rsid w:val="00D73A05"/>
    <w:rsid w:val="00D73A27"/>
    <w:rsid w:val="00D73EA0"/>
    <w:rsid w:val="00D77758"/>
    <w:rsid w:val="00D801DC"/>
    <w:rsid w:val="00D80289"/>
    <w:rsid w:val="00D829D3"/>
    <w:rsid w:val="00D82F17"/>
    <w:rsid w:val="00D831E2"/>
    <w:rsid w:val="00D83971"/>
    <w:rsid w:val="00D83C1F"/>
    <w:rsid w:val="00D83C92"/>
    <w:rsid w:val="00D857EE"/>
    <w:rsid w:val="00D86371"/>
    <w:rsid w:val="00D86419"/>
    <w:rsid w:val="00D8644A"/>
    <w:rsid w:val="00D866CE"/>
    <w:rsid w:val="00D8727E"/>
    <w:rsid w:val="00D87EEB"/>
    <w:rsid w:val="00D901F3"/>
    <w:rsid w:val="00D90528"/>
    <w:rsid w:val="00D907F3"/>
    <w:rsid w:val="00D90A47"/>
    <w:rsid w:val="00D927C5"/>
    <w:rsid w:val="00D93091"/>
    <w:rsid w:val="00D93B4F"/>
    <w:rsid w:val="00D94154"/>
    <w:rsid w:val="00D962DF"/>
    <w:rsid w:val="00D978C9"/>
    <w:rsid w:val="00DA0435"/>
    <w:rsid w:val="00DA1EE0"/>
    <w:rsid w:val="00DA2799"/>
    <w:rsid w:val="00DA4832"/>
    <w:rsid w:val="00DA4E3A"/>
    <w:rsid w:val="00DA6CF5"/>
    <w:rsid w:val="00DA6E64"/>
    <w:rsid w:val="00DA78EB"/>
    <w:rsid w:val="00DA79CD"/>
    <w:rsid w:val="00DB00EC"/>
    <w:rsid w:val="00DB01F8"/>
    <w:rsid w:val="00DB04BF"/>
    <w:rsid w:val="00DB1E22"/>
    <w:rsid w:val="00DB201B"/>
    <w:rsid w:val="00DB4BB3"/>
    <w:rsid w:val="00DB71CD"/>
    <w:rsid w:val="00DC0E6F"/>
    <w:rsid w:val="00DC23EC"/>
    <w:rsid w:val="00DC3C56"/>
    <w:rsid w:val="00DC3DD3"/>
    <w:rsid w:val="00DC4F9C"/>
    <w:rsid w:val="00DC53E1"/>
    <w:rsid w:val="00DC7061"/>
    <w:rsid w:val="00DC762E"/>
    <w:rsid w:val="00DC780A"/>
    <w:rsid w:val="00DD06C9"/>
    <w:rsid w:val="00DD0913"/>
    <w:rsid w:val="00DD11AF"/>
    <w:rsid w:val="00DD272C"/>
    <w:rsid w:val="00DD2914"/>
    <w:rsid w:val="00DD49FF"/>
    <w:rsid w:val="00DE1A55"/>
    <w:rsid w:val="00DE2AF4"/>
    <w:rsid w:val="00DE391F"/>
    <w:rsid w:val="00DE3930"/>
    <w:rsid w:val="00DE3B75"/>
    <w:rsid w:val="00DE4826"/>
    <w:rsid w:val="00DE49E8"/>
    <w:rsid w:val="00DE7427"/>
    <w:rsid w:val="00DE7F7D"/>
    <w:rsid w:val="00DF0801"/>
    <w:rsid w:val="00DF37CF"/>
    <w:rsid w:val="00DF3801"/>
    <w:rsid w:val="00DF3BB9"/>
    <w:rsid w:val="00DF4797"/>
    <w:rsid w:val="00DF5187"/>
    <w:rsid w:val="00DF5420"/>
    <w:rsid w:val="00DF70BB"/>
    <w:rsid w:val="00DF74AF"/>
    <w:rsid w:val="00E014EF"/>
    <w:rsid w:val="00E0196D"/>
    <w:rsid w:val="00E03E4A"/>
    <w:rsid w:val="00E049AA"/>
    <w:rsid w:val="00E05757"/>
    <w:rsid w:val="00E05FD2"/>
    <w:rsid w:val="00E076F4"/>
    <w:rsid w:val="00E12313"/>
    <w:rsid w:val="00E12FCE"/>
    <w:rsid w:val="00E136E6"/>
    <w:rsid w:val="00E137C5"/>
    <w:rsid w:val="00E14884"/>
    <w:rsid w:val="00E157A3"/>
    <w:rsid w:val="00E16699"/>
    <w:rsid w:val="00E16A8B"/>
    <w:rsid w:val="00E17163"/>
    <w:rsid w:val="00E17AD1"/>
    <w:rsid w:val="00E205CE"/>
    <w:rsid w:val="00E21C7E"/>
    <w:rsid w:val="00E22BAA"/>
    <w:rsid w:val="00E23486"/>
    <w:rsid w:val="00E238D3"/>
    <w:rsid w:val="00E24616"/>
    <w:rsid w:val="00E2472B"/>
    <w:rsid w:val="00E25A6F"/>
    <w:rsid w:val="00E26D0A"/>
    <w:rsid w:val="00E26E9E"/>
    <w:rsid w:val="00E276C2"/>
    <w:rsid w:val="00E32021"/>
    <w:rsid w:val="00E35E07"/>
    <w:rsid w:val="00E361FC"/>
    <w:rsid w:val="00E375C7"/>
    <w:rsid w:val="00E407FB"/>
    <w:rsid w:val="00E4137D"/>
    <w:rsid w:val="00E42BC2"/>
    <w:rsid w:val="00E43A13"/>
    <w:rsid w:val="00E4432D"/>
    <w:rsid w:val="00E446CC"/>
    <w:rsid w:val="00E45765"/>
    <w:rsid w:val="00E47ED7"/>
    <w:rsid w:val="00E50E10"/>
    <w:rsid w:val="00E51D06"/>
    <w:rsid w:val="00E527E2"/>
    <w:rsid w:val="00E52E89"/>
    <w:rsid w:val="00E53FDB"/>
    <w:rsid w:val="00E54B05"/>
    <w:rsid w:val="00E54DD3"/>
    <w:rsid w:val="00E56231"/>
    <w:rsid w:val="00E5775C"/>
    <w:rsid w:val="00E6098E"/>
    <w:rsid w:val="00E62E6B"/>
    <w:rsid w:val="00E644AC"/>
    <w:rsid w:val="00E64512"/>
    <w:rsid w:val="00E64DB5"/>
    <w:rsid w:val="00E65F41"/>
    <w:rsid w:val="00E66656"/>
    <w:rsid w:val="00E666AA"/>
    <w:rsid w:val="00E66AA5"/>
    <w:rsid w:val="00E71CEA"/>
    <w:rsid w:val="00E7214A"/>
    <w:rsid w:val="00E74FD5"/>
    <w:rsid w:val="00E75BF8"/>
    <w:rsid w:val="00E76341"/>
    <w:rsid w:val="00E764F5"/>
    <w:rsid w:val="00E766D8"/>
    <w:rsid w:val="00E772AC"/>
    <w:rsid w:val="00E77BCE"/>
    <w:rsid w:val="00E802CC"/>
    <w:rsid w:val="00E81482"/>
    <w:rsid w:val="00E81E5C"/>
    <w:rsid w:val="00E82AF8"/>
    <w:rsid w:val="00E8471E"/>
    <w:rsid w:val="00E85061"/>
    <w:rsid w:val="00E85FB3"/>
    <w:rsid w:val="00E877F6"/>
    <w:rsid w:val="00E90153"/>
    <w:rsid w:val="00E91A44"/>
    <w:rsid w:val="00E925C2"/>
    <w:rsid w:val="00E92D62"/>
    <w:rsid w:val="00E92DE4"/>
    <w:rsid w:val="00E92FD1"/>
    <w:rsid w:val="00E9343B"/>
    <w:rsid w:val="00E939E5"/>
    <w:rsid w:val="00E93F63"/>
    <w:rsid w:val="00E957E8"/>
    <w:rsid w:val="00E964BD"/>
    <w:rsid w:val="00E971D4"/>
    <w:rsid w:val="00E97BC3"/>
    <w:rsid w:val="00EA0A52"/>
    <w:rsid w:val="00EA2707"/>
    <w:rsid w:val="00EA74FA"/>
    <w:rsid w:val="00EB1770"/>
    <w:rsid w:val="00EB1BEF"/>
    <w:rsid w:val="00EB1E23"/>
    <w:rsid w:val="00EB412A"/>
    <w:rsid w:val="00EB542E"/>
    <w:rsid w:val="00EB5956"/>
    <w:rsid w:val="00EB7D8D"/>
    <w:rsid w:val="00EC0306"/>
    <w:rsid w:val="00EC0683"/>
    <w:rsid w:val="00EC10F0"/>
    <w:rsid w:val="00EC223B"/>
    <w:rsid w:val="00EC25A9"/>
    <w:rsid w:val="00EC3C3E"/>
    <w:rsid w:val="00EC58E5"/>
    <w:rsid w:val="00EC5991"/>
    <w:rsid w:val="00EC7A9D"/>
    <w:rsid w:val="00ED2ACF"/>
    <w:rsid w:val="00ED2C7C"/>
    <w:rsid w:val="00ED3BCF"/>
    <w:rsid w:val="00ED4220"/>
    <w:rsid w:val="00ED4D45"/>
    <w:rsid w:val="00ED6C6E"/>
    <w:rsid w:val="00ED6E50"/>
    <w:rsid w:val="00ED78A0"/>
    <w:rsid w:val="00ED78A7"/>
    <w:rsid w:val="00EE1205"/>
    <w:rsid w:val="00EE1A21"/>
    <w:rsid w:val="00EE2B40"/>
    <w:rsid w:val="00EE435E"/>
    <w:rsid w:val="00EE554A"/>
    <w:rsid w:val="00EE5FD8"/>
    <w:rsid w:val="00EE71FD"/>
    <w:rsid w:val="00EE723A"/>
    <w:rsid w:val="00EE79BF"/>
    <w:rsid w:val="00EF001D"/>
    <w:rsid w:val="00EF2DD4"/>
    <w:rsid w:val="00EF3106"/>
    <w:rsid w:val="00EF3126"/>
    <w:rsid w:val="00EF333C"/>
    <w:rsid w:val="00EF462F"/>
    <w:rsid w:val="00EF4F6D"/>
    <w:rsid w:val="00EF5063"/>
    <w:rsid w:val="00EF5F32"/>
    <w:rsid w:val="00EF698D"/>
    <w:rsid w:val="00EF7564"/>
    <w:rsid w:val="00EF7C7C"/>
    <w:rsid w:val="00F00DC5"/>
    <w:rsid w:val="00F019BB"/>
    <w:rsid w:val="00F01B24"/>
    <w:rsid w:val="00F02C74"/>
    <w:rsid w:val="00F02EA3"/>
    <w:rsid w:val="00F03B0A"/>
    <w:rsid w:val="00F04F2C"/>
    <w:rsid w:val="00F05561"/>
    <w:rsid w:val="00F06111"/>
    <w:rsid w:val="00F10520"/>
    <w:rsid w:val="00F116F4"/>
    <w:rsid w:val="00F11B98"/>
    <w:rsid w:val="00F12669"/>
    <w:rsid w:val="00F12CC6"/>
    <w:rsid w:val="00F1329B"/>
    <w:rsid w:val="00F135C8"/>
    <w:rsid w:val="00F15250"/>
    <w:rsid w:val="00F15A7D"/>
    <w:rsid w:val="00F1721D"/>
    <w:rsid w:val="00F20011"/>
    <w:rsid w:val="00F2013A"/>
    <w:rsid w:val="00F20588"/>
    <w:rsid w:val="00F21E94"/>
    <w:rsid w:val="00F22384"/>
    <w:rsid w:val="00F22398"/>
    <w:rsid w:val="00F225EB"/>
    <w:rsid w:val="00F23BDD"/>
    <w:rsid w:val="00F23D44"/>
    <w:rsid w:val="00F23E9D"/>
    <w:rsid w:val="00F23EB4"/>
    <w:rsid w:val="00F241CD"/>
    <w:rsid w:val="00F243AB"/>
    <w:rsid w:val="00F25A5F"/>
    <w:rsid w:val="00F276E8"/>
    <w:rsid w:val="00F2793F"/>
    <w:rsid w:val="00F30FFB"/>
    <w:rsid w:val="00F326AD"/>
    <w:rsid w:val="00F32F82"/>
    <w:rsid w:val="00F33A0B"/>
    <w:rsid w:val="00F33F8D"/>
    <w:rsid w:val="00F3417D"/>
    <w:rsid w:val="00F343C0"/>
    <w:rsid w:val="00F34443"/>
    <w:rsid w:val="00F35A8D"/>
    <w:rsid w:val="00F35E14"/>
    <w:rsid w:val="00F3665F"/>
    <w:rsid w:val="00F36A12"/>
    <w:rsid w:val="00F36A73"/>
    <w:rsid w:val="00F37C14"/>
    <w:rsid w:val="00F37F46"/>
    <w:rsid w:val="00F403D5"/>
    <w:rsid w:val="00F4155B"/>
    <w:rsid w:val="00F41923"/>
    <w:rsid w:val="00F43753"/>
    <w:rsid w:val="00F43F7F"/>
    <w:rsid w:val="00F44276"/>
    <w:rsid w:val="00F455DE"/>
    <w:rsid w:val="00F45825"/>
    <w:rsid w:val="00F45923"/>
    <w:rsid w:val="00F46390"/>
    <w:rsid w:val="00F50720"/>
    <w:rsid w:val="00F5097C"/>
    <w:rsid w:val="00F523CF"/>
    <w:rsid w:val="00F5293C"/>
    <w:rsid w:val="00F53428"/>
    <w:rsid w:val="00F5373D"/>
    <w:rsid w:val="00F543E0"/>
    <w:rsid w:val="00F55408"/>
    <w:rsid w:val="00F55452"/>
    <w:rsid w:val="00F5605F"/>
    <w:rsid w:val="00F56823"/>
    <w:rsid w:val="00F56A1C"/>
    <w:rsid w:val="00F5798E"/>
    <w:rsid w:val="00F6029F"/>
    <w:rsid w:val="00F605D7"/>
    <w:rsid w:val="00F6144C"/>
    <w:rsid w:val="00F6153D"/>
    <w:rsid w:val="00F6188B"/>
    <w:rsid w:val="00F6295C"/>
    <w:rsid w:val="00F6394A"/>
    <w:rsid w:val="00F63C19"/>
    <w:rsid w:val="00F640F0"/>
    <w:rsid w:val="00F651F7"/>
    <w:rsid w:val="00F65BA4"/>
    <w:rsid w:val="00F6623B"/>
    <w:rsid w:val="00F67A6F"/>
    <w:rsid w:val="00F71163"/>
    <w:rsid w:val="00F7146D"/>
    <w:rsid w:val="00F76D93"/>
    <w:rsid w:val="00F7787D"/>
    <w:rsid w:val="00F77AAC"/>
    <w:rsid w:val="00F77EE0"/>
    <w:rsid w:val="00F80374"/>
    <w:rsid w:val="00F82471"/>
    <w:rsid w:val="00F82E30"/>
    <w:rsid w:val="00F83335"/>
    <w:rsid w:val="00F84EE5"/>
    <w:rsid w:val="00F858D0"/>
    <w:rsid w:val="00F8647C"/>
    <w:rsid w:val="00F86760"/>
    <w:rsid w:val="00F87265"/>
    <w:rsid w:val="00F8794F"/>
    <w:rsid w:val="00F87BE2"/>
    <w:rsid w:val="00F9219A"/>
    <w:rsid w:val="00F92DD8"/>
    <w:rsid w:val="00F95858"/>
    <w:rsid w:val="00F970AB"/>
    <w:rsid w:val="00FA0381"/>
    <w:rsid w:val="00FA0AD1"/>
    <w:rsid w:val="00FA0BBD"/>
    <w:rsid w:val="00FA398F"/>
    <w:rsid w:val="00FA3FEA"/>
    <w:rsid w:val="00FA5307"/>
    <w:rsid w:val="00FA629B"/>
    <w:rsid w:val="00FA6D48"/>
    <w:rsid w:val="00FA72F0"/>
    <w:rsid w:val="00FA7673"/>
    <w:rsid w:val="00FB0E3B"/>
    <w:rsid w:val="00FB15A7"/>
    <w:rsid w:val="00FB1BD0"/>
    <w:rsid w:val="00FB45B3"/>
    <w:rsid w:val="00FB57B5"/>
    <w:rsid w:val="00FB5CC4"/>
    <w:rsid w:val="00FB699A"/>
    <w:rsid w:val="00FC0FE8"/>
    <w:rsid w:val="00FC14D2"/>
    <w:rsid w:val="00FC17D1"/>
    <w:rsid w:val="00FC2EC1"/>
    <w:rsid w:val="00FC4336"/>
    <w:rsid w:val="00FC5991"/>
    <w:rsid w:val="00FC5DE7"/>
    <w:rsid w:val="00FC60AC"/>
    <w:rsid w:val="00FC7317"/>
    <w:rsid w:val="00FD0C93"/>
    <w:rsid w:val="00FD1149"/>
    <w:rsid w:val="00FD126B"/>
    <w:rsid w:val="00FD1A78"/>
    <w:rsid w:val="00FD1A7F"/>
    <w:rsid w:val="00FD1C9E"/>
    <w:rsid w:val="00FD24A6"/>
    <w:rsid w:val="00FD3DE6"/>
    <w:rsid w:val="00FD607A"/>
    <w:rsid w:val="00FE0A0E"/>
    <w:rsid w:val="00FE0AD4"/>
    <w:rsid w:val="00FE19A1"/>
    <w:rsid w:val="00FE19E7"/>
    <w:rsid w:val="00FE2029"/>
    <w:rsid w:val="00FE34C4"/>
    <w:rsid w:val="00FE4638"/>
    <w:rsid w:val="00FE5409"/>
    <w:rsid w:val="00FF07C5"/>
    <w:rsid w:val="00FF1F61"/>
    <w:rsid w:val="00FF2DFD"/>
    <w:rsid w:val="00FF3F06"/>
    <w:rsid w:val="00FF401A"/>
    <w:rsid w:val="00FF4095"/>
    <w:rsid w:val="00FF50A6"/>
    <w:rsid w:val="00FF71A6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CB8D1"/>
  <w15:docId w15:val="{148D83CF-5310-4847-BDC7-D3FFFE2D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5">
    <w:name w:val="List Table 2 Accent 5"/>
    <w:basedOn w:val="TableNormal"/>
    <w:uiPriority w:val="47"/>
    <w:rsid w:val="00D27BA4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53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8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8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F06CF"/>
    <w:pPr>
      <w:ind w:left="720"/>
      <w:contextualSpacing/>
    </w:pPr>
  </w:style>
  <w:style w:type="table" w:styleId="TableGrid">
    <w:name w:val="Table Grid"/>
    <w:basedOn w:val="TableNormal"/>
    <w:uiPriority w:val="39"/>
    <w:rsid w:val="007F0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05462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05462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05462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05462"/>
    <w:rPr>
      <w:rFonts w:ascii="Calibri" w:hAnsi="Calibri" w:cs="Calibri"/>
      <w:lang w:val="en-US"/>
    </w:rPr>
  </w:style>
  <w:style w:type="paragraph" w:styleId="Revision">
    <w:name w:val="Revision"/>
    <w:hidden/>
    <w:uiPriority w:val="99"/>
    <w:semiHidden/>
    <w:rsid w:val="00146BEA"/>
  </w:style>
  <w:style w:type="paragraph" w:styleId="Caption">
    <w:name w:val="caption"/>
    <w:basedOn w:val="Normal"/>
    <w:next w:val="Normal"/>
    <w:uiPriority w:val="35"/>
    <w:unhideWhenUsed/>
    <w:qFormat/>
    <w:rsid w:val="00B6357C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1A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A52"/>
  </w:style>
  <w:style w:type="paragraph" w:styleId="Footer">
    <w:name w:val="footer"/>
    <w:basedOn w:val="Normal"/>
    <w:link w:val="FooterChar"/>
    <w:uiPriority w:val="99"/>
    <w:unhideWhenUsed/>
    <w:rsid w:val="00B81A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A52"/>
  </w:style>
  <w:style w:type="character" w:styleId="Hyperlink">
    <w:name w:val="Hyperlink"/>
    <w:basedOn w:val="DefaultParagraphFont"/>
    <w:uiPriority w:val="99"/>
    <w:unhideWhenUsed/>
    <w:rsid w:val="004A08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8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081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A2FFA"/>
    <w:rPr>
      <w:i/>
      <w:iCs/>
    </w:rPr>
  </w:style>
  <w:style w:type="character" w:customStyle="1" w:styleId="cf01">
    <w:name w:val="cf01"/>
    <w:basedOn w:val="DefaultParagraphFont"/>
    <w:rsid w:val="001351C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D3BCF"/>
    <w:pPr>
      <w:spacing w:before="100" w:beforeAutospacing="1" w:after="100" w:afterAutospacing="1"/>
      <w:ind w:left="40"/>
    </w:pPr>
    <w:rPr>
      <w:rFonts w:ascii="Times New Roman" w:eastAsia="Times New Roman" w:hAnsi="Times New Roman" w:cs="Times New Roman"/>
      <w:lang w:val="tr-TR" w:eastAsia="tr-TR"/>
    </w:rPr>
  </w:style>
  <w:style w:type="paragraph" w:customStyle="1" w:styleId="pf1">
    <w:name w:val="pf1"/>
    <w:basedOn w:val="Normal"/>
    <w:rsid w:val="00ED3BCF"/>
    <w:pPr>
      <w:spacing w:before="100" w:beforeAutospacing="1" w:after="100" w:afterAutospacing="1"/>
      <w:ind w:left="80"/>
    </w:pPr>
    <w:rPr>
      <w:rFonts w:ascii="Times New Roman" w:eastAsia="Times New Roman" w:hAnsi="Times New Roman" w:cs="Times New Roman"/>
      <w:lang w:val="tr-TR" w:eastAsia="tr-TR"/>
    </w:rPr>
  </w:style>
  <w:style w:type="character" w:customStyle="1" w:styleId="cf11">
    <w:name w:val="cf11"/>
    <w:basedOn w:val="DefaultParagraphFont"/>
    <w:rsid w:val="00ED3BC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ED3BCF"/>
    <w:rPr>
      <w:rFonts w:ascii="Segoe UI" w:hAnsi="Segoe UI" w:cs="Segoe UI" w:hint="default"/>
      <w:color w:val="0000FF"/>
      <w:sz w:val="18"/>
      <w:szCs w:val="18"/>
      <w:u w:val="single"/>
    </w:rPr>
  </w:style>
  <w:style w:type="character" w:customStyle="1" w:styleId="cf31">
    <w:name w:val="cf31"/>
    <w:basedOn w:val="DefaultParagraphFont"/>
    <w:rsid w:val="00CC71F4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1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9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9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A1DA35-39FA-F147-BCD4-3BDBE6FC5545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B1016D-51FB-E64F-862F-491CD2D5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.~WRD0004</Template>
  <TotalTime>2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Mussab Azhary Ismail Fagery</dc:creator>
  <cp:keywords/>
  <dc:description/>
  <cp:lastModifiedBy>Mussab Fagery</cp:lastModifiedBy>
  <cp:revision>3</cp:revision>
  <dcterms:created xsi:type="dcterms:W3CDTF">2024-08-23T04:41:00Z</dcterms:created>
  <dcterms:modified xsi:type="dcterms:W3CDTF">2024-08-23T04:42:00Z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2023-11-30T18:41:04Z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5c4cfb31-efd5-4191-9d91-c5b677c9c758</vt:lpwstr>
  </property>
  <property fmtid="{D5CDD505-2E9C-101B-9397-08002B2CF9AE}" pid="8" name="MSIP_Label_8772ba27-cab8-4042-a351-a31f6e4eacdc_ContentBits">
    <vt:lpwstr>0</vt:lpwstr>
  </property>
  <property fmtid="{D5CDD505-2E9C-101B-9397-08002B2CF9AE}" pid="9" name="grammarly_documentId">
    <vt:lpwstr>documentId_6378</vt:lpwstr>
  </property>
  <property fmtid="{D5CDD505-2E9C-101B-9397-08002B2CF9AE}" pid="10" name="grammarly_documentContext">
    <vt:lpwstr>{"goals":[],"domain":"general","emotions":[],"dialect":"australian"}</vt:lpwstr>
  </property>
</Properties>
</file>