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A8E8A" w14:textId="5651B430" w:rsidR="1A93A0C4" w:rsidRDefault="1A93A0C4" w:rsidP="1A93A0C4">
      <w:pPr>
        <w:rPr>
          <w:b/>
          <w:bCs/>
          <w:lang w:val="es-MX"/>
        </w:rPr>
      </w:pPr>
    </w:p>
    <w:p w14:paraId="5CB802B4" w14:textId="63F0C7E7" w:rsidR="00F977F2" w:rsidRPr="00AC5283" w:rsidRDefault="4D3B54CE" w:rsidP="00BC0ABA">
      <w:pPr>
        <w:pStyle w:val="MDPI31text"/>
        <w:ind w:left="0" w:firstLine="0"/>
      </w:pPr>
      <w:r w:rsidRPr="4D3B54CE">
        <w:rPr>
          <w:b/>
          <w:bCs/>
        </w:rPr>
        <w:t xml:space="preserve">Table S2: </w:t>
      </w:r>
      <w:r>
        <w:t>Tabulated Land Use and Land Cover (LULC) Class Values in the Gulf of Guayaquil for the Years 2000, 2008, 2019, and 2022</w:t>
      </w:r>
    </w:p>
    <w:p w14:paraId="44F9138C" w14:textId="77777777" w:rsidR="007A714D" w:rsidRPr="00AC5283" w:rsidRDefault="007A714D" w:rsidP="00A65A59">
      <w:pPr>
        <w:rPr>
          <w:bCs/>
        </w:rPr>
      </w:pPr>
    </w:p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018"/>
        <w:gridCol w:w="1366"/>
        <w:gridCol w:w="534"/>
        <w:gridCol w:w="1367"/>
        <w:gridCol w:w="534"/>
        <w:gridCol w:w="1367"/>
        <w:gridCol w:w="536"/>
        <w:gridCol w:w="1206"/>
        <w:gridCol w:w="538"/>
      </w:tblGrid>
      <w:tr w:rsidR="00777AB3" w:rsidRPr="00777AB3" w14:paraId="7DA58C33" w14:textId="77777777" w:rsidTr="4D3B54CE">
        <w:trPr>
          <w:trHeight w:val="285"/>
        </w:trPr>
        <w:tc>
          <w:tcPr>
            <w:tcW w:w="144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857CD" w14:textId="77580BD3" w:rsidR="00777AB3" w:rsidRPr="00DD39FF" w:rsidRDefault="00777AB3" w:rsidP="00CE69A2">
            <w:pPr>
              <w:pStyle w:val="MDPI42tablebody"/>
              <w:rPr>
                <w:b/>
                <w:bCs/>
              </w:rPr>
            </w:pPr>
            <w:r w:rsidRPr="00DD39FF">
              <w:rPr>
                <w:b/>
                <w:bCs/>
              </w:rPr>
              <w:t>C</w:t>
            </w:r>
            <w:r w:rsidR="00CE69A2" w:rsidRPr="00DD39FF">
              <w:rPr>
                <w:b/>
                <w:bCs/>
              </w:rPr>
              <w:t>lasses</w:t>
            </w:r>
          </w:p>
        </w:tc>
        <w:tc>
          <w:tcPr>
            <w:tcW w:w="355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4D182E" w14:textId="7150E5AB" w:rsidR="00777AB3" w:rsidRPr="00DD39FF" w:rsidRDefault="00777AB3" w:rsidP="00CE69A2">
            <w:pPr>
              <w:pStyle w:val="MDPI42tablebody"/>
              <w:rPr>
                <w:b/>
                <w:bCs/>
              </w:rPr>
            </w:pPr>
            <w:r w:rsidRPr="00DD39FF">
              <w:rPr>
                <w:b/>
                <w:bCs/>
              </w:rPr>
              <w:t>Area</w:t>
            </w:r>
            <w:r w:rsidR="00CE69A2" w:rsidRPr="00DD39FF">
              <w:rPr>
                <w:b/>
                <w:bCs/>
              </w:rPr>
              <w:t xml:space="preserve"> (ha)</w:t>
            </w:r>
          </w:p>
        </w:tc>
      </w:tr>
      <w:tr w:rsidR="00CE69A2" w:rsidRPr="00777AB3" w14:paraId="75B11143" w14:textId="77777777" w:rsidTr="4D3B54CE">
        <w:trPr>
          <w:trHeight w:val="285"/>
        </w:trPr>
        <w:tc>
          <w:tcPr>
            <w:tcW w:w="1442" w:type="pct"/>
            <w:vMerge/>
            <w:vAlign w:val="center"/>
            <w:hideMark/>
          </w:tcPr>
          <w:p w14:paraId="53008B85" w14:textId="77777777" w:rsidR="00777AB3" w:rsidRPr="00DD39FF" w:rsidRDefault="00777AB3" w:rsidP="00CE69A2">
            <w:pPr>
              <w:pStyle w:val="MDPI42tablebody"/>
              <w:rPr>
                <w:b/>
                <w:bCs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F5450E" w14:textId="77777777" w:rsidR="00777AB3" w:rsidRPr="00DD39FF" w:rsidRDefault="00777AB3" w:rsidP="00CE69A2">
            <w:pPr>
              <w:pStyle w:val="MDPI42tablebody"/>
              <w:rPr>
                <w:b/>
                <w:bCs/>
              </w:rPr>
            </w:pPr>
            <w:r w:rsidRPr="00DD39FF">
              <w:rPr>
                <w:b/>
                <w:bCs/>
              </w:rPr>
              <w:t>2000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671ED4" w14:textId="71B861AD" w:rsidR="00777AB3" w:rsidRPr="00DD39FF" w:rsidRDefault="00E63F83" w:rsidP="00CE69A2">
            <w:pPr>
              <w:pStyle w:val="MDPI42tablebody"/>
              <w:rPr>
                <w:b/>
                <w:bCs/>
              </w:rPr>
            </w:pPr>
            <w:r w:rsidRPr="00DD39FF">
              <w:rPr>
                <w:b/>
                <w:bCs/>
              </w:rPr>
              <w:t>%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165E58" w14:textId="77777777" w:rsidR="00777AB3" w:rsidRPr="00DD39FF" w:rsidRDefault="00777AB3" w:rsidP="00CE69A2">
            <w:pPr>
              <w:pStyle w:val="MDPI42tablebody"/>
              <w:rPr>
                <w:b/>
                <w:bCs/>
              </w:rPr>
            </w:pPr>
            <w:r w:rsidRPr="00DD39FF">
              <w:rPr>
                <w:b/>
                <w:bCs/>
              </w:rPr>
              <w:t>2008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2E19B4" w14:textId="4DBB15A9" w:rsidR="00777AB3" w:rsidRPr="00DD39FF" w:rsidRDefault="00E63F83" w:rsidP="00CE69A2">
            <w:pPr>
              <w:pStyle w:val="MDPI42tablebody"/>
              <w:rPr>
                <w:b/>
                <w:bCs/>
              </w:rPr>
            </w:pPr>
            <w:r w:rsidRPr="00DD39FF">
              <w:rPr>
                <w:b/>
                <w:bCs/>
              </w:rPr>
              <w:t>%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9CF006" w14:textId="77777777" w:rsidR="00777AB3" w:rsidRPr="00DD39FF" w:rsidRDefault="00777AB3" w:rsidP="00CE69A2">
            <w:pPr>
              <w:pStyle w:val="MDPI42tablebody"/>
              <w:rPr>
                <w:b/>
                <w:bCs/>
              </w:rPr>
            </w:pPr>
            <w:r w:rsidRPr="00DD39FF">
              <w:rPr>
                <w:b/>
                <w:bCs/>
              </w:rPr>
              <w:t>2019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B0EF1F" w14:textId="72A23581" w:rsidR="00777AB3" w:rsidRPr="00DD39FF" w:rsidRDefault="00E63F83" w:rsidP="00CE69A2">
            <w:pPr>
              <w:pStyle w:val="MDPI42tablebody"/>
              <w:rPr>
                <w:b/>
                <w:bCs/>
              </w:rPr>
            </w:pPr>
            <w:r w:rsidRPr="00DD39FF">
              <w:rPr>
                <w:b/>
                <w:bCs/>
              </w:rPr>
              <w:t>%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D2430A" w14:textId="77777777" w:rsidR="00777AB3" w:rsidRPr="00DD39FF" w:rsidRDefault="00777AB3" w:rsidP="00CE69A2">
            <w:pPr>
              <w:pStyle w:val="MDPI42tablebody"/>
              <w:rPr>
                <w:b/>
                <w:bCs/>
              </w:rPr>
            </w:pPr>
            <w:r w:rsidRPr="00DD39FF">
              <w:rPr>
                <w:b/>
                <w:bCs/>
              </w:rPr>
              <w:t>2022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62BB1C" w14:textId="0BEF49B5" w:rsidR="00777AB3" w:rsidRPr="00DD39FF" w:rsidRDefault="00E63F83" w:rsidP="00CE69A2">
            <w:pPr>
              <w:pStyle w:val="MDPI42tablebody"/>
              <w:rPr>
                <w:b/>
                <w:bCs/>
              </w:rPr>
            </w:pPr>
            <w:r w:rsidRPr="00DD39FF">
              <w:rPr>
                <w:b/>
                <w:bCs/>
              </w:rPr>
              <w:t>%</w:t>
            </w:r>
          </w:p>
        </w:tc>
      </w:tr>
      <w:tr w:rsidR="00CE69A2" w:rsidRPr="00777AB3" w14:paraId="6238208F" w14:textId="77777777" w:rsidTr="4D3B54CE">
        <w:trPr>
          <w:trHeight w:val="285"/>
        </w:trPr>
        <w:tc>
          <w:tcPr>
            <w:tcW w:w="144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02D5B" w14:textId="77777777" w:rsidR="00777AB3" w:rsidRPr="00DD39FF" w:rsidRDefault="4D3B54CE" w:rsidP="4D3B54CE">
            <w:pPr>
              <w:pStyle w:val="MDPI42tablebody"/>
              <w:rPr>
                <w:b/>
                <w:bCs/>
              </w:rPr>
            </w:pPr>
            <w:r w:rsidRPr="4D3B54CE">
              <w:rPr>
                <w:b/>
                <w:bCs/>
              </w:rPr>
              <w:t>Aquaculture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8B2D5" w14:textId="34CB3C99" w:rsidR="00777AB3" w:rsidRPr="00DD39FF" w:rsidRDefault="00777AB3" w:rsidP="00CE69A2">
            <w:pPr>
              <w:pStyle w:val="MDPI42tablebody"/>
            </w:pPr>
            <w:r w:rsidRPr="00DD39FF">
              <w:t>8300</w:t>
            </w:r>
            <w:r w:rsidR="0014606C" w:rsidRPr="00DD39FF">
              <w:t>.</w:t>
            </w:r>
            <w:r w:rsidRPr="00DD39FF">
              <w:t>44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166C0" w14:textId="77777777" w:rsidR="00777AB3" w:rsidRPr="00DD39FF" w:rsidRDefault="00777AB3" w:rsidP="00CE69A2">
            <w:pPr>
              <w:pStyle w:val="MDPI42tablebody"/>
            </w:pPr>
            <w:r w:rsidRPr="00DD39FF">
              <w:t>15%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FB7A1" w14:textId="08C99051" w:rsidR="00777AB3" w:rsidRPr="00DD39FF" w:rsidRDefault="00777AB3" w:rsidP="00CE69A2">
            <w:pPr>
              <w:pStyle w:val="MDPI42tablebody"/>
            </w:pPr>
            <w:r w:rsidRPr="00DD39FF">
              <w:t>83897</w:t>
            </w:r>
            <w:r w:rsidR="0014606C" w:rsidRPr="00DD39FF">
              <w:t>.</w:t>
            </w:r>
            <w:r w:rsidRPr="00DD39FF">
              <w:t>19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47A33" w14:textId="77777777" w:rsidR="00777AB3" w:rsidRPr="00DD39FF" w:rsidRDefault="00777AB3" w:rsidP="00CE69A2">
            <w:pPr>
              <w:pStyle w:val="MDPI42tablebody"/>
            </w:pPr>
            <w:r w:rsidRPr="00DD39FF">
              <w:t>15%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0C0C9" w14:textId="049595C6" w:rsidR="00777AB3" w:rsidRPr="00DD39FF" w:rsidRDefault="00777AB3" w:rsidP="00CE69A2">
            <w:pPr>
              <w:pStyle w:val="MDPI42tablebody"/>
            </w:pPr>
            <w:r w:rsidRPr="00DD39FF">
              <w:t>99511</w:t>
            </w:r>
            <w:r w:rsidR="0014606C" w:rsidRPr="00DD39FF">
              <w:t>.</w:t>
            </w:r>
            <w:r w:rsidRPr="00DD39FF">
              <w:t>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092B8" w14:textId="77777777" w:rsidR="00777AB3" w:rsidRPr="00DD39FF" w:rsidRDefault="00777AB3" w:rsidP="00CE69A2">
            <w:pPr>
              <w:pStyle w:val="MDPI42tablebody"/>
            </w:pPr>
            <w:r w:rsidRPr="00DD39FF">
              <w:t>18%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9836C" w14:textId="14E18F4C" w:rsidR="00777AB3" w:rsidRPr="00DD39FF" w:rsidRDefault="00777AB3" w:rsidP="00CE69A2">
            <w:pPr>
              <w:pStyle w:val="MDPI42tablebody"/>
            </w:pPr>
            <w:r w:rsidRPr="00DD39FF">
              <w:t>103</w:t>
            </w:r>
            <w:r w:rsidR="00206F09" w:rsidRPr="00DD39FF">
              <w:t>,</w:t>
            </w:r>
            <w:r w:rsidRPr="00DD39FF">
              <w:t>618</w:t>
            </w:r>
            <w:r w:rsidR="0014606C" w:rsidRPr="00DD39FF">
              <w:t>.</w:t>
            </w:r>
            <w:r w:rsidRPr="00DD39FF">
              <w:t>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39356" w14:textId="77777777" w:rsidR="00777AB3" w:rsidRPr="00DD39FF" w:rsidRDefault="00777AB3" w:rsidP="00CE69A2">
            <w:pPr>
              <w:pStyle w:val="MDPI42tablebody"/>
            </w:pPr>
            <w:r w:rsidRPr="00DD39FF">
              <w:t>19%</w:t>
            </w:r>
          </w:p>
        </w:tc>
      </w:tr>
      <w:tr w:rsidR="00CE69A2" w:rsidRPr="00777AB3" w14:paraId="28096F51" w14:textId="77777777" w:rsidTr="4D3B54CE">
        <w:trPr>
          <w:trHeight w:val="285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5F162" w14:textId="77777777" w:rsidR="00777AB3" w:rsidRPr="00DD39FF" w:rsidRDefault="4D3B54CE" w:rsidP="4D3B54CE">
            <w:pPr>
              <w:pStyle w:val="MDPI42tablebody"/>
              <w:rPr>
                <w:b/>
                <w:bCs/>
              </w:rPr>
            </w:pPr>
            <w:r w:rsidRPr="4D3B54CE">
              <w:rPr>
                <w:b/>
                <w:bCs/>
              </w:rPr>
              <w:t>Forestry and Agriculture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9F17F" w14:textId="02E18973" w:rsidR="00777AB3" w:rsidRPr="00DD39FF" w:rsidRDefault="00777AB3" w:rsidP="00CE69A2">
            <w:pPr>
              <w:pStyle w:val="MDPI42tablebody"/>
            </w:pPr>
            <w:r w:rsidRPr="00DD39FF">
              <w:t>140</w:t>
            </w:r>
            <w:r w:rsidR="00714F11" w:rsidRPr="00DD39FF">
              <w:t>,</w:t>
            </w:r>
            <w:r w:rsidRPr="00DD39FF">
              <w:t>223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29E7B" w14:textId="77777777" w:rsidR="00777AB3" w:rsidRPr="00DD39FF" w:rsidRDefault="00777AB3" w:rsidP="00CE69A2">
            <w:pPr>
              <w:pStyle w:val="MDPI42tablebody"/>
            </w:pPr>
            <w:r w:rsidRPr="00DD39FF">
              <w:t>25%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6AC93" w14:textId="7243B521" w:rsidR="00777AB3" w:rsidRPr="00DD39FF" w:rsidRDefault="00777AB3" w:rsidP="00CE69A2">
            <w:pPr>
              <w:pStyle w:val="MDPI42tablebody"/>
            </w:pPr>
            <w:r w:rsidRPr="00DD39FF">
              <w:t>135</w:t>
            </w:r>
            <w:r w:rsidR="00206F09" w:rsidRPr="00DD39FF">
              <w:t>,</w:t>
            </w:r>
            <w:r w:rsidRPr="00DD39FF">
              <w:t>519</w:t>
            </w:r>
            <w:r w:rsidR="0014606C" w:rsidRPr="00DD39FF">
              <w:t>.</w:t>
            </w:r>
            <w:r w:rsidRPr="00DD39FF"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75FB8" w14:textId="77777777" w:rsidR="00777AB3" w:rsidRPr="00DD39FF" w:rsidRDefault="00777AB3" w:rsidP="00CE69A2">
            <w:pPr>
              <w:pStyle w:val="MDPI42tablebody"/>
            </w:pPr>
            <w:r w:rsidRPr="00DD39FF">
              <w:t>24%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FC0EE" w14:textId="5DFA0394" w:rsidR="00777AB3" w:rsidRPr="00DD39FF" w:rsidRDefault="00777AB3" w:rsidP="00CE69A2">
            <w:pPr>
              <w:pStyle w:val="MDPI42tablebody"/>
            </w:pPr>
            <w:r w:rsidRPr="00DD39FF">
              <w:t>134</w:t>
            </w:r>
            <w:r w:rsidR="00714F11" w:rsidRPr="00DD39FF">
              <w:t>,</w:t>
            </w:r>
            <w:r w:rsidRPr="00DD39FF">
              <w:t>546</w:t>
            </w:r>
            <w:r w:rsidR="0014606C" w:rsidRPr="00DD39FF">
              <w:t>.</w:t>
            </w:r>
            <w:r w:rsidRPr="00DD39FF">
              <w:t>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92EF2" w14:textId="77777777" w:rsidR="00777AB3" w:rsidRPr="00DD39FF" w:rsidRDefault="00777AB3" w:rsidP="00CE69A2">
            <w:pPr>
              <w:pStyle w:val="MDPI42tablebody"/>
            </w:pPr>
            <w:r w:rsidRPr="00DD39FF">
              <w:t>24%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AD481" w14:textId="2C430C2F" w:rsidR="00777AB3" w:rsidRPr="00DD39FF" w:rsidRDefault="00777AB3" w:rsidP="00CE69A2">
            <w:pPr>
              <w:pStyle w:val="MDPI42tablebody"/>
            </w:pPr>
            <w:r w:rsidRPr="00DD39FF">
              <w:t>125</w:t>
            </w:r>
            <w:r w:rsidR="00206F09" w:rsidRPr="00DD39FF">
              <w:t>,</w:t>
            </w:r>
            <w:r w:rsidRPr="00DD39FF">
              <w:t>996</w:t>
            </w:r>
            <w:r w:rsidR="0014606C" w:rsidRPr="00DD39FF">
              <w:t>.</w:t>
            </w:r>
            <w:r w:rsidRPr="00DD39FF">
              <w:t>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7237D" w14:textId="77777777" w:rsidR="00777AB3" w:rsidRPr="00DD39FF" w:rsidRDefault="00777AB3" w:rsidP="00CE69A2">
            <w:pPr>
              <w:pStyle w:val="MDPI42tablebody"/>
            </w:pPr>
            <w:r w:rsidRPr="00DD39FF">
              <w:t>23%</w:t>
            </w:r>
          </w:p>
        </w:tc>
      </w:tr>
      <w:tr w:rsidR="00CE69A2" w:rsidRPr="00777AB3" w14:paraId="6F8ED46F" w14:textId="77777777" w:rsidTr="4D3B54CE">
        <w:trPr>
          <w:trHeight w:val="285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0487A" w14:textId="77777777" w:rsidR="00777AB3" w:rsidRPr="00DD39FF" w:rsidRDefault="4D3B54CE" w:rsidP="4D3B54CE">
            <w:pPr>
              <w:pStyle w:val="MDPI42tablebody"/>
              <w:rPr>
                <w:b/>
                <w:bCs/>
              </w:rPr>
            </w:pPr>
            <w:r w:rsidRPr="4D3B54CE">
              <w:rPr>
                <w:b/>
                <w:bCs/>
              </w:rPr>
              <w:t>No vegetation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91FD3" w14:textId="27C2D4B2" w:rsidR="00777AB3" w:rsidRPr="00DD39FF" w:rsidRDefault="00777AB3" w:rsidP="00CE69A2">
            <w:pPr>
              <w:pStyle w:val="MDPI42tablebody"/>
            </w:pPr>
            <w:r w:rsidRPr="00DD39FF">
              <w:t>27654</w:t>
            </w:r>
            <w:r w:rsidR="0014606C" w:rsidRPr="00DD39FF">
              <w:t>.</w:t>
            </w:r>
            <w:r w:rsidRPr="00DD39FF">
              <w:t>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6C1A3" w14:textId="77777777" w:rsidR="00777AB3" w:rsidRPr="00DD39FF" w:rsidRDefault="00777AB3" w:rsidP="00CE69A2">
            <w:pPr>
              <w:pStyle w:val="MDPI42tablebody"/>
            </w:pPr>
            <w:r w:rsidRPr="00DD39FF">
              <w:t>5%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F57D7" w14:textId="0E3BA6CD" w:rsidR="00777AB3" w:rsidRPr="00DD39FF" w:rsidRDefault="00777AB3" w:rsidP="00CE69A2">
            <w:pPr>
              <w:pStyle w:val="MDPI42tablebody"/>
            </w:pPr>
            <w:r w:rsidRPr="00DD39FF">
              <w:t>30863</w:t>
            </w:r>
            <w:r w:rsidR="0014606C" w:rsidRPr="00DD39FF">
              <w:t>.</w:t>
            </w:r>
            <w:r w:rsidRPr="00DD39FF">
              <w:t>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9B3D7" w14:textId="77777777" w:rsidR="00777AB3" w:rsidRPr="00DD39FF" w:rsidRDefault="00777AB3" w:rsidP="00CE69A2">
            <w:pPr>
              <w:pStyle w:val="MDPI42tablebody"/>
            </w:pPr>
            <w:r w:rsidRPr="00DD39FF">
              <w:t>6%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505B1" w14:textId="7CF468AB" w:rsidR="00777AB3" w:rsidRPr="00DD39FF" w:rsidRDefault="00777AB3" w:rsidP="00CE69A2">
            <w:pPr>
              <w:pStyle w:val="MDPI42tablebody"/>
            </w:pPr>
            <w:r w:rsidRPr="00DD39FF">
              <w:t>29127</w:t>
            </w:r>
            <w:r w:rsidR="0014606C" w:rsidRPr="00DD39FF">
              <w:t>.</w:t>
            </w:r>
            <w:r w:rsidRPr="00DD39FF">
              <w:t>96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80ED3" w14:textId="77777777" w:rsidR="00777AB3" w:rsidRPr="00DD39FF" w:rsidRDefault="00777AB3" w:rsidP="00CE69A2">
            <w:pPr>
              <w:pStyle w:val="MDPI42tablebody"/>
            </w:pPr>
            <w:r w:rsidRPr="00DD39FF">
              <w:t>5%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D7EFC" w14:textId="23373C0C" w:rsidR="00777AB3" w:rsidRPr="00DD39FF" w:rsidRDefault="00777AB3" w:rsidP="00CE69A2">
            <w:pPr>
              <w:pStyle w:val="MDPI42tablebody"/>
            </w:pPr>
            <w:r w:rsidRPr="00DD39FF">
              <w:t>356</w:t>
            </w:r>
            <w:r w:rsidR="00206F09" w:rsidRPr="00DD39FF">
              <w:t>,</w:t>
            </w:r>
            <w:r w:rsidRPr="00DD39FF">
              <w:t>26</w:t>
            </w:r>
            <w:r w:rsidR="0014606C" w:rsidRPr="00DD39FF">
              <w:t>.</w:t>
            </w:r>
            <w:r w:rsidRPr="00DD39FF">
              <w:t>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D4438" w14:textId="77777777" w:rsidR="00777AB3" w:rsidRPr="00DD39FF" w:rsidRDefault="00777AB3" w:rsidP="00CE69A2">
            <w:pPr>
              <w:pStyle w:val="MDPI42tablebody"/>
            </w:pPr>
            <w:r w:rsidRPr="00DD39FF">
              <w:t>6%</w:t>
            </w:r>
          </w:p>
        </w:tc>
      </w:tr>
      <w:tr w:rsidR="00CE69A2" w:rsidRPr="00777AB3" w14:paraId="00CB1B7A" w14:textId="77777777" w:rsidTr="4D3B54CE">
        <w:trPr>
          <w:trHeight w:val="285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89A16" w14:textId="77777777" w:rsidR="00777AB3" w:rsidRPr="00DD39FF" w:rsidRDefault="4D3B54CE" w:rsidP="4D3B54CE">
            <w:pPr>
              <w:pStyle w:val="MDPI42tablebody"/>
              <w:rPr>
                <w:b/>
                <w:bCs/>
              </w:rPr>
            </w:pPr>
            <w:r w:rsidRPr="4D3B54CE">
              <w:rPr>
                <w:b/>
                <w:bCs/>
              </w:rPr>
              <w:t>Forest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C3043" w14:textId="2A88AE79" w:rsidR="00777AB3" w:rsidRPr="00DD39FF" w:rsidRDefault="00777AB3" w:rsidP="00CE69A2">
            <w:pPr>
              <w:pStyle w:val="MDPI42tablebody"/>
            </w:pPr>
            <w:r w:rsidRPr="00DD39FF">
              <w:t>114</w:t>
            </w:r>
            <w:r w:rsidR="00206F09" w:rsidRPr="00DD39FF">
              <w:t>,</w:t>
            </w:r>
            <w:r w:rsidRPr="00DD39FF">
              <w:t>404</w:t>
            </w:r>
            <w:r w:rsidR="0014606C" w:rsidRPr="00DD39FF">
              <w:t>.</w:t>
            </w:r>
            <w:r w:rsidRPr="00DD39FF"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42DE3" w14:textId="77777777" w:rsidR="00777AB3" w:rsidRPr="00DD39FF" w:rsidRDefault="00777AB3" w:rsidP="00CE69A2">
            <w:pPr>
              <w:pStyle w:val="MDPI42tablebody"/>
            </w:pPr>
            <w:r w:rsidRPr="00DD39FF">
              <w:t>21%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15C78" w14:textId="3243E8B8" w:rsidR="00777AB3" w:rsidRPr="00DD39FF" w:rsidRDefault="00777AB3" w:rsidP="00CE69A2">
            <w:pPr>
              <w:pStyle w:val="MDPI42tablebody"/>
            </w:pPr>
            <w:r w:rsidRPr="00DD39FF">
              <w:t>114</w:t>
            </w:r>
            <w:r w:rsidR="00206F09" w:rsidRPr="00DD39FF">
              <w:t>,</w:t>
            </w:r>
            <w:r w:rsidRPr="00DD39FF">
              <w:t>968</w:t>
            </w:r>
            <w:r w:rsidR="0014606C" w:rsidRPr="00DD39FF">
              <w:t>.</w:t>
            </w:r>
            <w:r w:rsidRPr="00DD39FF"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53CDC" w14:textId="77777777" w:rsidR="00777AB3" w:rsidRPr="00DD39FF" w:rsidRDefault="00777AB3" w:rsidP="00CE69A2">
            <w:pPr>
              <w:pStyle w:val="MDPI42tablebody"/>
            </w:pPr>
            <w:r w:rsidRPr="00DD39FF">
              <w:t>21%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CB8E3" w14:textId="6978971C" w:rsidR="00777AB3" w:rsidRPr="00DD39FF" w:rsidRDefault="00777AB3" w:rsidP="00CE69A2">
            <w:pPr>
              <w:pStyle w:val="MDPI42tablebody"/>
            </w:pPr>
            <w:r w:rsidRPr="00DD39FF">
              <w:t>99011</w:t>
            </w:r>
            <w:r w:rsidR="0014606C" w:rsidRPr="00DD39FF">
              <w:t>.</w:t>
            </w:r>
            <w:r w:rsidRPr="00DD39FF">
              <w:t>79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DA4B3" w14:textId="77777777" w:rsidR="00777AB3" w:rsidRPr="00DD39FF" w:rsidRDefault="00777AB3" w:rsidP="00CE69A2">
            <w:pPr>
              <w:pStyle w:val="MDPI42tablebody"/>
            </w:pPr>
            <w:r w:rsidRPr="00DD39FF">
              <w:t>18%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41E66" w14:textId="7B83097A" w:rsidR="00777AB3" w:rsidRPr="00DD39FF" w:rsidRDefault="00777AB3" w:rsidP="00CE69A2">
            <w:pPr>
              <w:pStyle w:val="MDPI42tablebody"/>
            </w:pPr>
            <w:r w:rsidRPr="00DD39FF">
              <w:t>97912</w:t>
            </w:r>
            <w:r w:rsidR="0014606C" w:rsidRPr="00DD39FF">
              <w:t>.</w:t>
            </w:r>
            <w:r w:rsidRPr="00DD39FF">
              <w:t>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F11D0" w14:textId="77777777" w:rsidR="00777AB3" w:rsidRPr="00DD39FF" w:rsidRDefault="00777AB3" w:rsidP="00CE69A2">
            <w:pPr>
              <w:pStyle w:val="MDPI42tablebody"/>
            </w:pPr>
            <w:r w:rsidRPr="00DD39FF">
              <w:t>18%</w:t>
            </w:r>
          </w:p>
        </w:tc>
      </w:tr>
      <w:tr w:rsidR="00CE69A2" w:rsidRPr="00777AB3" w14:paraId="49ADF409" w14:textId="77777777" w:rsidTr="4D3B54CE">
        <w:trPr>
          <w:trHeight w:val="285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9D2AB" w14:textId="77777777" w:rsidR="00777AB3" w:rsidRPr="00DD39FF" w:rsidRDefault="4D3B54CE" w:rsidP="4D3B54CE">
            <w:pPr>
              <w:pStyle w:val="MDPI42tablebody"/>
              <w:rPr>
                <w:b/>
                <w:bCs/>
              </w:rPr>
            </w:pPr>
            <w:r w:rsidRPr="4D3B54CE">
              <w:rPr>
                <w:b/>
                <w:bCs/>
              </w:rPr>
              <w:t>Non-forested natural formation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39834" w14:textId="09CED2C2" w:rsidR="00777AB3" w:rsidRPr="00DD39FF" w:rsidRDefault="00777AB3" w:rsidP="00CE69A2">
            <w:pPr>
              <w:pStyle w:val="MDPI42tablebody"/>
            </w:pPr>
            <w:r w:rsidRPr="00DD39FF">
              <w:t>3202</w:t>
            </w:r>
            <w:r w:rsidR="0014606C" w:rsidRPr="00DD39FF">
              <w:t>.</w:t>
            </w:r>
            <w:r w:rsidRPr="00DD39FF">
              <w:t>11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2DD12" w14:textId="77777777" w:rsidR="00777AB3" w:rsidRPr="00DD39FF" w:rsidRDefault="00777AB3" w:rsidP="00CE69A2">
            <w:pPr>
              <w:pStyle w:val="MDPI42tablebody"/>
            </w:pPr>
            <w:r w:rsidRPr="00DD39FF">
              <w:t>1%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7B2FC" w14:textId="3CFDACDA" w:rsidR="00777AB3" w:rsidRPr="00DD39FF" w:rsidRDefault="00777AB3" w:rsidP="00CE69A2">
            <w:pPr>
              <w:pStyle w:val="MDPI42tablebody"/>
            </w:pPr>
            <w:r w:rsidRPr="00DD39FF">
              <w:t>4019</w:t>
            </w:r>
            <w:r w:rsidR="0014606C" w:rsidRPr="00DD39FF">
              <w:t>.</w:t>
            </w:r>
            <w:r w:rsidRPr="00DD39FF">
              <w:t>31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A5745" w14:textId="77777777" w:rsidR="00777AB3" w:rsidRPr="00DD39FF" w:rsidRDefault="00777AB3" w:rsidP="00CE69A2">
            <w:pPr>
              <w:pStyle w:val="MDPI42tablebody"/>
            </w:pPr>
            <w:r w:rsidRPr="00DD39FF">
              <w:t>1%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2D739" w14:textId="38D72677" w:rsidR="00777AB3" w:rsidRPr="00DD39FF" w:rsidRDefault="00777AB3" w:rsidP="00CE69A2">
            <w:pPr>
              <w:pStyle w:val="MDPI42tablebody"/>
            </w:pPr>
            <w:r w:rsidRPr="00DD39FF">
              <w:t>3707</w:t>
            </w:r>
            <w:r w:rsidR="0014606C" w:rsidRPr="00DD39FF">
              <w:t>.</w:t>
            </w:r>
            <w:r w:rsidRPr="00DD39FF">
              <w:t>82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7616D" w14:textId="77777777" w:rsidR="00777AB3" w:rsidRPr="00DD39FF" w:rsidRDefault="00777AB3" w:rsidP="00CE69A2">
            <w:pPr>
              <w:pStyle w:val="MDPI42tablebody"/>
            </w:pPr>
            <w:r w:rsidRPr="00DD39FF">
              <w:t>1%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16386" w14:textId="516418AA" w:rsidR="00777AB3" w:rsidRPr="00DD39FF" w:rsidRDefault="00777AB3" w:rsidP="00CE69A2">
            <w:pPr>
              <w:pStyle w:val="MDPI42tablebody"/>
            </w:pPr>
            <w:r w:rsidRPr="00DD39FF">
              <w:t>4750</w:t>
            </w:r>
            <w:r w:rsidR="0014606C" w:rsidRPr="00DD39FF">
              <w:t>.</w:t>
            </w:r>
            <w:r w:rsidRPr="00DD39FF">
              <w:t>29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3D136" w14:textId="77777777" w:rsidR="00777AB3" w:rsidRPr="00DD39FF" w:rsidRDefault="00777AB3" w:rsidP="00CE69A2">
            <w:pPr>
              <w:pStyle w:val="MDPI42tablebody"/>
            </w:pPr>
            <w:r w:rsidRPr="00DD39FF">
              <w:t>1%</w:t>
            </w:r>
          </w:p>
        </w:tc>
      </w:tr>
      <w:tr w:rsidR="00CE69A2" w:rsidRPr="00777AB3" w14:paraId="715B9976" w14:textId="77777777" w:rsidTr="4D3B54CE">
        <w:trPr>
          <w:trHeight w:val="285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7DAEE" w14:textId="77777777" w:rsidR="00777AB3" w:rsidRPr="00DD39FF" w:rsidRDefault="4D3B54CE" w:rsidP="4D3B54CE">
            <w:pPr>
              <w:pStyle w:val="MDPI42tablebody"/>
              <w:rPr>
                <w:b/>
                <w:bCs/>
              </w:rPr>
            </w:pPr>
            <w:r w:rsidRPr="4D3B54CE">
              <w:rPr>
                <w:b/>
                <w:bCs/>
              </w:rPr>
              <w:t>Mangrove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6B83F" w14:textId="5E2978D2" w:rsidR="00777AB3" w:rsidRPr="00DD39FF" w:rsidRDefault="00777AB3" w:rsidP="00CE69A2">
            <w:pPr>
              <w:pStyle w:val="MDPI42tablebody"/>
            </w:pPr>
            <w:r w:rsidRPr="00DD39FF">
              <w:t>97278</w:t>
            </w:r>
            <w:r w:rsidR="0014606C" w:rsidRPr="00DD39FF">
              <w:t>.</w:t>
            </w:r>
            <w:r w:rsidRPr="00DD39FF">
              <w:t>21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73649" w14:textId="77777777" w:rsidR="00777AB3" w:rsidRPr="00DD39FF" w:rsidRDefault="00777AB3" w:rsidP="00CE69A2">
            <w:pPr>
              <w:pStyle w:val="MDPI42tablebody"/>
            </w:pPr>
            <w:r w:rsidRPr="00DD39FF">
              <w:t>18%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A497D" w14:textId="253C261B" w:rsidR="00777AB3" w:rsidRPr="00DD39FF" w:rsidRDefault="00777AB3" w:rsidP="00CE69A2">
            <w:pPr>
              <w:pStyle w:val="MDPI42tablebody"/>
            </w:pPr>
            <w:r w:rsidRPr="00DD39FF">
              <w:t>99554</w:t>
            </w:r>
            <w:r w:rsidR="0014606C" w:rsidRPr="00DD39FF">
              <w:t>.</w:t>
            </w:r>
            <w:r w:rsidRPr="00DD39FF">
              <w:t>22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21861" w14:textId="77777777" w:rsidR="00777AB3" w:rsidRPr="00DD39FF" w:rsidRDefault="00777AB3" w:rsidP="00CE69A2">
            <w:pPr>
              <w:pStyle w:val="MDPI42tablebody"/>
            </w:pPr>
            <w:r w:rsidRPr="00DD39FF">
              <w:t>18%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DFE27" w14:textId="5079713D" w:rsidR="00777AB3" w:rsidRPr="00DD39FF" w:rsidRDefault="00777AB3" w:rsidP="00CE69A2">
            <w:pPr>
              <w:pStyle w:val="MDPI42tablebody"/>
            </w:pPr>
            <w:r w:rsidRPr="00DD39FF">
              <w:t>104</w:t>
            </w:r>
            <w:r w:rsidR="00206F09" w:rsidRPr="00DD39FF">
              <w:t>,</w:t>
            </w:r>
            <w:r w:rsidRPr="00DD39FF">
              <w:t>656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C11DB" w14:textId="77777777" w:rsidR="00777AB3" w:rsidRPr="00DD39FF" w:rsidRDefault="00777AB3" w:rsidP="00CE69A2">
            <w:pPr>
              <w:pStyle w:val="MDPI42tablebody"/>
            </w:pPr>
            <w:r w:rsidRPr="00DD39FF">
              <w:t>19%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5E9C7" w14:textId="19074B17" w:rsidR="00777AB3" w:rsidRPr="00DD39FF" w:rsidRDefault="00777AB3" w:rsidP="00CE69A2">
            <w:pPr>
              <w:pStyle w:val="MDPI42tablebody"/>
            </w:pPr>
            <w:r w:rsidRPr="00DD39FF">
              <w:t>103</w:t>
            </w:r>
            <w:r w:rsidR="00206F09" w:rsidRPr="00DD39FF">
              <w:t>,</w:t>
            </w:r>
            <w:r w:rsidRPr="00DD39FF">
              <w:t>665</w:t>
            </w:r>
            <w:r w:rsidR="0014606C" w:rsidRPr="00DD39FF">
              <w:t>.</w:t>
            </w:r>
            <w:r w:rsidRPr="00DD39FF">
              <w:t>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674CD" w14:textId="77777777" w:rsidR="00777AB3" w:rsidRPr="00DD39FF" w:rsidRDefault="00777AB3" w:rsidP="00CE69A2">
            <w:pPr>
              <w:pStyle w:val="MDPI42tablebody"/>
            </w:pPr>
            <w:r w:rsidRPr="00DD39FF">
              <w:t>19%</w:t>
            </w:r>
          </w:p>
        </w:tc>
      </w:tr>
      <w:tr w:rsidR="00CE69A2" w:rsidRPr="00777AB3" w14:paraId="0A34BAD3" w14:textId="77777777" w:rsidTr="4D3B54CE">
        <w:trPr>
          <w:trHeight w:val="285"/>
        </w:trPr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1B3E86" w14:textId="77777777" w:rsidR="00777AB3" w:rsidRPr="00DD39FF" w:rsidRDefault="4D3B54CE" w:rsidP="4D3B54CE">
            <w:pPr>
              <w:pStyle w:val="MDPI42tablebody"/>
              <w:rPr>
                <w:b/>
                <w:bCs/>
              </w:rPr>
            </w:pPr>
            <w:r w:rsidRPr="4D3B54CE">
              <w:rPr>
                <w:b/>
                <w:bCs/>
              </w:rPr>
              <w:t>Hydrography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3A81DB" w14:textId="4626A435" w:rsidR="00777AB3" w:rsidRPr="00DD39FF" w:rsidRDefault="00777AB3" w:rsidP="00CE69A2">
            <w:pPr>
              <w:pStyle w:val="MDPI42tablebody"/>
            </w:pPr>
            <w:r w:rsidRPr="00DD39FF">
              <w:t>88741</w:t>
            </w:r>
            <w:r w:rsidR="0014606C" w:rsidRPr="00DD39FF">
              <w:t>.</w:t>
            </w:r>
            <w:r w:rsidRPr="00DD39FF">
              <w:t>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948CF8" w14:textId="77777777" w:rsidR="00777AB3" w:rsidRPr="00DD39FF" w:rsidRDefault="00777AB3" w:rsidP="00CE69A2">
            <w:pPr>
              <w:pStyle w:val="MDPI42tablebody"/>
            </w:pPr>
            <w:r w:rsidRPr="00DD39FF">
              <w:t>16%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F0DAD6" w14:textId="26EF0850" w:rsidR="00777AB3" w:rsidRPr="00DD39FF" w:rsidRDefault="00777AB3" w:rsidP="00CE69A2">
            <w:pPr>
              <w:pStyle w:val="MDPI42tablebody"/>
            </w:pPr>
            <w:r w:rsidRPr="00DD39FF">
              <w:t>85688</w:t>
            </w:r>
            <w:r w:rsidR="0014606C" w:rsidRPr="00DD39FF">
              <w:t>.</w:t>
            </w:r>
            <w:r w:rsidRPr="00DD39FF">
              <w:t>73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082E4B" w14:textId="77777777" w:rsidR="00777AB3" w:rsidRPr="00DD39FF" w:rsidRDefault="00777AB3" w:rsidP="00CE69A2">
            <w:pPr>
              <w:pStyle w:val="MDPI42tablebody"/>
            </w:pPr>
            <w:r w:rsidRPr="00DD39FF">
              <w:t>15%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E4B21D" w14:textId="7127C80E" w:rsidR="00777AB3" w:rsidRPr="00DD39FF" w:rsidRDefault="00777AB3" w:rsidP="00CE69A2">
            <w:pPr>
              <w:pStyle w:val="MDPI42tablebody"/>
            </w:pPr>
            <w:r w:rsidRPr="00DD39FF">
              <w:t>83948</w:t>
            </w:r>
            <w:r w:rsidR="0014606C" w:rsidRPr="00DD39FF">
              <w:t>.</w:t>
            </w:r>
            <w:r w:rsidRPr="00DD39FF">
              <w:t>76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91C538" w14:textId="77777777" w:rsidR="00777AB3" w:rsidRPr="00DD39FF" w:rsidRDefault="00777AB3" w:rsidP="00CE69A2">
            <w:pPr>
              <w:pStyle w:val="MDPI42tablebody"/>
            </w:pPr>
            <w:r w:rsidRPr="00DD39FF">
              <w:t>15%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47E882" w14:textId="47D863B5" w:rsidR="00777AB3" w:rsidRPr="00DD39FF" w:rsidRDefault="00777AB3" w:rsidP="00CE69A2">
            <w:pPr>
              <w:pStyle w:val="MDPI42tablebody"/>
            </w:pPr>
            <w:r w:rsidRPr="00DD39FF">
              <w:t>829</w:t>
            </w:r>
            <w:r w:rsidR="00206F09" w:rsidRPr="00DD39FF">
              <w:t>,</w:t>
            </w:r>
            <w:r w:rsidRPr="00DD39FF">
              <w:t>43</w:t>
            </w:r>
            <w:r w:rsidR="0014606C" w:rsidRPr="00DD39FF">
              <w:t>.</w:t>
            </w:r>
            <w:r w:rsidRPr="00DD39FF">
              <w:t>37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AFA409" w14:textId="77777777" w:rsidR="00777AB3" w:rsidRPr="00DD39FF" w:rsidRDefault="00777AB3" w:rsidP="00CE69A2">
            <w:pPr>
              <w:pStyle w:val="MDPI42tablebody"/>
            </w:pPr>
            <w:r w:rsidRPr="00DD39FF">
              <w:t>15%</w:t>
            </w:r>
          </w:p>
        </w:tc>
      </w:tr>
    </w:tbl>
    <w:p w14:paraId="02D5838C" w14:textId="77777777" w:rsidR="007A714D" w:rsidRPr="007A714D" w:rsidRDefault="007A714D" w:rsidP="00A65A59">
      <w:pPr>
        <w:rPr>
          <w:bCs/>
          <w:lang w:val="es-MX"/>
        </w:rPr>
      </w:pPr>
    </w:p>
    <w:p w14:paraId="57C57BFC" w14:textId="77777777" w:rsidR="007A6EBA" w:rsidRPr="009173DC" w:rsidRDefault="007A6EBA" w:rsidP="00A65A59">
      <w:pPr>
        <w:rPr>
          <w:b/>
        </w:rPr>
      </w:pPr>
    </w:p>
    <w:p w14:paraId="11DC88BC" w14:textId="77777777" w:rsidR="007A6EBA" w:rsidRPr="009173DC" w:rsidRDefault="007A6EBA" w:rsidP="00A65A59">
      <w:pPr>
        <w:rPr>
          <w:b/>
        </w:rPr>
      </w:pPr>
    </w:p>
    <w:p w14:paraId="621F6FDE" w14:textId="77777777" w:rsidR="007A6EBA" w:rsidRPr="009173DC" w:rsidRDefault="007A6EBA" w:rsidP="00A65A59">
      <w:pPr>
        <w:rPr>
          <w:b/>
        </w:rPr>
      </w:pPr>
    </w:p>
    <w:sectPr w:rsidR="007A6EBA" w:rsidRPr="009173DC" w:rsidSect="006E3673">
      <w:headerReference w:type="even" r:id="rId7"/>
      <w:headerReference w:type="default" r:id="rId8"/>
      <w:footerReference w:type="default" r:id="rId9"/>
      <w:type w:val="continuous"/>
      <w:pgSz w:w="11906" w:h="16838" w:code="9"/>
      <w:pgMar w:top="1417" w:right="720" w:bottom="1077" w:left="720" w:header="102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080DF" w14:textId="77777777" w:rsidR="00314939" w:rsidRDefault="00314939">
      <w:pPr>
        <w:spacing w:line="240" w:lineRule="auto"/>
      </w:pPr>
      <w:r>
        <w:separator/>
      </w:r>
    </w:p>
  </w:endnote>
  <w:endnote w:type="continuationSeparator" w:id="0">
    <w:p w14:paraId="208F4402" w14:textId="77777777" w:rsidR="00314939" w:rsidRDefault="00314939">
      <w:pPr>
        <w:spacing w:line="240" w:lineRule="auto"/>
      </w:pPr>
      <w:r>
        <w:continuationSeparator/>
      </w:r>
    </w:p>
  </w:endnote>
  <w:endnote w:type="continuationNotice" w:id="1">
    <w:p w14:paraId="739705D8" w14:textId="77777777" w:rsidR="00314939" w:rsidRDefault="0031493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8715C" w14:textId="77777777" w:rsidR="004C0CC1" w:rsidRDefault="004C0CC1" w:rsidP="004C0CC1">
    <w:pPr>
      <w:pStyle w:val="Piedepgina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D55C5" w14:textId="77777777" w:rsidR="00314939" w:rsidRDefault="00314939">
      <w:pPr>
        <w:spacing w:line="240" w:lineRule="auto"/>
      </w:pPr>
      <w:r>
        <w:separator/>
      </w:r>
    </w:p>
  </w:footnote>
  <w:footnote w:type="continuationSeparator" w:id="0">
    <w:p w14:paraId="56BDA13F" w14:textId="77777777" w:rsidR="00314939" w:rsidRDefault="00314939">
      <w:pPr>
        <w:spacing w:line="240" w:lineRule="auto"/>
      </w:pPr>
      <w:r>
        <w:continuationSeparator/>
      </w:r>
    </w:p>
  </w:footnote>
  <w:footnote w:type="continuationNotice" w:id="1">
    <w:p w14:paraId="7A06C75C" w14:textId="77777777" w:rsidR="00314939" w:rsidRDefault="0031493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2B303" w14:textId="77777777" w:rsidR="004C0CC1" w:rsidRDefault="004C0CC1" w:rsidP="004C0CC1">
    <w:pPr>
      <w:pStyle w:val="Encabezado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EE575" w14:textId="77777777" w:rsidR="004B0C74" w:rsidRDefault="004C0CC1" w:rsidP="00976D39">
    <w:pPr>
      <w:tabs>
        <w:tab w:val="right" w:pos="10466"/>
      </w:tabs>
      <w:adjustRightInd w:val="0"/>
      <w:snapToGrid w:val="0"/>
      <w:spacing w:line="240" w:lineRule="auto"/>
      <w:rPr>
        <w:sz w:val="16"/>
      </w:rPr>
    </w:pPr>
    <w:r>
      <w:rPr>
        <w:i/>
        <w:sz w:val="16"/>
      </w:rPr>
      <w:t xml:space="preserve">Environments </w:t>
    </w:r>
    <w:r w:rsidR="00607639">
      <w:rPr>
        <w:b/>
        <w:sz w:val="16"/>
      </w:rPr>
      <w:t>2024</w:t>
    </w:r>
    <w:r w:rsidR="00C77B74" w:rsidRPr="00C77B74">
      <w:rPr>
        <w:sz w:val="16"/>
      </w:rPr>
      <w:t>,</w:t>
    </w:r>
    <w:r w:rsidR="00607639">
      <w:rPr>
        <w:i/>
        <w:sz w:val="16"/>
      </w:rPr>
      <w:t xml:space="preserve"> 11</w:t>
    </w:r>
    <w:r w:rsidR="00A1065B">
      <w:rPr>
        <w:sz w:val="16"/>
      </w:rPr>
      <w:t>, x FOR PEER REVIEW</w:t>
    </w:r>
    <w:r w:rsidR="00976D39">
      <w:rPr>
        <w:sz w:val="16"/>
      </w:rPr>
      <w:tab/>
    </w:r>
    <w:r w:rsidR="00A1065B">
      <w:rPr>
        <w:sz w:val="16"/>
      </w:rPr>
      <w:fldChar w:fldCharType="begin"/>
    </w:r>
    <w:r w:rsidR="00A1065B">
      <w:rPr>
        <w:sz w:val="16"/>
      </w:rPr>
      <w:instrText xml:space="preserve"> PAGE   \* MERGEFORMAT </w:instrText>
    </w:r>
    <w:r w:rsidR="00A1065B">
      <w:rPr>
        <w:sz w:val="16"/>
      </w:rPr>
      <w:fldChar w:fldCharType="separate"/>
    </w:r>
    <w:r w:rsidR="009C7DD2">
      <w:rPr>
        <w:sz w:val="16"/>
      </w:rPr>
      <w:t>4</w:t>
    </w:r>
    <w:r w:rsidR="00A1065B">
      <w:rPr>
        <w:sz w:val="16"/>
      </w:rPr>
      <w:fldChar w:fldCharType="end"/>
    </w:r>
    <w:r w:rsidR="00A1065B">
      <w:rPr>
        <w:sz w:val="16"/>
      </w:rPr>
      <w:t xml:space="preserve"> of </w:t>
    </w:r>
    <w:r w:rsidR="00A1065B">
      <w:rPr>
        <w:sz w:val="16"/>
      </w:rPr>
      <w:fldChar w:fldCharType="begin"/>
    </w:r>
    <w:r w:rsidR="00A1065B">
      <w:rPr>
        <w:sz w:val="16"/>
      </w:rPr>
      <w:instrText xml:space="preserve"> NUMPAGES   \* MERGEFORMAT </w:instrText>
    </w:r>
    <w:r w:rsidR="00A1065B">
      <w:rPr>
        <w:sz w:val="16"/>
      </w:rPr>
      <w:fldChar w:fldCharType="separate"/>
    </w:r>
    <w:r w:rsidR="009C7DD2">
      <w:rPr>
        <w:sz w:val="16"/>
      </w:rPr>
      <w:t>5</w:t>
    </w:r>
    <w:r w:rsidR="00A1065B">
      <w:rPr>
        <w:sz w:val="16"/>
      </w:rPr>
      <w:fldChar w:fldCharType="end"/>
    </w:r>
  </w:p>
  <w:p w14:paraId="0A75B6B6" w14:textId="77777777" w:rsidR="004C0CC1" w:rsidRPr="000D5574" w:rsidRDefault="004C0CC1" w:rsidP="006A4BF3">
    <w:pPr>
      <w:pBdr>
        <w:bottom w:val="single" w:sz="4" w:space="1" w:color="000000"/>
      </w:pBdr>
      <w:tabs>
        <w:tab w:val="right" w:pos="8844"/>
      </w:tabs>
      <w:adjustRightInd w:val="0"/>
      <w:snapToGrid w:val="0"/>
      <w:spacing w:after="480" w:line="100" w:lineRule="exact"/>
      <w:jc w:val="lef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E4"/>
    <w:multiLevelType w:val="hybridMultilevel"/>
    <w:tmpl w:val="CA6C421C"/>
    <w:lvl w:ilvl="0" w:tplc="82184F84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3696D"/>
    <w:multiLevelType w:val="hybridMultilevel"/>
    <w:tmpl w:val="A55427A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D7D49"/>
    <w:multiLevelType w:val="hybridMultilevel"/>
    <w:tmpl w:val="7A243BFC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468F5"/>
    <w:multiLevelType w:val="hybridMultilevel"/>
    <w:tmpl w:val="531A866E"/>
    <w:lvl w:ilvl="0" w:tplc="C27ED386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1725F"/>
    <w:multiLevelType w:val="hybridMultilevel"/>
    <w:tmpl w:val="F7ECE3C6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6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FAF3A"/>
    <w:multiLevelType w:val="hybridMultilevel"/>
    <w:tmpl w:val="4F68CC2E"/>
    <w:lvl w:ilvl="0" w:tplc="A7A60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5EBA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0B85F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4E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BCFF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300B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6462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2832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A43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7A153AC"/>
    <w:multiLevelType w:val="hybridMultilevel"/>
    <w:tmpl w:val="74B0089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FB1E9"/>
    <w:multiLevelType w:val="hybridMultilevel"/>
    <w:tmpl w:val="3F56173E"/>
    <w:lvl w:ilvl="0" w:tplc="F98ADCA4">
      <w:start w:val="1"/>
      <w:numFmt w:val="decimal"/>
      <w:lvlText w:val="%1."/>
      <w:lvlJc w:val="left"/>
      <w:pPr>
        <w:ind w:left="360" w:hanging="360"/>
      </w:pPr>
    </w:lvl>
    <w:lvl w:ilvl="1" w:tplc="1B0015D2">
      <w:start w:val="1"/>
      <w:numFmt w:val="decimal"/>
      <w:lvlText w:val="%2."/>
      <w:lvlJc w:val="left"/>
      <w:pPr>
        <w:ind w:left="1080" w:hanging="360"/>
      </w:pPr>
    </w:lvl>
    <w:lvl w:ilvl="2" w:tplc="8D0C8F86">
      <w:start w:val="1"/>
      <w:numFmt w:val="lowerRoman"/>
      <w:lvlText w:val="%3."/>
      <w:lvlJc w:val="right"/>
      <w:pPr>
        <w:ind w:left="1800" w:hanging="180"/>
      </w:pPr>
    </w:lvl>
    <w:lvl w:ilvl="3" w:tplc="A0E02E5E">
      <w:start w:val="1"/>
      <w:numFmt w:val="decimal"/>
      <w:lvlText w:val="%4."/>
      <w:lvlJc w:val="left"/>
      <w:pPr>
        <w:ind w:left="2520" w:hanging="360"/>
      </w:pPr>
    </w:lvl>
    <w:lvl w:ilvl="4" w:tplc="1E864770">
      <w:start w:val="1"/>
      <w:numFmt w:val="lowerLetter"/>
      <w:lvlText w:val="%5."/>
      <w:lvlJc w:val="left"/>
      <w:pPr>
        <w:ind w:left="3240" w:hanging="360"/>
      </w:pPr>
    </w:lvl>
    <w:lvl w:ilvl="5" w:tplc="E4B80618">
      <w:start w:val="1"/>
      <w:numFmt w:val="lowerRoman"/>
      <w:lvlText w:val="%6."/>
      <w:lvlJc w:val="right"/>
      <w:pPr>
        <w:ind w:left="3960" w:hanging="180"/>
      </w:pPr>
    </w:lvl>
    <w:lvl w:ilvl="6" w:tplc="05C49F24">
      <w:start w:val="1"/>
      <w:numFmt w:val="decimal"/>
      <w:lvlText w:val="%7."/>
      <w:lvlJc w:val="left"/>
      <w:pPr>
        <w:ind w:left="4680" w:hanging="360"/>
      </w:pPr>
    </w:lvl>
    <w:lvl w:ilvl="7" w:tplc="B03C6652">
      <w:start w:val="1"/>
      <w:numFmt w:val="lowerLetter"/>
      <w:lvlText w:val="%8."/>
      <w:lvlJc w:val="left"/>
      <w:pPr>
        <w:ind w:left="5400" w:hanging="360"/>
      </w:pPr>
    </w:lvl>
    <w:lvl w:ilvl="8" w:tplc="E8CC7C0A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6B386F"/>
    <w:multiLevelType w:val="multilevel"/>
    <w:tmpl w:val="8FE6FE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4" w15:restartNumberingAfterBreak="0">
    <w:nsid w:val="3E0F741E"/>
    <w:multiLevelType w:val="hybridMultilevel"/>
    <w:tmpl w:val="F92A8D9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350F5"/>
    <w:multiLevelType w:val="hybridMultilevel"/>
    <w:tmpl w:val="4AE480B6"/>
    <w:lvl w:ilvl="0" w:tplc="ABC8BFC4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6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8" w15:restartNumberingAfterBreak="0">
    <w:nsid w:val="5DFF5398"/>
    <w:multiLevelType w:val="hybridMultilevel"/>
    <w:tmpl w:val="992EF47A"/>
    <w:lvl w:ilvl="0" w:tplc="D700D3B6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74ED4"/>
    <w:multiLevelType w:val="hybridMultilevel"/>
    <w:tmpl w:val="C2B2A75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232A70"/>
    <w:multiLevelType w:val="hybridMultilevel"/>
    <w:tmpl w:val="A4D0531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493972">
    <w:abstractNumId w:val="7"/>
  </w:num>
  <w:num w:numId="2" w16cid:durableId="1435906663">
    <w:abstractNumId w:val="10"/>
  </w:num>
  <w:num w:numId="3" w16cid:durableId="481312380">
    <w:abstractNumId w:val="6"/>
  </w:num>
  <w:num w:numId="4" w16cid:durableId="1151004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9795730">
    <w:abstractNumId w:val="8"/>
  </w:num>
  <w:num w:numId="6" w16cid:durableId="329062713">
    <w:abstractNumId w:val="17"/>
  </w:num>
  <w:num w:numId="7" w16cid:durableId="360211108">
    <w:abstractNumId w:val="5"/>
  </w:num>
  <w:num w:numId="8" w16cid:durableId="356199834">
    <w:abstractNumId w:val="17"/>
  </w:num>
  <w:num w:numId="9" w16cid:durableId="722288893">
    <w:abstractNumId w:val="5"/>
  </w:num>
  <w:num w:numId="10" w16cid:durableId="1431195683">
    <w:abstractNumId w:val="17"/>
  </w:num>
  <w:num w:numId="11" w16cid:durableId="955478441">
    <w:abstractNumId w:val="5"/>
  </w:num>
  <w:num w:numId="12" w16cid:durableId="756289887">
    <w:abstractNumId w:val="21"/>
  </w:num>
  <w:num w:numId="13" w16cid:durableId="1177109357">
    <w:abstractNumId w:val="17"/>
  </w:num>
  <w:num w:numId="14" w16cid:durableId="183982239">
    <w:abstractNumId w:val="5"/>
  </w:num>
  <w:num w:numId="15" w16cid:durableId="1574923472">
    <w:abstractNumId w:val="3"/>
  </w:num>
  <w:num w:numId="16" w16cid:durableId="1559827881">
    <w:abstractNumId w:val="16"/>
  </w:num>
  <w:num w:numId="17" w16cid:durableId="494807093">
    <w:abstractNumId w:val="0"/>
  </w:num>
  <w:num w:numId="18" w16cid:durableId="1933318059">
    <w:abstractNumId w:val="17"/>
  </w:num>
  <w:num w:numId="19" w16cid:durableId="1102649127">
    <w:abstractNumId w:val="5"/>
  </w:num>
  <w:num w:numId="20" w16cid:durableId="856969723">
    <w:abstractNumId w:val="3"/>
  </w:num>
  <w:num w:numId="21" w16cid:durableId="505828034">
    <w:abstractNumId w:val="18"/>
  </w:num>
  <w:num w:numId="22" w16cid:durableId="395517254">
    <w:abstractNumId w:val="15"/>
  </w:num>
  <w:num w:numId="23" w16cid:durableId="823201667">
    <w:abstractNumId w:val="0"/>
  </w:num>
  <w:num w:numId="24" w16cid:durableId="543061214">
    <w:abstractNumId w:val="9"/>
  </w:num>
  <w:num w:numId="25" w16cid:durableId="1031960280">
    <w:abstractNumId w:val="12"/>
  </w:num>
  <w:num w:numId="26" w16cid:durableId="1174613135">
    <w:abstractNumId w:val="4"/>
  </w:num>
  <w:num w:numId="27" w16cid:durableId="755633859">
    <w:abstractNumId w:val="2"/>
  </w:num>
  <w:num w:numId="28" w16cid:durableId="1211189113">
    <w:abstractNumId w:val="14"/>
  </w:num>
  <w:num w:numId="29" w16cid:durableId="631206872">
    <w:abstractNumId w:val="20"/>
  </w:num>
  <w:num w:numId="30" w16cid:durableId="490028622">
    <w:abstractNumId w:val="19"/>
  </w:num>
  <w:num w:numId="31" w16cid:durableId="1180583573">
    <w:abstractNumId w:val="1"/>
  </w:num>
  <w:num w:numId="32" w16cid:durableId="1824665427">
    <w:abstractNumId w:val="11"/>
  </w:num>
  <w:num w:numId="33" w16cid:durableId="18959676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hyphenationZone w:val="425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261"/>
    <w:rsid w:val="00004C08"/>
    <w:rsid w:val="00016F82"/>
    <w:rsid w:val="00020BA2"/>
    <w:rsid w:val="00030C71"/>
    <w:rsid w:val="00035847"/>
    <w:rsid w:val="0005723B"/>
    <w:rsid w:val="000662A0"/>
    <w:rsid w:val="00073AC4"/>
    <w:rsid w:val="000843BE"/>
    <w:rsid w:val="00090543"/>
    <w:rsid w:val="00094869"/>
    <w:rsid w:val="000A6F01"/>
    <w:rsid w:val="000C0A73"/>
    <w:rsid w:val="000C47F6"/>
    <w:rsid w:val="000E5140"/>
    <w:rsid w:val="000E747E"/>
    <w:rsid w:val="000F0B83"/>
    <w:rsid w:val="000F737B"/>
    <w:rsid w:val="00113440"/>
    <w:rsid w:val="00126B4A"/>
    <w:rsid w:val="0013713B"/>
    <w:rsid w:val="0014606C"/>
    <w:rsid w:val="0016096E"/>
    <w:rsid w:val="001640E5"/>
    <w:rsid w:val="001759D4"/>
    <w:rsid w:val="001771C7"/>
    <w:rsid w:val="00181ED3"/>
    <w:rsid w:val="00195087"/>
    <w:rsid w:val="00196DDA"/>
    <w:rsid w:val="001E2AEB"/>
    <w:rsid w:val="001E5250"/>
    <w:rsid w:val="001E63F4"/>
    <w:rsid w:val="00206F09"/>
    <w:rsid w:val="002343B0"/>
    <w:rsid w:val="0024301E"/>
    <w:rsid w:val="002543DC"/>
    <w:rsid w:val="002760BF"/>
    <w:rsid w:val="00283C64"/>
    <w:rsid w:val="002A640F"/>
    <w:rsid w:val="002C3C3E"/>
    <w:rsid w:val="002D33C7"/>
    <w:rsid w:val="002E7DC0"/>
    <w:rsid w:val="00304BF7"/>
    <w:rsid w:val="00314939"/>
    <w:rsid w:val="00315072"/>
    <w:rsid w:val="00317BF8"/>
    <w:rsid w:val="00324AF3"/>
    <w:rsid w:val="00326141"/>
    <w:rsid w:val="00327C20"/>
    <w:rsid w:val="003321F0"/>
    <w:rsid w:val="00337757"/>
    <w:rsid w:val="003402E6"/>
    <w:rsid w:val="00352C2E"/>
    <w:rsid w:val="00357141"/>
    <w:rsid w:val="0037353F"/>
    <w:rsid w:val="003767F0"/>
    <w:rsid w:val="00391D2A"/>
    <w:rsid w:val="003A429A"/>
    <w:rsid w:val="003D2B82"/>
    <w:rsid w:val="003F6D7B"/>
    <w:rsid w:val="003F7165"/>
    <w:rsid w:val="00400E54"/>
    <w:rsid w:val="00401D30"/>
    <w:rsid w:val="00404DCF"/>
    <w:rsid w:val="00407B1A"/>
    <w:rsid w:val="00434B78"/>
    <w:rsid w:val="00443DA6"/>
    <w:rsid w:val="004571B2"/>
    <w:rsid w:val="004868E9"/>
    <w:rsid w:val="004A3B8D"/>
    <w:rsid w:val="004B0C74"/>
    <w:rsid w:val="004C0878"/>
    <w:rsid w:val="004C0CC1"/>
    <w:rsid w:val="004E79C0"/>
    <w:rsid w:val="004F2F1D"/>
    <w:rsid w:val="00520AB4"/>
    <w:rsid w:val="005477A9"/>
    <w:rsid w:val="00556012"/>
    <w:rsid w:val="0056056B"/>
    <w:rsid w:val="005C4E0F"/>
    <w:rsid w:val="005D588B"/>
    <w:rsid w:val="005F0CA6"/>
    <w:rsid w:val="005F4804"/>
    <w:rsid w:val="00607639"/>
    <w:rsid w:val="00621983"/>
    <w:rsid w:val="00626E1E"/>
    <w:rsid w:val="0063643E"/>
    <w:rsid w:val="006726E7"/>
    <w:rsid w:val="00682A37"/>
    <w:rsid w:val="00692393"/>
    <w:rsid w:val="006A4956"/>
    <w:rsid w:val="006A4BF3"/>
    <w:rsid w:val="006E3673"/>
    <w:rsid w:val="006F4E98"/>
    <w:rsid w:val="00703538"/>
    <w:rsid w:val="007077B8"/>
    <w:rsid w:val="007135F0"/>
    <w:rsid w:val="00713602"/>
    <w:rsid w:val="00714F11"/>
    <w:rsid w:val="00716159"/>
    <w:rsid w:val="00722CC6"/>
    <w:rsid w:val="00742A08"/>
    <w:rsid w:val="0075782D"/>
    <w:rsid w:val="00757A20"/>
    <w:rsid w:val="00766183"/>
    <w:rsid w:val="007756B5"/>
    <w:rsid w:val="00777AB3"/>
    <w:rsid w:val="007907AE"/>
    <w:rsid w:val="00791CAF"/>
    <w:rsid w:val="007A6EBA"/>
    <w:rsid w:val="007A714D"/>
    <w:rsid w:val="007D55E4"/>
    <w:rsid w:val="007E41B7"/>
    <w:rsid w:val="007E6B92"/>
    <w:rsid w:val="007F2939"/>
    <w:rsid w:val="007F4CFD"/>
    <w:rsid w:val="008111B2"/>
    <w:rsid w:val="008321E7"/>
    <w:rsid w:val="00871518"/>
    <w:rsid w:val="00881008"/>
    <w:rsid w:val="00883A54"/>
    <w:rsid w:val="00884F32"/>
    <w:rsid w:val="008A14BD"/>
    <w:rsid w:val="008B0377"/>
    <w:rsid w:val="008C0AA5"/>
    <w:rsid w:val="008C3698"/>
    <w:rsid w:val="008D3DED"/>
    <w:rsid w:val="008D4775"/>
    <w:rsid w:val="008D5A5B"/>
    <w:rsid w:val="008F08B0"/>
    <w:rsid w:val="009173DC"/>
    <w:rsid w:val="00921775"/>
    <w:rsid w:val="009406F6"/>
    <w:rsid w:val="0094087A"/>
    <w:rsid w:val="0094760E"/>
    <w:rsid w:val="00956FB9"/>
    <w:rsid w:val="00976D39"/>
    <w:rsid w:val="009818BD"/>
    <w:rsid w:val="00983CF3"/>
    <w:rsid w:val="00997D43"/>
    <w:rsid w:val="009A25FC"/>
    <w:rsid w:val="009A46B3"/>
    <w:rsid w:val="009A6CDC"/>
    <w:rsid w:val="009C7DD2"/>
    <w:rsid w:val="009F4D44"/>
    <w:rsid w:val="009F70E6"/>
    <w:rsid w:val="00A1065B"/>
    <w:rsid w:val="00A12C3B"/>
    <w:rsid w:val="00A131AA"/>
    <w:rsid w:val="00A30C0F"/>
    <w:rsid w:val="00A35EF6"/>
    <w:rsid w:val="00A42C63"/>
    <w:rsid w:val="00A54F2C"/>
    <w:rsid w:val="00A60A34"/>
    <w:rsid w:val="00A6367B"/>
    <w:rsid w:val="00A65A59"/>
    <w:rsid w:val="00A67593"/>
    <w:rsid w:val="00A944AB"/>
    <w:rsid w:val="00A96F43"/>
    <w:rsid w:val="00AA1A9B"/>
    <w:rsid w:val="00AB1CEE"/>
    <w:rsid w:val="00AC5283"/>
    <w:rsid w:val="00AD3F38"/>
    <w:rsid w:val="00AE4654"/>
    <w:rsid w:val="00AE5158"/>
    <w:rsid w:val="00AF4404"/>
    <w:rsid w:val="00B35261"/>
    <w:rsid w:val="00B5216F"/>
    <w:rsid w:val="00B7091E"/>
    <w:rsid w:val="00B72316"/>
    <w:rsid w:val="00BB1409"/>
    <w:rsid w:val="00BB273E"/>
    <w:rsid w:val="00BB3DE6"/>
    <w:rsid w:val="00BB42D3"/>
    <w:rsid w:val="00BC0ABA"/>
    <w:rsid w:val="00BC1830"/>
    <w:rsid w:val="00BC3E4E"/>
    <w:rsid w:val="00BC5304"/>
    <w:rsid w:val="00BC63A1"/>
    <w:rsid w:val="00BC6A7E"/>
    <w:rsid w:val="00BC6C80"/>
    <w:rsid w:val="00BD33A3"/>
    <w:rsid w:val="00BD3E24"/>
    <w:rsid w:val="00BE0B30"/>
    <w:rsid w:val="00BE62DB"/>
    <w:rsid w:val="00BE6A8A"/>
    <w:rsid w:val="00C06520"/>
    <w:rsid w:val="00C12D5A"/>
    <w:rsid w:val="00C14D5C"/>
    <w:rsid w:val="00C231DF"/>
    <w:rsid w:val="00C623B2"/>
    <w:rsid w:val="00C65EAD"/>
    <w:rsid w:val="00C704E5"/>
    <w:rsid w:val="00C74143"/>
    <w:rsid w:val="00C77B74"/>
    <w:rsid w:val="00C92E0D"/>
    <w:rsid w:val="00CA5AAF"/>
    <w:rsid w:val="00CC7D11"/>
    <w:rsid w:val="00CD28C2"/>
    <w:rsid w:val="00CE5C38"/>
    <w:rsid w:val="00CE69A2"/>
    <w:rsid w:val="00D117FA"/>
    <w:rsid w:val="00D2173F"/>
    <w:rsid w:val="00D360FD"/>
    <w:rsid w:val="00D85FAB"/>
    <w:rsid w:val="00D919B6"/>
    <w:rsid w:val="00D94C26"/>
    <w:rsid w:val="00DB45F8"/>
    <w:rsid w:val="00DD1086"/>
    <w:rsid w:val="00DD39FF"/>
    <w:rsid w:val="00DD7162"/>
    <w:rsid w:val="00DF3236"/>
    <w:rsid w:val="00E05499"/>
    <w:rsid w:val="00E12D4A"/>
    <w:rsid w:val="00E34C1B"/>
    <w:rsid w:val="00E44A68"/>
    <w:rsid w:val="00E63F83"/>
    <w:rsid w:val="00E71EB2"/>
    <w:rsid w:val="00E94B3A"/>
    <w:rsid w:val="00EA0182"/>
    <w:rsid w:val="00EA3583"/>
    <w:rsid w:val="00EC1534"/>
    <w:rsid w:val="00EC6431"/>
    <w:rsid w:val="00ED35C2"/>
    <w:rsid w:val="00ED450D"/>
    <w:rsid w:val="00EE734F"/>
    <w:rsid w:val="00EF3E39"/>
    <w:rsid w:val="00EF3EA6"/>
    <w:rsid w:val="00EF6899"/>
    <w:rsid w:val="00F21837"/>
    <w:rsid w:val="00F25796"/>
    <w:rsid w:val="00F30B1D"/>
    <w:rsid w:val="00F575DA"/>
    <w:rsid w:val="00F579DB"/>
    <w:rsid w:val="00F65638"/>
    <w:rsid w:val="00F666EC"/>
    <w:rsid w:val="00F76EE0"/>
    <w:rsid w:val="00F82820"/>
    <w:rsid w:val="00F84226"/>
    <w:rsid w:val="00F84A70"/>
    <w:rsid w:val="00F977F2"/>
    <w:rsid w:val="00FA0BC6"/>
    <w:rsid w:val="00FB319C"/>
    <w:rsid w:val="00FB3949"/>
    <w:rsid w:val="00FB69B8"/>
    <w:rsid w:val="00FD614A"/>
    <w:rsid w:val="00FE0C3C"/>
    <w:rsid w:val="00FE569F"/>
    <w:rsid w:val="1A93A0C4"/>
    <w:rsid w:val="4D3B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5F041F"/>
  <w15:chartTrackingRefBased/>
  <w15:docId w15:val="{3C438996-042C-4408-B705-FE356E1D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9B6"/>
    <w:pPr>
      <w:spacing w:line="260" w:lineRule="atLeast"/>
      <w:jc w:val="both"/>
    </w:pPr>
    <w:rPr>
      <w:rFonts w:ascii="Palatino Linotype" w:hAnsi="Palatino Linotype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D919B6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Normal"/>
    <w:qFormat/>
    <w:rsid w:val="00D919B6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Normal"/>
    <w:qFormat/>
    <w:rsid w:val="00D919B6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D919B6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D919B6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rsid w:val="00D919B6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Normal"/>
    <w:qFormat/>
    <w:rsid w:val="00D919B6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rsid w:val="00D919B6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table" w:customStyle="1" w:styleId="Mdeck5tablebodythreelines">
    <w:name w:val="M_deck_5_table_body_three_lines"/>
    <w:basedOn w:val="Tablanormal"/>
    <w:uiPriority w:val="99"/>
    <w:rsid w:val="003F7165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aconcuadrcula">
    <w:name w:val="Table Grid"/>
    <w:basedOn w:val="Tablanormal"/>
    <w:uiPriority w:val="59"/>
    <w:rsid w:val="00D919B6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rsid w:val="00D919B6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PiedepginaCar">
    <w:name w:val="Pie de página Car"/>
    <w:link w:val="Piedepgina"/>
    <w:uiPriority w:val="99"/>
    <w:rsid w:val="00D919B6"/>
    <w:rPr>
      <w:rFonts w:ascii="Palatino Linotype" w:hAnsi="Palatino Linotype"/>
      <w:noProof/>
      <w:color w:val="000000"/>
      <w:szCs w:val="18"/>
    </w:rPr>
  </w:style>
  <w:style w:type="paragraph" w:styleId="Encabezado">
    <w:name w:val="header"/>
    <w:basedOn w:val="Normal"/>
    <w:link w:val="EncabezadoCar"/>
    <w:uiPriority w:val="99"/>
    <w:rsid w:val="00D91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EncabezadoCar">
    <w:name w:val="Encabezado Car"/>
    <w:link w:val="Encabezado"/>
    <w:uiPriority w:val="99"/>
    <w:rsid w:val="00D919B6"/>
    <w:rPr>
      <w:rFonts w:ascii="Palatino Linotype" w:hAnsi="Palatino Linotype"/>
      <w:noProof/>
      <w:color w:val="000000"/>
      <w:szCs w:val="18"/>
    </w:rPr>
  </w:style>
  <w:style w:type="paragraph" w:customStyle="1" w:styleId="MDPIheaderjournallogo">
    <w:name w:val="MDPI_header_journal_logo"/>
    <w:qFormat/>
    <w:rsid w:val="00D919B6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D919B6"/>
    <w:pPr>
      <w:ind w:firstLine="0"/>
    </w:pPr>
  </w:style>
  <w:style w:type="paragraph" w:customStyle="1" w:styleId="MDPI31text">
    <w:name w:val="MDPI_3.1_text"/>
    <w:qFormat/>
    <w:rsid w:val="00ED450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rsid w:val="00D919B6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rsid w:val="00D919B6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rsid w:val="00D919B6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qFormat/>
    <w:rsid w:val="00F575DA"/>
    <w:pPr>
      <w:numPr>
        <w:numId w:val="2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qFormat/>
    <w:rsid w:val="00F575DA"/>
    <w:pPr>
      <w:numPr>
        <w:numId w:val="20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rsid w:val="00D919B6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rsid w:val="00D919B6"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rsid w:val="00D919B6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EE734F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qFormat/>
    <w:rsid w:val="00D919B6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D919B6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D919B6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23heading3">
    <w:name w:val="MDPI_2.3_heading3"/>
    <w:qFormat/>
    <w:rsid w:val="00D919B6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rsid w:val="00D919B6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rsid w:val="00D919B6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MDPI71References">
    <w:name w:val="MDPI_7.1_References"/>
    <w:qFormat/>
    <w:rsid w:val="00D117FA"/>
    <w:pPr>
      <w:numPr>
        <w:numId w:val="2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Textodeglobo">
    <w:name w:val="Balloon Text"/>
    <w:basedOn w:val="Normal"/>
    <w:link w:val="TextodegloboCar"/>
    <w:uiPriority w:val="99"/>
    <w:rsid w:val="00D919B6"/>
    <w:rPr>
      <w:rFonts w:cs="Tahoma"/>
      <w:szCs w:val="18"/>
    </w:rPr>
  </w:style>
  <w:style w:type="character" w:customStyle="1" w:styleId="TextodegloboCar">
    <w:name w:val="Texto de globo Car"/>
    <w:link w:val="Textodeglobo"/>
    <w:uiPriority w:val="99"/>
    <w:rsid w:val="00D919B6"/>
    <w:rPr>
      <w:rFonts w:ascii="Palatino Linotype" w:hAnsi="Palatino Linotype" w:cs="Tahoma"/>
      <w:noProof/>
      <w:color w:val="000000"/>
      <w:szCs w:val="18"/>
    </w:rPr>
  </w:style>
  <w:style w:type="character" w:styleId="Nmerodelnea">
    <w:name w:val="line number"/>
    <w:uiPriority w:val="99"/>
    <w:rsid w:val="006E3673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anormal"/>
    <w:uiPriority w:val="99"/>
    <w:rsid w:val="00D919B6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ipervnculo">
    <w:name w:val="Hyperlink"/>
    <w:uiPriority w:val="99"/>
    <w:rsid w:val="00D919B6"/>
    <w:rPr>
      <w:color w:val="0000FF"/>
      <w:u w:val="single"/>
    </w:rPr>
  </w:style>
  <w:style w:type="character" w:styleId="Mencinsinresolver">
    <w:name w:val="Unresolved Mention"/>
    <w:uiPriority w:val="99"/>
    <w:semiHidden/>
    <w:unhideWhenUsed/>
    <w:rsid w:val="00716159"/>
    <w:rPr>
      <w:color w:val="605E5C"/>
      <w:shd w:val="clear" w:color="auto" w:fill="E1DFDD"/>
    </w:rPr>
  </w:style>
  <w:style w:type="table" w:styleId="Tablanormal4">
    <w:name w:val="Plain Table 4"/>
    <w:basedOn w:val="Tablanormal"/>
    <w:uiPriority w:val="44"/>
    <w:rsid w:val="00C77B7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D919B6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81theorem">
    <w:name w:val="MDPI_8.1_theorem"/>
    <w:qFormat/>
    <w:rsid w:val="00D919B6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2proof">
    <w:name w:val="MDPI_8.2_proof"/>
    <w:qFormat/>
    <w:rsid w:val="00D919B6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61Citation">
    <w:name w:val="MDPI_6.1_Citation"/>
    <w:qFormat/>
    <w:rsid w:val="00D919B6"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MDPI62BackMatter">
    <w:name w:val="MDPI_6.2_BackMatter"/>
    <w:qFormat/>
    <w:rsid w:val="00D919B6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63Notes">
    <w:name w:val="MDPI_6.3_Notes"/>
    <w:qFormat/>
    <w:rsid w:val="00D919B6"/>
    <w:pPr>
      <w:adjustRightInd w:val="0"/>
      <w:snapToGrid w:val="0"/>
      <w:spacing w:before="240" w:line="228" w:lineRule="auto"/>
      <w:jc w:val="both"/>
    </w:pPr>
    <w:rPr>
      <w:rFonts w:ascii="Palatino Linotype" w:hAnsi="Palatino Linotype"/>
      <w:snapToGrid w:val="0"/>
      <w:color w:val="000000"/>
      <w:sz w:val="18"/>
      <w:lang w:eastAsia="en-US" w:bidi="en-US"/>
    </w:rPr>
  </w:style>
  <w:style w:type="paragraph" w:customStyle="1" w:styleId="MDPI15academiceditor">
    <w:name w:val="MDPI_1.5_academic_editor"/>
    <w:qFormat/>
    <w:rsid w:val="00E44A68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rsid w:val="00D919B6"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D919B6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MDPI511onefigurecaption">
    <w:name w:val="MDPI_5.1.1_one_figure_caption"/>
    <w:qFormat/>
    <w:rsid w:val="00D919B6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72Copyright">
    <w:name w:val="MDPI_7.2_Copyright"/>
    <w:qFormat/>
    <w:rsid w:val="004868E9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/>
      <w:noProof/>
      <w:snapToGrid w:val="0"/>
      <w:color w:val="000000"/>
      <w:sz w:val="14"/>
      <w:lang w:val="en-GB" w:eastAsia="en-GB"/>
    </w:rPr>
  </w:style>
  <w:style w:type="paragraph" w:customStyle="1" w:styleId="MDPI73CopyrightImage">
    <w:name w:val="MDPI_7.3_CopyrightImage"/>
    <w:rsid w:val="00D919B6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equationFram">
    <w:name w:val="MDPI_equationFram"/>
    <w:qFormat/>
    <w:rsid w:val="00D919B6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">
    <w:name w:val="MDPI_footer"/>
    <w:qFormat/>
    <w:rsid w:val="00D919B6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footerfirstpage">
    <w:name w:val="MDPI_footer_firstpage"/>
    <w:qFormat/>
    <w:rsid w:val="00D919B6"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paragraph" w:customStyle="1" w:styleId="MDPIheader">
    <w:name w:val="MDPI_header"/>
    <w:qFormat/>
    <w:rsid w:val="00D919B6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D919B6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headermdpilogo">
    <w:name w:val="MDPI_header_mdpi_logo"/>
    <w:qFormat/>
    <w:rsid w:val="00D919B6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table" w:customStyle="1" w:styleId="MDPITable">
    <w:name w:val="MDPI_Table"/>
    <w:basedOn w:val="Tablanormal"/>
    <w:uiPriority w:val="99"/>
    <w:rsid w:val="00D919B6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D919B6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MDPItitle">
    <w:name w:val="MDPI_title"/>
    <w:qFormat/>
    <w:rsid w:val="00D919B6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D919B6"/>
  </w:style>
  <w:style w:type="paragraph" w:styleId="Bibliografa">
    <w:name w:val="Bibliography"/>
    <w:basedOn w:val="Normal"/>
    <w:next w:val="Normal"/>
    <w:uiPriority w:val="37"/>
    <w:semiHidden/>
    <w:unhideWhenUsed/>
    <w:rsid w:val="00D919B6"/>
  </w:style>
  <w:style w:type="paragraph" w:styleId="Textoindependiente">
    <w:name w:val="Body Text"/>
    <w:link w:val="TextoindependienteCar"/>
    <w:rsid w:val="00D919B6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TextoindependienteCar">
    <w:name w:val="Texto independiente Car"/>
    <w:link w:val="Textoindependiente"/>
    <w:rsid w:val="00D919B6"/>
    <w:rPr>
      <w:rFonts w:ascii="Palatino Linotype" w:hAnsi="Palatino Linotype"/>
      <w:color w:val="000000"/>
      <w:sz w:val="24"/>
      <w:lang w:eastAsia="de-DE"/>
    </w:rPr>
  </w:style>
  <w:style w:type="character" w:styleId="Refdecomentario">
    <w:name w:val="annotation reference"/>
    <w:rsid w:val="00D919B6"/>
    <w:rPr>
      <w:sz w:val="21"/>
      <w:szCs w:val="21"/>
    </w:rPr>
  </w:style>
  <w:style w:type="paragraph" w:styleId="Textocomentario">
    <w:name w:val="annotation text"/>
    <w:basedOn w:val="Normal"/>
    <w:link w:val="TextocomentarioCar"/>
    <w:rsid w:val="00D919B6"/>
  </w:style>
  <w:style w:type="character" w:customStyle="1" w:styleId="TextocomentarioCar">
    <w:name w:val="Texto comentario Car"/>
    <w:link w:val="Textocomentario"/>
    <w:rsid w:val="00D919B6"/>
    <w:rPr>
      <w:rFonts w:ascii="Palatino Linotype" w:hAnsi="Palatino Linotype"/>
      <w:noProof/>
      <w:color w:val="00000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919B6"/>
    <w:rPr>
      <w:b/>
      <w:bCs/>
    </w:rPr>
  </w:style>
  <w:style w:type="character" w:customStyle="1" w:styleId="AsuntodelcomentarioCar">
    <w:name w:val="Asunto del comentario Car"/>
    <w:link w:val="Asuntodelcomentario"/>
    <w:rsid w:val="00D919B6"/>
    <w:rPr>
      <w:rFonts w:ascii="Palatino Linotype" w:hAnsi="Palatino Linotype"/>
      <w:b/>
      <w:bCs/>
      <w:noProof/>
      <w:color w:val="000000"/>
    </w:rPr>
  </w:style>
  <w:style w:type="character" w:styleId="Refdenotaalfinal">
    <w:name w:val="endnote reference"/>
    <w:rsid w:val="00D919B6"/>
    <w:rPr>
      <w:vertAlign w:val="superscript"/>
    </w:rPr>
  </w:style>
  <w:style w:type="paragraph" w:styleId="Textonotaalfinal">
    <w:name w:val="endnote text"/>
    <w:basedOn w:val="Normal"/>
    <w:link w:val="TextonotaalfinalCar"/>
    <w:semiHidden/>
    <w:unhideWhenUsed/>
    <w:rsid w:val="00D919B6"/>
    <w:pPr>
      <w:spacing w:line="240" w:lineRule="auto"/>
    </w:pPr>
  </w:style>
  <w:style w:type="character" w:customStyle="1" w:styleId="TextonotaalfinalCar">
    <w:name w:val="Texto nota al final Car"/>
    <w:link w:val="Textonotaalfinal"/>
    <w:semiHidden/>
    <w:rsid w:val="00D919B6"/>
    <w:rPr>
      <w:rFonts w:ascii="Palatino Linotype" w:hAnsi="Palatino Linotype"/>
      <w:noProof/>
      <w:color w:val="000000"/>
    </w:rPr>
  </w:style>
  <w:style w:type="character" w:styleId="Hipervnculovisitado">
    <w:name w:val="FollowedHyperlink"/>
    <w:rsid w:val="00D919B6"/>
    <w:rPr>
      <w:color w:val="954F72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D919B6"/>
    <w:pPr>
      <w:spacing w:line="240" w:lineRule="auto"/>
    </w:pPr>
  </w:style>
  <w:style w:type="character" w:customStyle="1" w:styleId="TextonotapieCar">
    <w:name w:val="Texto nota pie Car"/>
    <w:link w:val="Textonotapie"/>
    <w:semiHidden/>
    <w:rsid w:val="00D919B6"/>
    <w:rPr>
      <w:rFonts w:ascii="Palatino Linotype" w:hAnsi="Palatino Linotype"/>
      <w:noProof/>
      <w:color w:val="000000"/>
    </w:rPr>
  </w:style>
  <w:style w:type="paragraph" w:styleId="NormalWeb">
    <w:name w:val="Normal (Web)"/>
    <w:basedOn w:val="Normal"/>
    <w:uiPriority w:val="99"/>
    <w:rsid w:val="00D919B6"/>
    <w:rPr>
      <w:szCs w:val="24"/>
    </w:rPr>
  </w:style>
  <w:style w:type="paragraph" w:customStyle="1" w:styleId="MsoFootnoteText0">
    <w:name w:val="MsoFootnoteText"/>
    <w:basedOn w:val="NormalWeb"/>
    <w:qFormat/>
    <w:rsid w:val="00D919B6"/>
    <w:rPr>
      <w:rFonts w:ascii="Times New Roman" w:hAnsi="Times New Roman"/>
    </w:rPr>
  </w:style>
  <w:style w:type="character" w:styleId="Nmerodepgina">
    <w:name w:val="page number"/>
    <w:rsid w:val="00D919B6"/>
  </w:style>
  <w:style w:type="character" w:styleId="Textodelmarcadordeposicin">
    <w:name w:val="Placeholder Text"/>
    <w:uiPriority w:val="99"/>
    <w:semiHidden/>
    <w:rsid w:val="00D919B6"/>
    <w:rPr>
      <w:color w:val="808080"/>
    </w:rPr>
  </w:style>
  <w:style w:type="paragraph" w:customStyle="1" w:styleId="MDPI71FootNotes">
    <w:name w:val="MDPI_7.1_FootNotes"/>
    <w:qFormat/>
    <w:rsid w:val="00304BF7"/>
    <w:pPr>
      <w:numPr>
        <w:numId w:val="21"/>
      </w:numPr>
      <w:adjustRightInd w:val="0"/>
      <w:snapToGrid w:val="0"/>
      <w:spacing w:line="228" w:lineRule="auto"/>
    </w:pPr>
    <w:rPr>
      <w:rFonts w:ascii="Palatino Linotype" w:eastAsiaTheme="minorEastAsia" w:hAnsi="Palatino Linotype"/>
      <w:noProof/>
      <w:color w:val="000000"/>
      <w:sz w:val="18"/>
    </w:rPr>
  </w:style>
  <w:style w:type="paragraph" w:styleId="Prrafodelista">
    <w:name w:val="List Paragraph"/>
    <w:basedOn w:val="Normal"/>
    <w:uiPriority w:val="34"/>
    <w:qFormat/>
    <w:rsid w:val="0070353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val="es-419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\Downloads\environments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environments-template</Template>
  <TotalTime>1</TotalTime>
  <Pages>1</Pages>
  <Words>101</Words>
  <Characters>558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robert brito</dc:creator>
  <cp:keywords/>
  <dc:description/>
  <cp:lastModifiedBy>Robert Brito Matamoros</cp:lastModifiedBy>
  <cp:revision>3</cp:revision>
  <dcterms:created xsi:type="dcterms:W3CDTF">2024-10-05T19:02:00Z</dcterms:created>
  <dcterms:modified xsi:type="dcterms:W3CDTF">2024-10-05T19:14:00Z</dcterms:modified>
</cp:coreProperties>
</file>