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B34E" w14:textId="31779019" w:rsidR="007627CC" w:rsidRPr="007627CC" w:rsidRDefault="007627CC" w:rsidP="00FE3DC5">
      <w:pPr>
        <w:pStyle w:val="Overskrift1"/>
        <w:spacing w:line="480" w:lineRule="auto"/>
        <w:rPr>
          <w:color w:val="auto"/>
          <w:lang w:val="en-US"/>
        </w:rPr>
      </w:pPr>
      <w:bookmarkStart w:id="0" w:name="_Toc79750642"/>
      <w:r w:rsidRPr="007627CC">
        <w:rPr>
          <w:color w:val="auto"/>
          <w:lang w:val="en-US"/>
        </w:rPr>
        <w:t>Supplementary file</w:t>
      </w:r>
      <w:r w:rsidRPr="007627CC">
        <w:rPr>
          <w:color w:val="auto"/>
          <w:lang w:val="en-US"/>
        </w:rPr>
        <w:t>s</w:t>
      </w:r>
    </w:p>
    <w:p w14:paraId="663CC8FE" w14:textId="05871776" w:rsidR="00FE3DC5" w:rsidRPr="003324C4" w:rsidRDefault="00FE3DC5" w:rsidP="00FE3DC5">
      <w:pPr>
        <w:pStyle w:val="Overskrift1"/>
        <w:spacing w:line="480" w:lineRule="auto"/>
        <w:rPr>
          <w:color w:val="auto"/>
          <w:sz w:val="24"/>
          <w:szCs w:val="24"/>
          <w:lang w:val="en-GB"/>
        </w:rPr>
      </w:pPr>
      <w:r w:rsidRPr="003324C4">
        <w:rPr>
          <w:color w:val="auto"/>
          <w:sz w:val="24"/>
          <w:szCs w:val="24"/>
          <w:lang w:val="en-US"/>
        </w:rPr>
        <w:t>Supplementary file 1</w:t>
      </w:r>
      <w:r w:rsidRPr="003324C4">
        <w:rPr>
          <w:color w:val="auto"/>
          <w:sz w:val="24"/>
          <w:szCs w:val="24"/>
          <w:lang w:val="en-GB"/>
        </w:rPr>
        <w:t xml:space="preserve"> </w:t>
      </w:r>
      <w:r>
        <w:rPr>
          <w:color w:val="auto"/>
          <w:sz w:val="24"/>
          <w:szCs w:val="24"/>
          <w:lang w:val="en-GB"/>
        </w:rPr>
        <w:t>– WOD program</w:t>
      </w:r>
    </w:p>
    <w:tbl>
      <w:tblPr>
        <w:tblW w:w="4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4325"/>
      </w:tblGrid>
      <w:tr w:rsidR="00753980" w:rsidRPr="00C63562" w14:paraId="12F139D2" w14:textId="77777777" w:rsidTr="007627CC">
        <w:trPr>
          <w:trHeight w:val="5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noWrap/>
            <w:textDirection w:val="btLr"/>
            <w:vAlign w:val="center"/>
            <w:hideMark/>
          </w:tcPr>
          <w:p w14:paraId="3C1F9518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4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632423" w:fill="632423"/>
            <w:vAlign w:val="center"/>
            <w:hideMark/>
          </w:tcPr>
          <w:p w14:paraId="22A79AFA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>Workout Of the Day</w:t>
            </w:r>
          </w:p>
        </w:tc>
      </w:tr>
      <w:tr w:rsidR="00753980" w:rsidRPr="007627CC" w14:paraId="091598FA" w14:textId="77777777" w:rsidTr="007627CC">
        <w:trPr>
          <w:trHeight w:val="3555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4B43EE54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t>Friday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2.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1AD979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A) 5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sets for quality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10/10 Kettlebell Goblet Lunges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10/10 Dumbbell one arm Z press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3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Wallclimbs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B) You Go, I Go - 15 min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utes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12 Atomic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Situps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12 Pushups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12 Goblet Squats</w:t>
            </w:r>
          </w:p>
        </w:tc>
      </w:tr>
      <w:tr w:rsidR="00753980" w:rsidRPr="007627CC" w14:paraId="1DC84887" w14:textId="77777777" w:rsidTr="007627CC">
        <w:trPr>
          <w:trHeight w:val="4590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1C9A7422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t>Tuesday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5.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65F080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A) 4 rounds for time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work 45 seconds / 15 sec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onds to move to next exercise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1. 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One arm DB rows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2. Bulgarian Split Squat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3. Russian Twist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4. Step Ups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B) 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AMRAP 7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6 down ups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6/6 Kettlebell thrusters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12 Atomic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situps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 xml:space="preserve">2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minutes 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pause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AMRAP 7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400m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run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6 pullups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12 air squats</w:t>
            </w:r>
          </w:p>
        </w:tc>
      </w:tr>
      <w:tr w:rsidR="00753980" w:rsidRPr="007627CC" w14:paraId="117962FE" w14:textId="77777777" w:rsidTr="007627CC">
        <w:trPr>
          <w:trHeight w:val="2835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2793176B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lastRenderedPageBreak/>
              <w:t>Friday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9.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F63C70" w14:textId="77777777" w:rsidR="00753980" w:rsidRPr="005D472C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A) 5 sets for quality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6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Deadlift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(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between each set: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45se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c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Front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P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lank)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B) "Bodyweight AMRAP 20"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10 Pushups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12 Jump Squats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14 V-ups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16 Lunges</w:t>
            </w:r>
          </w:p>
        </w:tc>
      </w:tr>
      <w:tr w:rsidR="00753980" w:rsidRPr="007627CC" w14:paraId="7D429D15" w14:textId="77777777" w:rsidTr="007627CC">
        <w:trPr>
          <w:trHeight w:val="3120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78D756A1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t>Tuesday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13.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234CB4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A) 4 s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ets</w:t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 for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quality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8 Barbell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Floorpress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10 Double KB/DB Front Squat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B) Every Minute on the Minute (EMOM) - 18 min.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1.min: 15 KB Swings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2. min: 6-8 Handstand Pushups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3. min: 8-12 Burpees</w:t>
            </w:r>
          </w:p>
        </w:tc>
      </w:tr>
      <w:tr w:rsidR="00753980" w:rsidRPr="007627CC" w14:paraId="71B985AE" w14:textId="77777777" w:rsidTr="007627CC">
        <w:trPr>
          <w:trHeight w:val="3630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7F912D08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lastRenderedPageBreak/>
              <w:t>Friday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16.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F79763A" w14:textId="77777777" w:rsidR="00753980" w:rsidRPr="005D472C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A) 4 r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ounds 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- 45sec on / 15 se</w:t>
            </w: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 off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1. min: Hip Thrust (Dumbbell on hips)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2. min: Ring Rows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3. min: Pistols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4. Strict Toes to bar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B) You Go, I Go - 15 minutes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14 One arm D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umbbell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Clean and Press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10 O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ne arm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Dumbbell Overhead Lunges (5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each arm)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Partner in hollow body position during break or </w:t>
            </w:r>
            <w:proofErr w:type="gramStart"/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as long as</w:t>
            </w:r>
            <w:proofErr w:type="gramEnd"/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possible</w:t>
            </w:r>
          </w:p>
        </w:tc>
      </w:tr>
      <w:tr w:rsidR="00753980" w:rsidRPr="007627CC" w14:paraId="2D8EE7DA" w14:textId="77777777" w:rsidTr="007627CC">
        <w:trPr>
          <w:trHeight w:val="3540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754A52BA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t>Tuesday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20.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F54A6C7" w14:textId="77777777" w:rsidR="00753980" w:rsidRPr="005D472C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 xml:space="preserve">A) 5 sets of 5-7 </w:t>
            </w:r>
            <w:proofErr w:type="spellStart"/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Chinups</w:t>
            </w:r>
            <w:proofErr w:type="spellEnd"/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Between each set perform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5 high box jumps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B) Every 2nd minute - 18 minutes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10 Pushups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10 Atomic </w:t>
            </w:r>
            <w:proofErr w:type="spellStart"/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Situps</w:t>
            </w:r>
            <w:proofErr w:type="spellEnd"/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10 Wallballs </w:t>
            </w:r>
          </w:p>
        </w:tc>
      </w:tr>
      <w:tr w:rsidR="00753980" w:rsidRPr="007627CC" w14:paraId="0CA4EC6D" w14:textId="77777777" w:rsidTr="007627CC">
        <w:trPr>
          <w:trHeight w:val="3675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5E615B94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t>Friday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23.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8031E3F" w14:textId="77777777" w:rsidR="00753980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5 rounds for quality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8 Deadlift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8-12 Pushups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B) Team AMRAP 18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100 Goblet Squats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50 Burpees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100 Ball slams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2km run </w:t>
            </w:r>
          </w:p>
          <w:p w14:paraId="0AAC3CCB" w14:textId="77777777" w:rsidR="00753980" w:rsidRPr="005D472C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lastRenderedPageBreak/>
              <w:t>(</w:t>
            </w:r>
            <w:proofErr w:type="gramStart"/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one</w:t>
            </w:r>
            <w:proofErr w:type="gramEnd"/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person runs 400m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, then switch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)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100 Double </w:t>
            </w:r>
            <w:proofErr w:type="spellStart"/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unders</w:t>
            </w:r>
            <w:proofErr w:type="spellEnd"/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scale to 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singles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if necessary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53980" w:rsidRPr="007627CC" w14:paraId="2DEA5EF6" w14:textId="77777777" w:rsidTr="007627CC">
        <w:trPr>
          <w:trHeight w:val="3285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2E0EB950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lastRenderedPageBreak/>
              <w:t>Tuesday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</w:rPr>
              <w:t xml:space="preserve"> 27.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5E7EFE2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</w:pP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A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. 4 rounds for quality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10/10 DB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bulgarian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split squats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15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Medball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situps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8/8 One arm KB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strict press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t>B. Partner You Go, I Go (14 minutes)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12 Wallballs</w:t>
            </w:r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12 atomic </w:t>
            </w:r>
            <w:proofErr w:type="spellStart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situps</w:t>
            </w:r>
            <w:proofErr w:type="spellEnd"/>
            <w:r w:rsidRPr="00C63562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 xml:space="preserve">12 </w: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jump squats</w:t>
            </w:r>
          </w:p>
        </w:tc>
      </w:tr>
      <w:tr w:rsidR="00753980" w:rsidRPr="007627CC" w14:paraId="38F55349" w14:textId="77777777" w:rsidTr="007627CC">
        <w:trPr>
          <w:trHeight w:val="2850"/>
        </w:trPr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32423" w:fill="632423"/>
            <w:textDirection w:val="tbRl"/>
            <w:vAlign w:val="center"/>
            <w:hideMark/>
          </w:tcPr>
          <w:p w14:paraId="1349BD24" w14:textId="77777777" w:rsidR="00753980" w:rsidRPr="00C63562" w:rsidRDefault="00753980" w:rsidP="00B935ED">
            <w:pPr>
              <w:spacing w:line="480" w:lineRule="auto"/>
              <w:jc w:val="center"/>
              <w:rPr>
                <w:rFonts w:ascii="Verdana" w:eastAsia="Times New Roman" w:hAnsi="Verdana"/>
                <w:color w:val="FFFFFF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/>
                <w:color w:val="FFFFFF"/>
                <w:sz w:val="18"/>
                <w:szCs w:val="18"/>
              </w:rPr>
              <w:t>Friday</w:t>
            </w:r>
            <w:r w:rsidRPr="00C63562">
              <w:rPr>
                <w:rFonts w:ascii="Verdana" w:eastAsia="Times New Roman" w:hAnsi="Verdana"/>
                <w:color w:val="FFFFFF"/>
                <w:sz w:val="18"/>
                <w:szCs w:val="18"/>
                <w:lang w:val="en-US"/>
              </w:rPr>
              <w:t>. 30. august 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E9C348" w14:textId="09717721" w:rsidR="00753980" w:rsidRPr="005D472C" w:rsidRDefault="00753980" w:rsidP="00B935ED">
            <w:pPr>
              <w:spacing w:after="240" w:line="48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A) Back Squat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 xml:space="preserve">4 sets of 8 repetitions 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Between each set accumulate on 1 min in a front plank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  <w:t>B) AMRAP 16</w:t>
            </w:r>
            <w:r w:rsidRPr="005D472C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t>10/10 One arm KB thrusters (16/12kg)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20 Bodyweight Lunges</w:t>
            </w:r>
            <w:r w:rsidRPr="005D472C">
              <w:rPr>
                <w:rFonts w:ascii="Verdana" w:eastAsia="Times New Roman" w:hAnsi="Verdana"/>
                <w:color w:val="000000"/>
                <w:sz w:val="18"/>
                <w:szCs w:val="18"/>
                <w:lang w:val="en-US"/>
              </w:rPr>
              <w:br/>
              <w:t>20 Russian twist (16/12kg)</w:t>
            </w:r>
          </w:p>
        </w:tc>
      </w:tr>
    </w:tbl>
    <w:p w14:paraId="3688DEDA" w14:textId="77777777" w:rsidR="00753980" w:rsidRPr="005D472C" w:rsidRDefault="00753980" w:rsidP="00753980">
      <w:pPr>
        <w:rPr>
          <w:lang w:val="en-US"/>
        </w:rPr>
      </w:pPr>
      <w:r w:rsidRPr="005D472C">
        <w:rPr>
          <w:lang w:val="en-US"/>
        </w:rPr>
        <w:br w:type="page"/>
      </w:r>
    </w:p>
    <w:bookmarkEnd w:id="0"/>
    <w:p w14:paraId="69C85F7C" w14:textId="77777777" w:rsidR="00FE3DC5" w:rsidRPr="003324C4" w:rsidRDefault="00FE3DC5" w:rsidP="00FE3DC5">
      <w:pPr>
        <w:pStyle w:val="Overskrift1"/>
        <w:spacing w:line="480" w:lineRule="auto"/>
        <w:rPr>
          <w:color w:val="auto"/>
          <w:sz w:val="24"/>
          <w:szCs w:val="24"/>
          <w:lang w:val="en-GB"/>
        </w:rPr>
      </w:pPr>
      <w:r w:rsidRPr="003324C4">
        <w:rPr>
          <w:color w:val="auto"/>
          <w:sz w:val="24"/>
          <w:szCs w:val="24"/>
          <w:lang w:val="en-US"/>
        </w:rPr>
        <w:lastRenderedPageBreak/>
        <w:t xml:space="preserve">Supplementary file </w:t>
      </w:r>
      <w:r>
        <w:rPr>
          <w:color w:val="auto"/>
          <w:sz w:val="24"/>
          <w:szCs w:val="24"/>
          <w:lang w:val="en-US"/>
        </w:rPr>
        <w:t>2</w:t>
      </w:r>
      <w:r w:rsidRPr="003324C4">
        <w:rPr>
          <w:color w:val="auto"/>
          <w:sz w:val="24"/>
          <w:szCs w:val="24"/>
          <w:lang w:val="en-GB"/>
        </w:rPr>
        <w:t xml:space="preserve"> </w:t>
      </w:r>
      <w:r>
        <w:rPr>
          <w:color w:val="auto"/>
          <w:sz w:val="24"/>
          <w:szCs w:val="24"/>
          <w:lang w:val="en-GB"/>
        </w:rPr>
        <w:t xml:space="preserve">– Histogram of number of attended classes. </w:t>
      </w:r>
    </w:p>
    <w:p w14:paraId="4703F87B" w14:textId="77777777" w:rsidR="00FE3DC5" w:rsidRPr="00C63562" w:rsidRDefault="00FE3DC5" w:rsidP="00FE3DC5">
      <w:pPr>
        <w:spacing w:line="480" w:lineRule="auto"/>
      </w:pPr>
      <w:r>
        <w:rPr>
          <w:rFonts w:cstheme="minorBidi"/>
          <w:noProof/>
          <w:sz w:val="18"/>
          <w:szCs w:val="18"/>
          <w:lang w:eastAsia="en-US"/>
        </w:rPr>
        <w:drawing>
          <wp:inline distT="0" distB="0" distL="0" distR="0" wp14:anchorId="5E5D01D0" wp14:editId="311B7549">
            <wp:extent cx="3299143" cy="31417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mber of attended classes plot hist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623" cy="314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99DE8" w14:textId="77777777" w:rsidR="001A77E3" w:rsidRDefault="001A77E3"/>
    <w:sectPr w:rsidR="001A77E3" w:rsidSect="007539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7D8A1" w14:textId="77777777" w:rsidR="0055572A" w:rsidRDefault="0055572A">
      <w:r>
        <w:separator/>
      </w:r>
    </w:p>
  </w:endnote>
  <w:endnote w:type="continuationSeparator" w:id="0">
    <w:p w14:paraId="161BBC5A" w14:textId="77777777" w:rsidR="0055572A" w:rsidRDefault="0055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6BAE" w14:textId="77777777" w:rsidR="006D40DB" w:rsidRDefault="00FE3DC5" w:rsidP="00A3584B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0A1E66D" w14:textId="77777777" w:rsidR="006D40DB" w:rsidRDefault="0055572A" w:rsidP="00141BF1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6DF7" w14:textId="77777777" w:rsidR="006D40DB" w:rsidRDefault="00FE3DC5" w:rsidP="00A3584B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13</w:t>
    </w:r>
    <w:r>
      <w:rPr>
        <w:rStyle w:val="Sidetal"/>
      </w:rPr>
      <w:fldChar w:fldCharType="end"/>
    </w:r>
  </w:p>
  <w:p w14:paraId="02D98389" w14:textId="77777777" w:rsidR="006D40DB" w:rsidRDefault="0055572A" w:rsidP="00141BF1">
    <w:pPr>
      <w:pStyle w:val="Sidefod"/>
      <w:ind w:right="360"/>
    </w:pPr>
  </w:p>
  <w:p w14:paraId="6D97DA56" w14:textId="77777777" w:rsidR="006D40DB" w:rsidRDefault="0055572A" w:rsidP="00141BF1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5B46" w14:textId="77777777" w:rsidR="00753980" w:rsidRDefault="0075398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3C90A" w14:textId="77777777" w:rsidR="0055572A" w:rsidRDefault="0055572A">
      <w:r>
        <w:separator/>
      </w:r>
    </w:p>
  </w:footnote>
  <w:footnote w:type="continuationSeparator" w:id="0">
    <w:p w14:paraId="164BAEC9" w14:textId="77777777" w:rsidR="0055572A" w:rsidRDefault="00555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6FC04" w14:textId="77777777" w:rsidR="00753980" w:rsidRDefault="007539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A611C" w14:textId="77777777" w:rsidR="00753980" w:rsidRDefault="007539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8A6C" w14:textId="77777777" w:rsidR="00753980" w:rsidRDefault="0075398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04C3D0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452491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793A0E"/>
    <w:multiLevelType w:val="hybridMultilevel"/>
    <w:tmpl w:val="12709EA8"/>
    <w:lvl w:ilvl="0" w:tplc="90AE10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D34FF"/>
    <w:multiLevelType w:val="hybridMultilevel"/>
    <w:tmpl w:val="780A86F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71EB9"/>
    <w:multiLevelType w:val="hybridMultilevel"/>
    <w:tmpl w:val="A2CA8E96"/>
    <w:lvl w:ilvl="0" w:tplc="824654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14CFC"/>
    <w:multiLevelType w:val="hybridMultilevel"/>
    <w:tmpl w:val="04487C1C"/>
    <w:lvl w:ilvl="0" w:tplc="B2BA3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C5"/>
    <w:rsid w:val="000057D6"/>
    <w:rsid w:val="00006137"/>
    <w:rsid w:val="00010A07"/>
    <w:rsid w:val="000848C9"/>
    <w:rsid w:val="000E7EF1"/>
    <w:rsid w:val="001A77E3"/>
    <w:rsid w:val="0023752C"/>
    <w:rsid w:val="00237AEC"/>
    <w:rsid w:val="002B0F3E"/>
    <w:rsid w:val="003F4DED"/>
    <w:rsid w:val="00440E43"/>
    <w:rsid w:val="00496152"/>
    <w:rsid w:val="00501298"/>
    <w:rsid w:val="0052406F"/>
    <w:rsid w:val="0055572A"/>
    <w:rsid w:val="005F3AB6"/>
    <w:rsid w:val="00614D6A"/>
    <w:rsid w:val="00640235"/>
    <w:rsid w:val="00687E05"/>
    <w:rsid w:val="006A49EA"/>
    <w:rsid w:val="00746515"/>
    <w:rsid w:val="00753980"/>
    <w:rsid w:val="007627CC"/>
    <w:rsid w:val="00783782"/>
    <w:rsid w:val="0079409D"/>
    <w:rsid w:val="00795816"/>
    <w:rsid w:val="007C2A2E"/>
    <w:rsid w:val="007D22BB"/>
    <w:rsid w:val="008454CD"/>
    <w:rsid w:val="008976D8"/>
    <w:rsid w:val="008A5829"/>
    <w:rsid w:val="008F3EBC"/>
    <w:rsid w:val="00903105"/>
    <w:rsid w:val="00957A6C"/>
    <w:rsid w:val="0097705A"/>
    <w:rsid w:val="009F55C5"/>
    <w:rsid w:val="00A174B7"/>
    <w:rsid w:val="00A822EB"/>
    <w:rsid w:val="00A96C88"/>
    <w:rsid w:val="00A96DED"/>
    <w:rsid w:val="00AF003B"/>
    <w:rsid w:val="00B16DFA"/>
    <w:rsid w:val="00B5666C"/>
    <w:rsid w:val="00B934C6"/>
    <w:rsid w:val="00BC537F"/>
    <w:rsid w:val="00BE0CD8"/>
    <w:rsid w:val="00C055DE"/>
    <w:rsid w:val="00C72586"/>
    <w:rsid w:val="00CB4F7B"/>
    <w:rsid w:val="00CC79D3"/>
    <w:rsid w:val="00CF0338"/>
    <w:rsid w:val="00D260C5"/>
    <w:rsid w:val="00D57A7F"/>
    <w:rsid w:val="00D85A5A"/>
    <w:rsid w:val="00D86B26"/>
    <w:rsid w:val="00E210C5"/>
    <w:rsid w:val="00E252BA"/>
    <w:rsid w:val="00E343F5"/>
    <w:rsid w:val="00E57E94"/>
    <w:rsid w:val="00E90164"/>
    <w:rsid w:val="00EA2F6A"/>
    <w:rsid w:val="00EE33F9"/>
    <w:rsid w:val="00F501FA"/>
    <w:rsid w:val="00F8593A"/>
    <w:rsid w:val="00FD0A49"/>
    <w:rsid w:val="00FE3DC5"/>
    <w:rsid w:val="00FF1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2FCC3"/>
  <w15:docId w15:val="{13143864-7139-4D80-936A-41E58381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DC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da-DK"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E3DC5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E3DC5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8"/>
      <w:szCs w:val="26"/>
      <w:lang w:eastAsia="en-US"/>
    </w:rPr>
  </w:style>
  <w:style w:type="paragraph" w:styleId="Overskrift3">
    <w:name w:val="heading 3"/>
    <w:basedOn w:val="Normal"/>
    <w:link w:val="Overskrift3Tegn"/>
    <w:uiPriority w:val="9"/>
    <w:qFormat/>
    <w:rsid w:val="00FE3DC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E3DC5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E3DC5"/>
    <w:rPr>
      <w:rFonts w:ascii="Times New Roman" w:eastAsiaTheme="majorEastAsia" w:hAnsi="Times New Roman" w:cstheme="majorBidi"/>
      <w:color w:val="2E74B5" w:themeColor="accent1" w:themeShade="BF"/>
      <w:sz w:val="28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E3DC5"/>
    <w:rPr>
      <w:rFonts w:ascii="Times New Roman" w:eastAsiaTheme="minorHAnsi" w:hAnsi="Times New Roman" w:cs="Times New Roman"/>
      <w:b/>
      <w:bCs/>
      <w:sz w:val="27"/>
      <w:szCs w:val="27"/>
      <w:lang w:val="da-DK" w:eastAsia="da-DK"/>
    </w:rPr>
  </w:style>
  <w:style w:type="character" w:customStyle="1" w:styleId="apple-converted-space">
    <w:name w:val="apple-converted-space"/>
    <w:basedOn w:val="Standardskrifttypeiafsnit"/>
    <w:rsid w:val="00FE3DC5"/>
  </w:style>
  <w:style w:type="character" w:styleId="Hyperlink">
    <w:name w:val="Hyperlink"/>
    <w:basedOn w:val="Standardskrifttypeiafsnit"/>
    <w:uiPriority w:val="99"/>
    <w:unhideWhenUsed/>
    <w:rsid w:val="00FE3DC5"/>
    <w:rPr>
      <w:color w:val="0000FF"/>
      <w:u w:val="single"/>
    </w:rPr>
  </w:style>
  <w:style w:type="paragraph" w:customStyle="1" w:styleId="p">
    <w:name w:val="p"/>
    <w:basedOn w:val="Normal"/>
    <w:rsid w:val="00FE3DC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FE3DC5"/>
    <w:pPr>
      <w:spacing w:before="100" w:beforeAutospacing="1" w:after="100" w:afterAutospacing="1"/>
    </w:pPr>
  </w:style>
  <w:style w:type="paragraph" w:styleId="Listeafsnit">
    <w:name w:val="List Paragraph"/>
    <w:basedOn w:val="Normal"/>
    <w:uiPriority w:val="34"/>
    <w:qFormat/>
    <w:rsid w:val="00FE3DC5"/>
    <w:pPr>
      <w:ind w:left="720"/>
      <w:contextualSpacing/>
    </w:pPr>
    <w:rPr>
      <w:rFonts w:cstheme="minorBidi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E3DC5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unhideWhenUsed/>
    <w:rsid w:val="00FE3DC5"/>
    <w:rPr>
      <w:rFonts w:cstheme="minorBidi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E3DC5"/>
    <w:rPr>
      <w:rFonts w:ascii="Times New Roman" w:eastAsiaTheme="minorHAnsi" w:hAnsi="Times New Roman"/>
      <w:sz w:val="24"/>
      <w:szCs w:val="24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E3DC5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E3DC5"/>
    <w:rPr>
      <w:rFonts w:ascii="Times New Roman" w:eastAsiaTheme="minorHAnsi" w:hAnsi="Times New Roman"/>
      <w:b/>
      <w:bCs/>
      <w:sz w:val="20"/>
      <w:szCs w:val="2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E3DC5"/>
    <w:rPr>
      <w:sz w:val="18"/>
      <w:szCs w:val="18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E3DC5"/>
    <w:rPr>
      <w:rFonts w:ascii="Times New Roman" w:eastAsiaTheme="minorHAnsi" w:hAnsi="Times New Roman" w:cs="Times New Roman"/>
      <w:sz w:val="18"/>
      <w:szCs w:val="18"/>
      <w:lang w:val="da-DK"/>
    </w:rPr>
  </w:style>
  <w:style w:type="character" w:styleId="Linjenummer">
    <w:name w:val="line number"/>
    <w:basedOn w:val="Standardskrifttypeiafsnit"/>
    <w:uiPriority w:val="99"/>
    <w:semiHidden/>
    <w:unhideWhenUsed/>
    <w:rsid w:val="00FE3DC5"/>
  </w:style>
  <w:style w:type="paragraph" w:customStyle="1" w:styleId="Bibliografi1">
    <w:name w:val="Bibliografi1"/>
    <w:basedOn w:val="Normal"/>
    <w:rsid w:val="00FE3DC5"/>
    <w:pPr>
      <w:tabs>
        <w:tab w:val="left" w:pos="500"/>
      </w:tabs>
      <w:spacing w:after="240"/>
      <w:ind w:left="504" w:hanging="504"/>
    </w:pPr>
    <w:rPr>
      <w:rFonts w:cstheme="minorBidi"/>
      <w:lang w:eastAsia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FE3DC5"/>
    <w:pPr>
      <w:spacing w:before="480" w:line="276" w:lineRule="auto"/>
      <w:outlineLvl w:val="9"/>
    </w:pPr>
    <w:rPr>
      <w:rFonts w:asciiTheme="majorHAnsi" w:hAnsiTheme="majorHAnsi"/>
      <w:bCs/>
      <w:sz w:val="28"/>
      <w:szCs w:val="28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FE3DC5"/>
    <w:pPr>
      <w:spacing w:before="120"/>
    </w:pPr>
    <w:rPr>
      <w:rFonts w:asciiTheme="minorHAnsi" w:hAnsiTheme="minorHAnsi" w:cstheme="minorBidi"/>
      <w:b/>
      <w:caps/>
      <w:sz w:val="22"/>
      <w:szCs w:val="22"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FE3DC5"/>
    <w:pPr>
      <w:ind w:left="240"/>
    </w:pPr>
    <w:rPr>
      <w:rFonts w:asciiTheme="minorHAnsi" w:hAnsiTheme="minorHAnsi" w:cstheme="minorBidi"/>
      <w:smallCaps/>
      <w:sz w:val="22"/>
      <w:szCs w:val="22"/>
      <w:lang w:eastAsia="en-US"/>
    </w:r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E3DC5"/>
    <w:pPr>
      <w:ind w:left="480"/>
    </w:pPr>
    <w:rPr>
      <w:rFonts w:asciiTheme="minorHAnsi" w:hAnsiTheme="minorHAnsi" w:cstheme="minorBidi"/>
      <w:i/>
      <w:sz w:val="22"/>
      <w:szCs w:val="22"/>
      <w:lang w:eastAsia="en-US"/>
    </w:r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E3DC5"/>
    <w:pPr>
      <w:ind w:left="720"/>
    </w:pPr>
    <w:rPr>
      <w:rFonts w:asciiTheme="minorHAnsi" w:hAnsiTheme="minorHAnsi" w:cstheme="minorBidi"/>
      <w:sz w:val="18"/>
      <w:szCs w:val="18"/>
      <w:lang w:eastAsia="en-US"/>
    </w:r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E3DC5"/>
    <w:pPr>
      <w:ind w:left="960"/>
    </w:pPr>
    <w:rPr>
      <w:rFonts w:asciiTheme="minorHAnsi" w:hAnsiTheme="minorHAnsi" w:cstheme="minorBidi"/>
      <w:sz w:val="18"/>
      <w:szCs w:val="18"/>
      <w:lang w:eastAsia="en-US"/>
    </w:r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E3DC5"/>
    <w:pPr>
      <w:ind w:left="1200"/>
    </w:pPr>
    <w:rPr>
      <w:rFonts w:asciiTheme="minorHAnsi" w:hAnsiTheme="minorHAnsi" w:cstheme="minorBidi"/>
      <w:sz w:val="18"/>
      <w:szCs w:val="18"/>
      <w:lang w:eastAsia="en-US"/>
    </w:r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E3DC5"/>
    <w:pPr>
      <w:ind w:left="1440"/>
    </w:pPr>
    <w:rPr>
      <w:rFonts w:asciiTheme="minorHAnsi" w:hAnsiTheme="minorHAnsi" w:cstheme="minorBidi"/>
      <w:sz w:val="18"/>
      <w:szCs w:val="18"/>
      <w:lang w:eastAsia="en-US"/>
    </w:r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E3DC5"/>
    <w:pPr>
      <w:ind w:left="1680"/>
    </w:pPr>
    <w:rPr>
      <w:rFonts w:asciiTheme="minorHAnsi" w:hAnsiTheme="minorHAnsi" w:cstheme="minorBidi"/>
      <w:sz w:val="18"/>
      <w:szCs w:val="18"/>
      <w:lang w:eastAsia="en-US"/>
    </w:r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E3DC5"/>
    <w:pPr>
      <w:ind w:left="1920"/>
    </w:pPr>
    <w:rPr>
      <w:rFonts w:asciiTheme="minorHAnsi" w:hAnsiTheme="minorHAnsi" w:cstheme="minorBidi"/>
      <w:sz w:val="18"/>
      <w:szCs w:val="18"/>
      <w:lang w:eastAsia="en-US"/>
    </w:rPr>
  </w:style>
  <w:style w:type="character" w:customStyle="1" w:styleId="highlight">
    <w:name w:val="highlight"/>
    <w:basedOn w:val="Standardskrifttypeiafsnit"/>
    <w:rsid w:val="00FE3DC5"/>
  </w:style>
  <w:style w:type="character" w:styleId="BesgtLink">
    <w:name w:val="FollowedHyperlink"/>
    <w:basedOn w:val="Standardskrifttypeiafsnit"/>
    <w:uiPriority w:val="99"/>
    <w:semiHidden/>
    <w:unhideWhenUsed/>
    <w:rsid w:val="00FE3DC5"/>
    <w:rPr>
      <w:color w:val="954F72" w:themeColor="followed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FE3DC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E3DC5"/>
    <w:rPr>
      <w:rFonts w:ascii="Times New Roman" w:eastAsiaTheme="minorHAnsi" w:hAnsi="Times New Roman" w:cs="Times New Roman"/>
      <w:sz w:val="24"/>
      <w:szCs w:val="24"/>
      <w:lang w:val="da-DK" w:eastAsia="da-DK"/>
    </w:rPr>
  </w:style>
  <w:style w:type="character" w:styleId="Sidetal">
    <w:name w:val="page number"/>
    <w:basedOn w:val="Standardskrifttypeiafsnit"/>
    <w:uiPriority w:val="99"/>
    <w:semiHidden/>
    <w:unhideWhenUsed/>
    <w:rsid w:val="00FE3DC5"/>
  </w:style>
  <w:style w:type="paragraph" w:styleId="Sidehoved">
    <w:name w:val="header"/>
    <w:basedOn w:val="Normal"/>
    <w:link w:val="SidehovedTegn"/>
    <w:uiPriority w:val="99"/>
    <w:unhideWhenUsed/>
    <w:rsid w:val="00FE3DC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E3DC5"/>
    <w:rPr>
      <w:rFonts w:ascii="Times New Roman" w:eastAsiaTheme="minorHAnsi" w:hAnsi="Times New Roman" w:cs="Times New Roman"/>
      <w:sz w:val="24"/>
      <w:szCs w:val="24"/>
      <w:lang w:val="da-DK" w:eastAsia="da-DK"/>
    </w:rPr>
  </w:style>
  <w:style w:type="paragraph" w:styleId="Bibliografi">
    <w:name w:val="Bibliography"/>
    <w:basedOn w:val="Normal"/>
    <w:next w:val="Normal"/>
    <w:uiPriority w:val="37"/>
    <w:unhideWhenUsed/>
    <w:rsid w:val="00FE3DC5"/>
    <w:pPr>
      <w:tabs>
        <w:tab w:val="left" w:pos="384"/>
      </w:tabs>
      <w:spacing w:after="240"/>
      <w:ind w:left="384" w:hanging="384"/>
    </w:pPr>
  </w:style>
  <w:style w:type="character" w:styleId="Ulstomtale">
    <w:name w:val="Unresolved Mention"/>
    <w:basedOn w:val="Standardskrifttypeiafsnit"/>
    <w:uiPriority w:val="99"/>
    <w:rsid w:val="00FE3DC5"/>
    <w:rPr>
      <w:color w:val="605E5C"/>
      <w:shd w:val="clear" w:color="auto" w:fill="E1DFDD"/>
    </w:rPr>
  </w:style>
  <w:style w:type="paragraph" w:customStyle="1" w:styleId="MDPI18keywords">
    <w:name w:val="MDPI_1.8_keywords"/>
    <w:next w:val="Normal"/>
    <w:qFormat/>
    <w:rsid w:val="00FE3DC5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styleId="Korrektur">
    <w:name w:val="Revision"/>
    <w:hidden/>
    <w:uiPriority w:val="99"/>
    <w:semiHidden/>
    <w:rsid w:val="00FE3DC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da-DK" w:eastAsia="da-DK"/>
    </w:rPr>
  </w:style>
  <w:style w:type="table" w:styleId="Tabel-Gitter">
    <w:name w:val="Table Grid"/>
    <w:basedOn w:val="Tabel-Normal"/>
    <w:uiPriority w:val="39"/>
    <w:rsid w:val="00FE3DC5"/>
    <w:pPr>
      <w:spacing w:after="0" w:line="240" w:lineRule="auto"/>
    </w:pPr>
    <w:rPr>
      <w:rFonts w:eastAsiaTheme="minorHAnsi"/>
      <w:sz w:val="24"/>
      <w:szCs w:val="24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basedOn w:val="Standardskrifttypeiafsnit"/>
    <w:uiPriority w:val="20"/>
    <w:qFormat/>
    <w:rsid w:val="00FE3DC5"/>
    <w:rPr>
      <w:i/>
      <w:iCs/>
    </w:rPr>
  </w:style>
  <w:style w:type="paragraph" w:styleId="Opstilling-punkttegn">
    <w:name w:val="List Bullet"/>
    <w:basedOn w:val="Normal"/>
    <w:uiPriority w:val="99"/>
    <w:semiHidden/>
    <w:unhideWhenUsed/>
    <w:rsid w:val="00753980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53980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hr0299\Downloads\Zotero%20(2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Zotero (2)</Template>
  <TotalTime>3</TotalTime>
  <Pages>5</Pages>
  <Words>308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Christensen</dc:creator>
  <cp:lastModifiedBy>Jan Christensen</cp:lastModifiedBy>
  <cp:revision>2</cp:revision>
  <dcterms:created xsi:type="dcterms:W3CDTF">2023-04-05T09:35:00Z</dcterms:created>
  <dcterms:modified xsi:type="dcterms:W3CDTF">2023-04-05T09:35:00Z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zotero-version="6.0.16"&gt;&lt;session id="l3m25IPc"/&gt;&lt;style id="http://www.zotero.org/styles/vancouver" locale="da-DK"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