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283D3" w14:textId="1F0A4BEC" w:rsidR="005933CB" w:rsidRPr="001B7436" w:rsidRDefault="00B32DDA">
      <w:pPr>
        <w:rPr>
          <w:b/>
          <w:bCs/>
        </w:rPr>
      </w:pPr>
      <w:r w:rsidRPr="001B7436">
        <w:rPr>
          <w:b/>
          <w:bCs/>
        </w:rPr>
        <w:t>Health Helpers’ perceptions of Healthy Conversation Skills</w:t>
      </w:r>
    </w:p>
    <w:p w14:paraId="0BE0F527" w14:textId="77777777" w:rsidR="00B32DDA" w:rsidRPr="001B7436" w:rsidRDefault="00B32DDA"/>
    <w:p w14:paraId="45A0442D" w14:textId="40484019" w:rsidR="00B32DDA" w:rsidRPr="001B7436" w:rsidRDefault="00B32DDA" w:rsidP="00B32DDA">
      <w:pPr>
        <w:pStyle w:val="ListParagraph"/>
        <w:numPr>
          <w:ilvl w:val="0"/>
          <w:numId w:val="1"/>
        </w:numPr>
      </w:pPr>
      <w:r w:rsidRPr="001B7436">
        <w:t>How do you think Healthy Conversation Skills help with your interactions with participants?</w:t>
      </w:r>
    </w:p>
    <w:p w14:paraId="16AEA113" w14:textId="77777777" w:rsidR="001B7436" w:rsidRPr="001B7436" w:rsidRDefault="001B7436" w:rsidP="001B7436">
      <w:pPr>
        <w:pStyle w:val="ListParagraph"/>
        <w:numPr>
          <w:ilvl w:val="0"/>
          <w:numId w:val="1"/>
        </w:numPr>
      </w:pPr>
      <w:r w:rsidRPr="001B7436">
        <w:t>How do Healthy Conversation Skills help with supporting behaviour change and goal setting with participants?</w:t>
      </w:r>
    </w:p>
    <w:p w14:paraId="24AD1689" w14:textId="2E8B3712" w:rsidR="001B7436" w:rsidRPr="001B7436" w:rsidRDefault="001B7436" w:rsidP="001B7436">
      <w:pPr>
        <w:pStyle w:val="ListParagraph"/>
        <w:numPr>
          <w:ilvl w:val="0"/>
          <w:numId w:val="1"/>
        </w:numPr>
      </w:pPr>
      <w:r w:rsidRPr="001B7436">
        <w:t>How do Healthy Conversation Skills help participants feel like they have control over their decisions (autonomy)?</w:t>
      </w:r>
    </w:p>
    <w:p w14:paraId="2CECDAF8" w14:textId="5E6CDAD0" w:rsidR="00B32DDA" w:rsidRPr="001B7436" w:rsidRDefault="00B32DDA" w:rsidP="00B32DDA">
      <w:pPr>
        <w:pStyle w:val="ListParagraph"/>
        <w:numPr>
          <w:ilvl w:val="0"/>
          <w:numId w:val="1"/>
        </w:numPr>
      </w:pPr>
      <w:r w:rsidRPr="001B7436">
        <w:t>How can Healthy Conversation Skills help you build trust with your participants?</w:t>
      </w:r>
    </w:p>
    <w:p w14:paraId="68300324" w14:textId="2DCC7206" w:rsidR="00B32DDA" w:rsidRDefault="00B32DDA" w:rsidP="00B32DDA">
      <w:pPr>
        <w:pStyle w:val="ListParagraph"/>
        <w:numPr>
          <w:ilvl w:val="0"/>
          <w:numId w:val="1"/>
        </w:numPr>
      </w:pPr>
      <w:r w:rsidRPr="001B7436">
        <w:t xml:space="preserve">How would you </w:t>
      </w:r>
      <w:r w:rsidR="00F75C44">
        <w:t>rate</w:t>
      </w:r>
      <w:r w:rsidR="00F75C44" w:rsidRPr="001B7436">
        <w:t xml:space="preserve"> </w:t>
      </w:r>
      <w:r w:rsidRPr="001B7436">
        <w:t>your use of Open Discovery Questions?</w:t>
      </w:r>
    </w:p>
    <w:p w14:paraId="2610B25C" w14:textId="231EF504" w:rsidR="00F75C44" w:rsidRPr="001B7436" w:rsidRDefault="00F75C44" w:rsidP="00B32DDA">
      <w:pPr>
        <w:pStyle w:val="ListParagraph"/>
        <w:numPr>
          <w:ilvl w:val="0"/>
          <w:numId w:val="1"/>
        </w:numPr>
      </w:pPr>
      <w:r>
        <w:t>Where do you need to improve in your use of Open Discovery Questions?</w:t>
      </w:r>
    </w:p>
    <w:p w14:paraId="198BD2B1" w14:textId="424E3700" w:rsidR="00B32DDA" w:rsidRDefault="00B32DDA" w:rsidP="00B32DDA">
      <w:pPr>
        <w:pStyle w:val="ListParagraph"/>
        <w:numPr>
          <w:ilvl w:val="0"/>
          <w:numId w:val="1"/>
        </w:numPr>
      </w:pPr>
      <w:r w:rsidRPr="001B7436">
        <w:t>How would you rate your listening skills?</w:t>
      </w:r>
    </w:p>
    <w:p w14:paraId="1E725ABE" w14:textId="0B7ADA70" w:rsidR="00F75C44" w:rsidRPr="001B7436" w:rsidRDefault="00F75C44" w:rsidP="00B32DDA">
      <w:pPr>
        <w:pStyle w:val="ListParagraph"/>
        <w:numPr>
          <w:ilvl w:val="0"/>
          <w:numId w:val="1"/>
        </w:numPr>
      </w:pPr>
      <w:r>
        <w:t>Where do you need to improve in your listening skills?</w:t>
      </w:r>
    </w:p>
    <w:p w14:paraId="02612BC6" w14:textId="5402C4A2" w:rsidR="006509D0" w:rsidRDefault="006509D0" w:rsidP="006509D0">
      <w:pPr>
        <w:pStyle w:val="ListParagraph"/>
        <w:numPr>
          <w:ilvl w:val="0"/>
          <w:numId w:val="1"/>
        </w:numPr>
      </w:pPr>
      <w:r w:rsidRPr="006509D0">
        <w:t>What challenges have you experienced when it comes to using Healthy Conversation Skills with participants?</w:t>
      </w:r>
    </w:p>
    <w:p w14:paraId="2F01F387" w14:textId="199AC8F3" w:rsidR="006509D0" w:rsidRDefault="006509D0" w:rsidP="006509D0">
      <w:pPr>
        <w:pStyle w:val="ListParagraph"/>
        <w:numPr>
          <w:ilvl w:val="0"/>
          <w:numId w:val="1"/>
        </w:numPr>
      </w:pPr>
      <w:r>
        <w:t>How can these challenges be addressed and potentially minimised to ensure</w:t>
      </w:r>
      <w:r w:rsidR="000316F9">
        <w:t xml:space="preserve"> that</w:t>
      </w:r>
      <w:r>
        <w:t xml:space="preserve"> Healthy Conversation Skills are used</w:t>
      </w:r>
      <w:r w:rsidR="0020550F">
        <w:t xml:space="preserve"> more in your interactions</w:t>
      </w:r>
      <w:r>
        <w:t xml:space="preserve"> with participants? </w:t>
      </w:r>
    </w:p>
    <w:p w14:paraId="33E75F4C" w14:textId="77777777" w:rsidR="0020550F" w:rsidRDefault="0020550F" w:rsidP="0020550F">
      <w:pPr>
        <w:pStyle w:val="ListParagraph"/>
        <w:numPr>
          <w:ilvl w:val="0"/>
          <w:numId w:val="1"/>
        </w:numPr>
      </w:pPr>
      <w:r w:rsidRPr="001B7436">
        <w:t>What adaptions do you think still need to be made for using Health</w:t>
      </w:r>
      <w:r>
        <w:t>y</w:t>
      </w:r>
      <w:r w:rsidRPr="001B7436">
        <w:t xml:space="preserve"> Conversation Skills in </w:t>
      </w:r>
      <w:proofErr w:type="spellStart"/>
      <w:r w:rsidRPr="001B7436">
        <w:t>Bukhali</w:t>
      </w:r>
      <w:proofErr w:type="spellEnd"/>
      <w:r w:rsidRPr="001B7436">
        <w:t>?</w:t>
      </w:r>
    </w:p>
    <w:p w14:paraId="6C5DE441" w14:textId="173F2AC5" w:rsidR="00F75C44" w:rsidRPr="001B7436" w:rsidRDefault="00053E49" w:rsidP="006509D0">
      <w:pPr>
        <w:pStyle w:val="ListParagraph"/>
        <w:numPr>
          <w:ilvl w:val="0"/>
          <w:numId w:val="1"/>
        </w:numPr>
      </w:pPr>
      <w:r>
        <w:t xml:space="preserve">What training do you feel you need to support your use of </w:t>
      </w:r>
      <w:r>
        <w:rPr>
          <w:lang w:val="en-US"/>
        </w:rPr>
        <w:t>Healthy Conversation Skills?</w:t>
      </w:r>
    </w:p>
    <w:p w14:paraId="40FD90B2" w14:textId="562CBCB1" w:rsidR="00B32DDA" w:rsidRPr="001B7436" w:rsidRDefault="00B32DDA" w:rsidP="00B32DDA">
      <w:pPr>
        <w:pStyle w:val="ListParagraph"/>
        <w:numPr>
          <w:ilvl w:val="0"/>
          <w:numId w:val="1"/>
        </w:numPr>
      </w:pPr>
      <w:r w:rsidRPr="001B7436">
        <w:t>Anything else you would like to share about using Health Conversation Skills as a Health Helper?</w:t>
      </w:r>
    </w:p>
    <w:sectPr w:rsidR="00B32DDA" w:rsidRPr="001B7436" w:rsidSect="00D443A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36443B"/>
    <w:multiLevelType w:val="hybridMultilevel"/>
    <w:tmpl w:val="8EE8EC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018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26"/>
    <w:rsid w:val="00000852"/>
    <w:rsid w:val="00003291"/>
    <w:rsid w:val="000060E5"/>
    <w:rsid w:val="000316F9"/>
    <w:rsid w:val="00032409"/>
    <w:rsid w:val="00053E49"/>
    <w:rsid w:val="00066CBA"/>
    <w:rsid w:val="00084442"/>
    <w:rsid w:val="000A21A7"/>
    <w:rsid w:val="000C04AF"/>
    <w:rsid w:val="000C561D"/>
    <w:rsid w:val="000D4694"/>
    <w:rsid w:val="000E09C1"/>
    <w:rsid w:val="000E0F70"/>
    <w:rsid w:val="000E6A37"/>
    <w:rsid w:val="00103509"/>
    <w:rsid w:val="00142C46"/>
    <w:rsid w:val="00155D38"/>
    <w:rsid w:val="00174872"/>
    <w:rsid w:val="001B5EF0"/>
    <w:rsid w:val="001B7436"/>
    <w:rsid w:val="001C3517"/>
    <w:rsid w:val="001E4E5A"/>
    <w:rsid w:val="001F3079"/>
    <w:rsid w:val="00203AF6"/>
    <w:rsid w:val="0020550F"/>
    <w:rsid w:val="00217F5D"/>
    <w:rsid w:val="002315FC"/>
    <w:rsid w:val="0023388D"/>
    <w:rsid w:val="00237654"/>
    <w:rsid w:val="00237EF7"/>
    <w:rsid w:val="00240830"/>
    <w:rsid w:val="0024772A"/>
    <w:rsid w:val="002D3099"/>
    <w:rsid w:val="00303A9C"/>
    <w:rsid w:val="003153E1"/>
    <w:rsid w:val="00327146"/>
    <w:rsid w:val="003376FA"/>
    <w:rsid w:val="0034091D"/>
    <w:rsid w:val="00355AD4"/>
    <w:rsid w:val="0038197A"/>
    <w:rsid w:val="00382BDB"/>
    <w:rsid w:val="003830BA"/>
    <w:rsid w:val="003A72BF"/>
    <w:rsid w:val="003B145A"/>
    <w:rsid w:val="003B4F3B"/>
    <w:rsid w:val="003E26D3"/>
    <w:rsid w:val="003F6BF3"/>
    <w:rsid w:val="00405130"/>
    <w:rsid w:val="00413B01"/>
    <w:rsid w:val="00423D27"/>
    <w:rsid w:val="00424101"/>
    <w:rsid w:val="004371A1"/>
    <w:rsid w:val="00440DF9"/>
    <w:rsid w:val="0045167A"/>
    <w:rsid w:val="00461242"/>
    <w:rsid w:val="00476B0F"/>
    <w:rsid w:val="004917AC"/>
    <w:rsid w:val="004A05F6"/>
    <w:rsid w:val="004B60C7"/>
    <w:rsid w:val="004C0EB7"/>
    <w:rsid w:val="004C1B77"/>
    <w:rsid w:val="004C4161"/>
    <w:rsid w:val="004E45DC"/>
    <w:rsid w:val="004E5532"/>
    <w:rsid w:val="00500CD7"/>
    <w:rsid w:val="00515FD8"/>
    <w:rsid w:val="00517364"/>
    <w:rsid w:val="00517EAC"/>
    <w:rsid w:val="0052448E"/>
    <w:rsid w:val="00531CDB"/>
    <w:rsid w:val="005378CC"/>
    <w:rsid w:val="00540B8F"/>
    <w:rsid w:val="0054626F"/>
    <w:rsid w:val="00547125"/>
    <w:rsid w:val="00584112"/>
    <w:rsid w:val="00584A05"/>
    <w:rsid w:val="00586784"/>
    <w:rsid w:val="00590DB8"/>
    <w:rsid w:val="005933CB"/>
    <w:rsid w:val="00596CB9"/>
    <w:rsid w:val="005C2FFA"/>
    <w:rsid w:val="005E6D6A"/>
    <w:rsid w:val="005F3812"/>
    <w:rsid w:val="005F68E0"/>
    <w:rsid w:val="00601B26"/>
    <w:rsid w:val="006128A9"/>
    <w:rsid w:val="00636E4D"/>
    <w:rsid w:val="006509D0"/>
    <w:rsid w:val="00664605"/>
    <w:rsid w:val="0068315E"/>
    <w:rsid w:val="006840BE"/>
    <w:rsid w:val="00685307"/>
    <w:rsid w:val="00696633"/>
    <w:rsid w:val="006A08B0"/>
    <w:rsid w:val="006A2722"/>
    <w:rsid w:val="006C30E1"/>
    <w:rsid w:val="006F3268"/>
    <w:rsid w:val="007045F2"/>
    <w:rsid w:val="00724C71"/>
    <w:rsid w:val="007516A1"/>
    <w:rsid w:val="00766523"/>
    <w:rsid w:val="007674AB"/>
    <w:rsid w:val="00772007"/>
    <w:rsid w:val="007A7E2F"/>
    <w:rsid w:val="00812274"/>
    <w:rsid w:val="008360EF"/>
    <w:rsid w:val="00842455"/>
    <w:rsid w:val="00846145"/>
    <w:rsid w:val="00870015"/>
    <w:rsid w:val="00871025"/>
    <w:rsid w:val="00871F27"/>
    <w:rsid w:val="008928E3"/>
    <w:rsid w:val="00894CF3"/>
    <w:rsid w:val="008A21F9"/>
    <w:rsid w:val="008C13AA"/>
    <w:rsid w:val="008C2E1B"/>
    <w:rsid w:val="008C55C2"/>
    <w:rsid w:val="008D00AA"/>
    <w:rsid w:val="009406D8"/>
    <w:rsid w:val="009771DA"/>
    <w:rsid w:val="0099609D"/>
    <w:rsid w:val="009A16D3"/>
    <w:rsid w:val="009D03E4"/>
    <w:rsid w:val="009D7576"/>
    <w:rsid w:val="009E0CB3"/>
    <w:rsid w:val="009E23D7"/>
    <w:rsid w:val="009F052A"/>
    <w:rsid w:val="00A0199F"/>
    <w:rsid w:val="00A32F6A"/>
    <w:rsid w:val="00A472F2"/>
    <w:rsid w:val="00A53BDD"/>
    <w:rsid w:val="00A561F9"/>
    <w:rsid w:val="00A60824"/>
    <w:rsid w:val="00A9568F"/>
    <w:rsid w:val="00AA2DD2"/>
    <w:rsid w:val="00AC63C5"/>
    <w:rsid w:val="00B326F6"/>
    <w:rsid w:val="00B32DDA"/>
    <w:rsid w:val="00B35648"/>
    <w:rsid w:val="00B50B46"/>
    <w:rsid w:val="00B70C80"/>
    <w:rsid w:val="00B83EDD"/>
    <w:rsid w:val="00B8665D"/>
    <w:rsid w:val="00B936EF"/>
    <w:rsid w:val="00BB2CD0"/>
    <w:rsid w:val="00BB64ED"/>
    <w:rsid w:val="00BB7C8C"/>
    <w:rsid w:val="00BD43F4"/>
    <w:rsid w:val="00BD5C9C"/>
    <w:rsid w:val="00BE066C"/>
    <w:rsid w:val="00BE7D5B"/>
    <w:rsid w:val="00BF065C"/>
    <w:rsid w:val="00BF0BB4"/>
    <w:rsid w:val="00C25FCC"/>
    <w:rsid w:val="00C337D5"/>
    <w:rsid w:val="00C35CC5"/>
    <w:rsid w:val="00C3720D"/>
    <w:rsid w:val="00C54625"/>
    <w:rsid w:val="00C54D30"/>
    <w:rsid w:val="00C86D44"/>
    <w:rsid w:val="00CA784B"/>
    <w:rsid w:val="00CF5A55"/>
    <w:rsid w:val="00D37DA3"/>
    <w:rsid w:val="00D443A3"/>
    <w:rsid w:val="00D46975"/>
    <w:rsid w:val="00D50A12"/>
    <w:rsid w:val="00D54251"/>
    <w:rsid w:val="00D76E2A"/>
    <w:rsid w:val="00D819D4"/>
    <w:rsid w:val="00DA0ABC"/>
    <w:rsid w:val="00DA57E9"/>
    <w:rsid w:val="00DB489C"/>
    <w:rsid w:val="00DC7A04"/>
    <w:rsid w:val="00E20903"/>
    <w:rsid w:val="00E2753F"/>
    <w:rsid w:val="00E34668"/>
    <w:rsid w:val="00E47113"/>
    <w:rsid w:val="00E61C01"/>
    <w:rsid w:val="00EA1A35"/>
    <w:rsid w:val="00EA4A81"/>
    <w:rsid w:val="00ED19FB"/>
    <w:rsid w:val="00F01578"/>
    <w:rsid w:val="00F106F7"/>
    <w:rsid w:val="00F27555"/>
    <w:rsid w:val="00F5494C"/>
    <w:rsid w:val="00F607C8"/>
    <w:rsid w:val="00F70C03"/>
    <w:rsid w:val="00F75C44"/>
    <w:rsid w:val="00F7615A"/>
    <w:rsid w:val="00F879E5"/>
    <w:rsid w:val="00FA74AC"/>
    <w:rsid w:val="00FB31E3"/>
    <w:rsid w:val="00FB5BF5"/>
    <w:rsid w:val="00FB6933"/>
    <w:rsid w:val="00FC3658"/>
    <w:rsid w:val="00FC4C93"/>
    <w:rsid w:val="00FF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9C8BC"/>
  <w14:defaultImageDpi w14:val="32767"/>
  <w15:chartTrackingRefBased/>
  <w15:docId w15:val="{129B9131-D2CC-C549-B0C6-9AE4F237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DDA"/>
    <w:pPr>
      <w:ind w:left="720"/>
      <w:contextualSpacing/>
    </w:pPr>
  </w:style>
  <w:style w:type="paragraph" w:styleId="Revision">
    <w:name w:val="Revision"/>
    <w:hidden/>
    <w:uiPriority w:val="99"/>
    <w:semiHidden/>
    <w:rsid w:val="00003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Draper</dc:creator>
  <cp:keywords/>
  <dc:description/>
  <cp:lastModifiedBy>Catherine Draper</cp:lastModifiedBy>
  <cp:revision>2</cp:revision>
  <dcterms:created xsi:type="dcterms:W3CDTF">2024-08-20T06:56:00Z</dcterms:created>
  <dcterms:modified xsi:type="dcterms:W3CDTF">2024-08-20T06:56:00Z</dcterms:modified>
</cp:coreProperties>
</file>