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CD49" w14:textId="5DAC32B9" w:rsidR="004F652E" w:rsidRDefault="00510478" w:rsidP="004F652E">
      <w:pPr>
        <w:pStyle w:val="Introduction"/>
        <w:spacing w:after="0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Appendix A</w:t>
      </w:r>
    </w:p>
    <w:p w14:paraId="0E4B188D" w14:textId="3222CECE" w:rsidR="00510478" w:rsidRDefault="00510478" w:rsidP="004F652E">
      <w:pPr>
        <w:pStyle w:val="Introduction"/>
        <w:spacing w:after="0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Survey instrument</w:t>
      </w:r>
    </w:p>
    <w:p w14:paraId="113885C6" w14:textId="62266AFF" w:rsidR="004E21D4" w:rsidRDefault="004E21D4" w:rsidP="00510478">
      <w:pPr>
        <w:pStyle w:val="Introduction"/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CC56F5">
        <w:rPr>
          <w:rFonts w:ascii="Times New Roman" w:hAnsi="Times New Roman"/>
          <w:b/>
          <w:bCs/>
          <w:color w:val="000000" w:themeColor="text1"/>
          <w:sz w:val="22"/>
          <w:szCs w:val="22"/>
        </w:rPr>
        <w:t>Determinants and Impacts of Perceived Quality of Student Support Services in Technical Universities: Insights from Psychological Need Theory and Social Exchange Theory</w:t>
      </w:r>
    </w:p>
    <w:p w14:paraId="58D5D76A" w14:textId="45DB6F56" w:rsidR="006F1839" w:rsidRPr="0062454E" w:rsidRDefault="00BC5A73" w:rsidP="00EB06B5">
      <w:pPr>
        <w:pStyle w:val="Introduction"/>
        <w:spacing w:after="0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SURVEY QUESTIONNAIRE</w:t>
      </w:r>
    </w:p>
    <w:p w14:paraId="6CA10EBE" w14:textId="0CC50579" w:rsidR="0002218D" w:rsidRDefault="005D1DC2" w:rsidP="006F1839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This questionnaire </w:t>
      </w:r>
      <w:r w:rsidR="00256088">
        <w:rPr>
          <w:rFonts w:ascii="Times New Roman" w:hAnsi="Times New Roman"/>
          <w:color w:val="000000" w:themeColor="text1"/>
          <w:sz w:val="22"/>
          <w:szCs w:val="22"/>
        </w:rPr>
        <w:t>aims to gather information from students at Technical Universities for a study examining the determinants and Impacts of Perceived Quality of Student Support Services in technical universities, drawing insights</w:t>
      </w:r>
      <w:r w:rsidR="006D3C12" w:rsidRPr="006D3C12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from Psychological Need Theory and Social Exchange Theory</w:t>
      </w:r>
      <w:r w:rsidR="006F1839" w:rsidRPr="0062454E">
        <w:rPr>
          <w:rFonts w:ascii="Times New Roman" w:hAnsi="Times New Roman"/>
          <w:i/>
          <w:iCs/>
          <w:sz w:val="22"/>
          <w:szCs w:val="22"/>
        </w:rPr>
        <w:t xml:space="preserve">. 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>We kindly implore you to make some time to respond to the items in the questionnaire. We wish to assure you that t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he answers </w:t>
      </w:r>
      <w:r w:rsidR="00F92A08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you 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provide for this study 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>will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strictly 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be used for </w:t>
      </w:r>
      <w:r w:rsidR="00214588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research 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>purpose</w:t>
      </w:r>
      <w:r w:rsidR="00214588" w:rsidRPr="0062454E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256088">
        <w:rPr>
          <w:rFonts w:ascii="Times New Roman" w:hAnsi="Times New Roman"/>
          <w:color w:val="000000" w:themeColor="text1"/>
          <w:sz w:val="22"/>
          <w:szCs w:val="22"/>
        </w:rPr>
        <w:t xml:space="preserve"> and will 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>be treated with utmost confidentiality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>You are</w:t>
      </w:r>
      <w:r w:rsidR="00EF5FFB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encouraged to provide as frank answers as possible. </w:t>
      </w:r>
      <w:r w:rsidR="006F60E0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Some of the questions may appear </w:t>
      </w:r>
      <w:r w:rsidR="00256088">
        <w:rPr>
          <w:rFonts w:ascii="Times New Roman" w:hAnsi="Times New Roman"/>
          <w:color w:val="000000" w:themeColor="text1"/>
          <w:sz w:val="22"/>
          <w:szCs w:val="22"/>
        </w:rPr>
        <w:t xml:space="preserve">similar, but they </w:t>
      </w:r>
      <w:r w:rsidR="006F60E0" w:rsidRPr="0062454E">
        <w:rPr>
          <w:rFonts w:ascii="Times New Roman" w:hAnsi="Times New Roman"/>
          <w:color w:val="000000" w:themeColor="text1"/>
          <w:sz w:val="22"/>
          <w:szCs w:val="22"/>
        </w:rPr>
        <w:t>address somewhat different issues. Please read each question carefully</w:t>
      </w:r>
      <w:r w:rsidR="00BC5A73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before providing your response.</w:t>
      </w:r>
    </w:p>
    <w:p w14:paraId="02EB34D2" w14:textId="77777777" w:rsidR="0002218D" w:rsidRDefault="0002218D" w:rsidP="006F1839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B9F97AF" w14:textId="43F0B533" w:rsidR="0002218D" w:rsidRDefault="00B7170B" w:rsidP="006F1839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Kindly tick </w:t>
      </w:r>
      <w:r w:rsidR="00214588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this 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box </w:t>
      </w:r>
      <w:proofErr w:type="gramStart"/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proofErr w:type="gramEnd"/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to indicate your </w:t>
      </w:r>
      <w:r w:rsidR="003C376A">
        <w:rPr>
          <w:rFonts w:ascii="Times New Roman" w:hAnsi="Times New Roman"/>
          <w:color w:val="000000" w:themeColor="text1"/>
          <w:sz w:val="22"/>
          <w:szCs w:val="22"/>
        </w:rPr>
        <w:t>consent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C376A">
        <w:rPr>
          <w:rFonts w:ascii="Times New Roman" w:hAnsi="Times New Roman"/>
          <w:color w:val="000000" w:themeColor="text1"/>
          <w:sz w:val="22"/>
          <w:szCs w:val="22"/>
        </w:rPr>
        <w:t>to participate in this study freely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</w:p>
    <w:p w14:paraId="606370E4" w14:textId="77777777" w:rsidR="0002218D" w:rsidRDefault="0002218D" w:rsidP="006F1839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6CF87789" w14:textId="0B79F2C7" w:rsidR="00B7170B" w:rsidRPr="0062454E" w:rsidRDefault="00B7170B" w:rsidP="006F1839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Thank you for your time and wil</w:t>
      </w:r>
      <w:r w:rsidR="002D78E5">
        <w:rPr>
          <w:rFonts w:ascii="Times New Roman" w:hAnsi="Times New Roman"/>
          <w:color w:val="000000" w:themeColor="text1"/>
          <w:sz w:val="22"/>
          <w:szCs w:val="22"/>
        </w:rPr>
        <w:t>l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>i</w:t>
      </w:r>
      <w:r w:rsidR="002D78E5">
        <w:rPr>
          <w:rFonts w:ascii="Times New Roman" w:hAnsi="Times New Roman"/>
          <w:color w:val="000000" w:themeColor="text1"/>
          <w:sz w:val="22"/>
          <w:szCs w:val="22"/>
        </w:rPr>
        <w:t>ng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ness. </w:t>
      </w:r>
    </w:p>
    <w:p w14:paraId="1EE69A14" w14:textId="0964859C" w:rsidR="00BC5A73" w:rsidRPr="0062454E" w:rsidRDefault="00BC5A73" w:rsidP="00EB06B5">
      <w:pPr>
        <w:pStyle w:val="Introduction"/>
        <w:spacing w:after="0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Part A: </w:t>
      </w:r>
      <w:r w:rsidR="006727FA"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Information about Respondents</w:t>
      </w:r>
    </w:p>
    <w:p w14:paraId="2FD380FC" w14:textId="60082088" w:rsidR="00BC5A73" w:rsidRPr="0062454E" w:rsidRDefault="00BC5A73" w:rsidP="00EB06B5">
      <w:pPr>
        <w:pStyle w:val="Introduction"/>
        <w:spacing w:before="0"/>
        <w:jc w:val="center"/>
        <w:rPr>
          <w:rFonts w:ascii="Times New Roman" w:hAnsi="Times New Roman"/>
          <w:b/>
          <w:bCs/>
          <w:i/>
          <w:i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i/>
          <w:iCs/>
          <w:color w:val="000000" w:themeColor="text1"/>
          <w:sz w:val="22"/>
          <w:szCs w:val="22"/>
        </w:rPr>
        <w:t>Please answer each of the following questions by ticking the box that best describes your opinion.</w:t>
      </w:r>
    </w:p>
    <w:p w14:paraId="30DD61DF" w14:textId="7C57E587" w:rsidR="009D1215" w:rsidRPr="0062454E" w:rsidRDefault="009D1215" w:rsidP="006F1839">
      <w:pPr>
        <w:pStyle w:val="Introduction"/>
        <w:numPr>
          <w:ilvl w:val="0"/>
          <w:numId w:val="13"/>
        </w:numPr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What is your age</w:t>
      </w:r>
      <w:r w:rsidR="0006318E"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group</w:t>
      </w: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?</w:t>
      </w:r>
    </w:p>
    <w:p w14:paraId="4DC7D1BB" w14:textId="3F2466D0" w:rsidR="003624D5" w:rsidRPr="0062454E" w:rsidRDefault="0006318E" w:rsidP="006F1839">
      <w:pPr>
        <w:pStyle w:val="Introduction"/>
        <w:spacing w:before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F6937" w:rsidRPr="0062454E">
        <w:rPr>
          <w:rFonts w:ascii="Times New Roman" w:hAnsi="Times New Roman"/>
          <w:color w:val="000000" w:themeColor="text1"/>
          <w:sz w:val="22"/>
          <w:szCs w:val="22"/>
        </w:rPr>
        <w:t>Below 20 years</w:t>
      </w:r>
      <w:r w:rsidR="0007551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br/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r w:rsidR="0007551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>20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>–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>25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years </w:t>
      </w:r>
      <w:r w:rsidR="0007551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old 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br/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r w:rsidR="0007551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>26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>–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>30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years </w:t>
      </w:r>
      <w:r w:rsidR="0007551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old 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br/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r w:rsidR="0007551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F6937" w:rsidRPr="0062454E">
        <w:rPr>
          <w:rFonts w:ascii="Times New Roman" w:hAnsi="Times New Roman"/>
          <w:color w:val="000000" w:themeColor="text1"/>
          <w:sz w:val="22"/>
          <w:szCs w:val="22"/>
        </w:rPr>
        <w:t>Above 30 years</w:t>
      </w:r>
      <w:r w:rsidR="003624D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41CE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54C01845" w14:textId="4465C6B3" w:rsidR="003624D5" w:rsidRPr="0062454E" w:rsidRDefault="003624D5" w:rsidP="006F1839">
      <w:pPr>
        <w:pStyle w:val="Introduction"/>
        <w:numPr>
          <w:ilvl w:val="0"/>
          <w:numId w:val="13"/>
        </w:numPr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What gender do you identify with?</w:t>
      </w:r>
    </w:p>
    <w:p w14:paraId="36AF1F93" w14:textId="77777777" w:rsidR="00170D4D" w:rsidRPr="0062454E" w:rsidRDefault="003624D5" w:rsidP="00170D4D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eastAsia="Calibri" w:hAnsi="Times New Roman"/>
          <w:color w:val="000000" w:themeColor="text1"/>
          <w:sz w:val="22"/>
          <w:szCs w:val="22"/>
          <w:lang w:val="en-GB"/>
        </w:rPr>
        <w:t>[ ]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Male 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br/>
      </w:r>
      <w:r w:rsidRPr="0062454E">
        <w:rPr>
          <w:rFonts w:ascii="Times New Roman" w:eastAsia="Calibri" w:hAnsi="Times New Roman"/>
          <w:color w:val="000000" w:themeColor="text1"/>
          <w:sz w:val="22"/>
          <w:szCs w:val="22"/>
          <w:lang w:val="en-GB"/>
        </w:rPr>
        <w:t>[ ]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Female</w:t>
      </w:r>
    </w:p>
    <w:p w14:paraId="7E130285" w14:textId="03251278" w:rsidR="00170D4D" w:rsidRPr="0062454E" w:rsidRDefault="00170D4D" w:rsidP="006F1839">
      <w:pPr>
        <w:pStyle w:val="Introduction"/>
        <w:spacing w:before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eastAsia="Calibri" w:hAnsi="Times New Roman"/>
          <w:color w:val="000000" w:themeColor="text1"/>
          <w:sz w:val="22"/>
          <w:szCs w:val="22"/>
          <w:lang w:val="en-GB"/>
        </w:rPr>
        <w:t>[ ]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Others</w:t>
      </w:r>
    </w:p>
    <w:p w14:paraId="15481F0C" w14:textId="72FD343C" w:rsidR="002D2F29" w:rsidRPr="0062454E" w:rsidRDefault="002D2F29" w:rsidP="006F1839">
      <w:pPr>
        <w:pStyle w:val="Introduction"/>
        <w:numPr>
          <w:ilvl w:val="0"/>
          <w:numId w:val="13"/>
        </w:numPr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Which of the following technical universit</w:t>
      </w:r>
      <w:r w:rsidR="003E09E2"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ies</w:t>
      </w: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 are you attending currently?</w:t>
      </w:r>
    </w:p>
    <w:p w14:paraId="0ADBDA97" w14:textId="35B8E76A" w:rsidR="002D2F29" w:rsidRPr="0062454E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Accra Technical University </w:t>
      </w:r>
    </w:p>
    <w:p w14:paraId="08525B51" w14:textId="6732B4D1" w:rsidR="002D2F29" w:rsidRPr="0062454E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Sunyani Technical University </w:t>
      </w:r>
    </w:p>
    <w:p w14:paraId="5D5EA5C3" w14:textId="1E6A9F35" w:rsidR="002D2F29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Tamale Technical University  </w:t>
      </w:r>
    </w:p>
    <w:p w14:paraId="711387D8" w14:textId="184C7429" w:rsidR="00A57938" w:rsidRDefault="00A57938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</w:p>
    <w:p w14:paraId="3D5A11A5" w14:textId="6FD535D3" w:rsidR="00A57938" w:rsidRPr="0062454E" w:rsidRDefault="00A57938" w:rsidP="00A57938">
      <w:pPr>
        <w:pStyle w:val="Introduction"/>
        <w:numPr>
          <w:ilvl w:val="0"/>
          <w:numId w:val="13"/>
        </w:numPr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Which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part of Ghana is your technical university located</w:t>
      </w: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?</w:t>
      </w:r>
    </w:p>
    <w:p w14:paraId="4363CCFE" w14:textId="6626F589" w:rsidR="00A57938" w:rsidRPr="0062454E" w:rsidRDefault="00A57938" w:rsidP="00A57938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</w:t>
      </w:r>
      <w:r>
        <w:rPr>
          <w:rFonts w:ascii="Times New Roman" w:hAnsi="Times New Roman"/>
          <w:color w:val="000000" w:themeColor="text1"/>
          <w:sz w:val="22"/>
          <w:szCs w:val="22"/>
          <w:lang w:val="en-GB"/>
        </w:rPr>
        <w:t>Southern part of Ghana</w:t>
      </w:r>
    </w:p>
    <w:p w14:paraId="66BC153F" w14:textId="439FC654" w:rsidR="00A57938" w:rsidRPr="0062454E" w:rsidRDefault="00A57938" w:rsidP="00A57938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en-GB"/>
        </w:rPr>
        <w:t>[ ] Central</w:t>
      </w: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lang w:val="en-GB"/>
        </w:rPr>
        <w:t>part of Ghana</w:t>
      </w:r>
    </w:p>
    <w:p w14:paraId="5887FE15" w14:textId="29C0966C" w:rsidR="00A57938" w:rsidRDefault="00A57938" w:rsidP="00A57938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en-GB"/>
        </w:rPr>
        <w:t>[ ] Northern part of Ghana</w:t>
      </w:r>
    </w:p>
    <w:p w14:paraId="4811025D" w14:textId="77777777" w:rsidR="00A57938" w:rsidRPr="0062454E" w:rsidRDefault="00A57938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</w:p>
    <w:p w14:paraId="3D237FA4" w14:textId="7AA4C14E" w:rsidR="002D2F29" w:rsidRPr="0062454E" w:rsidRDefault="002D2F29" w:rsidP="00A57938">
      <w:pPr>
        <w:pStyle w:val="Introduction"/>
        <w:numPr>
          <w:ilvl w:val="0"/>
          <w:numId w:val="13"/>
        </w:numPr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Which </w:t>
      </w:r>
      <w:r w:rsidR="006F1839"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faculty are you currently studying in</w:t>
      </w: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?</w:t>
      </w:r>
    </w:p>
    <w:p w14:paraId="3C118448" w14:textId="77777777" w:rsidR="002D2F29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Faculty of Applied Sciences and Technology </w:t>
      </w:r>
    </w:p>
    <w:p w14:paraId="7A0B3F94" w14:textId="49110C98" w:rsidR="007D2569" w:rsidRPr="0062454E" w:rsidRDefault="007D256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Faculty of Arts and </w:t>
      </w:r>
      <w:r>
        <w:rPr>
          <w:rFonts w:ascii="Times New Roman" w:hAnsi="Times New Roman"/>
          <w:color w:val="000000" w:themeColor="text1"/>
          <w:sz w:val="22"/>
          <w:szCs w:val="22"/>
          <w:lang w:val="en-GB"/>
        </w:rPr>
        <w:t>Design</w:t>
      </w: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</w:p>
    <w:p w14:paraId="15E488C7" w14:textId="1E708421" w:rsidR="002D2F29" w:rsidRPr="0062454E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Faculty of Arts and Social Sciences </w:t>
      </w:r>
    </w:p>
    <w:p w14:paraId="7B5FF7BB" w14:textId="10088ECC" w:rsidR="002D2F29" w:rsidRPr="0062454E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Faculty of Business  </w:t>
      </w:r>
    </w:p>
    <w:p w14:paraId="4D91982A" w14:textId="77777777" w:rsidR="002D7A65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Faculty of Engineering </w:t>
      </w:r>
    </w:p>
    <w:p w14:paraId="6D9A1F16" w14:textId="65823421" w:rsidR="002D2F29" w:rsidRPr="0062454E" w:rsidRDefault="002D7A65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[ ] </w:t>
      </w:r>
      <w:r>
        <w:rPr>
          <w:rFonts w:ascii="Times New Roman" w:hAnsi="Times New Roman"/>
          <w:color w:val="000000" w:themeColor="text1"/>
          <w:sz w:val="22"/>
          <w:szCs w:val="22"/>
          <w:lang w:val="en-GB"/>
        </w:rPr>
        <w:t>Others</w:t>
      </w:r>
      <w:r w:rsidRPr="0062454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</w:p>
    <w:p w14:paraId="16CF063E" w14:textId="3BF6A904" w:rsidR="002D2F29" w:rsidRPr="0062454E" w:rsidRDefault="002D2F29" w:rsidP="00A57938">
      <w:pPr>
        <w:pStyle w:val="Introduction"/>
        <w:numPr>
          <w:ilvl w:val="0"/>
          <w:numId w:val="13"/>
        </w:numPr>
        <w:spacing w:after="0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lastRenderedPageBreak/>
        <w:t>What level are you currently?</w:t>
      </w:r>
    </w:p>
    <w:p w14:paraId="4304E27C" w14:textId="4E5BCA45" w:rsidR="0086097C" w:rsidRPr="0062454E" w:rsidRDefault="0086097C" w:rsidP="0086097C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[ ] Level 100</w:t>
      </w:r>
    </w:p>
    <w:p w14:paraId="48E0053E" w14:textId="3008C84A" w:rsidR="0086097C" w:rsidRPr="0062454E" w:rsidRDefault="0086097C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[ ] Level 200</w:t>
      </w:r>
    </w:p>
    <w:p w14:paraId="1F2F43D4" w14:textId="1CC190E3" w:rsidR="002D2F29" w:rsidRPr="0062454E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[ ] Level 300</w:t>
      </w:r>
    </w:p>
    <w:p w14:paraId="57F60C71" w14:textId="152240E6" w:rsidR="002D2F29" w:rsidRDefault="002D2F29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[ ] Level 400</w:t>
      </w:r>
    </w:p>
    <w:p w14:paraId="3BAF0388" w14:textId="02F499CA" w:rsidR="003F72D8" w:rsidRPr="0062454E" w:rsidRDefault="003F72D8" w:rsidP="003F72D8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[ ] </w:t>
      </w:r>
      <w:r>
        <w:rPr>
          <w:rFonts w:ascii="Times New Roman" w:hAnsi="Times New Roman"/>
          <w:color w:val="000000" w:themeColor="text1"/>
          <w:sz w:val="22"/>
          <w:szCs w:val="22"/>
        </w:rPr>
        <w:t>Others</w:t>
      </w:r>
    </w:p>
    <w:p w14:paraId="62A6FFC5" w14:textId="04F8243E" w:rsidR="003F72D8" w:rsidRDefault="003F72D8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</w:p>
    <w:p w14:paraId="3E93154C" w14:textId="77777777" w:rsidR="00A57938" w:rsidRPr="0062454E" w:rsidRDefault="00A57938" w:rsidP="002D2F29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</w:p>
    <w:p w14:paraId="39F2D96B" w14:textId="45501724" w:rsidR="00075519" w:rsidRPr="0062454E" w:rsidRDefault="003624D5" w:rsidP="00A57938">
      <w:pPr>
        <w:pStyle w:val="Introduction"/>
        <w:numPr>
          <w:ilvl w:val="0"/>
          <w:numId w:val="13"/>
        </w:numPr>
        <w:spacing w:before="0" w:after="0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Which </w:t>
      </w:r>
      <w:r w:rsidR="002D2F29"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category of programme are </w:t>
      </w:r>
      <w:r w:rsid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you </w:t>
      </w:r>
      <w:r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currently</w:t>
      </w:r>
      <w:r w:rsidR="002D2F29"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pursuing</w:t>
      </w:r>
      <w:r w:rsidR="009D1215" w:rsidRPr="0062454E">
        <w:rPr>
          <w:rFonts w:ascii="Times New Roman" w:hAnsi="Times New Roman"/>
          <w:b/>
          <w:bCs/>
          <w:color w:val="000000" w:themeColor="text1"/>
          <w:sz w:val="22"/>
          <w:szCs w:val="22"/>
        </w:rPr>
        <w:t>?</w:t>
      </w:r>
    </w:p>
    <w:p w14:paraId="0F2A55A5" w14:textId="76C9D5B5" w:rsidR="002D2F29" w:rsidRDefault="00A41CE5" w:rsidP="003F72D8">
      <w:pPr>
        <w:pStyle w:val="Introduction"/>
        <w:spacing w:before="0" w:after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D2F2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HND programme </w:t>
      </w:r>
      <w:r w:rsidR="0078108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br/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>[ ]</w:t>
      </w:r>
      <w:r w:rsidR="009D1215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F105B" w:rsidRPr="0062454E">
        <w:rPr>
          <w:rFonts w:ascii="Times New Roman" w:hAnsi="Times New Roman"/>
          <w:color w:val="000000" w:themeColor="text1"/>
          <w:sz w:val="22"/>
          <w:szCs w:val="22"/>
        </w:rPr>
        <w:t>1</w:t>
      </w:r>
      <w:r w:rsidR="006F105B" w:rsidRPr="0062454E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st</w:t>
      </w:r>
      <w:r w:rsidR="006F105B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E09E2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Degree </w:t>
      </w:r>
      <w:r w:rsidR="002D2F2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Programme </w:t>
      </w:r>
      <w:r w:rsidR="00781089"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72015704" w14:textId="3791D1EF" w:rsidR="0062454E" w:rsidRPr="0002218D" w:rsidRDefault="003F72D8" w:rsidP="0002218D">
      <w:pPr>
        <w:pStyle w:val="Introduction"/>
        <w:spacing w:before="0"/>
        <w:rPr>
          <w:rFonts w:ascii="Times New Roman" w:hAnsi="Times New Roman"/>
          <w:color w:val="000000" w:themeColor="text1"/>
          <w:sz w:val="22"/>
          <w:szCs w:val="22"/>
        </w:rPr>
      </w:pP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[ ] </w:t>
      </w:r>
      <w:r>
        <w:rPr>
          <w:rFonts w:ascii="Times New Roman" w:hAnsi="Times New Roman"/>
          <w:color w:val="000000" w:themeColor="text1"/>
          <w:sz w:val="22"/>
          <w:szCs w:val="22"/>
        </w:rPr>
        <w:t>Others</w:t>
      </w:r>
      <w:r w:rsidRPr="0062454E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070A7706" w14:textId="19EEB50D" w:rsidR="00BC5A73" w:rsidRPr="00F34CEA" w:rsidRDefault="00BC5A73" w:rsidP="00BC5A73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Part B: </w:t>
      </w:r>
      <w:r w:rsidR="006727FA"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Information about </w:t>
      </w:r>
      <w:r w:rsidR="006F1839" w:rsidRPr="00F34CEA">
        <w:rPr>
          <w:rFonts w:ascii="Times New Roman" w:hAnsi="Times New Roman"/>
          <w:b/>
          <w:bCs/>
          <w:color w:val="000000" w:themeColor="text1"/>
          <w:sz w:val="24"/>
        </w:rPr>
        <w:t>students’ support services</w:t>
      </w:r>
    </w:p>
    <w:p w14:paraId="29048646" w14:textId="6145611E" w:rsidR="00B859E1" w:rsidRDefault="00BC5A73" w:rsidP="00B859E1">
      <w:pPr>
        <w:spacing w:after="160" w:line="259" w:lineRule="auto"/>
        <w:rPr>
          <w:rFonts w:ascii="Times New Roman" w:hAnsi="Times New Roman"/>
          <w:color w:val="000000" w:themeColor="text1"/>
          <w:sz w:val="24"/>
        </w:rPr>
      </w:pPr>
      <w:r w:rsidRPr="00F34CEA">
        <w:rPr>
          <w:rFonts w:ascii="Times New Roman" w:hAnsi="Times New Roman"/>
          <w:color w:val="000000" w:themeColor="text1"/>
          <w:sz w:val="24"/>
        </w:rPr>
        <w:t xml:space="preserve">Each item below is measured on </w:t>
      </w:r>
      <w:r w:rsidR="0062454E">
        <w:rPr>
          <w:rFonts w:ascii="Times New Roman" w:hAnsi="Times New Roman"/>
          <w:color w:val="000000" w:themeColor="text1"/>
          <w:sz w:val="24"/>
        </w:rPr>
        <w:t xml:space="preserve">a </w:t>
      </w:r>
      <w:r w:rsidRPr="00F34CEA">
        <w:rPr>
          <w:rFonts w:ascii="Times New Roman" w:hAnsi="Times New Roman"/>
          <w:color w:val="000000" w:themeColor="text1"/>
          <w:sz w:val="24"/>
        </w:rPr>
        <w:t xml:space="preserve">five-point Likert scale: </w:t>
      </w:r>
      <w:r w:rsidR="00473764" w:rsidRPr="00F34CEA">
        <w:rPr>
          <w:rFonts w:ascii="Times New Roman" w:hAnsi="Times New Roman"/>
          <w:color w:val="000000" w:themeColor="text1"/>
          <w:sz w:val="24"/>
        </w:rPr>
        <w:t>SD</w:t>
      </w:r>
      <w:r w:rsidRPr="00F34CEA">
        <w:rPr>
          <w:rFonts w:ascii="Times New Roman" w:hAnsi="Times New Roman"/>
          <w:color w:val="000000" w:themeColor="text1"/>
          <w:sz w:val="24"/>
        </w:rPr>
        <w:t xml:space="preserve"> = “strongly disagree”, </w:t>
      </w:r>
      <w:r w:rsidR="00473764" w:rsidRPr="00F34CEA">
        <w:rPr>
          <w:rFonts w:ascii="Times New Roman" w:hAnsi="Times New Roman"/>
          <w:color w:val="000000" w:themeColor="text1"/>
          <w:sz w:val="24"/>
        </w:rPr>
        <w:t>D</w:t>
      </w:r>
      <w:r w:rsidRPr="00F34CEA">
        <w:rPr>
          <w:rFonts w:ascii="Times New Roman" w:hAnsi="Times New Roman"/>
          <w:color w:val="000000" w:themeColor="text1"/>
          <w:sz w:val="24"/>
        </w:rPr>
        <w:t xml:space="preserve"> = “disagree”, </w:t>
      </w:r>
      <w:r w:rsidR="00473764" w:rsidRPr="00F34CEA">
        <w:rPr>
          <w:rFonts w:ascii="Times New Roman" w:hAnsi="Times New Roman"/>
          <w:color w:val="000000" w:themeColor="text1"/>
          <w:sz w:val="24"/>
        </w:rPr>
        <w:t>N</w:t>
      </w:r>
      <w:r w:rsidRPr="00F34CEA">
        <w:rPr>
          <w:rFonts w:ascii="Times New Roman" w:hAnsi="Times New Roman"/>
          <w:color w:val="000000" w:themeColor="text1"/>
          <w:sz w:val="24"/>
        </w:rPr>
        <w:t xml:space="preserve"> = “neither agree nor disagree”, </w:t>
      </w:r>
      <w:r w:rsidR="00473764" w:rsidRPr="00F34CEA">
        <w:rPr>
          <w:rFonts w:ascii="Times New Roman" w:hAnsi="Times New Roman"/>
          <w:color w:val="000000" w:themeColor="text1"/>
          <w:sz w:val="24"/>
        </w:rPr>
        <w:t>A</w:t>
      </w:r>
      <w:r w:rsidRPr="00F34CEA">
        <w:rPr>
          <w:rFonts w:ascii="Times New Roman" w:hAnsi="Times New Roman"/>
          <w:color w:val="000000" w:themeColor="text1"/>
          <w:sz w:val="24"/>
        </w:rPr>
        <w:t xml:space="preserve"> = “agree” and </w:t>
      </w:r>
      <w:r w:rsidR="00473764" w:rsidRPr="00F34CEA">
        <w:rPr>
          <w:rFonts w:ascii="Times New Roman" w:hAnsi="Times New Roman"/>
          <w:color w:val="000000" w:themeColor="text1"/>
          <w:sz w:val="24"/>
        </w:rPr>
        <w:t>SA</w:t>
      </w:r>
      <w:r w:rsidRPr="00F34CEA">
        <w:rPr>
          <w:rFonts w:ascii="Times New Roman" w:hAnsi="Times New Roman"/>
          <w:color w:val="000000" w:themeColor="text1"/>
          <w:sz w:val="24"/>
        </w:rPr>
        <w:t xml:space="preserve"> = strongly agree. Please tick the option that best describes your opinion.</w:t>
      </w:r>
    </w:p>
    <w:tbl>
      <w:tblPr>
        <w:tblStyle w:val="TableGrid"/>
        <w:tblW w:w="4838" w:type="pct"/>
        <w:tblInd w:w="85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78"/>
        <w:gridCol w:w="6212"/>
        <w:gridCol w:w="630"/>
        <w:gridCol w:w="426"/>
        <w:gridCol w:w="12"/>
        <w:gridCol w:w="450"/>
        <w:gridCol w:w="351"/>
        <w:gridCol w:w="12"/>
        <w:gridCol w:w="573"/>
      </w:tblGrid>
      <w:tr w:rsidR="006F1839" w:rsidRPr="00F34CEA" w14:paraId="278B9E5B" w14:textId="77777777" w:rsidTr="002C6736">
        <w:trPr>
          <w:trHeight w:val="240"/>
        </w:trPr>
        <w:tc>
          <w:tcPr>
            <w:tcW w:w="97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ADA0A" w14:textId="305F2D1F" w:rsidR="006F1839" w:rsidRPr="00F34CEA" w:rsidRDefault="006F1839" w:rsidP="00AB3071">
            <w:pPr>
              <w:pStyle w:val="Heading2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Student Support Services</w:t>
            </w:r>
          </w:p>
        </w:tc>
      </w:tr>
      <w:tr w:rsidR="006F1839" w:rsidRPr="00F34CEA" w14:paraId="61F78032" w14:textId="783750CD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E09FB" w14:textId="305A1874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Code</w:t>
            </w:r>
          </w:p>
        </w:tc>
        <w:tc>
          <w:tcPr>
            <w:tcW w:w="62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6D21D" w14:textId="4CA2C35C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Autonomy needs support services 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D24CCF" w14:textId="03611145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43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1A24AC" w14:textId="3DE02C61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81131" w14:textId="5C135470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36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6F588" w14:textId="6C9B264D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7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3CA05" w14:textId="17193B1B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SA</w:t>
            </w:r>
          </w:p>
        </w:tc>
      </w:tr>
      <w:tr w:rsidR="006F1839" w:rsidRPr="00F34CEA" w14:paraId="46BE745C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3C6E2" w14:textId="4FEA1011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AN_1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6EFDD9F3" w14:textId="381880F5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I feel a sense of choice and freedom in the things I </w:t>
            </w:r>
            <w:r w:rsidR="006F105B"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do</w:t>
            </w:r>
          </w:p>
        </w:tc>
        <w:tc>
          <w:tcPr>
            <w:tcW w:w="630" w:type="dxa"/>
            <w:vAlign w:val="center"/>
          </w:tcPr>
          <w:p w14:paraId="1B9F2CA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4481A3D1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3C7660E4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FEE1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  <w:vAlign w:val="center"/>
          </w:tcPr>
          <w:p w14:paraId="750E757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7062E83A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9C142" w14:textId="3A428675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AN_2</w:t>
            </w:r>
          </w:p>
        </w:tc>
        <w:tc>
          <w:tcPr>
            <w:tcW w:w="6212" w:type="dxa"/>
            <w:tcBorders>
              <w:top w:val="single" w:sz="4" w:space="0" w:color="auto"/>
            </w:tcBorders>
          </w:tcPr>
          <w:p w14:paraId="1382C491" w14:textId="2941B7ED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that my decisions reflect what I really am and want</w:t>
            </w:r>
          </w:p>
        </w:tc>
        <w:tc>
          <w:tcPr>
            <w:tcW w:w="630" w:type="dxa"/>
            <w:vAlign w:val="center"/>
          </w:tcPr>
          <w:p w14:paraId="1ABBABA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CB5936B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CE5309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0F86A81E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3BEC3967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6A3D8D42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E5BDE" w14:textId="49BF7556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AN_3</w:t>
            </w:r>
          </w:p>
        </w:tc>
        <w:tc>
          <w:tcPr>
            <w:tcW w:w="6212" w:type="dxa"/>
            <w:tcBorders>
              <w:bottom w:val="single" w:sz="4" w:space="0" w:color="auto"/>
            </w:tcBorders>
          </w:tcPr>
          <w:p w14:paraId="03B26279" w14:textId="17B7E9BB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I have been doing what really interests me</w:t>
            </w:r>
          </w:p>
        </w:tc>
        <w:tc>
          <w:tcPr>
            <w:tcW w:w="630" w:type="dxa"/>
            <w:vAlign w:val="center"/>
          </w:tcPr>
          <w:p w14:paraId="6D786E7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403268A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8E69D8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7235EE0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19F86B6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28E5C0C4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D2209" w14:textId="4F14D55B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AN_4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3CD44CED" w14:textId="4166F837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Most of the things I do feel like ‘‘I have to’’</w:t>
            </w:r>
          </w:p>
        </w:tc>
        <w:tc>
          <w:tcPr>
            <w:tcW w:w="630" w:type="dxa"/>
            <w:vAlign w:val="center"/>
          </w:tcPr>
          <w:p w14:paraId="3797FE4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D02F65B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5B1F7F8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2782C90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5F67B70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30269FD7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F06DF" w14:textId="45A4944C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AN_5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21C14B8F" w14:textId="781F74C1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 feel free to do many things I choose to do</w:t>
            </w:r>
          </w:p>
        </w:tc>
        <w:tc>
          <w:tcPr>
            <w:tcW w:w="630" w:type="dxa"/>
            <w:vAlign w:val="center"/>
          </w:tcPr>
          <w:p w14:paraId="0F7C67B2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2A2DAB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CADDAD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24B1A966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EBC7D7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63B25B10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DEB1E" w14:textId="25CCFD97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AN_6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4471AD8C" w14:textId="46479578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 feel unpressured to do too many things</w:t>
            </w:r>
          </w:p>
        </w:tc>
        <w:tc>
          <w:tcPr>
            <w:tcW w:w="630" w:type="dxa"/>
            <w:vAlign w:val="center"/>
          </w:tcPr>
          <w:p w14:paraId="581BA16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70C12E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53E3F5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201116D8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AA62A52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261D88D8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B38789" w14:textId="023BBCD7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AN_7</w:t>
            </w:r>
          </w:p>
        </w:tc>
        <w:tc>
          <w:tcPr>
            <w:tcW w:w="6212" w:type="dxa"/>
            <w:tcBorders>
              <w:top w:val="single" w:sz="4" w:space="0" w:color="auto"/>
            </w:tcBorders>
          </w:tcPr>
          <w:p w14:paraId="410224D0" w14:textId="3971C586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My daily activities feel like a chain of obligations</w:t>
            </w:r>
          </w:p>
        </w:tc>
        <w:tc>
          <w:tcPr>
            <w:tcW w:w="630" w:type="dxa"/>
            <w:vAlign w:val="center"/>
          </w:tcPr>
          <w:p w14:paraId="0A4B1DD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EC3EE7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D9FF14B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3BF8AE9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E4E1F8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54600571" w14:textId="74B0741C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BF05D" w14:textId="77777777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464F60" w14:textId="72C9E342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Competence needs support services 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146652" w14:textId="7E2AF7A2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B208ED" w14:textId="516AF251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46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0B12DA" w14:textId="0EDEFFFF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3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EE1CA4" w14:textId="1C0F82B3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8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33FAC" w14:textId="1A15D530" w:rsidR="006F1839" w:rsidRPr="00F34CEA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SA</w:t>
            </w:r>
          </w:p>
        </w:tc>
      </w:tr>
      <w:tr w:rsidR="006F1839" w:rsidRPr="00F34CEA" w14:paraId="02A32286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B6C5D" w14:textId="585D330B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CN_1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ABBA" w14:textId="7B710576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confident that I can do things well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1B2B8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tcBorders>
              <w:left w:val="single" w:sz="4" w:space="0" w:color="auto"/>
            </w:tcBorders>
            <w:vAlign w:val="center"/>
          </w:tcPr>
          <w:p w14:paraId="41E226D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1BFA0451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left w:val="single" w:sz="4" w:space="0" w:color="auto"/>
            </w:tcBorders>
            <w:vAlign w:val="center"/>
          </w:tcPr>
          <w:p w14:paraId="61845FF4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2E620D4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7B82C756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09BC3" w14:textId="0A3E3D1C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CN_2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47703317" w14:textId="17A9063A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capable at what I do</w:t>
            </w:r>
          </w:p>
        </w:tc>
        <w:tc>
          <w:tcPr>
            <w:tcW w:w="630" w:type="dxa"/>
            <w:vAlign w:val="center"/>
          </w:tcPr>
          <w:p w14:paraId="3664CCFB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4187892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9D66C81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420D672E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173C332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49CE0721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1D95A" w14:textId="72FFCA0B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CN_3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63263795" w14:textId="7744669F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competent to achieve my goals</w:t>
            </w:r>
          </w:p>
        </w:tc>
        <w:tc>
          <w:tcPr>
            <w:tcW w:w="630" w:type="dxa"/>
            <w:vAlign w:val="center"/>
          </w:tcPr>
          <w:p w14:paraId="4C2F4D62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4DB884E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ACFD67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52630AF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3CA9668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0A90445A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9C162" w14:textId="735331AC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CN_4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5F0E69F7" w14:textId="2B9C0147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I can successfully complete difficult tasks</w:t>
            </w:r>
          </w:p>
        </w:tc>
        <w:tc>
          <w:tcPr>
            <w:tcW w:w="630" w:type="dxa"/>
            <w:vAlign w:val="center"/>
          </w:tcPr>
          <w:p w14:paraId="47040741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0971498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EFDC5B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2897B82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5F819DD1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076D8432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76AEB" w14:textId="3C00A813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CN_5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5F2B88C3" w14:textId="14AC961C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do not have serious doubts about whether I can do things well</w:t>
            </w:r>
          </w:p>
        </w:tc>
        <w:tc>
          <w:tcPr>
            <w:tcW w:w="630" w:type="dxa"/>
            <w:vAlign w:val="center"/>
          </w:tcPr>
          <w:p w14:paraId="242A7E81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D43D04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D9A6DE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28778B57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0D2960A6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2DA98428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B779B" w14:textId="3173A3A0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CN_6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29606B24" w14:textId="49BAA24A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do not feel disappointed with many of my performance</w:t>
            </w:r>
            <w:r w:rsidR="00F4314F"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630" w:type="dxa"/>
            <w:vAlign w:val="center"/>
          </w:tcPr>
          <w:p w14:paraId="72FAFE5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1FD687E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19E657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04A863B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B05841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16C7A7AD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60E03" w14:textId="3B2112AA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CN_7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7D40109F" w14:textId="71E84182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secure about my abilities</w:t>
            </w:r>
          </w:p>
        </w:tc>
        <w:tc>
          <w:tcPr>
            <w:tcW w:w="630" w:type="dxa"/>
            <w:vAlign w:val="center"/>
          </w:tcPr>
          <w:p w14:paraId="1DCA8D4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E9A1396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7EE4FE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0C7D7A24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4C3635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23106AE5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D7284" w14:textId="20C235EF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CN_8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7FF45387" w14:textId="2CF4779C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do not feel like a failure because of the mistakes I make</w:t>
            </w:r>
          </w:p>
        </w:tc>
        <w:tc>
          <w:tcPr>
            <w:tcW w:w="6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355A6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0A4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849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4D52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7127CB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19D94370" w14:textId="2470B901" w:rsidTr="002C6736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3FC1A" w14:textId="77777777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12" w:type="dxa"/>
            <w:tcBorders>
              <w:top w:val="single" w:sz="4" w:space="0" w:color="auto"/>
              <w:right w:val="single" w:sz="4" w:space="0" w:color="auto"/>
            </w:tcBorders>
          </w:tcPr>
          <w:p w14:paraId="2ECA16CB" w14:textId="4627DF40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Relatedness needs support services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FF8CA0" w14:textId="0D5AC650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703622" w14:textId="6E76AA13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C53FD7" w14:textId="596791E3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C4CB33" w14:textId="75549C62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76125D" w14:textId="4A006385" w:rsidR="006F1839" w:rsidRPr="00F34CEA" w:rsidRDefault="006F1839" w:rsidP="006F1839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SA</w:t>
            </w:r>
          </w:p>
        </w:tc>
      </w:tr>
      <w:tr w:rsidR="006F1839" w:rsidRPr="00F34CEA" w14:paraId="36A8F0CD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F9605" w14:textId="2EBDA1C6" w:rsidR="006F1839" w:rsidRPr="00F34CEA" w:rsidRDefault="006F1839" w:rsidP="00A807EC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RN_1</w:t>
            </w:r>
          </w:p>
        </w:tc>
        <w:tc>
          <w:tcPr>
            <w:tcW w:w="6212" w:type="dxa"/>
            <w:tcBorders>
              <w:bottom w:val="single" w:sz="4" w:space="0" w:color="auto"/>
              <w:right w:val="single" w:sz="4" w:space="0" w:color="auto"/>
            </w:tcBorders>
          </w:tcPr>
          <w:p w14:paraId="3CB074AB" w14:textId="469EBD43" w:rsidR="006F1839" w:rsidRPr="00F34CEA" w:rsidRDefault="006F1839" w:rsidP="00A807EC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that the people I care about also care about me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89CE9" w14:textId="77777777" w:rsidR="006F1839" w:rsidRPr="00F34CEA" w:rsidRDefault="006F1839" w:rsidP="00AB307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879DA" w14:textId="77777777" w:rsidR="006F1839" w:rsidRPr="00F34CEA" w:rsidRDefault="006F1839" w:rsidP="00AB307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7668D" w14:textId="77777777" w:rsidR="006F1839" w:rsidRPr="00F34CEA" w:rsidRDefault="006F1839" w:rsidP="00AB307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61E91" w14:textId="77777777" w:rsidR="006F1839" w:rsidRPr="00F34CEA" w:rsidRDefault="006F1839" w:rsidP="00AB307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  <w:vAlign w:val="center"/>
          </w:tcPr>
          <w:p w14:paraId="4F4F7784" w14:textId="77777777" w:rsidR="006F1839" w:rsidRPr="00F34CEA" w:rsidRDefault="006F1839" w:rsidP="00AB307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2F72B323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C2B17" w14:textId="6FB9792F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RN_2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08037690" w14:textId="00BB2020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connected with people who care for me, and for whom I care</w:t>
            </w:r>
          </w:p>
        </w:tc>
        <w:tc>
          <w:tcPr>
            <w:tcW w:w="630" w:type="dxa"/>
            <w:vAlign w:val="center"/>
          </w:tcPr>
          <w:p w14:paraId="07E81F3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F01936F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A81F41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567E36C7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308460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6578E4B0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7644B" w14:textId="573BC974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RN_3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2DA515C7" w14:textId="249DE56E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connected with other people who are important to me</w:t>
            </w:r>
          </w:p>
        </w:tc>
        <w:tc>
          <w:tcPr>
            <w:tcW w:w="630" w:type="dxa"/>
            <w:vAlign w:val="center"/>
          </w:tcPr>
          <w:p w14:paraId="31413EA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F0E1BF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B5461A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7F33D62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02AA973E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3D74D6E9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C4225" w14:textId="0E5EDFA8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RN_4</w:t>
            </w:r>
          </w:p>
        </w:tc>
        <w:tc>
          <w:tcPr>
            <w:tcW w:w="6212" w:type="dxa"/>
            <w:tcBorders>
              <w:top w:val="single" w:sz="4" w:space="0" w:color="auto"/>
            </w:tcBorders>
          </w:tcPr>
          <w:p w14:paraId="07E1266F" w14:textId="774F83B2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experience a warm feeling with the people I spend time with</w:t>
            </w:r>
          </w:p>
        </w:tc>
        <w:tc>
          <w:tcPr>
            <w:tcW w:w="630" w:type="dxa"/>
            <w:vAlign w:val="center"/>
          </w:tcPr>
          <w:p w14:paraId="638C2D50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13B350B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12C89F2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04B4E05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2A0FDBE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14A4CE20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F38B1" w14:textId="49FDF283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RN_5</w:t>
            </w:r>
          </w:p>
        </w:tc>
        <w:tc>
          <w:tcPr>
            <w:tcW w:w="6212" w:type="dxa"/>
            <w:tcBorders>
              <w:bottom w:val="single" w:sz="4" w:space="0" w:color="auto"/>
            </w:tcBorders>
          </w:tcPr>
          <w:p w14:paraId="0F8DF0FC" w14:textId="7A02504B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 feel included into the group I want to belong to</w:t>
            </w:r>
          </w:p>
        </w:tc>
        <w:tc>
          <w:tcPr>
            <w:tcW w:w="630" w:type="dxa"/>
            <w:vAlign w:val="center"/>
          </w:tcPr>
          <w:p w14:paraId="5362C03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E743767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B7E19D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4FB272D9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0BECC09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0803B481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86F31" w14:textId="6AF3D639" w:rsidR="006F1839" w:rsidRPr="00F34CEA" w:rsidRDefault="006F1839" w:rsidP="006F18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RN_6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25530030" w14:textId="1F1808C1" w:rsidR="006F1839" w:rsidRPr="00F34CEA" w:rsidRDefault="006F1839" w:rsidP="006F18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 feel that people who are important to me are close to me</w:t>
            </w:r>
          </w:p>
        </w:tc>
        <w:tc>
          <w:tcPr>
            <w:tcW w:w="630" w:type="dxa"/>
            <w:vAlign w:val="center"/>
          </w:tcPr>
          <w:p w14:paraId="7C3AF28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C77DF24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DB852B4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43498926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771F54C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532BC503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B65C8" w14:textId="4CF88414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RN_7</w:t>
            </w:r>
          </w:p>
        </w:tc>
        <w:tc>
          <w:tcPr>
            <w:tcW w:w="6212" w:type="dxa"/>
            <w:tcBorders>
              <w:top w:val="single" w:sz="4" w:space="0" w:color="auto"/>
              <w:bottom w:val="single" w:sz="4" w:space="0" w:color="auto"/>
            </w:tcBorders>
          </w:tcPr>
          <w:p w14:paraId="0031B31B" w14:textId="2C7EA276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 have the impression that people I spend time with like me</w:t>
            </w:r>
          </w:p>
        </w:tc>
        <w:tc>
          <w:tcPr>
            <w:tcW w:w="630" w:type="dxa"/>
            <w:vAlign w:val="center"/>
          </w:tcPr>
          <w:p w14:paraId="0DB0B23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4EB152DA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3C454DD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1DF85BE8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5BEAA0E8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4CEA" w14:paraId="67407853" w14:textId="77777777" w:rsidTr="006F1839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6A381" w14:textId="2EC7748B" w:rsidR="006F1839" w:rsidRPr="00F34CEA" w:rsidRDefault="006F1839" w:rsidP="006F1839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RN_8</w:t>
            </w:r>
          </w:p>
        </w:tc>
        <w:tc>
          <w:tcPr>
            <w:tcW w:w="6212" w:type="dxa"/>
            <w:tcBorders>
              <w:top w:val="single" w:sz="4" w:space="0" w:color="auto"/>
            </w:tcBorders>
          </w:tcPr>
          <w:p w14:paraId="1A9AE5C5" w14:textId="48EC6620" w:rsidR="006F1839" w:rsidRPr="00F34CEA" w:rsidRDefault="006F1839" w:rsidP="006F183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 feel the relationships I have are just sincere</w:t>
            </w:r>
          </w:p>
        </w:tc>
        <w:tc>
          <w:tcPr>
            <w:tcW w:w="630" w:type="dxa"/>
            <w:vAlign w:val="center"/>
          </w:tcPr>
          <w:p w14:paraId="436D6386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68FE4EB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94DF205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vAlign w:val="center"/>
          </w:tcPr>
          <w:p w14:paraId="6E4AA42C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40891D93" w14:textId="77777777" w:rsidR="006F1839" w:rsidRPr="00F34CEA" w:rsidRDefault="006F1839" w:rsidP="006F183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5510CF3" w14:textId="2774589F" w:rsidR="00EF5FFB" w:rsidRPr="00F34CEA" w:rsidRDefault="00EF5FFB" w:rsidP="00EF5FFB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F34CEA">
        <w:rPr>
          <w:rFonts w:ascii="Times New Roman" w:hAnsi="Times New Roman"/>
          <w:b/>
          <w:bCs/>
          <w:color w:val="000000" w:themeColor="text1"/>
          <w:sz w:val="24"/>
        </w:rPr>
        <w:t>Part C: Information a</w:t>
      </w:r>
      <w:r w:rsidR="00A57938">
        <w:rPr>
          <w:rFonts w:ascii="Times New Roman" w:hAnsi="Times New Roman"/>
          <w:b/>
          <w:bCs/>
          <w:color w:val="000000" w:themeColor="text1"/>
          <w:sz w:val="24"/>
        </w:rPr>
        <w:t>bout Students’ Quality Perception</w:t>
      </w: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  <w:r w:rsidR="00A57938">
        <w:rPr>
          <w:rFonts w:ascii="Times New Roman" w:hAnsi="Times New Roman"/>
          <w:b/>
          <w:bCs/>
          <w:color w:val="000000" w:themeColor="text1"/>
          <w:sz w:val="24"/>
        </w:rPr>
        <w:t xml:space="preserve">of </w:t>
      </w:r>
      <w:r w:rsidRPr="00F34CEA">
        <w:rPr>
          <w:rFonts w:ascii="Times New Roman" w:hAnsi="Times New Roman"/>
          <w:b/>
          <w:bCs/>
          <w:color w:val="000000" w:themeColor="text1"/>
          <w:sz w:val="24"/>
        </w:rPr>
        <w:t>Student Support Services</w:t>
      </w:r>
    </w:p>
    <w:p w14:paraId="7B29A9E2" w14:textId="34A7E1DD" w:rsidR="00D259A3" w:rsidRDefault="00EF5FFB" w:rsidP="00F92A08">
      <w:pPr>
        <w:spacing w:after="160" w:line="259" w:lineRule="auto"/>
        <w:rPr>
          <w:rFonts w:ascii="Times New Roman" w:hAnsi="Times New Roman"/>
          <w:color w:val="000000" w:themeColor="text1"/>
          <w:sz w:val="24"/>
        </w:rPr>
      </w:pPr>
      <w:r w:rsidRPr="00F34CEA">
        <w:rPr>
          <w:rFonts w:ascii="Times New Roman" w:hAnsi="Times New Roman"/>
          <w:color w:val="000000" w:themeColor="text1"/>
          <w:sz w:val="24"/>
        </w:rPr>
        <w:lastRenderedPageBreak/>
        <w:t xml:space="preserve">Each item below is measured on </w:t>
      </w:r>
      <w:r w:rsidR="002D78E5">
        <w:rPr>
          <w:rFonts w:ascii="Times New Roman" w:hAnsi="Times New Roman"/>
          <w:color w:val="000000" w:themeColor="text1"/>
          <w:sz w:val="24"/>
        </w:rPr>
        <w:t xml:space="preserve">a </w:t>
      </w:r>
      <w:r w:rsidRPr="00F34CEA">
        <w:rPr>
          <w:rFonts w:ascii="Times New Roman" w:hAnsi="Times New Roman"/>
          <w:color w:val="000000" w:themeColor="text1"/>
          <w:sz w:val="24"/>
        </w:rPr>
        <w:t>five-point Likert scale: SD = “strongly disagree”, D = “disagree”, N = “neither agree nor disagree”, A = “agree” and SA = strongly agree. Please tick the option that best describes your opinion.</w:t>
      </w:r>
    </w:p>
    <w:tbl>
      <w:tblPr>
        <w:tblStyle w:val="TableGrid"/>
        <w:tblW w:w="4916" w:type="pct"/>
        <w:tblInd w:w="85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990"/>
        <w:gridCol w:w="6480"/>
        <w:gridCol w:w="539"/>
        <w:gridCol w:w="361"/>
        <w:gridCol w:w="450"/>
        <w:gridCol w:w="541"/>
        <w:gridCol w:w="540"/>
      </w:tblGrid>
      <w:tr w:rsidR="006F1839" w:rsidRPr="00F30301" w14:paraId="298D8E0B" w14:textId="01686893" w:rsidTr="006F1839">
        <w:tc>
          <w:tcPr>
            <w:tcW w:w="990" w:type="dxa"/>
            <w:shd w:val="clear" w:color="auto" w:fill="F2F2F2" w:themeFill="background1" w:themeFillShade="F2"/>
          </w:tcPr>
          <w:p w14:paraId="7DC7E269" w14:textId="77777777" w:rsidR="006F1839" w:rsidRPr="00F30301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48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5D1C6" w14:textId="4863FAE4" w:rsidR="006F1839" w:rsidRPr="00F30301" w:rsidRDefault="00553DEE" w:rsidP="00553DEE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Students’ Perceived Quality (HEISQUAL) of Student Support Services </w:t>
            </w:r>
            <w:r w:rsidR="006F1839"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B8418B" w14:textId="0FF11DCB" w:rsidR="006F1839" w:rsidRPr="00F30301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36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0C306" w14:textId="3010A3F4" w:rsidR="006F1839" w:rsidRPr="00F30301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B2EFEB" w14:textId="096E8BC1" w:rsidR="006F1839" w:rsidRPr="00F30301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4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163D5" w14:textId="70F422DB" w:rsidR="006F1839" w:rsidRPr="00F30301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8084FA" w14:textId="60EA3127" w:rsidR="006F1839" w:rsidRPr="00F30301" w:rsidRDefault="006F1839" w:rsidP="006F1839">
            <w:pPr>
              <w:pStyle w:val="Heading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SA</w:t>
            </w:r>
          </w:p>
        </w:tc>
      </w:tr>
      <w:tr w:rsidR="006F1839" w:rsidRPr="00F30301" w14:paraId="197995A7" w14:textId="77777777" w:rsidTr="006F1839">
        <w:tc>
          <w:tcPr>
            <w:tcW w:w="990" w:type="dxa"/>
          </w:tcPr>
          <w:p w14:paraId="368F123D" w14:textId="0ED09DF1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</w:t>
            </w:r>
            <w:r w:rsidR="00BC26B1"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_1</w:t>
            </w:r>
          </w:p>
        </w:tc>
        <w:tc>
          <w:tcPr>
            <w:tcW w:w="6480" w:type="dxa"/>
            <w:tcBorders>
              <w:right w:val="single" w:sz="4" w:space="0" w:color="auto"/>
            </w:tcBorders>
          </w:tcPr>
          <w:p w14:paraId="29BB8AA0" w14:textId="1C4266A0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iCs/>
                <w:sz w:val="20"/>
                <w:szCs w:val="20"/>
              </w:rPr>
              <w:t>My lecturers create an interactive environment in the class and engage students’ interest.</w:t>
            </w:r>
          </w:p>
        </w:tc>
        <w:tc>
          <w:tcPr>
            <w:tcW w:w="5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1D526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ACF0D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5DAB3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3C89E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14:paraId="0DD402BC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0301" w14:paraId="4129EACF" w14:textId="77777777" w:rsidTr="006F1839">
        <w:trPr>
          <w:trHeight w:val="420"/>
        </w:trPr>
        <w:tc>
          <w:tcPr>
            <w:tcW w:w="990" w:type="dxa"/>
          </w:tcPr>
          <w:p w14:paraId="686EF9B6" w14:textId="64FADBE5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</w:t>
            </w:r>
            <w:r w:rsidR="00BC26B1"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_2</w:t>
            </w:r>
          </w:p>
        </w:tc>
        <w:tc>
          <w:tcPr>
            <w:tcW w:w="6480" w:type="dxa"/>
          </w:tcPr>
          <w:p w14:paraId="046EB75A" w14:textId="37D83321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iCs/>
                <w:sz w:val="20"/>
                <w:szCs w:val="20"/>
              </w:rPr>
              <w:t>My university designs curricula by considering future job perspectives for students.</w:t>
            </w:r>
          </w:p>
        </w:tc>
        <w:tc>
          <w:tcPr>
            <w:tcW w:w="539" w:type="dxa"/>
            <w:vAlign w:val="center"/>
          </w:tcPr>
          <w:p w14:paraId="267CB151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18AB3E0E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C785974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300CA416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FFFBE06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0301" w14:paraId="640F24FF" w14:textId="77777777" w:rsidTr="006F1839">
        <w:tc>
          <w:tcPr>
            <w:tcW w:w="990" w:type="dxa"/>
          </w:tcPr>
          <w:p w14:paraId="0021E025" w14:textId="259D814F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</w:t>
            </w:r>
            <w:r w:rsidR="00BC26B1"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_3</w:t>
            </w:r>
          </w:p>
        </w:tc>
        <w:tc>
          <w:tcPr>
            <w:tcW w:w="6480" w:type="dxa"/>
          </w:tcPr>
          <w:p w14:paraId="2EA08FDC" w14:textId="12DA08B5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sz w:val="20"/>
                <w:szCs w:val="20"/>
              </w:rPr>
              <w:t>My university provides satisfactory transportation, cafeteria, bookshop, and accommodation services to students</w:t>
            </w:r>
          </w:p>
        </w:tc>
        <w:tc>
          <w:tcPr>
            <w:tcW w:w="539" w:type="dxa"/>
            <w:vAlign w:val="center"/>
          </w:tcPr>
          <w:p w14:paraId="60BBA90A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1A50BCC0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665DC9B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2CCCEB65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C6F474D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0301" w14:paraId="29DD1DB9" w14:textId="77777777" w:rsidTr="006F1839">
        <w:tc>
          <w:tcPr>
            <w:tcW w:w="990" w:type="dxa"/>
          </w:tcPr>
          <w:p w14:paraId="340B242D" w14:textId="0657549E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</w:t>
            </w:r>
            <w:r w:rsidR="00BC26B1"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_4</w:t>
            </w:r>
          </w:p>
        </w:tc>
        <w:tc>
          <w:tcPr>
            <w:tcW w:w="6480" w:type="dxa"/>
          </w:tcPr>
          <w:p w14:paraId="2A77AE83" w14:textId="5284C13F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iCs/>
                <w:sz w:val="20"/>
                <w:szCs w:val="20"/>
              </w:rPr>
              <w:t>Staff are willing to solve students’ problems on time.</w:t>
            </w:r>
          </w:p>
        </w:tc>
        <w:tc>
          <w:tcPr>
            <w:tcW w:w="539" w:type="dxa"/>
            <w:vAlign w:val="center"/>
          </w:tcPr>
          <w:p w14:paraId="4C6E9B1A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4A41012C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AD6CED3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5DC94653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D9BB78C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0301" w14:paraId="65A930EB" w14:textId="77777777" w:rsidTr="006F1839">
        <w:tc>
          <w:tcPr>
            <w:tcW w:w="990" w:type="dxa"/>
          </w:tcPr>
          <w:p w14:paraId="22CA0DF6" w14:textId="063A1B51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HM_5</w:t>
            </w:r>
          </w:p>
        </w:tc>
        <w:tc>
          <w:tcPr>
            <w:tcW w:w="6480" w:type="dxa"/>
          </w:tcPr>
          <w:p w14:paraId="3C866258" w14:textId="447AD8D7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sz w:val="20"/>
                <w:szCs w:val="20"/>
              </w:rPr>
              <w:t>My university has active job placement/work experience service for students</w:t>
            </w:r>
          </w:p>
        </w:tc>
        <w:tc>
          <w:tcPr>
            <w:tcW w:w="539" w:type="dxa"/>
            <w:vAlign w:val="center"/>
          </w:tcPr>
          <w:p w14:paraId="0A77AADB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2BE241B7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FFDF20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701F99B3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7586862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0301" w14:paraId="710F4C9E" w14:textId="77777777" w:rsidTr="006F1839">
        <w:trPr>
          <w:trHeight w:val="29"/>
        </w:trPr>
        <w:tc>
          <w:tcPr>
            <w:tcW w:w="990" w:type="dxa"/>
          </w:tcPr>
          <w:p w14:paraId="26C6A5DA" w14:textId="069BEA62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HM_6</w:t>
            </w:r>
          </w:p>
        </w:tc>
        <w:tc>
          <w:tcPr>
            <w:tcW w:w="6480" w:type="dxa"/>
          </w:tcPr>
          <w:p w14:paraId="2DD5670D" w14:textId="22F6BB89" w:rsidR="00BC26B1" w:rsidRPr="00F30301" w:rsidRDefault="00553DEE" w:rsidP="002C67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sz w:val="20"/>
                <w:szCs w:val="20"/>
              </w:rPr>
              <w:t>My university ensures high standards of safety and security on campus</w:t>
            </w:r>
          </w:p>
        </w:tc>
        <w:tc>
          <w:tcPr>
            <w:tcW w:w="539" w:type="dxa"/>
            <w:vAlign w:val="center"/>
          </w:tcPr>
          <w:p w14:paraId="6EDF22CE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014724D0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5BE94D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5E11E91E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70290770" w14:textId="77777777" w:rsidR="00BC26B1" w:rsidRPr="00F30301" w:rsidRDefault="00BC26B1" w:rsidP="002C673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F1839" w:rsidRPr="00F30301" w14:paraId="1B5447F6" w14:textId="77777777" w:rsidTr="006F1839">
        <w:tc>
          <w:tcPr>
            <w:tcW w:w="990" w:type="dxa"/>
          </w:tcPr>
          <w:p w14:paraId="05C8ADE2" w14:textId="4EB464F3" w:rsidR="00BC26B1" w:rsidRPr="00F30301" w:rsidRDefault="00553DEE" w:rsidP="00BC26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HM_7</w:t>
            </w:r>
          </w:p>
        </w:tc>
        <w:tc>
          <w:tcPr>
            <w:tcW w:w="6480" w:type="dxa"/>
          </w:tcPr>
          <w:p w14:paraId="7EC35F2F" w14:textId="0DBF6A4E" w:rsidR="00BC26B1" w:rsidRPr="00F30301" w:rsidRDefault="00553DEE" w:rsidP="00BC26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30301">
              <w:rPr>
                <w:rFonts w:ascii="Times New Roman" w:hAnsi="Times New Roman"/>
                <w:sz w:val="20"/>
                <w:szCs w:val="20"/>
              </w:rPr>
              <w:t>The atmosphere at my university develops students’ soft skills (communication, critical and logical thinking, problem-solving)</w:t>
            </w:r>
          </w:p>
        </w:tc>
        <w:tc>
          <w:tcPr>
            <w:tcW w:w="539" w:type="dxa"/>
            <w:vAlign w:val="center"/>
          </w:tcPr>
          <w:p w14:paraId="28279519" w14:textId="77777777" w:rsidR="00BC26B1" w:rsidRPr="00F30301" w:rsidRDefault="00BC26B1" w:rsidP="00BC26B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" w:type="dxa"/>
            <w:vAlign w:val="center"/>
          </w:tcPr>
          <w:p w14:paraId="118F9FD9" w14:textId="77777777" w:rsidR="00BC26B1" w:rsidRPr="00F30301" w:rsidRDefault="00BC26B1" w:rsidP="00BC26B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DF41169" w14:textId="77777777" w:rsidR="00BC26B1" w:rsidRPr="00F30301" w:rsidRDefault="00BC26B1" w:rsidP="00BC26B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274CD139" w14:textId="77777777" w:rsidR="00BC26B1" w:rsidRPr="00F30301" w:rsidRDefault="00BC26B1" w:rsidP="00BC26B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90336A6" w14:textId="77777777" w:rsidR="00BC26B1" w:rsidRPr="00F30301" w:rsidRDefault="00BC26B1" w:rsidP="00BC26B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7DBB26F" w14:textId="1D8DAE15" w:rsidR="006F1839" w:rsidRPr="00F34CEA" w:rsidRDefault="006F1839" w:rsidP="00BC26B1">
      <w:pPr>
        <w:rPr>
          <w:rFonts w:ascii="Times New Roman" w:hAnsi="Times New Roman"/>
          <w:color w:val="000000" w:themeColor="text1"/>
          <w:sz w:val="24"/>
        </w:rPr>
      </w:pPr>
    </w:p>
    <w:p w14:paraId="2BC8AD36" w14:textId="3BFA5ECB" w:rsidR="00473764" w:rsidRPr="00F34CEA" w:rsidRDefault="00473764" w:rsidP="00473764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Part </w:t>
      </w:r>
      <w:r w:rsidR="00EF5FFB" w:rsidRPr="00F34CEA">
        <w:rPr>
          <w:rFonts w:ascii="Times New Roman" w:hAnsi="Times New Roman"/>
          <w:b/>
          <w:bCs/>
          <w:color w:val="000000" w:themeColor="text1"/>
          <w:sz w:val="24"/>
        </w:rPr>
        <w:t>D</w:t>
      </w: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: Information about </w:t>
      </w:r>
      <w:r w:rsidR="00B7170B" w:rsidRPr="00F34CEA">
        <w:rPr>
          <w:rFonts w:ascii="Times New Roman" w:hAnsi="Times New Roman"/>
          <w:b/>
          <w:bCs/>
          <w:color w:val="000000" w:themeColor="text1"/>
          <w:sz w:val="24"/>
        </w:rPr>
        <w:t>Word-of-Mouth Marketing</w:t>
      </w:r>
      <w:r w:rsidR="00553DEE">
        <w:rPr>
          <w:rFonts w:ascii="Times New Roman" w:hAnsi="Times New Roman"/>
          <w:b/>
          <w:bCs/>
          <w:color w:val="000000" w:themeColor="text1"/>
          <w:sz w:val="24"/>
        </w:rPr>
        <w:t xml:space="preserve"> (from Loyalty)</w:t>
      </w:r>
    </w:p>
    <w:p w14:paraId="4CA9BE78" w14:textId="264392BA" w:rsidR="00473764" w:rsidRPr="00F34CEA" w:rsidRDefault="00473764" w:rsidP="00473764">
      <w:pPr>
        <w:spacing w:after="160" w:line="259" w:lineRule="auto"/>
        <w:rPr>
          <w:rFonts w:ascii="Times New Roman" w:eastAsia="Calibri" w:hAnsi="Times New Roman"/>
          <w:color w:val="000000" w:themeColor="text1"/>
          <w:sz w:val="24"/>
        </w:rPr>
      </w:pPr>
      <w:r w:rsidRPr="00F34CEA">
        <w:rPr>
          <w:rFonts w:ascii="Times New Roman" w:hAnsi="Times New Roman"/>
          <w:color w:val="000000" w:themeColor="text1"/>
          <w:sz w:val="24"/>
        </w:rPr>
        <w:t xml:space="preserve">Each item below is measured on </w:t>
      </w:r>
      <w:r w:rsidR="002D78E5">
        <w:rPr>
          <w:rFonts w:ascii="Times New Roman" w:hAnsi="Times New Roman"/>
          <w:color w:val="000000" w:themeColor="text1"/>
          <w:sz w:val="24"/>
        </w:rPr>
        <w:t xml:space="preserve">a </w:t>
      </w:r>
      <w:r w:rsidRPr="00F34CEA">
        <w:rPr>
          <w:rFonts w:ascii="Times New Roman" w:hAnsi="Times New Roman"/>
          <w:color w:val="000000" w:themeColor="text1"/>
          <w:sz w:val="24"/>
        </w:rPr>
        <w:t>five-point Likert scale: SD = “strongly disagree”, D = “disagree”, N = “neither agree nor disagree”, A = “agree” and SA = strongly agree. Please tick the option that best describes your opinion.</w:t>
      </w:r>
    </w:p>
    <w:tbl>
      <w:tblPr>
        <w:tblStyle w:val="TableGrid"/>
        <w:tblW w:w="4916" w:type="pct"/>
        <w:tblInd w:w="85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988"/>
        <w:gridCol w:w="6302"/>
        <w:gridCol w:w="540"/>
        <w:gridCol w:w="538"/>
        <w:gridCol w:w="452"/>
        <w:gridCol w:w="541"/>
        <w:gridCol w:w="540"/>
      </w:tblGrid>
      <w:tr w:rsidR="00B7170B" w:rsidRPr="00F34CEA" w14:paraId="54392CE5" w14:textId="77777777" w:rsidTr="00A57938">
        <w:tc>
          <w:tcPr>
            <w:tcW w:w="988" w:type="dxa"/>
            <w:shd w:val="clear" w:color="auto" w:fill="F2F2F2" w:themeFill="background1" w:themeFillShade="F2"/>
          </w:tcPr>
          <w:p w14:paraId="18634831" w14:textId="7777777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630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D52CD5" w14:textId="0291AAE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Word-of-Mouth Marketing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5C797" w14:textId="7777777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SD</w:t>
            </w:r>
          </w:p>
        </w:tc>
        <w:tc>
          <w:tcPr>
            <w:tcW w:w="5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6A807" w14:textId="7777777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D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8C28C" w14:textId="7777777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N</w:t>
            </w:r>
          </w:p>
        </w:tc>
        <w:tc>
          <w:tcPr>
            <w:tcW w:w="54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C62EE" w14:textId="7777777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17C7" w14:textId="77777777" w:rsidR="00B7170B" w:rsidRPr="00F34CEA" w:rsidRDefault="00B7170B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SA</w:t>
            </w:r>
          </w:p>
        </w:tc>
      </w:tr>
      <w:tr w:rsidR="00B7170B" w:rsidRPr="00F34CEA" w14:paraId="5EB307D6" w14:textId="77777777" w:rsidTr="00A57938">
        <w:tc>
          <w:tcPr>
            <w:tcW w:w="988" w:type="dxa"/>
          </w:tcPr>
          <w:p w14:paraId="307C33EB" w14:textId="4AF0C5A0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WoM_1</w:t>
            </w:r>
          </w:p>
        </w:tc>
        <w:tc>
          <w:tcPr>
            <w:tcW w:w="6302" w:type="dxa"/>
            <w:tcBorders>
              <w:right w:val="single" w:sz="4" w:space="0" w:color="auto"/>
            </w:tcBorders>
          </w:tcPr>
          <w:p w14:paraId="27E09956" w14:textId="7A0F2773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</w:t>
            </w:r>
            <w:r w:rsidR="00887747">
              <w:rPr>
                <w:rFonts w:ascii="Times New Roman" w:hAnsi="Times New Roman"/>
                <w:sz w:val="20"/>
                <w:szCs w:val="20"/>
              </w:rPr>
              <w:t xml:space="preserve"> am willing to</w:t>
            </w:r>
            <w:r w:rsidRPr="00F34CEA">
              <w:rPr>
                <w:rFonts w:ascii="Times New Roman" w:hAnsi="Times New Roman"/>
                <w:sz w:val="20"/>
                <w:szCs w:val="20"/>
              </w:rPr>
              <w:t xml:space="preserve"> refer prospective students to my university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73F59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621A3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517B2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AEB52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14:paraId="20C27298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170B" w:rsidRPr="00F34CEA" w14:paraId="1F95C78E" w14:textId="77777777" w:rsidTr="00A57938">
        <w:trPr>
          <w:trHeight w:val="168"/>
        </w:trPr>
        <w:tc>
          <w:tcPr>
            <w:tcW w:w="988" w:type="dxa"/>
          </w:tcPr>
          <w:p w14:paraId="154075AF" w14:textId="0C98732C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WoM_2</w:t>
            </w:r>
          </w:p>
        </w:tc>
        <w:tc>
          <w:tcPr>
            <w:tcW w:w="6302" w:type="dxa"/>
          </w:tcPr>
          <w:p w14:paraId="64EF855A" w14:textId="7ACC1783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I</w:t>
            </w:r>
            <w:r w:rsidR="00887747">
              <w:rPr>
                <w:rFonts w:ascii="Times New Roman" w:hAnsi="Times New Roman"/>
                <w:sz w:val="20"/>
                <w:szCs w:val="20"/>
              </w:rPr>
              <w:t xml:space="preserve"> will</w:t>
            </w:r>
            <w:r w:rsidRPr="00F34CEA">
              <w:rPr>
                <w:rFonts w:ascii="Times New Roman" w:hAnsi="Times New Roman"/>
                <w:sz w:val="20"/>
                <w:szCs w:val="20"/>
              </w:rPr>
              <w:t xml:space="preserve"> recommend my university to others</w:t>
            </w:r>
            <w:r w:rsidR="00F30301">
              <w:rPr>
                <w:rFonts w:ascii="Times New Roman" w:hAnsi="Times New Roman"/>
                <w:sz w:val="20"/>
                <w:szCs w:val="20"/>
              </w:rPr>
              <w:t xml:space="preserve"> and encourage them to attend it</w:t>
            </w:r>
          </w:p>
        </w:tc>
        <w:tc>
          <w:tcPr>
            <w:tcW w:w="540" w:type="dxa"/>
            <w:vAlign w:val="center"/>
          </w:tcPr>
          <w:p w14:paraId="53DBB22C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2E4F3214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2F40F8EA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6A9A0611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31E7AAF2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170B" w:rsidRPr="00F34CEA" w14:paraId="2BFA641B" w14:textId="77777777" w:rsidTr="00A57938">
        <w:tc>
          <w:tcPr>
            <w:tcW w:w="988" w:type="dxa"/>
          </w:tcPr>
          <w:p w14:paraId="50154A8F" w14:textId="24BF41A0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WoM_3</w:t>
            </w:r>
          </w:p>
        </w:tc>
        <w:tc>
          <w:tcPr>
            <w:tcW w:w="6302" w:type="dxa"/>
          </w:tcPr>
          <w:p w14:paraId="5BDA1DB9" w14:textId="48AB9FF4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87747">
              <w:rPr>
                <w:rFonts w:ascii="Times New Roman" w:hAnsi="Times New Roman"/>
                <w:sz w:val="20"/>
                <w:szCs w:val="20"/>
              </w:rPr>
              <w:t xml:space="preserve">will </w:t>
            </w:r>
            <w:r w:rsidRPr="00F34CEA">
              <w:rPr>
                <w:rFonts w:ascii="Times New Roman" w:hAnsi="Times New Roman"/>
                <w:sz w:val="20"/>
                <w:szCs w:val="20"/>
              </w:rPr>
              <w:t>say positive things about my university publicly</w:t>
            </w:r>
          </w:p>
        </w:tc>
        <w:tc>
          <w:tcPr>
            <w:tcW w:w="540" w:type="dxa"/>
            <w:vAlign w:val="center"/>
          </w:tcPr>
          <w:p w14:paraId="59B330E0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4A66E614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68956BE6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7594034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600E913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170B" w:rsidRPr="00F34CEA" w14:paraId="0E1616CD" w14:textId="77777777" w:rsidTr="00A57938">
        <w:tc>
          <w:tcPr>
            <w:tcW w:w="988" w:type="dxa"/>
          </w:tcPr>
          <w:p w14:paraId="3FDF305B" w14:textId="167209C7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WoM_4</w:t>
            </w:r>
          </w:p>
        </w:tc>
        <w:tc>
          <w:tcPr>
            <w:tcW w:w="6302" w:type="dxa"/>
          </w:tcPr>
          <w:p w14:paraId="704EF703" w14:textId="7A923683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87747">
              <w:rPr>
                <w:rFonts w:ascii="Times New Roman" w:hAnsi="Times New Roman"/>
                <w:sz w:val="20"/>
                <w:szCs w:val="20"/>
              </w:rPr>
              <w:t xml:space="preserve">will willingly </w:t>
            </w:r>
            <w:r w:rsidRPr="00F34CEA">
              <w:rPr>
                <w:rFonts w:ascii="Times New Roman" w:hAnsi="Times New Roman"/>
                <w:sz w:val="20"/>
                <w:szCs w:val="20"/>
              </w:rPr>
              <w:t>correct wrong and negative impressions people hold about my university</w:t>
            </w:r>
          </w:p>
        </w:tc>
        <w:tc>
          <w:tcPr>
            <w:tcW w:w="540" w:type="dxa"/>
            <w:vAlign w:val="center"/>
          </w:tcPr>
          <w:p w14:paraId="206713C5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2D6E32C7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779EB755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1EEC3D2E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7F3C694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170B" w:rsidRPr="00F34CEA" w14:paraId="40946D52" w14:textId="77777777" w:rsidTr="00A57938">
        <w:tc>
          <w:tcPr>
            <w:tcW w:w="988" w:type="dxa"/>
          </w:tcPr>
          <w:p w14:paraId="007573B1" w14:textId="3BAF62B4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WoM_5</w:t>
            </w:r>
          </w:p>
        </w:tc>
        <w:tc>
          <w:tcPr>
            <w:tcW w:w="6302" w:type="dxa"/>
          </w:tcPr>
          <w:p w14:paraId="34E41023" w14:textId="41A2E9D1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87747">
              <w:rPr>
                <w:rFonts w:ascii="Times New Roman" w:hAnsi="Times New Roman"/>
                <w:sz w:val="20"/>
                <w:szCs w:val="20"/>
              </w:rPr>
              <w:t xml:space="preserve">will </w:t>
            </w:r>
            <w:r w:rsidRPr="00F34CEA">
              <w:rPr>
                <w:rFonts w:ascii="Times New Roman" w:hAnsi="Times New Roman"/>
                <w:sz w:val="20"/>
                <w:szCs w:val="20"/>
              </w:rPr>
              <w:t>publicly defend the courses, programmes and policies of my university</w:t>
            </w:r>
          </w:p>
        </w:tc>
        <w:tc>
          <w:tcPr>
            <w:tcW w:w="540" w:type="dxa"/>
            <w:vAlign w:val="center"/>
          </w:tcPr>
          <w:p w14:paraId="2C4BE975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7747EB34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1D172D34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1D2DF723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76ECBFD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170B" w:rsidRPr="00F34CEA" w14:paraId="56BD24DD" w14:textId="77777777" w:rsidTr="00A57938">
        <w:trPr>
          <w:trHeight w:val="29"/>
        </w:trPr>
        <w:tc>
          <w:tcPr>
            <w:tcW w:w="988" w:type="dxa"/>
          </w:tcPr>
          <w:p w14:paraId="1932B669" w14:textId="07D2DEFF" w:rsidR="00B7170B" w:rsidRPr="00F34CEA" w:rsidRDefault="00B7170B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WoM_6</w:t>
            </w:r>
          </w:p>
        </w:tc>
        <w:tc>
          <w:tcPr>
            <w:tcW w:w="6302" w:type="dxa"/>
          </w:tcPr>
          <w:p w14:paraId="498CA8E5" w14:textId="2D2D020A" w:rsidR="00B7170B" w:rsidRPr="00F34CEA" w:rsidRDefault="00F30301" w:rsidP="00F30301">
            <w:pPr>
              <w:rPr>
                <w:rFonts w:ascii="Times New Roman" w:hAnsi="Times New Roman"/>
                <w:sz w:val="20"/>
                <w:szCs w:val="20"/>
              </w:rPr>
            </w:pPr>
            <w:r>
              <w:t>I will definitely come back to this university for further studies</w:t>
            </w:r>
          </w:p>
        </w:tc>
        <w:tc>
          <w:tcPr>
            <w:tcW w:w="540" w:type="dxa"/>
            <w:vAlign w:val="center"/>
          </w:tcPr>
          <w:p w14:paraId="34382F5C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6A7DB1EA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731F4183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112120D3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3EF4F739" w14:textId="77777777" w:rsidR="00B7170B" w:rsidRPr="00F34CEA" w:rsidRDefault="00B7170B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5CA847D" w14:textId="79496DF2" w:rsidR="00B7170B" w:rsidRPr="00F34CEA" w:rsidRDefault="00B7170B" w:rsidP="00B7170B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Part </w:t>
      </w:r>
      <w:r w:rsidR="00EF5FFB" w:rsidRPr="00F34CEA">
        <w:rPr>
          <w:rFonts w:ascii="Times New Roman" w:hAnsi="Times New Roman"/>
          <w:b/>
          <w:bCs/>
          <w:color w:val="000000" w:themeColor="text1"/>
          <w:sz w:val="24"/>
        </w:rPr>
        <w:t>E</w:t>
      </w: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: Information about Students’ Overall Experience </w:t>
      </w:r>
    </w:p>
    <w:p w14:paraId="7078BCB7" w14:textId="58B1B394" w:rsidR="00083998" w:rsidRDefault="00B7170B" w:rsidP="00B7170B">
      <w:pPr>
        <w:spacing w:after="160" w:line="259" w:lineRule="auto"/>
        <w:rPr>
          <w:rFonts w:ascii="Times New Roman" w:hAnsi="Times New Roman"/>
          <w:color w:val="000000" w:themeColor="text1"/>
          <w:sz w:val="24"/>
        </w:rPr>
      </w:pPr>
      <w:r w:rsidRPr="00F34CEA">
        <w:rPr>
          <w:rFonts w:ascii="Times New Roman" w:hAnsi="Times New Roman"/>
          <w:color w:val="000000" w:themeColor="text1"/>
          <w:sz w:val="24"/>
        </w:rPr>
        <w:t xml:space="preserve">Each item below is measured on </w:t>
      </w:r>
      <w:r w:rsidR="002D78E5">
        <w:rPr>
          <w:rFonts w:ascii="Times New Roman" w:hAnsi="Times New Roman"/>
          <w:color w:val="000000" w:themeColor="text1"/>
          <w:sz w:val="24"/>
        </w:rPr>
        <w:t xml:space="preserve">a. </w:t>
      </w:r>
      <w:r w:rsidRPr="00F34CEA">
        <w:rPr>
          <w:rFonts w:ascii="Times New Roman" w:hAnsi="Times New Roman"/>
          <w:color w:val="000000" w:themeColor="text1"/>
          <w:sz w:val="24"/>
        </w:rPr>
        <w:t>five-point Likert scale: SD = “strongly disagree”, D = “disagree”, N = “neither agree nor disagree”, A = “agree” and SA = strongly agree. Please tick the option that best describes your opinion.</w:t>
      </w:r>
    </w:p>
    <w:tbl>
      <w:tblPr>
        <w:tblStyle w:val="TableGrid"/>
        <w:tblW w:w="4871" w:type="pct"/>
        <w:tblInd w:w="85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80"/>
        <w:gridCol w:w="6570"/>
        <w:gridCol w:w="540"/>
        <w:gridCol w:w="318"/>
        <w:gridCol w:w="402"/>
        <w:gridCol w:w="360"/>
        <w:gridCol w:w="540"/>
      </w:tblGrid>
      <w:tr w:rsidR="00544249" w:rsidRPr="00F34CEA" w14:paraId="22EDAC6F" w14:textId="77777777" w:rsidTr="003302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9ADD3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Code</w:t>
            </w:r>
          </w:p>
        </w:tc>
        <w:tc>
          <w:tcPr>
            <w:tcW w:w="657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7E493F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Student overall experience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CCEEAD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SD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D0ED5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5ECCC1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1FDFA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92F05" w14:textId="77777777" w:rsidR="00544249" w:rsidRPr="00F34CEA" w:rsidRDefault="00544249" w:rsidP="00330277">
            <w:pPr>
              <w:spacing w:before="40" w:after="40"/>
              <w:outlineLvl w:val="2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</w:tr>
      <w:tr w:rsidR="00544249" w:rsidRPr="00F34CEA" w14:paraId="048368B1" w14:textId="77777777" w:rsidTr="003302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CDB18" w14:textId="27F1A13C" w:rsidR="00544249" w:rsidRPr="00F34CEA" w:rsidRDefault="00887747" w:rsidP="0033027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</w:t>
            </w:r>
            <w:r w:rsidR="0054424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</w:t>
            </w:r>
            <w:r w:rsidR="00544249"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_1</w:t>
            </w:r>
          </w:p>
        </w:tc>
        <w:tc>
          <w:tcPr>
            <w:tcW w:w="6570" w:type="dxa"/>
            <w:tcBorders>
              <w:bottom w:val="single" w:sz="4" w:space="0" w:color="auto"/>
              <w:right w:val="single" w:sz="4" w:space="0" w:color="auto"/>
            </w:tcBorders>
          </w:tcPr>
          <w:p w14:paraId="096DE71D" w14:textId="77777777" w:rsidR="00544249" w:rsidRPr="00D62BA9" w:rsidRDefault="00544249" w:rsidP="00330277">
            <w:pPr>
              <w:spacing w:line="259" w:lineRule="auto"/>
            </w:pPr>
            <w:r>
              <w:t>The experience in my university significantly deepened my knowledge, sparked my curiosity, and provided a truly meaningful and impactful learning journey</w:t>
            </w: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14:paraId="5847EA46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59F355BF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672D63D1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535B2430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A88286A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544249" w:rsidRPr="00F34CEA" w14:paraId="3ED50BB7" w14:textId="77777777" w:rsidTr="00330277">
        <w:trPr>
          <w:trHeight w:val="13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3FD48" w14:textId="568EA497" w:rsidR="00544249" w:rsidRPr="00F34CEA" w:rsidRDefault="00887747" w:rsidP="0033027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</w:t>
            </w:r>
            <w:r w:rsidR="0054424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</w:t>
            </w:r>
            <w:r w:rsidR="00544249"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_2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712888B9" w14:textId="77777777" w:rsidR="00544249" w:rsidRPr="00D62BA9" w:rsidRDefault="00544249" w:rsidP="00330277">
            <w:pPr>
              <w:spacing w:line="259" w:lineRule="auto"/>
            </w:pPr>
            <w:r>
              <w:t>The activities in my university were fun, captivating, and enjoyable to watch and participate in.</w:t>
            </w:r>
          </w:p>
        </w:tc>
        <w:tc>
          <w:tcPr>
            <w:tcW w:w="540" w:type="dxa"/>
            <w:vAlign w:val="center"/>
          </w:tcPr>
          <w:p w14:paraId="3B120BAE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3E56F065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285138E5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4F0079BD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04B2B9D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544249" w:rsidRPr="00F34CEA" w14:paraId="481D643A" w14:textId="77777777" w:rsidTr="00330277">
        <w:trPr>
          <w:trHeight w:val="21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F319E" w14:textId="0EE51041" w:rsidR="00544249" w:rsidRPr="00F34CEA" w:rsidRDefault="00887747" w:rsidP="0033027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</w:t>
            </w:r>
            <w:r w:rsidR="0054424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</w:t>
            </w:r>
            <w:r w:rsidR="00544249"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_3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438F2E79" w14:textId="77777777" w:rsidR="00544249" w:rsidRPr="00D62BA9" w:rsidRDefault="00544249" w:rsidP="00330277">
            <w:pPr>
              <w:spacing w:line="259" w:lineRule="auto"/>
            </w:pPr>
            <w:r>
              <w:t>The university’s environment was harmonious, visually appealing, and thoughtfully designed, making it a pleasant place to be.</w:t>
            </w:r>
          </w:p>
        </w:tc>
        <w:tc>
          <w:tcPr>
            <w:tcW w:w="540" w:type="dxa"/>
            <w:vAlign w:val="center"/>
          </w:tcPr>
          <w:p w14:paraId="66F6BB03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227140E0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6DD2A298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44B49D86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00C04B4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544249" w:rsidRPr="00F34CEA" w14:paraId="3980BC4A" w14:textId="77777777" w:rsidTr="003302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AE20F" w14:textId="521CCEF6" w:rsidR="00544249" w:rsidRPr="00F34CEA" w:rsidRDefault="00887747" w:rsidP="0033027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</w:t>
            </w:r>
            <w:r w:rsidR="0054424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</w:t>
            </w:r>
            <w:r w:rsidR="00544249" w:rsidRPr="00F34C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_4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12DF1CE3" w14:textId="77777777" w:rsidR="00544249" w:rsidRPr="00D62BA9" w:rsidRDefault="00544249" w:rsidP="00330277">
            <w:pPr>
              <w:spacing w:line="259" w:lineRule="auto"/>
            </w:pPr>
            <w:r>
              <w:t>Being in my university allowed me to escape daily life, imagine new identities, and feel transported to a different world.</w:t>
            </w:r>
          </w:p>
        </w:tc>
        <w:tc>
          <w:tcPr>
            <w:tcW w:w="540" w:type="dxa"/>
            <w:vAlign w:val="center"/>
          </w:tcPr>
          <w:p w14:paraId="1463F63A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59E9C6AA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78775F6A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69468C9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684A37C" w14:textId="77777777" w:rsidR="00544249" w:rsidRPr="00F34CEA" w:rsidRDefault="00544249" w:rsidP="003302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87747" w:rsidRPr="00F34CEA" w14:paraId="59FCAAB9" w14:textId="77777777" w:rsidTr="003302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F7182" w14:textId="50279DF3" w:rsidR="00887747" w:rsidRDefault="00887747" w:rsidP="00330277">
            <w:pPr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lastRenderedPageBreak/>
              <w:t>SE_5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34A24272" w14:textId="47D343EB" w:rsidR="00887747" w:rsidRDefault="00887747" w:rsidP="00330277">
            <w:pPr>
              <w:spacing w:line="259" w:lineRule="auto"/>
            </w:pPr>
            <w:r>
              <w:t>I will carry lasting, positive memories of my time at this university.</w:t>
            </w:r>
          </w:p>
        </w:tc>
        <w:tc>
          <w:tcPr>
            <w:tcW w:w="540" w:type="dxa"/>
            <w:vAlign w:val="center"/>
          </w:tcPr>
          <w:p w14:paraId="4FDBEE6C" w14:textId="77777777" w:rsidR="00887747" w:rsidRPr="00F34CEA" w:rsidRDefault="00887747" w:rsidP="00330277">
            <w:pPr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43568B5D" w14:textId="77777777" w:rsidR="00887747" w:rsidRPr="00F34CEA" w:rsidRDefault="00887747" w:rsidP="00330277">
            <w:pPr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6A2D385D" w14:textId="77777777" w:rsidR="00887747" w:rsidRPr="00F34CEA" w:rsidRDefault="00887747" w:rsidP="00330277">
            <w:pPr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63D82FDC" w14:textId="77777777" w:rsidR="00887747" w:rsidRPr="00F34CEA" w:rsidRDefault="00887747" w:rsidP="00330277">
            <w:pPr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77B0F039" w14:textId="77777777" w:rsidR="00887747" w:rsidRPr="00F34CEA" w:rsidRDefault="00887747" w:rsidP="00330277">
            <w:pPr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</w:tr>
    </w:tbl>
    <w:p w14:paraId="138D7A1C" w14:textId="77777777" w:rsidR="008A5917" w:rsidRDefault="008A5917" w:rsidP="00E93049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</w:p>
    <w:p w14:paraId="247D3300" w14:textId="77777777" w:rsidR="008A5917" w:rsidRDefault="008A5917" w:rsidP="00E93049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</w:p>
    <w:p w14:paraId="2B358B84" w14:textId="3E858CF4" w:rsidR="00E93049" w:rsidRPr="00F34CEA" w:rsidRDefault="00E93049" w:rsidP="00E93049">
      <w:pPr>
        <w:pStyle w:val="Introduction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Part </w:t>
      </w:r>
      <w:r w:rsidR="00EF5FFB" w:rsidRPr="00F34CEA">
        <w:rPr>
          <w:rFonts w:ascii="Times New Roman" w:hAnsi="Times New Roman"/>
          <w:b/>
          <w:bCs/>
          <w:color w:val="000000" w:themeColor="text1"/>
          <w:sz w:val="24"/>
        </w:rPr>
        <w:t>F</w:t>
      </w:r>
      <w:r w:rsidRPr="00F34CEA">
        <w:rPr>
          <w:rFonts w:ascii="Times New Roman" w:hAnsi="Times New Roman"/>
          <w:b/>
          <w:bCs/>
          <w:color w:val="000000" w:themeColor="text1"/>
          <w:sz w:val="24"/>
        </w:rPr>
        <w:t xml:space="preserve">: Information about Student Enrolment </w:t>
      </w:r>
      <w:r w:rsidR="00185891" w:rsidRPr="00F34CEA">
        <w:rPr>
          <w:rFonts w:ascii="Times New Roman" w:hAnsi="Times New Roman"/>
          <w:b/>
          <w:bCs/>
          <w:color w:val="000000" w:themeColor="text1"/>
          <w:sz w:val="24"/>
        </w:rPr>
        <w:t>in Technical Universities</w:t>
      </w:r>
    </w:p>
    <w:p w14:paraId="0A4D2BD5" w14:textId="0F6EE194" w:rsidR="00E93049" w:rsidRPr="00F34CEA" w:rsidRDefault="00E93049" w:rsidP="00E93049">
      <w:pPr>
        <w:spacing w:after="160" w:line="259" w:lineRule="auto"/>
        <w:rPr>
          <w:rFonts w:ascii="Times New Roman" w:eastAsia="Calibri" w:hAnsi="Times New Roman"/>
          <w:color w:val="000000" w:themeColor="text1"/>
          <w:sz w:val="24"/>
        </w:rPr>
      </w:pPr>
      <w:r w:rsidRPr="00F34CEA">
        <w:rPr>
          <w:rFonts w:ascii="Times New Roman" w:hAnsi="Times New Roman"/>
          <w:color w:val="000000" w:themeColor="text1"/>
          <w:sz w:val="24"/>
        </w:rPr>
        <w:t xml:space="preserve">Each item below is measured on </w:t>
      </w:r>
      <w:r w:rsidR="002D78E5">
        <w:rPr>
          <w:rFonts w:ascii="Times New Roman" w:hAnsi="Times New Roman"/>
          <w:color w:val="000000" w:themeColor="text1"/>
          <w:sz w:val="24"/>
        </w:rPr>
        <w:t xml:space="preserve">a </w:t>
      </w:r>
      <w:r w:rsidRPr="00F34CEA">
        <w:rPr>
          <w:rFonts w:ascii="Times New Roman" w:hAnsi="Times New Roman"/>
          <w:color w:val="000000" w:themeColor="text1"/>
          <w:sz w:val="24"/>
        </w:rPr>
        <w:t>five-point Likert scale: SD = “strongly disagree”, D = “disagree”, N = “neither agree nor disagree”, A = “agree” and SA = strongly agree. Please tick the option that best describes your opinion.</w:t>
      </w:r>
    </w:p>
    <w:tbl>
      <w:tblPr>
        <w:tblStyle w:val="TableGrid"/>
        <w:tblW w:w="4916" w:type="pct"/>
        <w:tblInd w:w="85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988"/>
        <w:gridCol w:w="6302"/>
        <w:gridCol w:w="540"/>
        <w:gridCol w:w="538"/>
        <w:gridCol w:w="452"/>
        <w:gridCol w:w="541"/>
        <w:gridCol w:w="540"/>
      </w:tblGrid>
      <w:tr w:rsidR="00E93049" w:rsidRPr="00F34CEA" w14:paraId="5FE74FCC" w14:textId="77777777" w:rsidTr="00A57938">
        <w:tc>
          <w:tcPr>
            <w:tcW w:w="988" w:type="dxa"/>
            <w:shd w:val="clear" w:color="auto" w:fill="F2F2F2" w:themeFill="background1" w:themeFillShade="F2"/>
          </w:tcPr>
          <w:p w14:paraId="6C18BFCB" w14:textId="77777777" w:rsidR="00E93049" w:rsidRPr="00F34CEA" w:rsidRDefault="00E93049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630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82BD7E" w14:textId="05DDC094" w:rsidR="00E93049" w:rsidRPr="00F34CEA" w:rsidRDefault="00544249" w:rsidP="00544249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Students Enrolment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AC503C" w14:textId="77777777" w:rsidR="00E93049" w:rsidRPr="00F34CEA" w:rsidRDefault="00E93049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SD</w:t>
            </w:r>
          </w:p>
        </w:tc>
        <w:tc>
          <w:tcPr>
            <w:tcW w:w="5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8ECFE3" w14:textId="77777777" w:rsidR="00E93049" w:rsidRPr="00F34CEA" w:rsidRDefault="00E93049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D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9F2E3" w14:textId="77777777" w:rsidR="00E93049" w:rsidRPr="00F34CEA" w:rsidRDefault="00E93049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N</w:t>
            </w:r>
          </w:p>
        </w:tc>
        <w:tc>
          <w:tcPr>
            <w:tcW w:w="54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7A384" w14:textId="77777777" w:rsidR="00E93049" w:rsidRPr="00F34CEA" w:rsidRDefault="00E93049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C8C983" w14:textId="77777777" w:rsidR="00E93049" w:rsidRPr="00F34CEA" w:rsidRDefault="00E93049" w:rsidP="00A57938">
            <w:pPr>
              <w:pStyle w:val="Heading3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color w:val="auto"/>
                <w:sz w:val="20"/>
                <w:szCs w:val="20"/>
              </w:rPr>
              <w:t>SA</w:t>
            </w:r>
          </w:p>
        </w:tc>
      </w:tr>
      <w:tr w:rsidR="00E93049" w:rsidRPr="00F34CEA" w14:paraId="4E5B9E2E" w14:textId="77777777" w:rsidTr="00A57938">
        <w:tc>
          <w:tcPr>
            <w:tcW w:w="988" w:type="dxa"/>
          </w:tcPr>
          <w:p w14:paraId="47ED4191" w14:textId="56E35F74" w:rsidR="00E93049" w:rsidRPr="00F34CEA" w:rsidRDefault="00E93049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SEM_1</w:t>
            </w:r>
          </w:p>
        </w:tc>
        <w:tc>
          <w:tcPr>
            <w:tcW w:w="6302" w:type="dxa"/>
            <w:tcBorders>
              <w:right w:val="single" w:sz="4" w:space="0" w:color="auto"/>
            </w:tcBorders>
          </w:tcPr>
          <w:p w14:paraId="73F92633" w14:textId="2123AC34" w:rsidR="00E93049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Number of students enrolled in my university increased </w:t>
            </w:r>
            <w:r w:rsidR="00E93049" w:rsidRPr="00F34CE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B5A27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E6C19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5E46E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938A2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14:paraId="361E958A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049" w:rsidRPr="00F34CEA" w14:paraId="3D91DE23" w14:textId="77777777" w:rsidTr="00A57938">
        <w:trPr>
          <w:trHeight w:val="168"/>
        </w:trPr>
        <w:tc>
          <w:tcPr>
            <w:tcW w:w="988" w:type="dxa"/>
          </w:tcPr>
          <w:p w14:paraId="2BD03CC1" w14:textId="68D75CD7" w:rsidR="00E93049" w:rsidRPr="00F34CEA" w:rsidRDefault="00E93049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SEM_2</w:t>
            </w:r>
          </w:p>
        </w:tc>
        <w:tc>
          <w:tcPr>
            <w:tcW w:w="6302" w:type="dxa"/>
          </w:tcPr>
          <w:p w14:paraId="6EB77D1F" w14:textId="0E17C512" w:rsidR="00E93049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Maximum number of students that can be enrolled on a programme is reached</w:t>
            </w:r>
          </w:p>
        </w:tc>
        <w:tc>
          <w:tcPr>
            <w:tcW w:w="540" w:type="dxa"/>
            <w:vAlign w:val="center"/>
          </w:tcPr>
          <w:p w14:paraId="1047F345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334C4BD9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11069D00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5C1C252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35489BE8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049" w:rsidRPr="00F34CEA" w14:paraId="6F169C6E" w14:textId="77777777" w:rsidTr="00A57938">
        <w:tc>
          <w:tcPr>
            <w:tcW w:w="988" w:type="dxa"/>
          </w:tcPr>
          <w:p w14:paraId="2003A9CD" w14:textId="49C97546" w:rsidR="00E93049" w:rsidRPr="00F34CEA" w:rsidRDefault="00E93049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SEM_3</w:t>
            </w:r>
          </w:p>
        </w:tc>
        <w:tc>
          <w:tcPr>
            <w:tcW w:w="6302" w:type="dxa"/>
          </w:tcPr>
          <w:p w14:paraId="4795E315" w14:textId="3503F92D" w:rsidR="00E93049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Average number of students enrolled on each programme is high</w:t>
            </w:r>
          </w:p>
        </w:tc>
        <w:tc>
          <w:tcPr>
            <w:tcW w:w="540" w:type="dxa"/>
            <w:vAlign w:val="center"/>
          </w:tcPr>
          <w:p w14:paraId="5C356CA7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08961C36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01C4F96B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7CA14161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1561954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049" w:rsidRPr="00F34CEA" w14:paraId="734A64B1" w14:textId="77777777" w:rsidTr="00A57938">
        <w:tc>
          <w:tcPr>
            <w:tcW w:w="988" w:type="dxa"/>
          </w:tcPr>
          <w:p w14:paraId="517C1DE6" w14:textId="3C96D66C" w:rsidR="00E93049" w:rsidRPr="00F34CEA" w:rsidRDefault="00E93049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SEM_4</w:t>
            </w:r>
          </w:p>
        </w:tc>
        <w:tc>
          <w:tcPr>
            <w:tcW w:w="6302" w:type="dxa"/>
          </w:tcPr>
          <w:p w14:paraId="2193D6CD" w14:textId="5001DFA6" w:rsidR="00E93049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The maximum number of students that can be enrolled on a programme is exceeded</w:t>
            </w:r>
          </w:p>
        </w:tc>
        <w:tc>
          <w:tcPr>
            <w:tcW w:w="540" w:type="dxa"/>
            <w:vAlign w:val="center"/>
          </w:tcPr>
          <w:p w14:paraId="3FA42C92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184EBC6D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1F9F5DD8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3FDFDC72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A18C501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049" w:rsidRPr="00F34CEA" w14:paraId="19FAC238" w14:textId="77777777" w:rsidTr="00A57938">
        <w:tc>
          <w:tcPr>
            <w:tcW w:w="988" w:type="dxa"/>
          </w:tcPr>
          <w:p w14:paraId="0805D663" w14:textId="5010F5AE" w:rsidR="00E93049" w:rsidRPr="00F34CEA" w:rsidRDefault="00E93049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SEM_5</w:t>
            </w:r>
          </w:p>
        </w:tc>
        <w:tc>
          <w:tcPr>
            <w:tcW w:w="6302" w:type="dxa"/>
          </w:tcPr>
          <w:p w14:paraId="62FE3FA5" w14:textId="5398DE32" w:rsidR="00E93049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Many programmes have very few students enrolled on them</w:t>
            </w:r>
          </w:p>
        </w:tc>
        <w:tc>
          <w:tcPr>
            <w:tcW w:w="540" w:type="dxa"/>
            <w:vAlign w:val="center"/>
          </w:tcPr>
          <w:p w14:paraId="4EDC992C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7FED0CF7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441753B8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DF39A93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157DE65A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049" w:rsidRPr="00F34CEA" w14:paraId="6A15F72D" w14:textId="77777777" w:rsidTr="00A57938">
        <w:trPr>
          <w:trHeight w:val="29"/>
        </w:trPr>
        <w:tc>
          <w:tcPr>
            <w:tcW w:w="988" w:type="dxa"/>
          </w:tcPr>
          <w:p w14:paraId="43F9A8AC" w14:textId="7D8DA099" w:rsidR="00E93049" w:rsidRPr="00F34CEA" w:rsidRDefault="00E93049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SEM_6</w:t>
            </w:r>
          </w:p>
        </w:tc>
        <w:tc>
          <w:tcPr>
            <w:tcW w:w="6302" w:type="dxa"/>
          </w:tcPr>
          <w:p w14:paraId="5BC8AF84" w14:textId="00DB6EE1" w:rsidR="00E93049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Many students were denied admission because the programmes were full </w:t>
            </w:r>
            <w:r w:rsidR="00E93049" w:rsidRPr="00F34CE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14:paraId="3D023D69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19FAB28C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41A070B0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30FE2E2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37FD4DD" w14:textId="77777777" w:rsidR="00E93049" w:rsidRPr="00F34CEA" w:rsidRDefault="00E93049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386F" w:rsidRPr="00F34CEA" w14:paraId="5D386822" w14:textId="77777777" w:rsidTr="00A57938">
        <w:trPr>
          <w:trHeight w:val="29"/>
        </w:trPr>
        <w:tc>
          <w:tcPr>
            <w:tcW w:w="988" w:type="dxa"/>
          </w:tcPr>
          <w:p w14:paraId="0172F18A" w14:textId="6E2DF100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SEM_7</w:t>
            </w:r>
          </w:p>
        </w:tc>
        <w:tc>
          <w:tcPr>
            <w:tcW w:w="6302" w:type="dxa"/>
          </w:tcPr>
          <w:p w14:paraId="31A8F235" w14:textId="09AE830F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Number of students on waitlist increased </w:t>
            </w:r>
          </w:p>
        </w:tc>
        <w:tc>
          <w:tcPr>
            <w:tcW w:w="540" w:type="dxa"/>
            <w:vAlign w:val="center"/>
          </w:tcPr>
          <w:p w14:paraId="3960A223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4B38F79C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63800A90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2222FEC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34954302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386F" w:rsidRPr="00F34CEA" w14:paraId="09B140E9" w14:textId="77777777" w:rsidTr="00A57938">
        <w:trPr>
          <w:trHeight w:val="29"/>
        </w:trPr>
        <w:tc>
          <w:tcPr>
            <w:tcW w:w="988" w:type="dxa"/>
          </w:tcPr>
          <w:p w14:paraId="0842C8DB" w14:textId="0AD28844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SEM_8</w:t>
            </w:r>
          </w:p>
        </w:tc>
        <w:tc>
          <w:tcPr>
            <w:tcW w:w="6302" w:type="dxa"/>
          </w:tcPr>
          <w:p w14:paraId="05202E63" w14:textId="745E54D9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Maximum number of students who can be on waitlist is exceeded </w:t>
            </w:r>
          </w:p>
        </w:tc>
        <w:tc>
          <w:tcPr>
            <w:tcW w:w="540" w:type="dxa"/>
            <w:vAlign w:val="center"/>
          </w:tcPr>
          <w:p w14:paraId="3EA0419D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2501FFF9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58C5C86D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36A6D6B0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3986F6A7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386F" w:rsidRPr="00F34CEA" w14:paraId="4980A448" w14:textId="77777777" w:rsidTr="00A57938">
        <w:trPr>
          <w:trHeight w:val="29"/>
        </w:trPr>
        <w:tc>
          <w:tcPr>
            <w:tcW w:w="988" w:type="dxa"/>
          </w:tcPr>
          <w:p w14:paraId="4484AC59" w14:textId="633F150F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SEM_9</w:t>
            </w:r>
          </w:p>
        </w:tc>
        <w:tc>
          <w:tcPr>
            <w:tcW w:w="6302" w:type="dxa"/>
          </w:tcPr>
          <w:p w14:paraId="30D4B1DE" w14:textId="78236EBD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 xml:space="preserve">Students offering the same programme were split into different lecture groups </w:t>
            </w:r>
          </w:p>
        </w:tc>
        <w:tc>
          <w:tcPr>
            <w:tcW w:w="540" w:type="dxa"/>
            <w:vAlign w:val="center"/>
          </w:tcPr>
          <w:p w14:paraId="6AB85BD3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3DA7A71D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63C2C7DE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27A82AA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70F386A0" w14:textId="77777777" w:rsidR="008D386F" w:rsidRPr="00F34CEA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386F" w:rsidRPr="00185891" w14:paraId="1DE54711" w14:textId="77777777" w:rsidTr="00A57938">
        <w:trPr>
          <w:trHeight w:val="29"/>
        </w:trPr>
        <w:tc>
          <w:tcPr>
            <w:tcW w:w="988" w:type="dxa"/>
          </w:tcPr>
          <w:p w14:paraId="5650A3AC" w14:textId="30CBC8FD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SEM_10</w:t>
            </w:r>
          </w:p>
        </w:tc>
        <w:tc>
          <w:tcPr>
            <w:tcW w:w="6302" w:type="dxa"/>
          </w:tcPr>
          <w:p w14:paraId="6EA3EEC6" w14:textId="0072A39C" w:rsidR="008D386F" w:rsidRPr="00F34CEA" w:rsidRDefault="008D386F" w:rsidP="00A57938">
            <w:pPr>
              <w:rPr>
                <w:rFonts w:ascii="Times New Roman" w:hAnsi="Times New Roman"/>
                <w:sz w:val="20"/>
                <w:szCs w:val="20"/>
              </w:rPr>
            </w:pPr>
            <w:r w:rsidRPr="00F34CEA">
              <w:rPr>
                <w:rFonts w:ascii="Times New Roman" w:hAnsi="Times New Roman"/>
                <w:sz w:val="20"/>
                <w:szCs w:val="20"/>
              </w:rPr>
              <w:t>Credit hours per lecturer increased for the same programme</w:t>
            </w:r>
          </w:p>
        </w:tc>
        <w:tc>
          <w:tcPr>
            <w:tcW w:w="540" w:type="dxa"/>
            <w:vAlign w:val="center"/>
          </w:tcPr>
          <w:p w14:paraId="220C1459" w14:textId="77777777" w:rsidR="008D386F" w:rsidRPr="00185891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44755BE5" w14:textId="77777777" w:rsidR="008D386F" w:rsidRPr="00185891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14:paraId="6553378E" w14:textId="77777777" w:rsidR="008D386F" w:rsidRPr="00185891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dxa"/>
            <w:vAlign w:val="center"/>
          </w:tcPr>
          <w:p w14:paraId="44873AD9" w14:textId="77777777" w:rsidR="008D386F" w:rsidRPr="00185891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12E95EC4" w14:textId="77777777" w:rsidR="008D386F" w:rsidRPr="00185891" w:rsidRDefault="008D386F" w:rsidP="00A57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D46D694" w14:textId="77777777" w:rsidR="00E93049" w:rsidRDefault="00E93049" w:rsidP="00075E2E">
      <w:pPr>
        <w:rPr>
          <w:rFonts w:ascii="Times New Roman" w:hAnsi="Times New Roman"/>
          <w:color w:val="000000" w:themeColor="text1"/>
          <w:sz w:val="24"/>
        </w:rPr>
      </w:pPr>
    </w:p>
    <w:p w14:paraId="2848F49F" w14:textId="3FAF15F6" w:rsidR="005F4301" w:rsidRPr="00510478" w:rsidRDefault="0090524C" w:rsidP="0090524C">
      <w:pPr>
        <w:rPr>
          <w:rFonts w:ascii="Times New Roman" w:hAnsi="Times New Roman"/>
          <w:color w:val="000000" w:themeColor="text1"/>
          <w:sz w:val="22"/>
        </w:rPr>
      </w:pPr>
      <w:r w:rsidRPr="00510478">
        <w:rPr>
          <w:rFonts w:ascii="Times New Roman" w:hAnsi="Times New Roman"/>
          <w:b/>
          <w:bCs/>
          <w:sz w:val="22"/>
        </w:rPr>
        <w:t>Appendix B: Parsimonious Version of HEISQUAL Model used in the study</w:t>
      </w:r>
    </w:p>
    <w:p w14:paraId="6B6EDF5A" w14:textId="19648B0F" w:rsidR="005F4301" w:rsidRDefault="005F4301" w:rsidP="00075E2E">
      <w:pPr>
        <w:rPr>
          <w:rFonts w:ascii="Times New Roman" w:hAnsi="Times New Roman"/>
          <w:color w:val="000000" w:themeColor="text1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9"/>
        <w:gridCol w:w="3872"/>
        <w:gridCol w:w="4189"/>
      </w:tblGrid>
      <w:tr w:rsidR="004F532A" w:rsidRPr="00510478" w14:paraId="718746C8" w14:textId="77777777" w:rsidTr="005F4301">
        <w:tc>
          <w:tcPr>
            <w:tcW w:w="0" w:type="auto"/>
            <w:hideMark/>
          </w:tcPr>
          <w:p w14:paraId="59F5AE12" w14:textId="77777777" w:rsidR="005F4301" w:rsidRPr="005F4301" w:rsidRDefault="005F4301" w:rsidP="005F43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>Dimension</w:t>
            </w:r>
          </w:p>
        </w:tc>
        <w:tc>
          <w:tcPr>
            <w:tcW w:w="0" w:type="auto"/>
            <w:hideMark/>
          </w:tcPr>
          <w:p w14:paraId="63C816AC" w14:textId="77777777" w:rsidR="0090524C" w:rsidRPr="00510478" w:rsidRDefault="005F4301" w:rsidP="009052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Original HEISQUAL </w:t>
            </w:r>
          </w:p>
          <w:p w14:paraId="4123DD47" w14:textId="1FC7C84D" w:rsidR="005F4301" w:rsidRPr="005F4301" w:rsidRDefault="0090524C" w:rsidP="009052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>(Multiple i</w:t>
            </w:r>
            <w:r w:rsidR="005F4301" w:rsidRPr="005F4301">
              <w:rPr>
                <w:rFonts w:ascii="Times New Roman" w:hAnsi="Times New Roman"/>
                <w:b/>
                <w:bCs/>
                <w:sz w:val="20"/>
                <w:szCs w:val="20"/>
              </w:rPr>
              <w:t>tems</w:t>
            </w: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  <w:r w:rsidR="00B17937"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>63 items in all)</w:t>
            </w:r>
          </w:p>
        </w:tc>
        <w:tc>
          <w:tcPr>
            <w:tcW w:w="0" w:type="auto"/>
            <w:hideMark/>
          </w:tcPr>
          <w:p w14:paraId="270B617A" w14:textId="77777777" w:rsidR="0090524C" w:rsidRPr="00510478" w:rsidRDefault="005F4301" w:rsidP="005F43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>Parsimonious Version</w:t>
            </w:r>
            <w:r w:rsidRPr="005F430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7ECC67C" w14:textId="31BA0316" w:rsidR="005F4301" w:rsidRPr="005F4301" w:rsidRDefault="00981DA1" w:rsidP="005F43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>(1 key i</w:t>
            </w:r>
            <w:r w:rsidR="005F4301" w:rsidRPr="005F4301">
              <w:rPr>
                <w:rFonts w:ascii="Times New Roman" w:hAnsi="Times New Roman"/>
                <w:b/>
                <w:bCs/>
                <w:sz w:val="20"/>
                <w:szCs w:val="20"/>
              </w:rPr>
              <w:t>tem</w:t>
            </w:r>
            <w:r w:rsidR="005F4301"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for each dimension</w:t>
            </w:r>
            <w:r w:rsidRPr="00510478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F532A" w:rsidRPr="00510478" w14:paraId="670794ED" w14:textId="77777777" w:rsidTr="005F4301">
        <w:tc>
          <w:tcPr>
            <w:tcW w:w="0" w:type="auto"/>
            <w:hideMark/>
          </w:tcPr>
          <w:p w14:paraId="6DB34849" w14:textId="1A7D9CBE" w:rsidR="005F4301" w:rsidRPr="005F4301" w:rsidRDefault="00456192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Lecturers’ Profile (17 items)</w:t>
            </w:r>
          </w:p>
        </w:tc>
        <w:tc>
          <w:tcPr>
            <w:tcW w:w="0" w:type="auto"/>
            <w:hideMark/>
          </w:tcPr>
          <w:p w14:paraId="11E90C70" w14:textId="2BCB9933" w:rsidR="005F4301" w:rsidRPr="005F4301" w:rsidRDefault="005F4301" w:rsidP="00456192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>Items on lecturers’</w:t>
            </w:r>
            <w:r w:rsidR="00456192" w:rsidRPr="00510478">
              <w:rPr>
                <w:rFonts w:ascii="Times New Roman" w:hAnsi="Times New Roman"/>
                <w:sz w:val="20"/>
                <w:szCs w:val="20"/>
              </w:rPr>
              <w:t xml:space="preserve"> subject knowledge, </w:t>
            </w:r>
            <w:r w:rsidRPr="005F4301">
              <w:rPr>
                <w:rFonts w:ascii="Times New Roman" w:hAnsi="Times New Roman"/>
                <w:sz w:val="20"/>
                <w:szCs w:val="20"/>
              </w:rPr>
              <w:t>communication</w:t>
            </w:r>
            <w:r w:rsidR="00456192" w:rsidRPr="00510478">
              <w:rPr>
                <w:rFonts w:ascii="Times New Roman" w:hAnsi="Times New Roman"/>
                <w:sz w:val="20"/>
                <w:szCs w:val="20"/>
              </w:rPr>
              <w:t xml:space="preserve"> skills</w:t>
            </w:r>
            <w:r w:rsidRPr="005F430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56192" w:rsidRPr="00510478">
              <w:rPr>
                <w:rFonts w:ascii="Times New Roman" w:hAnsi="Times New Roman"/>
                <w:sz w:val="20"/>
                <w:szCs w:val="20"/>
              </w:rPr>
              <w:t>teaching styles</w:t>
            </w:r>
            <w:r w:rsidRPr="005F4301">
              <w:rPr>
                <w:rFonts w:ascii="Times New Roman" w:hAnsi="Times New Roman"/>
                <w:sz w:val="20"/>
                <w:szCs w:val="20"/>
              </w:rPr>
              <w:t>,</w:t>
            </w:r>
            <w:r w:rsidR="00456192" w:rsidRPr="00510478">
              <w:rPr>
                <w:rFonts w:ascii="Times New Roman" w:hAnsi="Times New Roman"/>
                <w:sz w:val="20"/>
                <w:szCs w:val="20"/>
              </w:rPr>
              <w:t xml:space="preserve"> and behavior with students. </w:t>
            </w:r>
          </w:p>
        </w:tc>
        <w:tc>
          <w:tcPr>
            <w:tcW w:w="0" w:type="auto"/>
            <w:hideMark/>
          </w:tcPr>
          <w:p w14:paraId="348ED82A" w14:textId="3EB19166" w:rsidR="005F4301" w:rsidRPr="005F4301" w:rsidRDefault="005F4301" w:rsidP="005F430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iCs/>
                <w:sz w:val="20"/>
                <w:szCs w:val="20"/>
              </w:rPr>
              <w:t>My lecturers create an interactive environment in the class</w:t>
            </w:r>
            <w:r w:rsidR="0090524C" w:rsidRPr="0051047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and engage students’ interest.</w:t>
            </w:r>
          </w:p>
        </w:tc>
      </w:tr>
      <w:tr w:rsidR="004F532A" w:rsidRPr="00510478" w14:paraId="02E4EBE4" w14:textId="77777777" w:rsidTr="005F4301">
        <w:tc>
          <w:tcPr>
            <w:tcW w:w="0" w:type="auto"/>
            <w:hideMark/>
          </w:tcPr>
          <w:p w14:paraId="28E947DA" w14:textId="1C7FF492" w:rsidR="005F4301" w:rsidRPr="005F4301" w:rsidRDefault="005F4301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Curriculum Quality</w:t>
            </w:r>
            <w:r w:rsidR="00885AE6" w:rsidRPr="0051047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F532A" w:rsidRPr="00510478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</w:t>
            </w:r>
            <w:r w:rsidR="00885AE6" w:rsidRPr="00510478">
              <w:rPr>
                <w:rFonts w:ascii="Times New Roman" w:hAnsi="Times New Roman"/>
                <w:bCs/>
                <w:sz w:val="20"/>
                <w:szCs w:val="20"/>
              </w:rPr>
              <w:t>(4 items)</w:t>
            </w:r>
          </w:p>
        </w:tc>
        <w:tc>
          <w:tcPr>
            <w:tcW w:w="0" w:type="auto"/>
            <w:hideMark/>
          </w:tcPr>
          <w:p w14:paraId="1876446C" w14:textId="77777777" w:rsidR="005F4301" w:rsidRPr="005F4301" w:rsidRDefault="005F4301" w:rsidP="005F4301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>Items on comprehensiveness, creativity, intellectual development, job relevance</w:t>
            </w:r>
          </w:p>
        </w:tc>
        <w:tc>
          <w:tcPr>
            <w:tcW w:w="0" w:type="auto"/>
            <w:hideMark/>
          </w:tcPr>
          <w:p w14:paraId="0C2BAEFE" w14:textId="212EA9DD" w:rsidR="005F4301" w:rsidRPr="005F4301" w:rsidRDefault="005F4301" w:rsidP="005F430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iCs/>
                <w:sz w:val="20"/>
                <w:szCs w:val="20"/>
              </w:rPr>
              <w:t>My university designs curricula by considering future</w:t>
            </w:r>
            <w:r w:rsidR="0090524C" w:rsidRPr="0051047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job perspectives for students.</w:t>
            </w:r>
          </w:p>
        </w:tc>
      </w:tr>
      <w:tr w:rsidR="00F30301" w:rsidRPr="00510478" w14:paraId="2A284B4F" w14:textId="77777777" w:rsidTr="004C63C8">
        <w:tc>
          <w:tcPr>
            <w:tcW w:w="0" w:type="auto"/>
            <w:hideMark/>
          </w:tcPr>
          <w:p w14:paraId="2E08E0B2" w14:textId="707AC471" w:rsidR="004F532A" w:rsidRPr="00510478" w:rsidRDefault="004F532A" w:rsidP="0090524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Infrastructure and Facilities</w:t>
            </w:r>
          </w:p>
          <w:p w14:paraId="25A0C5B0" w14:textId="77777777" w:rsidR="004F532A" w:rsidRPr="005F4301" w:rsidRDefault="004F532A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(10 items)</w:t>
            </w:r>
          </w:p>
        </w:tc>
        <w:tc>
          <w:tcPr>
            <w:tcW w:w="0" w:type="auto"/>
            <w:hideMark/>
          </w:tcPr>
          <w:p w14:paraId="23CCAD2F" w14:textId="20F36E23" w:rsidR="004F532A" w:rsidRPr="005F4301" w:rsidRDefault="004F532A" w:rsidP="004F532A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 xml:space="preserve">Items on </w:t>
            </w:r>
            <w:r w:rsidRPr="00510478">
              <w:rPr>
                <w:rFonts w:ascii="Times New Roman" w:hAnsi="Times New Roman"/>
                <w:sz w:val="20"/>
                <w:szCs w:val="20"/>
              </w:rPr>
              <w:t xml:space="preserve">learning facilities, supportive facilities, and cleanliness and maintenance </w:t>
            </w:r>
          </w:p>
        </w:tc>
        <w:tc>
          <w:tcPr>
            <w:tcW w:w="0" w:type="auto"/>
            <w:hideMark/>
          </w:tcPr>
          <w:p w14:paraId="7E1C990C" w14:textId="2C8DC5E8" w:rsidR="004F532A" w:rsidRPr="005F4301" w:rsidRDefault="0090524C" w:rsidP="004C63C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sz w:val="20"/>
                <w:szCs w:val="20"/>
              </w:rPr>
              <w:t>My university provides satisfactory transportation, cafeteria, bookshop, and accommodation services to students</w:t>
            </w:r>
          </w:p>
        </w:tc>
      </w:tr>
      <w:tr w:rsidR="00F30301" w:rsidRPr="00510478" w14:paraId="7D6150E8" w14:textId="77777777" w:rsidTr="00206244">
        <w:tc>
          <w:tcPr>
            <w:tcW w:w="0" w:type="auto"/>
            <w:hideMark/>
          </w:tcPr>
          <w:p w14:paraId="5845EA46" w14:textId="77777777" w:rsidR="004F532A" w:rsidRPr="00510478" w:rsidRDefault="004F532A" w:rsidP="0090524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 xml:space="preserve">Management &amp; Support Staff  </w:t>
            </w:r>
          </w:p>
          <w:p w14:paraId="74B28766" w14:textId="0AB26F28" w:rsidR="004F532A" w:rsidRPr="005F4301" w:rsidRDefault="004F532A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(9 items)</w:t>
            </w:r>
          </w:p>
        </w:tc>
        <w:tc>
          <w:tcPr>
            <w:tcW w:w="0" w:type="auto"/>
            <w:hideMark/>
          </w:tcPr>
          <w:p w14:paraId="00014FEA" w14:textId="77777777" w:rsidR="004F532A" w:rsidRPr="005F4301" w:rsidRDefault="004F532A" w:rsidP="00206244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>Items on fairness, communication, record-keeping, process clarity, responsiveness</w:t>
            </w:r>
          </w:p>
        </w:tc>
        <w:tc>
          <w:tcPr>
            <w:tcW w:w="0" w:type="auto"/>
            <w:hideMark/>
          </w:tcPr>
          <w:p w14:paraId="4D638139" w14:textId="13886DC9" w:rsidR="004F532A" w:rsidRPr="005F4301" w:rsidRDefault="004F532A" w:rsidP="0020624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iCs/>
                <w:sz w:val="20"/>
                <w:szCs w:val="20"/>
              </w:rPr>
              <w:t>Staff are willing to so</w:t>
            </w:r>
            <w:r w:rsidR="0090524C" w:rsidRPr="00510478">
              <w:rPr>
                <w:rFonts w:ascii="Times New Roman" w:hAnsi="Times New Roman"/>
                <w:i/>
                <w:iCs/>
                <w:sz w:val="20"/>
                <w:szCs w:val="20"/>
              </w:rPr>
              <w:t>lve students’ problems on time.</w:t>
            </w:r>
          </w:p>
        </w:tc>
      </w:tr>
      <w:tr w:rsidR="004F532A" w:rsidRPr="00510478" w14:paraId="13CB2B67" w14:textId="77777777" w:rsidTr="005F4301">
        <w:tc>
          <w:tcPr>
            <w:tcW w:w="0" w:type="auto"/>
            <w:hideMark/>
          </w:tcPr>
          <w:p w14:paraId="4FA912F5" w14:textId="77777777" w:rsidR="005F4301" w:rsidRPr="00510478" w:rsidRDefault="004F532A" w:rsidP="0090524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Employment Quality</w:t>
            </w:r>
          </w:p>
          <w:p w14:paraId="0781F2E6" w14:textId="1796C47A" w:rsidR="004F532A" w:rsidRPr="005F4301" w:rsidRDefault="004F532A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(7 items</w:t>
            </w:r>
            <w:r w:rsidR="00B17937" w:rsidRPr="00510478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1F5007D8" w14:textId="446C29F1" w:rsidR="005F4301" w:rsidRPr="005F4301" w:rsidRDefault="005F4301" w:rsidP="004F532A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 xml:space="preserve">Items on </w:t>
            </w:r>
            <w:r w:rsidR="004F532A" w:rsidRPr="00510478">
              <w:rPr>
                <w:rFonts w:ascii="Times New Roman" w:hAnsi="Times New Roman"/>
                <w:sz w:val="20"/>
                <w:szCs w:val="20"/>
              </w:rPr>
              <w:t>the university’s links to employers and employability training</w:t>
            </w:r>
          </w:p>
        </w:tc>
        <w:tc>
          <w:tcPr>
            <w:tcW w:w="0" w:type="auto"/>
            <w:hideMark/>
          </w:tcPr>
          <w:p w14:paraId="5C49BC57" w14:textId="5FA8F2A5" w:rsidR="005F4301" w:rsidRPr="005F4301" w:rsidRDefault="0090524C" w:rsidP="005F430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sz w:val="20"/>
                <w:szCs w:val="20"/>
              </w:rPr>
              <w:t>My university has active job placement/work experience service for students</w:t>
            </w:r>
          </w:p>
        </w:tc>
      </w:tr>
      <w:tr w:rsidR="004F532A" w:rsidRPr="00510478" w14:paraId="7AA25AB6" w14:textId="77777777" w:rsidTr="005F4301">
        <w:tc>
          <w:tcPr>
            <w:tcW w:w="0" w:type="auto"/>
            <w:hideMark/>
          </w:tcPr>
          <w:p w14:paraId="0747AFFD" w14:textId="77777777" w:rsidR="005F4301" w:rsidRPr="00510478" w:rsidRDefault="00B17937" w:rsidP="0090524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Safety and Security</w:t>
            </w:r>
          </w:p>
          <w:p w14:paraId="744CC111" w14:textId="555B22A3" w:rsidR="00B17937" w:rsidRPr="005F4301" w:rsidRDefault="00B17937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(7 items)</w:t>
            </w:r>
          </w:p>
        </w:tc>
        <w:tc>
          <w:tcPr>
            <w:tcW w:w="0" w:type="auto"/>
            <w:hideMark/>
          </w:tcPr>
          <w:p w14:paraId="3F97A149" w14:textId="77777777" w:rsidR="005F4301" w:rsidRPr="005F4301" w:rsidRDefault="005F4301" w:rsidP="005F4301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>Items on academic support, counselling, responsiveness, personal help</w:t>
            </w:r>
          </w:p>
        </w:tc>
        <w:tc>
          <w:tcPr>
            <w:tcW w:w="0" w:type="auto"/>
            <w:hideMark/>
          </w:tcPr>
          <w:p w14:paraId="37134DF4" w14:textId="2D8E217F" w:rsidR="005F4301" w:rsidRPr="005F4301" w:rsidRDefault="0090524C" w:rsidP="005F430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sz w:val="20"/>
                <w:szCs w:val="20"/>
              </w:rPr>
              <w:t>My university ensures high standards of safety and security on campus</w:t>
            </w:r>
          </w:p>
        </w:tc>
      </w:tr>
      <w:tr w:rsidR="004F532A" w:rsidRPr="00510478" w14:paraId="3091FED6" w14:textId="77777777" w:rsidTr="005F4301">
        <w:tc>
          <w:tcPr>
            <w:tcW w:w="0" w:type="auto"/>
            <w:hideMark/>
          </w:tcPr>
          <w:p w14:paraId="564A944D" w14:textId="77777777" w:rsidR="005F4301" w:rsidRPr="00510478" w:rsidRDefault="00B17937" w:rsidP="0090524C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 xml:space="preserve">Students’ Skills Development </w:t>
            </w:r>
          </w:p>
          <w:p w14:paraId="417EE67D" w14:textId="573C7895" w:rsidR="00B17937" w:rsidRPr="005F4301" w:rsidRDefault="00B17937" w:rsidP="0090524C">
            <w:pPr>
              <w:rPr>
                <w:rFonts w:ascii="Times New Roman" w:hAnsi="Times New Roman"/>
                <w:sz w:val="20"/>
                <w:szCs w:val="20"/>
              </w:rPr>
            </w:pPr>
            <w:r w:rsidRPr="00510478">
              <w:rPr>
                <w:rFonts w:ascii="Times New Roman" w:hAnsi="Times New Roman"/>
                <w:bCs/>
                <w:sz w:val="20"/>
                <w:szCs w:val="20"/>
              </w:rPr>
              <w:t>(9 items)</w:t>
            </w:r>
          </w:p>
        </w:tc>
        <w:tc>
          <w:tcPr>
            <w:tcW w:w="0" w:type="auto"/>
            <w:hideMark/>
          </w:tcPr>
          <w:p w14:paraId="3C5D1251" w14:textId="77777777" w:rsidR="005F4301" w:rsidRPr="005F4301" w:rsidRDefault="005F4301" w:rsidP="005F4301">
            <w:pPr>
              <w:rPr>
                <w:rFonts w:ascii="Times New Roman" w:hAnsi="Times New Roman"/>
                <w:sz w:val="20"/>
                <w:szCs w:val="20"/>
              </w:rPr>
            </w:pPr>
            <w:r w:rsidRPr="005F4301">
              <w:rPr>
                <w:rFonts w:ascii="Times New Roman" w:hAnsi="Times New Roman"/>
                <w:sz w:val="20"/>
                <w:szCs w:val="20"/>
              </w:rPr>
              <w:t>Items on satisfaction, loyalty, trust, recommendation</w:t>
            </w:r>
          </w:p>
        </w:tc>
        <w:tc>
          <w:tcPr>
            <w:tcW w:w="0" w:type="auto"/>
            <w:hideMark/>
          </w:tcPr>
          <w:p w14:paraId="59947D26" w14:textId="2D83294D" w:rsidR="005F4301" w:rsidRPr="005F4301" w:rsidRDefault="0090524C" w:rsidP="005F430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10478">
              <w:rPr>
                <w:rFonts w:ascii="Times New Roman" w:hAnsi="Times New Roman"/>
                <w:i/>
                <w:sz w:val="20"/>
                <w:szCs w:val="20"/>
              </w:rPr>
              <w:t>The atmosphere at my university develops students’ soft skills (communication, critical and logical thinking, problem-solving)</w:t>
            </w:r>
          </w:p>
        </w:tc>
      </w:tr>
    </w:tbl>
    <w:p w14:paraId="3E87DBA2" w14:textId="77777777" w:rsidR="005F4301" w:rsidRPr="009033D4" w:rsidRDefault="005F4301" w:rsidP="00075E2E">
      <w:pPr>
        <w:rPr>
          <w:rFonts w:ascii="Times New Roman" w:hAnsi="Times New Roman"/>
          <w:color w:val="000000" w:themeColor="text1"/>
          <w:sz w:val="24"/>
        </w:rPr>
      </w:pPr>
    </w:p>
    <w:sectPr w:rsidR="005F4301" w:rsidRPr="009033D4" w:rsidSect="009D5C84">
      <w:headerReference w:type="default" r:id="rId9"/>
      <w:footerReference w:type="default" r:id="rId10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12D9" w14:textId="77777777" w:rsidR="003B6C52" w:rsidRDefault="003B6C52" w:rsidP="009033D4">
      <w:r>
        <w:separator/>
      </w:r>
    </w:p>
  </w:endnote>
  <w:endnote w:type="continuationSeparator" w:id="0">
    <w:p w14:paraId="4EC8DD0D" w14:textId="77777777" w:rsidR="003B6C52" w:rsidRDefault="003B6C52" w:rsidP="0090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559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21822D6" w14:textId="5A118324" w:rsidR="00A57938" w:rsidRDefault="00A5793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555BD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555BD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F60BA6A" w14:textId="77777777" w:rsidR="00A57938" w:rsidRDefault="00A57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6BEA" w14:textId="77777777" w:rsidR="003B6C52" w:rsidRDefault="003B6C52" w:rsidP="009033D4">
      <w:r>
        <w:separator/>
      </w:r>
    </w:p>
  </w:footnote>
  <w:footnote w:type="continuationSeparator" w:id="0">
    <w:p w14:paraId="34AFC85D" w14:textId="77777777" w:rsidR="003B6C52" w:rsidRDefault="003B6C52" w:rsidP="00903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66222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AF1314" w14:textId="6D013EC9" w:rsidR="008A5917" w:rsidRDefault="008A591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5B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1139F6" w14:textId="77777777" w:rsidR="008A5917" w:rsidRDefault="008A59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220C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73276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984E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D8C0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27228F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BE8A5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80A6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D0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729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F2FA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03EBC"/>
    <w:multiLevelType w:val="hybridMultilevel"/>
    <w:tmpl w:val="A2843B2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D4CA3"/>
    <w:multiLevelType w:val="hybridMultilevel"/>
    <w:tmpl w:val="EDDCA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73D24"/>
    <w:multiLevelType w:val="hybridMultilevel"/>
    <w:tmpl w:val="EDDCA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B71AD"/>
    <w:multiLevelType w:val="hybridMultilevel"/>
    <w:tmpl w:val="EDDCA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3342A"/>
    <w:multiLevelType w:val="hybridMultilevel"/>
    <w:tmpl w:val="EDDCA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A549E"/>
    <w:multiLevelType w:val="multilevel"/>
    <w:tmpl w:val="D14279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CD28B1"/>
    <w:multiLevelType w:val="hybridMultilevel"/>
    <w:tmpl w:val="EDDCA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4567">
    <w:abstractNumId w:val="9"/>
  </w:num>
  <w:num w:numId="2" w16cid:durableId="1338264381">
    <w:abstractNumId w:val="7"/>
  </w:num>
  <w:num w:numId="3" w16cid:durableId="567350722">
    <w:abstractNumId w:val="6"/>
  </w:num>
  <w:num w:numId="4" w16cid:durableId="1067536443">
    <w:abstractNumId w:val="5"/>
  </w:num>
  <w:num w:numId="5" w16cid:durableId="933364280">
    <w:abstractNumId w:val="4"/>
  </w:num>
  <w:num w:numId="6" w16cid:durableId="129830519">
    <w:abstractNumId w:val="8"/>
  </w:num>
  <w:num w:numId="7" w16cid:durableId="1355887039">
    <w:abstractNumId w:val="3"/>
  </w:num>
  <w:num w:numId="8" w16cid:durableId="110824616">
    <w:abstractNumId w:val="2"/>
  </w:num>
  <w:num w:numId="9" w16cid:durableId="912742815">
    <w:abstractNumId w:val="1"/>
  </w:num>
  <w:num w:numId="10" w16cid:durableId="1772047168">
    <w:abstractNumId w:val="0"/>
  </w:num>
  <w:num w:numId="11" w16cid:durableId="1148859685">
    <w:abstractNumId w:val="15"/>
  </w:num>
  <w:num w:numId="12" w16cid:durableId="668748826">
    <w:abstractNumId w:val="10"/>
  </w:num>
  <w:num w:numId="13" w16cid:durableId="1574269512">
    <w:abstractNumId w:val="14"/>
  </w:num>
  <w:num w:numId="14" w16cid:durableId="671689098">
    <w:abstractNumId w:val="11"/>
  </w:num>
  <w:num w:numId="15" w16cid:durableId="1309479537">
    <w:abstractNumId w:val="16"/>
  </w:num>
  <w:num w:numId="16" w16cid:durableId="1818302184">
    <w:abstractNumId w:val="13"/>
  </w:num>
  <w:num w:numId="17" w16cid:durableId="16091997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A7C"/>
    <w:rsid w:val="00003A38"/>
    <w:rsid w:val="00007EE5"/>
    <w:rsid w:val="00011345"/>
    <w:rsid w:val="0002218D"/>
    <w:rsid w:val="00041F3C"/>
    <w:rsid w:val="0006318E"/>
    <w:rsid w:val="00075519"/>
    <w:rsid w:val="00075E2E"/>
    <w:rsid w:val="00083998"/>
    <w:rsid w:val="0008499C"/>
    <w:rsid w:val="0009526B"/>
    <w:rsid w:val="00105C57"/>
    <w:rsid w:val="00130368"/>
    <w:rsid w:val="001443E6"/>
    <w:rsid w:val="0015194F"/>
    <w:rsid w:val="00154EC0"/>
    <w:rsid w:val="00170D4D"/>
    <w:rsid w:val="00173A0B"/>
    <w:rsid w:val="00180D79"/>
    <w:rsid w:val="00182988"/>
    <w:rsid w:val="00185891"/>
    <w:rsid w:val="001A2F87"/>
    <w:rsid w:val="001A7E54"/>
    <w:rsid w:val="001B0870"/>
    <w:rsid w:val="001C234A"/>
    <w:rsid w:val="001C3418"/>
    <w:rsid w:val="001C543B"/>
    <w:rsid w:val="001F273E"/>
    <w:rsid w:val="001F3697"/>
    <w:rsid w:val="002043D8"/>
    <w:rsid w:val="00204EAE"/>
    <w:rsid w:val="00214588"/>
    <w:rsid w:val="00214B30"/>
    <w:rsid w:val="002242A6"/>
    <w:rsid w:val="002430B9"/>
    <w:rsid w:val="0024518B"/>
    <w:rsid w:val="002455D1"/>
    <w:rsid w:val="00256088"/>
    <w:rsid w:val="00267952"/>
    <w:rsid w:val="002812D1"/>
    <w:rsid w:val="00283C38"/>
    <w:rsid w:val="00285156"/>
    <w:rsid w:val="00290B2A"/>
    <w:rsid w:val="00293B50"/>
    <w:rsid w:val="002A0597"/>
    <w:rsid w:val="002A7A60"/>
    <w:rsid w:val="002C6736"/>
    <w:rsid w:val="002D16C1"/>
    <w:rsid w:val="002D2F29"/>
    <w:rsid w:val="002D78E5"/>
    <w:rsid w:val="002D7A65"/>
    <w:rsid w:val="002F6937"/>
    <w:rsid w:val="00316D85"/>
    <w:rsid w:val="00320147"/>
    <w:rsid w:val="00327D74"/>
    <w:rsid w:val="0033092B"/>
    <w:rsid w:val="003624D5"/>
    <w:rsid w:val="00367914"/>
    <w:rsid w:val="00385117"/>
    <w:rsid w:val="00387689"/>
    <w:rsid w:val="003947B6"/>
    <w:rsid w:val="003B6C52"/>
    <w:rsid w:val="003C376A"/>
    <w:rsid w:val="003C7425"/>
    <w:rsid w:val="003D5933"/>
    <w:rsid w:val="003D75D9"/>
    <w:rsid w:val="003E09E2"/>
    <w:rsid w:val="003E6ECE"/>
    <w:rsid w:val="003F15A4"/>
    <w:rsid w:val="003F6920"/>
    <w:rsid w:val="003F72D8"/>
    <w:rsid w:val="00403246"/>
    <w:rsid w:val="00406C4D"/>
    <w:rsid w:val="00410330"/>
    <w:rsid w:val="00433A7D"/>
    <w:rsid w:val="00441C2F"/>
    <w:rsid w:val="00445AAA"/>
    <w:rsid w:val="0045220D"/>
    <w:rsid w:val="00452E37"/>
    <w:rsid w:val="00454C0D"/>
    <w:rsid w:val="00456192"/>
    <w:rsid w:val="004567E7"/>
    <w:rsid w:val="004609A6"/>
    <w:rsid w:val="00462B9B"/>
    <w:rsid w:val="00473764"/>
    <w:rsid w:val="004845AF"/>
    <w:rsid w:val="004912BD"/>
    <w:rsid w:val="00492D6F"/>
    <w:rsid w:val="004945EA"/>
    <w:rsid w:val="004B13D0"/>
    <w:rsid w:val="004B3F90"/>
    <w:rsid w:val="004E1344"/>
    <w:rsid w:val="004E21D4"/>
    <w:rsid w:val="004E2D2E"/>
    <w:rsid w:val="004F532A"/>
    <w:rsid w:val="004F652E"/>
    <w:rsid w:val="004F7B37"/>
    <w:rsid w:val="00510478"/>
    <w:rsid w:val="00512D6A"/>
    <w:rsid w:val="00544249"/>
    <w:rsid w:val="00551F36"/>
    <w:rsid w:val="00552D77"/>
    <w:rsid w:val="00553DEE"/>
    <w:rsid w:val="00555BDF"/>
    <w:rsid w:val="0057216D"/>
    <w:rsid w:val="005744FF"/>
    <w:rsid w:val="00585698"/>
    <w:rsid w:val="0058584F"/>
    <w:rsid w:val="005C4350"/>
    <w:rsid w:val="005D0062"/>
    <w:rsid w:val="005D1DC2"/>
    <w:rsid w:val="005D31F9"/>
    <w:rsid w:val="005E017F"/>
    <w:rsid w:val="005F4301"/>
    <w:rsid w:val="00603608"/>
    <w:rsid w:val="006062ED"/>
    <w:rsid w:val="0062454E"/>
    <w:rsid w:val="006473AC"/>
    <w:rsid w:val="006727FA"/>
    <w:rsid w:val="00682DD3"/>
    <w:rsid w:val="0069194C"/>
    <w:rsid w:val="006935B4"/>
    <w:rsid w:val="00697FD3"/>
    <w:rsid w:val="006A7255"/>
    <w:rsid w:val="006C49F8"/>
    <w:rsid w:val="006D3C12"/>
    <w:rsid w:val="006F105B"/>
    <w:rsid w:val="006F1839"/>
    <w:rsid w:val="006F60E0"/>
    <w:rsid w:val="0071762E"/>
    <w:rsid w:val="00717985"/>
    <w:rsid w:val="00737FA1"/>
    <w:rsid w:val="00765340"/>
    <w:rsid w:val="00767364"/>
    <w:rsid w:val="00781089"/>
    <w:rsid w:val="00785939"/>
    <w:rsid w:val="00794455"/>
    <w:rsid w:val="00794D13"/>
    <w:rsid w:val="007A66EF"/>
    <w:rsid w:val="007B381F"/>
    <w:rsid w:val="007D2569"/>
    <w:rsid w:val="007E3085"/>
    <w:rsid w:val="007E38BC"/>
    <w:rsid w:val="007F1230"/>
    <w:rsid w:val="007F192E"/>
    <w:rsid w:val="00806B45"/>
    <w:rsid w:val="008127A1"/>
    <w:rsid w:val="0083798A"/>
    <w:rsid w:val="00853D56"/>
    <w:rsid w:val="0086097C"/>
    <w:rsid w:val="00866D0B"/>
    <w:rsid w:val="00885AE6"/>
    <w:rsid w:val="00887747"/>
    <w:rsid w:val="008A18C3"/>
    <w:rsid w:val="008A4352"/>
    <w:rsid w:val="008A5917"/>
    <w:rsid w:val="008B14ED"/>
    <w:rsid w:val="008B645B"/>
    <w:rsid w:val="008C17BE"/>
    <w:rsid w:val="008D025B"/>
    <w:rsid w:val="008D386F"/>
    <w:rsid w:val="009033D4"/>
    <w:rsid w:val="0090524C"/>
    <w:rsid w:val="009063DD"/>
    <w:rsid w:val="00911214"/>
    <w:rsid w:val="00922B4D"/>
    <w:rsid w:val="00922DD3"/>
    <w:rsid w:val="00926F0E"/>
    <w:rsid w:val="00973AFF"/>
    <w:rsid w:val="0097456E"/>
    <w:rsid w:val="00975889"/>
    <w:rsid w:val="00981DA1"/>
    <w:rsid w:val="009A1DEC"/>
    <w:rsid w:val="009C1BB4"/>
    <w:rsid w:val="009C3839"/>
    <w:rsid w:val="009D1215"/>
    <w:rsid w:val="009D5C84"/>
    <w:rsid w:val="009E42D9"/>
    <w:rsid w:val="00A01EFA"/>
    <w:rsid w:val="00A133AE"/>
    <w:rsid w:val="00A27811"/>
    <w:rsid w:val="00A31197"/>
    <w:rsid w:val="00A41CE5"/>
    <w:rsid w:val="00A47C8C"/>
    <w:rsid w:val="00A5105E"/>
    <w:rsid w:val="00A57938"/>
    <w:rsid w:val="00A63A7C"/>
    <w:rsid w:val="00A807EC"/>
    <w:rsid w:val="00AA6951"/>
    <w:rsid w:val="00AB3071"/>
    <w:rsid w:val="00AE0CFF"/>
    <w:rsid w:val="00AF32FD"/>
    <w:rsid w:val="00B01DF3"/>
    <w:rsid w:val="00B17937"/>
    <w:rsid w:val="00B57375"/>
    <w:rsid w:val="00B7170B"/>
    <w:rsid w:val="00B82B28"/>
    <w:rsid w:val="00B8461D"/>
    <w:rsid w:val="00B859E1"/>
    <w:rsid w:val="00B95CF7"/>
    <w:rsid w:val="00BB044E"/>
    <w:rsid w:val="00BC25D1"/>
    <w:rsid w:val="00BC26B1"/>
    <w:rsid w:val="00BC3545"/>
    <w:rsid w:val="00BC5A73"/>
    <w:rsid w:val="00BD6250"/>
    <w:rsid w:val="00BE19E8"/>
    <w:rsid w:val="00BE3B2B"/>
    <w:rsid w:val="00BF2D76"/>
    <w:rsid w:val="00C05429"/>
    <w:rsid w:val="00C164AF"/>
    <w:rsid w:val="00C16944"/>
    <w:rsid w:val="00C21F08"/>
    <w:rsid w:val="00C31BD8"/>
    <w:rsid w:val="00C402F6"/>
    <w:rsid w:val="00C66AD2"/>
    <w:rsid w:val="00C75695"/>
    <w:rsid w:val="00C92237"/>
    <w:rsid w:val="00C9754D"/>
    <w:rsid w:val="00CB5CDF"/>
    <w:rsid w:val="00CB6318"/>
    <w:rsid w:val="00CB6AAF"/>
    <w:rsid w:val="00CC56F5"/>
    <w:rsid w:val="00CD6C56"/>
    <w:rsid w:val="00D062F2"/>
    <w:rsid w:val="00D205C9"/>
    <w:rsid w:val="00D259A3"/>
    <w:rsid w:val="00D41848"/>
    <w:rsid w:val="00D45144"/>
    <w:rsid w:val="00D62BA9"/>
    <w:rsid w:val="00D66F54"/>
    <w:rsid w:val="00D734E3"/>
    <w:rsid w:val="00D73DF8"/>
    <w:rsid w:val="00DA56FD"/>
    <w:rsid w:val="00DF1D14"/>
    <w:rsid w:val="00DF3E82"/>
    <w:rsid w:val="00E12627"/>
    <w:rsid w:val="00E4639C"/>
    <w:rsid w:val="00E67315"/>
    <w:rsid w:val="00E7714E"/>
    <w:rsid w:val="00E93049"/>
    <w:rsid w:val="00EA7F5E"/>
    <w:rsid w:val="00EB06B5"/>
    <w:rsid w:val="00EE2BDC"/>
    <w:rsid w:val="00EF5FFB"/>
    <w:rsid w:val="00F15D07"/>
    <w:rsid w:val="00F273C3"/>
    <w:rsid w:val="00F30301"/>
    <w:rsid w:val="00F34CEA"/>
    <w:rsid w:val="00F37DF2"/>
    <w:rsid w:val="00F4314F"/>
    <w:rsid w:val="00F645C2"/>
    <w:rsid w:val="00F676D9"/>
    <w:rsid w:val="00F71544"/>
    <w:rsid w:val="00F73C29"/>
    <w:rsid w:val="00F77201"/>
    <w:rsid w:val="00F83809"/>
    <w:rsid w:val="00F92A08"/>
    <w:rsid w:val="00FB37ED"/>
    <w:rsid w:val="00FD538E"/>
    <w:rsid w:val="00FD6C1B"/>
    <w:rsid w:val="00FE0DC6"/>
    <w:rsid w:val="00FF2252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6EC404"/>
  <w15:docId w15:val="{EA723725-75CB-4A15-9C6C-0A857BB5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29C"/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4B13D0"/>
    <w:pPr>
      <w:outlineLvl w:val="0"/>
    </w:pPr>
    <w:rPr>
      <w:rFonts w:asciiTheme="majorHAnsi" w:hAnsiTheme="majorHAnsi" w:cs="Tahoma"/>
      <w:b/>
      <w:i/>
      <w:smallCaps/>
      <w:color w:val="365F91" w:themeColor="accent1" w:themeShade="BF"/>
      <w:sz w:val="36"/>
      <w:szCs w:val="36"/>
    </w:rPr>
  </w:style>
  <w:style w:type="paragraph" w:styleId="Heading2">
    <w:name w:val="heading 2"/>
    <w:basedOn w:val="Normal"/>
    <w:next w:val="Normal"/>
    <w:qFormat/>
    <w:rsid w:val="00AB3071"/>
    <w:pPr>
      <w:jc w:val="center"/>
      <w:outlineLvl w:val="1"/>
    </w:pPr>
    <w:rPr>
      <w:b/>
      <w:color w:val="244061" w:themeColor="accent1" w:themeShade="80"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rsid w:val="00AB3071"/>
    <w:pPr>
      <w:spacing w:before="40" w:after="40"/>
      <w:outlineLvl w:val="2"/>
    </w:pPr>
    <w:rPr>
      <w:b/>
      <w:color w:val="244061" w:themeColor="accent1" w:themeShade="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85698"/>
    <w:rPr>
      <w:rFonts w:ascii="Tahoma" w:hAnsi="Tahom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AB3071"/>
    <w:rPr>
      <w:rFonts w:asciiTheme="minorHAnsi" w:hAnsiTheme="minorHAnsi"/>
      <w:b/>
      <w:color w:val="244061" w:themeColor="accent1" w:themeShade="80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D0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D0"/>
    <w:rPr>
      <w:rFonts w:ascii="Tahoma" w:hAnsi="Tahoma" w:cs="Tahoma"/>
      <w:sz w:val="16"/>
      <w:szCs w:val="16"/>
    </w:rPr>
  </w:style>
  <w:style w:type="paragraph" w:customStyle="1" w:styleId="Introduction">
    <w:name w:val="Introduction"/>
    <w:basedOn w:val="Normal"/>
    <w:qFormat/>
    <w:rsid w:val="004B13D0"/>
    <w:pPr>
      <w:spacing w:before="200" w:after="200"/>
    </w:pPr>
  </w:style>
  <w:style w:type="character" w:styleId="PlaceholderText">
    <w:name w:val="Placeholder Text"/>
    <w:basedOn w:val="DefaultParagraphFont"/>
    <w:uiPriority w:val="99"/>
    <w:semiHidden/>
    <w:rsid w:val="004B13D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033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3D4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3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3D4"/>
    <w:rPr>
      <w:rFonts w:asciiTheme="minorHAnsi" w:hAnsiTheme="minorHAnsi"/>
      <w:szCs w:val="24"/>
    </w:rPr>
  </w:style>
  <w:style w:type="paragraph" w:styleId="Revision">
    <w:name w:val="Revision"/>
    <w:hidden/>
    <w:uiPriority w:val="99"/>
    <w:semiHidden/>
    <w:rsid w:val="00214588"/>
    <w:rPr>
      <w:rFonts w:asciiTheme="minorHAnsi" w:hAnsiTheme="minorHAnsi"/>
      <w:szCs w:val="24"/>
    </w:rPr>
  </w:style>
  <w:style w:type="character" w:styleId="Strong">
    <w:name w:val="Strong"/>
    <w:basedOn w:val="DefaultParagraphFont"/>
    <w:uiPriority w:val="22"/>
    <w:qFormat/>
    <w:rsid w:val="005F4301"/>
    <w:rPr>
      <w:b/>
      <w:bCs/>
    </w:rPr>
  </w:style>
  <w:style w:type="character" w:styleId="Emphasis">
    <w:name w:val="Emphasis"/>
    <w:basedOn w:val="DefaultParagraphFont"/>
    <w:uiPriority w:val="20"/>
    <w:qFormat/>
    <w:rsid w:val="005F43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Temp1_Employee-Survey-Template.zip\Employee-Survey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CB08C63-2EA1-4FF5-894B-4EB83122CB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C0F541-6B8F-4B45-850E-3E291E8237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Employee-Survey-Template</Template>
  <TotalTime>2</TotalTime>
  <Pages>4</Pages>
  <Words>1580</Words>
  <Characters>8078</Characters>
  <Application>Microsoft Office Word</Application>
  <DocSecurity>0</DocSecurity>
  <Lines>577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benefits survey</vt:lpstr>
    </vt:vector>
  </TitlesOfParts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benefits survey</dc:title>
  <dc:subject/>
  <dc:creator>user</dc:creator>
  <cp:keywords/>
  <dc:description/>
  <cp:lastModifiedBy>Dr. John Sedofia</cp:lastModifiedBy>
  <cp:revision>4</cp:revision>
  <cp:lastPrinted>2002-02-11T22:23:00Z</cp:lastPrinted>
  <dcterms:created xsi:type="dcterms:W3CDTF">2025-09-04T16:14:00Z</dcterms:created>
  <dcterms:modified xsi:type="dcterms:W3CDTF">2025-09-04T16:15:00Z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TC062565361033</vt:lpwstr>
  </property>
  <property fmtid="{D5CDD505-2E9C-101B-9397-08002B2CF9AE}" pid="3" name="GrammarlyDocumentId">
    <vt:lpwstr>f1f46af8-b920-4b05-943f-3c55d814827a</vt:lpwstr>
  </property>
</Properties>
</file>