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EE513" w14:textId="39A863CE" w:rsidR="005344F3" w:rsidRPr="00190926" w:rsidRDefault="006D2A71" w:rsidP="00034C59">
      <w:pPr>
        <w:pStyle w:val="MDPI12title"/>
        <w:jc w:val="center"/>
        <w:rPr>
          <w:rFonts w:ascii="Arial" w:hAnsi="Arial" w:cs="Arial"/>
          <w:b w:val="0"/>
          <w:bCs/>
          <w:sz w:val="28"/>
          <w:szCs w:val="16"/>
        </w:rPr>
      </w:pPr>
      <w:r w:rsidRPr="00190926">
        <w:rPr>
          <w:rFonts w:ascii="Arial" w:hAnsi="Arial" w:cs="Arial"/>
          <w:b w:val="0"/>
          <w:bCs/>
          <w:sz w:val="28"/>
          <w:szCs w:val="16"/>
        </w:rPr>
        <w:t>The f</w:t>
      </w:r>
      <w:r w:rsidR="003E0055" w:rsidRPr="00190926">
        <w:rPr>
          <w:rFonts w:ascii="Arial" w:hAnsi="Arial" w:cs="Arial"/>
          <w:b w:val="0"/>
          <w:bCs/>
          <w:sz w:val="28"/>
          <w:szCs w:val="16"/>
        </w:rPr>
        <w:t xml:space="preserve">uture </w:t>
      </w:r>
      <w:r w:rsidRPr="00190926">
        <w:rPr>
          <w:rFonts w:ascii="Arial" w:hAnsi="Arial" w:cs="Arial"/>
          <w:b w:val="0"/>
          <w:bCs/>
          <w:sz w:val="28"/>
          <w:szCs w:val="16"/>
        </w:rPr>
        <w:t xml:space="preserve">of northern bobwhites and </w:t>
      </w:r>
      <w:r w:rsidR="003E0055" w:rsidRPr="00190926">
        <w:rPr>
          <w:rFonts w:ascii="Arial" w:hAnsi="Arial" w:cs="Arial"/>
          <w:b w:val="0"/>
          <w:bCs/>
          <w:sz w:val="28"/>
          <w:szCs w:val="16"/>
        </w:rPr>
        <w:t>urbanization in Texas, Oklahoma, and Louisiana.</w:t>
      </w:r>
    </w:p>
    <w:p w14:paraId="4CD6C997" w14:textId="2C064CEA" w:rsidR="0039243C" w:rsidRPr="00034C59" w:rsidRDefault="00476F03" w:rsidP="00034C59">
      <w:pPr>
        <w:pStyle w:val="MDPI13authornames"/>
        <w:jc w:val="center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bCs/>
          <w:sz w:val="24"/>
          <w:szCs w:val="24"/>
        </w:rPr>
        <w:t>Appendix 1: Supplemental information</w:t>
      </w:r>
    </w:p>
    <w:p w14:paraId="60D3A45B" w14:textId="77777777" w:rsidR="00FF4705" w:rsidRDefault="00FF4705" w:rsidP="00224EB9">
      <w:pPr>
        <w:pStyle w:val="MDPI19line"/>
        <w:pBdr>
          <w:bottom w:val="none" w:sz="0" w:space="0" w:color="auto"/>
        </w:pBdr>
        <w:spacing w:after="0"/>
        <w:ind w:left="0" w:firstLine="432"/>
        <w:jc w:val="left"/>
        <w:rPr>
          <w:rFonts w:ascii="Arial" w:hAnsi="Arial" w:cs="Arial"/>
          <w:sz w:val="24"/>
        </w:rPr>
      </w:pPr>
    </w:p>
    <w:p w14:paraId="20C0F220" w14:textId="3CA7609C" w:rsidR="00476F03" w:rsidRDefault="00476F03" w:rsidP="00224EB9">
      <w:pPr>
        <w:pStyle w:val="MDPI19line"/>
        <w:pBdr>
          <w:bottom w:val="none" w:sz="0" w:space="0" w:color="auto"/>
        </w:pBdr>
        <w:spacing w:after="0"/>
        <w:ind w:left="0" w:firstLine="432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drawing>
          <wp:inline distT="0" distB="0" distL="0" distR="0" wp14:anchorId="0ACC842F" wp14:editId="633E4DD2">
            <wp:extent cx="3970020" cy="7999868"/>
            <wp:effectExtent l="0" t="0" r="0" b="1270"/>
            <wp:docPr id="18259676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8" b="3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221" cy="8111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666A2A" w14:textId="61000284" w:rsidR="00FF4705" w:rsidRDefault="00FF4705" w:rsidP="00190926">
      <w:pPr>
        <w:pStyle w:val="MDPI19line"/>
        <w:pBdr>
          <w:bottom w:val="none" w:sz="0" w:space="0" w:color="auto"/>
        </w:pBdr>
        <w:spacing w:after="0"/>
        <w:ind w:left="0" w:firstLine="432"/>
        <w:jc w:val="left"/>
        <w:rPr>
          <w:rFonts w:ascii="Arial" w:hAnsi="Arial" w:cs="Arial"/>
          <w:sz w:val="24"/>
        </w:rPr>
      </w:pPr>
    </w:p>
    <w:p w14:paraId="04506202" w14:textId="393454F3" w:rsidR="00DC5341" w:rsidRDefault="00FF4705" w:rsidP="00190926">
      <w:pPr>
        <w:pStyle w:val="MDPI51figurecaption"/>
        <w:spacing w:before="0" w:after="0"/>
        <w:ind w:left="0"/>
        <w:jc w:val="left"/>
        <w:rPr>
          <w:rFonts w:ascii="Arial" w:hAnsi="Arial" w:cs="Arial"/>
          <w:bCs/>
          <w:sz w:val="24"/>
          <w:szCs w:val="24"/>
        </w:rPr>
      </w:pPr>
      <w:r w:rsidRPr="006B54E8">
        <w:rPr>
          <w:rFonts w:ascii="Arial" w:hAnsi="Arial" w:cs="Arial"/>
          <w:b/>
          <w:sz w:val="24"/>
          <w:szCs w:val="24"/>
        </w:rPr>
        <w:t>Fig.</w:t>
      </w:r>
      <w:r>
        <w:rPr>
          <w:rFonts w:ascii="Arial" w:hAnsi="Arial" w:cs="Arial"/>
          <w:b/>
          <w:sz w:val="24"/>
          <w:szCs w:val="24"/>
        </w:rPr>
        <w:t xml:space="preserve"> 1</w:t>
      </w:r>
      <w:r w:rsidRPr="006B54E8">
        <w:rPr>
          <w:rFonts w:ascii="Arial" w:hAnsi="Arial" w:cs="Arial"/>
          <w:b/>
          <w:sz w:val="24"/>
          <w:szCs w:val="24"/>
        </w:rPr>
        <w:t xml:space="preserve">. </w:t>
      </w:r>
      <w:r w:rsidR="00476F03">
        <w:rPr>
          <w:rFonts w:ascii="Arial" w:hAnsi="Arial" w:cs="Arial"/>
          <w:bCs/>
          <w:sz w:val="24"/>
          <w:szCs w:val="24"/>
        </w:rPr>
        <w:t>North American Breeding Bird Survey route start points (left) and road density (right)</w:t>
      </w:r>
      <w:r w:rsidRPr="00D5503D">
        <w:rPr>
          <w:rFonts w:ascii="Arial" w:hAnsi="Arial" w:cs="Arial"/>
          <w:bCs/>
          <w:sz w:val="24"/>
          <w:szCs w:val="24"/>
        </w:rPr>
        <w:t>.</w:t>
      </w:r>
      <w:r w:rsidR="00DC5341">
        <w:rPr>
          <w:rFonts w:ascii="Arial" w:hAnsi="Arial" w:cs="Arial"/>
          <w:bCs/>
          <w:sz w:val="24"/>
          <w:szCs w:val="24"/>
        </w:rPr>
        <w:br w:type="page"/>
      </w:r>
    </w:p>
    <w:p w14:paraId="22DFDE7F" w14:textId="3C88806F" w:rsidR="00C824F2" w:rsidRDefault="00C824F2" w:rsidP="00C824F2">
      <w:pPr>
        <w:pStyle w:val="MDPI51figurecaption"/>
        <w:spacing w:before="0" w:after="0"/>
        <w:ind w:left="0"/>
        <w:rPr>
          <w:rFonts w:ascii="Arial" w:hAnsi="Arial" w:cs="Arial"/>
          <w:bCs/>
          <w:sz w:val="24"/>
          <w:szCs w:val="24"/>
        </w:rPr>
      </w:pPr>
    </w:p>
    <w:p w14:paraId="3F014DBD" w14:textId="77777777" w:rsidR="00C824F2" w:rsidRDefault="00C824F2" w:rsidP="00FF4705">
      <w:pPr>
        <w:pStyle w:val="MDPI51figurecaption"/>
        <w:ind w:left="0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 wp14:anchorId="612D8300" wp14:editId="42FD7BC9">
            <wp:extent cx="4819650" cy="8845787"/>
            <wp:effectExtent l="0" t="0" r="0" b="0"/>
            <wp:docPr id="185565644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992" cy="89161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064146" w14:textId="449ACD2C" w:rsidR="00FF4705" w:rsidRDefault="00C824F2" w:rsidP="00FF4705">
      <w:pPr>
        <w:pStyle w:val="MDPI51figurecaption"/>
        <w:ind w:left="0"/>
        <w:jc w:val="left"/>
        <w:rPr>
          <w:rFonts w:ascii="Arial" w:hAnsi="Arial" w:cs="Arial"/>
          <w:bCs/>
          <w:sz w:val="24"/>
          <w:szCs w:val="24"/>
        </w:rPr>
      </w:pPr>
      <w:r w:rsidRPr="006B54E8">
        <w:rPr>
          <w:rFonts w:ascii="Arial" w:hAnsi="Arial" w:cs="Arial"/>
          <w:b/>
          <w:sz w:val="24"/>
          <w:szCs w:val="24"/>
        </w:rPr>
        <w:t>Fig.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77ADB">
        <w:rPr>
          <w:rFonts w:ascii="Arial" w:hAnsi="Arial" w:cs="Arial"/>
          <w:b/>
          <w:sz w:val="24"/>
          <w:szCs w:val="24"/>
        </w:rPr>
        <w:t>2</w:t>
      </w:r>
      <w:r w:rsidRPr="006B54E8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Cs/>
          <w:sz w:val="24"/>
          <w:szCs w:val="24"/>
        </w:rPr>
        <w:t>Northern bobwhite abundance index maps, 5-year rolling averages for each year.</w:t>
      </w:r>
      <w:r w:rsidRPr="00C824F2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br w:type="page"/>
      </w:r>
    </w:p>
    <w:p w14:paraId="2EBE820C" w14:textId="3F9FEDE8" w:rsidR="00190926" w:rsidRPr="00C824F2" w:rsidRDefault="00CB3A26" w:rsidP="00FF4705">
      <w:pPr>
        <w:pStyle w:val="MDPI51figurecaption"/>
        <w:ind w:left="0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Appendix 2: </w:t>
      </w:r>
      <w:r w:rsidR="00C824F2" w:rsidRPr="00C824F2">
        <w:rPr>
          <w:rFonts w:ascii="Arial" w:hAnsi="Arial" w:cs="Arial"/>
          <w:b/>
          <w:sz w:val="24"/>
          <w:szCs w:val="24"/>
        </w:rPr>
        <w:t>R output for breakpoint analysis:</w:t>
      </w:r>
    </w:p>
    <w:p w14:paraId="4AE9BF01" w14:textId="69302714" w:rsidR="00476F03" w:rsidRDefault="00190926" w:rsidP="00FF4705">
      <w:pPr>
        <w:pStyle w:val="MDPI51figurecaption"/>
        <w:ind w:left="0"/>
        <w:jc w:val="lef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 wp14:anchorId="50660287" wp14:editId="3A793E55">
            <wp:extent cx="5655225" cy="7681595"/>
            <wp:effectExtent l="0" t="0" r="0" b="0"/>
            <wp:docPr id="9296022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848" cy="7690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9640C3" w14:textId="14906D17" w:rsidR="00476F03" w:rsidRPr="006B54E8" w:rsidRDefault="00476F03" w:rsidP="00FF4705">
      <w:pPr>
        <w:pStyle w:val="MDPI51figurecaption"/>
        <w:ind w:left="0"/>
        <w:jc w:val="left"/>
        <w:rPr>
          <w:rFonts w:ascii="Arial" w:hAnsi="Arial" w:cs="Arial"/>
          <w:sz w:val="24"/>
          <w:szCs w:val="24"/>
        </w:rPr>
      </w:pPr>
    </w:p>
    <w:p w14:paraId="4E707EFC" w14:textId="77777777" w:rsidR="00FF4705" w:rsidRDefault="00FF4705" w:rsidP="00224EB9">
      <w:pPr>
        <w:pStyle w:val="MDPI19line"/>
        <w:pBdr>
          <w:bottom w:val="none" w:sz="0" w:space="0" w:color="auto"/>
        </w:pBdr>
        <w:spacing w:after="0"/>
        <w:ind w:left="0" w:firstLine="432"/>
        <w:jc w:val="left"/>
        <w:rPr>
          <w:rFonts w:ascii="Arial" w:hAnsi="Arial" w:cs="Arial"/>
          <w:b/>
          <w:sz w:val="24"/>
        </w:rPr>
      </w:pPr>
    </w:p>
    <w:p w14:paraId="2CB53849" w14:textId="41FFECCE" w:rsidR="00FF4705" w:rsidRDefault="00DC5341" w:rsidP="00224EB9">
      <w:pPr>
        <w:pStyle w:val="MDPI19line"/>
        <w:pBdr>
          <w:bottom w:val="none" w:sz="0" w:space="0" w:color="auto"/>
        </w:pBdr>
        <w:spacing w:after="0"/>
        <w:ind w:left="0" w:firstLine="432"/>
        <w:jc w:val="lef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</w:rPr>
        <w:lastRenderedPageBreak/>
        <w:drawing>
          <wp:inline distT="0" distB="0" distL="0" distR="0" wp14:anchorId="6B940F7D" wp14:editId="2640AD88">
            <wp:extent cx="4982039" cy="6767195"/>
            <wp:effectExtent l="0" t="0" r="0" b="0"/>
            <wp:docPr id="163123689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395" cy="6781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C9D07F" w14:textId="77777777" w:rsidR="00DC5341" w:rsidRDefault="00DC5341" w:rsidP="00224EB9">
      <w:pPr>
        <w:pStyle w:val="MDPI19line"/>
        <w:pBdr>
          <w:bottom w:val="none" w:sz="0" w:space="0" w:color="auto"/>
        </w:pBdr>
        <w:spacing w:after="0"/>
        <w:ind w:left="0" w:firstLine="432"/>
        <w:jc w:val="left"/>
        <w:rPr>
          <w:rFonts w:ascii="Arial" w:hAnsi="Arial" w:cs="Arial"/>
          <w:b/>
          <w:sz w:val="24"/>
        </w:rPr>
      </w:pPr>
    </w:p>
    <w:p w14:paraId="23AC62A5" w14:textId="5ECD48C4" w:rsidR="00DC5341" w:rsidRDefault="00DC5341" w:rsidP="00224EB9">
      <w:pPr>
        <w:pStyle w:val="MDPI19line"/>
        <w:pBdr>
          <w:bottom w:val="none" w:sz="0" w:space="0" w:color="auto"/>
        </w:pBdr>
        <w:spacing w:after="0"/>
        <w:ind w:left="0" w:firstLine="432"/>
        <w:jc w:val="lef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</w:rPr>
        <w:lastRenderedPageBreak/>
        <w:drawing>
          <wp:inline distT="0" distB="0" distL="0" distR="0" wp14:anchorId="2EA554AD" wp14:editId="5341F42F">
            <wp:extent cx="5213721" cy="6666865"/>
            <wp:effectExtent l="0" t="0" r="0" b="635"/>
            <wp:docPr id="64681018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992" cy="66774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BEB643" w14:textId="77777777" w:rsidR="00DC5341" w:rsidRDefault="00DC5341" w:rsidP="00224EB9">
      <w:pPr>
        <w:pStyle w:val="MDPI19line"/>
        <w:pBdr>
          <w:bottom w:val="none" w:sz="0" w:space="0" w:color="auto"/>
        </w:pBdr>
        <w:spacing w:after="0"/>
        <w:ind w:left="0" w:firstLine="432"/>
        <w:jc w:val="left"/>
        <w:rPr>
          <w:rFonts w:ascii="Arial" w:hAnsi="Arial" w:cs="Arial"/>
          <w:b/>
          <w:sz w:val="24"/>
        </w:rPr>
      </w:pPr>
    </w:p>
    <w:p w14:paraId="3EAB593D" w14:textId="77777777" w:rsidR="00DC5341" w:rsidRDefault="00DC5341" w:rsidP="00224EB9">
      <w:pPr>
        <w:pStyle w:val="MDPI19line"/>
        <w:pBdr>
          <w:bottom w:val="none" w:sz="0" w:space="0" w:color="auto"/>
        </w:pBdr>
        <w:spacing w:after="0"/>
        <w:ind w:left="0" w:firstLine="432"/>
        <w:jc w:val="left"/>
        <w:rPr>
          <w:rFonts w:ascii="Arial" w:hAnsi="Arial" w:cs="Arial"/>
          <w:b/>
          <w:sz w:val="24"/>
        </w:rPr>
      </w:pPr>
    </w:p>
    <w:p w14:paraId="197EAD7F" w14:textId="044CF3FD" w:rsidR="00C824F2" w:rsidRPr="00C824F2" w:rsidRDefault="00DC5341" w:rsidP="00224EB9">
      <w:pPr>
        <w:pStyle w:val="MDPI19line"/>
        <w:pBdr>
          <w:bottom w:val="none" w:sz="0" w:space="0" w:color="auto"/>
        </w:pBdr>
        <w:spacing w:after="0"/>
        <w:ind w:left="0" w:firstLine="432"/>
        <w:jc w:val="left"/>
        <w:rPr>
          <w:rFonts w:ascii="Arial" w:hAnsi="Arial" w:cs="Arial"/>
          <w:bCs/>
          <w:sz w:val="24"/>
        </w:rPr>
      </w:pPr>
      <w:r>
        <w:rPr>
          <w:rFonts w:ascii="Arial" w:hAnsi="Arial" w:cs="Arial"/>
          <w:b/>
          <w:noProof/>
          <w:sz w:val="24"/>
        </w:rPr>
        <w:lastRenderedPageBreak/>
        <w:drawing>
          <wp:inline distT="0" distB="0" distL="0" distR="0" wp14:anchorId="7F4BF43E" wp14:editId="43BD1864">
            <wp:extent cx="5143500" cy="7135146"/>
            <wp:effectExtent l="0" t="0" r="0" b="0"/>
            <wp:docPr id="182843909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359" cy="71640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824F2" w:rsidRPr="00C824F2" w:rsidSect="00190926">
      <w:headerReference w:type="even" r:id="rId13"/>
      <w:type w:val="continuous"/>
      <w:pgSz w:w="11906" w:h="16838" w:code="9"/>
      <w:pgMar w:top="720" w:right="1440" w:bottom="720" w:left="1440" w:header="720" w:footer="619" w:gutter="0"/>
      <w:lnNumType w:countBy="1" w:distance="259" w:restart="continuous"/>
      <w:pgNumType w:start="1"/>
      <w:cols w:space="425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06CFB" w14:textId="77777777" w:rsidR="00611831" w:rsidRDefault="00611831">
      <w:pPr>
        <w:spacing w:line="240" w:lineRule="auto"/>
      </w:pPr>
      <w:r>
        <w:separator/>
      </w:r>
    </w:p>
  </w:endnote>
  <w:endnote w:type="continuationSeparator" w:id="0">
    <w:p w14:paraId="69BA17E2" w14:textId="77777777" w:rsidR="00611831" w:rsidRDefault="006118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ECA4D" w14:textId="77777777" w:rsidR="00611831" w:rsidRDefault="00611831">
      <w:pPr>
        <w:spacing w:line="240" w:lineRule="auto"/>
      </w:pPr>
      <w:r>
        <w:separator/>
      </w:r>
    </w:p>
  </w:footnote>
  <w:footnote w:type="continuationSeparator" w:id="0">
    <w:p w14:paraId="7A41D5BB" w14:textId="77777777" w:rsidR="00611831" w:rsidRDefault="006118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9B58E" w14:textId="77777777" w:rsidR="006F167E" w:rsidRDefault="006F167E" w:rsidP="006F167E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468F5"/>
    <w:multiLevelType w:val="hybridMultilevel"/>
    <w:tmpl w:val="7892EB42"/>
    <w:lvl w:ilvl="0" w:tplc="B16CF708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2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A3CD5"/>
    <w:multiLevelType w:val="hybridMultilevel"/>
    <w:tmpl w:val="B2482216"/>
    <w:lvl w:ilvl="0" w:tplc="E93E769C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6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9762D37"/>
    <w:multiLevelType w:val="hybridMultilevel"/>
    <w:tmpl w:val="4AC4D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720162"/>
    <w:multiLevelType w:val="hybridMultilevel"/>
    <w:tmpl w:val="A59249A6"/>
    <w:lvl w:ilvl="0" w:tplc="3CB08F52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FF61B7"/>
    <w:multiLevelType w:val="hybridMultilevel"/>
    <w:tmpl w:val="E1762452"/>
    <w:lvl w:ilvl="0" w:tplc="4554F790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51AF7329"/>
    <w:multiLevelType w:val="hybridMultilevel"/>
    <w:tmpl w:val="8C16C276"/>
    <w:lvl w:ilvl="0" w:tplc="54AEEA8C">
      <w:start w:val="1"/>
      <w:numFmt w:val="decimal"/>
      <w:lvlRestart w:val="0"/>
      <w:pStyle w:val="MDPI8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E2771B"/>
    <w:multiLevelType w:val="hybridMultilevel"/>
    <w:tmpl w:val="A2A06AAC"/>
    <w:lvl w:ilvl="0" w:tplc="C788203A">
      <w:start w:val="1"/>
      <w:numFmt w:val="decimal"/>
      <w:lvlRestart w:val="0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13" w15:restartNumberingAfterBreak="0">
    <w:nsid w:val="706D5736"/>
    <w:multiLevelType w:val="hybridMultilevel"/>
    <w:tmpl w:val="7E201858"/>
    <w:lvl w:ilvl="0" w:tplc="7736F520">
      <w:start w:val="1"/>
      <w:numFmt w:val="decimal"/>
      <w:lvlRestart w:val="0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712183">
    <w:abstractNumId w:val="3"/>
  </w:num>
  <w:num w:numId="2" w16cid:durableId="1760567173">
    <w:abstractNumId w:val="6"/>
  </w:num>
  <w:num w:numId="3" w16cid:durableId="137261604">
    <w:abstractNumId w:val="2"/>
  </w:num>
  <w:num w:numId="4" w16cid:durableId="11717504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66606501">
    <w:abstractNumId w:val="4"/>
  </w:num>
  <w:num w:numId="6" w16cid:durableId="1806389369">
    <w:abstractNumId w:val="12"/>
  </w:num>
  <w:num w:numId="7" w16cid:durableId="456023373">
    <w:abstractNumId w:val="1"/>
  </w:num>
  <w:num w:numId="8" w16cid:durableId="1921520561">
    <w:abstractNumId w:val="12"/>
  </w:num>
  <w:num w:numId="9" w16cid:durableId="888760380">
    <w:abstractNumId w:val="1"/>
  </w:num>
  <w:num w:numId="10" w16cid:durableId="305545791">
    <w:abstractNumId w:val="12"/>
  </w:num>
  <w:num w:numId="11" w16cid:durableId="2001497881">
    <w:abstractNumId w:val="1"/>
  </w:num>
  <w:num w:numId="12" w16cid:durableId="1244101067">
    <w:abstractNumId w:val="13"/>
  </w:num>
  <w:num w:numId="13" w16cid:durableId="1417359616">
    <w:abstractNumId w:val="12"/>
  </w:num>
  <w:num w:numId="14" w16cid:durableId="585000988">
    <w:abstractNumId w:val="1"/>
  </w:num>
  <w:num w:numId="15" w16cid:durableId="1672565191">
    <w:abstractNumId w:val="0"/>
  </w:num>
  <w:num w:numId="16" w16cid:durableId="92945873">
    <w:abstractNumId w:val="11"/>
  </w:num>
  <w:num w:numId="17" w16cid:durableId="193003771">
    <w:abstractNumId w:val="0"/>
  </w:num>
  <w:num w:numId="18" w16cid:durableId="934020768">
    <w:abstractNumId w:val="12"/>
  </w:num>
  <w:num w:numId="19" w16cid:durableId="86118899">
    <w:abstractNumId w:val="1"/>
  </w:num>
  <w:num w:numId="20" w16cid:durableId="1732576646">
    <w:abstractNumId w:val="0"/>
  </w:num>
  <w:num w:numId="21" w16cid:durableId="703099906">
    <w:abstractNumId w:val="8"/>
  </w:num>
  <w:num w:numId="22" w16cid:durableId="1705599598">
    <w:abstractNumId w:val="5"/>
  </w:num>
  <w:num w:numId="23" w16cid:durableId="586426367">
    <w:abstractNumId w:val="10"/>
  </w:num>
  <w:num w:numId="24" w16cid:durableId="575482436">
    <w:abstractNumId w:val="7"/>
  </w:num>
  <w:num w:numId="25" w16cid:durableId="133062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10"/>
  <w:autoHyphenation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055"/>
    <w:rsid w:val="000121CA"/>
    <w:rsid w:val="000166E2"/>
    <w:rsid w:val="000231EB"/>
    <w:rsid w:val="000300DB"/>
    <w:rsid w:val="0003432F"/>
    <w:rsid w:val="00034C59"/>
    <w:rsid w:val="00036E29"/>
    <w:rsid w:val="00040E2B"/>
    <w:rsid w:val="00044514"/>
    <w:rsid w:val="0006560A"/>
    <w:rsid w:val="00075F67"/>
    <w:rsid w:val="00085A69"/>
    <w:rsid w:val="00092A04"/>
    <w:rsid w:val="00093C27"/>
    <w:rsid w:val="000955B3"/>
    <w:rsid w:val="00095E6A"/>
    <w:rsid w:val="000A54FD"/>
    <w:rsid w:val="000C200D"/>
    <w:rsid w:val="000C63BB"/>
    <w:rsid w:val="000D4B05"/>
    <w:rsid w:val="000D4FB2"/>
    <w:rsid w:val="000E5A72"/>
    <w:rsid w:val="0011260F"/>
    <w:rsid w:val="00115710"/>
    <w:rsid w:val="001165B2"/>
    <w:rsid w:val="00121B17"/>
    <w:rsid w:val="00130D10"/>
    <w:rsid w:val="0014118D"/>
    <w:rsid w:val="00144D21"/>
    <w:rsid w:val="00151807"/>
    <w:rsid w:val="0015349C"/>
    <w:rsid w:val="00153B13"/>
    <w:rsid w:val="00155C7C"/>
    <w:rsid w:val="001635E3"/>
    <w:rsid w:val="001637ED"/>
    <w:rsid w:val="001668E5"/>
    <w:rsid w:val="00166D3C"/>
    <w:rsid w:val="00171DD4"/>
    <w:rsid w:val="0018513A"/>
    <w:rsid w:val="00190926"/>
    <w:rsid w:val="001A3D69"/>
    <w:rsid w:val="001D4CE9"/>
    <w:rsid w:val="001D4F53"/>
    <w:rsid w:val="001E02B4"/>
    <w:rsid w:val="001E2113"/>
    <w:rsid w:val="001E2AEB"/>
    <w:rsid w:val="001E4E12"/>
    <w:rsid w:val="001F537D"/>
    <w:rsid w:val="00205A03"/>
    <w:rsid w:val="00211F9C"/>
    <w:rsid w:val="00213A3E"/>
    <w:rsid w:val="0022251F"/>
    <w:rsid w:val="0022379D"/>
    <w:rsid w:val="00224EB9"/>
    <w:rsid w:val="0022520C"/>
    <w:rsid w:val="002356FD"/>
    <w:rsid w:val="00240429"/>
    <w:rsid w:val="00241710"/>
    <w:rsid w:val="00242122"/>
    <w:rsid w:val="00257137"/>
    <w:rsid w:val="00261CDE"/>
    <w:rsid w:val="00266CF7"/>
    <w:rsid w:val="0027081A"/>
    <w:rsid w:val="002741A6"/>
    <w:rsid w:val="00282BA1"/>
    <w:rsid w:val="00284FC3"/>
    <w:rsid w:val="00291D19"/>
    <w:rsid w:val="00292D7A"/>
    <w:rsid w:val="00293DC0"/>
    <w:rsid w:val="002E1C1B"/>
    <w:rsid w:val="002F441B"/>
    <w:rsid w:val="002F7CA0"/>
    <w:rsid w:val="003047C6"/>
    <w:rsid w:val="00307A89"/>
    <w:rsid w:val="00307DBD"/>
    <w:rsid w:val="00322BA9"/>
    <w:rsid w:val="00323E50"/>
    <w:rsid w:val="00326141"/>
    <w:rsid w:val="00336C24"/>
    <w:rsid w:val="00344D30"/>
    <w:rsid w:val="003513EB"/>
    <w:rsid w:val="0035261F"/>
    <w:rsid w:val="00352FE1"/>
    <w:rsid w:val="003549EA"/>
    <w:rsid w:val="0036342A"/>
    <w:rsid w:val="00387712"/>
    <w:rsid w:val="0039243C"/>
    <w:rsid w:val="003B5229"/>
    <w:rsid w:val="003C6A0E"/>
    <w:rsid w:val="003D5A97"/>
    <w:rsid w:val="003E0055"/>
    <w:rsid w:val="003E10C0"/>
    <w:rsid w:val="003E6AC0"/>
    <w:rsid w:val="003E7CA3"/>
    <w:rsid w:val="003F5C23"/>
    <w:rsid w:val="004013C3"/>
    <w:rsid w:val="00401D30"/>
    <w:rsid w:val="00406AF9"/>
    <w:rsid w:val="00416DF0"/>
    <w:rsid w:val="00420195"/>
    <w:rsid w:val="00426670"/>
    <w:rsid w:val="00427671"/>
    <w:rsid w:val="00451C33"/>
    <w:rsid w:val="00451E81"/>
    <w:rsid w:val="0045242D"/>
    <w:rsid w:val="0047210E"/>
    <w:rsid w:val="00473263"/>
    <w:rsid w:val="0047387D"/>
    <w:rsid w:val="00476F03"/>
    <w:rsid w:val="004811F8"/>
    <w:rsid w:val="00483573"/>
    <w:rsid w:val="004971A8"/>
    <w:rsid w:val="004A0D6F"/>
    <w:rsid w:val="004A3CDD"/>
    <w:rsid w:val="004B1B0D"/>
    <w:rsid w:val="004B3668"/>
    <w:rsid w:val="004D5291"/>
    <w:rsid w:val="004E18D1"/>
    <w:rsid w:val="004E7DDE"/>
    <w:rsid w:val="004F275B"/>
    <w:rsid w:val="004F2B72"/>
    <w:rsid w:val="004F6F93"/>
    <w:rsid w:val="00502890"/>
    <w:rsid w:val="00517D96"/>
    <w:rsid w:val="00525B5A"/>
    <w:rsid w:val="005273D1"/>
    <w:rsid w:val="00531A28"/>
    <w:rsid w:val="00533C42"/>
    <w:rsid w:val="005344F3"/>
    <w:rsid w:val="00534ED6"/>
    <w:rsid w:val="00535860"/>
    <w:rsid w:val="00542A8F"/>
    <w:rsid w:val="00545B32"/>
    <w:rsid w:val="005516DB"/>
    <w:rsid w:val="005526D8"/>
    <w:rsid w:val="00563FFE"/>
    <w:rsid w:val="00565710"/>
    <w:rsid w:val="00575B76"/>
    <w:rsid w:val="00587A92"/>
    <w:rsid w:val="005A043F"/>
    <w:rsid w:val="005A6B86"/>
    <w:rsid w:val="005B0BA5"/>
    <w:rsid w:val="005B5721"/>
    <w:rsid w:val="005B5D15"/>
    <w:rsid w:val="005B78A8"/>
    <w:rsid w:val="005C5E55"/>
    <w:rsid w:val="005E1C44"/>
    <w:rsid w:val="005E5221"/>
    <w:rsid w:val="00601A9D"/>
    <w:rsid w:val="00606C4E"/>
    <w:rsid w:val="00611831"/>
    <w:rsid w:val="00616547"/>
    <w:rsid w:val="00630160"/>
    <w:rsid w:val="00637074"/>
    <w:rsid w:val="00651BDE"/>
    <w:rsid w:val="006578F2"/>
    <w:rsid w:val="0066690B"/>
    <w:rsid w:val="00674C0F"/>
    <w:rsid w:val="00677ADB"/>
    <w:rsid w:val="00692393"/>
    <w:rsid w:val="006A601D"/>
    <w:rsid w:val="006B2C36"/>
    <w:rsid w:val="006B54E8"/>
    <w:rsid w:val="006B70C3"/>
    <w:rsid w:val="006D273C"/>
    <w:rsid w:val="006D2A71"/>
    <w:rsid w:val="006D7EFF"/>
    <w:rsid w:val="006F167E"/>
    <w:rsid w:val="006F6880"/>
    <w:rsid w:val="0072458A"/>
    <w:rsid w:val="007246A3"/>
    <w:rsid w:val="00725C48"/>
    <w:rsid w:val="00726DA8"/>
    <w:rsid w:val="00726E57"/>
    <w:rsid w:val="00731E18"/>
    <w:rsid w:val="00746551"/>
    <w:rsid w:val="00750355"/>
    <w:rsid w:val="00751CE8"/>
    <w:rsid w:val="00757DE4"/>
    <w:rsid w:val="00762FFC"/>
    <w:rsid w:val="00783C23"/>
    <w:rsid w:val="007B61C3"/>
    <w:rsid w:val="007C64CA"/>
    <w:rsid w:val="007C7776"/>
    <w:rsid w:val="007D0D67"/>
    <w:rsid w:val="007D13A4"/>
    <w:rsid w:val="007E2A57"/>
    <w:rsid w:val="00805F34"/>
    <w:rsid w:val="008109D8"/>
    <w:rsid w:val="00831FF6"/>
    <w:rsid w:val="0084794A"/>
    <w:rsid w:val="00861E63"/>
    <w:rsid w:val="00862843"/>
    <w:rsid w:val="00865172"/>
    <w:rsid w:val="00865AC6"/>
    <w:rsid w:val="0086722A"/>
    <w:rsid w:val="00867269"/>
    <w:rsid w:val="00883F4F"/>
    <w:rsid w:val="00890EA3"/>
    <w:rsid w:val="008A5BBE"/>
    <w:rsid w:val="008A69A1"/>
    <w:rsid w:val="008B66A0"/>
    <w:rsid w:val="008B7911"/>
    <w:rsid w:val="008C6A81"/>
    <w:rsid w:val="008D1918"/>
    <w:rsid w:val="008F4E6E"/>
    <w:rsid w:val="00900459"/>
    <w:rsid w:val="009138CF"/>
    <w:rsid w:val="00914730"/>
    <w:rsid w:val="00920C55"/>
    <w:rsid w:val="009237D4"/>
    <w:rsid w:val="009325E0"/>
    <w:rsid w:val="00933831"/>
    <w:rsid w:val="00934062"/>
    <w:rsid w:val="00941D0B"/>
    <w:rsid w:val="00947453"/>
    <w:rsid w:val="009548DB"/>
    <w:rsid w:val="00955643"/>
    <w:rsid w:val="0095699A"/>
    <w:rsid w:val="00957055"/>
    <w:rsid w:val="009602FF"/>
    <w:rsid w:val="00967ABA"/>
    <w:rsid w:val="009700D0"/>
    <w:rsid w:val="0097258E"/>
    <w:rsid w:val="00974630"/>
    <w:rsid w:val="00976E62"/>
    <w:rsid w:val="009952CD"/>
    <w:rsid w:val="009B79C0"/>
    <w:rsid w:val="009C3138"/>
    <w:rsid w:val="009C696B"/>
    <w:rsid w:val="009D0BDE"/>
    <w:rsid w:val="009D34DC"/>
    <w:rsid w:val="009D4DED"/>
    <w:rsid w:val="009E615A"/>
    <w:rsid w:val="009E7D6B"/>
    <w:rsid w:val="009F0C7E"/>
    <w:rsid w:val="009F18D1"/>
    <w:rsid w:val="009F5A7A"/>
    <w:rsid w:val="009F70E6"/>
    <w:rsid w:val="00A000B7"/>
    <w:rsid w:val="00A02192"/>
    <w:rsid w:val="00A0301A"/>
    <w:rsid w:val="00A033EB"/>
    <w:rsid w:val="00A05A01"/>
    <w:rsid w:val="00A53F69"/>
    <w:rsid w:val="00A77994"/>
    <w:rsid w:val="00A84850"/>
    <w:rsid w:val="00AA75F4"/>
    <w:rsid w:val="00AB0426"/>
    <w:rsid w:val="00AB1082"/>
    <w:rsid w:val="00AB6377"/>
    <w:rsid w:val="00AD40FB"/>
    <w:rsid w:val="00AD4C2E"/>
    <w:rsid w:val="00AD6E3F"/>
    <w:rsid w:val="00AF4954"/>
    <w:rsid w:val="00AF6BAE"/>
    <w:rsid w:val="00B0059F"/>
    <w:rsid w:val="00B00CC1"/>
    <w:rsid w:val="00B068DD"/>
    <w:rsid w:val="00B177CF"/>
    <w:rsid w:val="00B32899"/>
    <w:rsid w:val="00B355BB"/>
    <w:rsid w:val="00B36B43"/>
    <w:rsid w:val="00B3783C"/>
    <w:rsid w:val="00B60901"/>
    <w:rsid w:val="00B663CB"/>
    <w:rsid w:val="00B66A89"/>
    <w:rsid w:val="00B7755C"/>
    <w:rsid w:val="00B806E0"/>
    <w:rsid w:val="00B872ED"/>
    <w:rsid w:val="00B95723"/>
    <w:rsid w:val="00B96F6F"/>
    <w:rsid w:val="00BA10F3"/>
    <w:rsid w:val="00BA121F"/>
    <w:rsid w:val="00BA5BA6"/>
    <w:rsid w:val="00BC3B90"/>
    <w:rsid w:val="00BC3C93"/>
    <w:rsid w:val="00BC5034"/>
    <w:rsid w:val="00BE3C45"/>
    <w:rsid w:val="00BF6CE4"/>
    <w:rsid w:val="00C022DB"/>
    <w:rsid w:val="00C03943"/>
    <w:rsid w:val="00C060B2"/>
    <w:rsid w:val="00C139AB"/>
    <w:rsid w:val="00C341C2"/>
    <w:rsid w:val="00C34518"/>
    <w:rsid w:val="00C35902"/>
    <w:rsid w:val="00C43984"/>
    <w:rsid w:val="00C7668C"/>
    <w:rsid w:val="00C824F2"/>
    <w:rsid w:val="00CB3A26"/>
    <w:rsid w:val="00CB5A43"/>
    <w:rsid w:val="00CB71C8"/>
    <w:rsid w:val="00CC30BC"/>
    <w:rsid w:val="00CE3756"/>
    <w:rsid w:val="00CF20E4"/>
    <w:rsid w:val="00CF355A"/>
    <w:rsid w:val="00CF37DC"/>
    <w:rsid w:val="00CF5FD2"/>
    <w:rsid w:val="00D302CE"/>
    <w:rsid w:val="00D4040E"/>
    <w:rsid w:val="00D44596"/>
    <w:rsid w:val="00D5503D"/>
    <w:rsid w:val="00D609BC"/>
    <w:rsid w:val="00D61D1F"/>
    <w:rsid w:val="00D77A97"/>
    <w:rsid w:val="00D829A6"/>
    <w:rsid w:val="00DA5C56"/>
    <w:rsid w:val="00DB5F04"/>
    <w:rsid w:val="00DB72F9"/>
    <w:rsid w:val="00DC5341"/>
    <w:rsid w:val="00DC6A06"/>
    <w:rsid w:val="00DD7FCF"/>
    <w:rsid w:val="00DE39BD"/>
    <w:rsid w:val="00DE60AB"/>
    <w:rsid w:val="00DF6E3B"/>
    <w:rsid w:val="00E0080D"/>
    <w:rsid w:val="00E216CC"/>
    <w:rsid w:val="00E31555"/>
    <w:rsid w:val="00E373BE"/>
    <w:rsid w:val="00E40559"/>
    <w:rsid w:val="00E51070"/>
    <w:rsid w:val="00E54727"/>
    <w:rsid w:val="00E54EFF"/>
    <w:rsid w:val="00E56390"/>
    <w:rsid w:val="00E56FC7"/>
    <w:rsid w:val="00E57C27"/>
    <w:rsid w:val="00E60801"/>
    <w:rsid w:val="00E65348"/>
    <w:rsid w:val="00E664F2"/>
    <w:rsid w:val="00E73B4F"/>
    <w:rsid w:val="00E9133A"/>
    <w:rsid w:val="00EA2460"/>
    <w:rsid w:val="00EB5D8E"/>
    <w:rsid w:val="00EC084A"/>
    <w:rsid w:val="00EC3DA8"/>
    <w:rsid w:val="00ED12A2"/>
    <w:rsid w:val="00EE37B1"/>
    <w:rsid w:val="00EE4A6E"/>
    <w:rsid w:val="00EE56E8"/>
    <w:rsid w:val="00EE7371"/>
    <w:rsid w:val="00F00C96"/>
    <w:rsid w:val="00F13F8C"/>
    <w:rsid w:val="00F14972"/>
    <w:rsid w:val="00F15820"/>
    <w:rsid w:val="00F22203"/>
    <w:rsid w:val="00F258E9"/>
    <w:rsid w:val="00F304BB"/>
    <w:rsid w:val="00F45199"/>
    <w:rsid w:val="00F4748B"/>
    <w:rsid w:val="00F51BA5"/>
    <w:rsid w:val="00F54A58"/>
    <w:rsid w:val="00F552D0"/>
    <w:rsid w:val="00F621EA"/>
    <w:rsid w:val="00F767C5"/>
    <w:rsid w:val="00F84EF8"/>
    <w:rsid w:val="00F86898"/>
    <w:rsid w:val="00F91EEC"/>
    <w:rsid w:val="00FA091A"/>
    <w:rsid w:val="00FA3D40"/>
    <w:rsid w:val="00FB0FFA"/>
    <w:rsid w:val="00FD1FC0"/>
    <w:rsid w:val="00FD75DB"/>
    <w:rsid w:val="00FE0999"/>
    <w:rsid w:val="00FE5202"/>
    <w:rsid w:val="00FF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3A0B0D6"/>
  <w15:chartTrackingRefBased/>
  <w15:docId w15:val="{B3739CB6-EDE6-45CD-A7A3-85D9CA21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670"/>
    <w:pPr>
      <w:spacing w:line="280" w:lineRule="atLeast"/>
      <w:jc w:val="both"/>
    </w:pPr>
    <w:rPr>
      <w:rFonts w:ascii="Palatino Linotype" w:hAnsi="Palatino Linotype"/>
      <w:noProof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1articletype">
    <w:name w:val="MDPI_1.1_article_type"/>
    <w:next w:val="Normal"/>
    <w:qFormat/>
    <w:rsid w:val="005344F3"/>
    <w:pPr>
      <w:adjustRightInd w:val="0"/>
      <w:snapToGrid w:val="0"/>
      <w:spacing w:before="240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12title">
    <w:name w:val="MDPI_1.2_title"/>
    <w:next w:val="Normal"/>
    <w:rsid w:val="005344F3"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next w:val="Normal"/>
    <w:qFormat/>
    <w:rsid w:val="005344F3"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MDPI14history">
    <w:name w:val="MDPI_1.4_history"/>
    <w:basedOn w:val="Normal"/>
    <w:next w:val="Normal"/>
    <w:qFormat/>
    <w:rsid w:val="005344F3"/>
    <w:pPr>
      <w:adjustRightInd w:val="0"/>
      <w:snapToGrid w:val="0"/>
      <w:spacing w:line="240" w:lineRule="atLeast"/>
      <w:ind w:right="113"/>
      <w:jc w:val="left"/>
    </w:pPr>
    <w:rPr>
      <w:rFonts w:eastAsia="Times New Roman"/>
      <w:noProof w:val="0"/>
      <w:sz w:val="14"/>
      <w:lang w:eastAsia="de-DE" w:bidi="en-US"/>
    </w:rPr>
  </w:style>
  <w:style w:type="paragraph" w:customStyle="1" w:styleId="MDPI16affiliation">
    <w:name w:val="MDPI_1.6_affiliation"/>
    <w:qFormat/>
    <w:rsid w:val="005344F3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sz w:val="16"/>
      <w:szCs w:val="18"/>
      <w:lang w:eastAsia="de-DE" w:bidi="en-US"/>
    </w:rPr>
  </w:style>
  <w:style w:type="paragraph" w:customStyle="1" w:styleId="MDPI17abstract">
    <w:name w:val="MDPI_1.7_abstract"/>
    <w:next w:val="Normal"/>
    <w:qFormat/>
    <w:rsid w:val="005344F3"/>
    <w:pPr>
      <w:adjustRightInd w:val="0"/>
      <w:snapToGrid w:val="0"/>
      <w:spacing w:before="240" w:line="280" w:lineRule="atLeast"/>
      <w:ind w:left="2608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18keywords">
    <w:name w:val="MDPI_1.8_keywords"/>
    <w:next w:val="Normal"/>
    <w:qFormat/>
    <w:rsid w:val="005344F3"/>
    <w:pPr>
      <w:adjustRightInd w:val="0"/>
      <w:snapToGrid w:val="0"/>
      <w:spacing w:before="240" w:line="28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19line">
    <w:name w:val="MDPI_1.9_line"/>
    <w:qFormat/>
    <w:rsid w:val="005344F3"/>
    <w:pPr>
      <w:pBdr>
        <w:bottom w:val="single" w:sz="6" w:space="1" w:color="auto"/>
      </w:pBdr>
      <w:adjustRightInd w:val="0"/>
      <w:snapToGrid w:val="0"/>
      <w:spacing w:after="480" w:line="280" w:lineRule="atLeast"/>
      <w:ind w:left="2608"/>
      <w:jc w:val="both"/>
    </w:pPr>
    <w:rPr>
      <w:rFonts w:ascii="Palatino Linotype" w:eastAsia="Times New Roman" w:hAnsi="Palatino Linotype" w:cs="Cordia New"/>
      <w:color w:val="000000"/>
      <w:szCs w:val="24"/>
      <w:lang w:eastAsia="de-DE" w:bidi="en-US"/>
    </w:rPr>
  </w:style>
  <w:style w:type="table" w:customStyle="1" w:styleId="Mdeck5tablebodythreelines">
    <w:name w:val="M_deck_5_table_body_three_lines"/>
    <w:basedOn w:val="TableNormal"/>
    <w:uiPriority w:val="99"/>
    <w:rsid w:val="00C7668C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59"/>
    <w:rsid w:val="005344F3"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5344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HeaderChar">
    <w:name w:val="Header Char"/>
    <w:link w:val="Header"/>
    <w:uiPriority w:val="99"/>
    <w:rsid w:val="005344F3"/>
    <w:rPr>
      <w:rFonts w:ascii="Palatino Linotype" w:hAnsi="Palatino Linotype"/>
      <w:noProof/>
      <w:color w:val="000000"/>
      <w:szCs w:val="18"/>
    </w:rPr>
  </w:style>
  <w:style w:type="paragraph" w:customStyle="1" w:styleId="MDPI32textnoindent">
    <w:name w:val="MDPI_3.2_text_no_indent"/>
    <w:basedOn w:val="MDPI31text"/>
    <w:qFormat/>
    <w:rsid w:val="005344F3"/>
    <w:pPr>
      <w:ind w:firstLine="0"/>
    </w:pPr>
  </w:style>
  <w:style w:type="paragraph" w:customStyle="1" w:styleId="MDPI31text">
    <w:name w:val="MDPI_3.1_text"/>
    <w:qFormat/>
    <w:rsid w:val="00805F34"/>
    <w:pPr>
      <w:adjustRightInd w:val="0"/>
      <w:snapToGrid w:val="0"/>
      <w:spacing w:line="280" w:lineRule="atLeast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3textspaceafter">
    <w:name w:val="MDPI_3.3_text_space_after"/>
    <w:qFormat/>
    <w:rsid w:val="005344F3"/>
    <w:pPr>
      <w:adjustRightInd w:val="0"/>
      <w:snapToGrid w:val="0"/>
      <w:spacing w:after="240" w:line="28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5textbeforelist">
    <w:name w:val="MDPI_3.5_text_before_list"/>
    <w:qFormat/>
    <w:rsid w:val="005344F3"/>
    <w:pPr>
      <w:adjustRightInd w:val="0"/>
      <w:snapToGrid w:val="0"/>
      <w:spacing w:line="280" w:lineRule="atLeast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6textafterlist">
    <w:name w:val="MDPI_3.6_text_after_list"/>
    <w:qFormat/>
    <w:rsid w:val="005344F3"/>
    <w:pPr>
      <w:adjustRightInd w:val="0"/>
      <w:snapToGrid w:val="0"/>
      <w:spacing w:before="120" w:line="28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7itemize">
    <w:name w:val="MDPI_3.7_itemize"/>
    <w:qFormat/>
    <w:rsid w:val="006578F2"/>
    <w:pPr>
      <w:numPr>
        <w:numId w:val="22"/>
      </w:numPr>
      <w:adjustRightInd w:val="0"/>
      <w:snapToGrid w:val="0"/>
      <w:spacing w:line="280" w:lineRule="atLeast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38bullet">
    <w:name w:val="MDPI_3.8_bullet"/>
    <w:qFormat/>
    <w:rsid w:val="006578F2"/>
    <w:pPr>
      <w:numPr>
        <w:numId w:val="20"/>
      </w:numPr>
      <w:adjustRightInd w:val="0"/>
      <w:snapToGrid w:val="0"/>
      <w:spacing w:line="280" w:lineRule="atLeast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39equation">
    <w:name w:val="MDPI_3.9_equation"/>
    <w:qFormat/>
    <w:rsid w:val="005344F3"/>
    <w:pPr>
      <w:adjustRightInd w:val="0"/>
      <w:snapToGrid w:val="0"/>
      <w:spacing w:before="120" w:after="120" w:line="280" w:lineRule="atLeast"/>
      <w:ind w:left="709"/>
      <w:jc w:val="center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aequationnumber">
    <w:name w:val="MDPI_3.a_equation_number"/>
    <w:qFormat/>
    <w:rsid w:val="005344F3"/>
    <w:pPr>
      <w:spacing w:before="120" w:after="120" w:line="280" w:lineRule="atLeast"/>
      <w:jc w:val="right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41tablecaption">
    <w:name w:val="MDPI_4.1_table_caption"/>
    <w:qFormat/>
    <w:rsid w:val="005344F3"/>
    <w:pPr>
      <w:adjustRightInd w:val="0"/>
      <w:snapToGrid w:val="0"/>
      <w:spacing w:before="240" w:after="120" w:line="280" w:lineRule="atLeast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42tablebody">
    <w:name w:val="MDPI_4.2_table_body"/>
    <w:qFormat/>
    <w:rsid w:val="009C696B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3tablefooter">
    <w:name w:val="MDPI_4.3_table_footer"/>
    <w:next w:val="MDPI31text"/>
    <w:qFormat/>
    <w:rsid w:val="005344F3"/>
    <w:pPr>
      <w:adjustRightInd w:val="0"/>
      <w:snapToGrid w:val="0"/>
      <w:spacing w:line="280" w:lineRule="atLeast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51figurecaption">
    <w:name w:val="MDPI_5.1_figure_caption"/>
    <w:qFormat/>
    <w:rsid w:val="005344F3"/>
    <w:pPr>
      <w:adjustRightInd w:val="0"/>
      <w:snapToGrid w:val="0"/>
      <w:spacing w:before="120" w:after="240" w:line="280" w:lineRule="atLeast"/>
      <w:ind w:left="2608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customStyle="1" w:styleId="MDPI52figure">
    <w:name w:val="MDPI_5.2_figure"/>
    <w:qFormat/>
    <w:rsid w:val="005344F3"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23heading3">
    <w:name w:val="MDPI_2.3_heading3"/>
    <w:qFormat/>
    <w:rsid w:val="005344F3"/>
    <w:pPr>
      <w:adjustRightInd w:val="0"/>
      <w:snapToGrid w:val="0"/>
      <w:spacing w:before="60" w:after="60" w:line="280" w:lineRule="atLeast"/>
      <w:ind w:left="2608"/>
      <w:outlineLvl w:val="2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1heading1">
    <w:name w:val="MDPI_2.1_heading1"/>
    <w:qFormat/>
    <w:rsid w:val="005344F3"/>
    <w:pPr>
      <w:adjustRightInd w:val="0"/>
      <w:snapToGrid w:val="0"/>
      <w:spacing w:before="240" w:after="60" w:line="280" w:lineRule="atLeast"/>
      <w:ind w:left="2608"/>
      <w:outlineLvl w:val="0"/>
    </w:pPr>
    <w:rPr>
      <w:rFonts w:ascii="Palatino Linotype" w:eastAsia="Times New Roman" w:hAnsi="Palatino Linotype"/>
      <w:b/>
      <w:snapToGrid w:val="0"/>
      <w:color w:val="000000"/>
      <w:sz w:val="24"/>
      <w:szCs w:val="22"/>
      <w:lang w:eastAsia="de-DE" w:bidi="en-US"/>
    </w:rPr>
  </w:style>
  <w:style w:type="paragraph" w:customStyle="1" w:styleId="MDPI22heading2">
    <w:name w:val="MDPI_2.2_heading2"/>
    <w:qFormat/>
    <w:rsid w:val="005344F3"/>
    <w:pPr>
      <w:adjustRightInd w:val="0"/>
      <w:snapToGrid w:val="0"/>
      <w:spacing w:before="60" w:after="60" w:line="280" w:lineRule="atLeast"/>
      <w:ind w:left="2608"/>
      <w:outlineLvl w:val="1"/>
    </w:pPr>
    <w:rPr>
      <w:rFonts w:ascii="Palatino Linotype" w:eastAsia="Times New Roman" w:hAnsi="Palatino Linotype"/>
      <w:i/>
      <w:noProof/>
      <w:snapToGrid w:val="0"/>
      <w:color w:val="000000"/>
      <w:szCs w:val="22"/>
      <w:lang w:eastAsia="de-DE" w:bidi="en-US"/>
    </w:rPr>
  </w:style>
  <w:style w:type="paragraph" w:customStyle="1" w:styleId="MDPI81references">
    <w:name w:val="MDPI_8.1_references"/>
    <w:qFormat/>
    <w:rsid w:val="000300DB"/>
    <w:pPr>
      <w:numPr>
        <w:numId w:val="23"/>
      </w:numPr>
      <w:adjustRightInd w:val="0"/>
      <w:snapToGrid w:val="0"/>
      <w:spacing w:line="280" w:lineRule="atLeast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styleId="BalloonText">
    <w:name w:val="Balloon Text"/>
    <w:basedOn w:val="Normal"/>
    <w:link w:val="BalloonTextChar"/>
    <w:uiPriority w:val="99"/>
    <w:rsid w:val="005344F3"/>
    <w:rPr>
      <w:rFonts w:cs="Tahoma"/>
      <w:szCs w:val="18"/>
    </w:rPr>
  </w:style>
  <w:style w:type="character" w:customStyle="1" w:styleId="BalloonTextChar">
    <w:name w:val="Balloon Text Char"/>
    <w:link w:val="BalloonText"/>
    <w:uiPriority w:val="99"/>
    <w:rsid w:val="005344F3"/>
    <w:rPr>
      <w:rFonts w:ascii="Palatino Linotype" w:hAnsi="Palatino Linotype" w:cs="Tahoma"/>
      <w:noProof/>
      <w:color w:val="000000"/>
      <w:szCs w:val="18"/>
    </w:rPr>
  </w:style>
  <w:style w:type="character" w:styleId="LineNumber">
    <w:name w:val="line number"/>
    <w:uiPriority w:val="99"/>
    <w:rsid w:val="00426670"/>
    <w:rPr>
      <w:rFonts w:ascii="Arial" w:hAnsi="Arial"/>
      <w:sz w:val="16"/>
    </w:rPr>
  </w:style>
  <w:style w:type="table" w:customStyle="1" w:styleId="MDPI41threelinetable">
    <w:name w:val="MDPI_4.1_three_line_table"/>
    <w:basedOn w:val="TableNormal"/>
    <w:uiPriority w:val="99"/>
    <w:rsid w:val="005344F3"/>
    <w:pPr>
      <w:adjustRightInd w:val="0"/>
      <w:snapToGrid w:val="0"/>
      <w:spacing w:line="280" w:lineRule="atLeast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Hyperlink">
    <w:name w:val="Hyperlink"/>
    <w:uiPriority w:val="99"/>
    <w:rsid w:val="005344F3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DD7FCF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5344F3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FooterChar">
    <w:name w:val="Footer Char"/>
    <w:link w:val="Footer"/>
    <w:uiPriority w:val="99"/>
    <w:rsid w:val="005344F3"/>
    <w:rPr>
      <w:rFonts w:ascii="Palatino Linotype" w:hAnsi="Palatino Linotype"/>
      <w:noProof/>
      <w:color w:val="000000"/>
      <w:szCs w:val="18"/>
    </w:rPr>
  </w:style>
  <w:style w:type="table" w:styleId="PlainTable4">
    <w:name w:val="Plain Table 4"/>
    <w:basedOn w:val="TableNormal"/>
    <w:uiPriority w:val="44"/>
    <w:rsid w:val="0093406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34textspacebefore">
    <w:name w:val="MDPI_3.4_text_space_before"/>
    <w:qFormat/>
    <w:rsid w:val="005344F3"/>
    <w:pPr>
      <w:adjustRightInd w:val="0"/>
      <w:snapToGrid w:val="0"/>
      <w:spacing w:before="240" w:line="28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82theorem">
    <w:name w:val="MDPI_8.2_theorem"/>
    <w:qFormat/>
    <w:rsid w:val="005344F3"/>
    <w:pPr>
      <w:adjustRightInd w:val="0"/>
      <w:snapToGrid w:val="0"/>
      <w:spacing w:line="280" w:lineRule="atLeast"/>
      <w:ind w:left="2608"/>
      <w:jc w:val="both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83proof">
    <w:name w:val="MDPI_8.3_proof"/>
    <w:qFormat/>
    <w:rsid w:val="005344F3"/>
    <w:pPr>
      <w:adjustRightInd w:val="0"/>
      <w:snapToGrid w:val="0"/>
      <w:spacing w:line="28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61citation">
    <w:name w:val="MDPI_6.1_citation"/>
    <w:qFormat/>
    <w:rsid w:val="005344F3"/>
    <w:pPr>
      <w:adjustRightInd w:val="0"/>
      <w:snapToGrid w:val="0"/>
      <w:spacing w:before="120" w:after="120" w:line="240" w:lineRule="atLeast"/>
      <w:ind w:right="113"/>
    </w:pPr>
    <w:rPr>
      <w:rFonts w:ascii="Palatino Linotype" w:hAnsi="Palatino Linotype" w:cs="Cordia New"/>
      <w:sz w:val="14"/>
      <w:szCs w:val="22"/>
    </w:rPr>
  </w:style>
  <w:style w:type="paragraph" w:customStyle="1" w:styleId="MDPI62backmatter">
    <w:name w:val="MDPI_6.2_back_matter"/>
    <w:qFormat/>
    <w:rsid w:val="005344F3"/>
    <w:pPr>
      <w:adjustRightInd w:val="0"/>
      <w:snapToGrid w:val="0"/>
      <w:spacing w:after="120" w:line="28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eastAsia="en-US" w:bidi="en-US"/>
    </w:rPr>
  </w:style>
  <w:style w:type="paragraph" w:customStyle="1" w:styleId="MDPI63notes">
    <w:name w:val="MDPI_6.3_notes"/>
    <w:qFormat/>
    <w:rsid w:val="005344F3"/>
    <w:pPr>
      <w:adjustRightInd w:val="0"/>
      <w:snapToGrid w:val="0"/>
      <w:spacing w:before="240" w:line="280" w:lineRule="atLeast"/>
      <w:jc w:val="both"/>
    </w:pPr>
    <w:rPr>
      <w:rFonts w:ascii="Palatino Linotype" w:hAnsi="Palatino Linotype"/>
      <w:snapToGrid w:val="0"/>
      <w:color w:val="000000"/>
      <w:sz w:val="18"/>
      <w:lang w:eastAsia="en-US" w:bidi="en-US"/>
    </w:rPr>
  </w:style>
  <w:style w:type="paragraph" w:customStyle="1" w:styleId="MDPI15academiceditor">
    <w:name w:val="MDPI_1.5_academic_editor"/>
    <w:qFormat/>
    <w:rsid w:val="0045242D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/>
      <w:color w:val="000000"/>
      <w:sz w:val="14"/>
      <w:szCs w:val="22"/>
      <w:lang w:eastAsia="de-DE" w:bidi="en-US"/>
    </w:rPr>
  </w:style>
  <w:style w:type="paragraph" w:customStyle="1" w:styleId="MDPI411onetablecaption">
    <w:name w:val="MDPI_4.1.1_one_table_caption"/>
    <w:qFormat/>
    <w:rsid w:val="005344F3"/>
    <w:pPr>
      <w:adjustRightInd w:val="0"/>
      <w:snapToGrid w:val="0"/>
      <w:spacing w:before="240" w:after="120" w:line="280" w:lineRule="atLeast"/>
      <w:jc w:val="center"/>
    </w:pPr>
    <w:rPr>
      <w:rFonts w:ascii="Palatino Linotype" w:hAnsi="Palatino Linotype" w:cs="Cordia New"/>
      <w:noProof/>
      <w:color w:val="000000"/>
      <w:sz w:val="18"/>
      <w:szCs w:val="22"/>
      <w:lang w:bidi="en-US"/>
    </w:rPr>
  </w:style>
  <w:style w:type="paragraph" w:customStyle="1" w:styleId="MDPI511onefigurecaption">
    <w:name w:val="MDPI_5.1.1_one_figure_caption"/>
    <w:qFormat/>
    <w:rsid w:val="005344F3"/>
    <w:pPr>
      <w:adjustRightInd w:val="0"/>
      <w:snapToGrid w:val="0"/>
      <w:spacing w:before="240" w:after="120" w:line="280" w:lineRule="atLeast"/>
      <w:jc w:val="center"/>
    </w:pPr>
    <w:rPr>
      <w:rFonts w:ascii="Palatino Linotype" w:hAnsi="Palatino Linotype"/>
      <w:noProof/>
      <w:color w:val="000000"/>
      <w:sz w:val="18"/>
      <w:lang w:bidi="en-US"/>
    </w:rPr>
  </w:style>
  <w:style w:type="paragraph" w:customStyle="1" w:styleId="MDPI72copyright">
    <w:name w:val="MDPI_7.2_copyright"/>
    <w:qFormat/>
    <w:rsid w:val="00EE56E8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/>
      <w:noProof/>
      <w:snapToGrid w:val="0"/>
      <w:color w:val="000000"/>
      <w:sz w:val="14"/>
      <w:lang w:val="en-GB" w:eastAsia="en-GB"/>
    </w:rPr>
  </w:style>
  <w:style w:type="table" w:customStyle="1" w:styleId="MDPItable">
    <w:name w:val="MDPI_table"/>
    <w:basedOn w:val="TableNormal"/>
    <w:uiPriority w:val="99"/>
    <w:rsid w:val="005344F3"/>
    <w:rPr>
      <w:rFonts w:ascii="Palatino Linotype" w:hAnsi="Palatino Linotype"/>
      <w:color w:val="000000"/>
      <w:lang w:val="en-CA" w:eastAsia="en-US"/>
    </w:rPr>
    <w:tblPr>
      <w:tblCellMar>
        <w:left w:w="0" w:type="dxa"/>
        <w:right w:w="0" w:type="dxa"/>
      </w:tblCellMar>
    </w:tblPr>
  </w:style>
  <w:style w:type="character" w:customStyle="1" w:styleId="apple-converted-space">
    <w:name w:val="apple-converted-space"/>
    <w:rsid w:val="005344F3"/>
  </w:style>
  <w:style w:type="paragraph" w:styleId="Bibliography">
    <w:name w:val="Bibliography"/>
    <w:basedOn w:val="Normal"/>
    <w:next w:val="Normal"/>
    <w:uiPriority w:val="37"/>
    <w:semiHidden/>
    <w:unhideWhenUsed/>
    <w:rsid w:val="005344F3"/>
  </w:style>
  <w:style w:type="paragraph" w:styleId="BodyText">
    <w:name w:val="Body Text"/>
    <w:link w:val="BodyTextChar"/>
    <w:rsid w:val="005344F3"/>
    <w:pPr>
      <w:spacing w:after="120" w:line="340" w:lineRule="atLeast"/>
      <w:jc w:val="both"/>
    </w:pPr>
    <w:rPr>
      <w:rFonts w:ascii="Palatino Linotype" w:hAnsi="Palatino Linotype"/>
      <w:color w:val="000000"/>
      <w:sz w:val="24"/>
      <w:lang w:eastAsia="de-DE"/>
    </w:rPr>
  </w:style>
  <w:style w:type="character" w:customStyle="1" w:styleId="BodyTextChar">
    <w:name w:val="Body Text Char"/>
    <w:link w:val="BodyText"/>
    <w:rsid w:val="005344F3"/>
    <w:rPr>
      <w:rFonts w:ascii="Palatino Linotype" w:hAnsi="Palatino Linotype"/>
      <w:color w:val="000000"/>
      <w:sz w:val="24"/>
      <w:lang w:eastAsia="de-DE"/>
    </w:rPr>
  </w:style>
  <w:style w:type="character" w:styleId="CommentReference">
    <w:name w:val="annotation reference"/>
    <w:rsid w:val="005344F3"/>
    <w:rPr>
      <w:sz w:val="21"/>
      <w:szCs w:val="21"/>
    </w:rPr>
  </w:style>
  <w:style w:type="paragraph" w:styleId="CommentText">
    <w:name w:val="annotation text"/>
    <w:basedOn w:val="Normal"/>
    <w:link w:val="CommentTextChar"/>
    <w:rsid w:val="005344F3"/>
  </w:style>
  <w:style w:type="character" w:customStyle="1" w:styleId="CommentTextChar">
    <w:name w:val="Comment Text Char"/>
    <w:link w:val="CommentText"/>
    <w:rsid w:val="005344F3"/>
    <w:rPr>
      <w:rFonts w:ascii="Palatino Linotype" w:hAnsi="Palatino Linotype"/>
      <w:noProof/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5344F3"/>
    <w:rPr>
      <w:b/>
      <w:bCs/>
    </w:rPr>
  </w:style>
  <w:style w:type="character" w:customStyle="1" w:styleId="CommentSubjectChar">
    <w:name w:val="Comment Subject Char"/>
    <w:link w:val="CommentSubject"/>
    <w:rsid w:val="005344F3"/>
    <w:rPr>
      <w:rFonts w:ascii="Palatino Linotype" w:hAnsi="Palatino Linotype"/>
      <w:b/>
      <w:bCs/>
      <w:noProof/>
      <w:color w:val="000000"/>
    </w:rPr>
  </w:style>
  <w:style w:type="character" w:styleId="EndnoteReference">
    <w:name w:val="endnote reference"/>
    <w:rsid w:val="005344F3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5344F3"/>
    <w:pPr>
      <w:spacing w:line="240" w:lineRule="auto"/>
    </w:pPr>
  </w:style>
  <w:style w:type="character" w:customStyle="1" w:styleId="EndnoteTextChar">
    <w:name w:val="Endnote Text Char"/>
    <w:link w:val="EndnoteText"/>
    <w:semiHidden/>
    <w:rsid w:val="005344F3"/>
    <w:rPr>
      <w:rFonts w:ascii="Palatino Linotype" w:hAnsi="Palatino Linotype"/>
      <w:noProof/>
      <w:color w:val="000000"/>
    </w:rPr>
  </w:style>
  <w:style w:type="character" w:styleId="FollowedHyperlink">
    <w:name w:val="FollowedHyperlink"/>
    <w:rsid w:val="005344F3"/>
    <w:rPr>
      <w:color w:val="954F72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5344F3"/>
    <w:pPr>
      <w:spacing w:line="240" w:lineRule="auto"/>
    </w:pPr>
  </w:style>
  <w:style w:type="character" w:customStyle="1" w:styleId="FootnoteTextChar">
    <w:name w:val="Footnote Text Char"/>
    <w:link w:val="FootnoteText"/>
    <w:semiHidden/>
    <w:rsid w:val="005344F3"/>
    <w:rPr>
      <w:rFonts w:ascii="Palatino Linotype" w:hAnsi="Palatino Linotype"/>
      <w:noProof/>
      <w:color w:val="000000"/>
    </w:rPr>
  </w:style>
  <w:style w:type="paragraph" w:styleId="NormalWeb">
    <w:name w:val="Normal (Web)"/>
    <w:basedOn w:val="Normal"/>
    <w:uiPriority w:val="99"/>
    <w:rsid w:val="005344F3"/>
    <w:rPr>
      <w:szCs w:val="24"/>
    </w:rPr>
  </w:style>
  <w:style w:type="paragraph" w:customStyle="1" w:styleId="MsoFootnoteText0">
    <w:name w:val="MsoFootnoteText"/>
    <w:basedOn w:val="NormalWeb"/>
    <w:qFormat/>
    <w:rsid w:val="005344F3"/>
    <w:rPr>
      <w:rFonts w:ascii="Times New Roman" w:hAnsi="Times New Roman"/>
    </w:rPr>
  </w:style>
  <w:style w:type="character" w:styleId="PageNumber">
    <w:name w:val="page number"/>
    <w:rsid w:val="005344F3"/>
  </w:style>
  <w:style w:type="character" w:styleId="PlaceholderText">
    <w:name w:val="Placeholder Text"/>
    <w:uiPriority w:val="99"/>
    <w:semiHidden/>
    <w:rsid w:val="005344F3"/>
    <w:rPr>
      <w:color w:val="808080"/>
    </w:rPr>
  </w:style>
  <w:style w:type="paragraph" w:customStyle="1" w:styleId="MDPI71footnotes">
    <w:name w:val="MDPI_7.1_footnotes"/>
    <w:qFormat/>
    <w:rsid w:val="00606C4E"/>
    <w:pPr>
      <w:numPr>
        <w:numId w:val="21"/>
      </w:numPr>
      <w:adjustRightInd w:val="0"/>
      <w:snapToGrid w:val="0"/>
      <w:spacing w:line="280" w:lineRule="atLeast"/>
    </w:pPr>
    <w:rPr>
      <w:rFonts w:ascii="Palatino Linotype" w:eastAsiaTheme="minorEastAsia" w:hAnsi="Palatino Linotype"/>
      <w:noProof/>
      <w:color w:val="000000"/>
      <w:sz w:val="18"/>
    </w:rPr>
  </w:style>
  <w:style w:type="character" w:customStyle="1" w:styleId="fontstyle01">
    <w:name w:val="fontstyle01"/>
    <w:rsid w:val="003E0055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search">
    <w:name w:val="search"/>
    <w:basedOn w:val="DefaultParagraphFont"/>
    <w:rsid w:val="00266CF7"/>
  </w:style>
  <w:style w:type="character" w:styleId="HTMLCite">
    <w:name w:val="HTML Cite"/>
    <w:basedOn w:val="DefaultParagraphFont"/>
    <w:uiPriority w:val="99"/>
    <w:semiHidden/>
    <w:unhideWhenUsed/>
    <w:rsid w:val="00D77A97"/>
    <w:rPr>
      <w:i/>
      <w:iCs/>
    </w:rPr>
  </w:style>
  <w:style w:type="paragraph" w:styleId="ListParagraph">
    <w:name w:val="List Paragraph"/>
    <w:basedOn w:val="Normal"/>
    <w:uiPriority w:val="34"/>
    <w:qFormat/>
    <w:rsid w:val="00D77A97"/>
    <w:pPr>
      <w:spacing w:line="340" w:lineRule="atLeast"/>
      <w:ind w:left="720"/>
      <w:contextualSpacing/>
    </w:pPr>
    <w:rPr>
      <w:rFonts w:ascii="Times New Roman" w:eastAsia="Times New Roman" w:hAnsi="Times New Roman"/>
      <w:noProof w:val="0"/>
      <w:sz w:val="24"/>
      <w:lang w:eastAsia="de-DE"/>
    </w:rPr>
  </w:style>
  <w:style w:type="paragraph" w:customStyle="1" w:styleId="pf0">
    <w:name w:val="pf0"/>
    <w:basedOn w:val="Normal"/>
    <w:rsid w:val="00D77A97"/>
    <w:pPr>
      <w:spacing w:before="100" w:beforeAutospacing="1" w:after="100" w:afterAutospacing="1" w:line="240" w:lineRule="auto"/>
      <w:ind w:left="720"/>
      <w:jc w:val="left"/>
    </w:pPr>
    <w:rPr>
      <w:rFonts w:ascii="Times New Roman" w:eastAsia="Times New Roman" w:hAnsi="Times New Roman"/>
      <w:noProof w:val="0"/>
      <w:color w:val="auto"/>
      <w:sz w:val="24"/>
      <w:szCs w:val="24"/>
      <w:lang w:eastAsia="en-US"/>
    </w:rPr>
  </w:style>
  <w:style w:type="character" w:customStyle="1" w:styleId="cf01">
    <w:name w:val="cf01"/>
    <w:basedOn w:val="DefaultParagraphFont"/>
    <w:rsid w:val="00D77A97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D77A97"/>
    <w:rPr>
      <w:rFonts w:ascii="Segoe UI" w:hAnsi="Segoe UI" w:cs="Segoe UI" w:hint="default"/>
      <w:i/>
      <w:iCs/>
      <w:sz w:val="18"/>
      <w:szCs w:val="18"/>
    </w:rPr>
  </w:style>
  <w:style w:type="paragraph" w:styleId="Revision">
    <w:name w:val="Revision"/>
    <w:hidden/>
    <w:uiPriority w:val="99"/>
    <w:semiHidden/>
    <w:rsid w:val="00C34518"/>
    <w:rPr>
      <w:rFonts w:ascii="Palatino Linotype" w:hAnsi="Palatino Linotype"/>
      <w:noProof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iso-8859-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miller\AppData\Local\Temp\MicrosoftEdgeDownloads\1b93bf6f-2d36-4b46-8fe7-c9b2fa8c9986\land-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land-template.dot</Template>
  <TotalTime>39</TotalTime>
  <Pages>6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of the Paper (Article</vt:lpstr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the Paper (Article</dc:title>
  <dc:subject/>
  <dc:creator>Miller, Katherine@Wildlife</dc:creator>
  <cp:keywords/>
  <dc:description/>
  <cp:lastModifiedBy>Miller, Katherine@Wildlife</cp:lastModifiedBy>
  <cp:revision>5</cp:revision>
  <cp:lastPrinted>2025-08-08T22:34:00Z</cp:lastPrinted>
  <dcterms:created xsi:type="dcterms:W3CDTF">2025-08-18T18:57:00Z</dcterms:created>
  <dcterms:modified xsi:type="dcterms:W3CDTF">2025-08-22T22:03:00Z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786c652a385769a806a89a297d597a3d051c5f4139024fd81390f6ff2cc4d197</vt:lpwstr>
  </property>
</Properties>
</file>