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489"/>
        <w:gridCol w:w="1205"/>
        <w:gridCol w:w="17"/>
        <w:gridCol w:w="30"/>
        <w:gridCol w:w="1173"/>
        <w:gridCol w:w="21"/>
        <w:gridCol w:w="1149"/>
        <w:gridCol w:w="73"/>
        <w:gridCol w:w="1227"/>
        <w:gridCol w:w="414"/>
      </w:tblGrid>
      <w:tr w:rsidR="00962E08" w14:paraId="65AC33C9" w14:textId="77777777" w:rsidTr="00F17E72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A193B4" w14:textId="1E3DB450" w:rsidR="000A483C" w:rsidRPr="00BC6B84" w:rsidRDefault="000A483C" w:rsidP="000A483C">
            <w:pPr>
              <w:pStyle w:val="ListParagraph"/>
              <w:ind w:left="0"/>
              <w:jc w:val="center"/>
              <w:rPr>
                <w:b/>
              </w:rPr>
            </w:pPr>
            <w:r w:rsidRPr="00BC6B84">
              <w:rPr>
                <w:b/>
              </w:rPr>
              <w:t>GENERAL NUTRITION KNOWLEDGE QUESTIONNAIRE</w:t>
            </w:r>
          </w:p>
        </w:tc>
      </w:tr>
      <w:tr w:rsidR="00076860" w14:paraId="59C1DA57" w14:textId="77777777" w:rsidTr="00F17E72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AF910" w14:textId="77777777" w:rsidR="00CF0CB7" w:rsidRDefault="00CF0CB7" w:rsidP="00FF06E7">
            <w:pPr>
              <w:pStyle w:val="ListParagraph"/>
              <w:ind w:left="0"/>
            </w:pPr>
          </w:p>
        </w:tc>
      </w:tr>
      <w:tr w:rsidR="00962E08" w14:paraId="6C8EC58D" w14:textId="77777777" w:rsidTr="00F17E72"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Ind w:w="308" w:type="dxa"/>
              <w:tblLayout w:type="fixed"/>
              <w:tblLook w:val="04A0" w:firstRow="1" w:lastRow="0" w:firstColumn="1" w:lastColumn="0" w:noHBand="0" w:noVBand="1"/>
            </w:tblPr>
            <w:tblGrid>
              <w:gridCol w:w="8294"/>
            </w:tblGrid>
            <w:tr w:rsidR="00BC6B84" w14:paraId="3F83F93F" w14:textId="77777777" w:rsidTr="001221AF">
              <w:trPr>
                <w:trHeight w:val="1072"/>
              </w:trPr>
              <w:tc>
                <w:tcPr>
                  <w:tcW w:w="8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7B95CD5" w14:textId="71B50459" w:rsidR="00BC6B84" w:rsidRPr="00F17E72" w:rsidRDefault="00BC6B84" w:rsidP="00BC6B84">
                  <w:pPr>
                    <w:pStyle w:val="ListParagraph"/>
                    <w:ind w:left="0"/>
                    <w:rPr>
                      <w:b/>
                    </w:rPr>
                  </w:pPr>
                  <w:r w:rsidRPr="00F17E72">
                    <w:rPr>
                      <w:b/>
                    </w:rPr>
                    <w:t>This is a survey, not a test. Your answers will help identify which dietary advice people find confusing. It is important that you complete it by yourself. Your answer</w:t>
                  </w:r>
                  <w:r w:rsidR="00595657" w:rsidRPr="00F17E72">
                    <w:rPr>
                      <w:b/>
                    </w:rPr>
                    <w:t>s</w:t>
                  </w:r>
                  <w:r w:rsidRPr="00F17E72">
                    <w:rPr>
                      <w:b/>
                    </w:rPr>
                    <w:t xml:space="preserve"> will remain anonymous. If you don’t know the answer, mark “not sure” rather than guess.</w:t>
                  </w:r>
                </w:p>
                <w:p w14:paraId="6408C53F" w14:textId="7D2B461F" w:rsidR="00BC6B84" w:rsidRPr="00F17E72" w:rsidRDefault="00BC6B84" w:rsidP="00BC6B84">
                  <w:pPr>
                    <w:pStyle w:val="ListParagraph"/>
                    <w:ind w:left="0"/>
                    <w:rPr>
                      <w:b/>
                    </w:rPr>
                  </w:pPr>
                  <w:r w:rsidRPr="00F17E72">
                    <w:rPr>
                      <w:b/>
                    </w:rPr>
                    <w:t>Thank you for your time.</w:t>
                  </w:r>
                </w:p>
              </w:tc>
            </w:tr>
          </w:tbl>
          <w:p w14:paraId="252737A7" w14:textId="6949DAC7" w:rsidR="00267058" w:rsidRDefault="00267058" w:rsidP="00FF06E7">
            <w:pPr>
              <w:pStyle w:val="ListParagraph"/>
              <w:ind w:left="0"/>
            </w:pPr>
          </w:p>
        </w:tc>
      </w:tr>
      <w:tr w:rsidR="00076860" w14:paraId="29C246E0" w14:textId="77777777" w:rsidTr="00F17E72">
        <w:tc>
          <w:tcPr>
            <w:tcW w:w="5000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B7C1" w14:textId="77777777" w:rsidR="00CF0CB7" w:rsidRPr="000A483C" w:rsidRDefault="00CF0CB7" w:rsidP="00FF06E7">
            <w:pPr>
              <w:pStyle w:val="ListParagraph"/>
              <w:ind w:left="0"/>
            </w:pPr>
          </w:p>
        </w:tc>
      </w:tr>
      <w:tr w:rsidR="00076860" w14:paraId="2E78BDAE" w14:textId="77777777" w:rsidTr="00363D66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E77B7A" w14:textId="7694C663" w:rsidR="00CF0CB7" w:rsidRPr="000A483C" w:rsidRDefault="00CF0CB7" w:rsidP="00CF0CB7">
            <w:pPr>
              <w:pStyle w:val="ListParagraph"/>
              <w:ind w:left="0"/>
              <w:jc w:val="center"/>
            </w:pPr>
            <w:r>
              <w:rPr>
                <w:b/>
              </w:rPr>
              <w:t xml:space="preserve">Section 1: </w:t>
            </w:r>
            <w:r w:rsidRPr="00184A14">
              <w:rPr>
                <w:b/>
              </w:rPr>
              <w:t>The first few items are about what advice you think experts are giving us.</w:t>
            </w:r>
          </w:p>
        </w:tc>
      </w:tr>
      <w:tr w:rsidR="00076860" w14:paraId="0F2B17D8" w14:textId="77777777" w:rsidTr="00F17E72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A271A" w14:textId="77777777" w:rsidR="00CF0CB7" w:rsidRPr="000A483C" w:rsidRDefault="00CF0CB7" w:rsidP="00FF06E7">
            <w:pPr>
              <w:pStyle w:val="ListParagraph"/>
              <w:ind w:left="0"/>
            </w:pPr>
          </w:p>
        </w:tc>
      </w:tr>
      <w:tr w:rsidR="00990085" w14:paraId="2439710C" w14:textId="77777777" w:rsidTr="00744159">
        <w:tc>
          <w:tcPr>
            <w:tcW w:w="28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8A16EE6" w14:textId="05DA95A8" w:rsidR="000A483C" w:rsidRDefault="000A483C" w:rsidP="00FF06E7">
            <w:pPr>
              <w:pStyle w:val="ListParagraph"/>
              <w:ind w:left="0"/>
            </w:pPr>
            <w:r>
              <w:t xml:space="preserve">1. </w:t>
            </w:r>
          </w:p>
        </w:tc>
        <w:tc>
          <w:tcPr>
            <w:tcW w:w="4717" w:type="pct"/>
            <w:gridSpan w:val="10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501255E" w14:textId="77777777" w:rsidR="000A483C" w:rsidRDefault="000A483C" w:rsidP="006A7BDC">
            <w:pPr>
              <w:pStyle w:val="ListParagraph"/>
              <w:ind w:left="0"/>
            </w:pPr>
            <w:r w:rsidRPr="000A483C">
              <w:t>Do health experts recommend that people should be eating more, the same amount, or less of the</w:t>
            </w:r>
            <w:r w:rsidR="006A7BDC">
              <w:t xml:space="preserve"> following</w:t>
            </w:r>
            <w:r w:rsidRPr="000A483C">
              <w:t xml:space="preserve"> foods? (tick one box per food)</w:t>
            </w:r>
          </w:p>
          <w:p w14:paraId="4A290F36" w14:textId="585C5D65" w:rsidR="00187FED" w:rsidRDefault="00187FED" w:rsidP="006A7BDC">
            <w:pPr>
              <w:pStyle w:val="ListParagraph"/>
              <w:ind w:left="0"/>
            </w:pPr>
          </w:p>
        </w:tc>
      </w:tr>
      <w:tr w:rsidR="003C6894" w14:paraId="6D0EA32B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286A19AD" w14:textId="2F367D69" w:rsidR="007A2E25" w:rsidRDefault="007A2E25" w:rsidP="000A483C">
            <w:pPr>
              <w:pStyle w:val="ListParagraph"/>
              <w:ind w:left="0"/>
            </w:pPr>
          </w:p>
        </w:tc>
        <w:tc>
          <w:tcPr>
            <w:tcW w:w="655" w:type="pct"/>
            <w:gridSpan w:val="2"/>
          </w:tcPr>
          <w:p w14:paraId="0967BA7F" w14:textId="5875F1B9" w:rsidR="007A2E25" w:rsidRDefault="007A2E25" w:rsidP="004F3026">
            <w:pPr>
              <w:pStyle w:val="ListParagraph"/>
              <w:ind w:left="0"/>
              <w:jc w:val="center"/>
            </w:pPr>
            <w:r>
              <w:t>More</w:t>
            </w:r>
          </w:p>
        </w:tc>
        <w:tc>
          <w:tcPr>
            <w:tcW w:w="656" w:type="pct"/>
            <w:gridSpan w:val="3"/>
          </w:tcPr>
          <w:p w14:paraId="6B6A59E6" w14:textId="26700DA4" w:rsidR="007A2E25" w:rsidRDefault="007A2E25" w:rsidP="004F3026">
            <w:pPr>
              <w:pStyle w:val="ListParagraph"/>
              <w:ind w:left="0"/>
              <w:jc w:val="center"/>
            </w:pPr>
            <w:r>
              <w:t>Same</w:t>
            </w:r>
          </w:p>
        </w:tc>
        <w:tc>
          <w:tcPr>
            <w:tcW w:w="655" w:type="pct"/>
            <w:gridSpan w:val="2"/>
          </w:tcPr>
          <w:p w14:paraId="6A07BC7F" w14:textId="33C81D0D" w:rsidR="007A2E25" w:rsidRDefault="007A2E25" w:rsidP="004F3026">
            <w:pPr>
              <w:pStyle w:val="ListParagraph"/>
              <w:ind w:left="0"/>
              <w:jc w:val="center"/>
            </w:pPr>
            <w:r>
              <w:t>Less</w:t>
            </w:r>
          </w:p>
        </w:tc>
        <w:tc>
          <w:tcPr>
            <w:tcW w:w="658" w:type="pct"/>
          </w:tcPr>
          <w:p w14:paraId="45D73C5D" w14:textId="1F0F58B6" w:rsidR="007A2E25" w:rsidRDefault="007A2E25" w:rsidP="004F3026">
            <w:pPr>
              <w:pStyle w:val="ListParagraph"/>
              <w:ind w:left="0"/>
              <w:jc w:val="center"/>
            </w:pPr>
            <w:r>
              <w:t>Not Sure</w:t>
            </w:r>
          </w:p>
        </w:tc>
        <w:tc>
          <w:tcPr>
            <w:tcW w:w="222" w:type="pct"/>
            <w:tcBorders>
              <w:right w:val="single" w:sz="4" w:space="0" w:color="auto"/>
            </w:tcBorders>
          </w:tcPr>
          <w:p w14:paraId="6D3388A9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3C6894" w14:paraId="2FCF09AD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544B3BF3" w14:textId="787FCCCA" w:rsidR="007A2E25" w:rsidRDefault="007A2E25" w:rsidP="007A2E25">
            <w:pPr>
              <w:pStyle w:val="ListParagraph"/>
              <w:ind w:left="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Fruit </w:t>
            </w:r>
          </w:p>
        </w:tc>
        <w:tc>
          <w:tcPr>
            <w:tcW w:w="655" w:type="pct"/>
            <w:gridSpan w:val="2"/>
            <w:vAlign w:val="center"/>
          </w:tcPr>
          <w:p w14:paraId="6547BB35" w14:textId="338A6D40" w:rsidR="007A2E25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6" w:type="pct"/>
            <w:gridSpan w:val="3"/>
            <w:vAlign w:val="center"/>
          </w:tcPr>
          <w:p w14:paraId="0BE5C99B" w14:textId="63DC2414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5" w:type="pct"/>
            <w:gridSpan w:val="2"/>
            <w:vAlign w:val="center"/>
          </w:tcPr>
          <w:p w14:paraId="097401A0" w14:textId="0F60ED1C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8" w:type="pct"/>
            <w:vAlign w:val="center"/>
          </w:tcPr>
          <w:p w14:paraId="426F0116" w14:textId="1474F67C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22" w:type="pct"/>
            <w:tcBorders>
              <w:right w:val="single" w:sz="4" w:space="0" w:color="auto"/>
            </w:tcBorders>
          </w:tcPr>
          <w:p w14:paraId="3789780B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3C6894" w14:paraId="0FD01278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4DE2AC75" w14:textId="6CA84B70" w:rsidR="007A2E25" w:rsidRDefault="007A2E25" w:rsidP="007A2E25">
            <w:pPr>
              <w:pStyle w:val="ListParagraph"/>
              <w:ind w:left="0"/>
              <w:jc w:val="both"/>
            </w:pPr>
            <w:r w:rsidRPr="0034743E">
              <w:rPr>
                <w:rFonts w:ascii="Calibri" w:eastAsia="Times New Roman" w:hAnsi="Calibri" w:cs="Times New Roman"/>
                <w:lang w:eastAsia="en-GB"/>
              </w:rPr>
              <w:t xml:space="preserve">Food and drinks with added </w:t>
            </w:r>
            <w:r>
              <w:rPr>
                <w:rFonts w:ascii="Calibri" w:eastAsia="Times New Roman" w:hAnsi="Calibri" w:cs="Times New Roman"/>
                <w:lang w:eastAsia="en-GB"/>
              </w:rPr>
              <w:t>sugar</w:t>
            </w:r>
          </w:p>
        </w:tc>
        <w:tc>
          <w:tcPr>
            <w:tcW w:w="655" w:type="pct"/>
            <w:gridSpan w:val="2"/>
            <w:vAlign w:val="center"/>
          </w:tcPr>
          <w:p w14:paraId="0BFEDDAC" w14:textId="6620A612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6" w:type="pct"/>
            <w:gridSpan w:val="3"/>
            <w:vAlign w:val="center"/>
          </w:tcPr>
          <w:p w14:paraId="4B8AC8CE" w14:textId="44A322DC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5" w:type="pct"/>
            <w:gridSpan w:val="2"/>
            <w:vAlign w:val="center"/>
          </w:tcPr>
          <w:p w14:paraId="26465EF4" w14:textId="43B00B54" w:rsidR="007A2E25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8" w:type="pct"/>
            <w:vAlign w:val="center"/>
          </w:tcPr>
          <w:p w14:paraId="74B5817E" w14:textId="51E0B8CB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22" w:type="pct"/>
            <w:tcBorders>
              <w:right w:val="single" w:sz="4" w:space="0" w:color="auto"/>
            </w:tcBorders>
          </w:tcPr>
          <w:p w14:paraId="7235AA38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3C6894" w14:paraId="11516068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1321CFE3" w14:textId="6F37BF55" w:rsidR="007A2E25" w:rsidRDefault="007A2E25" w:rsidP="000A483C">
            <w:pPr>
              <w:pStyle w:val="ListParagraph"/>
              <w:ind w:left="0"/>
            </w:pPr>
            <w:r>
              <w:rPr>
                <w:rFonts w:ascii="Calibri" w:eastAsia="Times New Roman" w:hAnsi="Calibri" w:cs="Times New Roman"/>
                <w:lang w:eastAsia="en-GB"/>
              </w:rPr>
              <w:t>Vegetables</w:t>
            </w:r>
          </w:p>
        </w:tc>
        <w:tc>
          <w:tcPr>
            <w:tcW w:w="655" w:type="pct"/>
            <w:gridSpan w:val="2"/>
            <w:vAlign w:val="center"/>
          </w:tcPr>
          <w:p w14:paraId="1330F462" w14:textId="0E918DBD" w:rsidR="007A2E25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6" w:type="pct"/>
            <w:gridSpan w:val="3"/>
            <w:vAlign w:val="center"/>
          </w:tcPr>
          <w:p w14:paraId="581C20ED" w14:textId="417D2BE9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5" w:type="pct"/>
            <w:gridSpan w:val="2"/>
            <w:vAlign w:val="center"/>
          </w:tcPr>
          <w:p w14:paraId="4A280F52" w14:textId="164272D3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8" w:type="pct"/>
            <w:vAlign w:val="center"/>
          </w:tcPr>
          <w:p w14:paraId="7DE093DA" w14:textId="351E2ED2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22" w:type="pct"/>
            <w:tcBorders>
              <w:right w:val="single" w:sz="4" w:space="0" w:color="auto"/>
            </w:tcBorders>
          </w:tcPr>
          <w:p w14:paraId="2B9514F2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3C6894" w14:paraId="17A827E9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56584770" w14:textId="1BCB73E7" w:rsidR="007A2E25" w:rsidRDefault="007A2E25" w:rsidP="000A483C">
            <w:pPr>
              <w:pStyle w:val="ListParagraph"/>
              <w:ind w:left="0"/>
            </w:pPr>
            <w:r w:rsidRPr="00F00A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Fatty foods </w:t>
            </w:r>
          </w:p>
        </w:tc>
        <w:tc>
          <w:tcPr>
            <w:tcW w:w="655" w:type="pct"/>
            <w:gridSpan w:val="2"/>
            <w:vAlign w:val="center"/>
          </w:tcPr>
          <w:p w14:paraId="13B967FC" w14:textId="66BBBEBD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6" w:type="pct"/>
            <w:gridSpan w:val="3"/>
            <w:vAlign w:val="center"/>
          </w:tcPr>
          <w:p w14:paraId="4AD6EF49" w14:textId="7A0A6940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5" w:type="pct"/>
            <w:gridSpan w:val="2"/>
            <w:vAlign w:val="center"/>
          </w:tcPr>
          <w:p w14:paraId="32A69AF6" w14:textId="2A857923" w:rsidR="007A2E25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8" w:type="pct"/>
            <w:vAlign w:val="center"/>
          </w:tcPr>
          <w:p w14:paraId="3C93A83C" w14:textId="61F702E2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22" w:type="pct"/>
            <w:tcBorders>
              <w:right w:val="single" w:sz="4" w:space="0" w:color="auto"/>
            </w:tcBorders>
          </w:tcPr>
          <w:p w14:paraId="07A9C99C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3C6894" w14:paraId="4C4C817B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377AC2A1" w14:textId="33BD8823" w:rsidR="007A2E25" w:rsidRDefault="007A2E25" w:rsidP="000A483C">
            <w:pPr>
              <w:pStyle w:val="ListParagraph"/>
              <w:ind w:left="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Processed red meat</w:t>
            </w:r>
          </w:p>
        </w:tc>
        <w:tc>
          <w:tcPr>
            <w:tcW w:w="655" w:type="pct"/>
            <w:gridSpan w:val="2"/>
            <w:vAlign w:val="center"/>
          </w:tcPr>
          <w:p w14:paraId="7B896B1C" w14:textId="4B914B00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6" w:type="pct"/>
            <w:gridSpan w:val="3"/>
            <w:vAlign w:val="center"/>
          </w:tcPr>
          <w:p w14:paraId="61DEFC18" w14:textId="7C74B3C2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5" w:type="pct"/>
            <w:gridSpan w:val="2"/>
            <w:vAlign w:val="center"/>
          </w:tcPr>
          <w:p w14:paraId="427A065A" w14:textId="4FB173F2" w:rsidR="007A2E25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8" w:type="pct"/>
            <w:vAlign w:val="center"/>
          </w:tcPr>
          <w:p w14:paraId="5E52782B" w14:textId="5C3674B6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22" w:type="pct"/>
            <w:tcBorders>
              <w:right w:val="single" w:sz="4" w:space="0" w:color="auto"/>
            </w:tcBorders>
          </w:tcPr>
          <w:p w14:paraId="1CD902C8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3C6894" w14:paraId="5E86B024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49878B6C" w14:textId="6A32FCF8" w:rsidR="007A2E25" w:rsidRDefault="007A2E25" w:rsidP="006A7BDC">
            <w:pPr>
              <w:pStyle w:val="ListParagraph"/>
              <w:ind w:left="0"/>
            </w:pPr>
            <w:proofErr w:type="spellStart"/>
            <w:r w:rsidRPr="00F00AB7">
              <w:rPr>
                <w:rFonts w:ascii="Calibri" w:eastAsia="Times New Roman" w:hAnsi="Calibri" w:cs="Times New Roman"/>
                <w:color w:val="000000"/>
                <w:lang w:eastAsia="en-GB"/>
              </w:rPr>
              <w:t>Whole</w:t>
            </w:r>
            <w:r w:rsidR="006A7BDC">
              <w:rPr>
                <w:rFonts w:ascii="Calibri" w:eastAsia="Times New Roman" w:hAnsi="Calibri" w:cs="Times New Roman"/>
                <w:color w:val="000000"/>
                <w:lang w:eastAsia="en-GB"/>
              </w:rPr>
              <w:t>grains</w:t>
            </w:r>
            <w:proofErr w:type="spellEnd"/>
          </w:p>
        </w:tc>
        <w:tc>
          <w:tcPr>
            <w:tcW w:w="655" w:type="pct"/>
            <w:gridSpan w:val="2"/>
            <w:vAlign w:val="center"/>
          </w:tcPr>
          <w:p w14:paraId="6FFC830D" w14:textId="29BA1891" w:rsidR="007A2E25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6" w:type="pct"/>
            <w:gridSpan w:val="3"/>
            <w:vAlign w:val="center"/>
          </w:tcPr>
          <w:p w14:paraId="453C7B3D" w14:textId="24210EE4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5" w:type="pct"/>
            <w:gridSpan w:val="2"/>
            <w:vAlign w:val="center"/>
          </w:tcPr>
          <w:p w14:paraId="3C50B431" w14:textId="7ED775E7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8" w:type="pct"/>
            <w:vAlign w:val="center"/>
          </w:tcPr>
          <w:p w14:paraId="7F1D9E41" w14:textId="30285770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22" w:type="pct"/>
            <w:tcBorders>
              <w:right w:val="single" w:sz="4" w:space="0" w:color="auto"/>
            </w:tcBorders>
          </w:tcPr>
          <w:p w14:paraId="2E4D1761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3C6894" w14:paraId="6C9EE524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5D6C1A54" w14:textId="4EF637A6" w:rsidR="007A2E25" w:rsidRDefault="007A2E25" w:rsidP="000A483C">
            <w:pPr>
              <w:pStyle w:val="ListParagraph"/>
              <w:ind w:left="0"/>
            </w:pPr>
            <w:r w:rsidRPr="00F00AB7">
              <w:rPr>
                <w:rFonts w:ascii="Calibri" w:eastAsia="Times New Roman" w:hAnsi="Calibri" w:cs="Times New Roman"/>
                <w:color w:val="000000"/>
                <w:lang w:eastAsia="en-GB"/>
              </w:rPr>
              <w:t>Salty foods</w:t>
            </w:r>
          </w:p>
        </w:tc>
        <w:tc>
          <w:tcPr>
            <w:tcW w:w="655" w:type="pct"/>
            <w:gridSpan w:val="2"/>
            <w:vAlign w:val="center"/>
          </w:tcPr>
          <w:p w14:paraId="173AF4DD" w14:textId="668EF59E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6" w:type="pct"/>
            <w:gridSpan w:val="3"/>
            <w:vAlign w:val="center"/>
          </w:tcPr>
          <w:p w14:paraId="4BD08EC9" w14:textId="23450C95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5" w:type="pct"/>
            <w:gridSpan w:val="2"/>
            <w:vAlign w:val="center"/>
          </w:tcPr>
          <w:p w14:paraId="1B02A052" w14:textId="27B992E9" w:rsidR="007A2E25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8" w:type="pct"/>
            <w:vAlign w:val="center"/>
          </w:tcPr>
          <w:p w14:paraId="4ECD2176" w14:textId="16AF3E0E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22" w:type="pct"/>
            <w:tcBorders>
              <w:right w:val="single" w:sz="4" w:space="0" w:color="auto"/>
            </w:tcBorders>
          </w:tcPr>
          <w:p w14:paraId="2E898422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3C6894" w14:paraId="0F543F94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7BD3CCC9" w14:textId="5996B031" w:rsidR="007A2E25" w:rsidRDefault="007A2E25" w:rsidP="000A483C">
            <w:pPr>
              <w:pStyle w:val="ListParagraph"/>
              <w:ind w:left="0"/>
            </w:pPr>
            <w:r w:rsidRPr="00F00AB7">
              <w:rPr>
                <w:rFonts w:ascii="Calibri" w:eastAsia="Times New Roman" w:hAnsi="Calibri" w:cs="Times New Roman"/>
                <w:color w:val="000000"/>
                <w:lang w:eastAsia="en-GB"/>
              </w:rPr>
              <w:t>Water</w:t>
            </w:r>
          </w:p>
        </w:tc>
        <w:tc>
          <w:tcPr>
            <w:tcW w:w="655" w:type="pct"/>
            <w:gridSpan w:val="2"/>
            <w:vAlign w:val="center"/>
          </w:tcPr>
          <w:p w14:paraId="07642F2A" w14:textId="30856E70" w:rsidR="007A2E25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6" w:type="pct"/>
            <w:gridSpan w:val="3"/>
            <w:vAlign w:val="center"/>
          </w:tcPr>
          <w:p w14:paraId="2972005A" w14:textId="2B007C1C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5" w:type="pct"/>
            <w:gridSpan w:val="2"/>
            <w:vAlign w:val="center"/>
          </w:tcPr>
          <w:p w14:paraId="158448FA" w14:textId="013B0FFB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8" w:type="pct"/>
            <w:vAlign w:val="center"/>
          </w:tcPr>
          <w:p w14:paraId="0EF04EDA" w14:textId="5BEC54CF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22" w:type="pct"/>
            <w:tcBorders>
              <w:right w:val="single" w:sz="4" w:space="0" w:color="auto"/>
            </w:tcBorders>
          </w:tcPr>
          <w:p w14:paraId="340DC53B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962E08" w14:paraId="05D94FB2" w14:textId="77777777" w:rsidTr="001221AF">
        <w:trPr>
          <w:trHeight w:val="337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4FC8C" w14:textId="77777777" w:rsidR="004F3026" w:rsidRDefault="004F3026" w:rsidP="000A483C">
            <w:pPr>
              <w:pStyle w:val="ListParagraph"/>
              <w:ind w:left="0"/>
            </w:pPr>
          </w:p>
        </w:tc>
      </w:tr>
      <w:tr w:rsidR="00990085" w14:paraId="7D81982F" w14:textId="77777777" w:rsidTr="00744159">
        <w:trPr>
          <w:trHeight w:val="539"/>
        </w:trPr>
        <w:tc>
          <w:tcPr>
            <w:tcW w:w="28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D97FF1C" w14:textId="52676D36" w:rsidR="0023237E" w:rsidRPr="00F00AB7" w:rsidRDefault="0023237E" w:rsidP="00187FED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2.</w:t>
            </w:r>
          </w:p>
        </w:tc>
        <w:tc>
          <w:tcPr>
            <w:tcW w:w="4717" w:type="pct"/>
            <w:gridSpan w:val="10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8881346" w14:textId="77777777" w:rsidR="00363D66" w:rsidRDefault="0023237E" w:rsidP="006A7BDC">
            <w:r>
              <w:t xml:space="preserve">How many servings of fruit </w:t>
            </w:r>
            <w:r w:rsidR="00681D04">
              <w:t xml:space="preserve">and vegetables </w:t>
            </w:r>
            <w:r w:rsidR="006A7BDC">
              <w:t xml:space="preserve">per </w:t>
            </w:r>
            <w:r>
              <w:t xml:space="preserve">day do </w:t>
            </w:r>
            <w:r w:rsidR="0029350E">
              <w:t xml:space="preserve">experts </w:t>
            </w:r>
            <w:r w:rsidR="00187FED">
              <w:t>advis</w:t>
            </w:r>
            <w:r w:rsidR="006A7BDC">
              <w:t xml:space="preserve">e </w:t>
            </w:r>
            <w:r>
              <w:t xml:space="preserve">people to </w:t>
            </w:r>
            <w:r w:rsidRPr="004C15BE">
              <w:t>eat</w:t>
            </w:r>
            <w:r>
              <w:t xml:space="preserve"> as a minimum</w:t>
            </w:r>
            <w:r w:rsidRPr="004C15BE">
              <w:t>? (One serving could be, for example, an apple</w:t>
            </w:r>
            <w:r w:rsidR="00681D04">
              <w:t xml:space="preserve"> or </w:t>
            </w:r>
            <w:r w:rsidR="00681D04" w:rsidRPr="004C15BE">
              <w:t>a handful of chopped carrots</w:t>
            </w:r>
            <w:r w:rsidRPr="004C15BE">
              <w:t>)</w:t>
            </w:r>
            <w:r>
              <w:t xml:space="preserve"> </w:t>
            </w:r>
          </w:p>
          <w:p w14:paraId="08036137" w14:textId="47584383" w:rsidR="00187FED" w:rsidRDefault="0023237E" w:rsidP="006A7BDC">
            <w:r>
              <w:t>(tick one)</w:t>
            </w:r>
          </w:p>
          <w:p w14:paraId="4266D18B" w14:textId="45003BC1" w:rsidR="00187FED" w:rsidRDefault="00187FED" w:rsidP="006A7BDC"/>
        </w:tc>
      </w:tr>
      <w:tr w:rsidR="00990085" w14:paraId="344DB09E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56D971DB" w14:textId="5CD6DC61" w:rsidR="007A2E25" w:rsidRDefault="007A2E25" w:rsidP="006A7BDC">
            <w:pPr>
              <w:pStyle w:val="ListParagraph"/>
              <w:ind w:left="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2 </w:t>
            </w:r>
          </w:p>
        </w:tc>
        <w:tc>
          <w:tcPr>
            <w:tcW w:w="671" w:type="pct"/>
            <w:gridSpan w:val="3"/>
            <w:vAlign w:val="center"/>
          </w:tcPr>
          <w:p w14:paraId="6EF1B5D9" w14:textId="7B34CCE0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75" w:type="pct"/>
            <w:gridSpan w:val="6"/>
            <w:tcBorders>
              <w:right w:val="single" w:sz="4" w:space="0" w:color="auto"/>
            </w:tcBorders>
          </w:tcPr>
          <w:p w14:paraId="6340496C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990085" w14:paraId="45873F0F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3CEFFF55" w14:textId="39D14F01" w:rsidR="007A2E25" w:rsidRDefault="007A2E25" w:rsidP="006A7BDC">
            <w:pPr>
              <w:pStyle w:val="ListParagraph"/>
              <w:ind w:left="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3 </w:t>
            </w:r>
          </w:p>
        </w:tc>
        <w:tc>
          <w:tcPr>
            <w:tcW w:w="671" w:type="pct"/>
            <w:gridSpan w:val="3"/>
            <w:vAlign w:val="center"/>
          </w:tcPr>
          <w:p w14:paraId="5E232ABB" w14:textId="47915CA0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75" w:type="pct"/>
            <w:gridSpan w:val="6"/>
            <w:tcBorders>
              <w:right w:val="single" w:sz="4" w:space="0" w:color="auto"/>
            </w:tcBorders>
          </w:tcPr>
          <w:p w14:paraId="4CA7341E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990085" w14:paraId="54D7770A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03B3F7B4" w14:textId="2DD0A411" w:rsidR="007A2E25" w:rsidRDefault="007A2E25" w:rsidP="006A7BDC">
            <w:pPr>
              <w:pStyle w:val="ListParagraph"/>
              <w:ind w:left="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4 </w:t>
            </w:r>
          </w:p>
        </w:tc>
        <w:tc>
          <w:tcPr>
            <w:tcW w:w="671" w:type="pct"/>
            <w:gridSpan w:val="3"/>
            <w:vAlign w:val="center"/>
          </w:tcPr>
          <w:p w14:paraId="2A32628C" w14:textId="2E9B4283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75" w:type="pct"/>
            <w:gridSpan w:val="6"/>
            <w:tcBorders>
              <w:right w:val="single" w:sz="4" w:space="0" w:color="auto"/>
            </w:tcBorders>
          </w:tcPr>
          <w:p w14:paraId="3F69B1D1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681D04" w14:paraId="6B55DF63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15402F3A" w14:textId="327B37F8" w:rsidR="00681D04" w:rsidRDefault="00187FED" w:rsidP="006A7BDC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  <w:r w:rsidR="006A7BD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or more </w:t>
            </w:r>
          </w:p>
        </w:tc>
        <w:tc>
          <w:tcPr>
            <w:tcW w:w="671" w:type="pct"/>
            <w:gridSpan w:val="3"/>
            <w:vAlign w:val="center"/>
          </w:tcPr>
          <w:p w14:paraId="5A607931" w14:textId="0638383F" w:rsidR="00681D04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2175" w:type="pct"/>
            <w:gridSpan w:val="6"/>
            <w:tcBorders>
              <w:right w:val="single" w:sz="4" w:space="0" w:color="auto"/>
            </w:tcBorders>
          </w:tcPr>
          <w:p w14:paraId="421644B0" w14:textId="77777777" w:rsidR="00681D04" w:rsidRDefault="00681D04" w:rsidP="000A483C">
            <w:pPr>
              <w:pStyle w:val="ListParagraph"/>
              <w:ind w:left="0"/>
            </w:pPr>
          </w:p>
        </w:tc>
      </w:tr>
      <w:tr w:rsidR="00990085" w14:paraId="20D90069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1642213B" w14:textId="06E9C6B9" w:rsidR="007A2E25" w:rsidRDefault="007A2E25" w:rsidP="000A483C">
            <w:pPr>
              <w:pStyle w:val="ListParagraph"/>
              <w:ind w:left="0"/>
            </w:pPr>
            <w:r>
              <w:t>Not sure</w:t>
            </w:r>
          </w:p>
        </w:tc>
        <w:tc>
          <w:tcPr>
            <w:tcW w:w="671" w:type="pct"/>
            <w:gridSpan w:val="3"/>
            <w:vAlign w:val="center"/>
          </w:tcPr>
          <w:p w14:paraId="0201807F" w14:textId="15537402" w:rsidR="007A2E25" w:rsidRDefault="007A2E25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75" w:type="pct"/>
            <w:gridSpan w:val="6"/>
            <w:tcBorders>
              <w:right w:val="single" w:sz="4" w:space="0" w:color="auto"/>
            </w:tcBorders>
          </w:tcPr>
          <w:p w14:paraId="1E2231B0" w14:textId="77777777" w:rsidR="007A2E25" w:rsidRDefault="007A2E25" w:rsidP="000A483C">
            <w:pPr>
              <w:pStyle w:val="ListParagraph"/>
              <w:ind w:left="0"/>
            </w:pPr>
          </w:p>
        </w:tc>
      </w:tr>
      <w:tr w:rsidR="00962E08" w14:paraId="11C6F918" w14:textId="77777777" w:rsidTr="001221AF">
        <w:trPr>
          <w:trHeight w:val="347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F3452" w14:textId="77777777" w:rsidR="00267058" w:rsidRDefault="00267058" w:rsidP="00267058">
            <w:pPr>
              <w:pStyle w:val="ListParagraph"/>
              <w:ind w:left="0"/>
            </w:pPr>
          </w:p>
        </w:tc>
      </w:tr>
      <w:tr w:rsidR="00990085" w14:paraId="358EA106" w14:textId="77777777" w:rsidTr="00744159">
        <w:tc>
          <w:tcPr>
            <w:tcW w:w="28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CF3C752" w14:textId="453BD306" w:rsidR="00267058" w:rsidRPr="00F00AB7" w:rsidRDefault="00681D04" w:rsidP="00187FED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  <w:r w:rsidR="0026705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</w:t>
            </w:r>
          </w:p>
        </w:tc>
        <w:tc>
          <w:tcPr>
            <w:tcW w:w="4717" w:type="pct"/>
            <w:gridSpan w:val="10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022E5B0" w14:textId="77777777" w:rsidR="00363D66" w:rsidRDefault="00267058" w:rsidP="006A7BDC">
            <w:r>
              <w:t xml:space="preserve">Which of these types of fats </w:t>
            </w:r>
            <w:r w:rsidR="006A7BDC">
              <w:t>do</w:t>
            </w:r>
            <w:r>
              <w:t xml:space="preserve"> experts recommen</w:t>
            </w:r>
            <w:r w:rsidR="006A7BDC">
              <w:t>d that people should eat less of</w:t>
            </w:r>
            <w:r>
              <w:t xml:space="preserve">? </w:t>
            </w:r>
          </w:p>
          <w:p w14:paraId="41069BAA" w14:textId="75D25665" w:rsidR="00267058" w:rsidRDefault="00267058" w:rsidP="006A7BDC">
            <w:r w:rsidRPr="002E4CB4">
              <w:t>(tick one box per food)</w:t>
            </w:r>
          </w:p>
        </w:tc>
      </w:tr>
      <w:tr w:rsidR="00990085" w14:paraId="682F2044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</w:tcPr>
          <w:p w14:paraId="34AD4092" w14:textId="77777777" w:rsidR="00267058" w:rsidRDefault="00267058" w:rsidP="00267058">
            <w:pPr>
              <w:pStyle w:val="ListParagraph"/>
              <w:ind w:left="0"/>
            </w:pPr>
          </w:p>
        </w:tc>
        <w:tc>
          <w:tcPr>
            <w:tcW w:w="646" w:type="pct"/>
          </w:tcPr>
          <w:p w14:paraId="7592E0CD" w14:textId="1CEFE089" w:rsidR="00267058" w:rsidRDefault="006A7BDC" w:rsidP="00267058">
            <w:pPr>
              <w:pStyle w:val="ListParagraph"/>
              <w:ind w:left="0"/>
              <w:jc w:val="center"/>
            </w:pPr>
            <w:r>
              <w:t>Eat less</w:t>
            </w:r>
          </w:p>
        </w:tc>
        <w:tc>
          <w:tcPr>
            <w:tcW w:w="654" w:type="pct"/>
            <w:gridSpan w:val="3"/>
          </w:tcPr>
          <w:p w14:paraId="1EC7086B" w14:textId="6490B4A4" w:rsidR="00267058" w:rsidRDefault="006A7BDC" w:rsidP="00267058">
            <w:pPr>
              <w:pStyle w:val="ListParagraph"/>
              <w:ind w:left="0"/>
              <w:jc w:val="center"/>
            </w:pPr>
            <w:r>
              <w:t>Not eat less</w:t>
            </w:r>
          </w:p>
        </w:tc>
        <w:tc>
          <w:tcPr>
            <w:tcW w:w="627" w:type="pct"/>
            <w:gridSpan w:val="2"/>
          </w:tcPr>
          <w:p w14:paraId="4DC7A32C" w14:textId="7C9D21F0" w:rsidR="00267058" w:rsidRDefault="00267058" w:rsidP="00267058">
            <w:pPr>
              <w:pStyle w:val="ListParagraph"/>
              <w:ind w:left="0"/>
              <w:jc w:val="center"/>
            </w:pPr>
            <w:r>
              <w:t>Not sure</w:t>
            </w:r>
          </w:p>
        </w:tc>
        <w:tc>
          <w:tcPr>
            <w:tcW w:w="918" w:type="pct"/>
            <w:gridSpan w:val="3"/>
            <w:tcBorders>
              <w:right w:val="single" w:sz="4" w:space="0" w:color="auto"/>
            </w:tcBorders>
          </w:tcPr>
          <w:p w14:paraId="7ECBB6C2" w14:textId="77777777" w:rsidR="00267058" w:rsidRDefault="00267058" w:rsidP="00267058">
            <w:pPr>
              <w:pStyle w:val="ListParagraph"/>
              <w:ind w:left="0"/>
            </w:pPr>
          </w:p>
        </w:tc>
      </w:tr>
      <w:tr w:rsidR="00990085" w14:paraId="53EDF908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</w:tcPr>
          <w:p w14:paraId="5D000E61" w14:textId="5E84D94F" w:rsidR="00003593" w:rsidRDefault="00003593" w:rsidP="00003593">
            <w:pPr>
              <w:pStyle w:val="ListParagraph"/>
              <w:ind w:left="0"/>
            </w:pPr>
            <w:r>
              <w:t>Unsaturated fats</w:t>
            </w:r>
          </w:p>
        </w:tc>
        <w:tc>
          <w:tcPr>
            <w:tcW w:w="646" w:type="pct"/>
            <w:vAlign w:val="center"/>
          </w:tcPr>
          <w:p w14:paraId="6634897C" w14:textId="3762CCF3" w:rsidR="00003593" w:rsidRDefault="00003593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4" w:type="pct"/>
            <w:gridSpan w:val="3"/>
            <w:vAlign w:val="center"/>
          </w:tcPr>
          <w:p w14:paraId="088B499E" w14:textId="682D5F9E" w:rsidR="00003593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27" w:type="pct"/>
            <w:gridSpan w:val="2"/>
            <w:vAlign w:val="center"/>
          </w:tcPr>
          <w:p w14:paraId="618FD565" w14:textId="1792223C" w:rsidR="00003593" w:rsidRDefault="00003593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8" w:type="pct"/>
            <w:gridSpan w:val="3"/>
            <w:tcBorders>
              <w:right w:val="single" w:sz="4" w:space="0" w:color="auto"/>
            </w:tcBorders>
          </w:tcPr>
          <w:p w14:paraId="65FA71D6" w14:textId="77777777" w:rsidR="00003593" w:rsidRDefault="00003593" w:rsidP="00003593">
            <w:pPr>
              <w:pStyle w:val="ListParagraph"/>
              <w:ind w:left="0"/>
            </w:pPr>
          </w:p>
        </w:tc>
      </w:tr>
      <w:tr w:rsidR="00990085" w14:paraId="141F4D8F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</w:tcPr>
          <w:p w14:paraId="76BE9C52" w14:textId="1C95BFAD" w:rsidR="00003593" w:rsidRDefault="00003593" w:rsidP="00003593">
            <w:pPr>
              <w:pStyle w:val="ListParagraph"/>
              <w:ind w:left="0"/>
            </w:pPr>
            <w:r>
              <w:t>Trans fats</w:t>
            </w:r>
          </w:p>
        </w:tc>
        <w:tc>
          <w:tcPr>
            <w:tcW w:w="646" w:type="pct"/>
            <w:vAlign w:val="center"/>
          </w:tcPr>
          <w:p w14:paraId="097FF4DF" w14:textId="11FED71E" w:rsidR="00003593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  <w:vAlign w:val="center"/>
          </w:tcPr>
          <w:p w14:paraId="0CE1C4E3" w14:textId="1BE8DE3E" w:rsidR="00003593" w:rsidRDefault="00003593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7" w:type="pct"/>
            <w:gridSpan w:val="2"/>
            <w:vAlign w:val="center"/>
          </w:tcPr>
          <w:p w14:paraId="74BCC684" w14:textId="5C380414" w:rsidR="00003593" w:rsidRDefault="00003593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8" w:type="pct"/>
            <w:gridSpan w:val="3"/>
            <w:tcBorders>
              <w:right w:val="single" w:sz="4" w:space="0" w:color="auto"/>
            </w:tcBorders>
          </w:tcPr>
          <w:p w14:paraId="0918B689" w14:textId="77777777" w:rsidR="00003593" w:rsidRDefault="00003593" w:rsidP="00003593">
            <w:pPr>
              <w:pStyle w:val="ListParagraph"/>
              <w:ind w:left="0"/>
            </w:pPr>
          </w:p>
        </w:tc>
      </w:tr>
      <w:tr w:rsidR="00990085" w14:paraId="3F45F140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</w:tcPr>
          <w:p w14:paraId="78E3A0BF" w14:textId="408A4E0B" w:rsidR="00003593" w:rsidRDefault="00003593" w:rsidP="00003593">
            <w:pPr>
              <w:pStyle w:val="ListParagraph"/>
              <w:ind w:left="0"/>
            </w:pPr>
            <w:r>
              <w:t>Saturated fats</w:t>
            </w:r>
          </w:p>
        </w:tc>
        <w:tc>
          <w:tcPr>
            <w:tcW w:w="646" w:type="pct"/>
            <w:vAlign w:val="center"/>
          </w:tcPr>
          <w:p w14:paraId="4F9AC3DC" w14:textId="2B815A18" w:rsidR="00003593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  <w:vAlign w:val="center"/>
          </w:tcPr>
          <w:p w14:paraId="7F58AE27" w14:textId="4FA2BF0C" w:rsidR="00003593" w:rsidRDefault="00003593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7" w:type="pct"/>
            <w:gridSpan w:val="2"/>
            <w:vAlign w:val="center"/>
          </w:tcPr>
          <w:p w14:paraId="0353CD43" w14:textId="6C015A84" w:rsidR="00003593" w:rsidRDefault="00003593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8" w:type="pct"/>
            <w:gridSpan w:val="3"/>
            <w:tcBorders>
              <w:right w:val="single" w:sz="4" w:space="0" w:color="auto"/>
            </w:tcBorders>
          </w:tcPr>
          <w:p w14:paraId="40F62DC0" w14:textId="77777777" w:rsidR="00003593" w:rsidRDefault="00003593" w:rsidP="00003593">
            <w:pPr>
              <w:pStyle w:val="ListParagraph"/>
              <w:ind w:left="0"/>
            </w:pPr>
          </w:p>
        </w:tc>
      </w:tr>
      <w:tr w:rsidR="00962E08" w14:paraId="797ABFC1" w14:textId="77777777" w:rsidTr="001221AF">
        <w:trPr>
          <w:trHeight w:val="321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D538B" w14:textId="77777777" w:rsidR="00003593" w:rsidRDefault="00003593" w:rsidP="00003593">
            <w:pPr>
              <w:pStyle w:val="ListParagraph"/>
              <w:ind w:left="0"/>
            </w:pPr>
          </w:p>
        </w:tc>
      </w:tr>
      <w:tr w:rsidR="00990085" w14:paraId="25ED26AC" w14:textId="77777777" w:rsidTr="00744159">
        <w:trPr>
          <w:trHeight w:val="627"/>
        </w:trPr>
        <w:tc>
          <w:tcPr>
            <w:tcW w:w="28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D277E6" w14:textId="6D37DD64" w:rsidR="00003593" w:rsidRPr="00F00AB7" w:rsidRDefault="00681D04" w:rsidP="00003593">
            <w:pPr>
              <w:pStyle w:val="ListParagraph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  <w:r w:rsidR="00003593">
              <w:rPr>
                <w:rFonts w:ascii="Calibri" w:eastAsia="Times New Roman" w:hAnsi="Calibri" w:cs="Times New Roman"/>
                <w:color w:val="000000"/>
                <w:lang w:eastAsia="en-GB"/>
              </w:rPr>
              <w:t>.</w:t>
            </w:r>
          </w:p>
        </w:tc>
        <w:tc>
          <w:tcPr>
            <w:tcW w:w="4717" w:type="pct"/>
            <w:gridSpan w:val="10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7A8A3" w14:textId="086113F4" w:rsidR="00003593" w:rsidRDefault="00003593" w:rsidP="006A7BDC">
            <w:r>
              <w:t>Wh</w:t>
            </w:r>
            <w:r w:rsidR="00187FED">
              <w:t>ich type</w:t>
            </w:r>
            <w:r w:rsidR="006A7BDC">
              <w:t xml:space="preserve"> of</w:t>
            </w:r>
            <w:r>
              <w:t xml:space="preserve"> </w:t>
            </w:r>
            <w:r w:rsidRPr="000D6A08">
              <w:t xml:space="preserve">dairy foods </w:t>
            </w:r>
            <w:r>
              <w:t xml:space="preserve">do experts say people should </w:t>
            </w:r>
            <w:r w:rsidR="006A7BDC">
              <w:t>drink</w:t>
            </w:r>
            <w:r>
              <w:t>? (tick one)</w:t>
            </w:r>
          </w:p>
        </w:tc>
      </w:tr>
      <w:tr w:rsidR="00990085" w14:paraId="60C2E869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510C2C0F" w14:textId="3DC70B50" w:rsidR="000F7EE8" w:rsidRDefault="000F7EE8" w:rsidP="00356977">
            <w:pPr>
              <w:pStyle w:val="ListParagraph"/>
              <w:ind w:left="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Full fat</w:t>
            </w:r>
            <w:r w:rsidR="006A7BD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(e.g. full fat milk)</w:t>
            </w:r>
          </w:p>
        </w:tc>
        <w:tc>
          <w:tcPr>
            <w:tcW w:w="646" w:type="pct"/>
            <w:vAlign w:val="center"/>
          </w:tcPr>
          <w:p w14:paraId="5B0312F7" w14:textId="46F8516B" w:rsidR="000F7EE8" w:rsidRDefault="000F7EE8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200" w:type="pct"/>
            <w:gridSpan w:val="8"/>
            <w:tcBorders>
              <w:right w:val="single" w:sz="4" w:space="0" w:color="auto"/>
            </w:tcBorders>
          </w:tcPr>
          <w:p w14:paraId="1C2F61AD" w14:textId="38F2BF20" w:rsidR="000F7EE8" w:rsidRDefault="000F7EE8" w:rsidP="00356977">
            <w:pPr>
              <w:pStyle w:val="ListParagraph"/>
              <w:ind w:left="0"/>
            </w:pPr>
          </w:p>
        </w:tc>
      </w:tr>
      <w:tr w:rsidR="00990085" w14:paraId="2472AB7C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2CDCD1DD" w14:textId="6C12A3CF" w:rsidR="000F7EE8" w:rsidRDefault="006A7BDC" w:rsidP="00356977">
            <w:pPr>
              <w:pStyle w:val="ListParagraph"/>
              <w:ind w:left="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Reduced fat</w:t>
            </w:r>
            <w:r w:rsidR="003325D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(e.g. skimmed and semi-skimmed milk)</w:t>
            </w:r>
          </w:p>
        </w:tc>
        <w:tc>
          <w:tcPr>
            <w:tcW w:w="646" w:type="pct"/>
            <w:vAlign w:val="center"/>
          </w:tcPr>
          <w:p w14:paraId="2E6BC43B" w14:textId="2BA53AAE" w:rsidR="000F7EE8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2200" w:type="pct"/>
            <w:gridSpan w:val="8"/>
            <w:tcBorders>
              <w:right w:val="single" w:sz="4" w:space="0" w:color="auto"/>
            </w:tcBorders>
          </w:tcPr>
          <w:p w14:paraId="45CEAA93" w14:textId="6535F112" w:rsidR="000F7EE8" w:rsidRDefault="000F7EE8" w:rsidP="00356977">
            <w:pPr>
              <w:pStyle w:val="ListParagraph"/>
              <w:ind w:left="0"/>
            </w:pPr>
          </w:p>
        </w:tc>
      </w:tr>
      <w:tr w:rsidR="00990085" w14:paraId="5EE67B1E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79DEFE86" w14:textId="35C6E3F4" w:rsidR="000F7EE8" w:rsidRDefault="003325DB" w:rsidP="003325DB">
            <w:r>
              <w:t>Mixture of full fat and reduced</w:t>
            </w:r>
            <w:r w:rsidR="000F7EE8">
              <w:t xml:space="preserve"> fat</w:t>
            </w:r>
          </w:p>
        </w:tc>
        <w:tc>
          <w:tcPr>
            <w:tcW w:w="646" w:type="pct"/>
            <w:vAlign w:val="center"/>
          </w:tcPr>
          <w:p w14:paraId="7AD7521D" w14:textId="37A9854D" w:rsidR="000F7EE8" w:rsidRDefault="000F7EE8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200" w:type="pct"/>
            <w:gridSpan w:val="8"/>
            <w:tcBorders>
              <w:right w:val="single" w:sz="4" w:space="0" w:color="auto"/>
            </w:tcBorders>
          </w:tcPr>
          <w:p w14:paraId="7A530B53" w14:textId="655DE66C" w:rsidR="000F7EE8" w:rsidRDefault="000F7EE8" w:rsidP="00356977">
            <w:pPr>
              <w:pStyle w:val="ListParagraph"/>
              <w:ind w:left="0"/>
            </w:pPr>
          </w:p>
        </w:tc>
      </w:tr>
      <w:tr w:rsidR="00990085" w14:paraId="419AD2A8" w14:textId="77777777" w:rsidTr="00F17E72">
        <w:tc>
          <w:tcPr>
            <w:tcW w:w="2154" w:type="pct"/>
            <w:gridSpan w:val="2"/>
            <w:tcBorders>
              <w:left w:val="single" w:sz="4" w:space="0" w:color="auto"/>
            </w:tcBorders>
            <w:vAlign w:val="center"/>
          </w:tcPr>
          <w:p w14:paraId="760C1B27" w14:textId="73CF2325" w:rsidR="000F7EE8" w:rsidRDefault="000F7EE8" w:rsidP="003325DB">
            <w:r>
              <w:t xml:space="preserve">Neither, dairy foods should be </w:t>
            </w:r>
            <w:r w:rsidR="003325DB">
              <w:t>avoided</w:t>
            </w:r>
          </w:p>
        </w:tc>
        <w:tc>
          <w:tcPr>
            <w:tcW w:w="646" w:type="pct"/>
            <w:vAlign w:val="center"/>
          </w:tcPr>
          <w:p w14:paraId="497AB036" w14:textId="75BAB606" w:rsidR="000F7EE8" w:rsidRDefault="000F7EE8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200" w:type="pct"/>
            <w:gridSpan w:val="8"/>
            <w:tcBorders>
              <w:right w:val="single" w:sz="4" w:space="0" w:color="auto"/>
            </w:tcBorders>
          </w:tcPr>
          <w:p w14:paraId="0B9DD902" w14:textId="21F05B47" w:rsidR="000F7EE8" w:rsidRDefault="000F7EE8" w:rsidP="00356977">
            <w:pPr>
              <w:pStyle w:val="ListParagraph"/>
              <w:ind w:left="0"/>
            </w:pPr>
          </w:p>
        </w:tc>
      </w:tr>
      <w:tr w:rsidR="00990085" w14:paraId="4B7277E8" w14:textId="77777777" w:rsidTr="00F17E72">
        <w:tc>
          <w:tcPr>
            <w:tcW w:w="2154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83F466C" w14:textId="4686356E" w:rsidR="000F7EE8" w:rsidRDefault="000F7EE8" w:rsidP="00F17E72">
            <w:r>
              <w:t>Not sure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14:paraId="3FB3A485" w14:textId="77777777" w:rsidR="000F7EE8" w:rsidRDefault="000F7EE8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  <w:p w14:paraId="4E7D5ECC" w14:textId="16E5E823" w:rsidR="00F17E72" w:rsidRDefault="00F17E72" w:rsidP="00187FED">
            <w:pPr>
              <w:pStyle w:val="ListParagraph"/>
              <w:ind w:left="0"/>
              <w:jc w:val="center"/>
            </w:pPr>
          </w:p>
        </w:tc>
        <w:tc>
          <w:tcPr>
            <w:tcW w:w="2200" w:type="pct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7FFA96A7" w14:textId="5103EC0A" w:rsidR="000F7EE8" w:rsidRDefault="000F7EE8" w:rsidP="00356977">
            <w:pPr>
              <w:pStyle w:val="ListParagraph"/>
              <w:ind w:left="0"/>
            </w:pPr>
          </w:p>
        </w:tc>
      </w:tr>
    </w:tbl>
    <w:p w14:paraId="38C6AA24" w14:textId="77777777" w:rsidR="00187FED" w:rsidRDefault="00187FED">
      <w:r>
        <w:br w:type="page"/>
      </w:r>
    </w:p>
    <w:tbl>
      <w:tblPr>
        <w:tblStyle w:val="TableGrid"/>
        <w:tblW w:w="5045" w:type="pct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3489"/>
        <w:gridCol w:w="1205"/>
        <w:gridCol w:w="4103"/>
      </w:tblGrid>
      <w:tr w:rsidR="00962E08" w14:paraId="0AD68689" w14:textId="77777777" w:rsidTr="00F17E72">
        <w:tc>
          <w:tcPr>
            <w:tcW w:w="5000" w:type="pct"/>
            <w:gridSpan w:val="4"/>
            <w:vAlign w:val="center"/>
          </w:tcPr>
          <w:p w14:paraId="47866B7D" w14:textId="0F472E44" w:rsidR="00977D3E" w:rsidRDefault="00977D3E" w:rsidP="00356977">
            <w:pPr>
              <w:pStyle w:val="ListParagraph"/>
              <w:ind w:left="0"/>
            </w:pPr>
          </w:p>
        </w:tc>
      </w:tr>
      <w:tr w:rsidR="00990085" w14:paraId="13CAE759" w14:textId="77777777" w:rsidTr="00744159">
        <w:trPr>
          <w:trHeight w:val="661"/>
        </w:trPr>
        <w:tc>
          <w:tcPr>
            <w:tcW w:w="283" w:type="pct"/>
            <w:shd w:val="clear" w:color="auto" w:fill="F2F2F2" w:themeFill="background1" w:themeFillShade="F2"/>
          </w:tcPr>
          <w:p w14:paraId="62F3ED5D" w14:textId="7C3AF546" w:rsidR="00356977" w:rsidRPr="00F00AB7" w:rsidRDefault="00681D04" w:rsidP="00187FED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  <w:r w:rsidR="0035697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</w:t>
            </w:r>
          </w:p>
        </w:tc>
        <w:tc>
          <w:tcPr>
            <w:tcW w:w="4717" w:type="pct"/>
            <w:gridSpan w:val="3"/>
            <w:shd w:val="clear" w:color="auto" w:fill="F2F2F2" w:themeFill="background1" w:themeFillShade="F2"/>
          </w:tcPr>
          <w:p w14:paraId="565847E4" w14:textId="11361925" w:rsidR="00356977" w:rsidRDefault="003325DB" w:rsidP="003325DB">
            <w:r>
              <w:t xml:space="preserve">How many times per </w:t>
            </w:r>
            <w:r w:rsidR="00356977">
              <w:t>week do experts recommend that people eat oily fish</w:t>
            </w:r>
            <w:r>
              <w:t xml:space="preserve"> (e.g. salmon and mackerel)</w:t>
            </w:r>
            <w:r w:rsidR="00356977">
              <w:t>? (tick one)</w:t>
            </w:r>
          </w:p>
        </w:tc>
      </w:tr>
      <w:tr w:rsidR="00990085" w14:paraId="694D8B31" w14:textId="77777777" w:rsidTr="00F17E72">
        <w:tc>
          <w:tcPr>
            <w:tcW w:w="2154" w:type="pct"/>
            <w:gridSpan w:val="2"/>
            <w:vAlign w:val="center"/>
          </w:tcPr>
          <w:p w14:paraId="3941CF8E" w14:textId="3B2F0E57" w:rsidR="009E5BAB" w:rsidRDefault="003325DB" w:rsidP="00356977">
            <w:r>
              <w:t>1-2 times per</w:t>
            </w:r>
            <w:r w:rsidR="009E5BAB">
              <w:t xml:space="preserve"> week  </w:t>
            </w:r>
            <w:r w:rsidR="009E5BAB" w:rsidRPr="00356977">
              <w:rPr>
                <w:b/>
                <w:color w:val="FF0000"/>
              </w:rPr>
              <w:t xml:space="preserve"> </w:t>
            </w:r>
            <w:r w:rsidR="009E5BAB" w:rsidRPr="00356977">
              <w:rPr>
                <w:color w:val="FF0000"/>
              </w:rPr>
              <w:t xml:space="preserve">                        </w:t>
            </w:r>
          </w:p>
        </w:tc>
        <w:tc>
          <w:tcPr>
            <w:tcW w:w="646" w:type="pct"/>
            <w:vAlign w:val="center"/>
          </w:tcPr>
          <w:p w14:paraId="2CC44D3C" w14:textId="42A60D28" w:rsidR="009E5BAB" w:rsidRDefault="00C569D4" w:rsidP="00187FED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2199" w:type="pct"/>
          </w:tcPr>
          <w:p w14:paraId="2A646A44" w14:textId="53AF7C47" w:rsidR="009E5BAB" w:rsidRDefault="009E5BAB" w:rsidP="00356977">
            <w:pPr>
              <w:pStyle w:val="ListParagraph"/>
              <w:ind w:left="0"/>
            </w:pPr>
          </w:p>
        </w:tc>
      </w:tr>
      <w:tr w:rsidR="00990085" w14:paraId="1130477C" w14:textId="77777777" w:rsidTr="00F17E72">
        <w:tc>
          <w:tcPr>
            <w:tcW w:w="2154" w:type="pct"/>
            <w:gridSpan w:val="2"/>
            <w:vAlign w:val="center"/>
          </w:tcPr>
          <w:p w14:paraId="163C12FB" w14:textId="055B022D" w:rsidR="009E5BAB" w:rsidRDefault="003325DB" w:rsidP="00356977">
            <w:r>
              <w:t>3-4 times per</w:t>
            </w:r>
            <w:r w:rsidR="009E5BAB">
              <w:t xml:space="preserve"> week</w:t>
            </w:r>
          </w:p>
        </w:tc>
        <w:tc>
          <w:tcPr>
            <w:tcW w:w="646" w:type="pct"/>
            <w:vAlign w:val="center"/>
          </w:tcPr>
          <w:p w14:paraId="19B0EEAB" w14:textId="6C58F4C6" w:rsidR="009E5BAB" w:rsidRDefault="009E5BAB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2D117132" w14:textId="6A9183A2" w:rsidR="009E5BAB" w:rsidRDefault="009E5BAB" w:rsidP="00356977">
            <w:pPr>
              <w:pStyle w:val="ListParagraph"/>
              <w:ind w:left="0"/>
            </w:pPr>
          </w:p>
        </w:tc>
      </w:tr>
      <w:tr w:rsidR="00990085" w14:paraId="501275B6" w14:textId="77777777" w:rsidTr="00F17E72">
        <w:tc>
          <w:tcPr>
            <w:tcW w:w="2154" w:type="pct"/>
            <w:gridSpan w:val="2"/>
            <w:vAlign w:val="center"/>
          </w:tcPr>
          <w:p w14:paraId="37C59EBD" w14:textId="3C04FDA8" w:rsidR="009E5BAB" w:rsidRDefault="009E5BAB" w:rsidP="00356977">
            <w:r>
              <w:t>Every day</w:t>
            </w:r>
          </w:p>
        </w:tc>
        <w:tc>
          <w:tcPr>
            <w:tcW w:w="646" w:type="pct"/>
            <w:vAlign w:val="center"/>
          </w:tcPr>
          <w:p w14:paraId="33678CBB" w14:textId="2BB33F93" w:rsidR="009E5BAB" w:rsidRDefault="009E5BAB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5573A1C9" w14:textId="0527F4C0" w:rsidR="009E5BAB" w:rsidRDefault="009E5BAB" w:rsidP="00356977">
            <w:pPr>
              <w:pStyle w:val="ListParagraph"/>
              <w:ind w:left="0"/>
            </w:pPr>
          </w:p>
        </w:tc>
      </w:tr>
      <w:tr w:rsidR="00990085" w14:paraId="650C3DDF" w14:textId="77777777" w:rsidTr="00F17E72">
        <w:tc>
          <w:tcPr>
            <w:tcW w:w="2154" w:type="pct"/>
            <w:gridSpan w:val="2"/>
            <w:vAlign w:val="center"/>
          </w:tcPr>
          <w:p w14:paraId="37602720" w14:textId="4D90EE08" w:rsidR="009E5BAB" w:rsidRDefault="009E5BAB" w:rsidP="00356977">
            <w:r>
              <w:t>Not sure</w:t>
            </w:r>
          </w:p>
        </w:tc>
        <w:tc>
          <w:tcPr>
            <w:tcW w:w="646" w:type="pct"/>
            <w:vAlign w:val="center"/>
          </w:tcPr>
          <w:p w14:paraId="7EC9C512" w14:textId="169AB6C2" w:rsidR="009E5BAB" w:rsidRDefault="009E5BAB" w:rsidP="00187FE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3564548C" w14:textId="1E56A6E5" w:rsidR="009E5BAB" w:rsidRDefault="009E5BAB" w:rsidP="00356977">
            <w:pPr>
              <w:pStyle w:val="ListParagraph"/>
              <w:ind w:left="0"/>
            </w:pPr>
          </w:p>
        </w:tc>
      </w:tr>
      <w:tr w:rsidR="00962E08" w14:paraId="56FA193F" w14:textId="77777777" w:rsidTr="00F17E72">
        <w:tc>
          <w:tcPr>
            <w:tcW w:w="5000" w:type="pct"/>
            <w:gridSpan w:val="4"/>
            <w:vAlign w:val="center"/>
          </w:tcPr>
          <w:p w14:paraId="61466684" w14:textId="77777777" w:rsidR="00356977" w:rsidRDefault="00356977" w:rsidP="00356977">
            <w:pPr>
              <w:pStyle w:val="ListParagraph"/>
              <w:ind w:left="0"/>
            </w:pPr>
          </w:p>
          <w:p w14:paraId="7FE6DEB1" w14:textId="77777777" w:rsidR="00977D3E" w:rsidRDefault="00977D3E" w:rsidP="00356977">
            <w:pPr>
              <w:pStyle w:val="ListParagraph"/>
              <w:ind w:left="0"/>
            </w:pPr>
          </w:p>
        </w:tc>
      </w:tr>
      <w:tr w:rsidR="00990085" w14:paraId="6FA90119" w14:textId="77777777" w:rsidTr="00744159">
        <w:trPr>
          <w:trHeight w:val="664"/>
        </w:trPr>
        <w:tc>
          <w:tcPr>
            <w:tcW w:w="283" w:type="pct"/>
            <w:shd w:val="clear" w:color="auto" w:fill="F2F2F2" w:themeFill="background1" w:themeFillShade="F2"/>
          </w:tcPr>
          <w:p w14:paraId="53A763EC" w14:textId="4CFC2C4A" w:rsidR="00356977" w:rsidRPr="00F00AB7" w:rsidRDefault="00681D04" w:rsidP="00187FED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  <w:r w:rsidR="00356977">
              <w:rPr>
                <w:rFonts w:ascii="Calibri" w:eastAsia="Times New Roman" w:hAnsi="Calibri" w:cs="Times New Roman"/>
                <w:color w:val="000000"/>
                <w:lang w:eastAsia="en-GB"/>
              </w:rPr>
              <w:t>.</w:t>
            </w:r>
          </w:p>
        </w:tc>
        <w:tc>
          <w:tcPr>
            <w:tcW w:w="4717" w:type="pct"/>
            <w:gridSpan w:val="3"/>
            <w:shd w:val="clear" w:color="auto" w:fill="F2F2F2" w:themeFill="background1" w:themeFillShade="F2"/>
          </w:tcPr>
          <w:p w14:paraId="351E8A36" w14:textId="2C7B359F" w:rsidR="00356977" w:rsidRDefault="003325DB" w:rsidP="003325DB">
            <w:r>
              <w:t xml:space="preserve">Approximately how many alcoholic drinks is the maximum recommended per day (The exact number depends on the size and strength of the drink)? </w:t>
            </w:r>
            <w:r w:rsidR="00356977" w:rsidRPr="00E265AC">
              <w:t>(tick one)</w:t>
            </w:r>
          </w:p>
        </w:tc>
      </w:tr>
      <w:tr w:rsidR="00990085" w14:paraId="6BF0DCE5" w14:textId="77777777" w:rsidTr="00F17E72">
        <w:tc>
          <w:tcPr>
            <w:tcW w:w="2154" w:type="pct"/>
            <w:gridSpan w:val="2"/>
            <w:vAlign w:val="center"/>
          </w:tcPr>
          <w:p w14:paraId="18D9DD9A" w14:textId="61688C3A" w:rsidR="009E5BAB" w:rsidRDefault="003325DB" w:rsidP="00356977">
            <w:pPr>
              <w:pStyle w:val="ListParagraph"/>
              <w:ind w:left="0"/>
            </w:pPr>
            <w:r>
              <w:t>1 drink each for men and women</w:t>
            </w:r>
            <w:r w:rsidR="009E5BAB" w:rsidRPr="00E265AC">
              <w:t xml:space="preserve">    </w:t>
            </w:r>
          </w:p>
        </w:tc>
        <w:tc>
          <w:tcPr>
            <w:tcW w:w="646" w:type="pct"/>
            <w:vAlign w:val="center"/>
          </w:tcPr>
          <w:p w14:paraId="79172313" w14:textId="161BE4D7" w:rsidR="009E5BAB" w:rsidRDefault="00245432" w:rsidP="00EA131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2199" w:type="pct"/>
          </w:tcPr>
          <w:p w14:paraId="07FC0FA5" w14:textId="56B21AA8" w:rsidR="009E5BAB" w:rsidRDefault="009E5BAB" w:rsidP="00356977">
            <w:pPr>
              <w:pStyle w:val="ListParagraph"/>
              <w:ind w:left="0"/>
            </w:pPr>
          </w:p>
        </w:tc>
      </w:tr>
      <w:tr w:rsidR="00990085" w14:paraId="488CBBCF" w14:textId="77777777" w:rsidTr="00F17E72">
        <w:tc>
          <w:tcPr>
            <w:tcW w:w="2154" w:type="pct"/>
            <w:gridSpan w:val="2"/>
            <w:vAlign w:val="center"/>
          </w:tcPr>
          <w:p w14:paraId="338B4F1A" w14:textId="6525A2B7" w:rsidR="009E5BAB" w:rsidRDefault="003325DB" w:rsidP="00356977">
            <w:pPr>
              <w:pStyle w:val="ListParagraph"/>
              <w:ind w:left="0"/>
            </w:pPr>
            <w:r>
              <w:t>2 drinks each for men and women</w:t>
            </w:r>
          </w:p>
        </w:tc>
        <w:tc>
          <w:tcPr>
            <w:tcW w:w="646" w:type="pct"/>
            <w:vAlign w:val="center"/>
          </w:tcPr>
          <w:p w14:paraId="02665C09" w14:textId="097B86A8" w:rsidR="009E5BAB" w:rsidRDefault="009E5BAB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666B9700" w14:textId="15440AF0" w:rsidR="009E5BAB" w:rsidRDefault="009E5BAB" w:rsidP="00356977">
            <w:pPr>
              <w:pStyle w:val="ListParagraph"/>
              <w:ind w:left="0"/>
            </w:pPr>
          </w:p>
        </w:tc>
      </w:tr>
      <w:tr w:rsidR="00990085" w14:paraId="470D5F45" w14:textId="77777777" w:rsidTr="00F17E72">
        <w:tc>
          <w:tcPr>
            <w:tcW w:w="2154" w:type="pct"/>
            <w:gridSpan w:val="2"/>
            <w:vAlign w:val="center"/>
          </w:tcPr>
          <w:p w14:paraId="5CCEBC83" w14:textId="417FB573" w:rsidR="009E5BAB" w:rsidRDefault="003325DB" w:rsidP="00356977">
            <w:pPr>
              <w:pStyle w:val="ListParagraph"/>
              <w:ind w:left="0"/>
            </w:pPr>
            <w:r>
              <w:t>2 drinks for men and 1 drink for women</w:t>
            </w:r>
          </w:p>
        </w:tc>
        <w:tc>
          <w:tcPr>
            <w:tcW w:w="646" w:type="pct"/>
            <w:vAlign w:val="center"/>
          </w:tcPr>
          <w:p w14:paraId="0222DEA9" w14:textId="51430C7C" w:rsidR="009E5BAB" w:rsidRDefault="00245432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  <w:bookmarkStart w:id="0" w:name="_GoBack"/>
            <w:bookmarkEnd w:id="0"/>
          </w:p>
        </w:tc>
        <w:tc>
          <w:tcPr>
            <w:tcW w:w="2199" w:type="pct"/>
          </w:tcPr>
          <w:p w14:paraId="5BEDA630" w14:textId="568AB694" w:rsidR="009E5BAB" w:rsidRDefault="009E5BAB" w:rsidP="00356977">
            <w:pPr>
              <w:pStyle w:val="ListParagraph"/>
              <w:ind w:left="0"/>
            </w:pPr>
          </w:p>
        </w:tc>
      </w:tr>
      <w:tr w:rsidR="003325DB" w14:paraId="1F04F9FF" w14:textId="77777777" w:rsidTr="00F17E72">
        <w:tc>
          <w:tcPr>
            <w:tcW w:w="2154" w:type="pct"/>
            <w:gridSpan w:val="2"/>
            <w:vAlign w:val="center"/>
          </w:tcPr>
          <w:p w14:paraId="191A7DDA" w14:textId="1CF78122" w:rsidR="003325DB" w:rsidRDefault="003325DB" w:rsidP="00356977">
            <w:pPr>
              <w:pStyle w:val="ListParagraph"/>
              <w:ind w:left="0"/>
            </w:pPr>
            <w:r>
              <w:t>3 drinks for men and 2 drinks for women</w:t>
            </w:r>
          </w:p>
        </w:tc>
        <w:tc>
          <w:tcPr>
            <w:tcW w:w="646" w:type="pct"/>
            <w:vAlign w:val="center"/>
          </w:tcPr>
          <w:p w14:paraId="285AC174" w14:textId="38EB91E6" w:rsidR="003325DB" w:rsidRDefault="003325DB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3CBC4DE4" w14:textId="77777777" w:rsidR="003325DB" w:rsidRDefault="003325DB" w:rsidP="00356977">
            <w:pPr>
              <w:pStyle w:val="ListParagraph"/>
              <w:ind w:left="0"/>
            </w:pPr>
          </w:p>
        </w:tc>
      </w:tr>
      <w:tr w:rsidR="00990085" w14:paraId="207AA1E8" w14:textId="77777777" w:rsidTr="00F17E72">
        <w:tc>
          <w:tcPr>
            <w:tcW w:w="2154" w:type="pct"/>
            <w:gridSpan w:val="2"/>
            <w:vAlign w:val="center"/>
          </w:tcPr>
          <w:p w14:paraId="6F3327DF" w14:textId="40DF3C1D" w:rsidR="009E5BAB" w:rsidRDefault="009E5BAB" w:rsidP="00356977">
            <w:pPr>
              <w:pStyle w:val="ListParagraph"/>
              <w:ind w:left="0"/>
            </w:pPr>
            <w:r>
              <w:t>Not sure</w:t>
            </w:r>
          </w:p>
        </w:tc>
        <w:tc>
          <w:tcPr>
            <w:tcW w:w="646" w:type="pct"/>
            <w:vAlign w:val="center"/>
          </w:tcPr>
          <w:p w14:paraId="188D8236" w14:textId="34CDB13F" w:rsidR="009E5BAB" w:rsidRDefault="009E5BAB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43FB7314" w14:textId="42942E05" w:rsidR="009E5BAB" w:rsidRDefault="009E5BAB" w:rsidP="00356977">
            <w:pPr>
              <w:pStyle w:val="ListParagraph"/>
              <w:ind w:left="0"/>
            </w:pPr>
          </w:p>
        </w:tc>
      </w:tr>
      <w:tr w:rsidR="00962E08" w14:paraId="095BA86D" w14:textId="77777777" w:rsidTr="00F17E72">
        <w:tc>
          <w:tcPr>
            <w:tcW w:w="5000" w:type="pct"/>
            <w:gridSpan w:val="4"/>
            <w:vAlign w:val="center"/>
          </w:tcPr>
          <w:p w14:paraId="64D7B017" w14:textId="77777777" w:rsidR="00356977" w:rsidRDefault="00356977" w:rsidP="00356977">
            <w:pPr>
              <w:pStyle w:val="ListParagraph"/>
              <w:ind w:left="0"/>
            </w:pPr>
          </w:p>
          <w:p w14:paraId="455FDADA" w14:textId="77777777" w:rsidR="00977D3E" w:rsidRDefault="00977D3E" w:rsidP="00356977">
            <w:pPr>
              <w:pStyle w:val="ListParagraph"/>
              <w:ind w:left="0"/>
            </w:pPr>
          </w:p>
        </w:tc>
      </w:tr>
      <w:tr w:rsidR="00990085" w14:paraId="5D8C2E3F" w14:textId="77777777" w:rsidTr="00744159">
        <w:trPr>
          <w:trHeight w:val="517"/>
        </w:trPr>
        <w:tc>
          <w:tcPr>
            <w:tcW w:w="283" w:type="pct"/>
            <w:shd w:val="clear" w:color="auto" w:fill="F2F2F2" w:themeFill="background1" w:themeFillShade="F2"/>
          </w:tcPr>
          <w:p w14:paraId="1C591F2A" w14:textId="720F5139" w:rsidR="00BC3B24" w:rsidRPr="00F00AB7" w:rsidRDefault="00681D04" w:rsidP="00977D3E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  <w:r w:rsidR="00BC3B24">
              <w:rPr>
                <w:rFonts w:ascii="Calibri" w:eastAsia="Times New Roman" w:hAnsi="Calibri" w:cs="Times New Roman"/>
                <w:color w:val="000000"/>
                <w:lang w:eastAsia="en-GB"/>
              </w:rPr>
              <w:t>.</w:t>
            </w:r>
          </w:p>
        </w:tc>
        <w:tc>
          <w:tcPr>
            <w:tcW w:w="4717" w:type="pct"/>
            <w:gridSpan w:val="3"/>
            <w:shd w:val="clear" w:color="auto" w:fill="F2F2F2" w:themeFill="background1" w:themeFillShade="F2"/>
          </w:tcPr>
          <w:p w14:paraId="3481404A" w14:textId="61E198DF" w:rsidR="00BC3B24" w:rsidRDefault="00BC3B24" w:rsidP="00977D3E">
            <w:r>
              <w:t>How many times per week do experts recommend that people eat breakfast?</w:t>
            </w:r>
            <w:r w:rsidRPr="00A05786">
              <w:t xml:space="preserve"> </w:t>
            </w:r>
            <w:r w:rsidRPr="00E265AC">
              <w:t>(tick one)</w:t>
            </w:r>
          </w:p>
        </w:tc>
      </w:tr>
      <w:tr w:rsidR="00990085" w14:paraId="3FA8E172" w14:textId="77777777" w:rsidTr="00F17E72">
        <w:tc>
          <w:tcPr>
            <w:tcW w:w="2154" w:type="pct"/>
            <w:gridSpan w:val="2"/>
            <w:vAlign w:val="center"/>
          </w:tcPr>
          <w:p w14:paraId="08D2BCBD" w14:textId="46A9AD85" w:rsidR="009E5BAB" w:rsidRDefault="00484A20" w:rsidP="000A5EBB">
            <w:r>
              <w:t>3 times per</w:t>
            </w:r>
            <w:r w:rsidR="009E5BAB">
              <w:t xml:space="preserve"> week </w:t>
            </w:r>
          </w:p>
        </w:tc>
        <w:tc>
          <w:tcPr>
            <w:tcW w:w="646" w:type="pct"/>
            <w:vAlign w:val="center"/>
          </w:tcPr>
          <w:p w14:paraId="179F6086" w14:textId="127CDFE8" w:rsidR="009E5BAB" w:rsidRDefault="009E5BAB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19F3F91F" w14:textId="6EE71ECD" w:rsidR="009E5BAB" w:rsidRDefault="009E5BAB" w:rsidP="000A5EBB">
            <w:pPr>
              <w:pStyle w:val="ListParagraph"/>
              <w:ind w:left="0"/>
            </w:pPr>
          </w:p>
        </w:tc>
      </w:tr>
      <w:tr w:rsidR="00990085" w14:paraId="5C946C5B" w14:textId="77777777" w:rsidTr="00F17E72">
        <w:tc>
          <w:tcPr>
            <w:tcW w:w="2154" w:type="pct"/>
            <w:gridSpan w:val="2"/>
            <w:vAlign w:val="center"/>
          </w:tcPr>
          <w:p w14:paraId="6C9C6883" w14:textId="6FE0EDA6" w:rsidR="009E5BAB" w:rsidRDefault="00484A20" w:rsidP="000A5EBB">
            <w:pPr>
              <w:pStyle w:val="ListParagraph"/>
              <w:ind w:left="0"/>
            </w:pPr>
            <w:r>
              <w:t>4 times per</w:t>
            </w:r>
            <w:r w:rsidR="009E5BAB">
              <w:t xml:space="preserve"> week</w:t>
            </w:r>
          </w:p>
        </w:tc>
        <w:tc>
          <w:tcPr>
            <w:tcW w:w="646" w:type="pct"/>
            <w:vAlign w:val="center"/>
          </w:tcPr>
          <w:p w14:paraId="47624D9E" w14:textId="5BA67117" w:rsidR="009E5BAB" w:rsidRDefault="009E5BAB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6E2D57F6" w14:textId="2B33F0B8" w:rsidR="009E5BAB" w:rsidRDefault="009E5BAB" w:rsidP="000A5EBB">
            <w:pPr>
              <w:pStyle w:val="ListParagraph"/>
              <w:ind w:left="0"/>
            </w:pPr>
          </w:p>
        </w:tc>
      </w:tr>
      <w:tr w:rsidR="00990085" w14:paraId="5481B797" w14:textId="77777777" w:rsidTr="00F17E72">
        <w:tc>
          <w:tcPr>
            <w:tcW w:w="2154" w:type="pct"/>
            <w:gridSpan w:val="2"/>
            <w:vAlign w:val="center"/>
          </w:tcPr>
          <w:p w14:paraId="7DDA5A7A" w14:textId="65E7FB61" w:rsidR="009E5BAB" w:rsidRDefault="009E5BAB" w:rsidP="000A5EBB">
            <w:pPr>
              <w:pStyle w:val="ListParagraph"/>
              <w:ind w:left="0"/>
            </w:pPr>
            <w:r>
              <w:t>Every day</w:t>
            </w:r>
          </w:p>
        </w:tc>
        <w:tc>
          <w:tcPr>
            <w:tcW w:w="646" w:type="pct"/>
            <w:vAlign w:val="center"/>
          </w:tcPr>
          <w:p w14:paraId="3CCDE6AB" w14:textId="38D05EEC" w:rsidR="009E5BAB" w:rsidRDefault="00C569D4" w:rsidP="00EA131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2199" w:type="pct"/>
          </w:tcPr>
          <w:p w14:paraId="72236FB7" w14:textId="1F88E0ED" w:rsidR="009E5BAB" w:rsidRDefault="009E5BAB" w:rsidP="000A5EBB">
            <w:pPr>
              <w:pStyle w:val="ListParagraph"/>
              <w:ind w:left="0"/>
            </w:pPr>
          </w:p>
        </w:tc>
      </w:tr>
      <w:tr w:rsidR="00990085" w14:paraId="6615B43D" w14:textId="77777777" w:rsidTr="00F17E72">
        <w:tc>
          <w:tcPr>
            <w:tcW w:w="2154" w:type="pct"/>
            <w:gridSpan w:val="2"/>
            <w:vAlign w:val="center"/>
          </w:tcPr>
          <w:p w14:paraId="631773F4" w14:textId="0FA3AA48" w:rsidR="009E5BAB" w:rsidRDefault="009E5BAB" w:rsidP="000A5EBB">
            <w:pPr>
              <w:pStyle w:val="ListParagraph"/>
              <w:ind w:left="0"/>
            </w:pPr>
            <w:r>
              <w:t>Not sure</w:t>
            </w:r>
          </w:p>
        </w:tc>
        <w:tc>
          <w:tcPr>
            <w:tcW w:w="646" w:type="pct"/>
            <w:vAlign w:val="center"/>
          </w:tcPr>
          <w:p w14:paraId="15C84603" w14:textId="036ECD4D" w:rsidR="009E5BAB" w:rsidRDefault="009E5BAB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01B3B43A" w14:textId="443F9ECC" w:rsidR="009E5BAB" w:rsidRDefault="009E5BAB" w:rsidP="000A5EBB">
            <w:pPr>
              <w:pStyle w:val="ListParagraph"/>
              <w:ind w:left="0"/>
            </w:pPr>
          </w:p>
        </w:tc>
      </w:tr>
      <w:tr w:rsidR="00962E08" w14:paraId="5BB80475" w14:textId="77777777" w:rsidTr="00F17E72">
        <w:tc>
          <w:tcPr>
            <w:tcW w:w="5000" w:type="pct"/>
            <w:gridSpan w:val="4"/>
            <w:vAlign w:val="center"/>
          </w:tcPr>
          <w:p w14:paraId="418B4FE7" w14:textId="77777777" w:rsidR="000A5EBB" w:rsidRDefault="000A5EBB" w:rsidP="000A5EBB">
            <w:pPr>
              <w:pStyle w:val="ListParagraph"/>
              <w:ind w:left="0"/>
            </w:pPr>
          </w:p>
          <w:p w14:paraId="01ACC2C1" w14:textId="77777777" w:rsidR="00977D3E" w:rsidRDefault="00977D3E" w:rsidP="000A5EBB">
            <w:pPr>
              <w:pStyle w:val="ListParagraph"/>
              <w:ind w:left="0"/>
            </w:pPr>
          </w:p>
        </w:tc>
      </w:tr>
      <w:tr w:rsidR="00990085" w14:paraId="03AD9F1B" w14:textId="77777777" w:rsidTr="00744159">
        <w:trPr>
          <w:trHeight w:val="660"/>
        </w:trPr>
        <w:tc>
          <w:tcPr>
            <w:tcW w:w="283" w:type="pct"/>
            <w:shd w:val="clear" w:color="auto" w:fill="F2F2F2" w:themeFill="background1" w:themeFillShade="F2"/>
          </w:tcPr>
          <w:p w14:paraId="3D8FEC00" w14:textId="6DEB5E74" w:rsidR="000A5EBB" w:rsidRPr="00F00AB7" w:rsidRDefault="00681D04" w:rsidP="00EA1313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  <w:r w:rsidR="000A5EBB">
              <w:rPr>
                <w:rFonts w:ascii="Calibri" w:eastAsia="Times New Roman" w:hAnsi="Calibri" w:cs="Times New Roman"/>
                <w:color w:val="000000"/>
                <w:lang w:eastAsia="en-GB"/>
              </w:rPr>
              <w:t>.</w:t>
            </w:r>
          </w:p>
        </w:tc>
        <w:tc>
          <w:tcPr>
            <w:tcW w:w="4717" w:type="pct"/>
            <w:gridSpan w:val="3"/>
            <w:shd w:val="clear" w:color="auto" w:fill="F2F2F2" w:themeFill="background1" w:themeFillShade="F2"/>
          </w:tcPr>
          <w:p w14:paraId="1387CC03" w14:textId="77777777" w:rsidR="000A5EBB" w:rsidRDefault="00484A20" w:rsidP="000A5EBB">
            <w:r>
              <w:t>If a person has two glasses of fruit juice in a day, how many of their daily fruit and vegetable servings would this count as</w:t>
            </w:r>
            <w:r w:rsidR="000A5EBB" w:rsidRPr="000A5EBB">
              <w:rPr>
                <w:rFonts w:cs="Arial"/>
                <w:shd w:val="clear" w:color="auto" w:fill="FFFFFF"/>
              </w:rPr>
              <w:t>? (tick one)</w:t>
            </w:r>
            <w:r w:rsidR="000A5EBB" w:rsidRPr="00C7761C" w:rsidDel="00EB44A1">
              <w:t xml:space="preserve"> </w:t>
            </w:r>
          </w:p>
          <w:p w14:paraId="4F86DBDD" w14:textId="1F94872C" w:rsidR="00363D66" w:rsidRDefault="00363D66" w:rsidP="000A5EBB"/>
        </w:tc>
      </w:tr>
      <w:tr w:rsidR="00990085" w14:paraId="79BB4F0E" w14:textId="77777777" w:rsidTr="00F17E72">
        <w:tc>
          <w:tcPr>
            <w:tcW w:w="2154" w:type="pct"/>
            <w:gridSpan w:val="2"/>
            <w:vAlign w:val="center"/>
          </w:tcPr>
          <w:p w14:paraId="1EBAA203" w14:textId="453C29B4" w:rsidR="009E5BAB" w:rsidRDefault="009E5BAB" w:rsidP="000A5EBB">
            <w:pPr>
              <w:pStyle w:val="ListParagraph"/>
              <w:ind w:left="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None</w:t>
            </w:r>
          </w:p>
        </w:tc>
        <w:tc>
          <w:tcPr>
            <w:tcW w:w="646" w:type="pct"/>
            <w:vAlign w:val="center"/>
          </w:tcPr>
          <w:p w14:paraId="78E6201B" w14:textId="555A6946" w:rsidR="009E5BAB" w:rsidRDefault="009E5BAB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25BDB451" w14:textId="0C3ACB6E" w:rsidR="009E5BAB" w:rsidRDefault="009E5BAB" w:rsidP="000A5EBB">
            <w:pPr>
              <w:pStyle w:val="ListParagraph"/>
              <w:ind w:left="0"/>
            </w:pPr>
          </w:p>
        </w:tc>
      </w:tr>
      <w:tr w:rsidR="00990085" w14:paraId="0BC09E37" w14:textId="77777777" w:rsidTr="00F17E72">
        <w:tc>
          <w:tcPr>
            <w:tcW w:w="2154" w:type="pct"/>
            <w:gridSpan w:val="2"/>
            <w:vAlign w:val="center"/>
          </w:tcPr>
          <w:p w14:paraId="79A89BE8" w14:textId="0D2FD149" w:rsidR="009E5BAB" w:rsidRDefault="009E5BAB" w:rsidP="000A5EBB">
            <w:pPr>
              <w:pStyle w:val="ListParagraph"/>
              <w:ind w:left="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One</w:t>
            </w:r>
            <w:r w:rsidR="00484A2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serving</w:t>
            </w:r>
          </w:p>
        </w:tc>
        <w:tc>
          <w:tcPr>
            <w:tcW w:w="646" w:type="pct"/>
            <w:vAlign w:val="center"/>
          </w:tcPr>
          <w:p w14:paraId="54720087" w14:textId="32D1501E" w:rsidR="009E5BAB" w:rsidRDefault="00C569D4" w:rsidP="00EA131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2199" w:type="pct"/>
          </w:tcPr>
          <w:p w14:paraId="3E70E2FB" w14:textId="60E00754" w:rsidR="009E5BAB" w:rsidRDefault="009E5BAB" w:rsidP="000A5EBB">
            <w:pPr>
              <w:pStyle w:val="ListParagraph"/>
              <w:ind w:left="0"/>
            </w:pPr>
          </w:p>
        </w:tc>
      </w:tr>
      <w:tr w:rsidR="00990085" w14:paraId="68269248" w14:textId="77777777" w:rsidTr="00F17E72">
        <w:tc>
          <w:tcPr>
            <w:tcW w:w="2154" w:type="pct"/>
            <w:gridSpan w:val="2"/>
            <w:vAlign w:val="center"/>
          </w:tcPr>
          <w:p w14:paraId="5CFAA557" w14:textId="7E7CA4D9" w:rsidR="009E5BAB" w:rsidRDefault="009E5BAB" w:rsidP="000A5EBB">
            <w:pPr>
              <w:pStyle w:val="ListParagraph"/>
              <w:ind w:left="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Two</w:t>
            </w:r>
            <w:r w:rsidR="00484A2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servings</w:t>
            </w:r>
          </w:p>
        </w:tc>
        <w:tc>
          <w:tcPr>
            <w:tcW w:w="646" w:type="pct"/>
            <w:vAlign w:val="center"/>
          </w:tcPr>
          <w:p w14:paraId="16A5E47B" w14:textId="02AFC3BE" w:rsidR="009E5BAB" w:rsidRDefault="009E5BAB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57E786AD" w14:textId="59CB64C4" w:rsidR="009E5BAB" w:rsidRDefault="009E5BAB" w:rsidP="000A5EBB">
            <w:pPr>
              <w:pStyle w:val="ListParagraph"/>
              <w:ind w:left="0"/>
            </w:pPr>
          </w:p>
        </w:tc>
      </w:tr>
      <w:tr w:rsidR="00484A20" w14:paraId="7F122F50" w14:textId="77777777" w:rsidTr="00F17E72">
        <w:tc>
          <w:tcPr>
            <w:tcW w:w="2154" w:type="pct"/>
            <w:gridSpan w:val="2"/>
            <w:vAlign w:val="center"/>
          </w:tcPr>
          <w:p w14:paraId="5482A28E" w14:textId="77AE0579" w:rsidR="00484A20" w:rsidRDefault="00484A20" w:rsidP="000A5EBB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Three servings</w:t>
            </w:r>
          </w:p>
        </w:tc>
        <w:tc>
          <w:tcPr>
            <w:tcW w:w="646" w:type="pct"/>
            <w:vAlign w:val="center"/>
          </w:tcPr>
          <w:p w14:paraId="32A3077E" w14:textId="54B0D97E" w:rsidR="00484A20" w:rsidRDefault="00484A20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33632F16" w14:textId="77777777" w:rsidR="00484A20" w:rsidRDefault="00484A20" w:rsidP="000A5EBB">
            <w:pPr>
              <w:pStyle w:val="ListParagraph"/>
              <w:ind w:left="0"/>
            </w:pPr>
          </w:p>
        </w:tc>
      </w:tr>
      <w:tr w:rsidR="00990085" w14:paraId="5FCDD9A8" w14:textId="77777777" w:rsidTr="00F17E72">
        <w:tc>
          <w:tcPr>
            <w:tcW w:w="2154" w:type="pct"/>
            <w:gridSpan w:val="2"/>
            <w:vAlign w:val="center"/>
          </w:tcPr>
          <w:p w14:paraId="26217DE0" w14:textId="7B99BFCF" w:rsidR="009E5BAB" w:rsidRDefault="009E5BAB" w:rsidP="000A5EBB">
            <w:pPr>
              <w:pStyle w:val="ListParagraph"/>
              <w:ind w:left="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Not sure</w:t>
            </w:r>
          </w:p>
        </w:tc>
        <w:tc>
          <w:tcPr>
            <w:tcW w:w="646" w:type="pct"/>
            <w:vAlign w:val="center"/>
          </w:tcPr>
          <w:p w14:paraId="6DE6C321" w14:textId="2BF514BC" w:rsidR="009E5BAB" w:rsidRDefault="009E5BAB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78D6B43F" w14:textId="124DAF86" w:rsidR="009E5BAB" w:rsidRDefault="009E5BAB" w:rsidP="000A5EBB">
            <w:pPr>
              <w:pStyle w:val="ListParagraph"/>
              <w:ind w:left="0"/>
            </w:pPr>
          </w:p>
        </w:tc>
      </w:tr>
      <w:tr w:rsidR="00962E08" w14:paraId="6140A084" w14:textId="77777777" w:rsidTr="00F17E72">
        <w:tc>
          <w:tcPr>
            <w:tcW w:w="5000" w:type="pct"/>
            <w:gridSpan w:val="4"/>
            <w:vAlign w:val="center"/>
          </w:tcPr>
          <w:p w14:paraId="188519D3" w14:textId="77777777" w:rsidR="000A5EBB" w:rsidRDefault="000A5EBB" w:rsidP="000A5EBB">
            <w:pPr>
              <w:pStyle w:val="ListParagraph"/>
              <w:ind w:left="0"/>
            </w:pPr>
          </w:p>
          <w:p w14:paraId="4691C508" w14:textId="77777777" w:rsidR="00977D3E" w:rsidRDefault="00977D3E" w:rsidP="000A5EBB">
            <w:pPr>
              <w:pStyle w:val="ListParagraph"/>
              <w:ind w:left="0"/>
            </w:pPr>
          </w:p>
        </w:tc>
      </w:tr>
      <w:tr w:rsidR="00990085" w14:paraId="14B1ED1A" w14:textId="77777777" w:rsidTr="00744159">
        <w:tc>
          <w:tcPr>
            <w:tcW w:w="283" w:type="pct"/>
            <w:shd w:val="clear" w:color="auto" w:fill="F2F2F2" w:themeFill="background1" w:themeFillShade="F2"/>
          </w:tcPr>
          <w:p w14:paraId="075AD547" w14:textId="70A53D0F" w:rsidR="000A5EBB" w:rsidRDefault="00681D04" w:rsidP="00EA1313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  <w:r w:rsidR="000A5EB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</w:t>
            </w:r>
          </w:p>
        </w:tc>
        <w:tc>
          <w:tcPr>
            <w:tcW w:w="4717" w:type="pct"/>
            <w:gridSpan w:val="3"/>
            <w:shd w:val="clear" w:color="auto" w:fill="F2F2F2" w:themeFill="background1" w:themeFillShade="F2"/>
          </w:tcPr>
          <w:p w14:paraId="21494925" w14:textId="5E19D436" w:rsidR="000A5EBB" w:rsidRDefault="00484A20" w:rsidP="00EA1313">
            <w:r>
              <w:t>According to the ‘</w:t>
            </w:r>
            <w:proofErr w:type="spellStart"/>
            <w:r>
              <w:t>eatwell</w:t>
            </w:r>
            <w:proofErr w:type="spellEnd"/>
            <w:r>
              <w:t xml:space="preserve"> </w:t>
            </w:r>
            <w:r w:rsidR="000E380F">
              <w:t>guide</w:t>
            </w:r>
            <w:r>
              <w:t xml:space="preserve">’ (a guideline showing the proportions of food </w:t>
            </w:r>
            <w:proofErr w:type="gramStart"/>
            <w:r>
              <w:t>types</w:t>
            </w:r>
            <w:proofErr w:type="gramEnd"/>
            <w:r>
              <w:t xml:space="preserve"> people should eat to have a balanced and healthy diet), how much of </w:t>
            </w:r>
            <w:r w:rsidR="00EA1313">
              <w:t>a person’s</w:t>
            </w:r>
            <w:r>
              <w:t xml:space="preserve"> diet should be made up of starchy foods? </w:t>
            </w:r>
            <w:r w:rsidR="000A5EBB">
              <w:t>(tick one)</w:t>
            </w:r>
          </w:p>
          <w:p w14:paraId="1D8865B1" w14:textId="5F3CD494" w:rsidR="00363D66" w:rsidRDefault="00363D66" w:rsidP="00EA1313"/>
        </w:tc>
      </w:tr>
      <w:tr w:rsidR="00990085" w14:paraId="29EE9D21" w14:textId="77777777" w:rsidTr="00F17E72">
        <w:tc>
          <w:tcPr>
            <w:tcW w:w="2154" w:type="pct"/>
            <w:gridSpan w:val="2"/>
            <w:vAlign w:val="center"/>
          </w:tcPr>
          <w:p w14:paraId="08E1C1F6" w14:textId="584ACD1A" w:rsidR="004F1EFA" w:rsidRPr="000A5EBB" w:rsidRDefault="000E380F" w:rsidP="000A5EBB">
            <w:r>
              <w:t>Quarter</w:t>
            </w:r>
          </w:p>
        </w:tc>
        <w:tc>
          <w:tcPr>
            <w:tcW w:w="646" w:type="pct"/>
            <w:vAlign w:val="center"/>
          </w:tcPr>
          <w:p w14:paraId="57DAA0BB" w14:textId="32E0DA75" w:rsidR="004F1EFA" w:rsidRDefault="004F1EFA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34E0AA36" w14:textId="7920FF00" w:rsidR="004F1EFA" w:rsidRDefault="004F1EFA" w:rsidP="000A5EBB">
            <w:pPr>
              <w:pStyle w:val="ListParagraph"/>
              <w:ind w:left="0"/>
            </w:pPr>
          </w:p>
        </w:tc>
      </w:tr>
      <w:tr w:rsidR="00990085" w14:paraId="0B26B5EC" w14:textId="77777777" w:rsidTr="00F17E72">
        <w:tc>
          <w:tcPr>
            <w:tcW w:w="2154" w:type="pct"/>
            <w:gridSpan w:val="2"/>
            <w:vAlign w:val="center"/>
          </w:tcPr>
          <w:p w14:paraId="420EC7B7" w14:textId="657C7DF1" w:rsidR="004F1EFA" w:rsidRDefault="000E380F" w:rsidP="000A5EBB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>Third</w:t>
            </w:r>
            <w:r w:rsidR="004F1EFA">
              <w:t xml:space="preserve">      </w:t>
            </w:r>
            <w:r w:rsidR="004F1EFA" w:rsidRPr="004D7FA7">
              <w:rPr>
                <w:b/>
                <w:color w:val="FF0000"/>
              </w:rPr>
              <w:t xml:space="preserve"> </w:t>
            </w:r>
          </w:p>
        </w:tc>
        <w:tc>
          <w:tcPr>
            <w:tcW w:w="646" w:type="pct"/>
            <w:vAlign w:val="center"/>
          </w:tcPr>
          <w:p w14:paraId="4C109152" w14:textId="1D815F4A" w:rsidR="004F1EFA" w:rsidRDefault="00C569D4" w:rsidP="00EA131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2199" w:type="pct"/>
          </w:tcPr>
          <w:p w14:paraId="6792F0A4" w14:textId="1D19C50A" w:rsidR="004F1EFA" w:rsidRDefault="004F1EFA" w:rsidP="000A5EBB">
            <w:pPr>
              <w:pStyle w:val="ListParagraph"/>
              <w:ind w:left="0"/>
            </w:pPr>
          </w:p>
        </w:tc>
      </w:tr>
      <w:tr w:rsidR="00990085" w14:paraId="6B814E3D" w14:textId="77777777" w:rsidTr="00F17E72">
        <w:tc>
          <w:tcPr>
            <w:tcW w:w="2154" w:type="pct"/>
            <w:gridSpan w:val="2"/>
            <w:vAlign w:val="center"/>
          </w:tcPr>
          <w:p w14:paraId="671DD940" w14:textId="2D45A1FD" w:rsidR="004F1EFA" w:rsidRPr="000A5EBB" w:rsidRDefault="000E380F" w:rsidP="000A5EBB">
            <w:r>
              <w:t>Half</w:t>
            </w:r>
            <w:r w:rsidR="004F1EFA">
              <w:t xml:space="preserve">          </w:t>
            </w:r>
          </w:p>
        </w:tc>
        <w:tc>
          <w:tcPr>
            <w:tcW w:w="646" w:type="pct"/>
            <w:vAlign w:val="center"/>
          </w:tcPr>
          <w:p w14:paraId="7F246721" w14:textId="0D4D1243" w:rsidR="004F1EFA" w:rsidRDefault="004F1EFA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54DE3418" w14:textId="275417ED" w:rsidR="004F1EFA" w:rsidRDefault="004F1EFA" w:rsidP="000A5EBB">
            <w:pPr>
              <w:pStyle w:val="ListParagraph"/>
              <w:ind w:left="0"/>
            </w:pPr>
          </w:p>
        </w:tc>
      </w:tr>
      <w:tr w:rsidR="00990085" w14:paraId="005CB095" w14:textId="77777777" w:rsidTr="00F17E72">
        <w:tc>
          <w:tcPr>
            <w:tcW w:w="2154" w:type="pct"/>
            <w:gridSpan w:val="2"/>
          </w:tcPr>
          <w:p w14:paraId="5AA36BFA" w14:textId="6900EB63" w:rsidR="004F1EFA" w:rsidRPr="000A5EBB" w:rsidRDefault="004F1EFA" w:rsidP="00F17E72">
            <w:r>
              <w:t>Not sure</w:t>
            </w:r>
          </w:p>
        </w:tc>
        <w:tc>
          <w:tcPr>
            <w:tcW w:w="646" w:type="pct"/>
          </w:tcPr>
          <w:p w14:paraId="4A722C5D" w14:textId="60C249C3" w:rsidR="004F1EFA" w:rsidRDefault="004F1EFA" w:rsidP="00F17E72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9" w:type="pct"/>
          </w:tcPr>
          <w:p w14:paraId="3C9F20A1" w14:textId="77777777" w:rsidR="004F1EFA" w:rsidRDefault="004F1EFA" w:rsidP="000A5EBB">
            <w:pPr>
              <w:pStyle w:val="ListParagraph"/>
              <w:ind w:left="0"/>
            </w:pPr>
          </w:p>
          <w:p w14:paraId="56B5326F" w14:textId="0031E5B1" w:rsidR="00F17E72" w:rsidRDefault="00F17E72" w:rsidP="000A5EBB">
            <w:pPr>
              <w:pStyle w:val="ListParagraph"/>
              <w:ind w:left="0"/>
            </w:pPr>
          </w:p>
        </w:tc>
      </w:tr>
    </w:tbl>
    <w:p w14:paraId="46B5D390" w14:textId="77777777" w:rsidR="00977D3E" w:rsidRDefault="00977D3E">
      <w:r>
        <w:br w:type="page"/>
      </w:r>
    </w:p>
    <w:tbl>
      <w:tblPr>
        <w:tblStyle w:val="TableGrid"/>
        <w:tblW w:w="50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63"/>
        <w:gridCol w:w="15"/>
        <w:gridCol w:w="56"/>
        <w:gridCol w:w="1382"/>
        <w:gridCol w:w="1775"/>
        <w:gridCol w:w="47"/>
        <w:gridCol w:w="1158"/>
        <w:gridCol w:w="17"/>
        <w:gridCol w:w="1112"/>
        <w:gridCol w:w="91"/>
        <w:gridCol w:w="95"/>
        <w:gridCol w:w="1076"/>
        <w:gridCol w:w="110"/>
        <w:gridCol w:w="1596"/>
      </w:tblGrid>
      <w:tr w:rsidR="00962E08" w14:paraId="041D8AE5" w14:textId="77777777" w:rsidTr="00363D66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6231A" w14:textId="16CC8DA4" w:rsidR="000A5EBB" w:rsidRDefault="000A5EBB" w:rsidP="00CF4458">
            <w:pPr>
              <w:pStyle w:val="ListParagraph"/>
              <w:ind w:left="0"/>
              <w:jc w:val="center"/>
            </w:pPr>
            <w:r>
              <w:rPr>
                <w:b/>
              </w:rPr>
              <w:lastRenderedPageBreak/>
              <w:t xml:space="preserve">Section 2: Experts classify foods into groups. We are interested to see whether people are aware of </w:t>
            </w:r>
            <w:r w:rsidR="00CF4458">
              <w:rPr>
                <w:b/>
              </w:rPr>
              <w:t>food groups and the nutrients they contain</w:t>
            </w:r>
            <w:r>
              <w:rPr>
                <w:b/>
              </w:rPr>
              <w:t>.</w:t>
            </w:r>
          </w:p>
        </w:tc>
      </w:tr>
      <w:tr w:rsidR="00687FD4" w14:paraId="4F475085" w14:textId="77777777" w:rsidTr="00F17E72">
        <w:trPr>
          <w:trHeight w:val="28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6A0462" w14:textId="77777777" w:rsidR="00687FD4" w:rsidRDefault="00687FD4" w:rsidP="00712EA7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715" w:type="pct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36E6F6" w14:textId="77777777" w:rsidR="00687FD4" w:rsidRDefault="00687FD4" w:rsidP="00712EA7">
            <w:pPr>
              <w:pStyle w:val="ListParagraph"/>
              <w:ind w:left="0"/>
            </w:pPr>
          </w:p>
        </w:tc>
      </w:tr>
      <w:tr w:rsidR="00990085" w14:paraId="427E7A73" w14:textId="77777777" w:rsidTr="00744159">
        <w:trPr>
          <w:trHeight w:val="539"/>
        </w:trPr>
        <w:tc>
          <w:tcPr>
            <w:tcW w:w="285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C661CA0" w14:textId="6BD6F62E" w:rsidR="00712EA7" w:rsidRDefault="00712EA7" w:rsidP="00EA1313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1.</w:t>
            </w:r>
          </w:p>
        </w:tc>
        <w:tc>
          <w:tcPr>
            <w:tcW w:w="4715" w:type="pct"/>
            <w:gridSpan w:val="1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AA5213" w14:textId="77777777" w:rsidR="00363D66" w:rsidRDefault="00712EA7" w:rsidP="00712EA7">
            <w:pPr>
              <w:pStyle w:val="ListParagraph"/>
              <w:ind w:left="0"/>
            </w:pPr>
            <w:r>
              <w:t xml:space="preserve">Do you think these </w:t>
            </w:r>
            <w:r w:rsidR="00CF4458">
              <w:t xml:space="preserve">foods and drinks </w:t>
            </w:r>
            <w:r>
              <w:t>are</w:t>
            </w:r>
            <w:r w:rsidR="00CF4458">
              <w:t xml:space="preserve"> typically</w:t>
            </w:r>
            <w:r>
              <w:t xml:space="preserve"> high or low in </w:t>
            </w:r>
            <w:r w:rsidR="00CF4458">
              <w:t xml:space="preserve">added </w:t>
            </w:r>
            <w:r w:rsidRPr="00A2117A">
              <w:t>sugar</w:t>
            </w:r>
            <w:r>
              <w:t>?</w:t>
            </w:r>
            <w:r w:rsidR="00C86D99">
              <w:t xml:space="preserve"> </w:t>
            </w:r>
          </w:p>
          <w:p w14:paraId="484CB9BE" w14:textId="301B8B94" w:rsidR="00712EA7" w:rsidRDefault="00C86D99" w:rsidP="00712EA7">
            <w:pPr>
              <w:pStyle w:val="ListParagraph"/>
              <w:ind w:left="0"/>
            </w:pPr>
            <w:r>
              <w:t>(tick one box per food)</w:t>
            </w:r>
          </w:p>
        </w:tc>
      </w:tr>
      <w:tr w:rsidR="00990085" w14:paraId="443A930A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26B845C4" w14:textId="77777777" w:rsidR="00712EA7" w:rsidRDefault="00712EA7" w:rsidP="00712EA7">
            <w:pPr>
              <w:pStyle w:val="ListParagraph"/>
              <w:ind w:left="0"/>
            </w:pPr>
          </w:p>
        </w:tc>
        <w:tc>
          <w:tcPr>
            <w:tcW w:w="646" w:type="pct"/>
            <w:gridSpan w:val="2"/>
          </w:tcPr>
          <w:p w14:paraId="0659348B" w14:textId="4EF15752" w:rsidR="00712EA7" w:rsidRDefault="00712EA7" w:rsidP="00712EA7">
            <w:pPr>
              <w:pStyle w:val="ListParagraph"/>
              <w:ind w:left="0"/>
              <w:jc w:val="center"/>
            </w:pPr>
            <w:r>
              <w:t>High</w:t>
            </w:r>
            <w:r w:rsidR="00CF4458">
              <w:t xml:space="preserve"> in added sugar</w:t>
            </w:r>
          </w:p>
        </w:tc>
        <w:tc>
          <w:tcPr>
            <w:tcW w:w="654" w:type="pct"/>
            <w:gridSpan w:val="3"/>
          </w:tcPr>
          <w:p w14:paraId="27415EC9" w14:textId="1BAFCA65" w:rsidR="00712EA7" w:rsidRDefault="00712EA7" w:rsidP="00712EA7">
            <w:pPr>
              <w:pStyle w:val="ListParagraph"/>
              <w:ind w:left="0"/>
              <w:jc w:val="center"/>
            </w:pPr>
            <w:r>
              <w:t>Low</w:t>
            </w:r>
            <w:r w:rsidR="00CF4458">
              <w:t xml:space="preserve"> in added sugar</w:t>
            </w:r>
          </w:p>
        </w:tc>
        <w:tc>
          <w:tcPr>
            <w:tcW w:w="628" w:type="pct"/>
            <w:gridSpan w:val="2"/>
          </w:tcPr>
          <w:p w14:paraId="41F443DB" w14:textId="77777777" w:rsidR="00CF4458" w:rsidRDefault="00CF4458" w:rsidP="00712EA7">
            <w:pPr>
              <w:pStyle w:val="ListParagraph"/>
              <w:ind w:left="0"/>
              <w:jc w:val="center"/>
            </w:pPr>
          </w:p>
          <w:p w14:paraId="11DE17E5" w14:textId="0558FD5F" w:rsidR="00712EA7" w:rsidRDefault="00712EA7" w:rsidP="00712EA7">
            <w:pPr>
              <w:pStyle w:val="ListParagraph"/>
              <w:ind w:left="0"/>
              <w:jc w:val="center"/>
            </w:pPr>
            <w:r>
              <w:t>Not sure</w:t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1C92BBC7" w14:textId="77777777" w:rsidR="00712EA7" w:rsidRDefault="00712EA7" w:rsidP="00712EA7">
            <w:pPr>
              <w:pStyle w:val="ListParagraph"/>
              <w:ind w:left="0"/>
            </w:pPr>
          </w:p>
        </w:tc>
      </w:tr>
      <w:tr w:rsidR="00990085" w14:paraId="31C89C4D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092C721C" w14:textId="12CD779B" w:rsidR="00712EA7" w:rsidRDefault="00A432D9" w:rsidP="00712EA7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>Diet c</w:t>
            </w:r>
            <w:r w:rsidR="00712EA7">
              <w:t>ola</w:t>
            </w:r>
            <w:r w:rsidR="00712EA7" w:rsidRPr="00272EEC">
              <w:t xml:space="preserve"> drinks</w:t>
            </w:r>
          </w:p>
        </w:tc>
        <w:tc>
          <w:tcPr>
            <w:tcW w:w="646" w:type="pct"/>
            <w:gridSpan w:val="2"/>
            <w:vAlign w:val="center"/>
          </w:tcPr>
          <w:p w14:paraId="092257F8" w14:textId="2E0BB938" w:rsidR="00712EA7" w:rsidRDefault="00A432D9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4" w:type="pct"/>
            <w:gridSpan w:val="3"/>
            <w:vAlign w:val="center"/>
          </w:tcPr>
          <w:p w14:paraId="059576A0" w14:textId="633749F6" w:rsidR="00712EA7" w:rsidRDefault="00A432D9" w:rsidP="00EA131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28" w:type="pct"/>
            <w:gridSpan w:val="2"/>
            <w:vAlign w:val="center"/>
          </w:tcPr>
          <w:p w14:paraId="51F48E13" w14:textId="43079008" w:rsidR="00712EA7" w:rsidRDefault="00712EA7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1AE0812F" w14:textId="77777777" w:rsidR="00712EA7" w:rsidRDefault="00712EA7" w:rsidP="00712EA7">
            <w:pPr>
              <w:pStyle w:val="ListParagraph"/>
              <w:ind w:left="0"/>
            </w:pPr>
          </w:p>
        </w:tc>
      </w:tr>
      <w:tr w:rsidR="00990085" w14:paraId="04AFDF5C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78210099" w14:textId="391EC395" w:rsidR="00712EA7" w:rsidRDefault="00712EA7" w:rsidP="00712EA7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72EEC">
              <w:t>Natural yoghurt</w:t>
            </w:r>
          </w:p>
        </w:tc>
        <w:tc>
          <w:tcPr>
            <w:tcW w:w="646" w:type="pct"/>
            <w:gridSpan w:val="2"/>
            <w:vAlign w:val="center"/>
          </w:tcPr>
          <w:p w14:paraId="2520EA7D" w14:textId="723EC72E" w:rsidR="00712EA7" w:rsidRDefault="00712EA7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4" w:type="pct"/>
            <w:gridSpan w:val="3"/>
            <w:vAlign w:val="center"/>
          </w:tcPr>
          <w:p w14:paraId="7AD08F74" w14:textId="2119BED8" w:rsidR="00712EA7" w:rsidRDefault="00C569D4" w:rsidP="00EA131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28" w:type="pct"/>
            <w:gridSpan w:val="2"/>
            <w:vAlign w:val="center"/>
          </w:tcPr>
          <w:p w14:paraId="2E1C5160" w14:textId="142D4838" w:rsidR="00712EA7" w:rsidRDefault="00712EA7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052F5A82" w14:textId="77777777" w:rsidR="00712EA7" w:rsidRDefault="00712EA7" w:rsidP="00712EA7">
            <w:pPr>
              <w:pStyle w:val="ListParagraph"/>
              <w:ind w:left="0"/>
            </w:pPr>
          </w:p>
        </w:tc>
      </w:tr>
      <w:tr w:rsidR="00990085" w14:paraId="4EE16711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185307E9" w14:textId="383BE698" w:rsidR="00712EA7" w:rsidRPr="00272EEC" w:rsidRDefault="00712EA7" w:rsidP="00712EA7">
            <w:pPr>
              <w:pStyle w:val="ListParagraph"/>
              <w:ind w:left="0"/>
            </w:pPr>
            <w:r>
              <w:t>Ice cream</w:t>
            </w:r>
          </w:p>
        </w:tc>
        <w:tc>
          <w:tcPr>
            <w:tcW w:w="646" w:type="pct"/>
            <w:gridSpan w:val="2"/>
            <w:vAlign w:val="center"/>
          </w:tcPr>
          <w:p w14:paraId="44633DA7" w14:textId="6B41F434" w:rsidR="00712EA7" w:rsidRDefault="00C569D4" w:rsidP="00EA131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  <w:vAlign w:val="center"/>
          </w:tcPr>
          <w:p w14:paraId="2E40F880" w14:textId="5A1D4D9E" w:rsidR="00712EA7" w:rsidRDefault="00712EA7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  <w:vAlign w:val="center"/>
          </w:tcPr>
          <w:p w14:paraId="0D8A0F42" w14:textId="2838407F" w:rsidR="00712EA7" w:rsidRDefault="00712EA7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0E5ADD1D" w14:textId="77777777" w:rsidR="00712EA7" w:rsidRDefault="00712EA7" w:rsidP="00712EA7">
            <w:pPr>
              <w:pStyle w:val="ListParagraph"/>
              <w:ind w:left="0"/>
            </w:pPr>
          </w:p>
        </w:tc>
      </w:tr>
      <w:tr w:rsidR="00990085" w14:paraId="0305749D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007B1F4A" w14:textId="0357603D" w:rsidR="00712EA7" w:rsidRDefault="00712EA7" w:rsidP="00712EA7">
            <w:pPr>
              <w:pStyle w:val="ListParagraph"/>
              <w:ind w:left="0"/>
            </w:pPr>
            <w:r>
              <w:t>Tomato ketchup</w:t>
            </w:r>
          </w:p>
        </w:tc>
        <w:tc>
          <w:tcPr>
            <w:tcW w:w="646" w:type="pct"/>
            <w:gridSpan w:val="2"/>
            <w:vAlign w:val="center"/>
          </w:tcPr>
          <w:p w14:paraId="0E6C1C59" w14:textId="22B9F08E" w:rsidR="00712EA7" w:rsidRDefault="00C569D4" w:rsidP="00EA131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  <w:vAlign w:val="center"/>
          </w:tcPr>
          <w:p w14:paraId="64883A3A" w14:textId="1746A559" w:rsidR="00712EA7" w:rsidRDefault="00712EA7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  <w:vAlign w:val="center"/>
          </w:tcPr>
          <w:p w14:paraId="592EBBBE" w14:textId="3D2FA237" w:rsidR="00712EA7" w:rsidRDefault="00712EA7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264D6AC3" w14:textId="77777777" w:rsidR="00712EA7" w:rsidRDefault="00712EA7" w:rsidP="00712EA7">
            <w:pPr>
              <w:pStyle w:val="ListParagraph"/>
              <w:ind w:left="0"/>
            </w:pPr>
          </w:p>
        </w:tc>
      </w:tr>
      <w:tr w:rsidR="00990085" w14:paraId="256732EE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2252203D" w14:textId="03199068" w:rsidR="00712EA7" w:rsidRDefault="00712EA7" w:rsidP="00712EA7">
            <w:pPr>
              <w:pStyle w:val="ListParagraph"/>
              <w:ind w:left="0"/>
            </w:pPr>
            <w:r>
              <w:t>Melon</w:t>
            </w:r>
          </w:p>
        </w:tc>
        <w:tc>
          <w:tcPr>
            <w:tcW w:w="646" w:type="pct"/>
            <w:gridSpan w:val="2"/>
            <w:vAlign w:val="center"/>
          </w:tcPr>
          <w:p w14:paraId="43AB8BA4" w14:textId="501A5FF6" w:rsidR="00712EA7" w:rsidRDefault="00712EA7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4" w:type="pct"/>
            <w:gridSpan w:val="3"/>
            <w:vAlign w:val="center"/>
          </w:tcPr>
          <w:p w14:paraId="2718F75C" w14:textId="2096BFC8" w:rsidR="00712EA7" w:rsidRDefault="00C569D4" w:rsidP="00EA131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28" w:type="pct"/>
            <w:gridSpan w:val="2"/>
            <w:vAlign w:val="center"/>
          </w:tcPr>
          <w:p w14:paraId="03D643AA" w14:textId="676EE501" w:rsidR="00712EA7" w:rsidRDefault="00712EA7" w:rsidP="00EA131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54142F4B" w14:textId="77777777" w:rsidR="00712EA7" w:rsidRDefault="00712EA7" w:rsidP="00712EA7">
            <w:pPr>
              <w:pStyle w:val="ListParagraph"/>
              <w:ind w:left="0"/>
            </w:pPr>
          </w:p>
        </w:tc>
      </w:tr>
      <w:tr w:rsidR="00EB2C19" w14:paraId="5439CEEF" w14:textId="77777777" w:rsidTr="00F17E72">
        <w:trPr>
          <w:trHeight w:val="257"/>
        </w:trPr>
        <w:tc>
          <w:tcPr>
            <w:tcW w:w="5000" w:type="pct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565B6E03" w14:textId="77777777" w:rsidR="00EB2C19" w:rsidRDefault="00EB2C19" w:rsidP="00712EA7">
            <w:pPr>
              <w:pStyle w:val="ListParagraph"/>
              <w:ind w:left="0"/>
            </w:pPr>
          </w:p>
          <w:p w14:paraId="6BF5EAB3" w14:textId="77777777" w:rsidR="00681A24" w:rsidRDefault="00681A24" w:rsidP="00712EA7">
            <w:pPr>
              <w:pStyle w:val="ListParagraph"/>
              <w:ind w:left="0"/>
            </w:pPr>
          </w:p>
        </w:tc>
      </w:tr>
      <w:tr w:rsidR="00990085" w14:paraId="1CFB9987" w14:textId="77777777" w:rsidTr="00744159">
        <w:trPr>
          <w:trHeight w:val="510"/>
        </w:trPr>
        <w:tc>
          <w:tcPr>
            <w:tcW w:w="464" w:type="pct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70AC2D" w14:textId="047E993B" w:rsidR="00712EA7" w:rsidRDefault="00712EA7" w:rsidP="00712EA7">
            <w:pPr>
              <w:pStyle w:val="ListParagraph"/>
              <w:ind w:left="0"/>
            </w:pPr>
            <w:r>
              <w:t>2.</w:t>
            </w:r>
          </w:p>
        </w:tc>
        <w:tc>
          <w:tcPr>
            <w:tcW w:w="4536" w:type="pct"/>
            <w:gridSpan w:val="11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746FF" w14:textId="4E1FB1EE" w:rsidR="00712EA7" w:rsidRDefault="00712EA7" w:rsidP="00712EA7">
            <w:r>
              <w:t xml:space="preserve">Do you think these </w:t>
            </w:r>
            <w:r w:rsidR="00C86D99">
              <w:t xml:space="preserve">foods </w:t>
            </w:r>
            <w:r>
              <w:t>are</w:t>
            </w:r>
            <w:r w:rsidR="00C86D99">
              <w:t xml:space="preserve"> typically</w:t>
            </w:r>
            <w:r>
              <w:t xml:space="preserve"> high or low in salt? (tick one box per food)</w:t>
            </w:r>
          </w:p>
        </w:tc>
      </w:tr>
      <w:tr w:rsidR="00990085" w14:paraId="6088BC46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21A45491" w14:textId="77777777" w:rsidR="00712EA7" w:rsidRDefault="00712EA7" w:rsidP="00712EA7">
            <w:pPr>
              <w:pStyle w:val="ListParagraph"/>
              <w:ind w:left="0"/>
            </w:pPr>
          </w:p>
        </w:tc>
        <w:tc>
          <w:tcPr>
            <w:tcW w:w="646" w:type="pct"/>
            <w:gridSpan w:val="2"/>
          </w:tcPr>
          <w:p w14:paraId="384CFC58" w14:textId="44A448DF" w:rsidR="00712EA7" w:rsidRDefault="00712EA7" w:rsidP="00712EA7">
            <w:pPr>
              <w:pStyle w:val="ListParagraph"/>
              <w:ind w:left="0"/>
              <w:jc w:val="center"/>
            </w:pPr>
            <w:r>
              <w:t>High</w:t>
            </w:r>
            <w:r w:rsidR="00391204">
              <w:t xml:space="preserve"> in salt</w:t>
            </w:r>
          </w:p>
        </w:tc>
        <w:tc>
          <w:tcPr>
            <w:tcW w:w="654" w:type="pct"/>
            <w:gridSpan w:val="3"/>
          </w:tcPr>
          <w:p w14:paraId="407AAA62" w14:textId="77777777" w:rsidR="00391204" w:rsidRDefault="00712EA7" w:rsidP="00712EA7">
            <w:pPr>
              <w:pStyle w:val="ListParagraph"/>
              <w:ind w:left="0"/>
              <w:jc w:val="center"/>
            </w:pPr>
            <w:r>
              <w:t>Low</w:t>
            </w:r>
            <w:r w:rsidR="00391204">
              <w:t xml:space="preserve"> in </w:t>
            </w:r>
          </w:p>
          <w:p w14:paraId="7C798240" w14:textId="3CE749CB" w:rsidR="00712EA7" w:rsidRDefault="00391204" w:rsidP="00712EA7">
            <w:pPr>
              <w:pStyle w:val="ListParagraph"/>
              <w:ind w:left="0"/>
              <w:jc w:val="center"/>
            </w:pPr>
            <w:r>
              <w:t>salt</w:t>
            </w:r>
          </w:p>
        </w:tc>
        <w:tc>
          <w:tcPr>
            <w:tcW w:w="628" w:type="pct"/>
            <w:gridSpan w:val="2"/>
          </w:tcPr>
          <w:p w14:paraId="5C86B9A0" w14:textId="650F4E70" w:rsidR="00712EA7" w:rsidRDefault="00712EA7" w:rsidP="00712EA7">
            <w:pPr>
              <w:pStyle w:val="ListParagraph"/>
              <w:ind w:left="0"/>
              <w:jc w:val="center"/>
            </w:pPr>
            <w:r>
              <w:t>Not Sure</w:t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1268FB98" w14:textId="77777777" w:rsidR="00712EA7" w:rsidRDefault="00712EA7" w:rsidP="00712EA7">
            <w:pPr>
              <w:pStyle w:val="ListParagraph"/>
              <w:ind w:left="0"/>
            </w:pPr>
          </w:p>
        </w:tc>
      </w:tr>
      <w:tr w:rsidR="00990085" w14:paraId="60828F2C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62D0E801" w14:textId="77777777" w:rsidR="00962E08" w:rsidRDefault="00962E08" w:rsidP="00962E08">
            <w:pPr>
              <w:pStyle w:val="ListParagraph"/>
              <w:ind w:left="0"/>
            </w:pPr>
            <w:r>
              <w:t>Breakfast cereals</w:t>
            </w:r>
          </w:p>
        </w:tc>
        <w:tc>
          <w:tcPr>
            <w:tcW w:w="646" w:type="pct"/>
            <w:gridSpan w:val="2"/>
            <w:vAlign w:val="center"/>
          </w:tcPr>
          <w:p w14:paraId="03FC3F32" w14:textId="34A118AF" w:rsidR="00962E08" w:rsidRDefault="00C569D4" w:rsidP="00B308EB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  <w:vAlign w:val="center"/>
          </w:tcPr>
          <w:p w14:paraId="7F111D54" w14:textId="085DEE95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  <w:vAlign w:val="center"/>
          </w:tcPr>
          <w:p w14:paraId="4E9F1A3F" w14:textId="169679B6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5B68DA10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1E562CCF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5B7EF10D" w14:textId="77777777" w:rsidR="00962E08" w:rsidRDefault="00962E08" w:rsidP="00962E08">
            <w:pPr>
              <w:pStyle w:val="ListParagraph"/>
              <w:ind w:left="0"/>
            </w:pPr>
            <w:r>
              <w:t>Frozen vegetables</w:t>
            </w:r>
          </w:p>
        </w:tc>
        <w:tc>
          <w:tcPr>
            <w:tcW w:w="646" w:type="pct"/>
            <w:gridSpan w:val="2"/>
            <w:vAlign w:val="center"/>
          </w:tcPr>
          <w:p w14:paraId="31200CEB" w14:textId="25C7FBB5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4" w:type="pct"/>
            <w:gridSpan w:val="3"/>
            <w:vAlign w:val="center"/>
          </w:tcPr>
          <w:p w14:paraId="359C5BC1" w14:textId="6D32203D" w:rsidR="00962E08" w:rsidRDefault="00C569D4" w:rsidP="00B308EB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28" w:type="pct"/>
            <w:gridSpan w:val="2"/>
            <w:vAlign w:val="center"/>
          </w:tcPr>
          <w:p w14:paraId="4A78C06C" w14:textId="787F7D15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229A8E6A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5ED0AEE2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05A77F8D" w14:textId="77777777" w:rsidR="00962E08" w:rsidRDefault="00962E08" w:rsidP="00962E08">
            <w:pPr>
              <w:pStyle w:val="ListParagraph"/>
              <w:ind w:left="0"/>
            </w:pPr>
            <w:r>
              <w:t>Bread</w:t>
            </w:r>
          </w:p>
        </w:tc>
        <w:tc>
          <w:tcPr>
            <w:tcW w:w="646" w:type="pct"/>
            <w:gridSpan w:val="2"/>
            <w:vAlign w:val="center"/>
          </w:tcPr>
          <w:p w14:paraId="4000AE88" w14:textId="588A6031" w:rsidR="00962E08" w:rsidRDefault="00C569D4" w:rsidP="00B308EB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  <w:vAlign w:val="center"/>
          </w:tcPr>
          <w:p w14:paraId="753469C0" w14:textId="50807A71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  <w:vAlign w:val="center"/>
          </w:tcPr>
          <w:p w14:paraId="76C9DC7D" w14:textId="6BE61438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19D0155F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7D8E80CA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42211FBD" w14:textId="77777777" w:rsidR="00962E08" w:rsidRDefault="00962E08" w:rsidP="00962E08">
            <w:pPr>
              <w:pStyle w:val="ListParagraph"/>
              <w:ind w:left="0"/>
            </w:pPr>
            <w:r w:rsidRPr="00272EEC">
              <w:t>Baked beans</w:t>
            </w:r>
          </w:p>
        </w:tc>
        <w:tc>
          <w:tcPr>
            <w:tcW w:w="646" w:type="pct"/>
            <w:gridSpan w:val="2"/>
            <w:vAlign w:val="center"/>
          </w:tcPr>
          <w:p w14:paraId="0D4A94E0" w14:textId="3DB9B896" w:rsidR="00962E08" w:rsidRDefault="00C569D4" w:rsidP="00B308EB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  <w:vAlign w:val="center"/>
          </w:tcPr>
          <w:p w14:paraId="013E0A0E" w14:textId="1CFB2DB3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  <w:vAlign w:val="center"/>
          </w:tcPr>
          <w:p w14:paraId="441462CC" w14:textId="6B14DFF3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0BC0C692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10E557FD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2DB9064C" w14:textId="77777777" w:rsidR="00962E08" w:rsidRDefault="00962E08" w:rsidP="00962E08">
            <w:pPr>
              <w:pStyle w:val="ListParagraph"/>
              <w:ind w:left="0"/>
            </w:pPr>
            <w:r>
              <w:t>Red meat</w:t>
            </w:r>
          </w:p>
        </w:tc>
        <w:tc>
          <w:tcPr>
            <w:tcW w:w="646" w:type="pct"/>
            <w:gridSpan w:val="2"/>
            <w:vAlign w:val="center"/>
          </w:tcPr>
          <w:p w14:paraId="2D3CF71B" w14:textId="1AE068C3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4" w:type="pct"/>
            <w:gridSpan w:val="3"/>
            <w:vAlign w:val="center"/>
          </w:tcPr>
          <w:p w14:paraId="16E09363" w14:textId="128359DF" w:rsidR="00962E08" w:rsidRDefault="00C569D4" w:rsidP="00B308EB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28" w:type="pct"/>
            <w:gridSpan w:val="2"/>
            <w:vAlign w:val="center"/>
          </w:tcPr>
          <w:p w14:paraId="408308DE" w14:textId="134F4257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2F209AF4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5D23F0D9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190090DC" w14:textId="77777777" w:rsidR="00962E08" w:rsidRDefault="00962E08" w:rsidP="00962E08">
            <w:pPr>
              <w:pStyle w:val="ListParagraph"/>
              <w:ind w:left="0"/>
            </w:pPr>
            <w:r w:rsidRPr="00272EEC">
              <w:t>Canned soup</w:t>
            </w:r>
          </w:p>
        </w:tc>
        <w:tc>
          <w:tcPr>
            <w:tcW w:w="646" w:type="pct"/>
            <w:gridSpan w:val="2"/>
            <w:vAlign w:val="center"/>
          </w:tcPr>
          <w:p w14:paraId="7D752701" w14:textId="3CEAEB6B" w:rsidR="00962E08" w:rsidRDefault="00C569D4" w:rsidP="00B308EB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  <w:vAlign w:val="center"/>
          </w:tcPr>
          <w:p w14:paraId="126655D7" w14:textId="30E52CDF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  <w:vAlign w:val="center"/>
          </w:tcPr>
          <w:p w14:paraId="7AF7D1F9" w14:textId="62F72CC5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6466F723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62E08" w14:paraId="3966C731" w14:textId="77777777" w:rsidTr="00F17E72">
        <w:tc>
          <w:tcPr>
            <w:tcW w:w="5000" w:type="pct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5BF3F765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15CC607E" w14:textId="77777777" w:rsidTr="00744159">
        <w:trPr>
          <w:trHeight w:val="539"/>
        </w:trPr>
        <w:tc>
          <w:tcPr>
            <w:tcW w:w="464" w:type="pct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F4730D" w14:textId="26F6968B" w:rsidR="00962E08" w:rsidRDefault="00962E08" w:rsidP="00962E08">
            <w:pPr>
              <w:pStyle w:val="ListParagraph"/>
              <w:ind w:left="0"/>
            </w:pPr>
            <w:r>
              <w:t xml:space="preserve">3. </w:t>
            </w:r>
          </w:p>
        </w:tc>
        <w:tc>
          <w:tcPr>
            <w:tcW w:w="4536" w:type="pct"/>
            <w:gridSpan w:val="11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9254CE" w14:textId="37C21F24" w:rsidR="00962E08" w:rsidRDefault="00962E08" w:rsidP="00962E08">
            <w:r>
              <w:t xml:space="preserve">Do you think these </w:t>
            </w:r>
            <w:r w:rsidR="00E735A4">
              <w:t xml:space="preserve">foods </w:t>
            </w:r>
            <w:r>
              <w:t xml:space="preserve">are </w:t>
            </w:r>
            <w:r w:rsidR="00E735A4">
              <w:t xml:space="preserve">typically </w:t>
            </w:r>
            <w:r>
              <w:t>high or low in fibre? (tick one box per food)</w:t>
            </w:r>
          </w:p>
        </w:tc>
      </w:tr>
      <w:tr w:rsidR="00990085" w14:paraId="58442BFE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7E8CA37C" w14:textId="77777777" w:rsidR="00962E08" w:rsidRDefault="00962E08" w:rsidP="00962E08">
            <w:pPr>
              <w:pStyle w:val="ListParagraph"/>
              <w:ind w:left="0"/>
              <w:jc w:val="center"/>
            </w:pPr>
          </w:p>
        </w:tc>
        <w:tc>
          <w:tcPr>
            <w:tcW w:w="646" w:type="pct"/>
            <w:gridSpan w:val="2"/>
          </w:tcPr>
          <w:p w14:paraId="498B8150" w14:textId="2D3187C3" w:rsidR="00962E08" w:rsidRDefault="00962E08" w:rsidP="00962E08">
            <w:pPr>
              <w:pStyle w:val="ListParagraph"/>
              <w:ind w:left="0"/>
              <w:jc w:val="center"/>
            </w:pPr>
            <w:r>
              <w:t>High</w:t>
            </w:r>
            <w:r w:rsidR="00E735A4">
              <w:t xml:space="preserve"> in fibre</w:t>
            </w:r>
          </w:p>
        </w:tc>
        <w:tc>
          <w:tcPr>
            <w:tcW w:w="605" w:type="pct"/>
            <w:gridSpan w:val="2"/>
          </w:tcPr>
          <w:p w14:paraId="07ECBDCC" w14:textId="60321BF4" w:rsidR="00962E08" w:rsidRDefault="00962E08" w:rsidP="00962E08">
            <w:pPr>
              <w:pStyle w:val="ListParagraph"/>
              <w:ind w:left="0"/>
              <w:jc w:val="center"/>
            </w:pPr>
            <w:r>
              <w:t>Low</w:t>
            </w:r>
            <w:r w:rsidR="00E735A4">
              <w:t xml:space="preserve"> in fibre</w:t>
            </w:r>
          </w:p>
        </w:tc>
        <w:tc>
          <w:tcPr>
            <w:tcW w:w="677" w:type="pct"/>
            <w:gridSpan w:val="3"/>
          </w:tcPr>
          <w:p w14:paraId="2039E585" w14:textId="7F9CD3E8" w:rsidR="00962E08" w:rsidRDefault="00962E08" w:rsidP="00962E08">
            <w:pPr>
              <w:pStyle w:val="ListParagraph"/>
              <w:ind w:left="0"/>
              <w:jc w:val="center"/>
            </w:pPr>
            <w:r>
              <w:t>Not Sure</w:t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391791E1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00515F17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69295724" w14:textId="327E0208" w:rsidR="00962E08" w:rsidRDefault="00962E08" w:rsidP="00962E08">
            <w:pPr>
              <w:pStyle w:val="ListParagraph"/>
              <w:ind w:left="0"/>
            </w:pPr>
            <w:r w:rsidRPr="00467F82">
              <w:t>Oats</w:t>
            </w:r>
          </w:p>
        </w:tc>
        <w:tc>
          <w:tcPr>
            <w:tcW w:w="646" w:type="pct"/>
            <w:gridSpan w:val="2"/>
            <w:vAlign w:val="center"/>
          </w:tcPr>
          <w:p w14:paraId="720101B4" w14:textId="55F022A0" w:rsidR="00962E08" w:rsidRDefault="00C569D4" w:rsidP="00B308EB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05" w:type="pct"/>
            <w:gridSpan w:val="2"/>
            <w:vAlign w:val="center"/>
          </w:tcPr>
          <w:p w14:paraId="2BAB395F" w14:textId="7AF89484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77" w:type="pct"/>
            <w:gridSpan w:val="3"/>
            <w:vAlign w:val="center"/>
          </w:tcPr>
          <w:p w14:paraId="62C4C967" w14:textId="2D6680B1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7378E761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6DA9769D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0B3B29F1" w14:textId="2720C1F4" w:rsidR="00962E08" w:rsidRDefault="00962E08" w:rsidP="00962E08">
            <w:pPr>
              <w:pStyle w:val="ListParagraph"/>
              <w:ind w:left="0"/>
            </w:pPr>
            <w:r w:rsidRPr="00467F82">
              <w:t>Bananas</w:t>
            </w:r>
          </w:p>
        </w:tc>
        <w:tc>
          <w:tcPr>
            <w:tcW w:w="646" w:type="pct"/>
            <w:gridSpan w:val="2"/>
            <w:vAlign w:val="center"/>
          </w:tcPr>
          <w:p w14:paraId="45D25E31" w14:textId="124F2E76" w:rsidR="00962E08" w:rsidRDefault="00C569D4" w:rsidP="00B308EB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05" w:type="pct"/>
            <w:gridSpan w:val="2"/>
            <w:vAlign w:val="center"/>
          </w:tcPr>
          <w:p w14:paraId="32746235" w14:textId="229A96C1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77" w:type="pct"/>
            <w:gridSpan w:val="3"/>
            <w:vAlign w:val="center"/>
          </w:tcPr>
          <w:p w14:paraId="35E84E04" w14:textId="1F961D24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741F3E64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7BBD3B7D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5FA0DEF2" w14:textId="2EBD6756" w:rsidR="00962E08" w:rsidRDefault="00962E08" w:rsidP="00962E08">
            <w:pPr>
              <w:pStyle w:val="ListParagraph"/>
              <w:ind w:left="0"/>
            </w:pPr>
            <w:r w:rsidRPr="00467F82">
              <w:t>White rice</w:t>
            </w:r>
          </w:p>
        </w:tc>
        <w:tc>
          <w:tcPr>
            <w:tcW w:w="646" w:type="pct"/>
            <w:gridSpan w:val="2"/>
            <w:vAlign w:val="center"/>
          </w:tcPr>
          <w:p w14:paraId="202BDE5E" w14:textId="5CE8BC4D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05" w:type="pct"/>
            <w:gridSpan w:val="2"/>
            <w:vAlign w:val="center"/>
          </w:tcPr>
          <w:p w14:paraId="4DFE8CB2" w14:textId="21715B61" w:rsidR="00962E08" w:rsidRDefault="00C569D4" w:rsidP="00B308EB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77" w:type="pct"/>
            <w:gridSpan w:val="3"/>
            <w:vAlign w:val="center"/>
          </w:tcPr>
          <w:p w14:paraId="39686C9E" w14:textId="1EE4E656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23E3F867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5CB30447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3ABFE6FF" w14:textId="333222D6" w:rsidR="00962E08" w:rsidRDefault="00962E08" w:rsidP="00962E08">
            <w:pPr>
              <w:pStyle w:val="ListParagraph"/>
              <w:ind w:left="0"/>
            </w:pPr>
            <w:r w:rsidRPr="00467F82">
              <w:t>Eggs</w:t>
            </w:r>
          </w:p>
        </w:tc>
        <w:tc>
          <w:tcPr>
            <w:tcW w:w="646" w:type="pct"/>
            <w:gridSpan w:val="2"/>
            <w:vAlign w:val="center"/>
          </w:tcPr>
          <w:p w14:paraId="0DF12AF4" w14:textId="4E652BC3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05" w:type="pct"/>
            <w:gridSpan w:val="2"/>
            <w:vAlign w:val="center"/>
          </w:tcPr>
          <w:p w14:paraId="78098B6F" w14:textId="5B09DBC5" w:rsidR="00962E08" w:rsidRDefault="00C569D4" w:rsidP="00B308EB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77" w:type="pct"/>
            <w:gridSpan w:val="3"/>
            <w:vAlign w:val="center"/>
          </w:tcPr>
          <w:p w14:paraId="21371564" w14:textId="0A7D1B12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7C0B6873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0AB049B8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2CA0EE33" w14:textId="256F485B" w:rsidR="00962E08" w:rsidRDefault="00962E08" w:rsidP="00962E08">
            <w:pPr>
              <w:pStyle w:val="ListParagraph"/>
              <w:ind w:left="0"/>
            </w:pPr>
            <w:r w:rsidRPr="00467F82">
              <w:t>Potatoes with skin</w:t>
            </w:r>
          </w:p>
        </w:tc>
        <w:tc>
          <w:tcPr>
            <w:tcW w:w="646" w:type="pct"/>
            <w:gridSpan w:val="2"/>
            <w:vAlign w:val="center"/>
          </w:tcPr>
          <w:p w14:paraId="60B48361" w14:textId="698B4303" w:rsidR="00962E08" w:rsidRDefault="00C569D4" w:rsidP="00B308EB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05" w:type="pct"/>
            <w:gridSpan w:val="2"/>
            <w:vAlign w:val="center"/>
          </w:tcPr>
          <w:p w14:paraId="08211235" w14:textId="74BC6599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77" w:type="pct"/>
            <w:gridSpan w:val="3"/>
            <w:vAlign w:val="center"/>
          </w:tcPr>
          <w:p w14:paraId="77C4394B" w14:textId="7A92A4A0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76AA9F5A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4998B2B6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138DE108" w14:textId="39379204" w:rsidR="00962E08" w:rsidRDefault="00962E08" w:rsidP="00962E08">
            <w:pPr>
              <w:pStyle w:val="ListParagraph"/>
              <w:ind w:left="0"/>
            </w:pPr>
            <w:r>
              <w:t>Pasta</w:t>
            </w:r>
          </w:p>
        </w:tc>
        <w:tc>
          <w:tcPr>
            <w:tcW w:w="646" w:type="pct"/>
            <w:gridSpan w:val="2"/>
            <w:vAlign w:val="center"/>
          </w:tcPr>
          <w:p w14:paraId="720B75E0" w14:textId="66C28CAD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05" w:type="pct"/>
            <w:gridSpan w:val="2"/>
            <w:vAlign w:val="center"/>
          </w:tcPr>
          <w:p w14:paraId="3CB60970" w14:textId="1799AAEA" w:rsidR="00962E08" w:rsidRDefault="00C569D4" w:rsidP="00B308EB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77" w:type="pct"/>
            <w:gridSpan w:val="3"/>
            <w:vAlign w:val="center"/>
          </w:tcPr>
          <w:p w14:paraId="2E94D94B" w14:textId="024C171B" w:rsidR="00962E08" w:rsidRDefault="00962E08" w:rsidP="00B308EB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602369A4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62E08" w14:paraId="250B854B" w14:textId="77777777" w:rsidTr="00F17E72">
        <w:tc>
          <w:tcPr>
            <w:tcW w:w="5000" w:type="pct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1EA7C3B4" w14:textId="77777777" w:rsidR="00962E08" w:rsidRDefault="00962E08" w:rsidP="00962E08">
            <w:pPr>
              <w:pStyle w:val="ListParagraph"/>
              <w:ind w:left="0"/>
            </w:pPr>
          </w:p>
        </w:tc>
      </w:tr>
      <w:tr w:rsidR="00990085" w14:paraId="00BD5629" w14:textId="77777777" w:rsidTr="00744159">
        <w:trPr>
          <w:trHeight w:val="539"/>
        </w:trPr>
        <w:tc>
          <w:tcPr>
            <w:tcW w:w="464" w:type="pct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54ADD" w14:textId="295D60DF" w:rsidR="00962E08" w:rsidRDefault="00962E08" w:rsidP="00962E08">
            <w:pPr>
              <w:pStyle w:val="ListParagraph"/>
              <w:ind w:left="0"/>
            </w:pPr>
            <w:r>
              <w:t xml:space="preserve">4. </w:t>
            </w:r>
          </w:p>
        </w:tc>
        <w:tc>
          <w:tcPr>
            <w:tcW w:w="4536" w:type="pct"/>
            <w:gridSpan w:val="11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78BDC" w14:textId="2F1915A7" w:rsidR="00962E08" w:rsidRDefault="00962E08" w:rsidP="00962E08">
            <w:r>
              <w:t>Do you think these</w:t>
            </w:r>
            <w:r w:rsidR="00A33BA3">
              <w:t xml:space="preserve"> foods</w:t>
            </w:r>
            <w:r>
              <w:t xml:space="preserve"> are a good source of protein? (tick one box per food)</w:t>
            </w:r>
          </w:p>
        </w:tc>
      </w:tr>
      <w:tr w:rsidR="00990085" w14:paraId="11AF0310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61905DFC" w14:textId="77777777" w:rsidR="007B73F3" w:rsidRDefault="007B73F3" w:rsidP="00962E08">
            <w:pPr>
              <w:pStyle w:val="ListParagraph"/>
              <w:ind w:left="0"/>
              <w:jc w:val="center"/>
            </w:pPr>
          </w:p>
        </w:tc>
        <w:tc>
          <w:tcPr>
            <w:tcW w:w="646" w:type="pct"/>
            <w:gridSpan w:val="2"/>
          </w:tcPr>
          <w:p w14:paraId="4363B51C" w14:textId="057D4D21" w:rsidR="007B73F3" w:rsidRDefault="00A33BA3" w:rsidP="00962E08">
            <w:pPr>
              <w:pStyle w:val="ListParagraph"/>
              <w:ind w:left="0"/>
              <w:jc w:val="center"/>
            </w:pPr>
            <w:r>
              <w:t>Good source of protein</w:t>
            </w:r>
          </w:p>
        </w:tc>
        <w:tc>
          <w:tcPr>
            <w:tcW w:w="654" w:type="pct"/>
            <w:gridSpan w:val="3"/>
          </w:tcPr>
          <w:p w14:paraId="78B9AA67" w14:textId="77777777" w:rsidR="007B73F3" w:rsidRDefault="007B73F3" w:rsidP="00962E08">
            <w:pPr>
              <w:pStyle w:val="ListParagraph"/>
              <w:ind w:left="0"/>
              <w:jc w:val="center"/>
            </w:pPr>
            <w:r>
              <w:t>No</w:t>
            </w:r>
            <w:r w:rsidR="00A33BA3">
              <w:t>t a good source of protein</w:t>
            </w:r>
          </w:p>
          <w:p w14:paraId="6327C19F" w14:textId="3304ABA7" w:rsidR="00363D66" w:rsidRDefault="00363D66" w:rsidP="00962E08">
            <w:pPr>
              <w:pStyle w:val="ListParagraph"/>
              <w:ind w:left="0"/>
              <w:jc w:val="center"/>
            </w:pPr>
          </w:p>
        </w:tc>
        <w:tc>
          <w:tcPr>
            <w:tcW w:w="628" w:type="pct"/>
            <w:gridSpan w:val="2"/>
          </w:tcPr>
          <w:p w14:paraId="073BD16C" w14:textId="6F41FB39" w:rsidR="007B73F3" w:rsidRDefault="007B73F3" w:rsidP="00B308EB">
            <w:pPr>
              <w:pStyle w:val="ListParagraph"/>
              <w:ind w:left="0"/>
              <w:jc w:val="center"/>
            </w:pPr>
            <w:r>
              <w:t>Not sure</w:t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0647F5D8" w14:textId="77777777" w:rsidR="007B73F3" w:rsidRDefault="007B73F3" w:rsidP="00962E08">
            <w:pPr>
              <w:pStyle w:val="ListParagraph"/>
              <w:ind w:left="0"/>
            </w:pPr>
          </w:p>
        </w:tc>
      </w:tr>
      <w:tr w:rsidR="00990085" w14:paraId="1B029DE0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1511EED7" w14:textId="122FCEA0" w:rsidR="007B73F3" w:rsidRDefault="007B73F3" w:rsidP="007B73F3">
            <w:pPr>
              <w:pStyle w:val="ListParagraph"/>
              <w:ind w:left="0"/>
            </w:pPr>
            <w:r>
              <w:t>Poultry</w:t>
            </w:r>
          </w:p>
        </w:tc>
        <w:tc>
          <w:tcPr>
            <w:tcW w:w="646" w:type="pct"/>
            <w:gridSpan w:val="2"/>
          </w:tcPr>
          <w:p w14:paraId="6C047B81" w14:textId="660FCE4F" w:rsidR="007B73F3" w:rsidRDefault="00C569D4" w:rsidP="00363D66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</w:tcPr>
          <w:p w14:paraId="0302F60F" w14:textId="42CCC3C6" w:rsidR="007B73F3" w:rsidRDefault="007B73F3" w:rsidP="00363D66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</w:tcPr>
          <w:p w14:paraId="23A64A09" w14:textId="447F4F95" w:rsidR="007B73F3" w:rsidRDefault="007B73F3" w:rsidP="00363D66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7DAE1904" w14:textId="77777777" w:rsidR="007B73F3" w:rsidRDefault="007B73F3" w:rsidP="007B73F3">
            <w:pPr>
              <w:pStyle w:val="ListParagraph"/>
              <w:ind w:left="0"/>
            </w:pPr>
          </w:p>
        </w:tc>
      </w:tr>
      <w:tr w:rsidR="00990085" w14:paraId="4C9C547D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6E6BCA90" w14:textId="4F167C7B" w:rsidR="007B73F3" w:rsidRDefault="007B73F3" w:rsidP="007B73F3">
            <w:pPr>
              <w:pStyle w:val="ListParagraph"/>
              <w:ind w:left="0"/>
            </w:pPr>
            <w:r>
              <w:t>Cheese</w:t>
            </w:r>
          </w:p>
        </w:tc>
        <w:tc>
          <w:tcPr>
            <w:tcW w:w="646" w:type="pct"/>
            <w:gridSpan w:val="2"/>
          </w:tcPr>
          <w:p w14:paraId="3846F64A" w14:textId="1D36A81E" w:rsidR="007B73F3" w:rsidRDefault="00C569D4" w:rsidP="00363D66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</w:tcPr>
          <w:p w14:paraId="15635804" w14:textId="64E407CA" w:rsidR="007B73F3" w:rsidRDefault="007B73F3" w:rsidP="00363D66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</w:tcPr>
          <w:p w14:paraId="1F3450D8" w14:textId="1B0BCFC3" w:rsidR="007B73F3" w:rsidRDefault="007B73F3" w:rsidP="00363D66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7E10265A" w14:textId="77777777" w:rsidR="007B73F3" w:rsidRDefault="007B73F3" w:rsidP="007B73F3">
            <w:pPr>
              <w:pStyle w:val="ListParagraph"/>
              <w:ind w:left="0"/>
            </w:pPr>
          </w:p>
        </w:tc>
      </w:tr>
      <w:tr w:rsidR="00990085" w14:paraId="650F8BF2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29CA8296" w14:textId="2CB268E8" w:rsidR="007B73F3" w:rsidRDefault="007B73F3" w:rsidP="007B73F3">
            <w:pPr>
              <w:pStyle w:val="ListParagraph"/>
              <w:ind w:left="0"/>
            </w:pPr>
            <w:r>
              <w:t>Fruit</w:t>
            </w:r>
          </w:p>
        </w:tc>
        <w:tc>
          <w:tcPr>
            <w:tcW w:w="646" w:type="pct"/>
            <w:gridSpan w:val="2"/>
          </w:tcPr>
          <w:p w14:paraId="5900821E" w14:textId="2F2E3D97" w:rsidR="007B73F3" w:rsidRDefault="007B73F3" w:rsidP="00363D66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4" w:type="pct"/>
            <w:gridSpan w:val="3"/>
          </w:tcPr>
          <w:p w14:paraId="038C99A3" w14:textId="21397538" w:rsidR="007B73F3" w:rsidRDefault="00C569D4" w:rsidP="00363D66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28" w:type="pct"/>
            <w:gridSpan w:val="2"/>
          </w:tcPr>
          <w:p w14:paraId="43EEA26F" w14:textId="67B80C4C" w:rsidR="007B73F3" w:rsidRDefault="007B73F3" w:rsidP="00363D66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37C393F2" w14:textId="77777777" w:rsidR="007B73F3" w:rsidRDefault="007B73F3" w:rsidP="007B73F3">
            <w:pPr>
              <w:pStyle w:val="ListParagraph"/>
              <w:ind w:left="0"/>
            </w:pPr>
          </w:p>
        </w:tc>
      </w:tr>
      <w:tr w:rsidR="00990085" w14:paraId="5D943898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2078A55F" w14:textId="536F472D" w:rsidR="007B73F3" w:rsidRDefault="007B73F3" w:rsidP="007B73F3">
            <w:pPr>
              <w:pStyle w:val="ListParagraph"/>
              <w:ind w:left="0"/>
            </w:pPr>
            <w:r>
              <w:t>Baked beans</w:t>
            </w:r>
          </w:p>
        </w:tc>
        <w:tc>
          <w:tcPr>
            <w:tcW w:w="646" w:type="pct"/>
            <w:gridSpan w:val="2"/>
          </w:tcPr>
          <w:p w14:paraId="4F6CFAE9" w14:textId="63275AA5" w:rsidR="007B73F3" w:rsidRDefault="00C569D4" w:rsidP="00363D66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</w:tcPr>
          <w:p w14:paraId="22E2AED6" w14:textId="540957E6" w:rsidR="007B73F3" w:rsidRDefault="007B73F3" w:rsidP="00363D66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</w:tcPr>
          <w:p w14:paraId="6D5A1AAF" w14:textId="057E0533" w:rsidR="007B73F3" w:rsidRDefault="007B73F3" w:rsidP="00363D66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1240DE13" w14:textId="77777777" w:rsidR="007B73F3" w:rsidRDefault="007B73F3" w:rsidP="007B73F3">
            <w:pPr>
              <w:pStyle w:val="ListParagraph"/>
              <w:ind w:left="0"/>
            </w:pPr>
          </w:p>
        </w:tc>
      </w:tr>
      <w:tr w:rsidR="00990085" w14:paraId="55859F2F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1A4C1A2E" w14:textId="6F0A5A58" w:rsidR="007B73F3" w:rsidRDefault="007B73F3" w:rsidP="007B73F3">
            <w:pPr>
              <w:pStyle w:val="ListParagraph"/>
              <w:ind w:left="0"/>
            </w:pPr>
            <w:r>
              <w:t>Butter</w:t>
            </w:r>
          </w:p>
        </w:tc>
        <w:tc>
          <w:tcPr>
            <w:tcW w:w="646" w:type="pct"/>
            <w:gridSpan w:val="2"/>
          </w:tcPr>
          <w:p w14:paraId="74950CF5" w14:textId="4E9A258E" w:rsidR="007B73F3" w:rsidRDefault="007B73F3" w:rsidP="00363D66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4" w:type="pct"/>
            <w:gridSpan w:val="3"/>
          </w:tcPr>
          <w:p w14:paraId="151F0054" w14:textId="1AE38558" w:rsidR="007B73F3" w:rsidRDefault="00C569D4" w:rsidP="00363D66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28" w:type="pct"/>
            <w:gridSpan w:val="2"/>
          </w:tcPr>
          <w:p w14:paraId="615C4A97" w14:textId="293C74B1" w:rsidR="007B73F3" w:rsidRDefault="007B73F3" w:rsidP="00363D66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06A07A6F" w14:textId="77777777" w:rsidR="007B73F3" w:rsidRDefault="007B73F3" w:rsidP="007B73F3">
            <w:pPr>
              <w:pStyle w:val="ListParagraph"/>
              <w:ind w:left="0"/>
            </w:pPr>
          </w:p>
        </w:tc>
      </w:tr>
      <w:tr w:rsidR="00990085" w14:paraId="33C14EAA" w14:textId="77777777" w:rsidTr="00F17E72">
        <w:tc>
          <w:tcPr>
            <w:tcW w:w="2157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14A8B451" w14:textId="1A41B3B0" w:rsidR="007B73F3" w:rsidRDefault="007B73F3" w:rsidP="007B73F3">
            <w:pPr>
              <w:pStyle w:val="ListParagraph"/>
              <w:ind w:left="0"/>
            </w:pPr>
            <w:r>
              <w:t>Nuts</w:t>
            </w:r>
          </w:p>
        </w:tc>
        <w:tc>
          <w:tcPr>
            <w:tcW w:w="646" w:type="pct"/>
            <w:gridSpan w:val="2"/>
            <w:tcBorders>
              <w:bottom w:val="single" w:sz="4" w:space="0" w:color="auto"/>
            </w:tcBorders>
          </w:tcPr>
          <w:p w14:paraId="271A4FE2" w14:textId="20391AFB" w:rsidR="007B73F3" w:rsidRDefault="00C569D4" w:rsidP="00363D66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  <w:tcBorders>
              <w:bottom w:val="single" w:sz="4" w:space="0" w:color="auto"/>
            </w:tcBorders>
          </w:tcPr>
          <w:p w14:paraId="37775D61" w14:textId="5A687C8A" w:rsidR="007B73F3" w:rsidRDefault="007B73F3" w:rsidP="00363D66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  <w:tcBorders>
              <w:bottom w:val="single" w:sz="4" w:space="0" w:color="auto"/>
            </w:tcBorders>
          </w:tcPr>
          <w:p w14:paraId="2BC67D17" w14:textId="77777777" w:rsidR="007B73F3" w:rsidRDefault="007B73F3" w:rsidP="00363D66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  <w:p w14:paraId="794628A1" w14:textId="757EA13B" w:rsidR="00363D66" w:rsidRDefault="00363D66" w:rsidP="00363D66">
            <w:pPr>
              <w:pStyle w:val="ListParagraph"/>
              <w:ind w:left="0"/>
              <w:jc w:val="center"/>
            </w:pPr>
          </w:p>
        </w:tc>
        <w:tc>
          <w:tcPr>
            <w:tcW w:w="91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2BCE59B" w14:textId="77777777" w:rsidR="007B73F3" w:rsidRDefault="007B73F3" w:rsidP="007B73F3">
            <w:pPr>
              <w:pStyle w:val="ListParagraph"/>
              <w:ind w:left="0"/>
            </w:pPr>
          </w:p>
        </w:tc>
      </w:tr>
      <w:tr w:rsidR="00A34B2F" w14:paraId="5BEA2574" w14:textId="77777777" w:rsidTr="00744159">
        <w:trPr>
          <w:trHeight w:val="497"/>
        </w:trPr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9B30BB7" w14:textId="749118C5" w:rsidR="00A34B2F" w:rsidRDefault="00A34B2F" w:rsidP="00351E99">
            <w:pPr>
              <w:pStyle w:val="ListParagraph"/>
              <w:ind w:left="0"/>
            </w:pPr>
            <w:r>
              <w:t>5.</w:t>
            </w:r>
          </w:p>
        </w:tc>
        <w:tc>
          <w:tcPr>
            <w:tcW w:w="4566" w:type="pct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955BA8" w14:textId="48C7E126" w:rsidR="00B308EB" w:rsidRDefault="00A34B2F" w:rsidP="00351E99">
            <w:pPr>
              <w:pStyle w:val="ListParagraph"/>
              <w:ind w:left="0"/>
            </w:pPr>
            <w:r>
              <w:t>Which of the following foods do experts count as starchy foods? (tick one box per food)</w:t>
            </w:r>
          </w:p>
        </w:tc>
      </w:tr>
      <w:tr w:rsidR="00A33BA3" w14:paraId="3191BE0F" w14:textId="77777777" w:rsidTr="00F17E72">
        <w:trPr>
          <w:trHeight w:val="845"/>
        </w:trPr>
        <w:tc>
          <w:tcPr>
            <w:tcW w:w="2182" w:type="pct"/>
            <w:gridSpan w:val="7"/>
            <w:tcBorders>
              <w:left w:val="single" w:sz="4" w:space="0" w:color="auto"/>
            </w:tcBorders>
          </w:tcPr>
          <w:p w14:paraId="40ABC2DC" w14:textId="77777777" w:rsidR="00A33BA3" w:rsidRDefault="00A33BA3" w:rsidP="007B73F3">
            <w:pPr>
              <w:pStyle w:val="ListParagraph"/>
              <w:ind w:left="0"/>
            </w:pPr>
          </w:p>
        </w:tc>
        <w:tc>
          <w:tcPr>
            <w:tcW w:w="620" w:type="pct"/>
          </w:tcPr>
          <w:p w14:paraId="185F4518" w14:textId="2AD88066" w:rsidR="00A33BA3" w:rsidRDefault="00A34B2F" w:rsidP="00977D3E">
            <w:pPr>
              <w:pStyle w:val="ListParagraph"/>
              <w:ind w:left="0"/>
              <w:jc w:val="center"/>
            </w:pPr>
            <w:r>
              <w:t>Starchy food</w:t>
            </w:r>
          </w:p>
        </w:tc>
        <w:tc>
          <w:tcPr>
            <w:tcW w:w="654" w:type="pct"/>
            <w:gridSpan w:val="3"/>
          </w:tcPr>
          <w:p w14:paraId="19EA7506" w14:textId="4EC2854C" w:rsidR="00A33BA3" w:rsidRDefault="00A33BA3" w:rsidP="00977D3E">
            <w:pPr>
              <w:pStyle w:val="ListParagraph"/>
              <w:ind w:left="0"/>
              <w:jc w:val="center"/>
            </w:pPr>
            <w:r>
              <w:t>No</w:t>
            </w:r>
            <w:r w:rsidR="00A34B2F">
              <w:t>t a starchy food</w:t>
            </w:r>
          </w:p>
        </w:tc>
        <w:tc>
          <w:tcPr>
            <w:tcW w:w="628" w:type="pct"/>
            <w:gridSpan w:val="2"/>
          </w:tcPr>
          <w:p w14:paraId="52982FB6" w14:textId="647751CB" w:rsidR="00A33BA3" w:rsidRDefault="00A33BA3" w:rsidP="00977D3E">
            <w:pPr>
              <w:pStyle w:val="ListParagraph"/>
              <w:ind w:left="0"/>
              <w:jc w:val="center"/>
            </w:pPr>
            <w:r>
              <w:t>Not sure</w:t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336B2C5D" w14:textId="77777777" w:rsidR="00A33BA3" w:rsidRDefault="00A33BA3" w:rsidP="007B73F3">
            <w:pPr>
              <w:pStyle w:val="ListParagraph"/>
              <w:ind w:left="0"/>
            </w:pPr>
          </w:p>
        </w:tc>
      </w:tr>
      <w:tr w:rsidR="00A33BA3" w14:paraId="7ED7EF28" w14:textId="77777777" w:rsidTr="00F17E72">
        <w:tc>
          <w:tcPr>
            <w:tcW w:w="2182" w:type="pct"/>
            <w:gridSpan w:val="7"/>
            <w:tcBorders>
              <w:left w:val="single" w:sz="4" w:space="0" w:color="auto"/>
            </w:tcBorders>
          </w:tcPr>
          <w:p w14:paraId="3F3509DC" w14:textId="5089BEB9" w:rsidR="00A33BA3" w:rsidRDefault="00A33BA3" w:rsidP="007B73F3">
            <w:pPr>
              <w:pStyle w:val="ListParagraph"/>
              <w:ind w:left="0"/>
            </w:pPr>
            <w:r>
              <w:t>Cheese</w:t>
            </w:r>
          </w:p>
        </w:tc>
        <w:tc>
          <w:tcPr>
            <w:tcW w:w="620" w:type="pct"/>
            <w:vAlign w:val="center"/>
          </w:tcPr>
          <w:p w14:paraId="70C8108A" w14:textId="4F66A136" w:rsidR="00A33BA3" w:rsidRDefault="00A33BA3" w:rsidP="007B73F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4" w:type="pct"/>
            <w:gridSpan w:val="3"/>
            <w:vAlign w:val="center"/>
          </w:tcPr>
          <w:p w14:paraId="462F733F" w14:textId="4F7CDD41" w:rsidR="00A33BA3" w:rsidRDefault="00C569D4" w:rsidP="007B73F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28" w:type="pct"/>
            <w:gridSpan w:val="2"/>
            <w:vAlign w:val="center"/>
          </w:tcPr>
          <w:p w14:paraId="25650E22" w14:textId="4C4FA961" w:rsidR="00A33BA3" w:rsidRDefault="00A33BA3" w:rsidP="007B73F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30DBE473" w14:textId="77777777" w:rsidR="00A33BA3" w:rsidRDefault="00A33BA3" w:rsidP="007B73F3">
            <w:pPr>
              <w:pStyle w:val="ListParagraph"/>
              <w:ind w:left="0"/>
            </w:pPr>
          </w:p>
        </w:tc>
      </w:tr>
      <w:tr w:rsidR="00A33BA3" w14:paraId="57CEC41B" w14:textId="77777777" w:rsidTr="00F17E72">
        <w:tc>
          <w:tcPr>
            <w:tcW w:w="2182" w:type="pct"/>
            <w:gridSpan w:val="7"/>
            <w:tcBorders>
              <w:left w:val="single" w:sz="4" w:space="0" w:color="auto"/>
            </w:tcBorders>
          </w:tcPr>
          <w:p w14:paraId="3CFEDA80" w14:textId="2721BEF0" w:rsidR="00A33BA3" w:rsidRDefault="00A33BA3" w:rsidP="007B73F3">
            <w:pPr>
              <w:pStyle w:val="ListParagraph"/>
              <w:ind w:left="0"/>
            </w:pPr>
            <w:r>
              <w:t>Pasta</w:t>
            </w:r>
          </w:p>
        </w:tc>
        <w:tc>
          <w:tcPr>
            <w:tcW w:w="620" w:type="pct"/>
            <w:vAlign w:val="center"/>
          </w:tcPr>
          <w:p w14:paraId="18113BD7" w14:textId="4AB873BD" w:rsidR="00A33BA3" w:rsidRDefault="00C569D4" w:rsidP="007B73F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  <w:vAlign w:val="center"/>
          </w:tcPr>
          <w:p w14:paraId="68316AB0" w14:textId="1D6EF1EB" w:rsidR="00A33BA3" w:rsidRDefault="00A33BA3" w:rsidP="007B73F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  <w:vAlign w:val="center"/>
          </w:tcPr>
          <w:p w14:paraId="4AD6DBFF" w14:textId="44438B41" w:rsidR="00A33BA3" w:rsidRDefault="00A33BA3" w:rsidP="007B73F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2FC29B5B" w14:textId="77777777" w:rsidR="00A33BA3" w:rsidRDefault="00A33BA3" w:rsidP="007B73F3">
            <w:pPr>
              <w:pStyle w:val="ListParagraph"/>
              <w:ind w:left="0"/>
            </w:pPr>
          </w:p>
        </w:tc>
      </w:tr>
      <w:tr w:rsidR="00A33BA3" w14:paraId="7ABFC1A4" w14:textId="77777777" w:rsidTr="00F17E72">
        <w:tc>
          <w:tcPr>
            <w:tcW w:w="2182" w:type="pct"/>
            <w:gridSpan w:val="7"/>
            <w:tcBorders>
              <w:left w:val="single" w:sz="4" w:space="0" w:color="auto"/>
            </w:tcBorders>
          </w:tcPr>
          <w:p w14:paraId="324615AD" w14:textId="6E421002" w:rsidR="00A33BA3" w:rsidRDefault="00A33BA3" w:rsidP="007B73F3">
            <w:pPr>
              <w:pStyle w:val="ListParagraph"/>
              <w:ind w:left="0"/>
            </w:pPr>
            <w:r>
              <w:t>Potatoes</w:t>
            </w:r>
          </w:p>
        </w:tc>
        <w:tc>
          <w:tcPr>
            <w:tcW w:w="620" w:type="pct"/>
            <w:vAlign w:val="center"/>
          </w:tcPr>
          <w:p w14:paraId="45BA6DD5" w14:textId="3C55F027" w:rsidR="00A33BA3" w:rsidRDefault="00C569D4" w:rsidP="007B73F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  <w:vAlign w:val="center"/>
          </w:tcPr>
          <w:p w14:paraId="1C145202" w14:textId="2B303F5B" w:rsidR="00A33BA3" w:rsidRDefault="00A33BA3" w:rsidP="007B73F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  <w:vAlign w:val="center"/>
          </w:tcPr>
          <w:p w14:paraId="529AD118" w14:textId="74FB5A80" w:rsidR="00A33BA3" w:rsidRDefault="00A33BA3" w:rsidP="007B73F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185472AB" w14:textId="77777777" w:rsidR="00A33BA3" w:rsidRDefault="00A33BA3" w:rsidP="007B73F3">
            <w:pPr>
              <w:pStyle w:val="ListParagraph"/>
              <w:ind w:left="0"/>
            </w:pPr>
          </w:p>
        </w:tc>
      </w:tr>
      <w:tr w:rsidR="00A33BA3" w14:paraId="55766487" w14:textId="77777777" w:rsidTr="00F17E72">
        <w:tc>
          <w:tcPr>
            <w:tcW w:w="2182" w:type="pct"/>
            <w:gridSpan w:val="7"/>
            <w:tcBorders>
              <w:left w:val="single" w:sz="4" w:space="0" w:color="auto"/>
            </w:tcBorders>
          </w:tcPr>
          <w:p w14:paraId="2974A146" w14:textId="69CBD589" w:rsidR="00A33BA3" w:rsidRDefault="00A33BA3" w:rsidP="007B73F3">
            <w:pPr>
              <w:pStyle w:val="ListParagraph"/>
              <w:ind w:left="0"/>
            </w:pPr>
            <w:r>
              <w:t>Nuts</w:t>
            </w:r>
          </w:p>
        </w:tc>
        <w:tc>
          <w:tcPr>
            <w:tcW w:w="620" w:type="pct"/>
            <w:vAlign w:val="center"/>
          </w:tcPr>
          <w:p w14:paraId="7A5BB518" w14:textId="4BCBDE55" w:rsidR="00A33BA3" w:rsidRDefault="00A33BA3" w:rsidP="007B73F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4" w:type="pct"/>
            <w:gridSpan w:val="3"/>
            <w:vAlign w:val="center"/>
          </w:tcPr>
          <w:p w14:paraId="2B3F628A" w14:textId="1829C132" w:rsidR="00A33BA3" w:rsidRDefault="00C569D4" w:rsidP="007B73F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28" w:type="pct"/>
            <w:gridSpan w:val="2"/>
            <w:vAlign w:val="center"/>
          </w:tcPr>
          <w:p w14:paraId="39B41589" w14:textId="67A690E7" w:rsidR="00A33BA3" w:rsidRDefault="00A33BA3" w:rsidP="007B73F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4CAAF499" w14:textId="77777777" w:rsidR="00A33BA3" w:rsidRDefault="00A33BA3" w:rsidP="007B73F3">
            <w:pPr>
              <w:pStyle w:val="ListParagraph"/>
              <w:ind w:left="0"/>
            </w:pPr>
          </w:p>
        </w:tc>
      </w:tr>
      <w:tr w:rsidR="00A33BA3" w14:paraId="5F551787" w14:textId="77777777" w:rsidTr="00F17E72">
        <w:tc>
          <w:tcPr>
            <w:tcW w:w="2182" w:type="pct"/>
            <w:gridSpan w:val="7"/>
            <w:tcBorders>
              <w:left w:val="single" w:sz="4" w:space="0" w:color="auto"/>
            </w:tcBorders>
          </w:tcPr>
          <w:p w14:paraId="39FB6BCE" w14:textId="7C11D3AB" w:rsidR="00A33BA3" w:rsidRDefault="00A33BA3" w:rsidP="007B73F3">
            <w:pPr>
              <w:pStyle w:val="ListParagraph"/>
              <w:ind w:left="0"/>
            </w:pPr>
            <w:r>
              <w:t>Plantains</w:t>
            </w:r>
          </w:p>
        </w:tc>
        <w:tc>
          <w:tcPr>
            <w:tcW w:w="620" w:type="pct"/>
          </w:tcPr>
          <w:p w14:paraId="7D6392BA" w14:textId="3DB5E7DA" w:rsidR="00A33BA3" w:rsidRDefault="00C569D4" w:rsidP="007B73F3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4" w:type="pct"/>
            <w:gridSpan w:val="3"/>
          </w:tcPr>
          <w:p w14:paraId="7000E20D" w14:textId="31BE62E3" w:rsidR="00A33BA3" w:rsidRDefault="00A33BA3" w:rsidP="007B73F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28" w:type="pct"/>
            <w:gridSpan w:val="2"/>
          </w:tcPr>
          <w:p w14:paraId="6CED0FEB" w14:textId="6FE4627F" w:rsidR="00A33BA3" w:rsidRDefault="00A33BA3" w:rsidP="007B73F3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916" w:type="pct"/>
            <w:gridSpan w:val="2"/>
            <w:tcBorders>
              <w:right w:val="single" w:sz="4" w:space="0" w:color="auto"/>
            </w:tcBorders>
          </w:tcPr>
          <w:p w14:paraId="5D88ACAB" w14:textId="77777777" w:rsidR="00A33BA3" w:rsidRDefault="00A33BA3" w:rsidP="007B73F3">
            <w:pPr>
              <w:pStyle w:val="ListParagraph"/>
              <w:ind w:left="0"/>
            </w:pPr>
          </w:p>
        </w:tc>
      </w:tr>
      <w:tr w:rsidR="00977D3E" w14:paraId="2A52E1F6" w14:textId="77777777" w:rsidTr="00F17E72">
        <w:trPr>
          <w:trHeight w:val="351"/>
        </w:trPr>
        <w:tc>
          <w:tcPr>
            <w:tcW w:w="426" w:type="pct"/>
            <w:gridSpan w:val="2"/>
            <w:tcBorders>
              <w:left w:val="single" w:sz="4" w:space="0" w:color="auto"/>
            </w:tcBorders>
            <w:vAlign w:val="center"/>
          </w:tcPr>
          <w:p w14:paraId="2437E4B3" w14:textId="77777777" w:rsidR="00977D3E" w:rsidRDefault="00977D3E" w:rsidP="007B73F3">
            <w:pPr>
              <w:pStyle w:val="ListParagraph"/>
              <w:ind w:left="0"/>
            </w:pPr>
          </w:p>
        </w:tc>
        <w:tc>
          <w:tcPr>
            <w:tcW w:w="4574" w:type="pct"/>
            <w:gridSpan w:val="13"/>
            <w:tcBorders>
              <w:right w:val="single" w:sz="4" w:space="0" w:color="auto"/>
            </w:tcBorders>
            <w:vAlign w:val="center"/>
          </w:tcPr>
          <w:p w14:paraId="0F4D7A20" w14:textId="77777777" w:rsidR="00977D3E" w:rsidRPr="00351E99" w:rsidRDefault="00977D3E" w:rsidP="007B73F3">
            <w:pPr>
              <w:rPr>
                <w:sz w:val="16"/>
                <w:szCs w:val="16"/>
              </w:rPr>
            </w:pPr>
          </w:p>
        </w:tc>
      </w:tr>
      <w:tr w:rsidR="00A33BA3" w14:paraId="7C3EAA68" w14:textId="77777777" w:rsidTr="00744159">
        <w:trPr>
          <w:trHeight w:val="539"/>
        </w:trPr>
        <w:tc>
          <w:tcPr>
            <w:tcW w:w="426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B51A6" w14:textId="60E2B4FF" w:rsidR="00A33BA3" w:rsidRDefault="007C7529" w:rsidP="007B73F3">
            <w:pPr>
              <w:pStyle w:val="ListParagraph"/>
              <w:ind w:left="0"/>
            </w:pPr>
            <w:r>
              <w:t>6</w:t>
            </w:r>
            <w:r w:rsidR="00A33BA3">
              <w:t>.</w:t>
            </w:r>
          </w:p>
        </w:tc>
        <w:tc>
          <w:tcPr>
            <w:tcW w:w="4574" w:type="pct"/>
            <w:gridSpan w:val="1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8F152" w14:textId="085256B5" w:rsidR="00A33BA3" w:rsidRDefault="007C7529" w:rsidP="007B73F3">
            <w:r>
              <w:t xml:space="preserve">Which </w:t>
            </w:r>
            <w:r w:rsidR="00A33BA3">
              <w:t>is the main type of fat present in each of these foods? (tick one box per food)</w:t>
            </w:r>
          </w:p>
        </w:tc>
      </w:tr>
      <w:tr w:rsidR="00A33BA3" w14:paraId="2F211DAA" w14:textId="77777777" w:rsidTr="00F17E72">
        <w:tc>
          <w:tcPr>
            <w:tcW w:w="1205" w:type="pct"/>
            <w:gridSpan w:val="5"/>
            <w:tcBorders>
              <w:left w:val="single" w:sz="4" w:space="0" w:color="auto"/>
            </w:tcBorders>
          </w:tcPr>
          <w:p w14:paraId="0A9224B3" w14:textId="77777777" w:rsidR="00A33BA3" w:rsidRDefault="00A33BA3" w:rsidP="007B73F3">
            <w:pPr>
              <w:pStyle w:val="ListParagraph"/>
              <w:ind w:left="0"/>
              <w:jc w:val="center"/>
            </w:pPr>
          </w:p>
        </w:tc>
        <w:tc>
          <w:tcPr>
            <w:tcW w:w="952" w:type="pct"/>
          </w:tcPr>
          <w:p w14:paraId="6F678BE6" w14:textId="729ED411" w:rsidR="00A33BA3" w:rsidRPr="00EB2C19" w:rsidRDefault="00A33BA3" w:rsidP="007B73F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EB2C19">
              <w:rPr>
                <w:sz w:val="20"/>
                <w:szCs w:val="20"/>
              </w:rPr>
              <w:t>Polyunsaturated fat</w:t>
            </w:r>
          </w:p>
        </w:tc>
        <w:tc>
          <w:tcPr>
            <w:tcW w:w="655" w:type="pct"/>
            <w:gridSpan w:val="3"/>
          </w:tcPr>
          <w:p w14:paraId="726EF0C3" w14:textId="4C8169F1" w:rsidR="00A33BA3" w:rsidRPr="00EB2C19" w:rsidRDefault="00A33BA3" w:rsidP="007B73F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EB2C19">
              <w:rPr>
                <w:sz w:val="20"/>
                <w:szCs w:val="20"/>
              </w:rPr>
              <w:t>Monounsat</w:t>
            </w:r>
            <w:r>
              <w:rPr>
                <w:sz w:val="20"/>
                <w:szCs w:val="20"/>
              </w:rPr>
              <w:t>-</w:t>
            </w:r>
            <w:r w:rsidRPr="00EB2C19">
              <w:rPr>
                <w:sz w:val="20"/>
                <w:szCs w:val="20"/>
              </w:rPr>
              <w:t>urated</w:t>
            </w:r>
            <w:proofErr w:type="spellEnd"/>
            <w:r w:rsidRPr="00EB2C19">
              <w:rPr>
                <w:sz w:val="20"/>
                <w:szCs w:val="20"/>
              </w:rPr>
              <w:t xml:space="preserve"> fat</w:t>
            </w:r>
          </w:p>
        </w:tc>
        <w:tc>
          <w:tcPr>
            <w:tcW w:w="696" w:type="pct"/>
            <w:gridSpan w:val="3"/>
          </w:tcPr>
          <w:p w14:paraId="25174C92" w14:textId="5E781740" w:rsidR="00A33BA3" w:rsidRPr="00EB2C19" w:rsidRDefault="00A33BA3" w:rsidP="007B73F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EB2C19">
              <w:rPr>
                <w:sz w:val="20"/>
                <w:szCs w:val="20"/>
              </w:rPr>
              <w:t>Saturated fat</w:t>
            </w:r>
          </w:p>
        </w:tc>
        <w:tc>
          <w:tcPr>
            <w:tcW w:w="636" w:type="pct"/>
            <w:gridSpan w:val="2"/>
          </w:tcPr>
          <w:p w14:paraId="09E14DE4" w14:textId="5C816ACF" w:rsidR="00A33BA3" w:rsidRPr="00EB2C19" w:rsidRDefault="00A33BA3" w:rsidP="007B73F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EB2C19">
              <w:rPr>
                <w:sz w:val="20"/>
                <w:szCs w:val="20"/>
              </w:rPr>
              <w:t>Cholesterol</w:t>
            </w:r>
          </w:p>
        </w:tc>
        <w:tc>
          <w:tcPr>
            <w:tcW w:w="857" w:type="pct"/>
            <w:tcBorders>
              <w:right w:val="single" w:sz="4" w:space="0" w:color="auto"/>
            </w:tcBorders>
          </w:tcPr>
          <w:p w14:paraId="7AC33DA7" w14:textId="0C7E76DF" w:rsidR="00A33BA3" w:rsidRPr="00EB2C19" w:rsidRDefault="00A33BA3" w:rsidP="00BC6B84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EB2C19">
              <w:rPr>
                <w:sz w:val="20"/>
                <w:szCs w:val="20"/>
              </w:rPr>
              <w:t>Not sure</w:t>
            </w:r>
          </w:p>
        </w:tc>
      </w:tr>
      <w:tr w:rsidR="00A33BA3" w14:paraId="5C10A741" w14:textId="77777777" w:rsidTr="00F17E72">
        <w:tc>
          <w:tcPr>
            <w:tcW w:w="1205" w:type="pct"/>
            <w:gridSpan w:val="5"/>
            <w:tcBorders>
              <w:left w:val="single" w:sz="4" w:space="0" w:color="auto"/>
            </w:tcBorders>
          </w:tcPr>
          <w:p w14:paraId="406CDDBF" w14:textId="77777777" w:rsidR="00A33BA3" w:rsidRDefault="00A33BA3" w:rsidP="00EB2C19">
            <w:pPr>
              <w:pStyle w:val="ListParagraph"/>
              <w:ind w:left="0"/>
            </w:pPr>
            <w:r w:rsidRPr="00467F82">
              <w:t>Olive oil</w:t>
            </w:r>
          </w:p>
        </w:tc>
        <w:tc>
          <w:tcPr>
            <w:tcW w:w="952" w:type="pct"/>
            <w:vAlign w:val="center"/>
          </w:tcPr>
          <w:p w14:paraId="247BCF1D" w14:textId="385F13DF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5" w:type="pct"/>
            <w:gridSpan w:val="3"/>
            <w:vAlign w:val="center"/>
          </w:tcPr>
          <w:p w14:paraId="3CC54288" w14:textId="53FAE338" w:rsidR="00A33BA3" w:rsidRDefault="00C569D4" w:rsidP="00EB2C19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96" w:type="pct"/>
            <w:gridSpan w:val="3"/>
            <w:vAlign w:val="center"/>
          </w:tcPr>
          <w:p w14:paraId="769641AE" w14:textId="3438DB85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36" w:type="pct"/>
            <w:gridSpan w:val="2"/>
            <w:vAlign w:val="center"/>
          </w:tcPr>
          <w:p w14:paraId="7D62AE16" w14:textId="667BA6C3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57" w:type="pct"/>
            <w:tcBorders>
              <w:right w:val="single" w:sz="4" w:space="0" w:color="auto"/>
            </w:tcBorders>
            <w:vAlign w:val="center"/>
          </w:tcPr>
          <w:p w14:paraId="7B1E7F90" w14:textId="2CC6E161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</w:tr>
      <w:tr w:rsidR="00A33BA3" w14:paraId="4F1D336E" w14:textId="77777777" w:rsidTr="00F17E72">
        <w:tc>
          <w:tcPr>
            <w:tcW w:w="1205" w:type="pct"/>
            <w:gridSpan w:val="5"/>
            <w:tcBorders>
              <w:left w:val="single" w:sz="4" w:space="0" w:color="auto"/>
            </w:tcBorders>
          </w:tcPr>
          <w:p w14:paraId="3D91413F" w14:textId="77777777" w:rsidR="00A33BA3" w:rsidRDefault="00A33BA3" w:rsidP="00EB2C19">
            <w:pPr>
              <w:pStyle w:val="ListParagraph"/>
              <w:ind w:left="0"/>
            </w:pPr>
            <w:r w:rsidRPr="00467F82">
              <w:t xml:space="preserve">Butter </w:t>
            </w:r>
          </w:p>
        </w:tc>
        <w:tc>
          <w:tcPr>
            <w:tcW w:w="952" w:type="pct"/>
            <w:vAlign w:val="center"/>
          </w:tcPr>
          <w:p w14:paraId="05ED50D8" w14:textId="328A35BE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5" w:type="pct"/>
            <w:gridSpan w:val="3"/>
            <w:vAlign w:val="center"/>
          </w:tcPr>
          <w:p w14:paraId="7C4314FB" w14:textId="5708B766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96" w:type="pct"/>
            <w:gridSpan w:val="3"/>
            <w:vAlign w:val="center"/>
          </w:tcPr>
          <w:p w14:paraId="3488C8F6" w14:textId="1EC966CD" w:rsidR="00A33BA3" w:rsidRDefault="00C569D4" w:rsidP="00EB2C19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36" w:type="pct"/>
            <w:gridSpan w:val="2"/>
            <w:vAlign w:val="center"/>
          </w:tcPr>
          <w:p w14:paraId="7E924EDE" w14:textId="30B96CAB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57" w:type="pct"/>
            <w:tcBorders>
              <w:right w:val="single" w:sz="4" w:space="0" w:color="auto"/>
            </w:tcBorders>
            <w:vAlign w:val="center"/>
          </w:tcPr>
          <w:p w14:paraId="70A04252" w14:textId="64C10181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</w:tr>
      <w:tr w:rsidR="00A33BA3" w14:paraId="35F35B8C" w14:textId="77777777" w:rsidTr="00F17E72">
        <w:tc>
          <w:tcPr>
            <w:tcW w:w="1205" w:type="pct"/>
            <w:gridSpan w:val="5"/>
            <w:tcBorders>
              <w:left w:val="single" w:sz="4" w:space="0" w:color="auto"/>
            </w:tcBorders>
          </w:tcPr>
          <w:p w14:paraId="036E6F10" w14:textId="77777777" w:rsidR="00A33BA3" w:rsidRDefault="00A33BA3" w:rsidP="00EB2C19">
            <w:pPr>
              <w:pStyle w:val="ListParagraph"/>
              <w:ind w:left="0"/>
            </w:pPr>
            <w:r w:rsidRPr="00467F82">
              <w:t xml:space="preserve">Sunflower oil </w:t>
            </w:r>
          </w:p>
        </w:tc>
        <w:tc>
          <w:tcPr>
            <w:tcW w:w="952" w:type="pct"/>
            <w:vAlign w:val="center"/>
          </w:tcPr>
          <w:p w14:paraId="2E4AF5AD" w14:textId="65338F53" w:rsidR="00A33BA3" w:rsidRDefault="00C569D4" w:rsidP="00EB2C19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655" w:type="pct"/>
            <w:gridSpan w:val="3"/>
            <w:vAlign w:val="center"/>
          </w:tcPr>
          <w:p w14:paraId="0CBFCB36" w14:textId="047099C7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96" w:type="pct"/>
            <w:gridSpan w:val="3"/>
            <w:vAlign w:val="center"/>
          </w:tcPr>
          <w:p w14:paraId="34E39688" w14:textId="328B7061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36" w:type="pct"/>
            <w:gridSpan w:val="2"/>
            <w:vAlign w:val="center"/>
          </w:tcPr>
          <w:p w14:paraId="1A12B6ED" w14:textId="548AB031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57" w:type="pct"/>
            <w:tcBorders>
              <w:right w:val="single" w:sz="4" w:space="0" w:color="auto"/>
            </w:tcBorders>
            <w:vAlign w:val="center"/>
          </w:tcPr>
          <w:p w14:paraId="37C5AFBB" w14:textId="5B63A5B3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</w:tr>
      <w:tr w:rsidR="00A33BA3" w14:paraId="099EB561" w14:textId="77777777" w:rsidTr="00F17E72">
        <w:tc>
          <w:tcPr>
            <w:tcW w:w="1205" w:type="pct"/>
            <w:gridSpan w:val="5"/>
            <w:tcBorders>
              <w:left w:val="single" w:sz="4" w:space="0" w:color="auto"/>
            </w:tcBorders>
          </w:tcPr>
          <w:p w14:paraId="5637B7D4" w14:textId="77777777" w:rsidR="00A33BA3" w:rsidRDefault="00A33BA3" w:rsidP="00EB2C19">
            <w:pPr>
              <w:pStyle w:val="ListParagraph"/>
              <w:ind w:left="0"/>
            </w:pPr>
            <w:r w:rsidRPr="00467F82">
              <w:t>Eggs</w:t>
            </w:r>
          </w:p>
        </w:tc>
        <w:tc>
          <w:tcPr>
            <w:tcW w:w="952" w:type="pct"/>
            <w:vAlign w:val="center"/>
          </w:tcPr>
          <w:p w14:paraId="540BCFB1" w14:textId="5CA5869B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55" w:type="pct"/>
            <w:gridSpan w:val="3"/>
            <w:vAlign w:val="center"/>
          </w:tcPr>
          <w:p w14:paraId="642B9E3A" w14:textId="6EC812F9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96" w:type="pct"/>
            <w:gridSpan w:val="3"/>
            <w:vAlign w:val="center"/>
          </w:tcPr>
          <w:p w14:paraId="78620A9B" w14:textId="2A62F7A8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36" w:type="pct"/>
            <w:gridSpan w:val="2"/>
            <w:vAlign w:val="center"/>
          </w:tcPr>
          <w:p w14:paraId="643DDFF5" w14:textId="6B9CEA10" w:rsidR="00A33BA3" w:rsidRDefault="00C569D4" w:rsidP="00EB2C19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857" w:type="pct"/>
            <w:tcBorders>
              <w:right w:val="single" w:sz="4" w:space="0" w:color="auto"/>
            </w:tcBorders>
            <w:vAlign w:val="center"/>
          </w:tcPr>
          <w:p w14:paraId="1B9A4D93" w14:textId="18D8BD30" w:rsidR="00A33BA3" w:rsidRDefault="00A33BA3" w:rsidP="00EB2C19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</w:tr>
      <w:tr w:rsidR="00A33BA3" w14:paraId="7430E052" w14:textId="77777777" w:rsidTr="00F17E72">
        <w:trPr>
          <w:trHeight w:val="315"/>
        </w:trPr>
        <w:tc>
          <w:tcPr>
            <w:tcW w:w="5000" w:type="pct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6BFD6C4E" w14:textId="77777777" w:rsidR="00977D3E" w:rsidRDefault="00977D3E" w:rsidP="00EB2C19">
            <w:pPr>
              <w:pStyle w:val="ListParagraph"/>
              <w:ind w:left="0"/>
            </w:pPr>
          </w:p>
        </w:tc>
      </w:tr>
      <w:tr w:rsidR="00A33BA3" w14:paraId="2CAB74EB" w14:textId="77777777" w:rsidTr="00744159">
        <w:trPr>
          <w:trHeight w:val="539"/>
        </w:trPr>
        <w:tc>
          <w:tcPr>
            <w:tcW w:w="434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E71BC" w14:textId="52D36B90" w:rsidR="00A33BA3" w:rsidRDefault="00681A24" w:rsidP="00A974FF">
            <w:pPr>
              <w:pStyle w:val="ListParagraph"/>
              <w:ind w:left="0"/>
            </w:pPr>
            <w:r>
              <w:t>7</w:t>
            </w:r>
            <w:r w:rsidR="00A33BA3">
              <w:t>.</w:t>
            </w:r>
          </w:p>
        </w:tc>
        <w:tc>
          <w:tcPr>
            <w:tcW w:w="4566" w:type="pct"/>
            <w:gridSpan w:val="1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580B04" w14:textId="6C5300C4" w:rsidR="00A33BA3" w:rsidRDefault="007C7529" w:rsidP="007C7529">
            <w:r>
              <w:t xml:space="preserve">Which of these foods has the most </w:t>
            </w:r>
            <w:r w:rsidR="00A33BA3" w:rsidRPr="00467F82">
              <w:t>trans-fat?</w:t>
            </w:r>
            <w:r w:rsidR="00A33BA3">
              <w:t xml:space="preserve"> (tick one)</w:t>
            </w:r>
          </w:p>
        </w:tc>
      </w:tr>
      <w:tr w:rsidR="00A33BA3" w14:paraId="57ED36BD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48B11464" w14:textId="781AD0E3" w:rsidR="00A33BA3" w:rsidRDefault="00A33BA3" w:rsidP="00A974FF">
            <w:r>
              <w:t>B</w:t>
            </w:r>
            <w:r w:rsidRPr="00467F82">
              <w:t xml:space="preserve">iscuits, cakes and pastries    </w:t>
            </w:r>
            <w:r w:rsidRPr="00A974FF">
              <w:rPr>
                <w:b/>
                <w:color w:val="FF0000"/>
              </w:rPr>
              <w:t xml:space="preserve"> </w:t>
            </w:r>
          </w:p>
        </w:tc>
        <w:tc>
          <w:tcPr>
            <w:tcW w:w="646" w:type="pct"/>
            <w:gridSpan w:val="2"/>
            <w:vAlign w:val="center"/>
          </w:tcPr>
          <w:p w14:paraId="4C6822EF" w14:textId="641FF0AC" w:rsidR="00A33BA3" w:rsidRDefault="00C569D4" w:rsidP="00A974FF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4E3B670D" w14:textId="019B0AEC" w:rsidR="00A33BA3" w:rsidRDefault="00A33BA3" w:rsidP="00A974FF">
            <w:pPr>
              <w:pStyle w:val="ListParagraph"/>
              <w:ind w:left="0"/>
            </w:pPr>
          </w:p>
        </w:tc>
      </w:tr>
      <w:tr w:rsidR="00A33BA3" w14:paraId="38B0CD36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4C4E7BB1" w14:textId="5C6A7C07" w:rsidR="00A33BA3" w:rsidRDefault="00A33BA3" w:rsidP="00A974FF">
            <w:r>
              <w:t>F</w:t>
            </w:r>
            <w:r w:rsidRPr="00467F82">
              <w:t>ish</w:t>
            </w:r>
          </w:p>
        </w:tc>
        <w:tc>
          <w:tcPr>
            <w:tcW w:w="646" w:type="pct"/>
            <w:gridSpan w:val="2"/>
            <w:vAlign w:val="center"/>
          </w:tcPr>
          <w:p w14:paraId="79EC18E1" w14:textId="22E23DD3" w:rsidR="00A33BA3" w:rsidRDefault="00A33BA3" w:rsidP="00A974FF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585464ED" w14:textId="09E523AF" w:rsidR="00A33BA3" w:rsidRDefault="00A33BA3" w:rsidP="00A974FF">
            <w:pPr>
              <w:pStyle w:val="ListParagraph"/>
              <w:ind w:left="0"/>
            </w:pPr>
          </w:p>
        </w:tc>
      </w:tr>
      <w:tr w:rsidR="00A33BA3" w14:paraId="62DEBE10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4259C268" w14:textId="3A78BC63" w:rsidR="00A33BA3" w:rsidRDefault="007C7529" w:rsidP="00A974FF">
            <w:r>
              <w:t>Rapeseed oil</w:t>
            </w:r>
          </w:p>
        </w:tc>
        <w:tc>
          <w:tcPr>
            <w:tcW w:w="646" w:type="pct"/>
            <w:gridSpan w:val="2"/>
            <w:vAlign w:val="center"/>
          </w:tcPr>
          <w:p w14:paraId="0883F025" w14:textId="4BB21E89" w:rsidR="00A33BA3" w:rsidRDefault="00A33BA3" w:rsidP="00A974FF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530E339C" w14:textId="70FDD404" w:rsidR="00A33BA3" w:rsidRDefault="00A33BA3" w:rsidP="00A974FF">
            <w:pPr>
              <w:pStyle w:val="ListParagraph"/>
              <w:ind w:left="0"/>
            </w:pPr>
          </w:p>
        </w:tc>
      </w:tr>
      <w:tr w:rsidR="00A33BA3" w14:paraId="739C7326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162E5637" w14:textId="49D17BE4" w:rsidR="00A33BA3" w:rsidRDefault="00A33BA3" w:rsidP="00A974FF">
            <w:r>
              <w:t>E</w:t>
            </w:r>
            <w:r w:rsidRPr="00467F82">
              <w:t>ggs</w:t>
            </w:r>
          </w:p>
        </w:tc>
        <w:tc>
          <w:tcPr>
            <w:tcW w:w="646" w:type="pct"/>
            <w:gridSpan w:val="2"/>
            <w:vAlign w:val="center"/>
          </w:tcPr>
          <w:p w14:paraId="0AAE2CC3" w14:textId="0B4A4909" w:rsidR="00A33BA3" w:rsidRDefault="00A33BA3" w:rsidP="00A974FF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2022D6F0" w14:textId="79DDF943" w:rsidR="00A33BA3" w:rsidRDefault="00A33BA3" w:rsidP="00A974FF">
            <w:pPr>
              <w:pStyle w:val="ListParagraph"/>
              <w:ind w:left="0"/>
            </w:pPr>
          </w:p>
        </w:tc>
      </w:tr>
      <w:tr w:rsidR="00A33BA3" w14:paraId="46705066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53FA8153" w14:textId="7A294B83" w:rsidR="00A33BA3" w:rsidRDefault="00A33BA3" w:rsidP="00A974FF">
            <w:r>
              <w:t>Not sure</w:t>
            </w:r>
          </w:p>
        </w:tc>
        <w:tc>
          <w:tcPr>
            <w:tcW w:w="646" w:type="pct"/>
            <w:gridSpan w:val="2"/>
            <w:vAlign w:val="center"/>
          </w:tcPr>
          <w:p w14:paraId="4C402531" w14:textId="3BE09AE3" w:rsidR="00A33BA3" w:rsidRDefault="00A33BA3" w:rsidP="00A974FF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40102536" w14:textId="3BA14BFC" w:rsidR="00A33BA3" w:rsidRDefault="00A33BA3" w:rsidP="00A974FF">
            <w:pPr>
              <w:pStyle w:val="ListParagraph"/>
              <w:ind w:left="0"/>
            </w:pPr>
          </w:p>
        </w:tc>
      </w:tr>
      <w:tr w:rsidR="00A33BA3" w14:paraId="1D48918A" w14:textId="77777777" w:rsidTr="00F17E72">
        <w:trPr>
          <w:trHeight w:val="389"/>
        </w:trPr>
        <w:tc>
          <w:tcPr>
            <w:tcW w:w="5000" w:type="pct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610BD072" w14:textId="77777777" w:rsidR="00977D3E" w:rsidRDefault="00977D3E" w:rsidP="00A974FF">
            <w:pPr>
              <w:pStyle w:val="ListParagraph"/>
              <w:ind w:left="0"/>
            </w:pPr>
          </w:p>
        </w:tc>
      </w:tr>
      <w:tr w:rsidR="00A33BA3" w14:paraId="2E89957D" w14:textId="77777777" w:rsidTr="00744159">
        <w:trPr>
          <w:trHeight w:val="665"/>
        </w:trPr>
        <w:tc>
          <w:tcPr>
            <w:tcW w:w="434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EE30863" w14:textId="077BF09C" w:rsidR="00A33BA3" w:rsidRDefault="00681A24" w:rsidP="00B308EB">
            <w:pPr>
              <w:pStyle w:val="ListParagraph"/>
              <w:ind w:left="0"/>
            </w:pPr>
            <w:r>
              <w:t>8</w:t>
            </w:r>
            <w:r w:rsidR="00A33BA3">
              <w:t>.</w:t>
            </w:r>
          </w:p>
        </w:tc>
        <w:tc>
          <w:tcPr>
            <w:tcW w:w="4566" w:type="pct"/>
            <w:gridSpan w:val="1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CA30EC3" w14:textId="77777777" w:rsidR="00744159" w:rsidRDefault="00A33BA3" w:rsidP="00B308EB">
            <w:r>
              <w:t xml:space="preserve">The amount of calcium in a glass of whole milk compared to a glass of skimmed milk is: </w:t>
            </w:r>
          </w:p>
          <w:p w14:paraId="12003F50" w14:textId="567A20BC" w:rsidR="00B308EB" w:rsidRDefault="00A33BA3" w:rsidP="00B308EB">
            <w:r>
              <w:t>(tick one)</w:t>
            </w:r>
          </w:p>
        </w:tc>
      </w:tr>
      <w:tr w:rsidR="00A33BA3" w14:paraId="2845954D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6F38A371" w14:textId="6C18622A" w:rsidR="00A33BA3" w:rsidRDefault="007C7529" w:rsidP="00015F0A">
            <w:r>
              <w:t>About the same</w:t>
            </w:r>
          </w:p>
        </w:tc>
        <w:tc>
          <w:tcPr>
            <w:tcW w:w="646" w:type="pct"/>
            <w:gridSpan w:val="2"/>
            <w:vAlign w:val="center"/>
          </w:tcPr>
          <w:p w14:paraId="6AE30761" w14:textId="77DC7286" w:rsidR="00A33BA3" w:rsidRDefault="00C569D4" w:rsidP="00015F0A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0F82CED6" w14:textId="38E15213" w:rsidR="00A33BA3" w:rsidRDefault="00A33BA3" w:rsidP="00015F0A">
            <w:pPr>
              <w:pStyle w:val="ListParagraph"/>
              <w:ind w:left="0"/>
            </w:pPr>
          </w:p>
        </w:tc>
      </w:tr>
      <w:tr w:rsidR="00A33BA3" w14:paraId="0CB5D414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107D6F3C" w14:textId="7113FB11" w:rsidR="00A33BA3" w:rsidRDefault="007C7529" w:rsidP="00015F0A">
            <w:r>
              <w:t>Much higher</w:t>
            </w:r>
            <w:r w:rsidR="00A33BA3">
              <w:t xml:space="preserve">  </w:t>
            </w:r>
          </w:p>
        </w:tc>
        <w:tc>
          <w:tcPr>
            <w:tcW w:w="646" w:type="pct"/>
            <w:gridSpan w:val="2"/>
            <w:vAlign w:val="center"/>
          </w:tcPr>
          <w:p w14:paraId="3721167B" w14:textId="6DB9C4D8" w:rsidR="00A33BA3" w:rsidRDefault="00A33BA3" w:rsidP="00015F0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716D6482" w14:textId="7EA0046A" w:rsidR="00A33BA3" w:rsidRDefault="00A33BA3" w:rsidP="00015F0A">
            <w:pPr>
              <w:pStyle w:val="ListParagraph"/>
              <w:ind w:left="0"/>
            </w:pPr>
          </w:p>
        </w:tc>
      </w:tr>
      <w:tr w:rsidR="00A33BA3" w14:paraId="07EC4CFF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7ACCFD65" w14:textId="2D53519F" w:rsidR="00A33BA3" w:rsidRDefault="00A33BA3" w:rsidP="00015F0A">
            <w:r>
              <w:t>Much lower</w:t>
            </w:r>
          </w:p>
        </w:tc>
        <w:tc>
          <w:tcPr>
            <w:tcW w:w="646" w:type="pct"/>
            <w:gridSpan w:val="2"/>
            <w:vAlign w:val="center"/>
          </w:tcPr>
          <w:p w14:paraId="25220766" w14:textId="077142DA" w:rsidR="00A33BA3" w:rsidRDefault="00A33BA3" w:rsidP="00015F0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00A2FDB9" w14:textId="6A5D22B1" w:rsidR="00A33BA3" w:rsidRDefault="00A33BA3" w:rsidP="00015F0A">
            <w:pPr>
              <w:pStyle w:val="ListParagraph"/>
              <w:ind w:left="0"/>
            </w:pPr>
          </w:p>
        </w:tc>
      </w:tr>
      <w:tr w:rsidR="00A33BA3" w14:paraId="71D4D0B7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0F527B41" w14:textId="3DEE01C3" w:rsidR="00A33BA3" w:rsidRDefault="00A33BA3" w:rsidP="00015F0A">
            <w:r>
              <w:t>Not sure</w:t>
            </w:r>
          </w:p>
        </w:tc>
        <w:tc>
          <w:tcPr>
            <w:tcW w:w="646" w:type="pct"/>
            <w:gridSpan w:val="2"/>
            <w:vAlign w:val="center"/>
          </w:tcPr>
          <w:p w14:paraId="6A4F1675" w14:textId="1F1E554D" w:rsidR="00A33BA3" w:rsidRDefault="00A33BA3" w:rsidP="00015F0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6C57729D" w14:textId="3DFE6D71" w:rsidR="00A33BA3" w:rsidRDefault="00A33BA3" w:rsidP="00015F0A">
            <w:pPr>
              <w:pStyle w:val="ListParagraph"/>
              <w:ind w:left="0"/>
            </w:pPr>
          </w:p>
        </w:tc>
      </w:tr>
      <w:tr w:rsidR="00A33BA3" w14:paraId="3B8AEE9B" w14:textId="77777777" w:rsidTr="00F17E72">
        <w:trPr>
          <w:trHeight w:val="379"/>
        </w:trPr>
        <w:tc>
          <w:tcPr>
            <w:tcW w:w="5000" w:type="pct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642D5E63" w14:textId="77777777" w:rsidR="001F423A" w:rsidRDefault="001F423A" w:rsidP="00015F0A">
            <w:pPr>
              <w:pStyle w:val="ListParagraph"/>
              <w:ind w:left="0"/>
            </w:pPr>
          </w:p>
        </w:tc>
      </w:tr>
      <w:tr w:rsidR="00A33BA3" w14:paraId="0692DEDB" w14:textId="77777777" w:rsidTr="00744159">
        <w:trPr>
          <w:trHeight w:val="636"/>
        </w:trPr>
        <w:tc>
          <w:tcPr>
            <w:tcW w:w="434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996438B" w14:textId="5F8ADFEB" w:rsidR="00A33BA3" w:rsidRDefault="00681A24" w:rsidP="00B308EB">
            <w:pPr>
              <w:pStyle w:val="ListParagraph"/>
              <w:ind w:left="0"/>
            </w:pPr>
            <w:r>
              <w:t>9</w:t>
            </w:r>
            <w:r w:rsidR="00A33BA3">
              <w:t xml:space="preserve">. </w:t>
            </w:r>
          </w:p>
        </w:tc>
        <w:tc>
          <w:tcPr>
            <w:tcW w:w="4566" w:type="pct"/>
            <w:gridSpan w:val="1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9F3BC7D" w14:textId="1CFAA98E" w:rsidR="00A33BA3" w:rsidRDefault="00A33BA3" w:rsidP="00B308EB">
            <w:r>
              <w:t xml:space="preserve">Which one of the following </w:t>
            </w:r>
            <w:r w:rsidR="007C7529">
              <w:t xml:space="preserve">nutrients </w:t>
            </w:r>
            <w:r w:rsidR="00A918AC">
              <w:t>has the most calories for the same weight of food</w:t>
            </w:r>
            <w:r>
              <w:t>? (tick one)</w:t>
            </w:r>
          </w:p>
        </w:tc>
      </w:tr>
      <w:tr w:rsidR="00A33BA3" w14:paraId="23D03402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4B7C2A0F" w14:textId="0F525C74" w:rsidR="00A33BA3" w:rsidRDefault="00A33BA3" w:rsidP="00015F0A">
            <w:r>
              <w:t>Sugar</w:t>
            </w:r>
          </w:p>
        </w:tc>
        <w:tc>
          <w:tcPr>
            <w:tcW w:w="646" w:type="pct"/>
            <w:gridSpan w:val="2"/>
            <w:vAlign w:val="center"/>
          </w:tcPr>
          <w:p w14:paraId="75666B9F" w14:textId="62089DC7" w:rsidR="00A33BA3" w:rsidRDefault="00A33BA3" w:rsidP="00015F0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4AD9E26C" w14:textId="70C2800E" w:rsidR="00A33BA3" w:rsidRDefault="00A33BA3" w:rsidP="00015F0A">
            <w:pPr>
              <w:pStyle w:val="ListParagraph"/>
              <w:ind w:left="0"/>
            </w:pPr>
          </w:p>
        </w:tc>
      </w:tr>
      <w:tr w:rsidR="00A33BA3" w14:paraId="1B9D902C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0568045A" w14:textId="5A1F3A43" w:rsidR="00A33BA3" w:rsidRDefault="00A33BA3" w:rsidP="007C7529">
            <w:r>
              <w:t xml:space="preserve">Starchy </w:t>
            </w:r>
          </w:p>
        </w:tc>
        <w:tc>
          <w:tcPr>
            <w:tcW w:w="646" w:type="pct"/>
            <w:gridSpan w:val="2"/>
            <w:vAlign w:val="center"/>
          </w:tcPr>
          <w:p w14:paraId="027B9916" w14:textId="7F99B787" w:rsidR="00A33BA3" w:rsidRDefault="00A33BA3" w:rsidP="00015F0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5049004E" w14:textId="211941D7" w:rsidR="00A33BA3" w:rsidRDefault="00A33BA3" w:rsidP="00015F0A">
            <w:pPr>
              <w:pStyle w:val="ListParagraph"/>
              <w:ind w:left="0"/>
            </w:pPr>
          </w:p>
        </w:tc>
      </w:tr>
      <w:tr w:rsidR="00A33BA3" w14:paraId="6A2CD9D5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06B0A7AD" w14:textId="5851DD1D" w:rsidR="00A33BA3" w:rsidRDefault="00A33BA3" w:rsidP="00015F0A">
            <w:r>
              <w:t>Fibre/roughage</w:t>
            </w:r>
          </w:p>
        </w:tc>
        <w:tc>
          <w:tcPr>
            <w:tcW w:w="646" w:type="pct"/>
            <w:gridSpan w:val="2"/>
            <w:vAlign w:val="center"/>
          </w:tcPr>
          <w:p w14:paraId="421D5A76" w14:textId="4722A6E3" w:rsidR="00A33BA3" w:rsidRDefault="00A33BA3" w:rsidP="00015F0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7A5A02DD" w14:textId="02E50174" w:rsidR="00A33BA3" w:rsidRDefault="00A33BA3" w:rsidP="00015F0A">
            <w:pPr>
              <w:pStyle w:val="ListParagraph"/>
              <w:ind w:left="0"/>
            </w:pPr>
          </w:p>
        </w:tc>
      </w:tr>
      <w:tr w:rsidR="00A33BA3" w14:paraId="6C1B6B6D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55ADC2D4" w14:textId="773BF47D" w:rsidR="00A33BA3" w:rsidRDefault="00A33BA3" w:rsidP="00015F0A">
            <w:r>
              <w:t xml:space="preserve">Fat                           </w:t>
            </w:r>
          </w:p>
        </w:tc>
        <w:tc>
          <w:tcPr>
            <w:tcW w:w="646" w:type="pct"/>
            <w:gridSpan w:val="2"/>
            <w:vAlign w:val="center"/>
          </w:tcPr>
          <w:p w14:paraId="061821ED" w14:textId="495EF65E" w:rsidR="00A33BA3" w:rsidRDefault="00C569D4" w:rsidP="00015F0A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7EE68223" w14:textId="1E6D0B83" w:rsidR="00A33BA3" w:rsidRDefault="00A33BA3" w:rsidP="00015F0A">
            <w:pPr>
              <w:pStyle w:val="ListParagraph"/>
              <w:ind w:left="0"/>
            </w:pPr>
          </w:p>
        </w:tc>
      </w:tr>
      <w:tr w:rsidR="00A33BA3" w14:paraId="4E17E1F4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72F53865" w14:textId="1E6EEFE9" w:rsidR="00A33BA3" w:rsidRDefault="00A33BA3" w:rsidP="00015F0A">
            <w:r>
              <w:t>Not sure</w:t>
            </w:r>
          </w:p>
        </w:tc>
        <w:tc>
          <w:tcPr>
            <w:tcW w:w="646" w:type="pct"/>
            <w:gridSpan w:val="2"/>
            <w:vAlign w:val="center"/>
          </w:tcPr>
          <w:p w14:paraId="44816803" w14:textId="36461B7F" w:rsidR="00A33BA3" w:rsidRDefault="00A33BA3" w:rsidP="00015F0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6A9415DE" w14:textId="299CB311" w:rsidR="00A33BA3" w:rsidRDefault="00A33BA3" w:rsidP="00015F0A">
            <w:pPr>
              <w:pStyle w:val="ListParagraph"/>
              <w:ind w:left="0"/>
            </w:pPr>
          </w:p>
        </w:tc>
      </w:tr>
      <w:tr w:rsidR="00A33BA3" w14:paraId="39A52E4A" w14:textId="77777777" w:rsidTr="00F17E72">
        <w:tc>
          <w:tcPr>
            <w:tcW w:w="5000" w:type="pct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58F49280" w14:textId="77777777" w:rsidR="00977D3E" w:rsidRDefault="00977D3E" w:rsidP="00015F0A">
            <w:pPr>
              <w:pStyle w:val="ListParagraph"/>
              <w:ind w:left="0"/>
            </w:pPr>
          </w:p>
        </w:tc>
      </w:tr>
      <w:tr w:rsidR="00A33BA3" w14:paraId="7D7A7C02" w14:textId="77777777" w:rsidTr="00744159">
        <w:trPr>
          <w:trHeight w:val="679"/>
        </w:trPr>
        <w:tc>
          <w:tcPr>
            <w:tcW w:w="434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D71FFF" w14:textId="3B662D56" w:rsidR="00A33BA3" w:rsidRDefault="00681A24" w:rsidP="00015F0A">
            <w:pPr>
              <w:pStyle w:val="ListParagraph"/>
              <w:ind w:left="0"/>
            </w:pPr>
            <w:r>
              <w:t>10</w:t>
            </w:r>
            <w:r w:rsidR="00A33BA3">
              <w:t>.</w:t>
            </w:r>
          </w:p>
        </w:tc>
        <w:tc>
          <w:tcPr>
            <w:tcW w:w="4566" w:type="pct"/>
            <w:gridSpan w:val="1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77C5B" w14:textId="17D5F8AE" w:rsidR="00A33BA3" w:rsidRDefault="007C7529" w:rsidP="007C7529">
            <w:r>
              <w:t xml:space="preserve">Compared to minimally processed foods, </w:t>
            </w:r>
            <w:r w:rsidR="00A33BA3">
              <w:t>processed foods are:</w:t>
            </w:r>
            <w:r>
              <w:t xml:space="preserve"> (tick one)</w:t>
            </w:r>
          </w:p>
        </w:tc>
      </w:tr>
      <w:tr w:rsidR="00A33BA3" w14:paraId="4EC72334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5EF44778" w14:textId="6CEEDA37" w:rsidR="00A33BA3" w:rsidRDefault="007C7529" w:rsidP="00015F0A">
            <w:r>
              <w:t>Higher in</w:t>
            </w:r>
            <w:r w:rsidR="00A33BA3">
              <w:t xml:space="preserve"> calories  </w:t>
            </w:r>
          </w:p>
        </w:tc>
        <w:tc>
          <w:tcPr>
            <w:tcW w:w="646" w:type="pct"/>
            <w:gridSpan w:val="2"/>
            <w:vAlign w:val="center"/>
          </w:tcPr>
          <w:p w14:paraId="5C66B26A" w14:textId="32556F18" w:rsidR="00A33BA3" w:rsidRDefault="00C569D4" w:rsidP="00015F0A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3ED6BAC0" w14:textId="1E5B5E63" w:rsidR="00A33BA3" w:rsidRDefault="00A33BA3" w:rsidP="00015F0A">
            <w:pPr>
              <w:pStyle w:val="ListParagraph"/>
              <w:ind w:left="0"/>
            </w:pPr>
          </w:p>
        </w:tc>
      </w:tr>
      <w:tr w:rsidR="00A33BA3" w14:paraId="65999072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489E585C" w14:textId="3D496251" w:rsidR="00A33BA3" w:rsidRPr="00015F0A" w:rsidRDefault="00A33BA3" w:rsidP="00015F0A">
            <w:r>
              <w:t>Higher in fibre</w:t>
            </w:r>
          </w:p>
        </w:tc>
        <w:tc>
          <w:tcPr>
            <w:tcW w:w="646" w:type="pct"/>
            <w:gridSpan w:val="2"/>
            <w:vAlign w:val="center"/>
          </w:tcPr>
          <w:p w14:paraId="7DB08C6C" w14:textId="2383A115" w:rsidR="00A33BA3" w:rsidRDefault="00A33BA3" w:rsidP="00015F0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7D775234" w14:textId="484B0276" w:rsidR="00A33BA3" w:rsidRDefault="00A33BA3" w:rsidP="00015F0A">
            <w:pPr>
              <w:pStyle w:val="ListParagraph"/>
              <w:ind w:left="0"/>
            </w:pPr>
          </w:p>
        </w:tc>
      </w:tr>
      <w:tr w:rsidR="00A33BA3" w14:paraId="37676964" w14:textId="77777777" w:rsidTr="00F17E72">
        <w:tc>
          <w:tcPr>
            <w:tcW w:w="2157" w:type="pct"/>
            <w:gridSpan w:val="6"/>
            <w:tcBorders>
              <w:left w:val="single" w:sz="4" w:space="0" w:color="auto"/>
            </w:tcBorders>
          </w:tcPr>
          <w:p w14:paraId="4F47537C" w14:textId="78DAFC00" w:rsidR="00A33BA3" w:rsidRDefault="00A33BA3" w:rsidP="00015F0A">
            <w:r>
              <w:t>Lower in salt</w:t>
            </w:r>
          </w:p>
        </w:tc>
        <w:tc>
          <w:tcPr>
            <w:tcW w:w="646" w:type="pct"/>
            <w:gridSpan w:val="2"/>
            <w:vAlign w:val="center"/>
          </w:tcPr>
          <w:p w14:paraId="7E5A8F5D" w14:textId="0BC75B0E" w:rsidR="00A33BA3" w:rsidRDefault="00A33BA3" w:rsidP="00015F0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right w:val="single" w:sz="4" w:space="0" w:color="auto"/>
            </w:tcBorders>
          </w:tcPr>
          <w:p w14:paraId="5E171AAE" w14:textId="62E733D9" w:rsidR="00A33BA3" w:rsidRDefault="00A33BA3" w:rsidP="00015F0A">
            <w:pPr>
              <w:pStyle w:val="ListParagraph"/>
              <w:ind w:left="0"/>
            </w:pPr>
          </w:p>
        </w:tc>
      </w:tr>
      <w:tr w:rsidR="00A33BA3" w14:paraId="61DAEFFF" w14:textId="77777777" w:rsidTr="00F17E72">
        <w:tc>
          <w:tcPr>
            <w:tcW w:w="2157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2B3C559" w14:textId="4916F2D7" w:rsidR="00A33BA3" w:rsidRDefault="00A33BA3" w:rsidP="00015F0A">
            <w:r>
              <w:t>Not sure</w:t>
            </w:r>
          </w:p>
        </w:tc>
        <w:tc>
          <w:tcPr>
            <w:tcW w:w="646" w:type="pct"/>
            <w:gridSpan w:val="2"/>
            <w:tcBorders>
              <w:bottom w:val="single" w:sz="4" w:space="0" w:color="auto"/>
            </w:tcBorders>
            <w:vAlign w:val="center"/>
          </w:tcPr>
          <w:p w14:paraId="75A6D972" w14:textId="79FCD2F1" w:rsidR="00A33BA3" w:rsidRDefault="00A33BA3" w:rsidP="00015F0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98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75D40544" w14:textId="5DA2874C" w:rsidR="00A33BA3" w:rsidRDefault="00A33BA3" w:rsidP="00015F0A">
            <w:pPr>
              <w:pStyle w:val="ListParagraph"/>
              <w:ind w:left="0"/>
            </w:pPr>
          </w:p>
        </w:tc>
      </w:tr>
    </w:tbl>
    <w:p w14:paraId="61E0F17B" w14:textId="04E006FF" w:rsidR="001F423A" w:rsidRDefault="001F423A"/>
    <w:tbl>
      <w:tblPr>
        <w:tblStyle w:val="TableGrid"/>
        <w:tblW w:w="50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62"/>
        <w:gridCol w:w="76"/>
        <w:gridCol w:w="3208"/>
        <w:gridCol w:w="1205"/>
        <w:gridCol w:w="75"/>
        <w:gridCol w:w="1223"/>
        <w:gridCol w:w="1205"/>
        <w:gridCol w:w="1606"/>
      </w:tblGrid>
      <w:tr w:rsidR="00A33BA3" w14:paraId="669368B7" w14:textId="77777777" w:rsidTr="00CB5D1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E655C" w14:textId="4F6FBDA8" w:rsidR="00A33BA3" w:rsidRDefault="00A33BA3" w:rsidP="00D1369B">
            <w:pPr>
              <w:pStyle w:val="ListParagraph"/>
              <w:ind w:left="0"/>
              <w:jc w:val="center"/>
            </w:pPr>
            <w:r w:rsidRPr="00EB266D">
              <w:rPr>
                <w:b/>
              </w:rPr>
              <w:t>Section 3: The next few items are about choosing foods</w:t>
            </w:r>
          </w:p>
        </w:tc>
      </w:tr>
      <w:tr w:rsidR="00A33BA3" w14:paraId="268A7C1E" w14:textId="77777777" w:rsidTr="00F17E72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306D9" w14:textId="77777777" w:rsidR="00977D3E" w:rsidRDefault="00977D3E" w:rsidP="002E0E99">
            <w:pPr>
              <w:pStyle w:val="ListParagraph"/>
              <w:ind w:left="0"/>
            </w:pPr>
          </w:p>
        </w:tc>
      </w:tr>
      <w:tr w:rsidR="00A33BA3" w14:paraId="6A801F77" w14:textId="77777777" w:rsidTr="00744159">
        <w:trPr>
          <w:trHeight w:val="635"/>
        </w:trPr>
        <w:tc>
          <w:tcPr>
            <w:tcW w:w="431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989A22F" w14:textId="3DD3203E" w:rsidR="00A33BA3" w:rsidRDefault="00E378DA" w:rsidP="001F423A">
            <w:pPr>
              <w:pStyle w:val="ListParagraph"/>
              <w:ind w:left="0"/>
            </w:pPr>
            <w:r>
              <w:t>1</w:t>
            </w:r>
            <w:r w:rsidR="00A33BA3">
              <w:t xml:space="preserve">. </w:t>
            </w:r>
          </w:p>
        </w:tc>
        <w:tc>
          <w:tcPr>
            <w:tcW w:w="4569" w:type="pct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0F0A1E8" w14:textId="0B15A2BE" w:rsidR="00A33BA3" w:rsidRPr="00D1369B" w:rsidRDefault="00A33BA3" w:rsidP="001F423A">
            <w:pPr>
              <w:rPr>
                <w:color w:val="000000" w:themeColor="text1"/>
              </w:rPr>
            </w:pPr>
            <w:r w:rsidRPr="00D1369B">
              <w:rPr>
                <w:color w:val="000000" w:themeColor="text1"/>
              </w:rPr>
              <w:t xml:space="preserve">If a person wanted </w:t>
            </w:r>
            <w:r w:rsidR="00D138AB">
              <w:rPr>
                <w:color w:val="000000" w:themeColor="text1"/>
              </w:rPr>
              <w:t xml:space="preserve">to buy a yogurt at the supermarket, which would have the least sugar/sweetener? </w:t>
            </w:r>
            <w:r w:rsidRPr="00D1369B">
              <w:rPr>
                <w:color w:val="000000" w:themeColor="text1"/>
              </w:rPr>
              <w:t>(tick one)</w:t>
            </w:r>
          </w:p>
        </w:tc>
      </w:tr>
      <w:tr w:rsidR="00A33BA3" w14:paraId="26DE257E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5043FE6F" w14:textId="02F190C5" w:rsidR="00A33BA3" w:rsidRPr="00D1369B" w:rsidRDefault="00D138AB" w:rsidP="004903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0% fat cherry yogurt</w:t>
            </w:r>
          </w:p>
        </w:tc>
        <w:tc>
          <w:tcPr>
            <w:tcW w:w="686" w:type="pct"/>
            <w:gridSpan w:val="2"/>
            <w:vAlign w:val="center"/>
          </w:tcPr>
          <w:p w14:paraId="5B84B8DF" w14:textId="2C9C77FE" w:rsidR="00A33BA3" w:rsidRDefault="00A33BA3" w:rsidP="0049039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63" w:type="pct"/>
            <w:gridSpan w:val="3"/>
            <w:tcBorders>
              <w:right w:val="single" w:sz="4" w:space="0" w:color="auto"/>
            </w:tcBorders>
          </w:tcPr>
          <w:p w14:paraId="562D673B" w14:textId="7538DDB4" w:rsidR="00A33BA3" w:rsidRDefault="00A33BA3" w:rsidP="0049039A">
            <w:pPr>
              <w:pStyle w:val="ListParagraph"/>
              <w:ind w:left="0"/>
            </w:pPr>
          </w:p>
        </w:tc>
      </w:tr>
      <w:tr w:rsidR="00A33BA3" w14:paraId="7E6A2EB0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33510B32" w14:textId="254A1CA1" w:rsidR="00A33BA3" w:rsidRPr="00D1369B" w:rsidRDefault="00D138AB" w:rsidP="004903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Natural yogurt</w:t>
            </w:r>
            <w:r w:rsidR="00A33BA3" w:rsidRPr="00D1369B">
              <w:rPr>
                <w:color w:val="000000" w:themeColor="text1"/>
              </w:rPr>
              <w:t xml:space="preserve">    </w:t>
            </w:r>
          </w:p>
        </w:tc>
        <w:tc>
          <w:tcPr>
            <w:tcW w:w="686" w:type="pct"/>
            <w:gridSpan w:val="2"/>
            <w:vAlign w:val="center"/>
          </w:tcPr>
          <w:p w14:paraId="47274E63" w14:textId="6D9FB39F" w:rsidR="00A33BA3" w:rsidRDefault="00C569D4" w:rsidP="0049039A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2163" w:type="pct"/>
            <w:gridSpan w:val="3"/>
            <w:tcBorders>
              <w:right w:val="single" w:sz="4" w:space="0" w:color="auto"/>
            </w:tcBorders>
          </w:tcPr>
          <w:p w14:paraId="09D2FE15" w14:textId="63DABC7B" w:rsidR="00A33BA3" w:rsidRDefault="00A33BA3" w:rsidP="0049039A">
            <w:pPr>
              <w:pStyle w:val="ListParagraph"/>
              <w:ind w:left="0"/>
            </w:pPr>
          </w:p>
        </w:tc>
      </w:tr>
      <w:tr w:rsidR="00A33BA3" w14:paraId="66471570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4A8E0595" w14:textId="62BD021D" w:rsidR="00A33BA3" w:rsidRPr="00D1369B" w:rsidRDefault="00D138AB" w:rsidP="004903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Creamy fruit yogurt</w:t>
            </w:r>
            <w:r w:rsidR="00A33BA3" w:rsidRPr="00D1369B">
              <w:rPr>
                <w:color w:val="000000" w:themeColor="text1"/>
              </w:rPr>
              <w:t xml:space="preserve"> </w:t>
            </w:r>
          </w:p>
        </w:tc>
        <w:tc>
          <w:tcPr>
            <w:tcW w:w="686" w:type="pct"/>
            <w:gridSpan w:val="2"/>
            <w:vAlign w:val="center"/>
          </w:tcPr>
          <w:p w14:paraId="4578F17B" w14:textId="5D90ABC2" w:rsidR="00A33BA3" w:rsidRDefault="00A33BA3" w:rsidP="0049039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63" w:type="pct"/>
            <w:gridSpan w:val="3"/>
            <w:tcBorders>
              <w:right w:val="single" w:sz="4" w:space="0" w:color="auto"/>
            </w:tcBorders>
          </w:tcPr>
          <w:p w14:paraId="789AD0BF" w14:textId="0AA5AB03" w:rsidR="00A33BA3" w:rsidRDefault="00A33BA3" w:rsidP="0049039A">
            <w:pPr>
              <w:pStyle w:val="ListParagraph"/>
              <w:ind w:left="0"/>
            </w:pPr>
          </w:p>
        </w:tc>
      </w:tr>
      <w:tr w:rsidR="00A33BA3" w14:paraId="51C16FF0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500E52D0" w14:textId="19D50CE4" w:rsidR="00A33BA3" w:rsidRDefault="00A33BA3" w:rsidP="0049039A">
            <w:r>
              <w:t>Not sure</w:t>
            </w:r>
          </w:p>
        </w:tc>
        <w:tc>
          <w:tcPr>
            <w:tcW w:w="686" w:type="pct"/>
            <w:gridSpan w:val="2"/>
            <w:vAlign w:val="center"/>
          </w:tcPr>
          <w:p w14:paraId="508BC955" w14:textId="121A27A4" w:rsidR="00A33BA3" w:rsidRDefault="00A33BA3" w:rsidP="0049039A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2163" w:type="pct"/>
            <w:gridSpan w:val="3"/>
            <w:tcBorders>
              <w:right w:val="single" w:sz="4" w:space="0" w:color="auto"/>
            </w:tcBorders>
          </w:tcPr>
          <w:p w14:paraId="5266EDE6" w14:textId="77ADD802" w:rsidR="00A33BA3" w:rsidRDefault="00A33BA3" w:rsidP="0049039A">
            <w:pPr>
              <w:pStyle w:val="ListParagraph"/>
              <w:ind w:left="0"/>
            </w:pPr>
          </w:p>
        </w:tc>
      </w:tr>
      <w:tr w:rsidR="001F423A" w14:paraId="0862F685" w14:textId="77777777" w:rsidTr="00F17E72">
        <w:trPr>
          <w:trHeight w:val="363"/>
        </w:trPr>
        <w:tc>
          <w:tcPr>
            <w:tcW w:w="431" w:type="pct"/>
            <w:gridSpan w:val="3"/>
            <w:tcBorders>
              <w:left w:val="single" w:sz="4" w:space="0" w:color="auto"/>
            </w:tcBorders>
          </w:tcPr>
          <w:p w14:paraId="02A2ADC7" w14:textId="77777777" w:rsidR="00977D3E" w:rsidRDefault="00977D3E" w:rsidP="001F423A">
            <w:pPr>
              <w:pStyle w:val="ListParagraph"/>
              <w:ind w:left="0"/>
            </w:pPr>
          </w:p>
        </w:tc>
        <w:tc>
          <w:tcPr>
            <w:tcW w:w="4569" w:type="pct"/>
            <w:gridSpan w:val="6"/>
            <w:tcBorders>
              <w:right w:val="single" w:sz="4" w:space="0" w:color="auto"/>
            </w:tcBorders>
          </w:tcPr>
          <w:p w14:paraId="35F162AA" w14:textId="77777777" w:rsidR="001F423A" w:rsidRDefault="001F423A" w:rsidP="001F423A"/>
        </w:tc>
      </w:tr>
      <w:tr w:rsidR="00A33BA3" w14:paraId="2836FC46" w14:textId="77777777" w:rsidTr="00744159">
        <w:trPr>
          <w:trHeight w:val="658"/>
        </w:trPr>
        <w:tc>
          <w:tcPr>
            <w:tcW w:w="431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CD947D7" w14:textId="060CE803" w:rsidR="00A33BA3" w:rsidRDefault="00E378DA" w:rsidP="001F423A">
            <w:pPr>
              <w:pStyle w:val="ListParagraph"/>
              <w:ind w:left="0"/>
            </w:pPr>
            <w:r>
              <w:t>2</w:t>
            </w:r>
            <w:r w:rsidR="00A33BA3">
              <w:t xml:space="preserve">. </w:t>
            </w:r>
          </w:p>
        </w:tc>
        <w:tc>
          <w:tcPr>
            <w:tcW w:w="4569" w:type="pct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063300B" w14:textId="294F462C" w:rsidR="00A33BA3" w:rsidRDefault="00A33BA3" w:rsidP="001F423A">
            <w:r>
              <w:t xml:space="preserve">If a person wanted soup in a restaurant or </w:t>
            </w:r>
            <w:r w:rsidR="00D138AB">
              <w:t xml:space="preserve">cafe, which one would be the lowest fat </w:t>
            </w:r>
            <w:r>
              <w:t>option? (tick one)</w:t>
            </w:r>
          </w:p>
        </w:tc>
      </w:tr>
      <w:tr w:rsidR="00A33BA3" w14:paraId="2E7B9D29" w14:textId="77777777" w:rsidTr="00F17E72">
        <w:trPr>
          <w:trHeight w:val="816"/>
        </w:trPr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73B587EF" w14:textId="1E17B072" w:rsidR="00D138AB" w:rsidRPr="00D138AB" w:rsidRDefault="00A33BA3" w:rsidP="00351E99">
            <w:r w:rsidRPr="00D138AB">
              <w:t>Mushroom risotto soup</w:t>
            </w:r>
            <w:r w:rsidR="00D138AB">
              <w:t xml:space="preserve"> </w:t>
            </w:r>
            <w:r>
              <w:t>(field mushrooms, porcini m</w:t>
            </w:r>
            <w:r w:rsidRPr="008F1B41">
              <w:t xml:space="preserve">ushrooms, </w:t>
            </w:r>
            <w:proofErr w:type="spellStart"/>
            <w:r>
              <w:t>a</w:t>
            </w:r>
            <w:r w:rsidRPr="008F1B41">
              <w:t>rbor</w:t>
            </w:r>
            <w:r w:rsidR="00D138AB">
              <w:t>io</w:t>
            </w:r>
            <w:proofErr w:type="spellEnd"/>
            <w:r w:rsidR="00D138AB">
              <w:t xml:space="preserve"> rice, </w:t>
            </w:r>
            <w:r>
              <w:t>butter, cream, parsley and</w:t>
            </w:r>
            <w:r w:rsidRPr="008F1B41">
              <w:t xml:space="preserve"> cracked black peppe</w:t>
            </w:r>
            <w:r>
              <w:t>r)</w:t>
            </w:r>
          </w:p>
        </w:tc>
        <w:tc>
          <w:tcPr>
            <w:tcW w:w="646" w:type="pct"/>
          </w:tcPr>
          <w:p w14:paraId="162CD895" w14:textId="0101A185" w:rsidR="00A33BA3" w:rsidRDefault="00A33BA3" w:rsidP="001F423A">
            <w:pPr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46405EA4" w14:textId="77777777" w:rsidR="00A33BA3" w:rsidRDefault="00A33BA3" w:rsidP="0049039A">
            <w:pPr>
              <w:pStyle w:val="ListParagraph"/>
              <w:ind w:left="0"/>
            </w:pPr>
          </w:p>
        </w:tc>
      </w:tr>
      <w:tr w:rsidR="00A33BA3" w14:paraId="30A19DBD" w14:textId="77777777" w:rsidTr="00F17E72">
        <w:trPr>
          <w:trHeight w:val="686"/>
        </w:trPr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7CBAE4FB" w14:textId="0DD8CA47" w:rsidR="00D138AB" w:rsidRPr="00D138AB" w:rsidRDefault="00A33BA3" w:rsidP="00351E99">
            <w:r w:rsidRPr="00D138AB">
              <w:t>Carrot butternut and spice soup</w:t>
            </w:r>
            <w:r w:rsidR="00D138AB">
              <w:t xml:space="preserve"> </w:t>
            </w:r>
            <w:r>
              <w:t>(</w:t>
            </w:r>
            <w:r w:rsidRPr="008F1B41">
              <w:t>carrot , butternut squash, sweet potato, cumin,</w:t>
            </w:r>
            <w:r w:rsidR="00D138AB">
              <w:t xml:space="preserve"> </w:t>
            </w:r>
            <w:r>
              <w:t xml:space="preserve">red chillies, coriander seeds and </w:t>
            </w:r>
            <w:r w:rsidRPr="008F1B41">
              <w:t>lemon</w:t>
            </w:r>
            <w:r>
              <w:t>)</w:t>
            </w:r>
          </w:p>
        </w:tc>
        <w:tc>
          <w:tcPr>
            <w:tcW w:w="646" w:type="pct"/>
          </w:tcPr>
          <w:p w14:paraId="28EF5E22" w14:textId="7407B791" w:rsidR="00A33BA3" w:rsidRDefault="00C569D4" w:rsidP="001F423A">
            <w:pPr>
              <w:jc w:val="center"/>
            </w:pPr>
            <w:r>
              <w:sym w:font="Wingdings" w:char="F0FC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676F3719" w14:textId="77777777" w:rsidR="00A33BA3" w:rsidRDefault="00A33BA3" w:rsidP="0049039A">
            <w:pPr>
              <w:pStyle w:val="ListParagraph"/>
              <w:ind w:left="0"/>
            </w:pPr>
          </w:p>
        </w:tc>
      </w:tr>
      <w:tr w:rsidR="00A33BA3" w14:paraId="1C38D80E" w14:textId="77777777" w:rsidTr="00F17E72">
        <w:trPr>
          <w:trHeight w:val="711"/>
        </w:trPr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632DD683" w14:textId="50D4B67F" w:rsidR="00D138AB" w:rsidRDefault="00A33BA3" w:rsidP="00351E99">
            <w:r w:rsidRPr="00D138AB">
              <w:t>Cream of chicken soup</w:t>
            </w:r>
            <w:r w:rsidR="00D138AB">
              <w:t xml:space="preserve"> </w:t>
            </w:r>
            <w:r>
              <w:t>(B</w:t>
            </w:r>
            <w:r w:rsidRPr="008F1B41">
              <w:t>ritish chicken, onions, carrots, celery, potatoes, garlic, sage, wheat flour, double cream</w:t>
            </w:r>
            <w:r>
              <w:t>)</w:t>
            </w:r>
          </w:p>
        </w:tc>
        <w:tc>
          <w:tcPr>
            <w:tcW w:w="646" w:type="pct"/>
          </w:tcPr>
          <w:p w14:paraId="45B88670" w14:textId="65249F22" w:rsidR="00A33BA3" w:rsidRDefault="00A33BA3" w:rsidP="001F423A">
            <w:pPr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7D721266" w14:textId="77777777" w:rsidR="00A33BA3" w:rsidRDefault="00A33BA3" w:rsidP="0049039A">
            <w:pPr>
              <w:pStyle w:val="ListParagraph"/>
              <w:ind w:left="0"/>
            </w:pPr>
          </w:p>
        </w:tc>
      </w:tr>
      <w:tr w:rsidR="00A33BA3" w14:paraId="6737F55F" w14:textId="77777777" w:rsidTr="00F17E72">
        <w:trPr>
          <w:trHeight w:val="427"/>
        </w:trPr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452C1FD6" w14:textId="77777777" w:rsidR="00A33BA3" w:rsidRDefault="00A33BA3" w:rsidP="001F423A">
            <w:pPr>
              <w:pStyle w:val="ListParagraph"/>
              <w:ind w:left="0"/>
            </w:pPr>
            <w:r>
              <w:t>Not sure</w:t>
            </w:r>
          </w:p>
        </w:tc>
        <w:tc>
          <w:tcPr>
            <w:tcW w:w="646" w:type="pct"/>
          </w:tcPr>
          <w:p w14:paraId="7E5BEE37" w14:textId="7CEFA717" w:rsidR="00A33BA3" w:rsidRPr="0088033B" w:rsidRDefault="00A33BA3" w:rsidP="00351E99">
            <w:pPr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6A58AED4" w14:textId="77777777" w:rsidR="00A33BA3" w:rsidRDefault="00A33BA3" w:rsidP="0049039A">
            <w:pPr>
              <w:pStyle w:val="ListParagraph"/>
              <w:ind w:left="0"/>
            </w:pPr>
          </w:p>
        </w:tc>
      </w:tr>
      <w:tr w:rsidR="00A33BA3" w14:paraId="78E3486F" w14:textId="77777777" w:rsidTr="00F17E72">
        <w:trPr>
          <w:trHeight w:val="351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79922EB" w14:textId="77777777" w:rsidR="001F423A" w:rsidRDefault="001F423A" w:rsidP="0049039A">
            <w:pPr>
              <w:pStyle w:val="ListParagraph"/>
              <w:ind w:left="0"/>
            </w:pPr>
          </w:p>
          <w:p w14:paraId="29172B42" w14:textId="77777777" w:rsidR="00977D3E" w:rsidRDefault="00977D3E" w:rsidP="0049039A">
            <w:pPr>
              <w:pStyle w:val="ListParagraph"/>
              <w:ind w:left="0"/>
            </w:pPr>
          </w:p>
        </w:tc>
      </w:tr>
      <w:tr w:rsidR="00A33BA3" w14:paraId="6787B9D7" w14:textId="77777777" w:rsidTr="00744159">
        <w:trPr>
          <w:trHeight w:val="712"/>
        </w:trPr>
        <w:tc>
          <w:tcPr>
            <w:tcW w:w="431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276DEA0" w14:textId="40E94E81" w:rsidR="00A33BA3" w:rsidRDefault="00E378DA" w:rsidP="00351E99">
            <w:pPr>
              <w:pStyle w:val="ListParagraph"/>
              <w:ind w:left="0"/>
            </w:pPr>
            <w:r>
              <w:t>3</w:t>
            </w:r>
            <w:r w:rsidR="00A33BA3">
              <w:t xml:space="preserve">. </w:t>
            </w:r>
          </w:p>
        </w:tc>
        <w:tc>
          <w:tcPr>
            <w:tcW w:w="4569" w:type="pct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EE8E436" w14:textId="7B421A2D" w:rsidR="00A33BA3" w:rsidRDefault="00A33BA3" w:rsidP="00351E99">
            <w:r w:rsidRPr="007904AB">
              <w:t xml:space="preserve">Which would </w:t>
            </w:r>
            <w:r>
              <w:t xml:space="preserve">be the </w:t>
            </w:r>
            <w:r w:rsidR="009B0B89">
              <w:t>healthiest and most</w:t>
            </w:r>
            <w:r>
              <w:t xml:space="preserve"> balanced choice for a main </w:t>
            </w:r>
            <w:r w:rsidRPr="007904AB">
              <w:t>meal</w:t>
            </w:r>
            <w:r>
              <w:t xml:space="preserve"> </w:t>
            </w:r>
            <w:r w:rsidRPr="006A2B08">
              <w:rPr>
                <w:color w:val="000000" w:themeColor="text1"/>
              </w:rPr>
              <w:t>in a restaurant</w:t>
            </w:r>
            <w:r w:rsidRPr="007904AB">
              <w:t>? (tick one)</w:t>
            </w:r>
          </w:p>
        </w:tc>
      </w:tr>
      <w:tr w:rsidR="00A33BA3" w14:paraId="297C4816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245C3006" w14:textId="3A1D2E67" w:rsidR="00A33BA3" w:rsidRDefault="00A33BA3" w:rsidP="006A2B08">
            <w:pPr>
              <w:pStyle w:val="ListParagraph"/>
              <w:ind w:left="0"/>
            </w:pPr>
            <w:r>
              <w:t>R</w:t>
            </w:r>
            <w:r w:rsidR="009B0B89">
              <w:rPr>
                <w:shd w:val="clear" w:color="auto" w:fill="FFFFFF"/>
              </w:rPr>
              <w:t>oast</w:t>
            </w:r>
            <w:r w:rsidRPr="006A2B08">
              <w:rPr>
                <w:shd w:val="clear" w:color="auto" w:fill="FFFFFF"/>
              </w:rPr>
              <w:t xml:space="preserve"> turkey, mashed potatoes and vegetables </w:t>
            </w:r>
            <w:r w:rsidRPr="006A2B08">
              <w:rPr>
                <w:b/>
                <w:color w:val="FF0000"/>
                <w:shd w:val="clear" w:color="auto" w:fill="FFFFFF"/>
              </w:rPr>
              <w:t xml:space="preserve"> </w:t>
            </w:r>
          </w:p>
        </w:tc>
        <w:tc>
          <w:tcPr>
            <w:tcW w:w="646" w:type="pct"/>
            <w:vAlign w:val="center"/>
          </w:tcPr>
          <w:p w14:paraId="7FAB2BD2" w14:textId="70365113" w:rsidR="00A33BA3" w:rsidRDefault="00C569D4" w:rsidP="006A2B08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4304C813" w14:textId="77777777" w:rsidR="00A33BA3" w:rsidRDefault="00A33BA3" w:rsidP="006A2B08">
            <w:pPr>
              <w:pStyle w:val="ListParagraph"/>
              <w:ind w:left="0"/>
            </w:pPr>
          </w:p>
        </w:tc>
      </w:tr>
      <w:tr w:rsidR="00A33BA3" w14:paraId="54B9EE44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48AAA698" w14:textId="080FFAE6" w:rsidR="00A33BA3" w:rsidRDefault="00A33BA3" w:rsidP="006A2B08">
            <w:pPr>
              <w:pStyle w:val="ListParagraph"/>
              <w:ind w:left="0"/>
            </w:pPr>
            <w:r>
              <w:t>Bee</w:t>
            </w:r>
            <w:r w:rsidR="009B0B89">
              <w:t>f, Yorkshire pudding and roast</w:t>
            </w:r>
            <w:r>
              <w:t xml:space="preserve"> potatoes</w:t>
            </w:r>
          </w:p>
        </w:tc>
        <w:tc>
          <w:tcPr>
            <w:tcW w:w="646" w:type="pct"/>
            <w:vAlign w:val="center"/>
          </w:tcPr>
          <w:p w14:paraId="55C5E8EA" w14:textId="23671270" w:rsidR="00A33BA3" w:rsidRDefault="00A33BA3" w:rsidP="006A2B0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245E679E" w14:textId="77777777" w:rsidR="00A33BA3" w:rsidRDefault="00A33BA3" w:rsidP="006A2B08">
            <w:pPr>
              <w:pStyle w:val="ListParagraph"/>
              <w:ind w:left="0"/>
            </w:pPr>
          </w:p>
        </w:tc>
      </w:tr>
      <w:tr w:rsidR="00A33BA3" w14:paraId="2A590D01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5B6D06F1" w14:textId="0781F455" w:rsidR="00A33BA3" w:rsidRDefault="00A33BA3" w:rsidP="006A2B08">
            <w:pPr>
              <w:pStyle w:val="ListParagraph"/>
              <w:ind w:left="0"/>
            </w:pPr>
            <w:r>
              <w:t>Fish and chips served with peas and tartar sauce</w:t>
            </w:r>
          </w:p>
        </w:tc>
        <w:tc>
          <w:tcPr>
            <w:tcW w:w="646" w:type="pct"/>
            <w:vAlign w:val="center"/>
          </w:tcPr>
          <w:p w14:paraId="00B02971" w14:textId="443B0DE2" w:rsidR="00A33BA3" w:rsidRDefault="00A33BA3" w:rsidP="006A2B0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0833127D" w14:textId="77777777" w:rsidR="00A33BA3" w:rsidRDefault="00A33BA3" w:rsidP="006A2B08">
            <w:pPr>
              <w:pStyle w:val="ListParagraph"/>
              <w:ind w:left="0"/>
            </w:pPr>
          </w:p>
        </w:tc>
      </w:tr>
      <w:tr w:rsidR="00A33BA3" w14:paraId="26B25DDD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6F2FD779" w14:textId="6B287D09" w:rsidR="00A33BA3" w:rsidRDefault="00A33BA3" w:rsidP="006A2B08">
            <w:pPr>
              <w:pStyle w:val="ListParagraph"/>
              <w:ind w:left="0"/>
            </w:pPr>
            <w:r>
              <w:t>Not sure</w:t>
            </w:r>
          </w:p>
        </w:tc>
        <w:tc>
          <w:tcPr>
            <w:tcW w:w="646" w:type="pct"/>
            <w:vAlign w:val="center"/>
          </w:tcPr>
          <w:p w14:paraId="196A2E8D" w14:textId="28905D9C" w:rsidR="00A33BA3" w:rsidRDefault="00A33BA3" w:rsidP="006A2B0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285A2E63" w14:textId="77777777" w:rsidR="00A33BA3" w:rsidRDefault="00A33BA3" w:rsidP="006A2B08">
            <w:pPr>
              <w:pStyle w:val="ListParagraph"/>
              <w:ind w:left="0"/>
            </w:pPr>
          </w:p>
        </w:tc>
      </w:tr>
      <w:tr w:rsidR="00A33BA3" w14:paraId="2118E50F" w14:textId="77777777" w:rsidTr="00F17E72">
        <w:trPr>
          <w:trHeight w:val="378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1C0AC28" w14:textId="77777777" w:rsidR="001F423A" w:rsidRDefault="001F423A" w:rsidP="006A2B08">
            <w:pPr>
              <w:pStyle w:val="ListParagraph"/>
              <w:ind w:left="0"/>
            </w:pPr>
          </w:p>
          <w:p w14:paraId="7866F6D9" w14:textId="77777777" w:rsidR="00977D3E" w:rsidRDefault="00977D3E" w:rsidP="006A2B08">
            <w:pPr>
              <w:pStyle w:val="ListParagraph"/>
              <w:ind w:left="0"/>
            </w:pPr>
          </w:p>
        </w:tc>
      </w:tr>
      <w:tr w:rsidR="00A33BA3" w14:paraId="0F17EC1A" w14:textId="77777777" w:rsidTr="00744159">
        <w:trPr>
          <w:trHeight w:val="539"/>
        </w:trPr>
        <w:tc>
          <w:tcPr>
            <w:tcW w:w="431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DBB78" w14:textId="24EF3960" w:rsidR="00A33BA3" w:rsidRDefault="00E378DA" w:rsidP="004B5274">
            <w:pPr>
              <w:pStyle w:val="ListParagraph"/>
              <w:ind w:left="0"/>
            </w:pPr>
            <w:r>
              <w:t>4</w:t>
            </w:r>
            <w:r w:rsidR="00A33BA3">
              <w:t>.</w:t>
            </w:r>
          </w:p>
        </w:tc>
        <w:tc>
          <w:tcPr>
            <w:tcW w:w="4569" w:type="pct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70718" w14:textId="0A53AA96" w:rsidR="00A33BA3" w:rsidRDefault="00A33BA3" w:rsidP="00084B6D">
            <w:r w:rsidRPr="007904AB">
              <w:t xml:space="preserve">Which would </w:t>
            </w:r>
            <w:r>
              <w:t xml:space="preserve">be the healthiest </w:t>
            </w:r>
            <w:r w:rsidRPr="00467F82">
              <w:t xml:space="preserve">and </w:t>
            </w:r>
            <w:r w:rsidR="009B0B89">
              <w:t xml:space="preserve">most </w:t>
            </w:r>
            <w:r w:rsidRPr="00467F82">
              <w:t xml:space="preserve">balanced </w:t>
            </w:r>
            <w:r w:rsidR="00084B6D">
              <w:t>sandwich</w:t>
            </w:r>
            <w:r w:rsidRPr="00467F82">
              <w:t xml:space="preserve"> lunch? (tick one)</w:t>
            </w:r>
          </w:p>
        </w:tc>
      </w:tr>
      <w:tr w:rsidR="00A33BA3" w14:paraId="3250C8DF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5F80E90E" w14:textId="3D0714B1" w:rsidR="00A33BA3" w:rsidRDefault="009B0B89" w:rsidP="009B0B89">
            <w:pPr>
              <w:tabs>
                <w:tab w:val="left" w:pos="1134"/>
              </w:tabs>
            </w:pPr>
            <w:r>
              <w:rPr>
                <w:rFonts w:cs="Arial"/>
                <w:shd w:val="clear" w:color="auto" w:fill="FFFFFF"/>
              </w:rPr>
              <w:t>Ham s</w:t>
            </w:r>
            <w:r w:rsidR="00A33BA3" w:rsidRPr="004B5274">
              <w:rPr>
                <w:rFonts w:cs="Arial"/>
                <w:shd w:val="clear" w:color="auto" w:fill="FFFFFF"/>
              </w:rPr>
              <w:t>andwich + fruit + blueberry muffin</w:t>
            </w:r>
            <w:r>
              <w:rPr>
                <w:rFonts w:cs="Arial"/>
                <w:shd w:val="clear" w:color="auto" w:fill="FFFFFF"/>
              </w:rPr>
              <w:t xml:space="preserve"> + fruit juice</w:t>
            </w:r>
          </w:p>
        </w:tc>
        <w:tc>
          <w:tcPr>
            <w:tcW w:w="646" w:type="pct"/>
            <w:vAlign w:val="center"/>
          </w:tcPr>
          <w:p w14:paraId="6F799719" w14:textId="0C3EBD14" w:rsidR="00A33BA3" w:rsidRDefault="00A33BA3" w:rsidP="004B5274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5F43423B" w14:textId="77777777" w:rsidR="00A33BA3" w:rsidRDefault="00A33BA3" w:rsidP="004B5274">
            <w:pPr>
              <w:pStyle w:val="ListParagraph"/>
              <w:ind w:left="0"/>
            </w:pPr>
          </w:p>
        </w:tc>
      </w:tr>
      <w:tr w:rsidR="00A33BA3" w14:paraId="128F551F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4416E1B2" w14:textId="54B17AC1" w:rsidR="00A33BA3" w:rsidRDefault="009B0B89" w:rsidP="009B0B89">
            <w:pPr>
              <w:pStyle w:val="ListParagraph"/>
              <w:ind w:left="0"/>
            </w:pPr>
            <w:r>
              <w:rPr>
                <w:rFonts w:cs="Arial"/>
                <w:shd w:val="clear" w:color="auto" w:fill="FFFFFF"/>
              </w:rPr>
              <w:t>T</w:t>
            </w:r>
            <w:r w:rsidR="00A33BA3" w:rsidRPr="00467F82">
              <w:rPr>
                <w:rFonts w:cs="Arial"/>
                <w:shd w:val="clear" w:color="auto" w:fill="FFFFFF"/>
              </w:rPr>
              <w:t>una</w:t>
            </w:r>
            <w:r>
              <w:rPr>
                <w:rFonts w:cs="Arial"/>
                <w:shd w:val="clear" w:color="auto" w:fill="FFFFFF"/>
              </w:rPr>
              <w:t xml:space="preserve"> salad sandwich </w:t>
            </w:r>
            <w:r w:rsidR="00A33BA3" w:rsidRPr="00467F82">
              <w:rPr>
                <w:rFonts w:cs="Arial"/>
                <w:shd w:val="clear" w:color="auto" w:fill="FFFFFF"/>
              </w:rPr>
              <w:t xml:space="preserve">+ fruit + </w:t>
            </w:r>
            <w:r>
              <w:rPr>
                <w:rFonts w:cs="Arial"/>
                <w:shd w:val="clear" w:color="auto" w:fill="FFFFFF"/>
              </w:rPr>
              <w:t>low fat yogurt + water</w:t>
            </w:r>
          </w:p>
        </w:tc>
        <w:tc>
          <w:tcPr>
            <w:tcW w:w="646" w:type="pct"/>
            <w:vAlign w:val="center"/>
          </w:tcPr>
          <w:p w14:paraId="3CDD4381" w14:textId="6E19645D" w:rsidR="00A33BA3" w:rsidRDefault="00C569D4" w:rsidP="004B5274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5CA3CA28" w14:textId="77777777" w:rsidR="00A33BA3" w:rsidRDefault="00A33BA3" w:rsidP="004B5274">
            <w:pPr>
              <w:pStyle w:val="ListParagraph"/>
              <w:ind w:left="0"/>
            </w:pPr>
          </w:p>
        </w:tc>
      </w:tr>
      <w:tr w:rsidR="00A33BA3" w14:paraId="64DC60D6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5A28B515" w14:textId="0308D54F" w:rsidR="00A33BA3" w:rsidRDefault="009B0B89" w:rsidP="009B0B89">
            <w:pPr>
              <w:tabs>
                <w:tab w:val="left" w:pos="1134"/>
              </w:tabs>
            </w:pPr>
            <w:r>
              <w:t>Egg salad sandwich +</w:t>
            </w:r>
            <w:r w:rsidR="00A33BA3" w:rsidRPr="00467F82">
              <w:t xml:space="preserve"> crisps + </w:t>
            </w:r>
            <w:r w:rsidR="00A33BA3" w:rsidRPr="004B5274">
              <w:rPr>
                <w:rFonts w:cs="Arial"/>
                <w:shd w:val="clear" w:color="auto" w:fill="FFFFFF"/>
              </w:rPr>
              <w:t>low fat yogurt</w:t>
            </w:r>
            <w:r>
              <w:rPr>
                <w:rFonts w:cs="Arial"/>
                <w:shd w:val="clear" w:color="auto" w:fill="FFFFFF"/>
              </w:rPr>
              <w:t xml:space="preserve"> + water</w:t>
            </w:r>
          </w:p>
        </w:tc>
        <w:tc>
          <w:tcPr>
            <w:tcW w:w="646" w:type="pct"/>
            <w:vAlign w:val="center"/>
          </w:tcPr>
          <w:p w14:paraId="66B7D346" w14:textId="388CBD3F" w:rsidR="00A33BA3" w:rsidRDefault="00A33BA3" w:rsidP="004B5274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35C515A6" w14:textId="77777777" w:rsidR="00A33BA3" w:rsidRDefault="00A33BA3" w:rsidP="004B5274">
            <w:pPr>
              <w:pStyle w:val="ListParagraph"/>
              <w:ind w:left="0"/>
            </w:pPr>
          </w:p>
        </w:tc>
      </w:tr>
      <w:tr w:rsidR="00A33BA3" w14:paraId="0393DA73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61D91292" w14:textId="7B726420" w:rsidR="00A33BA3" w:rsidRDefault="00A33BA3" w:rsidP="004B5274">
            <w:pPr>
              <w:pStyle w:val="ListParagraph"/>
              <w:ind w:left="0"/>
            </w:pPr>
            <w:r>
              <w:t>Not sure</w:t>
            </w:r>
          </w:p>
        </w:tc>
        <w:tc>
          <w:tcPr>
            <w:tcW w:w="646" w:type="pct"/>
            <w:vAlign w:val="center"/>
          </w:tcPr>
          <w:p w14:paraId="5FAA5BF4" w14:textId="0A44DB01" w:rsidR="00A33BA3" w:rsidRDefault="00A33BA3" w:rsidP="004B5274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1CF524DC" w14:textId="77777777" w:rsidR="00A33BA3" w:rsidRDefault="00A33BA3" w:rsidP="004B5274">
            <w:pPr>
              <w:pStyle w:val="ListParagraph"/>
              <w:ind w:left="0"/>
            </w:pPr>
          </w:p>
        </w:tc>
      </w:tr>
      <w:tr w:rsidR="009B0B89" w14:paraId="64160D8F" w14:textId="77777777" w:rsidTr="00F17E72"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B6A0287" w14:textId="77777777" w:rsidR="00351E99" w:rsidRDefault="00351E99" w:rsidP="004B5274">
            <w:pPr>
              <w:pStyle w:val="ListParagraph"/>
              <w:ind w:left="0"/>
            </w:pPr>
          </w:p>
          <w:p w14:paraId="101A82BC" w14:textId="77777777" w:rsidR="00351E99" w:rsidRDefault="00351E99" w:rsidP="004B5274">
            <w:pPr>
              <w:pStyle w:val="ListParagraph"/>
              <w:ind w:left="0"/>
            </w:pPr>
          </w:p>
        </w:tc>
      </w:tr>
      <w:tr w:rsidR="009B0B89" w14:paraId="2E14E234" w14:textId="77777777" w:rsidTr="00744159">
        <w:trPr>
          <w:trHeight w:val="526"/>
        </w:trPr>
        <w:tc>
          <w:tcPr>
            <w:tcW w:w="431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1307AF" w14:textId="1E9F3C0A" w:rsidR="009B0B89" w:rsidRDefault="00E378DA" w:rsidP="001F423A">
            <w:pPr>
              <w:pStyle w:val="ListParagraph"/>
              <w:ind w:left="0"/>
            </w:pPr>
            <w:r>
              <w:t>5</w:t>
            </w:r>
            <w:r w:rsidR="009B0B89">
              <w:t xml:space="preserve">. </w:t>
            </w:r>
          </w:p>
        </w:tc>
        <w:tc>
          <w:tcPr>
            <w:tcW w:w="4569" w:type="pct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595B6A" w14:textId="16659125" w:rsidR="001F423A" w:rsidRDefault="009B0B89" w:rsidP="009B0B89">
            <w:pPr>
              <w:pStyle w:val="ListParagraph"/>
              <w:ind w:left="0"/>
            </w:pPr>
            <w:r>
              <w:t>Which of these foods would be the healthiest choice for a pudding? (tick one)</w:t>
            </w:r>
          </w:p>
        </w:tc>
      </w:tr>
      <w:tr w:rsidR="009B0B89" w14:paraId="6296F1A0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5D4548DD" w14:textId="0D46A9B4" w:rsidR="009B0B89" w:rsidRDefault="009B0B89" w:rsidP="004B5274">
            <w:pPr>
              <w:pStyle w:val="ListParagraph"/>
              <w:ind w:left="0"/>
            </w:pPr>
            <w:r>
              <w:t>Berry s</w:t>
            </w:r>
            <w:r w:rsidRPr="005261B7">
              <w:t>orbet</w:t>
            </w:r>
            <w:r w:rsidRPr="00C35AE5">
              <w:rPr>
                <w:color w:val="FF0000"/>
              </w:rPr>
              <w:t xml:space="preserve"> </w:t>
            </w:r>
            <w:r w:rsidRPr="00C35AE5">
              <w:rPr>
                <w:b/>
                <w:color w:val="FF0000"/>
              </w:rPr>
              <w:t xml:space="preserve"> </w:t>
            </w:r>
            <w:r>
              <w:t xml:space="preserve">  </w:t>
            </w:r>
          </w:p>
        </w:tc>
        <w:tc>
          <w:tcPr>
            <w:tcW w:w="646" w:type="pct"/>
            <w:vAlign w:val="center"/>
          </w:tcPr>
          <w:p w14:paraId="4609231F" w14:textId="40B1CD3A" w:rsidR="009B0B89" w:rsidRDefault="00C569D4" w:rsidP="004B5274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6795381F" w14:textId="77777777" w:rsidR="009B0B89" w:rsidRDefault="009B0B89" w:rsidP="004B5274">
            <w:pPr>
              <w:pStyle w:val="ListParagraph"/>
              <w:ind w:left="0"/>
            </w:pPr>
          </w:p>
        </w:tc>
      </w:tr>
      <w:tr w:rsidR="009B0B89" w14:paraId="58AF318C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53C06456" w14:textId="0D140428" w:rsidR="009B0B89" w:rsidRDefault="009B0B89" w:rsidP="004B5274">
            <w:pPr>
              <w:pStyle w:val="ListParagraph"/>
              <w:ind w:left="0"/>
            </w:pPr>
            <w:r>
              <w:t>Apple and blackberry pie</w:t>
            </w:r>
          </w:p>
        </w:tc>
        <w:tc>
          <w:tcPr>
            <w:tcW w:w="646" w:type="pct"/>
            <w:vAlign w:val="center"/>
          </w:tcPr>
          <w:p w14:paraId="16D60F96" w14:textId="53F029E7" w:rsidR="009B0B89" w:rsidRDefault="009B0B89" w:rsidP="004B5274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2D20A6E4" w14:textId="77777777" w:rsidR="009B0B89" w:rsidRDefault="009B0B89" w:rsidP="004B5274">
            <w:pPr>
              <w:pStyle w:val="ListParagraph"/>
              <w:ind w:left="0"/>
            </w:pPr>
          </w:p>
        </w:tc>
      </w:tr>
      <w:tr w:rsidR="009B0B89" w14:paraId="2DD84125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7162C6D8" w14:textId="3F8465AC" w:rsidR="009B0B89" w:rsidRDefault="009B0B89" w:rsidP="004B5274">
            <w:pPr>
              <w:pStyle w:val="ListParagraph"/>
              <w:ind w:left="0"/>
            </w:pPr>
            <w:r>
              <w:t>Lemon cheesecake</w:t>
            </w:r>
          </w:p>
        </w:tc>
        <w:tc>
          <w:tcPr>
            <w:tcW w:w="646" w:type="pct"/>
            <w:vAlign w:val="center"/>
          </w:tcPr>
          <w:p w14:paraId="757340D4" w14:textId="553D60C2" w:rsidR="009B0B89" w:rsidRDefault="009B0B89" w:rsidP="004B5274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618B08AA" w14:textId="77777777" w:rsidR="009B0B89" w:rsidRDefault="009B0B89" w:rsidP="004B5274">
            <w:pPr>
              <w:pStyle w:val="ListParagraph"/>
              <w:ind w:left="0"/>
            </w:pPr>
          </w:p>
        </w:tc>
      </w:tr>
      <w:tr w:rsidR="009B0B89" w14:paraId="0FF5C6EB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5C47E4AF" w14:textId="2EB5D42F" w:rsidR="009B0B89" w:rsidRDefault="009B0B89" w:rsidP="004B5274">
            <w:pPr>
              <w:pStyle w:val="ListParagraph"/>
              <w:ind w:left="0"/>
            </w:pPr>
            <w:r>
              <w:t>Carrot cake with cream cheese topping</w:t>
            </w:r>
          </w:p>
        </w:tc>
        <w:tc>
          <w:tcPr>
            <w:tcW w:w="646" w:type="pct"/>
            <w:vAlign w:val="center"/>
          </w:tcPr>
          <w:p w14:paraId="4D1CE8E9" w14:textId="1099E386" w:rsidR="009B0B89" w:rsidRDefault="009B0B89" w:rsidP="004B5274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69201C97" w14:textId="77777777" w:rsidR="009B0B89" w:rsidRDefault="009B0B89" w:rsidP="004B5274">
            <w:pPr>
              <w:pStyle w:val="ListParagraph"/>
              <w:ind w:left="0"/>
            </w:pPr>
          </w:p>
        </w:tc>
      </w:tr>
      <w:tr w:rsidR="009B0B89" w14:paraId="2A1AC770" w14:textId="77777777" w:rsidTr="00F17E72">
        <w:tc>
          <w:tcPr>
            <w:tcW w:w="3493" w:type="pct"/>
            <w:gridSpan w:val="7"/>
            <w:tcBorders>
              <w:left w:val="single" w:sz="4" w:space="0" w:color="auto"/>
            </w:tcBorders>
          </w:tcPr>
          <w:p w14:paraId="24F26191" w14:textId="7ABA33FD" w:rsidR="009B0B89" w:rsidRDefault="009B0B89" w:rsidP="004B5274">
            <w:pPr>
              <w:pStyle w:val="ListParagraph"/>
              <w:ind w:left="0"/>
            </w:pPr>
            <w:r>
              <w:t>Not sure</w:t>
            </w:r>
          </w:p>
        </w:tc>
        <w:tc>
          <w:tcPr>
            <w:tcW w:w="646" w:type="pct"/>
          </w:tcPr>
          <w:p w14:paraId="0195B20D" w14:textId="54696679" w:rsidR="009B0B89" w:rsidRDefault="009B0B89" w:rsidP="004B5274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861" w:type="pct"/>
            <w:tcBorders>
              <w:right w:val="single" w:sz="4" w:space="0" w:color="auto"/>
            </w:tcBorders>
          </w:tcPr>
          <w:p w14:paraId="66DC3CF1" w14:textId="77777777" w:rsidR="009B0B89" w:rsidRDefault="009B0B89" w:rsidP="004B5274">
            <w:pPr>
              <w:pStyle w:val="ListParagraph"/>
              <w:ind w:left="0"/>
            </w:pPr>
          </w:p>
        </w:tc>
      </w:tr>
      <w:tr w:rsidR="009B0B89" w14:paraId="5D0BCFDB" w14:textId="77777777" w:rsidTr="00F17E72"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737A" w14:textId="77777777" w:rsidR="009B0B89" w:rsidRDefault="009B0B89" w:rsidP="004B5274">
            <w:pPr>
              <w:pStyle w:val="ListParagraph"/>
              <w:ind w:left="0"/>
            </w:pPr>
          </w:p>
          <w:p w14:paraId="400A0FC5" w14:textId="77777777" w:rsidR="001F423A" w:rsidRDefault="001F423A" w:rsidP="004B5274">
            <w:pPr>
              <w:pStyle w:val="ListParagraph"/>
              <w:ind w:left="0"/>
            </w:pPr>
          </w:p>
        </w:tc>
      </w:tr>
      <w:tr w:rsidR="009B0B89" w14:paraId="7B17E14F" w14:textId="77777777" w:rsidTr="00744159">
        <w:trPr>
          <w:trHeight w:val="661"/>
        </w:trPr>
        <w:tc>
          <w:tcPr>
            <w:tcW w:w="431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931F5DA" w14:textId="6C877F87" w:rsidR="009B0B89" w:rsidRDefault="00E378DA" w:rsidP="00A54E1F">
            <w:pPr>
              <w:pStyle w:val="ListParagraph"/>
              <w:ind w:left="0"/>
            </w:pPr>
            <w:r>
              <w:t>6</w:t>
            </w:r>
            <w:r w:rsidR="009B0B89">
              <w:t>.</w:t>
            </w:r>
          </w:p>
        </w:tc>
        <w:tc>
          <w:tcPr>
            <w:tcW w:w="4569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5A3109" w14:textId="10FEDFC3" w:rsidR="009B0B89" w:rsidRDefault="009B0B89" w:rsidP="009B0B89">
            <w:r w:rsidRPr="00D20153">
              <w:t xml:space="preserve">Which of these combinations of vegetables </w:t>
            </w:r>
            <w:r>
              <w:t>in a salad would give the greatest</w:t>
            </w:r>
            <w:r w:rsidRPr="00D20153">
              <w:t xml:space="preserve"> variety of </w:t>
            </w:r>
            <w:r>
              <w:t>vitamins and antioxidants?</w:t>
            </w:r>
            <w:r w:rsidRPr="00D20153">
              <w:t xml:space="preserve"> (tick one)</w:t>
            </w:r>
          </w:p>
        </w:tc>
      </w:tr>
      <w:tr w:rsidR="009B0B89" w14:paraId="63E6476E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49994DDF" w14:textId="11A2B22E" w:rsidR="009B0B89" w:rsidRDefault="009B0B89" w:rsidP="009B0B89">
            <w:r>
              <w:t>L</w:t>
            </w:r>
            <w:r w:rsidRPr="00D20153">
              <w:t>ettuce, green peppers and cabbage</w:t>
            </w:r>
            <w:r>
              <w:t xml:space="preserve"> </w:t>
            </w:r>
          </w:p>
        </w:tc>
        <w:tc>
          <w:tcPr>
            <w:tcW w:w="646" w:type="pct"/>
            <w:vAlign w:val="center"/>
          </w:tcPr>
          <w:p w14:paraId="194D38AF" w14:textId="77FE3524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2B2C7737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599F9939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3BAFBE60" w14:textId="517DF7D4" w:rsidR="009B0B89" w:rsidRDefault="009B0B89" w:rsidP="009B0B89">
            <w:r>
              <w:t>Broccoli, carrot an</w:t>
            </w:r>
            <w:r w:rsidR="001F423A">
              <w:t>d</w:t>
            </w:r>
            <w:r>
              <w:t xml:space="preserve"> tomatoes   </w:t>
            </w:r>
          </w:p>
        </w:tc>
        <w:tc>
          <w:tcPr>
            <w:tcW w:w="646" w:type="pct"/>
            <w:vAlign w:val="center"/>
          </w:tcPr>
          <w:p w14:paraId="60274AE1" w14:textId="72A60EA4" w:rsidR="009B0B89" w:rsidRDefault="00C569D4" w:rsidP="00EB4A13">
            <w:pPr>
              <w:jc w:val="center"/>
            </w:pPr>
            <w:r>
              <w:sym w:font="Wingdings" w:char="F0FC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19151A53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070BCCFA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7AEBC008" w14:textId="7036A12A" w:rsidR="009B0B89" w:rsidRDefault="009B0B89" w:rsidP="00EB4A13">
            <w:r>
              <w:t>Red peppers, tomatoes and lettuce</w:t>
            </w:r>
          </w:p>
        </w:tc>
        <w:tc>
          <w:tcPr>
            <w:tcW w:w="646" w:type="pct"/>
            <w:vAlign w:val="center"/>
          </w:tcPr>
          <w:p w14:paraId="4132F97A" w14:textId="17358FAB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1FA48EED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576B37B1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62582D2A" w14:textId="5B119427" w:rsidR="009B0B89" w:rsidRDefault="009B0B89" w:rsidP="00EB4A13">
            <w:r>
              <w:t>Not sure</w:t>
            </w:r>
          </w:p>
        </w:tc>
        <w:tc>
          <w:tcPr>
            <w:tcW w:w="646" w:type="pct"/>
            <w:vAlign w:val="center"/>
          </w:tcPr>
          <w:p w14:paraId="6BC995D9" w14:textId="7CD55B46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7CA169F8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744FBE13" w14:textId="77777777" w:rsidTr="00F17E72"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1E182C7" w14:textId="77777777" w:rsidR="009E6F5B" w:rsidRDefault="009E6F5B" w:rsidP="00EB4A13">
            <w:pPr>
              <w:pStyle w:val="ListParagraph"/>
              <w:ind w:left="0"/>
            </w:pPr>
          </w:p>
          <w:p w14:paraId="43718031" w14:textId="77777777" w:rsidR="009E6F5B" w:rsidRDefault="009E6F5B" w:rsidP="00EB4A13">
            <w:pPr>
              <w:pStyle w:val="ListParagraph"/>
              <w:ind w:left="0"/>
            </w:pPr>
          </w:p>
        </w:tc>
      </w:tr>
      <w:tr w:rsidR="009B0B89" w14:paraId="48E6716A" w14:textId="77777777" w:rsidTr="00744159">
        <w:trPr>
          <w:trHeight w:val="639"/>
        </w:trPr>
        <w:tc>
          <w:tcPr>
            <w:tcW w:w="390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7BE6452" w14:textId="613954DC" w:rsidR="009B0B89" w:rsidRDefault="00E378DA" w:rsidP="00EB4A13">
            <w:r>
              <w:t>7</w:t>
            </w:r>
            <w:r w:rsidR="009B0B89">
              <w:t xml:space="preserve">. </w:t>
            </w:r>
          </w:p>
        </w:tc>
        <w:tc>
          <w:tcPr>
            <w:tcW w:w="4610" w:type="pct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6CF4713" w14:textId="5069E733" w:rsidR="009B0B89" w:rsidRDefault="009B0B89" w:rsidP="009B0B89">
            <w:r>
              <w:t>If a person wanted to reduce the amount of fat in their diet, but didn’t want to give up chips, which of the following foods would be the best choice? (tick one)</w:t>
            </w:r>
          </w:p>
        </w:tc>
      </w:tr>
      <w:tr w:rsidR="009B0B89" w14:paraId="049DE239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4B99D902" w14:textId="299A49C2" w:rsidR="009B0B89" w:rsidRDefault="009B0B89" w:rsidP="00EB4A13">
            <w:pPr>
              <w:tabs>
                <w:tab w:val="left" w:pos="1134"/>
              </w:tabs>
            </w:pPr>
            <w:r>
              <w:t xml:space="preserve">Thick cut chips   </w:t>
            </w:r>
          </w:p>
        </w:tc>
        <w:tc>
          <w:tcPr>
            <w:tcW w:w="646" w:type="pct"/>
            <w:vAlign w:val="center"/>
          </w:tcPr>
          <w:p w14:paraId="6826F1F9" w14:textId="173B135C" w:rsidR="009B0B89" w:rsidRDefault="00C569D4" w:rsidP="00EB4A13">
            <w:pPr>
              <w:jc w:val="center"/>
            </w:pPr>
            <w:r>
              <w:sym w:font="Wingdings" w:char="F0FC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599357D8" w14:textId="17C71CFF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21156E55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16C74F96" w14:textId="2F3D8E32" w:rsidR="009B0B89" w:rsidRDefault="009B0B89" w:rsidP="00EB4A13">
            <w:r>
              <w:t>Thin cut chips</w:t>
            </w:r>
          </w:p>
        </w:tc>
        <w:tc>
          <w:tcPr>
            <w:tcW w:w="646" w:type="pct"/>
            <w:vAlign w:val="center"/>
          </w:tcPr>
          <w:p w14:paraId="7744FE56" w14:textId="675FED36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13EA5D99" w14:textId="253C27F3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516CE220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4E366BC0" w14:textId="7AA39276" w:rsidR="009B0B89" w:rsidRDefault="009B0B89" w:rsidP="009B0B89">
            <w:r>
              <w:t xml:space="preserve">Crinkle cut chips </w:t>
            </w:r>
          </w:p>
        </w:tc>
        <w:tc>
          <w:tcPr>
            <w:tcW w:w="646" w:type="pct"/>
            <w:vAlign w:val="center"/>
          </w:tcPr>
          <w:p w14:paraId="18D0796C" w14:textId="661C2CEC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42805C97" w14:textId="3E7CDC8E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1EA023FA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592BB439" w14:textId="121CC7E1" w:rsidR="009B0B89" w:rsidRDefault="009B0B89" w:rsidP="00EB4A13">
            <w:pPr>
              <w:tabs>
                <w:tab w:val="left" w:pos="1134"/>
              </w:tabs>
            </w:pPr>
            <w:r>
              <w:t>Not sure</w:t>
            </w:r>
          </w:p>
        </w:tc>
        <w:tc>
          <w:tcPr>
            <w:tcW w:w="646" w:type="pct"/>
            <w:vAlign w:val="center"/>
          </w:tcPr>
          <w:p w14:paraId="7CADDD4C" w14:textId="61F440AF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67B4D018" w14:textId="3714213C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60E02DCA" w14:textId="77777777" w:rsidTr="00F17E72"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3A453A1" w14:textId="77777777" w:rsidR="009B0B89" w:rsidRDefault="009B0B89" w:rsidP="00EB4A13">
            <w:pPr>
              <w:pStyle w:val="ListParagraph"/>
              <w:ind w:left="0"/>
            </w:pPr>
          </w:p>
          <w:p w14:paraId="2B11B1D6" w14:textId="77777777" w:rsidR="00977D3E" w:rsidRDefault="00977D3E" w:rsidP="00EB4A13">
            <w:pPr>
              <w:pStyle w:val="ListParagraph"/>
              <w:ind w:left="0"/>
            </w:pPr>
          </w:p>
        </w:tc>
      </w:tr>
      <w:tr w:rsidR="009B0B89" w14:paraId="08CD4E36" w14:textId="77777777" w:rsidTr="00744159">
        <w:trPr>
          <w:trHeight w:val="355"/>
        </w:trPr>
        <w:tc>
          <w:tcPr>
            <w:tcW w:w="357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349906D" w14:textId="22148F61" w:rsidR="009B0B89" w:rsidRDefault="00E378DA" w:rsidP="00EB4A13">
            <w:pPr>
              <w:tabs>
                <w:tab w:val="left" w:pos="1134"/>
              </w:tabs>
            </w:pPr>
            <w:r>
              <w:t>8</w:t>
            </w:r>
            <w:r w:rsidR="009B0B89">
              <w:t>.</w:t>
            </w:r>
          </w:p>
        </w:tc>
        <w:tc>
          <w:tcPr>
            <w:tcW w:w="4643" w:type="pct"/>
            <w:gridSpan w:val="8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AA4A150" w14:textId="5081A877" w:rsidR="009B0B89" w:rsidRDefault="009B0B89" w:rsidP="00A54E1F">
            <w:pPr>
              <w:pStyle w:val="ListParagraph"/>
              <w:ind w:left="0"/>
            </w:pPr>
            <w:r w:rsidRPr="005E1629">
              <w:rPr>
                <w:shd w:val="clear" w:color="auto" w:fill="FFFFFF"/>
              </w:rPr>
              <w:t>One healthy way to add flavour to food without adding extra fat or salt</w:t>
            </w:r>
            <w:r w:rsidRPr="005E1629">
              <w:rPr>
                <w:rStyle w:val="apple-converted-space"/>
                <w:shd w:val="clear" w:color="auto" w:fill="FFFFFF"/>
              </w:rPr>
              <w:t> is to add:</w:t>
            </w:r>
            <w:r w:rsidRPr="00D20153">
              <w:t xml:space="preserve"> (tick one)</w:t>
            </w:r>
          </w:p>
        </w:tc>
      </w:tr>
      <w:tr w:rsidR="009B0B89" w14:paraId="21FE8859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7CB6690B" w14:textId="424CB24D" w:rsidR="009B0B89" w:rsidRDefault="009B0B89" w:rsidP="00EB4A13">
            <w:pPr>
              <w:tabs>
                <w:tab w:val="left" w:pos="1134"/>
              </w:tabs>
            </w:pPr>
            <w:r>
              <w:rPr>
                <w:rStyle w:val="apple-converted-space"/>
                <w:shd w:val="clear" w:color="auto" w:fill="FFFFFF"/>
              </w:rPr>
              <w:t>C</w:t>
            </w:r>
            <w:r w:rsidRPr="005E1629">
              <w:rPr>
                <w:rStyle w:val="apple-converted-space"/>
                <w:shd w:val="clear" w:color="auto" w:fill="FFFFFF"/>
              </w:rPr>
              <w:t>oconut milk</w:t>
            </w:r>
          </w:p>
        </w:tc>
        <w:tc>
          <w:tcPr>
            <w:tcW w:w="646" w:type="pct"/>
            <w:vAlign w:val="center"/>
          </w:tcPr>
          <w:p w14:paraId="7CE8BDEF" w14:textId="13611130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07CB6C18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266F4C42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3CC17794" w14:textId="0DDD106B" w:rsidR="009B0B89" w:rsidRDefault="009B0B89" w:rsidP="00EB4A13">
            <w:pPr>
              <w:tabs>
                <w:tab w:val="left" w:pos="1134"/>
              </w:tabs>
            </w:pPr>
            <w:r>
              <w:t>H</w:t>
            </w:r>
            <w:r w:rsidRPr="00D20153">
              <w:t xml:space="preserve">erbs  </w:t>
            </w:r>
          </w:p>
        </w:tc>
        <w:tc>
          <w:tcPr>
            <w:tcW w:w="646" w:type="pct"/>
            <w:vAlign w:val="center"/>
          </w:tcPr>
          <w:p w14:paraId="651539E9" w14:textId="69D01E07" w:rsidR="009B0B89" w:rsidRDefault="00C569D4" w:rsidP="00EB4A13">
            <w:pPr>
              <w:jc w:val="center"/>
            </w:pPr>
            <w:r>
              <w:sym w:font="Wingdings" w:char="F0FC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7A5B94FB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3870FB5E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2D70B7AB" w14:textId="40B719CA" w:rsidR="009B0B89" w:rsidRDefault="009B0B89" w:rsidP="00EB4A13">
            <w:pPr>
              <w:tabs>
                <w:tab w:val="left" w:pos="1134"/>
              </w:tabs>
            </w:pPr>
            <w:r>
              <w:t>S</w:t>
            </w:r>
            <w:r w:rsidRPr="00D20153">
              <w:t xml:space="preserve">oya sauce </w:t>
            </w:r>
          </w:p>
        </w:tc>
        <w:tc>
          <w:tcPr>
            <w:tcW w:w="646" w:type="pct"/>
            <w:vAlign w:val="center"/>
          </w:tcPr>
          <w:p w14:paraId="5842F569" w14:textId="4B652131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1BCD9244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5FAF5532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6168159F" w14:textId="01B7213B" w:rsidR="009B0B89" w:rsidRDefault="009B0B89" w:rsidP="00EB4A13">
            <w:pPr>
              <w:tabs>
                <w:tab w:val="left" w:pos="1134"/>
              </w:tabs>
            </w:pPr>
            <w:r>
              <w:t>Not sure</w:t>
            </w:r>
          </w:p>
        </w:tc>
        <w:tc>
          <w:tcPr>
            <w:tcW w:w="646" w:type="pct"/>
          </w:tcPr>
          <w:p w14:paraId="711251BF" w14:textId="69829266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66D6F62F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55E35BC5" w14:textId="77777777" w:rsidTr="00F17E72"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22929B8" w14:textId="77777777" w:rsidR="009B0B89" w:rsidRDefault="009B0B89" w:rsidP="00EB4A13">
            <w:pPr>
              <w:pStyle w:val="ListParagraph"/>
              <w:ind w:left="0"/>
            </w:pPr>
          </w:p>
          <w:p w14:paraId="647ACBA5" w14:textId="77777777" w:rsidR="00977D3E" w:rsidRDefault="00977D3E" w:rsidP="00EB4A13">
            <w:pPr>
              <w:pStyle w:val="ListParagraph"/>
              <w:ind w:left="0"/>
            </w:pPr>
          </w:p>
        </w:tc>
      </w:tr>
      <w:tr w:rsidR="009B0B89" w14:paraId="4D9E5042" w14:textId="77777777" w:rsidTr="00744159">
        <w:trPr>
          <w:trHeight w:val="365"/>
        </w:trPr>
        <w:tc>
          <w:tcPr>
            <w:tcW w:w="357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E4484D0" w14:textId="1FE5CE91" w:rsidR="009B0B89" w:rsidRDefault="00E378DA" w:rsidP="00EB4A13">
            <w:pPr>
              <w:tabs>
                <w:tab w:val="left" w:pos="1134"/>
              </w:tabs>
            </w:pPr>
            <w:r>
              <w:t>9</w:t>
            </w:r>
            <w:r w:rsidR="009B0B89">
              <w:t>.</w:t>
            </w:r>
          </w:p>
        </w:tc>
        <w:tc>
          <w:tcPr>
            <w:tcW w:w="4643" w:type="pct"/>
            <w:gridSpan w:val="8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2E7B1D7" w14:textId="6B35B8DC" w:rsidR="009B0B89" w:rsidRDefault="009B0B89" w:rsidP="001F423A">
            <w:pPr>
              <w:pStyle w:val="ListParagraph"/>
              <w:ind w:left="0"/>
            </w:pPr>
            <w:r w:rsidRPr="00D20153">
              <w:t>Which of the following cooking methods requires fat to be added? (tick one)</w:t>
            </w:r>
          </w:p>
        </w:tc>
      </w:tr>
      <w:tr w:rsidR="009B0B89" w14:paraId="6E4DE7F9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709AC703" w14:textId="0852DFBF" w:rsidR="009B0B89" w:rsidRDefault="009B0B89" w:rsidP="00EB4A13">
            <w:pPr>
              <w:tabs>
                <w:tab w:val="left" w:pos="1134"/>
              </w:tabs>
            </w:pPr>
            <w:r>
              <w:t>G</w:t>
            </w:r>
            <w:r w:rsidRPr="00D20153">
              <w:t>r</w:t>
            </w:r>
            <w:r w:rsidR="00A54E1F">
              <w:t>illing</w:t>
            </w:r>
          </w:p>
        </w:tc>
        <w:tc>
          <w:tcPr>
            <w:tcW w:w="646" w:type="pct"/>
            <w:vAlign w:val="center"/>
          </w:tcPr>
          <w:p w14:paraId="7CD1A8DC" w14:textId="43F0B0AE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1247F9FC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35BAFBAC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3DC93AD6" w14:textId="1356B555" w:rsidR="009B0B89" w:rsidRDefault="009B0B89" w:rsidP="00EB4A13">
            <w:pPr>
              <w:tabs>
                <w:tab w:val="left" w:pos="1134"/>
              </w:tabs>
            </w:pPr>
            <w:r>
              <w:t>S</w:t>
            </w:r>
            <w:r w:rsidR="00A54E1F">
              <w:t>teaming</w:t>
            </w:r>
          </w:p>
        </w:tc>
        <w:tc>
          <w:tcPr>
            <w:tcW w:w="646" w:type="pct"/>
            <w:vAlign w:val="center"/>
          </w:tcPr>
          <w:p w14:paraId="6BE2F57D" w14:textId="1BA9921C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7CF09CC4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33FB1B52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6155C1AF" w14:textId="4ECE4334" w:rsidR="009B0B89" w:rsidRDefault="00A54E1F" w:rsidP="00EB4A13">
            <w:pPr>
              <w:tabs>
                <w:tab w:val="left" w:pos="1134"/>
              </w:tabs>
            </w:pPr>
            <w:r>
              <w:t>Baking</w:t>
            </w:r>
          </w:p>
        </w:tc>
        <w:tc>
          <w:tcPr>
            <w:tcW w:w="646" w:type="pct"/>
            <w:vAlign w:val="center"/>
          </w:tcPr>
          <w:p w14:paraId="31F44C5D" w14:textId="4B0ECFA3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042253F2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32B06CA5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77A949C6" w14:textId="00773854" w:rsidR="009B0B89" w:rsidRDefault="009B0B89" w:rsidP="00EB4A13">
            <w:pPr>
              <w:tabs>
                <w:tab w:val="left" w:pos="1134"/>
              </w:tabs>
            </w:pPr>
            <w:r>
              <w:t>S</w:t>
            </w:r>
            <w:r w:rsidRPr="00D20153">
              <w:t>auté</w:t>
            </w:r>
            <w:r w:rsidR="00A54E1F">
              <w:t>ing</w:t>
            </w:r>
          </w:p>
        </w:tc>
        <w:tc>
          <w:tcPr>
            <w:tcW w:w="646" w:type="pct"/>
          </w:tcPr>
          <w:p w14:paraId="3480261E" w14:textId="1CC8328B" w:rsidR="009B0B89" w:rsidRDefault="00C569D4" w:rsidP="00EB4A13">
            <w:pPr>
              <w:jc w:val="center"/>
            </w:pPr>
            <w:r>
              <w:sym w:font="Wingdings" w:char="F0FC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33432A09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9B0B89" w14:paraId="66031DDC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3544B375" w14:textId="42248F1B" w:rsidR="009B0B89" w:rsidRDefault="009B0B89" w:rsidP="00EB4A13">
            <w:pPr>
              <w:tabs>
                <w:tab w:val="left" w:pos="1134"/>
              </w:tabs>
            </w:pPr>
            <w:r>
              <w:t>Not sure</w:t>
            </w:r>
          </w:p>
        </w:tc>
        <w:tc>
          <w:tcPr>
            <w:tcW w:w="646" w:type="pct"/>
          </w:tcPr>
          <w:p w14:paraId="27A56E37" w14:textId="0F92D940" w:rsidR="009B0B89" w:rsidRDefault="009B0B89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1081FE3D" w14:textId="77777777" w:rsidR="009B0B89" w:rsidRDefault="009B0B89" w:rsidP="00EB4A13">
            <w:pPr>
              <w:pStyle w:val="ListParagraph"/>
              <w:ind w:left="0"/>
            </w:pPr>
          </w:p>
        </w:tc>
      </w:tr>
      <w:tr w:rsidR="00A54E1F" w14:paraId="7B5AEE0A" w14:textId="77777777" w:rsidTr="00F17E72"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03256B3" w14:textId="77777777" w:rsidR="00A54E1F" w:rsidRDefault="00A54E1F" w:rsidP="00EB4A13">
            <w:pPr>
              <w:pStyle w:val="ListParagraph"/>
              <w:ind w:left="0"/>
            </w:pPr>
          </w:p>
          <w:p w14:paraId="2D3F959A" w14:textId="77777777" w:rsidR="00977D3E" w:rsidRDefault="00977D3E" w:rsidP="00EB4A13">
            <w:pPr>
              <w:pStyle w:val="ListParagraph"/>
              <w:ind w:left="0"/>
            </w:pPr>
          </w:p>
        </w:tc>
      </w:tr>
      <w:tr w:rsidR="00A54E1F" w14:paraId="2BF50570" w14:textId="77777777" w:rsidTr="00744159">
        <w:trPr>
          <w:trHeight w:val="693"/>
        </w:trPr>
        <w:tc>
          <w:tcPr>
            <w:tcW w:w="357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A6ADF34" w14:textId="2DFBB77B" w:rsidR="00A54E1F" w:rsidRDefault="00E378DA" w:rsidP="00EB4A13">
            <w:pPr>
              <w:tabs>
                <w:tab w:val="left" w:pos="1134"/>
              </w:tabs>
            </w:pPr>
            <w:r>
              <w:t>10</w:t>
            </w:r>
            <w:r w:rsidR="00A54E1F">
              <w:t>.</w:t>
            </w:r>
          </w:p>
        </w:tc>
        <w:tc>
          <w:tcPr>
            <w:tcW w:w="4643" w:type="pct"/>
            <w:gridSpan w:val="8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CEA84C9" w14:textId="0883BA1D" w:rsidR="00A54E1F" w:rsidRDefault="00A54E1F" w:rsidP="00351E99">
            <w:pPr>
              <w:pStyle w:val="ListParagraph"/>
              <w:ind w:left="0"/>
            </w:pPr>
            <w:r>
              <w:t xml:space="preserve">Traffic lights are often used on nutrition labelling, what would amber mean for the fat content of a food? </w:t>
            </w:r>
            <w:r w:rsidRPr="00D20153">
              <w:t>(tick one)</w:t>
            </w:r>
          </w:p>
        </w:tc>
      </w:tr>
      <w:tr w:rsidR="00A54E1F" w14:paraId="3D79C2B1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77E3CFBF" w14:textId="72646043" w:rsidR="00A54E1F" w:rsidRDefault="00A54E1F" w:rsidP="00EB4A13">
            <w:pPr>
              <w:tabs>
                <w:tab w:val="left" w:pos="1134"/>
              </w:tabs>
            </w:pPr>
            <w:r>
              <w:t>L</w:t>
            </w:r>
            <w:r w:rsidRPr="00D20153">
              <w:t>ow fat</w:t>
            </w:r>
          </w:p>
        </w:tc>
        <w:tc>
          <w:tcPr>
            <w:tcW w:w="646" w:type="pct"/>
            <w:vAlign w:val="center"/>
          </w:tcPr>
          <w:p w14:paraId="79A5D67B" w14:textId="0FCDE839" w:rsidR="00A54E1F" w:rsidRDefault="00A54E1F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6A2235E0" w14:textId="77777777" w:rsidR="00A54E1F" w:rsidRDefault="00A54E1F" w:rsidP="00EB4A13">
            <w:pPr>
              <w:pStyle w:val="ListParagraph"/>
              <w:ind w:left="0"/>
            </w:pPr>
          </w:p>
        </w:tc>
      </w:tr>
      <w:tr w:rsidR="00A54E1F" w14:paraId="53D0824D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032EE4DC" w14:textId="69528C2D" w:rsidR="00A54E1F" w:rsidRDefault="00A54E1F" w:rsidP="00EB4A13">
            <w:pPr>
              <w:tabs>
                <w:tab w:val="left" w:pos="1134"/>
              </w:tabs>
            </w:pPr>
            <w:r>
              <w:t>M</w:t>
            </w:r>
            <w:r w:rsidRPr="00D20153">
              <w:t xml:space="preserve">edium fat  </w:t>
            </w:r>
            <w:r w:rsidRPr="004C13B9">
              <w:rPr>
                <w:color w:val="FF0000"/>
              </w:rPr>
              <w:t xml:space="preserve"> </w:t>
            </w:r>
          </w:p>
        </w:tc>
        <w:tc>
          <w:tcPr>
            <w:tcW w:w="646" w:type="pct"/>
            <w:vAlign w:val="center"/>
          </w:tcPr>
          <w:p w14:paraId="390E7642" w14:textId="24F0AA37" w:rsidR="00A54E1F" w:rsidRDefault="00C569D4" w:rsidP="00EB4A13">
            <w:pPr>
              <w:jc w:val="center"/>
            </w:pPr>
            <w:r>
              <w:sym w:font="Wingdings" w:char="F0FC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7ADB8D81" w14:textId="77777777" w:rsidR="00A54E1F" w:rsidRDefault="00A54E1F" w:rsidP="00EB4A13">
            <w:pPr>
              <w:pStyle w:val="ListParagraph"/>
              <w:ind w:left="0"/>
            </w:pPr>
          </w:p>
        </w:tc>
      </w:tr>
      <w:tr w:rsidR="00A54E1F" w14:paraId="48BD181C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0123A828" w14:textId="72C2B207" w:rsidR="00A54E1F" w:rsidRDefault="00A54E1F" w:rsidP="00EB4A13">
            <w:pPr>
              <w:tabs>
                <w:tab w:val="left" w:pos="1134"/>
              </w:tabs>
            </w:pPr>
            <w:r>
              <w:t>H</w:t>
            </w:r>
            <w:r w:rsidRPr="00D20153">
              <w:t>igh in fat</w:t>
            </w:r>
          </w:p>
        </w:tc>
        <w:tc>
          <w:tcPr>
            <w:tcW w:w="646" w:type="pct"/>
            <w:vAlign w:val="center"/>
          </w:tcPr>
          <w:p w14:paraId="4FF6B463" w14:textId="3234A2BE" w:rsidR="00A54E1F" w:rsidRDefault="00A54E1F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46731A19" w14:textId="77777777" w:rsidR="00A54E1F" w:rsidRDefault="00A54E1F" w:rsidP="00EB4A13">
            <w:pPr>
              <w:pStyle w:val="ListParagraph"/>
              <w:ind w:left="0"/>
            </w:pPr>
          </w:p>
        </w:tc>
      </w:tr>
      <w:tr w:rsidR="00A54E1F" w14:paraId="0497C93C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14233E51" w14:textId="28541197" w:rsidR="00A54E1F" w:rsidRDefault="00A54E1F" w:rsidP="00EB4A13">
            <w:pPr>
              <w:tabs>
                <w:tab w:val="left" w:pos="1134"/>
              </w:tabs>
            </w:pPr>
            <w:r>
              <w:t>N</w:t>
            </w:r>
            <w:r w:rsidRPr="00D20153">
              <w:t>ot sure</w:t>
            </w:r>
          </w:p>
        </w:tc>
        <w:tc>
          <w:tcPr>
            <w:tcW w:w="646" w:type="pct"/>
            <w:vAlign w:val="center"/>
          </w:tcPr>
          <w:p w14:paraId="271A6106" w14:textId="3C339B08" w:rsidR="00A54E1F" w:rsidRDefault="00A54E1F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3A08F47A" w14:textId="77777777" w:rsidR="00A54E1F" w:rsidRDefault="00A54E1F" w:rsidP="00EB4A13">
            <w:pPr>
              <w:pStyle w:val="ListParagraph"/>
              <w:ind w:left="0"/>
            </w:pPr>
          </w:p>
        </w:tc>
      </w:tr>
      <w:tr w:rsidR="00351E99" w14:paraId="7A18141D" w14:textId="77777777" w:rsidTr="00F17E72">
        <w:tc>
          <w:tcPr>
            <w:tcW w:w="357" w:type="pct"/>
            <w:tcBorders>
              <w:left w:val="single" w:sz="4" w:space="0" w:color="auto"/>
            </w:tcBorders>
          </w:tcPr>
          <w:p w14:paraId="657B5A37" w14:textId="77777777" w:rsidR="00351E99" w:rsidRDefault="00351E99" w:rsidP="00EB4A13">
            <w:pPr>
              <w:tabs>
                <w:tab w:val="left" w:pos="1134"/>
              </w:tabs>
            </w:pPr>
          </w:p>
        </w:tc>
        <w:tc>
          <w:tcPr>
            <w:tcW w:w="4643" w:type="pct"/>
            <w:gridSpan w:val="8"/>
            <w:tcBorders>
              <w:right w:val="single" w:sz="4" w:space="0" w:color="auto"/>
            </w:tcBorders>
          </w:tcPr>
          <w:p w14:paraId="08C899F8" w14:textId="77777777" w:rsidR="00351E99" w:rsidRDefault="00351E99" w:rsidP="00A54E1F">
            <w:pPr>
              <w:pStyle w:val="ListParagraph"/>
              <w:ind w:left="0"/>
            </w:pPr>
          </w:p>
          <w:p w14:paraId="4840D429" w14:textId="77777777" w:rsidR="00351E99" w:rsidRDefault="00351E99" w:rsidP="00A54E1F">
            <w:pPr>
              <w:pStyle w:val="ListParagraph"/>
              <w:ind w:left="0"/>
            </w:pPr>
          </w:p>
        </w:tc>
      </w:tr>
      <w:tr w:rsidR="00A54E1F" w14:paraId="22D2C9EC" w14:textId="77777777" w:rsidTr="00744159">
        <w:trPr>
          <w:trHeight w:val="666"/>
        </w:trPr>
        <w:tc>
          <w:tcPr>
            <w:tcW w:w="357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4A33C20" w14:textId="6F7E7CC5" w:rsidR="00A54E1F" w:rsidRDefault="00E378DA" w:rsidP="00EB4A13">
            <w:pPr>
              <w:tabs>
                <w:tab w:val="left" w:pos="1134"/>
              </w:tabs>
            </w:pPr>
            <w:r>
              <w:t>11</w:t>
            </w:r>
            <w:r w:rsidR="00A54E1F">
              <w:t>.</w:t>
            </w:r>
          </w:p>
        </w:tc>
        <w:tc>
          <w:tcPr>
            <w:tcW w:w="4643" w:type="pct"/>
            <w:gridSpan w:val="8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646BA98" w14:textId="77777777" w:rsidR="00744159" w:rsidRDefault="00A54E1F" w:rsidP="00A54E1F">
            <w:pPr>
              <w:pStyle w:val="ListParagraph"/>
              <w:ind w:left="0"/>
            </w:pPr>
            <w:r>
              <w:t>“Light” foods (or Diet foods) are always good options because they are low in calories.</w:t>
            </w:r>
            <w:r w:rsidRPr="007A136B">
              <w:t xml:space="preserve"> </w:t>
            </w:r>
          </w:p>
          <w:p w14:paraId="3B8CC79E" w14:textId="02711B16" w:rsidR="00A54E1F" w:rsidRDefault="00A54E1F" w:rsidP="00A54E1F">
            <w:pPr>
              <w:pStyle w:val="ListParagraph"/>
              <w:ind w:left="0"/>
            </w:pPr>
            <w:r>
              <w:t>(tick one)</w:t>
            </w:r>
          </w:p>
        </w:tc>
      </w:tr>
      <w:tr w:rsidR="00A54E1F" w14:paraId="1FF1D13B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6B0C60DC" w14:textId="6ACFC338" w:rsidR="00A54E1F" w:rsidRDefault="00A54E1F" w:rsidP="00EB4A13">
            <w:pPr>
              <w:tabs>
                <w:tab w:val="left" w:pos="1134"/>
              </w:tabs>
            </w:pPr>
            <w:r>
              <w:t xml:space="preserve">Agree   </w:t>
            </w:r>
          </w:p>
        </w:tc>
        <w:tc>
          <w:tcPr>
            <w:tcW w:w="646" w:type="pct"/>
            <w:vAlign w:val="center"/>
          </w:tcPr>
          <w:p w14:paraId="54ECCF0F" w14:textId="3F812CDC" w:rsidR="00A54E1F" w:rsidRDefault="00A54E1F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1BD044F3" w14:textId="77777777" w:rsidR="00A54E1F" w:rsidRDefault="00A54E1F" w:rsidP="00EB4A13">
            <w:pPr>
              <w:pStyle w:val="ListParagraph"/>
              <w:ind w:left="0"/>
            </w:pPr>
          </w:p>
        </w:tc>
      </w:tr>
      <w:tr w:rsidR="00A54E1F" w14:paraId="025F50AF" w14:textId="77777777" w:rsidTr="00744159">
        <w:tc>
          <w:tcPr>
            <w:tcW w:w="2151" w:type="pct"/>
            <w:gridSpan w:val="4"/>
            <w:tcBorders>
              <w:left w:val="single" w:sz="4" w:space="0" w:color="auto"/>
            </w:tcBorders>
          </w:tcPr>
          <w:p w14:paraId="1AF48BB1" w14:textId="59A2D4F4" w:rsidR="00A54E1F" w:rsidRDefault="00A54E1F" w:rsidP="00EB4A13">
            <w:pPr>
              <w:tabs>
                <w:tab w:val="left" w:pos="1134"/>
              </w:tabs>
            </w:pPr>
            <w:r>
              <w:t>Disagree</w:t>
            </w:r>
          </w:p>
        </w:tc>
        <w:tc>
          <w:tcPr>
            <w:tcW w:w="646" w:type="pct"/>
            <w:vAlign w:val="center"/>
          </w:tcPr>
          <w:p w14:paraId="329FD52D" w14:textId="172D252C" w:rsidR="00A54E1F" w:rsidRDefault="00C569D4" w:rsidP="00EB4A13">
            <w:pPr>
              <w:jc w:val="center"/>
            </w:pPr>
            <w:r>
              <w:sym w:font="Wingdings" w:char="F0FC"/>
            </w:r>
          </w:p>
        </w:tc>
        <w:tc>
          <w:tcPr>
            <w:tcW w:w="2203" w:type="pct"/>
            <w:gridSpan w:val="4"/>
            <w:tcBorders>
              <w:right w:val="single" w:sz="4" w:space="0" w:color="auto"/>
            </w:tcBorders>
          </w:tcPr>
          <w:p w14:paraId="38C1EAF3" w14:textId="77777777" w:rsidR="00A54E1F" w:rsidRDefault="00A54E1F" w:rsidP="00EB4A13">
            <w:pPr>
              <w:pStyle w:val="ListParagraph"/>
              <w:ind w:left="0"/>
            </w:pPr>
          </w:p>
        </w:tc>
      </w:tr>
      <w:tr w:rsidR="00A54E1F" w14:paraId="2EF4EA3F" w14:textId="77777777" w:rsidTr="00557155">
        <w:tc>
          <w:tcPr>
            <w:tcW w:w="2151" w:type="pct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5EDEC5D" w14:textId="77777777" w:rsidR="00A54E1F" w:rsidRDefault="00A54E1F" w:rsidP="00EB4A13">
            <w:pPr>
              <w:tabs>
                <w:tab w:val="left" w:pos="1134"/>
              </w:tabs>
            </w:pPr>
            <w:r>
              <w:t>Not sure</w:t>
            </w:r>
          </w:p>
          <w:p w14:paraId="3BE62E87" w14:textId="1675C77C" w:rsidR="00557155" w:rsidRDefault="00557155" w:rsidP="00EB4A13">
            <w:pPr>
              <w:tabs>
                <w:tab w:val="left" w:pos="1134"/>
              </w:tabs>
            </w:pP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14:paraId="0893B502" w14:textId="3F72ABE0" w:rsidR="00A54E1F" w:rsidRDefault="00A54E1F" w:rsidP="00EB4A13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593B78A" w14:textId="77777777" w:rsidR="00A54E1F" w:rsidRDefault="00A54E1F" w:rsidP="00EB4A13">
            <w:pPr>
              <w:pStyle w:val="ListParagraph"/>
              <w:ind w:left="0"/>
            </w:pPr>
          </w:p>
        </w:tc>
      </w:tr>
    </w:tbl>
    <w:p w14:paraId="78D88832" w14:textId="77777777" w:rsidR="00557155" w:rsidRPr="00557155" w:rsidRDefault="00557155">
      <w:pPr>
        <w:rPr>
          <w:b/>
        </w:rPr>
      </w:pPr>
      <w:r w:rsidRPr="00557155">
        <w:rPr>
          <w:b/>
        </w:rPr>
        <w:br w:type="page"/>
      </w:r>
    </w:p>
    <w:tbl>
      <w:tblPr>
        <w:tblStyle w:val="TableGrid"/>
        <w:tblW w:w="50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9"/>
        <w:gridCol w:w="3301"/>
        <w:gridCol w:w="1205"/>
        <w:gridCol w:w="4109"/>
      </w:tblGrid>
      <w:tr w:rsidR="00557155" w14:paraId="557A1E3B" w14:textId="77777777" w:rsidTr="00557155">
        <w:trPr>
          <w:trHeight w:val="62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7C7D5" w14:textId="33916B8D" w:rsidR="00557155" w:rsidRDefault="00557155" w:rsidP="00557155">
            <w:r w:rsidRPr="00557155">
              <w:t>The following questions are related to food labels:</w:t>
            </w:r>
          </w:p>
        </w:tc>
      </w:tr>
      <w:tr w:rsidR="00A54E1F" w14:paraId="2BBB5A68" w14:textId="77777777" w:rsidTr="00557155">
        <w:trPr>
          <w:trHeight w:val="1763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B8B65FC" w14:textId="3FBEEE44" w:rsidR="00A54E1F" w:rsidRDefault="00A54E1F" w:rsidP="00D344F2"/>
          <w:p w14:paraId="20F95049" w14:textId="77777777" w:rsidR="00661A68" w:rsidRDefault="00661A68" w:rsidP="00943E1B"/>
          <w:p w14:paraId="18F06DA1" w14:textId="39C10D9A" w:rsidR="00661A68" w:rsidRDefault="00557155" w:rsidP="00943E1B">
            <w:r>
              <w:rPr>
                <w:noProof/>
                <w:lang w:val="en-US"/>
              </w:rPr>
              <w:drawing>
                <wp:inline distT="0" distB="0" distL="0" distR="0" wp14:anchorId="3E33AC1B" wp14:editId="5F5E5582">
                  <wp:extent cx="5852160" cy="2381979"/>
                  <wp:effectExtent l="0" t="0" r="0" b="0"/>
                  <wp:docPr id="2" name="Picture 2" descr="\\ad.ucl.ac.uk\slms\Home1\rmjlkli\Pictures\labels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d.ucl.ac.uk\slms\Home1\rmjlkli\Pictures\labels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319" cy="238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96D73E" w14:textId="640548A7" w:rsidR="00A54E1F" w:rsidRDefault="00A54E1F" w:rsidP="00943E1B"/>
          <w:p w14:paraId="14DADF75" w14:textId="1844613C" w:rsidR="00A54E1F" w:rsidRPr="00A54E1F" w:rsidRDefault="00A54E1F" w:rsidP="00A54E1F">
            <w:pPr>
              <w:rPr>
                <w:b/>
              </w:rPr>
            </w:pPr>
            <w:r w:rsidRPr="00D20153">
              <w:t xml:space="preserve"> </w:t>
            </w:r>
            <w:r>
              <w:t xml:space="preserve">                    </w:t>
            </w:r>
            <w:r w:rsidRPr="00D20153">
              <w:t xml:space="preserve"> </w:t>
            </w:r>
          </w:p>
        </w:tc>
      </w:tr>
      <w:tr w:rsidR="00A54E1F" w14:paraId="71F7DA1C" w14:textId="77777777" w:rsidTr="00557155">
        <w:trPr>
          <w:trHeight w:val="640"/>
        </w:trPr>
        <w:tc>
          <w:tcPr>
            <w:tcW w:w="381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76DDF" w14:textId="2427C8ED" w:rsidR="00A54E1F" w:rsidRDefault="00E378DA" w:rsidP="00557155">
            <w:r>
              <w:t>12</w:t>
            </w:r>
            <w:r w:rsidR="00A54E1F">
              <w:t xml:space="preserve">. </w:t>
            </w:r>
          </w:p>
        </w:tc>
        <w:tc>
          <w:tcPr>
            <w:tcW w:w="461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CC196A" w14:textId="42A5CFC0" w:rsidR="00A54E1F" w:rsidRDefault="00A54E1F" w:rsidP="00557155">
            <w:r w:rsidRPr="00D20153">
              <w:t>Looking at product</w:t>
            </w:r>
            <w:r w:rsidR="00351E99">
              <w:t>s</w:t>
            </w:r>
            <w:r w:rsidRPr="00D20153">
              <w:t xml:space="preserve"> 1 and 2, which one has the most calories (kcal) per 100 grams (tick one)</w:t>
            </w:r>
          </w:p>
        </w:tc>
      </w:tr>
      <w:tr w:rsidR="00A54E1F" w14:paraId="30EF1B9E" w14:textId="77777777" w:rsidTr="00744159">
        <w:tc>
          <w:tcPr>
            <w:tcW w:w="2151" w:type="pct"/>
            <w:gridSpan w:val="3"/>
            <w:tcBorders>
              <w:left w:val="single" w:sz="4" w:space="0" w:color="auto"/>
            </w:tcBorders>
          </w:tcPr>
          <w:p w14:paraId="4C7765DF" w14:textId="488A2C01" w:rsidR="00A54E1F" w:rsidRDefault="00A54E1F" w:rsidP="007E3CF4">
            <w:pPr>
              <w:tabs>
                <w:tab w:val="left" w:pos="1134"/>
              </w:tabs>
            </w:pPr>
            <w:r>
              <w:t>P</w:t>
            </w:r>
            <w:r w:rsidRPr="00D20153">
              <w:t xml:space="preserve">roduct 1   </w:t>
            </w:r>
          </w:p>
        </w:tc>
        <w:tc>
          <w:tcPr>
            <w:tcW w:w="646" w:type="pct"/>
            <w:vAlign w:val="center"/>
          </w:tcPr>
          <w:p w14:paraId="1B8C060A" w14:textId="70DA82F7" w:rsidR="00A54E1F" w:rsidRDefault="00C569D4" w:rsidP="007E3CF4">
            <w:pPr>
              <w:jc w:val="center"/>
            </w:pPr>
            <w:r>
              <w:sym w:font="Wingdings" w:char="F0FC"/>
            </w:r>
          </w:p>
        </w:tc>
        <w:tc>
          <w:tcPr>
            <w:tcW w:w="2203" w:type="pct"/>
            <w:tcBorders>
              <w:right w:val="single" w:sz="4" w:space="0" w:color="auto"/>
            </w:tcBorders>
          </w:tcPr>
          <w:p w14:paraId="1D787361" w14:textId="76F35251" w:rsidR="00A54E1F" w:rsidRDefault="00A54E1F" w:rsidP="007E3CF4">
            <w:pPr>
              <w:pStyle w:val="ListParagraph"/>
              <w:ind w:left="0"/>
            </w:pPr>
          </w:p>
        </w:tc>
      </w:tr>
      <w:tr w:rsidR="00A54E1F" w14:paraId="221FF786" w14:textId="77777777" w:rsidTr="00744159">
        <w:tc>
          <w:tcPr>
            <w:tcW w:w="2151" w:type="pct"/>
            <w:gridSpan w:val="3"/>
            <w:tcBorders>
              <w:left w:val="single" w:sz="4" w:space="0" w:color="auto"/>
            </w:tcBorders>
          </w:tcPr>
          <w:p w14:paraId="5EE02B0F" w14:textId="77C70AA9" w:rsidR="00A54E1F" w:rsidRDefault="00A54E1F" w:rsidP="007E3CF4">
            <w:r>
              <w:t>Product 2</w:t>
            </w:r>
          </w:p>
        </w:tc>
        <w:tc>
          <w:tcPr>
            <w:tcW w:w="646" w:type="pct"/>
            <w:vAlign w:val="center"/>
          </w:tcPr>
          <w:p w14:paraId="58E0C77F" w14:textId="5A972C42" w:rsidR="00A54E1F" w:rsidRDefault="00A54E1F" w:rsidP="007E3CF4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tcBorders>
              <w:right w:val="single" w:sz="4" w:space="0" w:color="auto"/>
            </w:tcBorders>
          </w:tcPr>
          <w:p w14:paraId="79BB5104" w14:textId="600A6B70" w:rsidR="00A54E1F" w:rsidRDefault="00A54E1F" w:rsidP="007E3CF4">
            <w:pPr>
              <w:pStyle w:val="ListParagraph"/>
              <w:ind w:left="0"/>
            </w:pPr>
          </w:p>
        </w:tc>
      </w:tr>
      <w:tr w:rsidR="00A54E1F" w14:paraId="43C5DB4F" w14:textId="77777777" w:rsidTr="00744159">
        <w:tc>
          <w:tcPr>
            <w:tcW w:w="2151" w:type="pct"/>
            <w:gridSpan w:val="3"/>
            <w:tcBorders>
              <w:left w:val="single" w:sz="4" w:space="0" w:color="auto"/>
            </w:tcBorders>
          </w:tcPr>
          <w:p w14:paraId="3F6786E7" w14:textId="37FF5B21" w:rsidR="00A54E1F" w:rsidRDefault="00A54E1F" w:rsidP="007E3CF4">
            <w:pPr>
              <w:tabs>
                <w:tab w:val="left" w:pos="1134"/>
              </w:tabs>
            </w:pPr>
            <w:r>
              <w:t>B</w:t>
            </w:r>
            <w:r w:rsidRPr="00D20153">
              <w:t>oth have the same quantity</w:t>
            </w:r>
          </w:p>
        </w:tc>
        <w:tc>
          <w:tcPr>
            <w:tcW w:w="646" w:type="pct"/>
            <w:vAlign w:val="center"/>
          </w:tcPr>
          <w:p w14:paraId="01AF20BE" w14:textId="7489D0A1" w:rsidR="00A54E1F" w:rsidRDefault="00A54E1F" w:rsidP="007E3CF4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tcBorders>
              <w:right w:val="single" w:sz="4" w:space="0" w:color="auto"/>
            </w:tcBorders>
          </w:tcPr>
          <w:p w14:paraId="091D4AA9" w14:textId="33EB0DEA" w:rsidR="00A54E1F" w:rsidRDefault="00A54E1F" w:rsidP="007E3CF4">
            <w:pPr>
              <w:pStyle w:val="ListParagraph"/>
              <w:ind w:left="0"/>
            </w:pPr>
          </w:p>
        </w:tc>
      </w:tr>
      <w:tr w:rsidR="00A54E1F" w14:paraId="1073D59F" w14:textId="77777777" w:rsidTr="00744159">
        <w:tc>
          <w:tcPr>
            <w:tcW w:w="2151" w:type="pct"/>
            <w:gridSpan w:val="3"/>
            <w:tcBorders>
              <w:left w:val="single" w:sz="4" w:space="0" w:color="auto"/>
            </w:tcBorders>
          </w:tcPr>
          <w:p w14:paraId="187B3C18" w14:textId="1C625F00" w:rsidR="00A54E1F" w:rsidRDefault="00A54E1F" w:rsidP="007E3CF4">
            <w:pPr>
              <w:tabs>
                <w:tab w:val="left" w:pos="1134"/>
              </w:tabs>
            </w:pPr>
            <w:r>
              <w:t>N</w:t>
            </w:r>
            <w:r w:rsidRPr="00D20153">
              <w:t>ot sure</w:t>
            </w:r>
          </w:p>
        </w:tc>
        <w:tc>
          <w:tcPr>
            <w:tcW w:w="646" w:type="pct"/>
            <w:vAlign w:val="center"/>
          </w:tcPr>
          <w:p w14:paraId="4ABD28C1" w14:textId="6615A12E" w:rsidR="00A54E1F" w:rsidRDefault="00A54E1F" w:rsidP="007E3CF4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tcBorders>
              <w:right w:val="single" w:sz="4" w:space="0" w:color="auto"/>
            </w:tcBorders>
          </w:tcPr>
          <w:p w14:paraId="418B1A11" w14:textId="79CC41E3" w:rsidR="00A54E1F" w:rsidRDefault="00A54E1F" w:rsidP="007E3CF4">
            <w:pPr>
              <w:pStyle w:val="ListParagraph"/>
              <w:ind w:left="0"/>
            </w:pPr>
          </w:p>
        </w:tc>
      </w:tr>
      <w:tr w:rsidR="00A54E1F" w14:paraId="256AEE3D" w14:textId="77777777" w:rsidTr="00F17E72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8EA980F" w14:textId="77777777" w:rsidR="00A54E1F" w:rsidRDefault="00A54E1F" w:rsidP="007E3CF4">
            <w:pPr>
              <w:pStyle w:val="ListParagraph"/>
              <w:ind w:left="0"/>
            </w:pPr>
          </w:p>
          <w:p w14:paraId="6E253B90" w14:textId="77777777" w:rsidR="00351E99" w:rsidRDefault="00351E99" w:rsidP="007E3CF4">
            <w:pPr>
              <w:pStyle w:val="ListParagraph"/>
              <w:ind w:left="0"/>
            </w:pPr>
          </w:p>
        </w:tc>
      </w:tr>
      <w:tr w:rsidR="00744159" w14:paraId="0D80FD1A" w14:textId="77777777" w:rsidTr="00557155">
        <w:trPr>
          <w:trHeight w:val="539"/>
        </w:trPr>
        <w:tc>
          <w:tcPr>
            <w:tcW w:w="37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3CE2B" w14:textId="65301E35" w:rsidR="00A54E1F" w:rsidRDefault="00E378DA" w:rsidP="00557155">
            <w:r>
              <w:t>13</w:t>
            </w:r>
            <w:r w:rsidR="00A54E1F">
              <w:t>.</w:t>
            </w:r>
          </w:p>
        </w:tc>
        <w:tc>
          <w:tcPr>
            <w:tcW w:w="4629" w:type="pct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16B741" w14:textId="6E1FDF2D" w:rsidR="00A54E1F" w:rsidRDefault="00A54E1F" w:rsidP="00557155">
            <w:pPr>
              <w:tabs>
                <w:tab w:val="left" w:pos="1134"/>
              </w:tabs>
            </w:pPr>
            <w:r>
              <w:t>Looking at product 1, w</w:t>
            </w:r>
            <w:r w:rsidRPr="00D20153">
              <w:t xml:space="preserve">hat are the sources of sugar </w:t>
            </w:r>
            <w:r>
              <w:t>in the ingredient list</w:t>
            </w:r>
            <w:r w:rsidRPr="00D20153">
              <w:t>? (tick one)</w:t>
            </w:r>
          </w:p>
        </w:tc>
      </w:tr>
      <w:tr w:rsidR="00A54E1F" w14:paraId="0B114A0B" w14:textId="77777777" w:rsidTr="00744159">
        <w:tc>
          <w:tcPr>
            <w:tcW w:w="2151" w:type="pct"/>
            <w:gridSpan w:val="3"/>
            <w:tcBorders>
              <w:left w:val="single" w:sz="4" w:space="0" w:color="auto"/>
            </w:tcBorders>
          </w:tcPr>
          <w:p w14:paraId="287A82AC" w14:textId="0A4720B3" w:rsidR="00A54E1F" w:rsidRDefault="00A54E1F" w:rsidP="007E3CF4">
            <w:pPr>
              <w:tabs>
                <w:tab w:val="left" w:pos="1134"/>
              </w:tabs>
            </w:pPr>
            <w:r>
              <w:t>S</w:t>
            </w:r>
            <w:r w:rsidRPr="00D20153">
              <w:t>ugar and malt syrup</w:t>
            </w:r>
          </w:p>
        </w:tc>
        <w:tc>
          <w:tcPr>
            <w:tcW w:w="646" w:type="pct"/>
            <w:vAlign w:val="center"/>
          </w:tcPr>
          <w:p w14:paraId="7EF3CB1C" w14:textId="458C6C6E" w:rsidR="00A54E1F" w:rsidRDefault="00A54E1F" w:rsidP="007E3CF4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tcBorders>
              <w:right w:val="single" w:sz="4" w:space="0" w:color="auto"/>
            </w:tcBorders>
          </w:tcPr>
          <w:p w14:paraId="4ADC9372" w14:textId="32C9FE85" w:rsidR="00A54E1F" w:rsidRDefault="00A54E1F" w:rsidP="007E3CF4">
            <w:pPr>
              <w:pStyle w:val="ListParagraph"/>
              <w:ind w:left="0"/>
            </w:pPr>
          </w:p>
        </w:tc>
      </w:tr>
      <w:tr w:rsidR="00A54E1F" w14:paraId="5A821524" w14:textId="77777777" w:rsidTr="00744159">
        <w:tc>
          <w:tcPr>
            <w:tcW w:w="2151" w:type="pct"/>
            <w:gridSpan w:val="3"/>
            <w:tcBorders>
              <w:left w:val="single" w:sz="4" w:space="0" w:color="auto"/>
            </w:tcBorders>
          </w:tcPr>
          <w:p w14:paraId="3152425E" w14:textId="10348723" w:rsidR="00A54E1F" w:rsidRDefault="00A54E1F" w:rsidP="00A54E1F">
            <w:r>
              <w:t>S</w:t>
            </w:r>
            <w:r w:rsidRPr="00D20153">
              <w:t xml:space="preserve">ugar, </w:t>
            </w:r>
            <w:r w:rsidRPr="00B8337B">
              <w:t xml:space="preserve">fructose and </w:t>
            </w:r>
            <w:r>
              <w:t>lecithin</w:t>
            </w:r>
          </w:p>
        </w:tc>
        <w:tc>
          <w:tcPr>
            <w:tcW w:w="646" w:type="pct"/>
            <w:vAlign w:val="center"/>
          </w:tcPr>
          <w:p w14:paraId="3BC8D6BB" w14:textId="37287F4B" w:rsidR="00A54E1F" w:rsidRDefault="00A54E1F" w:rsidP="007E3CF4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tcBorders>
              <w:right w:val="single" w:sz="4" w:space="0" w:color="auto"/>
            </w:tcBorders>
          </w:tcPr>
          <w:p w14:paraId="1427EB7F" w14:textId="0CD585AB" w:rsidR="00A54E1F" w:rsidRDefault="00A54E1F" w:rsidP="007E3CF4">
            <w:pPr>
              <w:pStyle w:val="ListParagraph"/>
              <w:ind w:left="0"/>
            </w:pPr>
          </w:p>
        </w:tc>
      </w:tr>
      <w:tr w:rsidR="00A54E1F" w14:paraId="7C26D01A" w14:textId="77777777" w:rsidTr="00744159">
        <w:tc>
          <w:tcPr>
            <w:tcW w:w="2151" w:type="pct"/>
            <w:gridSpan w:val="3"/>
            <w:tcBorders>
              <w:left w:val="single" w:sz="4" w:space="0" w:color="auto"/>
            </w:tcBorders>
          </w:tcPr>
          <w:p w14:paraId="4B71F426" w14:textId="0E237F01" w:rsidR="00A54E1F" w:rsidRDefault="00A54E1F" w:rsidP="00A54E1F">
            <w:pPr>
              <w:tabs>
                <w:tab w:val="left" w:pos="1134"/>
              </w:tabs>
            </w:pPr>
            <w:r>
              <w:t>S</w:t>
            </w:r>
            <w:r w:rsidRPr="00B8337B">
              <w:t xml:space="preserve">ugar, fructose and </w:t>
            </w:r>
            <w:r>
              <w:rPr>
                <w:shd w:val="clear" w:color="auto" w:fill="FFFFFF"/>
              </w:rPr>
              <w:t>malt syrup</w:t>
            </w:r>
          </w:p>
        </w:tc>
        <w:tc>
          <w:tcPr>
            <w:tcW w:w="646" w:type="pct"/>
            <w:vAlign w:val="center"/>
          </w:tcPr>
          <w:p w14:paraId="6DB0291F" w14:textId="549148FC" w:rsidR="00A54E1F" w:rsidRDefault="00C569D4" w:rsidP="007E3CF4">
            <w:pPr>
              <w:jc w:val="center"/>
            </w:pPr>
            <w:r>
              <w:sym w:font="Wingdings" w:char="F0FC"/>
            </w:r>
          </w:p>
        </w:tc>
        <w:tc>
          <w:tcPr>
            <w:tcW w:w="2203" w:type="pct"/>
            <w:tcBorders>
              <w:right w:val="single" w:sz="4" w:space="0" w:color="auto"/>
            </w:tcBorders>
          </w:tcPr>
          <w:p w14:paraId="7D13D031" w14:textId="12FF3B1B" w:rsidR="00A54E1F" w:rsidRDefault="00A54E1F" w:rsidP="007E3CF4">
            <w:pPr>
              <w:pStyle w:val="ListParagraph"/>
              <w:ind w:left="0"/>
            </w:pPr>
          </w:p>
        </w:tc>
      </w:tr>
      <w:tr w:rsidR="00A54E1F" w14:paraId="3FE4051D" w14:textId="77777777" w:rsidTr="00744159">
        <w:tc>
          <w:tcPr>
            <w:tcW w:w="2151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9077AD1" w14:textId="77777777" w:rsidR="00A54E1F" w:rsidRDefault="00A54E1F" w:rsidP="007E3CF4">
            <w:pPr>
              <w:tabs>
                <w:tab w:val="left" w:pos="1134"/>
              </w:tabs>
            </w:pPr>
            <w:r>
              <w:t>N</w:t>
            </w:r>
            <w:r w:rsidRPr="00D20153">
              <w:t>ot sure</w:t>
            </w:r>
          </w:p>
          <w:p w14:paraId="3EFF8376" w14:textId="77777777" w:rsidR="00F17E72" w:rsidRDefault="00F17E72" w:rsidP="007E3CF4">
            <w:pPr>
              <w:tabs>
                <w:tab w:val="left" w:pos="1134"/>
              </w:tabs>
            </w:pPr>
          </w:p>
          <w:p w14:paraId="6C3C27A5" w14:textId="21D1116A" w:rsidR="00F17E72" w:rsidRDefault="00F17E72" w:rsidP="007E3CF4">
            <w:pPr>
              <w:tabs>
                <w:tab w:val="left" w:pos="1134"/>
              </w:tabs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5AC9DB54" w14:textId="7B5634D5" w:rsidR="00A54E1F" w:rsidRDefault="00A54E1F" w:rsidP="00F17E72">
            <w:pPr>
              <w:jc w:val="center"/>
            </w:pPr>
            <w:r>
              <w:sym w:font="Wingdings 2" w:char="F0A3"/>
            </w:r>
          </w:p>
        </w:tc>
        <w:tc>
          <w:tcPr>
            <w:tcW w:w="2203" w:type="pct"/>
            <w:tcBorders>
              <w:bottom w:val="single" w:sz="4" w:space="0" w:color="auto"/>
              <w:right w:val="single" w:sz="4" w:space="0" w:color="auto"/>
            </w:tcBorders>
          </w:tcPr>
          <w:p w14:paraId="3CFC8E18" w14:textId="0D1452A4" w:rsidR="00A54E1F" w:rsidRDefault="00A54E1F" w:rsidP="007E3CF4">
            <w:pPr>
              <w:pStyle w:val="ListParagraph"/>
              <w:ind w:left="0"/>
            </w:pPr>
          </w:p>
        </w:tc>
      </w:tr>
    </w:tbl>
    <w:p w14:paraId="021F0DB1" w14:textId="77777777" w:rsidR="00351E99" w:rsidRDefault="00351E99">
      <w:r>
        <w:br w:type="page"/>
      </w:r>
    </w:p>
    <w:tbl>
      <w:tblPr>
        <w:tblStyle w:val="TableGrid"/>
        <w:tblW w:w="50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0"/>
        <w:gridCol w:w="26"/>
        <w:gridCol w:w="3433"/>
        <w:gridCol w:w="1205"/>
        <w:gridCol w:w="17"/>
        <w:gridCol w:w="4084"/>
      </w:tblGrid>
      <w:tr w:rsidR="00A54E1F" w14:paraId="3EA6AE34" w14:textId="77777777" w:rsidTr="0055715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5756B7" w14:textId="575C11AD" w:rsidR="00A54E1F" w:rsidRDefault="00A54E1F" w:rsidP="005E1629">
            <w:pPr>
              <w:pStyle w:val="ListParagraph"/>
              <w:ind w:left="0"/>
              <w:jc w:val="center"/>
            </w:pPr>
            <w:r w:rsidRPr="006F08FE">
              <w:rPr>
                <w:b/>
              </w:rPr>
              <w:t>Section 4: This section is about health problems or diseases related to diet</w:t>
            </w:r>
            <w:r w:rsidR="00F41B9F">
              <w:rPr>
                <w:b/>
              </w:rPr>
              <w:t xml:space="preserve"> and weight management</w:t>
            </w:r>
          </w:p>
        </w:tc>
      </w:tr>
      <w:tr w:rsidR="00A54E1F" w14:paraId="08D26E76" w14:textId="77777777" w:rsidTr="0055715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E5699" w14:textId="77777777" w:rsidR="00A54E1F" w:rsidRDefault="00A54E1F" w:rsidP="005E1629">
            <w:pPr>
              <w:pStyle w:val="ListParagraph"/>
              <w:ind w:left="0"/>
            </w:pPr>
          </w:p>
          <w:p w14:paraId="7F4EB067" w14:textId="77777777" w:rsidR="00351E99" w:rsidRDefault="00351E99" w:rsidP="005E1629">
            <w:pPr>
              <w:pStyle w:val="ListParagraph"/>
              <w:ind w:left="0"/>
            </w:pPr>
          </w:p>
        </w:tc>
      </w:tr>
      <w:tr w:rsidR="00A54E1F" w14:paraId="5F7D3670" w14:textId="77777777" w:rsidTr="00557155">
        <w:trPr>
          <w:trHeight w:val="539"/>
        </w:trPr>
        <w:tc>
          <w:tcPr>
            <w:tcW w:w="314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95E68" w14:textId="603BBC82" w:rsidR="00A54E1F" w:rsidRDefault="003E06E3" w:rsidP="00EC522C">
            <w:r>
              <w:t>1</w:t>
            </w:r>
            <w:r w:rsidR="00A54E1F">
              <w:t>.</w:t>
            </w:r>
          </w:p>
        </w:tc>
        <w:tc>
          <w:tcPr>
            <w:tcW w:w="4686" w:type="pct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653A5F" w14:textId="7C5CEBBB" w:rsidR="00A54E1F" w:rsidRDefault="00A54E1F" w:rsidP="00EC522C">
            <w:r>
              <w:t>Which of the</w:t>
            </w:r>
            <w:r w:rsidR="00351E99">
              <w:t>se</w:t>
            </w:r>
            <w:r>
              <w:t xml:space="preserve"> diseases</w:t>
            </w:r>
            <w:r w:rsidRPr="0097017D">
              <w:t xml:space="preserve"> </w:t>
            </w:r>
            <w:r>
              <w:t>is</w:t>
            </w:r>
            <w:r w:rsidRPr="0097017D">
              <w:t xml:space="preserve"> r</w:t>
            </w:r>
            <w:r>
              <w:t>elated to a low intake of fibre</w:t>
            </w:r>
            <w:r w:rsidRPr="0097017D">
              <w:t>?</w:t>
            </w:r>
            <w:r w:rsidRPr="007A136B">
              <w:t xml:space="preserve"> </w:t>
            </w:r>
            <w:r>
              <w:t>(tick one)</w:t>
            </w:r>
          </w:p>
        </w:tc>
      </w:tr>
      <w:tr w:rsidR="00A54E1F" w14:paraId="52F995B8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0042E05D" w14:textId="1348FFA8" w:rsidR="00A54E1F" w:rsidRDefault="00A54E1F" w:rsidP="00061F87">
            <w:r>
              <w:t xml:space="preserve">Bowel disorders  </w:t>
            </w:r>
          </w:p>
        </w:tc>
        <w:tc>
          <w:tcPr>
            <w:tcW w:w="646" w:type="pct"/>
            <w:vAlign w:val="center"/>
          </w:tcPr>
          <w:p w14:paraId="20A5EDD5" w14:textId="6893E0C3" w:rsidR="00A54E1F" w:rsidRDefault="00C569D4" w:rsidP="00061F87">
            <w:pPr>
              <w:jc w:val="center"/>
            </w:pPr>
            <w:r>
              <w:sym w:font="Wingdings" w:char="F0FC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322BBCDF" w14:textId="4150163B" w:rsidR="00A54E1F" w:rsidRDefault="00A54E1F" w:rsidP="00061F87">
            <w:pPr>
              <w:pStyle w:val="ListParagraph"/>
              <w:ind w:left="0"/>
            </w:pPr>
          </w:p>
        </w:tc>
      </w:tr>
      <w:tr w:rsidR="00A54E1F" w14:paraId="121A1D2A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4BF1A476" w14:textId="41106B5B" w:rsidR="00A54E1F" w:rsidRDefault="00A54E1F" w:rsidP="00061F87">
            <w:r>
              <w:t>Anaemia</w:t>
            </w:r>
          </w:p>
        </w:tc>
        <w:tc>
          <w:tcPr>
            <w:tcW w:w="646" w:type="pct"/>
            <w:vAlign w:val="center"/>
          </w:tcPr>
          <w:p w14:paraId="103F1CEF" w14:textId="4FDE47D5" w:rsidR="00A54E1F" w:rsidRDefault="00A54E1F" w:rsidP="00061F87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456A17A6" w14:textId="0084AB37" w:rsidR="00A54E1F" w:rsidRDefault="00A54E1F" w:rsidP="00061F87">
            <w:pPr>
              <w:pStyle w:val="ListParagraph"/>
              <w:ind w:left="0"/>
            </w:pPr>
          </w:p>
        </w:tc>
      </w:tr>
      <w:tr w:rsidR="00A54E1F" w14:paraId="07C24C77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41A79B37" w14:textId="0DD3243A" w:rsidR="00A54E1F" w:rsidRDefault="00A54E1F" w:rsidP="00061F87">
            <w:r>
              <w:t>Tooth decay</w:t>
            </w:r>
          </w:p>
        </w:tc>
        <w:tc>
          <w:tcPr>
            <w:tcW w:w="646" w:type="pct"/>
            <w:vAlign w:val="center"/>
          </w:tcPr>
          <w:p w14:paraId="55FA550F" w14:textId="1D769012" w:rsidR="00A54E1F" w:rsidRDefault="00A54E1F" w:rsidP="00061F87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61795BC4" w14:textId="43CAD787" w:rsidR="00A54E1F" w:rsidRDefault="00A54E1F" w:rsidP="00061F87">
            <w:pPr>
              <w:pStyle w:val="ListParagraph"/>
              <w:ind w:left="0"/>
            </w:pPr>
          </w:p>
        </w:tc>
      </w:tr>
      <w:tr w:rsidR="00A54E1F" w14:paraId="62C5298D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43FC380A" w14:textId="4F90075C" w:rsidR="00A54E1F" w:rsidRDefault="00A54E1F" w:rsidP="00061F87">
            <w:r>
              <w:t>Not sure</w:t>
            </w:r>
          </w:p>
        </w:tc>
        <w:tc>
          <w:tcPr>
            <w:tcW w:w="646" w:type="pct"/>
          </w:tcPr>
          <w:p w14:paraId="3DFEA40F" w14:textId="6881C646" w:rsidR="00A54E1F" w:rsidRDefault="00A54E1F" w:rsidP="00061F87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57DA0A2C" w14:textId="487BD034" w:rsidR="00A54E1F" w:rsidRDefault="00A54E1F" w:rsidP="00061F87">
            <w:pPr>
              <w:pStyle w:val="ListParagraph"/>
              <w:ind w:left="0"/>
            </w:pPr>
          </w:p>
        </w:tc>
      </w:tr>
      <w:tr w:rsidR="00A54E1F" w14:paraId="7A89965C" w14:textId="77777777" w:rsidTr="00557155"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FECE5CD" w14:textId="77777777" w:rsidR="00A54E1F" w:rsidRDefault="00A54E1F" w:rsidP="00061F87">
            <w:pPr>
              <w:pStyle w:val="ListParagraph"/>
              <w:ind w:left="0"/>
            </w:pPr>
          </w:p>
          <w:p w14:paraId="72A33733" w14:textId="77777777" w:rsidR="00351E99" w:rsidRDefault="00351E99" w:rsidP="00061F87">
            <w:pPr>
              <w:pStyle w:val="ListParagraph"/>
              <w:ind w:left="0"/>
            </w:pPr>
          </w:p>
        </w:tc>
      </w:tr>
      <w:tr w:rsidR="00A54E1F" w14:paraId="3633BA77" w14:textId="77777777" w:rsidTr="00557155">
        <w:trPr>
          <w:trHeight w:val="539"/>
        </w:trPr>
        <w:tc>
          <w:tcPr>
            <w:tcW w:w="300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456F2" w14:textId="300A903F" w:rsidR="00A54E1F" w:rsidRDefault="003E06E3" w:rsidP="00061F87">
            <w:r>
              <w:t>2</w:t>
            </w:r>
            <w:r w:rsidR="00A54E1F">
              <w:t>.</w:t>
            </w:r>
          </w:p>
        </w:tc>
        <w:tc>
          <w:tcPr>
            <w:tcW w:w="4700" w:type="pct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80FB40" w14:textId="6594C6BA" w:rsidR="00A54E1F" w:rsidRDefault="00A54E1F" w:rsidP="00061F87">
            <w:r>
              <w:t>Which of these diseases</w:t>
            </w:r>
            <w:r w:rsidRPr="0097017D">
              <w:t xml:space="preserve"> </w:t>
            </w:r>
            <w:r>
              <w:t>is</w:t>
            </w:r>
            <w:r w:rsidRPr="0097017D">
              <w:t xml:space="preserve"> related to </w:t>
            </w:r>
            <w:r>
              <w:t>how much sugar people eat?</w:t>
            </w:r>
            <w:r w:rsidRPr="007A136B">
              <w:t xml:space="preserve"> </w:t>
            </w:r>
            <w:r>
              <w:t>(tick one)</w:t>
            </w:r>
          </w:p>
        </w:tc>
      </w:tr>
      <w:tr w:rsidR="00A54E1F" w14:paraId="7839D3BF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32FA7BFD" w14:textId="2FE9BBBC" w:rsidR="00A54E1F" w:rsidRDefault="0020371F" w:rsidP="00061F87">
            <w:r>
              <w:t>High blood pressure</w:t>
            </w:r>
          </w:p>
        </w:tc>
        <w:tc>
          <w:tcPr>
            <w:tcW w:w="646" w:type="pct"/>
            <w:vAlign w:val="center"/>
          </w:tcPr>
          <w:p w14:paraId="4E73705A" w14:textId="6D1774AA" w:rsidR="00A54E1F" w:rsidRDefault="00A54E1F" w:rsidP="00061F87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03A551A5" w14:textId="79728F4B" w:rsidR="00A54E1F" w:rsidRDefault="00A54E1F" w:rsidP="00061F87">
            <w:pPr>
              <w:pStyle w:val="ListParagraph"/>
              <w:ind w:left="0"/>
            </w:pPr>
          </w:p>
        </w:tc>
      </w:tr>
      <w:tr w:rsidR="00A54E1F" w14:paraId="198941F0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5D7D380D" w14:textId="6B6DADBB" w:rsidR="00A54E1F" w:rsidRDefault="00A54E1F" w:rsidP="00061F87">
            <w:r>
              <w:t xml:space="preserve">Tooth decay   </w:t>
            </w:r>
          </w:p>
        </w:tc>
        <w:tc>
          <w:tcPr>
            <w:tcW w:w="646" w:type="pct"/>
            <w:vAlign w:val="center"/>
          </w:tcPr>
          <w:p w14:paraId="27DC39B1" w14:textId="242B45A1" w:rsidR="00A54E1F" w:rsidRDefault="00C569D4" w:rsidP="00061F87">
            <w:pPr>
              <w:jc w:val="center"/>
            </w:pPr>
            <w:r>
              <w:sym w:font="Wingdings" w:char="F0FC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64F15651" w14:textId="05249543" w:rsidR="00A54E1F" w:rsidRDefault="00A54E1F" w:rsidP="00061F87">
            <w:pPr>
              <w:pStyle w:val="ListParagraph"/>
              <w:ind w:left="0"/>
            </w:pPr>
          </w:p>
        </w:tc>
      </w:tr>
      <w:tr w:rsidR="00A54E1F" w14:paraId="208957F5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69EF2424" w14:textId="51019EBC" w:rsidR="00A54E1F" w:rsidRDefault="0020371F" w:rsidP="00061F87">
            <w:r>
              <w:t>Anaemia</w:t>
            </w:r>
          </w:p>
        </w:tc>
        <w:tc>
          <w:tcPr>
            <w:tcW w:w="646" w:type="pct"/>
            <w:vAlign w:val="center"/>
          </w:tcPr>
          <w:p w14:paraId="164A59D0" w14:textId="2E52E49A" w:rsidR="00A54E1F" w:rsidRDefault="00A54E1F" w:rsidP="00061F87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770BF37F" w14:textId="58076F6C" w:rsidR="00A54E1F" w:rsidRDefault="00A54E1F" w:rsidP="00061F87">
            <w:pPr>
              <w:pStyle w:val="ListParagraph"/>
              <w:ind w:left="0"/>
            </w:pPr>
          </w:p>
        </w:tc>
      </w:tr>
      <w:tr w:rsidR="00A54E1F" w14:paraId="2D63B703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50001F8E" w14:textId="673C4E20" w:rsidR="00A54E1F" w:rsidRDefault="00A54E1F" w:rsidP="00061F87">
            <w:r>
              <w:t>Not sure</w:t>
            </w:r>
          </w:p>
        </w:tc>
        <w:tc>
          <w:tcPr>
            <w:tcW w:w="646" w:type="pct"/>
          </w:tcPr>
          <w:p w14:paraId="2FC7645A" w14:textId="3D18C681" w:rsidR="00A54E1F" w:rsidRDefault="00A54E1F" w:rsidP="00061F87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51044F51" w14:textId="7065B47C" w:rsidR="00A54E1F" w:rsidRDefault="00A54E1F" w:rsidP="00061F87">
            <w:pPr>
              <w:pStyle w:val="ListParagraph"/>
              <w:ind w:left="0"/>
            </w:pPr>
          </w:p>
        </w:tc>
      </w:tr>
      <w:tr w:rsidR="00A54E1F" w14:paraId="7AE40D41" w14:textId="77777777" w:rsidTr="00557155"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E38C87C" w14:textId="77777777" w:rsidR="00A54E1F" w:rsidRDefault="00A54E1F" w:rsidP="00061F87">
            <w:pPr>
              <w:pStyle w:val="ListParagraph"/>
              <w:ind w:left="0"/>
            </w:pPr>
          </w:p>
          <w:p w14:paraId="668AEE47" w14:textId="77777777" w:rsidR="00351E99" w:rsidRDefault="00351E99" w:rsidP="00061F87">
            <w:pPr>
              <w:pStyle w:val="ListParagraph"/>
              <w:ind w:left="0"/>
            </w:pPr>
          </w:p>
        </w:tc>
      </w:tr>
      <w:tr w:rsidR="00A54E1F" w14:paraId="50C32B78" w14:textId="77777777" w:rsidTr="00557155">
        <w:trPr>
          <w:trHeight w:val="539"/>
        </w:trPr>
        <w:tc>
          <w:tcPr>
            <w:tcW w:w="300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B49AED" w14:textId="3121598F" w:rsidR="00A54E1F" w:rsidRDefault="003E06E3" w:rsidP="00061F87">
            <w:r>
              <w:t>3</w:t>
            </w:r>
            <w:r w:rsidR="00A54E1F">
              <w:t xml:space="preserve">. </w:t>
            </w:r>
          </w:p>
        </w:tc>
        <w:tc>
          <w:tcPr>
            <w:tcW w:w="4700" w:type="pct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27E3" w14:textId="21AA4B7A" w:rsidR="00A54E1F" w:rsidRDefault="00A54E1F" w:rsidP="00351E99">
            <w:r>
              <w:t>Which of the</w:t>
            </w:r>
            <w:r w:rsidR="00351E99">
              <w:t xml:space="preserve">se </w:t>
            </w:r>
            <w:r>
              <w:t>diseases</w:t>
            </w:r>
            <w:r w:rsidRPr="0097017D">
              <w:t xml:space="preserve"> </w:t>
            </w:r>
            <w:r>
              <w:t>is</w:t>
            </w:r>
            <w:r w:rsidRPr="0097017D">
              <w:t xml:space="preserve"> related to</w:t>
            </w:r>
            <w:r>
              <w:t xml:space="preserve"> how much salt </w:t>
            </w:r>
            <w:r w:rsidR="0020371F">
              <w:t>(</w:t>
            </w:r>
            <w:r>
              <w:t>or sodium</w:t>
            </w:r>
            <w:r w:rsidR="0020371F">
              <w:t>)</w:t>
            </w:r>
            <w:r>
              <w:t xml:space="preserve"> people eat?</w:t>
            </w:r>
            <w:r w:rsidRPr="007A136B">
              <w:t xml:space="preserve"> </w:t>
            </w:r>
            <w:r>
              <w:t>(tick one)</w:t>
            </w:r>
          </w:p>
        </w:tc>
      </w:tr>
      <w:tr w:rsidR="00A54E1F" w14:paraId="7DD2A7D6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6A678C1C" w14:textId="61D1746C" w:rsidR="00A54E1F" w:rsidRDefault="0020371F" w:rsidP="00C10AC3">
            <w:r>
              <w:t>Hypothyroidism</w:t>
            </w:r>
          </w:p>
        </w:tc>
        <w:tc>
          <w:tcPr>
            <w:tcW w:w="646" w:type="pct"/>
            <w:vAlign w:val="center"/>
          </w:tcPr>
          <w:p w14:paraId="2176EF22" w14:textId="6F379E5E" w:rsidR="00A54E1F" w:rsidRDefault="00A54E1F" w:rsidP="00C10AC3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0950DA48" w14:textId="3B70141A" w:rsidR="00A54E1F" w:rsidRDefault="00A54E1F" w:rsidP="00C10AC3">
            <w:pPr>
              <w:pStyle w:val="ListParagraph"/>
              <w:ind w:left="0"/>
            </w:pPr>
          </w:p>
        </w:tc>
      </w:tr>
      <w:tr w:rsidR="00A54E1F" w14:paraId="05D9D982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157DB8FA" w14:textId="6D6FC7B2" w:rsidR="00A54E1F" w:rsidRDefault="00A54E1F" w:rsidP="00C10AC3">
            <w:r>
              <w:t>Diabetes</w:t>
            </w:r>
          </w:p>
        </w:tc>
        <w:tc>
          <w:tcPr>
            <w:tcW w:w="646" w:type="pct"/>
            <w:vAlign w:val="center"/>
          </w:tcPr>
          <w:p w14:paraId="132E0898" w14:textId="43C3620D" w:rsidR="00A54E1F" w:rsidRDefault="00A54E1F" w:rsidP="00C10AC3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08176DBE" w14:textId="14AADB2E" w:rsidR="00A54E1F" w:rsidRDefault="00A54E1F" w:rsidP="00C10AC3">
            <w:pPr>
              <w:pStyle w:val="ListParagraph"/>
              <w:ind w:left="0"/>
            </w:pPr>
          </w:p>
        </w:tc>
      </w:tr>
      <w:tr w:rsidR="00A54E1F" w14:paraId="12193B61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117A0EA5" w14:textId="1F3769C9" w:rsidR="00A54E1F" w:rsidRDefault="00A54E1F" w:rsidP="00C10AC3">
            <w:r>
              <w:t>H</w:t>
            </w:r>
            <w:r w:rsidRPr="00D20153">
              <w:t xml:space="preserve">igh  blood pressure  </w:t>
            </w:r>
          </w:p>
        </w:tc>
        <w:tc>
          <w:tcPr>
            <w:tcW w:w="646" w:type="pct"/>
            <w:vAlign w:val="center"/>
          </w:tcPr>
          <w:p w14:paraId="12908F2F" w14:textId="45F359AE" w:rsidR="00A54E1F" w:rsidRDefault="00C569D4" w:rsidP="00C10AC3">
            <w:pPr>
              <w:jc w:val="center"/>
            </w:pPr>
            <w:r>
              <w:sym w:font="Wingdings" w:char="F0FC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28B3BAFD" w14:textId="66E94A2B" w:rsidR="00A54E1F" w:rsidRDefault="00A54E1F" w:rsidP="00C10AC3">
            <w:pPr>
              <w:pStyle w:val="ListParagraph"/>
              <w:ind w:left="0"/>
            </w:pPr>
          </w:p>
        </w:tc>
      </w:tr>
      <w:tr w:rsidR="00A54E1F" w14:paraId="188D8898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6D07A5F1" w14:textId="2BE21744" w:rsidR="00A54E1F" w:rsidRDefault="00A54E1F" w:rsidP="00C10AC3">
            <w:r>
              <w:t>Not sure</w:t>
            </w:r>
          </w:p>
        </w:tc>
        <w:tc>
          <w:tcPr>
            <w:tcW w:w="646" w:type="pct"/>
          </w:tcPr>
          <w:p w14:paraId="5976071C" w14:textId="33BA71EB" w:rsidR="00A54E1F" w:rsidRDefault="00A54E1F" w:rsidP="00C10AC3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597C81D4" w14:textId="62A76FDF" w:rsidR="00A54E1F" w:rsidRDefault="00A54E1F" w:rsidP="00C10AC3">
            <w:pPr>
              <w:pStyle w:val="ListParagraph"/>
              <w:ind w:left="0"/>
            </w:pPr>
          </w:p>
        </w:tc>
      </w:tr>
      <w:tr w:rsidR="0020371F" w14:paraId="5FBCDBCD" w14:textId="77777777" w:rsidTr="00557155"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36FFCCF" w14:textId="77777777" w:rsidR="0020371F" w:rsidRDefault="0020371F" w:rsidP="00C10AC3">
            <w:pPr>
              <w:pStyle w:val="ListParagraph"/>
              <w:ind w:left="0"/>
            </w:pPr>
          </w:p>
          <w:p w14:paraId="6C8259D3" w14:textId="77777777" w:rsidR="00351E99" w:rsidRDefault="00351E99" w:rsidP="00C10AC3">
            <w:pPr>
              <w:pStyle w:val="ListParagraph"/>
              <w:ind w:left="0"/>
            </w:pPr>
          </w:p>
        </w:tc>
      </w:tr>
      <w:tr w:rsidR="0020371F" w14:paraId="70E6741E" w14:textId="77777777" w:rsidTr="00557155">
        <w:trPr>
          <w:trHeight w:val="728"/>
        </w:trPr>
        <w:tc>
          <w:tcPr>
            <w:tcW w:w="284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B4933BE" w14:textId="26A7FC13" w:rsidR="0020371F" w:rsidRDefault="003E06E3" w:rsidP="00C10AC3">
            <w:r>
              <w:t>4</w:t>
            </w:r>
            <w:r w:rsidR="0020371F">
              <w:t>.</w:t>
            </w:r>
          </w:p>
        </w:tc>
        <w:tc>
          <w:tcPr>
            <w:tcW w:w="4716" w:type="pct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828C181" w14:textId="77777777" w:rsidR="00744159" w:rsidRDefault="0020371F" w:rsidP="0020371F">
            <w:pPr>
              <w:pStyle w:val="ListParagraph"/>
              <w:ind w:left="0"/>
            </w:pPr>
            <w:r>
              <w:t xml:space="preserve">Which of these options do experts recommend to reduce the chances of getting cancer? </w:t>
            </w:r>
          </w:p>
          <w:p w14:paraId="723185C9" w14:textId="5E9459A4" w:rsidR="0020371F" w:rsidRDefault="0020371F" w:rsidP="0020371F">
            <w:pPr>
              <w:pStyle w:val="ListParagraph"/>
              <w:ind w:left="0"/>
            </w:pPr>
            <w:r>
              <w:t>(tick one)</w:t>
            </w:r>
          </w:p>
        </w:tc>
      </w:tr>
      <w:tr w:rsidR="0020371F" w14:paraId="017B8AD7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1B8C747C" w14:textId="683FD731" w:rsidR="0020371F" w:rsidRDefault="0020371F" w:rsidP="00C10AC3">
            <w:r>
              <w:t>Drinking alcohol regularly</w:t>
            </w:r>
          </w:p>
        </w:tc>
        <w:tc>
          <w:tcPr>
            <w:tcW w:w="646" w:type="pct"/>
            <w:vAlign w:val="center"/>
          </w:tcPr>
          <w:p w14:paraId="765D701E" w14:textId="3043A07E" w:rsidR="0020371F" w:rsidRDefault="0020371F" w:rsidP="00C10AC3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79A31C24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65A8851B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7B8A1406" w14:textId="742F6091" w:rsidR="0020371F" w:rsidRDefault="0020371F" w:rsidP="00C10AC3">
            <w:r>
              <w:t>Eating less red meat</w:t>
            </w:r>
          </w:p>
        </w:tc>
        <w:tc>
          <w:tcPr>
            <w:tcW w:w="646" w:type="pct"/>
            <w:vAlign w:val="center"/>
          </w:tcPr>
          <w:p w14:paraId="7B2F13AD" w14:textId="3D29473F" w:rsidR="0020371F" w:rsidRDefault="00C569D4" w:rsidP="00C10AC3">
            <w:pPr>
              <w:jc w:val="center"/>
            </w:pPr>
            <w:r>
              <w:sym w:font="Wingdings" w:char="F0FC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5812D5FF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44D11C44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095D73FB" w14:textId="58989ED9" w:rsidR="0020371F" w:rsidRDefault="0020371F" w:rsidP="00C10AC3">
            <w:r>
              <w:t>Avoiding additives in food</w:t>
            </w:r>
          </w:p>
        </w:tc>
        <w:tc>
          <w:tcPr>
            <w:tcW w:w="646" w:type="pct"/>
            <w:vAlign w:val="center"/>
          </w:tcPr>
          <w:p w14:paraId="61371470" w14:textId="5D94A87B" w:rsidR="0020371F" w:rsidRDefault="0020371F" w:rsidP="00C10AC3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1917E5A1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37BE611C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2536412F" w14:textId="7212D48E" w:rsidR="0020371F" w:rsidRDefault="0020371F" w:rsidP="00C10AC3">
            <w:r>
              <w:t>Not sure</w:t>
            </w:r>
          </w:p>
        </w:tc>
        <w:tc>
          <w:tcPr>
            <w:tcW w:w="646" w:type="pct"/>
          </w:tcPr>
          <w:p w14:paraId="2D6F71CE" w14:textId="2B1068CD" w:rsidR="0020371F" w:rsidRDefault="0020371F" w:rsidP="00C10AC3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276DBB7D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4D6976E3" w14:textId="77777777" w:rsidTr="00557155"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A428125" w14:textId="77777777" w:rsidR="0020371F" w:rsidRDefault="0020371F" w:rsidP="00C10AC3">
            <w:pPr>
              <w:pStyle w:val="ListParagraph"/>
              <w:ind w:left="0"/>
            </w:pPr>
          </w:p>
          <w:p w14:paraId="3A28E1C1" w14:textId="77777777" w:rsidR="00351E99" w:rsidRDefault="00351E99" w:rsidP="00C10AC3">
            <w:pPr>
              <w:pStyle w:val="ListParagraph"/>
              <w:ind w:left="0"/>
            </w:pPr>
          </w:p>
        </w:tc>
      </w:tr>
      <w:tr w:rsidR="0020371F" w14:paraId="5480F17E" w14:textId="77777777" w:rsidTr="00557155">
        <w:trPr>
          <w:trHeight w:val="507"/>
        </w:trPr>
        <w:tc>
          <w:tcPr>
            <w:tcW w:w="28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02D122" w14:textId="228E067F" w:rsidR="0020371F" w:rsidRDefault="003E06E3" w:rsidP="00557155">
            <w:r>
              <w:t>5</w:t>
            </w:r>
            <w:r w:rsidR="0020371F">
              <w:t>.</w:t>
            </w:r>
          </w:p>
        </w:tc>
        <w:tc>
          <w:tcPr>
            <w:tcW w:w="4716" w:type="pct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8F9B9" w14:textId="78062826" w:rsidR="0020371F" w:rsidRDefault="0020371F" w:rsidP="00557155">
            <w:pPr>
              <w:pStyle w:val="ListParagraph"/>
              <w:ind w:left="0"/>
            </w:pPr>
            <w:r>
              <w:t>Which of these options do experts recommend to prevent heart disease? (tick one)</w:t>
            </w:r>
          </w:p>
        </w:tc>
      </w:tr>
      <w:tr w:rsidR="0020371F" w14:paraId="690D4496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0CECC2D4" w14:textId="1F3F3D28" w:rsidR="0020371F" w:rsidRDefault="0020371F" w:rsidP="00C10AC3">
            <w:r>
              <w:t>Taking nutritional supplements</w:t>
            </w:r>
          </w:p>
        </w:tc>
        <w:tc>
          <w:tcPr>
            <w:tcW w:w="646" w:type="pct"/>
            <w:vAlign w:val="center"/>
          </w:tcPr>
          <w:p w14:paraId="71FAF76F" w14:textId="58892E77" w:rsidR="0020371F" w:rsidRDefault="0020371F" w:rsidP="00C10AC3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43F354E9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512AA0BE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3D0D1572" w14:textId="5819EB0A" w:rsidR="0020371F" w:rsidRDefault="0020371F" w:rsidP="00C10AC3">
            <w:r>
              <w:t>Eating less oily fish</w:t>
            </w:r>
          </w:p>
        </w:tc>
        <w:tc>
          <w:tcPr>
            <w:tcW w:w="646" w:type="pct"/>
            <w:vAlign w:val="center"/>
          </w:tcPr>
          <w:p w14:paraId="39FC7FEB" w14:textId="21C87CE6" w:rsidR="0020371F" w:rsidRDefault="0020371F" w:rsidP="00C10AC3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26C43B7B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78CE2CCA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6B6588AA" w14:textId="755AD1B8" w:rsidR="0020371F" w:rsidRDefault="0020371F" w:rsidP="00C10AC3">
            <w:r>
              <w:t>Eating less trans-fats</w:t>
            </w:r>
          </w:p>
        </w:tc>
        <w:tc>
          <w:tcPr>
            <w:tcW w:w="646" w:type="pct"/>
            <w:vAlign w:val="center"/>
          </w:tcPr>
          <w:p w14:paraId="3138D453" w14:textId="37AFC226" w:rsidR="0020371F" w:rsidRDefault="00C569D4" w:rsidP="00C10AC3">
            <w:pPr>
              <w:jc w:val="center"/>
            </w:pPr>
            <w:r>
              <w:sym w:font="Wingdings" w:char="F0FC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6C3643A6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54B309F4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18993A65" w14:textId="382C800C" w:rsidR="0020371F" w:rsidRDefault="0020371F" w:rsidP="00C10AC3">
            <w:r>
              <w:t>Not sure</w:t>
            </w:r>
          </w:p>
        </w:tc>
        <w:tc>
          <w:tcPr>
            <w:tcW w:w="646" w:type="pct"/>
          </w:tcPr>
          <w:p w14:paraId="4961F5A7" w14:textId="0CAFBB3E" w:rsidR="0020371F" w:rsidRDefault="0020371F" w:rsidP="00C10AC3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4E19F404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4FF6A01E" w14:textId="77777777" w:rsidTr="00557155"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4612A28" w14:textId="77777777" w:rsidR="0020371F" w:rsidRDefault="0020371F" w:rsidP="00C10AC3">
            <w:pPr>
              <w:pStyle w:val="ListParagraph"/>
              <w:ind w:left="0"/>
            </w:pPr>
          </w:p>
          <w:p w14:paraId="53A0840C" w14:textId="77777777" w:rsidR="00351E99" w:rsidRDefault="00351E99" w:rsidP="00C10AC3">
            <w:pPr>
              <w:pStyle w:val="ListParagraph"/>
              <w:ind w:left="0"/>
            </w:pPr>
          </w:p>
        </w:tc>
      </w:tr>
      <w:tr w:rsidR="0020371F" w14:paraId="5D0199CB" w14:textId="77777777" w:rsidTr="00557155">
        <w:trPr>
          <w:trHeight w:val="523"/>
        </w:trPr>
        <w:tc>
          <w:tcPr>
            <w:tcW w:w="28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43820" w14:textId="254090F6" w:rsidR="0020371F" w:rsidRDefault="003E06E3" w:rsidP="00557155">
            <w:r>
              <w:t>6</w:t>
            </w:r>
            <w:r w:rsidR="0020371F">
              <w:t>.</w:t>
            </w:r>
          </w:p>
        </w:tc>
        <w:tc>
          <w:tcPr>
            <w:tcW w:w="4716" w:type="pct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103F4" w14:textId="74F3C742" w:rsidR="0020371F" w:rsidRDefault="0020371F" w:rsidP="00557155">
            <w:pPr>
              <w:pStyle w:val="ListParagraph"/>
              <w:ind w:left="0"/>
            </w:pPr>
            <w:r>
              <w:t>Which of these options do experts recommend to prevent diabetes? (tick one)</w:t>
            </w:r>
          </w:p>
        </w:tc>
      </w:tr>
      <w:tr w:rsidR="0020371F" w14:paraId="61491AB6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186162B4" w14:textId="47301301" w:rsidR="0020371F" w:rsidRDefault="0020371F" w:rsidP="00C10AC3">
            <w:r>
              <w:t>Eating less refined foods</w:t>
            </w:r>
          </w:p>
        </w:tc>
        <w:tc>
          <w:tcPr>
            <w:tcW w:w="646" w:type="pct"/>
            <w:vAlign w:val="center"/>
          </w:tcPr>
          <w:p w14:paraId="6B1450D4" w14:textId="6BE84F29" w:rsidR="0020371F" w:rsidRDefault="00C569D4" w:rsidP="00C10AC3">
            <w:pPr>
              <w:jc w:val="center"/>
            </w:pPr>
            <w:r>
              <w:sym w:font="Wingdings" w:char="F0FC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056DD320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4C20FFD6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4C9298C6" w14:textId="1A55FA16" w:rsidR="0020371F" w:rsidRDefault="0020371F" w:rsidP="00C10AC3">
            <w:r>
              <w:t>Drinking more fruit juice</w:t>
            </w:r>
          </w:p>
        </w:tc>
        <w:tc>
          <w:tcPr>
            <w:tcW w:w="646" w:type="pct"/>
            <w:vAlign w:val="center"/>
          </w:tcPr>
          <w:p w14:paraId="2EFBC9E9" w14:textId="188B8743" w:rsidR="0020371F" w:rsidRDefault="0020371F" w:rsidP="00C10AC3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0C7DAB4A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43133982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2903994C" w14:textId="6F67E6F8" w:rsidR="0020371F" w:rsidRDefault="0020371F" w:rsidP="00C10AC3">
            <w:r>
              <w:t>Eating more processed meat</w:t>
            </w:r>
          </w:p>
        </w:tc>
        <w:tc>
          <w:tcPr>
            <w:tcW w:w="646" w:type="pct"/>
            <w:vAlign w:val="center"/>
          </w:tcPr>
          <w:p w14:paraId="0A1CC950" w14:textId="3BD0D4F4" w:rsidR="0020371F" w:rsidRDefault="0020371F" w:rsidP="00C10AC3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0D63A73B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657C72A1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5391F71C" w14:textId="0014B527" w:rsidR="0020371F" w:rsidRDefault="0020371F" w:rsidP="00C10AC3">
            <w:r>
              <w:t>Not sure</w:t>
            </w:r>
          </w:p>
        </w:tc>
        <w:tc>
          <w:tcPr>
            <w:tcW w:w="646" w:type="pct"/>
          </w:tcPr>
          <w:p w14:paraId="21C1C092" w14:textId="558676A5" w:rsidR="0020371F" w:rsidRDefault="0020371F" w:rsidP="00C10AC3">
            <w:pPr>
              <w:jc w:val="center"/>
            </w:pPr>
            <w:r>
              <w:sym w:font="Wingdings 2" w:char="F0A3"/>
            </w:r>
          </w:p>
        </w:tc>
        <w:tc>
          <w:tcPr>
            <w:tcW w:w="2199" w:type="pct"/>
            <w:gridSpan w:val="2"/>
            <w:tcBorders>
              <w:right w:val="single" w:sz="4" w:space="0" w:color="auto"/>
            </w:tcBorders>
          </w:tcPr>
          <w:p w14:paraId="21055AE3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664B2071" w14:textId="77777777" w:rsidTr="00557155"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7ED1" w14:textId="77777777" w:rsidR="0020371F" w:rsidRDefault="0020371F" w:rsidP="00C10AC3">
            <w:pPr>
              <w:pStyle w:val="ListParagraph"/>
              <w:ind w:left="0"/>
            </w:pPr>
          </w:p>
        </w:tc>
      </w:tr>
      <w:tr w:rsidR="0020371F" w14:paraId="73E1F1E8" w14:textId="77777777" w:rsidTr="00557155">
        <w:trPr>
          <w:trHeight w:val="639"/>
        </w:trPr>
        <w:tc>
          <w:tcPr>
            <w:tcW w:w="314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A3CB05" w14:textId="3646D9D3" w:rsidR="0020371F" w:rsidRDefault="003E06E3" w:rsidP="004C35E1">
            <w:r>
              <w:t>7</w:t>
            </w:r>
            <w:r w:rsidR="0020371F">
              <w:t>.</w:t>
            </w:r>
          </w:p>
        </w:tc>
        <w:tc>
          <w:tcPr>
            <w:tcW w:w="4686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682BA" w14:textId="2694F58D" w:rsidR="0020371F" w:rsidRDefault="0020371F" w:rsidP="004C35E1">
            <w:r>
              <w:t>Which one of these foods is more likely to raise people’s blood cholesterol? (tick one)</w:t>
            </w:r>
          </w:p>
        </w:tc>
      </w:tr>
      <w:tr w:rsidR="0020371F" w14:paraId="4EA98F5F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3E0A5767" w14:textId="38D8283A" w:rsidR="0020371F" w:rsidRDefault="0020371F" w:rsidP="004C35E1">
            <w:r>
              <w:t>Eggs</w:t>
            </w:r>
          </w:p>
        </w:tc>
        <w:tc>
          <w:tcPr>
            <w:tcW w:w="655" w:type="pct"/>
            <w:gridSpan w:val="2"/>
            <w:vAlign w:val="center"/>
          </w:tcPr>
          <w:p w14:paraId="2DC7E9A7" w14:textId="4432E163" w:rsidR="0020371F" w:rsidRDefault="0020371F" w:rsidP="004C35E1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23D8C926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64F188A2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59EDFDCF" w14:textId="18B0D6AF" w:rsidR="0020371F" w:rsidRDefault="0020371F" w:rsidP="004C35E1">
            <w:r>
              <w:t>Vegetable oils</w:t>
            </w:r>
          </w:p>
        </w:tc>
        <w:tc>
          <w:tcPr>
            <w:tcW w:w="655" w:type="pct"/>
            <w:gridSpan w:val="2"/>
            <w:vAlign w:val="center"/>
          </w:tcPr>
          <w:p w14:paraId="1A2EE749" w14:textId="6EFD58F2" w:rsidR="0020371F" w:rsidRDefault="0020371F" w:rsidP="004C35E1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154075BD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3433527B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211398CD" w14:textId="0CA37E1F" w:rsidR="0020371F" w:rsidRDefault="0020371F" w:rsidP="004C35E1">
            <w:r>
              <w:t xml:space="preserve">Animal fat   </w:t>
            </w:r>
          </w:p>
        </w:tc>
        <w:tc>
          <w:tcPr>
            <w:tcW w:w="655" w:type="pct"/>
            <w:gridSpan w:val="2"/>
          </w:tcPr>
          <w:p w14:paraId="07D9C42C" w14:textId="5345A650" w:rsidR="0020371F" w:rsidRDefault="00503AD5" w:rsidP="004C35E1">
            <w:pPr>
              <w:jc w:val="center"/>
            </w:pPr>
            <w:r>
              <w:sym w:font="Wingdings" w:char="F0FC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7C03ADE6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0FEE5237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7ED4939D" w14:textId="72242BA0" w:rsidR="0020371F" w:rsidRDefault="0020371F" w:rsidP="004C35E1">
            <w:r>
              <w:t>Not sure</w:t>
            </w:r>
          </w:p>
        </w:tc>
        <w:tc>
          <w:tcPr>
            <w:tcW w:w="655" w:type="pct"/>
            <w:gridSpan w:val="2"/>
          </w:tcPr>
          <w:p w14:paraId="3C2FF8A7" w14:textId="20F173AB" w:rsidR="0020371F" w:rsidRDefault="0020371F" w:rsidP="004C35E1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4A5DEA32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61659E7C" w14:textId="77777777" w:rsidTr="00557155"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71F488C" w14:textId="77777777" w:rsidR="0020371F" w:rsidRDefault="0020371F" w:rsidP="004C35E1">
            <w:pPr>
              <w:pStyle w:val="ListParagraph"/>
              <w:ind w:left="0"/>
            </w:pPr>
          </w:p>
          <w:p w14:paraId="71519247" w14:textId="77777777" w:rsidR="003E06E3" w:rsidRDefault="003E06E3" w:rsidP="004C35E1">
            <w:pPr>
              <w:pStyle w:val="ListParagraph"/>
              <w:ind w:left="0"/>
            </w:pPr>
          </w:p>
        </w:tc>
      </w:tr>
      <w:tr w:rsidR="0020371F" w14:paraId="44E19A83" w14:textId="77777777" w:rsidTr="00557155">
        <w:trPr>
          <w:trHeight w:val="1082"/>
        </w:trPr>
        <w:tc>
          <w:tcPr>
            <w:tcW w:w="314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C096E0E" w14:textId="32791E05" w:rsidR="0020371F" w:rsidRDefault="003E06E3" w:rsidP="004C35E1">
            <w:r>
              <w:t>8</w:t>
            </w:r>
            <w:r w:rsidR="0020371F">
              <w:t>.</w:t>
            </w:r>
          </w:p>
        </w:tc>
        <w:tc>
          <w:tcPr>
            <w:tcW w:w="4686" w:type="pct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18BA263" w14:textId="790C1307" w:rsidR="0020371F" w:rsidRDefault="0020371F" w:rsidP="0020371F">
            <w:r w:rsidRPr="00932B5B">
              <w:t xml:space="preserve">Which one of these foods is classified as </w:t>
            </w:r>
            <w:r>
              <w:t xml:space="preserve">having a </w:t>
            </w:r>
            <w:r w:rsidRPr="00932B5B">
              <w:t>high Glyc</w:t>
            </w:r>
            <w:r>
              <w:t>a</w:t>
            </w:r>
            <w:r w:rsidRPr="00932B5B">
              <w:t>emic Index (</w:t>
            </w:r>
            <w:r w:rsidRPr="00744159">
              <w:rPr>
                <w:rFonts w:cs="Arial"/>
                <w:shd w:val="clear" w:color="auto" w:fill="F2F2F2" w:themeFill="background1" w:themeFillShade="F2"/>
              </w:rPr>
              <w:t>Glycaemic Index is a measure of the impact of a food on blood sugar levels, thus a high Glycaemic Index means a greater rise in blood sugar after eating)? (tick one)</w:t>
            </w:r>
          </w:p>
        </w:tc>
      </w:tr>
      <w:tr w:rsidR="0020371F" w14:paraId="017D9FC5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3E2B82F0" w14:textId="177F4A8E" w:rsidR="0020371F" w:rsidRDefault="0020371F" w:rsidP="004C35E1">
            <w:r>
              <w:t>W</w:t>
            </w:r>
            <w:r w:rsidR="00422503">
              <w:t>hole</w:t>
            </w:r>
            <w:r w:rsidRPr="00932B5B">
              <w:t>grain cereals</w:t>
            </w:r>
          </w:p>
        </w:tc>
        <w:tc>
          <w:tcPr>
            <w:tcW w:w="655" w:type="pct"/>
            <w:gridSpan w:val="2"/>
            <w:vAlign w:val="center"/>
          </w:tcPr>
          <w:p w14:paraId="264B0C4D" w14:textId="10D77D0E" w:rsidR="0020371F" w:rsidRDefault="0020371F" w:rsidP="004C35E1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12166DC3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4D9E455D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4B66F872" w14:textId="05D81B4C" w:rsidR="0020371F" w:rsidRDefault="0020371F" w:rsidP="004C35E1">
            <w:r w:rsidRPr="00555FB8">
              <w:t xml:space="preserve">white bread                 </w:t>
            </w:r>
          </w:p>
        </w:tc>
        <w:tc>
          <w:tcPr>
            <w:tcW w:w="655" w:type="pct"/>
            <w:gridSpan w:val="2"/>
            <w:vAlign w:val="center"/>
          </w:tcPr>
          <w:p w14:paraId="485609E0" w14:textId="4A89DFD7" w:rsidR="0020371F" w:rsidRDefault="00503AD5" w:rsidP="004C35E1">
            <w:pPr>
              <w:jc w:val="center"/>
            </w:pPr>
            <w:r>
              <w:sym w:font="Wingdings" w:char="F0FC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4CB4C2B4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58D3CB52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4BD7CFAF" w14:textId="00A76769" w:rsidR="0020371F" w:rsidRDefault="0020371F" w:rsidP="004C35E1">
            <w:r>
              <w:t>F</w:t>
            </w:r>
            <w:r w:rsidRPr="00932B5B">
              <w:t>ruit and vegetables</w:t>
            </w:r>
          </w:p>
        </w:tc>
        <w:tc>
          <w:tcPr>
            <w:tcW w:w="655" w:type="pct"/>
            <w:gridSpan w:val="2"/>
          </w:tcPr>
          <w:p w14:paraId="314750AE" w14:textId="36DCD49F" w:rsidR="0020371F" w:rsidRDefault="0020371F" w:rsidP="004C35E1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072CB2CB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12880B95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719F2FED" w14:textId="3136E8A2" w:rsidR="0020371F" w:rsidRDefault="0020371F" w:rsidP="004C35E1">
            <w:r>
              <w:t>Not sure</w:t>
            </w:r>
          </w:p>
        </w:tc>
        <w:tc>
          <w:tcPr>
            <w:tcW w:w="655" w:type="pct"/>
            <w:gridSpan w:val="2"/>
          </w:tcPr>
          <w:p w14:paraId="02FE8B9D" w14:textId="50D5A769" w:rsidR="0020371F" w:rsidRDefault="0020371F" w:rsidP="004C35E1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45EC3A5E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622FD113" w14:textId="77777777" w:rsidTr="00557155">
        <w:trPr>
          <w:trHeight w:val="489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E62DFC7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03254739" w14:textId="77777777" w:rsidTr="00557155">
        <w:trPr>
          <w:trHeight w:val="634"/>
        </w:trPr>
        <w:tc>
          <w:tcPr>
            <w:tcW w:w="314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E1225" w14:textId="6258BE36" w:rsidR="0020371F" w:rsidRDefault="003E06E3" w:rsidP="004C35E1">
            <w:r>
              <w:t>9</w:t>
            </w:r>
            <w:r w:rsidR="0020371F">
              <w:t xml:space="preserve">. </w:t>
            </w:r>
          </w:p>
        </w:tc>
        <w:tc>
          <w:tcPr>
            <w:tcW w:w="4686" w:type="pct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1AA47D" w14:textId="078BD8BA" w:rsidR="0020371F" w:rsidRDefault="0020371F" w:rsidP="00422503">
            <w:r>
              <w:t xml:space="preserve">To </w:t>
            </w:r>
            <w:r w:rsidR="00422503">
              <w:t>maintain</w:t>
            </w:r>
            <w:r>
              <w:t xml:space="preserve"> a healthy weight </w:t>
            </w:r>
            <w:r w:rsidR="00422503">
              <w:t xml:space="preserve">people </w:t>
            </w:r>
            <w:r w:rsidRPr="00D20153">
              <w:t xml:space="preserve">should cut </w:t>
            </w:r>
            <w:r>
              <w:t xml:space="preserve">fat </w:t>
            </w:r>
            <w:r w:rsidRPr="00D20153">
              <w:t>out completely. (</w:t>
            </w:r>
            <w:r>
              <w:t xml:space="preserve">tick one) </w:t>
            </w:r>
          </w:p>
        </w:tc>
      </w:tr>
      <w:tr w:rsidR="0020371F" w14:paraId="74A2075C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5F74A270" w14:textId="1414C276" w:rsidR="0020371F" w:rsidRDefault="0020371F" w:rsidP="004C35E1">
            <w:r>
              <w:t>Agree</w:t>
            </w:r>
          </w:p>
        </w:tc>
        <w:tc>
          <w:tcPr>
            <w:tcW w:w="655" w:type="pct"/>
            <w:gridSpan w:val="2"/>
            <w:vAlign w:val="center"/>
          </w:tcPr>
          <w:p w14:paraId="1888890B" w14:textId="2B58CACC" w:rsidR="0020371F" w:rsidRDefault="0020371F" w:rsidP="004C35E1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6128C889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6A5BD795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07013B3A" w14:textId="7B74D30C" w:rsidR="0020371F" w:rsidRDefault="0020371F" w:rsidP="004C35E1">
            <w:r>
              <w:t>Disagree</w:t>
            </w:r>
          </w:p>
        </w:tc>
        <w:tc>
          <w:tcPr>
            <w:tcW w:w="655" w:type="pct"/>
            <w:gridSpan w:val="2"/>
          </w:tcPr>
          <w:p w14:paraId="5549DBA3" w14:textId="5B3E81FE" w:rsidR="0020371F" w:rsidRDefault="00503AD5" w:rsidP="004C35E1">
            <w:pPr>
              <w:jc w:val="center"/>
            </w:pPr>
            <w:r>
              <w:sym w:font="Wingdings" w:char="F0FC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191233D9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5BD335FB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19C2449C" w14:textId="4BD17DAD" w:rsidR="0020371F" w:rsidRDefault="0020371F" w:rsidP="004C35E1">
            <w:r>
              <w:t>Not sure</w:t>
            </w:r>
          </w:p>
        </w:tc>
        <w:tc>
          <w:tcPr>
            <w:tcW w:w="655" w:type="pct"/>
            <w:gridSpan w:val="2"/>
          </w:tcPr>
          <w:p w14:paraId="4CCED21D" w14:textId="3378E594" w:rsidR="0020371F" w:rsidRDefault="0020371F" w:rsidP="004C35E1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12622FDF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69B5570B" w14:textId="77777777" w:rsidTr="00557155">
        <w:trPr>
          <w:trHeight w:val="471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67676B8" w14:textId="77777777" w:rsidR="0020371F" w:rsidRDefault="0020371F" w:rsidP="004C35E1">
            <w:pPr>
              <w:pStyle w:val="ListParagraph"/>
              <w:ind w:left="0"/>
            </w:pPr>
          </w:p>
        </w:tc>
      </w:tr>
      <w:tr w:rsidR="0020371F" w14:paraId="21444598" w14:textId="77777777" w:rsidTr="00557155">
        <w:trPr>
          <w:trHeight w:val="630"/>
        </w:trPr>
        <w:tc>
          <w:tcPr>
            <w:tcW w:w="314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D2A85B" w14:textId="0BF74F3B" w:rsidR="0020371F" w:rsidRDefault="003E06E3" w:rsidP="00D2315E">
            <w:r>
              <w:t>10</w:t>
            </w:r>
            <w:r w:rsidR="0020371F">
              <w:t>.</w:t>
            </w:r>
          </w:p>
        </w:tc>
        <w:tc>
          <w:tcPr>
            <w:tcW w:w="4686" w:type="pct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1EBCF7" w14:textId="546F5DF6" w:rsidR="0020371F" w:rsidRDefault="0020371F" w:rsidP="00422503">
            <w:pPr>
              <w:tabs>
                <w:tab w:val="left" w:pos="1134"/>
              </w:tabs>
            </w:pPr>
            <w:r>
              <w:t xml:space="preserve">To maintain a healthy weight </w:t>
            </w:r>
            <w:r w:rsidR="00422503">
              <w:t>people should eat a high</w:t>
            </w:r>
            <w:r>
              <w:t xml:space="preserve"> protein diet. (tick one)</w:t>
            </w:r>
          </w:p>
        </w:tc>
      </w:tr>
      <w:tr w:rsidR="0020371F" w14:paraId="2319BB2F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7142459F" w14:textId="4F745E3B" w:rsidR="0020371F" w:rsidRDefault="0020371F" w:rsidP="00D2315E">
            <w:r>
              <w:t>Agree</w:t>
            </w:r>
          </w:p>
        </w:tc>
        <w:tc>
          <w:tcPr>
            <w:tcW w:w="655" w:type="pct"/>
            <w:gridSpan w:val="2"/>
            <w:vAlign w:val="center"/>
          </w:tcPr>
          <w:p w14:paraId="1675D1A3" w14:textId="5A3C3223" w:rsidR="0020371F" w:rsidRDefault="0020371F" w:rsidP="00D2315E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7D46E059" w14:textId="77777777" w:rsidR="0020371F" w:rsidRDefault="0020371F" w:rsidP="00D2315E">
            <w:pPr>
              <w:pStyle w:val="ListParagraph"/>
              <w:ind w:left="0"/>
            </w:pPr>
          </w:p>
        </w:tc>
      </w:tr>
      <w:tr w:rsidR="0020371F" w14:paraId="0C0D5F3D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2D2EAF80" w14:textId="6C10207D" w:rsidR="0020371F" w:rsidRDefault="0020371F" w:rsidP="00D2315E">
            <w:r>
              <w:t>Disagree</w:t>
            </w:r>
          </w:p>
        </w:tc>
        <w:tc>
          <w:tcPr>
            <w:tcW w:w="655" w:type="pct"/>
            <w:gridSpan w:val="2"/>
          </w:tcPr>
          <w:p w14:paraId="730F8887" w14:textId="13715726" w:rsidR="0020371F" w:rsidRDefault="00503AD5" w:rsidP="00D2315E">
            <w:pPr>
              <w:jc w:val="center"/>
            </w:pPr>
            <w:r>
              <w:sym w:font="Wingdings" w:char="F0FC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04856200" w14:textId="77777777" w:rsidR="0020371F" w:rsidRDefault="0020371F" w:rsidP="00D2315E">
            <w:pPr>
              <w:pStyle w:val="ListParagraph"/>
              <w:ind w:left="0"/>
            </w:pPr>
          </w:p>
        </w:tc>
      </w:tr>
      <w:tr w:rsidR="0020371F" w14:paraId="43B4F3ED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780B5457" w14:textId="38786B4D" w:rsidR="0020371F" w:rsidRDefault="0020371F" w:rsidP="00D2315E">
            <w:r>
              <w:t>Not sure</w:t>
            </w:r>
          </w:p>
        </w:tc>
        <w:tc>
          <w:tcPr>
            <w:tcW w:w="655" w:type="pct"/>
            <w:gridSpan w:val="2"/>
          </w:tcPr>
          <w:p w14:paraId="65AF7BC0" w14:textId="37AE9C0E" w:rsidR="0020371F" w:rsidRDefault="0020371F" w:rsidP="00D2315E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19433E2D" w14:textId="77777777" w:rsidR="0020371F" w:rsidRDefault="0020371F" w:rsidP="00D2315E">
            <w:pPr>
              <w:pStyle w:val="ListParagraph"/>
              <w:ind w:left="0"/>
            </w:pPr>
          </w:p>
        </w:tc>
      </w:tr>
      <w:tr w:rsidR="0020371F" w14:paraId="3F64E65F" w14:textId="77777777" w:rsidTr="00557155">
        <w:trPr>
          <w:trHeight w:val="467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18D28DA" w14:textId="77777777" w:rsidR="0020371F" w:rsidRDefault="0020371F" w:rsidP="00D2315E">
            <w:pPr>
              <w:pStyle w:val="ListParagraph"/>
              <w:ind w:left="0"/>
            </w:pPr>
          </w:p>
        </w:tc>
      </w:tr>
      <w:tr w:rsidR="0020371F" w14:paraId="47F8A621" w14:textId="77777777" w:rsidTr="00557155">
        <w:trPr>
          <w:trHeight w:val="640"/>
        </w:trPr>
        <w:tc>
          <w:tcPr>
            <w:tcW w:w="314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99F6CC" w14:textId="1043EDB8" w:rsidR="0020371F" w:rsidRDefault="003E06E3" w:rsidP="00D2315E">
            <w:r>
              <w:t>11</w:t>
            </w:r>
            <w:r w:rsidR="0020371F">
              <w:t>.</w:t>
            </w:r>
          </w:p>
        </w:tc>
        <w:tc>
          <w:tcPr>
            <w:tcW w:w="4686" w:type="pct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F63E8" w14:textId="7B14E7DE" w:rsidR="0020371F" w:rsidRDefault="0020371F" w:rsidP="00D2315E">
            <w:pPr>
              <w:pStyle w:val="ListParagraph"/>
              <w:ind w:left="0"/>
            </w:pPr>
            <w:r w:rsidRPr="006B5D4E">
              <w:t xml:space="preserve">Eating </w:t>
            </w:r>
            <w:r>
              <w:t>bread always causes weight gain. (tick one)</w:t>
            </w:r>
          </w:p>
        </w:tc>
      </w:tr>
      <w:tr w:rsidR="0020371F" w14:paraId="02E8CFCE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290A1ABA" w14:textId="41BB4A87" w:rsidR="0020371F" w:rsidRDefault="0020371F" w:rsidP="00D2315E">
            <w:r>
              <w:t>Agree</w:t>
            </w:r>
          </w:p>
        </w:tc>
        <w:tc>
          <w:tcPr>
            <w:tcW w:w="655" w:type="pct"/>
            <w:gridSpan w:val="2"/>
            <w:vAlign w:val="center"/>
          </w:tcPr>
          <w:p w14:paraId="03B02A24" w14:textId="228FE6F4" w:rsidR="0020371F" w:rsidRDefault="0020371F" w:rsidP="00D2315E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0D90B127" w14:textId="77777777" w:rsidR="0020371F" w:rsidRDefault="0020371F" w:rsidP="00D2315E">
            <w:pPr>
              <w:pStyle w:val="ListParagraph"/>
              <w:ind w:left="0"/>
            </w:pPr>
          </w:p>
        </w:tc>
      </w:tr>
      <w:tr w:rsidR="0020371F" w14:paraId="0B0D6F4D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3878D2E0" w14:textId="49270545" w:rsidR="0020371F" w:rsidRDefault="0020371F" w:rsidP="00D2315E">
            <w:r>
              <w:t>Disagree</w:t>
            </w:r>
          </w:p>
        </w:tc>
        <w:tc>
          <w:tcPr>
            <w:tcW w:w="655" w:type="pct"/>
            <w:gridSpan w:val="2"/>
          </w:tcPr>
          <w:p w14:paraId="0E3EA855" w14:textId="096F1421" w:rsidR="0020371F" w:rsidRDefault="00503AD5" w:rsidP="00D2315E">
            <w:pPr>
              <w:jc w:val="center"/>
            </w:pPr>
            <w:r>
              <w:sym w:font="Wingdings" w:char="F0FC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6742DC61" w14:textId="77777777" w:rsidR="0020371F" w:rsidRDefault="0020371F" w:rsidP="00D2315E">
            <w:pPr>
              <w:pStyle w:val="ListParagraph"/>
              <w:ind w:left="0"/>
            </w:pPr>
          </w:p>
        </w:tc>
      </w:tr>
      <w:tr w:rsidR="0020371F" w14:paraId="60724131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3661AB21" w14:textId="7901F4F1" w:rsidR="0020371F" w:rsidRDefault="0020371F" w:rsidP="00D2315E">
            <w:r>
              <w:t>Not Sure</w:t>
            </w:r>
          </w:p>
        </w:tc>
        <w:tc>
          <w:tcPr>
            <w:tcW w:w="655" w:type="pct"/>
            <w:gridSpan w:val="2"/>
          </w:tcPr>
          <w:p w14:paraId="5BEEDF96" w14:textId="48F7B69E" w:rsidR="0020371F" w:rsidRDefault="0020371F" w:rsidP="00D2315E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1122004D" w14:textId="77777777" w:rsidR="0020371F" w:rsidRDefault="0020371F" w:rsidP="00D2315E">
            <w:pPr>
              <w:pStyle w:val="ListParagraph"/>
              <w:ind w:left="0"/>
            </w:pPr>
          </w:p>
        </w:tc>
      </w:tr>
      <w:tr w:rsidR="0020371F" w14:paraId="51D57AFE" w14:textId="77777777" w:rsidTr="00557155">
        <w:trPr>
          <w:trHeight w:val="536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3B50034" w14:textId="77777777" w:rsidR="009E6F5B" w:rsidRDefault="009E6F5B" w:rsidP="00D2315E">
            <w:pPr>
              <w:pStyle w:val="ListParagraph"/>
              <w:ind w:left="0"/>
            </w:pPr>
          </w:p>
        </w:tc>
      </w:tr>
      <w:tr w:rsidR="0020371F" w14:paraId="0103379A" w14:textId="77777777" w:rsidTr="00557155">
        <w:trPr>
          <w:trHeight w:val="608"/>
        </w:trPr>
        <w:tc>
          <w:tcPr>
            <w:tcW w:w="314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3CF9A" w14:textId="303A7C3C" w:rsidR="0020371F" w:rsidRDefault="003E06E3" w:rsidP="00D2315E">
            <w:r>
              <w:t>12</w:t>
            </w:r>
            <w:r w:rsidR="0020371F">
              <w:t>.</w:t>
            </w:r>
          </w:p>
        </w:tc>
        <w:tc>
          <w:tcPr>
            <w:tcW w:w="4686" w:type="pct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CF6283" w14:textId="4F748A9F" w:rsidR="0020371F" w:rsidRDefault="0020371F" w:rsidP="00D2315E">
            <w:pPr>
              <w:pStyle w:val="ListParagraph"/>
              <w:ind w:left="0"/>
            </w:pPr>
            <w:r w:rsidRPr="00DD2B11">
              <w:rPr>
                <w:rFonts w:ascii="Calibri" w:eastAsia="Times New Roman" w:hAnsi="Calibri" w:cs="Times New Roman"/>
                <w:lang w:eastAsia="en-GB"/>
              </w:rPr>
              <w:t xml:space="preserve">Fibre can decrease </w:t>
            </w:r>
            <w:r w:rsidR="00422503">
              <w:rPr>
                <w:rFonts w:ascii="Calibri" w:eastAsia="Times New Roman" w:hAnsi="Calibri" w:cs="Times New Roman"/>
                <w:lang w:eastAsia="en-GB"/>
              </w:rPr>
              <w:t xml:space="preserve">the </w:t>
            </w:r>
            <w:r w:rsidRPr="00DD2B11">
              <w:rPr>
                <w:rFonts w:ascii="Calibri" w:eastAsia="Times New Roman" w:hAnsi="Calibri" w:cs="Times New Roman"/>
                <w:lang w:eastAsia="en-GB"/>
              </w:rPr>
              <w:t>chances of gaining weight. (tick one)</w:t>
            </w:r>
          </w:p>
        </w:tc>
      </w:tr>
      <w:tr w:rsidR="0020371F" w14:paraId="64F7EDD1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66DC858B" w14:textId="20C58874" w:rsidR="0020371F" w:rsidRDefault="0020371F" w:rsidP="00D2315E">
            <w:r>
              <w:t>Agree</w:t>
            </w:r>
          </w:p>
        </w:tc>
        <w:tc>
          <w:tcPr>
            <w:tcW w:w="655" w:type="pct"/>
            <w:gridSpan w:val="2"/>
            <w:vAlign w:val="center"/>
          </w:tcPr>
          <w:p w14:paraId="34FC264D" w14:textId="65118B20" w:rsidR="0020371F" w:rsidRDefault="00503AD5" w:rsidP="00D2315E">
            <w:pPr>
              <w:jc w:val="center"/>
            </w:pPr>
            <w:r>
              <w:sym w:font="Wingdings" w:char="F0FC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5B7CFCB7" w14:textId="77777777" w:rsidR="0020371F" w:rsidRDefault="0020371F" w:rsidP="00D2315E">
            <w:pPr>
              <w:pStyle w:val="ListParagraph"/>
              <w:ind w:left="0"/>
            </w:pPr>
          </w:p>
        </w:tc>
      </w:tr>
      <w:tr w:rsidR="0020371F" w14:paraId="02A4A2EA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166B5600" w14:textId="5510A062" w:rsidR="0020371F" w:rsidRDefault="0020371F" w:rsidP="00D2315E">
            <w:r>
              <w:t>Disagree</w:t>
            </w:r>
          </w:p>
        </w:tc>
        <w:tc>
          <w:tcPr>
            <w:tcW w:w="655" w:type="pct"/>
            <w:gridSpan w:val="2"/>
          </w:tcPr>
          <w:p w14:paraId="2ECF0722" w14:textId="4E4ED55A" w:rsidR="0020371F" w:rsidRDefault="0020371F" w:rsidP="00D2315E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7242AAF0" w14:textId="77777777" w:rsidR="0020371F" w:rsidRDefault="0020371F" w:rsidP="00D2315E">
            <w:pPr>
              <w:pStyle w:val="ListParagraph"/>
              <w:ind w:left="0"/>
            </w:pPr>
          </w:p>
        </w:tc>
      </w:tr>
      <w:tr w:rsidR="0020371F" w14:paraId="2D5BDB04" w14:textId="77777777" w:rsidTr="00557155">
        <w:tc>
          <w:tcPr>
            <w:tcW w:w="2155" w:type="pct"/>
            <w:gridSpan w:val="4"/>
            <w:tcBorders>
              <w:left w:val="single" w:sz="4" w:space="0" w:color="auto"/>
            </w:tcBorders>
          </w:tcPr>
          <w:p w14:paraId="010AA9E0" w14:textId="79E5AC0F" w:rsidR="0020371F" w:rsidRDefault="0020371F" w:rsidP="00D2315E">
            <w:r>
              <w:t>Not sure</w:t>
            </w:r>
          </w:p>
        </w:tc>
        <w:tc>
          <w:tcPr>
            <w:tcW w:w="655" w:type="pct"/>
            <w:gridSpan w:val="2"/>
          </w:tcPr>
          <w:p w14:paraId="1123B911" w14:textId="415BC34C" w:rsidR="0020371F" w:rsidRDefault="0020371F" w:rsidP="00D2315E">
            <w:pPr>
              <w:jc w:val="center"/>
            </w:pPr>
            <w:r>
              <w:sym w:font="Wingdings 2" w:char="F0A3"/>
            </w:r>
          </w:p>
        </w:tc>
        <w:tc>
          <w:tcPr>
            <w:tcW w:w="2190" w:type="pct"/>
            <w:tcBorders>
              <w:right w:val="single" w:sz="4" w:space="0" w:color="auto"/>
            </w:tcBorders>
          </w:tcPr>
          <w:p w14:paraId="458F8130" w14:textId="77777777" w:rsidR="0020371F" w:rsidRDefault="0020371F" w:rsidP="00D2315E">
            <w:pPr>
              <w:pStyle w:val="ListParagraph"/>
              <w:ind w:left="0"/>
            </w:pPr>
          </w:p>
        </w:tc>
      </w:tr>
      <w:tr w:rsidR="0020371F" w14:paraId="594123AD" w14:textId="77777777" w:rsidTr="00557155"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353" w14:textId="77777777" w:rsidR="009A6B46" w:rsidRDefault="009A6B46" w:rsidP="00D2315E">
            <w:pPr>
              <w:pStyle w:val="ListParagraph"/>
              <w:ind w:left="0"/>
            </w:pPr>
          </w:p>
          <w:p w14:paraId="6351EEC0" w14:textId="77777777" w:rsidR="009A6B46" w:rsidRDefault="009A6B46" w:rsidP="00D2315E">
            <w:pPr>
              <w:pStyle w:val="ListParagraph"/>
              <w:ind w:left="0"/>
            </w:pPr>
          </w:p>
        </w:tc>
      </w:tr>
    </w:tbl>
    <w:p w14:paraId="3551C3EC" w14:textId="77777777" w:rsidR="00557155" w:rsidRDefault="00557155">
      <w:r>
        <w:br w:type="page"/>
      </w:r>
    </w:p>
    <w:tbl>
      <w:tblPr>
        <w:tblStyle w:val="TableGrid"/>
        <w:tblW w:w="67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82"/>
        <w:gridCol w:w="2429"/>
        <w:gridCol w:w="922"/>
        <w:gridCol w:w="52"/>
        <w:gridCol w:w="1133"/>
        <w:gridCol w:w="37"/>
        <w:gridCol w:w="962"/>
        <w:gridCol w:w="260"/>
        <w:gridCol w:w="1257"/>
        <w:gridCol w:w="1606"/>
        <w:gridCol w:w="3069"/>
      </w:tblGrid>
      <w:tr w:rsidR="0020371F" w14:paraId="4408D2C2" w14:textId="77777777" w:rsidTr="00557155">
        <w:trPr>
          <w:gridAfter w:val="1"/>
          <w:wAfter w:w="1238" w:type="pct"/>
          <w:trHeight w:val="63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FFA6A" w14:textId="3F0CCA9C" w:rsidR="0020371F" w:rsidRDefault="003E06E3" w:rsidP="009A1201">
            <w:r>
              <w:t>13</w:t>
            </w:r>
            <w:r w:rsidR="0020371F">
              <w:t xml:space="preserve">. </w:t>
            </w:r>
          </w:p>
        </w:tc>
        <w:tc>
          <w:tcPr>
            <w:tcW w:w="3526" w:type="pct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20BD3E" w14:textId="1A92D78C" w:rsidR="0020371F" w:rsidRDefault="009A6B46" w:rsidP="00422503">
            <w:pPr>
              <w:tabs>
                <w:tab w:val="left" w:pos="1134"/>
              </w:tabs>
            </w:pPr>
            <w:r>
              <w:t>Which</w:t>
            </w:r>
            <w:r w:rsidR="0020371F" w:rsidRPr="006F08FE">
              <w:t xml:space="preserve"> of these options can help </w:t>
            </w:r>
            <w:r w:rsidR="00422503">
              <w:t>people</w:t>
            </w:r>
            <w:r w:rsidR="0020371F" w:rsidRPr="006F08FE">
              <w:t xml:space="preserve"> to </w:t>
            </w:r>
            <w:r w:rsidR="00422503">
              <w:t>maintain a healthy</w:t>
            </w:r>
            <w:r w:rsidR="0020371F" w:rsidRPr="006F08FE">
              <w:t xml:space="preserve"> weight</w:t>
            </w:r>
            <w:r w:rsidR="0020371F">
              <w:t>? (answer each one)</w:t>
            </w:r>
          </w:p>
        </w:tc>
      </w:tr>
      <w:tr w:rsidR="0020371F" w14:paraId="55F15B7F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218A3126" w14:textId="77777777" w:rsidR="0020371F" w:rsidRDefault="0020371F" w:rsidP="00D2315E"/>
        </w:tc>
        <w:tc>
          <w:tcPr>
            <w:tcW w:w="493" w:type="pct"/>
            <w:gridSpan w:val="3"/>
          </w:tcPr>
          <w:p w14:paraId="4D8C3C05" w14:textId="5FE06D7D" w:rsidR="0020371F" w:rsidRDefault="0020371F" w:rsidP="009A1201">
            <w:pPr>
              <w:jc w:val="center"/>
            </w:pPr>
            <w:r>
              <w:t>Yes</w:t>
            </w:r>
          </w:p>
        </w:tc>
        <w:tc>
          <w:tcPr>
            <w:tcW w:w="493" w:type="pct"/>
            <w:gridSpan w:val="2"/>
          </w:tcPr>
          <w:p w14:paraId="17E77505" w14:textId="3FD53285" w:rsidR="0020371F" w:rsidRDefault="0020371F" w:rsidP="009A1201">
            <w:pPr>
              <w:pStyle w:val="ListParagraph"/>
              <w:ind w:left="0"/>
              <w:jc w:val="center"/>
            </w:pPr>
            <w:r>
              <w:t>No</w:t>
            </w:r>
          </w:p>
        </w:tc>
        <w:tc>
          <w:tcPr>
            <w:tcW w:w="507" w:type="pct"/>
          </w:tcPr>
          <w:p w14:paraId="2580F531" w14:textId="70FFF78C" w:rsidR="0020371F" w:rsidRDefault="0020371F" w:rsidP="009A1201">
            <w:pPr>
              <w:pStyle w:val="ListParagraph"/>
              <w:ind w:left="0"/>
              <w:jc w:val="center"/>
            </w:pPr>
            <w:r>
              <w:t>Not sure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14:paraId="62B1B172" w14:textId="77777777" w:rsidR="0020371F" w:rsidRDefault="0020371F" w:rsidP="00D2315E">
            <w:pPr>
              <w:pStyle w:val="ListParagraph"/>
              <w:ind w:left="0"/>
            </w:pPr>
          </w:p>
        </w:tc>
      </w:tr>
      <w:tr w:rsidR="0020371F" w14:paraId="265ADAD3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2750055C" w14:textId="71D05D51" w:rsidR="0020371F" w:rsidRDefault="008E60B2" w:rsidP="009A1201">
            <w:r>
              <w:t>N</w:t>
            </w:r>
            <w:r w:rsidR="00422503">
              <w:t>o</w:t>
            </w:r>
            <w:r>
              <w:t>t</w:t>
            </w:r>
            <w:r w:rsidR="00422503">
              <w:t xml:space="preserve"> </w:t>
            </w:r>
            <w:r w:rsidR="0020371F">
              <w:t>eat</w:t>
            </w:r>
            <w:r w:rsidR="00422503">
              <w:t>ing</w:t>
            </w:r>
            <w:r w:rsidR="0020371F">
              <w:t xml:space="preserve"> while watching TV</w:t>
            </w:r>
          </w:p>
        </w:tc>
        <w:tc>
          <w:tcPr>
            <w:tcW w:w="493" w:type="pct"/>
            <w:gridSpan w:val="3"/>
            <w:vAlign w:val="center"/>
          </w:tcPr>
          <w:p w14:paraId="43EA5551" w14:textId="1464A425" w:rsidR="0020371F" w:rsidRDefault="00503AD5" w:rsidP="009A1201">
            <w:pPr>
              <w:jc w:val="center"/>
            </w:pPr>
            <w:r>
              <w:sym w:font="Wingdings" w:char="F0FC"/>
            </w:r>
          </w:p>
        </w:tc>
        <w:tc>
          <w:tcPr>
            <w:tcW w:w="493" w:type="pct"/>
            <w:gridSpan w:val="2"/>
            <w:vAlign w:val="center"/>
          </w:tcPr>
          <w:p w14:paraId="0FD7D56D" w14:textId="56A4DDA0" w:rsidR="0020371F" w:rsidRDefault="0020371F" w:rsidP="009A1201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507" w:type="pct"/>
            <w:vAlign w:val="center"/>
          </w:tcPr>
          <w:p w14:paraId="662377A2" w14:textId="0DD72270" w:rsidR="0020371F" w:rsidRDefault="0020371F" w:rsidP="009A1201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14:paraId="27E8BB01" w14:textId="77777777" w:rsidR="0020371F" w:rsidRDefault="0020371F" w:rsidP="009A1201">
            <w:pPr>
              <w:pStyle w:val="ListParagraph"/>
              <w:ind w:left="0"/>
            </w:pPr>
          </w:p>
        </w:tc>
      </w:tr>
      <w:tr w:rsidR="0020371F" w14:paraId="21CF5F8F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3C8F1D96" w14:textId="44374B60" w:rsidR="0020371F" w:rsidRDefault="0020371F" w:rsidP="009A1201">
            <w:r>
              <w:t>Read</w:t>
            </w:r>
            <w:r w:rsidR="00422503">
              <w:t>ing</w:t>
            </w:r>
            <w:r>
              <w:t xml:space="preserve"> food labels</w:t>
            </w:r>
          </w:p>
        </w:tc>
        <w:tc>
          <w:tcPr>
            <w:tcW w:w="493" w:type="pct"/>
            <w:gridSpan w:val="3"/>
            <w:vAlign w:val="center"/>
          </w:tcPr>
          <w:p w14:paraId="596EEB1E" w14:textId="52960D9C" w:rsidR="0020371F" w:rsidRDefault="00503AD5" w:rsidP="009A1201">
            <w:pPr>
              <w:jc w:val="center"/>
            </w:pPr>
            <w:r>
              <w:sym w:font="Wingdings" w:char="F0FC"/>
            </w:r>
          </w:p>
        </w:tc>
        <w:tc>
          <w:tcPr>
            <w:tcW w:w="493" w:type="pct"/>
            <w:gridSpan w:val="2"/>
            <w:vAlign w:val="center"/>
          </w:tcPr>
          <w:p w14:paraId="0F3EBFC2" w14:textId="6579D7D3" w:rsidR="0020371F" w:rsidRDefault="0020371F" w:rsidP="009A1201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507" w:type="pct"/>
            <w:vAlign w:val="center"/>
          </w:tcPr>
          <w:p w14:paraId="754F317E" w14:textId="0E59A33B" w:rsidR="0020371F" w:rsidRDefault="0020371F" w:rsidP="009A1201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14:paraId="4F9EFFFD" w14:textId="77777777" w:rsidR="0020371F" w:rsidRDefault="0020371F" w:rsidP="009A1201">
            <w:pPr>
              <w:pStyle w:val="ListParagraph"/>
              <w:ind w:left="0"/>
            </w:pPr>
          </w:p>
        </w:tc>
      </w:tr>
      <w:tr w:rsidR="0020371F" w14:paraId="090E6C6F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2B91B1D7" w14:textId="09CD29F8" w:rsidR="0020371F" w:rsidRDefault="00422503" w:rsidP="009A1201">
            <w:r>
              <w:rPr>
                <w:color w:val="000000"/>
                <w:shd w:val="clear" w:color="auto" w:fill="FFFFFF"/>
              </w:rPr>
              <w:t>Taking</w:t>
            </w:r>
            <w:r w:rsidR="0020371F" w:rsidRPr="00B871CB">
              <w:rPr>
                <w:color w:val="000000"/>
                <w:shd w:val="clear" w:color="auto" w:fill="FFFFFF"/>
              </w:rPr>
              <w:t xml:space="preserve"> nutritional supplements</w:t>
            </w:r>
          </w:p>
        </w:tc>
        <w:tc>
          <w:tcPr>
            <w:tcW w:w="493" w:type="pct"/>
            <w:gridSpan w:val="3"/>
            <w:vAlign w:val="center"/>
          </w:tcPr>
          <w:p w14:paraId="0F604420" w14:textId="1FD7BF4A" w:rsidR="0020371F" w:rsidRDefault="0020371F" w:rsidP="009A1201">
            <w:pPr>
              <w:jc w:val="center"/>
            </w:pPr>
            <w:r>
              <w:sym w:font="Wingdings 2" w:char="F0A3"/>
            </w:r>
          </w:p>
        </w:tc>
        <w:tc>
          <w:tcPr>
            <w:tcW w:w="493" w:type="pct"/>
            <w:gridSpan w:val="2"/>
            <w:vAlign w:val="center"/>
          </w:tcPr>
          <w:p w14:paraId="7B2229E2" w14:textId="2D0C1AB5" w:rsidR="0020371F" w:rsidRDefault="00503AD5" w:rsidP="009A1201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507" w:type="pct"/>
            <w:vAlign w:val="center"/>
          </w:tcPr>
          <w:p w14:paraId="68ADAE06" w14:textId="469B57A4" w:rsidR="0020371F" w:rsidRDefault="0020371F" w:rsidP="009A1201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14:paraId="368AE20A" w14:textId="77777777" w:rsidR="0020371F" w:rsidRDefault="0020371F" w:rsidP="009A1201">
            <w:pPr>
              <w:pStyle w:val="ListParagraph"/>
              <w:ind w:left="0"/>
            </w:pPr>
          </w:p>
        </w:tc>
      </w:tr>
      <w:tr w:rsidR="0020371F" w14:paraId="09C6E874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096286CA" w14:textId="2BF9539B" w:rsidR="0020371F" w:rsidRDefault="0020371F" w:rsidP="00422503">
            <w:r>
              <w:t>M</w:t>
            </w:r>
            <w:r w:rsidRPr="00B871CB">
              <w:t>onitor</w:t>
            </w:r>
            <w:r w:rsidR="00422503">
              <w:t>ing</w:t>
            </w:r>
            <w:r w:rsidRPr="00B871CB">
              <w:t xml:space="preserve"> </w:t>
            </w:r>
            <w:r w:rsidR="00422503">
              <w:t>their</w:t>
            </w:r>
            <w:r w:rsidRPr="00B871CB">
              <w:t xml:space="preserve"> eating</w:t>
            </w:r>
          </w:p>
        </w:tc>
        <w:tc>
          <w:tcPr>
            <w:tcW w:w="493" w:type="pct"/>
            <w:gridSpan w:val="3"/>
            <w:vAlign w:val="center"/>
          </w:tcPr>
          <w:p w14:paraId="23D9AA28" w14:textId="1A09C6A3" w:rsidR="0020371F" w:rsidRDefault="00503AD5" w:rsidP="009A1201">
            <w:pPr>
              <w:jc w:val="center"/>
            </w:pPr>
            <w:r>
              <w:sym w:font="Wingdings" w:char="F0FC"/>
            </w:r>
          </w:p>
        </w:tc>
        <w:tc>
          <w:tcPr>
            <w:tcW w:w="493" w:type="pct"/>
            <w:gridSpan w:val="2"/>
            <w:vAlign w:val="center"/>
          </w:tcPr>
          <w:p w14:paraId="706191E7" w14:textId="1020EB02" w:rsidR="0020371F" w:rsidRDefault="0020371F" w:rsidP="009A1201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507" w:type="pct"/>
            <w:vAlign w:val="center"/>
          </w:tcPr>
          <w:p w14:paraId="6A272ECC" w14:textId="59E46FFC" w:rsidR="0020371F" w:rsidRDefault="0020371F" w:rsidP="009A1201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14:paraId="044FF06B" w14:textId="77777777" w:rsidR="0020371F" w:rsidRDefault="0020371F" w:rsidP="009A1201">
            <w:pPr>
              <w:pStyle w:val="ListParagraph"/>
              <w:ind w:left="0"/>
            </w:pPr>
          </w:p>
        </w:tc>
      </w:tr>
      <w:tr w:rsidR="0020371F" w14:paraId="3881E7B5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2ED06ABB" w14:textId="49645827" w:rsidR="0020371F" w:rsidRDefault="0020371F" w:rsidP="00422503">
            <w:r>
              <w:t>Monitor</w:t>
            </w:r>
            <w:r w:rsidR="00422503">
              <w:t>ing</w:t>
            </w:r>
            <w:r>
              <w:t xml:space="preserve"> </w:t>
            </w:r>
            <w:r w:rsidR="00422503">
              <w:t>their</w:t>
            </w:r>
            <w:r>
              <w:t xml:space="preserve"> weight</w:t>
            </w:r>
          </w:p>
        </w:tc>
        <w:tc>
          <w:tcPr>
            <w:tcW w:w="493" w:type="pct"/>
            <w:gridSpan w:val="3"/>
          </w:tcPr>
          <w:p w14:paraId="0C9B5171" w14:textId="5E975E74" w:rsidR="0020371F" w:rsidRDefault="00503AD5" w:rsidP="009A1201">
            <w:pPr>
              <w:jc w:val="center"/>
            </w:pPr>
            <w:r>
              <w:sym w:font="Wingdings" w:char="F0FC"/>
            </w:r>
          </w:p>
        </w:tc>
        <w:tc>
          <w:tcPr>
            <w:tcW w:w="493" w:type="pct"/>
            <w:gridSpan w:val="2"/>
          </w:tcPr>
          <w:p w14:paraId="3D9016CC" w14:textId="0DD55837" w:rsidR="0020371F" w:rsidRDefault="0020371F" w:rsidP="009A1201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507" w:type="pct"/>
          </w:tcPr>
          <w:p w14:paraId="5BC7532B" w14:textId="4CA5E509" w:rsidR="0020371F" w:rsidRDefault="0020371F" w:rsidP="009A1201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14:paraId="764E64E7" w14:textId="77777777" w:rsidR="0020371F" w:rsidRDefault="0020371F" w:rsidP="009A1201">
            <w:pPr>
              <w:pStyle w:val="ListParagraph"/>
              <w:ind w:left="0"/>
            </w:pPr>
          </w:p>
        </w:tc>
      </w:tr>
      <w:tr w:rsidR="0020371F" w14:paraId="4D3FDFA7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43FD60FF" w14:textId="2996B120" w:rsidR="0020371F" w:rsidRDefault="00422503" w:rsidP="009A1201">
            <w:r>
              <w:t>Grazing throughout the day</w:t>
            </w:r>
          </w:p>
        </w:tc>
        <w:tc>
          <w:tcPr>
            <w:tcW w:w="493" w:type="pct"/>
            <w:gridSpan w:val="3"/>
          </w:tcPr>
          <w:p w14:paraId="6A7EE981" w14:textId="135066CF" w:rsidR="0020371F" w:rsidRDefault="0020371F" w:rsidP="009A1201">
            <w:pPr>
              <w:jc w:val="center"/>
            </w:pPr>
            <w:r>
              <w:sym w:font="Wingdings 2" w:char="F0A3"/>
            </w:r>
          </w:p>
        </w:tc>
        <w:tc>
          <w:tcPr>
            <w:tcW w:w="493" w:type="pct"/>
            <w:gridSpan w:val="2"/>
          </w:tcPr>
          <w:p w14:paraId="21D0F606" w14:textId="19BE6564" w:rsidR="0020371F" w:rsidRDefault="00503AD5" w:rsidP="009A1201">
            <w:pPr>
              <w:pStyle w:val="ListParagraph"/>
              <w:ind w:left="0"/>
              <w:jc w:val="center"/>
            </w:pPr>
            <w:r>
              <w:sym w:font="Wingdings" w:char="F0FC"/>
            </w:r>
          </w:p>
        </w:tc>
        <w:tc>
          <w:tcPr>
            <w:tcW w:w="507" w:type="pct"/>
          </w:tcPr>
          <w:p w14:paraId="687AF6D4" w14:textId="18A6B6ED" w:rsidR="0020371F" w:rsidRDefault="0020371F" w:rsidP="009A1201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14:paraId="78897AFB" w14:textId="77777777" w:rsidR="0020371F" w:rsidRDefault="0020371F" w:rsidP="009A1201">
            <w:pPr>
              <w:pStyle w:val="ListParagraph"/>
              <w:ind w:left="0"/>
            </w:pPr>
          </w:p>
        </w:tc>
      </w:tr>
      <w:tr w:rsidR="0020371F" w14:paraId="52912D78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0E63C6A4" w14:textId="77777777" w:rsidR="0020371F" w:rsidRDefault="0020371F" w:rsidP="009A1201">
            <w:pPr>
              <w:pStyle w:val="ListParagraph"/>
              <w:ind w:left="0"/>
            </w:pPr>
          </w:p>
          <w:p w14:paraId="5621323D" w14:textId="77777777" w:rsidR="009A6B46" w:rsidRDefault="009A6B46" w:rsidP="009A1201">
            <w:pPr>
              <w:pStyle w:val="ListParagraph"/>
              <w:ind w:left="0"/>
            </w:pPr>
          </w:p>
        </w:tc>
      </w:tr>
      <w:tr w:rsidR="0020371F" w14:paraId="52A8C4CB" w14:textId="77777777" w:rsidTr="00744159">
        <w:trPr>
          <w:gridAfter w:val="1"/>
          <w:wAfter w:w="1238" w:type="pct"/>
          <w:trHeight w:val="696"/>
        </w:trPr>
        <w:tc>
          <w:tcPr>
            <w:tcW w:w="23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6B5B458" w14:textId="7CAE0651" w:rsidR="0020371F" w:rsidRDefault="003E06E3" w:rsidP="009A1201">
            <w:r>
              <w:t>14</w:t>
            </w:r>
            <w:r w:rsidR="0020371F">
              <w:t xml:space="preserve">. </w:t>
            </w:r>
          </w:p>
        </w:tc>
        <w:tc>
          <w:tcPr>
            <w:tcW w:w="3526" w:type="pct"/>
            <w:gridSpan w:val="10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D28D679" w14:textId="77777777" w:rsidR="0062526A" w:rsidRDefault="00422503" w:rsidP="00422503">
            <w:r>
              <w:t>If</w:t>
            </w:r>
            <w:r w:rsidR="0020371F" w:rsidRPr="00D20153">
              <w:t xml:space="preserve"> someone </w:t>
            </w:r>
            <w:r>
              <w:t>has a Body M</w:t>
            </w:r>
            <w:r w:rsidR="0020371F" w:rsidRPr="00D20153">
              <w:t>ass Index (BMI</w:t>
            </w:r>
            <w:r>
              <w:t>) of 23kg/m</w:t>
            </w:r>
            <w:r w:rsidRPr="00422503">
              <w:rPr>
                <w:vertAlign w:val="superscript"/>
              </w:rPr>
              <w:t>2</w:t>
            </w:r>
            <w:r>
              <w:t>, what would their weight status be</w:t>
            </w:r>
            <w:r w:rsidR="0020371F" w:rsidRPr="00D20153">
              <w:t xml:space="preserve">? </w:t>
            </w:r>
          </w:p>
          <w:p w14:paraId="0D6ABB86" w14:textId="32B8BAD9" w:rsidR="0020371F" w:rsidRDefault="0020371F" w:rsidP="00422503">
            <w:r w:rsidRPr="00D20153">
              <w:t>(t</w:t>
            </w:r>
            <w:r>
              <w:t>ick one)</w:t>
            </w:r>
          </w:p>
        </w:tc>
      </w:tr>
      <w:tr w:rsidR="0020371F" w14:paraId="79BAC573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2F9273AB" w14:textId="679413C8" w:rsidR="0020371F" w:rsidRDefault="0020371F" w:rsidP="009A1201">
            <w:r>
              <w:t>U</w:t>
            </w:r>
            <w:r w:rsidRPr="00D20153">
              <w:t>nderweight</w:t>
            </w:r>
          </w:p>
        </w:tc>
        <w:tc>
          <w:tcPr>
            <w:tcW w:w="493" w:type="pct"/>
            <w:gridSpan w:val="3"/>
            <w:vAlign w:val="center"/>
          </w:tcPr>
          <w:p w14:paraId="206C2B62" w14:textId="5A4162F3" w:rsidR="0020371F" w:rsidRDefault="0020371F" w:rsidP="009A1201">
            <w:pPr>
              <w:jc w:val="center"/>
            </w:pPr>
            <w:r>
              <w:sym w:font="Wingdings 2" w:char="F0A3"/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5BA8E735" w14:textId="77777777" w:rsidR="0020371F" w:rsidRDefault="0020371F" w:rsidP="009A1201">
            <w:pPr>
              <w:pStyle w:val="ListParagraph"/>
              <w:ind w:left="0"/>
            </w:pPr>
          </w:p>
        </w:tc>
      </w:tr>
      <w:tr w:rsidR="0020371F" w14:paraId="2AAF8B48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0D35CDE2" w14:textId="0FC73EA7" w:rsidR="0020371F" w:rsidRPr="009A1201" w:rsidRDefault="0020371F" w:rsidP="009A1201">
            <w:pPr>
              <w:rPr>
                <w:b/>
              </w:rPr>
            </w:pPr>
            <w:r>
              <w:t>N</w:t>
            </w:r>
            <w:r w:rsidRPr="00D20153">
              <w:t>ormal weight</w:t>
            </w:r>
          </w:p>
        </w:tc>
        <w:tc>
          <w:tcPr>
            <w:tcW w:w="493" w:type="pct"/>
            <w:gridSpan w:val="3"/>
            <w:vAlign w:val="center"/>
          </w:tcPr>
          <w:p w14:paraId="64280960" w14:textId="5D995A10" w:rsidR="0020371F" w:rsidRDefault="00503AD5" w:rsidP="009A1201">
            <w:pPr>
              <w:jc w:val="center"/>
            </w:pPr>
            <w:r>
              <w:sym w:font="Wingdings" w:char="F0FC"/>
            </w:r>
            <w:r>
              <w:t xml:space="preserve"> </w:t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13BBE792" w14:textId="77777777" w:rsidR="0020371F" w:rsidRDefault="0020371F" w:rsidP="009A1201">
            <w:pPr>
              <w:pStyle w:val="ListParagraph"/>
              <w:ind w:left="0"/>
            </w:pPr>
          </w:p>
        </w:tc>
      </w:tr>
      <w:tr w:rsidR="0020371F" w14:paraId="714C6C29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2B7F0853" w14:textId="60F76048" w:rsidR="0020371F" w:rsidRDefault="0020371F" w:rsidP="009A1201">
            <w:r>
              <w:t>O</w:t>
            </w:r>
            <w:r w:rsidRPr="00D20153">
              <w:t>verweight</w:t>
            </w:r>
          </w:p>
        </w:tc>
        <w:tc>
          <w:tcPr>
            <w:tcW w:w="493" w:type="pct"/>
            <w:gridSpan w:val="3"/>
            <w:vAlign w:val="center"/>
          </w:tcPr>
          <w:p w14:paraId="436F1059" w14:textId="0E544457" w:rsidR="0020371F" w:rsidRDefault="0020371F" w:rsidP="009A1201">
            <w:pPr>
              <w:jc w:val="center"/>
            </w:pPr>
            <w:r>
              <w:sym w:font="Wingdings 2" w:char="F0A3"/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59DF9462" w14:textId="77777777" w:rsidR="0020371F" w:rsidRDefault="0020371F" w:rsidP="009A1201">
            <w:pPr>
              <w:pStyle w:val="ListParagraph"/>
              <w:ind w:left="0"/>
            </w:pPr>
          </w:p>
        </w:tc>
      </w:tr>
      <w:tr w:rsidR="0020371F" w14:paraId="39B35926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1BDE44B4" w14:textId="59D30D16" w:rsidR="0020371F" w:rsidRDefault="0020371F" w:rsidP="009A1201">
            <w:r>
              <w:t>O</w:t>
            </w:r>
            <w:r w:rsidRPr="00D20153">
              <w:t>bese</w:t>
            </w:r>
          </w:p>
        </w:tc>
        <w:tc>
          <w:tcPr>
            <w:tcW w:w="493" w:type="pct"/>
            <w:gridSpan w:val="3"/>
            <w:vAlign w:val="center"/>
          </w:tcPr>
          <w:p w14:paraId="38FE5EC5" w14:textId="51CE6B03" w:rsidR="0020371F" w:rsidRDefault="0020371F" w:rsidP="009A1201">
            <w:pPr>
              <w:jc w:val="center"/>
            </w:pPr>
            <w:r>
              <w:sym w:font="Wingdings 2" w:char="F0A3"/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2223279C" w14:textId="77777777" w:rsidR="0020371F" w:rsidRDefault="0020371F" w:rsidP="009A1201">
            <w:pPr>
              <w:pStyle w:val="ListParagraph"/>
              <w:ind w:left="0"/>
            </w:pPr>
          </w:p>
        </w:tc>
      </w:tr>
      <w:tr w:rsidR="0020371F" w14:paraId="4D6079D7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306FD99A" w14:textId="10A9E5CE" w:rsidR="0020371F" w:rsidRDefault="0020371F" w:rsidP="009A1201">
            <w:r>
              <w:t>Not sure</w:t>
            </w:r>
          </w:p>
        </w:tc>
        <w:tc>
          <w:tcPr>
            <w:tcW w:w="493" w:type="pct"/>
            <w:gridSpan w:val="3"/>
          </w:tcPr>
          <w:p w14:paraId="4DFBB7C5" w14:textId="76EC2EC6" w:rsidR="0020371F" w:rsidRDefault="0020371F" w:rsidP="009A1201">
            <w:pPr>
              <w:jc w:val="center"/>
            </w:pPr>
            <w:r>
              <w:sym w:font="Wingdings 2" w:char="F0A3"/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5D81888D" w14:textId="77777777" w:rsidR="0020371F" w:rsidRDefault="0020371F" w:rsidP="009A1201">
            <w:pPr>
              <w:pStyle w:val="ListParagraph"/>
              <w:ind w:left="0"/>
            </w:pPr>
          </w:p>
        </w:tc>
      </w:tr>
      <w:tr w:rsidR="00422503" w14:paraId="50638371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B353BC0" w14:textId="77777777" w:rsidR="00422503" w:rsidRDefault="00422503" w:rsidP="009A1201">
            <w:pPr>
              <w:pStyle w:val="ListParagraph"/>
              <w:ind w:left="0"/>
            </w:pPr>
          </w:p>
          <w:p w14:paraId="68599985" w14:textId="77777777" w:rsidR="003E06E3" w:rsidRDefault="003E06E3" w:rsidP="009A1201">
            <w:pPr>
              <w:pStyle w:val="ListParagraph"/>
              <w:ind w:left="0"/>
            </w:pPr>
          </w:p>
        </w:tc>
      </w:tr>
      <w:tr w:rsidR="00422503" w14:paraId="6FFC59E9" w14:textId="77777777" w:rsidTr="00744159">
        <w:trPr>
          <w:gridAfter w:val="1"/>
          <w:wAfter w:w="1238" w:type="pct"/>
          <w:trHeight w:val="676"/>
        </w:trPr>
        <w:tc>
          <w:tcPr>
            <w:tcW w:w="269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4B6771F" w14:textId="73C69914" w:rsidR="00422503" w:rsidRDefault="003E06E3" w:rsidP="009A1201">
            <w:r>
              <w:t>15</w:t>
            </w:r>
            <w:r w:rsidR="00422503">
              <w:t>.</w:t>
            </w:r>
          </w:p>
        </w:tc>
        <w:tc>
          <w:tcPr>
            <w:tcW w:w="3493" w:type="pct"/>
            <w:gridSpan w:val="9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3E4D6F8" w14:textId="77777777" w:rsidR="0062526A" w:rsidRDefault="00422503" w:rsidP="00422503">
            <w:pPr>
              <w:pStyle w:val="ListParagraph"/>
              <w:ind w:left="0"/>
            </w:pPr>
            <w:r>
              <w:t>If</w:t>
            </w:r>
            <w:r w:rsidRPr="00D20153">
              <w:t xml:space="preserve"> someone </w:t>
            </w:r>
            <w:r>
              <w:t>has a Body M</w:t>
            </w:r>
            <w:r w:rsidRPr="00D20153">
              <w:t>ass Index (BMI</w:t>
            </w:r>
            <w:r>
              <w:t>) of 31kg/m</w:t>
            </w:r>
            <w:r w:rsidRPr="00422503">
              <w:rPr>
                <w:vertAlign w:val="superscript"/>
              </w:rPr>
              <w:t>2</w:t>
            </w:r>
            <w:r>
              <w:t>, what would their weight status be</w:t>
            </w:r>
            <w:r w:rsidRPr="00D20153">
              <w:t xml:space="preserve">? </w:t>
            </w:r>
          </w:p>
          <w:p w14:paraId="463164FF" w14:textId="2D17D484" w:rsidR="00422503" w:rsidRDefault="00422503" w:rsidP="00422503">
            <w:pPr>
              <w:pStyle w:val="ListParagraph"/>
              <w:ind w:left="0"/>
            </w:pPr>
            <w:r w:rsidRPr="00D20153">
              <w:t>(t</w:t>
            </w:r>
            <w:r>
              <w:t>ick one)</w:t>
            </w:r>
          </w:p>
        </w:tc>
      </w:tr>
      <w:tr w:rsidR="00422503" w14:paraId="182D6404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4BB4086B" w14:textId="38AB9D77" w:rsidR="00422503" w:rsidRDefault="00422503" w:rsidP="009A1201">
            <w:r>
              <w:t>U</w:t>
            </w:r>
            <w:r w:rsidRPr="00D20153">
              <w:t>nderweight</w:t>
            </w:r>
          </w:p>
        </w:tc>
        <w:tc>
          <w:tcPr>
            <w:tcW w:w="493" w:type="pct"/>
            <w:gridSpan w:val="3"/>
            <w:vAlign w:val="center"/>
          </w:tcPr>
          <w:p w14:paraId="54B3D99F" w14:textId="2AC4A8F0" w:rsidR="00422503" w:rsidRDefault="00422503" w:rsidP="009A1201">
            <w:pPr>
              <w:jc w:val="center"/>
            </w:pPr>
            <w:r>
              <w:sym w:font="Wingdings 2" w:char="F0A3"/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12B0800E" w14:textId="77777777" w:rsidR="00422503" w:rsidRDefault="00422503" w:rsidP="009A1201">
            <w:pPr>
              <w:pStyle w:val="ListParagraph"/>
              <w:ind w:left="0"/>
            </w:pPr>
          </w:p>
        </w:tc>
      </w:tr>
      <w:tr w:rsidR="00422503" w14:paraId="0BC512C2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2062B982" w14:textId="5591B655" w:rsidR="00422503" w:rsidRDefault="00422503" w:rsidP="009A1201">
            <w:r>
              <w:t>N</w:t>
            </w:r>
            <w:r w:rsidRPr="00D20153">
              <w:t>ormal weight</w:t>
            </w:r>
          </w:p>
        </w:tc>
        <w:tc>
          <w:tcPr>
            <w:tcW w:w="493" w:type="pct"/>
            <w:gridSpan w:val="3"/>
            <w:vAlign w:val="center"/>
          </w:tcPr>
          <w:p w14:paraId="067371B8" w14:textId="520CCF18" w:rsidR="00422503" w:rsidRDefault="00422503" w:rsidP="009A1201">
            <w:pPr>
              <w:jc w:val="center"/>
            </w:pPr>
            <w:r>
              <w:sym w:font="Wingdings 2" w:char="F0A3"/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15DE49E2" w14:textId="77777777" w:rsidR="00422503" w:rsidRDefault="00422503" w:rsidP="009A1201">
            <w:pPr>
              <w:pStyle w:val="ListParagraph"/>
              <w:ind w:left="0"/>
            </w:pPr>
          </w:p>
        </w:tc>
      </w:tr>
      <w:tr w:rsidR="00422503" w14:paraId="32C661B5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226D6409" w14:textId="50719AFE" w:rsidR="00422503" w:rsidRDefault="00422503" w:rsidP="009A1201">
            <w:r>
              <w:t>O</w:t>
            </w:r>
            <w:r w:rsidRPr="00D20153">
              <w:t>verweight</w:t>
            </w:r>
          </w:p>
        </w:tc>
        <w:tc>
          <w:tcPr>
            <w:tcW w:w="493" w:type="pct"/>
            <w:gridSpan w:val="3"/>
            <w:vAlign w:val="center"/>
          </w:tcPr>
          <w:p w14:paraId="59A372A7" w14:textId="3153E2DB" w:rsidR="00422503" w:rsidRDefault="00422503" w:rsidP="009A1201">
            <w:pPr>
              <w:jc w:val="center"/>
            </w:pPr>
            <w:r>
              <w:sym w:font="Wingdings 2" w:char="F0A3"/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6E725226" w14:textId="77777777" w:rsidR="00422503" w:rsidRDefault="00422503" w:rsidP="009A1201">
            <w:pPr>
              <w:pStyle w:val="ListParagraph"/>
              <w:ind w:left="0"/>
            </w:pPr>
          </w:p>
        </w:tc>
      </w:tr>
      <w:tr w:rsidR="00422503" w14:paraId="05F562B8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02409794" w14:textId="7A32CA90" w:rsidR="00422503" w:rsidRDefault="00422503" w:rsidP="009A1201">
            <w:r>
              <w:t>O</w:t>
            </w:r>
            <w:r w:rsidRPr="00D20153">
              <w:t>bese</w:t>
            </w:r>
          </w:p>
        </w:tc>
        <w:tc>
          <w:tcPr>
            <w:tcW w:w="493" w:type="pct"/>
            <w:gridSpan w:val="3"/>
            <w:vAlign w:val="center"/>
          </w:tcPr>
          <w:p w14:paraId="0303CC94" w14:textId="1264117C" w:rsidR="00422503" w:rsidRDefault="00503AD5" w:rsidP="009A1201">
            <w:pPr>
              <w:jc w:val="center"/>
            </w:pPr>
            <w:r>
              <w:sym w:font="Wingdings" w:char="F0FC"/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43CC0C01" w14:textId="77777777" w:rsidR="00422503" w:rsidRDefault="00422503" w:rsidP="009A1201">
            <w:pPr>
              <w:pStyle w:val="ListParagraph"/>
              <w:ind w:left="0"/>
            </w:pPr>
          </w:p>
        </w:tc>
      </w:tr>
      <w:tr w:rsidR="00422503" w14:paraId="0DDE55C2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</w:tcPr>
          <w:p w14:paraId="31D8EF4E" w14:textId="4182627E" w:rsidR="00422503" w:rsidRDefault="00422503" w:rsidP="009A1201">
            <w:r>
              <w:t>Not sure</w:t>
            </w:r>
          </w:p>
        </w:tc>
        <w:tc>
          <w:tcPr>
            <w:tcW w:w="493" w:type="pct"/>
            <w:gridSpan w:val="3"/>
          </w:tcPr>
          <w:p w14:paraId="6A616198" w14:textId="42094474" w:rsidR="00422503" w:rsidRDefault="00422503" w:rsidP="009A1201">
            <w:pPr>
              <w:jc w:val="center"/>
            </w:pPr>
            <w:r>
              <w:sym w:font="Wingdings 2" w:char="F0A3"/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34E9F164" w14:textId="77777777" w:rsidR="00422503" w:rsidRDefault="00422503" w:rsidP="009A1201">
            <w:pPr>
              <w:pStyle w:val="ListParagraph"/>
              <w:ind w:left="0"/>
            </w:pPr>
          </w:p>
        </w:tc>
      </w:tr>
      <w:tr w:rsidR="00422503" w14:paraId="20E29A24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33CCED4" w14:textId="77777777" w:rsidR="00302858" w:rsidRDefault="00302858" w:rsidP="009A1201">
            <w:pPr>
              <w:pStyle w:val="ListParagraph"/>
              <w:ind w:left="0"/>
            </w:pPr>
          </w:p>
          <w:p w14:paraId="5AAA83AA" w14:textId="77777777" w:rsidR="00661A68" w:rsidRDefault="00661A68" w:rsidP="009A1201">
            <w:pPr>
              <w:pStyle w:val="ListParagraph"/>
              <w:ind w:left="0"/>
            </w:pPr>
          </w:p>
          <w:p w14:paraId="0F517B2F" w14:textId="24C83E92" w:rsidR="00302858" w:rsidRDefault="00302858" w:rsidP="00557155">
            <w:pPr>
              <w:pStyle w:val="ListParagraph"/>
              <w:shd w:val="clear" w:color="auto" w:fill="F2F2F2" w:themeFill="background1" w:themeFillShade="F2"/>
              <w:ind w:left="0"/>
            </w:pPr>
            <w:r>
              <w:t>Look at the body shape</w:t>
            </w:r>
            <w:r w:rsidR="009A6B46">
              <w:t>s</w:t>
            </w:r>
            <w:r>
              <w:t xml:space="preserve"> below:</w:t>
            </w:r>
          </w:p>
          <w:p w14:paraId="02480B35" w14:textId="49990B40" w:rsidR="00302858" w:rsidRDefault="00302858" w:rsidP="009A1201">
            <w:pPr>
              <w:pStyle w:val="ListParagraph"/>
              <w:ind w:left="0"/>
            </w:pPr>
          </w:p>
        </w:tc>
      </w:tr>
      <w:tr w:rsidR="00422503" w14:paraId="6A7AE1BE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2EEAF11" w14:textId="2B0F9F04" w:rsidR="00302858" w:rsidRDefault="00302858" w:rsidP="009A1201">
            <w:pPr>
              <w:pStyle w:val="ListParagraph"/>
              <w:ind w:left="0"/>
            </w:pPr>
            <w:r>
              <w:rPr>
                <w:noProof/>
                <w:lang w:val="en-US"/>
              </w:rPr>
              <w:drawing>
                <wp:inline distT="0" distB="0" distL="0" distR="0" wp14:anchorId="2AAEC897" wp14:editId="2F213EE0">
                  <wp:extent cx="1513295" cy="1587398"/>
                  <wp:effectExtent l="0" t="0" r="0" b="0"/>
                  <wp:docPr id="4" name="Picture 4" descr="\\ad.ucl.ac.uk\slms\Home1\rmjlkli\Pictures\Apple shape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ad.ucl.ac.uk\slms\Home1\rmjlkli\Pictures\Apple shape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469" cy="159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534495" w14:textId="77777777" w:rsidR="00302858" w:rsidRDefault="00302858" w:rsidP="009A1201">
            <w:pPr>
              <w:pStyle w:val="ListParagraph"/>
              <w:ind w:left="0"/>
            </w:pPr>
          </w:p>
        </w:tc>
      </w:tr>
      <w:tr w:rsidR="00422503" w14:paraId="185CF6BD" w14:textId="77777777" w:rsidTr="00744159">
        <w:trPr>
          <w:gridAfter w:val="1"/>
          <w:wAfter w:w="1238" w:type="pct"/>
          <w:trHeight w:val="1057"/>
        </w:trPr>
        <w:tc>
          <w:tcPr>
            <w:tcW w:w="23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CE0DDA9" w14:textId="0CA655CC" w:rsidR="00422503" w:rsidRDefault="00D066C5" w:rsidP="009A1201">
            <w:r>
              <w:t>16</w:t>
            </w:r>
            <w:r w:rsidR="00422503">
              <w:t xml:space="preserve">. </w:t>
            </w:r>
          </w:p>
        </w:tc>
        <w:tc>
          <w:tcPr>
            <w:tcW w:w="3526" w:type="pct"/>
            <w:gridSpan w:val="10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3A62819" w14:textId="71505903" w:rsidR="00422503" w:rsidRDefault="00422503" w:rsidP="00422503">
            <w:pPr>
              <w:pStyle w:val="ListParagraph"/>
              <w:ind w:left="0"/>
            </w:pPr>
            <w:r>
              <w:t>Which of these body shapes increases the risk of cardiovascular disease (Cardiovascular disease is a general term that describes a disease of the heart of blood vessels, for example, angina, heart attack, heart failure, congenital heart disease and stroke)? (</w:t>
            </w:r>
            <w:r w:rsidR="00302858">
              <w:t>tick one)</w:t>
            </w:r>
          </w:p>
        </w:tc>
      </w:tr>
      <w:tr w:rsidR="00422503" w14:paraId="4543690F" w14:textId="77777777" w:rsidTr="0062526A">
        <w:trPr>
          <w:gridAfter w:val="1"/>
          <w:wAfter w:w="1238" w:type="pct"/>
        </w:trPr>
        <w:tc>
          <w:tcPr>
            <w:tcW w:w="1621" w:type="pct"/>
            <w:gridSpan w:val="4"/>
            <w:tcBorders>
              <w:left w:val="single" w:sz="4" w:space="0" w:color="auto"/>
            </w:tcBorders>
            <w:vAlign w:val="center"/>
          </w:tcPr>
          <w:p w14:paraId="41727838" w14:textId="3273CB4A" w:rsidR="00422503" w:rsidRDefault="00302858" w:rsidP="00302858">
            <w:r>
              <w:t>Apple shape</w:t>
            </w:r>
          </w:p>
        </w:tc>
        <w:tc>
          <w:tcPr>
            <w:tcW w:w="493" w:type="pct"/>
            <w:gridSpan w:val="3"/>
            <w:vAlign w:val="center"/>
          </w:tcPr>
          <w:p w14:paraId="5F7AC1BA" w14:textId="19CB0D2D" w:rsidR="00422503" w:rsidRDefault="00503AD5" w:rsidP="00302858">
            <w:pPr>
              <w:jc w:val="center"/>
            </w:pPr>
            <w:r>
              <w:sym w:font="Wingdings" w:char="F0FC"/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33A46856" w14:textId="77777777" w:rsidR="00422503" w:rsidRDefault="00422503" w:rsidP="009A1201">
            <w:pPr>
              <w:pStyle w:val="ListParagraph"/>
              <w:ind w:left="0"/>
            </w:pPr>
          </w:p>
        </w:tc>
      </w:tr>
      <w:tr w:rsidR="00422503" w14:paraId="1D24F1E4" w14:textId="77777777" w:rsidTr="0062526A">
        <w:trPr>
          <w:gridAfter w:val="1"/>
          <w:wAfter w:w="1238" w:type="pct"/>
          <w:trHeight w:val="237"/>
        </w:trPr>
        <w:tc>
          <w:tcPr>
            <w:tcW w:w="1621" w:type="pct"/>
            <w:gridSpan w:val="4"/>
            <w:tcBorders>
              <w:left w:val="single" w:sz="4" w:space="0" w:color="auto"/>
            </w:tcBorders>
            <w:vAlign w:val="center"/>
          </w:tcPr>
          <w:p w14:paraId="462238AB" w14:textId="1F4AB1D2" w:rsidR="00422503" w:rsidRDefault="00302858" w:rsidP="00302858">
            <w:r>
              <w:t>Pear shape</w:t>
            </w:r>
          </w:p>
        </w:tc>
        <w:tc>
          <w:tcPr>
            <w:tcW w:w="493" w:type="pct"/>
            <w:gridSpan w:val="3"/>
            <w:vAlign w:val="center"/>
          </w:tcPr>
          <w:p w14:paraId="29E4D841" w14:textId="49A8DCE1" w:rsidR="00422503" w:rsidRDefault="00422503" w:rsidP="00302858">
            <w:pPr>
              <w:jc w:val="center"/>
            </w:pPr>
            <w:r>
              <w:sym w:font="Wingdings 2" w:char="F0A3"/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5B245D87" w14:textId="77777777" w:rsidR="00422503" w:rsidRDefault="00422503" w:rsidP="009A1201">
            <w:pPr>
              <w:pStyle w:val="ListParagraph"/>
              <w:ind w:left="0"/>
            </w:pPr>
          </w:p>
        </w:tc>
      </w:tr>
      <w:tr w:rsidR="00422503" w14:paraId="0AC8796B" w14:textId="77777777" w:rsidTr="0062526A">
        <w:trPr>
          <w:gridAfter w:val="1"/>
          <w:wAfter w:w="1238" w:type="pct"/>
          <w:trHeight w:val="241"/>
        </w:trPr>
        <w:tc>
          <w:tcPr>
            <w:tcW w:w="1621" w:type="pct"/>
            <w:gridSpan w:val="4"/>
            <w:tcBorders>
              <w:left w:val="single" w:sz="4" w:space="0" w:color="auto"/>
            </w:tcBorders>
            <w:vAlign w:val="center"/>
          </w:tcPr>
          <w:p w14:paraId="2D60763F" w14:textId="27FE197B" w:rsidR="00422503" w:rsidRDefault="00422503" w:rsidP="00302858">
            <w:r>
              <w:t>Not sure</w:t>
            </w:r>
          </w:p>
        </w:tc>
        <w:tc>
          <w:tcPr>
            <w:tcW w:w="493" w:type="pct"/>
            <w:gridSpan w:val="3"/>
            <w:vAlign w:val="center"/>
          </w:tcPr>
          <w:p w14:paraId="68A50E20" w14:textId="6E2E7CC0" w:rsidR="00422503" w:rsidRDefault="00422503" w:rsidP="00302858">
            <w:pPr>
              <w:jc w:val="center"/>
            </w:pPr>
            <w:r>
              <w:sym w:font="Wingdings 2" w:char="F0A3"/>
            </w:r>
          </w:p>
        </w:tc>
        <w:tc>
          <w:tcPr>
            <w:tcW w:w="1648" w:type="pct"/>
            <w:gridSpan w:val="4"/>
            <w:tcBorders>
              <w:right w:val="single" w:sz="4" w:space="0" w:color="auto"/>
            </w:tcBorders>
          </w:tcPr>
          <w:p w14:paraId="35C2BC8F" w14:textId="77777777" w:rsidR="00422503" w:rsidRDefault="00422503" w:rsidP="009A1201">
            <w:pPr>
              <w:pStyle w:val="ListParagraph"/>
              <w:ind w:left="0"/>
            </w:pPr>
          </w:p>
        </w:tc>
      </w:tr>
      <w:tr w:rsidR="00422503" w14:paraId="19B847F0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407A" w14:textId="77777777" w:rsidR="0094049A" w:rsidRDefault="0094049A" w:rsidP="009A1201">
            <w:pPr>
              <w:pStyle w:val="ListParagraph"/>
              <w:ind w:left="0"/>
            </w:pPr>
          </w:p>
        </w:tc>
      </w:tr>
      <w:tr w:rsidR="00C905C7" w14:paraId="3CB34A75" w14:textId="77777777" w:rsidTr="00C905C7">
        <w:trPr>
          <w:gridAfter w:val="1"/>
          <w:wAfter w:w="1238" w:type="pct"/>
          <w:trHeight w:val="346"/>
        </w:trPr>
        <w:tc>
          <w:tcPr>
            <w:tcW w:w="3762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A10E6E" w14:textId="2B5FEDCF" w:rsidR="00C905C7" w:rsidRDefault="00C905C7" w:rsidP="00BC55DD">
            <w:pPr>
              <w:pStyle w:val="ListParagraph"/>
              <w:ind w:left="0"/>
              <w:jc w:val="center"/>
            </w:pPr>
            <w:r>
              <w:rPr>
                <w:b/>
              </w:rPr>
              <w:t>Section 5</w:t>
            </w:r>
            <w:r w:rsidRPr="00BC55DD">
              <w:rPr>
                <w:b/>
              </w:rPr>
              <w:t xml:space="preserve">: We would like to ask </w:t>
            </w:r>
            <w:r>
              <w:rPr>
                <w:b/>
              </w:rPr>
              <w:t xml:space="preserve">you </w:t>
            </w:r>
            <w:r w:rsidRPr="00BC55DD">
              <w:rPr>
                <w:b/>
              </w:rPr>
              <w:t>a few questions about yourself</w:t>
            </w:r>
          </w:p>
        </w:tc>
      </w:tr>
      <w:tr w:rsidR="00387C89" w14:paraId="25B9C653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4D7DB" w14:textId="77777777" w:rsidR="00387C89" w:rsidRDefault="00387C89" w:rsidP="009A1201">
            <w:pPr>
              <w:pStyle w:val="ListParagraph"/>
              <w:ind w:left="0"/>
            </w:pPr>
          </w:p>
        </w:tc>
      </w:tr>
      <w:tr w:rsidR="00BC55DD" w14:paraId="4239A80A" w14:textId="77777777" w:rsidTr="00744159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04B8FE" w14:textId="381118CC" w:rsidR="00BC55DD" w:rsidRDefault="00BC55DD" w:rsidP="009A1201">
            <w:pPr>
              <w:pStyle w:val="ListParagraph"/>
              <w:ind w:left="0"/>
            </w:pPr>
            <w:r>
              <w:t>1. Are you</w:t>
            </w:r>
            <w:r w:rsidR="00006165">
              <w:t>…</w:t>
            </w:r>
          </w:p>
        </w:tc>
      </w:tr>
      <w:tr w:rsidR="00BC55DD" w14:paraId="76686CB1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0AF5F9C6" w14:textId="0A7E8A87" w:rsidR="00BC55DD" w:rsidRDefault="00BC55DD" w:rsidP="009A1201">
            <w:pPr>
              <w:pStyle w:val="ListParagraph"/>
              <w:ind w:left="0"/>
            </w:pPr>
            <w:r>
              <w:t>Male</w:t>
            </w:r>
          </w:p>
        </w:tc>
        <w:tc>
          <w:tcPr>
            <w:tcW w:w="457" w:type="pct"/>
            <w:vAlign w:val="center"/>
          </w:tcPr>
          <w:p w14:paraId="197BE0FF" w14:textId="05B706C6" w:rsidR="00BC55DD" w:rsidRDefault="00BC55DD" w:rsidP="00BC55D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38F05137" w14:textId="213BB75C" w:rsidR="00BC55DD" w:rsidRDefault="00BC55DD" w:rsidP="009A1201">
            <w:pPr>
              <w:pStyle w:val="ListParagraph"/>
              <w:ind w:left="0"/>
            </w:pPr>
          </w:p>
        </w:tc>
      </w:tr>
      <w:tr w:rsidR="00BC55DD" w14:paraId="7610AEF6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45EE2D05" w14:textId="33951BAF" w:rsidR="00BC55DD" w:rsidRDefault="00BC55DD" w:rsidP="009A1201">
            <w:pPr>
              <w:pStyle w:val="ListParagraph"/>
              <w:ind w:left="0"/>
            </w:pPr>
            <w:r>
              <w:t>Female</w:t>
            </w:r>
          </w:p>
        </w:tc>
        <w:tc>
          <w:tcPr>
            <w:tcW w:w="457" w:type="pct"/>
            <w:vAlign w:val="center"/>
          </w:tcPr>
          <w:p w14:paraId="5D41E7DD" w14:textId="598B8C5B" w:rsidR="00BC55DD" w:rsidRDefault="00BC55DD" w:rsidP="00BC55D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1F1EA79B" w14:textId="4525605A" w:rsidR="00BC55DD" w:rsidRDefault="00BC55DD" w:rsidP="009A1201">
            <w:pPr>
              <w:pStyle w:val="ListParagraph"/>
              <w:ind w:left="0"/>
            </w:pPr>
          </w:p>
        </w:tc>
      </w:tr>
      <w:tr w:rsidR="00BC55DD" w14:paraId="360A5754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7AB18FD" w14:textId="77777777" w:rsidR="00BC55DD" w:rsidRDefault="00BC55DD" w:rsidP="009A1201">
            <w:pPr>
              <w:pStyle w:val="ListParagraph"/>
              <w:ind w:left="0"/>
            </w:pPr>
          </w:p>
          <w:p w14:paraId="79150268" w14:textId="6729BFD7" w:rsidR="009A6B46" w:rsidRDefault="009A6B46" w:rsidP="009A1201">
            <w:pPr>
              <w:pStyle w:val="ListParagraph"/>
              <w:ind w:left="0"/>
            </w:pPr>
          </w:p>
        </w:tc>
      </w:tr>
      <w:tr w:rsidR="00BC55DD" w14:paraId="610EC948" w14:textId="77777777" w:rsidTr="00557155">
        <w:trPr>
          <w:gridAfter w:val="1"/>
          <w:wAfter w:w="1238" w:type="pct"/>
          <w:trHeight w:val="469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5CEE4" w14:textId="59946243" w:rsidR="00BC55DD" w:rsidRDefault="00BC55DD" w:rsidP="00557155">
            <w:pPr>
              <w:pStyle w:val="ListParagraph"/>
              <w:ind w:left="0"/>
            </w:pPr>
            <w:r>
              <w:t>2. What is your current weight approximately? Please give this in stones and pounds or kilograms.</w:t>
            </w:r>
          </w:p>
        </w:tc>
      </w:tr>
      <w:tr w:rsidR="00BC55DD" w14:paraId="0EB38581" w14:textId="77777777" w:rsidTr="0062526A">
        <w:trPr>
          <w:gridAfter w:val="1"/>
          <w:wAfter w:w="1238" w:type="pct"/>
        </w:trPr>
        <w:tc>
          <w:tcPr>
            <w:tcW w:w="12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125340" w14:textId="77777777" w:rsidR="00BC55DD" w:rsidRDefault="00BC55DD" w:rsidP="00006165">
            <w:pPr>
              <w:pStyle w:val="ListParagraph"/>
              <w:ind w:left="0"/>
              <w:jc w:val="right"/>
            </w:pPr>
            <w:r>
              <w:t>Stones</w:t>
            </w:r>
          </w:p>
        </w:tc>
        <w:tc>
          <w:tcPr>
            <w:tcW w:w="1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A5F4" w14:textId="77777777" w:rsidR="00BC55DD" w:rsidRDefault="00BC55DD" w:rsidP="009A1201">
            <w:pPr>
              <w:pStyle w:val="ListParagraph"/>
              <w:ind w:left="0"/>
            </w:pPr>
          </w:p>
        </w:tc>
        <w:tc>
          <w:tcPr>
            <w:tcW w:w="126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4CC1CD" w14:textId="418088F1" w:rsidR="00BC55DD" w:rsidRDefault="00BC55DD" w:rsidP="009A1201">
            <w:pPr>
              <w:pStyle w:val="ListParagraph"/>
              <w:ind w:left="0"/>
            </w:pPr>
          </w:p>
        </w:tc>
      </w:tr>
      <w:tr w:rsidR="00BC55DD" w14:paraId="088C73B3" w14:textId="77777777" w:rsidTr="0062526A">
        <w:trPr>
          <w:gridAfter w:val="1"/>
          <w:wAfter w:w="1238" w:type="pct"/>
        </w:trPr>
        <w:tc>
          <w:tcPr>
            <w:tcW w:w="12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3F66F11" w14:textId="77777777" w:rsidR="00BC55DD" w:rsidRDefault="00BC55DD" w:rsidP="00006165">
            <w:pPr>
              <w:pStyle w:val="ListParagraph"/>
              <w:ind w:left="0"/>
              <w:jc w:val="right"/>
            </w:pPr>
            <w:r>
              <w:t>Pounds</w:t>
            </w:r>
          </w:p>
        </w:tc>
        <w:tc>
          <w:tcPr>
            <w:tcW w:w="1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B711" w14:textId="77777777" w:rsidR="00BC55DD" w:rsidRDefault="00BC55DD" w:rsidP="009A1201">
            <w:pPr>
              <w:pStyle w:val="ListParagraph"/>
              <w:ind w:left="0"/>
            </w:pPr>
          </w:p>
        </w:tc>
        <w:tc>
          <w:tcPr>
            <w:tcW w:w="126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81569E7" w14:textId="79F1FFFC" w:rsidR="00BC55DD" w:rsidRDefault="00BC55DD" w:rsidP="009A1201">
            <w:pPr>
              <w:pStyle w:val="ListParagraph"/>
              <w:ind w:left="0"/>
            </w:pPr>
          </w:p>
        </w:tc>
      </w:tr>
      <w:tr w:rsidR="00BC55DD" w14:paraId="0BFA2F1D" w14:textId="77777777" w:rsidTr="0062526A">
        <w:trPr>
          <w:gridAfter w:val="1"/>
          <w:wAfter w:w="1238" w:type="pct"/>
        </w:trPr>
        <w:tc>
          <w:tcPr>
            <w:tcW w:w="12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A7D59E" w14:textId="2CEB2A7C" w:rsidR="00BC55DD" w:rsidRDefault="00BC55DD" w:rsidP="00006165">
            <w:pPr>
              <w:pStyle w:val="ListParagraph"/>
              <w:ind w:left="0"/>
              <w:jc w:val="right"/>
            </w:pPr>
            <w:r>
              <w:t>Or Kilograms</w:t>
            </w:r>
          </w:p>
        </w:tc>
        <w:tc>
          <w:tcPr>
            <w:tcW w:w="1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06BC" w14:textId="77777777" w:rsidR="00BC55DD" w:rsidRDefault="00BC55DD" w:rsidP="009A1201">
            <w:pPr>
              <w:pStyle w:val="ListParagraph"/>
              <w:ind w:left="0"/>
            </w:pPr>
          </w:p>
        </w:tc>
        <w:tc>
          <w:tcPr>
            <w:tcW w:w="126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3F5706" w14:textId="521E6224" w:rsidR="00BC55DD" w:rsidRDefault="00BC55DD" w:rsidP="009A1201">
            <w:pPr>
              <w:pStyle w:val="ListParagraph"/>
              <w:ind w:left="0"/>
            </w:pPr>
          </w:p>
        </w:tc>
      </w:tr>
      <w:tr w:rsidR="00BC55DD" w14:paraId="272550DF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69212FC" w14:textId="77777777" w:rsidR="00BC55DD" w:rsidRDefault="00BC55DD" w:rsidP="009A1201">
            <w:pPr>
              <w:pStyle w:val="ListParagraph"/>
              <w:ind w:left="0"/>
            </w:pPr>
          </w:p>
          <w:p w14:paraId="17EE2C47" w14:textId="77777777" w:rsidR="009A6B46" w:rsidRDefault="009A6B46" w:rsidP="009A1201">
            <w:pPr>
              <w:pStyle w:val="ListParagraph"/>
              <w:ind w:left="0"/>
            </w:pPr>
          </w:p>
        </w:tc>
      </w:tr>
      <w:tr w:rsidR="00BC55DD" w14:paraId="374ABD76" w14:textId="77777777" w:rsidTr="00557155">
        <w:trPr>
          <w:gridAfter w:val="1"/>
          <w:wAfter w:w="1238" w:type="pct"/>
          <w:trHeight w:val="448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4AA28C" w14:textId="75B28D54" w:rsidR="00BC55DD" w:rsidRDefault="00BC55DD" w:rsidP="00557155">
            <w:pPr>
              <w:pStyle w:val="ListParagraph"/>
              <w:ind w:left="0"/>
            </w:pPr>
            <w:r>
              <w:t xml:space="preserve">3. What is your current height approximately? Please give this in feet and inches or </w:t>
            </w:r>
            <w:r w:rsidR="00006165">
              <w:t>centimetres</w:t>
            </w:r>
            <w:r>
              <w:t>.</w:t>
            </w:r>
          </w:p>
        </w:tc>
      </w:tr>
      <w:tr w:rsidR="00BC55DD" w14:paraId="152E5AE1" w14:textId="60EEC4C8" w:rsidTr="0062526A">
        <w:tc>
          <w:tcPr>
            <w:tcW w:w="12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86C2B2" w14:textId="77777777" w:rsidR="00BC55DD" w:rsidRDefault="00BC55DD" w:rsidP="00006165">
            <w:pPr>
              <w:pStyle w:val="ListParagraph"/>
              <w:ind w:left="0"/>
              <w:jc w:val="right"/>
            </w:pPr>
            <w:r>
              <w:t>Feet</w:t>
            </w:r>
          </w:p>
        </w:tc>
        <w:tc>
          <w:tcPr>
            <w:tcW w:w="1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2EA9" w14:textId="77777777" w:rsidR="00BC55DD" w:rsidRDefault="00BC55DD" w:rsidP="009A1201">
            <w:pPr>
              <w:pStyle w:val="ListParagraph"/>
              <w:ind w:left="0"/>
            </w:pPr>
          </w:p>
        </w:tc>
        <w:tc>
          <w:tcPr>
            <w:tcW w:w="126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532139" w14:textId="30F33D63" w:rsidR="00BC55DD" w:rsidRDefault="00BC55DD" w:rsidP="009A1201">
            <w:pPr>
              <w:pStyle w:val="ListParagraph"/>
              <w:ind w:left="0"/>
            </w:pPr>
          </w:p>
        </w:tc>
        <w:tc>
          <w:tcPr>
            <w:tcW w:w="1238" w:type="pct"/>
            <w:tcBorders>
              <w:left w:val="single" w:sz="4" w:space="0" w:color="auto"/>
            </w:tcBorders>
          </w:tcPr>
          <w:p w14:paraId="43000CB7" w14:textId="77777777" w:rsidR="00BC55DD" w:rsidRDefault="00BC55DD"/>
        </w:tc>
      </w:tr>
      <w:tr w:rsidR="00BC55DD" w14:paraId="623CAF86" w14:textId="73F49D12" w:rsidTr="0062526A">
        <w:tc>
          <w:tcPr>
            <w:tcW w:w="12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3D86E6" w14:textId="77777777" w:rsidR="00BC55DD" w:rsidRDefault="00BC55DD" w:rsidP="00006165">
            <w:pPr>
              <w:pStyle w:val="ListParagraph"/>
              <w:ind w:left="0"/>
              <w:jc w:val="right"/>
            </w:pPr>
            <w:r>
              <w:t>Inches</w:t>
            </w:r>
          </w:p>
        </w:tc>
        <w:tc>
          <w:tcPr>
            <w:tcW w:w="1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DFC7" w14:textId="77777777" w:rsidR="00BC55DD" w:rsidRDefault="00BC55DD" w:rsidP="009A1201">
            <w:pPr>
              <w:pStyle w:val="ListParagraph"/>
              <w:ind w:left="0"/>
            </w:pPr>
          </w:p>
        </w:tc>
        <w:tc>
          <w:tcPr>
            <w:tcW w:w="126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61350B" w14:textId="13E2FE2B" w:rsidR="00BC55DD" w:rsidRDefault="00BC55DD" w:rsidP="009A1201">
            <w:pPr>
              <w:pStyle w:val="ListParagraph"/>
              <w:ind w:left="0"/>
            </w:pPr>
          </w:p>
        </w:tc>
        <w:tc>
          <w:tcPr>
            <w:tcW w:w="1238" w:type="pct"/>
            <w:tcBorders>
              <w:left w:val="single" w:sz="4" w:space="0" w:color="auto"/>
            </w:tcBorders>
          </w:tcPr>
          <w:p w14:paraId="0A3ABE84" w14:textId="77777777" w:rsidR="00BC55DD" w:rsidRDefault="00BC55DD"/>
        </w:tc>
      </w:tr>
      <w:tr w:rsidR="00BC55DD" w14:paraId="5E066627" w14:textId="0AAB94EA" w:rsidTr="0062526A">
        <w:tc>
          <w:tcPr>
            <w:tcW w:w="12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DA36F4" w14:textId="77777777" w:rsidR="00BC55DD" w:rsidRDefault="00BC55DD" w:rsidP="00006165">
            <w:pPr>
              <w:pStyle w:val="ListParagraph"/>
              <w:ind w:left="0"/>
              <w:jc w:val="right"/>
            </w:pPr>
            <w:r>
              <w:t>Or Centimetres</w:t>
            </w:r>
          </w:p>
        </w:tc>
        <w:tc>
          <w:tcPr>
            <w:tcW w:w="1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F599" w14:textId="77777777" w:rsidR="00BC55DD" w:rsidRDefault="00BC55DD" w:rsidP="009A1201">
            <w:pPr>
              <w:pStyle w:val="ListParagraph"/>
              <w:ind w:left="0"/>
            </w:pPr>
          </w:p>
        </w:tc>
        <w:tc>
          <w:tcPr>
            <w:tcW w:w="126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D26A14A" w14:textId="05FB9044" w:rsidR="00BC55DD" w:rsidRDefault="00BC55DD" w:rsidP="009A1201">
            <w:pPr>
              <w:pStyle w:val="ListParagraph"/>
              <w:ind w:left="0"/>
            </w:pPr>
          </w:p>
        </w:tc>
        <w:tc>
          <w:tcPr>
            <w:tcW w:w="1238" w:type="pct"/>
            <w:tcBorders>
              <w:left w:val="single" w:sz="4" w:space="0" w:color="auto"/>
            </w:tcBorders>
          </w:tcPr>
          <w:p w14:paraId="737C8901" w14:textId="77777777" w:rsidR="00BC55DD" w:rsidRDefault="00BC55DD"/>
        </w:tc>
      </w:tr>
      <w:tr w:rsidR="00BC55DD" w14:paraId="6021812B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CEEFE9F" w14:textId="77777777" w:rsidR="00BC55DD" w:rsidRDefault="00BC55DD" w:rsidP="009A1201">
            <w:pPr>
              <w:pStyle w:val="ListParagraph"/>
              <w:ind w:left="0"/>
            </w:pPr>
          </w:p>
          <w:p w14:paraId="3689D0F1" w14:textId="77777777" w:rsidR="009A6B46" w:rsidRDefault="009A6B46" w:rsidP="009A1201">
            <w:pPr>
              <w:pStyle w:val="ListParagraph"/>
              <w:ind w:left="0"/>
            </w:pPr>
          </w:p>
        </w:tc>
      </w:tr>
      <w:tr w:rsidR="00BC55DD" w14:paraId="7D768AFA" w14:textId="77777777" w:rsidTr="00557155">
        <w:trPr>
          <w:gridAfter w:val="1"/>
          <w:wAfter w:w="1238" w:type="pct"/>
          <w:trHeight w:val="442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5C801" w14:textId="41226C64" w:rsidR="00BC55DD" w:rsidRDefault="00BC55DD" w:rsidP="00557155">
            <w:pPr>
              <w:pStyle w:val="ListParagraph"/>
              <w:ind w:left="0"/>
            </w:pPr>
            <w:r>
              <w:t>4. In general, would you say your health is</w:t>
            </w:r>
            <w:proofErr w:type="gramStart"/>
            <w:r>
              <w:t>…</w:t>
            </w:r>
            <w:proofErr w:type="gramEnd"/>
          </w:p>
        </w:tc>
      </w:tr>
      <w:tr w:rsidR="00BC55DD" w14:paraId="75B3B057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094C7A79" w14:textId="77777777" w:rsidR="00BC55DD" w:rsidRDefault="00BC55DD" w:rsidP="009A1201">
            <w:pPr>
              <w:pStyle w:val="ListParagraph"/>
              <w:ind w:left="0"/>
            </w:pPr>
            <w:r>
              <w:t>Poor</w:t>
            </w:r>
          </w:p>
        </w:tc>
        <w:tc>
          <w:tcPr>
            <w:tcW w:w="457" w:type="pct"/>
            <w:vAlign w:val="center"/>
          </w:tcPr>
          <w:p w14:paraId="5603325F" w14:textId="0AFFF794" w:rsidR="00BC55DD" w:rsidRDefault="00BC55DD" w:rsidP="00BC55D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47BE9700" w14:textId="57D7B520" w:rsidR="00BC55DD" w:rsidRDefault="00BC55DD" w:rsidP="009A1201">
            <w:pPr>
              <w:pStyle w:val="ListParagraph"/>
              <w:ind w:left="0"/>
            </w:pPr>
          </w:p>
        </w:tc>
      </w:tr>
      <w:tr w:rsidR="00BC55DD" w14:paraId="3358733E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44ACA8A3" w14:textId="77777777" w:rsidR="00BC55DD" w:rsidRDefault="00BC55DD" w:rsidP="009A1201">
            <w:pPr>
              <w:pStyle w:val="ListParagraph"/>
              <w:ind w:left="0"/>
            </w:pPr>
            <w:r>
              <w:t>Fair</w:t>
            </w:r>
          </w:p>
        </w:tc>
        <w:tc>
          <w:tcPr>
            <w:tcW w:w="457" w:type="pct"/>
            <w:vAlign w:val="center"/>
          </w:tcPr>
          <w:p w14:paraId="2ECE4949" w14:textId="18C99C52" w:rsidR="00BC55DD" w:rsidRDefault="00BC55DD" w:rsidP="00BC55D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0980F58A" w14:textId="1601231C" w:rsidR="00BC55DD" w:rsidRDefault="00BC55DD" w:rsidP="009A1201">
            <w:pPr>
              <w:pStyle w:val="ListParagraph"/>
              <w:ind w:left="0"/>
            </w:pPr>
          </w:p>
        </w:tc>
      </w:tr>
      <w:tr w:rsidR="00BC55DD" w14:paraId="267AF916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0182BE9D" w14:textId="77777777" w:rsidR="00BC55DD" w:rsidRDefault="00BC55DD" w:rsidP="009A1201">
            <w:pPr>
              <w:pStyle w:val="ListParagraph"/>
              <w:ind w:left="0"/>
            </w:pPr>
            <w:r>
              <w:t>Good</w:t>
            </w:r>
          </w:p>
        </w:tc>
        <w:tc>
          <w:tcPr>
            <w:tcW w:w="457" w:type="pct"/>
            <w:vAlign w:val="center"/>
          </w:tcPr>
          <w:p w14:paraId="0FD748AE" w14:textId="17496550" w:rsidR="00BC55DD" w:rsidRDefault="00BC55DD" w:rsidP="00BC55D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6349EFA2" w14:textId="372E2D0B" w:rsidR="00BC55DD" w:rsidRDefault="00BC55DD" w:rsidP="009A1201">
            <w:pPr>
              <w:pStyle w:val="ListParagraph"/>
              <w:ind w:left="0"/>
            </w:pPr>
          </w:p>
        </w:tc>
      </w:tr>
      <w:tr w:rsidR="00BC55DD" w14:paraId="1C2457FA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273EE11E" w14:textId="77777777" w:rsidR="00BC55DD" w:rsidRDefault="00BC55DD" w:rsidP="009A1201">
            <w:pPr>
              <w:pStyle w:val="ListParagraph"/>
              <w:ind w:left="0"/>
            </w:pPr>
            <w:r>
              <w:t>Very good</w:t>
            </w:r>
          </w:p>
        </w:tc>
        <w:tc>
          <w:tcPr>
            <w:tcW w:w="457" w:type="pct"/>
            <w:vAlign w:val="center"/>
          </w:tcPr>
          <w:p w14:paraId="324F0F98" w14:textId="75C06A87" w:rsidR="00BC55DD" w:rsidRDefault="00BC55DD" w:rsidP="00BC55D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56B295A9" w14:textId="7BFCAB27" w:rsidR="00BC55DD" w:rsidRDefault="00BC55DD" w:rsidP="009A1201">
            <w:pPr>
              <w:pStyle w:val="ListParagraph"/>
              <w:ind w:left="0"/>
            </w:pPr>
          </w:p>
        </w:tc>
      </w:tr>
      <w:tr w:rsidR="00BC55DD" w14:paraId="73E0A144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51C12B09" w14:textId="77777777" w:rsidR="00BC55DD" w:rsidRDefault="00BC55DD" w:rsidP="009A1201">
            <w:pPr>
              <w:pStyle w:val="ListParagraph"/>
              <w:ind w:left="0"/>
            </w:pPr>
            <w:r>
              <w:t>Excellent</w:t>
            </w:r>
          </w:p>
        </w:tc>
        <w:tc>
          <w:tcPr>
            <w:tcW w:w="457" w:type="pct"/>
          </w:tcPr>
          <w:p w14:paraId="7A9CE536" w14:textId="7ADBA71A" w:rsidR="00BC55DD" w:rsidRDefault="00BC55DD" w:rsidP="00BC55DD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1D7D883F" w14:textId="173E72A7" w:rsidR="00BC55DD" w:rsidRDefault="00BC55DD" w:rsidP="009A1201">
            <w:pPr>
              <w:pStyle w:val="ListParagraph"/>
              <w:ind w:left="0"/>
            </w:pPr>
          </w:p>
        </w:tc>
      </w:tr>
      <w:tr w:rsidR="00BC55DD" w14:paraId="51E3D276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1153B56" w14:textId="77777777" w:rsidR="00BC55DD" w:rsidRDefault="00BC55DD" w:rsidP="009A1201">
            <w:pPr>
              <w:pStyle w:val="ListParagraph"/>
              <w:ind w:left="0"/>
            </w:pPr>
          </w:p>
          <w:p w14:paraId="0B979961" w14:textId="77777777" w:rsidR="009A6B46" w:rsidRDefault="009A6B46" w:rsidP="009A1201">
            <w:pPr>
              <w:pStyle w:val="ListParagraph"/>
              <w:ind w:left="0"/>
            </w:pPr>
          </w:p>
        </w:tc>
      </w:tr>
      <w:tr w:rsidR="00BC55DD" w14:paraId="2CD17377" w14:textId="77777777" w:rsidTr="00557155">
        <w:trPr>
          <w:gridAfter w:val="1"/>
          <w:wAfter w:w="1238" w:type="pct"/>
          <w:trHeight w:val="431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DE9DC" w14:textId="723B5064" w:rsidR="00BC55DD" w:rsidRDefault="00BC55DD" w:rsidP="00557155">
            <w:pPr>
              <w:pStyle w:val="ListParagraph"/>
              <w:ind w:left="0"/>
            </w:pPr>
            <w:r>
              <w:t>5. Are you</w:t>
            </w:r>
            <w:r w:rsidR="00363D66">
              <w:t>…</w:t>
            </w:r>
          </w:p>
        </w:tc>
      </w:tr>
      <w:tr w:rsidR="00861BBE" w14:paraId="215B8FCB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3B914BD9" w14:textId="77777777" w:rsidR="00861BBE" w:rsidRDefault="00861BBE" w:rsidP="009A1201">
            <w:pPr>
              <w:pStyle w:val="ListParagraph"/>
              <w:ind w:left="0"/>
            </w:pPr>
            <w:r>
              <w:t>Single</w:t>
            </w:r>
          </w:p>
        </w:tc>
        <w:tc>
          <w:tcPr>
            <w:tcW w:w="457" w:type="pct"/>
            <w:vAlign w:val="center"/>
          </w:tcPr>
          <w:p w14:paraId="501788B1" w14:textId="68F1F4D4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7A476E33" w14:textId="51EAE648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42DB7B5A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09E702CC" w14:textId="77777777" w:rsidR="00861BBE" w:rsidRDefault="00861BBE" w:rsidP="009A1201">
            <w:pPr>
              <w:pStyle w:val="ListParagraph"/>
              <w:ind w:left="0"/>
            </w:pPr>
            <w:r>
              <w:t>Married</w:t>
            </w:r>
          </w:p>
        </w:tc>
        <w:tc>
          <w:tcPr>
            <w:tcW w:w="457" w:type="pct"/>
            <w:vAlign w:val="center"/>
          </w:tcPr>
          <w:p w14:paraId="7E630E0C" w14:textId="254A63D3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5C1C404C" w14:textId="02120F71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27E15E3B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15D3DEDC" w14:textId="77777777" w:rsidR="00861BBE" w:rsidRDefault="00861BBE" w:rsidP="009A1201">
            <w:pPr>
              <w:pStyle w:val="ListParagraph"/>
              <w:ind w:left="0"/>
            </w:pPr>
            <w:r>
              <w:t>Living as married</w:t>
            </w:r>
          </w:p>
        </w:tc>
        <w:tc>
          <w:tcPr>
            <w:tcW w:w="457" w:type="pct"/>
            <w:vAlign w:val="center"/>
          </w:tcPr>
          <w:p w14:paraId="7C194B2D" w14:textId="31E46454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7917FA11" w14:textId="1692B91A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6CF0A4FA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61185EC8" w14:textId="77777777" w:rsidR="00861BBE" w:rsidRDefault="00861BBE" w:rsidP="009A1201">
            <w:pPr>
              <w:pStyle w:val="ListParagraph"/>
              <w:ind w:left="0"/>
            </w:pPr>
            <w:r>
              <w:t>Separated</w:t>
            </w:r>
          </w:p>
        </w:tc>
        <w:tc>
          <w:tcPr>
            <w:tcW w:w="457" w:type="pct"/>
            <w:vAlign w:val="center"/>
          </w:tcPr>
          <w:p w14:paraId="7EF90800" w14:textId="21E9B9B8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7B4A501F" w14:textId="5D60AEA2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0714C250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366DB3FE" w14:textId="77777777" w:rsidR="00861BBE" w:rsidRDefault="00861BBE" w:rsidP="009A1201">
            <w:pPr>
              <w:pStyle w:val="ListParagraph"/>
              <w:ind w:left="0"/>
            </w:pPr>
            <w:r>
              <w:t>Divorced</w:t>
            </w:r>
          </w:p>
        </w:tc>
        <w:tc>
          <w:tcPr>
            <w:tcW w:w="457" w:type="pct"/>
          </w:tcPr>
          <w:p w14:paraId="299ED6E4" w14:textId="1E867B19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66F6046D" w14:textId="73A5B069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5D650053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79F26E04" w14:textId="77777777" w:rsidR="00861BBE" w:rsidRDefault="00861BBE" w:rsidP="009A1201">
            <w:pPr>
              <w:pStyle w:val="ListParagraph"/>
              <w:ind w:left="0"/>
            </w:pPr>
            <w:r>
              <w:t>Widowed</w:t>
            </w:r>
          </w:p>
        </w:tc>
        <w:tc>
          <w:tcPr>
            <w:tcW w:w="457" w:type="pct"/>
          </w:tcPr>
          <w:p w14:paraId="64737CB2" w14:textId="67D1AC95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3B94FAC4" w14:textId="6178FF99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1E313126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9EA8C3B" w14:textId="77777777" w:rsidR="00861BBE" w:rsidRDefault="00861BBE" w:rsidP="009A1201">
            <w:pPr>
              <w:pStyle w:val="ListParagraph"/>
              <w:ind w:left="0"/>
            </w:pPr>
          </w:p>
          <w:p w14:paraId="06CA692A" w14:textId="77777777" w:rsidR="009A6B46" w:rsidRDefault="009A6B46" w:rsidP="009A1201">
            <w:pPr>
              <w:pStyle w:val="ListParagraph"/>
              <w:ind w:left="0"/>
            </w:pPr>
          </w:p>
        </w:tc>
      </w:tr>
      <w:tr w:rsidR="00861BBE" w14:paraId="5C9B60D3" w14:textId="77777777" w:rsidTr="00557155">
        <w:trPr>
          <w:gridAfter w:val="1"/>
          <w:wAfter w:w="1238" w:type="pct"/>
          <w:trHeight w:val="423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58B3D" w14:textId="71D6C397" w:rsidR="00861BBE" w:rsidRDefault="00861BBE" w:rsidP="00557155">
            <w:pPr>
              <w:pStyle w:val="ListParagraph"/>
              <w:ind w:left="0"/>
            </w:pPr>
            <w:r>
              <w:t>6. Do you have any children?</w:t>
            </w:r>
          </w:p>
        </w:tc>
      </w:tr>
      <w:tr w:rsidR="00861BBE" w14:paraId="22C72AFD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269CE402" w14:textId="77777777" w:rsidR="00861BBE" w:rsidRDefault="00861BBE" w:rsidP="009A1201">
            <w:pPr>
              <w:pStyle w:val="ListParagraph"/>
              <w:ind w:left="0"/>
            </w:pPr>
            <w:r>
              <w:t>No</w:t>
            </w:r>
          </w:p>
        </w:tc>
        <w:tc>
          <w:tcPr>
            <w:tcW w:w="457" w:type="pct"/>
            <w:vAlign w:val="center"/>
          </w:tcPr>
          <w:p w14:paraId="6BE3DB9E" w14:textId="1B212413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4FDE6B4C" w14:textId="089DBE5E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2E5408F5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202827FC" w14:textId="77777777" w:rsidR="00861BBE" w:rsidRDefault="00861BBE" w:rsidP="009A1201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457" w:type="pct"/>
            <w:vAlign w:val="center"/>
          </w:tcPr>
          <w:p w14:paraId="3F92C3F7" w14:textId="6171A7CB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4DC8E05C" w14:textId="014DC917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3718032C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32414AA0" w14:textId="77777777" w:rsidR="00861BBE" w:rsidRDefault="00861BBE" w:rsidP="009A1201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457" w:type="pct"/>
            <w:vAlign w:val="center"/>
          </w:tcPr>
          <w:p w14:paraId="0DD8A93B" w14:textId="603F0E1B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68E8692E" w14:textId="65380C6B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09DADD72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3B60E31C" w14:textId="77777777" w:rsidR="00861BBE" w:rsidRDefault="00861BBE" w:rsidP="009A1201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457" w:type="pct"/>
            <w:vAlign w:val="center"/>
          </w:tcPr>
          <w:p w14:paraId="0EF57EBE" w14:textId="6E0D0935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2F3E7352" w14:textId="25976094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14A5D588" w14:textId="77777777" w:rsidTr="0062526A">
        <w:trPr>
          <w:gridAfter w:val="1"/>
          <w:wAfter w:w="1238" w:type="pct"/>
          <w:trHeight w:val="56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292F7ABC" w14:textId="77777777" w:rsidR="00861BBE" w:rsidRDefault="00861BBE" w:rsidP="009A1201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457" w:type="pct"/>
          </w:tcPr>
          <w:p w14:paraId="1D84590A" w14:textId="05272993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2C6E0AEC" w14:textId="33218D1E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6E809232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0BD065B9" w14:textId="77777777" w:rsidR="00861BBE" w:rsidRDefault="00861BBE" w:rsidP="009A1201">
            <w:pPr>
              <w:pStyle w:val="ListParagraph"/>
              <w:ind w:left="0"/>
            </w:pPr>
            <w:r>
              <w:t>More than 4</w:t>
            </w:r>
          </w:p>
        </w:tc>
        <w:tc>
          <w:tcPr>
            <w:tcW w:w="457" w:type="pct"/>
          </w:tcPr>
          <w:p w14:paraId="54DB27B9" w14:textId="4A728E7F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38FD750F" w14:textId="7F76CE2C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1437A6C9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5685" w14:textId="77777777" w:rsidR="009A6B46" w:rsidRDefault="009A6B46" w:rsidP="009A1201">
            <w:pPr>
              <w:pStyle w:val="ListParagraph"/>
              <w:ind w:left="0"/>
            </w:pPr>
          </w:p>
          <w:p w14:paraId="2D2C4E4B" w14:textId="77777777" w:rsidR="009A6B46" w:rsidRDefault="009A6B46" w:rsidP="009A1201">
            <w:pPr>
              <w:pStyle w:val="ListParagraph"/>
              <w:ind w:left="0"/>
            </w:pPr>
          </w:p>
          <w:p w14:paraId="55756885" w14:textId="77777777" w:rsidR="00C905C7" w:rsidRDefault="00C905C7" w:rsidP="009A1201">
            <w:pPr>
              <w:pStyle w:val="ListParagraph"/>
              <w:ind w:left="0"/>
            </w:pPr>
          </w:p>
        </w:tc>
      </w:tr>
      <w:tr w:rsidR="00861BBE" w14:paraId="38E0E99E" w14:textId="77777777" w:rsidTr="00557155">
        <w:trPr>
          <w:gridAfter w:val="1"/>
          <w:wAfter w:w="1238" w:type="pct"/>
          <w:trHeight w:val="516"/>
        </w:trPr>
        <w:tc>
          <w:tcPr>
            <w:tcW w:w="3762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CB2F43" w14:textId="44CCC1C1" w:rsidR="00861BBE" w:rsidRDefault="00861BBE" w:rsidP="009A1201">
            <w:pPr>
              <w:pStyle w:val="ListParagraph"/>
              <w:ind w:left="0"/>
            </w:pPr>
            <w:r>
              <w:t xml:space="preserve">7. Do you have any children, </w:t>
            </w:r>
            <w:proofErr w:type="gramStart"/>
            <w:r>
              <w:t>under</w:t>
            </w:r>
            <w:proofErr w:type="gramEnd"/>
            <w:r>
              <w:t xml:space="preserve"> 18 years, living with you?</w:t>
            </w:r>
          </w:p>
        </w:tc>
      </w:tr>
      <w:tr w:rsidR="00861BBE" w14:paraId="6E7CB7C7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53645D92" w14:textId="77777777" w:rsidR="00861BBE" w:rsidRDefault="00861BBE" w:rsidP="009A1201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457" w:type="pct"/>
          </w:tcPr>
          <w:p w14:paraId="4C668BD2" w14:textId="6ADBDF80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276F28CB" w14:textId="690DD9AB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3079578A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33794998" w14:textId="77777777" w:rsidR="00861BBE" w:rsidRDefault="00861BBE" w:rsidP="009A1201">
            <w:pPr>
              <w:pStyle w:val="ListParagraph"/>
              <w:ind w:left="0"/>
            </w:pPr>
            <w:r>
              <w:t>No</w:t>
            </w:r>
          </w:p>
        </w:tc>
        <w:tc>
          <w:tcPr>
            <w:tcW w:w="457" w:type="pct"/>
          </w:tcPr>
          <w:p w14:paraId="4F091EB7" w14:textId="101A17DB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41A34ACC" w14:textId="1F62FC64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7E2119AB" w14:textId="77777777" w:rsidTr="0062526A">
        <w:trPr>
          <w:gridAfter w:val="1"/>
          <w:wAfter w:w="1238" w:type="pct"/>
          <w:trHeight w:val="445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A202465" w14:textId="77777777" w:rsidR="009A6B46" w:rsidRDefault="009A6B46" w:rsidP="009A1201">
            <w:pPr>
              <w:pStyle w:val="ListParagraph"/>
              <w:ind w:left="0"/>
            </w:pPr>
          </w:p>
        </w:tc>
      </w:tr>
      <w:tr w:rsidR="00861BBE" w14:paraId="52056651" w14:textId="77777777" w:rsidTr="00557155">
        <w:trPr>
          <w:gridAfter w:val="1"/>
          <w:wAfter w:w="1238" w:type="pct"/>
          <w:trHeight w:val="463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E2B34D" w14:textId="7833B947" w:rsidR="00861BBE" w:rsidRDefault="00861BBE" w:rsidP="009A1201">
            <w:pPr>
              <w:pStyle w:val="ListParagraph"/>
              <w:ind w:left="0"/>
            </w:pPr>
            <w:r>
              <w:t>8. What best</w:t>
            </w:r>
            <w:r w:rsidR="0062526A">
              <w:t xml:space="preserve"> describe your ethnic origin? (t</w:t>
            </w:r>
            <w:r>
              <w:t>ick one)</w:t>
            </w:r>
          </w:p>
        </w:tc>
      </w:tr>
      <w:tr w:rsidR="00861BBE" w14:paraId="24A028C0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748D84D5" w14:textId="77777777" w:rsidR="00861BBE" w:rsidRDefault="00861BBE" w:rsidP="009A1201">
            <w:pPr>
              <w:pStyle w:val="ListParagraph"/>
              <w:ind w:left="0"/>
            </w:pPr>
            <w:r>
              <w:t>White British</w:t>
            </w:r>
          </w:p>
        </w:tc>
        <w:tc>
          <w:tcPr>
            <w:tcW w:w="457" w:type="pct"/>
            <w:vAlign w:val="center"/>
          </w:tcPr>
          <w:p w14:paraId="742DDF94" w14:textId="7636B8ED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343306FF" w14:textId="2BBC5ECC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7907B85E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7D670812" w14:textId="77777777" w:rsidR="00861BBE" w:rsidRDefault="00861BBE" w:rsidP="009A1201">
            <w:pPr>
              <w:pStyle w:val="ListParagraph"/>
              <w:ind w:left="0"/>
            </w:pPr>
            <w:r>
              <w:t>White Irish</w:t>
            </w:r>
          </w:p>
        </w:tc>
        <w:tc>
          <w:tcPr>
            <w:tcW w:w="457" w:type="pct"/>
            <w:vAlign w:val="center"/>
          </w:tcPr>
          <w:p w14:paraId="74AD82C3" w14:textId="2C615482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2F48057F" w14:textId="72388584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7A566D4A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60514D85" w14:textId="77777777" w:rsidR="00861BBE" w:rsidRDefault="00861BBE" w:rsidP="009A1201">
            <w:pPr>
              <w:pStyle w:val="ListParagraph"/>
              <w:ind w:left="0"/>
            </w:pPr>
            <w:r>
              <w:t>Other White background</w:t>
            </w:r>
          </w:p>
        </w:tc>
        <w:tc>
          <w:tcPr>
            <w:tcW w:w="457" w:type="pct"/>
            <w:vAlign w:val="center"/>
          </w:tcPr>
          <w:p w14:paraId="2A17C68D" w14:textId="2CF3D52C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3838E92E" w14:textId="54F5447D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0D9B0FB8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6FFFC079" w14:textId="77777777" w:rsidR="00861BBE" w:rsidRDefault="00861BBE" w:rsidP="009A1201">
            <w:pPr>
              <w:pStyle w:val="ListParagraph"/>
              <w:ind w:left="0"/>
            </w:pPr>
            <w:r>
              <w:t>Black British</w:t>
            </w:r>
          </w:p>
        </w:tc>
        <w:tc>
          <w:tcPr>
            <w:tcW w:w="457" w:type="pct"/>
            <w:vAlign w:val="center"/>
          </w:tcPr>
          <w:p w14:paraId="4187D785" w14:textId="2145B993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321C955E" w14:textId="036C6232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4B35A460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1650851E" w14:textId="77777777" w:rsidR="00861BBE" w:rsidRDefault="00861BBE" w:rsidP="009A1201">
            <w:pPr>
              <w:pStyle w:val="ListParagraph"/>
              <w:ind w:left="0"/>
            </w:pPr>
            <w:r>
              <w:t>Black Caribbean</w:t>
            </w:r>
          </w:p>
        </w:tc>
        <w:tc>
          <w:tcPr>
            <w:tcW w:w="457" w:type="pct"/>
          </w:tcPr>
          <w:p w14:paraId="2A0F870C" w14:textId="0AED05E9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10B6ADC9" w14:textId="51070B7C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0534AAFB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31EDA431" w14:textId="77777777" w:rsidR="00861BBE" w:rsidRDefault="00861BBE" w:rsidP="009A1201">
            <w:pPr>
              <w:pStyle w:val="ListParagraph"/>
              <w:ind w:left="0"/>
            </w:pPr>
            <w:r>
              <w:t>Black African</w:t>
            </w:r>
          </w:p>
        </w:tc>
        <w:tc>
          <w:tcPr>
            <w:tcW w:w="457" w:type="pct"/>
          </w:tcPr>
          <w:p w14:paraId="04C0AD84" w14:textId="42087663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63EFE518" w14:textId="3905E34C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2C9C73F4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54A233BA" w14:textId="77777777" w:rsidR="00861BBE" w:rsidRDefault="00861BBE" w:rsidP="009A1201">
            <w:pPr>
              <w:pStyle w:val="ListParagraph"/>
              <w:ind w:left="0"/>
            </w:pPr>
            <w:r>
              <w:t>Other Black background</w:t>
            </w:r>
          </w:p>
        </w:tc>
        <w:tc>
          <w:tcPr>
            <w:tcW w:w="457" w:type="pct"/>
            <w:vAlign w:val="center"/>
          </w:tcPr>
          <w:p w14:paraId="6DA755FC" w14:textId="0596F2A2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27EC3AE7" w14:textId="2C159FDA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26249203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5F62CEFB" w14:textId="77777777" w:rsidR="00861BBE" w:rsidRDefault="00861BBE" w:rsidP="009A1201">
            <w:pPr>
              <w:pStyle w:val="ListParagraph"/>
              <w:ind w:left="0"/>
            </w:pPr>
            <w:r>
              <w:t>Indian</w:t>
            </w:r>
          </w:p>
        </w:tc>
        <w:tc>
          <w:tcPr>
            <w:tcW w:w="457" w:type="pct"/>
            <w:vAlign w:val="center"/>
          </w:tcPr>
          <w:p w14:paraId="6CAB66DF" w14:textId="0AE6ECB9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09192EC9" w14:textId="17E8F745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47F903B4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28DB1A5C" w14:textId="77777777" w:rsidR="00861BBE" w:rsidRDefault="00861BBE" w:rsidP="009A1201">
            <w:pPr>
              <w:pStyle w:val="ListParagraph"/>
              <w:ind w:left="0"/>
            </w:pPr>
            <w:r>
              <w:t>Pakistani</w:t>
            </w:r>
          </w:p>
        </w:tc>
        <w:tc>
          <w:tcPr>
            <w:tcW w:w="457" w:type="pct"/>
            <w:vAlign w:val="center"/>
          </w:tcPr>
          <w:p w14:paraId="788F102A" w14:textId="58142DB4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64025162" w14:textId="39B3268F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783DAF3E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74D0F9A8" w14:textId="77777777" w:rsidR="00861BBE" w:rsidRDefault="00861BBE" w:rsidP="009A1201">
            <w:pPr>
              <w:pStyle w:val="ListParagraph"/>
              <w:ind w:left="0"/>
            </w:pPr>
            <w:r>
              <w:t>Bangladeshi</w:t>
            </w:r>
          </w:p>
        </w:tc>
        <w:tc>
          <w:tcPr>
            <w:tcW w:w="457" w:type="pct"/>
            <w:vAlign w:val="center"/>
          </w:tcPr>
          <w:p w14:paraId="10068670" w14:textId="192A2A95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370FE7D5" w14:textId="48D02966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4191E057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5A6326CD" w14:textId="77777777" w:rsidR="00861BBE" w:rsidRDefault="00861BBE" w:rsidP="009A1201">
            <w:pPr>
              <w:pStyle w:val="ListParagraph"/>
              <w:ind w:left="0"/>
            </w:pPr>
            <w:r>
              <w:t>Chinese</w:t>
            </w:r>
          </w:p>
        </w:tc>
        <w:tc>
          <w:tcPr>
            <w:tcW w:w="457" w:type="pct"/>
          </w:tcPr>
          <w:p w14:paraId="28D465DC" w14:textId="01B067F4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7178C7B2" w14:textId="27394044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17B60E62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05F3B596" w14:textId="77777777" w:rsidR="00861BBE" w:rsidRDefault="00861BBE" w:rsidP="009A1201">
            <w:pPr>
              <w:pStyle w:val="ListParagraph"/>
              <w:ind w:left="0"/>
            </w:pPr>
            <w:r>
              <w:t>Other Asian background</w:t>
            </w:r>
          </w:p>
        </w:tc>
        <w:tc>
          <w:tcPr>
            <w:tcW w:w="457" w:type="pct"/>
          </w:tcPr>
          <w:p w14:paraId="7189E7D9" w14:textId="6790BC9A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14583A02" w14:textId="42EC7FE8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7FFE2346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753A6728" w14:textId="77777777" w:rsidR="00861BBE" w:rsidRDefault="00861BBE" w:rsidP="009A1201">
            <w:pPr>
              <w:pStyle w:val="ListParagraph"/>
              <w:ind w:left="0"/>
            </w:pPr>
            <w:r>
              <w:t>White and Black Caribbean</w:t>
            </w:r>
          </w:p>
        </w:tc>
        <w:tc>
          <w:tcPr>
            <w:tcW w:w="457" w:type="pct"/>
            <w:vAlign w:val="center"/>
          </w:tcPr>
          <w:p w14:paraId="5C9466F6" w14:textId="23FB11AB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3E528D29" w14:textId="4F75CCB0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2BC12F69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40E655E4" w14:textId="77777777" w:rsidR="00861BBE" w:rsidRDefault="00861BBE" w:rsidP="009A1201">
            <w:pPr>
              <w:pStyle w:val="ListParagraph"/>
              <w:ind w:left="0"/>
            </w:pPr>
            <w:r>
              <w:t>White and Black African</w:t>
            </w:r>
          </w:p>
        </w:tc>
        <w:tc>
          <w:tcPr>
            <w:tcW w:w="457" w:type="pct"/>
            <w:vAlign w:val="center"/>
          </w:tcPr>
          <w:p w14:paraId="5F79DFAC" w14:textId="71E186AA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539C3C46" w14:textId="33683C84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398D3156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28B05997" w14:textId="77777777" w:rsidR="00861BBE" w:rsidRDefault="00861BBE" w:rsidP="009A1201">
            <w:pPr>
              <w:pStyle w:val="ListParagraph"/>
              <w:ind w:left="0"/>
            </w:pPr>
            <w:r>
              <w:t>White and Asian</w:t>
            </w:r>
          </w:p>
        </w:tc>
        <w:tc>
          <w:tcPr>
            <w:tcW w:w="457" w:type="pct"/>
          </w:tcPr>
          <w:p w14:paraId="1069BF97" w14:textId="73F814C7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2D448ACA" w14:textId="2B243FCD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431B26CF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1FF58F6C" w14:textId="77777777" w:rsidR="00861BBE" w:rsidRDefault="00861BBE" w:rsidP="009A1201">
            <w:pPr>
              <w:pStyle w:val="ListParagraph"/>
              <w:ind w:left="0"/>
            </w:pPr>
            <w:r>
              <w:t>Other mixed background</w:t>
            </w:r>
          </w:p>
        </w:tc>
        <w:tc>
          <w:tcPr>
            <w:tcW w:w="457" w:type="pct"/>
          </w:tcPr>
          <w:p w14:paraId="2A8BEA8B" w14:textId="0F41FB3A" w:rsidR="00861BBE" w:rsidRDefault="00861BBE" w:rsidP="00861BBE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78AA94CB" w14:textId="52F1C3E8" w:rsidR="00861BBE" w:rsidRDefault="00861BBE" w:rsidP="009A1201">
            <w:pPr>
              <w:pStyle w:val="ListParagraph"/>
              <w:ind w:left="0"/>
            </w:pPr>
          </w:p>
        </w:tc>
      </w:tr>
      <w:tr w:rsidR="007E64A8" w14:paraId="105502E1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03AC9ECE" w14:textId="754C804F" w:rsidR="007E64A8" w:rsidRDefault="007E64A8" w:rsidP="009A1201">
            <w:pPr>
              <w:pStyle w:val="ListParagraph"/>
              <w:ind w:left="0"/>
            </w:pPr>
            <w:r>
              <w:t>Other, please specify:</w:t>
            </w:r>
          </w:p>
        </w:tc>
      </w:tr>
      <w:tr w:rsidR="00006165" w14:paraId="07D0461C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D71F4FC" w14:textId="4FE7328A" w:rsidR="0062526A" w:rsidRDefault="0062526A" w:rsidP="009A1201">
            <w:pPr>
              <w:pStyle w:val="ListParagraph"/>
              <w:ind w:left="0"/>
            </w:pPr>
            <w:r>
              <w:t xml:space="preserve">                                        _______________________________________________</w:t>
            </w:r>
          </w:p>
        </w:tc>
      </w:tr>
      <w:tr w:rsidR="00861BBE" w14:paraId="7456E644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85C3480" w14:textId="77777777" w:rsidR="00861BBE" w:rsidRDefault="00861BBE" w:rsidP="009A1201">
            <w:pPr>
              <w:pStyle w:val="ListParagraph"/>
              <w:ind w:left="0"/>
            </w:pPr>
          </w:p>
        </w:tc>
      </w:tr>
      <w:tr w:rsidR="00861BBE" w14:paraId="40D57E54" w14:textId="77777777" w:rsidTr="00557155">
        <w:trPr>
          <w:gridAfter w:val="1"/>
          <w:wAfter w:w="1238" w:type="pct"/>
          <w:trHeight w:val="418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9009D1" w14:textId="714F86F5" w:rsidR="00861BBE" w:rsidRDefault="00861BBE" w:rsidP="009A1201">
            <w:pPr>
              <w:pStyle w:val="ListParagraph"/>
              <w:ind w:left="0"/>
            </w:pPr>
            <w:r>
              <w:t>9. What is the highest level of education you have completed?</w:t>
            </w:r>
          </w:p>
        </w:tc>
      </w:tr>
      <w:tr w:rsidR="007E64A8" w14:paraId="3FAFA8FA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6D7F1BFE" w14:textId="77777777" w:rsidR="007E64A8" w:rsidRDefault="007E64A8" w:rsidP="009A1201">
            <w:pPr>
              <w:pStyle w:val="ListParagraph"/>
              <w:ind w:left="0"/>
            </w:pPr>
            <w:r>
              <w:t>Primary school</w:t>
            </w:r>
          </w:p>
        </w:tc>
        <w:tc>
          <w:tcPr>
            <w:tcW w:w="457" w:type="pct"/>
            <w:vAlign w:val="center"/>
          </w:tcPr>
          <w:p w14:paraId="4061C494" w14:textId="54174CAF" w:rsidR="007E64A8" w:rsidRDefault="007E64A8" w:rsidP="007E64A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595C2977" w14:textId="50A88EE7" w:rsidR="007E64A8" w:rsidRDefault="007E64A8" w:rsidP="009A1201">
            <w:pPr>
              <w:pStyle w:val="ListParagraph"/>
              <w:ind w:left="0"/>
            </w:pPr>
          </w:p>
        </w:tc>
      </w:tr>
      <w:tr w:rsidR="007E64A8" w14:paraId="792C8080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71AE8024" w14:textId="77777777" w:rsidR="007E64A8" w:rsidRDefault="007E64A8" w:rsidP="009A1201">
            <w:pPr>
              <w:pStyle w:val="ListParagraph"/>
              <w:ind w:left="0"/>
            </w:pPr>
            <w:r>
              <w:t>Secondary school</w:t>
            </w:r>
          </w:p>
        </w:tc>
        <w:tc>
          <w:tcPr>
            <w:tcW w:w="457" w:type="pct"/>
            <w:vAlign w:val="center"/>
          </w:tcPr>
          <w:p w14:paraId="4E76D745" w14:textId="1CE5C020" w:rsidR="007E64A8" w:rsidRDefault="007E64A8" w:rsidP="007E64A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50F24421" w14:textId="330C15D6" w:rsidR="007E64A8" w:rsidRDefault="007E64A8" w:rsidP="009A1201">
            <w:pPr>
              <w:pStyle w:val="ListParagraph"/>
              <w:ind w:left="0"/>
            </w:pPr>
          </w:p>
        </w:tc>
      </w:tr>
      <w:tr w:rsidR="007E64A8" w14:paraId="37CA276B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05F98F66" w14:textId="77777777" w:rsidR="007E64A8" w:rsidRDefault="007E64A8" w:rsidP="009A1201">
            <w:pPr>
              <w:pStyle w:val="ListParagraph"/>
              <w:ind w:left="0"/>
            </w:pPr>
            <w:r>
              <w:t>O level/ GSCEs</w:t>
            </w:r>
          </w:p>
        </w:tc>
        <w:tc>
          <w:tcPr>
            <w:tcW w:w="457" w:type="pct"/>
            <w:vAlign w:val="center"/>
          </w:tcPr>
          <w:p w14:paraId="51FEE3B1" w14:textId="35084A57" w:rsidR="007E64A8" w:rsidRDefault="007E64A8" w:rsidP="007E64A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3B4A9886" w14:textId="0E0C3929" w:rsidR="007E64A8" w:rsidRDefault="007E64A8" w:rsidP="009A1201">
            <w:pPr>
              <w:pStyle w:val="ListParagraph"/>
              <w:ind w:left="0"/>
            </w:pPr>
          </w:p>
        </w:tc>
      </w:tr>
      <w:tr w:rsidR="007E64A8" w14:paraId="6384F2FC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2B305420" w14:textId="77777777" w:rsidR="007E64A8" w:rsidRDefault="007E64A8" w:rsidP="009A1201">
            <w:pPr>
              <w:pStyle w:val="ListParagraph"/>
              <w:ind w:left="0"/>
            </w:pPr>
            <w:r>
              <w:t>A levels</w:t>
            </w:r>
          </w:p>
        </w:tc>
        <w:tc>
          <w:tcPr>
            <w:tcW w:w="457" w:type="pct"/>
            <w:vAlign w:val="center"/>
          </w:tcPr>
          <w:p w14:paraId="78181D36" w14:textId="1A18C6B9" w:rsidR="007E64A8" w:rsidRDefault="007E64A8" w:rsidP="007E64A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61570C6F" w14:textId="259A4AB2" w:rsidR="007E64A8" w:rsidRDefault="007E64A8" w:rsidP="009A1201">
            <w:pPr>
              <w:pStyle w:val="ListParagraph"/>
              <w:ind w:left="0"/>
            </w:pPr>
          </w:p>
        </w:tc>
      </w:tr>
      <w:tr w:rsidR="007E64A8" w14:paraId="0BCB4A15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47A47FCD" w14:textId="77777777" w:rsidR="007E64A8" w:rsidRDefault="007E64A8" w:rsidP="009A1201">
            <w:pPr>
              <w:pStyle w:val="ListParagraph"/>
              <w:ind w:left="0"/>
            </w:pPr>
            <w:r>
              <w:t>Technical or trade certificate</w:t>
            </w:r>
          </w:p>
        </w:tc>
        <w:tc>
          <w:tcPr>
            <w:tcW w:w="457" w:type="pct"/>
          </w:tcPr>
          <w:p w14:paraId="0CC7A4AE" w14:textId="438C55E3" w:rsidR="007E64A8" w:rsidRDefault="007E64A8" w:rsidP="007E64A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584FE32E" w14:textId="3119D8F2" w:rsidR="007E64A8" w:rsidRDefault="007E64A8" w:rsidP="009A1201">
            <w:pPr>
              <w:pStyle w:val="ListParagraph"/>
              <w:ind w:left="0"/>
            </w:pPr>
          </w:p>
        </w:tc>
      </w:tr>
      <w:tr w:rsidR="007E64A8" w14:paraId="5B7B079F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6538FAB6" w14:textId="77777777" w:rsidR="007E64A8" w:rsidRDefault="007E64A8" w:rsidP="009A1201">
            <w:pPr>
              <w:pStyle w:val="ListParagraph"/>
              <w:ind w:left="0"/>
            </w:pPr>
            <w:r>
              <w:t>Diploma</w:t>
            </w:r>
          </w:p>
        </w:tc>
        <w:tc>
          <w:tcPr>
            <w:tcW w:w="457" w:type="pct"/>
          </w:tcPr>
          <w:p w14:paraId="55F711CD" w14:textId="79C7C585" w:rsidR="007E64A8" w:rsidRDefault="007E64A8" w:rsidP="007E64A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10E5D076" w14:textId="1F178AEA" w:rsidR="007E64A8" w:rsidRDefault="007E64A8" w:rsidP="009A1201">
            <w:pPr>
              <w:pStyle w:val="ListParagraph"/>
              <w:ind w:left="0"/>
            </w:pPr>
          </w:p>
        </w:tc>
      </w:tr>
      <w:tr w:rsidR="007E64A8" w14:paraId="4C0D44EA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2BEAD610" w14:textId="77777777" w:rsidR="007E64A8" w:rsidRDefault="007E64A8" w:rsidP="009A1201">
            <w:pPr>
              <w:pStyle w:val="ListParagraph"/>
              <w:ind w:left="0"/>
            </w:pPr>
            <w:r>
              <w:t>Degree</w:t>
            </w:r>
          </w:p>
        </w:tc>
        <w:tc>
          <w:tcPr>
            <w:tcW w:w="457" w:type="pct"/>
            <w:vAlign w:val="center"/>
          </w:tcPr>
          <w:p w14:paraId="6B22F256" w14:textId="7FF17A45" w:rsidR="007E64A8" w:rsidRDefault="007E64A8" w:rsidP="007E64A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19E046EA" w14:textId="2B671058" w:rsidR="007E64A8" w:rsidRDefault="007E64A8" w:rsidP="009A1201">
            <w:pPr>
              <w:pStyle w:val="ListParagraph"/>
              <w:ind w:left="0"/>
            </w:pPr>
          </w:p>
        </w:tc>
      </w:tr>
      <w:tr w:rsidR="007E64A8" w14:paraId="5DF03B35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597BFD99" w14:textId="77777777" w:rsidR="007E64A8" w:rsidRDefault="007E64A8" w:rsidP="009A1201">
            <w:pPr>
              <w:pStyle w:val="ListParagraph"/>
              <w:ind w:left="0"/>
            </w:pPr>
            <w:r>
              <w:t>Post-graduate degree</w:t>
            </w:r>
          </w:p>
        </w:tc>
        <w:tc>
          <w:tcPr>
            <w:tcW w:w="457" w:type="pct"/>
          </w:tcPr>
          <w:p w14:paraId="04BCC8A0" w14:textId="2B93C8E6" w:rsidR="007E64A8" w:rsidRDefault="007E64A8" w:rsidP="007E64A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4014182D" w14:textId="5C8445F0" w:rsidR="007E64A8" w:rsidRDefault="007E64A8" w:rsidP="009A1201">
            <w:pPr>
              <w:pStyle w:val="ListParagraph"/>
              <w:ind w:left="0"/>
            </w:pPr>
          </w:p>
        </w:tc>
      </w:tr>
      <w:tr w:rsidR="007E64A8" w14:paraId="2983212D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641C3752" w14:textId="77777777" w:rsidR="007E64A8" w:rsidRDefault="007E64A8" w:rsidP="009A1201">
            <w:pPr>
              <w:pStyle w:val="ListParagraph"/>
              <w:ind w:left="0"/>
            </w:pPr>
          </w:p>
        </w:tc>
      </w:tr>
      <w:tr w:rsidR="007E64A8" w14:paraId="34A37F81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0B40153" w14:textId="77777777" w:rsidR="007E64A8" w:rsidRDefault="007E64A8" w:rsidP="009A1201">
            <w:pPr>
              <w:pStyle w:val="ListParagraph"/>
              <w:ind w:left="0"/>
            </w:pPr>
          </w:p>
        </w:tc>
      </w:tr>
      <w:tr w:rsidR="007E64A8" w14:paraId="5FDD8691" w14:textId="77777777" w:rsidTr="00557155">
        <w:trPr>
          <w:gridAfter w:val="1"/>
          <w:wAfter w:w="1238" w:type="pct"/>
          <w:trHeight w:val="727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9C93C4" w14:textId="3FCE42E6" w:rsidR="007E64A8" w:rsidRDefault="00C905C7" w:rsidP="007335FF">
            <w:pPr>
              <w:pStyle w:val="ListParagraph"/>
              <w:ind w:left="0"/>
            </w:pPr>
            <w:r>
              <w:t>10</w:t>
            </w:r>
            <w:r w:rsidR="007E64A8">
              <w:t>. Do you have any nutrition related qualifications</w:t>
            </w:r>
            <w:r w:rsidR="00CF112F">
              <w:t xml:space="preserve"> (</w:t>
            </w:r>
            <w:r w:rsidR="007575E7">
              <w:t xml:space="preserve">or </w:t>
            </w:r>
            <w:r w:rsidR="007335FF">
              <w:t>are you</w:t>
            </w:r>
            <w:r w:rsidR="007575E7">
              <w:t xml:space="preserve"> </w:t>
            </w:r>
            <w:r w:rsidR="007335FF">
              <w:t>studying to get a nutrition qualification)</w:t>
            </w:r>
            <w:r w:rsidR="007E64A8">
              <w:t>?</w:t>
            </w:r>
          </w:p>
        </w:tc>
      </w:tr>
      <w:tr w:rsidR="007E64A8" w14:paraId="63AFB1AF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332DC5B9" w14:textId="77777777" w:rsidR="007E64A8" w:rsidRDefault="007E64A8" w:rsidP="009A1201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457" w:type="pct"/>
            <w:vAlign w:val="center"/>
          </w:tcPr>
          <w:p w14:paraId="7E072072" w14:textId="3B2E0020" w:rsidR="007E64A8" w:rsidRDefault="007E64A8" w:rsidP="007E64A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508043A3" w14:textId="7BC4423B" w:rsidR="007E64A8" w:rsidRDefault="007E64A8" w:rsidP="009A1201">
            <w:pPr>
              <w:pStyle w:val="ListParagraph"/>
              <w:ind w:left="0"/>
            </w:pPr>
          </w:p>
        </w:tc>
      </w:tr>
      <w:tr w:rsidR="007E64A8" w14:paraId="50EA5B38" w14:textId="77777777" w:rsidTr="0062526A">
        <w:trPr>
          <w:gridAfter w:val="1"/>
          <w:wAfter w:w="1238" w:type="pct"/>
        </w:trPr>
        <w:tc>
          <w:tcPr>
            <w:tcW w:w="1642" w:type="pct"/>
            <w:gridSpan w:val="5"/>
            <w:tcBorders>
              <w:left w:val="single" w:sz="4" w:space="0" w:color="auto"/>
            </w:tcBorders>
          </w:tcPr>
          <w:p w14:paraId="04E5B27F" w14:textId="77777777" w:rsidR="007E64A8" w:rsidRDefault="007E64A8" w:rsidP="009A1201">
            <w:pPr>
              <w:pStyle w:val="ListParagraph"/>
              <w:ind w:left="0"/>
            </w:pPr>
            <w:r>
              <w:t>No</w:t>
            </w:r>
          </w:p>
        </w:tc>
        <w:tc>
          <w:tcPr>
            <w:tcW w:w="457" w:type="pct"/>
          </w:tcPr>
          <w:p w14:paraId="7AFD5CB1" w14:textId="6EC79906" w:rsidR="007E64A8" w:rsidRDefault="007E64A8" w:rsidP="007E64A8">
            <w:pPr>
              <w:pStyle w:val="ListParagraph"/>
              <w:ind w:left="0"/>
              <w:jc w:val="center"/>
            </w:pPr>
            <w:r>
              <w:sym w:font="Wingdings 2" w:char="F0A3"/>
            </w:r>
          </w:p>
        </w:tc>
        <w:tc>
          <w:tcPr>
            <w:tcW w:w="1663" w:type="pct"/>
            <w:gridSpan w:val="5"/>
            <w:tcBorders>
              <w:right w:val="single" w:sz="4" w:space="0" w:color="auto"/>
            </w:tcBorders>
          </w:tcPr>
          <w:p w14:paraId="66406EDF" w14:textId="2FB3197E" w:rsidR="007E64A8" w:rsidRDefault="007E64A8" w:rsidP="009A1201">
            <w:pPr>
              <w:pStyle w:val="ListParagraph"/>
              <w:ind w:left="0"/>
            </w:pPr>
          </w:p>
        </w:tc>
      </w:tr>
      <w:tr w:rsidR="007E64A8" w14:paraId="0CA864CF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49BA5700" w14:textId="3CC3248F" w:rsidR="007E64A8" w:rsidRDefault="007E64A8" w:rsidP="009A1201">
            <w:pPr>
              <w:pStyle w:val="ListParagraph"/>
              <w:ind w:left="0"/>
            </w:pPr>
            <w:r>
              <w:t>Please specify:</w:t>
            </w:r>
          </w:p>
        </w:tc>
      </w:tr>
      <w:tr w:rsidR="00006165" w14:paraId="1BA25AE4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0D5F846" w14:textId="08DA6CF5" w:rsidR="003D7843" w:rsidRDefault="0062526A" w:rsidP="0062526A">
            <w:pPr>
              <w:pStyle w:val="ListParagraph"/>
              <w:tabs>
                <w:tab w:val="left" w:pos="1701"/>
                <w:tab w:val="left" w:pos="1985"/>
              </w:tabs>
              <w:ind w:left="0"/>
            </w:pPr>
            <w:r>
              <w:t xml:space="preserve">                                       _______________________________________________</w:t>
            </w:r>
          </w:p>
        </w:tc>
      </w:tr>
      <w:tr w:rsidR="007E64A8" w14:paraId="58A47D56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B0E8" w14:textId="77777777" w:rsidR="00CB5D1B" w:rsidRDefault="00CB5D1B" w:rsidP="009A1201">
            <w:pPr>
              <w:pStyle w:val="ListParagraph"/>
              <w:ind w:left="0"/>
            </w:pPr>
          </w:p>
        </w:tc>
      </w:tr>
      <w:tr w:rsidR="007E64A8" w14:paraId="1A80C2D3" w14:textId="77777777" w:rsidTr="0062526A">
        <w:trPr>
          <w:gridAfter w:val="1"/>
          <w:wAfter w:w="1238" w:type="pct"/>
        </w:trPr>
        <w:tc>
          <w:tcPr>
            <w:tcW w:w="3762" w:type="pct"/>
            <w:gridSpan w:val="11"/>
            <w:tcBorders>
              <w:top w:val="single" w:sz="4" w:space="0" w:color="auto"/>
            </w:tcBorders>
          </w:tcPr>
          <w:p w14:paraId="136963DD" w14:textId="77777777" w:rsidR="0062526A" w:rsidRDefault="0062526A" w:rsidP="00006165">
            <w:pPr>
              <w:pStyle w:val="ListParagraph"/>
              <w:ind w:left="0"/>
              <w:jc w:val="center"/>
              <w:rPr>
                <w:rFonts w:cs="Arial"/>
                <w:b/>
                <w:color w:val="000000"/>
                <w:shd w:val="clear" w:color="auto" w:fill="FFFFFF"/>
              </w:rPr>
            </w:pPr>
          </w:p>
          <w:p w14:paraId="0E57268C" w14:textId="77777777" w:rsidR="00A8203B" w:rsidRDefault="00A8203B" w:rsidP="00006165">
            <w:pPr>
              <w:pStyle w:val="ListParagraph"/>
              <w:ind w:left="0"/>
              <w:jc w:val="center"/>
              <w:rPr>
                <w:rFonts w:cs="Arial"/>
                <w:b/>
                <w:color w:val="000000"/>
                <w:shd w:val="clear" w:color="auto" w:fill="FFFFFF"/>
              </w:rPr>
            </w:pPr>
          </w:p>
          <w:p w14:paraId="5ADE3AC0" w14:textId="73B7CDB3" w:rsidR="007E64A8" w:rsidRPr="00C0137E" w:rsidRDefault="00006165" w:rsidP="00006165">
            <w:pPr>
              <w:pStyle w:val="ListParagraph"/>
              <w:ind w:left="0"/>
              <w:jc w:val="center"/>
              <w:rPr>
                <w:b/>
              </w:rPr>
            </w:pPr>
            <w:r w:rsidRPr="00C0137E">
              <w:rPr>
                <w:rFonts w:cs="Arial"/>
                <w:b/>
                <w:color w:val="000000"/>
                <w:shd w:val="clear" w:color="auto" w:fill="FFFFFF"/>
              </w:rPr>
              <w:t>Thank you very much for taking part in this survey!</w:t>
            </w:r>
          </w:p>
        </w:tc>
      </w:tr>
    </w:tbl>
    <w:p w14:paraId="6A7976CD" w14:textId="77777777" w:rsidR="00072D59" w:rsidRPr="006B5D4E" w:rsidRDefault="00072D59" w:rsidP="006B5D4E">
      <w:pPr>
        <w:spacing w:after="0" w:line="240" w:lineRule="auto"/>
      </w:pPr>
    </w:p>
    <w:sectPr w:rsidR="00072D59" w:rsidRPr="006B5D4E" w:rsidSect="009E6F5B">
      <w:headerReference w:type="default" r:id="rId11"/>
      <w:pgSz w:w="11906" w:h="16838"/>
      <w:pgMar w:top="1440" w:right="1440" w:bottom="1418" w:left="1440" w:header="709" w:footer="70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8E6CD" w14:textId="77777777" w:rsidR="00245432" w:rsidRDefault="00245432" w:rsidP="00EC512C">
      <w:pPr>
        <w:spacing w:after="0" w:line="240" w:lineRule="auto"/>
      </w:pPr>
      <w:r>
        <w:separator/>
      </w:r>
    </w:p>
  </w:endnote>
  <w:endnote w:type="continuationSeparator" w:id="0">
    <w:p w14:paraId="1BFC2D7F" w14:textId="77777777" w:rsidR="00245432" w:rsidRDefault="00245432" w:rsidP="00EC5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9663B" w14:textId="77777777" w:rsidR="00245432" w:rsidRDefault="00245432" w:rsidP="00EC512C">
      <w:pPr>
        <w:spacing w:after="0" w:line="240" w:lineRule="auto"/>
      </w:pPr>
      <w:r>
        <w:separator/>
      </w:r>
    </w:p>
  </w:footnote>
  <w:footnote w:type="continuationSeparator" w:id="0">
    <w:p w14:paraId="6CBDAF99" w14:textId="77777777" w:rsidR="00245432" w:rsidRDefault="00245432" w:rsidP="00EC5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090"/>
      <w:gridCol w:w="1152"/>
    </w:tblGrid>
    <w:tr w:rsidR="00245432" w14:paraId="0E1DB22D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Company"/>
            <w:id w:val="78735422"/>
            <w:placeholder>
              <w:docPart w:val="5FAE53CC62BE488CB0F354C97877B937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2DE93F3F" w14:textId="5248D842" w:rsidR="00245432" w:rsidRDefault="00245432">
              <w:pPr>
                <w:pStyle w:val="Header"/>
                <w:jc w:val="right"/>
              </w:pPr>
              <w:r>
                <w:t>General Nutrition Knowledge Questionnaire-Revised</w:t>
              </w:r>
            </w:p>
          </w:sdtContent>
        </w:sdt>
        <w:sdt>
          <w:sdtPr>
            <w:rPr>
              <w:b/>
              <w:bCs/>
            </w:rPr>
            <w:alias w:val="Title"/>
            <w:id w:val="78735415"/>
            <w:placeholder>
              <w:docPart w:val="07BF1F0343384D4995E7A8D778856BF7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682C2136" w14:textId="78AED1D8" w:rsidR="00245432" w:rsidRDefault="00245432" w:rsidP="00EA1313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Final version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0002FFD8" w14:textId="77777777" w:rsidR="00245432" w:rsidRDefault="00245432">
          <w:pPr>
            <w:pStyle w:val="Header"/>
            <w:rPr>
              <w:b/>
              <w:bCs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9050E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2058594B" w14:textId="77777777" w:rsidR="00245432" w:rsidRDefault="002454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4F67"/>
    <w:multiLevelType w:val="hybridMultilevel"/>
    <w:tmpl w:val="C930D184"/>
    <w:lvl w:ilvl="0" w:tplc="1002605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281FCF"/>
    <w:multiLevelType w:val="hybridMultilevel"/>
    <w:tmpl w:val="EF22A6A2"/>
    <w:lvl w:ilvl="0" w:tplc="874A8432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760853"/>
    <w:multiLevelType w:val="hybridMultilevel"/>
    <w:tmpl w:val="2FC03D26"/>
    <w:lvl w:ilvl="0" w:tplc="62AA988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5E78AE"/>
    <w:multiLevelType w:val="hybridMultilevel"/>
    <w:tmpl w:val="3F18F044"/>
    <w:lvl w:ilvl="0" w:tplc="22EAD426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5621379"/>
    <w:multiLevelType w:val="hybridMultilevel"/>
    <w:tmpl w:val="20EA0110"/>
    <w:lvl w:ilvl="0" w:tplc="C0A4E5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834BAE"/>
    <w:multiLevelType w:val="hybridMultilevel"/>
    <w:tmpl w:val="CFC8E74C"/>
    <w:lvl w:ilvl="0" w:tplc="C4186B7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F86E58"/>
    <w:multiLevelType w:val="hybridMultilevel"/>
    <w:tmpl w:val="A83A6954"/>
    <w:lvl w:ilvl="0" w:tplc="3D16EA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37413D"/>
    <w:multiLevelType w:val="hybridMultilevel"/>
    <w:tmpl w:val="FF282D5C"/>
    <w:lvl w:ilvl="0" w:tplc="8AC2C23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D05350"/>
    <w:multiLevelType w:val="hybridMultilevel"/>
    <w:tmpl w:val="9E0A9688"/>
    <w:lvl w:ilvl="0" w:tplc="684A4E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57669"/>
    <w:multiLevelType w:val="hybridMultilevel"/>
    <w:tmpl w:val="C87CAFDE"/>
    <w:lvl w:ilvl="0" w:tplc="7D0E1234">
      <w:start w:val="1"/>
      <w:numFmt w:val="lowerLetter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3A45BC"/>
    <w:multiLevelType w:val="hybridMultilevel"/>
    <w:tmpl w:val="D3145CDA"/>
    <w:lvl w:ilvl="0" w:tplc="E7B6F64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B963CA"/>
    <w:multiLevelType w:val="hybridMultilevel"/>
    <w:tmpl w:val="E304B142"/>
    <w:lvl w:ilvl="0" w:tplc="C9EE4072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1D761AA"/>
    <w:multiLevelType w:val="hybridMultilevel"/>
    <w:tmpl w:val="9B1647B8"/>
    <w:lvl w:ilvl="0" w:tplc="BD10B6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145B92"/>
    <w:multiLevelType w:val="hybridMultilevel"/>
    <w:tmpl w:val="18364128"/>
    <w:lvl w:ilvl="0" w:tplc="E6B419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D312A0"/>
    <w:multiLevelType w:val="hybridMultilevel"/>
    <w:tmpl w:val="5D52A8A0"/>
    <w:lvl w:ilvl="0" w:tplc="95D2154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CC07FCF"/>
    <w:multiLevelType w:val="hybridMultilevel"/>
    <w:tmpl w:val="3FC26342"/>
    <w:lvl w:ilvl="0" w:tplc="3F040B9C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3D2653"/>
    <w:multiLevelType w:val="hybridMultilevel"/>
    <w:tmpl w:val="F9D61AFA"/>
    <w:lvl w:ilvl="0" w:tplc="E91803E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2F016A"/>
    <w:multiLevelType w:val="hybridMultilevel"/>
    <w:tmpl w:val="D6CE3E10"/>
    <w:lvl w:ilvl="0" w:tplc="F82E87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261CDF"/>
    <w:multiLevelType w:val="hybridMultilevel"/>
    <w:tmpl w:val="A9849F5A"/>
    <w:lvl w:ilvl="0" w:tplc="F698E5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330111"/>
    <w:multiLevelType w:val="hybridMultilevel"/>
    <w:tmpl w:val="BE00A8DA"/>
    <w:lvl w:ilvl="0" w:tplc="4A76ED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E60419"/>
    <w:multiLevelType w:val="hybridMultilevel"/>
    <w:tmpl w:val="121C1314"/>
    <w:lvl w:ilvl="0" w:tplc="9DE2965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42754EB"/>
    <w:multiLevelType w:val="hybridMultilevel"/>
    <w:tmpl w:val="FADC8372"/>
    <w:lvl w:ilvl="0" w:tplc="764473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A053D"/>
    <w:multiLevelType w:val="hybridMultilevel"/>
    <w:tmpl w:val="85D477EA"/>
    <w:lvl w:ilvl="0" w:tplc="2CB476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743825"/>
    <w:multiLevelType w:val="hybridMultilevel"/>
    <w:tmpl w:val="F0C0769E"/>
    <w:lvl w:ilvl="0" w:tplc="98A8D1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A2B19CB"/>
    <w:multiLevelType w:val="hybridMultilevel"/>
    <w:tmpl w:val="8ABE3746"/>
    <w:lvl w:ilvl="0" w:tplc="8F4CF5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8A709B"/>
    <w:multiLevelType w:val="hybridMultilevel"/>
    <w:tmpl w:val="A9ACCB18"/>
    <w:lvl w:ilvl="0" w:tplc="5C20C2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E722C88"/>
    <w:multiLevelType w:val="hybridMultilevel"/>
    <w:tmpl w:val="C52E157C"/>
    <w:lvl w:ilvl="0" w:tplc="3AB45B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203426"/>
    <w:multiLevelType w:val="hybridMultilevel"/>
    <w:tmpl w:val="32648362"/>
    <w:lvl w:ilvl="0" w:tplc="AE1CDCB2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1393066"/>
    <w:multiLevelType w:val="hybridMultilevel"/>
    <w:tmpl w:val="05D05698"/>
    <w:lvl w:ilvl="0" w:tplc="6B90F55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2A002EA"/>
    <w:multiLevelType w:val="hybridMultilevel"/>
    <w:tmpl w:val="05A83FF2"/>
    <w:lvl w:ilvl="0" w:tplc="D2082D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BB2D6A"/>
    <w:multiLevelType w:val="hybridMultilevel"/>
    <w:tmpl w:val="BE869760"/>
    <w:lvl w:ilvl="0" w:tplc="528091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9C23038"/>
    <w:multiLevelType w:val="hybridMultilevel"/>
    <w:tmpl w:val="68B6AD3A"/>
    <w:lvl w:ilvl="0" w:tplc="BF8CD49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C753B7F"/>
    <w:multiLevelType w:val="hybridMultilevel"/>
    <w:tmpl w:val="CFE2956C"/>
    <w:lvl w:ilvl="0" w:tplc="B1989A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670E47"/>
    <w:multiLevelType w:val="hybridMultilevel"/>
    <w:tmpl w:val="D7B62050"/>
    <w:lvl w:ilvl="0" w:tplc="4B80F3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00A7AF0"/>
    <w:multiLevelType w:val="hybridMultilevel"/>
    <w:tmpl w:val="9B707D78"/>
    <w:lvl w:ilvl="0" w:tplc="F2D209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411099A"/>
    <w:multiLevelType w:val="hybridMultilevel"/>
    <w:tmpl w:val="8660B984"/>
    <w:lvl w:ilvl="0" w:tplc="4CA49C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7D13CF"/>
    <w:multiLevelType w:val="hybridMultilevel"/>
    <w:tmpl w:val="BC8A9A26"/>
    <w:lvl w:ilvl="0" w:tplc="4E92969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A183DB2"/>
    <w:multiLevelType w:val="hybridMultilevel"/>
    <w:tmpl w:val="093A55D2"/>
    <w:lvl w:ilvl="0" w:tplc="C6E0F9E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A684850"/>
    <w:multiLevelType w:val="hybridMultilevel"/>
    <w:tmpl w:val="464EB370"/>
    <w:lvl w:ilvl="0" w:tplc="0C022B60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CA64AF"/>
    <w:multiLevelType w:val="hybridMultilevel"/>
    <w:tmpl w:val="4E16070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1D25CD"/>
    <w:multiLevelType w:val="hybridMultilevel"/>
    <w:tmpl w:val="37CCD770"/>
    <w:lvl w:ilvl="0" w:tplc="95709532">
      <w:start w:val="1"/>
      <w:numFmt w:val="lowerLetter"/>
      <w:lvlText w:val="(%1)"/>
      <w:lvlJc w:val="left"/>
      <w:pPr>
        <w:ind w:left="7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1">
    <w:nsid w:val="7FFC408A"/>
    <w:multiLevelType w:val="hybridMultilevel"/>
    <w:tmpl w:val="C34E1398"/>
    <w:lvl w:ilvl="0" w:tplc="B988065E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27"/>
  </w:num>
  <w:num w:numId="3">
    <w:abstractNumId w:val="2"/>
  </w:num>
  <w:num w:numId="4">
    <w:abstractNumId w:val="14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6"/>
  </w:num>
  <w:num w:numId="10">
    <w:abstractNumId w:val="31"/>
  </w:num>
  <w:num w:numId="11">
    <w:abstractNumId w:val="39"/>
  </w:num>
  <w:num w:numId="12">
    <w:abstractNumId w:val="40"/>
  </w:num>
  <w:num w:numId="13">
    <w:abstractNumId w:val="12"/>
  </w:num>
  <w:num w:numId="14">
    <w:abstractNumId w:val="32"/>
  </w:num>
  <w:num w:numId="15">
    <w:abstractNumId w:val="9"/>
  </w:num>
  <w:num w:numId="16">
    <w:abstractNumId w:val="28"/>
  </w:num>
  <w:num w:numId="17">
    <w:abstractNumId w:val="16"/>
  </w:num>
  <w:num w:numId="18">
    <w:abstractNumId w:val="19"/>
  </w:num>
  <w:num w:numId="19">
    <w:abstractNumId w:val="26"/>
  </w:num>
  <w:num w:numId="20">
    <w:abstractNumId w:val="4"/>
  </w:num>
  <w:num w:numId="21">
    <w:abstractNumId w:val="10"/>
  </w:num>
  <w:num w:numId="22">
    <w:abstractNumId w:val="33"/>
  </w:num>
  <w:num w:numId="23">
    <w:abstractNumId w:val="22"/>
  </w:num>
  <w:num w:numId="24">
    <w:abstractNumId w:val="5"/>
  </w:num>
  <w:num w:numId="25">
    <w:abstractNumId w:val="3"/>
  </w:num>
  <w:num w:numId="26">
    <w:abstractNumId w:val="41"/>
  </w:num>
  <w:num w:numId="27">
    <w:abstractNumId w:val="21"/>
  </w:num>
  <w:num w:numId="28">
    <w:abstractNumId w:val="18"/>
  </w:num>
  <w:num w:numId="29">
    <w:abstractNumId w:val="13"/>
  </w:num>
  <w:num w:numId="30">
    <w:abstractNumId w:val="7"/>
  </w:num>
  <w:num w:numId="31">
    <w:abstractNumId w:val="20"/>
  </w:num>
  <w:num w:numId="32">
    <w:abstractNumId w:val="34"/>
  </w:num>
  <w:num w:numId="33">
    <w:abstractNumId w:val="15"/>
  </w:num>
  <w:num w:numId="34">
    <w:abstractNumId w:val="11"/>
  </w:num>
  <w:num w:numId="35">
    <w:abstractNumId w:val="29"/>
  </w:num>
  <w:num w:numId="36">
    <w:abstractNumId w:val="30"/>
  </w:num>
  <w:num w:numId="37">
    <w:abstractNumId w:val="25"/>
  </w:num>
  <w:num w:numId="38">
    <w:abstractNumId w:val="24"/>
  </w:num>
  <w:num w:numId="39">
    <w:abstractNumId w:val="35"/>
  </w:num>
  <w:num w:numId="40">
    <w:abstractNumId w:val="17"/>
  </w:num>
  <w:num w:numId="41">
    <w:abstractNumId w:val="37"/>
  </w:num>
  <w:num w:numId="42">
    <w:abstractNumId w:val="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14"/>
    <w:rsid w:val="00003593"/>
    <w:rsid w:val="00006165"/>
    <w:rsid w:val="00007658"/>
    <w:rsid w:val="00011F83"/>
    <w:rsid w:val="000124B4"/>
    <w:rsid w:val="00015F0A"/>
    <w:rsid w:val="00022945"/>
    <w:rsid w:val="000236FC"/>
    <w:rsid w:val="00026D91"/>
    <w:rsid w:val="000319DC"/>
    <w:rsid w:val="00036842"/>
    <w:rsid w:val="00037677"/>
    <w:rsid w:val="00041F43"/>
    <w:rsid w:val="00047354"/>
    <w:rsid w:val="00050B2A"/>
    <w:rsid w:val="000538EF"/>
    <w:rsid w:val="00055A38"/>
    <w:rsid w:val="00056305"/>
    <w:rsid w:val="0006163D"/>
    <w:rsid w:val="00061F87"/>
    <w:rsid w:val="000625ED"/>
    <w:rsid w:val="0006262C"/>
    <w:rsid w:val="0006759D"/>
    <w:rsid w:val="00071A28"/>
    <w:rsid w:val="00072ACF"/>
    <w:rsid w:val="00072D59"/>
    <w:rsid w:val="00074497"/>
    <w:rsid w:val="00076860"/>
    <w:rsid w:val="0008202C"/>
    <w:rsid w:val="00084B6D"/>
    <w:rsid w:val="00086634"/>
    <w:rsid w:val="00093908"/>
    <w:rsid w:val="00094C04"/>
    <w:rsid w:val="00095F55"/>
    <w:rsid w:val="000A36AB"/>
    <w:rsid w:val="000A483C"/>
    <w:rsid w:val="000A5EBB"/>
    <w:rsid w:val="000A7D56"/>
    <w:rsid w:val="000B2EC5"/>
    <w:rsid w:val="000B543D"/>
    <w:rsid w:val="000B701F"/>
    <w:rsid w:val="000B76A7"/>
    <w:rsid w:val="000C7957"/>
    <w:rsid w:val="000C7CF6"/>
    <w:rsid w:val="000D16F3"/>
    <w:rsid w:val="000D6A08"/>
    <w:rsid w:val="000D7BE0"/>
    <w:rsid w:val="000E15B0"/>
    <w:rsid w:val="000E21C5"/>
    <w:rsid w:val="000E380F"/>
    <w:rsid w:val="000E65D9"/>
    <w:rsid w:val="000E7B5C"/>
    <w:rsid w:val="000F4854"/>
    <w:rsid w:val="000F4C2C"/>
    <w:rsid w:val="000F7EE8"/>
    <w:rsid w:val="001015FD"/>
    <w:rsid w:val="00107631"/>
    <w:rsid w:val="00112034"/>
    <w:rsid w:val="001128AD"/>
    <w:rsid w:val="001221AF"/>
    <w:rsid w:val="00124E64"/>
    <w:rsid w:val="0014351E"/>
    <w:rsid w:val="001462E1"/>
    <w:rsid w:val="0015178B"/>
    <w:rsid w:val="00152CAF"/>
    <w:rsid w:val="001538BD"/>
    <w:rsid w:val="001649CD"/>
    <w:rsid w:val="00165841"/>
    <w:rsid w:val="00166D70"/>
    <w:rsid w:val="00166E45"/>
    <w:rsid w:val="00175DA5"/>
    <w:rsid w:val="00176754"/>
    <w:rsid w:val="001774DB"/>
    <w:rsid w:val="00182847"/>
    <w:rsid w:val="00184A14"/>
    <w:rsid w:val="00187FED"/>
    <w:rsid w:val="001913D3"/>
    <w:rsid w:val="0019520C"/>
    <w:rsid w:val="001A11EE"/>
    <w:rsid w:val="001A582B"/>
    <w:rsid w:val="001A5D8A"/>
    <w:rsid w:val="001B0DDD"/>
    <w:rsid w:val="001B299D"/>
    <w:rsid w:val="001B29F0"/>
    <w:rsid w:val="001B5FF2"/>
    <w:rsid w:val="001B6A57"/>
    <w:rsid w:val="001C0489"/>
    <w:rsid w:val="001C40EA"/>
    <w:rsid w:val="001C7774"/>
    <w:rsid w:val="001D226C"/>
    <w:rsid w:val="001D30F5"/>
    <w:rsid w:val="001F423A"/>
    <w:rsid w:val="001F4ED6"/>
    <w:rsid w:val="001F56E0"/>
    <w:rsid w:val="0020371F"/>
    <w:rsid w:val="00205DC8"/>
    <w:rsid w:val="00206F09"/>
    <w:rsid w:val="00207D29"/>
    <w:rsid w:val="00210EBC"/>
    <w:rsid w:val="00214642"/>
    <w:rsid w:val="002217EC"/>
    <w:rsid w:val="002234DF"/>
    <w:rsid w:val="002248E8"/>
    <w:rsid w:val="002259BC"/>
    <w:rsid w:val="0023237E"/>
    <w:rsid w:val="00232AC0"/>
    <w:rsid w:val="00233455"/>
    <w:rsid w:val="00234A2B"/>
    <w:rsid w:val="00234C43"/>
    <w:rsid w:val="00237C07"/>
    <w:rsid w:val="00242193"/>
    <w:rsid w:val="00245432"/>
    <w:rsid w:val="00252570"/>
    <w:rsid w:val="00263C6F"/>
    <w:rsid w:val="00267058"/>
    <w:rsid w:val="00272EEC"/>
    <w:rsid w:val="00277276"/>
    <w:rsid w:val="00280C5E"/>
    <w:rsid w:val="0028791C"/>
    <w:rsid w:val="0029350E"/>
    <w:rsid w:val="002947D5"/>
    <w:rsid w:val="00295B6D"/>
    <w:rsid w:val="002963F1"/>
    <w:rsid w:val="002A0331"/>
    <w:rsid w:val="002A1DAB"/>
    <w:rsid w:val="002A6D14"/>
    <w:rsid w:val="002B0056"/>
    <w:rsid w:val="002B4E82"/>
    <w:rsid w:val="002C002C"/>
    <w:rsid w:val="002D5728"/>
    <w:rsid w:val="002E0E99"/>
    <w:rsid w:val="002E1FD9"/>
    <w:rsid w:val="002E3118"/>
    <w:rsid w:val="002E4CB4"/>
    <w:rsid w:val="002E5594"/>
    <w:rsid w:val="002E667C"/>
    <w:rsid w:val="002F07E3"/>
    <w:rsid w:val="002F3E06"/>
    <w:rsid w:val="00302512"/>
    <w:rsid w:val="00302858"/>
    <w:rsid w:val="003038B5"/>
    <w:rsid w:val="003058AB"/>
    <w:rsid w:val="003066F3"/>
    <w:rsid w:val="00310F8B"/>
    <w:rsid w:val="00311639"/>
    <w:rsid w:val="00314243"/>
    <w:rsid w:val="003150DF"/>
    <w:rsid w:val="00320269"/>
    <w:rsid w:val="00321F96"/>
    <w:rsid w:val="0032729F"/>
    <w:rsid w:val="003275AA"/>
    <w:rsid w:val="00330F80"/>
    <w:rsid w:val="003325DB"/>
    <w:rsid w:val="003334BD"/>
    <w:rsid w:val="003429A6"/>
    <w:rsid w:val="00342EF0"/>
    <w:rsid w:val="00343C32"/>
    <w:rsid w:val="0034743E"/>
    <w:rsid w:val="00351C85"/>
    <w:rsid w:val="00351E99"/>
    <w:rsid w:val="00355BDC"/>
    <w:rsid w:val="00356977"/>
    <w:rsid w:val="0036141D"/>
    <w:rsid w:val="0036260E"/>
    <w:rsid w:val="00363D66"/>
    <w:rsid w:val="003733F8"/>
    <w:rsid w:val="003741DD"/>
    <w:rsid w:val="00386553"/>
    <w:rsid w:val="00387C89"/>
    <w:rsid w:val="00391204"/>
    <w:rsid w:val="00393B68"/>
    <w:rsid w:val="00394B2F"/>
    <w:rsid w:val="00397C8E"/>
    <w:rsid w:val="003A520B"/>
    <w:rsid w:val="003A776D"/>
    <w:rsid w:val="003B0392"/>
    <w:rsid w:val="003B06F3"/>
    <w:rsid w:val="003B0DD7"/>
    <w:rsid w:val="003B151D"/>
    <w:rsid w:val="003B1B13"/>
    <w:rsid w:val="003B2D1F"/>
    <w:rsid w:val="003B3A35"/>
    <w:rsid w:val="003B3CAF"/>
    <w:rsid w:val="003B3CC3"/>
    <w:rsid w:val="003C2792"/>
    <w:rsid w:val="003C3DDA"/>
    <w:rsid w:val="003C41E4"/>
    <w:rsid w:val="003C6894"/>
    <w:rsid w:val="003D3DBC"/>
    <w:rsid w:val="003D7843"/>
    <w:rsid w:val="003D7D4A"/>
    <w:rsid w:val="003E06E3"/>
    <w:rsid w:val="003E2C13"/>
    <w:rsid w:val="003F05D6"/>
    <w:rsid w:val="003F5DF8"/>
    <w:rsid w:val="00402ED3"/>
    <w:rsid w:val="00402FB7"/>
    <w:rsid w:val="00404C04"/>
    <w:rsid w:val="00404E30"/>
    <w:rsid w:val="0040570E"/>
    <w:rsid w:val="00413AD8"/>
    <w:rsid w:val="00420A97"/>
    <w:rsid w:val="00421756"/>
    <w:rsid w:val="00422503"/>
    <w:rsid w:val="00425BFA"/>
    <w:rsid w:val="00427A25"/>
    <w:rsid w:val="00430866"/>
    <w:rsid w:val="004339A0"/>
    <w:rsid w:val="00436462"/>
    <w:rsid w:val="00441AE3"/>
    <w:rsid w:val="00451D17"/>
    <w:rsid w:val="004534E5"/>
    <w:rsid w:val="00456CF6"/>
    <w:rsid w:val="00456F69"/>
    <w:rsid w:val="004600FC"/>
    <w:rsid w:val="004608EC"/>
    <w:rsid w:val="0046680B"/>
    <w:rsid w:val="00466E26"/>
    <w:rsid w:val="004672F4"/>
    <w:rsid w:val="00467F82"/>
    <w:rsid w:val="004749EC"/>
    <w:rsid w:val="00481E67"/>
    <w:rsid w:val="00484A20"/>
    <w:rsid w:val="0049039A"/>
    <w:rsid w:val="0049148A"/>
    <w:rsid w:val="0049645C"/>
    <w:rsid w:val="004965A5"/>
    <w:rsid w:val="004B5274"/>
    <w:rsid w:val="004B6F07"/>
    <w:rsid w:val="004B78B9"/>
    <w:rsid w:val="004C13B9"/>
    <w:rsid w:val="004C15BE"/>
    <w:rsid w:val="004C2DF5"/>
    <w:rsid w:val="004C35E1"/>
    <w:rsid w:val="004C661D"/>
    <w:rsid w:val="004D3E89"/>
    <w:rsid w:val="004D542E"/>
    <w:rsid w:val="004D7FA7"/>
    <w:rsid w:val="004E0093"/>
    <w:rsid w:val="004E09B6"/>
    <w:rsid w:val="004E10A7"/>
    <w:rsid w:val="004E3D69"/>
    <w:rsid w:val="004F1EFA"/>
    <w:rsid w:val="004F2461"/>
    <w:rsid w:val="004F3026"/>
    <w:rsid w:val="004F6028"/>
    <w:rsid w:val="00501494"/>
    <w:rsid w:val="00503AD5"/>
    <w:rsid w:val="00504C10"/>
    <w:rsid w:val="0051075B"/>
    <w:rsid w:val="00511EA0"/>
    <w:rsid w:val="00520AC3"/>
    <w:rsid w:val="00520E44"/>
    <w:rsid w:val="00524F76"/>
    <w:rsid w:val="00525472"/>
    <w:rsid w:val="00525BE5"/>
    <w:rsid w:val="005261B7"/>
    <w:rsid w:val="00526A58"/>
    <w:rsid w:val="00533CD2"/>
    <w:rsid w:val="00535529"/>
    <w:rsid w:val="00537FC6"/>
    <w:rsid w:val="005416BD"/>
    <w:rsid w:val="00541CA1"/>
    <w:rsid w:val="00542E6C"/>
    <w:rsid w:val="00544EAB"/>
    <w:rsid w:val="00545AE4"/>
    <w:rsid w:val="00547CBD"/>
    <w:rsid w:val="0055285A"/>
    <w:rsid w:val="00555FB8"/>
    <w:rsid w:val="00557155"/>
    <w:rsid w:val="00557528"/>
    <w:rsid w:val="00557A76"/>
    <w:rsid w:val="005636BC"/>
    <w:rsid w:val="005676B0"/>
    <w:rsid w:val="00573871"/>
    <w:rsid w:val="005769EE"/>
    <w:rsid w:val="00576D34"/>
    <w:rsid w:val="00576E73"/>
    <w:rsid w:val="005839AC"/>
    <w:rsid w:val="00584C42"/>
    <w:rsid w:val="0058502F"/>
    <w:rsid w:val="00590572"/>
    <w:rsid w:val="00595657"/>
    <w:rsid w:val="00596BD5"/>
    <w:rsid w:val="005B08DD"/>
    <w:rsid w:val="005B2CB5"/>
    <w:rsid w:val="005B2E6C"/>
    <w:rsid w:val="005B339C"/>
    <w:rsid w:val="005B75EC"/>
    <w:rsid w:val="005B7FC4"/>
    <w:rsid w:val="005C47FF"/>
    <w:rsid w:val="005C5C3C"/>
    <w:rsid w:val="005C5DB3"/>
    <w:rsid w:val="005D1FFA"/>
    <w:rsid w:val="005D21A2"/>
    <w:rsid w:val="005E1629"/>
    <w:rsid w:val="005F18C4"/>
    <w:rsid w:val="005F1A3A"/>
    <w:rsid w:val="005F2841"/>
    <w:rsid w:val="006067EF"/>
    <w:rsid w:val="006224B7"/>
    <w:rsid w:val="00623E92"/>
    <w:rsid w:val="006248B9"/>
    <w:rsid w:val="0062526A"/>
    <w:rsid w:val="00642B6A"/>
    <w:rsid w:val="00660B6E"/>
    <w:rsid w:val="00661A68"/>
    <w:rsid w:val="00663190"/>
    <w:rsid w:val="00667382"/>
    <w:rsid w:val="00671A65"/>
    <w:rsid w:val="00677736"/>
    <w:rsid w:val="00681A24"/>
    <w:rsid w:val="00681D04"/>
    <w:rsid w:val="00687FD4"/>
    <w:rsid w:val="00691906"/>
    <w:rsid w:val="00694A3B"/>
    <w:rsid w:val="006967E3"/>
    <w:rsid w:val="006A2B08"/>
    <w:rsid w:val="006A7BDC"/>
    <w:rsid w:val="006A7D9E"/>
    <w:rsid w:val="006B07DA"/>
    <w:rsid w:val="006B3F57"/>
    <w:rsid w:val="006B5D4E"/>
    <w:rsid w:val="006B71FF"/>
    <w:rsid w:val="006C3C4A"/>
    <w:rsid w:val="006C6B0C"/>
    <w:rsid w:val="006D03E0"/>
    <w:rsid w:val="006D4905"/>
    <w:rsid w:val="006D4D21"/>
    <w:rsid w:val="006D5BE4"/>
    <w:rsid w:val="006D6B20"/>
    <w:rsid w:val="006E05A3"/>
    <w:rsid w:val="006E0A93"/>
    <w:rsid w:val="006E5926"/>
    <w:rsid w:val="006F0600"/>
    <w:rsid w:val="006F08FE"/>
    <w:rsid w:val="006F7502"/>
    <w:rsid w:val="00700939"/>
    <w:rsid w:val="00704F37"/>
    <w:rsid w:val="0070567D"/>
    <w:rsid w:val="00710C52"/>
    <w:rsid w:val="00712EA7"/>
    <w:rsid w:val="0072373B"/>
    <w:rsid w:val="00726B2F"/>
    <w:rsid w:val="00731233"/>
    <w:rsid w:val="007331BD"/>
    <w:rsid w:val="007335FF"/>
    <w:rsid w:val="0073591C"/>
    <w:rsid w:val="00741B1E"/>
    <w:rsid w:val="00742EB5"/>
    <w:rsid w:val="00744159"/>
    <w:rsid w:val="00745DD1"/>
    <w:rsid w:val="00747C29"/>
    <w:rsid w:val="007575E7"/>
    <w:rsid w:val="007663AA"/>
    <w:rsid w:val="00772DDC"/>
    <w:rsid w:val="007743AC"/>
    <w:rsid w:val="007844DA"/>
    <w:rsid w:val="007878E6"/>
    <w:rsid w:val="0079050E"/>
    <w:rsid w:val="00790DE3"/>
    <w:rsid w:val="00791E03"/>
    <w:rsid w:val="0079459E"/>
    <w:rsid w:val="007A0797"/>
    <w:rsid w:val="007A136B"/>
    <w:rsid w:val="007A141C"/>
    <w:rsid w:val="007A2E25"/>
    <w:rsid w:val="007A4F4D"/>
    <w:rsid w:val="007A725D"/>
    <w:rsid w:val="007A78C2"/>
    <w:rsid w:val="007B2775"/>
    <w:rsid w:val="007B4CAD"/>
    <w:rsid w:val="007B6F3D"/>
    <w:rsid w:val="007B718E"/>
    <w:rsid w:val="007B73F3"/>
    <w:rsid w:val="007C06C8"/>
    <w:rsid w:val="007C2669"/>
    <w:rsid w:val="007C3483"/>
    <w:rsid w:val="007C3A0E"/>
    <w:rsid w:val="007C7529"/>
    <w:rsid w:val="007D1D63"/>
    <w:rsid w:val="007D4761"/>
    <w:rsid w:val="007D4E92"/>
    <w:rsid w:val="007D58A5"/>
    <w:rsid w:val="007E011F"/>
    <w:rsid w:val="007E3CF4"/>
    <w:rsid w:val="007E64A8"/>
    <w:rsid w:val="007F06A0"/>
    <w:rsid w:val="007F2C83"/>
    <w:rsid w:val="007F3349"/>
    <w:rsid w:val="008050C9"/>
    <w:rsid w:val="00810777"/>
    <w:rsid w:val="00810A80"/>
    <w:rsid w:val="00813D39"/>
    <w:rsid w:val="008140F1"/>
    <w:rsid w:val="00823372"/>
    <w:rsid w:val="00824892"/>
    <w:rsid w:val="00825344"/>
    <w:rsid w:val="008256DF"/>
    <w:rsid w:val="00826365"/>
    <w:rsid w:val="00833FAA"/>
    <w:rsid w:val="0083642B"/>
    <w:rsid w:val="0084311F"/>
    <w:rsid w:val="00843583"/>
    <w:rsid w:val="00850080"/>
    <w:rsid w:val="008501CE"/>
    <w:rsid w:val="008527AE"/>
    <w:rsid w:val="00853F5D"/>
    <w:rsid w:val="00856DCE"/>
    <w:rsid w:val="00861BBE"/>
    <w:rsid w:val="00861E1C"/>
    <w:rsid w:val="00866B39"/>
    <w:rsid w:val="00870B98"/>
    <w:rsid w:val="0087287F"/>
    <w:rsid w:val="0088033B"/>
    <w:rsid w:val="00890A9D"/>
    <w:rsid w:val="008A5E94"/>
    <w:rsid w:val="008C202E"/>
    <w:rsid w:val="008C57B8"/>
    <w:rsid w:val="008C57EF"/>
    <w:rsid w:val="008C68D4"/>
    <w:rsid w:val="008E1BF6"/>
    <w:rsid w:val="008E60B2"/>
    <w:rsid w:val="008F1B41"/>
    <w:rsid w:val="008F21C7"/>
    <w:rsid w:val="008F61EC"/>
    <w:rsid w:val="008F6EFB"/>
    <w:rsid w:val="00903590"/>
    <w:rsid w:val="009042D2"/>
    <w:rsid w:val="00906FAF"/>
    <w:rsid w:val="00915DF7"/>
    <w:rsid w:val="00930D0A"/>
    <w:rsid w:val="0093226F"/>
    <w:rsid w:val="00932B5B"/>
    <w:rsid w:val="00932E42"/>
    <w:rsid w:val="00935470"/>
    <w:rsid w:val="0093754E"/>
    <w:rsid w:val="0094049A"/>
    <w:rsid w:val="00943E1B"/>
    <w:rsid w:val="009463B0"/>
    <w:rsid w:val="0095446E"/>
    <w:rsid w:val="00960DE7"/>
    <w:rsid w:val="00962B73"/>
    <w:rsid w:val="00962E08"/>
    <w:rsid w:val="00966A32"/>
    <w:rsid w:val="0097052B"/>
    <w:rsid w:val="009721DC"/>
    <w:rsid w:val="00977D3E"/>
    <w:rsid w:val="009806AD"/>
    <w:rsid w:val="00982CC3"/>
    <w:rsid w:val="00986702"/>
    <w:rsid w:val="00990085"/>
    <w:rsid w:val="00990DF4"/>
    <w:rsid w:val="009927A5"/>
    <w:rsid w:val="00993425"/>
    <w:rsid w:val="009942CC"/>
    <w:rsid w:val="009A05C3"/>
    <w:rsid w:val="009A1201"/>
    <w:rsid w:val="009A27AC"/>
    <w:rsid w:val="009A2B8A"/>
    <w:rsid w:val="009A6B46"/>
    <w:rsid w:val="009B0B89"/>
    <w:rsid w:val="009B0F5B"/>
    <w:rsid w:val="009B1AD2"/>
    <w:rsid w:val="009C63D4"/>
    <w:rsid w:val="009E3DAB"/>
    <w:rsid w:val="009E5A38"/>
    <w:rsid w:val="009E5BAB"/>
    <w:rsid w:val="009E6F5B"/>
    <w:rsid w:val="00A000FB"/>
    <w:rsid w:val="00A05786"/>
    <w:rsid w:val="00A067C5"/>
    <w:rsid w:val="00A10914"/>
    <w:rsid w:val="00A1474F"/>
    <w:rsid w:val="00A1694E"/>
    <w:rsid w:val="00A2117A"/>
    <w:rsid w:val="00A2711F"/>
    <w:rsid w:val="00A278E8"/>
    <w:rsid w:val="00A3155E"/>
    <w:rsid w:val="00A319F2"/>
    <w:rsid w:val="00A33BA3"/>
    <w:rsid w:val="00A34B2F"/>
    <w:rsid w:val="00A34C56"/>
    <w:rsid w:val="00A417F6"/>
    <w:rsid w:val="00A432D9"/>
    <w:rsid w:val="00A46628"/>
    <w:rsid w:val="00A51F03"/>
    <w:rsid w:val="00A54E1F"/>
    <w:rsid w:val="00A60921"/>
    <w:rsid w:val="00A62EB4"/>
    <w:rsid w:val="00A671B3"/>
    <w:rsid w:val="00A7640B"/>
    <w:rsid w:val="00A8203B"/>
    <w:rsid w:val="00A8266A"/>
    <w:rsid w:val="00A86CB2"/>
    <w:rsid w:val="00A878A0"/>
    <w:rsid w:val="00A918AC"/>
    <w:rsid w:val="00A95754"/>
    <w:rsid w:val="00A965DE"/>
    <w:rsid w:val="00A974FF"/>
    <w:rsid w:val="00A97C1E"/>
    <w:rsid w:val="00AA0F1D"/>
    <w:rsid w:val="00AA1D12"/>
    <w:rsid w:val="00AC151B"/>
    <w:rsid w:val="00AC24C7"/>
    <w:rsid w:val="00AD0EE7"/>
    <w:rsid w:val="00AD3182"/>
    <w:rsid w:val="00AD71E1"/>
    <w:rsid w:val="00AF7264"/>
    <w:rsid w:val="00B008FC"/>
    <w:rsid w:val="00B07C1C"/>
    <w:rsid w:val="00B14D8D"/>
    <w:rsid w:val="00B152C4"/>
    <w:rsid w:val="00B20A39"/>
    <w:rsid w:val="00B26E9C"/>
    <w:rsid w:val="00B308EB"/>
    <w:rsid w:val="00B3672B"/>
    <w:rsid w:val="00B4131D"/>
    <w:rsid w:val="00B44FBD"/>
    <w:rsid w:val="00B464A8"/>
    <w:rsid w:val="00B57A26"/>
    <w:rsid w:val="00B666D0"/>
    <w:rsid w:val="00B67B4B"/>
    <w:rsid w:val="00B711E8"/>
    <w:rsid w:val="00B800B6"/>
    <w:rsid w:val="00B80ACF"/>
    <w:rsid w:val="00B8227A"/>
    <w:rsid w:val="00B8333E"/>
    <w:rsid w:val="00B8337B"/>
    <w:rsid w:val="00B835A5"/>
    <w:rsid w:val="00B8707F"/>
    <w:rsid w:val="00B871CB"/>
    <w:rsid w:val="00B908A5"/>
    <w:rsid w:val="00B91B06"/>
    <w:rsid w:val="00B92EEE"/>
    <w:rsid w:val="00B955B3"/>
    <w:rsid w:val="00B95E46"/>
    <w:rsid w:val="00B96A9F"/>
    <w:rsid w:val="00BA152A"/>
    <w:rsid w:val="00BA2DBA"/>
    <w:rsid w:val="00BA7654"/>
    <w:rsid w:val="00BB3076"/>
    <w:rsid w:val="00BB39B1"/>
    <w:rsid w:val="00BB7008"/>
    <w:rsid w:val="00BC3596"/>
    <w:rsid w:val="00BC3B24"/>
    <w:rsid w:val="00BC55DD"/>
    <w:rsid w:val="00BC6B84"/>
    <w:rsid w:val="00BC7BEC"/>
    <w:rsid w:val="00BD1B09"/>
    <w:rsid w:val="00BD27A4"/>
    <w:rsid w:val="00BE2353"/>
    <w:rsid w:val="00BE6E61"/>
    <w:rsid w:val="00BF0828"/>
    <w:rsid w:val="00BF1D4D"/>
    <w:rsid w:val="00BF400A"/>
    <w:rsid w:val="00BF654D"/>
    <w:rsid w:val="00C0137E"/>
    <w:rsid w:val="00C04860"/>
    <w:rsid w:val="00C10AC3"/>
    <w:rsid w:val="00C205DB"/>
    <w:rsid w:val="00C24059"/>
    <w:rsid w:val="00C2496D"/>
    <w:rsid w:val="00C2558F"/>
    <w:rsid w:val="00C277F6"/>
    <w:rsid w:val="00C3257A"/>
    <w:rsid w:val="00C35AE5"/>
    <w:rsid w:val="00C409E0"/>
    <w:rsid w:val="00C44386"/>
    <w:rsid w:val="00C53C2D"/>
    <w:rsid w:val="00C5524B"/>
    <w:rsid w:val="00C56637"/>
    <w:rsid w:val="00C569D4"/>
    <w:rsid w:val="00C63069"/>
    <w:rsid w:val="00C7041C"/>
    <w:rsid w:val="00C7761C"/>
    <w:rsid w:val="00C77E90"/>
    <w:rsid w:val="00C82294"/>
    <w:rsid w:val="00C84993"/>
    <w:rsid w:val="00C86D99"/>
    <w:rsid w:val="00C905C7"/>
    <w:rsid w:val="00C93262"/>
    <w:rsid w:val="00CA00A3"/>
    <w:rsid w:val="00CA252F"/>
    <w:rsid w:val="00CA4B4F"/>
    <w:rsid w:val="00CA73EF"/>
    <w:rsid w:val="00CB5465"/>
    <w:rsid w:val="00CB5D1B"/>
    <w:rsid w:val="00CB70DC"/>
    <w:rsid w:val="00CB7B45"/>
    <w:rsid w:val="00CD1E23"/>
    <w:rsid w:val="00CD62E4"/>
    <w:rsid w:val="00CD65CD"/>
    <w:rsid w:val="00CE131F"/>
    <w:rsid w:val="00CE2695"/>
    <w:rsid w:val="00CE3F56"/>
    <w:rsid w:val="00CE6679"/>
    <w:rsid w:val="00CF0431"/>
    <w:rsid w:val="00CF0CB7"/>
    <w:rsid w:val="00CF112F"/>
    <w:rsid w:val="00CF1D6A"/>
    <w:rsid w:val="00CF4458"/>
    <w:rsid w:val="00D0275E"/>
    <w:rsid w:val="00D066C5"/>
    <w:rsid w:val="00D1369B"/>
    <w:rsid w:val="00D138AB"/>
    <w:rsid w:val="00D15C6A"/>
    <w:rsid w:val="00D16412"/>
    <w:rsid w:val="00D1794C"/>
    <w:rsid w:val="00D20153"/>
    <w:rsid w:val="00D22DF0"/>
    <w:rsid w:val="00D2315E"/>
    <w:rsid w:val="00D30271"/>
    <w:rsid w:val="00D341AB"/>
    <w:rsid w:val="00D344F2"/>
    <w:rsid w:val="00D4210E"/>
    <w:rsid w:val="00D52A6F"/>
    <w:rsid w:val="00D539EB"/>
    <w:rsid w:val="00D55BA2"/>
    <w:rsid w:val="00D573F4"/>
    <w:rsid w:val="00D6220E"/>
    <w:rsid w:val="00D62BC4"/>
    <w:rsid w:val="00D817A9"/>
    <w:rsid w:val="00D834F2"/>
    <w:rsid w:val="00D8759D"/>
    <w:rsid w:val="00D91140"/>
    <w:rsid w:val="00D92988"/>
    <w:rsid w:val="00D94A10"/>
    <w:rsid w:val="00D97B85"/>
    <w:rsid w:val="00DA0539"/>
    <w:rsid w:val="00DB4E36"/>
    <w:rsid w:val="00DC1989"/>
    <w:rsid w:val="00DC4049"/>
    <w:rsid w:val="00DC537E"/>
    <w:rsid w:val="00DC5439"/>
    <w:rsid w:val="00DC55C4"/>
    <w:rsid w:val="00DC5FD1"/>
    <w:rsid w:val="00DD2B11"/>
    <w:rsid w:val="00DD5A95"/>
    <w:rsid w:val="00DD76D1"/>
    <w:rsid w:val="00DE1F81"/>
    <w:rsid w:val="00DE7311"/>
    <w:rsid w:val="00DF1193"/>
    <w:rsid w:val="00DF1FFE"/>
    <w:rsid w:val="00DF6071"/>
    <w:rsid w:val="00E01474"/>
    <w:rsid w:val="00E15BAF"/>
    <w:rsid w:val="00E1725C"/>
    <w:rsid w:val="00E21A7F"/>
    <w:rsid w:val="00E265AC"/>
    <w:rsid w:val="00E32F9E"/>
    <w:rsid w:val="00E3442C"/>
    <w:rsid w:val="00E35CF4"/>
    <w:rsid w:val="00E378DA"/>
    <w:rsid w:val="00E404FC"/>
    <w:rsid w:val="00E40C64"/>
    <w:rsid w:val="00E42DE0"/>
    <w:rsid w:val="00E50D17"/>
    <w:rsid w:val="00E51EE0"/>
    <w:rsid w:val="00E52D9B"/>
    <w:rsid w:val="00E535DC"/>
    <w:rsid w:val="00E53A0D"/>
    <w:rsid w:val="00E62591"/>
    <w:rsid w:val="00E627AC"/>
    <w:rsid w:val="00E72646"/>
    <w:rsid w:val="00E72889"/>
    <w:rsid w:val="00E72936"/>
    <w:rsid w:val="00E735A4"/>
    <w:rsid w:val="00E80699"/>
    <w:rsid w:val="00E807C5"/>
    <w:rsid w:val="00E90E75"/>
    <w:rsid w:val="00E93A9A"/>
    <w:rsid w:val="00EA104B"/>
    <w:rsid w:val="00EA1313"/>
    <w:rsid w:val="00EA4456"/>
    <w:rsid w:val="00EA4CED"/>
    <w:rsid w:val="00EB1913"/>
    <w:rsid w:val="00EB266D"/>
    <w:rsid w:val="00EB2C19"/>
    <w:rsid w:val="00EB2F6B"/>
    <w:rsid w:val="00EB3293"/>
    <w:rsid w:val="00EB44A1"/>
    <w:rsid w:val="00EB4A13"/>
    <w:rsid w:val="00EB4AC7"/>
    <w:rsid w:val="00EB52D2"/>
    <w:rsid w:val="00EC3917"/>
    <w:rsid w:val="00EC512C"/>
    <w:rsid w:val="00EC522C"/>
    <w:rsid w:val="00EC5982"/>
    <w:rsid w:val="00ED2EFE"/>
    <w:rsid w:val="00ED7BC4"/>
    <w:rsid w:val="00EE29D1"/>
    <w:rsid w:val="00EE51BB"/>
    <w:rsid w:val="00EE5246"/>
    <w:rsid w:val="00F00AB7"/>
    <w:rsid w:val="00F00D56"/>
    <w:rsid w:val="00F022BD"/>
    <w:rsid w:val="00F027BA"/>
    <w:rsid w:val="00F10D33"/>
    <w:rsid w:val="00F122D6"/>
    <w:rsid w:val="00F124CD"/>
    <w:rsid w:val="00F17E72"/>
    <w:rsid w:val="00F2114E"/>
    <w:rsid w:val="00F31148"/>
    <w:rsid w:val="00F33066"/>
    <w:rsid w:val="00F33094"/>
    <w:rsid w:val="00F35662"/>
    <w:rsid w:val="00F35734"/>
    <w:rsid w:val="00F35B84"/>
    <w:rsid w:val="00F41B9F"/>
    <w:rsid w:val="00F42465"/>
    <w:rsid w:val="00F464E2"/>
    <w:rsid w:val="00F46B5F"/>
    <w:rsid w:val="00F51859"/>
    <w:rsid w:val="00F51BA5"/>
    <w:rsid w:val="00F60579"/>
    <w:rsid w:val="00F60F9F"/>
    <w:rsid w:val="00F63412"/>
    <w:rsid w:val="00F6427F"/>
    <w:rsid w:val="00F659B9"/>
    <w:rsid w:val="00F7228D"/>
    <w:rsid w:val="00F723B0"/>
    <w:rsid w:val="00F8098E"/>
    <w:rsid w:val="00F81D9F"/>
    <w:rsid w:val="00F86890"/>
    <w:rsid w:val="00F928F8"/>
    <w:rsid w:val="00F93A47"/>
    <w:rsid w:val="00F950BC"/>
    <w:rsid w:val="00FA21E6"/>
    <w:rsid w:val="00FA3681"/>
    <w:rsid w:val="00FA7131"/>
    <w:rsid w:val="00FB2A6B"/>
    <w:rsid w:val="00FB3F2B"/>
    <w:rsid w:val="00FB72CA"/>
    <w:rsid w:val="00FB74F3"/>
    <w:rsid w:val="00FC0368"/>
    <w:rsid w:val="00FC1CB8"/>
    <w:rsid w:val="00FC23F1"/>
    <w:rsid w:val="00FC452F"/>
    <w:rsid w:val="00FC551D"/>
    <w:rsid w:val="00FC7443"/>
    <w:rsid w:val="00FC7533"/>
    <w:rsid w:val="00FD001A"/>
    <w:rsid w:val="00FD16FA"/>
    <w:rsid w:val="00FD1F9A"/>
    <w:rsid w:val="00FD2867"/>
    <w:rsid w:val="00FE19FA"/>
    <w:rsid w:val="00FE2A0C"/>
    <w:rsid w:val="00FF06E7"/>
    <w:rsid w:val="00FF48FF"/>
    <w:rsid w:val="00FF74FE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05E1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4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4A1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769EE"/>
  </w:style>
  <w:style w:type="paragraph" w:styleId="BalloonText">
    <w:name w:val="Balloon Text"/>
    <w:basedOn w:val="Normal"/>
    <w:link w:val="BalloonTextChar"/>
    <w:uiPriority w:val="99"/>
    <w:semiHidden/>
    <w:unhideWhenUsed/>
    <w:rsid w:val="0057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9E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34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27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7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7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7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7F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15F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C5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12C"/>
  </w:style>
  <w:style w:type="paragraph" w:styleId="Footer">
    <w:name w:val="footer"/>
    <w:basedOn w:val="Normal"/>
    <w:link w:val="FooterChar"/>
    <w:uiPriority w:val="99"/>
    <w:unhideWhenUsed/>
    <w:rsid w:val="00EC5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12C"/>
  </w:style>
  <w:style w:type="character" w:styleId="PlaceholderText">
    <w:name w:val="Placeholder Text"/>
    <w:basedOn w:val="DefaultParagraphFont"/>
    <w:uiPriority w:val="99"/>
    <w:semiHidden/>
    <w:rsid w:val="0026705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4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4A1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769EE"/>
  </w:style>
  <w:style w:type="paragraph" w:styleId="BalloonText">
    <w:name w:val="Balloon Text"/>
    <w:basedOn w:val="Normal"/>
    <w:link w:val="BalloonTextChar"/>
    <w:uiPriority w:val="99"/>
    <w:semiHidden/>
    <w:unhideWhenUsed/>
    <w:rsid w:val="0057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9E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34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27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7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7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7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7F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15F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C5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12C"/>
  </w:style>
  <w:style w:type="paragraph" w:styleId="Footer">
    <w:name w:val="footer"/>
    <w:basedOn w:val="Normal"/>
    <w:link w:val="FooterChar"/>
    <w:uiPriority w:val="99"/>
    <w:unhideWhenUsed/>
    <w:rsid w:val="00EC5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12C"/>
  </w:style>
  <w:style w:type="character" w:styleId="PlaceholderText">
    <w:name w:val="Placeholder Text"/>
    <w:basedOn w:val="DefaultParagraphFont"/>
    <w:uiPriority w:val="99"/>
    <w:semiHidden/>
    <w:rsid w:val="002670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AE53CC62BE488CB0F354C97877B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0247A-5C32-4090-B651-003281D6CB6A}"/>
      </w:docPartPr>
      <w:docPartBody>
        <w:p w14:paraId="55A04CF3" w14:textId="5067CAE9" w:rsidR="00BF1BAE" w:rsidRDefault="00A42B91" w:rsidP="00A42B91">
          <w:pPr>
            <w:pStyle w:val="5FAE53CC62BE488CB0F354C97877B937"/>
          </w:pPr>
          <w:r>
            <w:t>[Type the company name]</w:t>
          </w:r>
        </w:p>
      </w:docPartBody>
    </w:docPart>
    <w:docPart>
      <w:docPartPr>
        <w:name w:val="07BF1F0343384D4995E7A8D778856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0F6C4-AC02-4763-B95E-9028DFB542D5}"/>
      </w:docPartPr>
      <w:docPartBody>
        <w:p w14:paraId="592B4B7F" w14:textId="32A69E20" w:rsidR="00BF1BAE" w:rsidRDefault="00A42B91" w:rsidP="00A42B91">
          <w:pPr>
            <w:pStyle w:val="07BF1F0343384D4995E7A8D778856BF7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B91"/>
    <w:rsid w:val="00264D57"/>
    <w:rsid w:val="0031742C"/>
    <w:rsid w:val="00985981"/>
    <w:rsid w:val="00A42B91"/>
    <w:rsid w:val="00BF1BAE"/>
    <w:rsid w:val="00C90C60"/>
    <w:rsid w:val="00EA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D3026BC4F6423BB6751885B29E1E58">
    <w:name w:val="9FD3026BC4F6423BB6751885B29E1E58"/>
    <w:rsid w:val="00A42B91"/>
  </w:style>
  <w:style w:type="paragraph" w:customStyle="1" w:styleId="5DF6CF49E57344638E79E654FCCC504A">
    <w:name w:val="5DF6CF49E57344638E79E654FCCC504A"/>
    <w:rsid w:val="00A42B91"/>
  </w:style>
  <w:style w:type="paragraph" w:customStyle="1" w:styleId="6BE2E0EE88204868A1D1D5545C270C98">
    <w:name w:val="6BE2E0EE88204868A1D1D5545C270C98"/>
    <w:rsid w:val="00A42B91"/>
  </w:style>
  <w:style w:type="paragraph" w:customStyle="1" w:styleId="5FAE53CC62BE488CB0F354C97877B937">
    <w:name w:val="5FAE53CC62BE488CB0F354C97877B937"/>
    <w:rsid w:val="00A42B91"/>
  </w:style>
  <w:style w:type="paragraph" w:customStyle="1" w:styleId="07BF1F0343384D4995E7A8D778856BF7">
    <w:name w:val="07BF1F0343384D4995E7A8D778856BF7"/>
    <w:rsid w:val="00A42B9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D3026BC4F6423BB6751885B29E1E58">
    <w:name w:val="9FD3026BC4F6423BB6751885B29E1E58"/>
    <w:rsid w:val="00A42B91"/>
  </w:style>
  <w:style w:type="paragraph" w:customStyle="1" w:styleId="5DF6CF49E57344638E79E654FCCC504A">
    <w:name w:val="5DF6CF49E57344638E79E654FCCC504A"/>
    <w:rsid w:val="00A42B91"/>
  </w:style>
  <w:style w:type="paragraph" w:customStyle="1" w:styleId="6BE2E0EE88204868A1D1D5545C270C98">
    <w:name w:val="6BE2E0EE88204868A1D1D5545C270C98"/>
    <w:rsid w:val="00A42B91"/>
  </w:style>
  <w:style w:type="paragraph" w:customStyle="1" w:styleId="5FAE53CC62BE488CB0F354C97877B937">
    <w:name w:val="5FAE53CC62BE488CB0F354C97877B937"/>
    <w:rsid w:val="00A42B91"/>
  </w:style>
  <w:style w:type="paragraph" w:customStyle="1" w:styleId="07BF1F0343384D4995E7A8D778856BF7">
    <w:name w:val="07BF1F0343384D4995E7A8D778856BF7"/>
    <w:rsid w:val="00A42B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63CFE-6521-4D43-95A5-51E53EAC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2A2148B7.dotm</Template>
  <TotalTime>0</TotalTime>
  <Pages>12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version</vt:lpstr>
    </vt:vector>
  </TitlesOfParts>
  <Company>General Nutrition Knowledge Questionnaire-Revised</Company>
  <LinksUpToDate>false</LinksUpToDate>
  <CharactersWithSpaces>12963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version</dc:title>
  <dc:creator>Nathalie Kliemann</dc:creator>
  <cp:lastModifiedBy>Nathalie Kliemann</cp:lastModifiedBy>
  <cp:revision>2</cp:revision>
  <cp:lastPrinted>2015-01-08T16:26:00Z</cp:lastPrinted>
  <dcterms:created xsi:type="dcterms:W3CDTF">2016-04-19T13:51:00Z</dcterms:created>
  <dcterms:modified xsi:type="dcterms:W3CDTF">2016-04-19T13:51:00Z</dcterms:modified>
</cp:coreProperties>
</file>