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CB7999" w14:textId="14EC804D" w:rsidR="00ED2ACF" w:rsidRPr="00E51EE2" w:rsidRDefault="00ED2ACF" w:rsidP="00ED2ACF">
      <w:r w:rsidRPr="00E51EE2">
        <w:t xml:space="preserve"> </w:t>
      </w:r>
      <w:r w:rsidR="00B0256F" w:rsidRPr="00E51EE2">
        <w:t>Time expected and time spent to complete each survey</w:t>
      </w:r>
    </w:p>
    <w:tbl>
      <w:tblPr>
        <w:tblStyle w:val="TableGrid"/>
        <w:tblW w:w="0" w:type="auto"/>
        <w:tblInd w:w="10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48"/>
        <w:gridCol w:w="1738"/>
        <w:gridCol w:w="2268"/>
      </w:tblGrid>
      <w:tr w:rsidR="00B0256F" w:rsidRPr="00E51EE2" w14:paraId="0ED47D68" w14:textId="77777777" w:rsidTr="00B0256F">
        <w:trPr>
          <w:trHeight w:val="445"/>
        </w:trPr>
        <w:tc>
          <w:tcPr>
            <w:tcW w:w="194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3B22143" w14:textId="77777777" w:rsidR="00B0256F" w:rsidRPr="00E51EE2" w:rsidRDefault="00B0256F" w:rsidP="00B0256F">
            <w:pPr>
              <w:pStyle w:val="ListParagraph"/>
              <w:spacing w:after="120" w:line="240" w:lineRule="auto"/>
              <w:ind w:left="850" w:hanging="493"/>
              <w:rPr>
                <w:b/>
                <w:sz w:val="18"/>
                <w:szCs w:val="18"/>
              </w:rPr>
            </w:pPr>
            <w:r w:rsidRPr="00E51EE2">
              <w:rPr>
                <w:b/>
                <w:sz w:val="18"/>
                <w:szCs w:val="18"/>
              </w:rPr>
              <w:t>Study</w:t>
            </w:r>
          </w:p>
        </w:tc>
        <w:tc>
          <w:tcPr>
            <w:tcW w:w="173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58FBD4EC" w14:textId="0BB6EF70" w:rsidR="00B0256F" w:rsidRPr="00E51EE2" w:rsidRDefault="00B0256F" w:rsidP="00B0256F">
            <w:pPr>
              <w:pStyle w:val="ListParagraph"/>
              <w:spacing w:after="120" w:line="240" w:lineRule="auto"/>
              <w:ind w:left="850" w:hanging="493"/>
              <w:jc w:val="center"/>
              <w:rPr>
                <w:b/>
                <w:sz w:val="18"/>
                <w:szCs w:val="18"/>
              </w:rPr>
            </w:pPr>
            <w:r w:rsidRPr="00E51EE2">
              <w:rPr>
                <w:b/>
                <w:sz w:val="18"/>
                <w:szCs w:val="18"/>
              </w:rPr>
              <w:t>Expected time</w:t>
            </w:r>
          </w:p>
          <w:p w14:paraId="73B2EF56" w14:textId="1CA8FE90" w:rsidR="00B0256F" w:rsidRPr="00E51EE2" w:rsidRDefault="00B0256F" w:rsidP="00B0256F">
            <w:pPr>
              <w:pStyle w:val="ListParagraph"/>
              <w:spacing w:after="120" w:line="240" w:lineRule="auto"/>
              <w:ind w:left="850" w:hanging="493"/>
              <w:jc w:val="center"/>
              <w:rPr>
                <w:b/>
                <w:sz w:val="18"/>
                <w:szCs w:val="18"/>
              </w:rPr>
            </w:pPr>
            <w:r w:rsidRPr="00E51EE2">
              <w:rPr>
                <w:b/>
                <w:sz w:val="18"/>
                <w:szCs w:val="18"/>
              </w:rPr>
              <w:t>(Minutes)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</w:tcPr>
          <w:p w14:paraId="1A3AA133" w14:textId="77777777" w:rsidR="00B0256F" w:rsidRPr="00E51EE2" w:rsidRDefault="00B0256F" w:rsidP="00B0256F">
            <w:pPr>
              <w:pStyle w:val="ListParagraph"/>
              <w:spacing w:after="120" w:line="240" w:lineRule="auto"/>
              <w:ind w:left="850" w:hanging="493"/>
              <w:jc w:val="center"/>
              <w:rPr>
                <w:b/>
                <w:sz w:val="18"/>
                <w:szCs w:val="18"/>
              </w:rPr>
            </w:pPr>
            <w:r w:rsidRPr="00E51EE2">
              <w:rPr>
                <w:b/>
                <w:sz w:val="18"/>
                <w:szCs w:val="18"/>
              </w:rPr>
              <w:t>Median Time Spent</w:t>
            </w:r>
          </w:p>
          <w:p w14:paraId="3294BAF1" w14:textId="5646CE8F" w:rsidR="00B0256F" w:rsidRPr="00E51EE2" w:rsidRDefault="00B0256F" w:rsidP="00B0256F">
            <w:pPr>
              <w:pStyle w:val="ListParagraph"/>
              <w:spacing w:after="120" w:line="240" w:lineRule="auto"/>
              <w:ind w:left="850" w:hanging="493"/>
              <w:jc w:val="center"/>
              <w:rPr>
                <w:b/>
                <w:sz w:val="18"/>
                <w:szCs w:val="18"/>
              </w:rPr>
            </w:pPr>
            <w:r w:rsidRPr="00E51EE2">
              <w:rPr>
                <w:b/>
                <w:sz w:val="18"/>
                <w:szCs w:val="18"/>
              </w:rPr>
              <w:t>(Minutes)</w:t>
            </w:r>
          </w:p>
        </w:tc>
      </w:tr>
      <w:tr w:rsidR="00B0256F" w:rsidRPr="00E51EE2" w14:paraId="59191A4C" w14:textId="77777777" w:rsidTr="00B0256F">
        <w:trPr>
          <w:trHeight w:val="316"/>
        </w:trPr>
        <w:tc>
          <w:tcPr>
            <w:tcW w:w="1948" w:type="dxa"/>
            <w:tcBorders>
              <w:top w:val="single" w:sz="4" w:space="0" w:color="auto"/>
            </w:tcBorders>
            <w:shd w:val="clear" w:color="auto" w:fill="auto"/>
          </w:tcPr>
          <w:p w14:paraId="08DBA7B2" w14:textId="502453A0" w:rsidR="00B0256F" w:rsidRPr="00E51EE2" w:rsidRDefault="00B0256F" w:rsidP="00DD13E1">
            <w:pPr>
              <w:pStyle w:val="ListParagraph"/>
              <w:ind w:left="851" w:hanging="491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Study 1</w:t>
            </w:r>
          </w:p>
        </w:tc>
        <w:tc>
          <w:tcPr>
            <w:tcW w:w="1738" w:type="dxa"/>
            <w:tcBorders>
              <w:top w:val="single" w:sz="4" w:space="0" w:color="auto"/>
            </w:tcBorders>
            <w:shd w:val="clear" w:color="auto" w:fill="auto"/>
          </w:tcPr>
          <w:p w14:paraId="6DBD11E2" w14:textId="040C443A" w:rsidR="00B0256F" w:rsidRPr="00E51EE2" w:rsidRDefault="00B0256F" w:rsidP="00B0256F">
            <w:pPr>
              <w:pStyle w:val="ListParagraph"/>
              <w:ind w:left="851" w:hanging="491"/>
              <w:jc w:val="center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14:paraId="0963EA1D" w14:textId="24154EDA" w:rsidR="00B0256F" w:rsidRPr="00E51EE2" w:rsidRDefault="00B0256F" w:rsidP="00B0256F">
            <w:pPr>
              <w:pStyle w:val="ListParagraph"/>
              <w:ind w:left="851" w:hanging="491"/>
              <w:jc w:val="center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 xml:space="preserve">14 </w:t>
            </w:r>
          </w:p>
        </w:tc>
      </w:tr>
      <w:tr w:rsidR="00B0256F" w:rsidRPr="00E51EE2" w14:paraId="3B55ECAA" w14:textId="77777777" w:rsidTr="00B0256F">
        <w:tc>
          <w:tcPr>
            <w:tcW w:w="1948" w:type="dxa"/>
            <w:shd w:val="clear" w:color="auto" w:fill="auto"/>
          </w:tcPr>
          <w:p w14:paraId="3312C58E" w14:textId="53EA5776" w:rsidR="00B0256F" w:rsidRPr="00E51EE2" w:rsidRDefault="00B0256F" w:rsidP="00DD13E1">
            <w:pPr>
              <w:pStyle w:val="ListParagraph"/>
              <w:ind w:left="851" w:hanging="491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Study 2</w:t>
            </w:r>
          </w:p>
        </w:tc>
        <w:tc>
          <w:tcPr>
            <w:tcW w:w="1738" w:type="dxa"/>
            <w:shd w:val="clear" w:color="auto" w:fill="auto"/>
          </w:tcPr>
          <w:p w14:paraId="72319A4C" w14:textId="181E52D1" w:rsidR="00B0256F" w:rsidRPr="00E51EE2" w:rsidRDefault="00B0256F" w:rsidP="00B0256F">
            <w:pPr>
              <w:pStyle w:val="ListParagraph"/>
              <w:ind w:left="851" w:hanging="491"/>
              <w:jc w:val="center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73F93AE9" w14:textId="5E5BD9D1" w:rsidR="00B0256F" w:rsidRPr="00E51EE2" w:rsidRDefault="00B0256F" w:rsidP="00B0256F">
            <w:pPr>
              <w:pStyle w:val="ListParagraph"/>
              <w:ind w:left="851" w:hanging="491"/>
              <w:jc w:val="center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14</w:t>
            </w:r>
          </w:p>
        </w:tc>
      </w:tr>
      <w:tr w:rsidR="00B0256F" w:rsidRPr="00E51EE2" w14:paraId="652271EE" w14:textId="77777777" w:rsidTr="00B0256F">
        <w:tc>
          <w:tcPr>
            <w:tcW w:w="1948" w:type="dxa"/>
            <w:shd w:val="clear" w:color="auto" w:fill="auto"/>
          </w:tcPr>
          <w:p w14:paraId="6A64FE83" w14:textId="602A2BCC" w:rsidR="00B0256F" w:rsidRPr="00E51EE2" w:rsidRDefault="00B0256F" w:rsidP="00DD13E1">
            <w:pPr>
              <w:pStyle w:val="ListParagraph"/>
              <w:ind w:left="851" w:hanging="491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Study 3</w:t>
            </w:r>
          </w:p>
        </w:tc>
        <w:tc>
          <w:tcPr>
            <w:tcW w:w="4006" w:type="dxa"/>
            <w:gridSpan w:val="2"/>
            <w:shd w:val="clear" w:color="auto" w:fill="auto"/>
          </w:tcPr>
          <w:p w14:paraId="3F84CFBE" w14:textId="77777777" w:rsidR="00B0256F" w:rsidRPr="00E51EE2" w:rsidRDefault="00B0256F" w:rsidP="00B0256F">
            <w:pPr>
              <w:pStyle w:val="ListParagraph"/>
              <w:ind w:left="851" w:hanging="491"/>
              <w:jc w:val="center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Used the samples from study 1 and 2.</w:t>
            </w:r>
          </w:p>
        </w:tc>
      </w:tr>
      <w:tr w:rsidR="00B0256F" w:rsidRPr="00E51EE2" w14:paraId="14629AD8" w14:textId="77777777" w:rsidTr="00B0256F">
        <w:tc>
          <w:tcPr>
            <w:tcW w:w="1948" w:type="dxa"/>
            <w:shd w:val="clear" w:color="auto" w:fill="auto"/>
          </w:tcPr>
          <w:p w14:paraId="7579A35B" w14:textId="4CDF1A75" w:rsidR="00B0256F" w:rsidRPr="00E51EE2" w:rsidRDefault="00B0256F" w:rsidP="00DD13E1">
            <w:pPr>
              <w:pStyle w:val="ListParagraph"/>
              <w:ind w:left="851" w:hanging="491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Study 4a</w:t>
            </w:r>
          </w:p>
        </w:tc>
        <w:tc>
          <w:tcPr>
            <w:tcW w:w="1738" w:type="dxa"/>
            <w:shd w:val="clear" w:color="auto" w:fill="auto"/>
          </w:tcPr>
          <w:p w14:paraId="567CC97A" w14:textId="04C0021E" w:rsidR="00B0256F" w:rsidRPr="00E51EE2" w:rsidRDefault="00B0256F" w:rsidP="00B0256F">
            <w:pPr>
              <w:pStyle w:val="ListParagraph"/>
              <w:ind w:left="851" w:hanging="491"/>
              <w:jc w:val="center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15</w:t>
            </w:r>
          </w:p>
        </w:tc>
        <w:tc>
          <w:tcPr>
            <w:tcW w:w="2268" w:type="dxa"/>
            <w:shd w:val="clear" w:color="auto" w:fill="auto"/>
          </w:tcPr>
          <w:p w14:paraId="0C4A2B0F" w14:textId="551DEE8C" w:rsidR="00B0256F" w:rsidRPr="00E51EE2" w:rsidRDefault="00B0256F" w:rsidP="00B0256F">
            <w:pPr>
              <w:pStyle w:val="ListParagraph"/>
              <w:ind w:left="851" w:hanging="491"/>
              <w:jc w:val="center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18</w:t>
            </w:r>
          </w:p>
        </w:tc>
      </w:tr>
      <w:tr w:rsidR="00B0256F" w:rsidRPr="00E51EE2" w14:paraId="6E67E918" w14:textId="77777777" w:rsidTr="00B0256F">
        <w:tc>
          <w:tcPr>
            <w:tcW w:w="1948" w:type="dxa"/>
            <w:tcBorders>
              <w:bottom w:val="single" w:sz="18" w:space="0" w:color="auto"/>
            </w:tcBorders>
            <w:shd w:val="clear" w:color="auto" w:fill="auto"/>
          </w:tcPr>
          <w:p w14:paraId="25DB1362" w14:textId="2606E32E" w:rsidR="00B0256F" w:rsidRPr="00E51EE2" w:rsidRDefault="00B0256F" w:rsidP="00DD13E1">
            <w:pPr>
              <w:pStyle w:val="ListParagraph"/>
              <w:ind w:left="851" w:hanging="491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Study 4b</w:t>
            </w:r>
          </w:p>
        </w:tc>
        <w:tc>
          <w:tcPr>
            <w:tcW w:w="1738" w:type="dxa"/>
            <w:tcBorders>
              <w:bottom w:val="single" w:sz="18" w:space="0" w:color="auto"/>
            </w:tcBorders>
            <w:shd w:val="clear" w:color="auto" w:fill="auto"/>
          </w:tcPr>
          <w:p w14:paraId="608351F1" w14:textId="78554CCB" w:rsidR="00B0256F" w:rsidRPr="00E51EE2" w:rsidRDefault="00B0256F" w:rsidP="00B0256F">
            <w:pPr>
              <w:pStyle w:val="ListParagraph"/>
              <w:ind w:left="851" w:hanging="491"/>
              <w:jc w:val="center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5</w:t>
            </w:r>
          </w:p>
        </w:tc>
        <w:tc>
          <w:tcPr>
            <w:tcW w:w="2268" w:type="dxa"/>
            <w:tcBorders>
              <w:bottom w:val="single" w:sz="18" w:space="0" w:color="auto"/>
            </w:tcBorders>
            <w:shd w:val="clear" w:color="auto" w:fill="auto"/>
          </w:tcPr>
          <w:p w14:paraId="28EB855C" w14:textId="7B700313" w:rsidR="00B0256F" w:rsidRPr="00E51EE2" w:rsidRDefault="00B0256F" w:rsidP="00B0256F">
            <w:pPr>
              <w:pStyle w:val="ListParagraph"/>
              <w:ind w:left="851" w:hanging="491"/>
              <w:jc w:val="center"/>
              <w:rPr>
                <w:sz w:val="18"/>
                <w:szCs w:val="18"/>
              </w:rPr>
            </w:pPr>
            <w:r w:rsidRPr="00E51EE2">
              <w:rPr>
                <w:sz w:val="18"/>
                <w:szCs w:val="18"/>
              </w:rPr>
              <w:t>4</w:t>
            </w:r>
          </w:p>
        </w:tc>
      </w:tr>
    </w:tbl>
    <w:p w14:paraId="23663349" w14:textId="20A4056C" w:rsidR="00B0256F" w:rsidRPr="00B0256F" w:rsidRDefault="00B0256F" w:rsidP="00B0256F">
      <w:pPr>
        <w:spacing w:after="0" w:line="240" w:lineRule="auto"/>
        <w:rPr>
          <w:sz w:val="16"/>
          <w:szCs w:val="16"/>
        </w:rPr>
      </w:pPr>
      <w:r w:rsidRPr="00E51EE2">
        <w:rPr>
          <w:sz w:val="16"/>
          <w:szCs w:val="16"/>
        </w:rPr>
        <w:t xml:space="preserve">4a=Online </w:t>
      </w:r>
      <w:proofErr w:type="gramStart"/>
      <w:r w:rsidRPr="00E51EE2">
        <w:rPr>
          <w:sz w:val="16"/>
          <w:szCs w:val="16"/>
        </w:rPr>
        <w:t>intervention  4b</w:t>
      </w:r>
      <w:proofErr w:type="gramEnd"/>
      <w:r w:rsidRPr="00E51EE2">
        <w:rPr>
          <w:sz w:val="16"/>
          <w:szCs w:val="16"/>
        </w:rPr>
        <w:t>=Video intervention</w:t>
      </w:r>
    </w:p>
    <w:p w14:paraId="19CAA19D" w14:textId="77777777" w:rsidR="00242DFA" w:rsidRDefault="00242DFA" w:rsidP="005E1E10">
      <w:pPr>
        <w:spacing w:after="0" w:line="240" w:lineRule="auto"/>
        <w:rPr>
          <w:rFonts w:cstheme="minorHAnsi"/>
          <w:color w:val="000000"/>
          <w:sz w:val="16"/>
          <w:szCs w:val="16"/>
        </w:rPr>
      </w:pPr>
    </w:p>
    <w:p w14:paraId="06667187" w14:textId="77777777" w:rsidR="00ED2ACF" w:rsidRDefault="00ED2ACF" w:rsidP="00242DFA">
      <w:pPr>
        <w:spacing w:after="0" w:line="240" w:lineRule="auto"/>
      </w:pPr>
      <w:bookmarkStart w:id="0" w:name="_GoBack"/>
      <w:bookmarkEnd w:id="0"/>
    </w:p>
    <w:sectPr w:rsidR="00ED2ACF" w:rsidSect="00242DFA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206CAD19" w15:done="0"/>
  <w15:commentEx w15:paraId="0439536E" w15:done="0"/>
  <w15:commentEx w15:paraId="16D42CEE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B4363"/>
    <w:multiLevelType w:val="hybridMultilevel"/>
    <w:tmpl w:val="26002A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225135"/>
    <w:multiLevelType w:val="hybridMultilevel"/>
    <w:tmpl w:val="385A4D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EE90072"/>
    <w:multiLevelType w:val="hybridMultilevel"/>
    <w:tmpl w:val="9EAC97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1C10569"/>
    <w:multiLevelType w:val="hybridMultilevel"/>
    <w:tmpl w:val="8CBA3A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6A9265B"/>
    <w:multiLevelType w:val="hybridMultilevel"/>
    <w:tmpl w:val="55B6A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Nathalie Kliemann">
    <w15:presenceInfo w15:providerId="AD" w15:userId="S-1-5-21-2902265621-1063028621-2381561480-12500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2ACF"/>
    <w:rsid w:val="000A5BBB"/>
    <w:rsid w:val="000B46A0"/>
    <w:rsid w:val="000C7A41"/>
    <w:rsid w:val="000F4A0A"/>
    <w:rsid w:val="00107DF0"/>
    <w:rsid w:val="00190995"/>
    <w:rsid w:val="001A6F03"/>
    <w:rsid w:val="001B1C20"/>
    <w:rsid w:val="001E51F0"/>
    <w:rsid w:val="00242DFA"/>
    <w:rsid w:val="00253759"/>
    <w:rsid w:val="00272225"/>
    <w:rsid w:val="00282BE4"/>
    <w:rsid w:val="002832D9"/>
    <w:rsid w:val="00291294"/>
    <w:rsid w:val="00313BDB"/>
    <w:rsid w:val="0036050B"/>
    <w:rsid w:val="003D7E79"/>
    <w:rsid w:val="003E5A60"/>
    <w:rsid w:val="003F1B70"/>
    <w:rsid w:val="003F72C9"/>
    <w:rsid w:val="00414280"/>
    <w:rsid w:val="00564411"/>
    <w:rsid w:val="00567FB1"/>
    <w:rsid w:val="00571AB1"/>
    <w:rsid w:val="005D218D"/>
    <w:rsid w:val="005E1E10"/>
    <w:rsid w:val="005E7939"/>
    <w:rsid w:val="005E7C72"/>
    <w:rsid w:val="0062533F"/>
    <w:rsid w:val="006674D4"/>
    <w:rsid w:val="00703B43"/>
    <w:rsid w:val="00726DB1"/>
    <w:rsid w:val="0072723B"/>
    <w:rsid w:val="007811FE"/>
    <w:rsid w:val="007B01BC"/>
    <w:rsid w:val="00812D44"/>
    <w:rsid w:val="00854B7C"/>
    <w:rsid w:val="00882956"/>
    <w:rsid w:val="008876C9"/>
    <w:rsid w:val="008B7D22"/>
    <w:rsid w:val="008C0974"/>
    <w:rsid w:val="008F4C2F"/>
    <w:rsid w:val="009841F9"/>
    <w:rsid w:val="00991ADE"/>
    <w:rsid w:val="009B279A"/>
    <w:rsid w:val="009D66D4"/>
    <w:rsid w:val="00A96E76"/>
    <w:rsid w:val="00AB0CE6"/>
    <w:rsid w:val="00AB3F94"/>
    <w:rsid w:val="00AC6B28"/>
    <w:rsid w:val="00AF0B17"/>
    <w:rsid w:val="00B0256F"/>
    <w:rsid w:val="00BA6A2A"/>
    <w:rsid w:val="00BC1E3C"/>
    <w:rsid w:val="00BD647C"/>
    <w:rsid w:val="00BF155B"/>
    <w:rsid w:val="00C01A5A"/>
    <w:rsid w:val="00C406E4"/>
    <w:rsid w:val="00C46E85"/>
    <w:rsid w:val="00C8316E"/>
    <w:rsid w:val="00C86212"/>
    <w:rsid w:val="00CE7692"/>
    <w:rsid w:val="00D562DB"/>
    <w:rsid w:val="00D70B4E"/>
    <w:rsid w:val="00D95DAF"/>
    <w:rsid w:val="00DB3904"/>
    <w:rsid w:val="00E23E5E"/>
    <w:rsid w:val="00E23FC2"/>
    <w:rsid w:val="00E51EE2"/>
    <w:rsid w:val="00E53C16"/>
    <w:rsid w:val="00EA5FC2"/>
    <w:rsid w:val="00ED2ACF"/>
    <w:rsid w:val="00F07F2E"/>
    <w:rsid w:val="00FB60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54803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AC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F2E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1C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C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C2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C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C2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C20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256F"/>
    <w:pPr>
      <w:spacing w:after="160" w:line="259" w:lineRule="auto"/>
      <w:ind w:left="720"/>
      <w:contextualSpacing/>
    </w:pPr>
    <w:rPr>
      <w:rFonts w:eastAsiaTheme="minorHAns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2ACF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07F2E"/>
    <w:pPr>
      <w:spacing w:after="0" w:line="240" w:lineRule="auto"/>
    </w:pPr>
    <w:rPr>
      <w:rFonts w:eastAsia="MS Minch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1B1C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B1C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B1C20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B1C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B1C20"/>
    <w:rPr>
      <w:rFonts w:eastAsiaTheme="minorEastAsia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C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C20"/>
    <w:rPr>
      <w:rFonts w:ascii="Segoe UI" w:eastAsiaTheme="minorEastAsia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0256F"/>
    <w:pPr>
      <w:spacing w:after="160" w:line="259" w:lineRule="auto"/>
      <w:ind w:left="720"/>
      <w:contextualSpacing/>
    </w:pPr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2A2148B7.dotm</Template>
  <TotalTime>0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 FBS AISC</Company>
  <LinksUpToDate>false</LinksUpToDate>
  <CharactersWithSpaces>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Nathalie Kliemann</dc:creator>
  <cp:lastModifiedBy>Nathalie Kliemann</cp:lastModifiedBy>
  <cp:revision>2</cp:revision>
  <cp:lastPrinted>2015-11-02T16:24:00Z</cp:lastPrinted>
  <dcterms:created xsi:type="dcterms:W3CDTF">2016-04-19T13:04:00Z</dcterms:created>
  <dcterms:modified xsi:type="dcterms:W3CDTF">2016-04-19T13:04:00Z</dcterms:modified>
</cp:coreProperties>
</file>