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AC2BF" w14:textId="4790D9C6" w:rsidR="00F50FC8" w:rsidRDefault="00F34B42" w:rsidP="00DA7A22">
      <w:pPr>
        <w:pStyle w:val="Title"/>
      </w:pPr>
      <w:r w:rsidRPr="004B0969">
        <w:rPr>
          <w:color w:val="1CADE4" w:themeColor="accent1"/>
          <w:sz w:val="40"/>
          <w:szCs w:val="40"/>
        </w:rPr>
        <w:t>UDN</w:t>
      </w:r>
      <w:r w:rsidR="007D4ABA" w:rsidRPr="004B0969">
        <w:rPr>
          <w:color w:val="1CADE4" w:themeColor="accent1"/>
          <w:sz w:val="40"/>
          <w:szCs w:val="40"/>
        </w:rPr>
        <w:t>-</w:t>
      </w:r>
      <w:r w:rsidRPr="004B0969">
        <w:rPr>
          <w:color w:val="FF6600"/>
          <w:sz w:val="40"/>
          <w:szCs w:val="40"/>
        </w:rPr>
        <w:t>AUS</w:t>
      </w:r>
      <w:r w:rsidR="00F50FC8">
        <w:rPr>
          <w:rFonts w:eastAsiaTheme="majorEastAsia" w:cstheme="majorBidi"/>
          <w:b w:val="0"/>
          <w:caps w:val="0"/>
          <w:color w:val="2683C6" w:themeColor="accent2"/>
          <w:sz w:val="40"/>
          <w:szCs w:val="40"/>
        </w:rPr>
        <w:t xml:space="preserve">: </w:t>
      </w:r>
      <w:r w:rsidR="00740C47">
        <w:rPr>
          <w:rFonts w:eastAsiaTheme="majorEastAsia" w:cstheme="majorBidi"/>
          <w:b w:val="0"/>
          <w:caps w:val="0"/>
          <w:color w:val="2683C6" w:themeColor="accent2"/>
          <w:sz w:val="40"/>
          <w:szCs w:val="40"/>
        </w:rPr>
        <w:t>Collaborative Group List</w:t>
      </w:r>
    </w:p>
    <w:p w14:paraId="5DD52A50" w14:textId="0244E5FB" w:rsidR="0001626D" w:rsidRDefault="0001626D" w:rsidP="004D1E55">
      <w:pPr>
        <w:ind w:firstLine="720"/>
      </w:pPr>
    </w:p>
    <w:p w14:paraId="6F3591D6" w14:textId="77777777" w:rsidR="00740C47" w:rsidRPr="00740C47" w:rsidRDefault="00740C47" w:rsidP="00740C47">
      <w:pPr>
        <w:rPr>
          <w:rFonts w:ascii="Times New Roman" w:hAnsi="Times New Roman" w:cs="Times New Roman"/>
          <w:color w:val="auto"/>
          <w:szCs w:val="24"/>
        </w:rPr>
      </w:pPr>
    </w:p>
    <w:p w14:paraId="3DADAEA3" w14:textId="77777777" w:rsidR="00740C47" w:rsidRPr="00B87AF1" w:rsidRDefault="00740C47" w:rsidP="00740C47">
      <w:pPr>
        <w:pStyle w:val="NormalWeb"/>
      </w:pPr>
      <w:r w:rsidRPr="00B87AF1">
        <w:t xml:space="preserve">The Undiagnosed Disease Network Australia collaborative group is </w:t>
      </w:r>
    </w:p>
    <w:p w14:paraId="5A3621D7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Alison Yeung. Victorian Clinical Genetics Services, Melbourne, VIC, Australia. (alison.yeung@vcgs.org.au)</w:t>
      </w:r>
    </w:p>
    <w:p w14:paraId="69BD0A39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Andrew Paul Fennell. Monash Health, Melbourne, VIC, Australia. (andrew.fennell@monashhealth.org)</w:t>
      </w:r>
    </w:p>
    <w:p w14:paraId="143E13BD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Anna Hackett. Genetics of Learning Disability Service, Newcastle, NSW, Australia. (Anna.Hackett@health.nsw.gov.au)</w:t>
      </w:r>
    </w:p>
    <w:p w14:paraId="2C87E3C5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Anne Baxter. Hunter Genetics, Newcastle, NSW, Australia. (Anne.Baxter@health.nsw.gov.au)</w:t>
      </w:r>
    </w:p>
    <w:p w14:paraId="7439D98D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Ansley Morrish. Sydney Children's Hospital Network, Sydney, NSW, Australia. (ansley.morrish@health.nsw.gov.au)</w:t>
      </w:r>
    </w:p>
    <w:p w14:paraId="6A5BE005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Ashil Davawala. Victorian Clinical Genetics Services, Melbourne, VIC, Australia. (ashil.davawala@vcgs.org.au)</w:t>
      </w:r>
    </w:p>
    <w:p w14:paraId="61AE0BF0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Azure Hermes. Australian National University, Canberra, ACT, Australia. (azure.hermes@anu.edu.au)</w:t>
      </w:r>
    </w:p>
    <w:p w14:paraId="6D0CD425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Ben Kamien. Genetic Health WA, Perth Children's Hospital, WA, Australia. (Benjamin.Kamien@health.wa.gov.au)</w:t>
      </w:r>
    </w:p>
    <w:p w14:paraId="2033871B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Ben Lundie. Pathology Queensland, Royal Brisbane &amp; Women's Hospital, Brisbane, QLD, Australia. (ben.lundie@health.qld.gov.au)</w:t>
      </w:r>
    </w:p>
    <w:p w14:paraId="73D2CD6E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Carolyn Ellaway. Sydney Children's Hospital Network, Sydney, NSW, Australia. (carolyn.ellaway@health.nsw.gov.au)</w:t>
      </w:r>
    </w:p>
    <w:p w14:paraId="791FDEC2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Carolyn Shalhoub. Sydney Children's Hospital Network, Sydney, NSW, Australia. (carolyn.shalhoub@health.nsw.gov.au)</w:t>
      </w:r>
    </w:p>
    <w:p w14:paraId="56B1A499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Cas Simons. Centre for Population Genomics, Garvan Institute of Medical Research and UNSW Sydney, Sydney, NSW, Australia. (cas.simons@populationgenomics.org.au)</w:t>
      </w:r>
    </w:p>
    <w:p w14:paraId="78045F9D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Cassandra Gray. Centre for Population Genomics, Garvan Institute of Medical Research and UNSW Sydney, Sydney, NSW, Australia. (cassie.gray@populationgenomics.org.au)</w:t>
      </w:r>
    </w:p>
    <w:p w14:paraId="5AD508AA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Cathryn Poulton. Undiagnosed Diseases Program, Genetic Health WA and Rare Care Centre, Perth Children's Hospital. (cathryn.poulton@health.wa.gov.au)</w:t>
      </w:r>
    </w:p>
    <w:p w14:paraId="39BA3A8C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Chloe Cunningham. Murdoch Children's Research Institute, Melbourne, VIC, Australia. (chloe.cunningham@vcgs.org.au)</w:t>
      </w:r>
    </w:p>
    <w:p w14:paraId="3864F011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Chris Barnett. Women's and Children's Hospital, Adelaide, SA, Australia. (christopher.barnett@sa.gov.au)</w:t>
      </w:r>
    </w:p>
    <w:p w14:paraId="135A8289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Christopher Richmond. Genetic Health Queensland, Royal Brisbane &amp; Women's Hospital, Brisbane, QLD, Australia. (chris.richmond@health.qld.gov.au)</w:t>
      </w:r>
    </w:p>
    <w:p w14:paraId="124E8AC1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Christopher Richards. Centre for Population Genomics, Garvan Institute of Medical Research and UNSW Sydney, Sydney, NSW, Australia. (christopher.richards@populationgenomics.org.au)</w:t>
      </w:r>
    </w:p>
    <w:p w14:paraId="6A2DBE71" w14:textId="77777777" w:rsidR="00FC6F17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Clara Chung. Sydney Children's Hospital Network, Sydney, NSW, Australia. (clara.chung@health.nsw.gov.au)</w:t>
      </w:r>
    </w:p>
    <w:p w14:paraId="63FFA7F6" w14:textId="61DB814D" w:rsidR="00973C3A" w:rsidRPr="00973C3A" w:rsidRDefault="00973C3A" w:rsidP="00973C3A">
      <w:pPr>
        <w:tabs>
          <w:tab w:val="left" w:pos="1680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</w:p>
    <w:p w14:paraId="77EFD4F5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lastRenderedPageBreak/>
        <w:t>Daniel G. MacArthur. Centre for Population Genomics, Garvan Institute of Medical Research and UNSW Sydney, Sydney, NSW, Australia. (daniel.macarthur@populationgenomics.org.au)</w:t>
      </w:r>
    </w:p>
    <w:p w14:paraId="46C9A806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Daniel Pavlic. Centre for Population Genomics, Garvan Institute of Medical Research and UNSW Sydney, Sydney, NSW, Australia. (daniel.pavlic@populationgenomics.org.au)</w:t>
      </w:r>
    </w:p>
    <w:p w14:paraId="413FD31C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Daniella Hock. The University of Melbourne, Melbourne, VIC, Australia. (daniella.hock@unimelb.edu.au)</w:t>
      </w:r>
    </w:p>
    <w:p w14:paraId="4892A659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Daniz Kooshavar. Murdoch Children's Research Institute, Melbourne, VIC, Australia. (daniz.kooshavar@mcri.edu.au)</w:t>
      </w:r>
    </w:p>
    <w:p w14:paraId="3D04819E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David Amor. Victorian Clinical Genetics Services, Melbourne, VIC, Australia. (david.amor@mcri.edu.au)</w:t>
      </w:r>
    </w:p>
    <w:p w14:paraId="70ED69B4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David Mowat. Sydney Children's Hospital Network, Sydney, NSW, Australia. (david.mowat@health.nsw.gov.au)</w:t>
      </w:r>
    </w:p>
    <w:p w14:paraId="5EFD2064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David A. Stroud. Murdoch Children's Research Institute, Melbourne, VIC, Australia. (david.stroud@unimelb.edu.au)</w:t>
      </w:r>
    </w:p>
    <w:p w14:paraId="2FD07BDD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Edward Formaini. Centre for Population Genomics, Garvan Institute of Medical Research and UNSW Sydney, Sydney, NSW, Australia. (edward.formaini@populationgenomics.org.au)</w:t>
      </w:r>
    </w:p>
    <w:p w14:paraId="6C2C9776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Elaine Zhang. Murdoch Children's Research Institute, Melbourne, VIC, Australia. (elaine.zhang@mcri.edu.au)</w:t>
      </w:r>
    </w:p>
    <w:p w14:paraId="05BB8354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Ella Jane Wilkins. Murdoch Children's Research Institute, Melbourne, VIC, Australia. (ella.wilkins@vcgs.org.au)</w:t>
      </w:r>
    </w:p>
    <w:p w14:paraId="05A9F1EE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Ella Zurita. Sydney Children's Hospital Network, Sydney, NSW, Australia. (Ella.Zurita@health.nsw.gov.au)</w:t>
      </w:r>
    </w:p>
    <w:p w14:paraId="63B2E4B7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Ellenore M. Martin. Murdoch Children's Research Institute, Melbourne, VIC, Australia. (elle.martin@mcri.edu.au)</w:t>
      </w:r>
    </w:p>
    <w:p w14:paraId="60FD3597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Elly Lynch. Victorian Clinical Genetics Services, Melbourne, VIC, Australia. (ella.lynch@vcgs.org.au)</w:t>
      </w:r>
    </w:p>
    <w:p w14:paraId="6CFDDE62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Emma Krzesinski. Monash Health, Melbourne, VIC, Australia. (elizabeth.palmer@unsw.edu.au)</w:t>
      </w:r>
    </w:p>
    <w:p w14:paraId="62495175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Elizabeth E. Palmer. Sydney Children's Hospital Network, Sydney, NSW, Australia. (elizabeth.palmer@unsw.edu.au)</w:t>
      </w:r>
    </w:p>
    <w:p w14:paraId="31C6D916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Esther Pierini. Murdoch Children's Research Institute, Melbourne, VIC, Australia. (esther.pierini@mcri.edu.au)</w:t>
      </w:r>
    </w:p>
    <w:p w14:paraId="3482E3D4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Evanthia O. Madelli. Murdoch Children's Research Institute, Melbourne, VIC, Australia. (vana.madelli@mcri.edu.au)</w:t>
      </w:r>
    </w:p>
    <w:p w14:paraId="1C6B16C2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Francisco Santos Gonzalez. The University of Melbourne, Melbourne, VIC, Australia. (fsantosgonza@student.unimelb.edu.au)</w:t>
      </w:r>
    </w:p>
    <w:p w14:paraId="5354C2AD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Gareth Baynam. Undiagnosed Diseases Program, Genetic Health WA and Rare Care Centre, Perth Children's Hospital. (gareth.baynam@health.wa.gov.au)</w:t>
      </w:r>
    </w:p>
    <w:p w14:paraId="75BD5B82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Gunjan Garg. Genetics of Learning Disability Service, Newcastle, NSW, Australia. (gunjan.garg@health.nsw.gov.au)</w:t>
      </w:r>
    </w:p>
    <w:p w14:paraId="7C6C834F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Hamish Scott. SA Pathology, Adelaide, SA, Australia. (hamish.scott@sa.gov.au)</w:t>
      </w:r>
    </w:p>
    <w:p w14:paraId="69F65BEB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Hannah Thomson. Genetics of Learning Disability Service, Newcastle, NSW, Australia. (hannah.thomson1@health.nsw.gov.au)</w:t>
      </w:r>
    </w:p>
    <w:p w14:paraId="2B3127B4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Himanshu Goel. Genetics of Learning Disability Service, Newcastle, NSW, Australia. (himanshu.goel@health.nsw.gov.au)</w:t>
      </w:r>
    </w:p>
    <w:p w14:paraId="17CCFC5C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Ilias Goranitis. Murdoch Children's Research Institute, Melbourne, VIC, Australia. (ilias.goranitis@mcri.edu.au)</w:t>
      </w:r>
    </w:p>
    <w:p w14:paraId="2DFA1257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Ira W. Deveson. The Garvan Institute of Medical Research, Sydney, NSW, Australia. (i.deveson@garvan.org.au)</w:t>
      </w:r>
    </w:p>
    <w:p w14:paraId="6D9E60EE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Isabella Pfundt. Monash Health, Melbourne, VIC, Australia. (Isabella.Pfundt@monashhealth.org)</w:t>
      </w:r>
    </w:p>
    <w:p w14:paraId="6FF975AE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lastRenderedPageBreak/>
        <w:t>Jacqui Russell. Sydney Children's Hospital Network, Sydney, NSW, Australia. (jacqui.russell@health.nsw.gov.au)</w:t>
      </w:r>
    </w:p>
    <w:p w14:paraId="502491B7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Janine Smith. Sydney Children's Hospital Network, Sydney, NSW, Australia. (janine.smith@health.nsw.gov.au)</w:t>
      </w:r>
    </w:p>
    <w:p w14:paraId="25F6FCEA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Jason Pinner. Sydney Children's Hospital Network, Sydney, NSW, Australia. (jason.pinner@health.nsw.gov.au)</w:t>
      </w:r>
    </w:p>
    <w:p w14:paraId="0F5151E9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John Christodoulou. Murdoch Children's Research Institute, Melbourne, VIC, Australia. (john.christodoulou@mcri.edu.au)</w:t>
      </w:r>
    </w:p>
    <w:p w14:paraId="3DC01443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Julia R. Broadbent. Murdoch Children's Research Institute, Melbourne, VIC, Australia. (broadbentj@student.unimelb.edu.au)</w:t>
      </w:r>
    </w:p>
    <w:p w14:paraId="0CD62629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Julie McGaughran. Genetic Health Queensland, Royal Brisbane &amp; Women's Hospital, Brisbane, QLD, Australia. (julie.mcgaughran@health.qld.gov.au)</w:t>
      </w:r>
    </w:p>
    <w:p w14:paraId="0E82A1E1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Karin Kassahn. SA Pathology, Adelaide, SA, Australia. (karin.kassahn@sa.gov.au)</w:t>
      </w:r>
    </w:p>
    <w:p w14:paraId="4488E3F1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Katherine Lewis. Sydney Children's Hospital Network, Sydney, NSW, Australia. (katherine.lewis@health.nsw.gov.au)</w:t>
      </w:r>
    </w:p>
    <w:p w14:paraId="529D7F06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Katrina Bell. Murdoch Children's Research Institute, Melbourne, VIC, Australia. (katrina.bell@mcri.edu.au)</w:t>
      </w:r>
    </w:p>
    <w:p w14:paraId="7F1EE749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Kaustuv Bhattacharya. Sydney Children's Hospital Network, Sydney, NSW, Australia. (kaustuv.bhattacharya@health.nsw.gov.au)</w:t>
      </w:r>
    </w:p>
    <w:p w14:paraId="5F9BE11D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Kirsten Boggs. Sydney Children's Hospital Network, Sydney, NSW, Australia. (kirsten.boggs@health.nsw.gov.au)</w:t>
      </w:r>
    </w:p>
    <w:p w14:paraId="7A1810A4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Kirsty West. Genomic Medicine, Royal Melbourne Hospital, Melbourne, VIC, Australia. (Kirsty.West@mh.org.au)</w:t>
      </w:r>
    </w:p>
    <w:p w14:paraId="08434E21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Kristi Jones. Sydney Children's Hospital Network, Sydney, NSW, Australia. (kristi.jones@health.nsw.gov.au)</w:t>
      </w:r>
    </w:p>
    <w:p w14:paraId="191906B5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Laura Wedd. Centre for Population Genomics, Garvan Institute of Medical Research and UNSW Sydney, Sydney, NSW, Australia. (l.wedd@garvan.org.au)</w:t>
      </w:r>
    </w:p>
    <w:p w14:paraId="70230280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Lauren Dreyer. Undiagnosed Diseases Program, Genetic Health WA and Rare Care Centre, Perth Children's Hospital. (lauren.dreyer@health.wa.gov.au)</w:t>
      </w:r>
    </w:p>
    <w:p w14:paraId="0A23E3E9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Leah Frajman. Murdoch Children's Research Institute, Melbourne, VIC, Australia. (leah.frajman@mcri.edu.au)</w:t>
      </w:r>
    </w:p>
    <w:p w14:paraId="1DEB1B6B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Leanne Baxter. Pathology Queensland, Royal Brisbane and Women's Hospital, Herston, QLD 4029, Australia. (leanne.baxter2@health.qld.gov.au)</w:t>
      </w:r>
    </w:p>
    <w:p w14:paraId="5F878D12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Lilian Downie. Victorian Clinical Genetics Services, Melbourne, VIC, Australia. (lilian.downie@vcgs.org.au)</w:t>
      </w:r>
    </w:p>
    <w:p w14:paraId="6E3BC407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Lily Loughman. Undiagnosed Diseases Program, Genetic Health WA and Rare Care Centre, Perth Children's Hospital. (Lily.Loughman@health.wa.gov.au)</w:t>
      </w:r>
    </w:p>
    <w:p w14:paraId="05DC2E3E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Lisa Bristowe. Sydney Children's Hospital Network, Sydney, NSW, Australia. (lisa.bristowe@health.nsw.gov.au)</w:t>
      </w:r>
    </w:p>
    <w:p w14:paraId="6AE6B100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Lisa Ewans. Sydney Children's Hospital Network, Sydney, NSW, Australia. (lisa.ewans@health.nsw.gov.au)</w:t>
      </w:r>
    </w:p>
    <w:p w14:paraId="2F213AD9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Louise Cilento. Women's and Children's Hospital, Adelaide, SA, Australia. (louise.cilento@sa.gov.au)</w:t>
      </w:r>
    </w:p>
    <w:p w14:paraId="28DB5540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Lucy Kevin. Sydney Children's Hospital Network, Sydney, NSW, Australia. (lucy.kevin@health.nsw.gov.au)</w:t>
      </w:r>
    </w:p>
    <w:p w14:paraId="0162377E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Lyndal Douglas. Sydney Children's Hospital Network, Sydney, NSW, Australia. (lyndal.douglas@health.nsw.gov.au)</w:t>
      </w:r>
    </w:p>
    <w:p w14:paraId="2FF79BF0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Madeleine Harris. Murdoch Children's Research Institute, Melbourne, VIC, Australia. (madeleine.harris@mcri.edu.au)</w:t>
      </w:r>
    </w:p>
    <w:p w14:paraId="492624BF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lastRenderedPageBreak/>
        <w:t>Maie Walsh. Genomic Medicine, Royal Melbourne Hospital, Melbourne, VIC, Australia. (Maie.Walsh@mh.org.au)</w:t>
      </w:r>
    </w:p>
    <w:p w14:paraId="575CA191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Manisha Chauhan. Sydney Children's Hospital Network, Sydney, NSW, Australia. (Manisha.chauhan1@health.nsw.gov.au)</w:t>
      </w:r>
    </w:p>
    <w:p w14:paraId="17AF28AC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Margit Shah. Sydney Children's Hospital Network, Sydney, NSW, Australia. (margit.shah@health.nsw.gov.au)</w:t>
      </w:r>
    </w:p>
    <w:p w14:paraId="35B7FEAA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Martin Delatycki. Victorian Clinical Genetics Services, Melbourne, VIC, Australia. (martin.delatycki@vcgs.org.au)</w:t>
      </w:r>
    </w:p>
    <w:p w14:paraId="6EB191BA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Mathew Wallis. Tasmanian Clinical Genetics Service, Hobart, TAS, Australia. (mathew.wallis@ths.tas.gov.au)</w:t>
      </w:r>
    </w:p>
    <w:p w14:paraId="2D3081D6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Matthew Hunter. Monash Health, Melbourne, VIC, Australia. (matthew.hunter@monashhealth.org)</w:t>
      </w:r>
    </w:p>
    <w:p w14:paraId="38F1AC8F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Megan Ball. Victorian Clinical Genetics Services, Melbourne, VIC, Australia. (megan.ball@vcgs.org.au)</w:t>
      </w:r>
    </w:p>
    <w:p w14:paraId="2A75BE2C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Megan Higgins. Genetic Health Queensland, Royal Brisbane &amp; Women's Hospital, Brisbane, QLD, Australia. (megan.higgins@health.qld.gov.au)</w:t>
      </w:r>
    </w:p>
    <w:p w14:paraId="020D57C2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Meutia Kumari. The Garvan Institute of Medical Research, Sydney, NSW, Australia. (michael.fahey@monash.edu)</w:t>
      </w:r>
    </w:p>
    <w:p w14:paraId="54EC62AD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Michael Fahey. Monash Health, Melbourne, VIC, Australia. (michael.fahey@monash.edu)</w:t>
      </w:r>
    </w:p>
    <w:p w14:paraId="0B925F58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Michael Field. Genetics of Learning Disability Service, Newcastle, NSW, Australia. (Mike.Field@health.nsw.gov.au)</w:t>
      </w:r>
    </w:p>
    <w:p w14:paraId="09606AF2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Mohammadreza Hajjari. Centre for Population Genomics, Garvan Institute of Medical Research and UNSW Sydney, Sydney, NSW, Australia. (mohammadreza.hajjari@populationgenomics.org.au)</w:t>
      </w:r>
    </w:p>
    <w:p w14:paraId="52F36D53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Molly Carr. Sydney Children's Hospital Network, Sydney, NSW, Australia. (molly.carr@health.nsw.gov.au)</w:t>
      </w:r>
    </w:p>
    <w:p w14:paraId="5FB5F7D2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Monique Dunstan. Murdoch Children's Research Institute, Melbourne, VIC, Australia. (monique.dunstan@mcri.edu.au)</w:t>
      </w:r>
    </w:p>
    <w:p w14:paraId="62F117FE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Natalie Stewart. Victorian Clinical Genetics Services, Melbourne, VIC, Australia. (natalie.stewart@vcgs.org.au)</w:t>
      </w:r>
    </w:p>
    <w:p w14:paraId="563249E8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Natalie Tan. Victorian Clinical Genetics Services, Melbourne, VIC, Australia. (natalie.tan@vcgs.org.au)</w:t>
      </w:r>
    </w:p>
    <w:p w14:paraId="624A32EE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Natasha Brown. Victorian Clinical Genetics Services, Melbourne, VIC, Australia. (natasha.brown@vcgs.org.au)</w:t>
      </w:r>
    </w:p>
    <w:p w14:paraId="5390B2A5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Nicole Van Bergen. Murdoch Children's Research Institute, Melbourne, VIC, Australia. (nicole.vanbergen@mcri.edu.au)</w:t>
      </w:r>
    </w:p>
    <w:p w14:paraId="71224A24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Noelia Nunez-Martinez. Sydney Children's Hospital Network, Sydney, NSW, Australia. (noelia.nunezmartinez@health.nsw.gov.au)</w:t>
      </w:r>
    </w:p>
    <w:p w14:paraId="4B833DFD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Oliver Heath. Victorian Clinical Genetics Services, Melbourne, VIC, Australia. (oliver.heath@vcgs.org.au)</w:t>
      </w:r>
    </w:p>
    <w:p w14:paraId="04EDF6F1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Rachel Austin. Genetic Health Queensland, Royal Brisbane &amp; Women's Hospital, Brisbane, QLD, Australia. (rachel.austin@health.qld.gov.au)</w:t>
      </w:r>
    </w:p>
    <w:p w14:paraId="382741D6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Rani Sachdev. Sydney Children's Hospital Network, Sydney, NSW, Australia. (rani.sachdev@health.nsw.gov.au)</w:t>
      </w:r>
    </w:p>
    <w:p w14:paraId="551570C1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Rebecca Macintosh. Sydney Children's Hospital Network, Sydney, NSW, Australia. (rebecca.macintosh@health.nsw.gov.au)</w:t>
      </w:r>
    </w:p>
    <w:p w14:paraId="329376ED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Rebecca Vink. Sydney Children's Hospital Network, Sydney, NSW, Australia. (Rebecca.Vink@health.nsw.gov.au)</w:t>
      </w:r>
    </w:p>
    <w:p w14:paraId="5E4641A1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Rocio Rius. Centre for Population Genomics, Garvan Institute of Medical Research and UNSW Sydney, Sydney, NSW, Australia. (rocio.rius@populationgenomics.org.au)</w:t>
      </w:r>
    </w:p>
    <w:p w14:paraId="4850AE08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Ruvi Samarasekera. Sydney Children's Hospital Network, Sydney, NSW, Australia. (Ruvishani.Samarasekera@health.nsw.gov.au)</w:t>
      </w:r>
    </w:p>
    <w:p w14:paraId="5A313C00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lastRenderedPageBreak/>
        <w:t>Ryan Pysar. Genetics of Learning Disability Service, Newcastle, NSW, Australia. (ryan.pysar@health.nsw.gov.au)</w:t>
      </w:r>
    </w:p>
    <w:p w14:paraId="2DD7B6B3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Sandra Cooper. Sydney Children's Hospital Network, Sydney, NSW, Australia. (sandra.cooper@sydney.edu.au)</w:t>
      </w:r>
    </w:p>
    <w:p w14:paraId="4788BDAE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Sarah Casauria. Murdoch Children's Research Institute, Melbourne, VIC, Australia. (sarah.casauria@mcri.edu.au)</w:t>
      </w:r>
    </w:p>
    <w:p w14:paraId="63E18F14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Sarah Collinson. Victorian Clinical Genetics Services, Melbourne, VIC, Australia. (sarah.collinson@vcgs.org.au)</w:t>
      </w:r>
    </w:p>
    <w:p w14:paraId="5F3AEE6C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Sarah Jelenich. Murdoch Children's Research Institute, Melbourne, VIC, Australia. (sarah.jelenich@mcri.edu.au)</w:t>
      </w:r>
    </w:p>
    <w:p w14:paraId="72D97E3F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Sarah Josephi-Taylor. Sydney Children's Hospital Network, Sydney, NSW, Australia. (sarah.josephitaylor@health.nsw.gov.au)</w:t>
      </w:r>
    </w:p>
    <w:p w14:paraId="1CCD2F00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Sarah Sandaradura. Sydney Children's Hospital Network, Sydney, NSW, Australia. (sarah.sandaradura@health.nsw.gov.au)</w:t>
      </w:r>
    </w:p>
    <w:p w14:paraId="0690CD13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Sean Massey. Murdoch Children's Research Institute, Melbourne, VIC, Australia. (sean.massey@mcri.edu.au)</w:t>
      </w:r>
    </w:p>
    <w:p w14:paraId="7C17FC9C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Shannon LeBlanc. Women's and Children's Hospital, Adelaide, SA, Australia. (shannon.leblanc@sa.gov.au)</w:t>
      </w:r>
    </w:p>
    <w:p w14:paraId="3F42DB0B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Shuxiang Goh. Sydney Children's Hospital Network, Sydney, NSW, Australia. (Shuxiang.Goh@health.nsw.gov.au)</w:t>
      </w:r>
    </w:p>
    <w:p w14:paraId="02D9FDE8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Simon Bodek. Austin Hospital, Melbourne, VIC, Australia. (Simon.BODEK@austin.org.au)</w:t>
      </w:r>
    </w:p>
    <w:p w14:paraId="7FEE56A3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Simon Sadedin. Murdoch Children's Research Institute, Melbourne, VIC, Australia. (simon.sadedin@mcri.edu.au)</w:t>
      </w:r>
    </w:p>
    <w:p w14:paraId="757EB59B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Simran Kaur. Murdoch Children's Research Institute, Melbourne, VIC, Australia. (simran.kaur@mcri.edu.au)</w:t>
      </w:r>
    </w:p>
    <w:p w14:paraId="1909FEF6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Smitha Kumble. Victorian Clinical Genetics Services, Melbourne, VIC, Australia. (smitha.kumble@vcgs.org.au)</w:t>
      </w:r>
    </w:p>
    <w:p w14:paraId="2F86DC64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Susan M. White. Victorian Clinical Genetics Services, Melbourne, VIC, Australia. (sue.white@vcgs.org.au)</w:t>
      </w:r>
    </w:p>
    <w:p w14:paraId="63C1A492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Suzanne Sallevelt. Women's and Children's Hospital, Adelaide, SA, Australia. (suzanne.sallevelt@sa.gov.au)</w:t>
      </w:r>
    </w:p>
    <w:p w14:paraId="16D35061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Tegan Stait. Murdoch Children's Research Institute, Melbourne, VIC, Australia. (tegan.stait@mcri.edu.au)</w:t>
      </w:r>
    </w:p>
    <w:p w14:paraId="43BF5CD3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Tian Zhao. Murdoch Children's Research Institute, Melbourne, VIC, Australia. (tian.zhao@vcgs.org.au)</w:t>
      </w:r>
    </w:p>
    <w:p w14:paraId="1F58DE59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Tiffany Boughtwood. Murdoch Children's Research Institute, Melbourne, VIC, Australia. (tiffany.boughtwood@health.gov.au)</w:t>
      </w:r>
    </w:p>
    <w:p w14:paraId="2F56D20D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Tim Sikora. Murdoch Children's Research Institute, Melbourne, VIC, Australia. (tim.sikora@mcri.edu.au)</w:t>
      </w:r>
    </w:p>
    <w:p w14:paraId="30C50EC5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Timo Lassmann. The Kid's Research Institute, Perth, WA, Australia. (Timo.Lassmann@thekids.org.au)</w:t>
      </w:r>
    </w:p>
    <w:p w14:paraId="12D47170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Tiong Yang Tan. Murdoch Children's Research Institute, Melbourne, VIC, Australia. (tiong.tan@vcgs.org.au)</w:t>
      </w:r>
    </w:p>
    <w:p w14:paraId="7B108F4E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Tracy Dudding-Byth. Genetics of Learning Disability Service, Newcastle, NSW, Australia. (tracy.dudding@health.nsw.gov.au)</w:t>
      </w:r>
    </w:p>
    <w:p w14:paraId="45569753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Michelle de Silva. Victorian Clinical Genetics Services. (michelle.desilva@vcgs.org.au)</w:t>
      </w:r>
    </w:p>
    <w:p w14:paraId="25F82BE3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Simone Tregoning. Victorian Clinical Genetics Services. (simone.tregoning@vcgs.org.au)</w:t>
      </w:r>
    </w:p>
    <w:p w14:paraId="3CB86A0C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Chirag Patel. Genetic Health QLD. (chirag.patel2@health.qld.gov.au)</w:t>
      </w:r>
    </w:p>
    <w:p w14:paraId="09C92C40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Ignatius Menzies. The Garvan Institute of Medical Research, Sydney, NSW, Australia. (i.menzies@garvan.org.au)</w:t>
      </w:r>
    </w:p>
    <w:p w14:paraId="05B33738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Noha Elserafy. Sydney Children's Hospital. (noha.elserafy@health.nsw.gov.au)</w:t>
      </w:r>
    </w:p>
    <w:p w14:paraId="475A1A03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lastRenderedPageBreak/>
        <w:t>Jonathan Rodgers. Genetic Health Queensland. (Jonathan.Rodgers@health.qld.gov.au)</w:t>
      </w:r>
    </w:p>
    <w:p w14:paraId="66A4C78B" w14:textId="77777777" w:rsidR="00FC6F1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Genevieve Say. Tasmanian Clinical Genetics Service. (genevieve.say@ths.tas.gov.au)</w:t>
      </w:r>
    </w:p>
    <w:p w14:paraId="06E18A3E" w14:textId="5A881342" w:rsidR="00740C47" w:rsidRPr="00B87AF1" w:rsidRDefault="00FC6F17" w:rsidP="00FC6F17">
      <w:pPr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B87AF1">
        <w:rPr>
          <w:rFonts w:ascii="Times New Roman" w:hAnsi="Times New Roman" w:cs="Times New Roman"/>
          <w:color w:val="auto"/>
          <w:szCs w:val="24"/>
        </w:rPr>
        <w:t>Swaha Bose. Genetic Health Queensland. (swaha.bose@health.qld.gov.au)</w:t>
      </w:r>
    </w:p>
    <w:p w14:paraId="15811955" w14:textId="77777777" w:rsidR="00740C47" w:rsidRPr="00B87AF1" w:rsidRDefault="00740C47" w:rsidP="00740C47">
      <w:pPr>
        <w:spacing w:line="480" w:lineRule="auto"/>
        <w:rPr>
          <w:rFonts w:ascii="Times New Roman" w:hAnsi="Times New Roman" w:cs="Times New Roman"/>
          <w:color w:val="auto"/>
          <w:szCs w:val="24"/>
        </w:rPr>
      </w:pPr>
    </w:p>
    <w:p w14:paraId="14B59D2F" w14:textId="77777777" w:rsidR="00740C47" w:rsidRPr="00B87AF1" w:rsidRDefault="00740C47" w:rsidP="00740C47">
      <w:pPr>
        <w:pStyle w:val="paragraph"/>
        <w:spacing w:before="0" w:beforeAutospacing="0" w:after="0" w:afterAutospacing="0" w:line="480" w:lineRule="auto"/>
        <w:textAlignment w:val="baseline"/>
        <w:rPr>
          <w:rFonts w:eastAsiaTheme="minorEastAsia"/>
          <w:lang w:eastAsia="ja-JP"/>
        </w:rPr>
      </w:pPr>
      <w:r w:rsidRPr="00B87AF1">
        <w:rPr>
          <w:rFonts w:eastAsiaTheme="minorEastAsia"/>
          <w:lang w:eastAsia="ja-JP"/>
        </w:rPr>
        <w:t> </w:t>
      </w:r>
    </w:p>
    <w:p w14:paraId="165BDC9C" w14:textId="77777777" w:rsidR="00740C47" w:rsidRPr="00B87AF1" w:rsidRDefault="00740C47" w:rsidP="00740C47">
      <w:pPr>
        <w:pStyle w:val="paragraph"/>
        <w:spacing w:before="0" w:beforeAutospacing="0" w:after="0" w:afterAutospacing="0" w:line="480" w:lineRule="auto"/>
        <w:textAlignment w:val="baseline"/>
        <w:rPr>
          <w:rFonts w:eastAsiaTheme="minorEastAsia"/>
          <w:lang w:eastAsia="ja-JP"/>
        </w:rPr>
      </w:pPr>
    </w:p>
    <w:p w14:paraId="5D2AF98D" w14:textId="77777777" w:rsidR="00740C47" w:rsidRPr="00B87AF1" w:rsidRDefault="00740C47" w:rsidP="00740C47">
      <w:pPr>
        <w:pStyle w:val="paragraph"/>
        <w:spacing w:before="0" w:beforeAutospacing="0" w:after="0" w:afterAutospacing="0" w:line="480" w:lineRule="auto"/>
        <w:textAlignment w:val="baseline"/>
        <w:rPr>
          <w:rFonts w:eastAsiaTheme="minorEastAsia"/>
          <w:lang w:eastAsia="ja-JP"/>
        </w:rPr>
      </w:pPr>
    </w:p>
    <w:p w14:paraId="329D506D" w14:textId="77777777" w:rsidR="00740C47" w:rsidRPr="00B87AF1" w:rsidRDefault="00740C47" w:rsidP="00740C47">
      <w:pPr>
        <w:rPr>
          <w:rFonts w:ascii="Times New Roman" w:hAnsi="Times New Roman" w:cs="Times New Roman"/>
          <w:color w:val="auto"/>
          <w:szCs w:val="24"/>
        </w:rPr>
      </w:pPr>
    </w:p>
    <w:sectPr w:rsidR="00740C47" w:rsidRPr="00B87AF1" w:rsidSect="000102B6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4A903" w14:textId="77777777" w:rsidR="00D60439" w:rsidRDefault="00D60439">
      <w:pPr>
        <w:spacing w:after="0" w:line="240" w:lineRule="auto"/>
      </w:pPr>
      <w:r>
        <w:separator/>
      </w:r>
    </w:p>
  </w:endnote>
  <w:endnote w:type="continuationSeparator" w:id="0">
    <w:p w14:paraId="253AA3C7" w14:textId="77777777" w:rsidR="00D60439" w:rsidRDefault="00D60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Gothic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0E1CA" w14:textId="77777777" w:rsidR="0001626D" w:rsidRPr="00544235" w:rsidRDefault="00317906">
    <w:pPr>
      <w:pStyle w:val="Footer"/>
      <w:rPr>
        <w:color w:val="335B74" w:themeColor="text2"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79B836" wp14:editId="5E9CD18C">
              <wp:simplePos x="0" y="0"/>
              <wp:positionH relativeFrom="column">
                <wp:posOffset>-715645</wp:posOffset>
              </wp:positionH>
              <wp:positionV relativeFrom="paragraph">
                <wp:posOffset>154305</wp:posOffset>
              </wp:positionV>
              <wp:extent cx="7833207" cy="447841"/>
              <wp:effectExtent l="0" t="0" r="0" b="9525"/>
              <wp:wrapNone/>
              <wp:docPr id="5" name="Rectangle 5" descr="decorative ele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207" cy="447841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1"/>
                          </a:gs>
                          <a:gs pos="95000">
                            <a:schemeClr val="accent1">
                              <a:lumMod val="75000"/>
                            </a:schemeClr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17ACAD4" id="Rectangle 5" o:spid="_x0000_s1026" alt="decorative element" style="position:absolute;margin-left:-56.35pt;margin-top:12.15pt;width:616.8pt;height:3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" fillcolor="#1cade4 [3204]" stroked="f" strokeweight="1pt">
              <v:fill color2="#1481ab [2404]" rotate="t" angle="270" colors="0 #1cade4;62259f #1482ac" focus="100%" type="gradient"/>
            </v:rect>
          </w:pict>
        </mc:Fallback>
      </mc:AlternateContent>
    </w:r>
    <w:r w:rsidR="00DA4A43" w:rsidRPr="00544235">
      <w:rPr>
        <w:color w:val="335B74" w:themeColor="text2"/>
      </w:rPr>
      <w:fldChar w:fldCharType="begin"/>
    </w:r>
    <w:r w:rsidR="00DA4A43" w:rsidRPr="00544235">
      <w:rPr>
        <w:color w:val="335B74" w:themeColor="text2"/>
      </w:rPr>
      <w:instrText xml:space="preserve"> PAGE   \* MERGEFORMAT </w:instrText>
    </w:r>
    <w:r w:rsidR="00DA4A43" w:rsidRPr="00544235">
      <w:rPr>
        <w:color w:val="335B74" w:themeColor="text2"/>
      </w:rPr>
      <w:fldChar w:fldCharType="separate"/>
    </w:r>
    <w:r w:rsidR="0011663A">
      <w:rPr>
        <w:noProof/>
        <w:color w:val="335B74" w:themeColor="text2"/>
      </w:rPr>
      <w:t>2</w:t>
    </w:r>
    <w:r w:rsidR="00DA4A43" w:rsidRPr="00544235">
      <w:rPr>
        <w:noProof/>
        <w:color w:val="335B74" w:themeColor="text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186C8" w14:textId="624A052B" w:rsidR="004D1E55" w:rsidRDefault="009136F1" w:rsidP="009136F1">
    <w:pPr>
      <w:pStyle w:val="Footer"/>
      <w:tabs>
        <w:tab w:val="left" w:pos="642"/>
        <w:tab w:val="right" w:pos="10080"/>
      </w:tabs>
      <w:jc w:val="left"/>
    </w:pPr>
    <w:r>
      <w:tab/>
    </w:r>
    <w:r w:rsidR="00973C3A">
      <w:t>03 December 2026</w:t>
    </w:r>
    <w:r>
      <w:tab/>
    </w:r>
    <w:r w:rsidR="004D1E55">
      <w:t xml:space="preserve">Pg 1 </w:t>
    </w:r>
    <w:r>
      <w:t xml:space="preserve">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9F67C" w14:textId="77777777" w:rsidR="00D60439" w:rsidRDefault="00D60439">
      <w:pPr>
        <w:spacing w:after="0" w:line="240" w:lineRule="auto"/>
      </w:pPr>
      <w:r>
        <w:separator/>
      </w:r>
    </w:p>
  </w:footnote>
  <w:footnote w:type="continuationSeparator" w:id="0">
    <w:p w14:paraId="3A3661FD" w14:textId="77777777" w:rsidR="00D60439" w:rsidRDefault="00D60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B4FF1" w14:textId="77777777" w:rsidR="000102B6" w:rsidRDefault="000102B6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907181F" wp14:editId="70350E7D">
              <wp:simplePos x="0" y="0"/>
              <wp:positionH relativeFrom="column">
                <wp:posOffset>-715645</wp:posOffset>
              </wp:positionH>
              <wp:positionV relativeFrom="paragraph">
                <wp:posOffset>-457200</wp:posOffset>
              </wp:positionV>
              <wp:extent cx="7833207" cy="447841"/>
              <wp:effectExtent l="0" t="0" r="0" b="9525"/>
              <wp:wrapNone/>
              <wp:docPr id="6" name="Rectangle 6" descr="decorative ele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207" cy="447841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1"/>
                          </a:gs>
                          <a:gs pos="95000">
                            <a:schemeClr val="accent1">
                              <a:lumMod val="75000"/>
                            </a:schemeClr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8B662E6" id="Rectangle 6" o:spid="_x0000_s1026" alt="decorative element" style="position:absolute;margin-left:-56.35pt;margin-top:-36pt;width:616.8pt;height:3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" fillcolor="#1cade4 [3204]" stroked="f" strokeweight="1pt">
              <v:fill color2="#1481ab [2404]" rotate="t" angle="270" colors="0 #1cade4;62259f #1482ac" focus="100%" type="gradien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6F16F" w14:textId="2ED6FD69" w:rsidR="00DC5CA9" w:rsidRDefault="00D20484">
    <w:pPr>
      <w:pStyle w:val="Header"/>
    </w:pPr>
    <w:r>
      <w:rPr>
        <w:noProof/>
        <w:color w:val="auto"/>
        <w:lang w:eastAsia="en-AU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411FD135" wp14:editId="034B0AC4">
              <wp:simplePos x="0" y="0"/>
              <mc:AlternateContent>
                <mc:Choice Requires="wp14">
                  <wp:positionH relativeFrom="page">
                    <wp14:pctPosHOffset>-22900</wp14:pctPosHOffset>
                  </wp:positionH>
                </mc:Choice>
                <mc:Fallback>
                  <wp:positionH relativeFrom="page">
                    <wp:posOffset>-1779270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-1500</wp14:pctPosVOffset>
                  </wp:positionV>
                </mc:Choice>
                <mc:Fallback>
                  <wp:positionV relativeFrom="page">
                    <wp:posOffset>-150495</wp:posOffset>
                  </wp:positionV>
                </mc:Fallback>
              </mc:AlternateContent>
              <wp:extent cx="10533888" cy="10210800"/>
              <wp:effectExtent l="0" t="0" r="0" b="0"/>
              <wp:wrapNone/>
              <wp:docPr id="4" name="Group 4" descr="decorative elemen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533888" cy="10210800"/>
                        <a:chOff x="0" y="0"/>
                        <a:chExt cx="10535285" cy="10210800"/>
                      </a:xfrm>
                    </wpg:grpSpPr>
                    <wpg:grpSp>
                      <wpg:cNvPr id="15" name="Group 15"/>
                      <wpg:cNvGrpSpPr/>
                      <wpg:grpSpPr>
                        <a:xfrm>
                          <a:off x="5591175" y="142875"/>
                          <a:ext cx="1806575" cy="1984375"/>
                          <a:chOff x="34534" y="0"/>
                          <a:chExt cx="1806761" cy="1985392"/>
                        </a:xfrm>
                      </wpg:grpSpPr>
                      <wps:wsp>
                        <wps:cNvPr id="13" name="Parallelogram 12">
                          <a:extLst>
                            <a:ext uri="{FF2B5EF4-FFF2-40B4-BE49-F238E27FC236}">
                              <a16:creationId xmlns:a16="http://schemas.microsoft.com/office/drawing/2014/main" id="{0DF4DB2E-1B08-B444-B2FC-E7FB68181731}"/>
                            </a:ext>
                          </a:extLst>
                        </wps:cNvPr>
                        <wps:cNvSpPr/>
                        <wps:spPr>
                          <a:xfrm rot="17100000">
                            <a:off x="506618" y="650715"/>
                            <a:ext cx="1095043" cy="1574311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741567"/>
                              <a:gd name="connsiteX1" fmla="*/ 649344 w 1182847"/>
                              <a:gd name="connsiteY1" fmla="*/ 0 h 1741567"/>
                              <a:gd name="connsiteX2" fmla="*/ 1182847 w 1182847"/>
                              <a:gd name="connsiteY2" fmla="*/ 0 h 1741567"/>
                              <a:gd name="connsiteX3" fmla="*/ 69651 w 1182847"/>
                              <a:gd name="connsiteY3" fmla="*/ 1741567 h 1741567"/>
                              <a:gd name="connsiteX4" fmla="*/ 0 w 1182847"/>
                              <a:gd name="connsiteY4" fmla="*/ 1009333 h 1741567"/>
                              <a:gd name="connsiteX0" fmla="*/ 0 w 1259962"/>
                              <a:gd name="connsiteY0" fmla="*/ 1142900 h 1741567"/>
                              <a:gd name="connsiteX1" fmla="*/ 726459 w 1259962"/>
                              <a:gd name="connsiteY1" fmla="*/ 0 h 1741567"/>
                              <a:gd name="connsiteX2" fmla="*/ 1259962 w 1259962"/>
                              <a:gd name="connsiteY2" fmla="*/ 0 h 1741567"/>
                              <a:gd name="connsiteX3" fmla="*/ 146766 w 1259962"/>
                              <a:gd name="connsiteY3" fmla="*/ 1741567 h 1741567"/>
                              <a:gd name="connsiteX4" fmla="*/ 0 w 1259962"/>
                              <a:gd name="connsiteY4" fmla="*/ 1142900 h 1741567"/>
                              <a:gd name="connsiteX0" fmla="*/ 0 w 1185600"/>
                              <a:gd name="connsiteY0" fmla="*/ 1142900 h 1741567"/>
                              <a:gd name="connsiteX1" fmla="*/ 726459 w 1185600"/>
                              <a:gd name="connsiteY1" fmla="*/ 0 h 1741567"/>
                              <a:gd name="connsiteX2" fmla="*/ 1185600 w 1185600"/>
                              <a:gd name="connsiteY2" fmla="*/ 176254 h 1741567"/>
                              <a:gd name="connsiteX3" fmla="*/ 146766 w 1185600"/>
                              <a:gd name="connsiteY3" fmla="*/ 1741567 h 1741567"/>
                              <a:gd name="connsiteX4" fmla="*/ 0 w 1185600"/>
                              <a:gd name="connsiteY4" fmla="*/ 1142900 h 1741567"/>
                              <a:gd name="connsiteX0" fmla="*/ 0 w 1185600"/>
                              <a:gd name="connsiteY0" fmla="*/ 1142900 h 1726013"/>
                              <a:gd name="connsiteX1" fmla="*/ 726459 w 1185600"/>
                              <a:gd name="connsiteY1" fmla="*/ 0 h 1726013"/>
                              <a:gd name="connsiteX2" fmla="*/ 1185600 w 1185600"/>
                              <a:gd name="connsiteY2" fmla="*/ 176254 h 1726013"/>
                              <a:gd name="connsiteX3" fmla="*/ 155746 w 1185600"/>
                              <a:gd name="connsiteY3" fmla="*/ 1726013 h 1726013"/>
                              <a:gd name="connsiteX4" fmla="*/ 0 w 1185600"/>
                              <a:gd name="connsiteY4" fmla="*/ 1142900 h 1726013"/>
                              <a:gd name="connsiteX0" fmla="*/ 0 w 1181711"/>
                              <a:gd name="connsiteY0" fmla="*/ 1145145 h 1726013"/>
                              <a:gd name="connsiteX1" fmla="*/ 722570 w 1181711"/>
                              <a:gd name="connsiteY1" fmla="*/ 0 h 1726013"/>
                              <a:gd name="connsiteX2" fmla="*/ 1181711 w 1181711"/>
                              <a:gd name="connsiteY2" fmla="*/ 176254 h 1726013"/>
                              <a:gd name="connsiteX3" fmla="*/ 151857 w 1181711"/>
                              <a:gd name="connsiteY3" fmla="*/ 1726013 h 1726013"/>
                              <a:gd name="connsiteX4" fmla="*/ 0 w 1181711"/>
                              <a:gd name="connsiteY4" fmla="*/ 1145145 h 1726013"/>
                              <a:gd name="connsiteX0" fmla="*/ 0 w 1260018"/>
                              <a:gd name="connsiteY0" fmla="*/ 1145145 h 1726013"/>
                              <a:gd name="connsiteX1" fmla="*/ 722570 w 1260018"/>
                              <a:gd name="connsiteY1" fmla="*/ 0 h 1726013"/>
                              <a:gd name="connsiteX2" fmla="*/ 1260018 w 1260018"/>
                              <a:gd name="connsiteY2" fmla="*/ 158250 h 1726013"/>
                              <a:gd name="connsiteX3" fmla="*/ 151857 w 1260018"/>
                              <a:gd name="connsiteY3" fmla="*/ 1726013 h 1726013"/>
                              <a:gd name="connsiteX4" fmla="*/ 0 w 1260018"/>
                              <a:gd name="connsiteY4" fmla="*/ 1145145 h 1726013"/>
                              <a:gd name="connsiteX0" fmla="*/ 0 w 1260018"/>
                              <a:gd name="connsiteY0" fmla="*/ 1167498 h 1748366"/>
                              <a:gd name="connsiteX1" fmla="*/ 728456 w 1260018"/>
                              <a:gd name="connsiteY1" fmla="*/ 0 h 1748366"/>
                              <a:gd name="connsiteX2" fmla="*/ 1260018 w 1260018"/>
                              <a:gd name="connsiteY2" fmla="*/ 180603 h 1748366"/>
                              <a:gd name="connsiteX3" fmla="*/ 151857 w 1260018"/>
                              <a:gd name="connsiteY3" fmla="*/ 1748366 h 1748366"/>
                              <a:gd name="connsiteX4" fmla="*/ 0 w 1260018"/>
                              <a:gd name="connsiteY4" fmla="*/ 1167498 h 1748366"/>
                              <a:gd name="connsiteX0" fmla="*/ 0 w 1260018"/>
                              <a:gd name="connsiteY0" fmla="*/ 1167498 h 1828672"/>
                              <a:gd name="connsiteX1" fmla="*/ 728456 w 1260018"/>
                              <a:gd name="connsiteY1" fmla="*/ 0 h 1828672"/>
                              <a:gd name="connsiteX2" fmla="*/ 1260018 w 1260018"/>
                              <a:gd name="connsiteY2" fmla="*/ 180603 h 1828672"/>
                              <a:gd name="connsiteX3" fmla="*/ 173386 w 1260018"/>
                              <a:gd name="connsiteY3" fmla="*/ 1828672 h 1828672"/>
                              <a:gd name="connsiteX4" fmla="*/ 0 w 1260018"/>
                              <a:gd name="connsiteY4" fmla="*/ 1167498 h 1828672"/>
                              <a:gd name="connsiteX0" fmla="*/ 0 w 1260018"/>
                              <a:gd name="connsiteY0" fmla="*/ 1167498 h 1868187"/>
                              <a:gd name="connsiteX1" fmla="*/ 728456 w 1260018"/>
                              <a:gd name="connsiteY1" fmla="*/ 0 h 1868187"/>
                              <a:gd name="connsiteX2" fmla="*/ 1260018 w 1260018"/>
                              <a:gd name="connsiteY2" fmla="*/ 180603 h 1868187"/>
                              <a:gd name="connsiteX3" fmla="*/ 181009 w 1260018"/>
                              <a:gd name="connsiteY3" fmla="*/ 1868187 h 1868187"/>
                              <a:gd name="connsiteX4" fmla="*/ 0 w 1260018"/>
                              <a:gd name="connsiteY4" fmla="*/ 1167498 h 1868187"/>
                              <a:gd name="connsiteX0" fmla="*/ 0 w 1095750"/>
                              <a:gd name="connsiteY0" fmla="*/ 1167498 h 1868187"/>
                              <a:gd name="connsiteX1" fmla="*/ 728456 w 1095750"/>
                              <a:gd name="connsiteY1" fmla="*/ 0 h 1868187"/>
                              <a:gd name="connsiteX2" fmla="*/ 1095750 w 1095750"/>
                              <a:gd name="connsiteY2" fmla="*/ 564579 h 1868187"/>
                              <a:gd name="connsiteX3" fmla="*/ 181009 w 1095750"/>
                              <a:gd name="connsiteY3" fmla="*/ 1868187 h 1868187"/>
                              <a:gd name="connsiteX4" fmla="*/ 0 w 1095750"/>
                              <a:gd name="connsiteY4" fmla="*/ 1167498 h 1868187"/>
                              <a:gd name="connsiteX0" fmla="*/ 0 w 1095750"/>
                              <a:gd name="connsiteY0" fmla="*/ 874172 h 1574861"/>
                              <a:gd name="connsiteX1" fmla="*/ 539848 w 1095750"/>
                              <a:gd name="connsiteY1" fmla="*/ 0 h 1574861"/>
                              <a:gd name="connsiteX2" fmla="*/ 1095750 w 1095750"/>
                              <a:gd name="connsiteY2" fmla="*/ 271253 h 1574861"/>
                              <a:gd name="connsiteX3" fmla="*/ 181009 w 1095750"/>
                              <a:gd name="connsiteY3" fmla="*/ 1574861 h 1574861"/>
                              <a:gd name="connsiteX4" fmla="*/ 0 w 1095750"/>
                              <a:gd name="connsiteY4" fmla="*/ 874172 h 15748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95750" h="1574861">
                                <a:moveTo>
                                  <a:pt x="0" y="874172"/>
                                </a:moveTo>
                                <a:lnTo>
                                  <a:pt x="539848" y="0"/>
                                </a:lnTo>
                                <a:lnTo>
                                  <a:pt x="1095750" y="271253"/>
                                </a:lnTo>
                                <a:lnTo>
                                  <a:pt x="181009" y="1574861"/>
                                </a:lnTo>
                                <a:lnTo>
                                  <a:pt x="0" y="874172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26000">
                                <a:schemeClr val="accent1"/>
                              </a:gs>
                              <a:gs pos="95000">
                                <a:schemeClr val="tx2">
                                  <a:lumMod val="50000"/>
                                </a:schemeClr>
                              </a:gs>
                            </a:gsLst>
                            <a:lin ang="19800000" scaled="0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Parallelogram 10"/>
                        <wps:cNvSpPr/>
                        <wps:spPr>
                          <a:xfrm>
                            <a:off x="34534" y="0"/>
                            <a:ext cx="1257935" cy="1407797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395227"/>
                              <a:gd name="connsiteX1" fmla="*/ 649344 w 1182847"/>
                              <a:gd name="connsiteY1" fmla="*/ 0 h 1395227"/>
                              <a:gd name="connsiteX2" fmla="*/ 1182847 w 1182847"/>
                              <a:gd name="connsiteY2" fmla="*/ 0 h 1395227"/>
                              <a:gd name="connsiteX3" fmla="*/ 323778 w 1182847"/>
                              <a:gd name="connsiteY3" fmla="*/ 1395227 h 1395227"/>
                              <a:gd name="connsiteX4" fmla="*/ 0 w 1182847"/>
                              <a:gd name="connsiteY4" fmla="*/ 1009333 h 1395227"/>
                              <a:gd name="connsiteX0" fmla="*/ 0 w 1205072"/>
                              <a:gd name="connsiteY0" fmla="*/ 1022033 h 1395227"/>
                              <a:gd name="connsiteX1" fmla="*/ 67156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70331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639524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4899 h 1398093"/>
                              <a:gd name="connsiteX1" fmla="*/ 625185 w 1205072"/>
                              <a:gd name="connsiteY1" fmla="*/ 0 h 1398093"/>
                              <a:gd name="connsiteX2" fmla="*/ 1205072 w 1205072"/>
                              <a:gd name="connsiteY2" fmla="*/ 2866 h 1398093"/>
                              <a:gd name="connsiteX3" fmla="*/ 346003 w 1205072"/>
                              <a:gd name="connsiteY3" fmla="*/ 1398093 h 1398093"/>
                              <a:gd name="connsiteX4" fmla="*/ 0 w 1205072"/>
                              <a:gd name="connsiteY4" fmla="*/ 1024899 h 1398093"/>
                              <a:gd name="connsiteX0" fmla="*/ 0 w 1233747"/>
                              <a:gd name="connsiteY0" fmla="*/ 999092 h 1398093"/>
                              <a:gd name="connsiteX1" fmla="*/ 653860 w 1233747"/>
                              <a:gd name="connsiteY1" fmla="*/ 0 h 1398093"/>
                              <a:gd name="connsiteX2" fmla="*/ 1233747 w 1233747"/>
                              <a:gd name="connsiteY2" fmla="*/ 2866 h 1398093"/>
                              <a:gd name="connsiteX3" fmla="*/ 374678 w 1233747"/>
                              <a:gd name="connsiteY3" fmla="*/ 1398093 h 1398093"/>
                              <a:gd name="connsiteX4" fmla="*/ 0 w 1233747"/>
                              <a:gd name="connsiteY4" fmla="*/ 999092 h 1398093"/>
                              <a:gd name="connsiteX0" fmla="*/ 0 w 1246223"/>
                              <a:gd name="connsiteY0" fmla="*/ 990777 h 1398093"/>
                              <a:gd name="connsiteX1" fmla="*/ 666336 w 1246223"/>
                              <a:gd name="connsiteY1" fmla="*/ 0 h 1398093"/>
                              <a:gd name="connsiteX2" fmla="*/ 1246223 w 1246223"/>
                              <a:gd name="connsiteY2" fmla="*/ 2866 h 1398093"/>
                              <a:gd name="connsiteX3" fmla="*/ 387154 w 1246223"/>
                              <a:gd name="connsiteY3" fmla="*/ 1398093 h 1398093"/>
                              <a:gd name="connsiteX4" fmla="*/ 0 w 1246223"/>
                              <a:gd name="connsiteY4" fmla="*/ 990777 h 1398093"/>
                              <a:gd name="connsiteX0" fmla="*/ 0 w 1246223"/>
                              <a:gd name="connsiteY0" fmla="*/ 990777 h 1395552"/>
                              <a:gd name="connsiteX1" fmla="*/ 666336 w 1246223"/>
                              <a:gd name="connsiteY1" fmla="*/ 0 h 1395552"/>
                              <a:gd name="connsiteX2" fmla="*/ 1246223 w 1246223"/>
                              <a:gd name="connsiteY2" fmla="*/ 2866 h 1395552"/>
                              <a:gd name="connsiteX3" fmla="*/ 394780 w 1246223"/>
                              <a:gd name="connsiteY3" fmla="*/ 1395552 h 1395552"/>
                              <a:gd name="connsiteX4" fmla="*/ 0 w 1246223"/>
                              <a:gd name="connsiteY4" fmla="*/ 990777 h 1395552"/>
                              <a:gd name="connsiteX0" fmla="*/ 0 w 1258933"/>
                              <a:gd name="connsiteY0" fmla="*/ 995534 h 1400309"/>
                              <a:gd name="connsiteX1" fmla="*/ 666336 w 1258933"/>
                              <a:gd name="connsiteY1" fmla="*/ 4757 h 1400309"/>
                              <a:gd name="connsiteX2" fmla="*/ 1258933 w 1258933"/>
                              <a:gd name="connsiteY2" fmla="*/ 0 h 1400309"/>
                              <a:gd name="connsiteX3" fmla="*/ 394780 w 1258933"/>
                              <a:gd name="connsiteY3" fmla="*/ 1400309 h 1400309"/>
                              <a:gd name="connsiteX4" fmla="*/ 0 w 1258933"/>
                              <a:gd name="connsiteY4" fmla="*/ 995534 h 1400309"/>
                              <a:gd name="connsiteX0" fmla="*/ 0 w 1258933"/>
                              <a:gd name="connsiteY0" fmla="*/ 1003484 h 1408259"/>
                              <a:gd name="connsiteX1" fmla="*/ 671420 w 1258933"/>
                              <a:gd name="connsiteY1" fmla="*/ 0 h 1408259"/>
                              <a:gd name="connsiteX2" fmla="*/ 1258933 w 1258933"/>
                              <a:gd name="connsiteY2" fmla="*/ 7950 h 1408259"/>
                              <a:gd name="connsiteX3" fmla="*/ 394780 w 1258933"/>
                              <a:gd name="connsiteY3" fmla="*/ 1408259 h 1408259"/>
                              <a:gd name="connsiteX4" fmla="*/ 0 w 1258933"/>
                              <a:gd name="connsiteY4" fmla="*/ 1003484 h 14082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58933" h="1408259">
                                <a:moveTo>
                                  <a:pt x="0" y="1003484"/>
                                </a:moveTo>
                                <a:lnTo>
                                  <a:pt x="671420" y="0"/>
                                </a:lnTo>
                                <a:lnTo>
                                  <a:pt x="1258933" y="7950"/>
                                </a:lnTo>
                                <a:lnTo>
                                  <a:pt x="394780" y="1408259"/>
                                </a:lnTo>
                                <a:lnTo>
                                  <a:pt x="0" y="100348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  <a:gs pos="95000">
                                <a:schemeClr val="accent1">
                                  <a:lumMod val="75000"/>
                                </a:schemeClr>
                              </a:gs>
                            </a:gsLst>
                            <a:lin ang="1080000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4" name="Group 14"/>
                      <wpg:cNvGrpSpPr/>
                      <wpg:grpSpPr>
                        <a:xfrm rot="10800000">
                          <a:off x="8667750" y="190500"/>
                          <a:ext cx="1867535" cy="1966505"/>
                          <a:chOff x="-1" y="0"/>
                          <a:chExt cx="1867535" cy="1966560"/>
                        </a:xfrm>
                      </wpg:grpSpPr>
                      <wps:wsp>
                        <wps:cNvPr id="8" name="Parallelogram 12"/>
                        <wps:cNvSpPr/>
                        <wps:spPr>
                          <a:xfrm rot="17100000">
                            <a:off x="304164" y="403190"/>
                            <a:ext cx="1259205" cy="1867535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741567"/>
                              <a:gd name="connsiteX1" fmla="*/ 649344 w 1182847"/>
                              <a:gd name="connsiteY1" fmla="*/ 0 h 1741567"/>
                              <a:gd name="connsiteX2" fmla="*/ 1182847 w 1182847"/>
                              <a:gd name="connsiteY2" fmla="*/ 0 h 1741567"/>
                              <a:gd name="connsiteX3" fmla="*/ 69651 w 1182847"/>
                              <a:gd name="connsiteY3" fmla="*/ 1741567 h 1741567"/>
                              <a:gd name="connsiteX4" fmla="*/ 0 w 1182847"/>
                              <a:gd name="connsiteY4" fmla="*/ 1009333 h 1741567"/>
                              <a:gd name="connsiteX0" fmla="*/ 0 w 1259962"/>
                              <a:gd name="connsiteY0" fmla="*/ 1142900 h 1741567"/>
                              <a:gd name="connsiteX1" fmla="*/ 726459 w 1259962"/>
                              <a:gd name="connsiteY1" fmla="*/ 0 h 1741567"/>
                              <a:gd name="connsiteX2" fmla="*/ 1259962 w 1259962"/>
                              <a:gd name="connsiteY2" fmla="*/ 0 h 1741567"/>
                              <a:gd name="connsiteX3" fmla="*/ 146766 w 1259962"/>
                              <a:gd name="connsiteY3" fmla="*/ 1741567 h 1741567"/>
                              <a:gd name="connsiteX4" fmla="*/ 0 w 1259962"/>
                              <a:gd name="connsiteY4" fmla="*/ 1142900 h 1741567"/>
                              <a:gd name="connsiteX0" fmla="*/ 0 w 1185600"/>
                              <a:gd name="connsiteY0" fmla="*/ 1142900 h 1741567"/>
                              <a:gd name="connsiteX1" fmla="*/ 726459 w 1185600"/>
                              <a:gd name="connsiteY1" fmla="*/ 0 h 1741567"/>
                              <a:gd name="connsiteX2" fmla="*/ 1185600 w 1185600"/>
                              <a:gd name="connsiteY2" fmla="*/ 176254 h 1741567"/>
                              <a:gd name="connsiteX3" fmla="*/ 146766 w 1185600"/>
                              <a:gd name="connsiteY3" fmla="*/ 1741567 h 1741567"/>
                              <a:gd name="connsiteX4" fmla="*/ 0 w 1185600"/>
                              <a:gd name="connsiteY4" fmla="*/ 1142900 h 1741567"/>
                              <a:gd name="connsiteX0" fmla="*/ 0 w 1185600"/>
                              <a:gd name="connsiteY0" fmla="*/ 1142900 h 1726013"/>
                              <a:gd name="connsiteX1" fmla="*/ 726459 w 1185600"/>
                              <a:gd name="connsiteY1" fmla="*/ 0 h 1726013"/>
                              <a:gd name="connsiteX2" fmla="*/ 1185600 w 1185600"/>
                              <a:gd name="connsiteY2" fmla="*/ 176254 h 1726013"/>
                              <a:gd name="connsiteX3" fmla="*/ 155746 w 1185600"/>
                              <a:gd name="connsiteY3" fmla="*/ 1726013 h 1726013"/>
                              <a:gd name="connsiteX4" fmla="*/ 0 w 1185600"/>
                              <a:gd name="connsiteY4" fmla="*/ 1142900 h 1726013"/>
                              <a:gd name="connsiteX0" fmla="*/ 0 w 1181711"/>
                              <a:gd name="connsiteY0" fmla="*/ 1145145 h 1726013"/>
                              <a:gd name="connsiteX1" fmla="*/ 722570 w 1181711"/>
                              <a:gd name="connsiteY1" fmla="*/ 0 h 1726013"/>
                              <a:gd name="connsiteX2" fmla="*/ 1181711 w 1181711"/>
                              <a:gd name="connsiteY2" fmla="*/ 176254 h 1726013"/>
                              <a:gd name="connsiteX3" fmla="*/ 151857 w 1181711"/>
                              <a:gd name="connsiteY3" fmla="*/ 1726013 h 1726013"/>
                              <a:gd name="connsiteX4" fmla="*/ 0 w 1181711"/>
                              <a:gd name="connsiteY4" fmla="*/ 1145145 h 1726013"/>
                              <a:gd name="connsiteX0" fmla="*/ 0 w 1260018"/>
                              <a:gd name="connsiteY0" fmla="*/ 1145145 h 1726013"/>
                              <a:gd name="connsiteX1" fmla="*/ 722570 w 1260018"/>
                              <a:gd name="connsiteY1" fmla="*/ 0 h 1726013"/>
                              <a:gd name="connsiteX2" fmla="*/ 1260018 w 1260018"/>
                              <a:gd name="connsiteY2" fmla="*/ 158250 h 1726013"/>
                              <a:gd name="connsiteX3" fmla="*/ 151857 w 1260018"/>
                              <a:gd name="connsiteY3" fmla="*/ 1726013 h 1726013"/>
                              <a:gd name="connsiteX4" fmla="*/ 0 w 1260018"/>
                              <a:gd name="connsiteY4" fmla="*/ 1145145 h 1726013"/>
                              <a:gd name="connsiteX0" fmla="*/ 0 w 1260018"/>
                              <a:gd name="connsiteY0" fmla="*/ 1167498 h 1748366"/>
                              <a:gd name="connsiteX1" fmla="*/ 728456 w 1260018"/>
                              <a:gd name="connsiteY1" fmla="*/ 0 h 1748366"/>
                              <a:gd name="connsiteX2" fmla="*/ 1260018 w 1260018"/>
                              <a:gd name="connsiteY2" fmla="*/ 180603 h 1748366"/>
                              <a:gd name="connsiteX3" fmla="*/ 151857 w 1260018"/>
                              <a:gd name="connsiteY3" fmla="*/ 1748366 h 1748366"/>
                              <a:gd name="connsiteX4" fmla="*/ 0 w 1260018"/>
                              <a:gd name="connsiteY4" fmla="*/ 1167498 h 1748366"/>
                              <a:gd name="connsiteX0" fmla="*/ 0 w 1260018"/>
                              <a:gd name="connsiteY0" fmla="*/ 1167498 h 1828672"/>
                              <a:gd name="connsiteX1" fmla="*/ 728456 w 1260018"/>
                              <a:gd name="connsiteY1" fmla="*/ 0 h 1828672"/>
                              <a:gd name="connsiteX2" fmla="*/ 1260018 w 1260018"/>
                              <a:gd name="connsiteY2" fmla="*/ 180603 h 1828672"/>
                              <a:gd name="connsiteX3" fmla="*/ 173386 w 1260018"/>
                              <a:gd name="connsiteY3" fmla="*/ 1828672 h 1828672"/>
                              <a:gd name="connsiteX4" fmla="*/ 0 w 1260018"/>
                              <a:gd name="connsiteY4" fmla="*/ 1167498 h 1828672"/>
                              <a:gd name="connsiteX0" fmla="*/ 0 w 1260018"/>
                              <a:gd name="connsiteY0" fmla="*/ 1167498 h 1868187"/>
                              <a:gd name="connsiteX1" fmla="*/ 728456 w 1260018"/>
                              <a:gd name="connsiteY1" fmla="*/ 0 h 1868187"/>
                              <a:gd name="connsiteX2" fmla="*/ 1260018 w 1260018"/>
                              <a:gd name="connsiteY2" fmla="*/ 180603 h 1868187"/>
                              <a:gd name="connsiteX3" fmla="*/ 181009 w 1260018"/>
                              <a:gd name="connsiteY3" fmla="*/ 1868187 h 1868187"/>
                              <a:gd name="connsiteX4" fmla="*/ 0 w 1260018"/>
                              <a:gd name="connsiteY4" fmla="*/ 1167498 h 18681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60018" h="1868187">
                                <a:moveTo>
                                  <a:pt x="0" y="1167498"/>
                                </a:moveTo>
                                <a:lnTo>
                                  <a:pt x="728456" y="0"/>
                                </a:lnTo>
                                <a:lnTo>
                                  <a:pt x="1260018" y="180603"/>
                                </a:lnTo>
                                <a:lnTo>
                                  <a:pt x="181009" y="1868187"/>
                                </a:lnTo>
                                <a:lnTo>
                                  <a:pt x="0" y="1167498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26000">
                                <a:schemeClr val="accent1"/>
                              </a:gs>
                              <a:gs pos="95000">
                                <a:schemeClr val="tx2">
                                  <a:lumMod val="50000"/>
                                </a:schemeClr>
                              </a:gs>
                            </a:gsLst>
                            <a:lin ang="19800000" scaled="0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Parallelogram 10"/>
                        <wps:cNvSpPr/>
                        <wps:spPr>
                          <a:xfrm>
                            <a:off x="34534" y="0"/>
                            <a:ext cx="1257935" cy="1407795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395227"/>
                              <a:gd name="connsiteX1" fmla="*/ 649344 w 1182847"/>
                              <a:gd name="connsiteY1" fmla="*/ 0 h 1395227"/>
                              <a:gd name="connsiteX2" fmla="*/ 1182847 w 1182847"/>
                              <a:gd name="connsiteY2" fmla="*/ 0 h 1395227"/>
                              <a:gd name="connsiteX3" fmla="*/ 323778 w 1182847"/>
                              <a:gd name="connsiteY3" fmla="*/ 1395227 h 1395227"/>
                              <a:gd name="connsiteX4" fmla="*/ 0 w 1182847"/>
                              <a:gd name="connsiteY4" fmla="*/ 1009333 h 1395227"/>
                              <a:gd name="connsiteX0" fmla="*/ 0 w 1205072"/>
                              <a:gd name="connsiteY0" fmla="*/ 1022033 h 1395227"/>
                              <a:gd name="connsiteX1" fmla="*/ 67156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70331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639524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4899 h 1398093"/>
                              <a:gd name="connsiteX1" fmla="*/ 625185 w 1205072"/>
                              <a:gd name="connsiteY1" fmla="*/ 0 h 1398093"/>
                              <a:gd name="connsiteX2" fmla="*/ 1205072 w 1205072"/>
                              <a:gd name="connsiteY2" fmla="*/ 2866 h 1398093"/>
                              <a:gd name="connsiteX3" fmla="*/ 346003 w 1205072"/>
                              <a:gd name="connsiteY3" fmla="*/ 1398093 h 1398093"/>
                              <a:gd name="connsiteX4" fmla="*/ 0 w 1205072"/>
                              <a:gd name="connsiteY4" fmla="*/ 1024899 h 1398093"/>
                              <a:gd name="connsiteX0" fmla="*/ 0 w 1233747"/>
                              <a:gd name="connsiteY0" fmla="*/ 999092 h 1398093"/>
                              <a:gd name="connsiteX1" fmla="*/ 653860 w 1233747"/>
                              <a:gd name="connsiteY1" fmla="*/ 0 h 1398093"/>
                              <a:gd name="connsiteX2" fmla="*/ 1233747 w 1233747"/>
                              <a:gd name="connsiteY2" fmla="*/ 2866 h 1398093"/>
                              <a:gd name="connsiteX3" fmla="*/ 374678 w 1233747"/>
                              <a:gd name="connsiteY3" fmla="*/ 1398093 h 1398093"/>
                              <a:gd name="connsiteX4" fmla="*/ 0 w 1233747"/>
                              <a:gd name="connsiteY4" fmla="*/ 999092 h 1398093"/>
                              <a:gd name="connsiteX0" fmla="*/ 0 w 1246223"/>
                              <a:gd name="connsiteY0" fmla="*/ 990777 h 1398093"/>
                              <a:gd name="connsiteX1" fmla="*/ 666336 w 1246223"/>
                              <a:gd name="connsiteY1" fmla="*/ 0 h 1398093"/>
                              <a:gd name="connsiteX2" fmla="*/ 1246223 w 1246223"/>
                              <a:gd name="connsiteY2" fmla="*/ 2866 h 1398093"/>
                              <a:gd name="connsiteX3" fmla="*/ 387154 w 1246223"/>
                              <a:gd name="connsiteY3" fmla="*/ 1398093 h 1398093"/>
                              <a:gd name="connsiteX4" fmla="*/ 0 w 1246223"/>
                              <a:gd name="connsiteY4" fmla="*/ 990777 h 1398093"/>
                              <a:gd name="connsiteX0" fmla="*/ 0 w 1246223"/>
                              <a:gd name="connsiteY0" fmla="*/ 990777 h 1395552"/>
                              <a:gd name="connsiteX1" fmla="*/ 666336 w 1246223"/>
                              <a:gd name="connsiteY1" fmla="*/ 0 h 1395552"/>
                              <a:gd name="connsiteX2" fmla="*/ 1246223 w 1246223"/>
                              <a:gd name="connsiteY2" fmla="*/ 2866 h 1395552"/>
                              <a:gd name="connsiteX3" fmla="*/ 394780 w 1246223"/>
                              <a:gd name="connsiteY3" fmla="*/ 1395552 h 1395552"/>
                              <a:gd name="connsiteX4" fmla="*/ 0 w 1246223"/>
                              <a:gd name="connsiteY4" fmla="*/ 990777 h 1395552"/>
                              <a:gd name="connsiteX0" fmla="*/ 0 w 1258933"/>
                              <a:gd name="connsiteY0" fmla="*/ 995534 h 1400309"/>
                              <a:gd name="connsiteX1" fmla="*/ 666336 w 1258933"/>
                              <a:gd name="connsiteY1" fmla="*/ 4757 h 1400309"/>
                              <a:gd name="connsiteX2" fmla="*/ 1258933 w 1258933"/>
                              <a:gd name="connsiteY2" fmla="*/ 0 h 1400309"/>
                              <a:gd name="connsiteX3" fmla="*/ 394780 w 1258933"/>
                              <a:gd name="connsiteY3" fmla="*/ 1400309 h 1400309"/>
                              <a:gd name="connsiteX4" fmla="*/ 0 w 1258933"/>
                              <a:gd name="connsiteY4" fmla="*/ 995534 h 1400309"/>
                              <a:gd name="connsiteX0" fmla="*/ 0 w 1258933"/>
                              <a:gd name="connsiteY0" fmla="*/ 1003484 h 1408259"/>
                              <a:gd name="connsiteX1" fmla="*/ 671420 w 1258933"/>
                              <a:gd name="connsiteY1" fmla="*/ 0 h 1408259"/>
                              <a:gd name="connsiteX2" fmla="*/ 1258933 w 1258933"/>
                              <a:gd name="connsiteY2" fmla="*/ 7950 h 1408259"/>
                              <a:gd name="connsiteX3" fmla="*/ 394780 w 1258933"/>
                              <a:gd name="connsiteY3" fmla="*/ 1408259 h 1408259"/>
                              <a:gd name="connsiteX4" fmla="*/ 0 w 1258933"/>
                              <a:gd name="connsiteY4" fmla="*/ 1003484 h 14082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58933" h="1408259">
                                <a:moveTo>
                                  <a:pt x="0" y="1003484"/>
                                </a:moveTo>
                                <a:lnTo>
                                  <a:pt x="671420" y="0"/>
                                </a:lnTo>
                                <a:lnTo>
                                  <a:pt x="1258933" y="7950"/>
                                </a:lnTo>
                                <a:lnTo>
                                  <a:pt x="394780" y="1408259"/>
                                </a:lnTo>
                                <a:lnTo>
                                  <a:pt x="0" y="1003484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1" name="Parallelogram 10"/>
                      <wps:cNvSpPr/>
                      <wps:spPr>
                        <a:xfrm>
                          <a:off x="0" y="0"/>
                          <a:ext cx="2404769" cy="2691054"/>
                        </a:xfrm>
                        <a:custGeom>
                          <a:avLst/>
                          <a:gdLst>
                            <a:gd name="connsiteX0" fmla="*/ 0 w 1182847"/>
                            <a:gd name="connsiteY0" fmla="*/ 1009333 h 1009333"/>
                            <a:gd name="connsiteX1" fmla="*/ 649344 w 1182847"/>
                            <a:gd name="connsiteY1" fmla="*/ 0 h 1009333"/>
                            <a:gd name="connsiteX2" fmla="*/ 1182847 w 1182847"/>
                            <a:gd name="connsiteY2" fmla="*/ 0 h 1009333"/>
                            <a:gd name="connsiteX3" fmla="*/ 533503 w 1182847"/>
                            <a:gd name="connsiteY3" fmla="*/ 1009333 h 1009333"/>
                            <a:gd name="connsiteX4" fmla="*/ 0 w 1182847"/>
                            <a:gd name="connsiteY4" fmla="*/ 1009333 h 1009333"/>
                            <a:gd name="connsiteX0" fmla="*/ 0 w 1182847"/>
                            <a:gd name="connsiteY0" fmla="*/ 1009333 h 1395227"/>
                            <a:gd name="connsiteX1" fmla="*/ 649344 w 1182847"/>
                            <a:gd name="connsiteY1" fmla="*/ 0 h 1395227"/>
                            <a:gd name="connsiteX2" fmla="*/ 1182847 w 1182847"/>
                            <a:gd name="connsiteY2" fmla="*/ 0 h 1395227"/>
                            <a:gd name="connsiteX3" fmla="*/ 323778 w 1182847"/>
                            <a:gd name="connsiteY3" fmla="*/ 1395227 h 1395227"/>
                            <a:gd name="connsiteX4" fmla="*/ 0 w 1182847"/>
                            <a:gd name="connsiteY4" fmla="*/ 1009333 h 1395227"/>
                            <a:gd name="connsiteX0" fmla="*/ 0 w 1205072"/>
                            <a:gd name="connsiteY0" fmla="*/ 1022033 h 1395227"/>
                            <a:gd name="connsiteX1" fmla="*/ 671569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2033 h 1395227"/>
                            <a:gd name="connsiteX1" fmla="*/ 703319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2033 h 1395227"/>
                            <a:gd name="connsiteX1" fmla="*/ 639524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4899 h 1398093"/>
                            <a:gd name="connsiteX1" fmla="*/ 625185 w 1205072"/>
                            <a:gd name="connsiteY1" fmla="*/ 0 h 1398093"/>
                            <a:gd name="connsiteX2" fmla="*/ 1205072 w 1205072"/>
                            <a:gd name="connsiteY2" fmla="*/ 2866 h 1398093"/>
                            <a:gd name="connsiteX3" fmla="*/ 346003 w 1205072"/>
                            <a:gd name="connsiteY3" fmla="*/ 1398093 h 1398093"/>
                            <a:gd name="connsiteX4" fmla="*/ 0 w 1205072"/>
                            <a:gd name="connsiteY4" fmla="*/ 1024899 h 1398093"/>
                            <a:gd name="connsiteX0" fmla="*/ 0 w 1233747"/>
                            <a:gd name="connsiteY0" fmla="*/ 999092 h 1398093"/>
                            <a:gd name="connsiteX1" fmla="*/ 653860 w 1233747"/>
                            <a:gd name="connsiteY1" fmla="*/ 0 h 1398093"/>
                            <a:gd name="connsiteX2" fmla="*/ 1233747 w 1233747"/>
                            <a:gd name="connsiteY2" fmla="*/ 2866 h 1398093"/>
                            <a:gd name="connsiteX3" fmla="*/ 374678 w 1233747"/>
                            <a:gd name="connsiteY3" fmla="*/ 1398093 h 1398093"/>
                            <a:gd name="connsiteX4" fmla="*/ 0 w 1233747"/>
                            <a:gd name="connsiteY4" fmla="*/ 999092 h 1398093"/>
                            <a:gd name="connsiteX0" fmla="*/ 0 w 1246223"/>
                            <a:gd name="connsiteY0" fmla="*/ 990777 h 1398093"/>
                            <a:gd name="connsiteX1" fmla="*/ 666336 w 1246223"/>
                            <a:gd name="connsiteY1" fmla="*/ 0 h 1398093"/>
                            <a:gd name="connsiteX2" fmla="*/ 1246223 w 1246223"/>
                            <a:gd name="connsiteY2" fmla="*/ 2866 h 1398093"/>
                            <a:gd name="connsiteX3" fmla="*/ 387154 w 1246223"/>
                            <a:gd name="connsiteY3" fmla="*/ 1398093 h 1398093"/>
                            <a:gd name="connsiteX4" fmla="*/ 0 w 1246223"/>
                            <a:gd name="connsiteY4" fmla="*/ 990777 h 1398093"/>
                            <a:gd name="connsiteX0" fmla="*/ 0 w 1246223"/>
                            <a:gd name="connsiteY0" fmla="*/ 990777 h 1395552"/>
                            <a:gd name="connsiteX1" fmla="*/ 666336 w 1246223"/>
                            <a:gd name="connsiteY1" fmla="*/ 0 h 1395552"/>
                            <a:gd name="connsiteX2" fmla="*/ 1246223 w 1246223"/>
                            <a:gd name="connsiteY2" fmla="*/ 2866 h 1395552"/>
                            <a:gd name="connsiteX3" fmla="*/ 394780 w 1246223"/>
                            <a:gd name="connsiteY3" fmla="*/ 1395552 h 1395552"/>
                            <a:gd name="connsiteX4" fmla="*/ 0 w 1246223"/>
                            <a:gd name="connsiteY4" fmla="*/ 990777 h 1395552"/>
                            <a:gd name="connsiteX0" fmla="*/ 0 w 1258933"/>
                            <a:gd name="connsiteY0" fmla="*/ 995534 h 1400309"/>
                            <a:gd name="connsiteX1" fmla="*/ 666336 w 1258933"/>
                            <a:gd name="connsiteY1" fmla="*/ 4757 h 1400309"/>
                            <a:gd name="connsiteX2" fmla="*/ 1258933 w 1258933"/>
                            <a:gd name="connsiteY2" fmla="*/ 0 h 1400309"/>
                            <a:gd name="connsiteX3" fmla="*/ 394780 w 1258933"/>
                            <a:gd name="connsiteY3" fmla="*/ 1400309 h 1400309"/>
                            <a:gd name="connsiteX4" fmla="*/ 0 w 1258933"/>
                            <a:gd name="connsiteY4" fmla="*/ 995534 h 1400309"/>
                            <a:gd name="connsiteX0" fmla="*/ 0 w 1258933"/>
                            <a:gd name="connsiteY0" fmla="*/ 1003484 h 1408259"/>
                            <a:gd name="connsiteX1" fmla="*/ 671420 w 1258933"/>
                            <a:gd name="connsiteY1" fmla="*/ 0 h 1408259"/>
                            <a:gd name="connsiteX2" fmla="*/ 1258933 w 1258933"/>
                            <a:gd name="connsiteY2" fmla="*/ 7950 h 1408259"/>
                            <a:gd name="connsiteX3" fmla="*/ 394780 w 1258933"/>
                            <a:gd name="connsiteY3" fmla="*/ 1408259 h 1408259"/>
                            <a:gd name="connsiteX4" fmla="*/ 0 w 1258933"/>
                            <a:gd name="connsiteY4" fmla="*/ 1003484 h 14082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58933" h="1408259">
                              <a:moveTo>
                                <a:pt x="0" y="1003484"/>
                              </a:moveTo>
                              <a:lnTo>
                                <a:pt x="671420" y="0"/>
                              </a:lnTo>
                              <a:lnTo>
                                <a:pt x="1258933" y="7950"/>
                              </a:lnTo>
                              <a:lnTo>
                                <a:pt x="394780" y="1408259"/>
                              </a:lnTo>
                              <a:lnTo>
                                <a:pt x="0" y="100348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Rectangle 23"/>
                      <wps:cNvSpPr/>
                      <wps:spPr>
                        <a:xfrm>
                          <a:off x="1733550" y="2085975"/>
                          <a:ext cx="7807325" cy="2578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Rectangle 24"/>
                      <wps:cNvSpPr/>
                      <wps:spPr>
                        <a:xfrm>
                          <a:off x="1762125" y="9762490"/>
                          <a:ext cx="7807325" cy="4483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136000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110324" id="Group 4" o:spid="_x0000_s1026" alt="decorative element" style="position:absolute;margin-left:0;margin-top:0;width:829.45pt;height:804pt;z-index:251657216;mso-width-percent:1360;mso-left-percent:-229;mso-top-percent:-15;mso-position-horizontal-relative:page;mso-position-vertical-relative:page;mso-width-percent:1360;mso-left-percent:-229;mso-top-percent:-15" coordsize="105352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">
              <v:group id="Group 15" o:spid="_x0000_s1027" style="position:absolute;left:55911;top:1428;width:18066;height:19844" coordorigin="345" coordsize="18067,19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shape id="Parallelogram 12" o:spid="_x0000_s1028" style="position:absolute;left:5066;top:6506;width:10950;height:15743;rotation:-75;visibility:visible;mso-wrap-style:square;v-text-anchor:middle" coordsize="1095750,157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" path="m,874172l539848,r555902,271253l181009,1574861,,874172xe" fillcolor="#1cade4 [3204]" stroked="f" strokeweight="1pt">
                  <v:fill color2="#192d39 [1615]" rotate="t" angle="120" colors="0 #1cade4;17039f #1cade4" focus="100%" type="gradient">
                    <o:fill v:ext="view" type="gradientUnscaled"/>
                  </v:fill>
                  <v:stroke joinstyle="miter"/>
                  <v:path arrowok="t" o:connecttype="custom" o:connectlocs="0,873867;539500,0;1095043,271158;180892,1574311;0,873867" o:connectangles="0,0,0,0,0"/>
                </v:shape>
                <v:shape id="Parallelogram 10" o:spid="_x0000_s1029" style="position:absolute;left:345;width:12579;height:14077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" path="m,1003484l671420,r587513,7950l394780,1408259,,1003484xe" fillcolor="#76cdee [1940]" stroked="f" strokeweight="1pt">
                  <v:fill color2="#1481ab [2404]" rotate="t" angle="270" colors="0 #77ceef;62259f #1482ac" focus="100%" type="gradient"/>
                  <v:stroke joinstyle="miter"/>
                  <v:path arrowok="t" o:connecttype="custom" o:connectlocs="0,1003155;670888,0;1257935,7947;394467,1407797;0,1003155" o:connectangles="0,0,0,0,0"/>
                </v:shape>
              </v:group>
              <v:group id="Group 14" o:spid="_x0000_s1030" style="position:absolute;left:86677;top:1905;width:18675;height:19665;rotation:180" coordorigin="" coordsize="18675,1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">
                <v:shape id="Parallelogram 12" o:spid="_x0000_s1031" style="position:absolute;left:3042;top:4031;width:12592;height:18675;rotation:-75;visibility:visible;mso-wrap-style:square;v-text-anchor:middle" coordsize="1260018,1868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" path="m,1167498l728456,r531562,180603l181009,1868187,,1167498xe" fillcolor="#1cade4 [3204]" stroked="f" strokeweight="1pt">
                  <v:fill color2="#192d39 [1615]" rotate="t" angle="120" colors="0 #1cade4;17039f #1cade4" focus="100%" type="gradient">
                    <o:fill v:ext="view" type="gradientUnscaled"/>
                  </v:fill>
                  <v:stroke joinstyle="miter"/>
                  <v:path arrowok="t" o:connecttype="custom" o:connectlocs="0,1167091;727986,0;1259205,180540;180892,1867535;0,1167091" o:connectangles="0,0,0,0,0"/>
                </v:shape>
                <v:shape id="Parallelogram 10" o:spid="_x0000_s1032" style="position:absolute;left:345;width:12579;height:14077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" path="m,1003484l671420,r587513,7950l394780,1408259,,1003484xe" fillcolor="#1cade4 [3204]" stroked="f" strokeweight="1pt">
                  <v:stroke joinstyle="miter"/>
                  <v:path arrowok="t" o:connecttype="custom" o:connectlocs="0,1003153;670888,0;1257935,7947;394467,1407795;0,1003153" o:connectangles="0,0,0,0,0"/>
                </v:shape>
              </v:group>
              <v:shape id="Parallelogram 10" o:spid="_x0000_s1033" style="position:absolute;width:24047;height:26910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" path="m,1003484l671420,r587513,7950l394780,1408259,,1003484xe" fillcolor="#1cade4 [3204]" stroked="f" strokeweight="1pt">
                <v:fill color2="#1481ab [2404]" rotate="t" colors="0 #1cade4;62259f #1482ac" focus="100%" type="gradient"/>
                <v:stroke joinstyle="miter"/>
                <v:path arrowok="t" o:connecttype="custom" o:connectlocs="0,1917566;1282523,0;2404769,15192;754095,2691054;0,1917566" o:connectangles="0,0,0,0,0"/>
              </v:shape>
              <v:rect id="Rectangle 23" o:spid="_x0000_s1034" style="position:absolute;left:17335;top:20859;width:78073;height:25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" fillcolor="#1cade4 [3204]" stroked="f" strokeweight="1pt">
                <v:fill color2="#1481ab [2404]" rotate="t" angle="270" colors="0 #1cade4;62259f #1482ac" focus="100%" type="gradient"/>
              </v:rect>
              <v:rect id="Rectangle 24" o:spid="_x0000_s1035" style="position:absolute;left:17621;top:97624;width:78073;height:44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" fillcolor="#1cade4 [3204]" stroked="f" strokeweight="1pt">
                <v:fill color2="#1481ab [2404]" rotate="t" angle="270" colors="0 #1cade4;62259f #1482ac" focus="100%" type="gradient"/>
              </v:rect>
              <w10:wrap anchorx="page" anchory="page"/>
            </v:group>
          </w:pict>
        </mc:Fallback>
      </mc:AlternateContent>
    </w: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20FAB194" wp14:editId="384413B8">
          <wp:simplePos x="0" y="0"/>
          <wp:positionH relativeFrom="column">
            <wp:posOffset>4048125</wp:posOffset>
          </wp:positionH>
          <wp:positionV relativeFrom="paragraph">
            <wp:posOffset>-123825</wp:posOffset>
          </wp:positionV>
          <wp:extent cx="2809875" cy="1078230"/>
          <wp:effectExtent l="0" t="0" r="9525" b="7620"/>
          <wp:wrapThrough wrapText="bothSides">
            <wp:wrapPolygon edited="0">
              <wp:start x="3661" y="0"/>
              <wp:lineTo x="2489" y="1145"/>
              <wp:lineTo x="0" y="5343"/>
              <wp:lineTo x="0" y="15647"/>
              <wp:lineTo x="6883" y="19463"/>
              <wp:lineTo x="7176" y="21371"/>
              <wp:lineTo x="8054" y="21371"/>
              <wp:lineTo x="10837" y="18318"/>
              <wp:lineTo x="21527" y="14883"/>
              <wp:lineTo x="21527" y="6488"/>
              <wp:lineTo x="8494" y="6106"/>
              <wp:lineTo x="6883" y="0"/>
              <wp:lineTo x="3661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9875" cy="1078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color w:val="000000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08B95330"/>
    <w:multiLevelType w:val="multilevel"/>
    <w:tmpl w:val="1FB000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1E1078"/>
    <w:multiLevelType w:val="multilevel"/>
    <w:tmpl w:val="0EECB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592613"/>
    <w:multiLevelType w:val="hybridMultilevel"/>
    <w:tmpl w:val="87AA2B92"/>
    <w:lvl w:ilvl="0" w:tplc="F202EBB8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EastAsia" w:hAnsiTheme="majorHAnsi" w:cstheme="majorBid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81A4A"/>
    <w:multiLevelType w:val="hybridMultilevel"/>
    <w:tmpl w:val="84726E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31BD1"/>
    <w:multiLevelType w:val="hybridMultilevel"/>
    <w:tmpl w:val="C5AAAA7A"/>
    <w:lvl w:ilvl="0" w:tplc="2D1A9694">
      <w:start w:val="10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2D1A9694">
      <w:start w:val="10"/>
      <w:numFmt w:val="bullet"/>
      <w:lvlText w:val="-"/>
      <w:lvlJc w:val="left"/>
      <w:pPr>
        <w:ind w:left="1440" w:hanging="360"/>
      </w:pPr>
      <w:rPr>
        <w:rFonts w:ascii="Calibri" w:eastAsia="Arial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F57D3"/>
    <w:multiLevelType w:val="hybridMultilevel"/>
    <w:tmpl w:val="1BD28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678A8"/>
    <w:multiLevelType w:val="hybridMultilevel"/>
    <w:tmpl w:val="8E780470"/>
    <w:lvl w:ilvl="0" w:tplc="1BBA2D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A1FFA"/>
    <w:multiLevelType w:val="hybridMultilevel"/>
    <w:tmpl w:val="67883760"/>
    <w:lvl w:ilvl="0" w:tplc="2D1A9694">
      <w:start w:val="10"/>
      <w:numFmt w:val="bullet"/>
      <w:lvlText w:val="-"/>
      <w:lvlJc w:val="left"/>
      <w:pPr>
        <w:ind w:left="1080" w:hanging="360"/>
      </w:pPr>
      <w:rPr>
        <w:rFonts w:ascii="Calibri" w:eastAsia="Arial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62933"/>
    <w:multiLevelType w:val="hybridMultilevel"/>
    <w:tmpl w:val="D7E02852"/>
    <w:lvl w:ilvl="0" w:tplc="7FCC2C2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B4058A"/>
    <w:multiLevelType w:val="hybridMultilevel"/>
    <w:tmpl w:val="2904FC50"/>
    <w:lvl w:ilvl="0" w:tplc="DF1256D8">
      <w:start w:val="1"/>
      <w:numFmt w:val="decimal"/>
      <w:lvlText w:val="%1."/>
      <w:lvlJc w:val="left"/>
      <w:pPr>
        <w:ind w:left="1440" w:hanging="360"/>
      </w:pPr>
      <w:rPr>
        <w:rFonts w:asciiTheme="majorHAnsi" w:hAnsiTheme="majorHAnsi" w:cstheme="majorBid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74226254">
    <w:abstractNumId w:val="0"/>
  </w:num>
  <w:num w:numId="2" w16cid:durableId="1876501008">
    <w:abstractNumId w:val="6"/>
  </w:num>
  <w:num w:numId="3" w16cid:durableId="847864455">
    <w:abstractNumId w:val="10"/>
  </w:num>
  <w:num w:numId="4" w16cid:durableId="788207544">
    <w:abstractNumId w:val="1"/>
  </w:num>
  <w:num w:numId="5" w16cid:durableId="1954628617">
    <w:abstractNumId w:val="10"/>
  </w:num>
  <w:num w:numId="6" w16cid:durableId="2038432685">
    <w:abstractNumId w:val="2"/>
    <w:lvlOverride w:ilvl="0">
      <w:startOverride w:val="6"/>
    </w:lvlOverride>
  </w:num>
  <w:num w:numId="7" w16cid:durableId="958221095">
    <w:abstractNumId w:val="10"/>
  </w:num>
  <w:num w:numId="8" w16cid:durableId="694308607">
    <w:abstractNumId w:val="4"/>
  </w:num>
  <w:num w:numId="9" w16cid:durableId="1017850301">
    <w:abstractNumId w:val="10"/>
  </w:num>
  <w:num w:numId="10" w16cid:durableId="1023439349">
    <w:abstractNumId w:val="5"/>
  </w:num>
  <w:num w:numId="11" w16cid:durableId="741609050">
    <w:abstractNumId w:val="9"/>
  </w:num>
  <w:num w:numId="12" w16cid:durableId="327826390">
    <w:abstractNumId w:val="8"/>
  </w:num>
  <w:num w:numId="13" w16cid:durableId="1649047554">
    <w:abstractNumId w:val="11"/>
  </w:num>
  <w:num w:numId="14" w16cid:durableId="1483421905">
    <w:abstractNumId w:val="12"/>
  </w:num>
  <w:num w:numId="15" w16cid:durableId="1800805948">
    <w:abstractNumId w:val="3"/>
  </w:num>
  <w:num w:numId="16" w16cid:durableId="11499073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48"/>
    <w:rsid w:val="00001D29"/>
    <w:rsid w:val="00006FE1"/>
    <w:rsid w:val="000102B6"/>
    <w:rsid w:val="0001495E"/>
    <w:rsid w:val="0001626D"/>
    <w:rsid w:val="00020201"/>
    <w:rsid w:val="00025FF0"/>
    <w:rsid w:val="00040852"/>
    <w:rsid w:val="0004431E"/>
    <w:rsid w:val="00063C1A"/>
    <w:rsid w:val="000824FA"/>
    <w:rsid w:val="00096EA6"/>
    <w:rsid w:val="0009754C"/>
    <w:rsid w:val="000A3D12"/>
    <w:rsid w:val="0010367C"/>
    <w:rsid w:val="00103D08"/>
    <w:rsid w:val="001105D6"/>
    <w:rsid w:val="0011249E"/>
    <w:rsid w:val="001158F4"/>
    <w:rsid w:val="0011663A"/>
    <w:rsid w:val="00121283"/>
    <w:rsid w:val="00144675"/>
    <w:rsid w:val="00170D97"/>
    <w:rsid w:val="001858AC"/>
    <w:rsid w:val="001B655A"/>
    <w:rsid w:val="001C5537"/>
    <w:rsid w:val="001C597E"/>
    <w:rsid w:val="001F2969"/>
    <w:rsid w:val="00226E44"/>
    <w:rsid w:val="00237521"/>
    <w:rsid w:val="0024372C"/>
    <w:rsid w:val="002563CA"/>
    <w:rsid w:val="0025666D"/>
    <w:rsid w:val="002602B1"/>
    <w:rsid w:val="00267603"/>
    <w:rsid w:val="00287EB1"/>
    <w:rsid w:val="002A3D7E"/>
    <w:rsid w:val="002C03B2"/>
    <w:rsid w:val="002C686C"/>
    <w:rsid w:val="002E6287"/>
    <w:rsid w:val="002F455D"/>
    <w:rsid w:val="003019B2"/>
    <w:rsid w:val="00317906"/>
    <w:rsid w:val="00322327"/>
    <w:rsid w:val="0033082E"/>
    <w:rsid w:val="00335440"/>
    <w:rsid w:val="00335BBE"/>
    <w:rsid w:val="00335C38"/>
    <w:rsid w:val="00343F8F"/>
    <w:rsid w:val="0034670E"/>
    <w:rsid w:val="00360C72"/>
    <w:rsid w:val="00375C5F"/>
    <w:rsid w:val="0038234E"/>
    <w:rsid w:val="003924E7"/>
    <w:rsid w:val="003A297E"/>
    <w:rsid w:val="003A7C27"/>
    <w:rsid w:val="003B2186"/>
    <w:rsid w:val="003B253B"/>
    <w:rsid w:val="003C520B"/>
    <w:rsid w:val="003E29DF"/>
    <w:rsid w:val="004355D9"/>
    <w:rsid w:val="00472483"/>
    <w:rsid w:val="00476A67"/>
    <w:rsid w:val="0048066F"/>
    <w:rsid w:val="0048508F"/>
    <w:rsid w:val="00492958"/>
    <w:rsid w:val="00492CA2"/>
    <w:rsid w:val="004B0969"/>
    <w:rsid w:val="004B13B1"/>
    <w:rsid w:val="004D1E55"/>
    <w:rsid w:val="00500700"/>
    <w:rsid w:val="00501238"/>
    <w:rsid w:val="0050661C"/>
    <w:rsid w:val="0050791C"/>
    <w:rsid w:val="00524B92"/>
    <w:rsid w:val="00527C47"/>
    <w:rsid w:val="00544235"/>
    <w:rsid w:val="00560F76"/>
    <w:rsid w:val="00561EC9"/>
    <w:rsid w:val="00562108"/>
    <w:rsid w:val="00570F8F"/>
    <w:rsid w:val="0058317D"/>
    <w:rsid w:val="005866A3"/>
    <w:rsid w:val="005955D5"/>
    <w:rsid w:val="005E11DD"/>
    <w:rsid w:val="005F4E1C"/>
    <w:rsid w:val="00623319"/>
    <w:rsid w:val="00636D1C"/>
    <w:rsid w:val="00682162"/>
    <w:rsid w:val="00690D5B"/>
    <w:rsid w:val="006962EF"/>
    <w:rsid w:val="006B789F"/>
    <w:rsid w:val="006C545D"/>
    <w:rsid w:val="006F0A40"/>
    <w:rsid w:val="006F1F32"/>
    <w:rsid w:val="007038AD"/>
    <w:rsid w:val="00706614"/>
    <w:rsid w:val="00713182"/>
    <w:rsid w:val="00736BDC"/>
    <w:rsid w:val="00740C47"/>
    <w:rsid w:val="007520BE"/>
    <w:rsid w:val="00752F04"/>
    <w:rsid w:val="007A117C"/>
    <w:rsid w:val="007A54A5"/>
    <w:rsid w:val="007A7EE4"/>
    <w:rsid w:val="007B098A"/>
    <w:rsid w:val="007B0BFC"/>
    <w:rsid w:val="007B1678"/>
    <w:rsid w:val="007B74F9"/>
    <w:rsid w:val="007C72EC"/>
    <w:rsid w:val="007D4ABA"/>
    <w:rsid w:val="007E7F62"/>
    <w:rsid w:val="00807731"/>
    <w:rsid w:val="00814383"/>
    <w:rsid w:val="00816F16"/>
    <w:rsid w:val="00826292"/>
    <w:rsid w:val="00840C37"/>
    <w:rsid w:val="00844354"/>
    <w:rsid w:val="00853197"/>
    <w:rsid w:val="00894001"/>
    <w:rsid w:val="008962D9"/>
    <w:rsid w:val="008B642E"/>
    <w:rsid w:val="008B6815"/>
    <w:rsid w:val="008D0C51"/>
    <w:rsid w:val="008D5FB7"/>
    <w:rsid w:val="008E4060"/>
    <w:rsid w:val="008E7027"/>
    <w:rsid w:val="008F4FD4"/>
    <w:rsid w:val="009136F1"/>
    <w:rsid w:val="00970934"/>
    <w:rsid w:val="00973C3A"/>
    <w:rsid w:val="009946BC"/>
    <w:rsid w:val="009B11FF"/>
    <w:rsid w:val="00A113A4"/>
    <w:rsid w:val="00A1514F"/>
    <w:rsid w:val="00A367B2"/>
    <w:rsid w:val="00A37004"/>
    <w:rsid w:val="00A37948"/>
    <w:rsid w:val="00A448C1"/>
    <w:rsid w:val="00A64C28"/>
    <w:rsid w:val="00A8363C"/>
    <w:rsid w:val="00A91B2A"/>
    <w:rsid w:val="00A95C15"/>
    <w:rsid w:val="00AA7AA0"/>
    <w:rsid w:val="00AB3BB2"/>
    <w:rsid w:val="00AC5A20"/>
    <w:rsid w:val="00AD3CB9"/>
    <w:rsid w:val="00AE551E"/>
    <w:rsid w:val="00AE735A"/>
    <w:rsid w:val="00AF73AD"/>
    <w:rsid w:val="00B0649B"/>
    <w:rsid w:val="00B0719E"/>
    <w:rsid w:val="00B30249"/>
    <w:rsid w:val="00B3383A"/>
    <w:rsid w:val="00B52268"/>
    <w:rsid w:val="00B87AF1"/>
    <w:rsid w:val="00B93DFE"/>
    <w:rsid w:val="00BA6E46"/>
    <w:rsid w:val="00BB0B93"/>
    <w:rsid w:val="00BE07AA"/>
    <w:rsid w:val="00BF08FA"/>
    <w:rsid w:val="00C00CB5"/>
    <w:rsid w:val="00C34F93"/>
    <w:rsid w:val="00C455D8"/>
    <w:rsid w:val="00C5399C"/>
    <w:rsid w:val="00C651EE"/>
    <w:rsid w:val="00C77B4B"/>
    <w:rsid w:val="00C86C28"/>
    <w:rsid w:val="00C935F2"/>
    <w:rsid w:val="00CA6B4F"/>
    <w:rsid w:val="00CC7240"/>
    <w:rsid w:val="00D1404F"/>
    <w:rsid w:val="00D20484"/>
    <w:rsid w:val="00D23F29"/>
    <w:rsid w:val="00D45644"/>
    <w:rsid w:val="00D56024"/>
    <w:rsid w:val="00D60439"/>
    <w:rsid w:val="00D71F56"/>
    <w:rsid w:val="00D75820"/>
    <w:rsid w:val="00DA4A43"/>
    <w:rsid w:val="00DA7A22"/>
    <w:rsid w:val="00DA7FFE"/>
    <w:rsid w:val="00DC5883"/>
    <w:rsid w:val="00DC5CA9"/>
    <w:rsid w:val="00DE2990"/>
    <w:rsid w:val="00DF039C"/>
    <w:rsid w:val="00DF300F"/>
    <w:rsid w:val="00DF3520"/>
    <w:rsid w:val="00E009A3"/>
    <w:rsid w:val="00E05CCD"/>
    <w:rsid w:val="00E114E8"/>
    <w:rsid w:val="00E251A2"/>
    <w:rsid w:val="00E37225"/>
    <w:rsid w:val="00E53938"/>
    <w:rsid w:val="00E70064"/>
    <w:rsid w:val="00E861CF"/>
    <w:rsid w:val="00E915AB"/>
    <w:rsid w:val="00EA38F2"/>
    <w:rsid w:val="00EA417A"/>
    <w:rsid w:val="00EA5537"/>
    <w:rsid w:val="00EB4726"/>
    <w:rsid w:val="00F31061"/>
    <w:rsid w:val="00F34B42"/>
    <w:rsid w:val="00F37D2D"/>
    <w:rsid w:val="00F50FC8"/>
    <w:rsid w:val="00F56D20"/>
    <w:rsid w:val="00F97C5E"/>
    <w:rsid w:val="00FA7977"/>
    <w:rsid w:val="00FC6F17"/>
    <w:rsid w:val="00FD1900"/>
    <w:rsid w:val="00FF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14C2B3"/>
  <w15:chartTrackingRefBased/>
  <w15:docId w15:val="{54915DE2-0B4E-4666-B322-2975763D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C37"/>
    <w:rPr>
      <w:color w:val="404040" w:themeColor="text1" w:themeTint="BF"/>
      <w:sz w:val="24"/>
      <w:szCs w:val="20"/>
      <w:lang w:val="en-AU"/>
    </w:rPr>
  </w:style>
  <w:style w:type="paragraph" w:styleId="Heading1">
    <w:name w:val="heading 1"/>
    <w:basedOn w:val="Normal"/>
    <w:next w:val="Normal"/>
    <w:link w:val="Heading1Char"/>
    <w:uiPriority w:val="4"/>
    <w:qFormat/>
    <w:rsid w:val="000102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683C6" w:themeColor="accent2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1CADE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0102B6"/>
    <w:pPr>
      <w:spacing w:after="1680"/>
      <w:contextualSpacing/>
    </w:pPr>
    <w:rPr>
      <w:rFonts w:asciiTheme="majorHAnsi" w:hAnsiTheme="majorHAnsi"/>
      <w:b/>
      <w:caps/>
      <w:color w:val="FFFFFF" w:themeColor="background1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0102B6"/>
    <w:rPr>
      <w:rFonts w:asciiTheme="majorHAnsi" w:hAnsiTheme="majorHAnsi"/>
      <w:b/>
      <w:caps/>
      <w:color w:val="FFFFFF" w:themeColor="background1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0102B6"/>
    <w:rPr>
      <w:rFonts w:asciiTheme="majorHAnsi" w:eastAsiaTheme="majorEastAsia" w:hAnsiTheme="majorHAnsi" w:cstheme="majorBidi"/>
      <w:color w:val="2683C6" w:themeColor="accent2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0102B6"/>
    <w:rPr>
      <w:rFonts w:asciiTheme="majorHAnsi" w:eastAsiaTheme="majorEastAsia" w:hAnsiTheme="majorHAnsi" w:cstheme="majorBidi"/>
      <w:color w:val="1CADE4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  <w:jc w:val="right"/>
    </w:pPr>
    <w:rPr>
      <w:color w:val="1CADE4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1CADE4" w:themeColor="accent1"/>
      <w:sz w:val="20"/>
      <w:szCs w:val="20"/>
    </w:rPr>
  </w:style>
  <w:style w:type="paragraph" w:styleId="NormalWeb">
    <w:name w:val="Normal (Web)"/>
    <w:basedOn w:val="Normal"/>
    <w:uiPriority w:val="99"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840C37"/>
    <w:pPr>
      <w:numPr>
        <w:numId w:val="3"/>
      </w:numPr>
      <w:spacing w:before="100" w:after="100" w:line="240" w:lineRule="auto"/>
      <w:contextualSpacing/>
    </w:pPr>
    <w:rPr>
      <w:szCs w:val="21"/>
    </w:rPr>
  </w:style>
  <w:style w:type="paragraph" w:styleId="Header">
    <w:name w:val="header"/>
    <w:basedOn w:val="Normal"/>
    <w:link w:val="HeaderChar"/>
    <w:uiPriority w:val="99"/>
    <w:semiHidden/>
    <w:rsid w:val="00544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02B6"/>
    <w:rPr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DC5CA9"/>
    <w:rPr>
      <w:color w:val="808080"/>
    </w:rPr>
  </w:style>
  <w:style w:type="paragraph" w:customStyle="1" w:styleId="Details">
    <w:name w:val="Details"/>
    <w:basedOn w:val="Normal"/>
    <w:qFormat/>
    <w:rsid w:val="00840C37"/>
    <w:pPr>
      <w:spacing w:before="360"/>
      <w:contextualSpacing/>
    </w:pPr>
    <w:rPr>
      <w:color w:val="auto"/>
      <w:sz w:val="30"/>
    </w:rPr>
  </w:style>
  <w:style w:type="paragraph" w:styleId="NoSpacing">
    <w:name w:val="No Spacing"/>
    <w:uiPriority w:val="99"/>
    <w:qFormat/>
    <w:rsid w:val="0048066F"/>
    <w:pPr>
      <w:spacing w:after="0" w:line="240" w:lineRule="auto"/>
    </w:pPr>
    <w:rPr>
      <w:color w:val="404040" w:themeColor="text1" w:themeTint="BF"/>
      <w:sz w:val="24"/>
      <w:szCs w:val="20"/>
    </w:rPr>
  </w:style>
  <w:style w:type="paragraph" w:styleId="ListParagraph">
    <w:name w:val="List Paragraph"/>
    <w:basedOn w:val="Normal"/>
    <w:uiPriority w:val="34"/>
    <w:qFormat/>
    <w:rsid w:val="00F31061"/>
    <w:pPr>
      <w:ind w:left="720"/>
      <w:contextualSpacing/>
    </w:pPr>
  </w:style>
  <w:style w:type="paragraph" w:customStyle="1" w:styleId="paragraph">
    <w:name w:val="paragraph"/>
    <w:basedOn w:val="Normal"/>
    <w:rsid w:val="00E00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GB"/>
    </w:rPr>
  </w:style>
  <w:style w:type="character" w:customStyle="1" w:styleId="normaltextrun">
    <w:name w:val="normaltextrun"/>
    <w:basedOn w:val="DefaultParagraphFont"/>
    <w:rsid w:val="00E009A3"/>
  </w:style>
  <w:style w:type="character" w:styleId="Hyperlink">
    <w:name w:val="Hyperlink"/>
    <w:basedOn w:val="DefaultParagraphFont"/>
    <w:uiPriority w:val="99"/>
    <w:unhideWhenUsed/>
    <w:rsid w:val="00E009A3"/>
    <w:rPr>
      <w:color w:val="6EAC1C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09A3"/>
    <w:rPr>
      <w:color w:val="B26B02" w:themeColor="followedHyperlink"/>
      <w:u w:val="single"/>
    </w:rPr>
  </w:style>
  <w:style w:type="character" w:customStyle="1" w:styleId="markmn6593jle">
    <w:name w:val="markmn6593jle"/>
    <w:basedOn w:val="DefaultParagraphFont"/>
    <w:rsid w:val="00335BBE"/>
  </w:style>
  <w:style w:type="character" w:styleId="UnresolvedMention">
    <w:name w:val="Unresolved Mention"/>
    <w:basedOn w:val="DefaultParagraphFont"/>
    <w:uiPriority w:val="99"/>
    <w:semiHidden/>
    <w:unhideWhenUsed/>
    <w:rsid w:val="009946B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946BC"/>
    <w:pPr>
      <w:spacing w:after="0" w:line="240" w:lineRule="auto"/>
    </w:pPr>
    <w:rPr>
      <w:color w:val="404040" w:themeColor="text1" w:themeTint="BF"/>
      <w:sz w:val="24"/>
      <w:szCs w:val="20"/>
      <w:lang w:val="en-AU"/>
    </w:rPr>
  </w:style>
  <w:style w:type="character" w:customStyle="1" w:styleId="eop">
    <w:name w:val="eop"/>
    <w:basedOn w:val="DefaultParagraphFont"/>
    <w:rsid w:val="00740C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7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.gleeson\Downloads\tf11409286_win32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a40c7a-4497-41d2-a0fe-f4d318c48847">
      <Terms xmlns="http://schemas.microsoft.com/office/infopath/2007/PartnerControls"/>
    </lcf76f155ced4ddcb4097134ff3c332f>
    <TaxCatchAll xmlns="357e7e84-3818-490f-bdb9-dd2b0fa33684" xsi:nil="true"/>
    <SharedWithUsers xmlns="357e7e84-3818-490f-bdb9-dd2b0fa33684">
      <UserInfo>
        <DisplayName>Elle Martin</DisplayName>
        <AccountId>60</AccountId>
        <AccountType/>
      </UserInfo>
      <UserInfo>
        <DisplayName>Madeleine Harris</DisplayName>
        <AccountId>292</AccountId>
        <AccountType/>
      </UserInfo>
    </SharedWithUsers>
    <_Flow_SignoffStatus xmlns="26a40c7a-4497-41d2-a0fe-f4d318c4884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F7BDC880B8EB44A732B0E40B9DD1D1" ma:contentTypeVersion="17" ma:contentTypeDescription="Create a new document." ma:contentTypeScope="" ma:versionID="e276f6c83a3800a569caf76758be7ff3">
  <xsd:schema xmlns:xsd="http://www.w3.org/2001/XMLSchema" xmlns:xs="http://www.w3.org/2001/XMLSchema" xmlns:p="http://schemas.microsoft.com/office/2006/metadata/properties" xmlns:ns2="26a40c7a-4497-41d2-a0fe-f4d318c48847" xmlns:ns3="357e7e84-3818-490f-bdb9-dd2b0fa33684" targetNamespace="http://schemas.microsoft.com/office/2006/metadata/properties" ma:root="true" ma:fieldsID="107b8aa1b7d93f365a19dcaf15d565fe" ns2:_="" ns3:_="">
    <xsd:import namespace="26a40c7a-4497-41d2-a0fe-f4d318c48847"/>
    <xsd:import namespace="357e7e84-3818-490f-bdb9-dd2b0fa336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40c7a-4497-41d2-a0fe-f4d318c488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471c520-dbd0-4b8f-9e36-8694d75fa5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e7e84-3818-490f-bdb9-dd2b0fa336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60b4a92-b016-4250-aef4-cd3b4d7bf0b1}" ma:internalName="TaxCatchAll" ma:showField="CatchAllData" ma:web="357e7e84-3818-490f-bdb9-dd2b0fa336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27B9BB-1AEF-4951-BFBA-F9133C80F3EA}">
  <ds:schemaRefs>
    <ds:schemaRef ds:uri="http://schemas.microsoft.com/office/2006/metadata/properties"/>
    <ds:schemaRef ds:uri="http://schemas.microsoft.com/office/infopath/2007/PartnerControls"/>
    <ds:schemaRef ds:uri="26a40c7a-4497-41d2-a0fe-f4d318c48847"/>
    <ds:schemaRef ds:uri="357e7e84-3818-490f-bdb9-dd2b0fa33684"/>
  </ds:schemaRefs>
</ds:datastoreItem>
</file>

<file path=customXml/itemProps2.xml><?xml version="1.0" encoding="utf-8"?>
<ds:datastoreItem xmlns:ds="http://schemas.openxmlformats.org/officeDocument/2006/customXml" ds:itemID="{F54A65DA-480D-47A0-9F92-CFB90E9E46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a40c7a-4497-41d2-a0fe-f4d318c48847"/>
    <ds:schemaRef ds:uri="357e7e84-3818-490f-bdb9-dd2b0fa336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D12675-D78A-439E-8491-64F8D62988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C:\Users\jo.gleeson\Downloads\tf11409286_win32.dotx</Template>
  <TotalTime>19</TotalTime>
  <Pages>6</Pages>
  <Words>2161</Words>
  <Characters>12319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Gleeson</dc:creator>
  <cp:keywords/>
  <dc:description/>
  <cp:lastModifiedBy>Christopher Edward Annink</cp:lastModifiedBy>
  <cp:revision>30</cp:revision>
  <cp:lastPrinted>2022-07-20T06:13:00Z</cp:lastPrinted>
  <dcterms:created xsi:type="dcterms:W3CDTF">2022-07-27T03:35:00Z</dcterms:created>
  <dcterms:modified xsi:type="dcterms:W3CDTF">2025-12-03T01:00:00Z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0x010100C7F7BDC880B8EB44A732B0E40B9DD1D1</vt:lpwstr>
  </property>
  <property fmtid="{D5CDD505-2E9C-101B-9397-08002B2CF9AE}" pid="3" name="MediaServiceImageTags">
    <vt:lpwstr/>
  </property>
</Properties>
</file>