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33380" w:rsidRDefault="009A1041" w:rsidP="009A1041">
      <w:pPr>
        <w:jc w:val="center"/>
      </w:pPr>
      <w:r>
        <w:rPr>
          <w:noProof/>
        </w:rPr>
        <w:drawing>
          <wp:inline distT="0" distB="0" distL="0" distR="0">
            <wp:extent cx="6512195" cy="3882452"/>
            <wp:effectExtent l="0" t="0" r="3175" b="3810"/>
            <wp:docPr id="102491941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919411" name="Immagine 1024919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34261" cy="3895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1041" w:rsidRDefault="002D07D5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 f</w:t>
      </w:r>
      <w:r w:rsidR="009A1041" w:rsidRPr="009A1041">
        <w:rPr>
          <w:rFonts w:ascii="Times New Roman" w:hAnsi="Times New Roman" w:cs="Times New Roman"/>
          <w:b/>
          <w:bCs/>
          <w:lang w:val="en-US"/>
        </w:rPr>
        <w:t xml:space="preserve">igure 1. </w:t>
      </w:r>
      <w:r w:rsidR="009A1041" w:rsidRPr="009A1041">
        <w:rPr>
          <w:rFonts w:ascii="Times New Roman" w:hAnsi="Times New Roman" w:cs="Times New Roman"/>
          <w:lang w:val="en-GB"/>
        </w:rPr>
        <w:t xml:space="preserve">Network dose-response meta-analysis for </w:t>
      </w:r>
      <w:r w:rsidR="009A1041">
        <w:rPr>
          <w:rFonts w:ascii="Times New Roman" w:hAnsi="Times New Roman" w:cs="Times New Roman"/>
          <w:lang w:val="en-GB"/>
        </w:rPr>
        <w:t>(A) n</w:t>
      </w:r>
      <w:r w:rsidR="009A1041" w:rsidRPr="009A1041">
        <w:rPr>
          <w:rFonts w:ascii="Times New Roman" w:hAnsi="Times New Roman" w:cs="Times New Roman"/>
          <w:lang w:val="en-GB"/>
        </w:rPr>
        <w:t xml:space="preserve">ausea, </w:t>
      </w:r>
      <w:r w:rsidR="009A1041">
        <w:rPr>
          <w:rFonts w:ascii="Times New Roman" w:hAnsi="Times New Roman" w:cs="Times New Roman"/>
          <w:lang w:val="en-GB"/>
        </w:rPr>
        <w:t xml:space="preserve">(B) vomiting, (C) </w:t>
      </w:r>
      <w:r w:rsidR="009A1041" w:rsidRPr="009A1041">
        <w:rPr>
          <w:rFonts w:ascii="Times New Roman" w:hAnsi="Times New Roman" w:cs="Times New Roman"/>
          <w:lang w:val="en-US"/>
        </w:rPr>
        <w:t>diarrhea</w:t>
      </w:r>
      <w:r w:rsidR="009A1041">
        <w:rPr>
          <w:rFonts w:ascii="Times New Roman" w:hAnsi="Times New Roman" w:cs="Times New Roman"/>
          <w:lang w:val="en-US"/>
        </w:rPr>
        <w:t>, (D) constipation, (E) decreased appetite, and (F) gallstone-related.</w:t>
      </w:r>
    </w:p>
    <w:p w:rsidR="009A1041" w:rsidRDefault="009A1041" w:rsidP="009A1041">
      <w:pPr>
        <w:jc w:val="center"/>
        <w:rPr>
          <w:rFonts w:ascii="Times New Roman" w:hAnsi="Times New Roman" w:cs="Times New Roman"/>
          <w:lang w:val="en-US"/>
        </w:rPr>
      </w:pPr>
    </w:p>
    <w:p w:rsidR="009A1041" w:rsidRPr="009A1041" w:rsidRDefault="009A1041" w:rsidP="009A1041">
      <w:pPr>
        <w:jc w:val="center"/>
        <w:rPr>
          <w:rFonts w:ascii="Times New Roman" w:hAnsi="Times New Roman" w:cs="Times New Roman"/>
          <w:i/>
          <w:iCs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:rsidR="009A1041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079750"/>
            <wp:effectExtent l="0" t="0" r="1270" b="6350"/>
            <wp:docPr id="102519344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193444" name="Immagine 102519344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6E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6120130" cy="3248660"/>
            <wp:effectExtent l="0" t="0" r="1270" b="2540"/>
            <wp:docPr id="582081171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081171" name="Immagine 58208117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6E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D0016E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D0016E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89326" cy="3270620"/>
            <wp:effectExtent l="0" t="0" r="0" b="6350"/>
            <wp:docPr id="1126718597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718597" name="Immagine 112671859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6665" cy="3290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16E" w:rsidRDefault="002D07D5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="00D0016E"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 w:rsidR="00D0016E">
        <w:rPr>
          <w:rFonts w:ascii="Times New Roman" w:hAnsi="Times New Roman" w:cs="Times New Roman"/>
          <w:b/>
          <w:bCs/>
          <w:lang w:val="en-US"/>
        </w:rPr>
        <w:t>2</w:t>
      </w:r>
      <w:r w:rsidR="00D0016E"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D0016E" w:rsidRPr="009A1041">
        <w:rPr>
          <w:rFonts w:ascii="Times New Roman" w:hAnsi="Times New Roman" w:cs="Times New Roman"/>
          <w:lang w:val="en-GB"/>
        </w:rPr>
        <w:t>Network dose-response meta-analysis</w:t>
      </w:r>
      <w:r w:rsidR="00D0016E">
        <w:rPr>
          <w:rFonts w:ascii="Times New Roman" w:hAnsi="Times New Roman" w:cs="Times New Roman"/>
          <w:lang w:val="en-GB"/>
        </w:rPr>
        <w:t xml:space="preserve"> estimates by dose</w:t>
      </w:r>
      <w:r w:rsidR="00D0016E" w:rsidRPr="009A1041">
        <w:rPr>
          <w:rFonts w:ascii="Times New Roman" w:hAnsi="Times New Roman" w:cs="Times New Roman"/>
          <w:lang w:val="en-GB"/>
        </w:rPr>
        <w:t xml:space="preserve"> for </w:t>
      </w:r>
      <w:r w:rsidR="00D0016E">
        <w:rPr>
          <w:rFonts w:ascii="Times New Roman" w:hAnsi="Times New Roman" w:cs="Times New Roman"/>
          <w:lang w:val="en-GB"/>
        </w:rPr>
        <w:t>(A) n</w:t>
      </w:r>
      <w:r w:rsidR="00D0016E" w:rsidRPr="009A1041">
        <w:rPr>
          <w:rFonts w:ascii="Times New Roman" w:hAnsi="Times New Roman" w:cs="Times New Roman"/>
          <w:lang w:val="en-GB"/>
        </w:rPr>
        <w:t xml:space="preserve">ausea, </w:t>
      </w:r>
      <w:r w:rsidR="00D0016E">
        <w:rPr>
          <w:rFonts w:ascii="Times New Roman" w:hAnsi="Times New Roman" w:cs="Times New Roman"/>
          <w:lang w:val="en-GB"/>
        </w:rPr>
        <w:t xml:space="preserve">(B) vomiting, (C) </w:t>
      </w:r>
      <w:r w:rsidR="00D0016E" w:rsidRPr="009A1041">
        <w:rPr>
          <w:rFonts w:ascii="Times New Roman" w:hAnsi="Times New Roman" w:cs="Times New Roman"/>
          <w:lang w:val="en-US"/>
        </w:rPr>
        <w:t>diarrhea</w:t>
      </w:r>
      <w:r w:rsidR="00D0016E">
        <w:rPr>
          <w:rFonts w:ascii="Times New Roman" w:hAnsi="Times New Roman" w:cs="Times New Roman"/>
          <w:lang w:val="en-US"/>
        </w:rPr>
        <w:t>, (D) constipation, (E) decreased appetite, and (F) gallstone-related.</w:t>
      </w:r>
    </w:p>
    <w:p w:rsidR="00D0016E" w:rsidRDefault="00D0016E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D0016E" w:rsidRDefault="002D07D5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6120130" cy="3109595"/>
            <wp:effectExtent l="0" t="0" r="1270" b="1905"/>
            <wp:docPr id="18469805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698051" name="Immagine 18469805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7D5" w:rsidRDefault="002D07D5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2D07D5" w:rsidRDefault="002D07D5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188970"/>
            <wp:effectExtent l="0" t="0" r="1270" b="0"/>
            <wp:docPr id="2144085339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085339" name="Immagine 214408533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88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7D5" w:rsidRDefault="002D07D5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6120130" cy="3223260"/>
            <wp:effectExtent l="0" t="0" r="1270" b="2540"/>
            <wp:docPr id="840590346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0590346" name="Immagine 840590346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3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7D5" w:rsidRDefault="002D07D5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3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2D07D5">
        <w:rPr>
          <w:rFonts w:ascii="Times New Roman" w:hAnsi="Times New Roman" w:cs="Times New Roman"/>
          <w:lang w:val="en-GB"/>
        </w:rPr>
        <w:t>Nonparametric monotonic increasing model</w:t>
      </w:r>
      <w:r>
        <w:rPr>
          <w:rFonts w:ascii="Times New Roman" w:hAnsi="Times New Roman" w:cs="Times New Roman"/>
          <w:b/>
          <w:bCs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(A) n</w:t>
      </w:r>
      <w:r w:rsidRPr="009A1041">
        <w:rPr>
          <w:rFonts w:ascii="Times New Roman" w:hAnsi="Times New Roman" w:cs="Times New Roman"/>
          <w:lang w:val="en-GB"/>
        </w:rPr>
        <w:t xml:space="preserve">ausea, </w:t>
      </w:r>
      <w:r>
        <w:rPr>
          <w:rFonts w:ascii="Times New Roman" w:hAnsi="Times New Roman" w:cs="Times New Roman"/>
          <w:lang w:val="en-GB"/>
        </w:rPr>
        <w:t xml:space="preserve">(B) vomiting, (C) </w:t>
      </w:r>
      <w:r w:rsidRPr="009A1041">
        <w:rPr>
          <w:rFonts w:ascii="Times New Roman" w:hAnsi="Times New Roman" w:cs="Times New Roman"/>
          <w:lang w:val="en-US"/>
        </w:rPr>
        <w:t>diarrhea</w:t>
      </w:r>
      <w:r>
        <w:rPr>
          <w:rFonts w:ascii="Times New Roman" w:hAnsi="Times New Roman" w:cs="Times New Roman"/>
          <w:lang w:val="en-US"/>
        </w:rPr>
        <w:t>, (D) constipation, (E) decreased appetite, and (F) gallstone-related.</w:t>
      </w:r>
    </w:p>
    <w:p w:rsidR="002D07D5" w:rsidRDefault="002D07D5" w:rsidP="002D07D5">
      <w:pPr>
        <w:jc w:val="center"/>
        <w:rPr>
          <w:rFonts w:ascii="Times New Roman" w:hAnsi="Times New Roman" w:cs="Times New Roman"/>
          <w:lang w:val="en-US"/>
        </w:rPr>
      </w:pPr>
    </w:p>
    <w:p w:rsidR="002D07D5" w:rsidRDefault="002D07D5" w:rsidP="002D07D5">
      <w:pPr>
        <w:jc w:val="center"/>
        <w:rPr>
          <w:rFonts w:ascii="Times New Roman" w:hAnsi="Times New Roman" w:cs="Times New Roman"/>
          <w:lang w:val="en-US"/>
        </w:rPr>
      </w:pPr>
    </w:p>
    <w:p w:rsidR="002D07D5" w:rsidRDefault="002D07D5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183255"/>
            <wp:effectExtent l="0" t="0" r="1270" b="4445"/>
            <wp:docPr id="202051855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0518553" name="Immagine 202051855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83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07D5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6120130" cy="3150235"/>
            <wp:effectExtent l="0" t="0" r="1270" b="0"/>
            <wp:docPr id="186228082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280820" name="Immagine 1862280820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5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4B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092450"/>
            <wp:effectExtent l="0" t="0" r="1270" b="6350"/>
            <wp:docPr id="175432359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323591" name="Immagine 175432359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9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4B" w:rsidRDefault="0019374B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4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>Network meta-analysis forest plot</w:t>
      </w:r>
      <w:r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(A) n</w:t>
      </w:r>
      <w:r w:rsidRPr="009A1041">
        <w:rPr>
          <w:rFonts w:ascii="Times New Roman" w:hAnsi="Times New Roman" w:cs="Times New Roman"/>
          <w:lang w:val="en-GB"/>
        </w:rPr>
        <w:t xml:space="preserve">ausea, </w:t>
      </w:r>
      <w:r>
        <w:rPr>
          <w:rFonts w:ascii="Times New Roman" w:hAnsi="Times New Roman" w:cs="Times New Roman"/>
          <w:lang w:val="en-GB"/>
        </w:rPr>
        <w:t xml:space="preserve">(B) vomiting, (C) </w:t>
      </w:r>
      <w:r w:rsidRPr="009A1041">
        <w:rPr>
          <w:rFonts w:ascii="Times New Roman" w:hAnsi="Times New Roman" w:cs="Times New Roman"/>
          <w:lang w:val="en-US"/>
        </w:rPr>
        <w:t>diarrhea</w:t>
      </w:r>
      <w:r>
        <w:rPr>
          <w:rFonts w:ascii="Times New Roman" w:hAnsi="Times New Roman" w:cs="Times New Roman"/>
          <w:lang w:val="en-US"/>
        </w:rPr>
        <w:t>, (D) constipation, (E) decreased appetite, and (F) gallstone-related.</w:t>
      </w:r>
    </w:p>
    <w:p w:rsidR="0019374B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6120130" cy="3112135"/>
            <wp:effectExtent l="0" t="0" r="1270" b="0"/>
            <wp:docPr id="1840115228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0115228" name="Immagine 1840115228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4B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221990"/>
            <wp:effectExtent l="0" t="0" r="1270" b="3810"/>
            <wp:docPr id="122459983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4599833" name="Immagine 1224599833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22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4B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>
            <wp:extent cx="4478707" cy="4573969"/>
            <wp:effectExtent l="0" t="0" r="4445" b="0"/>
            <wp:docPr id="950578367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578367" name="Immagine 950578367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6165" cy="4602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374B" w:rsidRDefault="0019374B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5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 xml:space="preserve">Network meta-analysis cumulative ranking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(A) n</w:t>
      </w:r>
      <w:r w:rsidRPr="009A1041">
        <w:rPr>
          <w:rFonts w:ascii="Times New Roman" w:hAnsi="Times New Roman" w:cs="Times New Roman"/>
          <w:lang w:val="en-GB"/>
        </w:rPr>
        <w:t xml:space="preserve">ausea, </w:t>
      </w:r>
      <w:r>
        <w:rPr>
          <w:rFonts w:ascii="Times New Roman" w:hAnsi="Times New Roman" w:cs="Times New Roman"/>
          <w:lang w:val="en-GB"/>
        </w:rPr>
        <w:t xml:space="preserve">(B) vomiting, (C) </w:t>
      </w:r>
      <w:r w:rsidRPr="009A1041">
        <w:rPr>
          <w:rFonts w:ascii="Times New Roman" w:hAnsi="Times New Roman" w:cs="Times New Roman"/>
          <w:lang w:val="en-US"/>
        </w:rPr>
        <w:t>diarrhea</w:t>
      </w:r>
      <w:r>
        <w:rPr>
          <w:rFonts w:ascii="Times New Roman" w:hAnsi="Times New Roman" w:cs="Times New Roman"/>
          <w:lang w:val="en-US"/>
        </w:rPr>
        <w:t>, (D) constipation, and (E) decreased appetite.</w:t>
      </w:r>
    </w:p>
    <w:p w:rsidR="0019374B" w:rsidRDefault="0019374B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1C12B2" w:rsidRDefault="001C12B2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</w:p>
    <w:p w:rsidR="0019374B" w:rsidRDefault="001C12B2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674745"/>
            <wp:effectExtent l="0" t="0" r="1270" b="0"/>
            <wp:docPr id="1748327980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327980" name="Immagine 1748327980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67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2B2" w:rsidRDefault="001C12B2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6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 xml:space="preserve">Network </w:t>
      </w:r>
      <w:r>
        <w:rPr>
          <w:rFonts w:ascii="Times New Roman" w:hAnsi="Times New Roman" w:cs="Times New Roman"/>
          <w:lang w:val="en-GB"/>
        </w:rPr>
        <w:t>plot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(A) n</w:t>
      </w:r>
      <w:r w:rsidRPr="009A1041">
        <w:rPr>
          <w:rFonts w:ascii="Times New Roman" w:hAnsi="Times New Roman" w:cs="Times New Roman"/>
          <w:lang w:val="en-GB"/>
        </w:rPr>
        <w:t xml:space="preserve">ausea, </w:t>
      </w:r>
      <w:r>
        <w:rPr>
          <w:rFonts w:ascii="Times New Roman" w:hAnsi="Times New Roman" w:cs="Times New Roman"/>
          <w:lang w:val="en-GB"/>
        </w:rPr>
        <w:t xml:space="preserve">(B) vomiting, (C) </w:t>
      </w:r>
      <w:r w:rsidRPr="009A1041">
        <w:rPr>
          <w:rFonts w:ascii="Times New Roman" w:hAnsi="Times New Roman" w:cs="Times New Roman"/>
          <w:lang w:val="en-US"/>
        </w:rPr>
        <w:t>diarrhea</w:t>
      </w:r>
      <w:r>
        <w:rPr>
          <w:rFonts w:ascii="Times New Roman" w:hAnsi="Times New Roman" w:cs="Times New Roman"/>
          <w:lang w:val="en-US"/>
        </w:rPr>
        <w:t>, (D) constipation, (E) GERD, and (F) eructation.</w:t>
      </w:r>
    </w:p>
    <w:p w:rsidR="001C12B2" w:rsidRDefault="001C12B2" w:rsidP="001C12B2">
      <w:pPr>
        <w:jc w:val="center"/>
        <w:rPr>
          <w:rFonts w:ascii="Times New Roman" w:hAnsi="Times New Roman" w:cs="Times New Roman"/>
          <w:lang w:val="en-US"/>
        </w:rPr>
      </w:pPr>
    </w:p>
    <w:p w:rsidR="001C12B2" w:rsidRDefault="001C12B2" w:rsidP="001C12B2">
      <w:pPr>
        <w:jc w:val="center"/>
        <w:rPr>
          <w:rFonts w:ascii="Times New Roman" w:hAnsi="Times New Roman" w:cs="Times New Roman"/>
          <w:lang w:val="en-US"/>
        </w:rPr>
      </w:pPr>
    </w:p>
    <w:p w:rsidR="001C12B2" w:rsidRDefault="001C12B2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3851275"/>
            <wp:effectExtent l="0" t="0" r="1270" b="0"/>
            <wp:docPr id="456534800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6534800" name="Immagine 456534800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85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12B2" w:rsidRPr="00970E3E" w:rsidRDefault="001C12B2" w:rsidP="00970E3E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6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 xml:space="preserve">Network </w:t>
      </w:r>
      <w:r>
        <w:rPr>
          <w:rFonts w:ascii="Times New Roman" w:hAnsi="Times New Roman" w:cs="Times New Roman"/>
          <w:lang w:val="en-GB"/>
        </w:rPr>
        <w:t>plot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(G) abdominal distention</w:t>
      </w:r>
      <w:r w:rsidRPr="009A1041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 xml:space="preserve">(H) abdominal pain upper, (I) </w:t>
      </w:r>
      <w:r>
        <w:rPr>
          <w:rFonts w:ascii="Times New Roman" w:hAnsi="Times New Roman" w:cs="Times New Roman"/>
          <w:lang w:val="en-US"/>
        </w:rPr>
        <w:t xml:space="preserve">abdominal pain, (J) flatulence, (K) </w:t>
      </w:r>
      <w:r w:rsidRPr="001C12B2">
        <w:rPr>
          <w:rFonts w:ascii="Times New Roman" w:hAnsi="Times New Roman" w:cs="Times New Roman"/>
          <w:lang w:val="en-GB"/>
        </w:rPr>
        <w:t>cholelithiasis</w:t>
      </w:r>
      <w:r>
        <w:rPr>
          <w:rFonts w:ascii="Times New Roman" w:hAnsi="Times New Roman" w:cs="Times New Roman"/>
          <w:lang w:val="en-US"/>
        </w:rPr>
        <w:t>, and (L) decreased appetite.</w:t>
      </w:r>
    </w:p>
    <w:p w:rsidR="001C12B2" w:rsidRDefault="006D7F01" w:rsidP="009A1041">
      <w:pPr>
        <w:jc w:val="center"/>
        <w:rPr>
          <w:rFonts w:ascii="Times New Roman" w:hAnsi="Times New Roman" w:cs="Times New Roman"/>
          <w:b/>
          <w:bCs/>
          <w:lang w:val="en-US"/>
        </w:rPr>
      </w:pPr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>
            <wp:extent cx="6120130" cy="4044315"/>
            <wp:effectExtent l="0" t="0" r="1270" b="0"/>
            <wp:docPr id="216524284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524284" name="Immagine 21652428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044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09C0" w:rsidRDefault="003209C0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lastRenderedPageBreak/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7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 xml:space="preserve">Network </w:t>
      </w:r>
      <w:r>
        <w:rPr>
          <w:rFonts w:ascii="Times New Roman" w:hAnsi="Times New Roman" w:cs="Times New Roman"/>
          <w:lang w:val="en-GB"/>
        </w:rPr>
        <w:t>plot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(M) abdominal discomfort</w:t>
      </w:r>
      <w:r w:rsidRPr="009A1041"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GB"/>
        </w:rPr>
        <w:t xml:space="preserve">(N) </w:t>
      </w:r>
      <w:r w:rsidR="006D7F01">
        <w:rPr>
          <w:rFonts w:ascii="Times New Roman" w:hAnsi="Times New Roman" w:cs="Times New Roman"/>
          <w:lang w:val="en-GB"/>
        </w:rPr>
        <w:t>gallstone-related</w:t>
      </w:r>
      <w:r>
        <w:rPr>
          <w:rFonts w:ascii="Times New Roman" w:hAnsi="Times New Roman" w:cs="Times New Roman"/>
          <w:lang w:val="en-GB"/>
        </w:rPr>
        <w:t>, (O)</w:t>
      </w:r>
      <w:r w:rsidR="006D7F01">
        <w:rPr>
          <w:rFonts w:ascii="Times New Roman" w:hAnsi="Times New Roman" w:cs="Times New Roman"/>
          <w:lang w:val="en-GB"/>
        </w:rPr>
        <w:t xml:space="preserve"> viral gastroenteritis</w:t>
      </w:r>
      <w:r>
        <w:rPr>
          <w:rFonts w:ascii="Times New Roman" w:hAnsi="Times New Roman" w:cs="Times New Roman"/>
          <w:lang w:val="en-US"/>
        </w:rPr>
        <w:t xml:space="preserve">, (P) </w:t>
      </w:r>
      <w:r>
        <w:rPr>
          <w:rFonts w:ascii="Times New Roman" w:hAnsi="Times New Roman" w:cs="Times New Roman"/>
          <w:lang w:val="en-GB"/>
        </w:rPr>
        <w:t>c</w:t>
      </w:r>
      <w:r w:rsidRPr="003209C0">
        <w:rPr>
          <w:rFonts w:ascii="Times New Roman" w:hAnsi="Times New Roman" w:cs="Times New Roman"/>
          <w:lang w:val="en-GB"/>
        </w:rPr>
        <w:t>holecystitis</w:t>
      </w:r>
      <w:r>
        <w:rPr>
          <w:rFonts w:ascii="Times New Roman" w:hAnsi="Times New Roman" w:cs="Times New Roman"/>
          <w:lang w:val="en-US"/>
        </w:rPr>
        <w:t xml:space="preserve">, (Q) </w:t>
      </w:r>
      <w:r>
        <w:rPr>
          <w:rFonts w:ascii="Times New Roman" w:hAnsi="Times New Roman" w:cs="Times New Roman"/>
          <w:lang w:val="en-GB"/>
        </w:rPr>
        <w:t>a</w:t>
      </w:r>
      <w:r w:rsidRPr="003209C0">
        <w:rPr>
          <w:rFonts w:ascii="Times New Roman" w:hAnsi="Times New Roman" w:cs="Times New Roman"/>
          <w:lang w:val="en-GB"/>
        </w:rPr>
        <w:t xml:space="preserve">cute </w:t>
      </w:r>
      <w:r>
        <w:rPr>
          <w:rFonts w:ascii="Times New Roman" w:hAnsi="Times New Roman" w:cs="Times New Roman"/>
          <w:lang w:val="en-GB"/>
        </w:rPr>
        <w:t>c</w:t>
      </w:r>
      <w:r w:rsidRPr="003209C0">
        <w:rPr>
          <w:rFonts w:ascii="Times New Roman" w:hAnsi="Times New Roman" w:cs="Times New Roman"/>
          <w:lang w:val="en-GB"/>
        </w:rPr>
        <w:t>holecystitis</w:t>
      </w:r>
      <w:r>
        <w:rPr>
          <w:rFonts w:ascii="Times New Roman" w:hAnsi="Times New Roman" w:cs="Times New Roman"/>
          <w:lang w:val="en-US"/>
        </w:rPr>
        <w:t>, and (R) acute pancreatitis.</w:t>
      </w:r>
    </w:p>
    <w:p w:rsidR="006D7F01" w:rsidRDefault="006D7F01" w:rsidP="003209C0">
      <w:pPr>
        <w:jc w:val="center"/>
        <w:rPr>
          <w:rFonts w:ascii="Times New Roman" w:hAnsi="Times New Roman" w:cs="Times New Roman"/>
          <w:lang w:val="en-US"/>
        </w:rPr>
      </w:pPr>
    </w:p>
    <w:p w:rsidR="006D7F01" w:rsidRDefault="006D7F01" w:rsidP="003209C0">
      <w:pPr>
        <w:jc w:val="center"/>
        <w:rPr>
          <w:rFonts w:ascii="Times New Roman" w:hAnsi="Times New Roman" w:cs="Times New Roman"/>
          <w:noProof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2948305"/>
            <wp:effectExtent l="0" t="0" r="1270" b="0"/>
            <wp:docPr id="606812504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812504" name="Immagine 606812504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948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7F01" w:rsidRDefault="006D7F01" w:rsidP="006D7F01">
      <w:pPr>
        <w:rPr>
          <w:rFonts w:ascii="Times New Roman" w:hAnsi="Times New Roman" w:cs="Times New Roman"/>
          <w:noProof/>
          <w:lang w:val="en-US"/>
        </w:rPr>
      </w:pPr>
    </w:p>
    <w:p w:rsidR="006D7F01" w:rsidRDefault="006D7F01" w:rsidP="00EA3DD9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8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 w:rsidRPr="0019374B">
        <w:rPr>
          <w:rFonts w:ascii="Times New Roman" w:hAnsi="Times New Roman" w:cs="Times New Roman"/>
          <w:lang w:val="en-GB"/>
        </w:rPr>
        <w:t xml:space="preserve">Network </w:t>
      </w:r>
      <w:r>
        <w:rPr>
          <w:rFonts w:ascii="Times New Roman" w:hAnsi="Times New Roman" w:cs="Times New Roman"/>
          <w:lang w:val="en-GB"/>
        </w:rPr>
        <w:t>plot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 xml:space="preserve">(S) hard </w:t>
      </w:r>
      <w:proofErr w:type="spellStart"/>
      <w:r>
        <w:rPr>
          <w:rFonts w:ascii="Times New Roman" w:hAnsi="Times New Roman" w:cs="Times New Roman"/>
          <w:lang w:val="en-GB"/>
        </w:rPr>
        <w:t>feces</w:t>
      </w:r>
      <w:proofErr w:type="spellEnd"/>
      <w:r>
        <w:rPr>
          <w:rFonts w:ascii="Times New Roman" w:hAnsi="Times New Roman" w:cs="Times New Roman"/>
          <w:lang w:val="en-GB"/>
        </w:rPr>
        <w:t xml:space="preserve">, </w:t>
      </w:r>
      <w:r>
        <w:rPr>
          <w:rFonts w:ascii="Times New Roman" w:hAnsi="Times New Roman" w:cs="Times New Roman"/>
          <w:lang w:val="en-US"/>
        </w:rPr>
        <w:t>and (T) infrequent bowel movements.</w:t>
      </w:r>
    </w:p>
    <w:p w:rsidR="001B462B" w:rsidRDefault="001B462B" w:rsidP="006D7F01">
      <w:pPr>
        <w:jc w:val="center"/>
        <w:rPr>
          <w:rFonts w:ascii="Times New Roman" w:hAnsi="Times New Roman" w:cs="Times New Roman"/>
          <w:lang w:val="en-US"/>
        </w:rPr>
      </w:pPr>
    </w:p>
    <w:p w:rsidR="001B462B" w:rsidRDefault="001B462B" w:rsidP="006C778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3086100"/>
            <wp:effectExtent l="0" t="0" r="1270" b="0"/>
            <wp:docPr id="54083349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833497" name="Immagine 540833497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462B" w:rsidRDefault="001B462B" w:rsidP="006C778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>
            <wp:extent cx="6120130" cy="3086100"/>
            <wp:effectExtent l="0" t="0" r="1270" b="0"/>
            <wp:docPr id="969016016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016016" name="Immagine 96901601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7EE" w:rsidRDefault="00E577EE" w:rsidP="00970E3E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3086100"/>
            <wp:effectExtent l="0" t="0" r="1270" b="0"/>
            <wp:docPr id="64455297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552974" name="Immagine 644552974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7EE" w:rsidRDefault="00E577EE" w:rsidP="00C5467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>
            <wp:extent cx="6120130" cy="3086100"/>
            <wp:effectExtent l="0" t="0" r="1270" b="0"/>
            <wp:docPr id="1653635001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3635001" name="Immagine 1653635001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7EE" w:rsidRDefault="00E577EE" w:rsidP="006C778A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3086100"/>
            <wp:effectExtent l="0" t="0" r="1270" b="0"/>
            <wp:docPr id="85280840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2808408" name="Immagine 852808408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77EE" w:rsidRDefault="00E577EE" w:rsidP="006D7F01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>
            <wp:extent cx="6120130" cy="3086100"/>
            <wp:effectExtent l="0" t="0" r="1270" b="0"/>
            <wp:docPr id="141139099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390994" name="Immagine 1411390994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8A" w:rsidRDefault="00C127CD" w:rsidP="00EA3DD9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3086100"/>
            <wp:effectExtent l="0" t="0" r="1270" b="0"/>
            <wp:docPr id="1636598724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6598724" name="Immagine 1636598724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778A" w:rsidRDefault="006C778A" w:rsidP="00F07EB3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9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>
        <w:rPr>
          <w:rFonts w:ascii="Times New Roman" w:hAnsi="Times New Roman" w:cs="Times New Roman"/>
          <w:lang w:val="en-GB"/>
        </w:rPr>
        <w:t>Fixed-effect model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>(</w:t>
      </w:r>
      <w:r>
        <w:rPr>
          <w:rFonts w:ascii="Times New Roman" w:hAnsi="Times New Roman" w:cs="Times New Roman"/>
          <w:lang w:val="en-GB"/>
        </w:rPr>
        <w:t>A</w:t>
      </w:r>
      <w:r>
        <w:rPr>
          <w:rFonts w:ascii="Times New Roman" w:hAnsi="Times New Roman" w:cs="Times New Roman"/>
          <w:lang w:val="en-GB"/>
        </w:rPr>
        <w:t xml:space="preserve">) </w:t>
      </w:r>
      <w:r>
        <w:rPr>
          <w:rFonts w:ascii="Times New Roman" w:hAnsi="Times New Roman" w:cs="Times New Roman"/>
          <w:lang w:val="en-GB"/>
        </w:rPr>
        <w:t xml:space="preserve">nausea, (B) vomiting, (C) </w:t>
      </w:r>
      <w:proofErr w:type="spellStart"/>
      <w:r>
        <w:rPr>
          <w:rFonts w:ascii="Times New Roman" w:hAnsi="Times New Roman" w:cs="Times New Roman"/>
          <w:lang w:val="en-GB"/>
        </w:rPr>
        <w:t>diarrhea</w:t>
      </w:r>
      <w:proofErr w:type="spellEnd"/>
      <w:r>
        <w:rPr>
          <w:rFonts w:ascii="Times New Roman" w:hAnsi="Times New Roman" w:cs="Times New Roman"/>
          <w:lang w:val="en-GB"/>
        </w:rPr>
        <w:t>, (D) constipation, (E) GERD, (F) eructation, (G)</w:t>
      </w:r>
      <w:r w:rsidRPr="006C778A"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abdominal distention, (H) abdominal pain, (I) abdominal pain, (J) flatulence, (K) cholelithiasis, (L)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decreased appetite, (M) cholecystitis, and (N) acute cholecystitis.</w:t>
      </w:r>
    </w:p>
    <w:p w:rsidR="00E207F2" w:rsidRDefault="00E207F2" w:rsidP="00E207F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>
            <wp:extent cx="6120130" cy="3105785"/>
            <wp:effectExtent l="0" t="0" r="1270" b="5715"/>
            <wp:docPr id="1411226764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1226764" name="Immagine 1411226764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7F2" w:rsidRDefault="00E207F2" w:rsidP="00E207F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6120130" cy="3105785"/>
            <wp:effectExtent l="0" t="0" r="1270" b="5715"/>
            <wp:docPr id="250288098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88098" name="Immagine 25028809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7F2" w:rsidRDefault="00E207F2" w:rsidP="00E207F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lastRenderedPageBreak/>
        <w:drawing>
          <wp:inline distT="0" distB="0" distL="0" distR="0">
            <wp:extent cx="6120130" cy="3105785"/>
            <wp:effectExtent l="0" t="0" r="1270" b="5715"/>
            <wp:docPr id="1524240054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4240054" name="Immagine 15242400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105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7F2" w:rsidRDefault="00E207F2" w:rsidP="00E207F2">
      <w:pPr>
        <w:jc w:val="center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>
            <wp:extent cx="4691349" cy="4595458"/>
            <wp:effectExtent l="0" t="0" r="0" b="2540"/>
            <wp:docPr id="4550657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0657" name="Immagine 4550657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4472" cy="46279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7CD" w:rsidRPr="006D7F01" w:rsidRDefault="00E207F2" w:rsidP="00C54672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Supplementary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lang w:val="en-US"/>
        </w:rPr>
        <w:t>f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igure </w:t>
      </w:r>
      <w:r>
        <w:rPr>
          <w:rFonts w:ascii="Times New Roman" w:hAnsi="Times New Roman" w:cs="Times New Roman"/>
          <w:b/>
          <w:bCs/>
          <w:lang w:val="en-US"/>
        </w:rPr>
        <w:t>10</w:t>
      </w:r>
      <w:r w:rsidRPr="009A1041">
        <w:rPr>
          <w:rFonts w:ascii="Times New Roman" w:hAnsi="Times New Roman" w:cs="Times New Roman"/>
          <w:b/>
          <w:bCs/>
          <w:lang w:val="en-US"/>
        </w:rPr>
        <w:t xml:space="preserve">. </w:t>
      </w:r>
      <w:r>
        <w:rPr>
          <w:rFonts w:ascii="Times New Roman" w:hAnsi="Times New Roman" w:cs="Times New Roman"/>
          <w:lang w:val="en-GB"/>
        </w:rPr>
        <w:t>Heat plot</w:t>
      </w:r>
      <w:r w:rsidRPr="0019374B">
        <w:rPr>
          <w:rFonts w:ascii="Times New Roman" w:hAnsi="Times New Roman" w:cs="Times New Roman"/>
          <w:lang w:val="en-GB"/>
        </w:rPr>
        <w:t xml:space="preserve"> </w:t>
      </w:r>
      <w:r w:rsidRPr="009A1041">
        <w:rPr>
          <w:rFonts w:ascii="Times New Roman" w:hAnsi="Times New Roman" w:cs="Times New Roman"/>
          <w:lang w:val="en-GB"/>
        </w:rPr>
        <w:t xml:space="preserve">for </w:t>
      </w:r>
      <w:r>
        <w:rPr>
          <w:rFonts w:ascii="Times New Roman" w:hAnsi="Times New Roman" w:cs="Times New Roman"/>
          <w:lang w:val="en-GB"/>
        </w:rPr>
        <w:t xml:space="preserve">(A) nausea, (B) vomiting, (C) </w:t>
      </w:r>
      <w:proofErr w:type="spellStart"/>
      <w:r>
        <w:rPr>
          <w:rFonts w:ascii="Times New Roman" w:hAnsi="Times New Roman" w:cs="Times New Roman"/>
          <w:lang w:val="en-GB"/>
        </w:rPr>
        <w:t>diarrhea</w:t>
      </w:r>
      <w:proofErr w:type="spellEnd"/>
      <w:r>
        <w:rPr>
          <w:rFonts w:ascii="Times New Roman" w:hAnsi="Times New Roman" w:cs="Times New Roman"/>
          <w:lang w:val="en-GB"/>
        </w:rPr>
        <w:t>, (D) constipation, (E)</w:t>
      </w:r>
      <w:r>
        <w:rPr>
          <w:rFonts w:ascii="Times New Roman" w:hAnsi="Times New Roman" w:cs="Times New Roman"/>
          <w:lang w:val="en-GB"/>
        </w:rPr>
        <w:t xml:space="preserve"> eructation, (F) cholelithiasis, and (G) decreased appetite.</w:t>
      </w:r>
    </w:p>
    <w:sectPr w:rsidR="00C127CD" w:rsidRPr="006D7F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41"/>
    <w:rsid w:val="00010BDF"/>
    <w:rsid w:val="00011D73"/>
    <w:rsid w:val="00012E3D"/>
    <w:rsid w:val="00017556"/>
    <w:rsid w:val="000273D9"/>
    <w:rsid w:val="000404DD"/>
    <w:rsid w:val="00044658"/>
    <w:rsid w:val="00045ECE"/>
    <w:rsid w:val="000554C5"/>
    <w:rsid w:val="000805E9"/>
    <w:rsid w:val="00084D33"/>
    <w:rsid w:val="00095EB6"/>
    <w:rsid w:val="000974C7"/>
    <w:rsid w:val="000B1DF9"/>
    <w:rsid w:val="000B7860"/>
    <w:rsid w:val="000C07A3"/>
    <w:rsid w:val="000C752A"/>
    <w:rsid w:val="000D1A16"/>
    <w:rsid w:val="000D2047"/>
    <w:rsid w:val="000D52DA"/>
    <w:rsid w:val="000E1438"/>
    <w:rsid w:val="00115730"/>
    <w:rsid w:val="001311DD"/>
    <w:rsid w:val="00136BF4"/>
    <w:rsid w:val="001406C3"/>
    <w:rsid w:val="00142734"/>
    <w:rsid w:val="00143941"/>
    <w:rsid w:val="001441DD"/>
    <w:rsid w:val="0014441F"/>
    <w:rsid w:val="00154AC4"/>
    <w:rsid w:val="00154F2B"/>
    <w:rsid w:val="00155501"/>
    <w:rsid w:val="00161795"/>
    <w:rsid w:val="0016502B"/>
    <w:rsid w:val="00167F83"/>
    <w:rsid w:val="001760B3"/>
    <w:rsid w:val="001804DE"/>
    <w:rsid w:val="0019374B"/>
    <w:rsid w:val="00194390"/>
    <w:rsid w:val="001944B0"/>
    <w:rsid w:val="00194910"/>
    <w:rsid w:val="00194B3D"/>
    <w:rsid w:val="001A339E"/>
    <w:rsid w:val="001B462B"/>
    <w:rsid w:val="001C12B2"/>
    <w:rsid w:val="001C1F3B"/>
    <w:rsid w:val="001C4BD8"/>
    <w:rsid w:val="001C751D"/>
    <w:rsid w:val="001D0597"/>
    <w:rsid w:val="001D421A"/>
    <w:rsid w:val="001D6899"/>
    <w:rsid w:val="001E14DB"/>
    <w:rsid w:val="001F0085"/>
    <w:rsid w:val="001F78D3"/>
    <w:rsid w:val="00204F0E"/>
    <w:rsid w:val="002052A7"/>
    <w:rsid w:val="00212C09"/>
    <w:rsid w:val="0021458D"/>
    <w:rsid w:val="002244C3"/>
    <w:rsid w:val="002263E3"/>
    <w:rsid w:val="0023078F"/>
    <w:rsid w:val="00232990"/>
    <w:rsid w:val="00252404"/>
    <w:rsid w:val="00255B2B"/>
    <w:rsid w:val="00260D4B"/>
    <w:rsid w:val="002636FA"/>
    <w:rsid w:val="00275EBD"/>
    <w:rsid w:val="00291186"/>
    <w:rsid w:val="002A4415"/>
    <w:rsid w:val="002B0C4D"/>
    <w:rsid w:val="002B1345"/>
    <w:rsid w:val="002B2D16"/>
    <w:rsid w:val="002B436D"/>
    <w:rsid w:val="002C341F"/>
    <w:rsid w:val="002C39C5"/>
    <w:rsid w:val="002D07D5"/>
    <w:rsid w:val="002F2DDE"/>
    <w:rsid w:val="00303BFE"/>
    <w:rsid w:val="003062E5"/>
    <w:rsid w:val="003068A7"/>
    <w:rsid w:val="003076EA"/>
    <w:rsid w:val="00313D5A"/>
    <w:rsid w:val="003160AE"/>
    <w:rsid w:val="003209C0"/>
    <w:rsid w:val="00326AD4"/>
    <w:rsid w:val="00330344"/>
    <w:rsid w:val="00334581"/>
    <w:rsid w:val="003350B6"/>
    <w:rsid w:val="003557E5"/>
    <w:rsid w:val="00355941"/>
    <w:rsid w:val="0036734C"/>
    <w:rsid w:val="00371337"/>
    <w:rsid w:val="0037235A"/>
    <w:rsid w:val="00376CDC"/>
    <w:rsid w:val="003874C3"/>
    <w:rsid w:val="00396A6D"/>
    <w:rsid w:val="003B745B"/>
    <w:rsid w:val="003B75F1"/>
    <w:rsid w:val="003B7C22"/>
    <w:rsid w:val="003C37CC"/>
    <w:rsid w:val="003D3EBC"/>
    <w:rsid w:val="003D4619"/>
    <w:rsid w:val="003E1464"/>
    <w:rsid w:val="003E465A"/>
    <w:rsid w:val="003E588E"/>
    <w:rsid w:val="003F2E50"/>
    <w:rsid w:val="003F4C6C"/>
    <w:rsid w:val="0040327C"/>
    <w:rsid w:val="00404307"/>
    <w:rsid w:val="00424129"/>
    <w:rsid w:val="00426AE5"/>
    <w:rsid w:val="004277D0"/>
    <w:rsid w:val="00427C0C"/>
    <w:rsid w:val="004312EC"/>
    <w:rsid w:val="00435EB5"/>
    <w:rsid w:val="00453715"/>
    <w:rsid w:val="00455687"/>
    <w:rsid w:val="0047079F"/>
    <w:rsid w:val="0047481B"/>
    <w:rsid w:val="00475403"/>
    <w:rsid w:val="00480C6C"/>
    <w:rsid w:val="00481E29"/>
    <w:rsid w:val="00491903"/>
    <w:rsid w:val="00495740"/>
    <w:rsid w:val="00496B1F"/>
    <w:rsid w:val="004B0620"/>
    <w:rsid w:val="004B3B57"/>
    <w:rsid w:val="004B3F5C"/>
    <w:rsid w:val="004D5523"/>
    <w:rsid w:val="004E34CE"/>
    <w:rsid w:val="004F0886"/>
    <w:rsid w:val="004F295B"/>
    <w:rsid w:val="004F3CDA"/>
    <w:rsid w:val="004F4A36"/>
    <w:rsid w:val="00505B7C"/>
    <w:rsid w:val="00506325"/>
    <w:rsid w:val="00516E22"/>
    <w:rsid w:val="00521BBE"/>
    <w:rsid w:val="00526B67"/>
    <w:rsid w:val="00527942"/>
    <w:rsid w:val="005325ED"/>
    <w:rsid w:val="00533380"/>
    <w:rsid w:val="005420BB"/>
    <w:rsid w:val="005439C0"/>
    <w:rsid w:val="00551D93"/>
    <w:rsid w:val="00557D52"/>
    <w:rsid w:val="005673E6"/>
    <w:rsid w:val="005674CE"/>
    <w:rsid w:val="0057365C"/>
    <w:rsid w:val="00581331"/>
    <w:rsid w:val="00585092"/>
    <w:rsid w:val="005975CA"/>
    <w:rsid w:val="005A6322"/>
    <w:rsid w:val="005D0DA7"/>
    <w:rsid w:val="005D3453"/>
    <w:rsid w:val="005D3EFD"/>
    <w:rsid w:val="005F1898"/>
    <w:rsid w:val="0060020C"/>
    <w:rsid w:val="00601CD6"/>
    <w:rsid w:val="0060624A"/>
    <w:rsid w:val="00606C8F"/>
    <w:rsid w:val="00610B97"/>
    <w:rsid w:val="00611651"/>
    <w:rsid w:val="0061172F"/>
    <w:rsid w:val="00622649"/>
    <w:rsid w:val="006251C6"/>
    <w:rsid w:val="00650968"/>
    <w:rsid w:val="006556F6"/>
    <w:rsid w:val="00655C73"/>
    <w:rsid w:val="00661C12"/>
    <w:rsid w:val="0066507F"/>
    <w:rsid w:val="00667997"/>
    <w:rsid w:val="00667ABF"/>
    <w:rsid w:val="006717DB"/>
    <w:rsid w:val="00673D9A"/>
    <w:rsid w:val="006755D9"/>
    <w:rsid w:val="0069194E"/>
    <w:rsid w:val="006945F9"/>
    <w:rsid w:val="006946CA"/>
    <w:rsid w:val="006A2131"/>
    <w:rsid w:val="006A6014"/>
    <w:rsid w:val="006B05B2"/>
    <w:rsid w:val="006B7579"/>
    <w:rsid w:val="006B7F72"/>
    <w:rsid w:val="006C0AF5"/>
    <w:rsid w:val="006C46B1"/>
    <w:rsid w:val="006C64BC"/>
    <w:rsid w:val="006C778A"/>
    <w:rsid w:val="006C7868"/>
    <w:rsid w:val="006D19AF"/>
    <w:rsid w:val="006D2567"/>
    <w:rsid w:val="006D7B5E"/>
    <w:rsid w:val="006D7F01"/>
    <w:rsid w:val="006D7F1E"/>
    <w:rsid w:val="006E7D52"/>
    <w:rsid w:val="006F487B"/>
    <w:rsid w:val="00702D4B"/>
    <w:rsid w:val="00704A57"/>
    <w:rsid w:val="007113FF"/>
    <w:rsid w:val="0071462D"/>
    <w:rsid w:val="00725472"/>
    <w:rsid w:val="00736E23"/>
    <w:rsid w:val="00743564"/>
    <w:rsid w:val="0074498F"/>
    <w:rsid w:val="00746F0C"/>
    <w:rsid w:val="007602FE"/>
    <w:rsid w:val="00764C62"/>
    <w:rsid w:val="00777123"/>
    <w:rsid w:val="00795035"/>
    <w:rsid w:val="00796A97"/>
    <w:rsid w:val="007B7396"/>
    <w:rsid w:val="007B7896"/>
    <w:rsid w:val="007B7E64"/>
    <w:rsid w:val="007D5FD7"/>
    <w:rsid w:val="007F0070"/>
    <w:rsid w:val="007F22B0"/>
    <w:rsid w:val="007F7069"/>
    <w:rsid w:val="007F7185"/>
    <w:rsid w:val="00814354"/>
    <w:rsid w:val="00827CBD"/>
    <w:rsid w:val="008344BF"/>
    <w:rsid w:val="00835CD5"/>
    <w:rsid w:val="00836B13"/>
    <w:rsid w:val="008421D7"/>
    <w:rsid w:val="008468CF"/>
    <w:rsid w:val="00853D82"/>
    <w:rsid w:val="008622AC"/>
    <w:rsid w:val="00870DE2"/>
    <w:rsid w:val="008716DC"/>
    <w:rsid w:val="008758FA"/>
    <w:rsid w:val="00883AD3"/>
    <w:rsid w:val="00896152"/>
    <w:rsid w:val="008A292A"/>
    <w:rsid w:val="008A3137"/>
    <w:rsid w:val="008A48D9"/>
    <w:rsid w:val="008A6E36"/>
    <w:rsid w:val="008A710F"/>
    <w:rsid w:val="008B22E1"/>
    <w:rsid w:val="008B5D35"/>
    <w:rsid w:val="008C1119"/>
    <w:rsid w:val="008C24C3"/>
    <w:rsid w:val="008C2AC0"/>
    <w:rsid w:val="008C4E99"/>
    <w:rsid w:val="008C7180"/>
    <w:rsid w:val="008C767D"/>
    <w:rsid w:val="008C771C"/>
    <w:rsid w:val="008E32A4"/>
    <w:rsid w:val="008E3B3B"/>
    <w:rsid w:val="008E3FA1"/>
    <w:rsid w:val="008E551F"/>
    <w:rsid w:val="008E5BFA"/>
    <w:rsid w:val="008F42E5"/>
    <w:rsid w:val="008F6599"/>
    <w:rsid w:val="009025C8"/>
    <w:rsid w:val="00907BAB"/>
    <w:rsid w:val="00910C81"/>
    <w:rsid w:val="00914C67"/>
    <w:rsid w:val="009260B7"/>
    <w:rsid w:val="00930AA0"/>
    <w:rsid w:val="00937214"/>
    <w:rsid w:val="00940623"/>
    <w:rsid w:val="009412DE"/>
    <w:rsid w:val="00944B03"/>
    <w:rsid w:val="00947C77"/>
    <w:rsid w:val="0095188B"/>
    <w:rsid w:val="00955EE1"/>
    <w:rsid w:val="00961D82"/>
    <w:rsid w:val="0096776C"/>
    <w:rsid w:val="00970E3E"/>
    <w:rsid w:val="0098027D"/>
    <w:rsid w:val="00985969"/>
    <w:rsid w:val="00994B6E"/>
    <w:rsid w:val="009A1041"/>
    <w:rsid w:val="009A6B4E"/>
    <w:rsid w:val="009B7EE6"/>
    <w:rsid w:val="009C37AE"/>
    <w:rsid w:val="009C641A"/>
    <w:rsid w:val="009E0A69"/>
    <w:rsid w:val="009E2291"/>
    <w:rsid w:val="009E64FE"/>
    <w:rsid w:val="009F04BB"/>
    <w:rsid w:val="009F4108"/>
    <w:rsid w:val="009F6394"/>
    <w:rsid w:val="009F7570"/>
    <w:rsid w:val="009F7D87"/>
    <w:rsid w:val="00A04317"/>
    <w:rsid w:val="00A12305"/>
    <w:rsid w:val="00A13DDD"/>
    <w:rsid w:val="00A14040"/>
    <w:rsid w:val="00A207AF"/>
    <w:rsid w:val="00A30545"/>
    <w:rsid w:val="00A41F1C"/>
    <w:rsid w:val="00A537E9"/>
    <w:rsid w:val="00A57ABC"/>
    <w:rsid w:val="00A772C7"/>
    <w:rsid w:val="00A8579A"/>
    <w:rsid w:val="00A86CE5"/>
    <w:rsid w:val="00AA089A"/>
    <w:rsid w:val="00AA1DBF"/>
    <w:rsid w:val="00AD73A8"/>
    <w:rsid w:val="00AF09DB"/>
    <w:rsid w:val="00AF7BBC"/>
    <w:rsid w:val="00B10CFD"/>
    <w:rsid w:val="00B17C52"/>
    <w:rsid w:val="00B3033E"/>
    <w:rsid w:val="00B33BEF"/>
    <w:rsid w:val="00B34B2F"/>
    <w:rsid w:val="00B4576D"/>
    <w:rsid w:val="00B4762B"/>
    <w:rsid w:val="00B56850"/>
    <w:rsid w:val="00B61215"/>
    <w:rsid w:val="00B72DC6"/>
    <w:rsid w:val="00B83E56"/>
    <w:rsid w:val="00B86A07"/>
    <w:rsid w:val="00B94BA3"/>
    <w:rsid w:val="00B94E14"/>
    <w:rsid w:val="00BA2509"/>
    <w:rsid w:val="00BB4D86"/>
    <w:rsid w:val="00BC0478"/>
    <w:rsid w:val="00BC574A"/>
    <w:rsid w:val="00BD2965"/>
    <w:rsid w:val="00BD4ED2"/>
    <w:rsid w:val="00BE2D0B"/>
    <w:rsid w:val="00BF0326"/>
    <w:rsid w:val="00BF2628"/>
    <w:rsid w:val="00C0489B"/>
    <w:rsid w:val="00C053E2"/>
    <w:rsid w:val="00C127CD"/>
    <w:rsid w:val="00C14CEF"/>
    <w:rsid w:val="00C1792C"/>
    <w:rsid w:val="00C1797B"/>
    <w:rsid w:val="00C2096E"/>
    <w:rsid w:val="00C34721"/>
    <w:rsid w:val="00C35AFD"/>
    <w:rsid w:val="00C4414F"/>
    <w:rsid w:val="00C467EC"/>
    <w:rsid w:val="00C47C1C"/>
    <w:rsid w:val="00C50E0D"/>
    <w:rsid w:val="00C54672"/>
    <w:rsid w:val="00C548B8"/>
    <w:rsid w:val="00C548C9"/>
    <w:rsid w:val="00C62463"/>
    <w:rsid w:val="00C63B6A"/>
    <w:rsid w:val="00C64DF5"/>
    <w:rsid w:val="00C657E9"/>
    <w:rsid w:val="00C72D33"/>
    <w:rsid w:val="00C85066"/>
    <w:rsid w:val="00C906C0"/>
    <w:rsid w:val="00CA61D2"/>
    <w:rsid w:val="00CC7AEB"/>
    <w:rsid w:val="00CD17F9"/>
    <w:rsid w:val="00CE4A8C"/>
    <w:rsid w:val="00CF113F"/>
    <w:rsid w:val="00CF55A6"/>
    <w:rsid w:val="00D0016E"/>
    <w:rsid w:val="00D27021"/>
    <w:rsid w:val="00D46BF0"/>
    <w:rsid w:val="00D51E2C"/>
    <w:rsid w:val="00D535CF"/>
    <w:rsid w:val="00D545A1"/>
    <w:rsid w:val="00D54F81"/>
    <w:rsid w:val="00D61CC5"/>
    <w:rsid w:val="00D64CAB"/>
    <w:rsid w:val="00D73988"/>
    <w:rsid w:val="00D83DAC"/>
    <w:rsid w:val="00D90107"/>
    <w:rsid w:val="00D95A9D"/>
    <w:rsid w:val="00DA0E9A"/>
    <w:rsid w:val="00DB45FD"/>
    <w:rsid w:val="00DC34AD"/>
    <w:rsid w:val="00DD289B"/>
    <w:rsid w:val="00DD6506"/>
    <w:rsid w:val="00DF28FF"/>
    <w:rsid w:val="00DF6E14"/>
    <w:rsid w:val="00E0191D"/>
    <w:rsid w:val="00E11D2E"/>
    <w:rsid w:val="00E13B6F"/>
    <w:rsid w:val="00E207F2"/>
    <w:rsid w:val="00E24E95"/>
    <w:rsid w:val="00E25857"/>
    <w:rsid w:val="00E27F58"/>
    <w:rsid w:val="00E34C2B"/>
    <w:rsid w:val="00E34E05"/>
    <w:rsid w:val="00E55349"/>
    <w:rsid w:val="00E577EE"/>
    <w:rsid w:val="00E602BF"/>
    <w:rsid w:val="00E636B6"/>
    <w:rsid w:val="00E75919"/>
    <w:rsid w:val="00E763A0"/>
    <w:rsid w:val="00E90157"/>
    <w:rsid w:val="00E920E1"/>
    <w:rsid w:val="00E956A7"/>
    <w:rsid w:val="00EA0058"/>
    <w:rsid w:val="00EA063F"/>
    <w:rsid w:val="00EA2961"/>
    <w:rsid w:val="00EA3DD9"/>
    <w:rsid w:val="00EA5EEE"/>
    <w:rsid w:val="00EB4966"/>
    <w:rsid w:val="00EB4D42"/>
    <w:rsid w:val="00EB6EE9"/>
    <w:rsid w:val="00EC2FF1"/>
    <w:rsid w:val="00EC3890"/>
    <w:rsid w:val="00EC3B31"/>
    <w:rsid w:val="00ED5244"/>
    <w:rsid w:val="00ED7806"/>
    <w:rsid w:val="00EF0656"/>
    <w:rsid w:val="00F02129"/>
    <w:rsid w:val="00F07EB3"/>
    <w:rsid w:val="00F15BAB"/>
    <w:rsid w:val="00F172A0"/>
    <w:rsid w:val="00F264A3"/>
    <w:rsid w:val="00F26ADA"/>
    <w:rsid w:val="00F3294F"/>
    <w:rsid w:val="00F329DF"/>
    <w:rsid w:val="00F35A6A"/>
    <w:rsid w:val="00F52005"/>
    <w:rsid w:val="00F63284"/>
    <w:rsid w:val="00F81E05"/>
    <w:rsid w:val="00F86F4D"/>
    <w:rsid w:val="00F96559"/>
    <w:rsid w:val="00FA2A9E"/>
    <w:rsid w:val="00FB675A"/>
    <w:rsid w:val="00FC097F"/>
    <w:rsid w:val="00FC75E9"/>
    <w:rsid w:val="00FD1D38"/>
    <w:rsid w:val="00FD211E"/>
    <w:rsid w:val="00FD568D"/>
    <w:rsid w:val="00FF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4498E3"/>
  <w15:chartTrackingRefBased/>
  <w15:docId w15:val="{F0D2AAD7-9E52-E540-A2F2-564528B37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8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iuseppescarlata/Library/Group%20Containers/UBF8T346G9.Office/User%20Content.localized/Templates.localized/Normal.dot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14</Pages>
  <Words>262</Words>
  <Characters>1732</Characters>
  <Application>Microsoft Office Word</Application>
  <DocSecurity>0</DocSecurity>
  <Lines>50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Scarlata</dc:creator>
  <cp:keywords/>
  <dc:description/>
  <cp:lastModifiedBy>Giuseppe Guido Maria Scarlata</cp:lastModifiedBy>
  <cp:revision>17</cp:revision>
  <dcterms:created xsi:type="dcterms:W3CDTF">2024-05-22T06:38:00Z</dcterms:created>
  <dcterms:modified xsi:type="dcterms:W3CDTF">2024-05-22T10:00:00Z</dcterms:modified>
</cp:coreProperties>
</file>