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1D7" w:rsidRPr="001E4CDA" w:rsidRDefault="008C11D7" w:rsidP="008C11D7">
      <w:pPr>
        <w:pStyle w:val="2"/>
        <w:rPr>
          <w:rFonts w:ascii="Times New Roman" w:hAnsi="Times New Roman" w:cs="Times New Roman"/>
          <w:sz w:val="28"/>
          <w:szCs w:val="28"/>
        </w:rPr>
      </w:pPr>
      <w:r w:rsidRPr="001E4CDA">
        <w:rPr>
          <w:rFonts w:ascii="Times New Roman" w:hAnsi="Times New Roman" w:cs="Times New Roman"/>
          <w:sz w:val="28"/>
          <w:szCs w:val="28"/>
        </w:rPr>
        <w:t>Full western blots</w:t>
      </w:r>
    </w:p>
    <w:p w:rsidR="001E4CDA" w:rsidRPr="00BB62B1" w:rsidRDefault="00BB62B1" w:rsidP="009B4BE8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270500" cy="744982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B 原始数据 1008_画板 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4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CDA" w:rsidRDefault="001E4CDA"/>
    <w:p w:rsidR="001E4CDA" w:rsidRDefault="001E4CDA">
      <w:pPr>
        <w:widowControl/>
        <w:jc w:val="left"/>
      </w:pPr>
      <w:r>
        <w:br w:type="page"/>
      </w:r>
    </w:p>
    <w:p w:rsidR="001E4CDA" w:rsidRPr="00FF0798" w:rsidRDefault="00FF0798" w:rsidP="00FF0798">
      <w:pPr>
        <w:pStyle w:val="2"/>
        <w:rPr>
          <w:rFonts w:ascii="Times New Roman" w:hAnsi="Times New Roman" w:cs="Times New Roman"/>
          <w:sz w:val="28"/>
          <w:szCs w:val="28"/>
        </w:rPr>
      </w:pPr>
      <w:r w:rsidRPr="00FF0798">
        <w:rPr>
          <w:rFonts w:ascii="Times New Roman" w:hAnsi="Times New Roman" w:cs="Times New Roman"/>
          <w:sz w:val="28"/>
          <w:szCs w:val="28"/>
        </w:rPr>
        <w:lastRenderedPageBreak/>
        <w:t>Transwell complete visual images</w:t>
      </w:r>
    </w:p>
    <w:p w:rsidR="001E4CDA" w:rsidRDefault="007B291D" w:rsidP="009B4BE8">
      <w:pPr>
        <w:jc w:val="center"/>
      </w:pPr>
      <w:r>
        <w:rPr>
          <w:noProof/>
        </w:rPr>
        <w:drawing>
          <wp:inline distT="0" distB="0" distL="0" distR="0">
            <wp:extent cx="5270500" cy="565277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40929 Transwell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65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CDA" w:rsidSect="0029768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1D7"/>
    <w:rsid w:val="000058F9"/>
    <w:rsid w:val="000345D9"/>
    <w:rsid w:val="0006538A"/>
    <w:rsid w:val="000841B3"/>
    <w:rsid w:val="000959FD"/>
    <w:rsid w:val="000B0E11"/>
    <w:rsid w:val="000D38F2"/>
    <w:rsid w:val="000F6024"/>
    <w:rsid w:val="001113E0"/>
    <w:rsid w:val="00123378"/>
    <w:rsid w:val="0013463A"/>
    <w:rsid w:val="00152A7D"/>
    <w:rsid w:val="00156086"/>
    <w:rsid w:val="00160BC0"/>
    <w:rsid w:val="001612F9"/>
    <w:rsid w:val="00174E7A"/>
    <w:rsid w:val="001834C5"/>
    <w:rsid w:val="00183510"/>
    <w:rsid w:val="001B12FB"/>
    <w:rsid w:val="001B1783"/>
    <w:rsid w:val="001B537C"/>
    <w:rsid w:val="001B79F7"/>
    <w:rsid w:val="001C425B"/>
    <w:rsid w:val="001D5E4A"/>
    <w:rsid w:val="001E4CDA"/>
    <w:rsid w:val="001E4E65"/>
    <w:rsid w:val="001F4CDE"/>
    <w:rsid w:val="0022276A"/>
    <w:rsid w:val="00222A41"/>
    <w:rsid w:val="00226910"/>
    <w:rsid w:val="00231650"/>
    <w:rsid w:val="002504B0"/>
    <w:rsid w:val="00255450"/>
    <w:rsid w:val="00260ED2"/>
    <w:rsid w:val="00262693"/>
    <w:rsid w:val="0026328B"/>
    <w:rsid w:val="00265D83"/>
    <w:rsid w:val="00277C0E"/>
    <w:rsid w:val="0028611F"/>
    <w:rsid w:val="00297682"/>
    <w:rsid w:val="002A3AC2"/>
    <w:rsid w:val="002A3BD7"/>
    <w:rsid w:val="002B30A5"/>
    <w:rsid w:val="002C7C8A"/>
    <w:rsid w:val="002D5A35"/>
    <w:rsid w:val="002E028A"/>
    <w:rsid w:val="00303439"/>
    <w:rsid w:val="0031758A"/>
    <w:rsid w:val="0032173F"/>
    <w:rsid w:val="00333454"/>
    <w:rsid w:val="00333EE7"/>
    <w:rsid w:val="00335840"/>
    <w:rsid w:val="00335CD3"/>
    <w:rsid w:val="0034020D"/>
    <w:rsid w:val="00353185"/>
    <w:rsid w:val="0035695D"/>
    <w:rsid w:val="00360AA0"/>
    <w:rsid w:val="00363543"/>
    <w:rsid w:val="00370748"/>
    <w:rsid w:val="00371549"/>
    <w:rsid w:val="003A76CA"/>
    <w:rsid w:val="003B22DD"/>
    <w:rsid w:val="003C4A39"/>
    <w:rsid w:val="003D4084"/>
    <w:rsid w:val="00424A56"/>
    <w:rsid w:val="0043499D"/>
    <w:rsid w:val="004350C3"/>
    <w:rsid w:val="00437CE3"/>
    <w:rsid w:val="00454C5E"/>
    <w:rsid w:val="00463A26"/>
    <w:rsid w:val="00464272"/>
    <w:rsid w:val="004740B5"/>
    <w:rsid w:val="004801FF"/>
    <w:rsid w:val="00481982"/>
    <w:rsid w:val="004826F0"/>
    <w:rsid w:val="00482D2D"/>
    <w:rsid w:val="004A7568"/>
    <w:rsid w:val="004B5A6D"/>
    <w:rsid w:val="004B5A8C"/>
    <w:rsid w:val="004B7317"/>
    <w:rsid w:val="004C63C9"/>
    <w:rsid w:val="004F0930"/>
    <w:rsid w:val="004F0D34"/>
    <w:rsid w:val="004F0D67"/>
    <w:rsid w:val="004F1208"/>
    <w:rsid w:val="004F359B"/>
    <w:rsid w:val="004F65D6"/>
    <w:rsid w:val="005046D4"/>
    <w:rsid w:val="00511D00"/>
    <w:rsid w:val="00512908"/>
    <w:rsid w:val="00517EB7"/>
    <w:rsid w:val="005311F6"/>
    <w:rsid w:val="00551424"/>
    <w:rsid w:val="00552F32"/>
    <w:rsid w:val="00581A7E"/>
    <w:rsid w:val="00596101"/>
    <w:rsid w:val="005A224D"/>
    <w:rsid w:val="005B7065"/>
    <w:rsid w:val="005E68D6"/>
    <w:rsid w:val="005E6CB6"/>
    <w:rsid w:val="005E7178"/>
    <w:rsid w:val="00605AC5"/>
    <w:rsid w:val="00642DEA"/>
    <w:rsid w:val="00650EBB"/>
    <w:rsid w:val="00655E05"/>
    <w:rsid w:val="006622A3"/>
    <w:rsid w:val="00670F0C"/>
    <w:rsid w:val="00676DD6"/>
    <w:rsid w:val="00677E48"/>
    <w:rsid w:val="00683E7D"/>
    <w:rsid w:val="0068498B"/>
    <w:rsid w:val="0069328C"/>
    <w:rsid w:val="0069351C"/>
    <w:rsid w:val="006A041C"/>
    <w:rsid w:val="006B073F"/>
    <w:rsid w:val="006B132C"/>
    <w:rsid w:val="006E1CD6"/>
    <w:rsid w:val="006E373E"/>
    <w:rsid w:val="006F2A8B"/>
    <w:rsid w:val="00700AD8"/>
    <w:rsid w:val="00702022"/>
    <w:rsid w:val="00711A85"/>
    <w:rsid w:val="00725332"/>
    <w:rsid w:val="00726E40"/>
    <w:rsid w:val="00747127"/>
    <w:rsid w:val="00757C15"/>
    <w:rsid w:val="0076318B"/>
    <w:rsid w:val="00764BA6"/>
    <w:rsid w:val="007765F3"/>
    <w:rsid w:val="00780EE8"/>
    <w:rsid w:val="007813AB"/>
    <w:rsid w:val="007821B5"/>
    <w:rsid w:val="00782D2F"/>
    <w:rsid w:val="0079004F"/>
    <w:rsid w:val="0079798F"/>
    <w:rsid w:val="007A2E36"/>
    <w:rsid w:val="007B291D"/>
    <w:rsid w:val="007C58EF"/>
    <w:rsid w:val="007C5BEC"/>
    <w:rsid w:val="007C65CF"/>
    <w:rsid w:val="007C6963"/>
    <w:rsid w:val="007D19E8"/>
    <w:rsid w:val="007E6861"/>
    <w:rsid w:val="00807C7D"/>
    <w:rsid w:val="00814A37"/>
    <w:rsid w:val="008207BC"/>
    <w:rsid w:val="00823FCE"/>
    <w:rsid w:val="00843DBE"/>
    <w:rsid w:val="0086001C"/>
    <w:rsid w:val="00862164"/>
    <w:rsid w:val="0088187F"/>
    <w:rsid w:val="008870C1"/>
    <w:rsid w:val="00895572"/>
    <w:rsid w:val="008A203C"/>
    <w:rsid w:val="008A3F9F"/>
    <w:rsid w:val="008B5483"/>
    <w:rsid w:val="008B7886"/>
    <w:rsid w:val="008C11D7"/>
    <w:rsid w:val="008D2BC2"/>
    <w:rsid w:val="008D35DD"/>
    <w:rsid w:val="008D4AD1"/>
    <w:rsid w:val="008D7003"/>
    <w:rsid w:val="00903FE4"/>
    <w:rsid w:val="00907DB2"/>
    <w:rsid w:val="00914895"/>
    <w:rsid w:val="00992523"/>
    <w:rsid w:val="009A6B43"/>
    <w:rsid w:val="009B0265"/>
    <w:rsid w:val="009B15DA"/>
    <w:rsid w:val="009B2AB4"/>
    <w:rsid w:val="009B488F"/>
    <w:rsid w:val="009B4BE8"/>
    <w:rsid w:val="009B63FB"/>
    <w:rsid w:val="009C016C"/>
    <w:rsid w:val="009D4C26"/>
    <w:rsid w:val="009F1137"/>
    <w:rsid w:val="009F5375"/>
    <w:rsid w:val="00A10B78"/>
    <w:rsid w:val="00A26C30"/>
    <w:rsid w:val="00A34CD1"/>
    <w:rsid w:val="00A4146D"/>
    <w:rsid w:val="00A427DF"/>
    <w:rsid w:val="00A436D9"/>
    <w:rsid w:val="00A626C8"/>
    <w:rsid w:val="00A853C3"/>
    <w:rsid w:val="00A8707E"/>
    <w:rsid w:val="00AA1B71"/>
    <w:rsid w:val="00AB4077"/>
    <w:rsid w:val="00AB5E9F"/>
    <w:rsid w:val="00AE04C0"/>
    <w:rsid w:val="00AF774E"/>
    <w:rsid w:val="00B24C6A"/>
    <w:rsid w:val="00B2517F"/>
    <w:rsid w:val="00B27F83"/>
    <w:rsid w:val="00B3660C"/>
    <w:rsid w:val="00B37E1E"/>
    <w:rsid w:val="00B51782"/>
    <w:rsid w:val="00B60628"/>
    <w:rsid w:val="00B6685C"/>
    <w:rsid w:val="00B744A7"/>
    <w:rsid w:val="00B756BB"/>
    <w:rsid w:val="00B83AE1"/>
    <w:rsid w:val="00B86EA9"/>
    <w:rsid w:val="00B964DC"/>
    <w:rsid w:val="00BA5A6A"/>
    <w:rsid w:val="00BA6E4E"/>
    <w:rsid w:val="00BB1D13"/>
    <w:rsid w:val="00BB5A13"/>
    <w:rsid w:val="00BB62B1"/>
    <w:rsid w:val="00BC75A5"/>
    <w:rsid w:val="00BD3898"/>
    <w:rsid w:val="00BD51B9"/>
    <w:rsid w:val="00BE2C57"/>
    <w:rsid w:val="00BF6BCC"/>
    <w:rsid w:val="00C02A6B"/>
    <w:rsid w:val="00C04B32"/>
    <w:rsid w:val="00C12E7F"/>
    <w:rsid w:val="00C1614A"/>
    <w:rsid w:val="00C16DE9"/>
    <w:rsid w:val="00C267EC"/>
    <w:rsid w:val="00C36420"/>
    <w:rsid w:val="00C45E92"/>
    <w:rsid w:val="00C53FD8"/>
    <w:rsid w:val="00C57656"/>
    <w:rsid w:val="00C75E7E"/>
    <w:rsid w:val="00C8398B"/>
    <w:rsid w:val="00C86847"/>
    <w:rsid w:val="00C913CF"/>
    <w:rsid w:val="00C92D0E"/>
    <w:rsid w:val="00CC3D45"/>
    <w:rsid w:val="00CC485E"/>
    <w:rsid w:val="00CC67FF"/>
    <w:rsid w:val="00CE284F"/>
    <w:rsid w:val="00CE7B2A"/>
    <w:rsid w:val="00D01CA7"/>
    <w:rsid w:val="00D337AF"/>
    <w:rsid w:val="00D404A2"/>
    <w:rsid w:val="00D50CDC"/>
    <w:rsid w:val="00D54279"/>
    <w:rsid w:val="00D56240"/>
    <w:rsid w:val="00D65E60"/>
    <w:rsid w:val="00D80BEE"/>
    <w:rsid w:val="00D87E2D"/>
    <w:rsid w:val="00D977AC"/>
    <w:rsid w:val="00DA72B7"/>
    <w:rsid w:val="00DC4035"/>
    <w:rsid w:val="00DD076F"/>
    <w:rsid w:val="00DD2E00"/>
    <w:rsid w:val="00DD60CF"/>
    <w:rsid w:val="00DE16C2"/>
    <w:rsid w:val="00DE3E9F"/>
    <w:rsid w:val="00DF5421"/>
    <w:rsid w:val="00E01BED"/>
    <w:rsid w:val="00E04361"/>
    <w:rsid w:val="00E22FFD"/>
    <w:rsid w:val="00E368FE"/>
    <w:rsid w:val="00E419A2"/>
    <w:rsid w:val="00E4238D"/>
    <w:rsid w:val="00E450FD"/>
    <w:rsid w:val="00E46450"/>
    <w:rsid w:val="00E574E3"/>
    <w:rsid w:val="00E6582C"/>
    <w:rsid w:val="00E819D1"/>
    <w:rsid w:val="00E878AC"/>
    <w:rsid w:val="00EA1DD0"/>
    <w:rsid w:val="00EB6BCC"/>
    <w:rsid w:val="00EE0C05"/>
    <w:rsid w:val="00EF3DE6"/>
    <w:rsid w:val="00F21668"/>
    <w:rsid w:val="00F314F1"/>
    <w:rsid w:val="00F32625"/>
    <w:rsid w:val="00F45D34"/>
    <w:rsid w:val="00F6106F"/>
    <w:rsid w:val="00F63C51"/>
    <w:rsid w:val="00F944CE"/>
    <w:rsid w:val="00FA64F6"/>
    <w:rsid w:val="00FA7EF2"/>
    <w:rsid w:val="00FB1349"/>
    <w:rsid w:val="00FC5BE6"/>
    <w:rsid w:val="00FE4E11"/>
    <w:rsid w:val="00FF0798"/>
    <w:rsid w:val="00FF472D"/>
    <w:rsid w:val="00FF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DF41644-87FE-4F4E-8BA0-90BB8270D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8C11D7"/>
    <w:pPr>
      <w:keepNext/>
      <w:keepLines/>
      <w:widowControl/>
      <w:spacing w:before="260" w:after="260" w:line="416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8C11D7"/>
    <w:rPr>
      <w:rFonts w:asciiTheme="majorHAnsi" w:eastAsiaTheme="majorEastAsia" w:hAnsiTheme="majorHAnsi" w:cstheme="majorBidi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zhangqixiang/Library/Group%20Containers/UBF8T346G9.Office/User%20Content.localized/Templates.localized/Normal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9</TotalTime>
  <Pages>2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张 启祥</cp:lastModifiedBy>
  <cp:revision>13</cp:revision>
  <dcterms:created xsi:type="dcterms:W3CDTF">2024-09-19T03:05:00Z</dcterms:created>
  <dcterms:modified xsi:type="dcterms:W3CDTF">2024-10-09T07:22:00Z</dcterms:modified>
</cp:coreProperties>
</file>