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D9D8D4" w14:textId="77777777" w:rsidR="00EB2452" w:rsidRPr="002156B1" w:rsidRDefault="00EB2452" w:rsidP="00EB2452">
      <w:pPr>
        <w:pStyle w:val="berschrift1"/>
        <w:rPr>
          <w:lang w:val="en-US"/>
        </w:rPr>
      </w:pPr>
      <w:r w:rsidRPr="002156B1">
        <w:rPr>
          <w:b/>
          <w:sz w:val="28"/>
          <w:szCs w:val="28"/>
          <w:lang w:val="en-US"/>
        </w:rPr>
        <w:t>APPENDIX</w:t>
      </w:r>
    </w:p>
    <w:p w14:paraId="090181A7" w14:textId="3CB9F172" w:rsidR="002156B1" w:rsidRPr="002156B1" w:rsidRDefault="002156B1" w:rsidP="002156B1">
      <w:pPr>
        <w:pStyle w:val="berschrift3"/>
        <w:rPr>
          <w:b/>
          <w:bCs/>
          <w:color w:val="000000"/>
          <w:sz w:val="24"/>
          <w:szCs w:val="24"/>
          <w:lang w:val="en-US"/>
        </w:rPr>
      </w:pPr>
      <w:bookmarkStart w:id="0" w:name="_w3b9euucyd5n" w:colFirst="0" w:colLast="0"/>
      <w:bookmarkEnd w:id="0"/>
      <w:r w:rsidRPr="002156B1">
        <w:rPr>
          <w:b/>
          <w:bCs/>
          <w:color w:val="000000"/>
          <w:sz w:val="24"/>
          <w:szCs w:val="24"/>
          <w:lang w:val="en-US"/>
        </w:rPr>
        <w:t>Appendix A: </w:t>
      </w:r>
      <w:r>
        <w:rPr>
          <w:b/>
          <w:bCs/>
          <w:color w:val="000000"/>
          <w:sz w:val="24"/>
          <w:szCs w:val="24"/>
          <w:lang w:val="en-US"/>
        </w:rPr>
        <w:t>Script</w:t>
      </w:r>
      <w:r w:rsidRPr="002156B1">
        <w:rPr>
          <w:b/>
          <w:bCs/>
          <w:color w:val="000000"/>
          <w:sz w:val="24"/>
          <w:szCs w:val="24"/>
          <w:lang w:val="en-US"/>
        </w:rPr>
        <w:t xml:space="preserve"> of the guided dream journey  </w:t>
      </w:r>
    </w:p>
    <w:p w14:paraId="20A1E37F" w14:textId="77777777" w:rsidR="002156B1" w:rsidRPr="002156B1" w:rsidRDefault="002156B1" w:rsidP="002156B1">
      <w:pPr>
        <w:spacing w:line="360" w:lineRule="auto"/>
        <w:rPr>
          <w:rStyle w:val="eop"/>
          <w:color w:val="000000"/>
          <w:lang w:val="en-US"/>
        </w:rPr>
      </w:pPr>
    </w:p>
    <w:p w14:paraId="5CAE4A59" w14:textId="1D6757D9" w:rsidR="002156B1" w:rsidRPr="006E26EB" w:rsidRDefault="002156B1" w:rsidP="002156B1">
      <w:pPr>
        <w:spacing w:line="360" w:lineRule="auto"/>
        <w:rPr>
          <w:b/>
          <w:lang w:val="de-DE"/>
        </w:rPr>
      </w:pPr>
      <w:r w:rsidRPr="007070EB">
        <w:rPr>
          <w:lang w:val="de-DE"/>
        </w:rPr>
        <w:t>Finden Sie eine Position, um bequem zu sitzen. Schließen Sie sanft Ihre Augen und atmen Sie tief ein… – … und wieder aus. Spüren Sie, wie jeder Atemzug Sie mehr in den gegenwärtigen Moment bringt. – Lassen Sie Ihre Schultern immer mehr sinken und sich ganz entspannen. –</w:t>
      </w:r>
    </w:p>
    <w:p w14:paraId="2567261B" w14:textId="08AA1ADB" w:rsidR="002156B1" w:rsidRPr="007070EB" w:rsidRDefault="002156B1" w:rsidP="002156B1">
      <w:pPr>
        <w:spacing w:before="280" w:after="280" w:line="360" w:lineRule="auto"/>
        <w:rPr>
          <w:lang w:val="de-DE"/>
        </w:rPr>
      </w:pPr>
      <w:r w:rsidRPr="007070EB">
        <w:rPr>
          <w:lang w:val="de-DE"/>
        </w:rPr>
        <w:t>Lassen Sie alle Gedanken los, die Sie mitgebracht haben. – In diesem Moment sind Sie ganz bei sich. – Sie sind hier, um sich zu entspannen und sich selbst etwas Gutes zu tun. –</w:t>
      </w:r>
    </w:p>
    <w:p w14:paraId="012D9142" w14:textId="77777777" w:rsidR="002156B1" w:rsidRPr="007070EB" w:rsidRDefault="002156B1" w:rsidP="002156B1">
      <w:pPr>
        <w:spacing w:before="280" w:after="280" w:line="360" w:lineRule="auto"/>
        <w:rPr>
          <w:lang w:val="de-DE"/>
        </w:rPr>
      </w:pPr>
      <w:r w:rsidRPr="007070EB">
        <w:rPr>
          <w:lang w:val="de-DE"/>
        </w:rPr>
        <w:t>Stellen Sie sich nun vor, Sie gehen auf eine Reise zu einem wunderschönen, friedlichen Ort. – Sie befinden sich auf einer grünen Wiese. – Die Sonne scheint sanft und warm auf Ihre Haut. – Der Frühling hat die Erde erweckt, und Sie können das frische, grüne Gras um sich herum sehen. – Der Boden unter Ihnen ist weich, Sie nehmen den angenehmen Geruch von Moos wahr. – Die Luft ist klar und angenehm – der Duft von Blumen liegt in der Luft. –</w:t>
      </w:r>
    </w:p>
    <w:p w14:paraId="4C2A5456" w14:textId="77777777" w:rsidR="002156B1" w:rsidRPr="007070EB" w:rsidRDefault="002156B1" w:rsidP="002156B1">
      <w:pPr>
        <w:spacing w:before="280" w:after="280" w:line="360" w:lineRule="auto"/>
        <w:rPr>
          <w:lang w:val="de-DE"/>
        </w:rPr>
      </w:pPr>
      <w:r w:rsidRPr="007070EB">
        <w:rPr>
          <w:lang w:val="de-DE"/>
        </w:rPr>
        <w:t>Direkt vor Ihnen plätschert ein Fluss ruhig und gleichmäßig. – Sie hören das sanfte Rauschen des Wassers, das Ihnen ein Gefühl von Geborgenheit und Ruhe vermittelt. – Der Fluss zieht sich ruhig und friedlich durch die Wiese, und das Sonnenlicht glitzert auf der Wasseroberfläche. – Ein sanfter, lauer Wind streicht über Ihre Haut. –</w:t>
      </w:r>
    </w:p>
    <w:p w14:paraId="0EF24C66" w14:textId="77777777" w:rsidR="002156B1" w:rsidRPr="007070EB" w:rsidRDefault="002156B1" w:rsidP="002156B1">
      <w:pPr>
        <w:spacing w:before="280" w:after="280" w:line="360" w:lineRule="auto"/>
        <w:rPr>
          <w:lang w:val="de-DE"/>
        </w:rPr>
      </w:pPr>
      <w:r w:rsidRPr="007070EB">
        <w:rPr>
          <w:lang w:val="de-DE"/>
        </w:rPr>
        <w:t>Schauen Sie sich um und nehmen Sie die Details dieser friedlichen Szene wahr. – Der Himmel über Ihnen ist weit und klar. – Am Horizont erheben sich die Bäume eines Waldes, dunkelgrüne Tannen und Buchen wiegen sich leicht im Wind. – Sie hören die rauschenden Blätter der Bäume. – Dahinter sehen Sie majestätische Berge, ihre schneebedeckten Gipfel leuchten in der Sonne. –</w:t>
      </w:r>
    </w:p>
    <w:p w14:paraId="0069AC3E" w14:textId="77777777" w:rsidR="002156B1" w:rsidRPr="007070EB" w:rsidRDefault="002156B1" w:rsidP="002156B1">
      <w:pPr>
        <w:spacing w:before="280" w:after="280" w:line="360" w:lineRule="auto"/>
        <w:rPr>
          <w:lang w:val="de-DE"/>
        </w:rPr>
      </w:pPr>
      <w:r w:rsidRPr="007070EB">
        <w:rPr>
          <w:lang w:val="de-DE"/>
        </w:rPr>
        <w:t>Links von Ihnen entdecken Sie einen kleinen Hasen, der in der Wiese am Flussrand sitzt. – Der Hase bewegt sich vorsichtig und mit einer sanften Eleganz. – Seine Ohren wackeln leicht, und er blickt ruhig in Ihre Richtung. –</w:t>
      </w:r>
    </w:p>
    <w:p w14:paraId="71016910" w14:textId="77777777" w:rsidR="002156B1" w:rsidRPr="007070EB" w:rsidRDefault="002156B1" w:rsidP="002156B1">
      <w:pPr>
        <w:spacing w:before="280" w:after="280" w:line="360" w:lineRule="auto"/>
        <w:rPr>
          <w:lang w:val="de-DE"/>
        </w:rPr>
      </w:pPr>
      <w:r w:rsidRPr="007070EB">
        <w:rPr>
          <w:lang w:val="de-DE"/>
        </w:rPr>
        <w:t>In der Mitte der Wiese, fast wie ein stiller Beobachter, sehen Sie ein Reh. – Es steht ganz ruhig. – Dann bewegt es sich mit einer anmutigen Leichtigkeit, als ob es ein Teil des Windes und der Natur selbst ist. – Sie spüren, wie der Moment in dieser friedlichen Umgebung langsamer verläuft und Sie sich vollkommen in der Stille und Harmonie dieser Landschaft verlieren können. –</w:t>
      </w:r>
    </w:p>
    <w:p w14:paraId="5E2880E6" w14:textId="77777777" w:rsidR="002156B1" w:rsidRPr="007070EB" w:rsidRDefault="002156B1" w:rsidP="002156B1">
      <w:pPr>
        <w:spacing w:before="280" w:after="280" w:line="360" w:lineRule="auto"/>
        <w:rPr>
          <w:lang w:val="de-DE"/>
        </w:rPr>
      </w:pPr>
      <w:r w:rsidRPr="007070EB">
        <w:rPr>
          <w:lang w:val="de-DE"/>
        </w:rPr>
        <w:lastRenderedPageBreak/>
        <w:t>Spüren Sie die Ruhe und den Frieden dieses Ortes. – Genießen Sie die Schönheit der Landschaft. – Nehmen Sie das Rauschen des Flusses wahr, den Blumenduft der Wiese, die Erhabenheit des Waldes und der Berge in der Ferne, die Wärme der Sonne. –</w:t>
      </w:r>
    </w:p>
    <w:p w14:paraId="52E5E9F8" w14:textId="77777777" w:rsidR="002156B1" w:rsidRPr="007070EB" w:rsidRDefault="002156B1" w:rsidP="002156B1">
      <w:pPr>
        <w:spacing w:before="280" w:after="280" w:line="360" w:lineRule="auto"/>
        <w:rPr>
          <w:lang w:val="de-DE"/>
        </w:rPr>
      </w:pPr>
      <w:r w:rsidRPr="007070EB">
        <w:rPr>
          <w:lang w:val="de-DE"/>
        </w:rPr>
        <w:t>Spüren Sie die harmonische Ruhe der Tiere, die Sie umgeben. – Sie gehören zu dieser Landschaft, zu dieser Ruhe und Harmonie. –</w:t>
      </w:r>
    </w:p>
    <w:p w14:paraId="594DB6F1" w14:textId="77777777" w:rsidR="002156B1" w:rsidRDefault="002156B1" w:rsidP="002156B1">
      <w:pPr>
        <w:spacing w:before="280" w:after="280" w:line="360" w:lineRule="auto"/>
        <w:rPr>
          <w:lang w:val="de-DE"/>
        </w:rPr>
      </w:pPr>
      <w:r w:rsidRPr="007070EB">
        <w:rPr>
          <w:lang w:val="de-DE"/>
        </w:rPr>
        <w:t>Wenn Sie bereit sind, können Sie sich nun langsam von der Wiese, dem Fluss, dem Wald und den Tieren verabschieden. – Nehmen Sie Entspannung mit, die Sie in diesem Moment aufgenommen haben. –</w:t>
      </w:r>
    </w:p>
    <w:p w14:paraId="15703251" w14:textId="77777777" w:rsidR="002156B1" w:rsidRPr="007070EB" w:rsidRDefault="002156B1" w:rsidP="002156B1">
      <w:pPr>
        <w:spacing w:before="280" w:after="280" w:line="360" w:lineRule="auto"/>
        <w:rPr>
          <w:lang w:val="de-DE"/>
        </w:rPr>
      </w:pPr>
      <w:r w:rsidRPr="007070EB">
        <w:rPr>
          <w:lang w:val="de-DE"/>
        </w:rPr>
        <w:t>Mit jedem Atemzug kommen Sie ein Stück mehr zurück in den Raum, in dem Sie sich jetzt befinden. – Wenn Sie nun bereit sind, öffnen Sie langsam Ihre Augen/nehmen Sie langsam die Brille ab, atmen Sie tief ein und kehren Sie mit einem Gefühl von Entspannung in den gegenwärtigen Moment zurück. –</w:t>
      </w:r>
    </w:p>
    <w:p w14:paraId="59131AC9" w14:textId="3F894A34" w:rsidR="002156B1" w:rsidRPr="00071B14" w:rsidRDefault="002156B1" w:rsidP="002156B1">
      <w:pPr>
        <w:pStyle w:val="paragraph"/>
        <w:spacing w:before="0" w:beforeAutospacing="0" w:after="0" w:afterAutospacing="0"/>
        <w:textAlignment w:val="baseline"/>
        <w:rPr>
          <w:rFonts w:ascii="Arial" w:eastAsia="Arial" w:hAnsi="Arial" w:cs="Arial"/>
          <w:iCs/>
          <w:sz w:val="18"/>
          <w:szCs w:val="18"/>
          <w:lang w:val="en-US"/>
        </w:rPr>
      </w:pPr>
      <w:r w:rsidRPr="00071B14">
        <w:rPr>
          <w:rFonts w:ascii="Arial" w:hAnsi="Arial" w:cs="Arial"/>
          <w:i/>
          <w:sz w:val="18"/>
          <w:szCs w:val="18"/>
          <w:lang w:val="en-US"/>
        </w:rPr>
        <w:t>Note.</w:t>
      </w:r>
      <w:r w:rsidRPr="00071B14">
        <w:rPr>
          <w:rFonts w:ascii="Arial" w:hAnsi="Arial" w:cs="Arial"/>
          <w:lang w:val="en-US"/>
        </w:rPr>
        <w:t xml:space="preserve"> </w:t>
      </w:r>
      <w:r w:rsidRPr="00071B14">
        <w:rPr>
          <w:rFonts w:ascii="Arial" w:eastAsia="Arial" w:hAnsi="Arial" w:cs="Arial"/>
          <w:iCs/>
          <w:sz w:val="18"/>
          <w:szCs w:val="18"/>
          <w:lang w:val="en-US"/>
        </w:rPr>
        <w:t>The first and last paragraphs served as the introduction and conclusion in both groups.</w:t>
      </w:r>
    </w:p>
    <w:p w14:paraId="72D49C0D" w14:textId="77777777" w:rsidR="00970924" w:rsidRDefault="00970924" w:rsidP="002156B1">
      <w:pPr>
        <w:pStyle w:val="paragraph"/>
        <w:spacing w:before="0" w:beforeAutospacing="0" w:after="0" w:afterAutospacing="0"/>
        <w:textAlignment w:val="baseline"/>
        <w:rPr>
          <w:i/>
          <w:sz w:val="18"/>
          <w:szCs w:val="18"/>
          <w:lang w:val="en-US"/>
        </w:rPr>
      </w:pPr>
    </w:p>
    <w:p w14:paraId="2BDE3942" w14:textId="77777777" w:rsidR="00970924" w:rsidRDefault="00970924" w:rsidP="002156B1">
      <w:pPr>
        <w:pStyle w:val="paragraph"/>
        <w:spacing w:before="0" w:beforeAutospacing="0" w:after="0" w:afterAutospacing="0"/>
        <w:textAlignment w:val="baseline"/>
        <w:rPr>
          <w:b/>
          <w:color w:val="000000"/>
          <w:lang w:val="en-US"/>
        </w:rPr>
      </w:pPr>
    </w:p>
    <w:p w14:paraId="78818AB3" w14:textId="77777777" w:rsidR="003A1938" w:rsidRPr="002156B1" w:rsidRDefault="003A1938" w:rsidP="002156B1">
      <w:pPr>
        <w:pStyle w:val="paragraph"/>
        <w:spacing w:before="0" w:beforeAutospacing="0" w:after="0" w:afterAutospacing="0"/>
        <w:textAlignment w:val="baseline"/>
        <w:rPr>
          <w:b/>
          <w:color w:val="000000"/>
          <w:lang w:val="en-US"/>
        </w:rPr>
      </w:pPr>
    </w:p>
    <w:p w14:paraId="4DBF4995" w14:textId="7EC79B87" w:rsidR="002156B1" w:rsidRDefault="002156B1" w:rsidP="00EB2452">
      <w:pPr>
        <w:pStyle w:val="berschrift3"/>
        <w:rPr>
          <w:b/>
          <w:color w:val="000000"/>
          <w:sz w:val="24"/>
          <w:szCs w:val="24"/>
          <w:lang w:val="en-US"/>
        </w:rPr>
      </w:pPr>
      <w:r>
        <w:rPr>
          <w:b/>
          <w:color w:val="000000"/>
          <w:sz w:val="24"/>
          <w:szCs w:val="24"/>
          <w:lang w:val="en-US"/>
        </w:rPr>
        <w:t xml:space="preserve">Appendix </w:t>
      </w:r>
      <w:r w:rsidR="00970924">
        <w:rPr>
          <w:b/>
          <w:color w:val="000000"/>
          <w:sz w:val="24"/>
          <w:szCs w:val="24"/>
          <w:lang w:val="en-US"/>
        </w:rPr>
        <w:t>B</w:t>
      </w:r>
      <w:r>
        <w:rPr>
          <w:b/>
          <w:color w:val="000000"/>
          <w:sz w:val="24"/>
          <w:szCs w:val="24"/>
          <w:lang w:val="en-US"/>
        </w:rPr>
        <w:t xml:space="preserve">: </w:t>
      </w:r>
      <w:r w:rsidRPr="002156B1">
        <w:rPr>
          <w:b/>
          <w:color w:val="000000"/>
          <w:sz w:val="24"/>
          <w:szCs w:val="24"/>
          <w:lang w:val="en-US"/>
        </w:rPr>
        <w:t>Scattered boxplots of patients’ experience and satisfaction by group.</w:t>
      </w:r>
    </w:p>
    <w:p w14:paraId="6B90506D" w14:textId="77777777" w:rsidR="00970924" w:rsidRPr="00970924" w:rsidRDefault="00970924" w:rsidP="00970924">
      <w:pPr>
        <w:rPr>
          <w:lang w:val="en-US" w:eastAsia="en-US"/>
        </w:rPr>
      </w:pPr>
    </w:p>
    <w:p w14:paraId="79E25534" w14:textId="74646362" w:rsidR="002156B1" w:rsidRDefault="002156B1" w:rsidP="00071B14">
      <w:pPr>
        <w:pStyle w:val="berschrift3"/>
        <w:spacing w:before="0"/>
        <w:rPr>
          <w:rFonts w:ascii="Arial" w:eastAsia="Arial" w:hAnsi="Arial" w:cs="Arial"/>
          <w:color w:val="auto"/>
          <w:kern w:val="0"/>
          <w:sz w:val="22"/>
          <w:szCs w:val="22"/>
          <w:lang w:val="en-US" w:eastAsia="de-DE"/>
          <w14:ligatures w14:val="none"/>
        </w:rPr>
      </w:pPr>
      <w:r w:rsidRPr="002156B1">
        <w:rPr>
          <w:rFonts w:ascii="Arial" w:eastAsia="Arial" w:hAnsi="Arial" w:cs="Arial"/>
          <w:b/>
          <w:color w:val="auto"/>
          <w:kern w:val="0"/>
          <w:sz w:val="22"/>
          <w:szCs w:val="22"/>
          <w:lang w:val="en-US" w:eastAsia="de-DE"/>
          <w14:ligatures w14:val="none"/>
        </w:rPr>
        <w:t xml:space="preserve">Figure B1: </w:t>
      </w:r>
      <w:r w:rsidR="00970924" w:rsidRPr="00970924">
        <w:rPr>
          <w:rFonts w:ascii="Arial" w:eastAsia="Arial" w:hAnsi="Arial" w:cs="Arial"/>
          <w:color w:val="auto"/>
          <w:kern w:val="0"/>
          <w:sz w:val="22"/>
          <w:szCs w:val="22"/>
          <w:lang w:val="en-US" w:eastAsia="de-DE"/>
          <w14:ligatures w14:val="none"/>
        </w:rPr>
        <w:t>Scattered boxplots comparing (A) patients’ experience and (B) satisfaction between VR and GI</w:t>
      </w:r>
      <w:r w:rsidR="00970924">
        <w:rPr>
          <w:rFonts w:ascii="Arial" w:eastAsia="Arial" w:hAnsi="Arial" w:cs="Arial"/>
          <w:color w:val="auto"/>
          <w:kern w:val="0"/>
          <w:sz w:val="22"/>
          <w:szCs w:val="22"/>
          <w:lang w:val="en-US" w:eastAsia="de-DE"/>
          <w14:ligatures w14:val="none"/>
        </w:rPr>
        <w:t>.</w:t>
      </w:r>
    </w:p>
    <w:p w14:paraId="5B2C2C2C" w14:textId="77777777" w:rsidR="00970924" w:rsidRPr="00970924" w:rsidRDefault="00970924" w:rsidP="00970924">
      <w:pPr>
        <w:rPr>
          <w:lang w:val="en-US"/>
        </w:rPr>
      </w:pPr>
    </w:p>
    <w:p w14:paraId="5535A4E0" w14:textId="06031878" w:rsidR="002156B1" w:rsidRDefault="002156B1" w:rsidP="002156B1">
      <w:pPr>
        <w:rPr>
          <w:lang w:val="en-US"/>
        </w:rPr>
      </w:pPr>
      <w:r w:rsidRPr="00FE55AD">
        <w:rPr>
          <w:b/>
          <w:bCs/>
          <w:noProof/>
        </w:rPr>
        <w:drawing>
          <wp:inline distT="0" distB="0" distL="0" distR="0" wp14:anchorId="3FCE7289" wp14:editId="6E0CBB6C">
            <wp:extent cx="5657936" cy="1741805"/>
            <wp:effectExtent l="0" t="0" r="6350" b="0"/>
            <wp:docPr id="1027" name="Grafik 1026" descr="Ein Bild, das Diagramm, Plan, Reihe, parallel enthält.&#10;&#10;Automatisch generierte Beschreibung">
              <a:extLst xmlns:a="http://schemas.openxmlformats.org/drawingml/2006/main">
                <a:ext uri="{FF2B5EF4-FFF2-40B4-BE49-F238E27FC236}">
                  <a16:creationId xmlns:a16="http://schemas.microsoft.com/office/drawing/2014/main" id="{F844BD70-22EB-8A1C-C0D4-9F411096280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Grafik 1026" descr="Ein Bild, das Diagramm, Plan, Reihe, parallel enthält.&#10;&#10;Automatisch generierte Beschreibung">
                      <a:extLst>
                        <a:ext uri="{FF2B5EF4-FFF2-40B4-BE49-F238E27FC236}">
                          <a16:creationId xmlns:a16="http://schemas.microsoft.com/office/drawing/2014/main" id="{F844BD70-22EB-8A1C-C0D4-9F411096280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8" r="2449"/>
                    <a:stretch/>
                  </pic:blipFill>
                  <pic:spPr bwMode="auto">
                    <a:xfrm>
                      <a:off x="0" y="0"/>
                      <a:ext cx="5805734" cy="17873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D033E9" w14:textId="77777777" w:rsidR="00970924" w:rsidRDefault="00970924" w:rsidP="002156B1">
      <w:pPr>
        <w:widowControl w:val="0"/>
        <w:spacing w:line="240" w:lineRule="auto"/>
        <w:rPr>
          <w:i/>
          <w:sz w:val="18"/>
          <w:szCs w:val="18"/>
          <w:lang w:val="en-US"/>
        </w:rPr>
      </w:pPr>
    </w:p>
    <w:p w14:paraId="60EEAEFA" w14:textId="1E3BD058" w:rsidR="002156B1" w:rsidRPr="002156B1" w:rsidRDefault="002156B1" w:rsidP="002156B1">
      <w:pPr>
        <w:widowControl w:val="0"/>
        <w:spacing w:line="240" w:lineRule="auto"/>
        <w:rPr>
          <w:iCs/>
          <w:sz w:val="18"/>
          <w:szCs w:val="18"/>
          <w:lang w:val="en-US"/>
        </w:rPr>
      </w:pPr>
      <w:r w:rsidRPr="002156B1">
        <w:rPr>
          <w:i/>
          <w:sz w:val="18"/>
          <w:szCs w:val="18"/>
          <w:lang w:val="en-US"/>
        </w:rPr>
        <w:t xml:space="preserve">Note. </w:t>
      </w:r>
      <w:r w:rsidRPr="002156B1">
        <w:rPr>
          <w:iCs/>
          <w:sz w:val="18"/>
          <w:szCs w:val="18"/>
          <w:lang w:val="en-US"/>
        </w:rPr>
        <w:t xml:space="preserve">Patients’ experience was measured with three VAS items (0 = not at all, 10 = very) and satisfaction with five ZUF-8 items. Mann-Whitney U test results between VR and GI are indicated by the bars above the plots (all p &gt; 0.05). </w:t>
      </w:r>
    </w:p>
    <w:p w14:paraId="687F7539" w14:textId="3FBB956C" w:rsidR="002156B1" w:rsidRPr="002156B1" w:rsidRDefault="002156B1" w:rsidP="002156B1">
      <w:pPr>
        <w:rPr>
          <w:lang w:val="en-US"/>
        </w:rPr>
      </w:pPr>
    </w:p>
    <w:p w14:paraId="3BBF4891" w14:textId="77777777" w:rsidR="00970924" w:rsidRDefault="00970924">
      <w:pPr>
        <w:spacing w:line="240" w:lineRule="auto"/>
        <w:rPr>
          <w:rFonts w:asciiTheme="minorHAnsi" w:eastAsiaTheme="majorEastAsia" w:hAnsiTheme="minorHAnsi" w:cstheme="majorBidi"/>
          <w:b/>
          <w:color w:val="000000"/>
          <w:kern w:val="2"/>
          <w:sz w:val="24"/>
          <w:szCs w:val="24"/>
          <w:lang w:val="en-US" w:eastAsia="en-US"/>
          <w14:ligatures w14:val="standardContextual"/>
        </w:rPr>
      </w:pPr>
      <w:r>
        <w:rPr>
          <w:b/>
          <w:color w:val="000000"/>
          <w:sz w:val="24"/>
          <w:szCs w:val="24"/>
          <w:lang w:val="en-US"/>
        </w:rPr>
        <w:br w:type="page"/>
      </w:r>
    </w:p>
    <w:p w14:paraId="1A6001BA" w14:textId="73DB6FFE" w:rsidR="00EB2452" w:rsidRPr="002156B1" w:rsidRDefault="00EB2452" w:rsidP="00EB2452">
      <w:pPr>
        <w:pStyle w:val="berschrift3"/>
        <w:rPr>
          <w:color w:val="000000"/>
          <w:lang w:val="en-US"/>
        </w:rPr>
      </w:pPr>
      <w:r w:rsidRPr="002156B1">
        <w:rPr>
          <w:b/>
          <w:color w:val="000000"/>
          <w:sz w:val="24"/>
          <w:szCs w:val="24"/>
          <w:lang w:val="en-US"/>
        </w:rPr>
        <w:lastRenderedPageBreak/>
        <w:t xml:space="preserve">Appendix </w:t>
      </w:r>
      <w:r w:rsidR="00970924">
        <w:rPr>
          <w:b/>
          <w:color w:val="000000"/>
          <w:sz w:val="24"/>
          <w:szCs w:val="24"/>
          <w:lang w:val="en-US"/>
        </w:rPr>
        <w:t>C</w:t>
      </w:r>
      <w:r w:rsidRPr="002156B1">
        <w:rPr>
          <w:b/>
          <w:color w:val="000000"/>
          <w:sz w:val="24"/>
          <w:szCs w:val="24"/>
          <w:lang w:val="en-US"/>
        </w:rPr>
        <w:t>: Associations between sociodemographic/clinical variables and feasibility outcomes by group.</w:t>
      </w:r>
    </w:p>
    <w:p w14:paraId="702F05B3" w14:textId="77777777" w:rsidR="00EB2452" w:rsidRPr="002156B1" w:rsidRDefault="00EB2452" w:rsidP="00EB2452">
      <w:pPr>
        <w:spacing w:line="360" w:lineRule="auto"/>
        <w:rPr>
          <w:lang w:val="en-US"/>
        </w:rPr>
      </w:pPr>
    </w:p>
    <w:tbl>
      <w:tblPr>
        <w:tblW w:w="904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545"/>
        <w:gridCol w:w="1125"/>
        <w:gridCol w:w="975"/>
        <w:gridCol w:w="1965"/>
        <w:gridCol w:w="1425"/>
        <w:gridCol w:w="2010"/>
      </w:tblGrid>
      <w:tr w:rsidR="00EB2452" w:rsidRPr="007C30F5" w14:paraId="64596CC5" w14:textId="77777777" w:rsidTr="00DA77FA">
        <w:trPr>
          <w:trHeight w:val="500"/>
        </w:trPr>
        <w:tc>
          <w:tcPr>
            <w:tcW w:w="9045" w:type="dxa"/>
            <w:gridSpan w:val="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FA88A8" w14:textId="59C1F712" w:rsidR="00EB2452" w:rsidRPr="002156B1" w:rsidRDefault="00EB2452" w:rsidP="00DA77FA">
            <w:pPr>
              <w:widowControl w:val="0"/>
              <w:spacing w:line="240" w:lineRule="auto"/>
              <w:rPr>
                <w:lang w:val="en-US"/>
              </w:rPr>
            </w:pPr>
            <w:r w:rsidRPr="002156B1">
              <w:rPr>
                <w:b/>
                <w:lang w:val="en-US"/>
              </w:rPr>
              <w:t xml:space="preserve">Table </w:t>
            </w:r>
            <w:r w:rsidR="00970924">
              <w:rPr>
                <w:b/>
                <w:lang w:val="en-US"/>
              </w:rPr>
              <w:t>C</w:t>
            </w:r>
            <w:r w:rsidRPr="002156B1">
              <w:rPr>
                <w:b/>
                <w:lang w:val="en-US"/>
              </w:rPr>
              <w:t>1.</w:t>
            </w:r>
            <w:r w:rsidRPr="002156B1">
              <w:rPr>
                <w:lang w:val="en-US"/>
              </w:rPr>
              <w:t xml:space="preserve"> Spearman correlations between sociodemographic/clinical variables and feasibility outcomes by group.</w:t>
            </w:r>
          </w:p>
        </w:tc>
      </w:tr>
      <w:tr w:rsidR="00EB2452" w14:paraId="00F60C14" w14:textId="77777777" w:rsidTr="00DA77FA">
        <w:trPr>
          <w:trHeight w:val="500"/>
        </w:trPr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AEB64E" w14:textId="77777777" w:rsidR="00EB2452" w:rsidRPr="002156B1" w:rsidRDefault="00EB2452" w:rsidP="00DA77FA">
            <w:pPr>
              <w:widowControl w:val="0"/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94A807" w14:textId="77777777" w:rsidR="00EB2452" w:rsidRPr="002156B1" w:rsidRDefault="00EB2452" w:rsidP="00DA77FA">
            <w:pPr>
              <w:widowControl w:val="0"/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294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FED848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VR</w:t>
            </w:r>
          </w:p>
        </w:tc>
        <w:tc>
          <w:tcPr>
            <w:tcW w:w="343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BBFD6E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GI</w:t>
            </w:r>
          </w:p>
        </w:tc>
      </w:tr>
      <w:tr w:rsidR="00EB2452" w14:paraId="1D4D428B" w14:textId="77777777" w:rsidTr="00DA77FA">
        <w:trPr>
          <w:trHeight w:val="740"/>
        </w:trPr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3A07B2" w14:textId="77777777" w:rsidR="00EB2452" w:rsidRDefault="00EB2452" w:rsidP="00DA77FA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4643DA" w14:textId="77777777" w:rsidR="00EB2452" w:rsidRDefault="00EB2452" w:rsidP="00DA77FA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9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A5C328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Age</w:t>
            </w:r>
          </w:p>
        </w:tc>
        <w:tc>
          <w:tcPr>
            <w:tcW w:w="19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3CC1E1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Education </w:t>
            </w:r>
            <w:proofErr w:type="spellStart"/>
            <w:r>
              <w:rPr>
                <w:sz w:val="18"/>
                <w:szCs w:val="18"/>
              </w:rPr>
              <w:t>years</w:t>
            </w:r>
            <w:proofErr w:type="spellEnd"/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E6A13D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Age</w:t>
            </w:r>
          </w:p>
        </w:tc>
        <w:tc>
          <w:tcPr>
            <w:tcW w:w="2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C48C75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Education </w:t>
            </w:r>
            <w:proofErr w:type="spellStart"/>
            <w:r>
              <w:rPr>
                <w:sz w:val="18"/>
                <w:szCs w:val="18"/>
              </w:rPr>
              <w:t>years</w:t>
            </w:r>
            <w:proofErr w:type="spellEnd"/>
          </w:p>
        </w:tc>
      </w:tr>
      <w:tr w:rsidR="00EB2452" w14:paraId="3537B036" w14:textId="77777777" w:rsidTr="00DA77FA">
        <w:trPr>
          <w:trHeight w:val="500"/>
        </w:trPr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E8066" w14:textId="77777777" w:rsidR="00EB2452" w:rsidRDefault="00EB2452" w:rsidP="00DA77FA">
            <w:pPr>
              <w:widowControl w:val="0"/>
              <w:spacing w:line="240" w:lineRule="auto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Satisfaction</w:t>
            </w:r>
            <w:proofErr w:type="spellEnd"/>
          </w:p>
        </w:tc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90A1D8" w14:textId="77777777" w:rsidR="00EB2452" w:rsidRDefault="00EB2452" w:rsidP="00DA77FA">
            <w:pPr>
              <w:widowControl w:val="0"/>
              <w:spacing w:line="240" w:lineRule="auto"/>
              <w:rPr>
                <w:i/>
                <w:sz w:val="18"/>
                <w:szCs w:val="18"/>
                <w:vertAlign w:val="subscript"/>
              </w:rPr>
            </w:pPr>
            <w:proofErr w:type="spellStart"/>
            <w:r>
              <w:rPr>
                <w:i/>
                <w:sz w:val="18"/>
                <w:szCs w:val="18"/>
              </w:rPr>
              <w:t>r</w:t>
            </w:r>
            <w:r>
              <w:rPr>
                <w:i/>
                <w:sz w:val="18"/>
                <w:szCs w:val="18"/>
                <w:vertAlign w:val="subscript"/>
              </w:rPr>
              <w:t>S</w:t>
            </w:r>
            <w:proofErr w:type="spellEnd"/>
          </w:p>
        </w:tc>
        <w:tc>
          <w:tcPr>
            <w:tcW w:w="9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9DBEAC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-0.319</w:t>
            </w:r>
          </w:p>
        </w:tc>
        <w:tc>
          <w:tcPr>
            <w:tcW w:w="19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A8B934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-0.271</w:t>
            </w: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D5EF4F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-0.159</w:t>
            </w:r>
          </w:p>
        </w:tc>
        <w:tc>
          <w:tcPr>
            <w:tcW w:w="2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4A875C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-0.565</w:t>
            </w:r>
          </w:p>
        </w:tc>
      </w:tr>
      <w:tr w:rsidR="00EB2452" w14:paraId="101E8B83" w14:textId="77777777" w:rsidTr="00DA77FA">
        <w:trPr>
          <w:trHeight w:val="500"/>
        </w:trPr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6FCEA6" w14:textId="77777777" w:rsidR="00EB2452" w:rsidRDefault="00EB2452" w:rsidP="00DA77FA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5797A3" w14:textId="77777777" w:rsidR="00EB2452" w:rsidRDefault="00EB2452" w:rsidP="00DA77FA">
            <w:pPr>
              <w:widowControl w:val="0"/>
              <w:spacing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</w:t>
            </w:r>
            <w:r>
              <w:rPr>
                <w:i/>
                <w:sz w:val="18"/>
                <w:szCs w:val="18"/>
              </w:rPr>
              <w:br/>
              <w:t xml:space="preserve">FDR </w:t>
            </w:r>
            <w:proofErr w:type="spellStart"/>
            <w:r>
              <w:rPr>
                <w:i/>
                <w:sz w:val="18"/>
                <w:szCs w:val="18"/>
              </w:rPr>
              <w:t>adj.</w:t>
            </w:r>
            <w:proofErr w:type="spellEnd"/>
            <w:r>
              <w:rPr>
                <w:i/>
                <w:sz w:val="18"/>
                <w:szCs w:val="18"/>
              </w:rPr>
              <w:t xml:space="preserve"> p</w:t>
            </w:r>
          </w:p>
        </w:tc>
        <w:tc>
          <w:tcPr>
            <w:tcW w:w="9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61202D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0.159</w:t>
            </w:r>
            <w:r>
              <w:rPr>
                <w:sz w:val="18"/>
                <w:szCs w:val="18"/>
              </w:rPr>
              <w:br/>
              <w:t>0.413</w:t>
            </w:r>
          </w:p>
        </w:tc>
        <w:tc>
          <w:tcPr>
            <w:tcW w:w="19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1C67FD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0.235</w:t>
            </w:r>
            <w:r>
              <w:rPr>
                <w:sz w:val="18"/>
                <w:szCs w:val="18"/>
              </w:rPr>
              <w:br/>
              <w:t>0.522</w:t>
            </w: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CE48AC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0.529</w:t>
            </w:r>
            <w:r>
              <w:rPr>
                <w:sz w:val="18"/>
                <w:szCs w:val="18"/>
              </w:rPr>
              <w:br/>
              <w:t>0.661</w:t>
            </w:r>
          </w:p>
        </w:tc>
        <w:tc>
          <w:tcPr>
            <w:tcW w:w="2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C6E0AE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0.015</w:t>
            </w:r>
          </w:p>
          <w:p w14:paraId="50A61FCB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0.147</w:t>
            </w:r>
          </w:p>
        </w:tc>
      </w:tr>
      <w:tr w:rsidR="00EB2452" w14:paraId="58FB1AB7" w14:textId="77777777" w:rsidTr="00DA77FA">
        <w:trPr>
          <w:trHeight w:val="500"/>
        </w:trPr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ACF1E" w14:textId="77777777" w:rsidR="00EB2452" w:rsidRDefault="00EB2452" w:rsidP="00DA77FA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Immersion</w:t>
            </w:r>
          </w:p>
        </w:tc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48AA62" w14:textId="77777777" w:rsidR="00EB2452" w:rsidRDefault="00EB2452" w:rsidP="00DA77FA">
            <w:pPr>
              <w:widowControl w:val="0"/>
              <w:spacing w:line="240" w:lineRule="auto"/>
              <w:rPr>
                <w:i/>
                <w:sz w:val="18"/>
                <w:szCs w:val="18"/>
                <w:vertAlign w:val="subscript"/>
              </w:rPr>
            </w:pPr>
            <w:proofErr w:type="spellStart"/>
            <w:r>
              <w:rPr>
                <w:i/>
                <w:sz w:val="18"/>
                <w:szCs w:val="18"/>
              </w:rPr>
              <w:t>r</w:t>
            </w:r>
            <w:r>
              <w:rPr>
                <w:i/>
                <w:sz w:val="18"/>
                <w:szCs w:val="18"/>
                <w:vertAlign w:val="subscript"/>
              </w:rPr>
              <w:t>S</w:t>
            </w:r>
            <w:proofErr w:type="spellEnd"/>
          </w:p>
        </w:tc>
        <w:tc>
          <w:tcPr>
            <w:tcW w:w="9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BD4E71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-0.208</w:t>
            </w:r>
          </w:p>
        </w:tc>
        <w:tc>
          <w:tcPr>
            <w:tcW w:w="19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76FA8E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-0.315</w:t>
            </w: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76C13A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0.029</w:t>
            </w:r>
          </w:p>
        </w:tc>
        <w:tc>
          <w:tcPr>
            <w:tcW w:w="2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DF84EB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-0.193</w:t>
            </w:r>
          </w:p>
        </w:tc>
      </w:tr>
      <w:tr w:rsidR="00EB2452" w14:paraId="4707A745" w14:textId="77777777" w:rsidTr="00DA77FA">
        <w:trPr>
          <w:trHeight w:val="500"/>
        </w:trPr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3CB52C" w14:textId="77777777" w:rsidR="00EB2452" w:rsidRDefault="00EB2452" w:rsidP="00DA77FA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FF38E5" w14:textId="77777777" w:rsidR="00EB2452" w:rsidRDefault="00EB2452" w:rsidP="00DA77FA">
            <w:pPr>
              <w:widowControl w:val="0"/>
              <w:spacing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</w:t>
            </w:r>
            <w:r>
              <w:rPr>
                <w:i/>
                <w:sz w:val="18"/>
                <w:szCs w:val="18"/>
              </w:rPr>
              <w:br/>
              <w:t xml:space="preserve">FDR </w:t>
            </w:r>
            <w:proofErr w:type="spellStart"/>
            <w:r>
              <w:rPr>
                <w:i/>
                <w:sz w:val="18"/>
                <w:szCs w:val="18"/>
              </w:rPr>
              <w:t>adj.</w:t>
            </w:r>
            <w:proofErr w:type="spellEnd"/>
            <w:r>
              <w:rPr>
                <w:i/>
                <w:sz w:val="18"/>
                <w:szCs w:val="18"/>
              </w:rPr>
              <w:t xml:space="preserve"> p</w:t>
            </w:r>
          </w:p>
        </w:tc>
        <w:tc>
          <w:tcPr>
            <w:tcW w:w="9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366FDA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0.365</w:t>
            </w:r>
          </w:p>
          <w:p w14:paraId="046DBCB1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0.562</w:t>
            </w:r>
          </w:p>
        </w:tc>
        <w:tc>
          <w:tcPr>
            <w:tcW w:w="19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EC7226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0.165</w:t>
            </w:r>
          </w:p>
          <w:p w14:paraId="09E3D6DA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0.413</w:t>
            </w: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B621C5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0.909</w:t>
            </w:r>
          </w:p>
          <w:p w14:paraId="5A3A46DD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0.957</w:t>
            </w:r>
          </w:p>
        </w:tc>
        <w:tc>
          <w:tcPr>
            <w:tcW w:w="2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BD68A3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0.442</w:t>
            </w:r>
          </w:p>
          <w:p w14:paraId="6563F700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0.589</w:t>
            </w:r>
          </w:p>
        </w:tc>
      </w:tr>
      <w:tr w:rsidR="00EB2452" w14:paraId="000DE721" w14:textId="77777777" w:rsidTr="00DA77FA">
        <w:trPr>
          <w:trHeight w:val="500"/>
        </w:trPr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A8EDF7" w14:textId="77777777" w:rsidR="00EB2452" w:rsidRDefault="00EB2452" w:rsidP="00DA77FA">
            <w:pPr>
              <w:widowControl w:val="0"/>
              <w:spacing w:line="240" w:lineRule="auto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Helpfulness</w:t>
            </w:r>
            <w:proofErr w:type="spellEnd"/>
          </w:p>
        </w:tc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BDE5C9" w14:textId="77777777" w:rsidR="00EB2452" w:rsidRDefault="00EB2452" w:rsidP="00DA77FA">
            <w:pPr>
              <w:widowControl w:val="0"/>
              <w:spacing w:line="240" w:lineRule="auto"/>
              <w:rPr>
                <w:i/>
                <w:sz w:val="18"/>
                <w:szCs w:val="18"/>
                <w:vertAlign w:val="subscript"/>
              </w:rPr>
            </w:pPr>
            <w:proofErr w:type="spellStart"/>
            <w:r>
              <w:rPr>
                <w:i/>
                <w:sz w:val="18"/>
                <w:szCs w:val="18"/>
              </w:rPr>
              <w:t>r</w:t>
            </w:r>
            <w:r>
              <w:rPr>
                <w:i/>
                <w:sz w:val="18"/>
                <w:szCs w:val="18"/>
                <w:vertAlign w:val="subscript"/>
              </w:rPr>
              <w:t>S</w:t>
            </w:r>
            <w:proofErr w:type="spellEnd"/>
          </w:p>
        </w:tc>
        <w:tc>
          <w:tcPr>
            <w:tcW w:w="9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252DAF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-0.496</w:t>
            </w:r>
          </w:p>
        </w:tc>
        <w:tc>
          <w:tcPr>
            <w:tcW w:w="19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564800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-0.212</w:t>
            </w: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14EF09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0.232</w:t>
            </w:r>
          </w:p>
        </w:tc>
        <w:tc>
          <w:tcPr>
            <w:tcW w:w="2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22E73D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-0.383</w:t>
            </w:r>
          </w:p>
        </w:tc>
      </w:tr>
      <w:tr w:rsidR="00EB2452" w14:paraId="4857FE20" w14:textId="77777777" w:rsidTr="00DA77FA">
        <w:trPr>
          <w:trHeight w:val="500"/>
        </w:trPr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6899E8" w14:textId="77777777" w:rsidR="00EB2452" w:rsidRDefault="00EB2452" w:rsidP="00DA77FA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E5269C" w14:textId="77777777" w:rsidR="00EB2452" w:rsidRDefault="00EB2452" w:rsidP="00DA77FA">
            <w:pPr>
              <w:widowControl w:val="0"/>
              <w:spacing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</w:t>
            </w:r>
          </w:p>
          <w:p w14:paraId="6D07012A" w14:textId="77777777" w:rsidR="00EB2452" w:rsidRDefault="00EB2452" w:rsidP="00DA77FA">
            <w:pPr>
              <w:widowControl w:val="0"/>
              <w:spacing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FDR </w:t>
            </w:r>
            <w:proofErr w:type="spellStart"/>
            <w:r>
              <w:rPr>
                <w:i/>
                <w:sz w:val="18"/>
                <w:szCs w:val="18"/>
              </w:rPr>
              <w:t>adj.</w:t>
            </w:r>
            <w:proofErr w:type="spellEnd"/>
            <w:r>
              <w:rPr>
                <w:i/>
                <w:sz w:val="18"/>
                <w:szCs w:val="18"/>
              </w:rPr>
              <w:t xml:space="preserve"> p</w:t>
            </w:r>
          </w:p>
        </w:tc>
        <w:tc>
          <w:tcPr>
            <w:tcW w:w="9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C4A7F0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0.022</w:t>
            </w:r>
          </w:p>
          <w:p w14:paraId="536B6972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0.147</w:t>
            </w:r>
          </w:p>
        </w:tc>
        <w:tc>
          <w:tcPr>
            <w:tcW w:w="19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B90A49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0.356</w:t>
            </w:r>
          </w:p>
          <w:p w14:paraId="07CC847D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0.562</w:t>
            </w: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036D73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0.354</w:t>
            </w:r>
          </w:p>
          <w:p w14:paraId="3A8ABDE7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0.562</w:t>
            </w:r>
          </w:p>
        </w:tc>
        <w:tc>
          <w:tcPr>
            <w:tcW w:w="2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A41AAF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0.116</w:t>
            </w:r>
          </w:p>
          <w:p w14:paraId="6DA0AE9F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0.413</w:t>
            </w:r>
          </w:p>
        </w:tc>
      </w:tr>
      <w:tr w:rsidR="00EB2452" w14:paraId="26243DF9" w14:textId="77777777" w:rsidTr="00DA77FA">
        <w:trPr>
          <w:trHeight w:val="740"/>
        </w:trPr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BCEEE8" w14:textId="77777777" w:rsidR="00EB2452" w:rsidRDefault="00EB2452" w:rsidP="00DA77FA">
            <w:pPr>
              <w:widowControl w:val="0"/>
              <w:spacing w:line="240" w:lineRule="auto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Connectedness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nature</w:t>
            </w:r>
            <w:proofErr w:type="spellEnd"/>
          </w:p>
        </w:tc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263FF4" w14:textId="77777777" w:rsidR="00EB2452" w:rsidRDefault="00EB2452" w:rsidP="00DA77FA">
            <w:pPr>
              <w:widowControl w:val="0"/>
              <w:spacing w:line="240" w:lineRule="auto"/>
              <w:rPr>
                <w:i/>
                <w:sz w:val="18"/>
                <w:szCs w:val="18"/>
                <w:vertAlign w:val="subscript"/>
              </w:rPr>
            </w:pPr>
            <w:proofErr w:type="spellStart"/>
            <w:r>
              <w:rPr>
                <w:i/>
                <w:sz w:val="18"/>
                <w:szCs w:val="18"/>
              </w:rPr>
              <w:t>r</w:t>
            </w:r>
            <w:r>
              <w:rPr>
                <w:i/>
                <w:sz w:val="18"/>
                <w:szCs w:val="18"/>
                <w:vertAlign w:val="subscript"/>
              </w:rPr>
              <w:t>S</w:t>
            </w:r>
            <w:proofErr w:type="spellEnd"/>
          </w:p>
        </w:tc>
        <w:tc>
          <w:tcPr>
            <w:tcW w:w="9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704F47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-0.132</w:t>
            </w:r>
          </w:p>
        </w:tc>
        <w:tc>
          <w:tcPr>
            <w:tcW w:w="19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9E3640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-0.545</w:t>
            </w: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941ED3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-0.012</w:t>
            </w:r>
          </w:p>
        </w:tc>
        <w:tc>
          <w:tcPr>
            <w:tcW w:w="2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6F5BDF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-0.345</w:t>
            </w:r>
          </w:p>
        </w:tc>
      </w:tr>
      <w:tr w:rsidR="00EB2452" w14:paraId="480492DF" w14:textId="77777777" w:rsidTr="00DA77FA">
        <w:trPr>
          <w:trHeight w:val="500"/>
        </w:trPr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6A49A1" w14:textId="77777777" w:rsidR="00EB2452" w:rsidRDefault="00EB2452" w:rsidP="00DA77FA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978CF7" w14:textId="77777777" w:rsidR="00EB2452" w:rsidRDefault="00EB2452" w:rsidP="00DA77FA">
            <w:pPr>
              <w:widowControl w:val="0"/>
              <w:spacing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</w:t>
            </w:r>
          </w:p>
          <w:p w14:paraId="0807B3A7" w14:textId="77777777" w:rsidR="00EB2452" w:rsidRDefault="00EB2452" w:rsidP="00DA77FA">
            <w:pPr>
              <w:widowControl w:val="0"/>
              <w:spacing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FDR </w:t>
            </w:r>
            <w:proofErr w:type="spellStart"/>
            <w:r>
              <w:rPr>
                <w:i/>
                <w:sz w:val="18"/>
                <w:szCs w:val="18"/>
              </w:rPr>
              <w:t>adj.</w:t>
            </w:r>
            <w:proofErr w:type="spellEnd"/>
            <w:r>
              <w:rPr>
                <w:i/>
                <w:sz w:val="18"/>
                <w:szCs w:val="18"/>
              </w:rPr>
              <w:t xml:space="preserve"> p</w:t>
            </w:r>
          </w:p>
        </w:tc>
        <w:tc>
          <w:tcPr>
            <w:tcW w:w="9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83D1EE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0.568</w:t>
            </w:r>
          </w:p>
          <w:p w14:paraId="1E195D26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0.668</w:t>
            </w:r>
          </w:p>
        </w:tc>
        <w:tc>
          <w:tcPr>
            <w:tcW w:w="19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172B6F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0.011</w:t>
            </w:r>
          </w:p>
          <w:p w14:paraId="69EA16BE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0.147</w:t>
            </w: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77538F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0.962</w:t>
            </w:r>
          </w:p>
          <w:p w14:paraId="00CD7B4E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0.962</w:t>
            </w:r>
          </w:p>
        </w:tc>
        <w:tc>
          <w:tcPr>
            <w:tcW w:w="2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001775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0.161</w:t>
            </w:r>
          </w:p>
          <w:p w14:paraId="2C90BF38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0.413</w:t>
            </w:r>
          </w:p>
        </w:tc>
      </w:tr>
      <w:tr w:rsidR="00EB2452" w14:paraId="37AE4557" w14:textId="77777777" w:rsidTr="00DA77FA">
        <w:trPr>
          <w:trHeight w:val="500"/>
        </w:trPr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835272" w14:textId="77777777" w:rsidR="00EB2452" w:rsidRDefault="00EB2452" w:rsidP="00DA77FA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Motion </w:t>
            </w:r>
            <w:proofErr w:type="spellStart"/>
            <w:r>
              <w:rPr>
                <w:sz w:val="18"/>
                <w:szCs w:val="18"/>
              </w:rPr>
              <w:t>sickness</w:t>
            </w:r>
            <w:proofErr w:type="spellEnd"/>
          </w:p>
        </w:tc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FECCA9" w14:textId="77777777" w:rsidR="00EB2452" w:rsidRDefault="00EB2452" w:rsidP="00DA77FA">
            <w:pPr>
              <w:widowControl w:val="0"/>
              <w:spacing w:line="240" w:lineRule="auto"/>
              <w:rPr>
                <w:i/>
                <w:sz w:val="18"/>
                <w:szCs w:val="18"/>
                <w:vertAlign w:val="subscript"/>
              </w:rPr>
            </w:pPr>
            <w:proofErr w:type="spellStart"/>
            <w:r>
              <w:rPr>
                <w:i/>
                <w:sz w:val="18"/>
                <w:szCs w:val="18"/>
              </w:rPr>
              <w:t>r</w:t>
            </w:r>
            <w:r>
              <w:rPr>
                <w:i/>
                <w:sz w:val="18"/>
                <w:szCs w:val="18"/>
                <w:vertAlign w:val="subscript"/>
              </w:rPr>
              <w:t>S</w:t>
            </w:r>
            <w:proofErr w:type="spellEnd"/>
          </w:p>
        </w:tc>
        <w:tc>
          <w:tcPr>
            <w:tcW w:w="9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FE42F0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0.247</w:t>
            </w:r>
          </w:p>
        </w:tc>
        <w:tc>
          <w:tcPr>
            <w:tcW w:w="19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5ADF54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0.053</w:t>
            </w: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369A51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CAF88E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EB2452" w14:paraId="703D5742" w14:textId="77777777" w:rsidTr="00DA77FA">
        <w:trPr>
          <w:trHeight w:val="500"/>
        </w:trPr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A6E7B5" w14:textId="77777777" w:rsidR="00EB2452" w:rsidRDefault="00EB2452" w:rsidP="00DA77FA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13E113" w14:textId="77777777" w:rsidR="00EB2452" w:rsidRDefault="00EB2452" w:rsidP="00DA77FA">
            <w:pPr>
              <w:widowControl w:val="0"/>
              <w:spacing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</w:t>
            </w:r>
          </w:p>
          <w:p w14:paraId="06AE52F9" w14:textId="77777777" w:rsidR="00EB2452" w:rsidRDefault="00EB2452" w:rsidP="00DA77FA">
            <w:pPr>
              <w:widowControl w:val="0"/>
              <w:spacing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FDR </w:t>
            </w:r>
            <w:proofErr w:type="spellStart"/>
            <w:r>
              <w:rPr>
                <w:i/>
                <w:sz w:val="18"/>
                <w:szCs w:val="18"/>
              </w:rPr>
              <w:t>adj.</w:t>
            </w:r>
            <w:proofErr w:type="spellEnd"/>
            <w:r>
              <w:rPr>
                <w:i/>
                <w:sz w:val="18"/>
                <w:szCs w:val="18"/>
              </w:rPr>
              <w:t xml:space="preserve"> p</w:t>
            </w:r>
          </w:p>
        </w:tc>
        <w:tc>
          <w:tcPr>
            <w:tcW w:w="9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B1CF5B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0.280</w:t>
            </w:r>
          </w:p>
          <w:p w14:paraId="086CB90B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0.560</w:t>
            </w:r>
          </w:p>
        </w:tc>
        <w:tc>
          <w:tcPr>
            <w:tcW w:w="19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038C73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0.818</w:t>
            </w:r>
          </w:p>
          <w:p w14:paraId="792FED1E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0.909</w:t>
            </w: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A893D5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3C16A3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EB2452" w14:paraId="4B2E684B" w14:textId="77777777" w:rsidTr="00DA77FA">
        <w:trPr>
          <w:trHeight w:val="500"/>
        </w:trPr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497C54" w14:textId="77777777" w:rsidR="00EB2452" w:rsidRDefault="00EB2452" w:rsidP="00DA77FA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IPQ </w:t>
            </w:r>
            <w:proofErr w:type="spellStart"/>
            <w:r>
              <w:rPr>
                <w:sz w:val="18"/>
                <w:szCs w:val="18"/>
              </w:rPr>
              <w:t>mean</w:t>
            </w:r>
            <w:proofErr w:type="spellEnd"/>
          </w:p>
        </w:tc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339E60" w14:textId="77777777" w:rsidR="00EB2452" w:rsidRDefault="00EB2452" w:rsidP="00DA77FA">
            <w:pPr>
              <w:widowControl w:val="0"/>
              <w:spacing w:line="240" w:lineRule="auto"/>
              <w:rPr>
                <w:i/>
                <w:sz w:val="18"/>
                <w:szCs w:val="18"/>
                <w:vertAlign w:val="subscript"/>
              </w:rPr>
            </w:pPr>
            <w:proofErr w:type="spellStart"/>
            <w:r>
              <w:rPr>
                <w:i/>
                <w:sz w:val="18"/>
                <w:szCs w:val="18"/>
              </w:rPr>
              <w:t>r</w:t>
            </w:r>
            <w:r>
              <w:rPr>
                <w:i/>
                <w:sz w:val="18"/>
                <w:szCs w:val="18"/>
                <w:vertAlign w:val="subscript"/>
              </w:rPr>
              <w:t>S</w:t>
            </w:r>
            <w:proofErr w:type="spellEnd"/>
          </w:p>
        </w:tc>
        <w:tc>
          <w:tcPr>
            <w:tcW w:w="9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4F8618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-0.186</w:t>
            </w:r>
          </w:p>
        </w:tc>
        <w:tc>
          <w:tcPr>
            <w:tcW w:w="19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D8098F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-0.394</w:t>
            </w: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F36752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CFB3B8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EB2452" w14:paraId="5A2CB06B" w14:textId="77777777" w:rsidTr="00DA77FA">
        <w:trPr>
          <w:trHeight w:val="500"/>
        </w:trPr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3E5E7" w14:textId="77777777" w:rsidR="00EB2452" w:rsidRDefault="00EB2452" w:rsidP="00DA77FA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77B4E5" w14:textId="77777777" w:rsidR="00EB2452" w:rsidRDefault="00EB2452" w:rsidP="00DA77FA">
            <w:pPr>
              <w:widowControl w:val="0"/>
              <w:spacing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</w:t>
            </w:r>
          </w:p>
          <w:p w14:paraId="30639733" w14:textId="77777777" w:rsidR="00EB2452" w:rsidRDefault="00EB2452" w:rsidP="00DA77FA">
            <w:pPr>
              <w:widowControl w:val="0"/>
              <w:spacing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FDR </w:t>
            </w:r>
            <w:proofErr w:type="spellStart"/>
            <w:r>
              <w:rPr>
                <w:i/>
                <w:sz w:val="18"/>
                <w:szCs w:val="18"/>
              </w:rPr>
              <w:t>adj.</w:t>
            </w:r>
            <w:proofErr w:type="spellEnd"/>
            <w:r>
              <w:rPr>
                <w:i/>
                <w:sz w:val="18"/>
                <w:szCs w:val="18"/>
              </w:rPr>
              <w:t xml:space="preserve"> p</w:t>
            </w:r>
          </w:p>
        </w:tc>
        <w:tc>
          <w:tcPr>
            <w:tcW w:w="9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AC497A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0.419</w:t>
            </w:r>
          </w:p>
          <w:p w14:paraId="278BD83D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0.589</w:t>
            </w:r>
          </w:p>
        </w:tc>
        <w:tc>
          <w:tcPr>
            <w:tcW w:w="19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F36D02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0.077</w:t>
            </w:r>
          </w:p>
          <w:p w14:paraId="27A9BF31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0.385</w:t>
            </w: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188FFF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58F144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EB2452" w:rsidRPr="007C30F5" w14:paraId="59BF7BB6" w14:textId="77777777" w:rsidTr="00DA77FA">
        <w:trPr>
          <w:trHeight w:val="500"/>
        </w:trPr>
        <w:tc>
          <w:tcPr>
            <w:tcW w:w="9045" w:type="dxa"/>
            <w:gridSpan w:val="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78D63A" w14:textId="77777777" w:rsidR="00EB2452" w:rsidRPr="002156B1" w:rsidRDefault="00EB2452" w:rsidP="00DA77FA">
            <w:pPr>
              <w:widowControl w:val="0"/>
              <w:spacing w:line="240" w:lineRule="auto"/>
              <w:rPr>
                <w:sz w:val="18"/>
                <w:szCs w:val="18"/>
                <w:lang w:val="en-US"/>
              </w:rPr>
            </w:pPr>
            <w:r w:rsidRPr="002156B1">
              <w:rPr>
                <w:i/>
                <w:sz w:val="18"/>
                <w:szCs w:val="18"/>
                <w:lang w:val="en-US"/>
              </w:rPr>
              <w:t xml:space="preserve">Note. </w:t>
            </w:r>
            <w:r w:rsidRPr="002156B1">
              <w:rPr>
                <w:sz w:val="18"/>
                <w:szCs w:val="18"/>
                <w:lang w:val="en-US"/>
              </w:rPr>
              <w:t xml:space="preserve">FDR </w:t>
            </w:r>
            <w:proofErr w:type="spellStart"/>
            <w:r w:rsidRPr="002156B1">
              <w:rPr>
                <w:sz w:val="18"/>
                <w:szCs w:val="18"/>
                <w:lang w:val="en-US"/>
              </w:rPr>
              <w:t>Benjamini</w:t>
            </w:r>
            <w:proofErr w:type="spellEnd"/>
            <w:r w:rsidRPr="002156B1">
              <w:rPr>
                <w:sz w:val="18"/>
                <w:szCs w:val="18"/>
                <w:lang w:val="en-US"/>
              </w:rPr>
              <w:t>-Hochberg correction of p-values was conducted for 20 correlational analyses.</w:t>
            </w:r>
          </w:p>
        </w:tc>
      </w:tr>
    </w:tbl>
    <w:p w14:paraId="21F9CCB6" w14:textId="77777777" w:rsidR="00EB2452" w:rsidRPr="002156B1" w:rsidRDefault="00EB2452" w:rsidP="00EB2452">
      <w:pPr>
        <w:spacing w:line="360" w:lineRule="auto"/>
        <w:rPr>
          <w:lang w:val="en-US"/>
        </w:rPr>
      </w:pPr>
      <w:r w:rsidRPr="002156B1">
        <w:rPr>
          <w:lang w:val="en-US"/>
        </w:rPr>
        <w:br w:type="page"/>
      </w:r>
    </w:p>
    <w:p w14:paraId="072F228F" w14:textId="77777777" w:rsidR="00EB2452" w:rsidRPr="002156B1" w:rsidRDefault="00EB2452" w:rsidP="00EB2452">
      <w:pPr>
        <w:spacing w:line="360" w:lineRule="auto"/>
        <w:rPr>
          <w:lang w:val="en-US"/>
        </w:rPr>
      </w:pPr>
    </w:p>
    <w:tbl>
      <w:tblPr>
        <w:tblW w:w="907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170"/>
        <w:gridCol w:w="1080"/>
        <w:gridCol w:w="1170"/>
        <w:gridCol w:w="1125"/>
        <w:gridCol w:w="1155"/>
        <w:gridCol w:w="1500"/>
        <w:gridCol w:w="960"/>
        <w:gridCol w:w="915"/>
      </w:tblGrid>
      <w:tr w:rsidR="00EB2452" w:rsidRPr="007C30F5" w14:paraId="56BB484D" w14:textId="77777777" w:rsidTr="00DA77FA">
        <w:trPr>
          <w:trHeight w:val="500"/>
        </w:trPr>
        <w:tc>
          <w:tcPr>
            <w:tcW w:w="9075" w:type="dxa"/>
            <w:gridSpan w:val="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4D8385" w14:textId="3465C374" w:rsidR="00EB2452" w:rsidRPr="002156B1" w:rsidRDefault="00EB2452" w:rsidP="00DA77FA">
            <w:pPr>
              <w:spacing w:line="360" w:lineRule="auto"/>
              <w:rPr>
                <w:lang w:val="en-US"/>
              </w:rPr>
            </w:pPr>
            <w:r w:rsidRPr="002156B1">
              <w:rPr>
                <w:b/>
                <w:lang w:val="en-US"/>
              </w:rPr>
              <w:t xml:space="preserve">Table </w:t>
            </w:r>
            <w:r w:rsidR="00970924">
              <w:rPr>
                <w:b/>
                <w:lang w:val="en-US"/>
              </w:rPr>
              <w:t>C</w:t>
            </w:r>
            <w:r w:rsidRPr="002156B1">
              <w:rPr>
                <w:b/>
                <w:lang w:val="en-US"/>
              </w:rPr>
              <w:t xml:space="preserve">2. </w:t>
            </w:r>
            <w:r w:rsidRPr="002156B1">
              <w:rPr>
                <w:lang w:val="en-US"/>
              </w:rPr>
              <w:t>Mann-Whitney U-tests for comparing feasibility outcomes in sociodemographic/ clinical variables by group.</w:t>
            </w:r>
          </w:p>
        </w:tc>
      </w:tr>
      <w:tr w:rsidR="00EB2452" w14:paraId="25F57ED0" w14:textId="77777777" w:rsidTr="00DA77FA">
        <w:trPr>
          <w:trHeight w:val="500"/>
        </w:trPr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D19AA5" w14:textId="77777777" w:rsidR="00EB2452" w:rsidRPr="002156B1" w:rsidRDefault="00EB2452" w:rsidP="00DA77FA">
            <w:pPr>
              <w:spacing w:line="36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10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26A2A1" w14:textId="77777777" w:rsidR="00EB2452" w:rsidRPr="002156B1" w:rsidRDefault="00EB2452" w:rsidP="00DA77FA">
            <w:pPr>
              <w:spacing w:line="36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6825" w:type="dxa"/>
            <w:gridSpan w:val="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39C98A" w14:textId="77777777" w:rsidR="00EB2452" w:rsidRDefault="00EB2452" w:rsidP="00DA77FA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VR</w:t>
            </w:r>
          </w:p>
        </w:tc>
      </w:tr>
      <w:tr w:rsidR="00EB2452" w14:paraId="4F06E960" w14:textId="77777777" w:rsidTr="00DA77FA">
        <w:trPr>
          <w:trHeight w:val="740"/>
        </w:trPr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0EB692" w14:textId="77777777" w:rsidR="00EB2452" w:rsidRDefault="00EB2452" w:rsidP="00DA77FA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0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7EE40C" w14:textId="77777777" w:rsidR="00EB2452" w:rsidRDefault="00EB2452" w:rsidP="00DA77FA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FF4E24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Satisfaction</w:t>
            </w:r>
            <w:proofErr w:type="spellEnd"/>
          </w:p>
        </w:tc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65943D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Immersion</w:t>
            </w:r>
          </w:p>
        </w:tc>
        <w:tc>
          <w:tcPr>
            <w:tcW w:w="11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F4EE34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Helpfulness</w:t>
            </w:r>
            <w:proofErr w:type="spellEnd"/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633F72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Connectedness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nature</w:t>
            </w:r>
            <w:proofErr w:type="spellEnd"/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85CA50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Motion </w:t>
            </w:r>
            <w:proofErr w:type="spellStart"/>
            <w:r>
              <w:rPr>
                <w:sz w:val="18"/>
                <w:szCs w:val="18"/>
              </w:rPr>
              <w:t>sickness</w:t>
            </w:r>
            <w:proofErr w:type="spellEnd"/>
          </w:p>
        </w:tc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AF26FF" w14:textId="77777777" w:rsidR="00EB2452" w:rsidRDefault="00EB2452" w:rsidP="00DA77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IPQ </w:t>
            </w:r>
            <w:proofErr w:type="spellStart"/>
            <w:r>
              <w:rPr>
                <w:sz w:val="18"/>
                <w:szCs w:val="18"/>
              </w:rPr>
              <w:t>mean</w:t>
            </w:r>
            <w:proofErr w:type="spellEnd"/>
          </w:p>
          <w:p w14:paraId="3577C680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EB2452" w14:paraId="29A259D2" w14:textId="77777777" w:rsidTr="00DA77FA">
        <w:trPr>
          <w:trHeight w:val="500"/>
        </w:trPr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33EFA6" w14:textId="77777777" w:rsidR="00EB2452" w:rsidRDefault="00EB2452" w:rsidP="00DA77FA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Gender</w:t>
            </w:r>
          </w:p>
        </w:tc>
        <w:tc>
          <w:tcPr>
            <w:tcW w:w="10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7DA318" w14:textId="77777777" w:rsidR="00EB2452" w:rsidRDefault="00EB2452" w:rsidP="00DA77FA">
            <w:pPr>
              <w:spacing w:line="36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U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E6D039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28.50</w:t>
            </w:r>
          </w:p>
        </w:tc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CEE1F7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41.50</w:t>
            </w:r>
          </w:p>
        </w:tc>
        <w:tc>
          <w:tcPr>
            <w:tcW w:w="11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BF909B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39.50</w:t>
            </w: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1B55EA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46.50</w:t>
            </w: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BBB00C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45.00</w:t>
            </w:r>
          </w:p>
        </w:tc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5DA57C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46.50</w:t>
            </w:r>
          </w:p>
        </w:tc>
      </w:tr>
      <w:tr w:rsidR="00EB2452" w14:paraId="4CF7C89F" w14:textId="77777777" w:rsidTr="00DA77FA">
        <w:trPr>
          <w:trHeight w:val="500"/>
        </w:trPr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5C839C" w14:textId="77777777" w:rsidR="00EB2452" w:rsidRDefault="00EB2452" w:rsidP="00DA77FA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0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31EBF5" w14:textId="77777777" w:rsidR="00EB2452" w:rsidRDefault="00EB2452" w:rsidP="00DA77FA">
            <w:pPr>
              <w:spacing w:line="36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</w:t>
            </w:r>
          </w:p>
          <w:p w14:paraId="2236129D" w14:textId="77777777" w:rsidR="00EB2452" w:rsidRDefault="00EB2452" w:rsidP="00DA77FA">
            <w:pPr>
              <w:widowControl w:val="0"/>
              <w:spacing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FDR </w:t>
            </w:r>
            <w:proofErr w:type="spellStart"/>
            <w:r>
              <w:rPr>
                <w:i/>
                <w:sz w:val="18"/>
                <w:szCs w:val="18"/>
              </w:rPr>
              <w:t>adj.</w:t>
            </w:r>
            <w:proofErr w:type="spellEnd"/>
            <w:r>
              <w:rPr>
                <w:i/>
                <w:sz w:val="18"/>
                <w:szCs w:val="18"/>
              </w:rPr>
              <w:t xml:space="preserve"> p</w:t>
            </w:r>
          </w:p>
          <w:p w14:paraId="0F74C736" w14:textId="77777777" w:rsidR="00EB2452" w:rsidRDefault="00EB2452" w:rsidP="00DA77FA">
            <w:pPr>
              <w:spacing w:line="360" w:lineRule="auto"/>
              <w:rPr>
                <w:i/>
                <w:sz w:val="18"/>
                <w:szCs w:val="18"/>
              </w:rPr>
            </w:pP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0B229C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0.128</w:t>
            </w:r>
          </w:p>
          <w:p w14:paraId="5C3B72CB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0.856</w:t>
            </w:r>
          </w:p>
        </w:tc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AFB175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0.585</w:t>
            </w:r>
          </w:p>
          <w:p w14:paraId="4237BBEE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0.856</w:t>
            </w:r>
          </w:p>
        </w:tc>
        <w:tc>
          <w:tcPr>
            <w:tcW w:w="11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317EFC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0.488</w:t>
            </w:r>
          </w:p>
          <w:p w14:paraId="58E18E78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0.856</w:t>
            </w: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23746C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0.856</w:t>
            </w:r>
          </w:p>
          <w:p w14:paraId="4B36437A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0.856</w:t>
            </w: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C77CE7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0.799</w:t>
            </w:r>
          </w:p>
          <w:p w14:paraId="2F0FA51A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0.856</w:t>
            </w:r>
          </w:p>
        </w:tc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3DA19A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0.856</w:t>
            </w:r>
          </w:p>
          <w:p w14:paraId="056D4B8B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0.856</w:t>
            </w:r>
          </w:p>
        </w:tc>
      </w:tr>
      <w:tr w:rsidR="00EB2452" w14:paraId="45FA0D03" w14:textId="77777777" w:rsidTr="00DA77FA">
        <w:trPr>
          <w:trHeight w:val="370"/>
        </w:trPr>
        <w:tc>
          <w:tcPr>
            <w:tcW w:w="117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D84D48" w14:textId="77777777" w:rsidR="00EB2452" w:rsidRDefault="00EB2452" w:rsidP="00DA77FA">
            <w:pPr>
              <w:spacing w:line="360" w:lineRule="auto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Psychiatric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comorbidity</w:t>
            </w:r>
            <w:proofErr w:type="spellEnd"/>
          </w:p>
        </w:tc>
        <w:tc>
          <w:tcPr>
            <w:tcW w:w="10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19B4F8" w14:textId="77777777" w:rsidR="00EB2452" w:rsidRDefault="00EB2452" w:rsidP="00DA77FA">
            <w:pPr>
              <w:spacing w:line="36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U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408AEC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33.50</w:t>
            </w:r>
          </w:p>
        </w:tc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1E7140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30.00</w:t>
            </w:r>
          </w:p>
        </w:tc>
        <w:tc>
          <w:tcPr>
            <w:tcW w:w="11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EB8535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42.00</w:t>
            </w: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621DE4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41.50</w:t>
            </w: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219349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33.00</w:t>
            </w:r>
          </w:p>
        </w:tc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1C4118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37.50</w:t>
            </w:r>
          </w:p>
        </w:tc>
      </w:tr>
      <w:tr w:rsidR="00EB2452" w14:paraId="231CE9F1" w14:textId="77777777" w:rsidTr="00DA77FA">
        <w:trPr>
          <w:trHeight w:val="500"/>
        </w:trPr>
        <w:tc>
          <w:tcPr>
            <w:tcW w:w="117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D1F705" w14:textId="77777777" w:rsidR="00EB2452" w:rsidRDefault="00EB2452" w:rsidP="00DA77FA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FE46DF" w14:textId="77777777" w:rsidR="00EB2452" w:rsidRDefault="00EB2452" w:rsidP="00DA77FA">
            <w:pPr>
              <w:spacing w:line="36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</w:t>
            </w:r>
          </w:p>
          <w:p w14:paraId="26F19A80" w14:textId="77777777" w:rsidR="00EB2452" w:rsidRDefault="00EB2452" w:rsidP="00DA77FA">
            <w:pPr>
              <w:widowControl w:val="0"/>
              <w:spacing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FDR </w:t>
            </w:r>
            <w:proofErr w:type="spellStart"/>
            <w:r>
              <w:rPr>
                <w:i/>
                <w:sz w:val="18"/>
                <w:szCs w:val="18"/>
              </w:rPr>
              <w:t>adj.</w:t>
            </w:r>
            <w:proofErr w:type="spellEnd"/>
            <w:r>
              <w:rPr>
                <w:i/>
                <w:sz w:val="18"/>
                <w:szCs w:val="18"/>
              </w:rPr>
              <w:t xml:space="preserve"> p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C0F0E7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0.381</w:t>
            </w:r>
          </w:p>
          <w:p w14:paraId="0DE67D93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0.856</w:t>
            </w:r>
          </w:p>
        </w:tc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6C37F5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0.267</w:t>
            </w:r>
          </w:p>
          <w:p w14:paraId="78AB9DBF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0.856</w:t>
            </w:r>
          </w:p>
        </w:tc>
        <w:tc>
          <w:tcPr>
            <w:tcW w:w="11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CFB03B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0.850</w:t>
            </w:r>
          </w:p>
          <w:p w14:paraId="3CA8AD69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0.856</w:t>
            </w: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11773A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0.791</w:t>
            </w:r>
          </w:p>
          <w:p w14:paraId="6F17BCFE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0.856</w:t>
            </w: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BA3CB4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0.381</w:t>
            </w:r>
          </w:p>
          <w:p w14:paraId="0FB7BCE8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0.856</w:t>
            </w:r>
          </w:p>
        </w:tc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D6B8F8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0.569</w:t>
            </w:r>
          </w:p>
          <w:p w14:paraId="4682CDC5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0.856</w:t>
            </w:r>
          </w:p>
        </w:tc>
      </w:tr>
      <w:tr w:rsidR="00EB2452" w14:paraId="1477CCED" w14:textId="77777777" w:rsidTr="00DA77FA">
        <w:trPr>
          <w:trHeight w:val="340"/>
        </w:trPr>
        <w:tc>
          <w:tcPr>
            <w:tcW w:w="117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478131" w14:textId="77777777" w:rsidR="00EB2452" w:rsidRDefault="00EB2452" w:rsidP="00DA77FA">
            <w:pPr>
              <w:spacing w:line="360" w:lineRule="auto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Somatic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comorbidity</w:t>
            </w:r>
            <w:proofErr w:type="spellEnd"/>
          </w:p>
        </w:tc>
        <w:tc>
          <w:tcPr>
            <w:tcW w:w="10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3408F1" w14:textId="77777777" w:rsidR="00EB2452" w:rsidRDefault="00EB2452" w:rsidP="00DA77FA">
            <w:pPr>
              <w:spacing w:line="36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U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480514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40.00</w:t>
            </w:r>
          </w:p>
        </w:tc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F7B019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33.50</w:t>
            </w:r>
          </w:p>
        </w:tc>
        <w:tc>
          <w:tcPr>
            <w:tcW w:w="11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2B9523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40.00</w:t>
            </w: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05227A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34.00</w:t>
            </w: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087618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33.00</w:t>
            </w:r>
          </w:p>
        </w:tc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A72D0A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34.50</w:t>
            </w:r>
          </w:p>
        </w:tc>
      </w:tr>
      <w:tr w:rsidR="00EB2452" w14:paraId="08C89733" w14:textId="77777777" w:rsidTr="00DA77FA">
        <w:trPr>
          <w:trHeight w:val="500"/>
        </w:trPr>
        <w:tc>
          <w:tcPr>
            <w:tcW w:w="117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FD4FFA" w14:textId="77777777" w:rsidR="00EB2452" w:rsidRDefault="00EB2452" w:rsidP="00DA77FA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F20648" w14:textId="77777777" w:rsidR="00EB2452" w:rsidRDefault="00EB2452" w:rsidP="00DA77FA">
            <w:pPr>
              <w:spacing w:line="36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</w:t>
            </w:r>
          </w:p>
          <w:p w14:paraId="11E7D78B" w14:textId="77777777" w:rsidR="00EB2452" w:rsidRDefault="00EB2452" w:rsidP="00DA77FA">
            <w:pPr>
              <w:widowControl w:val="0"/>
              <w:spacing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FDR </w:t>
            </w:r>
            <w:proofErr w:type="spellStart"/>
            <w:r>
              <w:rPr>
                <w:i/>
                <w:sz w:val="18"/>
                <w:szCs w:val="18"/>
              </w:rPr>
              <w:t>adj.</w:t>
            </w:r>
            <w:proofErr w:type="spellEnd"/>
            <w:r>
              <w:rPr>
                <w:i/>
                <w:sz w:val="18"/>
                <w:szCs w:val="18"/>
              </w:rPr>
              <w:t xml:space="preserve"> p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44ABBE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0.733</w:t>
            </w:r>
          </w:p>
          <w:p w14:paraId="137D4D00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0.856</w:t>
            </w:r>
          </w:p>
        </w:tc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FFBC96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0.381</w:t>
            </w:r>
          </w:p>
          <w:p w14:paraId="15F29A31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0.856</w:t>
            </w:r>
          </w:p>
        </w:tc>
        <w:tc>
          <w:tcPr>
            <w:tcW w:w="11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11F929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0.733</w:t>
            </w:r>
          </w:p>
          <w:p w14:paraId="27904594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0.856</w:t>
            </w: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CA14A2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0.424</w:t>
            </w:r>
          </w:p>
          <w:p w14:paraId="37866AD6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0.856</w:t>
            </w: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BD615E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0.381</w:t>
            </w:r>
          </w:p>
          <w:p w14:paraId="0E4D33E2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0.856</w:t>
            </w:r>
          </w:p>
        </w:tc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CC2BAF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0.424</w:t>
            </w:r>
          </w:p>
          <w:p w14:paraId="2DB4B676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0.856</w:t>
            </w:r>
          </w:p>
        </w:tc>
      </w:tr>
      <w:tr w:rsidR="00EB2452" w14:paraId="7CD00B29" w14:textId="77777777" w:rsidTr="00DA77FA">
        <w:trPr>
          <w:trHeight w:val="500"/>
        </w:trPr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5D3A33" w14:textId="77777777" w:rsidR="00EB2452" w:rsidRDefault="00EB2452" w:rsidP="00DA77FA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7905" w:type="dxa"/>
            <w:gridSpan w:val="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8E729F" w14:textId="77777777" w:rsidR="00EB2452" w:rsidRDefault="00EB2452" w:rsidP="00DA77FA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GI</w:t>
            </w:r>
          </w:p>
        </w:tc>
      </w:tr>
      <w:tr w:rsidR="00EB2452" w14:paraId="5C9B1DD8" w14:textId="77777777" w:rsidTr="00DA77FA">
        <w:trPr>
          <w:trHeight w:val="500"/>
        </w:trPr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491616" w14:textId="77777777" w:rsidR="00EB2452" w:rsidRDefault="00EB2452" w:rsidP="00DA77FA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Gender</w:t>
            </w:r>
          </w:p>
        </w:tc>
        <w:tc>
          <w:tcPr>
            <w:tcW w:w="10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E11CF1" w14:textId="77777777" w:rsidR="00EB2452" w:rsidRDefault="00EB2452" w:rsidP="00DA77FA">
            <w:pPr>
              <w:spacing w:line="36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U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1FFFF2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18.00</w:t>
            </w:r>
          </w:p>
        </w:tc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AAE22C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25.00</w:t>
            </w:r>
          </w:p>
        </w:tc>
        <w:tc>
          <w:tcPr>
            <w:tcW w:w="11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B3841A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7.00</w:t>
            </w: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DFDCA6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32.00</w:t>
            </w: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081E2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2369B6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</w:tr>
      <w:tr w:rsidR="00EB2452" w14:paraId="547850E0" w14:textId="77777777" w:rsidTr="00DA77FA">
        <w:trPr>
          <w:trHeight w:val="500"/>
        </w:trPr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D4C02F" w14:textId="77777777" w:rsidR="00EB2452" w:rsidRDefault="00EB2452" w:rsidP="00DA77FA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0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DDA750" w14:textId="77777777" w:rsidR="00EB2452" w:rsidRDefault="00EB2452" w:rsidP="00DA77FA">
            <w:pPr>
              <w:spacing w:line="36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</w:t>
            </w:r>
          </w:p>
          <w:p w14:paraId="0B68728B" w14:textId="77777777" w:rsidR="00EB2452" w:rsidRDefault="00EB2452" w:rsidP="00DA77FA">
            <w:pPr>
              <w:widowControl w:val="0"/>
              <w:spacing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FDR </w:t>
            </w:r>
            <w:proofErr w:type="spellStart"/>
            <w:r>
              <w:rPr>
                <w:i/>
                <w:sz w:val="18"/>
                <w:szCs w:val="18"/>
              </w:rPr>
              <w:t>adj.</w:t>
            </w:r>
            <w:proofErr w:type="spellEnd"/>
            <w:r>
              <w:rPr>
                <w:i/>
                <w:sz w:val="18"/>
                <w:szCs w:val="18"/>
              </w:rPr>
              <w:t xml:space="preserve"> p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FF071A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0.055</w:t>
            </w:r>
          </w:p>
          <w:p w14:paraId="12C04AA9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0.825</w:t>
            </w:r>
          </w:p>
        </w:tc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FD038B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0.203</w:t>
            </w:r>
          </w:p>
          <w:p w14:paraId="067DD6A6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0.856</w:t>
            </w:r>
          </w:p>
        </w:tc>
        <w:tc>
          <w:tcPr>
            <w:tcW w:w="11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A04831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0.002</w:t>
            </w:r>
          </w:p>
          <w:p w14:paraId="33FE47E2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0.06</w:t>
            </w: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1878E7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0.515</w:t>
            </w:r>
          </w:p>
          <w:p w14:paraId="6EE2FA8D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0.856</w:t>
            </w: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B2DBC0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A51737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</w:tr>
      <w:tr w:rsidR="00EB2452" w14:paraId="4BB321B9" w14:textId="77777777" w:rsidTr="00DA77FA">
        <w:trPr>
          <w:trHeight w:val="75"/>
        </w:trPr>
        <w:tc>
          <w:tcPr>
            <w:tcW w:w="117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C38E8C" w14:textId="77777777" w:rsidR="00EB2452" w:rsidRDefault="00EB2452" w:rsidP="00DA77FA">
            <w:pPr>
              <w:spacing w:line="360" w:lineRule="auto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Psychiatric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comorbidity</w:t>
            </w:r>
            <w:proofErr w:type="spellEnd"/>
          </w:p>
        </w:tc>
        <w:tc>
          <w:tcPr>
            <w:tcW w:w="10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405D49" w14:textId="77777777" w:rsidR="00EB2452" w:rsidRDefault="00EB2452" w:rsidP="00DA77FA">
            <w:pPr>
              <w:spacing w:line="36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U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479DD9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36.00</w:t>
            </w:r>
          </w:p>
        </w:tc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7F6FFD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36.00</w:t>
            </w:r>
          </w:p>
        </w:tc>
        <w:tc>
          <w:tcPr>
            <w:tcW w:w="11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F814CD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32.00</w:t>
            </w: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42D8C8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36.00</w:t>
            </w: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836878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4B8827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</w:tr>
      <w:tr w:rsidR="00EB2452" w14:paraId="733089FC" w14:textId="77777777" w:rsidTr="00DA77FA">
        <w:trPr>
          <w:trHeight w:val="500"/>
        </w:trPr>
        <w:tc>
          <w:tcPr>
            <w:tcW w:w="117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21A33B" w14:textId="77777777" w:rsidR="00EB2452" w:rsidRDefault="00EB2452" w:rsidP="00DA77FA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7FCCEC" w14:textId="77777777" w:rsidR="00EB2452" w:rsidRDefault="00EB2452" w:rsidP="00DA77FA">
            <w:pPr>
              <w:spacing w:line="36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</w:t>
            </w:r>
          </w:p>
          <w:p w14:paraId="74E5664D" w14:textId="77777777" w:rsidR="00EB2452" w:rsidRDefault="00EB2452" w:rsidP="00DA77FA">
            <w:pPr>
              <w:widowControl w:val="0"/>
              <w:spacing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FDR </w:t>
            </w:r>
            <w:proofErr w:type="spellStart"/>
            <w:r>
              <w:rPr>
                <w:i/>
                <w:sz w:val="18"/>
                <w:szCs w:val="18"/>
              </w:rPr>
              <w:t>adj.</w:t>
            </w:r>
            <w:proofErr w:type="spellEnd"/>
            <w:r>
              <w:rPr>
                <w:i/>
                <w:sz w:val="18"/>
                <w:szCs w:val="18"/>
              </w:rPr>
              <w:t xml:space="preserve"> p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929FBF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0.762</w:t>
            </w:r>
          </w:p>
          <w:p w14:paraId="57071AF5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0.856</w:t>
            </w:r>
          </w:p>
        </w:tc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A2082A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0.762</w:t>
            </w:r>
          </w:p>
          <w:p w14:paraId="512000F5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0.856</w:t>
            </w:r>
          </w:p>
        </w:tc>
        <w:tc>
          <w:tcPr>
            <w:tcW w:w="11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D19EB4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0.515</w:t>
            </w:r>
          </w:p>
          <w:p w14:paraId="2BC24838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0.856</w:t>
            </w: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59443D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0.762</w:t>
            </w:r>
          </w:p>
          <w:p w14:paraId="169BC555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0.856</w:t>
            </w: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EE1A4E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7406A9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</w:tr>
      <w:tr w:rsidR="00EB2452" w14:paraId="22A97C5A" w14:textId="77777777" w:rsidTr="00DA77FA">
        <w:tc>
          <w:tcPr>
            <w:tcW w:w="117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2A8DD9" w14:textId="77777777" w:rsidR="00EB2452" w:rsidRDefault="00EB2452" w:rsidP="00DA77FA">
            <w:pPr>
              <w:spacing w:line="360" w:lineRule="auto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Somatic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comorbidity</w:t>
            </w:r>
            <w:proofErr w:type="spellEnd"/>
          </w:p>
        </w:tc>
        <w:tc>
          <w:tcPr>
            <w:tcW w:w="10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9076B5" w14:textId="77777777" w:rsidR="00EB2452" w:rsidRDefault="00EB2452" w:rsidP="00DA77FA">
            <w:pPr>
              <w:spacing w:line="36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U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26AC0F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29.50</w:t>
            </w:r>
          </w:p>
        </w:tc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A39F07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30.50</w:t>
            </w:r>
          </w:p>
        </w:tc>
        <w:tc>
          <w:tcPr>
            <w:tcW w:w="11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18B8BE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21.50</w:t>
            </w: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742BC3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29.50</w:t>
            </w: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BFB068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DF5415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</w:tr>
      <w:tr w:rsidR="00EB2452" w14:paraId="78A4AEA5" w14:textId="77777777" w:rsidTr="00DA77FA">
        <w:trPr>
          <w:trHeight w:val="500"/>
        </w:trPr>
        <w:tc>
          <w:tcPr>
            <w:tcW w:w="117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14508D" w14:textId="77777777" w:rsidR="00EB2452" w:rsidRDefault="00EB2452" w:rsidP="00DA77FA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63127B" w14:textId="77777777" w:rsidR="00EB2452" w:rsidRDefault="00EB2452" w:rsidP="00DA77FA">
            <w:pPr>
              <w:spacing w:line="36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</w:t>
            </w:r>
          </w:p>
          <w:p w14:paraId="34C8C9AF" w14:textId="77777777" w:rsidR="00EB2452" w:rsidRDefault="00EB2452" w:rsidP="00DA77FA">
            <w:pPr>
              <w:widowControl w:val="0"/>
              <w:spacing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FDR </w:t>
            </w:r>
            <w:proofErr w:type="spellStart"/>
            <w:r>
              <w:rPr>
                <w:i/>
                <w:sz w:val="18"/>
                <w:szCs w:val="18"/>
              </w:rPr>
              <w:t>adj.</w:t>
            </w:r>
            <w:proofErr w:type="spellEnd"/>
            <w:r>
              <w:rPr>
                <w:i/>
                <w:sz w:val="18"/>
                <w:szCs w:val="18"/>
              </w:rPr>
              <w:t xml:space="preserve"> p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EDFF9D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0.775</w:t>
            </w:r>
          </w:p>
          <w:p w14:paraId="6673F6FC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0.856</w:t>
            </w:r>
          </w:p>
        </w:tc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D7104B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0.849</w:t>
            </w:r>
          </w:p>
          <w:p w14:paraId="1A98D28F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0.856</w:t>
            </w:r>
          </w:p>
        </w:tc>
        <w:tc>
          <w:tcPr>
            <w:tcW w:w="11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D26C19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0.289</w:t>
            </w:r>
          </w:p>
          <w:p w14:paraId="6A89E51A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0.856</w:t>
            </w: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27178C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0.775</w:t>
            </w:r>
          </w:p>
          <w:p w14:paraId="41BF2E6D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0.856</w:t>
            </w: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64D9E5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081F46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</w:tr>
      <w:tr w:rsidR="00EB2452" w:rsidRPr="007C30F5" w14:paraId="32422076" w14:textId="77777777" w:rsidTr="00DA77FA">
        <w:trPr>
          <w:trHeight w:val="500"/>
        </w:trPr>
        <w:tc>
          <w:tcPr>
            <w:tcW w:w="9075" w:type="dxa"/>
            <w:gridSpan w:val="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CCF78F" w14:textId="77777777" w:rsidR="00EB2452" w:rsidRPr="002156B1" w:rsidRDefault="00EB2452" w:rsidP="00DA77FA">
            <w:pPr>
              <w:widowControl w:val="0"/>
              <w:spacing w:line="240" w:lineRule="auto"/>
              <w:rPr>
                <w:sz w:val="18"/>
                <w:szCs w:val="18"/>
                <w:lang w:val="en-US"/>
              </w:rPr>
            </w:pPr>
            <w:r w:rsidRPr="002156B1">
              <w:rPr>
                <w:i/>
                <w:sz w:val="18"/>
                <w:szCs w:val="18"/>
                <w:lang w:val="en-US"/>
              </w:rPr>
              <w:t xml:space="preserve">Note. </w:t>
            </w:r>
            <w:r w:rsidRPr="002156B1">
              <w:rPr>
                <w:sz w:val="18"/>
                <w:szCs w:val="18"/>
                <w:lang w:val="en-US"/>
              </w:rPr>
              <w:t xml:space="preserve">FDR </w:t>
            </w:r>
            <w:proofErr w:type="spellStart"/>
            <w:r w:rsidRPr="002156B1">
              <w:rPr>
                <w:sz w:val="18"/>
                <w:szCs w:val="18"/>
                <w:lang w:val="en-US"/>
              </w:rPr>
              <w:t>Benjamini</w:t>
            </w:r>
            <w:proofErr w:type="spellEnd"/>
            <w:r w:rsidRPr="002156B1">
              <w:rPr>
                <w:sz w:val="18"/>
                <w:szCs w:val="18"/>
                <w:lang w:val="en-US"/>
              </w:rPr>
              <w:t>-Hochberg correction of p-values was conducted for 30 comparisons.</w:t>
            </w:r>
          </w:p>
        </w:tc>
      </w:tr>
    </w:tbl>
    <w:p w14:paraId="2DE41DD8" w14:textId="77777777" w:rsidR="00EB2452" w:rsidRPr="002156B1" w:rsidRDefault="00EB2452" w:rsidP="00EB2452">
      <w:pPr>
        <w:spacing w:line="360" w:lineRule="auto"/>
        <w:rPr>
          <w:lang w:val="en-US"/>
        </w:rPr>
      </w:pPr>
      <w:r w:rsidRPr="002156B1">
        <w:rPr>
          <w:lang w:val="en-US"/>
        </w:rPr>
        <w:br w:type="page"/>
      </w:r>
    </w:p>
    <w:p w14:paraId="2359AC2E" w14:textId="77777777" w:rsidR="00EB2452" w:rsidRPr="002156B1" w:rsidRDefault="00EB2452" w:rsidP="00EB2452">
      <w:pPr>
        <w:spacing w:line="360" w:lineRule="auto"/>
        <w:rPr>
          <w:lang w:val="en-US"/>
        </w:rPr>
      </w:pPr>
    </w:p>
    <w:tbl>
      <w:tblPr>
        <w:tblW w:w="901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215"/>
        <w:gridCol w:w="390"/>
        <w:gridCol w:w="1215"/>
        <w:gridCol w:w="1215"/>
        <w:gridCol w:w="1215"/>
        <w:gridCol w:w="1515"/>
        <w:gridCol w:w="1110"/>
        <w:gridCol w:w="1140"/>
      </w:tblGrid>
      <w:tr w:rsidR="00EB2452" w:rsidRPr="007C30F5" w14:paraId="266501BC" w14:textId="77777777" w:rsidTr="00DA77FA">
        <w:trPr>
          <w:trHeight w:val="500"/>
        </w:trPr>
        <w:tc>
          <w:tcPr>
            <w:tcW w:w="9015" w:type="dxa"/>
            <w:gridSpan w:val="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2F29D7" w14:textId="337F67DA" w:rsidR="00EB2452" w:rsidRPr="002156B1" w:rsidRDefault="00EB2452" w:rsidP="00DA77FA">
            <w:pPr>
              <w:spacing w:line="360" w:lineRule="auto"/>
              <w:rPr>
                <w:lang w:val="en-US"/>
              </w:rPr>
            </w:pPr>
            <w:r w:rsidRPr="002156B1">
              <w:rPr>
                <w:b/>
                <w:lang w:val="en-US"/>
              </w:rPr>
              <w:t xml:space="preserve">Table </w:t>
            </w:r>
            <w:r w:rsidR="00970924">
              <w:rPr>
                <w:b/>
                <w:lang w:val="en-US"/>
              </w:rPr>
              <w:t>C</w:t>
            </w:r>
            <w:r w:rsidRPr="002156B1">
              <w:rPr>
                <w:b/>
                <w:lang w:val="en-US"/>
              </w:rPr>
              <w:t>3.</w:t>
            </w:r>
            <w:r w:rsidRPr="002156B1">
              <w:rPr>
                <w:lang w:val="en-US"/>
              </w:rPr>
              <w:t xml:space="preserve"> Kruskal-Wallis tests for comparing feasibility outcomes in sociodemographic/ clinical variables by group.</w:t>
            </w:r>
          </w:p>
        </w:tc>
      </w:tr>
      <w:tr w:rsidR="00EB2452" w14:paraId="59D66D67" w14:textId="77777777" w:rsidTr="00DA77FA">
        <w:trPr>
          <w:trHeight w:val="500"/>
        </w:trPr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0060F7" w14:textId="77777777" w:rsidR="00EB2452" w:rsidRPr="002156B1" w:rsidRDefault="00EB2452" w:rsidP="00DA77FA">
            <w:pPr>
              <w:spacing w:line="36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3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94AB24" w14:textId="77777777" w:rsidR="00EB2452" w:rsidRPr="002156B1" w:rsidRDefault="00EB2452" w:rsidP="00DA77FA">
            <w:pPr>
              <w:spacing w:line="36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7410" w:type="dxa"/>
            <w:gridSpan w:val="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763B87" w14:textId="77777777" w:rsidR="00EB2452" w:rsidRDefault="00EB2452" w:rsidP="00DA77FA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VR</w:t>
            </w:r>
          </w:p>
        </w:tc>
      </w:tr>
      <w:tr w:rsidR="00EB2452" w14:paraId="4ACD4B67" w14:textId="77777777" w:rsidTr="00DA77FA">
        <w:trPr>
          <w:trHeight w:val="1010"/>
        </w:trPr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2FED93" w14:textId="77777777" w:rsidR="00EB2452" w:rsidRDefault="00EB2452" w:rsidP="00DA77FA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3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B9DC1F" w14:textId="77777777" w:rsidR="00EB2452" w:rsidRDefault="00EB2452" w:rsidP="00DA77FA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3E6230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Satisfaction</w:t>
            </w:r>
            <w:proofErr w:type="spellEnd"/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498582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Immersion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939D4D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Helpfulness</w:t>
            </w:r>
            <w:proofErr w:type="spellEnd"/>
          </w:p>
        </w:tc>
        <w:tc>
          <w:tcPr>
            <w:tcW w:w="15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065AFB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Connectedness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nature</w:t>
            </w:r>
            <w:proofErr w:type="spellEnd"/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DD1804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Motion </w:t>
            </w:r>
            <w:proofErr w:type="spellStart"/>
            <w:r>
              <w:rPr>
                <w:sz w:val="18"/>
                <w:szCs w:val="18"/>
              </w:rPr>
              <w:t>sickness</w:t>
            </w:r>
            <w:proofErr w:type="spellEnd"/>
          </w:p>
        </w:tc>
        <w:tc>
          <w:tcPr>
            <w:tcW w:w="1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EF1A36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IPQ </w:t>
            </w:r>
            <w:proofErr w:type="spellStart"/>
            <w:r>
              <w:rPr>
                <w:sz w:val="18"/>
                <w:szCs w:val="18"/>
              </w:rPr>
              <w:t>mean</w:t>
            </w:r>
            <w:proofErr w:type="spellEnd"/>
          </w:p>
        </w:tc>
      </w:tr>
      <w:tr w:rsidR="00EB2452" w14:paraId="1BA3D812" w14:textId="77777777" w:rsidTr="00DA77FA">
        <w:trPr>
          <w:trHeight w:val="800"/>
        </w:trPr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D29AB1" w14:textId="77777777" w:rsidR="00EB2452" w:rsidRDefault="00EB2452" w:rsidP="00DA77FA">
            <w:pPr>
              <w:spacing w:line="360" w:lineRule="auto"/>
              <w:rPr>
                <w:sz w:val="18"/>
                <w:szCs w:val="18"/>
              </w:rPr>
            </w:pPr>
            <w:proofErr w:type="spellStart"/>
            <w:proofErr w:type="gramStart"/>
            <w:r>
              <w:rPr>
                <w:sz w:val="18"/>
                <w:szCs w:val="18"/>
              </w:rPr>
              <w:t>Psychiatric</w:t>
            </w:r>
            <w:proofErr w:type="spellEnd"/>
            <w:r>
              <w:rPr>
                <w:sz w:val="18"/>
                <w:szCs w:val="18"/>
              </w:rPr>
              <w:t xml:space="preserve">  </w:t>
            </w:r>
            <w:proofErr w:type="spellStart"/>
            <w:r>
              <w:rPr>
                <w:sz w:val="18"/>
                <w:szCs w:val="18"/>
              </w:rPr>
              <w:t>diagnosis</w:t>
            </w:r>
            <w:proofErr w:type="spellEnd"/>
            <w:proofErr w:type="gramEnd"/>
          </w:p>
        </w:tc>
        <w:tc>
          <w:tcPr>
            <w:tcW w:w="3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853DD5" w14:textId="77777777" w:rsidR="00EB2452" w:rsidRDefault="00EB2452" w:rsidP="00DA77FA">
            <w:pPr>
              <w:spacing w:line="36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H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A203CD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6.17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7886C6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3.62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D70F5A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6.27</w:t>
            </w:r>
          </w:p>
        </w:tc>
        <w:tc>
          <w:tcPr>
            <w:tcW w:w="15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74DD17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4.92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529CB0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3.48</w:t>
            </w:r>
          </w:p>
        </w:tc>
        <w:tc>
          <w:tcPr>
            <w:tcW w:w="1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51E3FA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5.47</w:t>
            </w:r>
          </w:p>
        </w:tc>
      </w:tr>
      <w:tr w:rsidR="00EB2452" w14:paraId="40D310F4" w14:textId="77777777" w:rsidTr="00DA77FA">
        <w:trPr>
          <w:trHeight w:val="500"/>
        </w:trPr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A4F3E4" w14:textId="77777777" w:rsidR="00EB2452" w:rsidRDefault="00EB2452" w:rsidP="00DA77FA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3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2D6B5D" w14:textId="77777777" w:rsidR="00EB2452" w:rsidRDefault="00EB2452" w:rsidP="00DA77FA">
            <w:pPr>
              <w:spacing w:line="36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7C9A3C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0.187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5ECA0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0.460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C3A7A4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0.180</w:t>
            </w:r>
          </w:p>
        </w:tc>
        <w:tc>
          <w:tcPr>
            <w:tcW w:w="15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031F89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0.296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DDA642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0.481</w:t>
            </w:r>
          </w:p>
        </w:tc>
        <w:tc>
          <w:tcPr>
            <w:tcW w:w="1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40037F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0.243</w:t>
            </w:r>
          </w:p>
        </w:tc>
      </w:tr>
      <w:tr w:rsidR="00EB2452" w14:paraId="4E0FC94F" w14:textId="77777777" w:rsidTr="00DA77FA">
        <w:trPr>
          <w:trHeight w:val="500"/>
        </w:trPr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3E371B" w14:textId="77777777" w:rsidR="00EB2452" w:rsidRDefault="00EB2452" w:rsidP="00DA77FA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Setting</w:t>
            </w:r>
          </w:p>
        </w:tc>
        <w:tc>
          <w:tcPr>
            <w:tcW w:w="3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D4F82C" w14:textId="77777777" w:rsidR="00EB2452" w:rsidRDefault="00EB2452" w:rsidP="00DA77FA">
            <w:pPr>
              <w:spacing w:line="36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H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41A971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6.17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0E3ED3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3.62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8CF858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6.27</w:t>
            </w:r>
          </w:p>
        </w:tc>
        <w:tc>
          <w:tcPr>
            <w:tcW w:w="15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20440D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4.92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DF78C6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3.48</w:t>
            </w:r>
          </w:p>
        </w:tc>
        <w:tc>
          <w:tcPr>
            <w:tcW w:w="1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28F36F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5.47</w:t>
            </w:r>
          </w:p>
        </w:tc>
      </w:tr>
      <w:tr w:rsidR="00EB2452" w14:paraId="40670F3E" w14:textId="77777777" w:rsidTr="00DA77FA">
        <w:trPr>
          <w:trHeight w:val="500"/>
        </w:trPr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AAA953" w14:textId="77777777" w:rsidR="00EB2452" w:rsidRDefault="00EB2452" w:rsidP="00DA77FA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3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2EB5E4" w14:textId="77777777" w:rsidR="00EB2452" w:rsidRDefault="00EB2452" w:rsidP="00DA77FA">
            <w:pPr>
              <w:spacing w:line="36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048C0D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0.187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7D863F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0.460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93E937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0.180</w:t>
            </w:r>
          </w:p>
        </w:tc>
        <w:tc>
          <w:tcPr>
            <w:tcW w:w="15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66C403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0.296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7A898B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0.481</w:t>
            </w:r>
          </w:p>
        </w:tc>
        <w:tc>
          <w:tcPr>
            <w:tcW w:w="1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FB8D43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0.243</w:t>
            </w:r>
          </w:p>
        </w:tc>
      </w:tr>
      <w:tr w:rsidR="00EB2452" w14:paraId="377F7B48" w14:textId="77777777" w:rsidTr="00DA77FA">
        <w:trPr>
          <w:trHeight w:val="500"/>
        </w:trPr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C09770" w14:textId="77777777" w:rsidR="00EB2452" w:rsidRDefault="00EB2452" w:rsidP="00DA77FA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Care </w:t>
            </w:r>
            <w:proofErr w:type="spellStart"/>
            <w:r>
              <w:rPr>
                <w:sz w:val="18"/>
                <w:szCs w:val="18"/>
              </w:rPr>
              <w:t>level</w:t>
            </w:r>
            <w:proofErr w:type="spellEnd"/>
          </w:p>
        </w:tc>
        <w:tc>
          <w:tcPr>
            <w:tcW w:w="3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7E7C55" w14:textId="77777777" w:rsidR="00EB2452" w:rsidRDefault="00EB2452" w:rsidP="00DA77FA">
            <w:pPr>
              <w:spacing w:line="36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H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7477C8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1.57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24289E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0.51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372412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3.03</w:t>
            </w:r>
          </w:p>
        </w:tc>
        <w:tc>
          <w:tcPr>
            <w:tcW w:w="15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6F84F5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0.68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4C6A3E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0.39</w:t>
            </w:r>
          </w:p>
        </w:tc>
        <w:tc>
          <w:tcPr>
            <w:tcW w:w="1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94B20D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0.46</w:t>
            </w:r>
          </w:p>
        </w:tc>
      </w:tr>
      <w:tr w:rsidR="00EB2452" w14:paraId="2C06EE41" w14:textId="77777777" w:rsidTr="00DA77FA">
        <w:trPr>
          <w:trHeight w:val="500"/>
        </w:trPr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A95BD7" w14:textId="77777777" w:rsidR="00EB2452" w:rsidRDefault="00EB2452" w:rsidP="00DA77FA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3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35030C" w14:textId="77777777" w:rsidR="00EB2452" w:rsidRDefault="00EB2452" w:rsidP="00DA77FA">
            <w:pPr>
              <w:spacing w:line="36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C2C930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0.455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AD0A94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0.776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7BCF4B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0.220</w:t>
            </w:r>
          </w:p>
        </w:tc>
        <w:tc>
          <w:tcPr>
            <w:tcW w:w="15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CC5015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0.713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28F552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0.823</w:t>
            </w:r>
          </w:p>
        </w:tc>
        <w:tc>
          <w:tcPr>
            <w:tcW w:w="1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580D66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0.796</w:t>
            </w:r>
          </w:p>
        </w:tc>
      </w:tr>
      <w:tr w:rsidR="00EB2452" w14:paraId="13751510" w14:textId="77777777" w:rsidTr="00DA77FA">
        <w:trPr>
          <w:trHeight w:val="500"/>
        </w:trPr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EEF22E" w14:textId="77777777" w:rsidR="00EB2452" w:rsidRDefault="00EB2452" w:rsidP="00DA77FA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3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CD9BE4" w14:textId="77777777" w:rsidR="00EB2452" w:rsidRDefault="00EB2452" w:rsidP="00DA77FA">
            <w:pPr>
              <w:spacing w:line="360" w:lineRule="auto"/>
              <w:rPr>
                <w:i/>
                <w:sz w:val="18"/>
                <w:szCs w:val="18"/>
              </w:rPr>
            </w:pPr>
          </w:p>
        </w:tc>
        <w:tc>
          <w:tcPr>
            <w:tcW w:w="7410" w:type="dxa"/>
            <w:gridSpan w:val="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E230C0" w14:textId="77777777" w:rsidR="00EB2452" w:rsidRDefault="00EB2452" w:rsidP="00DA77FA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GI</w:t>
            </w:r>
          </w:p>
        </w:tc>
      </w:tr>
      <w:tr w:rsidR="00EB2452" w14:paraId="417FBC0B" w14:textId="77777777" w:rsidTr="00DA77FA">
        <w:trPr>
          <w:trHeight w:val="800"/>
        </w:trPr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B5BC17" w14:textId="77777777" w:rsidR="00EB2452" w:rsidRDefault="00EB2452" w:rsidP="00DA77FA">
            <w:pPr>
              <w:spacing w:line="360" w:lineRule="auto"/>
              <w:rPr>
                <w:sz w:val="18"/>
                <w:szCs w:val="18"/>
              </w:rPr>
            </w:pPr>
            <w:proofErr w:type="spellStart"/>
            <w:proofErr w:type="gramStart"/>
            <w:r>
              <w:rPr>
                <w:sz w:val="18"/>
                <w:szCs w:val="18"/>
              </w:rPr>
              <w:t>Psychiatric</w:t>
            </w:r>
            <w:proofErr w:type="spellEnd"/>
            <w:r>
              <w:rPr>
                <w:sz w:val="18"/>
                <w:szCs w:val="18"/>
              </w:rPr>
              <w:t xml:space="preserve">  </w:t>
            </w:r>
            <w:proofErr w:type="spellStart"/>
            <w:r>
              <w:rPr>
                <w:sz w:val="18"/>
                <w:szCs w:val="18"/>
              </w:rPr>
              <w:t>diagnosis</w:t>
            </w:r>
            <w:proofErr w:type="spellEnd"/>
            <w:proofErr w:type="gramEnd"/>
          </w:p>
        </w:tc>
        <w:tc>
          <w:tcPr>
            <w:tcW w:w="3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FD7774" w14:textId="77777777" w:rsidR="00EB2452" w:rsidRDefault="00EB2452" w:rsidP="00DA77FA">
            <w:pPr>
              <w:spacing w:line="36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H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DC605B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2.06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6933E9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2.42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F95BF7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3.92</w:t>
            </w:r>
          </w:p>
        </w:tc>
        <w:tc>
          <w:tcPr>
            <w:tcW w:w="15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4A0945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1.28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525D53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D34160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</w:tr>
      <w:tr w:rsidR="00EB2452" w14:paraId="0490B603" w14:textId="77777777" w:rsidTr="00DA77FA">
        <w:trPr>
          <w:trHeight w:val="500"/>
        </w:trPr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5DC65D" w14:textId="77777777" w:rsidR="00EB2452" w:rsidRDefault="00EB2452" w:rsidP="00DA77FA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3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8FCBDC" w14:textId="77777777" w:rsidR="00EB2452" w:rsidRDefault="00EB2452" w:rsidP="00DA77FA">
            <w:pPr>
              <w:spacing w:line="36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C63E0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0.725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E087FB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0.660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CD688C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0.418</w:t>
            </w:r>
          </w:p>
        </w:tc>
        <w:tc>
          <w:tcPr>
            <w:tcW w:w="15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309DD2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0.864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236EC3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5CF0DA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</w:tr>
      <w:tr w:rsidR="00EB2452" w14:paraId="35907440" w14:textId="77777777" w:rsidTr="00DA77FA">
        <w:trPr>
          <w:trHeight w:val="500"/>
        </w:trPr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A34A43" w14:textId="77777777" w:rsidR="00EB2452" w:rsidRDefault="00EB2452" w:rsidP="00DA77FA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Setting</w:t>
            </w:r>
          </w:p>
        </w:tc>
        <w:tc>
          <w:tcPr>
            <w:tcW w:w="3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4B686" w14:textId="77777777" w:rsidR="00EB2452" w:rsidRDefault="00EB2452" w:rsidP="00DA77FA">
            <w:pPr>
              <w:spacing w:line="36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H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BADF69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0.32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19A9D7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0.64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95901E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3.71</w:t>
            </w:r>
          </w:p>
        </w:tc>
        <w:tc>
          <w:tcPr>
            <w:tcW w:w="15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C6C822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0.05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F89625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A4E275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</w:tr>
      <w:tr w:rsidR="00EB2452" w14:paraId="44E7DA30" w14:textId="77777777" w:rsidTr="00DA77FA">
        <w:trPr>
          <w:trHeight w:val="500"/>
        </w:trPr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C89B9D" w14:textId="77777777" w:rsidR="00EB2452" w:rsidRDefault="00EB2452" w:rsidP="00DA77FA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3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0679C8" w14:textId="77777777" w:rsidR="00EB2452" w:rsidRDefault="00EB2452" w:rsidP="00DA77FA">
            <w:pPr>
              <w:spacing w:line="36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7A936B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0.854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7675AF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0.726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8D9503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0.156</w:t>
            </w:r>
          </w:p>
        </w:tc>
        <w:tc>
          <w:tcPr>
            <w:tcW w:w="15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9A7725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0.974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D9A53A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A4734B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</w:tr>
      <w:tr w:rsidR="00EB2452" w14:paraId="37FF4CB3" w14:textId="77777777" w:rsidTr="00DA77FA">
        <w:trPr>
          <w:trHeight w:val="500"/>
        </w:trPr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AA4A64" w14:textId="77777777" w:rsidR="00EB2452" w:rsidRDefault="00EB2452" w:rsidP="00DA77FA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Care </w:t>
            </w:r>
            <w:proofErr w:type="spellStart"/>
            <w:r>
              <w:rPr>
                <w:sz w:val="18"/>
                <w:szCs w:val="18"/>
              </w:rPr>
              <w:t>level</w:t>
            </w:r>
            <w:proofErr w:type="spellEnd"/>
          </w:p>
        </w:tc>
        <w:tc>
          <w:tcPr>
            <w:tcW w:w="3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F4A7D5" w14:textId="77777777" w:rsidR="00EB2452" w:rsidRDefault="00EB2452" w:rsidP="00DA77FA">
            <w:pPr>
              <w:spacing w:line="36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H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D7777D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4.26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0FB979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2.97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4B203D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7.67</w:t>
            </w:r>
          </w:p>
        </w:tc>
        <w:tc>
          <w:tcPr>
            <w:tcW w:w="15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20905D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0.66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4F0F35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0752C6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</w:tr>
      <w:tr w:rsidR="00EB2452" w14:paraId="458EC348" w14:textId="77777777" w:rsidTr="00DA77FA">
        <w:trPr>
          <w:trHeight w:val="500"/>
        </w:trPr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2E2F8A" w14:textId="77777777" w:rsidR="00EB2452" w:rsidRDefault="00EB2452" w:rsidP="00DA77FA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3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E2AA07" w14:textId="77777777" w:rsidR="00EB2452" w:rsidRDefault="00EB2452" w:rsidP="00DA77FA">
            <w:pPr>
              <w:spacing w:line="36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A1DA22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0.235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3A337A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0.396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D5A317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0.053</w:t>
            </w:r>
          </w:p>
        </w:tc>
        <w:tc>
          <w:tcPr>
            <w:tcW w:w="15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DE860B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0.882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C921EC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2730FA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</w:tr>
      <w:tr w:rsidR="00EB2452" w:rsidRPr="007C30F5" w14:paraId="75DE10BC" w14:textId="77777777" w:rsidTr="00DA77FA">
        <w:trPr>
          <w:trHeight w:val="500"/>
        </w:trPr>
        <w:tc>
          <w:tcPr>
            <w:tcW w:w="9015" w:type="dxa"/>
            <w:gridSpan w:val="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E6808B" w14:textId="77777777" w:rsidR="00EB2452" w:rsidRPr="002156B1" w:rsidRDefault="00EB2452" w:rsidP="00DA77FA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2156B1">
              <w:rPr>
                <w:i/>
                <w:sz w:val="18"/>
                <w:szCs w:val="18"/>
                <w:lang w:val="en-US"/>
              </w:rPr>
              <w:t>Note.</w:t>
            </w:r>
            <w:r w:rsidRPr="002156B1">
              <w:rPr>
                <w:sz w:val="18"/>
                <w:szCs w:val="18"/>
                <w:lang w:val="en-US"/>
              </w:rPr>
              <w:t xml:space="preserve"> No correction for multiple testing was conducted as none of the differences were significant.</w:t>
            </w:r>
          </w:p>
        </w:tc>
      </w:tr>
    </w:tbl>
    <w:p w14:paraId="6334FDFF" w14:textId="77777777" w:rsidR="00EB2452" w:rsidRPr="002156B1" w:rsidRDefault="00EB2452" w:rsidP="00EB2452">
      <w:pPr>
        <w:spacing w:line="360" w:lineRule="auto"/>
        <w:rPr>
          <w:lang w:val="en-US"/>
        </w:rPr>
      </w:pPr>
      <w:r w:rsidRPr="002156B1">
        <w:rPr>
          <w:lang w:val="en-US"/>
        </w:rPr>
        <w:br w:type="page"/>
      </w:r>
    </w:p>
    <w:p w14:paraId="030109AA" w14:textId="0F382B2F" w:rsidR="00EB2452" w:rsidRPr="002156B1" w:rsidRDefault="00EB2452" w:rsidP="00EB2452">
      <w:pPr>
        <w:pStyle w:val="berschrift3"/>
        <w:rPr>
          <w:lang w:val="en-US"/>
        </w:rPr>
      </w:pPr>
      <w:bookmarkStart w:id="1" w:name="_f0j987cxm3zm" w:colFirst="0" w:colLast="0"/>
      <w:bookmarkEnd w:id="1"/>
      <w:r w:rsidRPr="002156B1">
        <w:rPr>
          <w:b/>
          <w:color w:val="000000"/>
          <w:sz w:val="24"/>
          <w:szCs w:val="24"/>
          <w:lang w:val="en-US"/>
        </w:rPr>
        <w:lastRenderedPageBreak/>
        <w:t xml:space="preserve"> Appendix </w:t>
      </w:r>
      <w:r w:rsidR="00970924">
        <w:rPr>
          <w:b/>
          <w:color w:val="000000"/>
          <w:sz w:val="24"/>
          <w:szCs w:val="24"/>
          <w:lang w:val="en-US"/>
        </w:rPr>
        <w:t>D</w:t>
      </w:r>
      <w:r w:rsidRPr="002156B1">
        <w:rPr>
          <w:b/>
          <w:color w:val="000000"/>
          <w:sz w:val="24"/>
          <w:szCs w:val="24"/>
          <w:lang w:val="en-US"/>
        </w:rPr>
        <w:t>: Group comparisons at baseline (T0) for all effectiveness outcome variables.</w:t>
      </w:r>
    </w:p>
    <w:tbl>
      <w:tblPr>
        <w:tblW w:w="813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590"/>
        <w:gridCol w:w="750"/>
        <w:gridCol w:w="510"/>
        <w:gridCol w:w="825"/>
        <w:gridCol w:w="1200"/>
        <w:gridCol w:w="1170"/>
        <w:gridCol w:w="1005"/>
        <w:gridCol w:w="1080"/>
      </w:tblGrid>
      <w:tr w:rsidR="00EB2452" w:rsidRPr="007C30F5" w14:paraId="7936D80C" w14:textId="77777777" w:rsidTr="00DA77FA">
        <w:trPr>
          <w:trHeight w:val="740"/>
        </w:trPr>
        <w:tc>
          <w:tcPr>
            <w:tcW w:w="8130" w:type="dxa"/>
            <w:gridSpan w:val="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DC730E" w14:textId="5FAE1824" w:rsidR="00EB2452" w:rsidRPr="002156B1" w:rsidRDefault="00EB2452" w:rsidP="00DA77FA">
            <w:pPr>
              <w:spacing w:line="360" w:lineRule="auto"/>
              <w:rPr>
                <w:lang w:val="en-US"/>
              </w:rPr>
            </w:pPr>
            <w:r w:rsidRPr="002156B1">
              <w:rPr>
                <w:b/>
                <w:lang w:val="en-US"/>
              </w:rPr>
              <w:t xml:space="preserve">Table </w:t>
            </w:r>
            <w:r w:rsidR="00970924">
              <w:rPr>
                <w:b/>
                <w:lang w:val="en-US"/>
              </w:rPr>
              <w:t>D</w:t>
            </w:r>
            <w:r w:rsidRPr="002156B1">
              <w:rPr>
                <w:b/>
                <w:lang w:val="en-US"/>
              </w:rPr>
              <w:t>1.</w:t>
            </w:r>
            <w:r w:rsidRPr="002156B1">
              <w:rPr>
                <w:lang w:val="en-US"/>
              </w:rPr>
              <w:t xml:space="preserve"> Independent t-tests for comparing values in outcome variables at baseline (T0) between participants in condition VR vs. GI.</w:t>
            </w:r>
          </w:p>
        </w:tc>
      </w:tr>
      <w:tr w:rsidR="00EB2452" w14:paraId="60DC1D12" w14:textId="77777777" w:rsidTr="00DA77FA">
        <w:trPr>
          <w:trHeight w:val="740"/>
        </w:trPr>
        <w:tc>
          <w:tcPr>
            <w:tcW w:w="15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0B2DC9" w14:textId="77777777" w:rsidR="00EB2452" w:rsidRPr="002156B1" w:rsidRDefault="00EB2452" w:rsidP="00DA77FA">
            <w:pPr>
              <w:spacing w:line="36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7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E8415F" w14:textId="77777777" w:rsidR="00EB2452" w:rsidRDefault="00EB2452" w:rsidP="00DA77FA">
            <w:pPr>
              <w:spacing w:line="36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t</w:t>
            </w:r>
          </w:p>
        </w:tc>
        <w:tc>
          <w:tcPr>
            <w:tcW w:w="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20D30C" w14:textId="77777777" w:rsidR="00EB2452" w:rsidRDefault="00EB2452" w:rsidP="00DA77FA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8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4D3ED0" w14:textId="77777777" w:rsidR="00EB2452" w:rsidRDefault="00EB2452" w:rsidP="00DA77FA">
            <w:pPr>
              <w:spacing w:line="36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p</w:t>
            </w: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6F8807" w14:textId="77777777" w:rsidR="00EB2452" w:rsidRDefault="00EB2452" w:rsidP="00DA77FA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Mean </w:t>
            </w:r>
            <w:proofErr w:type="spellStart"/>
            <w:r>
              <w:rPr>
                <w:b/>
                <w:sz w:val="18"/>
                <w:szCs w:val="18"/>
              </w:rPr>
              <w:t>Difference</w:t>
            </w:r>
            <w:proofErr w:type="spellEnd"/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C265E8" w14:textId="77777777" w:rsidR="00EB2452" w:rsidRDefault="00EB2452" w:rsidP="00DA77FA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Std. Error </w:t>
            </w:r>
            <w:proofErr w:type="spellStart"/>
            <w:r>
              <w:rPr>
                <w:b/>
                <w:sz w:val="18"/>
                <w:szCs w:val="18"/>
              </w:rPr>
              <w:t>Difference</w:t>
            </w:r>
            <w:proofErr w:type="spellEnd"/>
          </w:p>
        </w:tc>
        <w:tc>
          <w:tcPr>
            <w:tcW w:w="10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CC6EBD" w14:textId="77777777" w:rsidR="00EB2452" w:rsidRDefault="00EB2452" w:rsidP="00DA77FA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Lower 95% CI</w:t>
            </w:r>
          </w:p>
        </w:tc>
        <w:tc>
          <w:tcPr>
            <w:tcW w:w="10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C1335B" w14:textId="77777777" w:rsidR="00EB2452" w:rsidRDefault="00EB2452" w:rsidP="00DA77FA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Upper 95% CI</w:t>
            </w:r>
          </w:p>
        </w:tc>
      </w:tr>
      <w:tr w:rsidR="00EB2452" w14:paraId="574634E1" w14:textId="77777777" w:rsidTr="00DA77FA">
        <w:trPr>
          <w:trHeight w:val="500"/>
        </w:trPr>
        <w:tc>
          <w:tcPr>
            <w:tcW w:w="159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75434D8" w14:textId="77777777" w:rsidR="00EB2452" w:rsidRDefault="00EB2452" w:rsidP="00DA77F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State </w:t>
            </w:r>
            <w:proofErr w:type="spellStart"/>
            <w:r>
              <w:rPr>
                <w:sz w:val="18"/>
                <w:szCs w:val="18"/>
              </w:rPr>
              <w:t>anxiety</w:t>
            </w:r>
            <w:proofErr w:type="spellEnd"/>
          </w:p>
        </w:tc>
        <w:tc>
          <w:tcPr>
            <w:tcW w:w="7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7C4597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0.12</w:t>
            </w:r>
          </w:p>
        </w:tc>
        <w:tc>
          <w:tcPr>
            <w:tcW w:w="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86AD43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</w:t>
            </w:r>
          </w:p>
        </w:tc>
        <w:tc>
          <w:tcPr>
            <w:tcW w:w="8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B1C378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0.909</w:t>
            </w: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A4D486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0.37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79CAF4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3.22</w:t>
            </w:r>
          </w:p>
        </w:tc>
        <w:tc>
          <w:tcPr>
            <w:tcW w:w="10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BEE47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-6.16</w:t>
            </w:r>
          </w:p>
        </w:tc>
        <w:tc>
          <w:tcPr>
            <w:tcW w:w="10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A0C22D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6.91</w:t>
            </w:r>
          </w:p>
        </w:tc>
      </w:tr>
      <w:tr w:rsidR="00EB2452" w14:paraId="6D4C44E8" w14:textId="77777777" w:rsidTr="00DA77FA">
        <w:trPr>
          <w:trHeight w:val="500"/>
        </w:trPr>
        <w:tc>
          <w:tcPr>
            <w:tcW w:w="159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B67713B" w14:textId="77777777" w:rsidR="00EB2452" w:rsidRDefault="00EB2452" w:rsidP="00DA77F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Positive </w:t>
            </w:r>
            <w:proofErr w:type="spellStart"/>
            <w:r>
              <w:rPr>
                <w:sz w:val="18"/>
                <w:szCs w:val="18"/>
              </w:rPr>
              <w:t>affect</w:t>
            </w:r>
            <w:proofErr w:type="spellEnd"/>
          </w:p>
        </w:tc>
        <w:tc>
          <w:tcPr>
            <w:tcW w:w="7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FC7F1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-0.43</w:t>
            </w:r>
          </w:p>
        </w:tc>
        <w:tc>
          <w:tcPr>
            <w:tcW w:w="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56246A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</w:t>
            </w:r>
          </w:p>
        </w:tc>
        <w:tc>
          <w:tcPr>
            <w:tcW w:w="8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BFFBBA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0.668</w:t>
            </w: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290D47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-0.97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EF1643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2.24</w:t>
            </w:r>
          </w:p>
        </w:tc>
        <w:tc>
          <w:tcPr>
            <w:tcW w:w="10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35EE65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-5.51</w:t>
            </w:r>
          </w:p>
        </w:tc>
        <w:tc>
          <w:tcPr>
            <w:tcW w:w="10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075B75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3.57</w:t>
            </w:r>
          </w:p>
        </w:tc>
      </w:tr>
      <w:tr w:rsidR="00EB2452" w14:paraId="2370F3A7" w14:textId="77777777" w:rsidTr="00DA77FA">
        <w:trPr>
          <w:trHeight w:val="500"/>
        </w:trPr>
        <w:tc>
          <w:tcPr>
            <w:tcW w:w="159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1FC7B55" w14:textId="77777777" w:rsidR="00EB2452" w:rsidRDefault="00EB2452" w:rsidP="00DA77F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Negative </w:t>
            </w:r>
            <w:proofErr w:type="spellStart"/>
            <w:r>
              <w:rPr>
                <w:sz w:val="18"/>
                <w:szCs w:val="18"/>
              </w:rPr>
              <w:t>affect</w:t>
            </w:r>
            <w:proofErr w:type="spellEnd"/>
          </w:p>
        </w:tc>
        <w:tc>
          <w:tcPr>
            <w:tcW w:w="7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1439E0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-0.10</w:t>
            </w:r>
          </w:p>
        </w:tc>
        <w:tc>
          <w:tcPr>
            <w:tcW w:w="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FD49F4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</w:t>
            </w:r>
          </w:p>
        </w:tc>
        <w:tc>
          <w:tcPr>
            <w:tcW w:w="8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0AC79E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0.923</w:t>
            </w: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98D828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-0.17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A9559D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1.71</w:t>
            </w:r>
          </w:p>
        </w:tc>
        <w:tc>
          <w:tcPr>
            <w:tcW w:w="10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465522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-3.64</w:t>
            </w:r>
          </w:p>
        </w:tc>
        <w:tc>
          <w:tcPr>
            <w:tcW w:w="10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3CBECF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3.31</w:t>
            </w:r>
          </w:p>
        </w:tc>
      </w:tr>
      <w:tr w:rsidR="00EB2452" w14:paraId="17655DC9" w14:textId="77777777" w:rsidTr="00DA77FA">
        <w:trPr>
          <w:trHeight w:val="500"/>
        </w:trPr>
        <w:tc>
          <w:tcPr>
            <w:tcW w:w="159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400916" w14:textId="77777777" w:rsidR="00EB2452" w:rsidRDefault="00EB2452" w:rsidP="00DA77FA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Stress</w:t>
            </w:r>
          </w:p>
        </w:tc>
        <w:tc>
          <w:tcPr>
            <w:tcW w:w="7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A96C68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1.68</w:t>
            </w:r>
          </w:p>
        </w:tc>
        <w:tc>
          <w:tcPr>
            <w:tcW w:w="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B09C55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</w:t>
            </w:r>
          </w:p>
        </w:tc>
        <w:tc>
          <w:tcPr>
            <w:tcW w:w="8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6A5ED2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0.101</w:t>
            </w: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C44E2A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13.83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F7A416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8.24</w:t>
            </w:r>
          </w:p>
        </w:tc>
        <w:tc>
          <w:tcPr>
            <w:tcW w:w="10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5E992A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-2.85</w:t>
            </w:r>
          </w:p>
        </w:tc>
        <w:tc>
          <w:tcPr>
            <w:tcW w:w="10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26AA6F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30.52</w:t>
            </w:r>
          </w:p>
        </w:tc>
      </w:tr>
      <w:tr w:rsidR="00EB2452" w14:paraId="09E435A0" w14:textId="77777777" w:rsidTr="00DA77FA">
        <w:trPr>
          <w:trHeight w:val="500"/>
        </w:trPr>
        <w:tc>
          <w:tcPr>
            <w:tcW w:w="159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CBAC5B" w14:textId="77777777" w:rsidR="00EB2452" w:rsidRDefault="00EB2452" w:rsidP="00DA77FA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Relaxation</w:t>
            </w:r>
          </w:p>
        </w:tc>
        <w:tc>
          <w:tcPr>
            <w:tcW w:w="7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9FEBB5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-0.30</w:t>
            </w:r>
          </w:p>
        </w:tc>
        <w:tc>
          <w:tcPr>
            <w:tcW w:w="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2277FE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</w:t>
            </w:r>
          </w:p>
        </w:tc>
        <w:tc>
          <w:tcPr>
            <w:tcW w:w="8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61FADB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0.766</w:t>
            </w: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E16426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-2.60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CBCF4F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8.68</w:t>
            </w:r>
          </w:p>
        </w:tc>
        <w:tc>
          <w:tcPr>
            <w:tcW w:w="10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DCEACF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-20.19</w:t>
            </w:r>
          </w:p>
        </w:tc>
        <w:tc>
          <w:tcPr>
            <w:tcW w:w="10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28CA42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14.98</w:t>
            </w:r>
          </w:p>
        </w:tc>
      </w:tr>
      <w:tr w:rsidR="00EB2452" w14:paraId="2CB42FAB" w14:textId="77777777" w:rsidTr="00DA77FA">
        <w:trPr>
          <w:trHeight w:val="500"/>
        </w:trPr>
        <w:tc>
          <w:tcPr>
            <w:tcW w:w="159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E9E11E" w14:textId="77777777" w:rsidR="00EB2452" w:rsidRDefault="00EB2452" w:rsidP="00DA77FA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Well-</w:t>
            </w:r>
            <w:proofErr w:type="spellStart"/>
            <w:r>
              <w:rPr>
                <w:sz w:val="18"/>
                <w:szCs w:val="18"/>
              </w:rPr>
              <w:t>being</w:t>
            </w:r>
            <w:proofErr w:type="spellEnd"/>
          </w:p>
        </w:tc>
        <w:tc>
          <w:tcPr>
            <w:tcW w:w="7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6DF2E6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-0.61</w:t>
            </w:r>
          </w:p>
        </w:tc>
        <w:tc>
          <w:tcPr>
            <w:tcW w:w="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0C2177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</w:t>
            </w:r>
          </w:p>
        </w:tc>
        <w:tc>
          <w:tcPr>
            <w:tcW w:w="8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6CD01D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0.547</w:t>
            </w: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78A202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-5.17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EBE66B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8.49</w:t>
            </w:r>
          </w:p>
        </w:tc>
        <w:tc>
          <w:tcPr>
            <w:tcW w:w="10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F3597C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-22.37</w:t>
            </w:r>
          </w:p>
        </w:tc>
        <w:tc>
          <w:tcPr>
            <w:tcW w:w="10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BCAFE1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12.04</w:t>
            </w:r>
          </w:p>
        </w:tc>
      </w:tr>
      <w:tr w:rsidR="00EB2452" w:rsidRPr="007C30F5" w14:paraId="5D67C0E5" w14:textId="77777777" w:rsidTr="00DA77FA">
        <w:trPr>
          <w:trHeight w:val="500"/>
        </w:trPr>
        <w:tc>
          <w:tcPr>
            <w:tcW w:w="8130" w:type="dxa"/>
            <w:gridSpan w:val="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95804D" w14:textId="77777777" w:rsidR="00EB2452" w:rsidRPr="002156B1" w:rsidRDefault="00EB2452" w:rsidP="00DA77FA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2156B1">
              <w:rPr>
                <w:i/>
                <w:sz w:val="18"/>
                <w:szCs w:val="18"/>
                <w:lang w:val="en-US"/>
              </w:rPr>
              <w:t>Note.</w:t>
            </w:r>
            <w:r w:rsidRPr="002156B1">
              <w:rPr>
                <w:sz w:val="18"/>
                <w:szCs w:val="18"/>
                <w:lang w:val="en-US"/>
              </w:rPr>
              <w:t xml:space="preserve"> No correction for multiple testing was conducted as none of the differences were significant.</w:t>
            </w:r>
          </w:p>
        </w:tc>
      </w:tr>
    </w:tbl>
    <w:p w14:paraId="705FF07F" w14:textId="77777777" w:rsidR="00EB2452" w:rsidRPr="002156B1" w:rsidRDefault="00EB2452" w:rsidP="00EB2452">
      <w:pPr>
        <w:jc w:val="both"/>
        <w:rPr>
          <w:lang w:val="en-US"/>
        </w:rPr>
      </w:pPr>
    </w:p>
    <w:p w14:paraId="2B9A3A24" w14:textId="3A752D1B" w:rsidR="00EB2452" w:rsidRPr="002156B1" w:rsidRDefault="00EB2452" w:rsidP="00EB2452">
      <w:pPr>
        <w:pStyle w:val="berschrift3"/>
        <w:rPr>
          <w:b/>
          <w:sz w:val="24"/>
          <w:szCs w:val="24"/>
          <w:lang w:val="en-US"/>
        </w:rPr>
      </w:pPr>
      <w:bookmarkStart w:id="2" w:name="_smwsxornle2s" w:colFirst="0" w:colLast="0"/>
      <w:bookmarkEnd w:id="2"/>
      <w:r w:rsidRPr="002156B1">
        <w:rPr>
          <w:b/>
          <w:color w:val="000000"/>
          <w:sz w:val="24"/>
          <w:szCs w:val="24"/>
          <w:lang w:val="en-US"/>
        </w:rPr>
        <w:t xml:space="preserve">Appendix </w:t>
      </w:r>
      <w:r w:rsidR="00970924">
        <w:rPr>
          <w:b/>
          <w:color w:val="000000"/>
          <w:sz w:val="24"/>
          <w:szCs w:val="24"/>
          <w:lang w:val="en-US"/>
        </w:rPr>
        <w:t>E</w:t>
      </w:r>
      <w:r w:rsidRPr="002156B1">
        <w:rPr>
          <w:b/>
          <w:color w:val="000000"/>
          <w:sz w:val="24"/>
          <w:szCs w:val="24"/>
          <w:lang w:val="en-US"/>
        </w:rPr>
        <w:t>: Bootstrapped ANOVAs confirming the robustness of the time effects.</w:t>
      </w:r>
    </w:p>
    <w:p w14:paraId="56B5303F" w14:textId="77777777" w:rsidR="00EB2452" w:rsidRPr="002156B1" w:rsidRDefault="00EB2452" w:rsidP="00EB2452">
      <w:pPr>
        <w:rPr>
          <w:lang w:val="en-US"/>
        </w:rPr>
      </w:pPr>
    </w:p>
    <w:p w14:paraId="0008D16F" w14:textId="6CB70107" w:rsidR="00EB2452" w:rsidRPr="002156B1" w:rsidRDefault="00EB2452" w:rsidP="00EB2452">
      <w:pPr>
        <w:widowControl w:val="0"/>
        <w:spacing w:line="240" w:lineRule="auto"/>
        <w:rPr>
          <w:lang w:val="en-US"/>
        </w:rPr>
      </w:pPr>
      <w:r w:rsidRPr="002156B1">
        <w:rPr>
          <w:b/>
          <w:lang w:val="en-US"/>
        </w:rPr>
        <w:t xml:space="preserve">Table </w:t>
      </w:r>
      <w:r w:rsidR="00970924">
        <w:rPr>
          <w:b/>
          <w:lang w:val="en-US"/>
        </w:rPr>
        <w:t>E</w:t>
      </w:r>
      <w:r w:rsidRPr="002156B1">
        <w:rPr>
          <w:b/>
          <w:lang w:val="en-US"/>
        </w:rPr>
        <w:t xml:space="preserve">1. </w:t>
      </w:r>
      <w:r w:rsidRPr="002156B1">
        <w:rPr>
          <w:color w:val="434343"/>
          <w:sz w:val="24"/>
          <w:szCs w:val="24"/>
          <w:lang w:val="en-US"/>
        </w:rPr>
        <w:t>Bootstrapped test statistics for negative affect and stress.</w:t>
      </w:r>
    </w:p>
    <w:p w14:paraId="6D573C0E" w14:textId="77777777" w:rsidR="00EB2452" w:rsidRPr="002156B1" w:rsidRDefault="00EB2452" w:rsidP="00EB2452">
      <w:pPr>
        <w:spacing w:line="360" w:lineRule="auto"/>
        <w:rPr>
          <w:lang w:val="en-US"/>
        </w:rPr>
      </w:pPr>
    </w:p>
    <w:tbl>
      <w:tblPr>
        <w:tblW w:w="82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485"/>
        <w:gridCol w:w="1050"/>
        <w:gridCol w:w="645"/>
        <w:gridCol w:w="690"/>
        <w:gridCol w:w="855"/>
        <w:gridCol w:w="1320"/>
        <w:gridCol w:w="930"/>
        <w:gridCol w:w="1275"/>
      </w:tblGrid>
      <w:tr w:rsidR="00EB2452" w14:paraId="56F111D6" w14:textId="77777777" w:rsidTr="00DA77FA">
        <w:trPr>
          <w:trHeight w:val="510"/>
        </w:trPr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A7CFC9" w14:textId="77777777" w:rsidR="00EB2452" w:rsidRPr="002156B1" w:rsidRDefault="00EB2452" w:rsidP="00DA77FA">
            <w:pPr>
              <w:spacing w:line="36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DB2C76" w14:textId="77777777" w:rsidR="00EB2452" w:rsidRDefault="00EB2452" w:rsidP="00DA77FA">
            <w:pPr>
              <w:spacing w:line="360" w:lineRule="auto"/>
              <w:jc w:val="center"/>
              <w:rPr>
                <w:b/>
                <w:i/>
                <w:sz w:val="18"/>
                <w:szCs w:val="18"/>
              </w:rPr>
            </w:pPr>
            <w:proofErr w:type="spellStart"/>
            <w:r>
              <w:rPr>
                <w:b/>
                <w:i/>
                <w:sz w:val="18"/>
                <w:szCs w:val="18"/>
              </w:rPr>
              <w:t>Effect</w:t>
            </w:r>
            <w:proofErr w:type="spellEnd"/>
          </w:p>
        </w:tc>
        <w:tc>
          <w:tcPr>
            <w:tcW w:w="6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456790" w14:textId="77777777" w:rsidR="00EB2452" w:rsidRDefault="00EB2452" w:rsidP="00DA77FA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A2B7BB" w14:textId="77777777" w:rsidR="00EB2452" w:rsidRDefault="00EB2452" w:rsidP="00DA77FA">
            <w:pPr>
              <w:spacing w:line="36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F</w:t>
            </w:r>
          </w:p>
        </w:tc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6F7886" w14:textId="77777777" w:rsidR="00EB2452" w:rsidRDefault="00EB2452" w:rsidP="00DA77FA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SD</w:t>
            </w:r>
          </w:p>
        </w:tc>
        <w:tc>
          <w:tcPr>
            <w:tcW w:w="1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F5C42" w14:textId="77777777" w:rsidR="00EB2452" w:rsidRDefault="00EB2452" w:rsidP="00DA77FA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95% CI (F)</w:t>
            </w:r>
          </w:p>
        </w:tc>
        <w:tc>
          <w:tcPr>
            <w:tcW w:w="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3336EE" w14:textId="77777777" w:rsidR="00EB2452" w:rsidRDefault="00EB2452" w:rsidP="00DA77FA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η²p</w:t>
            </w: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CF11F7" w14:textId="77777777" w:rsidR="00EB2452" w:rsidRDefault="00EB2452" w:rsidP="00DA77FA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95% CI (η²p)</w:t>
            </w:r>
          </w:p>
        </w:tc>
      </w:tr>
      <w:tr w:rsidR="00EB2452" w14:paraId="304F33E4" w14:textId="77777777" w:rsidTr="00DA77FA">
        <w:trPr>
          <w:trHeight w:val="500"/>
        </w:trPr>
        <w:tc>
          <w:tcPr>
            <w:tcW w:w="148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46282A" w14:textId="77777777" w:rsidR="00EB2452" w:rsidRDefault="00EB2452" w:rsidP="00DA77F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Negative </w:t>
            </w:r>
            <w:proofErr w:type="spellStart"/>
            <w:r>
              <w:rPr>
                <w:sz w:val="18"/>
                <w:szCs w:val="18"/>
              </w:rPr>
              <w:t>affect</w:t>
            </w:r>
            <w:proofErr w:type="spellEnd"/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7FC2E7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Time</w:t>
            </w:r>
          </w:p>
        </w:tc>
        <w:tc>
          <w:tcPr>
            <w:tcW w:w="6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64E446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1,37</w:t>
            </w: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96086D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14.36</w:t>
            </w:r>
          </w:p>
        </w:tc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CE23DF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2.94</w:t>
            </w:r>
          </w:p>
        </w:tc>
        <w:tc>
          <w:tcPr>
            <w:tcW w:w="1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431FE5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[9.21, 20.32]</w:t>
            </w:r>
          </w:p>
        </w:tc>
        <w:tc>
          <w:tcPr>
            <w:tcW w:w="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2B4DAA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0.34</w:t>
            </w: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4F3273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[0.27, 0.43]</w:t>
            </w:r>
          </w:p>
        </w:tc>
      </w:tr>
      <w:tr w:rsidR="00EB2452" w14:paraId="048C1481" w14:textId="77777777" w:rsidTr="00DA77FA">
        <w:trPr>
          <w:trHeight w:val="500"/>
        </w:trPr>
        <w:tc>
          <w:tcPr>
            <w:tcW w:w="148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86864F" w14:textId="77777777" w:rsidR="00EB2452" w:rsidRDefault="00EB2452" w:rsidP="00DA77FA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DB6A0A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Group</w:t>
            </w:r>
          </w:p>
        </w:tc>
        <w:tc>
          <w:tcPr>
            <w:tcW w:w="6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7FE1FE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1,37</w:t>
            </w: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0D9760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0.42</w:t>
            </w:r>
          </w:p>
        </w:tc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75305E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0.84</w:t>
            </w:r>
          </w:p>
        </w:tc>
        <w:tc>
          <w:tcPr>
            <w:tcW w:w="1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CD4E9B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[0.00, 2.70]</w:t>
            </w:r>
          </w:p>
        </w:tc>
        <w:tc>
          <w:tcPr>
            <w:tcW w:w="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4D5C96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0.01</w:t>
            </w: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E5BCE3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[0.00, 0.09]</w:t>
            </w:r>
          </w:p>
        </w:tc>
      </w:tr>
      <w:tr w:rsidR="00EB2452" w14:paraId="49FA2E9F" w14:textId="77777777" w:rsidTr="00DA77FA">
        <w:trPr>
          <w:trHeight w:val="500"/>
        </w:trPr>
        <w:tc>
          <w:tcPr>
            <w:tcW w:w="148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FB49A5" w14:textId="77777777" w:rsidR="00EB2452" w:rsidRDefault="00EB2452" w:rsidP="00DA77FA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44FBEF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Time x Group</w:t>
            </w:r>
          </w:p>
        </w:tc>
        <w:tc>
          <w:tcPr>
            <w:tcW w:w="6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81D41F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1,37</w:t>
            </w: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B369FF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0.29</w:t>
            </w:r>
          </w:p>
        </w:tc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F65971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0.49</w:t>
            </w:r>
          </w:p>
        </w:tc>
        <w:tc>
          <w:tcPr>
            <w:tcW w:w="1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D21CFE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[0.00, 1.83]</w:t>
            </w:r>
          </w:p>
        </w:tc>
        <w:tc>
          <w:tcPr>
            <w:tcW w:w="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AF070D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0.01</w:t>
            </w: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AE6233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[0.00, 0.07]</w:t>
            </w:r>
          </w:p>
        </w:tc>
      </w:tr>
      <w:tr w:rsidR="00EB2452" w14:paraId="7C511512" w14:textId="77777777" w:rsidTr="00DA77FA">
        <w:trPr>
          <w:trHeight w:val="500"/>
        </w:trPr>
        <w:tc>
          <w:tcPr>
            <w:tcW w:w="148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DDB596A" w14:textId="77777777" w:rsidR="00EB2452" w:rsidRDefault="00EB2452" w:rsidP="00DA77F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Stress</w:t>
            </w: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01EE36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Time</w:t>
            </w:r>
          </w:p>
        </w:tc>
        <w:tc>
          <w:tcPr>
            <w:tcW w:w="6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1C31A8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1,37</w:t>
            </w: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A9E208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43.12</w:t>
            </w:r>
          </w:p>
        </w:tc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514251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6.65</w:t>
            </w:r>
          </w:p>
        </w:tc>
        <w:tc>
          <w:tcPr>
            <w:tcW w:w="1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6A0F77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[30.95, 56.65]</w:t>
            </w:r>
          </w:p>
        </w:tc>
        <w:tc>
          <w:tcPr>
            <w:tcW w:w="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E033C1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0.61</w:t>
            </w: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2E3FC5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[0.55, 0.68]</w:t>
            </w:r>
          </w:p>
        </w:tc>
      </w:tr>
      <w:tr w:rsidR="00EB2452" w14:paraId="7E4EF2C1" w14:textId="77777777" w:rsidTr="00DA77FA">
        <w:trPr>
          <w:trHeight w:val="500"/>
        </w:trPr>
        <w:tc>
          <w:tcPr>
            <w:tcW w:w="148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DA24FB2" w14:textId="77777777" w:rsidR="00EB2452" w:rsidRDefault="00EB2452" w:rsidP="00DA77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D838C0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Group</w:t>
            </w:r>
          </w:p>
        </w:tc>
        <w:tc>
          <w:tcPr>
            <w:tcW w:w="6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061CD5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1,37</w:t>
            </w: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8CCD40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2.48</w:t>
            </w:r>
          </w:p>
        </w:tc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AB0118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1.73</w:t>
            </w:r>
          </w:p>
        </w:tc>
        <w:tc>
          <w:tcPr>
            <w:tcW w:w="1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55BE53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[0.16, 6.79]</w:t>
            </w:r>
          </w:p>
        </w:tc>
        <w:tc>
          <w:tcPr>
            <w:tcW w:w="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73505D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0.08</w:t>
            </w: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DEF44C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[0.01, 0.21]</w:t>
            </w:r>
          </w:p>
        </w:tc>
      </w:tr>
      <w:tr w:rsidR="00EB2452" w14:paraId="39CF8CA8" w14:textId="77777777" w:rsidTr="00DA77FA">
        <w:trPr>
          <w:trHeight w:val="500"/>
        </w:trPr>
        <w:tc>
          <w:tcPr>
            <w:tcW w:w="148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5C3CC93" w14:textId="77777777" w:rsidR="00EB2452" w:rsidRDefault="00EB2452" w:rsidP="00DA77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8C03FC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Time x Group</w:t>
            </w:r>
          </w:p>
        </w:tc>
        <w:tc>
          <w:tcPr>
            <w:tcW w:w="6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81B98F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1,37</w:t>
            </w: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B862B7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1.34</w:t>
            </w:r>
          </w:p>
        </w:tc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AFD010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1.14</w:t>
            </w:r>
          </w:p>
        </w:tc>
        <w:tc>
          <w:tcPr>
            <w:tcW w:w="1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CDB786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[0.01, 4.18]</w:t>
            </w:r>
          </w:p>
        </w:tc>
        <w:tc>
          <w:tcPr>
            <w:tcW w:w="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0674FC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0.05</w:t>
            </w: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C2BCBE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[0.00, 0.14]</w:t>
            </w:r>
          </w:p>
        </w:tc>
      </w:tr>
      <w:tr w:rsidR="00EB2452" w14:paraId="13337D76" w14:textId="77777777" w:rsidTr="00DA77FA">
        <w:trPr>
          <w:trHeight w:val="770"/>
        </w:trPr>
        <w:tc>
          <w:tcPr>
            <w:tcW w:w="8250" w:type="dxa"/>
            <w:gridSpan w:val="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53D562" w14:textId="77777777" w:rsidR="00EB2452" w:rsidRPr="002156B1" w:rsidRDefault="00EB2452" w:rsidP="00DA77FA">
            <w:pPr>
              <w:spacing w:line="240" w:lineRule="auto"/>
              <w:jc w:val="both"/>
              <w:rPr>
                <w:sz w:val="18"/>
                <w:szCs w:val="18"/>
                <w:lang w:val="en-US"/>
              </w:rPr>
            </w:pPr>
            <w:r w:rsidRPr="002156B1">
              <w:rPr>
                <w:i/>
                <w:sz w:val="18"/>
                <w:szCs w:val="18"/>
                <w:lang w:val="en-US"/>
              </w:rPr>
              <w:t>Note.</w:t>
            </w:r>
            <w:r w:rsidRPr="002156B1">
              <w:rPr>
                <w:sz w:val="18"/>
                <w:szCs w:val="18"/>
                <w:lang w:val="en-US"/>
              </w:rPr>
              <w:t xml:space="preserve"> T = Time; G = Group; F-values represent the mean of the bootstrapped distribution; SD =</w:t>
            </w:r>
          </w:p>
          <w:p w14:paraId="2D2DEDF7" w14:textId="77777777" w:rsidR="00EB2452" w:rsidRPr="002156B1" w:rsidRDefault="00EB2452" w:rsidP="00DA77FA">
            <w:pPr>
              <w:spacing w:line="240" w:lineRule="auto"/>
              <w:jc w:val="both"/>
              <w:rPr>
                <w:sz w:val="18"/>
                <w:szCs w:val="18"/>
                <w:lang w:val="en-US"/>
              </w:rPr>
            </w:pPr>
            <w:r w:rsidRPr="002156B1">
              <w:rPr>
                <w:sz w:val="18"/>
                <w:szCs w:val="18"/>
                <w:lang w:val="en-US"/>
              </w:rPr>
              <w:t>standard deviation of F across 1000 resamples; 95% CI(F) = 95% confidence interval of the</w:t>
            </w:r>
          </w:p>
          <w:p w14:paraId="560EDCA5" w14:textId="77777777" w:rsidR="00EB2452" w:rsidRDefault="00EB2452" w:rsidP="00DA77FA">
            <w:pPr>
              <w:spacing w:line="240" w:lineRule="auto"/>
              <w:jc w:val="both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bootstrapped</w:t>
            </w:r>
            <w:proofErr w:type="spellEnd"/>
            <w:r>
              <w:rPr>
                <w:sz w:val="18"/>
                <w:szCs w:val="18"/>
              </w:rPr>
              <w:t xml:space="preserve"> F </w:t>
            </w:r>
            <w:proofErr w:type="spellStart"/>
            <w:r>
              <w:rPr>
                <w:sz w:val="18"/>
                <w:szCs w:val="18"/>
              </w:rPr>
              <w:t>statistic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</w:tr>
    </w:tbl>
    <w:p w14:paraId="3960D157" w14:textId="38A436B9" w:rsidR="00EB2452" w:rsidRPr="002156B1" w:rsidRDefault="00EB2452" w:rsidP="00EB2452">
      <w:pPr>
        <w:pStyle w:val="berschrift3"/>
        <w:rPr>
          <w:b/>
          <w:color w:val="000000"/>
          <w:sz w:val="24"/>
          <w:szCs w:val="24"/>
          <w:lang w:val="en-US"/>
        </w:rPr>
      </w:pPr>
      <w:bookmarkStart w:id="3" w:name="_rdaya2k7uton" w:colFirst="0" w:colLast="0"/>
      <w:bookmarkEnd w:id="3"/>
      <w:r w:rsidRPr="002156B1">
        <w:rPr>
          <w:b/>
          <w:color w:val="000000"/>
          <w:sz w:val="24"/>
          <w:szCs w:val="24"/>
          <w:lang w:val="en-US"/>
        </w:rPr>
        <w:t xml:space="preserve">Appendix </w:t>
      </w:r>
      <w:r w:rsidR="00970924">
        <w:rPr>
          <w:b/>
          <w:color w:val="000000"/>
          <w:sz w:val="24"/>
          <w:szCs w:val="24"/>
          <w:lang w:val="en-US"/>
        </w:rPr>
        <w:t>F</w:t>
      </w:r>
      <w:r w:rsidRPr="002156B1">
        <w:rPr>
          <w:b/>
          <w:color w:val="000000"/>
          <w:sz w:val="24"/>
          <w:szCs w:val="24"/>
          <w:lang w:val="en-US"/>
        </w:rPr>
        <w:t>: Post-hoc pairwise comparisons of the ANOVA.</w:t>
      </w:r>
    </w:p>
    <w:p w14:paraId="524BB64B" w14:textId="7ECBFB1F" w:rsidR="00EB2452" w:rsidRPr="002156B1" w:rsidRDefault="00EB2452" w:rsidP="00EB2452">
      <w:pPr>
        <w:spacing w:before="240"/>
        <w:jc w:val="both"/>
        <w:rPr>
          <w:lang w:val="en-US"/>
        </w:rPr>
      </w:pPr>
      <w:r w:rsidRPr="002156B1">
        <w:rPr>
          <w:b/>
          <w:lang w:val="en-US"/>
        </w:rPr>
        <w:t xml:space="preserve">Table </w:t>
      </w:r>
      <w:r w:rsidR="00970924">
        <w:rPr>
          <w:b/>
          <w:lang w:val="en-US"/>
        </w:rPr>
        <w:t>F</w:t>
      </w:r>
      <w:r w:rsidRPr="002156B1">
        <w:rPr>
          <w:b/>
          <w:lang w:val="en-US"/>
        </w:rPr>
        <w:t xml:space="preserve">1. </w:t>
      </w:r>
      <w:r w:rsidRPr="002156B1">
        <w:rPr>
          <w:lang w:val="en-US"/>
        </w:rPr>
        <w:t>Post-hoc pairwise comparisons (paired t-tests) of the ANOVA main effects of time.</w:t>
      </w:r>
    </w:p>
    <w:tbl>
      <w:tblPr>
        <w:tblW w:w="963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305"/>
        <w:gridCol w:w="915"/>
        <w:gridCol w:w="1650"/>
        <w:gridCol w:w="780"/>
        <w:gridCol w:w="765"/>
        <w:gridCol w:w="1050"/>
        <w:gridCol w:w="1215"/>
        <w:gridCol w:w="1950"/>
      </w:tblGrid>
      <w:tr w:rsidR="00EB2452" w14:paraId="09162E1B" w14:textId="77777777" w:rsidTr="00DA77FA">
        <w:trPr>
          <w:trHeight w:val="525"/>
        </w:trPr>
        <w:tc>
          <w:tcPr>
            <w:tcW w:w="130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D9D4439" w14:textId="77777777" w:rsidR="00EB2452" w:rsidRDefault="00EB2452" w:rsidP="00DA77FA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Outcome</w:t>
            </w:r>
          </w:p>
        </w:tc>
        <w:tc>
          <w:tcPr>
            <w:tcW w:w="91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54F048A" w14:textId="77777777" w:rsidR="00EB2452" w:rsidRDefault="00EB2452" w:rsidP="00DA77FA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Group</w:t>
            </w:r>
          </w:p>
        </w:tc>
        <w:tc>
          <w:tcPr>
            <w:tcW w:w="165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36E070F" w14:textId="77777777" w:rsidR="00EB2452" w:rsidRDefault="00EB2452" w:rsidP="00DA77F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MD</w:t>
            </w:r>
          </w:p>
          <w:p w14:paraId="3F11BDFD" w14:textId="77777777" w:rsidR="00EB2452" w:rsidRDefault="00EB2452" w:rsidP="00DA77F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[95% CI]</w:t>
            </w:r>
          </w:p>
        </w:tc>
        <w:tc>
          <w:tcPr>
            <w:tcW w:w="78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6B27033" w14:textId="77777777" w:rsidR="00EB2452" w:rsidRDefault="00EB2452" w:rsidP="00DA77F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SE</w:t>
            </w:r>
          </w:p>
        </w:tc>
        <w:tc>
          <w:tcPr>
            <w:tcW w:w="76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6870D7A" w14:textId="77777777" w:rsidR="00EB2452" w:rsidRDefault="00EB2452" w:rsidP="00DA77F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</w:t>
            </w:r>
          </w:p>
        </w:tc>
        <w:tc>
          <w:tcPr>
            <w:tcW w:w="105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61CB699" w14:textId="77777777" w:rsidR="00EB2452" w:rsidRDefault="00EB2452" w:rsidP="00DA77F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p-</w:t>
            </w:r>
            <w:proofErr w:type="spellStart"/>
            <w:r>
              <w:rPr>
                <w:b/>
                <w:sz w:val="18"/>
                <w:szCs w:val="18"/>
              </w:rPr>
              <w:t>value</w:t>
            </w:r>
            <w:proofErr w:type="spellEnd"/>
          </w:p>
        </w:tc>
        <w:tc>
          <w:tcPr>
            <w:tcW w:w="121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695C4AE" w14:textId="77777777" w:rsidR="00EB2452" w:rsidRDefault="00EB2452" w:rsidP="00DA77F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FDR </w:t>
            </w:r>
            <w:proofErr w:type="spellStart"/>
            <w:r>
              <w:rPr>
                <w:b/>
                <w:sz w:val="18"/>
                <w:szCs w:val="18"/>
              </w:rPr>
              <w:t>adj.</w:t>
            </w:r>
            <w:proofErr w:type="spellEnd"/>
            <w:r>
              <w:rPr>
                <w:b/>
                <w:sz w:val="18"/>
                <w:szCs w:val="18"/>
              </w:rPr>
              <w:t xml:space="preserve"> p-</w:t>
            </w:r>
            <w:proofErr w:type="spellStart"/>
            <w:r>
              <w:rPr>
                <w:b/>
                <w:sz w:val="18"/>
                <w:szCs w:val="18"/>
              </w:rPr>
              <w:t>value</w:t>
            </w:r>
            <w:proofErr w:type="spellEnd"/>
          </w:p>
        </w:tc>
        <w:tc>
          <w:tcPr>
            <w:tcW w:w="195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AA70A6C" w14:textId="77777777" w:rsidR="00EB2452" w:rsidRDefault="00EB2452" w:rsidP="00DA77FA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dz</w:t>
            </w:r>
            <w:proofErr w:type="spellEnd"/>
          </w:p>
          <w:p w14:paraId="6547A873" w14:textId="77777777" w:rsidR="00EB2452" w:rsidRDefault="00EB2452" w:rsidP="00DA77F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[95% CI]</w:t>
            </w:r>
          </w:p>
        </w:tc>
      </w:tr>
      <w:tr w:rsidR="00EB2452" w14:paraId="12F38533" w14:textId="77777777" w:rsidTr="00DA77FA">
        <w:trPr>
          <w:trHeight w:val="345"/>
        </w:trPr>
        <w:tc>
          <w:tcPr>
            <w:tcW w:w="130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2F36B9F" w14:textId="77777777" w:rsidR="00EB2452" w:rsidRDefault="00EB2452" w:rsidP="00DA77F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State </w:t>
            </w:r>
            <w:proofErr w:type="spellStart"/>
            <w:r>
              <w:rPr>
                <w:sz w:val="18"/>
                <w:szCs w:val="18"/>
              </w:rPr>
              <w:t>Anxiety</w:t>
            </w:r>
            <w:proofErr w:type="spellEnd"/>
          </w:p>
        </w:tc>
        <w:tc>
          <w:tcPr>
            <w:tcW w:w="91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F7473E0" w14:textId="77777777" w:rsidR="00EB2452" w:rsidRDefault="00EB2452" w:rsidP="00DA77F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VR</w:t>
            </w:r>
          </w:p>
        </w:tc>
        <w:tc>
          <w:tcPr>
            <w:tcW w:w="165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18E2C4B" w14:textId="77777777" w:rsidR="00EB2452" w:rsidRDefault="00EB2452" w:rsidP="00DA77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-12.48</w:t>
            </w:r>
          </w:p>
          <w:p w14:paraId="764623DE" w14:textId="77777777" w:rsidR="00EB2452" w:rsidRDefault="00EB2452" w:rsidP="00DA77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[-16.56, -8.40]</w:t>
            </w:r>
          </w:p>
        </w:tc>
        <w:tc>
          <w:tcPr>
            <w:tcW w:w="78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BDAE7C4" w14:textId="77777777" w:rsidR="00EB2452" w:rsidRDefault="00EB2452" w:rsidP="00DA77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1.96</w:t>
            </w:r>
          </w:p>
        </w:tc>
        <w:tc>
          <w:tcPr>
            <w:tcW w:w="76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7FA4E9B" w14:textId="77777777" w:rsidR="00EB2452" w:rsidRDefault="00EB2452" w:rsidP="00DA77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6.38</w:t>
            </w:r>
          </w:p>
        </w:tc>
        <w:tc>
          <w:tcPr>
            <w:tcW w:w="105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8A64248" w14:textId="77777777" w:rsidR="00EB2452" w:rsidRDefault="00EB2452" w:rsidP="00DA77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 0.001</w:t>
            </w:r>
          </w:p>
        </w:tc>
        <w:tc>
          <w:tcPr>
            <w:tcW w:w="121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D49CA48" w14:textId="77777777" w:rsidR="00EB2452" w:rsidRDefault="00EB2452" w:rsidP="00DA77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 0.001</w:t>
            </w:r>
          </w:p>
        </w:tc>
        <w:tc>
          <w:tcPr>
            <w:tcW w:w="195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2E1E507" w14:textId="77777777" w:rsidR="00EB2452" w:rsidRDefault="00EB2452" w:rsidP="00DA77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-0.99</w:t>
            </w:r>
          </w:p>
          <w:p w14:paraId="1F1C1237" w14:textId="77777777" w:rsidR="00EB2452" w:rsidRDefault="00EB2452" w:rsidP="00DA77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[-1.61, -0.52]</w:t>
            </w:r>
          </w:p>
        </w:tc>
      </w:tr>
      <w:tr w:rsidR="00EB2452" w14:paraId="34FBD582" w14:textId="77777777" w:rsidTr="00DA77FA">
        <w:trPr>
          <w:trHeight w:val="285"/>
        </w:trPr>
        <w:tc>
          <w:tcPr>
            <w:tcW w:w="130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349B85E" w14:textId="77777777" w:rsidR="00EB2452" w:rsidRDefault="00EB2452" w:rsidP="00DA77F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91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E32A286" w14:textId="77777777" w:rsidR="00EB2452" w:rsidRDefault="00EB2452" w:rsidP="00DA77F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GI</w:t>
            </w:r>
          </w:p>
        </w:tc>
        <w:tc>
          <w:tcPr>
            <w:tcW w:w="165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791C73E" w14:textId="77777777" w:rsidR="00EB2452" w:rsidRDefault="00EB2452" w:rsidP="00DA77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-11.11</w:t>
            </w:r>
          </w:p>
          <w:p w14:paraId="0E958A31" w14:textId="77777777" w:rsidR="00EB2452" w:rsidRDefault="00EB2452" w:rsidP="00DA77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[-14.48, -7.74]</w:t>
            </w:r>
          </w:p>
        </w:tc>
        <w:tc>
          <w:tcPr>
            <w:tcW w:w="78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9E32629" w14:textId="77777777" w:rsidR="00EB2452" w:rsidRDefault="00EB2452" w:rsidP="00DA77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1.60</w:t>
            </w:r>
          </w:p>
        </w:tc>
        <w:tc>
          <w:tcPr>
            <w:tcW w:w="76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A3BBAC0" w14:textId="77777777" w:rsidR="00EB2452" w:rsidRDefault="00EB2452" w:rsidP="00DA77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6.95</w:t>
            </w:r>
          </w:p>
        </w:tc>
        <w:tc>
          <w:tcPr>
            <w:tcW w:w="105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0783902" w14:textId="77777777" w:rsidR="00EB2452" w:rsidRDefault="00EB2452" w:rsidP="00DA77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 0.001</w:t>
            </w:r>
          </w:p>
        </w:tc>
        <w:tc>
          <w:tcPr>
            <w:tcW w:w="121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F2FD2B9" w14:textId="77777777" w:rsidR="00EB2452" w:rsidRDefault="00EB2452" w:rsidP="00DA77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 0.001</w:t>
            </w:r>
          </w:p>
        </w:tc>
        <w:tc>
          <w:tcPr>
            <w:tcW w:w="195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8B3EA9C" w14:textId="77777777" w:rsidR="00EB2452" w:rsidRDefault="00EB2452" w:rsidP="00DA77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-1.13</w:t>
            </w:r>
          </w:p>
          <w:p w14:paraId="193C2FA0" w14:textId="77777777" w:rsidR="00EB2452" w:rsidRDefault="00EB2452" w:rsidP="00DA77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[-1.92, -0.58]</w:t>
            </w:r>
          </w:p>
        </w:tc>
      </w:tr>
      <w:tr w:rsidR="00EB2452" w14:paraId="17ACD721" w14:textId="77777777" w:rsidTr="00DA77FA">
        <w:trPr>
          <w:trHeight w:val="255"/>
        </w:trPr>
        <w:tc>
          <w:tcPr>
            <w:tcW w:w="130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C3AA189" w14:textId="77777777" w:rsidR="00EB2452" w:rsidRDefault="00EB2452" w:rsidP="00DA77F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Positive </w:t>
            </w:r>
            <w:proofErr w:type="spellStart"/>
            <w:r>
              <w:rPr>
                <w:sz w:val="18"/>
                <w:szCs w:val="18"/>
              </w:rPr>
              <w:t>affect</w:t>
            </w:r>
            <w:proofErr w:type="spellEnd"/>
          </w:p>
        </w:tc>
        <w:tc>
          <w:tcPr>
            <w:tcW w:w="91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053DF49" w14:textId="77777777" w:rsidR="00EB2452" w:rsidRDefault="00EB2452" w:rsidP="00DA77F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VR</w:t>
            </w:r>
          </w:p>
        </w:tc>
        <w:tc>
          <w:tcPr>
            <w:tcW w:w="165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CA9B72F" w14:textId="77777777" w:rsidR="00EB2452" w:rsidRDefault="00EB2452" w:rsidP="00DA77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6.62</w:t>
            </w:r>
          </w:p>
          <w:p w14:paraId="35E53A60" w14:textId="77777777" w:rsidR="00EB2452" w:rsidRDefault="00EB2452" w:rsidP="00DA77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[4.09, 9.15]</w:t>
            </w:r>
          </w:p>
        </w:tc>
        <w:tc>
          <w:tcPr>
            <w:tcW w:w="78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5FD4679" w14:textId="77777777" w:rsidR="00EB2452" w:rsidRDefault="00EB2452" w:rsidP="00DA77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1.21</w:t>
            </w:r>
          </w:p>
        </w:tc>
        <w:tc>
          <w:tcPr>
            <w:tcW w:w="76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0856261" w14:textId="77777777" w:rsidR="00EB2452" w:rsidRDefault="00EB2452" w:rsidP="00DA77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-5.45</w:t>
            </w:r>
          </w:p>
        </w:tc>
        <w:tc>
          <w:tcPr>
            <w:tcW w:w="105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81BF596" w14:textId="77777777" w:rsidR="00EB2452" w:rsidRDefault="00EB2452" w:rsidP="00DA77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 0.001</w:t>
            </w:r>
          </w:p>
        </w:tc>
        <w:tc>
          <w:tcPr>
            <w:tcW w:w="121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3A946DF" w14:textId="77777777" w:rsidR="00EB2452" w:rsidRDefault="00EB2452" w:rsidP="00DA77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 0.001</w:t>
            </w:r>
          </w:p>
        </w:tc>
        <w:tc>
          <w:tcPr>
            <w:tcW w:w="195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010A883" w14:textId="77777777" w:rsidR="00EB2452" w:rsidRDefault="00EB2452" w:rsidP="00DA77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0.70</w:t>
            </w:r>
          </w:p>
          <w:p w14:paraId="3A1D78B7" w14:textId="77777777" w:rsidR="00EB2452" w:rsidRDefault="00EB2452" w:rsidP="00DA77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[0.22, 1.25]</w:t>
            </w:r>
          </w:p>
        </w:tc>
      </w:tr>
      <w:tr w:rsidR="00EB2452" w14:paraId="54839AFE" w14:textId="77777777" w:rsidTr="00DA77FA">
        <w:trPr>
          <w:trHeight w:val="255"/>
        </w:trPr>
        <w:tc>
          <w:tcPr>
            <w:tcW w:w="130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CC5CDE0" w14:textId="77777777" w:rsidR="00EB2452" w:rsidRDefault="00EB2452" w:rsidP="00DA77F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91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B77EFC1" w14:textId="77777777" w:rsidR="00EB2452" w:rsidRDefault="00EB2452" w:rsidP="00DA77F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GI</w:t>
            </w:r>
          </w:p>
        </w:tc>
        <w:tc>
          <w:tcPr>
            <w:tcW w:w="165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3358FBD" w14:textId="77777777" w:rsidR="00EB2452" w:rsidRDefault="00EB2452" w:rsidP="00DA77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5.22</w:t>
            </w:r>
          </w:p>
          <w:p w14:paraId="28D80A39" w14:textId="77777777" w:rsidR="00EB2452" w:rsidRDefault="00EB2452" w:rsidP="00DA77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[2.65, 7.79]</w:t>
            </w:r>
          </w:p>
        </w:tc>
        <w:tc>
          <w:tcPr>
            <w:tcW w:w="78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30CE7E8" w14:textId="77777777" w:rsidR="00EB2452" w:rsidRDefault="00EB2452" w:rsidP="00DA77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1.22</w:t>
            </w:r>
          </w:p>
        </w:tc>
        <w:tc>
          <w:tcPr>
            <w:tcW w:w="76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1294F6D" w14:textId="77777777" w:rsidR="00EB2452" w:rsidRDefault="00EB2452" w:rsidP="00DA77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-4.29</w:t>
            </w:r>
          </w:p>
        </w:tc>
        <w:tc>
          <w:tcPr>
            <w:tcW w:w="105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8D8DF84" w14:textId="77777777" w:rsidR="00EB2452" w:rsidRDefault="00EB2452" w:rsidP="00DA77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 0.001</w:t>
            </w:r>
          </w:p>
        </w:tc>
        <w:tc>
          <w:tcPr>
            <w:tcW w:w="121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303B068" w14:textId="77777777" w:rsidR="00EB2452" w:rsidRDefault="00EB2452" w:rsidP="00DA77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 0.001</w:t>
            </w:r>
          </w:p>
        </w:tc>
        <w:tc>
          <w:tcPr>
            <w:tcW w:w="195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F935D5E" w14:textId="77777777" w:rsidR="00EB2452" w:rsidRDefault="00EB2452" w:rsidP="00DA77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0.59</w:t>
            </w:r>
          </w:p>
          <w:p w14:paraId="5371EC50" w14:textId="77777777" w:rsidR="00EB2452" w:rsidRDefault="00EB2452" w:rsidP="00DA77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[0.10, 1.21]</w:t>
            </w:r>
          </w:p>
        </w:tc>
      </w:tr>
      <w:tr w:rsidR="00EB2452" w14:paraId="1F76F92D" w14:textId="77777777" w:rsidTr="00DA77FA">
        <w:trPr>
          <w:trHeight w:val="255"/>
        </w:trPr>
        <w:tc>
          <w:tcPr>
            <w:tcW w:w="130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7DDEB9F" w14:textId="77777777" w:rsidR="00EB2452" w:rsidRDefault="00EB2452" w:rsidP="00DA77F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Negative </w:t>
            </w:r>
            <w:proofErr w:type="spellStart"/>
            <w:r>
              <w:rPr>
                <w:sz w:val="18"/>
                <w:szCs w:val="18"/>
              </w:rPr>
              <w:t>affect</w:t>
            </w:r>
            <w:proofErr w:type="spellEnd"/>
          </w:p>
        </w:tc>
        <w:tc>
          <w:tcPr>
            <w:tcW w:w="91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7A51B6F" w14:textId="77777777" w:rsidR="00EB2452" w:rsidRDefault="00EB2452" w:rsidP="00DA77F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VR</w:t>
            </w:r>
          </w:p>
        </w:tc>
        <w:tc>
          <w:tcPr>
            <w:tcW w:w="165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41A6803" w14:textId="77777777" w:rsidR="00EB2452" w:rsidRDefault="00EB2452" w:rsidP="00DA77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-3.48</w:t>
            </w:r>
          </w:p>
          <w:p w14:paraId="54150A23" w14:textId="77777777" w:rsidR="00EB2452" w:rsidRDefault="00EB2452" w:rsidP="00DA77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[-5.89, -1.06]</w:t>
            </w:r>
          </w:p>
        </w:tc>
        <w:tc>
          <w:tcPr>
            <w:tcW w:w="78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632D2C1" w14:textId="77777777" w:rsidR="00EB2452" w:rsidRDefault="00EB2452" w:rsidP="00DA77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1.16</w:t>
            </w:r>
          </w:p>
        </w:tc>
        <w:tc>
          <w:tcPr>
            <w:tcW w:w="76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6CC217D" w14:textId="77777777" w:rsidR="00EB2452" w:rsidRDefault="00EB2452" w:rsidP="00DA77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3.01</w:t>
            </w:r>
          </w:p>
        </w:tc>
        <w:tc>
          <w:tcPr>
            <w:tcW w:w="105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02D770E" w14:textId="77777777" w:rsidR="00EB2452" w:rsidRDefault="00EB2452" w:rsidP="00DA77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0.007</w:t>
            </w:r>
          </w:p>
        </w:tc>
        <w:tc>
          <w:tcPr>
            <w:tcW w:w="121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B3D01DD" w14:textId="77777777" w:rsidR="00EB2452" w:rsidRDefault="00EB2452" w:rsidP="00DA77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0.007</w:t>
            </w:r>
          </w:p>
        </w:tc>
        <w:tc>
          <w:tcPr>
            <w:tcW w:w="195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E7D7AD1" w14:textId="77777777" w:rsidR="00EB2452" w:rsidRDefault="00EB2452" w:rsidP="00DA77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-0.58</w:t>
            </w:r>
          </w:p>
          <w:p w14:paraId="4EDD6BA2" w14:textId="77777777" w:rsidR="00EB2452" w:rsidRDefault="00EB2452" w:rsidP="00DA77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[-0.96, -0.26]</w:t>
            </w:r>
          </w:p>
        </w:tc>
      </w:tr>
      <w:tr w:rsidR="00EB2452" w14:paraId="24F6A695" w14:textId="77777777" w:rsidTr="00DA77FA">
        <w:trPr>
          <w:trHeight w:val="255"/>
        </w:trPr>
        <w:tc>
          <w:tcPr>
            <w:tcW w:w="130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241E63A" w14:textId="77777777" w:rsidR="00EB2452" w:rsidRDefault="00EB2452" w:rsidP="00DA77FA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91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529FF5C" w14:textId="77777777" w:rsidR="00EB2452" w:rsidRDefault="00EB2452" w:rsidP="00DA77F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GI</w:t>
            </w:r>
          </w:p>
        </w:tc>
        <w:tc>
          <w:tcPr>
            <w:tcW w:w="165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736406A" w14:textId="77777777" w:rsidR="00EB2452" w:rsidRDefault="00EB2452" w:rsidP="00DA77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-3.39</w:t>
            </w:r>
          </w:p>
          <w:p w14:paraId="57521419" w14:textId="77777777" w:rsidR="00EB2452" w:rsidRDefault="00EB2452" w:rsidP="00DA77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[-5.61, -1.16]</w:t>
            </w:r>
          </w:p>
        </w:tc>
        <w:tc>
          <w:tcPr>
            <w:tcW w:w="78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2D9EB03" w14:textId="77777777" w:rsidR="00EB2452" w:rsidRDefault="00EB2452" w:rsidP="00DA77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1.06</w:t>
            </w:r>
          </w:p>
        </w:tc>
        <w:tc>
          <w:tcPr>
            <w:tcW w:w="76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D198317" w14:textId="77777777" w:rsidR="00EB2452" w:rsidRDefault="00EB2452" w:rsidP="00DA77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3.21</w:t>
            </w:r>
          </w:p>
        </w:tc>
        <w:tc>
          <w:tcPr>
            <w:tcW w:w="105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6C7019E" w14:textId="77777777" w:rsidR="00EB2452" w:rsidRDefault="00EB2452" w:rsidP="00DA77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0.005</w:t>
            </w:r>
          </w:p>
        </w:tc>
        <w:tc>
          <w:tcPr>
            <w:tcW w:w="121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B95E956" w14:textId="77777777" w:rsidR="00EB2452" w:rsidRDefault="00EB2452" w:rsidP="00DA77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0.0054</w:t>
            </w:r>
          </w:p>
        </w:tc>
        <w:tc>
          <w:tcPr>
            <w:tcW w:w="195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125410A" w14:textId="77777777" w:rsidR="00EB2452" w:rsidRDefault="00EB2452" w:rsidP="00DA77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-0.74</w:t>
            </w:r>
          </w:p>
          <w:p w14:paraId="7D3CEA54" w14:textId="77777777" w:rsidR="00EB2452" w:rsidRDefault="00EB2452" w:rsidP="00DA77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[-1.19, -0.31]</w:t>
            </w:r>
          </w:p>
        </w:tc>
      </w:tr>
      <w:tr w:rsidR="00EB2452" w14:paraId="397036F6" w14:textId="77777777" w:rsidTr="00DA77FA">
        <w:trPr>
          <w:trHeight w:val="255"/>
        </w:trPr>
        <w:tc>
          <w:tcPr>
            <w:tcW w:w="130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5616498" w14:textId="77777777" w:rsidR="00EB2452" w:rsidRDefault="00EB2452" w:rsidP="00DA77F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Relaxation</w:t>
            </w:r>
          </w:p>
        </w:tc>
        <w:tc>
          <w:tcPr>
            <w:tcW w:w="91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45CD31E" w14:textId="77777777" w:rsidR="00EB2452" w:rsidRDefault="00EB2452" w:rsidP="00DA77F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VR</w:t>
            </w:r>
          </w:p>
        </w:tc>
        <w:tc>
          <w:tcPr>
            <w:tcW w:w="165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81BECB5" w14:textId="77777777" w:rsidR="00EB2452" w:rsidRDefault="00EB2452" w:rsidP="00DA77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3.40</w:t>
            </w:r>
          </w:p>
          <w:p w14:paraId="0254A82F" w14:textId="77777777" w:rsidR="00EB2452" w:rsidRDefault="00EB2452" w:rsidP="00DA77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[2.23, 4.57]</w:t>
            </w:r>
          </w:p>
        </w:tc>
        <w:tc>
          <w:tcPr>
            <w:tcW w:w="78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4C4D10B" w14:textId="77777777" w:rsidR="00EB2452" w:rsidRDefault="00EB2452" w:rsidP="00DA77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0.56</w:t>
            </w:r>
          </w:p>
        </w:tc>
        <w:tc>
          <w:tcPr>
            <w:tcW w:w="76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D944ECB" w14:textId="77777777" w:rsidR="00EB2452" w:rsidRDefault="00EB2452" w:rsidP="00DA77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-6.09</w:t>
            </w:r>
          </w:p>
        </w:tc>
        <w:tc>
          <w:tcPr>
            <w:tcW w:w="105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D9F8A45" w14:textId="77777777" w:rsidR="00EB2452" w:rsidRDefault="00EB2452" w:rsidP="00DA77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 0.001</w:t>
            </w:r>
          </w:p>
        </w:tc>
        <w:tc>
          <w:tcPr>
            <w:tcW w:w="121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C883D10" w14:textId="77777777" w:rsidR="00EB2452" w:rsidRDefault="00EB2452" w:rsidP="00DA77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 0.001</w:t>
            </w:r>
          </w:p>
        </w:tc>
        <w:tc>
          <w:tcPr>
            <w:tcW w:w="195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19B75A7" w14:textId="77777777" w:rsidR="00EB2452" w:rsidRDefault="00EB2452" w:rsidP="00DA77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1.26</w:t>
            </w:r>
          </w:p>
          <w:p w14:paraId="53FD59F0" w14:textId="77777777" w:rsidR="00EB2452" w:rsidRDefault="00EB2452" w:rsidP="00DA77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[0.64, 1.98]</w:t>
            </w:r>
          </w:p>
        </w:tc>
      </w:tr>
      <w:tr w:rsidR="00EB2452" w14:paraId="5A3B886F" w14:textId="77777777" w:rsidTr="00DA77FA">
        <w:trPr>
          <w:trHeight w:val="255"/>
        </w:trPr>
        <w:tc>
          <w:tcPr>
            <w:tcW w:w="130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0F94EFD" w14:textId="77777777" w:rsidR="00EB2452" w:rsidRDefault="00EB2452" w:rsidP="00DA77F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91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7580EAA" w14:textId="77777777" w:rsidR="00EB2452" w:rsidRDefault="00EB2452" w:rsidP="00DA77F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GI</w:t>
            </w:r>
          </w:p>
        </w:tc>
        <w:tc>
          <w:tcPr>
            <w:tcW w:w="165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8373F90" w14:textId="77777777" w:rsidR="00EB2452" w:rsidRDefault="00EB2452" w:rsidP="00DA77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3.26</w:t>
            </w:r>
          </w:p>
          <w:p w14:paraId="6A8E4CCE" w14:textId="77777777" w:rsidR="00EB2452" w:rsidRDefault="00EB2452" w:rsidP="00DA77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[1.92, 4.61]</w:t>
            </w:r>
          </w:p>
        </w:tc>
        <w:tc>
          <w:tcPr>
            <w:tcW w:w="78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0255E57" w14:textId="77777777" w:rsidR="00EB2452" w:rsidRDefault="00EB2452" w:rsidP="00DA77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0.64</w:t>
            </w:r>
          </w:p>
        </w:tc>
        <w:tc>
          <w:tcPr>
            <w:tcW w:w="76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4A111D6" w14:textId="77777777" w:rsidR="00EB2452" w:rsidRDefault="00EB2452" w:rsidP="00DA77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-5.12</w:t>
            </w:r>
          </w:p>
        </w:tc>
        <w:tc>
          <w:tcPr>
            <w:tcW w:w="105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2361DAE" w14:textId="77777777" w:rsidR="00EB2452" w:rsidRDefault="00EB2452" w:rsidP="00DA77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 0.001</w:t>
            </w:r>
          </w:p>
        </w:tc>
        <w:tc>
          <w:tcPr>
            <w:tcW w:w="121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11D5502" w14:textId="77777777" w:rsidR="00EB2452" w:rsidRDefault="00EB2452" w:rsidP="00DA77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 0.001</w:t>
            </w:r>
          </w:p>
        </w:tc>
        <w:tc>
          <w:tcPr>
            <w:tcW w:w="195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D52FB6E" w14:textId="77777777" w:rsidR="00EB2452" w:rsidRDefault="00EB2452" w:rsidP="00DA77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1.04</w:t>
            </w:r>
          </w:p>
          <w:p w14:paraId="13846C4D" w14:textId="77777777" w:rsidR="00EB2452" w:rsidRDefault="00EB2452" w:rsidP="00DA77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[0.58, 1.66]</w:t>
            </w:r>
          </w:p>
        </w:tc>
      </w:tr>
      <w:tr w:rsidR="00EB2452" w14:paraId="0D8F4181" w14:textId="77777777" w:rsidTr="00DA77FA">
        <w:trPr>
          <w:trHeight w:val="255"/>
        </w:trPr>
        <w:tc>
          <w:tcPr>
            <w:tcW w:w="130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8EDE896" w14:textId="77777777" w:rsidR="00EB2452" w:rsidRDefault="00EB2452" w:rsidP="00DA77F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Well-</w:t>
            </w:r>
            <w:proofErr w:type="spellStart"/>
            <w:r>
              <w:rPr>
                <w:sz w:val="18"/>
                <w:szCs w:val="18"/>
              </w:rPr>
              <w:t>being</w:t>
            </w:r>
            <w:proofErr w:type="spellEnd"/>
          </w:p>
        </w:tc>
        <w:tc>
          <w:tcPr>
            <w:tcW w:w="91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A00894D" w14:textId="77777777" w:rsidR="00EB2452" w:rsidRDefault="00EB2452" w:rsidP="00DA77F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VR</w:t>
            </w:r>
          </w:p>
        </w:tc>
        <w:tc>
          <w:tcPr>
            <w:tcW w:w="165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1A01B67" w14:textId="77777777" w:rsidR="00EB2452" w:rsidRDefault="00EB2452" w:rsidP="00DA77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3.22</w:t>
            </w:r>
          </w:p>
          <w:p w14:paraId="1647FC63" w14:textId="77777777" w:rsidR="00EB2452" w:rsidRDefault="00EB2452" w:rsidP="00DA77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[2.26, 4.19]</w:t>
            </w:r>
          </w:p>
        </w:tc>
        <w:tc>
          <w:tcPr>
            <w:tcW w:w="78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2AA1DC1" w14:textId="77777777" w:rsidR="00EB2452" w:rsidRDefault="00EB2452" w:rsidP="00DA77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0.46</w:t>
            </w:r>
          </w:p>
        </w:tc>
        <w:tc>
          <w:tcPr>
            <w:tcW w:w="76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344735E" w14:textId="77777777" w:rsidR="00EB2452" w:rsidRDefault="00EB2452" w:rsidP="00DA77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-6.96</w:t>
            </w:r>
          </w:p>
        </w:tc>
        <w:tc>
          <w:tcPr>
            <w:tcW w:w="105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40AB975" w14:textId="77777777" w:rsidR="00EB2452" w:rsidRDefault="00EB2452" w:rsidP="00DA77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 0.001</w:t>
            </w:r>
          </w:p>
        </w:tc>
        <w:tc>
          <w:tcPr>
            <w:tcW w:w="121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A79B551" w14:textId="77777777" w:rsidR="00EB2452" w:rsidRDefault="00EB2452" w:rsidP="00DA77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 0.001</w:t>
            </w:r>
          </w:p>
        </w:tc>
        <w:tc>
          <w:tcPr>
            <w:tcW w:w="195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A2DA8E8" w14:textId="77777777" w:rsidR="00EB2452" w:rsidRDefault="00EB2452" w:rsidP="00DA77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1.05</w:t>
            </w:r>
          </w:p>
          <w:p w14:paraId="44B5CD3C" w14:textId="77777777" w:rsidR="00EB2452" w:rsidRDefault="00EB2452" w:rsidP="00DA77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[0.61, 1.61]</w:t>
            </w:r>
          </w:p>
        </w:tc>
      </w:tr>
      <w:tr w:rsidR="00EB2452" w14:paraId="5FA4B9D2" w14:textId="77777777" w:rsidTr="00DA77FA">
        <w:trPr>
          <w:trHeight w:val="255"/>
        </w:trPr>
        <w:tc>
          <w:tcPr>
            <w:tcW w:w="130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BD0A903" w14:textId="77777777" w:rsidR="00EB2452" w:rsidRDefault="00EB2452" w:rsidP="00DA77F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91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EF0A5F1" w14:textId="77777777" w:rsidR="00EB2452" w:rsidRDefault="00EB2452" w:rsidP="00DA77F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GI</w:t>
            </w:r>
          </w:p>
        </w:tc>
        <w:tc>
          <w:tcPr>
            <w:tcW w:w="165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11ADDD4" w14:textId="77777777" w:rsidR="00EB2452" w:rsidRDefault="00EB2452" w:rsidP="00DA77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2.25</w:t>
            </w:r>
          </w:p>
          <w:p w14:paraId="4EBCC83C" w14:textId="77777777" w:rsidR="00EB2452" w:rsidRDefault="00EB2452" w:rsidP="00DA77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[1.35, 3.15]</w:t>
            </w:r>
          </w:p>
        </w:tc>
        <w:tc>
          <w:tcPr>
            <w:tcW w:w="78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B5A84CE" w14:textId="77777777" w:rsidR="00EB2452" w:rsidRDefault="00EB2452" w:rsidP="00DA77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0.43</w:t>
            </w:r>
          </w:p>
        </w:tc>
        <w:tc>
          <w:tcPr>
            <w:tcW w:w="76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AA5B8F7" w14:textId="77777777" w:rsidR="00EB2452" w:rsidRDefault="00EB2452" w:rsidP="00DA77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-5.28</w:t>
            </w:r>
          </w:p>
        </w:tc>
        <w:tc>
          <w:tcPr>
            <w:tcW w:w="105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2B5A54F" w14:textId="77777777" w:rsidR="00EB2452" w:rsidRDefault="00EB2452" w:rsidP="00DA77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 0.001</w:t>
            </w:r>
          </w:p>
        </w:tc>
        <w:tc>
          <w:tcPr>
            <w:tcW w:w="121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D93AFC6" w14:textId="77777777" w:rsidR="00EB2452" w:rsidRDefault="00EB2452" w:rsidP="00DA77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 0.001</w:t>
            </w:r>
          </w:p>
        </w:tc>
        <w:tc>
          <w:tcPr>
            <w:tcW w:w="195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5CB243B" w14:textId="77777777" w:rsidR="00EB2452" w:rsidRDefault="00EB2452" w:rsidP="00DA77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0.79</w:t>
            </w:r>
          </w:p>
          <w:p w14:paraId="6D39DB73" w14:textId="77777777" w:rsidR="00EB2452" w:rsidRDefault="00EB2452" w:rsidP="00DA77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[0.29, 1.43]</w:t>
            </w:r>
          </w:p>
        </w:tc>
      </w:tr>
      <w:tr w:rsidR="00EB2452" w14:paraId="17878672" w14:textId="77777777" w:rsidTr="00DA77FA">
        <w:trPr>
          <w:trHeight w:val="315"/>
        </w:trPr>
        <w:tc>
          <w:tcPr>
            <w:tcW w:w="130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D798E9F" w14:textId="77777777" w:rsidR="00EB2452" w:rsidRDefault="00EB2452" w:rsidP="00DA77F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Stress</w:t>
            </w:r>
          </w:p>
        </w:tc>
        <w:tc>
          <w:tcPr>
            <w:tcW w:w="91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B6141BA" w14:textId="77777777" w:rsidR="00EB2452" w:rsidRDefault="00EB2452" w:rsidP="00DA77F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VR</w:t>
            </w:r>
          </w:p>
        </w:tc>
        <w:tc>
          <w:tcPr>
            <w:tcW w:w="165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D235FD9" w14:textId="77777777" w:rsidR="00EB2452" w:rsidRDefault="00EB2452" w:rsidP="00DA77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-3.30</w:t>
            </w:r>
          </w:p>
          <w:p w14:paraId="0120FB87" w14:textId="77777777" w:rsidR="00EB2452" w:rsidRDefault="00EB2452" w:rsidP="00DA77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[-4.45, -2.15]</w:t>
            </w:r>
          </w:p>
        </w:tc>
        <w:tc>
          <w:tcPr>
            <w:tcW w:w="78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95E0889" w14:textId="77777777" w:rsidR="00EB2452" w:rsidRDefault="00EB2452" w:rsidP="00DA77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0.55</w:t>
            </w:r>
          </w:p>
        </w:tc>
        <w:tc>
          <w:tcPr>
            <w:tcW w:w="76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77A6D33" w14:textId="77777777" w:rsidR="00EB2452" w:rsidRDefault="00EB2452" w:rsidP="00DA77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5.97</w:t>
            </w:r>
          </w:p>
        </w:tc>
        <w:tc>
          <w:tcPr>
            <w:tcW w:w="105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EBC2562" w14:textId="77777777" w:rsidR="00EB2452" w:rsidRDefault="00EB2452" w:rsidP="00DA77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 0.001</w:t>
            </w:r>
          </w:p>
        </w:tc>
        <w:tc>
          <w:tcPr>
            <w:tcW w:w="121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2F2CAA2" w14:textId="77777777" w:rsidR="00EB2452" w:rsidRDefault="00EB2452" w:rsidP="00DA77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 0.001</w:t>
            </w:r>
          </w:p>
        </w:tc>
        <w:tc>
          <w:tcPr>
            <w:tcW w:w="195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754A53C" w14:textId="77777777" w:rsidR="00EB2452" w:rsidRDefault="00EB2452" w:rsidP="00DA77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-1.09</w:t>
            </w:r>
          </w:p>
          <w:p w14:paraId="2553B65B" w14:textId="77777777" w:rsidR="00EB2452" w:rsidRDefault="00EB2452" w:rsidP="00DA77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[-1.68, -0.59]</w:t>
            </w:r>
          </w:p>
        </w:tc>
      </w:tr>
      <w:tr w:rsidR="00EB2452" w14:paraId="4C88F0FA" w14:textId="77777777" w:rsidTr="00DA77FA">
        <w:trPr>
          <w:trHeight w:val="300"/>
        </w:trPr>
        <w:tc>
          <w:tcPr>
            <w:tcW w:w="130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53D7E88" w14:textId="77777777" w:rsidR="00EB2452" w:rsidRDefault="00EB2452" w:rsidP="00DA77F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91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32C0D4F" w14:textId="77777777" w:rsidR="00EB2452" w:rsidRDefault="00EB2452" w:rsidP="00DA77F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GI</w:t>
            </w:r>
          </w:p>
        </w:tc>
        <w:tc>
          <w:tcPr>
            <w:tcW w:w="165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C076ABD" w14:textId="77777777" w:rsidR="00EB2452" w:rsidRDefault="00EB2452" w:rsidP="00DA77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-2.41</w:t>
            </w:r>
          </w:p>
          <w:p w14:paraId="3396A2BD" w14:textId="77777777" w:rsidR="00EB2452" w:rsidRDefault="00EB2452" w:rsidP="00DA77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[-3.46, -1.35]</w:t>
            </w:r>
          </w:p>
        </w:tc>
        <w:tc>
          <w:tcPr>
            <w:tcW w:w="78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4EDEA7A" w14:textId="77777777" w:rsidR="00EB2452" w:rsidRDefault="00EB2452" w:rsidP="00DA77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0.50</w:t>
            </w:r>
          </w:p>
        </w:tc>
        <w:tc>
          <w:tcPr>
            <w:tcW w:w="76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6491E8B" w14:textId="77777777" w:rsidR="00EB2452" w:rsidRDefault="00EB2452" w:rsidP="00DA77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4.81</w:t>
            </w:r>
          </w:p>
        </w:tc>
        <w:tc>
          <w:tcPr>
            <w:tcW w:w="105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E257444" w14:textId="77777777" w:rsidR="00EB2452" w:rsidRDefault="00EB2452" w:rsidP="00DA77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 0.001</w:t>
            </w:r>
          </w:p>
        </w:tc>
        <w:tc>
          <w:tcPr>
            <w:tcW w:w="121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DEA3044" w14:textId="77777777" w:rsidR="00EB2452" w:rsidRDefault="00EB2452" w:rsidP="00DA77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 0.001</w:t>
            </w:r>
          </w:p>
        </w:tc>
        <w:tc>
          <w:tcPr>
            <w:tcW w:w="195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C4A7931" w14:textId="77777777" w:rsidR="00EB2452" w:rsidRDefault="00EB2452" w:rsidP="00DA77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-1.01</w:t>
            </w:r>
          </w:p>
          <w:p w14:paraId="50183A7F" w14:textId="77777777" w:rsidR="00EB2452" w:rsidRDefault="00EB2452" w:rsidP="00DA77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[-1.56, -0.54]</w:t>
            </w:r>
          </w:p>
        </w:tc>
      </w:tr>
    </w:tbl>
    <w:p w14:paraId="3C9194AA" w14:textId="77777777" w:rsidR="00EB2452" w:rsidRPr="002156B1" w:rsidRDefault="00EB2452" w:rsidP="00EB2452">
      <w:pPr>
        <w:spacing w:after="240"/>
        <w:jc w:val="both"/>
        <w:rPr>
          <w:sz w:val="18"/>
          <w:szCs w:val="18"/>
          <w:lang w:val="en-US"/>
        </w:rPr>
      </w:pPr>
      <w:r w:rsidRPr="002156B1">
        <w:rPr>
          <w:sz w:val="20"/>
          <w:szCs w:val="20"/>
          <w:lang w:val="en-US"/>
        </w:rPr>
        <w:br/>
      </w:r>
      <w:r w:rsidRPr="002156B1">
        <w:rPr>
          <w:i/>
          <w:sz w:val="18"/>
          <w:szCs w:val="18"/>
          <w:lang w:val="en-US"/>
        </w:rPr>
        <w:t xml:space="preserve">Note. </w:t>
      </w:r>
      <w:r w:rsidRPr="002156B1">
        <w:rPr>
          <w:sz w:val="18"/>
          <w:szCs w:val="18"/>
          <w:lang w:val="en-US"/>
        </w:rPr>
        <w:t xml:space="preserve">MD = mean difference (T1 - T0); SE = standard error; 95% CI = 95% confidence intervals; adjusted p-values based on FDR </w:t>
      </w:r>
      <w:proofErr w:type="spellStart"/>
      <w:r w:rsidRPr="002156B1">
        <w:rPr>
          <w:sz w:val="18"/>
          <w:szCs w:val="18"/>
          <w:lang w:val="en-US"/>
        </w:rPr>
        <w:t>Benjamini</w:t>
      </w:r>
      <w:proofErr w:type="spellEnd"/>
      <w:r w:rsidRPr="002156B1">
        <w:rPr>
          <w:sz w:val="18"/>
          <w:szCs w:val="18"/>
          <w:lang w:val="en-US"/>
        </w:rPr>
        <w:t xml:space="preserve">-Hochberg correction for 12 tests; </w:t>
      </w:r>
      <w:proofErr w:type="spellStart"/>
      <w:r w:rsidRPr="002156B1">
        <w:rPr>
          <w:sz w:val="18"/>
          <w:szCs w:val="18"/>
          <w:lang w:val="en-US"/>
        </w:rPr>
        <w:t>dz</w:t>
      </w:r>
      <w:proofErr w:type="spellEnd"/>
      <w:r w:rsidRPr="002156B1">
        <w:rPr>
          <w:sz w:val="18"/>
          <w:szCs w:val="18"/>
          <w:lang w:val="en-US"/>
        </w:rPr>
        <w:t xml:space="preserve"> = Cohen’s d for paired data. State anxiety measured with STAI-X1 </w:t>
      </w:r>
      <w:hyperlink r:id="rId7">
        <w:r w:rsidRPr="002156B1">
          <w:rPr>
            <w:sz w:val="18"/>
            <w:szCs w:val="18"/>
            <w:lang w:val="en-US"/>
          </w:rPr>
          <w:t>[46,47]</w:t>
        </w:r>
      </w:hyperlink>
      <w:r w:rsidRPr="002156B1">
        <w:rPr>
          <w:sz w:val="18"/>
          <w:szCs w:val="18"/>
          <w:lang w:val="en-US"/>
        </w:rPr>
        <w:t xml:space="preserve">, positive/negative affect measured with PANAS </w:t>
      </w:r>
      <w:hyperlink r:id="rId8">
        <w:r w:rsidRPr="002156B1">
          <w:rPr>
            <w:sz w:val="18"/>
            <w:szCs w:val="18"/>
            <w:lang w:val="en-US"/>
          </w:rPr>
          <w:t>[49,50]</w:t>
        </w:r>
      </w:hyperlink>
      <w:r w:rsidRPr="002156B1">
        <w:rPr>
          <w:sz w:val="18"/>
          <w:szCs w:val="18"/>
          <w:lang w:val="en-US"/>
        </w:rPr>
        <w:t>, single-item VAS for stress (0 = "no stress" to 10 = "extreme stress"), relaxation (0 = "not relaxed at all" to 10 = "very relaxed"), and well-being (0 = "not well at all" to 10 = "very well").</w:t>
      </w:r>
    </w:p>
    <w:p w14:paraId="3801228A" w14:textId="77777777" w:rsidR="00EB2452" w:rsidRPr="002156B1" w:rsidRDefault="00EB2452" w:rsidP="00EB2452">
      <w:pPr>
        <w:pStyle w:val="berschrift1"/>
        <w:rPr>
          <w:b/>
          <w:sz w:val="28"/>
          <w:szCs w:val="28"/>
          <w:lang w:val="en-US"/>
        </w:rPr>
      </w:pPr>
      <w:bookmarkStart w:id="4" w:name="_urwaycorqbdl" w:colFirst="0" w:colLast="0"/>
      <w:bookmarkEnd w:id="4"/>
      <w:r w:rsidRPr="002156B1">
        <w:rPr>
          <w:lang w:val="en-US"/>
        </w:rPr>
        <w:br w:type="page"/>
      </w:r>
    </w:p>
    <w:p w14:paraId="1E96C760" w14:textId="793219C6" w:rsidR="00EB2452" w:rsidRPr="002156B1" w:rsidRDefault="00EB2452" w:rsidP="00EB2452">
      <w:pPr>
        <w:pStyle w:val="berschrift3"/>
        <w:rPr>
          <w:color w:val="000000"/>
          <w:lang w:val="en-US"/>
        </w:rPr>
      </w:pPr>
      <w:bookmarkStart w:id="5" w:name="_gzk6k39959dq" w:colFirst="0" w:colLast="0"/>
      <w:bookmarkEnd w:id="5"/>
      <w:r w:rsidRPr="002156B1">
        <w:rPr>
          <w:b/>
          <w:color w:val="000000"/>
          <w:sz w:val="24"/>
          <w:szCs w:val="24"/>
          <w:lang w:val="en-US"/>
        </w:rPr>
        <w:lastRenderedPageBreak/>
        <w:t xml:space="preserve">Appendix </w:t>
      </w:r>
      <w:r w:rsidR="00970924">
        <w:rPr>
          <w:b/>
          <w:color w:val="000000"/>
          <w:sz w:val="24"/>
          <w:szCs w:val="24"/>
          <w:lang w:val="en-US"/>
        </w:rPr>
        <w:t>G</w:t>
      </w:r>
      <w:r w:rsidRPr="002156B1">
        <w:rPr>
          <w:b/>
          <w:color w:val="000000"/>
          <w:sz w:val="24"/>
          <w:szCs w:val="24"/>
          <w:lang w:val="en-US"/>
        </w:rPr>
        <w:t>: Associations between sociodemographic/clinical variables and change in effectiveness outcomes by group.</w:t>
      </w:r>
    </w:p>
    <w:tbl>
      <w:tblPr>
        <w:tblW w:w="904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545"/>
        <w:gridCol w:w="1125"/>
        <w:gridCol w:w="975"/>
        <w:gridCol w:w="1965"/>
        <w:gridCol w:w="1425"/>
        <w:gridCol w:w="2010"/>
      </w:tblGrid>
      <w:tr w:rsidR="00EB2452" w:rsidRPr="007C30F5" w14:paraId="4942F731" w14:textId="77777777" w:rsidTr="00DA77FA">
        <w:trPr>
          <w:trHeight w:val="500"/>
        </w:trPr>
        <w:tc>
          <w:tcPr>
            <w:tcW w:w="9045" w:type="dxa"/>
            <w:gridSpan w:val="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6D0B" w14:textId="171F328E" w:rsidR="00EB2452" w:rsidRPr="002156B1" w:rsidRDefault="00EB2452" w:rsidP="00DA77FA">
            <w:pPr>
              <w:widowControl w:val="0"/>
              <w:spacing w:line="240" w:lineRule="auto"/>
              <w:rPr>
                <w:lang w:val="en-US"/>
              </w:rPr>
            </w:pPr>
            <w:r w:rsidRPr="002156B1">
              <w:rPr>
                <w:b/>
                <w:lang w:val="en-US"/>
              </w:rPr>
              <w:t xml:space="preserve">Table </w:t>
            </w:r>
            <w:r w:rsidR="00970924">
              <w:rPr>
                <w:b/>
                <w:lang w:val="en-US"/>
              </w:rPr>
              <w:t>G</w:t>
            </w:r>
            <w:r w:rsidRPr="002156B1">
              <w:rPr>
                <w:b/>
                <w:lang w:val="en-US"/>
              </w:rPr>
              <w:t>1.</w:t>
            </w:r>
            <w:r w:rsidRPr="002156B1">
              <w:rPr>
                <w:lang w:val="en-US"/>
              </w:rPr>
              <w:t xml:space="preserve"> Spearman correlations between sociodemographic/clinical variables and difference scores of effectiveness outcomes by group.</w:t>
            </w:r>
          </w:p>
        </w:tc>
      </w:tr>
      <w:tr w:rsidR="00EB2452" w14:paraId="32CFC222" w14:textId="77777777" w:rsidTr="00DA77FA">
        <w:trPr>
          <w:trHeight w:val="500"/>
        </w:trPr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11F57C" w14:textId="77777777" w:rsidR="00EB2452" w:rsidRPr="002156B1" w:rsidRDefault="00EB2452" w:rsidP="00DA77FA">
            <w:pPr>
              <w:widowControl w:val="0"/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0351FE" w14:textId="77777777" w:rsidR="00EB2452" w:rsidRPr="002156B1" w:rsidRDefault="00EB2452" w:rsidP="00DA77FA">
            <w:pPr>
              <w:widowControl w:val="0"/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294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6D3CBC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VR</w:t>
            </w:r>
          </w:p>
        </w:tc>
        <w:tc>
          <w:tcPr>
            <w:tcW w:w="343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BFF2BA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GI</w:t>
            </w:r>
          </w:p>
        </w:tc>
      </w:tr>
      <w:tr w:rsidR="00EB2452" w14:paraId="43475862" w14:textId="77777777" w:rsidTr="00DA77FA">
        <w:trPr>
          <w:trHeight w:val="740"/>
        </w:trPr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574FCA" w14:textId="77777777" w:rsidR="00EB2452" w:rsidRDefault="00EB2452" w:rsidP="00DA77FA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9CF67D" w14:textId="77777777" w:rsidR="00EB2452" w:rsidRDefault="00EB2452" w:rsidP="00DA77FA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9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A8E7C8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Age</w:t>
            </w:r>
          </w:p>
        </w:tc>
        <w:tc>
          <w:tcPr>
            <w:tcW w:w="19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D0E3B6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Education </w:t>
            </w:r>
            <w:proofErr w:type="spellStart"/>
            <w:r>
              <w:rPr>
                <w:sz w:val="18"/>
                <w:szCs w:val="18"/>
              </w:rPr>
              <w:t>years</w:t>
            </w:r>
            <w:proofErr w:type="spellEnd"/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BC80EE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Age</w:t>
            </w:r>
          </w:p>
        </w:tc>
        <w:tc>
          <w:tcPr>
            <w:tcW w:w="2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AAECB4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Education </w:t>
            </w:r>
            <w:proofErr w:type="spellStart"/>
            <w:r>
              <w:rPr>
                <w:sz w:val="18"/>
                <w:szCs w:val="18"/>
              </w:rPr>
              <w:t>years</w:t>
            </w:r>
            <w:proofErr w:type="spellEnd"/>
          </w:p>
        </w:tc>
      </w:tr>
      <w:tr w:rsidR="00EB2452" w14:paraId="51F8F84B" w14:textId="77777777" w:rsidTr="00DA77FA">
        <w:trPr>
          <w:trHeight w:val="500"/>
        </w:trPr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67AC6" w14:textId="77777777" w:rsidR="00EB2452" w:rsidRDefault="00EB2452" w:rsidP="00DA77FA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State </w:t>
            </w:r>
            <w:proofErr w:type="spellStart"/>
            <w:r>
              <w:rPr>
                <w:sz w:val="18"/>
                <w:szCs w:val="18"/>
              </w:rPr>
              <w:t>anxiety</w:t>
            </w:r>
            <w:proofErr w:type="spellEnd"/>
          </w:p>
        </w:tc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70C93C" w14:textId="77777777" w:rsidR="00EB2452" w:rsidRDefault="00EB2452" w:rsidP="00DA77FA">
            <w:pPr>
              <w:widowControl w:val="0"/>
              <w:spacing w:line="240" w:lineRule="auto"/>
              <w:rPr>
                <w:i/>
                <w:sz w:val="18"/>
                <w:szCs w:val="18"/>
                <w:vertAlign w:val="subscript"/>
              </w:rPr>
            </w:pPr>
            <w:proofErr w:type="spellStart"/>
            <w:r>
              <w:rPr>
                <w:i/>
                <w:sz w:val="18"/>
                <w:szCs w:val="18"/>
              </w:rPr>
              <w:t>r</w:t>
            </w:r>
            <w:r>
              <w:rPr>
                <w:i/>
                <w:sz w:val="18"/>
                <w:szCs w:val="18"/>
                <w:vertAlign w:val="subscript"/>
              </w:rPr>
              <w:t>S</w:t>
            </w:r>
            <w:proofErr w:type="spellEnd"/>
          </w:p>
        </w:tc>
        <w:tc>
          <w:tcPr>
            <w:tcW w:w="9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E4CB53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-0.172</w:t>
            </w:r>
          </w:p>
        </w:tc>
        <w:tc>
          <w:tcPr>
            <w:tcW w:w="19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5928C2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0.245</w:t>
            </w: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7D9331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0.485</w:t>
            </w:r>
          </w:p>
        </w:tc>
        <w:tc>
          <w:tcPr>
            <w:tcW w:w="2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8463E3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0.064</w:t>
            </w:r>
          </w:p>
        </w:tc>
      </w:tr>
      <w:tr w:rsidR="00EB2452" w14:paraId="6BED5C70" w14:textId="77777777" w:rsidTr="00DA77FA">
        <w:trPr>
          <w:trHeight w:val="500"/>
        </w:trPr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5A469D" w14:textId="77777777" w:rsidR="00EB2452" w:rsidRDefault="00EB2452" w:rsidP="00DA77FA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53C80E" w14:textId="77777777" w:rsidR="00EB2452" w:rsidRDefault="00EB2452" w:rsidP="00DA77FA">
            <w:pPr>
              <w:widowControl w:val="0"/>
              <w:spacing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</w:t>
            </w:r>
            <w:r>
              <w:rPr>
                <w:i/>
                <w:sz w:val="18"/>
                <w:szCs w:val="18"/>
              </w:rPr>
              <w:br/>
              <w:t xml:space="preserve">FDR </w:t>
            </w:r>
            <w:proofErr w:type="spellStart"/>
            <w:r>
              <w:rPr>
                <w:i/>
                <w:sz w:val="18"/>
                <w:szCs w:val="18"/>
              </w:rPr>
              <w:t>adj.</w:t>
            </w:r>
            <w:proofErr w:type="spellEnd"/>
            <w:r>
              <w:rPr>
                <w:i/>
                <w:sz w:val="18"/>
                <w:szCs w:val="18"/>
              </w:rPr>
              <w:t xml:space="preserve"> p</w:t>
            </w:r>
          </w:p>
        </w:tc>
        <w:tc>
          <w:tcPr>
            <w:tcW w:w="9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2EA4D1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0.456</w:t>
            </w:r>
          </w:p>
          <w:p w14:paraId="6275B6B2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0.730</w:t>
            </w:r>
          </w:p>
        </w:tc>
        <w:tc>
          <w:tcPr>
            <w:tcW w:w="19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EEC386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0.285</w:t>
            </w:r>
          </w:p>
          <w:p w14:paraId="5ACFC4FE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0.589</w:t>
            </w: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C531E4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0.041</w:t>
            </w:r>
          </w:p>
          <w:p w14:paraId="7B17EE10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0.271</w:t>
            </w:r>
          </w:p>
        </w:tc>
        <w:tc>
          <w:tcPr>
            <w:tcW w:w="2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14CDED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0.802</w:t>
            </w:r>
          </w:p>
          <w:p w14:paraId="192CEF84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0.922</w:t>
            </w:r>
          </w:p>
        </w:tc>
      </w:tr>
      <w:tr w:rsidR="00EB2452" w14:paraId="617521F4" w14:textId="77777777" w:rsidTr="00DA77FA">
        <w:trPr>
          <w:trHeight w:val="500"/>
        </w:trPr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002B74" w14:textId="77777777" w:rsidR="00EB2452" w:rsidRDefault="00EB2452" w:rsidP="00DA77FA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Positive </w:t>
            </w:r>
            <w:proofErr w:type="spellStart"/>
            <w:r>
              <w:rPr>
                <w:sz w:val="18"/>
                <w:szCs w:val="18"/>
              </w:rPr>
              <w:t>affect</w:t>
            </w:r>
            <w:proofErr w:type="spellEnd"/>
          </w:p>
        </w:tc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8FB0DE" w14:textId="77777777" w:rsidR="00EB2452" w:rsidRDefault="00EB2452" w:rsidP="00DA77FA">
            <w:pPr>
              <w:widowControl w:val="0"/>
              <w:spacing w:line="240" w:lineRule="auto"/>
              <w:rPr>
                <w:i/>
                <w:sz w:val="18"/>
                <w:szCs w:val="18"/>
                <w:vertAlign w:val="subscript"/>
              </w:rPr>
            </w:pPr>
            <w:proofErr w:type="spellStart"/>
            <w:r>
              <w:rPr>
                <w:i/>
                <w:sz w:val="18"/>
                <w:szCs w:val="18"/>
              </w:rPr>
              <w:t>r</w:t>
            </w:r>
            <w:r>
              <w:rPr>
                <w:i/>
                <w:sz w:val="18"/>
                <w:szCs w:val="18"/>
                <w:vertAlign w:val="subscript"/>
              </w:rPr>
              <w:t>S</w:t>
            </w:r>
            <w:proofErr w:type="spellEnd"/>
          </w:p>
        </w:tc>
        <w:tc>
          <w:tcPr>
            <w:tcW w:w="9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81298A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-0.227</w:t>
            </w:r>
          </w:p>
        </w:tc>
        <w:tc>
          <w:tcPr>
            <w:tcW w:w="19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235465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-0.347</w:t>
            </w: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69888D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-0.108</w:t>
            </w:r>
          </w:p>
        </w:tc>
        <w:tc>
          <w:tcPr>
            <w:tcW w:w="2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A8453D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-0.201</w:t>
            </w:r>
          </w:p>
        </w:tc>
      </w:tr>
      <w:tr w:rsidR="00EB2452" w14:paraId="749B488A" w14:textId="77777777" w:rsidTr="00DA77FA">
        <w:trPr>
          <w:trHeight w:val="500"/>
        </w:trPr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A483F3" w14:textId="77777777" w:rsidR="00EB2452" w:rsidRDefault="00EB2452" w:rsidP="00DA77FA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66FA35" w14:textId="77777777" w:rsidR="00EB2452" w:rsidRDefault="00EB2452" w:rsidP="00DA77FA">
            <w:pPr>
              <w:widowControl w:val="0"/>
              <w:spacing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</w:t>
            </w:r>
            <w:r>
              <w:rPr>
                <w:i/>
                <w:sz w:val="18"/>
                <w:szCs w:val="18"/>
              </w:rPr>
              <w:br/>
              <w:t xml:space="preserve">FDR </w:t>
            </w:r>
            <w:proofErr w:type="spellStart"/>
            <w:r>
              <w:rPr>
                <w:i/>
                <w:sz w:val="18"/>
                <w:szCs w:val="18"/>
              </w:rPr>
              <w:t>adj.</w:t>
            </w:r>
            <w:proofErr w:type="spellEnd"/>
            <w:r>
              <w:rPr>
                <w:i/>
                <w:sz w:val="18"/>
                <w:szCs w:val="18"/>
              </w:rPr>
              <w:t xml:space="preserve"> p</w:t>
            </w:r>
          </w:p>
        </w:tc>
        <w:tc>
          <w:tcPr>
            <w:tcW w:w="9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99C9E6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0.321</w:t>
            </w:r>
          </w:p>
          <w:p w14:paraId="36E36621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0.593</w:t>
            </w:r>
          </w:p>
        </w:tc>
        <w:tc>
          <w:tcPr>
            <w:tcW w:w="19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D1D734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0.123</w:t>
            </w:r>
          </w:p>
          <w:p w14:paraId="2939D037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0.368</w:t>
            </w: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F59E28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0.670</w:t>
            </w:r>
          </w:p>
          <w:p w14:paraId="4EC125A5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0.893</w:t>
            </w:r>
          </w:p>
        </w:tc>
        <w:tc>
          <w:tcPr>
            <w:tcW w:w="2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CDFEDC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0.423</w:t>
            </w:r>
          </w:p>
          <w:p w14:paraId="13B7288C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0.726</w:t>
            </w:r>
          </w:p>
        </w:tc>
      </w:tr>
      <w:tr w:rsidR="00EB2452" w14:paraId="49B793AE" w14:textId="77777777" w:rsidTr="00DA77FA">
        <w:trPr>
          <w:trHeight w:val="500"/>
        </w:trPr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3AD37E" w14:textId="77777777" w:rsidR="00EB2452" w:rsidRDefault="00EB2452" w:rsidP="00DA77FA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Negative </w:t>
            </w:r>
            <w:proofErr w:type="spellStart"/>
            <w:r>
              <w:rPr>
                <w:sz w:val="18"/>
                <w:szCs w:val="18"/>
              </w:rPr>
              <w:t>affect</w:t>
            </w:r>
            <w:proofErr w:type="spellEnd"/>
          </w:p>
        </w:tc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D037E7" w14:textId="77777777" w:rsidR="00EB2452" w:rsidRDefault="00EB2452" w:rsidP="00DA77FA">
            <w:pPr>
              <w:widowControl w:val="0"/>
              <w:spacing w:line="240" w:lineRule="auto"/>
              <w:rPr>
                <w:i/>
                <w:sz w:val="18"/>
                <w:szCs w:val="18"/>
                <w:vertAlign w:val="subscript"/>
              </w:rPr>
            </w:pPr>
            <w:proofErr w:type="spellStart"/>
            <w:r>
              <w:rPr>
                <w:i/>
                <w:sz w:val="18"/>
                <w:szCs w:val="18"/>
              </w:rPr>
              <w:t>r</w:t>
            </w:r>
            <w:r>
              <w:rPr>
                <w:i/>
                <w:sz w:val="18"/>
                <w:szCs w:val="18"/>
                <w:vertAlign w:val="subscript"/>
              </w:rPr>
              <w:t>S</w:t>
            </w:r>
            <w:proofErr w:type="spellEnd"/>
          </w:p>
        </w:tc>
        <w:tc>
          <w:tcPr>
            <w:tcW w:w="9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FD7C6C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-0.005</w:t>
            </w:r>
          </w:p>
        </w:tc>
        <w:tc>
          <w:tcPr>
            <w:tcW w:w="19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9B1D78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0.423</w:t>
            </w: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C63D17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0.261</w:t>
            </w:r>
          </w:p>
        </w:tc>
        <w:tc>
          <w:tcPr>
            <w:tcW w:w="2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22738C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0.117</w:t>
            </w:r>
          </w:p>
        </w:tc>
      </w:tr>
      <w:tr w:rsidR="00EB2452" w14:paraId="76488CED" w14:textId="77777777" w:rsidTr="00DA77FA">
        <w:trPr>
          <w:trHeight w:val="500"/>
        </w:trPr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A9618A" w14:textId="77777777" w:rsidR="00EB2452" w:rsidRDefault="00EB2452" w:rsidP="00DA77FA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0FB11D" w14:textId="77777777" w:rsidR="00EB2452" w:rsidRDefault="00EB2452" w:rsidP="00DA77FA">
            <w:pPr>
              <w:widowControl w:val="0"/>
              <w:spacing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</w:t>
            </w:r>
          </w:p>
          <w:p w14:paraId="100A9867" w14:textId="77777777" w:rsidR="00EB2452" w:rsidRDefault="00EB2452" w:rsidP="00DA77FA">
            <w:pPr>
              <w:widowControl w:val="0"/>
              <w:spacing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FDR </w:t>
            </w:r>
            <w:proofErr w:type="spellStart"/>
            <w:r>
              <w:rPr>
                <w:i/>
                <w:sz w:val="18"/>
                <w:szCs w:val="18"/>
              </w:rPr>
              <w:t>adj.</w:t>
            </w:r>
            <w:proofErr w:type="spellEnd"/>
            <w:r>
              <w:rPr>
                <w:i/>
                <w:sz w:val="18"/>
                <w:szCs w:val="18"/>
              </w:rPr>
              <w:t xml:space="preserve"> p</w:t>
            </w:r>
          </w:p>
        </w:tc>
        <w:tc>
          <w:tcPr>
            <w:tcW w:w="9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856C5B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0.982</w:t>
            </w:r>
          </w:p>
          <w:p w14:paraId="769A96BA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0.982</w:t>
            </w:r>
          </w:p>
        </w:tc>
        <w:tc>
          <w:tcPr>
            <w:tcW w:w="19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955C34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0.056</w:t>
            </w:r>
          </w:p>
          <w:p w14:paraId="33FEF4DB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0.271</w:t>
            </w: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0457B7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0.295</w:t>
            </w:r>
          </w:p>
          <w:p w14:paraId="5CA5DF5F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0.589</w:t>
            </w:r>
          </w:p>
        </w:tc>
        <w:tc>
          <w:tcPr>
            <w:tcW w:w="2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771BD2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0.643</w:t>
            </w:r>
          </w:p>
          <w:p w14:paraId="0E733F1A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0.893</w:t>
            </w:r>
          </w:p>
        </w:tc>
      </w:tr>
      <w:tr w:rsidR="00EB2452" w14:paraId="056CC44C" w14:textId="77777777" w:rsidTr="00DA77FA">
        <w:trPr>
          <w:trHeight w:val="435"/>
        </w:trPr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53610C" w14:textId="77777777" w:rsidR="00EB2452" w:rsidRDefault="00EB2452" w:rsidP="00DA77FA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Relaxation</w:t>
            </w:r>
          </w:p>
        </w:tc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BEFA6E" w14:textId="77777777" w:rsidR="00EB2452" w:rsidRDefault="00EB2452" w:rsidP="00DA77FA">
            <w:pPr>
              <w:widowControl w:val="0"/>
              <w:spacing w:line="240" w:lineRule="auto"/>
              <w:rPr>
                <w:i/>
                <w:sz w:val="18"/>
                <w:szCs w:val="18"/>
                <w:vertAlign w:val="subscript"/>
              </w:rPr>
            </w:pPr>
            <w:proofErr w:type="spellStart"/>
            <w:r>
              <w:rPr>
                <w:i/>
                <w:sz w:val="18"/>
                <w:szCs w:val="18"/>
              </w:rPr>
              <w:t>r</w:t>
            </w:r>
            <w:r>
              <w:rPr>
                <w:i/>
                <w:sz w:val="18"/>
                <w:szCs w:val="18"/>
                <w:vertAlign w:val="subscript"/>
              </w:rPr>
              <w:t>S</w:t>
            </w:r>
            <w:proofErr w:type="spellEnd"/>
          </w:p>
        </w:tc>
        <w:tc>
          <w:tcPr>
            <w:tcW w:w="9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9A051B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0.139</w:t>
            </w:r>
          </w:p>
        </w:tc>
        <w:tc>
          <w:tcPr>
            <w:tcW w:w="19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C2D106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-0.383</w:t>
            </w: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9A273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-0.399</w:t>
            </w:r>
          </w:p>
        </w:tc>
        <w:tc>
          <w:tcPr>
            <w:tcW w:w="2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3A1CB9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-0.062</w:t>
            </w:r>
          </w:p>
        </w:tc>
      </w:tr>
      <w:tr w:rsidR="00EB2452" w14:paraId="0C447289" w14:textId="77777777" w:rsidTr="00DA77FA">
        <w:trPr>
          <w:trHeight w:val="500"/>
        </w:trPr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B337FB" w14:textId="77777777" w:rsidR="00EB2452" w:rsidRDefault="00EB2452" w:rsidP="00DA77FA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775DA4" w14:textId="77777777" w:rsidR="00EB2452" w:rsidRDefault="00EB2452" w:rsidP="00DA77FA">
            <w:pPr>
              <w:widowControl w:val="0"/>
              <w:spacing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</w:t>
            </w:r>
          </w:p>
          <w:p w14:paraId="54504507" w14:textId="77777777" w:rsidR="00EB2452" w:rsidRDefault="00EB2452" w:rsidP="00DA77FA">
            <w:pPr>
              <w:widowControl w:val="0"/>
              <w:spacing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FDR </w:t>
            </w:r>
            <w:proofErr w:type="spellStart"/>
            <w:r>
              <w:rPr>
                <w:i/>
                <w:sz w:val="18"/>
                <w:szCs w:val="18"/>
              </w:rPr>
              <w:t>adj.</w:t>
            </w:r>
            <w:proofErr w:type="spellEnd"/>
            <w:r>
              <w:rPr>
                <w:i/>
                <w:sz w:val="18"/>
                <w:szCs w:val="18"/>
              </w:rPr>
              <w:t xml:space="preserve"> p</w:t>
            </w:r>
          </w:p>
        </w:tc>
        <w:tc>
          <w:tcPr>
            <w:tcW w:w="9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74FF54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0.549</w:t>
            </w:r>
          </w:p>
          <w:p w14:paraId="7173EE90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0.824</w:t>
            </w:r>
          </w:p>
        </w:tc>
        <w:tc>
          <w:tcPr>
            <w:tcW w:w="19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93FB3C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0.086</w:t>
            </w:r>
          </w:p>
          <w:p w14:paraId="5319D615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0.345</w:t>
            </w: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36C0B1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0.101</w:t>
            </w:r>
          </w:p>
          <w:p w14:paraId="4C8B10B4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0.345</w:t>
            </w:r>
          </w:p>
        </w:tc>
        <w:tc>
          <w:tcPr>
            <w:tcW w:w="2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0CB165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0.806</w:t>
            </w:r>
          </w:p>
          <w:p w14:paraId="17FE27AA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0.922</w:t>
            </w:r>
          </w:p>
        </w:tc>
      </w:tr>
      <w:tr w:rsidR="00EB2452" w14:paraId="1746E636" w14:textId="77777777" w:rsidTr="00DA77FA">
        <w:trPr>
          <w:trHeight w:val="500"/>
        </w:trPr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EABA13" w14:textId="77777777" w:rsidR="00EB2452" w:rsidRDefault="00EB2452" w:rsidP="00DA77FA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Well-</w:t>
            </w:r>
            <w:proofErr w:type="spellStart"/>
            <w:r>
              <w:rPr>
                <w:sz w:val="18"/>
                <w:szCs w:val="18"/>
              </w:rPr>
              <w:t>being</w:t>
            </w:r>
            <w:proofErr w:type="spellEnd"/>
          </w:p>
        </w:tc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F14F9C" w14:textId="77777777" w:rsidR="00EB2452" w:rsidRDefault="00EB2452" w:rsidP="00DA77FA">
            <w:pPr>
              <w:widowControl w:val="0"/>
              <w:spacing w:line="240" w:lineRule="auto"/>
              <w:rPr>
                <w:i/>
                <w:sz w:val="18"/>
                <w:szCs w:val="18"/>
                <w:vertAlign w:val="subscript"/>
              </w:rPr>
            </w:pPr>
            <w:proofErr w:type="spellStart"/>
            <w:r>
              <w:rPr>
                <w:i/>
                <w:sz w:val="18"/>
                <w:szCs w:val="18"/>
              </w:rPr>
              <w:t>r</w:t>
            </w:r>
            <w:r>
              <w:rPr>
                <w:i/>
                <w:sz w:val="18"/>
                <w:szCs w:val="18"/>
                <w:vertAlign w:val="subscript"/>
              </w:rPr>
              <w:t>S</w:t>
            </w:r>
            <w:proofErr w:type="spellEnd"/>
          </w:p>
        </w:tc>
        <w:tc>
          <w:tcPr>
            <w:tcW w:w="9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87CBF2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0.078</w:t>
            </w:r>
          </w:p>
        </w:tc>
        <w:tc>
          <w:tcPr>
            <w:tcW w:w="19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A7C632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-0.422</w:t>
            </w: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6B70B6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-0.265</w:t>
            </w:r>
          </w:p>
        </w:tc>
        <w:tc>
          <w:tcPr>
            <w:tcW w:w="2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CFDC65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0.009</w:t>
            </w:r>
          </w:p>
        </w:tc>
      </w:tr>
      <w:tr w:rsidR="00EB2452" w14:paraId="1EBA053A" w14:textId="77777777" w:rsidTr="00DA77FA">
        <w:trPr>
          <w:trHeight w:val="500"/>
        </w:trPr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FA5F17" w14:textId="77777777" w:rsidR="00EB2452" w:rsidRDefault="00EB2452" w:rsidP="00DA77FA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1EB50B" w14:textId="77777777" w:rsidR="00EB2452" w:rsidRDefault="00EB2452" w:rsidP="00DA77FA">
            <w:pPr>
              <w:widowControl w:val="0"/>
              <w:spacing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</w:t>
            </w:r>
          </w:p>
          <w:p w14:paraId="52144FF8" w14:textId="77777777" w:rsidR="00EB2452" w:rsidRDefault="00EB2452" w:rsidP="00DA77FA">
            <w:pPr>
              <w:widowControl w:val="0"/>
              <w:spacing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FDR </w:t>
            </w:r>
            <w:proofErr w:type="spellStart"/>
            <w:r>
              <w:rPr>
                <w:i/>
                <w:sz w:val="18"/>
                <w:szCs w:val="18"/>
              </w:rPr>
              <w:t>adj.</w:t>
            </w:r>
            <w:proofErr w:type="spellEnd"/>
            <w:r>
              <w:rPr>
                <w:i/>
                <w:sz w:val="18"/>
                <w:szCs w:val="18"/>
              </w:rPr>
              <w:t xml:space="preserve"> p</w:t>
            </w:r>
          </w:p>
        </w:tc>
        <w:tc>
          <w:tcPr>
            <w:tcW w:w="9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4CC94A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0.738</w:t>
            </w:r>
          </w:p>
          <w:p w14:paraId="4CD300D0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0.922</w:t>
            </w:r>
          </w:p>
        </w:tc>
        <w:tc>
          <w:tcPr>
            <w:tcW w:w="19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D2F8D0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0.056</w:t>
            </w:r>
          </w:p>
          <w:p w14:paraId="19A027D2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0.271</w:t>
            </w: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24581D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0.288</w:t>
            </w:r>
          </w:p>
          <w:p w14:paraId="7D552C8B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0.589</w:t>
            </w:r>
          </w:p>
        </w:tc>
        <w:tc>
          <w:tcPr>
            <w:tcW w:w="2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9AD2CC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0.972</w:t>
            </w:r>
          </w:p>
          <w:p w14:paraId="1995B128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0.982</w:t>
            </w:r>
          </w:p>
        </w:tc>
      </w:tr>
      <w:tr w:rsidR="00EB2452" w14:paraId="6DF8C72F" w14:textId="77777777" w:rsidTr="00DA77FA">
        <w:trPr>
          <w:trHeight w:val="500"/>
        </w:trPr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6756AA" w14:textId="77777777" w:rsidR="00EB2452" w:rsidRDefault="00EB2452" w:rsidP="00DA77FA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Stress</w:t>
            </w:r>
          </w:p>
        </w:tc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74945E" w14:textId="77777777" w:rsidR="00EB2452" w:rsidRDefault="00EB2452" w:rsidP="00DA77FA">
            <w:pPr>
              <w:widowControl w:val="0"/>
              <w:spacing w:line="240" w:lineRule="auto"/>
              <w:rPr>
                <w:i/>
                <w:sz w:val="18"/>
                <w:szCs w:val="18"/>
                <w:vertAlign w:val="subscript"/>
              </w:rPr>
            </w:pPr>
            <w:proofErr w:type="spellStart"/>
            <w:r>
              <w:rPr>
                <w:i/>
                <w:sz w:val="18"/>
                <w:szCs w:val="18"/>
              </w:rPr>
              <w:t>r</w:t>
            </w:r>
            <w:r>
              <w:rPr>
                <w:i/>
                <w:sz w:val="18"/>
                <w:szCs w:val="18"/>
                <w:vertAlign w:val="subscript"/>
              </w:rPr>
              <w:t>S</w:t>
            </w:r>
            <w:proofErr w:type="spellEnd"/>
          </w:p>
        </w:tc>
        <w:tc>
          <w:tcPr>
            <w:tcW w:w="9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6CC779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0.033</w:t>
            </w:r>
          </w:p>
        </w:tc>
        <w:tc>
          <w:tcPr>
            <w:tcW w:w="19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2D20F5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0.317</w:t>
            </w: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563317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0.473</w:t>
            </w:r>
          </w:p>
        </w:tc>
        <w:tc>
          <w:tcPr>
            <w:tcW w:w="2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F2DC43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0.535</w:t>
            </w:r>
          </w:p>
        </w:tc>
      </w:tr>
      <w:tr w:rsidR="00EB2452" w14:paraId="4F8CC883" w14:textId="77777777" w:rsidTr="00DA77FA">
        <w:trPr>
          <w:trHeight w:val="500"/>
        </w:trPr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FE55E6" w14:textId="77777777" w:rsidR="00EB2452" w:rsidRDefault="00EB2452" w:rsidP="00DA77FA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325442" w14:textId="77777777" w:rsidR="00EB2452" w:rsidRDefault="00EB2452" w:rsidP="00DA77FA">
            <w:pPr>
              <w:widowControl w:val="0"/>
              <w:spacing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</w:t>
            </w:r>
          </w:p>
          <w:p w14:paraId="10D763FC" w14:textId="77777777" w:rsidR="00EB2452" w:rsidRDefault="00EB2452" w:rsidP="00DA77FA">
            <w:pPr>
              <w:widowControl w:val="0"/>
              <w:spacing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FDR </w:t>
            </w:r>
            <w:proofErr w:type="spellStart"/>
            <w:r>
              <w:rPr>
                <w:i/>
                <w:sz w:val="18"/>
                <w:szCs w:val="18"/>
              </w:rPr>
              <w:t>adj.</w:t>
            </w:r>
            <w:proofErr w:type="spellEnd"/>
            <w:r>
              <w:rPr>
                <w:i/>
                <w:sz w:val="18"/>
                <w:szCs w:val="18"/>
              </w:rPr>
              <w:t xml:space="preserve"> p</w:t>
            </w:r>
          </w:p>
        </w:tc>
        <w:tc>
          <w:tcPr>
            <w:tcW w:w="9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2385A0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0.886</w:t>
            </w:r>
          </w:p>
          <w:p w14:paraId="17CA251E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0.967</w:t>
            </w:r>
          </w:p>
        </w:tc>
        <w:tc>
          <w:tcPr>
            <w:tcW w:w="19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FEA925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0.162</w:t>
            </w:r>
          </w:p>
          <w:p w14:paraId="04ABC198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0.432</w:t>
            </w: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2E8CD4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0.048</w:t>
            </w:r>
          </w:p>
          <w:p w14:paraId="30DD8C17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0.271</w:t>
            </w:r>
          </w:p>
        </w:tc>
        <w:tc>
          <w:tcPr>
            <w:tcW w:w="2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54177C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0.022</w:t>
            </w:r>
          </w:p>
          <w:p w14:paraId="3B15D4AD" w14:textId="77777777" w:rsidR="00EB2452" w:rsidRDefault="00EB2452" w:rsidP="00DA77F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0.271</w:t>
            </w:r>
          </w:p>
        </w:tc>
      </w:tr>
      <w:tr w:rsidR="00EB2452" w:rsidRPr="007C30F5" w14:paraId="6859A23B" w14:textId="77777777" w:rsidTr="00DA77FA">
        <w:trPr>
          <w:trHeight w:val="500"/>
        </w:trPr>
        <w:tc>
          <w:tcPr>
            <w:tcW w:w="9045" w:type="dxa"/>
            <w:gridSpan w:val="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F5375C" w14:textId="77777777" w:rsidR="00EB2452" w:rsidRPr="002156B1" w:rsidRDefault="00EB2452" w:rsidP="00DA77FA">
            <w:pPr>
              <w:widowControl w:val="0"/>
              <w:spacing w:line="240" w:lineRule="auto"/>
              <w:rPr>
                <w:sz w:val="18"/>
                <w:szCs w:val="18"/>
                <w:lang w:val="en-US"/>
              </w:rPr>
            </w:pPr>
            <w:r w:rsidRPr="002156B1">
              <w:rPr>
                <w:i/>
                <w:sz w:val="18"/>
                <w:szCs w:val="18"/>
                <w:lang w:val="en-US"/>
              </w:rPr>
              <w:t xml:space="preserve">Note. </w:t>
            </w:r>
            <w:r w:rsidRPr="002156B1">
              <w:rPr>
                <w:sz w:val="18"/>
                <w:szCs w:val="18"/>
                <w:lang w:val="en-US"/>
              </w:rPr>
              <w:t xml:space="preserve">FDR </w:t>
            </w:r>
            <w:proofErr w:type="spellStart"/>
            <w:r w:rsidRPr="002156B1">
              <w:rPr>
                <w:sz w:val="18"/>
                <w:szCs w:val="18"/>
                <w:lang w:val="en-US"/>
              </w:rPr>
              <w:t>Benjamini</w:t>
            </w:r>
            <w:proofErr w:type="spellEnd"/>
            <w:r w:rsidRPr="002156B1">
              <w:rPr>
                <w:sz w:val="18"/>
                <w:szCs w:val="18"/>
                <w:lang w:val="en-US"/>
              </w:rPr>
              <w:t>-Hochberg correction of p-values was conducted for 24 correlational analyses.</w:t>
            </w:r>
          </w:p>
        </w:tc>
      </w:tr>
    </w:tbl>
    <w:p w14:paraId="51B19B28" w14:textId="77777777" w:rsidR="00EB2452" w:rsidRPr="002156B1" w:rsidRDefault="00EB2452" w:rsidP="00EB2452">
      <w:pPr>
        <w:spacing w:line="360" w:lineRule="auto"/>
        <w:rPr>
          <w:lang w:val="en-US"/>
        </w:rPr>
      </w:pPr>
      <w:r w:rsidRPr="002156B1">
        <w:rPr>
          <w:lang w:val="en-US"/>
        </w:rPr>
        <w:br w:type="page"/>
      </w:r>
    </w:p>
    <w:p w14:paraId="259A32B0" w14:textId="77777777" w:rsidR="00EB2452" w:rsidRPr="002156B1" w:rsidRDefault="00EB2452" w:rsidP="00EB2452">
      <w:pPr>
        <w:spacing w:line="360" w:lineRule="auto"/>
        <w:rPr>
          <w:lang w:val="en-US"/>
        </w:rPr>
      </w:pPr>
    </w:p>
    <w:tbl>
      <w:tblPr>
        <w:tblW w:w="907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170"/>
        <w:gridCol w:w="1080"/>
        <w:gridCol w:w="1170"/>
        <w:gridCol w:w="1125"/>
        <w:gridCol w:w="1155"/>
        <w:gridCol w:w="1500"/>
        <w:gridCol w:w="960"/>
        <w:gridCol w:w="915"/>
      </w:tblGrid>
      <w:tr w:rsidR="00EB2452" w:rsidRPr="007C30F5" w14:paraId="71580EF3" w14:textId="77777777" w:rsidTr="00DA77FA">
        <w:trPr>
          <w:trHeight w:val="500"/>
        </w:trPr>
        <w:tc>
          <w:tcPr>
            <w:tcW w:w="9075" w:type="dxa"/>
            <w:gridSpan w:val="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745A8" w14:textId="0095B708" w:rsidR="00EB2452" w:rsidRPr="002156B1" w:rsidRDefault="00EB2452" w:rsidP="00DA77FA">
            <w:pPr>
              <w:spacing w:line="360" w:lineRule="auto"/>
              <w:rPr>
                <w:lang w:val="en-US"/>
              </w:rPr>
            </w:pPr>
            <w:r w:rsidRPr="002156B1">
              <w:rPr>
                <w:b/>
                <w:lang w:val="en-US"/>
              </w:rPr>
              <w:t xml:space="preserve">Table </w:t>
            </w:r>
            <w:r w:rsidR="00970924">
              <w:rPr>
                <w:b/>
                <w:lang w:val="en-US"/>
              </w:rPr>
              <w:t>G</w:t>
            </w:r>
            <w:r w:rsidRPr="002156B1">
              <w:rPr>
                <w:b/>
                <w:lang w:val="en-US"/>
              </w:rPr>
              <w:t xml:space="preserve">2. </w:t>
            </w:r>
            <w:r w:rsidRPr="002156B1">
              <w:rPr>
                <w:lang w:val="en-US"/>
              </w:rPr>
              <w:t>Mann-Whitney U-tests for comparing difference scores of effectiveness outcomes in sociodemographic/ clinical variables by group.</w:t>
            </w:r>
          </w:p>
        </w:tc>
      </w:tr>
      <w:tr w:rsidR="00EB2452" w14:paraId="47BCD1BD" w14:textId="77777777" w:rsidTr="00DA77FA">
        <w:trPr>
          <w:trHeight w:val="500"/>
        </w:trPr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428712" w14:textId="77777777" w:rsidR="00EB2452" w:rsidRPr="002156B1" w:rsidRDefault="00EB2452" w:rsidP="00DA77FA">
            <w:pPr>
              <w:spacing w:line="36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10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44B50D" w14:textId="77777777" w:rsidR="00EB2452" w:rsidRPr="002156B1" w:rsidRDefault="00EB2452" w:rsidP="00DA77FA">
            <w:pPr>
              <w:spacing w:line="36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6825" w:type="dxa"/>
            <w:gridSpan w:val="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E282B2" w14:textId="77777777" w:rsidR="00EB2452" w:rsidRDefault="00EB2452" w:rsidP="00DA77FA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VR</w:t>
            </w:r>
          </w:p>
        </w:tc>
      </w:tr>
      <w:tr w:rsidR="00EB2452" w14:paraId="47E2A4E2" w14:textId="77777777" w:rsidTr="00DA77FA">
        <w:trPr>
          <w:trHeight w:val="740"/>
        </w:trPr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C708DE" w14:textId="77777777" w:rsidR="00EB2452" w:rsidRDefault="00EB2452" w:rsidP="00DA77FA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0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ABF1E2" w14:textId="77777777" w:rsidR="00EB2452" w:rsidRDefault="00EB2452" w:rsidP="00DA77FA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B3EA5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State </w:t>
            </w:r>
            <w:proofErr w:type="spellStart"/>
            <w:r>
              <w:rPr>
                <w:sz w:val="18"/>
                <w:szCs w:val="18"/>
              </w:rPr>
              <w:t>anxiety</w:t>
            </w:r>
            <w:proofErr w:type="spellEnd"/>
          </w:p>
        </w:tc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4F2E17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Positive </w:t>
            </w:r>
            <w:proofErr w:type="spellStart"/>
            <w:r>
              <w:rPr>
                <w:sz w:val="18"/>
                <w:szCs w:val="18"/>
              </w:rPr>
              <w:t>affect</w:t>
            </w:r>
            <w:proofErr w:type="spellEnd"/>
          </w:p>
        </w:tc>
        <w:tc>
          <w:tcPr>
            <w:tcW w:w="11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A7DC49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Negative </w:t>
            </w:r>
            <w:proofErr w:type="spellStart"/>
            <w:r>
              <w:rPr>
                <w:sz w:val="18"/>
                <w:szCs w:val="18"/>
              </w:rPr>
              <w:t>affect</w:t>
            </w:r>
            <w:proofErr w:type="spellEnd"/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BA8B47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Relaxation</w:t>
            </w: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7DFA75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Well-</w:t>
            </w:r>
          </w:p>
          <w:p w14:paraId="0BFE4847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being</w:t>
            </w:r>
            <w:proofErr w:type="spellEnd"/>
          </w:p>
        </w:tc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27833E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Stress</w:t>
            </w:r>
          </w:p>
        </w:tc>
      </w:tr>
      <w:tr w:rsidR="00EB2452" w14:paraId="293E6A77" w14:textId="77777777" w:rsidTr="00DA77FA">
        <w:trPr>
          <w:trHeight w:val="500"/>
        </w:trPr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DC5741" w14:textId="77777777" w:rsidR="00EB2452" w:rsidRDefault="00EB2452" w:rsidP="00DA77FA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Gender</w:t>
            </w:r>
          </w:p>
        </w:tc>
        <w:tc>
          <w:tcPr>
            <w:tcW w:w="10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0C3AB3" w14:textId="77777777" w:rsidR="00EB2452" w:rsidRDefault="00EB2452" w:rsidP="00DA77FA">
            <w:pPr>
              <w:spacing w:line="36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U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348F96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42.50</w:t>
            </w:r>
          </w:p>
        </w:tc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754DED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44.00</w:t>
            </w:r>
          </w:p>
        </w:tc>
        <w:tc>
          <w:tcPr>
            <w:tcW w:w="11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3B4E2C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44.50</w:t>
            </w: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32B5FE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44.50</w:t>
            </w: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7C9A1A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35.00</w:t>
            </w:r>
          </w:p>
        </w:tc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30C690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35.50</w:t>
            </w:r>
          </w:p>
        </w:tc>
      </w:tr>
      <w:tr w:rsidR="00EB2452" w14:paraId="5B330A85" w14:textId="77777777" w:rsidTr="00DA77FA">
        <w:trPr>
          <w:trHeight w:val="530"/>
        </w:trPr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871D23" w14:textId="77777777" w:rsidR="00EB2452" w:rsidRDefault="00EB2452" w:rsidP="00DA77FA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0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75B39D" w14:textId="77777777" w:rsidR="00EB2452" w:rsidRDefault="00EB2452" w:rsidP="00DA77FA">
            <w:pPr>
              <w:spacing w:line="36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785718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0.636</w:t>
            </w:r>
          </w:p>
        </w:tc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B1EB05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0.743</w:t>
            </w:r>
          </w:p>
        </w:tc>
        <w:tc>
          <w:tcPr>
            <w:tcW w:w="11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91D43D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0.743</w:t>
            </w: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88158F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0.743</w:t>
            </w: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AFC9EB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0.322</w:t>
            </w:r>
          </w:p>
        </w:tc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E21456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0.322</w:t>
            </w:r>
          </w:p>
        </w:tc>
      </w:tr>
      <w:tr w:rsidR="00EB2452" w14:paraId="45DCDDA1" w14:textId="77777777" w:rsidTr="00DA77FA">
        <w:trPr>
          <w:trHeight w:val="370"/>
        </w:trPr>
        <w:tc>
          <w:tcPr>
            <w:tcW w:w="117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278414" w14:textId="77777777" w:rsidR="00EB2452" w:rsidRDefault="00EB2452" w:rsidP="00DA77FA">
            <w:pPr>
              <w:spacing w:line="360" w:lineRule="auto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Psychiatric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comorbidity</w:t>
            </w:r>
            <w:proofErr w:type="spellEnd"/>
          </w:p>
        </w:tc>
        <w:tc>
          <w:tcPr>
            <w:tcW w:w="10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02E576" w14:textId="77777777" w:rsidR="00EB2452" w:rsidRDefault="00EB2452" w:rsidP="00DA77FA">
            <w:pPr>
              <w:spacing w:line="36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U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298C73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30.00</w:t>
            </w:r>
          </w:p>
        </w:tc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FDF48B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39.00</w:t>
            </w:r>
          </w:p>
        </w:tc>
        <w:tc>
          <w:tcPr>
            <w:tcW w:w="11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9B2706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43.00</w:t>
            </w: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3509AA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42.50</w:t>
            </w: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C09B98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37.50</w:t>
            </w:r>
          </w:p>
        </w:tc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1DF216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44.00</w:t>
            </w:r>
          </w:p>
        </w:tc>
      </w:tr>
      <w:tr w:rsidR="00EB2452" w14:paraId="2E2120E6" w14:textId="77777777" w:rsidTr="00DA77FA">
        <w:trPr>
          <w:trHeight w:val="500"/>
        </w:trPr>
        <w:tc>
          <w:tcPr>
            <w:tcW w:w="117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2F46B3" w14:textId="77777777" w:rsidR="00EB2452" w:rsidRDefault="00EB2452" w:rsidP="00DA77FA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B8195E" w14:textId="77777777" w:rsidR="00EB2452" w:rsidRDefault="00EB2452" w:rsidP="00DA77FA">
            <w:pPr>
              <w:spacing w:line="36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B20AE8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0.267</w:t>
            </w:r>
          </w:p>
        </w:tc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59455E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0.677</w:t>
            </w:r>
          </w:p>
        </w:tc>
        <w:tc>
          <w:tcPr>
            <w:tcW w:w="11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C6EDE2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0.910</w:t>
            </w: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A0BC8F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0.850</w:t>
            </w: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6EA266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0.569</w:t>
            </w:r>
          </w:p>
        </w:tc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5904FC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0.970</w:t>
            </w:r>
          </w:p>
        </w:tc>
      </w:tr>
      <w:tr w:rsidR="00EB2452" w14:paraId="5A8BBC05" w14:textId="77777777" w:rsidTr="00DA77FA">
        <w:trPr>
          <w:trHeight w:val="340"/>
        </w:trPr>
        <w:tc>
          <w:tcPr>
            <w:tcW w:w="117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F7DA04" w14:textId="77777777" w:rsidR="00EB2452" w:rsidRDefault="00EB2452" w:rsidP="00DA77FA">
            <w:pPr>
              <w:spacing w:line="360" w:lineRule="auto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Somatic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comorbidity</w:t>
            </w:r>
            <w:proofErr w:type="spellEnd"/>
          </w:p>
        </w:tc>
        <w:tc>
          <w:tcPr>
            <w:tcW w:w="10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73A9B7" w14:textId="77777777" w:rsidR="00EB2452" w:rsidRDefault="00EB2452" w:rsidP="00DA77FA">
            <w:pPr>
              <w:spacing w:line="36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U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42984A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21.50</w:t>
            </w:r>
          </w:p>
        </w:tc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D91B50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42.00</w:t>
            </w:r>
          </w:p>
        </w:tc>
        <w:tc>
          <w:tcPr>
            <w:tcW w:w="11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F98A07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27.50</w:t>
            </w: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3110B4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31.50</w:t>
            </w: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5A7AEC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24.50</w:t>
            </w:r>
          </w:p>
        </w:tc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2A65AF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37.00</w:t>
            </w:r>
          </w:p>
        </w:tc>
      </w:tr>
      <w:tr w:rsidR="00EB2452" w14:paraId="0AE0B731" w14:textId="77777777" w:rsidTr="00DA77FA">
        <w:trPr>
          <w:trHeight w:val="500"/>
        </w:trPr>
        <w:tc>
          <w:tcPr>
            <w:tcW w:w="117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B8F6AA" w14:textId="77777777" w:rsidR="00EB2452" w:rsidRDefault="00EB2452" w:rsidP="00DA77FA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DBB258" w14:textId="77777777" w:rsidR="00EB2452" w:rsidRDefault="00EB2452" w:rsidP="00DA77FA">
            <w:pPr>
              <w:spacing w:line="36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55CAF6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0.066</w:t>
            </w:r>
          </w:p>
        </w:tc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5815EA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0.850</w:t>
            </w:r>
          </w:p>
        </w:tc>
        <w:tc>
          <w:tcPr>
            <w:tcW w:w="11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4D5D9F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0.178</w:t>
            </w: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0D454C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0.302</w:t>
            </w: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2858B7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0.112</w:t>
            </w:r>
          </w:p>
        </w:tc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E031BB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0.569</w:t>
            </w:r>
          </w:p>
        </w:tc>
      </w:tr>
      <w:tr w:rsidR="00EB2452" w14:paraId="0D2CD7A8" w14:textId="77777777" w:rsidTr="00DA77FA">
        <w:trPr>
          <w:trHeight w:val="500"/>
        </w:trPr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E0879F" w14:textId="77777777" w:rsidR="00EB2452" w:rsidRDefault="00EB2452" w:rsidP="00DA77FA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7905" w:type="dxa"/>
            <w:gridSpan w:val="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BFE123" w14:textId="77777777" w:rsidR="00EB2452" w:rsidRDefault="00EB2452" w:rsidP="00DA77FA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GI</w:t>
            </w:r>
          </w:p>
        </w:tc>
      </w:tr>
      <w:tr w:rsidR="00EB2452" w14:paraId="2411A88C" w14:textId="77777777" w:rsidTr="00DA77FA">
        <w:trPr>
          <w:trHeight w:val="500"/>
        </w:trPr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59F6A4" w14:textId="77777777" w:rsidR="00EB2452" w:rsidRDefault="00EB2452" w:rsidP="00DA77FA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Gender</w:t>
            </w:r>
          </w:p>
        </w:tc>
        <w:tc>
          <w:tcPr>
            <w:tcW w:w="10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57A44D" w14:textId="77777777" w:rsidR="00EB2452" w:rsidRDefault="00EB2452" w:rsidP="00DA77FA">
            <w:pPr>
              <w:spacing w:line="36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U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471D0E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33.50</w:t>
            </w:r>
          </w:p>
        </w:tc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3257F5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36.50</w:t>
            </w:r>
          </w:p>
        </w:tc>
        <w:tc>
          <w:tcPr>
            <w:tcW w:w="11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6542D9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34.50</w:t>
            </w: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C24796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31.50</w:t>
            </w: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412DA4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30.50</w:t>
            </w:r>
          </w:p>
        </w:tc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80D901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26.00</w:t>
            </w:r>
          </w:p>
        </w:tc>
      </w:tr>
      <w:tr w:rsidR="00EB2452" w14:paraId="1AFC51DB" w14:textId="77777777" w:rsidTr="00DA77FA">
        <w:trPr>
          <w:trHeight w:val="500"/>
        </w:trPr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7BCAA4" w14:textId="77777777" w:rsidR="00EB2452" w:rsidRDefault="00EB2452" w:rsidP="00DA77FA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0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19E6DF" w14:textId="77777777" w:rsidR="00EB2452" w:rsidRDefault="00EB2452" w:rsidP="00DA77FA">
            <w:pPr>
              <w:spacing w:line="36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BAC510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0.573</w:t>
            </w:r>
          </w:p>
        </w:tc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26DEAA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0.762</w:t>
            </w:r>
          </w:p>
        </w:tc>
        <w:tc>
          <w:tcPr>
            <w:tcW w:w="11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38F04E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0.633</w:t>
            </w: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67C44A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0.460</w:t>
            </w: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E23090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0.408</w:t>
            </w:r>
          </w:p>
        </w:tc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6DCA71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0.237</w:t>
            </w:r>
          </w:p>
        </w:tc>
      </w:tr>
      <w:tr w:rsidR="00EB2452" w14:paraId="4A59C2E3" w14:textId="77777777" w:rsidTr="00DA77FA">
        <w:trPr>
          <w:trHeight w:val="75"/>
        </w:trPr>
        <w:tc>
          <w:tcPr>
            <w:tcW w:w="117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DCFB53" w14:textId="77777777" w:rsidR="00EB2452" w:rsidRDefault="00EB2452" w:rsidP="00DA77FA">
            <w:pPr>
              <w:spacing w:line="360" w:lineRule="auto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Psychiatric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comorbidity</w:t>
            </w:r>
            <w:proofErr w:type="spellEnd"/>
          </w:p>
        </w:tc>
        <w:tc>
          <w:tcPr>
            <w:tcW w:w="10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A284E8" w14:textId="77777777" w:rsidR="00EB2452" w:rsidRDefault="00EB2452" w:rsidP="00DA77FA">
            <w:pPr>
              <w:spacing w:line="36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U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D18563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31.50</w:t>
            </w:r>
          </w:p>
        </w:tc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F6D6EB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27.50</w:t>
            </w:r>
          </w:p>
        </w:tc>
        <w:tc>
          <w:tcPr>
            <w:tcW w:w="11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9FD8CD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33.50</w:t>
            </w: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4D0BBC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29.50</w:t>
            </w: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C80E47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37.50</w:t>
            </w:r>
          </w:p>
        </w:tc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D891AE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34.00</w:t>
            </w:r>
          </w:p>
        </w:tc>
      </w:tr>
      <w:tr w:rsidR="00EB2452" w14:paraId="7B4FCE85" w14:textId="77777777" w:rsidTr="00DA77FA">
        <w:trPr>
          <w:trHeight w:val="500"/>
        </w:trPr>
        <w:tc>
          <w:tcPr>
            <w:tcW w:w="117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64FE9" w14:textId="77777777" w:rsidR="00EB2452" w:rsidRDefault="00EB2452" w:rsidP="00DA77FA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84887E" w14:textId="77777777" w:rsidR="00EB2452" w:rsidRDefault="00EB2452" w:rsidP="00DA77FA">
            <w:pPr>
              <w:spacing w:line="36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752482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0.460</w:t>
            </w:r>
          </w:p>
        </w:tc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068E27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0.274</w:t>
            </w:r>
          </w:p>
        </w:tc>
        <w:tc>
          <w:tcPr>
            <w:tcW w:w="11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8862D4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0.573</w:t>
            </w: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44582D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0.360</w:t>
            </w: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F78540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0.829</w:t>
            </w:r>
          </w:p>
        </w:tc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BFA5FE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0.633</w:t>
            </w:r>
          </w:p>
        </w:tc>
      </w:tr>
      <w:tr w:rsidR="00EB2452" w14:paraId="17B68B2F" w14:textId="77777777" w:rsidTr="00DA77FA">
        <w:tc>
          <w:tcPr>
            <w:tcW w:w="117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B2CEEF" w14:textId="77777777" w:rsidR="00EB2452" w:rsidRDefault="00EB2452" w:rsidP="00DA77FA">
            <w:pPr>
              <w:spacing w:line="360" w:lineRule="auto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Somatic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comorbidity</w:t>
            </w:r>
            <w:proofErr w:type="spellEnd"/>
          </w:p>
        </w:tc>
        <w:tc>
          <w:tcPr>
            <w:tcW w:w="10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B98229" w14:textId="77777777" w:rsidR="00EB2452" w:rsidRDefault="00EB2452" w:rsidP="00DA77FA">
            <w:pPr>
              <w:spacing w:line="36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U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C348D7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29.00</w:t>
            </w:r>
          </w:p>
        </w:tc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CE5A2B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18.50</w:t>
            </w:r>
          </w:p>
        </w:tc>
        <w:tc>
          <w:tcPr>
            <w:tcW w:w="11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65D30C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28.50</w:t>
            </w: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5E72BD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19.00</w:t>
            </w: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648E69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27.50</w:t>
            </w:r>
          </w:p>
        </w:tc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B80C25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21.00</w:t>
            </w:r>
          </w:p>
        </w:tc>
      </w:tr>
      <w:tr w:rsidR="00EB2452" w14:paraId="634904EF" w14:textId="77777777" w:rsidTr="00DA77FA">
        <w:trPr>
          <w:trHeight w:val="500"/>
        </w:trPr>
        <w:tc>
          <w:tcPr>
            <w:tcW w:w="117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065633" w14:textId="77777777" w:rsidR="00EB2452" w:rsidRDefault="00EB2452" w:rsidP="00DA77FA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25D158" w14:textId="77777777" w:rsidR="00EB2452" w:rsidRDefault="00EB2452" w:rsidP="00DA77FA">
            <w:pPr>
              <w:spacing w:line="36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DD0F9B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0.775</w:t>
            </w:r>
          </w:p>
        </w:tc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ACAA36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0.173</w:t>
            </w:r>
          </w:p>
        </w:tc>
        <w:tc>
          <w:tcPr>
            <w:tcW w:w="11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0AD206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0.703</w:t>
            </w: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282C6A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0.208</w:t>
            </w: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3C9848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0.633</w:t>
            </w:r>
          </w:p>
        </w:tc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AAB75B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0.289</w:t>
            </w:r>
          </w:p>
        </w:tc>
      </w:tr>
      <w:tr w:rsidR="00EB2452" w:rsidRPr="007C30F5" w14:paraId="0F99F770" w14:textId="77777777" w:rsidTr="00DA77FA">
        <w:trPr>
          <w:trHeight w:val="500"/>
        </w:trPr>
        <w:tc>
          <w:tcPr>
            <w:tcW w:w="9075" w:type="dxa"/>
            <w:gridSpan w:val="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4F2DBA" w14:textId="77777777" w:rsidR="00EB2452" w:rsidRPr="002156B1" w:rsidRDefault="00EB2452" w:rsidP="00DA77FA">
            <w:pPr>
              <w:widowControl w:val="0"/>
              <w:spacing w:line="240" w:lineRule="auto"/>
              <w:rPr>
                <w:sz w:val="18"/>
                <w:szCs w:val="18"/>
                <w:lang w:val="en-US"/>
              </w:rPr>
            </w:pPr>
            <w:r w:rsidRPr="002156B1">
              <w:rPr>
                <w:i/>
                <w:sz w:val="18"/>
                <w:szCs w:val="18"/>
                <w:lang w:val="en-US"/>
              </w:rPr>
              <w:t xml:space="preserve">Note. </w:t>
            </w:r>
            <w:r w:rsidRPr="002156B1">
              <w:rPr>
                <w:sz w:val="18"/>
                <w:szCs w:val="18"/>
                <w:lang w:val="en-US"/>
              </w:rPr>
              <w:t>No correction for multiple testing was conducted as none of the differences were significant.</w:t>
            </w:r>
          </w:p>
        </w:tc>
      </w:tr>
    </w:tbl>
    <w:p w14:paraId="0BB6B4AF" w14:textId="36671549" w:rsidR="00EB2452" w:rsidRPr="002156B1" w:rsidRDefault="00EB2452" w:rsidP="00EB2452">
      <w:pPr>
        <w:spacing w:line="360" w:lineRule="auto"/>
        <w:rPr>
          <w:lang w:val="en-US"/>
        </w:rPr>
      </w:pPr>
      <w:r w:rsidRPr="002156B1">
        <w:rPr>
          <w:lang w:val="en-US"/>
        </w:rPr>
        <w:br w:type="page"/>
      </w:r>
    </w:p>
    <w:tbl>
      <w:tblPr>
        <w:tblW w:w="924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217"/>
        <w:gridCol w:w="1171"/>
        <w:gridCol w:w="1191"/>
        <w:gridCol w:w="1133"/>
        <w:gridCol w:w="1133"/>
        <w:gridCol w:w="1133"/>
        <w:gridCol w:w="1133"/>
        <w:gridCol w:w="1133"/>
      </w:tblGrid>
      <w:tr w:rsidR="00EB2452" w:rsidRPr="007C30F5" w14:paraId="2067B505" w14:textId="77777777" w:rsidTr="00DA77FA">
        <w:trPr>
          <w:trHeight w:val="500"/>
        </w:trPr>
        <w:tc>
          <w:tcPr>
            <w:tcW w:w="9240" w:type="dxa"/>
            <w:gridSpan w:val="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3E4EF3" w14:textId="02FFC04B" w:rsidR="00EB2452" w:rsidRPr="002156B1" w:rsidRDefault="00EB2452" w:rsidP="00DA77FA">
            <w:pPr>
              <w:spacing w:line="360" w:lineRule="auto"/>
              <w:rPr>
                <w:lang w:val="en-US"/>
              </w:rPr>
            </w:pPr>
            <w:r w:rsidRPr="002156B1">
              <w:rPr>
                <w:b/>
                <w:lang w:val="en-US"/>
              </w:rPr>
              <w:lastRenderedPageBreak/>
              <w:t xml:space="preserve">Table </w:t>
            </w:r>
            <w:r w:rsidR="00970924">
              <w:rPr>
                <w:b/>
                <w:lang w:val="en-US"/>
              </w:rPr>
              <w:t>G</w:t>
            </w:r>
            <w:r w:rsidRPr="002156B1">
              <w:rPr>
                <w:b/>
                <w:lang w:val="en-US"/>
              </w:rPr>
              <w:t>3.</w:t>
            </w:r>
            <w:r w:rsidRPr="002156B1">
              <w:rPr>
                <w:lang w:val="en-US"/>
              </w:rPr>
              <w:t xml:space="preserve"> Kruskal-Wallis tests for comparing difference scores of effectiveness outcomes in sociodemographic/ clinical variables by group.</w:t>
            </w:r>
          </w:p>
        </w:tc>
      </w:tr>
      <w:tr w:rsidR="00EB2452" w14:paraId="38D1D924" w14:textId="77777777" w:rsidTr="00DA77FA">
        <w:trPr>
          <w:trHeight w:val="500"/>
        </w:trPr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98344B" w14:textId="77777777" w:rsidR="00EB2452" w:rsidRPr="002156B1" w:rsidRDefault="00EB2452" w:rsidP="00DA77FA">
            <w:pPr>
              <w:spacing w:line="36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1AF2EA" w14:textId="77777777" w:rsidR="00EB2452" w:rsidRPr="002156B1" w:rsidRDefault="00EB2452" w:rsidP="00DA77FA">
            <w:pPr>
              <w:spacing w:line="36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6855" w:type="dxa"/>
            <w:gridSpan w:val="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E5FAC2" w14:textId="77777777" w:rsidR="00EB2452" w:rsidRDefault="00EB2452" w:rsidP="00DA77FA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VR</w:t>
            </w:r>
          </w:p>
        </w:tc>
      </w:tr>
      <w:tr w:rsidR="00EB2452" w14:paraId="7B37B541" w14:textId="77777777" w:rsidTr="00DA77FA">
        <w:trPr>
          <w:trHeight w:val="1010"/>
        </w:trPr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840CCC" w14:textId="77777777" w:rsidR="00EB2452" w:rsidRDefault="00EB2452" w:rsidP="00DA77FA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EBDC55" w14:textId="77777777" w:rsidR="00EB2452" w:rsidRDefault="00EB2452" w:rsidP="00DA77FA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1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7063C7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State </w:t>
            </w:r>
            <w:proofErr w:type="spellStart"/>
            <w:r>
              <w:rPr>
                <w:sz w:val="18"/>
                <w:szCs w:val="18"/>
              </w:rPr>
              <w:t>anxiety</w:t>
            </w:r>
            <w:proofErr w:type="spellEnd"/>
          </w:p>
        </w:tc>
        <w:tc>
          <w:tcPr>
            <w:tcW w:w="11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B073EE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Positive </w:t>
            </w:r>
            <w:proofErr w:type="spellStart"/>
            <w:r>
              <w:rPr>
                <w:sz w:val="18"/>
                <w:szCs w:val="18"/>
              </w:rPr>
              <w:t>affect</w:t>
            </w:r>
            <w:proofErr w:type="spellEnd"/>
          </w:p>
        </w:tc>
        <w:tc>
          <w:tcPr>
            <w:tcW w:w="11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5C3280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Negative </w:t>
            </w:r>
            <w:proofErr w:type="spellStart"/>
            <w:r>
              <w:rPr>
                <w:sz w:val="18"/>
                <w:szCs w:val="18"/>
              </w:rPr>
              <w:t>affect</w:t>
            </w:r>
            <w:proofErr w:type="spellEnd"/>
          </w:p>
        </w:tc>
        <w:tc>
          <w:tcPr>
            <w:tcW w:w="11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0A2574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Relaxation</w:t>
            </w:r>
          </w:p>
        </w:tc>
        <w:tc>
          <w:tcPr>
            <w:tcW w:w="11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4B9B85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Well-</w:t>
            </w:r>
          </w:p>
          <w:p w14:paraId="2D9A28FD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being</w:t>
            </w:r>
            <w:proofErr w:type="spellEnd"/>
          </w:p>
        </w:tc>
        <w:tc>
          <w:tcPr>
            <w:tcW w:w="11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234C6D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Stress</w:t>
            </w:r>
          </w:p>
        </w:tc>
      </w:tr>
      <w:tr w:rsidR="00EB2452" w14:paraId="6192EEDB" w14:textId="77777777" w:rsidTr="00DA77FA">
        <w:trPr>
          <w:trHeight w:val="800"/>
        </w:trPr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317FA4" w14:textId="77777777" w:rsidR="00EB2452" w:rsidRDefault="00EB2452" w:rsidP="00DA77FA">
            <w:pPr>
              <w:spacing w:line="360" w:lineRule="auto"/>
              <w:rPr>
                <w:sz w:val="18"/>
                <w:szCs w:val="18"/>
              </w:rPr>
            </w:pPr>
            <w:proofErr w:type="spellStart"/>
            <w:proofErr w:type="gramStart"/>
            <w:r>
              <w:rPr>
                <w:sz w:val="18"/>
                <w:szCs w:val="18"/>
              </w:rPr>
              <w:t>Psychiatric</w:t>
            </w:r>
            <w:proofErr w:type="spellEnd"/>
            <w:r>
              <w:rPr>
                <w:sz w:val="18"/>
                <w:szCs w:val="18"/>
              </w:rPr>
              <w:t xml:space="preserve">  </w:t>
            </w:r>
            <w:proofErr w:type="spellStart"/>
            <w:r>
              <w:rPr>
                <w:sz w:val="18"/>
                <w:szCs w:val="18"/>
              </w:rPr>
              <w:t>diagnosis</w:t>
            </w:r>
            <w:proofErr w:type="spellEnd"/>
            <w:proofErr w:type="gramEnd"/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FA8853" w14:textId="77777777" w:rsidR="00EB2452" w:rsidRDefault="00EB2452" w:rsidP="00DA77FA">
            <w:pPr>
              <w:spacing w:line="36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H</w:t>
            </w:r>
          </w:p>
        </w:tc>
        <w:tc>
          <w:tcPr>
            <w:tcW w:w="11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4CB882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0.45</w:t>
            </w:r>
          </w:p>
        </w:tc>
        <w:tc>
          <w:tcPr>
            <w:tcW w:w="11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4F43B3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4.59</w:t>
            </w:r>
          </w:p>
        </w:tc>
        <w:tc>
          <w:tcPr>
            <w:tcW w:w="11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E4CFDD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2.75</w:t>
            </w:r>
          </w:p>
        </w:tc>
        <w:tc>
          <w:tcPr>
            <w:tcW w:w="11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074713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3.13</w:t>
            </w:r>
          </w:p>
        </w:tc>
        <w:tc>
          <w:tcPr>
            <w:tcW w:w="11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3E6C10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1.37</w:t>
            </w:r>
          </w:p>
        </w:tc>
        <w:tc>
          <w:tcPr>
            <w:tcW w:w="11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C45238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5.51</w:t>
            </w:r>
          </w:p>
        </w:tc>
      </w:tr>
      <w:tr w:rsidR="00EB2452" w14:paraId="04292501" w14:textId="77777777" w:rsidTr="00DA77FA">
        <w:trPr>
          <w:trHeight w:val="500"/>
        </w:trPr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E23075" w14:textId="77777777" w:rsidR="00EB2452" w:rsidRDefault="00EB2452" w:rsidP="00DA77FA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69DDBB" w14:textId="77777777" w:rsidR="00EB2452" w:rsidRDefault="00EB2452" w:rsidP="00DA77FA">
            <w:pPr>
              <w:spacing w:line="36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</w:t>
            </w:r>
          </w:p>
          <w:p w14:paraId="346C37FC" w14:textId="77777777" w:rsidR="00EB2452" w:rsidRDefault="00EB2452" w:rsidP="00DA77FA">
            <w:pPr>
              <w:widowControl w:val="0"/>
              <w:spacing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FDR </w:t>
            </w:r>
            <w:proofErr w:type="spellStart"/>
            <w:r>
              <w:rPr>
                <w:i/>
                <w:sz w:val="18"/>
                <w:szCs w:val="18"/>
              </w:rPr>
              <w:t>adj.</w:t>
            </w:r>
            <w:proofErr w:type="spellEnd"/>
            <w:r>
              <w:rPr>
                <w:i/>
                <w:sz w:val="18"/>
                <w:szCs w:val="18"/>
              </w:rPr>
              <w:t xml:space="preserve"> p</w:t>
            </w:r>
          </w:p>
        </w:tc>
        <w:tc>
          <w:tcPr>
            <w:tcW w:w="11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AC8B80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0.978</w:t>
            </w:r>
          </w:p>
          <w:p w14:paraId="147075E2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0.990</w:t>
            </w:r>
          </w:p>
        </w:tc>
        <w:tc>
          <w:tcPr>
            <w:tcW w:w="11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672469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0.332</w:t>
            </w:r>
          </w:p>
          <w:p w14:paraId="44ECAAA8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0.648</w:t>
            </w:r>
          </w:p>
        </w:tc>
        <w:tc>
          <w:tcPr>
            <w:tcW w:w="11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5BD90E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0.601</w:t>
            </w:r>
          </w:p>
          <w:p w14:paraId="4CA2C8C0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0.832</w:t>
            </w:r>
          </w:p>
        </w:tc>
        <w:tc>
          <w:tcPr>
            <w:tcW w:w="11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FC3F59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0.536</w:t>
            </w:r>
          </w:p>
          <w:p w14:paraId="37170BC1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0.804</w:t>
            </w:r>
          </w:p>
        </w:tc>
        <w:tc>
          <w:tcPr>
            <w:tcW w:w="11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2ABD77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0.849</w:t>
            </w:r>
          </w:p>
          <w:p w14:paraId="24B3233F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0.956</w:t>
            </w:r>
          </w:p>
        </w:tc>
        <w:tc>
          <w:tcPr>
            <w:tcW w:w="11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5BF764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0.239</w:t>
            </w:r>
          </w:p>
          <w:p w14:paraId="6E2E6016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0.648</w:t>
            </w:r>
          </w:p>
        </w:tc>
      </w:tr>
      <w:tr w:rsidR="00EB2452" w14:paraId="7F5EE130" w14:textId="77777777" w:rsidTr="00DA77FA">
        <w:trPr>
          <w:trHeight w:val="500"/>
        </w:trPr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7D5854" w14:textId="77777777" w:rsidR="00EB2452" w:rsidRDefault="00EB2452" w:rsidP="00DA77FA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Setting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B25480" w14:textId="77777777" w:rsidR="00EB2452" w:rsidRDefault="00EB2452" w:rsidP="00DA77FA">
            <w:pPr>
              <w:spacing w:line="36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H</w:t>
            </w:r>
          </w:p>
        </w:tc>
        <w:tc>
          <w:tcPr>
            <w:tcW w:w="11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607F01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1.63</w:t>
            </w:r>
          </w:p>
        </w:tc>
        <w:tc>
          <w:tcPr>
            <w:tcW w:w="11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F50E4B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0.15</w:t>
            </w:r>
          </w:p>
        </w:tc>
        <w:tc>
          <w:tcPr>
            <w:tcW w:w="11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3257A6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2.21</w:t>
            </w:r>
          </w:p>
        </w:tc>
        <w:tc>
          <w:tcPr>
            <w:tcW w:w="11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592D47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2.32</w:t>
            </w:r>
          </w:p>
        </w:tc>
        <w:tc>
          <w:tcPr>
            <w:tcW w:w="11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2B02EA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3.27</w:t>
            </w:r>
          </w:p>
        </w:tc>
        <w:tc>
          <w:tcPr>
            <w:tcW w:w="11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BAA3E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2.29</w:t>
            </w:r>
          </w:p>
        </w:tc>
      </w:tr>
      <w:tr w:rsidR="00EB2452" w14:paraId="7E32F250" w14:textId="77777777" w:rsidTr="00DA77FA">
        <w:trPr>
          <w:trHeight w:val="500"/>
        </w:trPr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F1F861" w14:textId="77777777" w:rsidR="00EB2452" w:rsidRDefault="00EB2452" w:rsidP="00DA77FA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D28A83" w14:textId="77777777" w:rsidR="00EB2452" w:rsidRDefault="00EB2452" w:rsidP="00DA77FA">
            <w:pPr>
              <w:spacing w:line="36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</w:t>
            </w:r>
          </w:p>
          <w:p w14:paraId="4E18A55F" w14:textId="77777777" w:rsidR="00EB2452" w:rsidRDefault="00EB2452" w:rsidP="00DA77FA">
            <w:pPr>
              <w:widowControl w:val="0"/>
              <w:spacing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FDR </w:t>
            </w:r>
            <w:proofErr w:type="spellStart"/>
            <w:r>
              <w:rPr>
                <w:i/>
                <w:sz w:val="18"/>
                <w:szCs w:val="18"/>
              </w:rPr>
              <w:t>adj.</w:t>
            </w:r>
            <w:proofErr w:type="spellEnd"/>
            <w:r>
              <w:rPr>
                <w:i/>
                <w:sz w:val="18"/>
                <w:szCs w:val="18"/>
              </w:rPr>
              <w:t xml:space="preserve"> p</w:t>
            </w:r>
          </w:p>
        </w:tc>
        <w:tc>
          <w:tcPr>
            <w:tcW w:w="11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8D08ED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0.443</w:t>
            </w:r>
          </w:p>
          <w:p w14:paraId="179C36A7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0.759</w:t>
            </w:r>
          </w:p>
        </w:tc>
        <w:tc>
          <w:tcPr>
            <w:tcW w:w="11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E9743E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0.929</w:t>
            </w:r>
          </w:p>
          <w:p w14:paraId="3D1D449E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0.984</w:t>
            </w:r>
          </w:p>
        </w:tc>
        <w:tc>
          <w:tcPr>
            <w:tcW w:w="11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DE2FED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0.331</w:t>
            </w:r>
          </w:p>
          <w:p w14:paraId="34E1585C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0.648</w:t>
            </w:r>
          </w:p>
        </w:tc>
        <w:tc>
          <w:tcPr>
            <w:tcW w:w="11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07A347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0.313</w:t>
            </w:r>
          </w:p>
          <w:p w14:paraId="740FBD2C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0.648</w:t>
            </w:r>
          </w:p>
        </w:tc>
        <w:tc>
          <w:tcPr>
            <w:tcW w:w="11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D92DC8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0.195</w:t>
            </w:r>
          </w:p>
          <w:p w14:paraId="18BE219C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0.648</w:t>
            </w:r>
          </w:p>
        </w:tc>
        <w:tc>
          <w:tcPr>
            <w:tcW w:w="11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1C09E1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0.318</w:t>
            </w:r>
          </w:p>
          <w:p w14:paraId="3BB3DD06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0.648</w:t>
            </w:r>
          </w:p>
        </w:tc>
      </w:tr>
      <w:tr w:rsidR="00EB2452" w14:paraId="3EE8143B" w14:textId="77777777" w:rsidTr="00DA77FA">
        <w:trPr>
          <w:trHeight w:val="500"/>
        </w:trPr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86DDAE" w14:textId="77777777" w:rsidR="00EB2452" w:rsidRDefault="00EB2452" w:rsidP="00DA77FA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Care </w:t>
            </w:r>
            <w:proofErr w:type="spellStart"/>
            <w:r>
              <w:rPr>
                <w:sz w:val="18"/>
                <w:szCs w:val="18"/>
              </w:rPr>
              <w:t>level</w:t>
            </w:r>
            <w:proofErr w:type="spellEnd"/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F2FE00" w14:textId="77777777" w:rsidR="00EB2452" w:rsidRDefault="00EB2452" w:rsidP="00DA77FA">
            <w:pPr>
              <w:spacing w:line="36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H</w:t>
            </w:r>
          </w:p>
        </w:tc>
        <w:tc>
          <w:tcPr>
            <w:tcW w:w="11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074321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1.33</w:t>
            </w:r>
          </w:p>
        </w:tc>
        <w:tc>
          <w:tcPr>
            <w:tcW w:w="11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A72FDD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0.83</w:t>
            </w:r>
          </w:p>
        </w:tc>
        <w:tc>
          <w:tcPr>
            <w:tcW w:w="11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E41A42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2.15</w:t>
            </w:r>
          </w:p>
        </w:tc>
        <w:tc>
          <w:tcPr>
            <w:tcW w:w="11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D0422B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2.71</w:t>
            </w:r>
          </w:p>
        </w:tc>
        <w:tc>
          <w:tcPr>
            <w:tcW w:w="11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8776EA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2.27</w:t>
            </w:r>
          </w:p>
        </w:tc>
        <w:tc>
          <w:tcPr>
            <w:tcW w:w="11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E9BC42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2.70</w:t>
            </w:r>
          </w:p>
        </w:tc>
      </w:tr>
      <w:tr w:rsidR="00EB2452" w14:paraId="3F2094D4" w14:textId="77777777" w:rsidTr="00DA77FA">
        <w:trPr>
          <w:trHeight w:val="500"/>
        </w:trPr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5CF69F" w14:textId="77777777" w:rsidR="00EB2452" w:rsidRDefault="00EB2452" w:rsidP="00DA77FA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6E0DC6" w14:textId="77777777" w:rsidR="00EB2452" w:rsidRDefault="00EB2452" w:rsidP="00DA77FA">
            <w:pPr>
              <w:spacing w:line="36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</w:t>
            </w:r>
          </w:p>
          <w:p w14:paraId="061340DF" w14:textId="77777777" w:rsidR="00EB2452" w:rsidRDefault="00EB2452" w:rsidP="00DA77FA">
            <w:pPr>
              <w:widowControl w:val="0"/>
              <w:spacing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FDR </w:t>
            </w:r>
            <w:proofErr w:type="spellStart"/>
            <w:r>
              <w:rPr>
                <w:i/>
                <w:sz w:val="18"/>
                <w:szCs w:val="18"/>
              </w:rPr>
              <w:t>adj.</w:t>
            </w:r>
            <w:proofErr w:type="spellEnd"/>
            <w:r>
              <w:rPr>
                <w:i/>
                <w:sz w:val="18"/>
                <w:szCs w:val="18"/>
              </w:rPr>
              <w:t xml:space="preserve"> p</w:t>
            </w:r>
          </w:p>
        </w:tc>
        <w:tc>
          <w:tcPr>
            <w:tcW w:w="11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AC599E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0.515</w:t>
            </w:r>
          </w:p>
          <w:p w14:paraId="0DF6DB7E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0.804</w:t>
            </w:r>
          </w:p>
        </w:tc>
        <w:tc>
          <w:tcPr>
            <w:tcW w:w="11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4F2320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0.660</w:t>
            </w:r>
          </w:p>
          <w:p w14:paraId="41035EDD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0.880</w:t>
            </w:r>
          </w:p>
        </w:tc>
        <w:tc>
          <w:tcPr>
            <w:tcW w:w="11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5B0EC4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0.342</w:t>
            </w:r>
          </w:p>
          <w:p w14:paraId="75523DCE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0.648</w:t>
            </w:r>
          </w:p>
        </w:tc>
        <w:tc>
          <w:tcPr>
            <w:tcW w:w="11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1A0869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0.258</w:t>
            </w:r>
          </w:p>
          <w:p w14:paraId="54C198A8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0.648</w:t>
            </w:r>
          </w:p>
        </w:tc>
        <w:tc>
          <w:tcPr>
            <w:tcW w:w="11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0A5041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0.321</w:t>
            </w:r>
          </w:p>
          <w:p w14:paraId="00B5A4AF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0.648</w:t>
            </w:r>
          </w:p>
        </w:tc>
        <w:tc>
          <w:tcPr>
            <w:tcW w:w="11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7B8399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0.260</w:t>
            </w:r>
          </w:p>
          <w:p w14:paraId="44745D00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0.648</w:t>
            </w:r>
          </w:p>
        </w:tc>
      </w:tr>
      <w:tr w:rsidR="00EB2452" w14:paraId="62606F39" w14:textId="77777777" w:rsidTr="00DA77FA">
        <w:trPr>
          <w:trHeight w:val="500"/>
        </w:trPr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FA5BF6" w14:textId="77777777" w:rsidR="00EB2452" w:rsidRDefault="00EB2452" w:rsidP="00DA77FA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A6C921" w14:textId="77777777" w:rsidR="00EB2452" w:rsidRDefault="00EB2452" w:rsidP="00DA77FA">
            <w:pPr>
              <w:spacing w:line="360" w:lineRule="auto"/>
              <w:rPr>
                <w:i/>
                <w:sz w:val="18"/>
                <w:szCs w:val="18"/>
              </w:rPr>
            </w:pPr>
          </w:p>
        </w:tc>
        <w:tc>
          <w:tcPr>
            <w:tcW w:w="6855" w:type="dxa"/>
            <w:gridSpan w:val="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7ECBE1" w14:textId="77777777" w:rsidR="00EB2452" w:rsidRDefault="00EB2452" w:rsidP="00DA77FA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GI</w:t>
            </w:r>
          </w:p>
        </w:tc>
      </w:tr>
      <w:tr w:rsidR="00EB2452" w14:paraId="0A861B42" w14:textId="77777777" w:rsidTr="00DA77FA">
        <w:trPr>
          <w:trHeight w:val="800"/>
        </w:trPr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97BA8C" w14:textId="77777777" w:rsidR="00EB2452" w:rsidRDefault="00EB2452" w:rsidP="00DA77FA">
            <w:pPr>
              <w:spacing w:line="360" w:lineRule="auto"/>
              <w:rPr>
                <w:sz w:val="18"/>
                <w:szCs w:val="18"/>
              </w:rPr>
            </w:pPr>
            <w:proofErr w:type="spellStart"/>
            <w:proofErr w:type="gramStart"/>
            <w:r>
              <w:rPr>
                <w:sz w:val="18"/>
                <w:szCs w:val="18"/>
              </w:rPr>
              <w:t>Psychiatric</w:t>
            </w:r>
            <w:proofErr w:type="spellEnd"/>
            <w:r>
              <w:rPr>
                <w:sz w:val="18"/>
                <w:szCs w:val="18"/>
              </w:rPr>
              <w:t xml:space="preserve">  </w:t>
            </w:r>
            <w:proofErr w:type="spellStart"/>
            <w:r>
              <w:rPr>
                <w:sz w:val="18"/>
                <w:szCs w:val="18"/>
              </w:rPr>
              <w:t>diagnosis</w:t>
            </w:r>
            <w:proofErr w:type="spellEnd"/>
            <w:proofErr w:type="gramEnd"/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DC425B" w14:textId="77777777" w:rsidR="00EB2452" w:rsidRDefault="00EB2452" w:rsidP="00DA77FA">
            <w:pPr>
              <w:spacing w:line="36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H</w:t>
            </w:r>
          </w:p>
        </w:tc>
        <w:tc>
          <w:tcPr>
            <w:tcW w:w="11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EA916D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7.76</w:t>
            </w:r>
          </w:p>
        </w:tc>
        <w:tc>
          <w:tcPr>
            <w:tcW w:w="11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D9B973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7.28</w:t>
            </w:r>
          </w:p>
        </w:tc>
        <w:tc>
          <w:tcPr>
            <w:tcW w:w="11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AC22C1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6.20</w:t>
            </w:r>
          </w:p>
        </w:tc>
        <w:tc>
          <w:tcPr>
            <w:tcW w:w="11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BE25DE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5.30</w:t>
            </w:r>
          </w:p>
        </w:tc>
        <w:tc>
          <w:tcPr>
            <w:tcW w:w="11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BFBB19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1.24</w:t>
            </w:r>
          </w:p>
        </w:tc>
        <w:tc>
          <w:tcPr>
            <w:tcW w:w="11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7974E3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5.06</w:t>
            </w:r>
          </w:p>
        </w:tc>
      </w:tr>
      <w:tr w:rsidR="00EB2452" w14:paraId="52AD07CF" w14:textId="77777777" w:rsidTr="00DA77FA">
        <w:trPr>
          <w:trHeight w:val="500"/>
        </w:trPr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D070F1" w14:textId="77777777" w:rsidR="00EB2452" w:rsidRDefault="00EB2452" w:rsidP="00DA77FA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89AFB5" w14:textId="77777777" w:rsidR="00EB2452" w:rsidRDefault="00EB2452" w:rsidP="00DA77FA">
            <w:pPr>
              <w:spacing w:line="36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</w:t>
            </w:r>
          </w:p>
          <w:p w14:paraId="15268AA6" w14:textId="77777777" w:rsidR="00EB2452" w:rsidRDefault="00EB2452" w:rsidP="00DA77FA">
            <w:pPr>
              <w:widowControl w:val="0"/>
              <w:spacing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FDR </w:t>
            </w:r>
            <w:proofErr w:type="spellStart"/>
            <w:r>
              <w:rPr>
                <w:i/>
                <w:sz w:val="18"/>
                <w:szCs w:val="18"/>
              </w:rPr>
              <w:t>adj.</w:t>
            </w:r>
            <w:proofErr w:type="spellEnd"/>
            <w:r>
              <w:rPr>
                <w:i/>
                <w:sz w:val="18"/>
                <w:szCs w:val="18"/>
              </w:rPr>
              <w:t xml:space="preserve"> p</w:t>
            </w:r>
          </w:p>
        </w:tc>
        <w:tc>
          <w:tcPr>
            <w:tcW w:w="11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A1B842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0.101</w:t>
            </w:r>
          </w:p>
          <w:p w14:paraId="11266710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0.648</w:t>
            </w:r>
          </w:p>
        </w:tc>
        <w:tc>
          <w:tcPr>
            <w:tcW w:w="11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4C954E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0.122</w:t>
            </w:r>
          </w:p>
          <w:p w14:paraId="5A087633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0.648</w:t>
            </w:r>
          </w:p>
        </w:tc>
        <w:tc>
          <w:tcPr>
            <w:tcW w:w="11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AB6A75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0.185</w:t>
            </w:r>
          </w:p>
          <w:p w14:paraId="781FBB81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0.648</w:t>
            </w:r>
          </w:p>
        </w:tc>
        <w:tc>
          <w:tcPr>
            <w:tcW w:w="11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693C1F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0.258</w:t>
            </w:r>
          </w:p>
          <w:p w14:paraId="04345FA3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0.648</w:t>
            </w:r>
          </w:p>
        </w:tc>
        <w:tc>
          <w:tcPr>
            <w:tcW w:w="11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4592C1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0.872</w:t>
            </w:r>
          </w:p>
          <w:p w14:paraId="501BEC33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0.972</w:t>
            </w:r>
          </w:p>
        </w:tc>
        <w:tc>
          <w:tcPr>
            <w:tcW w:w="11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41448E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0.281</w:t>
            </w:r>
          </w:p>
          <w:p w14:paraId="14EFE83C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0.648</w:t>
            </w:r>
          </w:p>
        </w:tc>
      </w:tr>
      <w:tr w:rsidR="00EB2452" w14:paraId="1BEEF9FA" w14:textId="77777777" w:rsidTr="00DA77FA">
        <w:trPr>
          <w:trHeight w:val="500"/>
        </w:trPr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116B03" w14:textId="77777777" w:rsidR="00EB2452" w:rsidRDefault="00EB2452" w:rsidP="00DA77FA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Setting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43319F" w14:textId="77777777" w:rsidR="00EB2452" w:rsidRDefault="00EB2452" w:rsidP="00DA77FA">
            <w:pPr>
              <w:spacing w:line="36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H</w:t>
            </w:r>
          </w:p>
        </w:tc>
        <w:tc>
          <w:tcPr>
            <w:tcW w:w="11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D3914E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4.96</w:t>
            </w:r>
          </w:p>
        </w:tc>
        <w:tc>
          <w:tcPr>
            <w:tcW w:w="11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7A306F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5.24</w:t>
            </w:r>
          </w:p>
        </w:tc>
        <w:tc>
          <w:tcPr>
            <w:tcW w:w="11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A0D6A8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10.75</w:t>
            </w:r>
          </w:p>
        </w:tc>
        <w:tc>
          <w:tcPr>
            <w:tcW w:w="11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57DE0C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2.49</w:t>
            </w:r>
          </w:p>
        </w:tc>
        <w:tc>
          <w:tcPr>
            <w:tcW w:w="11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EE454E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0.74</w:t>
            </w:r>
          </w:p>
        </w:tc>
        <w:tc>
          <w:tcPr>
            <w:tcW w:w="11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E59E18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1.17</w:t>
            </w:r>
          </w:p>
        </w:tc>
      </w:tr>
      <w:tr w:rsidR="00EB2452" w14:paraId="665B3595" w14:textId="77777777" w:rsidTr="00DA77FA">
        <w:trPr>
          <w:trHeight w:val="500"/>
        </w:trPr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F8BE04" w14:textId="77777777" w:rsidR="00EB2452" w:rsidRDefault="00EB2452" w:rsidP="00DA77FA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9E8343" w14:textId="77777777" w:rsidR="00EB2452" w:rsidRDefault="00EB2452" w:rsidP="00DA77FA">
            <w:pPr>
              <w:spacing w:line="36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</w:t>
            </w:r>
          </w:p>
          <w:p w14:paraId="5A1E52B7" w14:textId="77777777" w:rsidR="00EB2452" w:rsidRDefault="00EB2452" w:rsidP="00DA77FA">
            <w:pPr>
              <w:widowControl w:val="0"/>
              <w:spacing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FDR </w:t>
            </w:r>
            <w:proofErr w:type="spellStart"/>
            <w:r>
              <w:rPr>
                <w:i/>
                <w:sz w:val="18"/>
                <w:szCs w:val="18"/>
              </w:rPr>
              <w:t>adj.</w:t>
            </w:r>
            <w:proofErr w:type="spellEnd"/>
            <w:r>
              <w:rPr>
                <w:i/>
                <w:sz w:val="18"/>
                <w:szCs w:val="18"/>
              </w:rPr>
              <w:t xml:space="preserve"> p</w:t>
            </w:r>
          </w:p>
        </w:tc>
        <w:tc>
          <w:tcPr>
            <w:tcW w:w="11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582B38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0.084</w:t>
            </w:r>
          </w:p>
          <w:p w14:paraId="497EDD08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0.648</w:t>
            </w:r>
          </w:p>
        </w:tc>
        <w:tc>
          <w:tcPr>
            <w:tcW w:w="11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F26602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0.073</w:t>
            </w:r>
          </w:p>
          <w:p w14:paraId="484015FF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0.648</w:t>
            </w:r>
          </w:p>
        </w:tc>
        <w:tc>
          <w:tcPr>
            <w:tcW w:w="11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98A51C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0.005</w:t>
            </w:r>
          </w:p>
          <w:p w14:paraId="44031C55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0.180</w:t>
            </w:r>
          </w:p>
        </w:tc>
        <w:tc>
          <w:tcPr>
            <w:tcW w:w="11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62B7B4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0.289</w:t>
            </w:r>
          </w:p>
          <w:p w14:paraId="542E5187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0.648</w:t>
            </w:r>
          </w:p>
        </w:tc>
        <w:tc>
          <w:tcPr>
            <w:tcW w:w="11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FA796B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0.693</w:t>
            </w:r>
          </w:p>
          <w:p w14:paraId="1710BB64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0.891</w:t>
            </w:r>
          </w:p>
        </w:tc>
        <w:tc>
          <w:tcPr>
            <w:tcW w:w="11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F1A3AC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0.558</w:t>
            </w:r>
          </w:p>
          <w:p w14:paraId="0C20EE1B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0.804</w:t>
            </w:r>
          </w:p>
        </w:tc>
      </w:tr>
      <w:tr w:rsidR="00EB2452" w14:paraId="44CA8E5F" w14:textId="77777777" w:rsidTr="00DA77FA">
        <w:trPr>
          <w:trHeight w:val="500"/>
        </w:trPr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2382AC" w14:textId="77777777" w:rsidR="00EB2452" w:rsidRDefault="00EB2452" w:rsidP="00DA77FA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Care </w:t>
            </w:r>
            <w:proofErr w:type="spellStart"/>
            <w:r>
              <w:rPr>
                <w:sz w:val="18"/>
                <w:szCs w:val="18"/>
              </w:rPr>
              <w:t>level</w:t>
            </w:r>
            <w:proofErr w:type="spellEnd"/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58EFC0" w14:textId="77777777" w:rsidR="00EB2452" w:rsidRDefault="00EB2452" w:rsidP="00DA77FA">
            <w:pPr>
              <w:spacing w:line="36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H</w:t>
            </w:r>
          </w:p>
        </w:tc>
        <w:tc>
          <w:tcPr>
            <w:tcW w:w="11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F28ED5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0.90</w:t>
            </w:r>
          </w:p>
        </w:tc>
        <w:tc>
          <w:tcPr>
            <w:tcW w:w="11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5E8BC6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0.69</w:t>
            </w:r>
          </w:p>
        </w:tc>
        <w:tc>
          <w:tcPr>
            <w:tcW w:w="11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24F149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2.88</w:t>
            </w:r>
          </w:p>
        </w:tc>
        <w:tc>
          <w:tcPr>
            <w:tcW w:w="11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496CDE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1.25</w:t>
            </w:r>
          </w:p>
        </w:tc>
        <w:tc>
          <w:tcPr>
            <w:tcW w:w="11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E23120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0.11</w:t>
            </w:r>
          </w:p>
        </w:tc>
        <w:tc>
          <w:tcPr>
            <w:tcW w:w="11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838679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2.45</w:t>
            </w:r>
          </w:p>
        </w:tc>
      </w:tr>
      <w:tr w:rsidR="00EB2452" w14:paraId="40498D20" w14:textId="77777777" w:rsidTr="00DA77FA">
        <w:trPr>
          <w:trHeight w:val="500"/>
        </w:trPr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C4B81E" w14:textId="77777777" w:rsidR="00EB2452" w:rsidRDefault="00EB2452" w:rsidP="00DA77FA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D8160F" w14:textId="77777777" w:rsidR="00EB2452" w:rsidRDefault="00EB2452" w:rsidP="00DA77FA">
            <w:pPr>
              <w:spacing w:line="36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</w:t>
            </w:r>
          </w:p>
          <w:p w14:paraId="4ED3425F" w14:textId="77777777" w:rsidR="00EB2452" w:rsidRDefault="00EB2452" w:rsidP="00DA77FA">
            <w:pPr>
              <w:widowControl w:val="0"/>
              <w:spacing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FDR </w:t>
            </w:r>
            <w:proofErr w:type="spellStart"/>
            <w:r>
              <w:rPr>
                <w:i/>
                <w:sz w:val="18"/>
                <w:szCs w:val="18"/>
              </w:rPr>
              <w:t>adj.</w:t>
            </w:r>
            <w:proofErr w:type="spellEnd"/>
            <w:r>
              <w:rPr>
                <w:i/>
                <w:sz w:val="18"/>
                <w:szCs w:val="18"/>
              </w:rPr>
              <w:t xml:space="preserve"> p</w:t>
            </w:r>
          </w:p>
        </w:tc>
        <w:tc>
          <w:tcPr>
            <w:tcW w:w="11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A61958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0.825</w:t>
            </w:r>
          </w:p>
          <w:p w14:paraId="14270EDA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0.956</w:t>
            </w:r>
          </w:p>
        </w:tc>
        <w:tc>
          <w:tcPr>
            <w:tcW w:w="11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71786B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0.876</w:t>
            </w:r>
          </w:p>
          <w:p w14:paraId="512575B0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0.956</w:t>
            </w:r>
          </w:p>
        </w:tc>
        <w:tc>
          <w:tcPr>
            <w:tcW w:w="11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20D275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0.410</w:t>
            </w:r>
          </w:p>
          <w:p w14:paraId="77368D18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0.738</w:t>
            </w:r>
          </w:p>
        </w:tc>
        <w:tc>
          <w:tcPr>
            <w:tcW w:w="11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CFD393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0.742</w:t>
            </w:r>
          </w:p>
          <w:p w14:paraId="79F459A2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0.921</w:t>
            </w:r>
          </w:p>
        </w:tc>
        <w:tc>
          <w:tcPr>
            <w:tcW w:w="11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1F94A4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0.990</w:t>
            </w:r>
          </w:p>
          <w:p w14:paraId="0C961AA4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0.990</w:t>
            </w:r>
          </w:p>
        </w:tc>
        <w:tc>
          <w:tcPr>
            <w:tcW w:w="11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88CEDB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0.484</w:t>
            </w:r>
          </w:p>
          <w:p w14:paraId="1C749A20" w14:textId="77777777" w:rsidR="00EB2452" w:rsidRDefault="00EB2452" w:rsidP="00DA77FA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0.792</w:t>
            </w:r>
          </w:p>
        </w:tc>
      </w:tr>
      <w:tr w:rsidR="00EB2452" w:rsidRPr="007C30F5" w14:paraId="07433F66" w14:textId="77777777" w:rsidTr="00DA77FA">
        <w:trPr>
          <w:trHeight w:val="500"/>
        </w:trPr>
        <w:tc>
          <w:tcPr>
            <w:tcW w:w="9240" w:type="dxa"/>
            <w:gridSpan w:val="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B7D3BF" w14:textId="77777777" w:rsidR="00EB2452" w:rsidRPr="002156B1" w:rsidRDefault="00EB2452" w:rsidP="00DA77FA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2156B1">
              <w:rPr>
                <w:i/>
                <w:sz w:val="18"/>
                <w:szCs w:val="18"/>
                <w:lang w:val="en-US"/>
              </w:rPr>
              <w:lastRenderedPageBreak/>
              <w:t xml:space="preserve">Note. </w:t>
            </w:r>
            <w:r w:rsidRPr="002156B1">
              <w:rPr>
                <w:sz w:val="18"/>
                <w:szCs w:val="18"/>
                <w:lang w:val="en-US"/>
              </w:rPr>
              <w:t xml:space="preserve">FDR </w:t>
            </w:r>
            <w:proofErr w:type="spellStart"/>
            <w:r w:rsidRPr="002156B1">
              <w:rPr>
                <w:sz w:val="18"/>
                <w:szCs w:val="18"/>
                <w:lang w:val="en-US"/>
              </w:rPr>
              <w:t>Benjamini</w:t>
            </w:r>
            <w:proofErr w:type="spellEnd"/>
            <w:r w:rsidRPr="002156B1">
              <w:rPr>
                <w:sz w:val="18"/>
                <w:szCs w:val="18"/>
                <w:lang w:val="en-US"/>
              </w:rPr>
              <w:t>-Hochberg correction of p-values was conducted for 36 comparisons.</w:t>
            </w:r>
          </w:p>
        </w:tc>
      </w:tr>
    </w:tbl>
    <w:p w14:paraId="086AF2D6" w14:textId="77777777" w:rsidR="00570F44" w:rsidRPr="002156B1" w:rsidRDefault="00570F44">
      <w:pPr>
        <w:rPr>
          <w:lang w:val="en-US"/>
        </w:rPr>
      </w:pPr>
      <w:bookmarkStart w:id="6" w:name="_q7rn37nvclw" w:colFirst="0" w:colLast="0"/>
      <w:bookmarkEnd w:id="6"/>
    </w:p>
    <w:sectPr w:rsidR="00570F44" w:rsidRPr="002156B1" w:rsidSect="00EB2452">
      <w:headerReference w:type="default" r:id="rId9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E862AE" w14:textId="77777777" w:rsidR="00F1362B" w:rsidRDefault="00F1362B">
      <w:pPr>
        <w:spacing w:line="240" w:lineRule="auto"/>
      </w:pPr>
      <w:r>
        <w:separator/>
      </w:r>
    </w:p>
  </w:endnote>
  <w:endnote w:type="continuationSeparator" w:id="0">
    <w:p w14:paraId="618E7F9D" w14:textId="77777777" w:rsidR="00F1362B" w:rsidRDefault="00F1362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B6BB3A" w14:textId="77777777" w:rsidR="00F1362B" w:rsidRDefault="00F1362B">
      <w:pPr>
        <w:spacing w:line="240" w:lineRule="auto"/>
      </w:pPr>
      <w:r>
        <w:separator/>
      </w:r>
    </w:p>
  </w:footnote>
  <w:footnote w:type="continuationSeparator" w:id="0">
    <w:p w14:paraId="5E1E074D" w14:textId="77777777" w:rsidR="00F1362B" w:rsidRDefault="00F1362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7A8116" w14:textId="77777777" w:rsidR="00EB2452" w:rsidRDefault="00EB245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452"/>
    <w:rsid w:val="00003980"/>
    <w:rsid w:val="00005974"/>
    <w:rsid w:val="00011D14"/>
    <w:rsid w:val="00021D33"/>
    <w:rsid w:val="00034A63"/>
    <w:rsid w:val="00036A6F"/>
    <w:rsid w:val="00044832"/>
    <w:rsid w:val="00050ABB"/>
    <w:rsid w:val="00055A90"/>
    <w:rsid w:val="00060354"/>
    <w:rsid w:val="00070DAF"/>
    <w:rsid w:val="00071B14"/>
    <w:rsid w:val="000748F8"/>
    <w:rsid w:val="00077A9C"/>
    <w:rsid w:val="00082D09"/>
    <w:rsid w:val="0008698E"/>
    <w:rsid w:val="00087F5B"/>
    <w:rsid w:val="000901C7"/>
    <w:rsid w:val="00090984"/>
    <w:rsid w:val="00093EFA"/>
    <w:rsid w:val="000A174E"/>
    <w:rsid w:val="000A1A11"/>
    <w:rsid w:val="000B2F61"/>
    <w:rsid w:val="000B47EF"/>
    <w:rsid w:val="000F0ED4"/>
    <w:rsid w:val="000F29BC"/>
    <w:rsid w:val="000F5D37"/>
    <w:rsid w:val="00103BD7"/>
    <w:rsid w:val="00103FE7"/>
    <w:rsid w:val="00104168"/>
    <w:rsid w:val="00113753"/>
    <w:rsid w:val="00116986"/>
    <w:rsid w:val="00121ED9"/>
    <w:rsid w:val="00122BA1"/>
    <w:rsid w:val="00130735"/>
    <w:rsid w:val="00146287"/>
    <w:rsid w:val="00167717"/>
    <w:rsid w:val="00173A5A"/>
    <w:rsid w:val="00180EBE"/>
    <w:rsid w:val="00182276"/>
    <w:rsid w:val="0018358E"/>
    <w:rsid w:val="001A6F34"/>
    <w:rsid w:val="001B1D89"/>
    <w:rsid w:val="001D120D"/>
    <w:rsid w:val="001D17DB"/>
    <w:rsid w:val="001E1D17"/>
    <w:rsid w:val="001E2CCB"/>
    <w:rsid w:val="001E5381"/>
    <w:rsid w:val="001F0511"/>
    <w:rsid w:val="001F6553"/>
    <w:rsid w:val="00201E20"/>
    <w:rsid w:val="00205477"/>
    <w:rsid w:val="002156B1"/>
    <w:rsid w:val="00233E1E"/>
    <w:rsid w:val="00234D2C"/>
    <w:rsid w:val="00257BB4"/>
    <w:rsid w:val="00261935"/>
    <w:rsid w:val="00264349"/>
    <w:rsid w:val="0026627E"/>
    <w:rsid w:val="00270ED9"/>
    <w:rsid w:val="0029597E"/>
    <w:rsid w:val="002A3884"/>
    <w:rsid w:val="002B2586"/>
    <w:rsid w:val="002B3807"/>
    <w:rsid w:val="002B7EC1"/>
    <w:rsid w:val="002C7019"/>
    <w:rsid w:val="002C74AB"/>
    <w:rsid w:val="002D5F81"/>
    <w:rsid w:val="002F02B7"/>
    <w:rsid w:val="00303392"/>
    <w:rsid w:val="00313105"/>
    <w:rsid w:val="00317FDD"/>
    <w:rsid w:val="0032155A"/>
    <w:rsid w:val="003224DA"/>
    <w:rsid w:val="00322A2D"/>
    <w:rsid w:val="00323EF6"/>
    <w:rsid w:val="003340DF"/>
    <w:rsid w:val="00342FD6"/>
    <w:rsid w:val="003439D1"/>
    <w:rsid w:val="00344699"/>
    <w:rsid w:val="0035454A"/>
    <w:rsid w:val="00354CBA"/>
    <w:rsid w:val="003552BF"/>
    <w:rsid w:val="00364103"/>
    <w:rsid w:val="003648C3"/>
    <w:rsid w:val="003925FE"/>
    <w:rsid w:val="003963CE"/>
    <w:rsid w:val="003A1938"/>
    <w:rsid w:val="003A2759"/>
    <w:rsid w:val="003C5B27"/>
    <w:rsid w:val="003D5B32"/>
    <w:rsid w:val="00403182"/>
    <w:rsid w:val="004145C0"/>
    <w:rsid w:val="00421715"/>
    <w:rsid w:val="004333A4"/>
    <w:rsid w:val="00435FF8"/>
    <w:rsid w:val="004366D9"/>
    <w:rsid w:val="00437FBC"/>
    <w:rsid w:val="0044084E"/>
    <w:rsid w:val="00441782"/>
    <w:rsid w:val="00441CBF"/>
    <w:rsid w:val="00444440"/>
    <w:rsid w:val="00445EDB"/>
    <w:rsid w:val="00446F3F"/>
    <w:rsid w:val="00447702"/>
    <w:rsid w:val="00450C52"/>
    <w:rsid w:val="00466EF0"/>
    <w:rsid w:val="00472E44"/>
    <w:rsid w:val="00483010"/>
    <w:rsid w:val="004A4FF0"/>
    <w:rsid w:val="004C04CC"/>
    <w:rsid w:val="004D3A7C"/>
    <w:rsid w:val="004D43F7"/>
    <w:rsid w:val="004F6427"/>
    <w:rsid w:val="00513AC1"/>
    <w:rsid w:val="00514454"/>
    <w:rsid w:val="00517BFD"/>
    <w:rsid w:val="005407B0"/>
    <w:rsid w:val="005447BC"/>
    <w:rsid w:val="00547AA1"/>
    <w:rsid w:val="0055428B"/>
    <w:rsid w:val="0055756D"/>
    <w:rsid w:val="00560B7F"/>
    <w:rsid w:val="00570F44"/>
    <w:rsid w:val="00580177"/>
    <w:rsid w:val="00584122"/>
    <w:rsid w:val="005854C3"/>
    <w:rsid w:val="00594C7D"/>
    <w:rsid w:val="005967F2"/>
    <w:rsid w:val="005A0FEC"/>
    <w:rsid w:val="005A12BB"/>
    <w:rsid w:val="005B7258"/>
    <w:rsid w:val="005C05F7"/>
    <w:rsid w:val="005C07DB"/>
    <w:rsid w:val="005C359A"/>
    <w:rsid w:val="005D1FC6"/>
    <w:rsid w:val="005E1A35"/>
    <w:rsid w:val="005E3EA4"/>
    <w:rsid w:val="005E62B2"/>
    <w:rsid w:val="005F4ED1"/>
    <w:rsid w:val="006020FF"/>
    <w:rsid w:val="006064C1"/>
    <w:rsid w:val="00613C5B"/>
    <w:rsid w:val="00617251"/>
    <w:rsid w:val="006210EA"/>
    <w:rsid w:val="0062367F"/>
    <w:rsid w:val="006264CA"/>
    <w:rsid w:val="00626DEA"/>
    <w:rsid w:val="0063215B"/>
    <w:rsid w:val="00640CE1"/>
    <w:rsid w:val="00641362"/>
    <w:rsid w:val="006545A4"/>
    <w:rsid w:val="00666495"/>
    <w:rsid w:val="006951D0"/>
    <w:rsid w:val="006A021D"/>
    <w:rsid w:val="006A1725"/>
    <w:rsid w:val="006A62BD"/>
    <w:rsid w:val="006C13F7"/>
    <w:rsid w:val="006D590B"/>
    <w:rsid w:val="006D590E"/>
    <w:rsid w:val="006E2771"/>
    <w:rsid w:val="006E47AC"/>
    <w:rsid w:val="006F47C0"/>
    <w:rsid w:val="00715ED4"/>
    <w:rsid w:val="007246FB"/>
    <w:rsid w:val="00727D26"/>
    <w:rsid w:val="00732563"/>
    <w:rsid w:val="00743F1A"/>
    <w:rsid w:val="00747A7B"/>
    <w:rsid w:val="0075180E"/>
    <w:rsid w:val="0075387C"/>
    <w:rsid w:val="00760EDB"/>
    <w:rsid w:val="00766710"/>
    <w:rsid w:val="0077322A"/>
    <w:rsid w:val="00797370"/>
    <w:rsid w:val="007B45D0"/>
    <w:rsid w:val="007B6765"/>
    <w:rsid w:val="007C30F5"/>
    <w:rsid w:val="007C5F21"/>
    <w:rsid w:val="007D13A7"/>
    <w:rsid w:val="007D446B"/>
    <w:rsid w:val="007D5B52"/>
    <w:rsid w:val="007E1A37"/>
    <w:rsid w:val="007E4903"/>
    <w:rsid w:val="007E5722"/>
    <w:rsid w:val="007E7BF8"/>
    <w:rsid w:val="007F3EDF"/>
    <w:rsid w:val="008007A7"/>
    <w:rsid w:val="008048A4"/>
    <w:rsid w:val="00813758"/>
    <w:rsid w:val="008303DC"/>
    <w:rsid w:val="0083055A"/>
    <w:rsid w:val="00832383"/>
    <w:rsid w:val="0083482D"/>
    <w:rsid w:val="00845923"/>
    <w:rsid w:val="008535EB"/>
    <w:rsid w:val="00863918"/>
    <w:rsid w:val="0086504E"/>
    <w:rsid w:val="0086630B"/>
    <w:rsid w:val="00874941"/>
    <w:rsid w:val="008910C6"/>
    <w:rsid w:val="008956C7"/>
    <w:rsid w:val="00895F7E"/>
    <w:rsid w:val="00896E80"/>
    <w:rsid w:val="008A4D7A"/>
    <w:rsid w:val="008B5D86"/>
    <w:rsid w:val="008D20A2"/>
    <w:rsid w:val="008F21AB"/>
    <w:rsid w:val="008F422B"/>
    <w:rsid w:val="00901451"/>
    <w:rsid w:val="00907A06"/>
    <w:rsid w:val="009200C1"/>
    <w:rsid w:val="00930150"/>
    <w:rsid w:val="00931E07"/>
    <w:rsid w:val="009358A8"/>
    <w:rsid w:val="00953194"/>
    <w:rsid w:val="00965819"/>
    <w:rsid w:val="00966814"/>
    <w:rsid w:val="00970924"/>
    <w:rsid w:val="00973327"/>
    <w:rsid w:val="009734CF"/>
    <w:rsid w:val="00973EB6"/>
    <w:rsid w:val="00983030"/>
    <w:rsid w:val="0098352B"/>
    <w:rsid w:val="00991CE7"/>
    <w:rsid w:val="0099592B"/>
    <w:rsid w:val="009B20B4"/>
    <w:rsid w:val="009B3E71"/>
    <w:rsid w:val="009B71F0"/>
    <w:rsid w:val="009B7873"/>
    <w:rsid w:val="009C25DC"/>
    <w:rsid w:val="009C7850"/>
    <w:rsid w:val="009F0125"/>
    <w:rsid w:val="00A108F8"/>
    <w:rsid w:val="00A15A2B"/>
    <w:rsid w:val="00A15D51"/>
    <w:rsid w:val="00A20F31"/>
    <w:rsid w:val="00A30DCD"/>
    <w:rsid w:val="00A4462A"/>
    <w:rsid w:val="00A46599"/>
    <w:rsid w:val="00A473E6"/>
    <w:rsid w:val="00A53CAD"/>
    <w:rsid w:val="00A56AC9"/>
    <w:rsid w:val="00A614BF"/>
    <w:rsid w:val="00A66658"/>
    <w:rsid w:val="00A6783C"/>
    <w:rsid w:val="00A73493"/>
    <w:rsid w:val="00A73511"/>
    <w:rsid w:val="00A75E9C"/>
    <w:rsid w:val="00A76971"/>
    <w:rsid w:val="00A9129A"/>
    <w:rsid w:val="00A97CBD"/>
    <w:rsid w:val="00AA3397"/>
    <w:rsid w:val="00AB240B"/>
    <w:rsid w:val="00AB31D6"/>
    <w:rsid w:val="00AB5653"/>
    <w:rsid w:val="00AC020F"/>
    <w:rsid w:val="00AC4361"/>
    <w:rsid w:val="00AD6FAE"/>
    <w:rsid w:val="00AF0987"/>
    <w:rsid w:val="00B11E7A"/>
    <w:rsid w:val="00B15DBA"/>
    <w:rsid w:val="00B20D2D"/>
    <w:rsid w:val="00B262DA"/>
    <w:rsid w:val="00B3076A"/>
    <w:rsid w:val="00B4143C"/>
    <w:rsid w:val="00B44772"/>
    <w:rsid w:val="00B5347F"/>
    <w:rsid w:val="00B6183D"/>
    <w:rsid w:val="00B61ADC"/>
    <w:rsid w:val="00B64B16"/>
    <w:rsid w:val="00B84AC9"/>
    <w:rsid w:val="00B84BEC"/>
    <w:rsid w:val="00B90250"/>
    <w:rsid w:val="00B907CF"/>
    <w:rsid w:val="00B93652"/>
    <w:rsid w:val="00B9376F"/>
    <w:rsid w:val="00BA1573"/>
    <w:rsid w:val="00BA1B55"/>
    <w:rsid w:val="00BA2190"/>
    <w:rsid w:val="00BA6972"/>
    <w:rsid w:val="00BB4075"/>
    <w:rsid w:val="00BC2A0D"/>
    <w:rsid w:val="00BD29A8"/>
    <w:rsid w:val="00BE38BA"/>
    <w:rsid w:val="00BE7463"/>
    <w:rsid w:val="00BF1BA5"/>
    <w:rsid w:val="00C07494"/>
    <w:rsid w:val="00C17DB9"/>
    <w:rsid w:val="00C31E9D"/>
    <w:rsid w:val="00C32773"/>
    <w:rsid w:val="00C425CC"/>
    <w:rsid w:val="00C46F6D"/>
    <w:rsid w:val="00C60CC4"/>
    <w:rsid w:val="00C80A8D"/>
    <w:rsid w:val="00C815DF"/>
    <w:rsid w:val="00C839DB"/>
    <w:rsid w:val="00C84A8B"/>
    <w:rsid w:val="00CB38E9"/>
    <w:rsid w:val="00CC3560"/>
    <w:rsid w:val="00CD33CC"/>
    <w:rsid w:val="00CD5AFA"/>
    <w:rsid w:val="00CE6CD9"/>
    <w:rsid w:val="00CF215D"/>
    <w:rsid w:val="00CF220E"/>
    <w:rsid w:val="00CF77DA"/>
    <w:rsid w:val="00D019F7"/>
    <w:rsid w:val="00D07810"/>
    <w:rsid w:val="00D22D96"/>
    <w:rsid w:val="00D2657B"/>
    <w:rsid w:val="00D337E4"/>
    <w:rsid w:val="00D3693C"/>
    <w:rsid w:val="00D54EBD"/>
    <w:rsid w:val="00D55F31"/>
    <w:rsid w:val="00D66D5C"/>
    <w:rsid w:val="00D72AB9"/>
    <w:rsid w:val="00D82FF5"/>
    <w:rsid w:val="00D83381"/>
    <w:rsid w:val="00DA6760"/>
    <w:rsid w:val="00DB0801"/>
    <w:rsid w:val="00DB7F7E"/>
    <w:rsid w:val="00DC012F"/>
    <w:rsid w:val="00DC0402"/>
    <w:rsid w:val="00DC178C"/>
    <w:rsid w:val="00DE2294"/>
    <w:rsid w:val="00DE5440"/>
    <w:rsid w:val="00DF1602"/>
    <w:rsid w:val="00DF1F3F"/>
    <w:rsid w:val="00DF294E"/>
    <w:rsid w:val="00DF66B2"/>
    <w:rsid w:val="00E04B53"/>
    <w:rsid w:val="00E13762"/>
    <w:rsid w:val="00E155C5"/>
    <w:rsid w:val="00E235E7"/>
    <w:rsid w:val="00E24049"/>
    <w:rsid w:val="00E61378"/>
    <w:rsid w:val="00E7564E"/>
    <w:rsid w:val="00E85CC8"/>
    <w:rsid w:val="00E9641B"/>
    <w:rsid w:val="00EB2452"/>
    <w:rsid w:val="00ED24E7"/>
    <w:rsid w:val="00EE2B03"/>
    <w:rsid w:val="00EE6AAF"/>
    <w:rsid w:val="00EF021C"/>
    <w:rsid w:val="00EF654C"/>
    <w:rsid w:val="00EF6D05"/>
    <w:rsid w:val="00F1362B"/>
    <w:rsid w:val="00F14A8B"/>
    <w:rsid w:val="00F16B22"/>
    <w:rsid w:val="00F21495"/>
    <w:rsid w:val="00F35B4A"/>
    <w:rsid w:val="00F51DAA"/>
    <w:rsid w:val="00F53D07"/>
    <w:rsid w:val="00F54C5D"/>
    <w:rsid w:val="00F60099"/>
    <w:rsid w:val="00F60B4C"/>
    <w:rsid w:val="00F62600"/>
    <w:rsid w:val="00F62BE8"/>
    <w:rsid w:val="00F6535D"/>
    <w:rsid w:val="00F7113E"/>
    <w:rsid w:val="00F8399D"/>
    <w:rsid w:val="00F94A48"/>
    <w:rsid w:val="00FA2D3C"/>
    <w:rsid w:val="00FA3305"/>
    <w:rsid w:val="00FA7C21"/>
    <w:rsid w:val="00FB2BA4"/>
    <w:rsid w:val="00FC33E9"/>
    <w:rsid w:val="00FD10FF"/>
    <w:rsid w:val="00FD237F"/>
    <w:rsid w:val="00FD5442"/>
    <w:rsid w:val="00FE734E"/>
    <w:rsid w:val="00FF2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A8ABF37"/>
  <w15:chartTrackingRefBased/>
  <w15:docId w15:val="{50C99F8B-6E8F-9F47-A699-57228CDD6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B2452"/>
    <w:pPr>
      <w:spacing w:line="276" w:lineRule="auto"/>
    </w:pPr>
    <w:rPr>
      <w:rFonts w:ascii="Arial" w:eastAsia="Arial" w:hAnsi="Arial" w:cs="Arial"/>
      <w:kern w:val="0"/>
      <w:sz w:val="22"/>
      <w:szCs w:val="22"/>
      <w:lang w:val="de"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B2452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de-DE" w:eastAsia="en-US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EB2452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de-DE" w:eastAsia="en-US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EB2452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de-DE" w:eastAsia="en-US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B2452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de-DE" w:eastAsia="en-US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B2452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de-DE" w:eastAsia="en-US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B2452"/>
    <w:pPr>
      <w:keepNext/>
      <w:keepLines/>
      <w:spacing w:before="4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de-DE" w:eastAsia="en-US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B2452"/>
    <w:pPr>
      <w:keepNext/>
      <w:keepLines/>
      <w:spacing w:before="4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de-DE" w:eastAsia="en-US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B2452"/>
    <w:pPr>
      <w:keepNext/>
      <w:keepLines/>
      <w:spacing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de-DE" w:eastAsia="en-US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B2452"/>
    <w:pPr>
      <w:keepNext/>
      <w:keepLines/>
      <w:spacing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de-DE" w:eastAsia="en-US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B24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B24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B24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B2452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B2452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B245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B245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B245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B245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B24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de-DE" w:eastAsia="en-US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EB24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B2452"/>
    <w:pPr>
      <w:numPr>
        <w:ilvl w:val="1"/>
      </w:numPr>
      <w:spacing w:after="160"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de-DE" w:eastAsia="en-US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B24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B2452"/>
    <w:pPr>
      <w:spacing w:before="160" w:after="160" w:line="240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de-DE" w:eastAsia="en-US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EB245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B2452"/>
    <w:pPr>
      <w:spacing w:line="240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de-DE" w:eastAsia="en-US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EB2452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B24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de-DE" w:eastAsia="en-US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B2452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B2452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Normal"/>
    <w:rsid w:val="00EB2452"/>
    <w:pPr>
      <w:spacing w:line="276" w:lineRule="auto"/>
    </w:pPr>
    <w:rPr>
      <w:rFonts w:ascii="Arial" w:eastAsia="Arial" w:hAnsi="Arial" w:cs="Arial"/>
      <w:kern w:val="0"/>
      <w:sz w:val="22"/>
      <w:szCs w:val="22"/>
      <w:lang w:val="de" w:eastAsia="de-DE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B2452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EB2452"/>
    <w:rPr>
      <w:rFonts w:ascii="Arial" w:eastAsia="Arial" w:hAnsi="Arial" w:cs="Arial"/>
      <w:kern w:val="0"/>
      <w:sz w:val="20"/>
      <w:szCs w:val="20"/>
      <w:lang w:val="de" w:eastAsia="de-DE"/>
      <w14:ligatures w14:val="non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B2452"/>
    <w:rPr>
      <w:sz w:val="16"/>
      <w:szCs w:val="16"/>
    </w:rPr>
  </w:style>
  <w:style w:type="paragraph" w:customStyle="1" w:styleId="paragraph">
    <w:name w:val="paragraph"/>
    <w:basedOn w:val="Standard"/>
    <w:rsid w:val="002156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DE"/>
    </w:rPr>
  </w:style>
  <w:style w:type="character" w:customStyle="1" w:styleId="normaltextrun">
    <w:name w:val="normaltextrun"/>
    <w:basedOn w:val="Absatz-Standardschriftart"/>
    <w:rsid w:val="002156B1"/>
  </w:style>
  <w:style w:type="character" w:customStyle="1" w:styleId="eop">
    <w:name w:val="eop"/>
    <w:basedOn w:val="Absatz-Standardschriftart"/>
    <w:rsid w:val="002156B1"/>
  </w:style>
  <w:style w:type="character" w:customStyle="1" w:styleId="tabchar">
    <w:name w:val="tabchar"/>
    <w:basedOn w:val="Absatz-Standardschriftart"/>
    <w:rsid w:val="002156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8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71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8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74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00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13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89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6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74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11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81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4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30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zotero.org/google-docs/?1ilQKi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zotero.org/google-docs/?XM9BA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.~WRD1405</Template>
  <TotalTime>0</TotalTime>
  <Pages>11</Pages>
  <Words>1745</Words>
  <Characters>10994</Characters>
  <Application>Microsoft Office Word</Application>
  <DocSecurity>0</DocSecurity>
  <Lines>91</Lines>
  <Paragraphs>25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8SMQ3Co01wjDfHRo</cp:lastModifiedBy>
  <cp:revision>5</cp:revision>
  <dcterms:created xsi:type="dcterms:W3CDTF">2025-11-17T10:01:00Z</dcterms:created>
  <dcterms:modified xsi:type="dcterms:W3CDTF">2025-11-17T12:07:00Z</dcterms:modified>
</cp:coreProperties>
</file>