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B16EF" w14:textId="1E5A5869" w:rsidR="00725062" w:rsidRPr="00D43AF6" w:rsidRDefault="00725062" w:rsidP="00D43AF6">
      <w:pPr>
        <w:jc w:val="both"/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</w:pPr>
      <w:r w:rsidRPr="00D43AF6">
        <w:rPr>
          <w:rFonts w:ascii="Avenir Book" w:eastAsia="Times New Roman" w:hAnsi="Avenir Book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Supplementary Table </w:t>
      </w:r>
      <w:r w:rsidR="00D9639E" w:rsidRPr="00D43AF6">
        <w:rPr>
          <w:rFonts w:ascii="Avenir Book" w:eastAsia="Times New Roman" w:hAnsi="Avenir Book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>S</w:t>
      </w:r>
      <w:r w:rsidRPr="00D43AF6">
        <w:rPr>
          <w:rFonts w:ascii="Avenir Book" w:eastAsia="Times New Roman" w:hAnsi="Avenir Book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>1. Demographic data for overall population</w:t>
      </w:r>
      <w:r w:rsidR="00246B96" w:rsidRPr="00D43AF6">
        <w:rPr>
          <w:rFonts w:ascii="Avenir Book" w:eastAsia="Times New Roman" w:hAnsi="Avenir Book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>.</w:t>
      </w:r>
      <w:r w:rsidR="00502CC7" w:rsidRPr="00D43AF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r w:rsidR="008B1340" w:rsidRPr="00D43AF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>Data is presented as number of patients (percent) unless otherwise</w:t>
      </w:r>
      <w:r w:rsidR="0049330B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 stated</w:t>
      </w:r>
      <w:r w:rsidR="008B1340" w:rsidRPr="00D43AF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. </w:t>
      </w:r>
      <w:r w:rsidR="00215BB2" w:rsidRPr="00D43AF6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>Key: ECOG, Eastern Cooperative Oncology Group; FIGO, International Federation of Gynaecology and Obstetrics</w:t>
      </w:r>
      <w:r w:rsidR="00DF0AE1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>.</w:t>
      </w:r>
    </w:p>
    <w:p w14:paraId="6C8C760F" w14:textId="77777777" w:rsidR="00675A5D" w:rsidRPr="00B97B01" w:rsidRDefault="00675A5D" w:rsidP="00D43AF6">
      <w:pPr>
        <w:jc w:val="both"/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</w:pPr>
    </w:p>
    <w:tbl>
      <w:tblPr>
        <w:tblW w:w="8852" w:type="dxa"/>
        <w:jc w:val="center"/>
        <w:tblLook w:val="04A0" w:firstRow="1" w:lastRow="0" w:firstColumn="1" w:lastColumn="0" w:noHBand="0" w:noVBand="1"/>
      </w:tblPr>
      <w:tblGrid>
        <w:gridCol w:w="6786"/>
        <w:gridCol w:w="2066"/>
      </w:tblGrid>
      <w:tr w:rsidR="005823E2" w:rsidRPr="00B97B01" w14:paraId="14ED8FB3" w14:textId="77777777" w:rsidTr="005C54E5">
        <w:trPr>
          <w:trHeight w:val="320"/>
          <w:jc w:val="center"/>
        </w:trPr>
        <w:tc>
          <w:tcPr>
            <w:tcW w:w="678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BD64" w14:textId="56C94145" w:rsidR="005823E2" w:rsidRPr="00B97B01" w:rsidRDefault="005823E2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7D11" w14:textId="3CB13346" w:rsidR="005823E2" w:rsidRPr="00B97B01" w:rsidRDefault="005823E2" w:rsidP="00D43AF6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Overall population</w:t>
            </w:r>
          </w:p>
        </w:tc>
      </w:tr>
      <w:tr w:rsidR="005823E2" w:rsidRPr="00B97B01" w14:paraId="7D883EFD" w14:textId="77777777" w:rsidTr="005C54E5">
        <w:trPr>
          <w:trHeight w:val="320"/>
          <w:jc w:val="center"/>
        </w:trPr>
        <w:tc>
          <w:tcPr>
            <w:tcW w:w="678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89C2" w14:textId="60F3C93D" w:rsidR="005823E2" w:rsidRPr="00B97B01" w:rsidRDefault="005823E2" w:rsidP="00D43AF6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7DF78" w14:textId="47B566AC" w:rsidR="005823E2" w:rsidRPr="00B97B01" w:rsidRDefault="0045365F" w:rsidP="00D43AF6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581</w:t>
            </w:r>
            <w:r w:rsidRPr="00B97B01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5823E2" w:rsidRPr="00B97B01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patients</w:t>
            </w:r>
          </w:p>
        </w:tc>
      </w:tr>
      <w:tr w:rsidR="00502CC7" w:rsidRPr="00B97B01" w14:paraId="5838150B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050A" w14:textId="54F555FF" w:rsidR="00C24E49" w:rsidRPr="00B97B01" w:rsidRDefault="00502CC7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Age </w:t>
            </w:r>
            <w:r w:rsidR="009153E6"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at diagnosis </w:t>
            </w:r>
            <w:r w:rsidR="002D003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– </w:t>
            </w: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</w:t>
            </w:r>
          </w:p>
          <w:p w14:paraId="6EE560F9" w14:textId="4D1900CF" w:rsidR="00502CC7" w:rsidRPr="00B97B01" w:rsidRDefault="00C24E49" w:rsidP="00D43AF6">
            <w:pPr>
              <w:ind w:left="164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  <w:r w:rsidR="00502CC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edian (range)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C35C0" w14:textId="77777777" w:rsidR="00C24E49" w:rsidRPr="00B97B01" w:rsidRDefault="00C24E49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70C63467" w14:textId="56537EFE" w:rsidR="00502CC7" w:rsidRPr="00B97B01" w:rsidRDefault="00502C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67 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36–89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27410A98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86D4" w14:textId="70F7E88F" w:rsidR="00502CC7" w:rsidRPr="00B97B01" w:rsidRDefault="00502CC7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ECOG </w:t>
            </w:r>
            <w:r w:rsidR="00B97B01"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performance status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3507" w14:textId="321725CB" w:rsidR="00502CC7" w:rsidRPr="00B97B01" w:rsidRDefault="00502C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2CC7" w:rsidRPr="00B97B01" w14:paraId="702E18B7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  <w:hideMark/>
          </w:tcPr>
          <w:p w14:paraId="0540337A" w14:textId="7880595A" w:rsidR="00502CC7" w:rsidRPr="00B97B01" w:rsidRDefault="00502CC7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E476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0B038306" w14:textId="065287C1" w:rsidR="00502CC7" w:rsidRPr="00B97B01" w:rsidRDefault="00B81B76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440 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  <w:r w:rsidR="00C84DA3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7CF13885" w14:textId="77777777" w:rsidTr="005C54E5">
        <w:trPr>
          <w:trHeight w:val="320"/>
          <w:jc w:val="center"/>
        </w:trPr>
        <w:tc>
          <w:tcPr>
            <w:tcW w:w="67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1A32" w14:textId="230258C8" w:rsidR="00502CC7" w:rsidRPr="00B97B01" w:rsidRDefault="00502CC7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E476F6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4B16C" w14:textId="423C8C95" w:rsidR="00502CC7" w:rsidRPr="00B97B01" w:rsidRDefault="001A7D09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141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  <w:r w:rsidR="00C84DA3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240A5FAF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331D" w14:textId="6075A29D" w:rsidR="00502CC7" w:rsidRPr="00B97B01" w:rsidRDefault="00502CC7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FIGO stage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AF7C" w14:textId="3D119BE9" w:rsidR="00502CC7" w:rsidRPr="00B97B01" w:rsidRDefault="00502C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2CC7" w:rsidRPr="00B97B01" w14:paraId="72235E6F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  <w:hideMark/>
          </w:tcPr>
          <w:p w14:paraId="3D057FC9" w14:textId="77777777" w:rsidR="00502CC7" w:rsidRPr="00B97B01" w:rsidRDefault="00502CC7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IIIC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1704193D" w14:textId="4A008E55" w:rsidR="00502CC7" w:rsidRPr="00B97B01" w:rsidRDefault="00502C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  <w:r w:rsidR="00C84DA3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2598A537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  <w:hideMark/>
          </w:tcPr>
          <w:p w14:paraId="51EAAFCD" w14:textId="1DA21C87" w:rsidR="00502CC7" w:rsidRPr="00B97B01" w:rsidRDefault="00502CC7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IVA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33671F78" w14:textId="32F7F7CC" w:rsidR="00502CC7" w:rsidRPr="00B97B01" w:rsidRDefault="001A7D09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  <w:r w:rsidR="00C84DA3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05B576FB" w14:textId="77777777" w:rsidTr="005C54E5">
        <w:trPr>
          <w:trHeight w:val="320"/>
          <w:jc w:val="center"/>
        </w:trPr>
        <w:tc>
          <w:tcPr>
            <w:tcW w:w="67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B21C1E" w14:textId="043E6DFF" w:rsidR="00502CC7" w:rsidRPr="00B97B01" w:rsidRDefault="00502CC7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IVB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ED8B1C" w14:textId="470276B2" w:rsidR="00502CC7" w:rsidRPr="00B97B01" w:rsidRDefault="00B81B76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149 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  <w:r w:rsidR="00C84DA3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F05CA3" w:rsidRPr="00B97B01" w14:paraId="1145C8D5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7F573FC" w14:textId="00AF2636" w:rsidR="00F05CA3" w:rsidRPr="00B97B01" w:rsidRDefault="00BE0A6A" w:rsidP="00D43AF6">
            <w:pPr>
              <w:ind w:left="20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Germline </w:t>
            </w:r>
            <w:r w:rsidR="00F05CA3" w:rsidRPr="00B97B01">
              <w:rPr>
                <w:rFonts w:ascii="Avenir Book" w:eastAsia="Times New Roman" w:hAnsi="Avenir Book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BRCA1/2</w:t>
            </w:r>
            <w:r w:rsidR="00F05CA3"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status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E6F5CBD" w14:textId="77777777" w:rsidR="00F05CA3" w:rsidRPr="00B97B01" w:rsidRDefault="00F05CA3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CA3" w:rsidRPr="00B97B01" w14:paraId="61E450A3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</w:tcPr>
          <w:p w14:paraId="36E266A5" w14:textId="3422BF34" w:rsidR="00F05CA3" w:rsidRPr="00B97B01" w:rsidRDefault="004102FA" w:rsidP="00D43AF6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Pathogenic variant</w:t>
            </w:r>
          </w:p>
        </w:tc>
        <w:tc>
          <w:tcPr>
            <w:tcW w:w="2066" w:type="dxa"/>
            <w:shd w:val="clear" w:color="auto" w:fill="auto"/>
            <w:noWrap/>
            <w:vAlign w:val="center"/>
          </w:tcPr>
          <w:p w14:paraId="26889C63" w14:textId="5EED6D04" w:rsidR="00F05CA3" w:rsidRPr="00B97B01" w:rsidRDefault="001A7D09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</w:t>
            </w:r>
            <w:r w:rsidR="00407AAB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CF6B1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F6B1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F05CA3" w:rsidRPr="00B97B01" w14:paraId="7D87F42A" w14:textId="77777777" w:rsidTr="005C54E5">
        <w:trPr>
          <w:trHeight w:val="320"/>
          <w:jc w:val="center"/>
        </w:trPr>
        <w:tc>
          <w:tcPr>
            <w:tcW w:w="67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CDC7E5" w14:textId="75809E07" w:rsidR="00F05CA3" w:rsidRPr="00B97B01" w:rsidRDefault="00F05CA3" w:rsidP="00D43AF6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Wild type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7A6BD8" w14:textId="4DED5178" w:rsidR="00F05CA3" w:rsidRPr="00B97B01" w:rsidRDefault="001A7D09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504</w:t>
            </w:r>
            <w:r w:rsidR="00CF6B1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F6B1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217700E2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0658" w14:textId="2533288B" w:rsidR="00502CC7" w:rsidRPr="00B97B01" w:rsidRDefault="00327CA9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Prescribed n</w:t>
            </w:r>
            <w:r w:rsidR="00502CC7"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eoadjuvant chemotherapy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563A" w14:textId="67971834" w:rsidR="00502CC7" w:rsidRPr="00B97B01" w:rsidRDefault="00502C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2CC7" w:rsidRPr="00B97B01" w14:paraId="089DAD15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  <w:hideMark/>
          </w:tcPr>
          <w:p w14:paraId="6D69A6DB" w14:textId="6784029B" w:rsidR="00502CC7" w:rsidRPr="00B97B01" w:rsidRDefault="00DA64F9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</w:t>
            </w:r>
            <w:r w:rsidR="00502CC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arboplatin-paclitaxel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093307B6" w14:textId="1AC43B56" w:rsidR="00502CC7" w:rsidRPr="00B97B01" w:rsidRDefault="00911510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557 (96%)</w:t>
            </w:r>
          </w:p>
        </w:tc>
      </w:tr>
      <w:tr w:rsidR="00DA64F9" w:rsidRPr="00B97B01" w14:paraId="47757AA7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</w:tcPr>
          <w:p w14:paraId="388761D3" w14:textId="00EF380E" w:rsidR="00DA64F9" w:rsidRPr="00B97B01" w:rsidRDefault="00DA64F9" w:rsidP="00F04278">
            <w:pPr>
              <w:ind w:left="459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3-weekly</w:t>
            </w:r>
          </w:p>
        </w:tc>
        <w:tc>
          <w:tcPr>
            <w:tcW w:w="2066" w:type="dxa"/>
            <w:shd w:val="clear" w:color="auto" w:fill="auto"/>
            <w:noWrap/>
            <w:vAlign w:val="center"/>
          </w:tcPr>
          <w:p w14:paraId="3CC0B1E5" w14:textId="79CE23D5" w:rsidR="00DA64F9" w:rsidRDefault="00DA64F9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395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%)</w:t>
            </w:r>
          </w:p>
        </w:tc>
      </w:tr>
      <w:tr w:rsidR="00502CC7" w:rsidRPr="00B97B01" w14:paraId="2AE9A0B6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  <w:hideMark/>
          </w:tcPr>
          <w:p w14:paraId="2405A153" w14:textId="74462D53" w:rsidR="00502CC7" w:rsidRPr="00B97B01" w:rsidRDefault="00502CC7" w:rsidP="00F04278">
            <w:pPr>
              <w:ind w:left="459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Weekly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070AA474" w14:textId="51833078" w:rsidR="00502CC7" w:rsidRPr="00B97B01" w:rsidRDefault="000F5DE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162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4326CFEC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  <w:hideMark/>
          </w:tcPr>
          <w:p w14:paraId="5FC72116" w14:textId="165D237A" w:rsidR="00502CC7" w:rsidRPr="00B97B01" w:rsidRDefault="00502CC7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Carboplatin-</w:t>
            </w:r>
            <w:r w:rsidR="001A7D0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</w:t>
            </w:r>
            <w:r w:rsidR="00DF0AE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aelyx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754D20F4" w14:textId="30E7523F" w:rsidR="00502CC7" w:rsidRPr="00B97B01" w:rsidRDefault="000F5DE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22EB928E" w14:textId="77777777" w:rsidTr="005C54E5">
        <w:trPr>
          <w:trHeight w:val="320"/>
          <w:jc w:val="center"/>
        </w:trPr>
        <w:tc>
          <w:tcPr>
            <w:tcW w:w="67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5C90" w14:textId="77777777" w:rsidR="00502CC7" w:rsidRPr="00B97B01" w:rsidRDefault="00502CC7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Carboplatin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D341" w14:textId="354B0EE2" w:rsidR="00502CC7" w:rsidRPr="00B97B01" w:rsidRDefault="00B81B76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0F5DE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20 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0F5DE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6727F7D8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506C" w14:textId="77777777" w:rsidR="00502CC7" w:rsidRPr="00B97B01" w:rsidRDefault="00502CC7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Delayed primary surgery</w:t>
            </w:r>
          </w:p>
          <w:p w14:paraId="426223B5" w14:textId="74E92B50" w:rsidR="008052E1" w:rsidRPr="00B97B01" w:rsidRDefault="008052E1" w:rsidP="00D43AF6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F7E9" w14:textId="77777777" w:rsidR="008052E1" w:rsidRPr="00B97B01" w:rsidRDefault="008052E1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A00B397" w14:textId="0D932167" w:rsidR="00502CC7" w:rsidRPr="00B97B01" w:rsidRDefault="000F5DE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402</w:t>
            </w:r>
            <w:r w:rsidR="00502CC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00D1F4EE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99A5" w14:textId="76D5DCCB" w:rsidR="00502CC7" w:rsidRPr="00DF0AE1" w:rsidRDefault="00DF0AE1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DF0AE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Hyperthermic Intraperitoneal Chemotherapy</w:t>
            </w:r>
          </w:p>
          <w:p w14:paraId="00F096CE" w14:textId="795547A3" w:rsidR="008052E1" w:rsidRPr="00B97B01" w:rsidRDefault="008052E1" w:rsidP="00D43AF6">
            <w:pPr>
              <w:ind w:left="162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9B3A" w14:textId="77777777" w:rsidR="008052E1" w:rsidRPr="00B97B01" w:rsidRDefault="008052E1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8D5FBEF" w14:textId="4E64B97C" w:rsidR="00502CC7" w:rsidRPr="00B97B01" w:rsidRDefault="000F5DE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04A9D557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F77E" w14:textId="77777777" w:rsidR="00E63824" w:rsidRPr="00B97B01" w:rsidRDefault="00502CC7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Total cycles of first-line </w:t>
            </w:r>
            <w:r w:rsidR="00CC1B63"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chemotherapy</w:t>
            </w:r>
          </w:p>
          <w:p w14:paraId="11AE1229" w14:textId="51B18DD9" w:rsidR="00502CC7" w:rsidRPr="00B97B01" w:rsidRDefault="00E63824" w:rsidP="00D43AF6">
            <w:pPr>
              <w:ind w:left="176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  <w:r w:rsidR="00CF1A88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edian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(range)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434E" w14:textId="77777777" w:rsidR="00E63824" w:rsidRPr="00B97B01" w:rsidRDefault="00E63824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DFB79DC" w14:textId="6BD2F7AC" w:rsidR="00502CC7" w:rsidRPr="00B97B01" w:rsidRDefault="00502C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 (</w:t>
            </w:r>
            <w:r w:rsidR="0045365F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206A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="00F32533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CF6B17" w:rsidRPr="00B97B01" w14:paraId="01696745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6D71726" w14:textId="5E1AEF71" w:rsidR="00CF6B17" w:rsidRPr="00B97B01" w:rsidRDefault="00747730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5C54E5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umber</w:t>
            </w: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of patients who </w:t>
            </w:r>
            <w:r w:rsidR="00CF6B17"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received ≥6 cycles of first-line</w:t>
            </w:r>
            <w:r w:rsidR="00C84DA3"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2D3EE5"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chemotherapy</w:t>
            </w:r>
          </w:p>
        </w:tc>
        <w:tc>
          <w:tcPr>
            <w:tcW w:w="2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9FCC33" w14:textId="5EA86BB2" w:rsidR="00CF6B17" w:rsidRPr="00B97B01" w:rsidRDefault="000F5DE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516</w:t>
            </w:r>
            <w:r w:rsidR="00CF6B1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CF6B17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02CC7" w:rsidRPr="00B97B01" w14:paraId="490C03E2" w14:textId="77777777" w:rsidTr="005C54E5">
        <w:trPr>
          <w:trHeight w:val="320"/>
          <w:jc w:val="center"/>
        </w:trPr>
        <w:tc>
          <w:tcPr>
            <w:tcW w:w="67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B7C5" w14:textId="4524E358" w:rsidR="00502CC7" w:rsidRPr="00B97B01" w:rsidRDefault="00502CC7" w:rsidP="00D43AF6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First-line maintenance therapy</w:t>
            </w:r>
          </w:p>
        </w:tc>
        <w:tc>
          <w:tcPr>
            <w:tcW w:w="20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AC3F" w14:textId="4DAD7458" w:rsidR="00502CC7" w:rsidRPr="00B97B01" w:rsidRDefault="00502CC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02CC7" w:rsidRPr="00B97B01" w14:paraId="03DD5D22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</w:tcPr>
          <w:p w14:paraId="6CFDC2BA" w14:textId="14EDE033" w:rsidR="00502CC7" w:rsidRPr="00B97B01" w:rsidRDefault="005876F1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None</w:t>
            </w:r>
          </w:p>
        </w:tc>
        <w:tc>
          <w:tcPr>
            <w:tcW w:w="2066" w:type="dxa"/>
            <w:shd w:val="clear" w:color="auto" w:fill="auto"/>
            <w:noWrap/>
            <w:vAlign w:val="center"/>
          </w:tcPr>
          <w:p w14:paraId="5E243A4D" w14:textId="041F3C97" w:rsidR="00502CC7" w:rsidRPr="00B97B01" w:rsidRDefault="00B81B76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0F5DE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209 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0F5DE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876F1" w:rsidRPr="00B97B01" w14:paraId="54833521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</w:tcPr>
          <w:p w14:paraId="016E0D6D" w14:textId="2E60D916" w:rsidR="005876F1" w:rsidRPr="00B97B01" w:rsidRDefault="005876F1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Bevacizumab</w:t>
            </w:r>
          </w:p>
        </w:tc>
        <w:tc>
          <w:tcPr>
            <w:tcW w:w="2066" w:type="dxa"/>
            <w:shd w:val="clear" w:color="auto" w:fill="auto"/>
            <w:noWrap/>
            <w:vAlign w:val="center"/>
          </w:tcPr>
          <w:p w14:paraId="7605B87B" w14:textId="477814AF" w:rsidR="005876F1" w:rsidRPr="00B97B01" w:rsidRDefault="00B81B76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0F5DE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185 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0F5DE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876F1" w:rsidRPr="00B97B01" w14:paraId="2C89AEB1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  <w:hideMark/>
          </w:tcPr>
          <w:p w14:paraId="5E4A8132" w14:textId="404AE3E1" w:rsidR="005876F1" w:rsidRPr="00B97B01" w:rsidRDefault="005876F1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Olaparib</w:t>
            </w:r>
          </w:p>
        </w:tc>
        <w:tc>
          <w:tcPr>
            <w:tcW w:w="2066" w:type="dxa"/>
            <w:shd w:val="clear" w:color="auto" w:fill="auto"/>
            <w:noWrap/>
            <w:vAlign w:val="center"/>
            <w:hideMark/>
          </w:tcPr>
          <w:p w14:paraId="6B4B3C92" w14:textId="64BE6ABE" w:rsidR="005876F1" w:rsidRPr="00B97B01" w:rsidRDefault="000F5DE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876F1" w:rsidRPr="00B97B01" w14:paraId="042D3B55" w14:textId="77777777" w:rsidTr="005C54E5">
        <w:trPr>
          <w:trHeight w:val="320"/>
          <w:jc w:val="center"/>
        </w:trPr>
        <w:tc>
          <w:tcPr>
            <w:tcW w:w="6786" w:type="dxa"/>
            <w:shd w:val="clear" w:color="auto" w:fill="auto"/>
            <w:noWrap/>
            <w:vAlign w:val="center"/>
          </w:tcPr>
          <w:p w14:paraId="3802480F" w14:textId="14949C7C" w:rsidR="005876F1" w:rsidRPr="00B97B01" w:rsidRDefault="005876F1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Niraparib</w:t>
            </w:r>
          </w:p>
        </w:tc>
        <w:tc>
          <w:tcPr>
            <w:tcW w:w="2066" w:type="dxa"/>
            <w:shd w:val="clear" w:color="auto" w:fill="auto"/>
            <w:noWrap/>
            <w:vAlign w:val="center"/>
          </w:tcPr>
          <w:p w14:paraId="4A933407" w14:textId="62DD28E4" w:rsidR="005876F1" w:rsidRPr="00B97B01" w:rsidRDefault="000F5DE7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106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="00B81B7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5876F1" w:rsidRPr="00B97B01" w14:paraId="2C91AC50" w14:textId="77777777" w:rsidTr="005C54E5">
        <w:trPr>
          <w:trHeight w:val="320"/>
          <w:jc w:val="center"/>
        </w:trPr>
        <w:tc>
          <w:tcPr>
            <w:tcW w:w="67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90F8" w14:textId="34690B4E" w:rsidR="005876F1" w:rsidRPr="00B97B01" w:rsidRDefault="005876F1" w:rsidP="00D43AF6">
            <w:pPr>
              <w:ind w:left="167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Bevacizum</w:t>
            </w:r>
            <w:r w:rsidR="00E1133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ab</w:t>
            </w:r>
            <w:r w:rsidR="0043679E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r w:rsidR="00E11336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olaparib</w:t>
            </w:r>
          </w:p>
        </w:tc>
        <w:tc>
          <w:tcPr>
            <w:tcW w:w="206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5DAC" w14:textId="5976950F" w:rsidR="005876F1" w:rsidRPr="00B97B01" w:rsidRDefault="00B81B76" w:rsidP="00D43AF6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0F5DE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46 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0F5DE7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="008B1340"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%</w:t>
            </w:r>
            <w:r w:rsidRPr="00B97B01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</w:tbl>
    <w:p w14:paraId="1702F161" w14:textId="77777777" w:rsidR="00261442" w:rsidRPr="00721BE2" w:rsidRDefault="00261442" w:rsidP="0085635F">
      <w:pPr>
        <w:jc w:val="both"/>
        <w:rPr>
          <w:rFonts w:ascii="Avenir Book" w:hAnsi="Avenir Book" w:cs="Arial"/>
          <w:b/>
          <w:bCs/>
          <w:sz w:val="20"/>
          <w:szCs w:val="20"/>
        </w:rPr>
      </w:pPr>
    </w:p>
    <w:sectPr w:rsidR="00261442" w:rsidRPr="00721BE2" w:rsidSect="0085635F">
      <w:footerReference w:type="even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BC2872" w14:textId="77777777" w:rsidR="00A8363E" w:rsidRDefault="00A8363E" w:rsidP="00932E47">
      <w:r>
        <w:separator/>
      </w:r>
    </w:p>
  </w:endnote>
  <w:endnote w:type="continuationSeparator" w:id="0">
    <w:p w14:paraId="64A4E87A" w14:textId="77777777" w:rsidR="00A8363E" w:rsidRDefault="00A8363E" w:rsidP="009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8331332"/>
      <w:docPartObj>
        <w:docPartGallery w:val="Page Numbers (Bottom of Page)"/>
        <w:docPartUnique/>
      </w:docPartObj>
    </w:sdtPr>
    <w:sdtContent>
      <w:p w14:paraId="580F4B86" w14:textId="401C12D6" w:rsidR="00932E47" w:rsidRDefault="00932E47" w:rsidP="00D05C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7A189F" w14:textId="77777777" w:rsidR="00932E47" w:rsidRDefault="00932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6581F2" w14:textId="77777777" w:rsidR="00A8363E" w:rsidRDefault="00A8363E" w:rsidP="00932E47">
      <w:r>
        <w:separator/>
      </w:r>
    </w:p>
  </w:footnote>
  <w:footnote w:type="continuationSeparator" w:id="0">
    <w:p w14:paraId="15E08D9B" w14:textId="77777777" w:rsidR="00A8363E" w:rsidRDefault="00A8363E" w:rsidP="0093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5766A"/>
    <w:multiLevelType w:val="hybridMultilevel"/>
    <w:tmpl w:val="00C255E0"/>
    <w:lvl w:ilvl="0" w:tplc="642ED0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7ADE"/>
    <w:multiLevelType w:val="hybridMultilevel"/>
    <w:tmpl w:val="F32A199C"/>
    <w:lvl w:ilvl="0" w:tplc="94C6DF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321"/>
    <w:multiLevelType w:val="hybridMultilevel"/>
    <w:tmpl w:val="CBCE126C"/>
    <w:lvl w:ilvl="0" w:tplc="E0027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E1654"/>
    <w:multiLevelType w:val="hybridMultilevel"/>
    <w:tmpl w:val="5456EF06"/>
    <w:lvl w:ilvl="0" w:tplc="8C9230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203E6"/>
    <w:multiLevelType w:val="hybridMultilevel"/>
    <w:tmpl w:val="1F6E3562"/>
    <w:lvl w:ilvl="0" w:tplc="9AF058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81833">
    <w:abstractNumId w:val="1"/>
  </w:num>
  <w:num w:numId="2" w16cid:durableId="1896625274">
    <w:abstractNumId w:val="2"/>
  </w:num>
  <w:num w:numId="3" w16cid:durableId="69012245">
    <w:abstractNumId w:val="4"/>
  </w:num>
  <w:num w:numId="4" w16cid:durableId="170996133">
    <w:abstractNumId w:val="3"/>
  </w:num>
  <w:num w:numId="5" w16cid:durableId="61560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36"/>
    <w:rsid w:val="00002DD8"/>
    <w:rsid w:val="00003C91"/>
    <w:rsid w:val="000048C5"/>
    <w:rsid w:val="000048DD"/>
    <w:rsid w:val="00011B8A"/>
    <w:rsid w:val="00013FFA"/>
    <w:rsid w:val="00017AD8"/>
    <w:rsid w:val="0002002D"/>
    <w:rsid w:val="00022F31"/>
    <w:rsid w:val="00031330"/>
    <w:rsid w:val="00032CEA"/>
    <w:rsid w:val="00036B72"/>
    <w:rsid w:val="00042643"/>
    <w:rsid w:val="000427CE"/>
    <w:rsid w:val="00052A77"/>
    <w:rsid w:val="00054FEE"/>
    <w:rsid w:val="000553D0"/>
    <w:rsid w:val="000564EC"/>
    <w:rsid w:val="00056839"/>
    <w:rsid w:val="00060CC7"/>
    <w:rsid w:val="00070D6D"/>
    <w:rsid w:val="000753AE"/>
    <w:rsid w:val="00077529"/>
    <w:rsid w:val="000779E3"/>
    <w:rsid w:val="0008224B"/>
    <w:rsid w:val="00085E4D"/>
    <w:rsid w:val="00094E70"/>
    <w:rsid w:val="0009752C"/>
    <w:rsid w:val="000A179B"/>
    <w:rsid w:val="000A18CC"/>
    <w:rsid w:val="000A3EBC"/>
    <w:rsid w:val="000A5DE4"/>
    <w:rsid w:val="000B4F68"/>
    <w:rsid w:val="000B636F"/>
    <w:rsid w:val="000C67CC"/>
    <w:rsid w:val="000C7B7D"/>
    <w:rsid w:val="000C7C64"/>
    <w:rsid w:val="000D041B"/>
    <w:rsid w:val="000D0E46"/>
    <w:rsid w:val="000D22D1"/>
    <w:rsid w:val="000D6447"/>
    <w:rsid w:val="000E3668"/>
    <w:rsid w:val="000E5CDE"/>
    <w:rsid w:val="000E67F1"/>
    <w:rsid w:val="000F1190"/>
    <w:rsid w:val="000F2A2C"/>
    <w:rsid w:val="000F30D3"/>
    <w:rsid w:val="000F5DE7"/>
    <w:rsid w:val="0010722F"/>
    <w:rsid w:val="001074A5"/>
    <w:rsid w:val="001125F7"/>
    <w:rsid w:val="0012595E"/>
    <w:rsid w:val="00130497"/>
    <w:rsid w:val="00133044"/>
    <w:rsid w:val="0013443D"/>
    <w:rsid w:val="00135836"/>
    <w:rsid w:val="00152432"/>
    <w:rsid w:val="001541A8"/>
    <w:rsid w:val="00155D2B"/>
    <w:rsid w:val="00161AF5"/>
    <w:rsid w:val="001673FC"/>
    <w:rsid w:val="00172569"/>
    <w:rsid w:val="00185333"/>
    <w:rsid w:val="00186600"/>
    <w:rsid w:val="00187656"/>
    <w:rsid w:val="00190CEA"/>
    <w:rsid w:val="00192DB0"/>
    <w:rsid w:val="00193076"/>
    <w:rsid w:val="00196537"/>
    <w:rsid w:val="001A47AB"/>
    <w:rsid w:val="001A5073"/>
    <w:rsid w:val="001A5393"/>
    <w:rsid w:val="001A5DD1"/>
    <w:rsid w:val="001A741C"/>
    <w:rsid w:val="001A7D09"/>
    <w:rsid w:val="001B0C29"/>
    <w:rsid w:val="001C0DC1"/>
    <w:rsid w:val="001C357A"/>
    <w:rsid w:val="001C5A54"/>
    <w:rsid w:val="001D2B2B"/>
    <w:rsid w:val="001E42F3"/>
    <w:rsid w:val="001F46EB"/>
    <w:rsid w:val="002009A3"/>
    <w:rsid w:val="00203A24"/>
    <w:rsid w:val="00204369"/>
    <w:rsid w:val="00204751"/>
    <w:rsid w:val="00206A01"/>
    <w:rsid w:val="00211BB7"/>
    <w:rsid w:val="0021208F"/>
    <w:rsid w:val="00213CD1"/>
    <w:rsid w:val="00215BB2"/>
    <w:rsid w:val="00216999"/>
    <w:rsid w:val="00224C0F"/>
    <w:rsid w:val="00226DCB"/>
    <w:rsid w:val="00227CE0"/>
    <w:rsid w:val="00233729"/>
    <w:rsid w:val="0023692D"/>
    <w:rsid w:val="00246B96"/>
    <w:rsid w:val="0025223D"/>
    <w:rsid w:val="00253845"/>
    <w:rsid w:val="002543C0"/>
    <w:rsid w:val="002548A8"/>
    <w:rsid w:val="00261442"/>
    <w:rsid w:val="00262B36"/>
    <w:rsid w:val="002704F3"/>
    <w:rsid w:val="0027298D"/>
    <w:rsid w:val="00274208"/>
    <w:rsid w:val="00276736"/>
    <w:rsid w:val="00276D9C"/>
    <w:rsid w:val="00277843"/>
    <w:rsid w:val="00282970"/>
    <w:rsid w:val="002833A0"/>
    <w:rsid w:val="00296755"/>
    <w:rsid w:val="002A2BA8"/>
    <w:rsid w:val="002A43F9"/>
    <w:rsid w:val="002A73E3"/>
    <w:rsid w:val="002B21E3"/>
    <w:rsid w:val="002B541E"/>
    <w:rsid w:val="002C018D"/>
    <w:rsid w:val="002C11B8"/>
    <w:rsid w:val="002C7C46"/>
    <w:rsid w:val="002D0032"/>
    <w:rsid w:val="002D3EE5"/>
    <w:rsid w:val="002E072F"/>
    <w:rsid w:val="002E5124"/>
    <w:rsid w:val="002E6C3B"/>
    <w:rsid w:val="002F05D8"/>
    <w:rsid w:val="002F1409"/>
    <w:rsid w:val="002F42DE"/>
    <w:rsid w:val="002F47FB"/>
    <w:rsid w:val="002F5806"/>
    <w:rsid w:val="002F5A04"/>
    <w:rsid w:val="00300D95"/>
    <w:rsid w:val="003057BE"/>
    <w:rsid w:val="00306754"/>
    <w:rsid w:val="00307796"/>
    <w:rsid w:val="00307ED5"/>
    <w:rsid w:val="003142D8"/>
    <w:rsid w:val="003146D3"/>
    <w:rsid w:val="003155FB"/>
    <w:rsid w:val="0032084B"/>
    <w:rsid w:val="00320D57"/>
    <w:rsid w:val="00324232"/>
    <w:rsid w:val="00325189"/>
    <w:rsid w:val="00326ADA"/>
    <w:rsid w:val="00327CA9"/>
    <w:rsid w:val="0033383D"/>
    <w:rsid w:val="0033450B"/>
    <w:rsid w:val="00335684"/>
    <w:rsid w:val="00342F8D"/>
    <w:rsid w:val="00343345"/>
    <w:rsid w:val="00347F7E"/>
    <w:rsid w:val="00351704"/>
    <w:rsid w:val="00352907"/>
    <w:rsid w:val="00361E61"/>
    <w:rsid w:val="00374D78"/>
    <w:rsid w:val="00376878"/>
    <w:rsid w:val="00380882"/>
    <w:rsid w:val="00382653"/>
    <w:rsid w:val="00384039"/>
    <w:rsid w:val="0039684E"/>
    <w:rsid w:val="003A55D7"/>
    <w:rsid w:val="003B10F7"/>
    <w:rsid w:val="003B333B"/>
    <w:rsid w:val="003B4495"/>
    <w:rsid w:val="003E01CC"/>
    <w:rsid w:val="003F1379"/>
    <w:rsid w:val="003F7E00"/>
    <w:rsid w:val="004035C4"/>
    <w:rsid w:val="00407AAB"/>
    <w:rsid w:val="004102FA"/>
    <w:rsid w:val="00411964"/>
    <w:rsid w:val="00415A38"/>
    <w:rsid w:val="00415D2F"/>
    <w:rsid w:val="00416CCC"/>
    <w:rsid w:val="00425878"/>
    <w:rsid w:val="00431B99"/>
    <w:rsid w:val="0043679E"/>
    <w:rsid w:val="00437030"/>
    <w:rsid w:val="0044361C"/>
    <w:rsid w:val="0045365F"/>
    <w:rsid w:val="004536E5"/>
    <w:rsid w:val="00453CA4"/>
    <w:rsid w:val="004560E4"/>
    <w:rsid w:val="00463B9B"/>
    <w:rsid w:val="00464F19"/>
    <w:rsid w:val="00465CCA"/>
    <w:rsid w:val="00470050"/>
    <w:rsid w:val="004716B3"/>
    <w:rsid w:val="00471E60"/>
    <w:rsid w:val="004728CE"/>
    <w:rsid w:val="004817DB"/>
    <w:rsid w:val="00482164"/>
    <w:rsid w:val="00485963"/>
    <w:rsid w:val="00491AFD"/>
    <w:rsid w:val="0049330B"/>
    <w:rsid w:val="00496637"/>
    <w:rsid w:val="004A4E40"/>
    <w:rsid w:val="004A6A7F"/>
    <w:rsid w:val="004B0515"/>
    <w:rsid w:val="004C2990"/>
    <w:rsid w:val="004C29EF"/>
    <w:rsid w:val="004C62EB"/>
    <w:rsid w:val="004D7828"/>
    <w:rsid w:val="004E068C"/>
    <w:rsid w:val="004E470B"/>
    <w:rsid w:val="004E777C"/>
    <w:rsid w:val="004F6F36"/>
    <w:rsid w:val="004F7B4C"/>
    <w:rsid w:val="00502CC7"/>
    <w:rsid w:val="005053DD"/>
    <w:rsid w:val="00507D44"/>
    <w:rsid w:val="005104A6"/>
    <w:rsid w:val="0051066A"/>
    <w:rsid w:val="005114F5"/>
    <w:rsid w:val="005161C3"/>
    <w:rsid w:val="00527EB0"/>
    <w:rsid w:val="0053010A"/>
    <w:rsid w:val="00531D9C"/>
    <w:rsid w:val="00534F8F"/>
    <w:rsid w:val="00536444"/>
    <w:rsid w:val="005368B7"/>
    <w:rsid w:val="005403CC"/>
    <w:rsid w:val="00551227"/>
    <w:rsid w:val="00551FF1"/>
    <w:rsid w:val="005525C4"/>
    <w:rsid w:val="005531C8"/>
    <w:rsid w:val="00556DB4"/>
    <w:rsid w:val="00557FF1"/>
    <w:rsid w:val="005606BE"/>
    <w:rsid w:val="00562553"/>
    <w:rsid w:val="00564CB8"/>
    <w:rsid w:val="00565A83"/>
    <w:rsid w:val="005723B0"/>
    <w:rsid w:val="005771F6"/>
    <w:rsid w:val="00580445"/>
    <w:rsid w:val="00580F5A"/>
    <w:rsid w:val="005823E2"/>
    <w:rsid w:val="005844B7"/>
    <w:rsid w:val="00586984"/>
    <w:rsid w:val="005876F1"/>
    <w:rsid w:val="00597F93"/>
    <w:rsid w:val="005A3713"/>
    <w:rsid w:val="005A4923"/>
    <w:rsid w:val="005A660E"/>
    <w:rsid w:val="005A662D"/>
    <w:rsid w:val="005B0F7C"/>
    <w:rsid w:val="005B508F"/>
    <w:rsid w:val="005B7178"/>
    <w:rsid w:val="005C0776"/>
    <w:rsid w:val="005C4C8E"/>
    <w:rsid w:val="005C54E5"/>
    <w:rsid w:val="005D0F8D"/>
    <w:rsid w:val="005D3DBB"/>
    <w:rsid w:val="005E759A"/>
    <w:rsid w:val="005F3669"/>
    <w:rsid w:val="005F7CDA"/>
    <w:rsid w:val="00602536"/>
    <w:rsid w:val="00605588"/>
    <w:rsid w:val="00605646"/>
    <w:rsid w:val="006059E5"/>
    <w:rsid w:val="006101C7"/>
    <w:rsid w:val="00617AB8"/>
    <w:rsid w:val="00625E67"/>
    <w:rsid w:val="00630FE3"/>
    <w:rsid w:val="006414BB"/>
    <w:rsid w:val="006528B9"/>
    <w:rsid w:val="00656FC1"/>
    <w:rsid w:val="00660A58"/>
    <w:rsid w:val="00665AFF"/>
    <w:rsid w:val="00670545"/>
    <w:rsid w:val="00675606"/>
    <w:rsid w:val="00675A5D"/>
    <w:rsid w:val="006805B6"/>
    <w:rsid w:val="00680828"/>
    <w:rsid w:val="006874E7"/>
    <w:rsid w:val="006926DD"/>
    <w:rsid w:val="006A1BCD"/>
    <w:rsid w:val="006C5C0C"/>
    <w:rsid w:val="006D31DA"/>
    <w:rsid w:val="006D4F7F"/>
    <w:rsid w:val="006E1FB4"/>
    <w:rsid w:val="006E4300"/>
    <w:rsid w:val="006F252E"/>
    <w:rsid w:val="006F7B23"/>
    <w:rsid w:val="00702326"/>
    <w:rsid w:val="00705542"/>
    <w:rsid w:val="007069DE"/>
    <w:rsid w:val="00706DFF"/>
    <w:rsid w:val="00715CEE"/>
    <w:rsid w:val="00716A1A"/>
    <w:rsid w:val="00721BE2"/>
    <w:rsid w:val="0072299A"/>
    <w:rsid w:val="00725062"/>
    <w:rsid w:val="0073072F"/>
    <w:rsid w:val="007369F2"/>
    <w:rsid w:val="00747730"/>
    <w:rsid w:val="00750DF2"/>
    <w:rsid w:val="00751ED7"/>
    <w:rsid w:val="00753AC6"/>
    <w:rsid w:val="00755118"/>
    <w:rsid w:val="0075542E"/>
    <w:rsid w:val="007649E2"/>
    <w:rsid w:val="00783C56"/>
    <w:rsid w:val="0078507A"/>
    <w:rsid w:val="00791B69"/>
    <w:rsid w:val="00794C37"/>
    <w:rsid w:val="007A0FCA"/>
    <w:rsid w:val="007A2F37"/>
    <w:rsid w:val="007A3C15"/>
    <w:rsid w:val="007A557A"/>
    <w:rsid w:val="007A6FC4"/>
    <w:rsid w:val="007B31AE"/>
    <w:rsid w:val="007B7D24"/>
    <w:rsid w:val="007C303D"/>
    <w:rsid w:val="007C3EC9"/>
    <w:rsid w:val="007D7602"/>
    <w:rsid w:val="007E0B27"/>
    <w:rsid w:val="007F18DD"/>
    <w:rsid w:val="007F1C1E"/>
    <w:rsid w:val="007F5F99"/>
    <w:rsid w:val="008031FE"/>
    <w:rsid w:val="008052E1"/>
    <w:rsid w:val="008077BD"/>
    <w:rsid w:val="00814423"/>
    <w:rsid w:val="00815CCA"/>
    <w:rsid w:val="008239E1"/>
    <w:rsid w:val="00832E5A"/>
    <w:rsid w:val="00834B2C"/>
    <w:rsid w:val="0083575E"/>
    <w:rsid w:val="00854973"/>
    <w:rsid w:val="008558B0"/>
    <w:rsid w:val="00855E90"/>
    <w:rsid w:val="0085635F"/>
    <w:rsid w:val="008565A1"/>
    <w:rsid w:val="00856C54"/>
    <w:rsid w:val="00862CE5"/>
    <w:rsid w:val="00865B24"/>
    <w:rsid w:val="00870635"/>
    <w:rsid w:val="00871D1B"/>
    <w:rsid w:val="008727CC"/>
    <w:rsid w:val="00874A09"/>
    <w:rsid w:val="00881DE6"/>
    <w:rsid w:val="00891C16"/>
    <w:rsid w:val="00896D03"/>
    <w:rsid w:val="008A0389"/>
    <w:rsid w:val="008B1340"/>
    <w:rsid w:val="008B1529"/>
    <w:rsid w:val="008C5E89"/>
    <w:rsid w:val="008D001E"/>
    <w:rsid w:val="008D18A4"/>
    <w:rsid w:val="008D3A82"/>
    <w:rsid w:val="008D48BC"/>
    <w:rsid w:val="008D7483"/>
    <w:rsid w:val="008E0AAD"/>
    <w:rsid w:val="008E24C8"/>
    <w:rsid w:val="008E47E2"/>
    <w:rsid w:val="008E4996"/>
    <w:rsid w:val="008E5572"/>
    <w:rsid w:val="008F052F"/>
    <w:rsid w:val="00906745"/>
    <w:rsid w:val="00911510"/>
    <w:rsid w:val="0091164D"/>
    <w:rsid w:val="0091166E"/>
    <w:rsid w:val="00915248"/>
    <w:rsid w:val="009153E6"/>
    <w:rsid w:val="00920040"/>
    <w:rsid w:val="00922630"/>
    <w:rsid w:val="00924603"/>
    <w:rsid w:val="00924DA4"/>
    <w:rsid w:val="00932E47"/>
    <w:rsid w:val="009340BD"/>
    <w:rsid w:val="009379F2"/>
    <w:rsid w:val="009408BE"/>
    <w:rsid w:val="009414B4"/>
    <w:rsid w:val="0094486C"/>
    <w:rsid w:val="0095593D"/>
    <w:rsid w:val="00957448"/>
    <w:rsid w:val="009606F6"/>
    <w:rsid w:val="00973050"/>
    <w:rsid w:val="00974916"/>
    <w:rsid w:val="00975BEF"/>
    <w:rsid w:val="00976D76"/>
    <w:rsid w:val="00982C01"/>
    <w:rsid w:val="00987421"/>
    <w:rsid w:val="009957EF"/>
    <w:rsid w:val="0099722E"/>
    <w:rsid w:val="009975DA"/>
    <w:rsid w:val="00997E5D"/>
    <w:rsid w:val="009A2E16"/>
    <w:rsid w:val="009A6D78"/>
    <w:rsid w:val="009B1076"/>
    <w:rsid w:val="009B4B73"/>
    <w:rsid w:val="009D1404"/>
    <w:rsid w:val="009D5868"/>
    <w:rsid w:val="009D67CA"/>
    <w:rsid w:val="009E0F26"/>
    <w:rsid w:val="00A001C1"/>
    <w:rsid w:val="00A05936"/>
    <w:rsid w:val="00A077C9"/>
    <w:rsid w:val="00A11362"/>
    <w:rsid w:val="00A2043F"/>
    <w:rsid w:val="00A231A5"/>
    <w:rsid w:val="00A23BFE"/>
    <w:rsid w:val="00A27EDA"/>
    <w:rsid w:val="00A32E81"/>
    <w:rsid w:val="00A34A21"/>
    <w:rsid w:val="00A37711"/>
    <w:rsid w:val="00A41958"/>
    <w:rsid w:val="00A42CB4"/>
    <w:rsid w:val="00A45D0C"/>
    <w:rsid w:val="00A51137"/>
    <w:rsid w:val="00A6326C"/>
    <w:rsid w:val="00A63ABF"/>
    <w:rsid w:val="00A64CAA"/>
    <w:rsid w:val="00A6672C"/>
    <w:rsid w:val="00A80A76"/>
    <w:rsid w:val="00A80B8F"/>
    <w:rsid w:val="00A8363E"/>
    <w:rsid w:val="00A85AA8"/>
    <w:rsid w:val="00A86A2E"/>
    <w:rsid w:val="00A97DE9"/>
    <w:rsid w:val="00AA0CF8"/>
    <w:rsid w:val="00AA638E"/>
    <w:rsid w:val="00AB0D9E"/>
    <w:rsid w:val="00AB1397"/>
    <w:rsid w:val="00AC6565"/>
    <w:rsid w:val="00AC7735"/>
    <w:rsid w:val="00AD0365"/>
    <w:rsid w:val="00AD0BFC"/>
    <w:rsid w:val="00AD0C24"/>
    <w:rsid w:val="00AD7757"/>
    <w:rsid w:val="00AE31D5"/>
    <w:rsid w:val="00AE3585"/>
    <w:rsid w:val="00AF050D"/>
    <w:rsid w:val="00AF58B8"/>
    <w:rsid w:val="00AF7CC5"/>
    <w:rsid w:val="00B03063"/>
    <w:rsid w:val="00B07CC2"/>
    <w:rsid w:val="00B135EA"/>
    <w:rsid w:val="00B14A87"/>
    <w:rsid w:val="00B1541C"/>
    <w:rsid w:val="00B2370A"/>
    <w:rsid w:val="00B2632F"/>
    <w:rsid w:val="00B263DB"/>
    <w:rsid w:val="00B31417"/>
    <w:rsid w:val="00B364F5"/>
    <w:rsid w:val="00B37497"/>
    <w:rsid w:val="00B4013D"/>
    <w:rsid w:val="00B476BA"/>
    <w:rsid w:val="00B56C65"/>
    <w:rsid w:val="00B56FAA"/>
    <w:rsid w:val="00B60EC4"/>
    <w:rsid w:val="00B65F53"/>
    <w:rsid w:val="00B67B59"/>
    <w:rsid w:val="00B728FF"/>
    <w:rsid w:val="00B7499F"/>
    <w:rsid w:val="00B75159"/>
    <w:rsid w:val="00B77A20"/>
    <w:rsid w:val="00B77A6F"/>
    <w:rsid w:val="00B81B76"/>
    <w:rsid w:val="00B910AE"/>
    <w:rsid w:val="00B97B01"/>
    <w:rsid w:val="00BB5003"/>
    <w:rsid w:val="00BB5E2D"/>
    <w:rsid w:val="00BC3CC8"/>
    <w:rsid w:val="00BD37BF"/>
    <w:rsid w:val="00BD75FF"/>
    <w:rsid w:val="00BE0A6A"/>
    <w:rsid w:val="00BE14B1"/>
    <w:rsid w:val="00BE212B"/>
    <w:rsid w:val="00BE51FB"/>
    <w:rsid w:val="00BE5F7C"/>
    <w:rsid w:val="00BF61C3"/>
    <w:rsid w:val="00C01119"/>
    <w:rsid w:val="00C0518F"/>
    <w:rsid w:val="00C07F12"/>
    <w:rsid w:val="00C146D4"/>
    <w:rsid w:val="00C1528A"/>
    <w:rsid w:val="00C168D1"/>
    <w:rsid w:val="00C2375B"/>
    <w:rsid w:val="00C237C4"/>
    <w:rsid w:val="00C24E49"/>
    <w:rsid w:val="00C32CF5"/>
    <w:rsid w:val="00C34633"/>
    <w:rsid w:val="00C355B1"/>
    <w:rsid w:val="00C43979"/>
    <w:rsid w:val="00C442E1"/>
    <w:rsid w:val="00C46088"/>
    <w:rsid w:val="00C47DC5"/>
    <w:rsid w:val="00C5682F"/>
    <w:rsid w:val="00C61F94"/>
    <w:rsid w:val="00C6601B"/>
    <w:rsid w:val="00C66329"/>
    <w:rsid w:val="00C670D4"/>
    <w:rsid w:val="00C71A9D"/>
    <w:rsid w:val="00C74140"/>
    <w:rsid w:val="00C77C5A"/>
    <w:rsid w:val="00C84B04"/>
    <w:rsid w:val="00C84BC8"/>
    <w:rsid w:val="00C84DA3"/>
    <w:rsid w:val="00C85440"/>
    <w:rsid w:val="00C856DF"/>
    <w:rsid w:val="00C85EF8"/>
    <w:rsid w:val="00C85F81"/>
    <w:rsid w:val="00C9184F"/>
    <w:rsid w:val="00C94F51"/>
    <w:rsid w:val="00CA5D46"/>
    <w:rsid w:val="00CA5E9A"/>
    <w:rsid w:val="00CA699B"/>
    <w:rsid w:val="00CA7B19"/>
    <w:rsid w:val="00CB0825"/>
    <w:rsid w:val="00CB104C"/>
    <w:rsid w:val="00CB1816"/>
    <w:rsid w:val="00CB3229"/>
    <w:rsid w:val="00CB3BF0"/>
    <w:rsid w:val="00CB441B"/>
    <w:rsid w:val="00CB4BE0"/>
    <w:rsid w:val="00CB5870"/>
    <w:rsid w:val="00CB5E48"/>
    <w:rsid w:val="00CC1B63"/>
    <w:rsid w:val="00CC44A9"/>
    <w:rsid w:val="00CD0574"/>
    <w:rsid w:val="00CD165F"/>
    <w:rsid w:val="00CD215F"/>
    <w:rsid w:val="00CD35D8"/>
    <w:rsid w:val="00CE0C41"/>
    <w:rsid w:val="00CE4700"/>
    <w:rsid w:val="00CF09D5"/>
    <w:rsid w:val="00CF1A80"/>
    <w:rsid w:val="00CF1A88"/>
    <w:rsid w:val="00CF4784"/>
    <w:rsid w:val="00CF6B17"/>
    <w:rsid w:val="00D02F44"/>
    <w:rsid w:val="00D0306A"/>
    <w:rsid w:val="00D03214"/>
    <w:rsid w:val="00D11D4A"/>
    <w:rsid w:val="00D128BA"/>
    <w:rsid w:val="00D12C84"/>
    <w:rsid w:val="00D137F2"/>
    <w:rsid w:val="00D17500"/>
    <w:rsid w:val="00D202AA"/>
    <w:rsid w:val="00D23C82"/>
    <w:rsid w:val="00D31B13"/>
    <w:rsid w:val="00D33804"/>
    <w:rsid w:val="00D33C74"/>
    <w:rsid w:val="00D433FD"/>
    <w:rsid w:val="00D43AF6"/>
    <w:rsid w:val="00D50E0A"/>
    <w:rsid w:val="00D53CB1"/>
    <w:rsid w:val="00D76042"/>
    <w:rsid w:val="00D82256"/>
    <w:rsid w:val="00D8651D"/>
    <w:rsid w:val="00D91EF3"/>
    <w:rsid w:val="00D94DA3"/>
    <w:rsid w:val="00D9639E"/>
    <w:rsid w:val="00D96770"/>
    <w:rsid w:val="00DA0A1D"/>
    <w:rsid w:val="00DA1DA1"/>
    <w:rsid w:val="00DA64F9"/>
    <w:rsid w:val="00DC1800"/>
    <w:rsid w:val="00DD5555"/>
    <w:rsid w:val="00DD7927"/>
    <w:rsid w:val="00DE5CEA"/>
    <w:rsid w:val="00DE69F0"/>
    <w:rsid w:val="00DF09B5"/>
    <w:rsid w:val="00DF0AE1"/>
    <w:rsid w:val="00DF224C"/>
    <w:rsid w:val="00DF2995"/>
    <w:rsid w:val="00E0058E"/>
    <w:rsid w:val="00E0418A"/>
    <w:rsid w:val="00E05F0C"/>
    <w:rsid w:val="00E06740"/>
    <w:rsid w:val="00E06A8D"/>
    <w:rsid w:val="00E106E5"/>
    <w:rsid w:val="00E11336"/>
    <w:rsid w:val="00E1335F"/>
    <w:rsid w:val="00E155F7"/>
    <w:rsid w:val="00E208D8"/>
    <w:rsid w:val="00E23513"/>
    <w:rsid w:val="00E2567A"/>
    <w:rsid w:val="00E32153"/>
    <w:rsid w:val="00E330C4"/>
    <w:rsid w:val="00E3537E"/>
    <w:rsid w:val="00E35734"/>
    <w:rsid w:val="00E36EDF"/>
    <w:rsid w:val="00E40E55"/>
    <w:rsid w:val="00E41E69"/>
    <w:rsid w:val="00E420E7"/>
    <w:rsid w:val="00E43FD1"/>
    <w:rsid w:val="00E44BEE"/>
    <w:rsid w:val="00E46DF6"/>
    <w:rsid w:val="00E476F6"/>
    <w:rsid w:val="00E50D79"/>
    <w:rsid w:val="00E57857"/>
    <w:rsid w:val="00E60777"/>
    <w:rsid w:val="00E607FD"/>
    <w:rsid w:val="00E629AF"/>
    <w:rsid w:val="00E62A17"/>
    <w:rsid w:val="00E62C9A"/>
    <w:rsid w:val="00E63824"/>
    <w:rsid w:val="00E63ACA"/>
    <w:rsid w:val="00E66F49"/>
    <w:rsid w:val="00E67F3A"/>
    <w:rsid w:val="00E7031B"/>
    <w:rsid w:val="00E7034E"/>
    <w:rsid w:val="00E77B0D"/>
    <w:rsid w:val="00E87D0E"/>
    <w:rsid w:val="00E9192B"/>
    <w:rsid w:val="00E92B4A"/>
    <w:rsid w:val="00EA1402"/>
    <w:rsid w:val="00EA6A2A"/>
    <w:rsid w:val="00EA756E"/>
    <w:rsid w:val="00EB5993"/>
    <w:rsid w:val="00EC0FD9"/>
    <w:rsid w:val="00EC758E"/>
    <w:rsid w:val="00ED2910"/>
    <w:rsid w:val="00ED3A61"/>
    <w:rsid w:val="00ED6A2D"/>
    <w:rsid w:val="00ED6FCC"/>
    <w:rsid w:val="00ED7677"/>
    <w:rsid w:val="00ED7D10"/>
    <w:rsid w:val="00EE2FB1"/>
    <w:rsid w:val="00EE37F5"/>
    <w:rsid w:val="00EE5BB9"/>
    <w:rsid w:val="00EE7202"/>
    <w:rsid w:val="00EF101F"/>
    <w:rsid w:val="00F0317F"/>
    <w:rsid w:val="00F03E1C"/>
    <w:rsid w:val="00F04278"/>
    <w:rsid w:val="00F05CA3"/>
    <w:rsid w:val="00F10DF4"/>
    <w:rsid w:val="00F15ED3"/>
    <w:rsid w:val="00F16F5E"/>
    <w:rsid w:val="00F17C70"/>
    <w:rsid w:val="00F17E04"/>
    <w:rsid w:val="00F267B1"/>
    <w:rsid w:val="00F30751"/>
    <w:rsid w:val="00F32533"/>
    <w:rsid w:val="00F36E45"/>
    <w:rsid w:val="00F37C48"/>
    <w:rsid w:val="00F40B90"/>
    <w:rsid w:val="00F44F2A"/>
    <w:rsid w:val="00F503A8"/>
    <w:rsid w:val="00F51D1F"/>
    <w:rsid w:val="00F55684"/>
    <w:rsid w:val="00F6120D"/>
    <w:rsid w:val="00F62EE8"/>
    <w:rsid w:val="00F66CA8"/>
    <w:rsid w:val="00F72BFF"/>
    <w:rsid w:val="00F75937"/>
    <w:rsid w:val="00F75DDE"/>
    <w:rsid w:val="00F80C14"/>
    <w:rsid w:val="00F83996"/>
    <w:rsid w:val="00F84DD3"/>
    <w:rsid w:val="00F85BE7"/>
    <w:rsid w:val="00F8600C"/>
    <w:rsid w:val="00F871E1"/>
    <w:rsid w:val="00F927DD"/>
    <w:rsid w:val="00FB0112"/>
    <w:rsid w:val="00FB2D0E"/>
    <w:rsid w:val="00FC23F1"/>
    <w:rsid w:val="00FC2C4B"/>
    <w:rsid w:val="00FD226A"/>
    <w:rsid w:val="00FD4C74"/>
    <w:rsid w:val="00FE30D1"/>
    <w:rsid w:val="00FE527C"/>
    <w:rsid w:val="00FE5706"/>
    <w:rsid w:val="00FF13FA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545D"/>
  <w15:chartTrackingRefBased/>
  <w15:docId w15:val="{290C4C66-EE2D-C640-B1B6-9CFACC7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76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677"/>
    <w:rPr>
      <w:color w:val="954F72"/>
      <w:u w:val="single"/>
    </w:rPr>
  </w:style>
  <w:style w:type="paragraph" w:customStyle="1" w:styleId="msonormal0">
    <w:name w:val="msonormal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ED767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ED767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ED767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ED767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ED76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ED76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ED7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ED7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ED7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ED767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2">
    <w:name w:val="xl82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Normal"/>
    <w:rsid w:val="00ED767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47"/>
  </w:style>
  <w:style w:type="character" w:styleId="PageNumber">
    <w:name w:val="page number"/>
    <w:basedOn w:val="DefaultParagraphFont"/>
    <w:uiPriority w:val="99"/>
    <w:semiHidden/>
    <w:unhideWhenUsed/>
    <w:rsid w:val="00932E47"/>
  </w:style>
  <w:style w:type="paragraph" w:styleId="Header">
    <w:name w:val="header"/>
    <w:basedOn w:val="Normal"/>
    <w:link w:val="Head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E47"/>
  </w:style>
  <w:style w:type="paragraph" w:styleId="Revision">
    <w:name w:val="Revision"/>
    <w:hidden/>
    <w:uiPriority w:val="99"/>
    <w:semiHidden/>
    <w:rsid w:val="00F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652C5F-2EDD-4A4B-B443-2B3053A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160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Robert (THE CHRISTIE NHS FOUNDATION TRUST)</dc:creator>
  <cp:keywords/>
  <dc:description/>
  <cp:lastModifiedBy>MORGAN, Robert (THE CHRISTIE NHS FOUNDATION TRUST)</cp:lastModifiedBy>
  <cp:revision>173</cp:revision>
  <cp:lastPrinted>2023-11-14T21:29:00Z</cp:lastPrinted>
  <dcterms:created xsi:type="dcterms:W3CDTF">2024-05-08T08:01:00Z</dcterms:created>
  <dcterms:modified xsi:type="dcterms:W3CDTF">2024-09-28T09:13:00Z</dcterms:modified>
</cp:coreProperties>
</file>