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DADC8" w14:textId="01F07A5D" w:rsidR="00C85EF8" w:rsidRDefault="00975BEF" w:rsidP="00CC1B63">
      <w:pPr>
        <w:jc w:val="both"/>
        <w:rPr>
          <w:rFonts w:ascii="Avenir Book" w:hAnsi="Avenir Book" w:cs="Arial"/>
          <w:sz w:val="20"/>
          <w:szCs w:val="20"/>
        </w:rPr>
      </w:pPr>
      <w:r w:rsidRPr="00F10DF4">
        <w:rPr>
          <w:rFonts w:ascii="Avenir Book" w:hAnsi="Avenir Book" w:cs="Arial"/>
          <w:b/>
          <w:bCs/>
          <w:sz w:val="20"/>
          <w:szCs w:val="20"/>
        </w:rPr>
        <w:t xml:space="preserve">Supplementary Table </w:t>
      </w:r>
      <w:r w:rsidR="00D9639E" w:rsidRPr="00F10DF4">
        <w:rPr>
          <w:rFonts w:ascii="Avenir Book" w:hAnsi="Avenir Book" w:cs="Arial"/>
          <w:b/>
          <w:bCs/>
          <w:sz w:val="20"/>
          <w:szCs w:val="20"/>
        </w:rPr>
        <w:t>S</w:t>
      </w:r>
      <w:r w:rsidR="00721BE2">
        <w:rPr>
          <w:rFonts w:ascii="Avenir Book" w:hAnsi="Avenir Book" w:cs="Arial"/>
          <w:b/>
          <w:bCs/>
          <w:sz w:val="20"/>
          <w:szCs w:val="20"/>
        </w:rPr>
        <w:t>3</w:t>
      </w:r>
      <w:r w:rsidRPr="00F10DF4">
        <w:rPr>
          <w:rFonts w:ascii="Avenir Book" w:hAnsi="Avenir Book" w:cs="Arial"/>
          <w:b/>
          <w:bCs/>
          <w:sz w:val="20"/>
          <w:szCs w:val="20"/>
        </w:rPr>
        <w:t>.</w:t>
      </w:r>
      <w:r w:rsidRPr="00F10DF4">
        <w:rPr>
          <w:rFonts w:ascii="Avenir Book" w:hAnsi="Avenir Book" w:cs="Arial"/>
          <w:sz w:val="20"/>
          <w:szCs w:val="20"/>
        </w:rPr>
        <w:t xml:space="preserve"> </w:t>
      </w:r>
      <w:r w:rsidRPr="00F10DF4">
        <w:rPr>
          <w:rFonts w:ascii="Avenir Book" w:hAnsi="Avenir Book" w:cs="Arial"/>
          <w:b/>
          <w:bCs/>
          <w:sz w:val="20"/>
          <w:szCs w:val="20"/>
        </w:rPr>
        <w:t>Multivariable analysis of overall population.</w:t>
      </w:r>
      <w:r w:rsidR="00B60EC4" w:rsidRPr="00F10DF4">
        <w:rPr>
          <w:rFonts w:ascii="Avenir Book" w:hAnsi="Avenir Book" w:cs="Arial"/>
          <w:sz w:val="20"/>
          <w:szCs w:val="20"/>
        </w:rPr>
        <w:t xml:space="preserve"> </w:t>
      </w:r>
      <w:r w:rsidR="00F17E04" w:rsidRPr="00D43AF6">
        <w:rPr>
          <w:rFonts w:ascii="Avenir Book" w:hAnsi="Avenir Book" w:cs="Arial"/>
          <w:sz w:val="20"/>
          <w:szCs w:val="20"/>
        </w:rPr>
        <w:t xml:space="preserve">Key: 95% CI, 95% confidence interval; </w:t>
      </w:r>
      <w:r w:rsidR="00F17E04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ECOG, Eastern Cooperative Oncology Group; FIGO, International Federation of Gynaecology and Obstetrics; </w:t>
      </w:r>
      <w:r w:rsidR="00F17E04" w:rsidRPr="00D43AF6">
        <w:rPr>
          <w:rFonts w:ascii="Avenir Book" w:hAnsi="Avenir Book" w:cs="Arial"/>
          <w:sz w:val="20"/>
          <w:szCs w:val="20"/>
        </w:rPr>
        <w:t xml:space="preserve">HR, hazard ratio; PARPi, </w:t>
      </w:r>
      <w:r w:rsidR="00F17E04">
        <w:rPr>
          <w:rFonts w:ascii="Avenir Book" w:hAnsi="Avenir Book" w:cs="Arial"/>
          <w:sz w:val="20"/>
          <w:szCs w:val="20"/>
        </w:rPr>
        <w:t xml:space="preserve">poly </w:t>
      </w:r>
      <w:r w:rsidR="00F17E04" w:rsidRPr="00D43AF6">
        <w:rPr>
          <w:rFonts w:ascii="Avenir Book" w:hAnsi="Avenir Book" w:cs="Arial"/>
          <w:sz w:val="20"/>
          <w:szCs w:val="20"/>
        </w:rPr>
        <w:t>(ADP-ribose) polymerase-1/2 inhibitor</w:t>
      </w:r>
      <w:r w:rsidR="00F17E04">
        <w:rPr>
          <w:rFonts w:ascii="Avenir Book" w:hAnsi="Avenir Book" w:cs="Arial"/>
          <w:sz w:val="20"/>
          <w:szCs w:val="20"/>
        </w:rPr>
        <w:t>.</w:t>
      </w:r>
    </w:p>
    <w:p w14:paraId="0657F196" w14:textId="77777777" w:rsidR="0027098D" w:rsidRPr="00F10DF4" w:rsidRDefault="0027098D" w:rsidP="00CC1B63">
      <w:pPr>
        <w:jc w:val="both"/>
        <w:rPr>
          <w:rFonts w:ascii="Avenir Book" w:hAnsi="Avenir Book" w:cs="Arial"/>
          <w:sz w:val="20"/>
          <w:szCs w:val="20"/>
        </w:rPr>
      </w:pPr>
    </w:p>
    <w:tbl>
      <w:tblPr>
        <w:tblW w:w="12490" w:type="dxa"/>
        <w:jc w:val="center"/>
        <w:tblLayout w:type="fixed"/>
        <w:tblLook w:val="04A0" w:firstRow="1" w:lastRow="0" w:firstColumn="1" w:lastColumn="0" w:noHBand="0" w:noVBand="1"/>
      </w:tblPr>
      <w:tblGrid>
        <w:gridCol w:w="2767"/>
        <w:gridCol w:w="766"/>
        <w:gridCol w:w="1267"/>
        <w:gridCol w:w="1157"/>
        <w:gridCol w:w="767"/>
        <w:gridCol w:w="1268"/>
        <w:gridCol w:w="1300"/>
        <w:gridCol w:w="767"/>
        <w:gridCol w:w="1268"/>
        <w:gridCol w:w="1163"/>
      </w:tblGrid>
      <w:tr w:rsidR="00794C37" w:rsidRPr="00F10DF4" w14:paraId="2FB7FF48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7AB06F" w14:textId="2CAFC06B" w:rsidR="00794C37" w:rsidRPr="00F10DF4" w:rsidRDefault="00794C37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CF7E5F" w14:textId="17A2DE3F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="00BD37BF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rogression-free survival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5CBAC" w14:textId="614553A0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  <w:r w:rsidR="00BD37BF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ime to first subsequent therapy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FD980" w14:textId="1622260A" w:rsidR="00794C37" w:rsidRPr="00F10DF4" w:rsidRDefault="00BD37BF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Overall survival</w:t>
            </w:r>
          </w:p>
        </w:tc>
      </w:tr>
      <w:tr w:rsidR="00794C37" w:rsidRPr="00F10DF4" w14:paraId="2C10028F" w14:textId="77777777" w:rsidTr="00BD37BF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49B1" w14:textId="77777777" w:rsidR="00794C37" w:rsidRPr="00F10DF4" w:rsidRDefault="00794C37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F1A8" w14:textId="77777777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7227" w14:textId="77777777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1DE1" w14:textId="2741C3A7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B83BB" w14:textId="6BBC6572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81C15" w14:textId="358CC292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BD679" w14:textId="74113420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6272B" w14:textId="6F3367A3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95BB6" w14:textId="77777777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02CB5" w14:textId="4F23D9C3" w:rsidR="00794C37" w:rsidRPr="00F10DF4" w:rsidRDefault="00794C37" w:rsidP="00011B8A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</w:tr>
      <w:tr w:rsidR="00EB5993" w:rsidRPr="00F10DF4" w14:paraId="65D8EB9D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E384" w14:textId="39E5D5BD" w:rsidR="00EB5993" w:rsidRPr="00F10DF4" w:rsidRDefault="00EB5993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Age at diagnosis </w:t>
            </w:r>
            <w:r w:rsidR="00E67F3A"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</w:t>
            </w:r>
            <w:r w:rsidR="00E67F3A"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AB284D" w14:textId="4B224649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35FAA5" w14:textId="05CEDE86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82B4" w14:textId="56441E13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0.0807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70BC5" w14:textId="3B5EB594" w:rsidR="00EB5993" w:rsidRPr="00F10DF4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68F9E" w14:textId="5EA7F1BC" w:rsidR="00EB5993" w:rsidRPr="00F10DF4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9969A" w14:textId="61F76FE6" w:rsidR="00EB5993" w:rsidRPr="00F10DF4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0.0334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C097B" w14:textId="0918CAAF" w:rsidR="00EB5993" w:rsidRPr="00F10DF4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4A892" w14:textId="793109B3" w:rsidR="00EB5993" w:rsidRPr="00F10DF4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3D0AA" w14:textId="598CE8BC" w:rsidR="00EB5993" w:rsidRPr="00F10DF4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0.7672</w:t>
            </w:r>
          </w:p>
        </w:tc>
      </w:tr>
      <w:tr w:rsidR="00EB5993" w:rsidRPr="00F10DF4" w14:paraId="51800C17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C86A" w14:textId="052C64D8" w:rsidR="00EB5993" w:rsidRPr="00F10DF4" w:rsidRDefault="00EB5993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ECOG </w:t>
            </w:r>
            <w:r w:rsidR="00F10DF4" w:rsidRPr="00F10DF4">
              <w:rPr>
                <w:rFonts w:ascii="Avenir Book" w:hAnsi="Avenir Book" w:cs="Arial"/>
                <w:b/>
                <w:bCs/>
                <w:sz w:val="20"/>
                <w:szCs w:val="20"/>
              </w:rPr>
              <w:t>performance status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774E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BB48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B217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vAlign w:val="center"/>
          </w:tcPr>
          <w:p w14:paraId="18E61420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vAlign w:val="center"/>
          </w:tcPr>
          <w:p w14:paraId="19DCC40B" w14:textId="105B4801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4EF97BA9" w14:textId="7E8044CF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vAlign w:val="center"/>
          </w:tcPr>
          <w:p w14:paraId="3C06FCA4" w14:textId="3E83524F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vAlign w:val="center"/>
          </w:tcPr>
          <w:p w14:paraId="7316E2B6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14:paraId="500456BA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5993" w:rsidRPr="00F10DF4" w14:paraId="26EEB5AA" w14:textId="77777777" w:rsidTr="00BD37BF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385CA520" w14:textId="23922005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5B508F"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55377D23" w14:textId="49649A04" w:rsidR="00EB5993" w:rsidRPr="00B77A20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14:paraId="4CC8909D" w14:textId="77777777" w:rsidR="00EB5993" w:rsidRPr="00B77A20" w:rsidRDefault="00EB5993" w:rsidP="00011B8A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57" w:type="dxa"/>
            <w:shd w:val="clear" w:color="auto" w:fill="auto"/>
            <w:noWrap/>
            <w:vAlign w:val="center"/>
          </w:tcPr>
          <w:p w14:paraId="4560BC43" w14:textId="77777777" w:rsidR="00EB5993" w:rsidRPr="00B77A20" w:rsidRDefault="00EB5993" w:rsidP="00011B8A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vAlign w:val="center"/>
          </w:tcPr>
          <w:p w14:paraId="5F4DA701" w14:textId="61A04405" w:rsidR="00EB5993" w:rsidRPr="00B77A20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vAlign w:val="center"/>
          </w:tcPr>
          <w:p w14:paraId="1AEDC618" w14:textId="5C5E4D48" w:rsidR="00EB5993" w:rsidRPr="00B77A20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00" w:type="dxa"/>
            <w:vAlign w:val="center"/>
          </w:tcPr>
          <w:p w14:paraId="1C43D996" w14:textId="28C7985A" w:rsidR="00EB5993" w:rsidRPr="00B77A20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vAlign w:val="center"/>
          </w:tcPr>
          <w:p w14:paraId="2B233F64" w14:textId="5409EFDD" w:rsidR="00EB5993" w:rsidRPr="00B77A20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vAlign w:val="center"/>
          </w:tcPr>
          <w:p w14:paraId="0243AC22" w14:textId="77777777" w:rsidR="00EB5993" w:rsidRPr="00B77A20" w:rsidRDefault="00EB5993" w:rsidP="00011B8A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3" w:type="dxa"/>
            <w:vAlign w:val="center"/>
          </w:tcPr>
          <w:p w14:paraId="792F4ECB" w14:textId="77777777" w:rsidR="00EB5993" w:rsidRPr="00B77A20" w:rsidRDefault="00EB5993" w:rsidP="00011B8A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EB5993" w:rsidRPr="00F10DF4" w14:paraId="4676B452" w14:textId="77777777" w:rsidTr="00BD37BF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BC052A" w14:textId="1FC39AC3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1EDDE4" w14:textId="106F934F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1.47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337888" w14:textId="3D9C361C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1.18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1.81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A3A0E5" w14:textId="2931E705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0.0004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869643" w14:textId="00668F38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1.46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3E363" w14:textId="32AB5D94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1.18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1.82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B7DE5" w14:textId="36FCE670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0.0005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04077" w14:textId="607AF1D7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960151" w14:textId="74C7D862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1.29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2.12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BD47C2" w14:textId="669BBD37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0.0001</w:t>
            </w:r>
          </w:p>
        </w:tc>
      </w:tr>
      <w:tr w:rsidR="00EB5993" w:rsidRPr="00F10DF4" w14:paraId="25057E74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7545" w14:textId="77777777" w:rsidR="00EB5993" w:rsidRPr="00F10DF4" w:rsidRDefault="00EB5993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FIGO stage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BCD8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9012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E812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20BEF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70AC24" w14:textId="2C3F5238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A96209" w14:textId="41373172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F6B2BD" w14:textId="4219AA5C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33B8FB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4C3121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5993" w:rsidRPr="00F10DF4" w14:paraId="3D7AC8EB" w14:textId="77777777" w:rsidTr="00BD37BF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5ED0FC35" w14:textId="387BCC2E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IIIC</w:t>
            </w:r>
            <w:r w:rsidR="005B508F"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126875D1" w14:textId="0032F252" w:rsidR="00EB5993" w:rsidRPr="00B77A20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14:paraId="4C7C905E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57" w:type="dxa"/>
            <w:shd w:val="clear" w:color="auto" w:fill="auto"/>
            <w:noWrap/>
            <w:vAlign w:val="center"/>
          </w:tcPr>
          <w:p w14:paraId="61BB3DE3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D895B50" w14:textId="3F172A1D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AB06A7E" w14:textId="72CE368C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5C0BC41" w14:textId="6C0F9B9B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7422233" w14:textId="1622F293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F26FE94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6015DDD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EB5993" w:rsidRPr="00F10DF4" w14:paraId="185AE4BB" w14:textId="77777777" w:rsidTr="00BD37BF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7AACD9" w14:textId="77777777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45D3A1" w14:textId="497B8E17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D4964F" w14:textId="76B5F94F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1.31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975833" w14:textId="33D2F974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0.4400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51F686" w14:textId="458B17A3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DB053" w14:textId="58F45DCA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1.28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802C6C" w14:textId="2B3462DC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0.6376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1F6DFA" w14:textId="6AD2FF8D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AD44E" w14:textId="72CE846E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1.35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F8EEC" w14:textId="4646D83F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0.5533</w:t>
            </w:r>
          </w:p>
        </w:tc>
      </w:tr>
      <w:tr w:rsidR="00EB5993" w:rsidRPr="00F10DF4" w14:paraId="09D67568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8A1C" w14:textId="34ADB3A1" w:rsidR="00EB5993" w:rsidRPr="00F10DF4" w:rsidRDefault="006E4300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Germline </w:t>
            </w:r>
            <w:r w:rsidR="00EB5993" w:rsidRPr="00F10DF4">
              <w:rPr>
                <w:rFonts w:ascii="Avenir Book" w:eastAsia="Times New Roman" w:hAnsi="Avenir Book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BRCA1/2</w:t>
            </w:r>
            <w:r w:rsidR="00EB5993"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status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4C81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E621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3DBB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648C90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C2B0C2" w14:textId="3F6B1DD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97EC84" w14:textId="7392187F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BCFC30" w14:textId="7A34FB41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237B54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3F20B4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5993" w:rsidRPr="00F10DF4" w14:paraId="7F683398" w14:textId="77777777" w:rsidTr="00BD37BF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0362CC5C" w14:textId="7F21ACD5" w:rsidR="00EB5993" w:rsidRPr="00F10DF4" w:rsidRDefault="00130497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Pathogenic variant</w:t>
            </w:r>
            <w:r w:rsidR="005B508F"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00469408" w14:textId="61ADB8D1" w:rsidR="00EB5993" w:rsidRPr="00B77A20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14:paraId="2EA9A9A2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57" w:type="dxa"/>
            <w:shd w:val="clear" w:color="auto" w:fill="auto"/>
            <w:noWrap/>
            <w:vAlign w:val="center"/>
          </w:tcPr>
          <w:p w14:paraId="3DDD8492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2DF573E0" w14:textId="3BC377E0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AE33B39" w14:textId="3CFC1DF4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CC0249" w14:textId="2F15F295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633994C" w14:textId="28596031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48CE4A8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C2CD807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EB5993" w:rsidRPr="00F10DF4" w14:paraId="704301A6" w14:textId="77777777" w:rsidTr="00BD37BF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90511E" w14:textId="77777777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Wild type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84D253" w14:textId="4097BC5B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1.74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859F9A" w14:textId="76A07AD1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1.29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48D4E6" w14:textId="3E1BA533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0.0003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6CA56B" w14:textId="43FB476C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1.71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B8839" w14:textId="06B403CB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1.26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2.33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0DAF0E" w14:textId="61DC6371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0.0007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1C625C" w14:textId="72DD614E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61EFE" w14:textId="695854A1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2.07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FB942" w14:textId="7B259234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0.0393</w:t>
            </w:r>
          </w:p>
        </w:tc>
      </w:tr>
      <w:tr w:rsidR="00EB5993" w:rsidRPr="00F10DF4" w14:paraId="16888DD7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33FD" w14:textId="28E64E24" w:rsidR="00EB5993" w:rsidRPr="00F10DF4" w:rsidRDefault="00C32CF5" w:rsidP="00011B8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Cytoreductive</w:t>
            </w: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EB5993"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surgery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6652" w14:textId="77777777" w:rsidR="00EB5993" w:rsidRPr="00F10DF4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49D4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3564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B4AC3A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179CE4" w14:textId="4112F102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B3AF2" w14:textId="56D5D34A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CDFBF9" w14:textId="01017A3E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482D3C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FC5654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5993" w:rsidRPr="00F10DF4" w14:paraId="458EEF9A" w14:textId="77777777" w:rsidTr="00BD37BF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0FB622DC" w14:textId="3409FC62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  <w:r w:rsidR="005B508F"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59641CC6" w14:textId="4961858F" w:rsidR="00EB5993" w:rsidRPr="00B77A20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14:paraId="70B0C360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57" w:type="dxa"/>
            <w:shd w:val="clear" w:color="auto" w:fill="auto"/>
            <w:noWrap/>
            <w:vAlign w:val="center"/>
          </w:tcPr>
          <w:p w14:paraId="484425D9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1820D6F" w14:textId="10D790A2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05FCC95" w14:textId="1D6E46DA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AC2D1A" w14:textId="2AA0E819" w:rsidR="00EB5993" w:rsidRPr="0027098D" w:rsidRDefault="008B1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96CC5ED" w14:textId="19D12604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CF21BF8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F27D122" w14:textId="77777777" w:rsidR="00EB5993" w:rsidRPr="0027098D" w:rsidRDefault="00EB5993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EB5993" w:rsidRPr="00F10DF4" w14:paraId="17B80FF8" w14:textId="77777777" w:rsidTr="00BD37BF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8AB027" w14:textId="77777777" w:rsidR="00EB5993" w:rsidRPr="00F10DF4" w:rsidRDefault="00EB5993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948D67" w14:textId="137F1C6C" w:rsidR="00EB5993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2.39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017BF6" w14:textId="33F325F2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1.94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FD7A83" w14:textId="3E9B6115" w:rsidR="00EB5993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27CCEB" w14:textId="3F807910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2.32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9CA831" w14:textId="466E3FCF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1.88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2.87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CB63B" w14:textId="07A9D52A" w:rsidR="00EB5993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51CDE1" w14:textId="49CB1116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2.42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405DB" w14:textId="1293EE0C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1.91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3.06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718996" w14:textId="51879275" w:rsidR="00EB5993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6101C7" w:rsidRPr="00F10DF4" w14:paraId="5F69C23C" w14:textId="77777777" w:rsidTr="00BD37BF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832B258" w14:textId="345A72AC" w:rsidR="006101C7" w:rsidRPr="00F10DF4" w:rsidRDefault="006101C7" w:rsidP="00011B8A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First-line PARPi therapy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F0AC78" w14:textId="77777777" w:rsidR="006101C7" w:rsidRPr="00F10DF4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152A8C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0E041D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C0C2C6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FCF187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CAD2D0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063853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AB9BEB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89896C" w14:textId="77777777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101C7" w:rsidRPr="00F10DF4" w14:paraId="64A26E1E" w14:textId="77777777" w:rsidTr="00BD37BF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7512B7B0" w14:textId="35AE2EC3" w:rsidR="006101C7" w:rsidRPr="00F10DF4" w:rsidRDefault="006101C7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 (Ref)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6A1DC675" w14:textId="47F439E9" w:rsidR="006101C7" w:rsidRPr="00B77A20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14:paraId="13536986" w14:textId="01F192C8" w:rsidR="006101C7" w:rsidRPr="0027098D" w:rsidRDefault="00077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57" w:type="dxa"/>
            <w:shd w:val="clear" w:color="auto" w:fill="auto"/>
            <w:noWrap/>
            <w:vAlign w:val="center"/>
          </w:tcPr>
          <w:p w14:paraId="0203E631" w14:textId="0EE4FE04" w:rsidR="006101C7" w:rsidRPr="0027098D" w:rsidRDefault="00077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AA2953A" w14:textId="30A8F40E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A43D173" w14:textId="2B98C665" w:rsidR="006101C7" w:rsidRPr="0027098D" w:rsidRDefault="00077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6C71188" w14:textId="1EFFCBF7" w:rsidR="006101C7" w:rsidRPr="0027098D" w:rsidRDefault="00077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DF83F55" w14:textId="5C01CADF" w:rsidR="006101C7" w:rsidRPr="0027098D" w:rsidRDefault="006101C7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A2912B" w14:textId="564080D8" w:rsidR="006101C7" w:rsidRPr="0027098D" w:rsidRDefault="00077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2A81109" w14:textId="039BCE91" w:rsidR="006101C7" w:rsidRPr="0027098D" w:rsidRDefault="00077529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6101C7" w:rsidRPr="00F10DF4" w14:paraId="7D0B7C6A" w14:textId="77777777" w:rsidTr="00BD37BF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6431BA" w14:textId="7644ADED" w:rsidR="006101C7" w:rsidRPr="00F10DF4" w:rsidRDefault="006101C7" w:rsidP="00011B8A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D48834" w14:textId="2EECE84E" w:rsidR="006101C7" w:rsidRPr="00F10DF4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0DF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2.03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7A38B6" w14:textId="29582406" w:rsidR="006101C7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1.62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2.53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DE87B0" w14:textId="3D13F480" w:rsidR="006101C7" w:rsidRPr="0027098D" w:rsidRDefault="004560E4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86898" w14:textId="67C3150E" w:rsidR="006101C7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2.04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A15A39" w14:textId="320AAA33" w:rsidR="006101C7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1.62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2.57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F0FBA" w14:textId="7B8DD06C" w:rsidR="006101C7" w:rsidRPr="0027098D" w:rsidRDefault="00527EB0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DB364C" w14:textId="6518B4E5" w:rsidR="006101C7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BEF8BF" w14:textId="7377B7CF" w:rsidR="006101C7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1.20</w:t>
            </w:r>
            <w:r w:rsidR="00133044"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2.26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5989E2" w14:textId="01D0F1F7" w:rsidR="006101C7" w:rsidRPr="0027098D" w:rsidRDefault="00E06A8D" w:rsidP="00011B8A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098D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0.0019</w:t>
            </w:r>
          </w:p>
        </w:tc>
      </w:tr>
    </w:tbl>
    <w:p w14:paraId="4EA2E010" w14:textId="77777777" w:rsidR="002A73E3" w:rsidRPr="00F10DF4" w:rsidRDefault="002A73E3" w:rsidP="00CC1B63">
      <w:pPr>
        <w:jc w:val="both"/>
        <w:rPr>
          <w:rFonts w:ascii="Avenir Book" w:hAnsi="Avenir Book" w:cs="Arial"/>
          <w:sz w:val="20"/>
          <w:szCs w:val="20"/>
        </w:rPr>
      </w:pPr>
    </w:p>
    <w:sectPr w:rsidR="002A73E3" w:rsidRPr="00F10DF4" w:rsidSect="00067C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F2AA1" w14:textId="77777777" w:rsidR="00926C35" w:rsidRDefault="00926C35" w:rsidP="00932E47">
      <w:r>
        <w:separator/>
      </w:r>
    </w:p>
  </w:endnote>
  <w:endnote w:type="continuationSeparator" w:id="0">
    <w:p w14:paraId="686EA112" w14:textId="77777777" w:rsidR="00926C35" w:rsidRDefault="00926C35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29636" w14:textId="77777777" w:rsidR="00926C35" w:rsidRDefault="00926C35" w:rsidP="00932E47">
      <w:r>
        <w:separator/>
      </w:r>
    </w:p>
  </w:footnote>
  <w:footnote w:type="continuationSeparator" w:id="0">
    <w:p w14:paraId="23BC0EBB" w14:textId="77777777" w:rsidR="00926C35" w:rsidRDefault="00926C35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67C0E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098D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847E7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2009"/>
    <w:rsid w:val="00665AFF"/>
    <w:rsid w:val="00670545"/>
    <w:rsid w:val="00675606"/>
    <w:rsid w:val="006805B6"/>
    <w:rsid w:val="00680828"/>
    <w:rsid w:val="006837DF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26C35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158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168</cp:revision>
  <cp:lastPrinted>2023-11-14T21:29:00Z</cp:lastPrinted>
  <dcterms:created xsi:type="dcterms:W3CDTF">2024-05-08T08:01:00Z</dcterms:created>
  <dcterms:modified xsi:type="dcterms:W3CDTF">2024-09-28T09:13:00Z</dcterms:modified>
</cp:coreProperties>
</file>