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BFC770" w14:textId="5C762A8E" w:rsidR="00261442" w:rsidRPr="00EB6122" w:rsidRDefault="00F66CA8" w:rsidP="00CC1B63">
      <w:pPr>
        <w:rPr>
          <w:rFonts w:ascii="Avenir Book" w:hAnsi="Avenir Book" w:cs="Arial"/>
          <w:sz w:val="20"/>
          <w:szCs w:val="20"/>
        </w:rPr>
      </w:pPr>
      <w:r w:rsidRPr="00721BE2">
        <w:rPr>
          <w:rFonts w:ascii="Avenir Book" w:hAnsi="Avenir Book" w:cs="Arial"/>
          <w:b/>
          <w:bCs/>
          <w:sz w:val="20"/>
          <w:szCs w:val="20"/>
        </w:rPr>
        <w:t xml:space="preserve">Supplementary Table </w:t>
      </w:r>
      <w:r w:rsidR="00B31417" w:rsidRPr="00721BE2">
        <w:rPr>
          <w:rFonts w:ascii="Avenir Book" w:hAnsi="Avenir Book" w:cs="Arial"/>
          <w:b/>
          <w:bCs/>
          <w:sz w:val="20"/>
          <w:szCs w:val="20"/>
        </w:rPr>
        <w:t>S</w:t>
      </w:r>
      <w:r w:rsidR="00721BE2" w:rsidRPr="00721BE2">
        <w:rPr>
          <w:rFonts w:ascii="Avenir Book" w:hAnsi="Avenir Book" w:cs="Arial"/>
          <w:b/>
          <w:bCs/>
          <w:sz w:val="20"/>
          <w:szCs w:val="20"/>
        </w:rPr>
        <w:t>6</w:t>
      </w:r>
      <w:r w:rsidRPr="00721BE2">
        <w:rPr>
          <w:rFonts w:ascii="Avenir Book" w:hAnsi="Avenir Book" w:cs="Arial"/>
          <w:b/>
          <w:bCs/>
          <w:sz w:val="20"/>
          <w:szCs w:val="20"/>
        </w:rPr>
        <w:t>.</w:t>
      </w:r>
      <w:r w:rsidRPr="00721BE2">
        <w:rPr>
          <w:rFonts w:ascii="Avenir Book" w:hAnsi="Avenir Book" w:cs="Arial"/>
          <w:sz w:val="20"/>
          <w:szCs w:val="20"/>
        </w:rPr>
        <w:t xml:space="preserve"> </w:t>
      </w:r>
      <w:r w:rsidRPr="00721BE2">
        <w:rPr>
          <w:rFonts w:ascii="Avenir Book" w:hAnsi="Avenir Book" w:cs="Arial"/>
          <w:b/>
          <w:bCs/>
          <w:sz w:val="20"/>
          <w:szCs w:val="20"/>
        </w:rPr>
        <w:t>CA</w:t>
      </w:r>
      <w:r w:rsidR="00374D78" w:rsidRPr="00721BE2">
        <w:rPr>
          <w:rFonts w:ascii="Avenir Book" w:hAnsi="Avenir Book" w:cs="Arial"/>
          <w:b/>
          <w:bCs/>
          <w:sz w:val="20"/>
          <w:szCs w:val="20"/>
        </w:rPr>
        <w:t xml:space="preserve"> </w:t>
      </w:r>
      <w:r w:rsidRPr="00721BE2">
        <w:rPr>
          <w:rFonts w:ascii="Avenir Book" w:hAnsi="Avenir Book" w:cs="Arial"/>
          <w:b/>
          <w:bCs/>
          <w:sz w:val="20"/>
          <w:szCs w:val="20"/>
        </w:rPr>
        <w:t>125 response to neoadjuvant chemotherapy</w:t>
      </w:r>
      <w:r w:rsidR="00C46088" w:rsidRPr="00721BE2">
        <w:rPr>
          <w:rFonts w:ascii="Avenir Book" w:hAnsi="Avenir Book" w:cs="Arial"/>
          <w:b/>
          <w:bCs/>
          <w:sz w:val="20"/>
          <w:szCs w:val="20"/>
        </w:rPr>
        <w:t xml:space="preserve"> according to chemotherapy response score</w:t>
      </w:r>
      <w:r w:rsidRPr="00721BE2">
        <w:rPr>
          <w:rFonts w:ascii="Avenir Book" w:hAnsi="Avenir Book" w:cs="Arial"/>
          <w:b/>
          <w:bCs/>
          <w:sz w:val="20"/>
          <w:szCs w:val="20"/>
        </w:rPr>
        <w:t>.</w:t>
      </w:r>
      <w:r w:rsidR="00FD226A" w:rsidRPr="00721BE2">
        <w:rPr>
          <w:rFonts w:ascii="Avenir Book" w:hAnsi="Avenir Book" w:cs="Arial"/>
          <w:sz w:val="20"/>
          <w:szCs w:val="20"/>
        </w:rPr>
        <w:t xml:space="preserve"> Key: </w:t>
      </w:r>
      <w:r w:rsidR="007A267D">
        <w:rPr>
          <w:rFonts w:ascii="Avenir Book" w:hAnsi="Avenir Book" w:cs="Arial"/>
          <w:sz w:val="20"/>
          <w:szCs w:val="20"/>
        </w:rPr>
        <w:t>CR</w:t>
      </w:r>
      <w:r w:rsidR="007A267D" w:rsidRPr="007A267D">
        <w:rPr>
          <w:rFonts w:ascii="Avenir Book" w:hAnsi="Avenir Book" w:cs="Arial"/>
          <w:sz w:val="20"/>
          <w:szCs w:val="20"/>
        </w:rPr>
        <w:t xml:space="preserve">S, chemotherapy response score; </w:t>
      </w:r>
      <w:r w:rsidR="00FD226A" w:rsidRPr="00721BE2">
        <w:rPr>
          <w:rFonts w:ascii="Avenir Book" w:hAnsi="Avenir Book" w:cs="Arial"/>
          <w:sz w:val="20"/>
          <w:szCs w:val="20"/>
        </w:rPr>
        <w:t xml:space="preserve">DPS, delayed primary surgery; GCIG, Gynecologic Cancer </w:t>
      </w:r>
      <w:r w:rsidR="00F8600C" w:rsidRPr="00721BE2">
        <w:rPr>
          <w:rFonts w:ascii="Avenir Book" w:hAnsi="Avenir Book" w:cs="Arial"/>
          <w:sz w:val="20"/>
          <w:szCs w:val="20"/>
        </w:rPr>
        <w:t>Intergroup</w:t>
      </w:r>
      <w:r w:rsidR="00791B69">
        <w:rPr>
          <w:rFonts w:ascii="Avenir Book" w:hAnsi="Avenir Book" w:cs="Arial"/>
          <w:sz w:val="20"/>
          <w:szCs w:val="20"/>
        </w:rPr>
        <w:t xml:space="preserve">; </w:t>
      </w:r>
      <w:r w:rsidR="00791B69" w:rsidRPr="0020025E">
        <w:rPr>
          <w:rFonts w:ascii="Avenir Book" w:hAnsi="Avenir Book" w:cs="Times New Roman"/>
          <w:sz w:val="20"/>
          <w:szCs w:val="20"/>
        </w:rPr>
        <w:t>KELIM, ELIMination Rate Constant K</w:t>
      </w:r>
      <w:r w:rsidR="005104A6">
        <w:rPr>
          <w:rFonts w:ascii="Avenir Book" w:hAnsi="Avenir Book" w:cs="Times New Roman"/>
          <w:sz w:val="20"/>
          <w:szCs w:val="20"/>
        </w:rPr>
        <w:t>.</w:t>
      </w:r>
    </w:p>
    <w:p w14:paraId="5EF2C6D8" w14:textId="77777777" w:rsidR="00A32E81" w:rsidRPr="00721BE2" w:rsidRDefault="00A32E81" w:rsidP="00CC1B63">
      <w:pPr>
        <w:rPr>
          <w:rFonts w:ascii="Avenir Book" w:hAnsi="Avenir Book" w:cs="Arial"/>
          <w:b/>
          <w:bCs/>
          <w:sz w:val="20"/>
          <w:szCs w:val="20"/>
        </w:rPr>
      </w:pPr>
    </w:p>
    <w:tbl>
      <w:tblPr>
        <w:tblW w:w="11865" w:type="dxa"/>
        <w:jc w:val="center"/>
        <w:tblLayout w:type="fixed"/>
        <w:tblLook w:val="04A0" w:firstRow="1" w:lastRow="0" w:firstColumn="1" w:lastColumn="0" w:noHBand="0" w:noVBand="1"/>
      </w:tblPr>
      <w:tblGrid>
        <w:gridCol w:w="3733"/>
        <w:gridCol w:w="1626"/>
        <w:gridCol w:w="1626"/>
        <w:gridCol w:w="1627"/>
        <w:gridCol w:w="1626"/>
        <w:gridCol w:w="1627"/>
      </w:tblGrid>
      <w:tr w:rsidR="00556DB4" w:rsidRPr="00721BE2" w14:paraId="29319534" w14:textId="77777777" w:rsidTr="00556DB4">
        <w:trPr>
          <w:trHeight w:val="300"/>
          <w:jc w:val="center"/>
        </w:trPr>
        <w:tc>
          <w:tcPr>
            <w:tcW w:w="3733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E1517" w14:textId="77777777" w:rsidR="00556DB4" w:rsidRPr="00721BE2" w:rsidRDefault="00556DB4" w:rsidP="00E60777">
            <w:pPr>
              <w:rPr>
                <w:rFonts w:ascii="Avenir Book" w:eastAsia="Times New Roman" w:hAnsi="Avenir Book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2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BD477" w14:textId="35874C12" w:rsidR="00556DB4" w:rsidRPr="00721BE2" w:rsidRDefault="00556DB4" w:rsidP="00E60777">
            <w:pPr>
              <w:jc w:val="center"/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1BE2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DPS group</w:t>
            </w:r>
          </w:p>
        </w:tc>
        <w:tc>
          <w:tcPr>
            <w:tcW w:w="162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93337" w14:textId="77777777" w:rsidR="00556DB4" w:rsidRPr="00721BE2" w:rsidRDefault="00556DB4" w:rsidP="00E60777">
            <w:pPr>
              <w:jc w:val="center"/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1BE2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CRS1</w:t>
            </w:r>
          </w:p>
        </w:tc>
        <w:tc>
          <w:tcPr>
            <w:tcW w:w="162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A72C0" w14:textId="77777777" w:rsidR="00556DB4" w:rsidRPr="00721BE2" w:rsidRDefault="00556DB4" w:rsidP="00E60777">
            <w:pPr>
              <w:jc w:val="center"/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1BE2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CRS2</w:t>
            </w:r>
          </w:p>
        </w:tc>
        <w:tc>
          <w:tcPr>
            <w:tcW w:w="162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EE796" w14:textId="3891D863" w:rsidR="00556DB4" w:rsidRPr="00721BE2" w:rsidRDefault="00556DB4" w:rsidP="00E60777">
            <w:pPr>
              <w:jc w:val="center"/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1BE2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CRS3</w:t>
            </w:r>
          </w:p>
        </w:tc>
        <w:tc>
          <w:tcPr>
            <w:tcW w:w="162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D4E52" w14:textId="22F1F55C" w:rsidR="00556DB4" w:rsidRPr="00721BE2" w:rsidRDefault="00556DB4" w:rsidP="00E60777">
            <w:pPr>
              <w:jc w:val="center"/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1BE2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CRS unknown</w:t>
            </w:r>
          </w:p>
        </w:tc>
      </w:tr>
      <w:tr w:rsidR="00556DB4" w:rsidRPr="00721BE2" w14:paraId="6BC7FD75" w14:textId="77777777" w:rsidTr="00556DB4">
        <w:trPr>
          <w:trHeight w:val="300"/>
          <w:jc w:val="center"/>
        </w:trPr>
        <w:tc>
          <w:tcPr>
            <w:tcW w:w="3733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5A835" w14:textId="77777777" w:rsidR="00556DB4" w:rsidRPr="00721BE2" w:rsidRDefault="00556DB4" w:rsidP="00E60777">
            <w:pPr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2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2DB90" w14:textId="23E8E03C" w:rsidR="00556DB4" w:rsidRPr="00721BE2" w:rsidRDefault="00556DB4" w:rsidP="00E60777">
            <w:pPr>
              <w:jc w:val="center"/>
              <w:rPr>
                <w:rFonts w:ascii="Avenir Book" w:eastAsia="Times New Roman" w:hAnsi="Avenir Book" w:cs="Arial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1BE2">
              <w:rPr>
                <w:rFonts w:ascii="Avenir Book" w:eastAsia="Times New Roman" w:hAnsi="Avenir Book" w:cs="Arial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402 patients</w:t>
            </w:r>
          </w:p>
        </w:tc>
        <w:tc>
          <w:tcPr>
            <w:tcW w:w="162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1C05D" w14:textId="208CB181" w:rsidR="00556DB4" w:rsidRPr="00721BE2" w:rsidRDefault="00556DB4" w:rsidP="00E60777">
            <w:pPr>
              <w:jc w:val="center"/>
              <w:rPr>
                <w:rFonts w:ascii="Avenir Book" w:eastAsia="Times New Roman" w:hAnsi="Avenir Book" w:cs="Arial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1BE2">
              <w:rPr>
                <w:rFonts w:ascii="Avenir Book" w:eastAsia="Times New Roman" w:hAnsi="Avenir Book" w:cs="Arial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75 patients</w:t>
            </w:r>
          </w:p>
        </w:tc>
        <w:tc>
          <w:tcPr>
            <w:tcW w:w="162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05DFD" w14:textId="0D2AC49C" w:rsidR="00556DB4" w:rsidRPr="00721BE2" w:rsidRDefault="00556DB4" w:rsidP="00E60777">
            <w:pPr>
              <w:jc w:val="center"/>
              <w:rPr>
                <w:rFonts w:ascii="Avenir Book" w:eastAsia="Times New Roman" w:hAnsi="Avenir Book" w:cs="Arial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1BE2">
              <w:rPr>
                <w:rFonts w:ascii="Avenir Book" w:eastAsia="Times New Roman" w:hAnsi="Avenir Book" w:cs="Arial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187 patients</w:t>
            </w:r>
          </w:p>
        </w:tc>
        <w:tc>
          <w:tcPr>
            <w:tcW w:w="162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735AD" w14:textId="4CC7B72F" w:rsidR="00556DB4" w:rsidRPr="00721BE2" w:rsidRDefault="00556DB4" w:rsidP="00E60777">
            <w:pPr>
              <w:jc w:val="center"/>
              <w:rPr>
                <w:rFonts w:ascii="Avenir Book" w:eastAsia="Times New Roman" w:hAnsi="Avenir Book" w:cs="Arial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1BE2">
              <w:rPr>
                <w:rFonts w:ascii="Avenir Book" w:eastAsia="Times New Roman" w:hAnsi="Avenir Book" w:cs="Arial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131 patients</w:t>
            </w:r>
          </w:p>
        </w:tc>
        <w:tc>
          <w:tcPr>
            <w:tcW w:w="162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5FCE1" w14:textId="4DE2D07F" w:rsidR="00556DB4" w:rsidRPr="00721BE2" w:rsidRDefault="00556DB4" w:rsidP="00E60777">
            <w:pPr>
              <w:jc w:val="center"/>
              <w:rPr>
                <w:rFonts w:ascii="Avenir Book" w:eastAsia="Times New Roman" w:hAnsi="Avenir Book" w:cs="Arial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1BE2">
              <w:rPr>
                <w:rFonts w:ascii="Avenir Book" w:eastAsia="Times New Roman" w:hAnsi="Avenir Book" w:cs="Arial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 patients</w:t>
            </w:r>
          </w:p>
        </w:tc>
      </w:tr>
      <w:tr w:rsidR="00556DB4" w:rsidRPr="00721BE2" w14:paraId="0D56EFAE" w14:textId="77777777" w:rsidTr="00556DB4">
        <w:trPr>
          <w:trHeight w:val="300"/>
          <w:jc w:val="center"/>
        </w:trPr>
        <w:tc>
          <w:tcPr>
            <w:tcW w:w="373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88BB6" w14:textId="543416B1" w:rsidR="00556DB4" w:rsidRPr="00721BE2" w:rsidRDefault="00556DB4" w:rsidP="00E60777">
            <w:pPr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1BE2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GCIG CA 125 response</w:t>
            </w:r>
            <w:r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– number (%)</w:t>
            </w:r>
          </w:p>
          <w:p w14:paraId="071E056A" w14:textId="5C9E4DEB" w:rsidR="00556DB4" w:rsidRPr="00721BE2" w:rsidRDefault="00556DB4" w:rsidP="00E60777">
            <w:pPr>
              <w:ind w:left="167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Eligible</w:t>
            </w:r>
          </w:p>
        </w:tc>
        <w:tc>
          <w:tcPr>
            <w:tcW w:w="162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42C0E" w14:textId="77777777" w:rsidR="00556DB4" w:rsidRPr="00721BE2" w:rsidRDefault="00556DB4" w:rsidP="00E60777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14:paraId="25C25AB2" w14:textId="01C2ED3F" w:rsidR="00556DB4" w:rsidRPr="00721BE2" w:rsidRDefault="00556DB4" w:rsidP="00E60777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377 (94%)</w:t>
            </w:r>
          </w:p>
        </w:tc>
        <w:tc>
          <w:tcPr>
            <w:tcW w:w="162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FEE28" w14:textId="77777777" w:rsidR="00556DB4" w:rsidRPr="00721BE2" w:rsidRDefault="00556DB4" w:rsidP="00E60777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14:paraId="1E679EAB" w14:textId="56EAE855" w:rsidR="00556DB4" w:rsidRPr="00721BE2" w:rsidRDefault="00556DB4" w:rsidP="00E60777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68 (91%)</w:t>
            </w:r>
          </w:p>
        </w:tc>
        <w:tc>
          <w:tcPr>
            <w:tcW w:w="162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978D2" w14:textId="77777777" w:rsidR="00556DB4" w:rsidRPr="00721BE2" w:rsidRDefault="00556DB4" w:rsidP="00E60777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14:paraId="69EFCDEA" w14:textId="05C02FE1" w:rsidR="00556DB4" w:rsidRPr="00721BE2" w:rsidRDefault="00556DB4" w:rsidP="00E60777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179 (96%)</w:t>
            </w:r>
          </w:p>
        </w:tc>
        <w:tc>
          <w:tcPr>
            <w:tcW w:w="162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FE809" w14:textId="77777777" w:rsidR="00556DB4" w:rsidRPr="00721BE2" w:rsidRDefault="00556DB4" w:rsidP="00E60777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14:paraId="6A4AF210" w14:textId="0B861C14" w:rsidR="00556DB4" w:rsidRPr="00721BE2" w:rsidRDefault="00556DB4" w:rsidP="00E60777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121 (92%)</w:t>
            </w:r>
          </w:p>
        </w:tc>
        <w:tc>
          <w:tcPr>
            <w:tcW w:w="162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A007F" w14:textId="77777777" w:rsidR="00556DB4" w:rsidRPr="00721BE2" w:rsidRDefault="00556DB4" w:rsidP="00E60777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14:paraId="0DDBB731" w14:textId="38A560A9" w:rsidR="00556DB4" w:rsidRPr="00721BE2" w:rsidRDefault="00556DB4" w:rsidP="00E60777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 (100%)</w:t>
            </w:r>
          </w:p>
        </w:tc>
      </w:tr>
      <w:tr w:rsidR="00556DB4" w:rsidRPr="00721BE2" w14:paraId="4C93B388" w14:textId="77777777" w:rsidTr="00556DB4">
        <w:trPr>
          <w:trHeight w:val="300"/>
          <w:jc w:val="center"/>
        </w:trPr>
        <w:tc>
          <w:tcPr>
            <w:tcW w:w="3733" w:type="dxa"/>
            <w:shd w:val="clear" w:color="auto" w:fill="auto"/>
            <w:noWrap/>
            <w:vAlign w:val="center"/>
            <w:hideMark/>
          </w:tcPr>
          <w:p w14:paraId="0EA11B8C" w14:textId="67DE8988" w:rsidR="00556DB4" w:rsidRPr="00721BE2" w:rsidRDefault="00556DB4" w:rsidP="00E60777">
            <w:pPr>
              <w:ind w:left="162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GCIG CA 125 response</w:t>
            </w:r>
          </w:p>
        </w:tc>
        <w:tc>
          <w:tcPr>
            <w:tcW w:w="1626" w:type="dxa"/>
            <w:shd w:val="clear" w:color="auto" w:fill="auto"/>
            <w:noWrap/>
            <w:vAlign w:val="center"/>
            <w:hideMark/>
          </w:tcPr>
          <w:p w14:paraId="55AA77F0" w14:textId="25D08345" w:rsidR="00556DB4" w:rsidRPr="00721BE2" w:rsidRDefault="00556DB4" w:rsidP="00E60777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358 (95%)</w:t>
            </w:r>
          </w:p>
        </w:tc>
        <w:tc>
          <w:tcPr>
            <w:tcW w:w="1626" w:type="dxa"/>
            <w:shd w:val="clear" w:color="auto" w:fill="auto"/>
            <w:noWrap/>
            <w:vAlign w:val="center"/>
            <w:hideMark/>
          </w:tcPr>
          <w:p w14:paraId="2495AB46" w14:textId="312E1AEE" w:rsidR="00556DB4" w:rsidRPr="00721BE2" w:rsidRDefault="00556DB4" w:rsidP="00E60777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61 (90%)</w:t>
            </w:r>
          </w:p>
        </w:tc>
        <w:tc>
          <w:tcPr>
            <w:tcW w:w="1627" w:type="dxa"/>
            <w:shd w:val="clear" w:color="auto" w:fill="auto"/>
            <w:noWrap/>
            <w:vAlign w:val="center"/>
            <w:hideMark/>
          </w:tcPr>
          <w:p w14:paraId="3175A958" w14:textId="75FBD2D0" w:rsidR="00556DB4" w:rsidRPr="00721BE2" w:rsidRDefault="00556DB4" w:rsidP="00E60777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168 (94%)</w:t>
            </w:r>
          </w:p>
        </w:tc>
        <w:tc>
          <w:tcPr>
            <w:tcW w:w="1626" w:type="dxa"/>
            <w:shd w:val="clear" w:color="auto" w:fill="auto"/>
            <w:noWrap/>
            <w:vAlign w:val="center"/>
            <w:hideMark/>
          </w:tcPr>
          <w:p w14:paraId="4AC98611" w14:textId="51D14952" w:rsidR="00556DB4" w:rsidRPr="00721BE2" w:rsidRDefault="00556DB4" w:rsidP="00E60777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120 (99%)</w:t>
            </w:r>
          </w:p>
        </w:tc>
        <w:tc>
          <w:tcPr>
            <w:tcW w:w="1627" w:type="dxa"/>
            <w:shd w:val="clear" w:color="auto" w:fill="auto"/>
            <w:noWrap/>
            <w:vAlign w:val="center"/>
            <w:hideMark/>
          </w:tcPr>
          <w:p w14:paraId="33284CAB" w14:textId="3A34D3B0" w:rsidR="00556DB4" w:rsidRPr="00721BE2" w:rsidRDefault="00556DB4" w:rsidP="00E60777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 (100%)</w:t>
            </w:r>
          </w:p>
        </w:tc>
      </w:tr>
      <w:tr w:rsidR="00556DB4" w:rsidRPr="00721BE2" w14:paraId="25CEFBC8" w14:textId="77777777" w:rsidTr="00556DB4">
        <w:trPr>
          <w:trHeight w:val="300"/>
          <w:jc w:val="center"/>
        </w:trPr>
        <w:tc>
          <w:tcPr>
            <w:tcW w:w="373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B3DF9" w14:textId="60D83179" w:rsidR="00556DB4" w:rsidRPr="00721BE2" w:rsidRDefault="00556DB4" w:rsidP="00E60777">
            <w:pPr>
              <w:ind w:left="162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No GCIG CA 125 response</w:t>
            </w:r>
          </w:p>
        </w:tc>
        <w:tc>
          <w:tcPr>
            <w:tcW w:w="162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563EF" w14:textId="4B48B120" w:rsidR="00556DB4" w:rsidRPr="00721BE2" w:rsidRDefault="00556DB4" w:rsidP="00E60777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19 (5%)</w:t>
            </w:r>
          </w:p>
        </w:tc>
        <w:tc>
          <w:tcPr>
            <w:tcW w:w="162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5E346" w14:textId="3EC00845" w:rsidR="00556DB4" w:rsidRPr="00721BE2" w:rsidRDefault="00556DB4" w:rsidP="00E60777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 (10%)</w:t>
            </w:r>
          </w:p>
        </w:tc>
        <w:tc>
          <w:tcPr>
            <w:tcW w:w="162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E8789" w14:textId="58D35ACA" w:rsidR="00556DB4" w:rsidRPr="00721BE2" w:rsidRDefault="00556DB4" w:rsidP="00E60777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11 (6%)</w:t>
            </w:r>
          </w:p>
        </w:tc>
        <w:tc>
          <w:tcPr>
            <w:tcW w:w="162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0498B" w14:textId="0FC1544B" w:rsidR="00556DB4" w:rsidRPr="00721BE2" w:rsidRDefault="00556DB4" w:rsidP="00E60777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 (&lt;1%)</w:t>
            </w:r>
          </w:p>
        </w:tc>
        <w:tc>
          <w:tcPr>
            <w:tcW w:w="162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EA38C" w14:textId="77777777" w:rsidR="00556DB4" w:rsidRPr="00721BE2" w:rsidRDefault="00556DB4" w:rsidP="00E60777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</w:tr>
      <w:tr w:rsidR="00556DB4" w:rsidRPr="00721BE2" w14:paraId="3C3CC103" w14:textId="77777777" w:rsidTr="00556DB4">
        <w:trPr>
          <w:trHeight w:val="300"/>
          <w:jc w:val="center"/>
        </w:trPr>
        <w:tc>
          <w:tcPr>
            <w:tcW w:w="373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1C0D42C" w14:textId="3E018AD2" w:rsidR="00556DB4" w:rsidRPr="00D0306A" w:rsidRDefault="00556DB4" w:rsidP="00D0306A">
            <w:pPr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1BE2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CA 125 KELIM</w:t>
            </w:r>
            <w:r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 number (%)</w:t>
            </w:r>
          </w:p>
        </w:tc>
        <w:tc>
          <w:tcPr>
            <w:tcW w:w="162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D985A3F" w14:textId="77777777" w:rsidR="00556DB4" w:rsidRPr="00721BE2" w:rsidRDefault="00556DB4" w:rsidP="00E60777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2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8CB20EA" w14:textId="5C01AE31" w:rsidR="00556DB4" w:rsidRPr="00721BE2" w:rsidRDefault="00556DB4" w:rsidP="00E60777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2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3BA9EC8" w14:textId="77777777" w:rsidR="00556DB4" w:rsidRPr="00721BE2" w:rsidRDefault="00556DB4" w:rsidP="00E60777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2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5DECD2B" w14:textId="77777777" w:rsidR="00556DB4" w:rsidRPr="00721BE2" w:rsidRDefault="00556DB4" w:rsidP="00E60777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2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F71CFC7" w14:textId="77777777" w:rsidR="00556DB4" w:rsidRPr="00721BE2" w:rsidRDefault="00556DB4" w:rsidP="00E60777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556DB4" w:rsidRPr="00721BE2" w14:paraId="4AE2E2D7" w14:textId="77777777" w:rsidTr="00556DB4">
        <w:trPr>
          <w:trHeight w:val="300"/>
          <w:jc w:val="center"/>
        </w:trPr>
        <w:tc>
          <w:tcPr>
            <w:tcW w:w="3733" w:type="dxa"/>
            <w:shd w:val="clear" w:color="auto" w:fill="auto"/>
            <w:noWrap/>
            <w:vAlign w:val="center"/>
          </w:tcPr>
          <w:p w14:paraId="22BC7D54" w14:textId="4C0F11CF" w:rsidR="00556DB4" w:rsidRPr="00721BE2" w:rsidRDefault="00556DB4" w:rsidP="00D0306A">
            <w:pPr>
              <w:ind w:left="174"/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Eligible</w:t>
            </w:r>
          </w:p>
        </w:tc>
        <w:tc>
          <w:tcPr>
            <w:tcW w:w="1626" w:type="dxa"/>
            <w:shd w:val="clear" w:color="auto" w:fill="auto"/>
            <w:noWrap/>
            <w:vAlign w:val="center"/>
          </w:tcPr>
          <w:p w14:paraId="3420D1F0" w14:textId="0CC64095" w:rsidR="00556DB4" w:rsidRPr="00721BE2" w:rsidRDefault="00556DB4" w:rsidP="00E60777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336</w:t>
            </w:r>
            <w:r w:rsidR="00A86A2E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(84%)</w:t>
            </w:r>
          </w:p>
        </w:tc>
        <w:tc>
          <w:tcPr>
            <w:tcW w:w="1626" w:type="dxa"/>
            <w:shd w:val="clear" w:color="auto" w:fill="auto"/>
            <w:noWrap/>
            <w:vAlign w:val="center"/>
          </w:tcPr>
          <w:p w14:paraId="6A22B688" w14:textId="0E895E54" w:rsidR="00556DB4" w:rsidRDefault="00556DB4" w:rsidP="00E60777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59</w:t>
            </w:r>
            <w:r w:rsidR="00A86A2E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(79%)</w:t>
            </w:r>
          </w:p>
        </w:tc>
        <w:tc>
          <w:tcPr>
            <w:tcW w:w="1627" w:type="dxa"/>
            <w:shd w:val="clear" w:color="auto" w:fill="auto"/>
            <w:noWrap/>
            <w:vAlign w:val="center"/>
          </w:tcPr>
          <w:p w14:paraId="50C17126" w14:textId="52B6B59C" w:rsidR="00556DB4" w:rsidRPr="00721BE2" w:rsidRDefault="00556DB4" w:rsidP="00E60777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159</w:t>
            </w:r>
            <w:r w:rsidR="00A86A2E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(85%)</w:t>
            </w:r>
          </w:p>
        </w:tc>
        <w:tc>
          <w:tcPr>
            <w:tcW w:w="1626" w:type="dxa"/>
            <w:shd w:val="clear" w:color="auto" w:fill="auto"/>
            <w:noWrap/>
            <w:vAlign w:val="center"/>
          </w:tcPr>
          <w:p w14:paraId="37461576" w14:textId="66C4F017" w:rsidR="00556DB4" w:rsidRPr="00721BE2" w:rsidRDefault="00556DB4" w:rsidP="00E60777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109</w:t>
            </w:r>
            <w:r w:rsidR="008D3A8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(83%)</w:t>
            </w:r>
          </w:p>
        </w:tc>
        <w:tc>
          <w:tcPr>
            <w:tcW w:w="1627" w:type="dxa"/>
            <w:shd w:val="clear" w:color="auto" w:fill="auto"/>
            <w:noWrap/>
            <w:vAlign w:val="center"/>
          </w:tcPr>
          <w:p w14:paraId="16B22284" w14:textId="3E300A58" w:rsidR="00556DB4" w:rsidRPr="00721BE2" w:rsidRDefault="00556DB4" w:rsidP="00E60777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</w:t>
            </w:r>
            <w:r w:rsidR="00A86A2E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(100%)</w:t>
            </w:r>
          </w:p>
        </w:tc>
      </w:tr>
      <w:tr w:rsidR="00556DB4" w:rsidRPr="00721BE2" w14:paraId="26DE0C1E" w14:textId="77777777" w:rsidTr="00556DB4">
        <w:trPr>
          <w:trHeight w:val="300"/>
          <w:jc w:val="center"/>
        </w:trPr>
        <w:tc>
          <w:tcPr>
            <w:tcW w:w="3733" w:type="dxa"/>
            <w:shd w:val="clear" w:color="auto" w:fill="auto"/>
            <w:noWrap/>
            <w:vAlign w:val="center"/>
          </w:tcPr>
          <w:p w14:paraId="6E1019DC" w14:textId="64F0F8C4" w:rsidR="00556DB4" w:rsidRPr="00721BE2" w:rsidRDefault="00556DB4" w:rsidP="00721BE2">
            <w:pPr>
              <w:ind w:left="174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Favorable</w:t>
            </w:r>
            <w:r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score (≥1.0)</w:t>
            </w:r>
          </w:p>
        </w:tc>
        <w:tc>
          <w:tcPr>
            <w:tcW w:w="1626" w:type="dxa"/>
            <w:shd w:val="clear" w:color="auto" w:fill="auto"/>
            <w:noWrap/>
            <w:vAlign w:val="center"/>
          </w:tcPr>
          <w:p w14:paraId="7ABCEEDA" w14:textId="421DB3A6" w:rsidR="00556DB4" w:rsidRPr="00721BE2" w:rsidRDefault="00556DB4" w:rsidP="00E60777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195</w:t>
            </w:r>
            <w:r w:rsidR="00A86A2E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(58%)</w:t>
            </w:r>
          </w:p>
        </w:tc>
        <w:tc>
          <w:tcPr>
            <w:tcW w:w="1626" w:type="dxa"/>
            <w:shd w:val="clear" w:color="auto" w:fill="auto"/>
            <w:noWrap/>
            <w:vAlign w:val="center"/>
          </w:tcPr>
          <w:p w14:paraId="3D240A9F" w14:textId="1615596D" w:rsidR="00556DB4" w:rsidRPr="00721BE2" w:rsidRDefault="00556DB4" w:rsidP="00E60777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22</w:t>
            </w:r>
            <w:r w:rsidR="00A86A2E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(37%)</w:t>
            </w:r>
          </w:p>
        </w:tc>
        <w:tc>
          <w:tcPr>
            <w:tcW w:w="1627" w:type="dxa"/>
            <w:shd w:val="clear" w:color="auto" w:fill="auto"/>
            <w:noWrap/>
            <w:vAlign w:val="center"/>
          </w:tcPr>
          <w:p w14:paraId="2AB83F1E" w14:textId="07EA86B5" w:rsidR="00556DB4" w:rsidRPr="00721BE2" w:rsidRDefault="00556DB4" w:rsidP="00E60777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90</w:t>
            </w:r>
            <w:r w:rsidR="00A86A2E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(57%)</w:t>
            </w:r>
          </w:p>
        </w:tc>
        <w:tc>
          <w:tcPr>
            <w:tcW w:w="1626" w:type="dxa"/>
            <w:shd w:val="clear" w:color="auto" w:fill="auto"/>
            <w:noWrap/>
            <w:vAlign w:val="center"/>
          </w:tcPr>
          <w:p w14:paraId="14B2BED8" w14:textId="551BB208" w:rsidR="00556DB4" w:rsidRPr="00721BE2" w:rsidRDefault="00556DB4" w:rsidP="00E60777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78</w:t>
            </w:r>
            <w:r w:rsidR="0099722E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(72%)</w:t>
            </w:r>
          </w:p>
        </w:tc>
        <w:tc>
          <w:tcPr>
            <w:tcW w:w="1627" w:type="dxa"/>
            <w:shd w:val="clear" w:color="auto" w:fill="auto"/>
            <w:noWrap/>
            <w:vAlign w:val="center"/>
          </w:tcPr>
          <w:p w14:paraId="28502D13" w14:textId="5180027C" w:rsidR="00556DB4" w:rsidRPr="00721BE2" w:rsidRDefault="00556DB4" w:rsidP="00E60777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  <w:r w:rsidR="00A86A2E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(56%)</w:t>
            </w:r>
          </w:p>
        </w:tc>
      </w:tr>
      <w:tr w:rsidR="00556DB4" w:rsidRPr="00721BE2" w14:paraId="5A10C8B4" w14:textId="77777777" w:rsidTr="00556DB4">
        <w:trPr>
          <w:trHeight w:val="300"/>
          <w:jc w:val="center"/>
        </w:trPr>
        <w:tc>
          <w:tcPr>
            <w:tcW w:w="373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762F412" w14:textId="6346EBFC" w:rsidR="00556DB4" w:rsidRPr="00721BE2" w:rsidRDefault="00556DB4" w:rsidP="00721BE2">
            <w:pPr>
              <w:ind w:left="174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Unfavorable </w:t>
            </w:r>
            <w:r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score (&lt;1.0)</w:t>
            </w:r>
          </w:p>
        </w:tc>
        <w:tc>
          <w:tcPr>
            <w:tcW w:w="162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A3A4B0D" w14:textId="54F1971C" w:rsidR="00556DB4" w:rsidRPr="00721BE2" w:rsidRDefault="00556DB4" w:rsidP="00E60777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141</w:t>
            </w:r>
            <w:r w:rsidR="00A86A2E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(42%)</w:t>
            </w:r>
          </w:p>
        </w:tc>
        <w:tc>
          <w:tcPr>
            <w:tcW w:w="162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95E1CE0" w14:textId="6ABE060E" w:rsidR="00556DB4" w:rsidRPr="00721BE2" w:rsidRDefault="00556DB4" w:rsidP="00E60777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37</w:t>
            </w:r>
            <w:r w:rsidR="00A86A2E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(63%)</w:t>
            </w:r>
          </w:p>
        </w:tc>
        <w:tc>
          <w:tcPr>
            <w:tcW w:w="162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A86671B" w14:textId="71D080E9" w:rsidR="00556DB4" w:rsidRPr="00721BE2" w:rsidRDefault="00556DB4" w:rsidP="00E60777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69</w:t>
            </w:r>
            <w:r w:rsidR="00A86A2E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(43%)</w:t>
            </w:r>
          </w:p>
        </w:tc>
        <w:tc>
          <w:tcPr>
            <w:tcW w:w="162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F985441" w14:textId="73E6A509" w:rsidR="00556DB4" w:rsidRPr="00721BE2" w:rsidRDefault="00556DB4" w:rsidP="00E60777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31</w:t>
            </w:r>
            <w:r w:rsidR="0099722E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(28%)</w:t>
            </w:r>
          </w:p>
        </w:tc>
        <w:tc>
          <w:tcPr>
            <w:tcW w:w="162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1E5057F" w14:textId="24C2D0FE" w:rsidR="00556DB4" w:rsidRPr="00721BE2" w:rsidRDefault="00556DB4" w:rsidP="00E60777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  <w:r w:rsidR="00A86A2E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(44%)</w:t>
            </w:r>
          </w:p>
        </w:tc>
      </w:tr>
    </w:tbl>
    <w:p w14:paraId="648ED3F4" w14:textId="08754CD6" w:rsidR="0053010A" w:rsidRPr="00721BE2" w:rsidRDefault="0053010A" w:rsidP="00CC1B63">
      <w:pPr>
        <w:jc w:val="both"/>
        <w:rPr>
          <w:rFonts w:ascii="Avenir Book" w:hAnsi="Avenir Book" w:cs="Arial"/>
          <w:b/>
          <w:bCs/>
          <w:sz w:val="20"/>
          <w:szCs w:val="20"/>
        </w:rPr>
      </w:pPr>
    </w:p>
    <w:p w14:paraId="1702F161" w14:textId="39602A15" w:rsidR="00261442" w:rsidRPr="00721BE2" w:rsidRDefault="00261442" w:rsidP="007A267D">
      <w:pPr>
        <w:rPr>
          <w:rFonts w:ascii="Avenir Book" w:hAnsi="Avenir Book" w:cs="Arial"/>
          <w:b/>
          <w:bCs/>
          <w:sz w:val="20"/>
          <w:szCs w:val="20"/>
        </w:rPr>
      </w:pPr>
    </w:p>
    <w:sectPr w:rsidR="00261442" w:rsidRPr="00721BE2" w:rsidSect="007A267D">
      <w:footerReference w:type="even" r:id="rId8"/>
      <w:footerReference w:type="default" r:id="rId9"/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8C5F2A" w14:textId="77777777" w:rsidR="00241686" w:rsidRDefault="00241686" w:rsidP="00932E47">
      <w:r>
        <w:separator/>
      </w:r>
    </w:p>
  </w:endnote>
  <w:endnote w:type="continuationSeparator" w:id="0">
    <w:p w14:paraId="30CE0DE4" w14:textId="77777777" w:rsidR="00241686" w:rsidRDefault="00241686" w:rsidP="00932E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538331332"/>
      <w:docPartObj>
        <w:docPartGallery w:val="Page Numbers (Bottom of Page)"/>
        <w:docPartUnique/>
      </w:docPartObj>
    </w:sdtPr>
    <w:sdtContent>
      <w:p w14:paraId="580F4B86" w14:textId="401C12D6" w:rsidR="00932E47" w:rsidRDefault="00932E47" w:rsidP="00D05CF5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57A189F" w14:textId="77777777" w:rsidR="00932E47" w:rsidRDefault="00932E4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ADDE88" w14:textId="77777777" w:rsidR="00932E47" w:rsidRPr="00957448" w:rsidRDefault="00932E47" w:rsidP="00957448">
    <w:pPr>
      <w:pStyle w:val="Footer"/>
      <w:jc w:val="center"/>
      <w:rPr>
        <w:rFonts w:ascii="Avenir Book" w:hAnsi="Avenir Book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5E0BEF" w14:textId="77777777" w:rsidR="00241686" w:rsidRDefault="00241686" w:rsidP="00932E47">
      <w:r>
        <w:separator/>
      </w:r>
    </w:p>
  </w:footnote>
  <w:footnote w:type="continuationSeparator" w:id="0">
    <w:p w14:paraId="6333AE5C" w14:textId="77777777" w:rsidR="00241686" w:rsidRDefault="00241686" w:rsidP="00932E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85766A"/>
    <w:multiLevelType w:val="hybridMultilevel"/>
    <w:tmpl w:val="00C255E0"/>
    <w:lvl w:ilvl="0" w:tplc="642ED0B4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C07ADE"/>
    <w:multiLevelType w:val="hybridMultilevel"/>
    <w:tmpl w:val="F32A199C"/>
    <w:lvl w:ilvl="0" w:tplc="94C6DF1C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314321"/>
    <w:multiLevelType w:val="hybridMultilevel"/>
    <w:tmpl w:val="CBCE126C"/>
    <w:lvl w:ilvl="0" w:tplc="E002718E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3E1654"/>
    <w:multiLevelType w:val="hybridMultilevel"/>
    <w:tmpl w:val="5456EF06"/>
    <w:lvl w:ilvl="0" w:tplc="8C923004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C203E6"/>
    <w:multiLevelType w:val="hybridMultilevel"/>
    <w:tmpl w:val="1F6E3562"/>
    <w:lvl w:ilvl="0" w:tplc="9AF058AC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1981833">
    <w:abstractNumId w:val="1"/>
  </w:num>
  <w:num w:numId="2" w16cid:durableId="1896625274">
    <w:abstractNumId w:val="2"/>
  </w:num>
  <w:num w:numId="3" w16cid:durableId="69012245">
    <w:abstractNumId w:val="4"/>
  </w:num>
  <w:num w:numId="4" w16cid:durableId="170996133">
    <w:abstractNumId w:val="3"/>
  </w:num>
  <w:num w:numId="5" w16cid:durableId="6156051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B36"/>
    <w:rsid w:val="00002DD8"/>
    <w:rsid w:val="00003C91"/>
    <w:rsid w:val="000048C5"/>
    <w:rsid w:val="000048DD"/>
    <w:rsid w:val="00011B8A"/>
    <w:rsid w:val="00013FFA"/>
    <w:rsid w:val="00017AD8"/>
    <w:rsid w:val="0002002D"/>
    <w:rsid w:val="00022F31"/>
    <w:rsid w:val="00031330"/>
    <w:rsid w:val="00032CEA"/>
    <w:rsid w:val="00036B72"/>
    <w:rsid w:val="000427CE"/>
    <w:rsid w:val="00052A77"/>
    <w:rsid w:val="00054FEE"/>
    <w:rsid w:val="000553D0"/>
    <w:rsid w:val="000564EC"/>
    <w:rsid w:val="00056839"/>
    <w:rsid w:val="00060CC7"/>
    <w:rsid w:val="00070D6D"/>
    <w:rsid w:val="000753AE"/>
    <w:rsid w:val="00077529"/>
    <w:rsid w:val="000779E3"/>
    <w:rsid w:val="0008224B"/>
    <w:rsid w:val="00085E4D"/>
    <w:rsid w:val="00094E70"/>
    <w:rsid w:val="0009752C"/>
    <w:rsid w:val="000A179B"/>
    <w:rsid w:val="000A18CC"/>
    <w:rsid w:val="000A3EBC"/>
    <w:rsid w:val="000A5DE4"/>
    <w:rsid w:val="000B4F68"/>
    <w:rsid w:val="000B636F"/>
    <w:rsid w:val="000C67CC"/>
    <w:rsid w:val="000C7B7D"/>
    <w:rsid w:val="000C7C64"/>
    <w:rsid w:val="000D041B"/>
    <w:rsid w:val="000D0E46"/>
    <w:rsid w:val="000D22D1"/>
    <w:rsid w:val="000D6447"/>
    <w:rsid w:val="000E3668"/>
    <w:rsid w:val="000E5CDE"/>
    <w:rsid w:val="000E67F1"/>
    <w:rsid w:val="000F1190"/>
    <w:rsid w:val="000F2A2C"/>
    <w:rsid w:val="000F30D3"/>
    <w:rsid w:val="000F5DE7"/>
    <w:rsid w:val="0010722F"/>
    <w:rsid w:val="001074A5"/>
    <w:rsid w:val="001125F7"/>
    <w:rsid w:val="0012595E"/>
    <w:rsid w:val="00130497"/>
    <w:rsid w:val="00133044"/>
    <w:rsid w:val="0013443D"/>
    <w:rsid w:val="00135836"/>
    <w:rsid w:val="00152432"/>
    <w:rsid w:val="001541A8"/>
    <w:rsid w:val="00155D2B"/>
    <w:rsid w:val="00161AF5"/>
    <w:rsid w:val="001673FC"/>
    <w:rsid w:val="00172569"/>
    <w:rsid w:val="00185333"/>
    <w:rsid w:val="00186600"/>
    <w:rsid w:val="00187656"/>
    <w:rsid w:val="00190CEA"/>
    <w:rsid w:val="00192DB0"/>
    <w:rsid w:val="00193076"/>
    <w:rsid w:val="00196537"/>
    <w:rsid w:val="001A47AB"/>
    <w:rsid w:val="001A5073"/>
    <w:rsid w:val="001A5393"/>
    <w:rsid w:val="001A5DD1"/>
    <w:rsid w:val="001A741C"/>
    <w:rsid w:val="001A7D09"/>
    <w:rsid w:val="001B0C29"/>
    <w:rsid w:val="001C0DC1"/>
    <w:rsid w:val="001C357A"/>
    <w:rsid w:val="001C5A54"/>
    <w:rsid w:val="001D2B2B"/>
    <w:rsid w:val="001E42F3"/>
    <w:rsid w:val="001F46EB"/>
    <w:rsid w:val="002009A3"/>
    <w:rsid w:val="00203A24"/>
    <w:rsid w:val="00204369"/>
    <w:rsid w:val="00204751"/>
    <w:rsid w:val="00206A01"/>
    <w:rsid w:val="00211BB7"/>
    <w:rsid w:val="0021208F"/>
    <w:rsid w:val="00213CD1"/>
    <w:rsid w:val="00215BB2"/>
    <w:rsid w:val="00216999"/>
    <w:rsid w:val="00224C0F"/>
    <w:rsid w:val="00226DCB"/>
    <w:rsid w:val="00227CE0"/>
    <w:rsid w:val="00233729"/>
    <w:rsid w:val="0023692D"/>
    <w:rsid w:val="00241686"/>
    <w:rsid w:val="00246B96"/>
    <w:rsid w:val="0025223D"/>
    <w:rsid w:val="00253845"/>
    <w:rsid w:val="002543C0"/>
    <w:rsid w:val="002548A8"/>
    <w:rsid w:val="00261442"/>
    <w:rsid w:val="00262B36"/>
    <w:rsid w:val="002704F3"/>
    <w:rsid w:val="0027298D"/>
    <w:rsid w:val="00274208"/>
    <w:rsid w:val="00276736"/>
    <w:rsid w:val="00276D9C"/>
    <w:rsid w:val="00277843"/>
    <w:rsid w:val="00282970"/>
    <w:rsid w:val="002833A0"/>
    <w:rsid w:val="00296755"/>
    <w:rsid w:val="002A2BA8"/>
    <w:rsid w:val="002A43F9"/>
    <w:rsid w:val="002A73E3"/>
    <w:rsid w:val="002B21E3"/>
    <w:rsid w:val="002B541E"/>
    <w:rsid w:val="002C018D"/>
    <w:rsid w:val="002C11B8"/>
    <w:rsid w:val="002C7C46"/>
    <w:rsid w:val="002D3EE5"/>
    <w:rsid w:val="002E072F"/>
    <w:rsid w:val="002E5124"/>
    <w:rsid w:val="002E6C3B"/>
    <w:rsid w:val="002F05D8"/>
    <w:rsid w:val="002F1409"/>
    <w:rsid w:val="002F42DE"/>
    <w:rsid w:val="002F47FB"/>
    <w:rsid w:val="002F5806"/>
    <w:rsid w:val="002F5A04"/>
    <w:rsid w:val="00300D95"/>
    <w:rsid w:val="003057BE"/>
    <w:rsid w:val="00306754"/>
    <w:rsid w:val="00307796"/>
    <w:rsid w:val="00307ED5"/>
    <w:rsid w:val="003142D8"/>
    <w:rsid w:val="003146D3"/>
    <w:rsid w:val="003155FB"/>
    <w:rsid w:val="0032084B"/>
    <w:rsid w:val="00320D57"/>
    <w:rsid w:val="00324232"/>
    <w:rsid w:val="00325189"/>
    <w:rsid w:val="00326ADA"/>
    <w:rsid w:val="00327CA9"/>
    <w:rsid w:val="0033383D"/>
    <w:rsid w:val="0033450B"/>
    <w:rsid w:val="00335684"/>
    <w:rsid w:val="00342F8D"/>
    <w:rsid w:val="00343345"/>
    <w:rsid w:val="00347F7E"/>
    <w:rsid w:val="00351704"/>
    <w:rsid w:val="00352907"/>
    <w:rsid w:val="00361E61"/>
    <w:rsid w:val="00374D78"/>
    <w:rsid w:val="00376878"/>
    <w:rsid w:val="00380882"/>
    <w:rsid w:val="00382653"/>
    <w:rsid w:val="00384039"/>
    <w:rsid w:val="0039684E"/>
    <w:rsid w:val="003A55D7"/>
    <w:rsid w:val="003B10F7"/>
    <w:rsid w:val="003B333B"/>
    <w:rsid w:val="003B4495"/>
    <w:rsid w:val="003E01CC"/>
    <w:rsid w:val="003F1379"/>
    <w:rsid w:val="003F7E00"/>
    <w:rsid w:val="004035C4"/>
    <w:rsid w:val="00407AAB"/>
    <w:rsid w:val="004102FA"/>
    <w:rsid w:val="00411964"/>
    <w:rsid w:val="00415A38"/>
    <w:rsid w:val="00415D2F"/>
    <w:rsid w:val="00416CCC"/>
    <w:rsid w:val="00425878"/>
    <w:rsid w:val="00431B99"/>
    <w:rsid w:val="0043679E"/>
    <w:rsid w:val="00437030"/>
    <w:rsid w:val="0044361C"/>
    <w:rsid w:val="0045365F"/>
    <w:rsid w:val="004536E5"/>
    <w:rsid w:val="00453CA4"/>
    <w:rsid w:val="004560E4"/>
    <w:rsid w:val="00463B9B"/>
    <w:rsid w:val="00464F19"/>
    <w:rsid w:val="00465CCA"/>
    <w:rsid w:val="00470050"/>
    <w:rsid w:val="004716B3"/>
    <w:rsid w:val="00471E60"/>
    <w:rsid w:val="004728CE"/>
    <w:rsid w:val="004817DB"/>
    <w:rsid w:val="00482164"/>
    <w:rsid w:val="00485963"/>
    <w:rsid w:val="00491AFD"/>
    <w:rsid w:val="00496637"/>
    <w:rsid w:val="004A4E40"/>
    <w:rsid w:val="004A6A7F"/>
    <w:rsid w:val="004B0515"/>
    <w:rsid w:val="004C2990"/>
    <w:rsid w:val="004C29EF"/>
    <w:rsid w:val="004C62EB"/>
    <w:rsid w:val="004D7828"/>
    <w:rsid w:val="004E068C"/>
    <w:rsid w:val="004E470B"/>
    <w:rsid w:val="004E777C"/>
    <w:rsid w:val="004F6F36"/>
    <w:rsid w:val="004F7B4C"/>
    <w:rsid w:val="00502CC7"/>
    <w:rsid w:val="005053DD"/>
    <w:rsid w:val="00507D44"/>
    <w:rsid w:val="005104A6"/>
    <w:rsid w:val="0051066A"/>
    <w:rsid w:val="005114F5"/>
    <w:rsid w:val="005161C3"/>
    <w:rsid w:val="00527EB0"/>
    <w:rsid w:val="0053010A"/>
    <w:rsid w:val="00531D9C"/>
    <w:rsid w:val="00534F8F"/>
    <w:rsid w:val="00536444"/>
    <w:rsid w:val="005368B7"/>
    <w:rsid w:val="005403CC"/>
    <w:rsid w:val="00551227"/>
    <w:rsid w:val="00551FF1"/>
    <w:rsid w:val="005525C4"/>
    <w:rsid w:val="005531C8"/>
    <w:rsid w:val="00556DB4"/>
    <w:rsid w:val="00557FF1"/>
    <w:rsid w:val="005606BE"/>
    <w:rsid w:val="00562553"/>
    <w:rsid w:val="00564CB8"/>
    <w:rsid w:val="00565A83"/>
    <w:rsid w:val="005723B0"/>
    <w:rsid w:val="005771F6"/>
    <w:rsid w:val="00580445"/>
    <w:rsid w:val="00580F5A"/>
    <w:rsid w:val="005823E2"/>
    <w:rsid w:val="005844B7"/>
    <w:rsid w:val="00586984"/>
    <w:rsid w:val="005876F1"/>
    <w:rsid w:val="00597F93"/>
    <w:rsid w:val="005A3713"/>
    <w:rsid w:val="005A4923"/>
    <w:rsid w:val="005A660E"/>
    <w:rsid w:val="005A662D"/>
    <w:rsid w:val="005B0F7C"/>
    <w:rsid w:val="005B508F"/>
    <w:rsid w:val="005B7178"/>
    <w:rsid w:val="005C0776"/>
    <w:rsid w:val="005C4C8E"/>
    <w:rsid w:val="005C54E5"/>
    <w:rsid w:val="005D0F8D"/>
    <w:rsid w:val="005D3DBB"/>
    <w:rsid w:val="005E759A"/>
    <w:rsid w:val="005F3669"/>
    <w:rsid w:val="005F7CDA"/>
    <w:rsid w:val="00602536"/>
    <w:rsid w:val="00605588"/>
    <w:rsid w:val="00605646"/>
    <w:rsid w:val="006059E5"/>
    <w:rsid w:val="006101C7"/>
    <w:rsid w:val="00617AB8"/>
    <w:rsid w:val="00625E67"/>
    <w:rsid w:val="00630FE3"/>
    <w:rsid w:val="006414BB"/>
    <w:rsid w:val="006528B9"/>
    <w:rsid w:val="00656FC1"/>
    <w:rsid w:val="00660A58"/>
    <w:rsid w:val="00665AFF"/>
    <w:rsid w:val="00670545"/>
    <w:rsid w:val="00675606"/>
    <w:rsid w:val="006805B6"/>
    <w:rsid w:val="00680828"/>
    <w:rsid w:val="006874E7"/>
    <w:rsid w:val="006926DD"/>
    <w:rsid w:val="006A1BCD"/>
    <w:rsid w:val="006C5C0C"/>
    <w:rsid w:val="006D31DA"/>
    <w:rsid w:val="006D4F7F"/>
    <w:rsid w:val="006E1FB4"/>
    <w:rsid w:val="006E4300"/>
    <w:rsid w:val="006F252E"/>
    <w:rsid w:val="006F7B23"/>
    <w:rsid w:val="00702326"/>
    <w:rsid w:val="00705542"/>
    <w:rsid w:val="007069DE"/>
    <w:rsid w:val="00706DFF"/>
    <w:rsid w:val="00715CEE"/>
    <w:rsid w:val="00716A1A"/>
    <w:rsid w:val="00721BE2"/>
    <w:rsid w:val="0072299A"/>
    <w:rsid w:val="00725062"/>
    <w:rsid w:val="0073072F"/>
    <w:rsid w:val="007369F2"/>
    <w:rsid w:val="00747730"/>
    <w:rsid w:val="00750DF2"/>
    <w:rsid w:val="00751ED7"/>
    <w:rsid w:val="00753AC6"/>
    <w:rsid w:val="00755118"/>
    <w:rsid w:val="0075542E"/>
    <w:rsid w:val="007649E2"/>
    <w:rsid w:val="0078507A"/>
    <w:rsid w:val="00791B69"/>
    <w:rsid w:val="00794C37"/>
    <w:rsid w:val="007A0FCA"/>
    <w:rsid w:val="007A267D"/>
    <w:rsid w:val="007A2F37"/>
    <w:rsid w:val="007A3C15"/>
    <w:rsid w:val="007A557A"/>
    <w:rsid w:val="007A6FC4"/>
    <w:rsid w:val="007B31AE"/>
    <w:rsid w:val="007B7D24"/>
    <w:rsid w:val="007C303D"/>
    <w:rsid w:val="007C3EC9"/>
    <w:rsid w:val="007D7602"/>
    <w:rsid w:val="007E0B27"/>
    <w:rsid w:val="007F18DD"/>
    <w:rsid w:val="007F1C1E"/>
    <w:rsid w:val="007F5F99"/>
    <w:rsid w:val="008031FE"/>
    <w:rsid w:val="008052E1"/>
    <w:rsid w:val="008077BD"/>
    <w:rsid w:val="00814423"/>
    <w:rsid w:val="00815CCA"/>
    <w:rsid w:val="008239E1"/>
    <w:rsid w:val="00832E5A"/>
    <w:rsid w:val="00834B2C"/>
    <w:rsid w:val="0083575E"/>
    <w:rsid w:val="00854973"/>
    <w:rsid w:val="008558B0"/>
    <w:rsid w:val="00855E90"/>
    <w:rsid w:val="008565A1"/>
    <w:rsid w:val="00856C54"/>
    <w:rsid w:val="00862CE5"/>
    <w:rsid w:val="00865B24"/>
    <w:rsid w:val="00870635"/>
    <w:rsid w:val="00871D1B"/>
    <w:rsid w:val="008727CC"/>
    <w:rsid w:val="00874A09"/>
    <w:rsid w:val="00881DE6"/>
    <w:rsid w:val="00891C16"/>
    <w:rsid w:val="00896D03"/>
    <w:rsid w:val="008A0389"/>
    <w:rsid w:val="008B1340"/>
    <w:rsid w:val="008B1529"/>
    <w:rsid w:val="008C5E89"/>
    <w:rsid w:val="008D001E"/>
    <w:rsid w:val="008D18A4"/>
    <w:rsid w:val="008D3A82"/>
    <w:rsid w:val="008D48BC"/>
    <w:rsid w:val="008D7483"/>
    <w:rsid w:val="008E0AAD"/>
    <w:rsid w:val="008E24C8"/>
    <w:rsid w:val="008E47E2"/>
    <w:rsid w:val="008E4996"/>
    <w:rsid w:val="008E5572"/>
    <w:rsid w:val="008F052F"/>
    <w:rsid w:val="00906745"/>
    <w:rsid w:val="00911510"/>
    <w:rsid w:val="0091164D"/>
    <w:rsid w:val="0091166E"/>
    <w:rsid w:val="00915248"/>
    <w:rsid w:val="009153E6"/>
    <w:rsid w:val="00920040"/>
    <w:rsid w:val="00922630"/>
    <w:rsid w:val="00924603"/>
    <w:rsid w:val="00924DA4"/>
    <w:rsid w:val="00932E47"/>
    <w:rsid w:val="009340BD"/>
    <w:rsid w:val="009379F2"/>
    <w:rsid w:val="009408BE"/>
    <w:rsid w:val="009414B4"/>
    <w:rsid w:val="0094486C"/>
    <w:rsid w:val="0095593D"/>
    <w:rsid w:val="00957448"/>
    <w:rsid w:val="009606F6"/>
    <w:rsid w:val="00973050"/>
    <w:rsid w:val="00974916"/>
    <w:rsid w:val="00975BEF"/>
    <w:rsid w:val="00976D76"/>
    <w:rsid w:val="00982C01"/>
    <w:rsid w:val="00987421"/>
    <w:rsid w:val="009957EF"/>
    <w:rsid w:val="0099722E"/>
    <w:rsid w:val="009975DA"/>
    <w:rsid w:val="00997E5D"/>
    <w:rsid w:val="009A2E16"/>
    <w:rsid w:val="009A6D78"/>
    <w:rsid w:val="009B1076"/>
    <w:rsid w:val="009B4B73"/>
    <w:rsid w:val="009D1404"/>
    <w:rsid w:val="009D5868"/>
    <w:rsid w:val="009D67CA"/>
    <w:rsid w:val="009E0F26"/>
    <w:rsid w:val="00A001C1"/>
    <w:rsid w:val="00A05936"/>
    <w:rsid w:val="00A077C9"/>
    <w:rsid w:val="00A11362"/>
    <w:rsid w:val="00A2043F"/>
    <w:rsid w:val="00A231A5"/>
    <w:rsid w:val="00A23BFE"/>
    <w:rsid w:val="00A27EDA"/>
    <w:rsid w:val="00A32E81"/>
    <w:rsid w:val="00A34A21"/>
    <w:rsid w:val="00A37711"/>
    <w:rsid w:val="00A41958"/>
    <w:rsid w:val="00A42CB4"/>
    <w:rsid w:val="00A45D0C"/>
    <w:rsid w:val="00A51137"/>
    <w:rsid w:val="00A6326C"/>
    <w:rsid w:val="00A63ABF"/>
    <w:rsid w:val="00A64CAA"/>
    <w:rsid w:val="00A6672C"/>
    <w:rsid w:val="00A80A76"/>
    <w:rsid w:val="00A80B8F"/>
    <w:rsid w:val="00A85AA8"/>
    <w:rsid w:val="00A86A2E"/>
    <w:rsid w:val="00A97DE9"/>
    <w:rsid w:val="00AA0CF8"/>
    <w:rsid w:val="00AA638E"/>
    <w:rsid w:val="00AB0D9E"/>
    <w:rsid w:val="00AB1397"/>
    <w:rsid w:val="00AC6565"/>
    <w:rsid w:val="00AC7735"/>
    <w:rsid w:val="00AD0365"/>
    <w:rsid w:val="00AD0BFC"/>
    <w:rsid w:val="00AD0C24"/>
    <w:rsid w:val="00AD7757"/>
    <w:rsid w:val="00AE31D5"/>
    <w:rsid w:val="00AE3585"/>
    <w:rsid w:val="00AF050D"/>
    <w:rsid w:val="00AF58B8"/>
    <w:rsid w:val="00AF7CC5"/>
    <w:rsid w:val="00B03063"/>
    <w:rsid w:val="00B07CC2"/>
    <w:rsid w:val="00B135EA"/>
    <w:rsid w:val="00B14A87"/>
    <w:rsid w:val="00B1541C"/>
    <w:rsid w:val="00B2370A"/>
    <w:rsid w:val="00B2632F"/>
    <w:rsid w:val="00B263DB"/>
    <w:rsid w:val="00B31417"/>
    <w:rsid w:val="00B364F5"/>
    <w:rsid w:val="00B37497"/>
    <w:rsid w:val="00B4013D"/>
    <w:rsid w:val="00B476BA"/>
    <w:rsid w:val="00B56C65"/>
    <w:rsid w:val="00B56FAA"/>
    <w:rsid w:val="00B60EC4"/>
    <w:rsid w:val="00B65F53"/>
    <w:rsid w:val="00B67B59"/>
    <w:rsid w:val="00B728FF"/>
    <w:rsid w:val="00B7499F"/>
    <w:rsid w:val="00B75159"/>
    <w:rsid w:val="00B77A20"/>
    <w:rsid w:val="00B77A6F"/>
    <w:rsid w:val="00B81B76"/>
    <w:rsid w:val="00B910AE"/>
    <w:rsid w:val="00B97B01"/>
    <w:rsid w:val="00BB5003"/>
    <w:rsid w:val="00BB5E2D"/>
    <w:rsid w:val="00BC3CC8"/>
    <w:rsid w:val="00BD37BF"/>
    <w:rsid w:val="00BD75FF"/>
    <w:rsid w:val="00BE0A6A"/>
    <w:rsid w:val="00BE14B1"/>
    <w:rsid w:val="00BE212B"/>
    <w:rsid w:val="00BE51FB"/>
    <w:rsid w:val="00BE5F7C"/>
    <w:rsid w:val="00BF61C3"/>
    <w:rsid w:val="00C01119"/>
    <w:rsid w:val="00C0518F"/>
    <w:rsid w:val="00C07F12"/>
    <w:rsid w:val="00C146D4"/>
    <w:rsid w:val="00C1528A"/>
    <w:rsid w:val="00C168D1"/>
    <w:rsid w:val="00C2375B"/>
    <w:rsid w:val="00C237C4"/>
    <w:rsid w:val="00C24E49"/>
    <w:rsid w:val="00C32CF5"/>
    <w:rsid w:val="00C34633"/>
    <w:rsid w:val="00C355B1"/>
    <w:rsid w:val="00C43979"/>
    <w:rsid w:val="00C442E1"/>
    <w:rsid w:val="00C46088"/>
    <w:rsid w:val="00C47DC5"/>
    <w:rsid w:val="00C5682F"/>
    <w:rsid w:val="00C61F94"/>
    <w:rsid w:val="00C6601B"/>
    <w:rsid w:val="00C66329"/>
    <w:rsid w:val="00C670D4"/>
    <w:rsid w:val="00C71A9D"/>
    <w:rsid w:val="00C74140"/>
    <w:rsid w:val="00C77C5A"/>
    <w:rsid w:val="00C84B04"/>
    <w:rsid w:val="00C84BC8"/>
    <w:rsid w:val="00C84DA3"/>
    <w:rsid w:val="00C85440"/>
    <w:rsid w:val="00C856DF"/>
    <w:rsid w:val="00C85EF8"/>
    <w:rsid w:val="00C85F81"/>
    <w:rsid w:val="00C9184F"/>
    <w:rsid w:val="00C94F51"/>
    <w:rsid w:val="00CA5D46"/>
    <w:rsid w:val="00CA5E9A"/>
    <w:rsid w:val="00CA699B"/>
    <w:rsid w:val="00CA7B19"/>
    <w:rsid w:val="00CB0825"/>
    <w:rsid w:val="00CB104C"/>
    <w:rsid w:val="00CB1816"/>
    <w:rsid w:val="00CB3229"/>
    <w:rsid w:val="00CB3BF0"/>
    <w:rsid w:val="00CB441B"/>
    <w:rsid w:val="00CB4BE0"/>
    <w:rsid w:val="00CB5870"/>
    <w:rsid w:val="00CB5E48"/>
    <w:rsid w:val="00CC1B63"/>
    <w:rsid w:val="00CC44A9"/>
    <w:rsid w:val="00CD0574"/>
    <w:rsid w:val="00CD165F"/>
    <w:rsid w:val="00CD215F"/>
    <w:rsid w:val="00CD35D8"/>
    <w:rsid w:val="00CE0C41"/>
    <w:rsid w:val="00CE4700"/>
    <w:rsid w:val="00CF09D5"/>
    <w:rsid w:val="00CF1A88"/>
    <w:rsid w:val="00CF4784"/>
    <w:rsid w:val="00CF6B17"/>
    <w:rsid w:val="00D02F44"/>
    <w:rsid w:val="00D0306A"/>
    <w:rsid w:val="00D03214"/>
    <w:rsid w:val="00D11D4A"/>
    <w:rsid w:val="00D128BA"/>
    <w:rsid w:val="00D12C84"/>
    <w:rsid w:val="00D137F2"/>
    <w:rsid w:val="00D17500"/>
    <w:rsid w:val="00D202AA"/>
    <w:rsid w:val="00D23C82"/>
    <w:rsid w:val="00D31B13"/>
    <w:rsid w:val="00D33804"/>
    <w:rsid w:val="00D33C74"/>
    <w:rsid w:val="00D433FD"/>
    <w:rsid w:val="00D43AF6"/>
    <w:rsid w:val="00D50E0A"/>
    <w:rsid w:val="00D53CB1"/>
    <w:rsid w:val="00D76042"/>
    <w:rsid w:val="00D82256"/>
    <w:rsid w:val="00D8651D"/>
    <w:rsid w:val="00D91EF3"/>
    <w:rsid w:val="00D94DA3"/>
    <w:rsid w:val="00D9639E"/>
    <w:rsid w:val="00D96770"/>
    <w:rsid w:val="00DA0A1D"/>
    <w:rsid w:val="00DA1DA1"/>
    <w:rsid w:val="00DA64F9"/>
    <w:rsid w:val="00DC1800"/>
    <w:rsid w:val="00DD5555"/>
    <w:rsid w:val="00DD7927"/>
    <w:rsid w:val="00DE5CEA"/>
    <w:rsid w:val="00DE69F0"/>
    <w:rsid w:val="00DF09B5"/>
    <w:rsid w:val="00DF0AE1"/>
    <w:rsid w:val="00DF224C"/>
    <w:rsid w:val="00DF2995"/>
    <w:rsid w:val="00E0058E"/>
    <w:rsid w:val="00E0418A"/>
    <w:rsid w:val="00E05F0C"/>
    <w:rsid w:val="00E06740"/>
    <w:rsid w:val="00E06A8D"/>
    <w:rsid w:val="00E11336"/>
    <w:rsid w:val="00E1335F"/>
    <w:rsid w:val="00E155F7"/>
    <w:rsid w:val="00E208D8"/>
    <w:rsid w:val="00E23513"/>
    <w:rsid w:val="00E2567A"/>
    <w:rsid w:val="00E32153"/>
    <w:rsid w:val="00E330C4"/>
    <w:rsid w:val="00E3537E"/>
    <w:rsid w:val="00E35734"/>
    <w:rsid w:val="00E36EDF"/>
    <w:rsid w:val="00E40E55"/>
    <w:rsid w:val="00E41E69"/>
    <w:rsid w:val="00E420E7"/>
    <w:rsid w:val="00E43FD1"/>
    <w:rsid w:val="00E44BEE"/>
    <w:rsid w:val="00E46DF6"/>
    <w:rsid w:val="00E476F6"/>
    <w:rsid w:val="00E50D79"/>
    <w:rsid w:val="00E57857"/>
    <w:rsid w:val="00E60777"/>
    <w:rsid w:val="00E607FD"/>
    <w:rsid w:val="00E629AF"/>
    <w:rsid w:val="00E62A17"/>
    <w:rsid w:val="00E62C9A"/>
    <w:rsid w:val="00E63824"/>
    <w:rsid w:val="00E63ACA"/>
    <w:rsid w:val="00E66F49"/>
    <w:rsid w:val="00E67F3A"/>
    <w:rsid w:val="00E7031B"/>
    <w:rsid w:val="00E7034E"/>
    <w:rsid w:val="00E77B0D"/>
    <w:rsid w:val="00E87D0E"/>
    <w:rsid w:val="00E9192B"/>
    <w:rsid w:val="00E92B4A"/>
    <w:rsid w:val="00EA1402"/>
    <w:rsid w:val="00EA6A2A"/>
    <w:rsid w:val="00EA756E"/>
    <w:rsid w:val="00EB5993"/>
    <w:rsid w:val="00EB6122"/>
    <w:rsid w:val="00EC0FD9"/>
    <w:rsid w:val="00EC758E"/>
    <w:rsid w:val="00ED2910"/>
    <w:rsid w:val="00ED3A61"/>
    <w:rsid w:val="00ED6A2D"/>
    <w:rsid w:val="00ED6FCC"/>
    <w:rsid w:val="00ED7677"/>
    <w:rsid w:val="00ED7D10"/>
    <w:rsid w:val="00EE2FB1"/>
    <w:rsid w:val="00EE37F5"/>
    <w:rsid w:val="00EE5BB9"/>
    <w:rsid w:val="00EE7202"/>
    <w:rsid w:val="00EF101F"/>
    <w:rsid w:val="00F0317F"/>
    <w:rsid w:val="00F03E1C"/>
    <w:rsid w:val="00F04278"/>
    <w:rsid w:val="00F05CA3"/>
    <w:rsid w:val="00F10DF4"/>
    <w:rsid w:val="00F15ED3"/>
    <w:rsid w:val="00F16F5E"/>
    <w:rsid w:val="00F17C70"/>
    <w:rsid w:val="00F17E04"/>
    <w:rsid w:val="00F267B1"/>
    <w:rsid w:val="00F30751"/>
    <w:rsid w:val="00F32533"/>
    <w:rsid w:val="00F36E45"/>
    <w:rsid w:val="00F37C48"/>
    <w:rsid w:val="00F40B90"/>
    <w:rsid w:val="00F44F2A"/>
    <w:rsid w:val="00F503A8"/>
    <w:rsid w:val="00F51D1F"/>
    <w:rsid w:val="00F55684"/>
    <w:rsid w:val="00F6120D"/>
    <w:rsid w:val="00F62EE8"/>
    <w:rsid w:val="00F66CA8"/>
    <w:rsid w:val="00F72BFF"/>
    <w:rsid w:val="00F75937"/>
    <w:rsid w:val="00F75DDE"/>
    <w:rsid w:val="00F80C14"/>
    <w:rsid w:val="00F83996"/>
    <w:rsid w:val="00F84DD3"/>
    <w:rsid w:val="00F85BE7"/>
    <w:rsid w:val="00F8600C"/>
    <w:rsid w:val="00F871E1"/>
    <w:rsid w:val="00F927DD"/>
    <w:rsid w:val="00FA27C9"/>
    <w:rsid w:val="00FB0112"/>
    <w:rsid w:val="00FB2D0E"/>
    <w:rsid w:val="00FC23F1"/>
    <w:rsid w:val="00FC2C4B"/>
    <w:rsid w:val="00FD226A"/>
    <w:rsid w:val="00FD4C74"/>
    <w:rsid w:val="00FE30D1"/>
    <w:rsid w:val="00FE527C"/>
    <w:rsid w:val="00FE5706"/>
    <w:rsid w:val="00FF13FA"/>
    <w:rsid w:val="00FF5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87545D"/>
  <w15:chartTrackingRefBased/>
  <w15:docId w15:val="{290C4C66-EE2D-C640-B1B6-9CFACC765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62553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ED7677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D7677"/>
    <w:rPr>
      <w:color w:val="954F72"/>
      <w:u w:val="single"/>
    </w:rPr>
  </w:style>
  <w:style w:type="paragraph" w:customStyle="1" w:styleId="msonormal0">
    <w:name w:val="msonormal"/>
    <w:basedOn w:val="Normal"/>
    <w:rsid w:val="00ED767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67">
    <w:name w:val="xl67"/>
    <w:basedOn w:val="Normal"/>
    <w:rsid w:val="00ED767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68">
    <w:name w:val="xl68"/>
    <w:basedOn w:val="Normal"/>
    <w:rsid w:val="00ED7677"/>
    <w:pPr>
      <w:pBdr>
        <w:top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69">
    <w:name w:val="xl69"/>
    <w:basedOn w:val="Normal"/>
    <w:rsid w:val="00ED7677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70">
    <w:name w:val="xl70"/>
    <w:basedOn w:val="Normal"/>
    <w:rsid w:val="00ED7677"/>
    <w:pPr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71">
    <w:name w:val="xl71"/>
    <w:basedOn w:val="Normal"/>
    <w:rsid w:val="00ED7677"/>
    <w:pPr>
      <w:pBdr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72">
    <w:name w:val="xl72"/>
    <w:basedOn w:val="Normal"/>
    <w:rsid w:val="00ED767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73">
    <w:name w:val="xl73"/>
    <w:basedOn w:val="Normal"/>
    <w:rsid w:val="00ED7677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74">
    <w:name w:val="xl74"/>
    <w:basedOn w:val="Normal"/>
    <w:rsid w:val="00ED767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75">
    <w:name w:val="xl75"/>
    <w:basedOn w:val="Normal"/>
    <w:rsid w:val="00ED767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kern w:val="0"/>
      <w:lang w:eastAsia="en-GB"/>
      <w14:ligatures w14:val="none"/>
    </w:rPr>
  </w:style>
  <w:style w:type="paragraph" w:customStyle="1" w:styleId="xl76">
    <w:name w:val="xl76"/>
    <w:basedOn w:val="Normal"/>
    <w:rsid w:val="00ED767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kern w:val="0"/>
      <w:lang w:eastAsia="en-GB"/>
      <w14:ligatures w14:val="none"/>
    </w:rPr>
  </w:style>
  <w:style w:type="paragraph" w:customStyle="1" w:styleId="xl77">
    <w:name w:val="xl77"/>
    <w:basedOn w:val="Normal"/>
    <w:rsid w:val="00ED767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kern w:val="0"/>
      <w:lang w:eastAsia="en-GB"/>
      <w14:ligatures w14:val="none"/>
    </w:rPr>
  </w:style>
  <w:style w:type="paragraph" w:customStyle="1" w:styleId="xl78">
    <w:name w:val="xl78"/>
    <w:basedOn w:val="Normal"/>
    <w:rsid w:val="00ED7677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79">
    <w:name w:val="xl79"/>
    <w:basedOn w:val="Normal"/>
    <w:rsid w:val="00ED767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80">
    <w:name w:val="xl80"/>
    <w:basedOn w:val="Normal"/>
    <w:rsid w:val="00ED7677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kern w:val="0"/>
      <w:lang w:eastAsia="en-GB"/>
      <w14:ligatures w14:val="none"/>
    </w:rPr>
  </w:style>
  <w:style w:type="paragraph" w:customStyle="1" w:styleId="xl81">
    <w:name w:val="xl81"/>
    <w:basedOn w:val="Normal"/>
    <w:rsid w:val="00ED767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82">
    <w:name w:val="xl82"/>
    <w:basedOn w:val="Normal"/>
    <w:rsid w:val="00ED7677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83">
    <w:name w:val="xl83"/>
    <w:basedOn w:val="Normal"/>
    <w:rsid w:val="00ED7677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84">
    <w:name w:val="xl84"/>
    <w:basedOn w:val="Normal"/>
    <w:rsid w:val="00ED7677"/>
    <w:pPr>
      <w:pBdr>
        <w:top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85">
    <w:name w:val="xl85"/>
    <w:basedOn w:val="Normal"/>
    <w:rsid w:val="00ED7677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32E4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2E47"/>
  </w:style>
  <w:style w:type="character" w:styleId="PageNumber">
    <w:name w:val="page number"/>
    <w:basedOn w:val="DefaultParagraphFont"/>
    <w:uiPriority w:val="99"/>
    <w:semiHidden/>
    <w:unhideWhenUsed/>
    <w:rsid w:val="00932E47"/>
  </w:style>
  <w:style w:type="paragraph" w:styleId="Header">
    <w:name w:val="header"/>
    <w:basedOn w:val="Normal"/>
    <w:link w:val="HeaderChar"/>
    <w:uiPriority w:val="99"/>
    <w:unhideWhenUsed/>
    <w:rsid w:val="00932E4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2E47"/>
  </w:style>
  <w:style w:type="paragraph" w:styleId="Revision">
    <w:name w:val="Revision"/>
    <w:hidden/>
    <w:uiPriority w:val="99"/>
    <w:semiHidden/>
    <w:rsid w:val="00F05C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43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1652C5F-2EDD-4A4B-B443-2B3053ACF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.~WRD0000</Template>
  <TotalTime>159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MORGAN, Robert (THE CHRISTIE NHS FOUNDATION TRUST)</dc:creator>
  <cp:keywords/>
  <dc:description/>
  <cp:lastModifiedBy>MORGAN, Robert (THE CHRISTIE NHS FOUNDATION TRUST)</cp:lastModifiedBy>
  <cp:revision>167</cp:revision>
  <cp:lastPrinted>2023-11-14T21:29:00Z</cp:lastPrinted>
  <dcterms:created xsi:type="dcterms:W3CDTF">2024-05-08T08:01:00Z</dcterms:created>
  <dcterms:modified xsi:type="dcterms:W3CDTF">2024-09-28T09:13:00Z</dcterms:modified>
</cp:coreProperties>
</file>