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DF4E2F" w14:textId="30916FB9" w:rsidR="00152432" w:rsidRPr="00721BE2" w:rsidRDefault="00261442" w:rsidP="00CC1B63">
      <w:pPr>
        <w:jc w:val="both"/>
        <w:rPr>
          <w:rFonts w:ascii="Avenir Book" w:hAnsi="Avenir Book" w:cs="Arial"/>
          <w:sz w:val="20"/>
          <w:szCs w:val="20"/>
        </w:rPr>
      </w:pPr>
      <w:r w:rsidRPr="00721BE2">
        <w:rPr>
          <w:rFonts w:ascii="Avenir Book" w:hAnsi="Avenir Book" w:cs="Arial"/>
          <w:b/>
          <w:bCs/>
          <w:sz w:val="20"/>
          <w:szCs w:val="20"/>
        </w:rPr>
        <w:t xml:space="preserve">Supplementary Table </w:t>
      </w:r>
      <w:r w:rsidR="00E06740" w:rsidRPr="00721BE2">
        <w:rPr>
          <w:rFonts w:ascii="Avenir Book" w:hAnsi="Avenir Book" w:cs="Arial"/>
          <w:b/>
          <w:bCs/>
          <w:sz w:val="20"/>
          <w:szCs w:val="20"/>
        </w:rPr>
        <w:t>S</w:t>
      </w:r>
      <w:r w:rsidR="00721BE2" w:rsidRPr="00721BE2">
        <w:rPr>
          <w:rFonts w:ascii="Avenir Book" w:hAnsi="Avenir Book" w:cs="Arial"/>
          <w:b/>
          <w:bCs/>
          <w:sz w:val="20"/>
          <w:szCs w:val="20"/>
        </w:rPr>
        <w:t>8</w:t>
      </w:r>
      <w:r w:rsidRPr="00721BE2">
        <w:rPr>
          <w:rFonts w:ascii="Avenir Book" w:hAnsi="Avenir Book" w:cs="Arial"/>
          <w:b/>
          <w:bCs/>
          <w:sz w:val="20"/>
          <w:szCs w:val="20"/>
        </w:rPr>
        <w:t xml:space="preserve">. Univariable analysis of </w:t>
      </w:r>
      <w:r w:rsidR="00E208D8" w:rsidRPr="00E35734">
        <w:rPr>
          <w:rFonts w:ascii="Avenir Book" w:hAnsi="Avenir Book" w:cs="Arial"/>
          <w:b/>
          <w:bCs/>
          <w:sz w:val="20"/>
          <w:szCs w:val="20"/>
        </w:rPr>
        <w:t>delayed primary surgery</w:t>
      </w:r>
      <w:r w:rsidR="00E208D8">
        <w:rPr>
          <w:rFonts w:ascii="Avenir Book" w:hAnsi="Avenir Book" w:cs="Arial"/>
          <w:b/>
          <w:bCs/>
          <w:sz w:val="20"/>
          <w:szCs w:val="20"/>
        </w:rPr>
        <w:t xml:space="preserve"> </w:t>
      </w:r>
      <w:r w:rsidR="004536E5" w:rsidRPr="00721BE2">
        <w:rPr>
          <w:rFonts w:ascii="Avenir Book" w:hAnsi="Avenir Book" w:cs="Arial"/>
          <w:b/>
          <w:bCs/>
          <w:sz w:val="20"/>
          <w:szCs w:val="20"/>
        </w:rPr>
        <w:t>group</w:t>
      </w:r>
      <w:r w:rsidRPr="00721BE2">
        <w:rPr>
          <w:rFonts w:ascii="Avenir Book" w:hAnsi="Avenir Book" w:cs="Arial"/>
          <w:b/>
          <w:bCs/>
          <w:sz w:val="20"/>
          <w:szCs w:val="20"/>
        </w:rPr>
        <w:t>.</w:t>
      </w:r>
      <w:r w:rsidRPr="00721BE2">
        <w:rPr>
          <w:rFonts w:ascii="Avenir Book" w:hAnsi="Avenir Book" w:cs="Arial"/>
          <w:sz w:val="20"/>
          <w:szCs w:val="20"/>
        </w:rPr>
        <w:t xml:space="preserve"> </w:t>
      </w:r>
      <w:r w:rsidR="00152432" w:rsidRPr="00721BE2">
        <w:rPr>
          <w:rFonts w:ascii="Avenir Book" w:hAnsi="Avenir Book" w:cs="Arial"/>
          <w:sz w:val="20"/>
          <w:szCs w:val="20"/>
        </w:rPr>
        <w:t xml:space="preserve">Key: 95% CI, 95% confidence interval; </w:t>
      </w:r>
      <w:r w:rsidR="000B75F7">
        <w:rPr>
          <w:rFonts w:ascii="Avenir Book" w:hAnsi="Avenir Book" w:cs="Arial"/>
          <w:sz w:val="20"/>
          <w:szCs w:val="20"/>
        </w:rPr>
        <w:t>DPS</w:t>
      </w:r>
      <w:r w:rsidR="000B75F7" w:rsidRPr="000B75F7">
        <w:rPr>
          <w:rFonts w:ascii="Avenir Book" w:hAnsi="Avenir Book" w:cs="Arial"/>
          <w:sz w:val="20"/>
          <w:szCs w:val="20"/>
        </w:rPr>
        <w:t xml:space="preserve">, </w:t>
      </w:r>
      <w:r w:rsidR="000B75F7" w:rsidRPr="000B75F7">
        <w:rPr>
          <w:rFonts w:ascii="Avenir Book" w:hAnsi="Avenir Book" w:cs="Arial"/>
          <w:sz w:val="20"/>
          <w:szCs w:val="20"/>
        </w:rPr>
        <w:t>delayed primary surgery</w:t>
      </w:r>
      <w:r w:rsidR="000B75F7" w:rsidRPr="000B75F7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 xml:space="preserve">; </w:t>
      </w:r>
      <w:r w:rsidR="000F2A2C" w:rsidRPr="00721BE2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 xml:space="preserve">ECOG, Eastern Cooperative Oncology Group; </w:t>
      </w:r>
      <w:r w:rsidR="00152432" w:rsidRPr="00721BE2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 xml:space="preserve">FIGO, International Federation of Gynaecology and Obstetrics; </w:t>
      </w:r>
      <w:r w:rsidR="00152432" w:rsidRPr="00721BE2">
        <w:rPr>
          <w:rFonts w:ascii="Avenir Book" w:hAnsi="Avenir Book" w:cs="Arial"/>
          <w:sz w:val="20"/>
          <w:szCs w:val="20"/>
        </w:rPr>
        <w:t xml:space="preserve">HR, hazard ratio; </w:t>
      </w:r>
      <w:r w:rsidR="00AD0BFC" w:rsidRPr="00721BE2">
        <w:rPr>
          <w:rFonts w:ascii="Avenir Book" w:hAnsi="Avenir Book" w:cs="Arial"/>
          <w:sz w:val="20"/>
          <w:szCs w:val="20"/>
        </w:rPr>
        <w:t>NACT, neoadjuvant chemotherapy;</w:t>
      </w:r>
      <w:r w:rsidR="00224C0F" w:rsidRPr="00721BE2">
        <w:rPr>
          <w:rFonts w:ascii="Avenir Book" w:hAnsi="Avenir Book" w:cs="Arial"/>
          <w:sz w:val="20"/>
          <w:szCs w:val="20"/>
        </w:rPr>
        <w:t xml:space="preserve"> </w:t>
      </w:r>
      <w:r w:rsidR="006528B9" w:rsidRPr="00721BE2">
        <w:rPr>
          <w:rFonts w:ascii="Avenir Book" w:hAnsi="Avenir Book" w:cs="Arial"/>
          <w:sz w:val="20"/>
          <w:szCs w:val="20"/>
        </w:rPr>
        <w:t>PARPi, poly</w:t>
      </w:r>
      <w:r w:rsidR="009D67CA">
        <w:rPr>
          <w:rFonts w:ascii="Avenir Book" w:hAnsi="Avenir Book" w:cs="Arial"/>
          <w:sz w:val="20"/>
          <w:szCs w:val="20"/>
        </w:rPr>
        <w:t xml:space="preserve"> </w:t>
      </w:r>
      <w:r w:rsidR="006528B9" w:rsidRPr="00721BE2">
        <w:rPr>
          <w:rFonts w:ascii="Avenir Book" w:hAnsi="Avenir Book" w:cs="Arial"/>
          <w:sz w:val="20"/>
          <w:szCs w:val="20"/>
        </w:rPr>
        <w:t>(ADP-ribose) polymerase-1/2 inhibitor</w:t>
      </w:r>
      <w:r w:rsidR="00152432" w:rsidRPr="00721BE2">
        <w:rPr>
          <w:rFonts w:ascii="Avenir Book" w:hAnsi="Avenir Book" w:cs="Arial"/>
          <w:sz w:val="20"/>
          <w:szCs w:val="20"/>
        </w:rPr>
        <w:t>.</w:t>
      </w:r>
    </w:p>
    <w:p w14:paraId="4EF9DEF3" w14:textId="77777777" w:rsidR="00957448" w:rsidRPr="00721BE2" w:rsidRDefault="00957448" w:rsidP="00CC1B63">
      <w:pPr>
        <w:jc w:val="both"/>
        <w:rPr>
          <w:rFonts w:ascii="Avenir Book" w:hAnsi="Avenir Book" w:cs="Arial"/>
          <w:b/>
          <w:bCs/>
          <w:sz w:val="20"/>
          <w:szCs w:val="20"/>
        </w:rPr>
      </w:pPr>
    </w:p>
    <w:tbl>
      <w:tblPr>
        <w:tblW w:w="13045" w:type="dxa"/>
        <w:jc w:val="center"/>
        <w:tblLayout w:type="fixed"/>
        <w:tblLook w:val="04A0" w:firstRow="1" w:lastRow="0" w:firstColumn="1" w:lastColumn="0" w:noHBand="0" w:noVBand="1"/>
      </w:tblPr>
      <w:tblGrid>
        <w:gridCol w:w="3162"/>
        <w:gridCol w:w="767"/>
        <w:gridCol w:w="1268"/>
        <w:gridCol w:w="1160"/>
        <w:gridCol w:w="767"/>
        <w:gridCol w:w="1268"/>
        <w:gridCol w:w="1193"/>
        <w:gridCol w:w="767"/>
        <w:gridCol w:w="1500"/>
        <w:gridCol w:w="1193"/>
      </w:tblGrid>
      <w:tr w:rsidR="00CA5D46" w:rsidRPr="00721BE2" w14:paraId="1372E366" w14:textId="77777777" w:rsidTr="006A1BCD">
        <w:trPr>
          <w:trHeight w:val="320"/>
          <w:jc w:val="center"/>
        </w:trPr>
        <w:tc>
          <w:tcPr>
            <w:tcW w:w="316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76F7A09" w14:textId="51103E68" w:rsidR="00CA5D46" w:rsidRPr="00721BE2" w:rsidRDefault="00CA5D46" w:rsidP="00CC1B63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A98DA6" w14:textId="5C995BD7" w:rsidR="00CA5D46" w:rsidRPr="00721BE2" w:rsidRDefault="00CA5D46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 w:rsidR="004A6A7F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rogression-free survival</w:t>
            </w:r>
          </w:p>
        </w:tc>
        <w:tc>
          <w:tcPr>
            <w:tcW w:w="322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B4360" w14:textId="0A37EC48" w:rsidR="00CA5D46" w:rsidRPr="00721BE2" w:rsidRDefault="004A6A7F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Time to first subsequent therapy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C0619" w14:textId="4CC61BA5" w:rsidR="00CA5D46" w:rsidRPr="00721BE2" w:rsidRDefault="004A6A7F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Overall survival</w:t>
            </w:r>
          </w:p>
        </w:tc>
      </w:tr>
      <w:tr w:rsidR="004716B3" w:rsidRPr="00721BE2" w14:paraId="67021A05" w14:textId="77777777" w:rsidTr="006A1BCD">
        <w:trPr>
          <w:trHeight w:val="320"/>
          <w:jc w:val="center"/>
        </w:trPr>
        <w:tc>
          <w:tcPr>
            <w:tcW w:w="316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6C43" w14:textId="77777777" w:rsidR="00152432" w:rsidRPr="00721BE2" w:rsidRDefault="00152432" w:rsidP="00CC1B63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26A0" w14:textId="77777777" w:rsidR="00152432" w:rsidRPr="00721BE2" w:rsidRDefault="00152432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HR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E8B43" w14:textId="77777777" w:rsidR="00152432" w:rsidRPr="00721BE2" w:rsidRDefault="00152432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95% CI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5996" w14:textId="77777777" w:rsidR="00152432" w:rsidRPr="00721BE2" w:rsidRDefault="00152432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 value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9DF09" w14:textId="1DEDDC1E" w:rsidR="00152432" w:rsidRPr="00721BE2" w:rsidRDefault="00152432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HR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B2625" w14:textId="4922251E" w:rsidR="00152432" w:rsidRPr="00721BE2" w:rsidRDefault="00152432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95% CI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BE799" w14:textId="3DF6CEE8" w:rsidR="00152432" w:rsidRPr="00721BE2" w:rsidRDefault="00152432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 value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6BDF0" w14:textId="5344B761" w:rsidR="00152432" w:rsidRPr="00721BE2" w:rsidRDefault="00152432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HR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116FFC" w14:textId="77777777" w:rsidR="00152432" w:rsidRPr="00721BE2" w:rsidRDefault="00152432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95% CI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2018C" w14:textId="77777777" w:rsidR="00152432" w:rsidRPr="00721BE2" w:rsidRDefault="00152432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 value</w:t>
            </w:r>
          </w:p>
        </w:tc>
      </w:tr>
      <w:tr w:rsidR="004716B3" w:rsidRPr="00721BE2" w14:paraId="71EA65E2" w14:textId="77777777" w:rsidTr="006A1BCD">
        <w:trPr>
          <w:trHeight w:val="320"/>
          <w:jc w:val="center"/>
        </w:trPr>
        <w:tc>
          <w:tcPr>
            <w:tcW w:w="3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1A91" w14:textId="216F0541" w:rsidR="00152432" w:rsidRPr="00721BE2" w:rsidRDefault="00152432" w:rsidP="00CC1B63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Age at diagnosis </w:t>
            </w:r>
            <w:r w:rsidR="00224C0F"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years</w:t>
            </w:r>
            <w:r w:rsidR="00224C0F"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E103F8" w14:textId="40BFE804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620C05" w14:textId="5A716DD0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40E3B" w14:textId="7C709D1C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0.9226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6C953" w14:textId="036F3AC3" w:rsidR="00152432" w:rsidRPr="001B3CC1" w:rsidRDefault="00C1528A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322D3" w14:textId="3A0A0AD0" w:rsidR="00152432" w:rsidRPr="001B3CC1" w:rsidRDefault="00C1528A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A536B0" w14:textId="6DE0BF9E" w:rsidR="00152432" w:rsidRPr="001B3CC1" w:rsidRDefault="00C1528A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0.9822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2D549" w14:textId="71A3FB32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D21EC" w14:textId="6D1A7A0A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B0A63" w14:textId="47530B66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0.6892</w:t>
            </w:r>
          </w:p>
        </w:tc>
      </w:tr>
      <w:tr w:rsidR="004716B3" w:rsidRPr="00721BE2" w14:paraId="2B4C98CC" w14:textId="77777777" w:rsidTr="006A1BCD">
        <w:trPr>
          <w:trHeight w:val="320"/>
          <w:jc w:val="center"/>
        </w:trPr>
        <w:tc>
          <w:tcPr>
            <w:tcW w:w="31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7AD9" w14:textId="27205309" w:rsidR="00152432" w:rsidRPr="00721BE2" w:rsidRDefault="00152432" w:rsidP="00CC1B63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ECOG </w:t>
            </w:r>
            <w:r w:rsidR="00EF101F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performance status</w:t>
            </w: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B850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BAF7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70C5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6312C1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C57C14" w14:textId="74967713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D980F7" w14:textId="2D8BF868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6F03A5" w14:textId="002FFBBF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EB8EC2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D07CB1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716B3" w:rsidRPr="00721BE2" w14:paraId="1C33D37F" w14:textId="77777777" w:rsidTr="006A1BCD">
        <w:trPr>
          <w:trHeight w:val="320"/>
          <w:jc w:val="center"/>
        </w:trPr>
        <w:tc>
          <w:tcPr>
            <w:tcW w:w="3162" w:type="dxa"/>
            <w:shd w:val="clear" w:color="auto" w:fill="auto"/>
            <w:noWrap/>
            <w:vAlign w:val="center"/>
          </w:tcPr>
          <w:p w14:paraId="348EA5BF" w14:textId="2B7DFFDC" w:rsidR="00152432" w:rsidRPr="00721BE2" w:rsidRDefault="00152432" w:rsidP="00CC1B63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  <w:r w:rsidR="00CD35D8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(Ref)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5F796FD8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50C49B0B" w14:textId="77777777" w:rsidR="00152432" w:rsidRPr="001B3CC1" w:rsidRDefault="00152432" w:rsidP="00CC1B63">
            <w:pPr>
              <w:ind w:left="171"/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217CCC37" w14:textId="77777777" w:rsidR="00152432" w:rsidRPr="001B3CC1" w:rsidRDefault="00152432" w:rsidP="00CC1B63">
            <w:pPr>
              <w:ind w:left="171"/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72ABB2E9" w14:textId="6D9FE231" w:rsidR="00152432" w:rsidRPr="001B3CC1" w:rsidRDefault="00C84B04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F51B88D" w14:textId="09B75319" w:rsidR="00152432" w:rsidRPr="001B3CC1" w:rsidRDefault="00D03214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211C419" w14:textId="58FBA8FE" w:rsidR="00152432" w:rsidRPr="001B3CC1" w:rsidRDefault="00D03214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4BB31DF1" w14:textId="72354E82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19076BA" w14:textId="77777777" w:rsidR="00152432" w:rsidRPr="001B3CC1" w:rsidRDefault="00152432" w:rsidP="00CC1B63">
            <w:pPr>
              <w:ind w:left="171"/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E277EB0" w14:textId="77777777" w:rsidR="00152432" w:rsidRPr="001B3CC1" w:rsidRDefault="00152432" w:rsidP="00CC1B63">
            <w:pPr>
              <w:ind w:left="171"/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4716B3" w:rsidRPr="00721BE2" w14:paraId="4C074293" w14:textId="77777777" w:rsidTr="006A1BCD">
        <w:trPr>
          <w:trHeight w:val="320"/>
          <w:jc w:val="center"/>
        </w:trPr>
        <w:tc>
          <w:tcPr>
            <w:tcW w:w="31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457366" w14:textId="318552D8" w:rsidR="00152432" w:rsidRPr="00721BE2" w:rsidRDefault="00152432" w:rsidP="00CC1B63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CD35D8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68D5BE" w14:textId="448412B0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1.27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ADC8AA8" w14:textId="16E3E125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1.72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BFFE17" w14:textId="223379B7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0.1229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2BC161" w14:textId="31F14019" w:rsidR="00152432" w:rsidRPr="001B3CC1" w:rsidRDefault="00204751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1.26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C771AE" w14:textId="73D40F52" w:rsidR="00152432" w:rsidRPr="001B3CC1" w:rsidRDefault="00204751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1.72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8F7193" w14:textId="31DEF6A0" w:rsidR="00152432" w:rsidRPr="001B3CC1" w:rsidRDefault="00204751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0.1428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838585" w14:textId="4D831C72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1.31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A633AF" w14:textId="797F8C05" w:rsidR="00152432" w:rsidRPr="001B3CC1" w:rsidRDefault="005A660E" w:rsidP="00CC1B63">
            <w:pPr>
              <w:ind w:left="171"/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1.92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19776C" w14:textId="262B0C2E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0.1615</w:t>
            </w:r>
          </w:p>
        </w:tc>
      </w:tr>
      <w:tr w:rsidR="004716B3" w:rsidRPr="00721BE2" w14:paraId="5367B8E4" w14:textId="77777777" w:rsidTr="006A1BCD">
        <w:trPr>
          <w:trHeight w:val="320"/>
          <w:jc w:val="center"/>
        </w:trPr>
        <w:tc>
          <w:tcPr>
            <w:tcW w:w="31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ECA0" w14:textId="77777777" w:rsidR="00152432" w:rsidRPr="00721BE2" w:rsidRDefault="00152432" w:rsidP="00CC1B63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FIGO stage</w:t>
            </w: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8D30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86D30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A2ED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1418E7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6DDEFE" w14:textId="5FA668EC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C9B474" w14:textId="0C61079E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244BCA" w14:textId="3504FF7A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7C8197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84456A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716B3" w:rsidRPr="00721BE2" w14:paraId="2775F298" w14:textId="77777777" w:rsidTr="006A1BCD">
        <w:trPr>
          <w:trHeight w:val="320"/>
          <w:jc w:val="center"/>
        </w:trPr>
        <w:tc>
          <w:tcPr>
            <w:tcW w:w="3162" w:type="dxa"/>
            <w:shd w:val="clear" w:color="auto" w:fill="auto"/>
            <w:noWrap/>
            <w:vAlign w:val="center"/>
          </w:tcPr>
          <w:p w14:paraId="4D2CE44F" w14:textId="6B819EC4" w:rsidR="00152432" w:rsidRPr="00721BE2" w:rsidRDefault="00152432" w:rsidP="00CC1B63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IIIC (Ref)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4E3F909A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779B3EFB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19CC17A0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4DDC8D56" w14:textId="29B56A4A" w:rsidR="00152432" w:rsidRPr="001B3CC1" w:rsidRDefault="00C84B04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117FA8E" w14:textId="7C51C994" w:rsidR="00152432" w:rsidRPr="001B3CC1" w:rsidRDefault="00D03214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5106172" w14:textId="68AF2B53" w:rsidR="00152432" w:rsidRPr="001B3CC1" w:rsidRDefault="00D03214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45B312F1" w14:textId="241C8468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1EA7BC6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B9B14B4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4716B3" w:rsidRPr="00721BE2" w14:paraId="5E2BD7B0" w14:textId="77777777" w:rsidTr="006A1BCD">
        <w:trPr>
          <w:trHeight w:val="320"/>
          <w:jc w:val="center"/>
        </w:trPr>
        <w:tc>
          <w:tcPr>
            <w:tcW w:w="31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2E87A59" w14:textId="77777777" w:rsidR="00152432" w:rsidRPr="00721BE2" w:rsidRDefault="00152432" w:rsidP="00CC1B63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IV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AA8CF6" w14:textId="01967F73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1.37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EE911C" w14:textId="3B5234F1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1.08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1.75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41AD8C" w14:textId="668CDECC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0.0106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B8756D" w14:textId="5A35AA24" w:rsidR="00152432" w:rsidRPr="001B3CC1" w:rsidRDefault="00204751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1.39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A01951" w14:textId="63EB238A" w:rsidR="00152432" w:rsidRPr="001B3CC1" w:rsidRDefault="00204751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1.09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1.78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E628F6" w14:textId="68ED58C6" w:rsidR="00152432" w:rsidRPr="001B3CC1" w:rsidRDefault="00204751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0.0086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ABAD8C" w14:textId="364C2518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1.28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2DBDF5" w14:textId="2BDBA86B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0.94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–1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.73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DD41A2" w14:textId="39C4AC12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0.1142</w:t>
            </w:r>
          </w:p>
        </w:tc>
      </w:tr>
      <w:tr w:rsidR="004716B3" w:rsidRPr="00721BE2" w14:paraId="770EE496" w14:textId="77777777" w:rsidTr="006A1BCD">
        <w:trPr>
          <w:trHeight w:val="320"/>
          <w:jc w:val="center"/>
        </w:trPr>
        <w:tc>
          <w:tcPr>
            <w:tcW w:w="31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7419" w14:textId="7CB6D957" w:rsidR="00152432" w:rsidRPr="00721BE2" w:rsidRDefault="00282970" w:rsidP="00CC1B63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Germline </w:t>
            </w:r>
            <w:r w:rsidR="00152432" w:rsidRPr="00721BE2">
              <w:rPr>
                <w:rFonts w:ascii="Avenir Book" w:eastAsia="Times New Roman" w:hAnsi="Avenir Book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BRCA1/2</w:t>
            </w:r>
            <w:r w:rsidR="00152432"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status</w:t>
            </w: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8B1E9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DEE6A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503E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3321CF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3FE5A6" w14:textId="357DDA79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38A0B3" w14:textId="5EF828BE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133E68" w14:textId="1DBE2FB3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4DD420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CFC03F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716B3" w:rsidRPr="00721BE2" w14:paraId="6CB14BED" w14:textId="77777777" w:rsidTr="006A1BCD">
        <w:trPr>
          <w:trHeight w:val="320"/>
          <w:jc w:val="center"/>
        </w:trPr>
        <w:tc>
          <w:tcPr>
            <w:tcW w:w="3162" w:type="dxa"/>
            <w:shd w:val="clear" w:color="auto" w:fill="auto"/>
            <w:noWrap/>
            <w:vAlign w:val="center"/>
          </w:tcPr>
          <w:p w14:paraId="11643513" w14:textId="66FF9D7F" w:rsidR="00152432" w:rsidRPr="00721BE2" w:rsidRDefault="004102FA" w:rsidP="00CC1B63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Pathogenic variant </w:t>
            </w:r>
            <w:r w:rsidR="00152432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(Ref)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4C54D791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6DDEC252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15D1AC2B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7A04EF89" w14:textId="2FBB4F5B" w:rsidR="00152432" w:rsidRPr="001B3CC1" w:rsidRDefault="00C84B04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90B1DA7" w14:textId="529D5371" w:rsidR="00152432" w:rsidRPr="001B3CC1" w:rsidRDefault="002C7C4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64005A9" w14:textId="7896EBB1" w:rsidR="00152432" w:rsidRPr="001B3CC1" w:rsidRDefault="002C7C4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27C6A226" w14:textId="2B79AF1F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A474BF2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C3948F8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4716B3" w:rsidRPr="00721BE2" w14:paraId="1BAAF96F" w14:textId="77777777" w:rsidTr="006A1BCD">
        <w:trPr>
          <w:trHeight w:val="320"/>
          <w:jc w:val="center"/>
        </w:trPr>
        <w:tc>
          <w:tcPr>
            <w:tcW w:w="31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BAAA46" w14:textId="77777777" w:rsidR="00152432" w:rsidRPr="00721BE2" w:rsidRDefault="00152432" w:rsidP="00CC1B63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Wild type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231DEA" w14:textId="0E8308ED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1.57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3F75B8" w14:textId="4D1A440E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1.12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2.20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93FA44" w14:textId="4DC30B1C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0.0088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32B35" w14:textId="242DF676" w:rsidR="00152432" w:rsidRPr="001B3CC1" w:rsidRDefault="00204751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1.60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1E0D43" w14:textId="1F350AB4" w:rsidR="00152432" w:rsidRPr="001B3CC1" w:rsidRDefault="00204751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1.13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2.26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3D4B6F" w14:textId="1E13012A" w:rsidR="00152432" w:rsidRPr="001B3CC1" w:rsidRDefault="00204751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0.0077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F50E84" w14:textId="6B0263BE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1.69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3ADBE8" w14:textId="2EE24E9D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1.11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2.58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133A29" w14:textId="775090A5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0.0146</w:t>
            </w:r>
          </w:p>
        </w:tc>
      </w:tr>
      <w:tr w:rsidR="004716B3" w:rsidRPr="00721BE2" w14:paraId="273FBF89" w14:textId="77777777" w:rsidTr="006A1BCD">
        <w:trPr>
          <w:trHeight w:val="320"/>
          <w:jc w:val="center"/>
        </w:trPr>
        <w:tc>
          <w:tcPr>
            <w:tcW w:w="31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FD631" w14:textId="6B2737D1" w:rsidR="00152432" w:rsidRPr="00721BE2" w:rsidRDefault="00152432" w:rsidP="00CC1B63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  <w:r w:rsidR="00870635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umber</w:t>
            </w: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of cycles of NACT</w:t>
            </w: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8D87E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60037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F86D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0C2875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600E13" w14:textId="271D59D6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DFE4AB" w14:textId="32EF8222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913B26" w14:textId="3383E473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96FA91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177DBE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716B3" w:rsidRPr="00721BE2" w14:paraId="203F5E82" w14:textId="77777777" w:rsidTr="006A1BCD">
        <w:trPr>
          <w:trHeight w:val="320"/>
          <w:jc w:val="center"/>
        </w:trPr>
        <w:tc>
          <w:tcPr>
            <w:tcW w:w="3162" w:type="dxa"/>
            <w:shd w:val="clear" w:color="auto" w:fill="auto"/>
            <w:noWrap/>
            <w:vAlign w:val="center"/>
          </w:tcPr>
          <w:p w14:paraId="53A3B89F" w14:textId="3BDADB81" w:rsidR="00152432" w:rsidRPr="00721BE2" w:rsidRDefault="00152432" w:rsidP="00CC1B63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  <w:r w:rsidR="00CD35D8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(Ref)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4AEE7B09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39F2E8DA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36DBD235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5ABB1211" w14:textId="3FE031EC" w:rsidR="00152432" w:rsidRPr="001B3CC1" w:rsidRDefault="00C84B04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9669C99" w14:textId="3970F829" w:rsidR="00152432" w:rsidRPr="001B3CC1" w:rsidRDefault="002C7C4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6D75326" w14:textId="3DED1995" w:rsidR="00152432" w:rsidRPr="001B3CC1" w:rsidRDefault="002C7C4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2A1BFB05" w14:textId="59546C9B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E79B866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EA3E2C4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4716B3" w:rsidRPr="00721BE2" w14:paraId="6DE874C7" w14:textId="77777777" w:rsidTr="006A1BCD">
        <w:trPr>
          <w:trHeight w:val="320"/>
          <w:jc w:val="center"/>
        </w:trPr>
        <w:tc>
          <w:tcPr>
            <w:tcW w:w="31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196AE2" w14:textId="3536586C" w:rsidR="00152432" w:rsidRPr="00721BE2" w:rsidRDefault="00152432" w:rsidP="00CC1B63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&gt;4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2628C7" w14:textId="17E498E8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F761D6" w14:textId="196109D6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0.69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1.34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713F35" w14:textId="1402ACFD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0.8087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221688" w14:textId="41D5D1BE" w:rsidR="00152432" w:rsidRPr="001B3CC1" w:rsidRDefault="00204751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32159D" w14:textId="7AEFCEC6" w:rsidR="00152432" w:rsidRPr="001B3CC1" w:rsidRDefault="00204751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0.71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1.40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691457" w14:textId="2AAA55E5" w:rsidR="00152432" w:rsidRPr="001B3CC1" w:rsidRDefault="00204751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0.9833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92C6BF" w14:textId="0AB394DF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DF55D8" w14:textId="6ECB9082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0.70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1.59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ED0BBF" w14:textId="1D0C866A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0.8076</w:t>
            </w:r>
          </w:p>
        </w:tc>
      </w:tr>
      <w:tr w:rsidR="004716B3" w:rsidRPr="00721BE2" w14:paraId="19F3D324" w14:textId="77777777" w:rsidTr="006A1BCD">
        <w:trPr>
          <w:trHeight w:val="320"/>
          <w:jc w:val="center"/>
        </w:trPr>
        <w:tc>
          <w:tcPr>
            <w:tcW w:w="31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11BA1FD" w14:textId="63C7F38C" w:rsidR="00152432" w:rsidRPr="00721BE2" w:rsidRDefault="00152432" w:rsidP="00CC1B63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Surgical outcome</w:t>
            </w: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C225BF3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D2E487A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39F49EF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CDB510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A0A737" w14:textId="4DC70312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3DAE7C" w14:textId="08741044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E438F5" w14:textId="5A3E0474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69CE64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1FC5CA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716B3" w:rsidRPr="00721BE2" w14:paraId="6674C001" w14:textId="77777777" w:rsidTr="006A1BCD">
        <w:trPr>
          <w:trHeight w:val="320"/>
          <w:jc w:val="center"/>
        </w:trPr>
        <w:tc>
          <w:tcPr>
            <w:tcW w:w="3162" w:type="dxa"/>
            <w:shd w:val="clear" w:color="auto" w:fill="auto"/>
            <w:noWrap/>
            <w:vAlign w:val="center"/>
          </w:tcPr>
          <w:p w14:paraId="1C09CE53" w14:textId="71641DE8" w:rsidR="00152432" w:rsidRPr="00721BE2" w:rsidRDefault="00152432" w:rsidP="00CC1B63">
            <w:pPr>
              <w:ind w:left="18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Complete (Ref)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3F3D10EE" w14:textId="24E0BD36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24BF5EF1" w14:textId="5CC77B6F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5CAA0D47" w14:textId="6BD741B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55A38787" w14:textId="16E7F8BD" w:rsidR="00152432" w:rsidRPr="001B3CC1" w:rsidRDefault="00C84B04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6C46BE8" w14:textId="41302A64" w:rsidR="00152432" w:rsidRPr="001B3CC1" w:rsidRDefault="00564CB8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11CA94F" w14:textId="1F70B082" w:rsidR="00152432" w:rsidRPr="001B3CC1" w:rsidRDefault="00564CB8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02CC52CF" w14:textId="115B92D5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739185E5" w14:textId="3E2084B6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0CA92F6" w14:textId="00900174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4716B3" w:rsidRPr="00721BE2" w14:paraId="34751404" w14:textId="77777777" w:rsidTr="006A1BCD">
        <w:trPr>
          <w:trHeight w:val="320"/>
          <w:jc w:val="center"/>
        </w:trPr>
        <w:tc>
          <w:tcPr>
            <w:tcW w:w="31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EFAC9D" w14:textId="68692140" w:rsidR="00152432" w:rsidRPr="00721BE2" w:rsidRDefault="00152432" w:rsidP="00CC1B63">
            <w:pPr>
              <w:ind w:left="18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Optimal/suboptimal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BDF78D" w14:textId="26E83CC1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2.16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CEA114" w14:textId="66FE9CEE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1.71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2.74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0679B2" w14:textId="07163B8D" w:rsidR="00152432" w:rsidRPr="001B3CC1" w:rsidRDefault="00A0593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5D713A" w14:textId="568C44B2" w:rsidR="00152432" w:rsidRPr="001B3CC1" w:rsidRDefault="00204751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2.22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145F6A" w14:textId="12A44216" w:rsidR="00152432" w:rsidRPr="001B3CC1" w:rsidRDefault="00204751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1.74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2.83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0A4B2B" w14:textId="766BC1F3" w:rsidR="00152432" w:rsidRPr="001B3CC1" w:rsidRDefault="00204751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777E0E" w14:textId="3F080990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1.95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2B9123" w14:textId="7BEED38E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1.47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2.59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6BD272" w14:textId="4F5F1583" w:rsidR="00152432" w:rsidRPr="001B3CC1" w:rsidRDefault="005A660E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4716B3" w:rsidRPr="00721BE2" w14:paraId="3A39A061" w14:textId="77777777" w:rsidTr="006A1BCD">
        <w:trPr>
          <w:trHeight w:val="320"/>
          <w:jc w:val="center"/>
        </w:trPr>
        <w:tc>
          <w:tcPr>
            <w:tcW w:w="31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C5B8CC3" w14:textId="2AF27550" w:rsidR="00152432" w:rsidRPr="00721BE2" w:rsidRDefault="00152432" w:rsidP="00CC1B63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</w:t>
            </w:r>
            <w:r w:rsidR="006A1BCD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hemotherapy response score</w:t>
            </w: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F33E396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4AEEE06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5EE31AC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CF2D73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CA2604" w14:textId="6BCD6601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071EEB" w14:textId="099D54C8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F476FE" w14:textId="43F28C8F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85AA23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DD05F1" w14:textId="77777777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716B3" w:rsidRPr="00721BE2" w14:paraId="44F8C1E6" w14:textId="77777777" w:rsidTr="006A1BCD">
        <w:trPr>
          <w:trHeight w:val="320"/>
          <w:jc w:val="center"/>
        </w:trPr>
        <w:tc>
          <w:tcPr>
            <w:tcW w:w="3162" w:type="dxa"/>
            <w:shd w:val="clear" w:color="auto" w:fill="auto"/>
            <w:noWrap/>
            <w:vAlign w:val="center"/>
          </w:tcPr>
          <w:p w14:paraId="7242551D" w14:textId="2211D3C9" w:rsidR="00152432" w:rsidRPr="00721BE2" w:rsidRDefault="00152432" w:rsidP="00CC1B63">
            <w:pPr>
              <w:ind w:left="18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(Ref)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75C82FFE" w14:textId="5304810C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1BE62A39" w14:textId="45EEF87E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67EE856D" w14:textId="7BBFDC9A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1C61941C" w14:textId="5C3E2182" w:rsidR="00152432" w:rsidRPr="001B3CC1" w:rsidRDefault="00C84B04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1599A67" w14:textId="6FD71CE3" w:rsidR="00152432" w:rsidRPr="001B3CC1" w:rsidRDefault="00564CB8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9B0E595" w14:textId="2A7C1326" w:rsidR="00152432" w:rsidRPr="001B3CC1" w:rsidRDefault="00564CB8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448193B1" w14:textId="6B39F675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A0BD920" w14:textId="5F158E89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39562B5" w14:textId="590A03E5" w:rsidR="00152432" w:rsidRPr="001B3CC1" w:rsidRDefault="00152432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A05936" w:rsidRPr="00721BE2" w14:paraId="68DF1FE6" w14:textId="77777777" w:rsidTr="006A1BCD">
        <w:trPr>
          <w:trHeight w:val="320"/>
          <w:jc w:val="center"/>
        </w:trPr>
        <w:tc>
          <w:tcPr>
            <w:tcW w:w="31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385916" w14:textId="0DA66A29" w:rsidR="00A05936" w:rsidRPr="00721BE2" w:rsidRDefault="00A05936" w:rsidP="00A05936">
            <w:pPr>
              <w:ind w:left="18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1+2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BEA77D" w14:textId="671FDD2B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2.45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2C420C" w14:textId="6ACC46FD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1.88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3.18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EEA5D1" w14:textId="2F9E4279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94A406" w14:textId="4708358C" w:rsidR="00A05936" w:rsidRPr="001B3CC1" w:rsidRDefault="00204751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2.42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781F88" w14:textId="77A5094D" w:rsidR="00A05936" w:rsidRPr="001B3CC1" w:rsidRDefault="00204751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1.85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3.15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F81DA0" w14:textId="2D980302" w:rsidR="00A05936" w:rsidRPr="001B3CC1" w:rsidRDefault="00204751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5C2C7F" w14:textId="1E6CB6C7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2.28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2401CA" w14:textId="1C4DD7B8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1.64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3.18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6593AD" w14:textId="21C7876D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A05936" w:rsidRPr="00721BE2" w14:paraId="25AFB676" w14:textId="77777777" w:rsidTr="006A1BCD">
        <w:trPr>
          <w:trHeight w:val="320"/>
          <w:jc w:val="center"/>
        </w:trPr>
        <w:tc>
          <w:tcPr>
            <w:tcW w:w="31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32C13FD" w14:textId="2C796C12" w:rsidR="00A05936" w:rsidRPr="00721BE2" w:rsidRDefault="00A05936" w:rsidP="00A0593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First-line PARPi therapy</w:t>
            </w: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D079E75" w14:textId="5185B605" w:rsidR="00A05936" w:rsidRPr="001B3CC1" w:rsidRDefault="00A05936" w:rsidP="00A05936">
            <w:pP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856EEA1" w14:textId="3C4317E8" w:rsidR="00A05936" w:rsidRPr="001B3CC1" w:rsidRDefault="00A05936" w:rsidP="00A05936">
            <w:pP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A0D878F" w14:textId="78CB42BF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63019" w14:textId="28CC8C8E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3FFCEF" w14:textId="4A38DE1B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D72C19" w14:textId="02AD8655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C39BAA" w14:textId="56071A28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37A7C5" w14:textId="698361F9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2BF054" w14:textId="70527E72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05936" w:rsidRPr="00721BE2" w14:paraId="1077F298" w14:textId="77777777" w:rsidTr="006A1BCD">
        <w:trPr>
          <w:trHeight w:val="320"/>
          <w:jc w:val="center"/>
        </w:trPr>
        <w:tc>
          <w:tcPr>
            <w:tcW w:w="3162" w:type="dxa"/>
            <w:shd w:val="clear" w:color="auto" w:fill="auto"/>
            <w:noWrap/>
            <w:vAlign w:val="center"/>
          </w:tcPr>
          <w:p w14:paraId="76CAA904" w14:textId="3E4B60C4" w:rsidR="00A05936" w:rsidRPr="00721BE2" w:rsidRDefault="00A05936" w:rsidP="00A05936">
            <w:pPr>
              <w:ind w:left="176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 (Ref)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57C2F763" w14:textId="0EE87A47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6D99713F" w14:textId="07A7AFA4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329A6763" w14:textId="4709E2BF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687D1136" w14:textId="2FBC8CEF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10A3310" w14:textId="6F776D1C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F55BC9D" w14:textId="53A1C587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373197AC" w14:textId="2D07DF00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49463A6" w14:textId="2202BDF9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BBF99B1" w14:textId="5E3EAB0F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A05936" w:rsidRPr="00721BE2" w14:paraId="2D2DC3BF" w14:textId="77777777" w:rsidTr="006A1BCD">
        <w:trPr>
          <w:trHeight w:val="320"/>
          <w:jc w:val="center"/>
        </w:trPr>
        <w:tc>
          <w:tcPr>
            <w:tcW w:w="31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D54249" w14:textId="6E763AD2" w:rsidR="00A05936" w:rsidRPr="00721BE2" w:rsidRDefault="00A05936" w:rsidP="00A05936">
            <w:pPr>
              <w:ind w:left="176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5CC87B" w14:textId="31E29469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2.35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83E7FB" w14:textId="6A4F9C7A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1.80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3.06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676519" w14:textId="44354D3B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9E2C8D" w14:textId="64994ED8" w:rsidR="00A05936" w:rsidRPr="001B3CC1" w:rsidRDefault="00204751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2.36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1FE71A" w14:textId="182B5215" w:rsidR="00A05936" w:rsidRPr="001B3CC1" w:rsidRDefault="00204751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1.80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3.10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F1AE09" w14:textId="3AB44385" w:rsidR="00A05936" w:rsidRPr="001B3CC1" w:rsidRDefault="00204751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AE3DB9" w14:textId="20BE9E99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1.78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82D3BA" w14:textId="0E7B6701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1.17</w:t>
            </w:r>
            <w:r w:rsidR="006C5C0C"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2.70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01412A" w14:textId="684A99AE" w:rsidR="00A05936" w:rsidRPr="001B3CC1" w:rsidRDefault="00A05936" w:rsidP="00A0593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3CC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0.0073</w:t>
            </w:r>
          </w:p>
        </w:tc>
      </w:tr>
    </w:tbl>
    <w:p w14:paraId="1702F161" w14:textId="77777777" w:rsidR="00261442" w:rsidRPr="00721BE2" w:rsidRDefault="00261442" w:rsidP="00DC1800">
      <w:pPr>
        <w:rPr>
          <w:rFonts w:ascii="Avenir Book" w:hAnsi="Avenir Book" w:cs="Arial"/>
          <w:b/>
          <w:bCs/>
          <w:sz w:val="20"/>
          <w:szCs w:val="20"/>
        </w:rPr>
      </w:pPr>
    </w:p>
    <w:sectPr w:rsidR="00261442" w:rsidRPr="00721BE2" w:rsidSect="00DC1800">
      <w:footerReference w:type="even" r:id="rId8"/>
      <w:footerReference w:type="default" r:id="rId9"/>
      <w:pgSz w:w="16838" w:h="11906" w:orient="landscape"/>
      <w:pgMar w:top="1049" w:right="1049" w:bottom="1049" w:left="104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C88F08" w14:textId="77777777" w:rsidR="001F7E6B" w:rsidRDefault="001F7E6B" w:rsidP="00932E47">
      <w:r>
        <w:separator/>
      </w:r>
    </w:p>
  </w:endnote>
  <w:endnote w:type="continuationSeparator" w:id="0">
    <w:p w14:paraId="6EA77BA1" w14:textId="77777777" w:rsidR="001F7E6B" w:rsidRDefault="001F7E6B" w:rsidP="00932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538331332"/>
      <w:docPartObj>
        <w:docPartGallery w:val="Page Numbers (Bottom of Page)"/>
        <w:docPartUnique/>
      </w:docPartObj>
    </w:sdtPr>
    <w:sdtContent>
      <w:p w14:paraId="580F4B86" w14:textId="401C12D6" w:rsidR="00932E47" w:rsidRDefault="00932E47" w:rsidP="00D05C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7A189F" w14:textId="77777777" w:rsidR="00932E47" w:rsidRDefault="00932E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DDE88" w14:textId="77777777" w:rsidR="00932E47" w:rsidRPr="00957448" w:rsidRDefault="00932E47" w:rsidP="00957448">
    <w:pPr>
      <w:pStyle w:val="Footer"/>
      <w:jc w:val="center"/>
      <w:rPr>
        <w:rFonts w:ascii="Avenir Book" w:hAnsi="Avenir Book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DCEC95" w14:textId="77777777" w:rsidR="001F7E6B" w:rsidRDefault="001F7E6B" w:rsidP="00932E47">
      <w:r>
        <w:separator/>
      </w:r>
    </w:p>
  </w:footnote>
  <w:footnote w:type="continuationSeparator" w:id="0">
    <w:p w14:paraId="29A9742B" w14:textId="77777777" w:rsidR="001F7E6B" w:rsidRDefault="001F7E6B" w:rsidP="00932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5766A"/>
    <w:multiLevelType w:val="hybridMultilevel"/>
    <w:tmpl w:val="00C255E0"/>
    <w:lvl w:ilvl="0" w:tplc="642ED0B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07ADE"/>
    <w:multiLevelType w:val="hybridMultilevel"/>
    <w:tmpl w:val="F32A199C"/>
    <w:lvl w:ilvl="0" w:tplc="94C6DF1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14321"/>
    <w:multiLevelType w:val="hybridMultilevel"/>
    <w:tmpl w:val="CBCE126C"/>
    <w:lvl w:ilvl="0" w:tplc="E002718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3E1654"/>
    <w:multiLevelType w:val="hybridMultilevel"/>
    <w:tmpl w:val="5456EF06"/>
    <w:lvl w:ilvl="0" w:tplc="8C9230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203E6"/>
    <w:multiLevelType w:val="hybridMultilevel"/>
    <w:tmpl w:val="1F6E3562"/>
    <w:lvl w:ilvl="0" w:tplc="9AF058A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981833">
    <w:abstractNumId w:val="1"/>
  </w:num>
  <w:num w:numId="2" w16cid:durableId="1896625274">
    <w:abstractNumId w:val="2"/>
  </w:num>
  <w:num w:numId="3" w16cid:durableId="69012245">
    <w:abstractNumId w:val="4"/>
  </w:num>
  <w:num w:numId="4" w16cid:durableId="170996133">
    <w:abstractNumId w:val="3"/>
  </w:num>
  <w:num w:numId="5" w16cid:durableId="615605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36"/>
    <w:rsid w:val="00002DD8"/>
    <w:rsid w:val="00003C91"/>
    <w:rsid w:val="000048C5"/>
    <w:rsid w:val="000048DD"/>
    <w:rsid w:val="00011B8A"/>
    <w:rsid w:val="00013FFA"/>
    <w:rsid w:val="00017AD8"/>
    <w:rsid w:val="0002002D"/>
    <w:rsid w:val="00022F31"/>
    <w:rsid w:val="00031330"/>
    <w:rsid w:val="00032CEA"/>
    <w:rsid w:val="00036B72"/>
    <w:rsid w:val="000427CE"/>
    <w:rsid w:val="00052A77"/>
    <w:rsid w:val="00054FEE"/>
    <w:rsid w:val="000553D0"/>
    <w:rsid w:val="000564EC"/>
    <w:rsid w:val="00056839"/>
    <w:rsid w:val="00060CC7"/>
    <w:rsid w:val="00070D6D"/>
    <w:rsid w:val="000753AE"/>
    <w:rsid w:val="00077529"/>
    <w:rsid w:val="000779E3"/>
    <w:rsid w:val="0008224B"/>
    <w:rsid w:val="00085E4D"/>
    <w:rsid w:val="00092743"/>
    <w:rsid w:val="00094E70"/>
    <w:rsid w:val="0009752C"/>
    <w:rsid w:val="000A179B"/>
    <w:rsid w:val="000A18CC"/>
    <w:rsid w:val="000A3EBC"/>
    <w:rsid w:val="000A5DE4"/>
    <w:rsid w:val="000B4F68"/>
    <w:rsid w:val="000B636F"/>
    <w:rsid w:val="000B75F7"/>
    <w:rsid w:val="000C67CC"/>
    <w:rsid w:val="000C7B7D"/>
    <w:rsid w:val="000C7C64"/>
    <w:rsid w:val="000D041B"/>
    <w:rsid w:val="000D0E46"/>
    <w:rsid w:val="000D22D1"/>
    <w:rsid w:val="000D6447"/>
    <w:rsid w:val="000E3668"/>
    <w:rsid w:val="000E5CDE"/>
    <w:rsid w:val="000E67F1"/>
    <w:rsid w:val="000F1190"/>
    <w:rsid w:val="000F2A2C"/>
    <w:rsid w:val="000F30D3"/>
    <w:rsid w:val="000F5DE7"/>
    <w:rsid w:val="0010722F"/>
    <w:rsid w:val="001074A5"/>
    <w:rsid w:val="001125F7"/>
    <w:rsid w:val="0012595E"/>
    <w:rsid w:val="00130497"/>
    <w:rsid w:val="00133044"/>
    <w:rsid w:val="0013443D"/>
    <w:rsid w:val="00135836"/>
    <w:rsid w:val="00152432"/>
    <w:rsid w:val="001541A8"/>
    <w:rsid w:val="00155D2B"/>
    <w:rsid w:val="00161AF5"/>
    <w:rsid w:val="001673FC"/>
    <w:rsid w:val="00172569"/>
    <w:rsid w:val="00185333"/>
    <w:rsid w:val="00186600"/>
    <w:rsid w:val="00187656"/>
    <w:rsid w:val="00190CEA"/>
    <w:rsid w:val="00192DB0"/>
    <w:rsid w:val="00193076"/>
    <w:rsid w:val="00196537"/>
    <w:rsid w:val="001A47AB"/>
    <w:rsid w:val="001A5073"/>
    <w:rsid w:val="001A5393"/>
    <w:rsid w:val="001A5DD1"/>
    <w:rsid w:val="001A741C"/>
    <w:rsid w:val="001A7D09"/>
    <w:rsid w:val="001B0C29"/>
    <w:rsid w:val="001B3CC1"/>
    <w:rsid w:val="001C0DC1"/>
    <w:rsid w:val="001C357A"/>
    <w:rsid w:val="001C5A54"/>
    <w:rsid w:val="001D2B2B"/>
    <w:rsid w:val="001E42F3"/>
    <w:rsid w:val="001F46EB"/>
    <w:rsid w:val="001F7E6B"/>
    <w:rsid w:val="002009A3"/>
    <w:rsid w:val="00203A24"/>
    <w:rsid w:val="00204369"/>
    <w:rsid w:val="00204751"/>
    <w:rsid w:val="00206A01"/>
    <w:rsid w:val="00211BB7"/>
    <w:rsid w:val="0021208F"/>
    <w:rsid w:val="00213CD1"/>
    <w:rsid w:val="00215BB2"/>
    <w:rsid w:val="00216999"/>
    <w:rsid w:val="00224C0F"/>
    <w:rsid w:val="00226DCB"/>
    <w:rsid w:val="00227CE0"/>
    <w:rsid w:val="00233729"/>
    <w:rsid w:val="0023692D"/>
    <w:rsid w:val="00246B96"/>
    <w:rsid w:val="0025223D"/>
    <w:rsid w:val="00253845"/>
    <w:rsid w:val="002543C0"/>
    <w:rsid w:val="002548A8"/>
    <w:rsid w:val="00261442"/>
    <w:rsid w:val="00262B36"/>
    <w:rsid w:val="002704F3"/>
    <w:rsid w:val="0027298D"/>
    <w:rsid w:val="00274208"/>
    <w:rsid w:val="00276736"/>
    <w:rsid w:val="00276D9C"/>
    <w:rsid w:val="00277843"/>
    <w:rsid w:val="00282970"/>
    <w:rsid w:val="002833A0"/>
    <w:rsid w:val="00296755"/>
    <w:rsid w:val="002A2BA8"/>
    <w:rsid w:val="002A43F9"/>
    <w:rsid w:val="002A73E3"/>
    <w:rsid w:val="002B21E3"/>
    <w:rsid w:val="002B541E"/>
    <w:rsid w:val="002C018D"/>
    <w:rsid w:val="002C11B8"/>
    <w:rsid w:val="002C7C46"/>
    <w:rsid w:val="002D3EE5"/>
    <w:rsid w:val="002E072F"/>
    <w:rsid w:val="002E5124"/>
    <w:rsid w:val="002E6C3B"/>
    <w:rsid w:val="002F05D8"/>
    <w:rsid w:val="002F1409"/>
    <w:rsid w:val="002F42DE"/>
    <w:rsid w:val="002F47FB"/>
    <w:rsid w:val="002F5806"/>
    <w:rsid w:val="002F5A04"/>
    <w:rsid w:val="00300D95"/>
    <w:rsid w:val="003057BE"/>
    <w:rsid w:val="00306754"/>
    <w:rsid w:val="00307796"/>
    <w:rsid w:val="00307ED5"/>
    <w:rsid w:val="003142D8"/>
    <w:rsid w:val="003146D3"/>
    <w:rsid w:val="003155FB"/>
    <w:rsid w:val="0032084B"/>
    <w:rsid w:val="00320D57"/>
    <w:rsid w:val="00324232"/>
    <w:rsid w:val="00325189"/>
    <w:rsid w:val="00326ADA"/>
    <w:rsid w:val="00327CA9"/>
    <w:rsid w:val="0033383D"/>
    <w:rsid w:val="0033450B"/>
    <w:rsid w:val="00335684"/>
    <w:rsid w:val="00342F8D"/>
    <w:rsid w:val="00343345"/>
    <w:rsid w:val="00347F7E"/>
    <w:rsid w:val="00351704"/>
    <w:rsid w:val="00352907"/>
    <w:rsid w:val="00361E61"/>
    <w:rsid w:val="00374D78"/>
    <w:rsid w:val="00376878"/>
    <w:rsid w:val="00380882"/>
    <w:rsid w:val="00382653"/>
    <w:rsid w:val="00384039"/>
    <w:rsid w:val="0039684E"/>
    <w:rsid w:val="003A55D7"/>
    <w:rsid w:val="003B10F7"/>
    <w:rsid w:val="003B333B"/>
    <w:rsid w:val="003B4495"/>
    <w:rsid w:val="003E01CC"/>
    <w:rsid w:val="003F1379"/>
    <w:rsid w:val="003F7E00"/>
    <w:rsid w:val="004035C4"/>
    <w:rsid w:val="00407AAB"/>
    <w:rsid w:val="004102FA"/>
    <w:rsid w:val="00411964"/>
    <w:rsid w:val="00415A38"/>
    <w:rsid w:val="00415D2F"/>
    <w:rsid w:val="00416CCC"/>
    <w:rsid w:val="00425878"/>
    <w:rsid w:val="00431B99"/>
    <w:rsid w:val="0043679E"/>
    <w:rsid w:val="00437030"/>
    <w:rsid w:val="0044361C"/>
    <w:rsid w:val="0045365F"/>
    <w:rsid w:val="004536E5"/>
    <w:rsid w:val="00453CA4"/>
    <w:rsid w:val="004560E4"/>
    <w:rsid w:val="00463B9B"/>
    <w:rsid w:val="00464F19"/>
    <w:rsid w:val="00465CCA"/>
    <w:rsid w:val="00470050"/>
    <w:rsid w:val="004716B3"/>
    <w:rsid w:val="00471E60"/>
    <w:rsid w:val="004728CE"/>
    <w:rsid w:val="004817DB"/>
    <w:rsid w:val="00482164"/>
    <w:rsid w:val="00485963"/>
    <w:rsid w:val="00491AFD"/>
    <w:rsid w:val="00496637"/>
    <w:rsid w:val="004A4E40"/>
    <w:rsid w:val="004A6A7F"/>
    <w:rsid w:val="004B0515"/>
    <w:rsid w:val="004C2990"/>
    <w:rsid w:val="004C29EF"/>
    <w:rsid w:val="004C62EB"/>
    <w:rsid w:val="004D7828"/>
    <w:rsid w:val="004E068C"/>
    <w:rsid w:val="004E470B"/>
    <w:rsid w:val="004E777C"/>
    <w:rsid w:val="004F6F36"/>
    <w:rsid w:val="004F7B4C"/>
    <w:rsid w:val="00502CC7"/>
    <w:rsid w:val="005053DD"/>
    <w:rsid w:val="00507D44"/>
    <w:rsid w:val="005104A6"/>
    <w:rsid w:val="0051066A"/>
    <w:rsid w:val="005114F5"/>
    <w:rsid w:val="005161C3"/>
    <w:rsid w:val="00527EB0"/>
    <w:rsid w:val="0053010A"/>
    <w:rsid w:val="00531D9C"/>
    <w:rsid w:val="00534F8F"/>
    <w:rsid w:val="00536444"/>
    <w:rsid w:val="005368B7"/>
    <w:rsid w:val="005403CC"/>
    <w:rsid w:val="00551227"/>
    <w:rsid w:val="00551FF1"/>
    <w:rsid w:val="005525C4"/>
    <w:rsid w:val="005531C8"/>
    <w:rsid w:val="00556DB4"/>
    <w:rsid w:val="00557FF1"/>
    <w:rsid w:val="005606BE"/>
    <w:rsid w:val="00562553"/>
    <w:rsid w:val="00564CB8"/>
    <w:rsid w:val="00565A83"/>
    <w:rsid w:val="005723B0"/>
    <w:rsid w:val="005771F6"/>
    <w:rsid w:val="00580445"/>
    <w:rsid w:val="00580F5A"/>
    <w:rsid w:val="005823E2"/>
    <w:rsid w:val="005844B7"/>
    <w:rsid w:val="00586984"/>
    <w:rsid w:val="005876F1"/>
    <w:rsid w:val="00597F93"/>
    <w:rsid w:val="005A3713"/>
    <w:rsid w:val="005A4923"/>
    <w:rsid w:val="005A660E"/>
    <w:rsid w:val="005A662D"/>
    <w:rsid w:val="005B0F7C"/>
    <w:rsid w:val="005B508F"/>
    <w:rsid w:val="005B7178"/>
    <w:rsid w:val="005C0776"/>
    <w:rsid w:val="005C4C8E"/>
    <w:rsid w:val="005C54E5"/>
    <w:rsid w:val="005D0F8D"/>
    <w:rsid w:val="005D3DBB"/>
    <w:rsid w:val="005E759A"/>
    <w:rsid w:val="005F3669"/>
    <w:rsid w:val="005F7CDA"/>
    <w:rsid w:val="00602536"/>
    <w:rsid w:val="00605588"/>
    <w:rsid w:val="00605646"/>
    <w:rsid w:val="006059E5"/>
    <w:rsid w:val="006101C7"/>
    <w:rsid w:val="00617AB8"/>
    <w:rsid w:val="00625E67"/>
    <w:rsid w:val="00630FE3"/>
    <w:rsid w:val="006414BB"/>
    <w:rsid w:val="006528B9"/>
    <w:rsid w:val="00656FC1"/>
    <w:rsid w:val="00660A58"/>
    <w:rsid w:val="00665AFF"/>
    <w:rsid w:val="00670545"/>
    <w:rsid w:val="00675606"/>
    <w:rsid w:val="006805B6"/>
    <w:rsid w:val="00680828"/>
    <w:rsid w:val="006874E7"/>
    <w:rsid w:val="006926DD"/>
    <w:rsid w:val="006A1BCD"/>
    <w:rsid w:val="006C5C0C"/>
    <w:rsid w:val="006D31DA"/>
    <w:rsid w:val="006D4F7F"/>
    <w:rsid w:val="006E1FB4"/>
    <w:rsid w:val="006E4300"/>
    <w:rsid w:val="006F252E"/>
    <w:rsid w:val="006F7B23"/>
    <w:rsid w:val="00702326"/>
    <w:rsid w:val="00705542"/>
    <w:rsid w:val="007069DE"/>
    <w:rsid w:val="00706DFF"/>
    <w:rsid w:val="00715CEE"/>
    <w:rsid w:val="00716A1A"/>
    <w:rsid w:val="00721BE2"/>
    <w:rsid w:val="0072299A"/>
    <w:rsid w:val="00725062"/>
    <w:rsid w:val="0073072F"/>
    <w:rsid w:val="007369F2"/>
    <w:rsid w:val="00747730"/>
    <w:rsid w:val="00750DF2"/>
    <w:rsid w:val="00751ED7"/>
    <w:rsid w:val="00753AC6"/>
    <w:rsid w:val="00755118"/>
    <w:rsid w:val="0075542E"/>
    <w:rsid w:val="007649E2"/>
    <w:rsid w:val="0078507A"/>
    <w:rsid w:val="00791B69"/>
    <w:rsid w:val="00794C37"/>
    <w:rsid w:val="007A0FCA"/>
    <w:rsid w:val="007A2F37"/>
    <w:rsid w:val="007A3C15"/>
    <w:rsid w:val="007A557A"/>
    <w:rsid w:val="007A6FC4"/>
    <w:rsid w:val="007B31AE"/>
    <w:rsid w:val="007B7D24"/>
    <w:rsid w:val="007C303D"/>
    <w:rsid w:val="007C3EC9"/>
    <w:rsid w:val="007D7602"/>
    <w:rsid w:val="007E0B27"/>
    <w:rsid w:val="007F18DD"/>
    <w:rsid w:val="007F1C1E"/>
    <w:rsid w:val="007F5F99"/>
    <w:rsid w:val="008031FE"/>
    <w:rsid w:val="008052E1"/>
    <w:rsid w:val="008077BD"/>
    <w:rsid w:val="00814423"/>
    <w:rsid w:val="00815CCA"/>
    <w:rsid w:val="008239E1"/>
    <w:rsid w:val="00832E5A"/>
    <w:rsid w:val="00834B2C"/>
    <w:rsid w:val="0083575E"/>
    <w:rsid w:val="00854973"/>
    <w:rsid w:val="008558B0"/>
    <w:rsid w:val="00855E90"/>
    <w:rsid w:val="008565A1"/>
    <w:rsid w:val="00856C54"/>
    <w:rsid w:val="00862CE5"/>
    <w:rsid w:val="00865B24"/>
    <w:rsid w:val="00870635"/>
    <w:rsid w:val="00871D1B"/>
    <w:rsid w:val="008727CC"/>
    <w:rsid w:val="00874A09"/>
    <w:rsid w:val="00881DE6"/>
    <w:rsid w:val="00891C16"/>
    <w:rsid w:val="00896D03"/>
    <w:rsid w:val="008A0389"/>
    <w:rsid w:val="008B1340"/>
    <w:rsid w:val="008B1529"/>
    <w:rsid w:val="008C5E89"/>
    <w:rsid w:val="008D001E"/>
    <w:rsid w:val="008D18A4"/>
    <w:rsid w:val="008D3A82"/>
    <w:rsid w:val="008D48BC"/>
    <w:rsid w:val="008D7483"/>
    <w:rsid w:val="008E0AAD"/>
    <w:rsid w:val="008E24C8"/>
    <w:rsid w:val="008E47E2"/>
    <w:rsid w:val="008E4996"/>
    <w:rsid w:val="008E5572"/>
    <w:rsid w:val="008F052F"/>
    <w:rsid w:val="00906745"/>
    <w:rsid w:val="00911510"/>
    <w:rsid w:val="0091164D"/>
    <w:rsid w:val="0091166E"/>
    <w:rsid w:val="00915248"/>
    <w:rsid w:val="009153E6"/>
    <w:rsid w:val="00920040"/>
    <w:rsid w:val="00922630"/>
    <w:rsid w:val="00924603"/>
    <w:rsid w:val="00924DA4"/>
    <w:rsid w:val="00932E47"/>
    <w:rsid w:val="009340BD"/>
    <w:rsid w:val="009379F2"/>
    <w:rsid w:val="009408BE"/>
    <w:rsid w:val="009414B4"/>
    <w:rsid w:val="0094486C"/>
    <w:rsid w:val="0095593D"/>
    <w:rsid w:val="00957448"/>
    <w:rsid w:val="009606F6"/>
    <w:rsid w:val="00973050"/>
    <w:rsid w:val="00974916"/>
    <w:rsid w:val="00975BEF"/>
    <w:rsid w:val="00976D76"/>
    <w:rsid w:val="00982C01"/>
    <w:rsid w:val="00987421"/>
    <w:rsid w:val="009957EF"/>
    <w:rsid w:val="0099722E"/>
    <w:rsid w:val="009975DA"/>
    <w:rsid w:val="00997E5D"/>
    <w:rsid w:val="009A2E16"/>
    <w:rsid w:val="009A6D78"/>
    <w:rsid w:val="009B1076"/>
    <w:rsid w:val="009B4B73"/>
    <w:rsid w:val="009D1404"/>
    <w:rsid w:val="009D5868"/>
    <w:rsid w:val="009D67CA"/>
    <w:rsid w:val="009E0F26"/>
    <w:rsid w:val="00A001C1"/>
    <w:rsid w:val="00A05936"/>
    <w:rsid w:val="00A077C9"/>
    <w:rsid w:val="00A11362"/>
    <w:rsid w:val="00A2043F"/>
    <w:rsid w:val="00A231A5"/>
    <w:rsid w:val="00A23BFE"/>
    <w:rsid w:val="00A27EDA"/>
    <w:rsid w:val="00A32E81"/>
    <w:rsid w:val="00A34A21"/>
    <w:rsid w:val="00A37711"/>
    <w:rsid w:val="00A41958"/>
    <w:rsid w:val="00A42CB4"/>
    <w:rsid w:val="00A45D0C"/>
    <w:rsid w:val="00A51137"/>
    <w:rsid w:val="00A6326C"/>
    <w:rsid w:val="00A63ABF"/>
    <w:rsid w:val="00A64CAA"/>
    <w:rsid w:val="00A6672C"/>
    <w:rsid w:val="00A80A76"/>
    <w:rsid w:val="00A80B8F"/>
    <w:rsid w:val="00A85AA8"/>
    <w:rsid w:val="00A86A2E"/>
    <w:rsid w:val="00A97DE9"/>
    <w:rsid w:val="00AA0CF8"/>
    <w:rsid w:val="00AA638E"/>
    <w:rsid w:val="00AB0D9E"/>
    <w:rsid w:val="00AB1397"/>
    <w:rsid w:val="00AC6565"/>
    <w:rsid w:val="00AC7735"/>
    <w:rsid w:val="00AD0365"/>
    <w:rsid w:val="00AD0BFC"/>
    <w:rsid w:val="00AD0C24"/>
    <w:rsid w:val="00AD7757"/>
    <w:rsid w:val="00AE31D5"/>
    <w:rsid w:val="00AE3585"/>
    <w:rsid w:val="00AF050D"/>
    <w:rsid w:val="00AF58B8"/>
    <w:rsid w:val="00AF7CC5"/>
    <w:rsid w:val="00B03063"/>
    <w:rsid w:val="00B07CC2"/>
    <w:rsid w:val="00B135EA"/>
    <w:rsid w:val="00B14A87"/>
    <w:rsid w:val="00B1541C"/>
    <w:rsid w:val="00B2370A"/>
    <w:rsid w:val="00B2632F"/>
    <w:rsid w:val="00B263DB"/>
    <w:rsid w:val="00B31417"/>
    <w:rsid w:val="00B364F5"/>
    <w:rsid w:val="00B37497"/>
    <w:rsid w:val="00B4013D"/>
    <w:rsid w:val="00B476BA"/>
    <w:rsid w:val="00B56C65"/>
    <w:rsid w:val="00B56FAA"/>
    <w:rsid w:val="00B60EC4"/>
    <w:rsid w:val="00B65F53"/>
    <w:rsid w:val="00B67B59"/>
    <w:rsid w:val="00B728FF"/>
    <w:rsid w:val="00B7499F"/>
    <w:rsid w:val="00B75159"/>
    <w:rsid w:val="00B77A20"/>
    <w:rsid w:val="00B77A6F"/>
    <w:rsid w:val="00B81B76"/>
    <w:rsid w:val="00B910AE"/>
    <w:rsid w:val="00B97B01"/>
    <w:rsid w:val="00BB5003"/>
    <w:rsid w:val="00BB5E2D"/>
    <w:rsid w:val="00BC3CC8"/>
    <w:rsid w:val="00BD37BF"/>
    <w:rsid w:val="00BD75FF"/>
    <w:rsid w:val="00BE0A6A"/>
    <w:rsid w:val="00BE14B1"/>
    <w:rsid w:val="00BE212B"/>
    <w:rsid w:val="00BE51FB"/>
    <w:rsid w:val="00BE5F7C"/>
    <w:rsid w:val="00BF61C3"/>
    <w:rsid w:val="00C01119"/>
    <w:rsid w:val="00C0518F"/>
    <w:rsid w:val="00C07F12"/>
    <w:rsid w:val="00C146D4"/>
    <w:rsid w:val="00C1528A"/>
    <w:rsid w:val="00C168D1"/>
    <w:rsid w:val="00C2375B"/>
    <w:rsid w:val="00C237C4"/>
    <w:rsid w:val="00C24E49"/>
    <w:rsid w:val="00C32CF5"/>
    <w:rsid w:val="00C34633"/>
    <w:rsid w:val="00C355B1"/>
    <w:rsid w:val="00C43979"/>
    <w:rsid w:val="00C442E1"/>
    <w:rsid w:val="00C46088"/>
    <w:rsid w:val="00C47DC5"/>
    <w:rsid w:val="00C5682F"/>
    <w:rsid w:val="00C61F94"/>
    <w:rsid w:val="00C6601B"/>
    <w:rsid w:val="00C66329"/>
    <w:rsid w:val="00C670D4"/>
    <w:rsid w:val="00C71A9D"/>
    <w:rsid w:val="00C74140"/>
    <w:rsid w:val="00C77C5A"/>
    <w:rsid w:val="00C84B04"/>
    <w:rsid w:val="00C84BC8"/>
    <w:rsid w:val="00C84DA3"/>
    <w:rsid w:val="00C85440"/>
    <w:rsid w:val="00C856DF"/>
    <w:rsid w:val="00C85EF8"/>
    <w:rsid w:val="00C85F81"/>
    <w:rsid w:val="00C9184F"/>
    <w:rsid w:val="00C94F51"/>
    <w:rsid w:val="00CA5D46"/>
    <w:rsid w:val="00CA5E9A"/>
    <w:rsid w:val="00CA699B"/>
    <w:rsid w:val="00CA7B19"/>
    <w:rsid w:val="00CB0825"/>
    <w:rsid w:val="00CB104C"/>
    <w:rsid w:val="00CB1816"/>
    <w:rsid w:val="00CB3229"/>
    <w:rsid w:val="00CB3BF0"/>
    <w:rsid w:val="00CB441B"/>
    <w:rsid w:val="00CB4BE0"/>
    <w:rsid w:val="00CB5870"/>
    <w:rsid w:val="00CB5E48"/>
    <w:rsid w:val="00CC1B63"/>
    <w:rsid w:val="00CC44A9"/>
    <w:rsid w:val="00CD0574"/>
    <w:rsid w:val="00CD165F"/>
    <w:rsid w:val="00CD215F"/>
    <w:rsid w:val="00CD35D8"/>
    <w:rsid w:val="00CE0C41"/>
    <w:rsid w:val="00CE4700"/>
    <w:rsid w:val="00CF09D5"/>
    <w:rsid w:val="00CF1A88"/>
    <w:rsid w:val="00CF4784"/>
    <w:rsid w:val="00CF6B17"/>
    <w:rsid w:val="00D02F44"/>
    <w:rsid w:val="00D0306A"/>
    <w:rsid w:val="00D03214"/>
    <w:rsid w:val="00D11D4A"/>
    <w:rsid w:val="00D128BA"/>
    <w:rsid w:val="00D12C84"/>
    <w:rsid w:val="00D137F2"/>
    <w:rsid w:val="00D17500"/>
    <w:rsid w:val="00D202AA"/>
    <w:rsid w:val="00D23C82"/>
    <w:rsid w:val="00D31B13"/>
    <w:rsid w:val="00D33804"/>
    <w:rsid w:val="00D33C74"/>
    <w:rsid w:val="00D433FD"/>
    <w:rsid w:val="00D43AF6"/>
    <w:rsid w:val="00D50E0A"/>
    <w:rsid w:val="00D53CB1"/>
    <w:rsid w:val="00D76042"/>
    <w:rsid w:val="00D82256"/>
    <w:rsid w:val="00D8651D"/>
    <w:rsid w:val="00D91EF3"/>
    <w:rsid w:val="00D94DA3"/>
    <w:rsid w:val="00D9639E"/>
    <w:rsid w:val="00D96770"/>
    <w:rsid w:val="00DA0A1D"/>
    <w:rsid w:val="00DA1DA1"/>
    <w:rsid w:val="00DA64F9"/>
    <w:rsid w:val="00DC1800"/>
    <w:rsid w:val="00DD5555"/>
    <w:rsid w:val="00DD7927"/>
    <w:rsid w:val="00DE5CEA"/>
    <w:rsid w:val="00DE69F0"/>
    <w:rsid w:val="00DF09B5"/>
    <w:rsid w:val="00DF0AE1"/>
    <w:rsid w:val="00DF224C"/>
    <w:rsid w:val="00DF2995"/>
    <w:rsid w:val="00E0058E"/>
    <w:rsid w:val="00E0418A"/>
    <w:rsid w:val="00E05F0C"/>
    <w:rsid w:val="00E06740"/>
    <w:rsid w:val="00E06A8D"/>
    <w:rsid w:val="00E11336"/>
    <w:rsid w:val="00E1335F"/>
    <w:rsid w:val="00E155F7"/>
    <w:rsid w:val="00E208D8"/>
    <w:rsid w:val="00E23513"/>
    <w:rsid w:val="00E2567A"/>
    <w:rsid w:val="00E32153"/>
    <w:rsid w:val="00E330C4"/>
    <w:rsid w:val="00E3537E"/>
    <w:rsid w:val="00E35734"/>
    <w:rsid w:val="00E36EDF"/>
    <w:rsid w:val="00E40E55"/>
    <w:rsid w:val="00E41E69"/>
    <w:rsid w:val="00E420E7"/>
    <w:rsid w:val="00E43FD1"/>
    <w:rsid w:val="00E44BEE"/>
    <w:rsid w:val="00E46DF6"/>
    <w:rsid w:val="00E476F6"/>
    <w:rsid w:val="00E50D79"/>
    <w:rsid w:val="00E57857"/>
    <w:rsid w:val="00E60777"/>
    <w:rsid w:val="00E607FD"/>
    <w:rsid w:val="00E629AF"/>
    <w:rsid w:val="00E62A17"/>
    <w:rsid w:val="00E62C9A"/>
    <w:rsid w:val="00E63824"/>
    <w:rsid w:val="00E63ACA"/>
    <w:rsid w:val="00E66F49"/>
    <w:rsid w:val="00E67F3A"/>
    <w:rsid w:val="00E7031B"/>
    <w:rsid w:val="00E7034E"/>
    <w:rsid w:val="00E77B0D"/>
    <w:rsid w:val="00E87D0E"/>
    <w:rsid w:val="00E9192B"/>
    <w:rsid w:val="00E92B4A"/>
    <w:rsid w:val="00EA1402"/>
    <w:rsid w:val="00EA6A2A"/>
    <w:rsid w:val="00EA756E"/>
    <w:rsid w:val="00EB5993"/>
    <w:rsid w:val="00EC0FD9"/>
    <w:rsid w:val="00EC758E"/>
    <w:rsid w:val="00ED2910"/>
    <w:rsid w:val="00ED3A61"/>
    <w:rsid w:val="00ED6A2D"/>
    <w:rsid w:val="00ED6FCC"/>
    <w:rsid w:val="00ED7677"/>
    <w:rsid w:val="00ED7D10"/>
    <w:rsid w:val="00EE2FB1"/>
    <w:rsid w:val="00EE37F5"/>
    <w:rsid w:val="00EE5BB9"/>
    <w:rsid w:val="00EE7202"/>
    <w:rsid w:val="00EF101F"/>
    <w:rsid w:val="00F0317F"/>
    <w:rsid w:val="00F03E1C"/>
    <w:rsid w:val="00F04278"/>
    <w:rsid w:val="00F05CA3"/>
    <w:rsid w:val="00F10DF4"/>
    <w:rsid w:val="00F15ED3"/>
    <w:rsid w:val="00F16F5E"/>
    <w:rsid w:val="00F17C70"/>
    <w:rsid w:val="00F17E04"/>
    <w:rsid w:val="00F267B1"/>
    <w:rsid w:val="00F30751"/>
    <w:rsid w:val="00F32533"/>
    <w:rsid w:val="00F36E45"/>
    <w:rsid w:val="00F37C48"/>
    <w:rsid w:val="00F40B90"/>
    <w:rsid w:val="00F44F2A"/>
    <w:rsid w:val="00F503A8"/>
    <w:rsid w:val="00F51D1F"/>
    <w:rsid w:val="00F55684"/>
    <w:rsid w:val="00F6120D"/>
    <w:rsid w:val="00F62EE8"/>
    <w:rsid w:val="00F66CA8"/>
    <w:rsid w:val="00F72BFF"/>
    <w:rsid w:val="00F75937"/>
    <w:rsid w:val="00F75DDE"/>
    <w:rsid w:val="00F80C14"/>
    <w:rsid w:val="00F83996"/>
    <w:rsid w:val="00F84DD3"/>
    <w:rsid w:val="00F85BE7"/>
    <w:rsid w:val="00F8600C"/>
    <w:rsid w:val="00F871E1"/>
    <w:rsid w:val="00F927DD"/>
    <w:rsid w:val="00FB0112"/>
    <w:rsid w:val="00FB2D0E"/>
    <w:rsid w:val="00FC23F1"/>
    <w:rsid w:val="00FC2C4B"/>
    <w:rsid w:val="00FD226A"/>
    <w:rsid w:val="00FD4C74"/>
    <w:rsid w:val="00FE30D1"/>
    <w:rsid w:val="00FE527C"/>
    <w:rsid w:val="00FE5706"/>
    <w:rsid w:val="00FF13FA"/>
    <w:rsid w:val="00FF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7545D"/>
  <w15:chartTrackingRefBased/>
  <w15:docId w15:val="{290C4C66-EE2D-C640-B1B6-9CFACC76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255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767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7677"/>
    <w:rPr>
      <w:color w:val="954F72"/>
      <w:u w:val="single"/>
    </w:rPr>
  </w:style>
  <w:style w:type="paragraph" w:customStyle="1" w:styleId="msonormal0">
    <w:name w:val="msonormal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7">
    <w:name w:val="xl67"/>
    <w:basedOn w:val="Normal"/>
    <w:rsid w:val="00ED767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8">
    <w:name w:val="xl68"/>
    <w:basedOn w:val="Normal"/>
    <w:rsid w:val="00ED767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9">
    <w:name w:val="xl69"/>
    <w:basedOn w:val="Normal"/>
    <w:rsid w:val="00ED767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0">
    <w:name w:val="xl70"/>
    <w:basedOn w:val="Normal"/>
    <w:rsid w:val="00ED7677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1">
    <w:name w:val="xl71"/>
    <w:basedOn w:val="Normal"/>
    <w:rsid w:val="00ED7677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2">
    <w:name w:val="xl72"/>
    <w:basedOn w:val="Normal"/>
    <w:rsid w:val="00ED767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3">
    <w:name w:val="xl73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4">
    <w:name w:val="xl74"/>
    <w:basedOn w:val="Normal"/>
    <w:rsid w:val="00ED767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5">
    <w:name w:val="xl75"/>
    <w:basedOn w:val="Normal"/>
    <w:rsid w:val="00ED767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6">
    <w:name w:val="xl76"/>
    <w:basedOn w:val="Normal"/>
    <w:rsid w:val="00ED767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7">
    <w:name w:val="xl77"/>
    <w:basedOn w:val="Normal"/>
    <w:rsid w:val="00ED767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8">
    <w:name w:val="xl78"/>
    <w:basedOn w:val="Normal"/>
    <w:rsid w:val="00ED7677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9">
    <w:name w:val="xl79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0">
    <w:name w:val="xl80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customStyle="1" w:styleId="xl81">
    <w:name w:val="xl81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2">
    <w:name w:val="xl82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3">
    <w:name w:val="xl83"/>
    <w:basedOn w:val="Normal"/>
    <w:rsid w:val="00ED7677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4">
    <w:name w:val="xl84"/>
    <w:basedOn w:val="Normal"/>
    <w:rsid w:val="00ED767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5">
    <w:name w:val="xl85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2E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E47"/>
  </w:style>
  <w:style w:type="character" w:styleId="PageNumber">
    <w:name w:val="page number"/>
    <w:basedOn w:val="DefaultParagraphFont"/>
    <w:uiPriority w:val="99"/>
    <w:semiHidden/>
    <w:unhideWhenUsed/>
    <w:rsid w:val="00932E47"/>
  </w:style>
  <w:style w:type="paragraph" w:styleId="Header">
    <w:name w:val="header"/>
    <w:basedOn w:val="Normal"/>
    <w:link w:val="HeaderChar"/>
    <w:uiPriority w:val="99"/>
    <w:unhideWhenUsed/>
    <w:rsid w:val="00932E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E47"/>
  </w:style>
  <w:style w:type="paragraph" w:styleId="Revision">
    <w:name w:val="Revision"/>
    <w:hidden/>
    <w:uiPriority w:val="99"/>
    <w:semiHidden/>
    <w:rsid w:val="00F05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3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652C5F-2EDD-4A4B-B443-2B3053ACF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160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Robert (THE CHRISTIE NHS FOUNDATION TRUST)</dc:creator>
  <cp:keywords/>
  <dc:description/>
  <cp:lastModifiedBy>MORGAN, Robert (THE CHRISTIE NHS FOUNDATION TRUST)</cp:lastModifiedBy>
  <cp:revision>168</cp:revision>
  <cp:lastPrinted>2023-11-14T21:29:00Z</cp:lastPrinted>
  <dcterms:created xsi:type="dcterms:W3CDTF">2024-05-08T08:01:00Z</dcterms:created>
  <dcterms:modified xsi:type="dcterms:W3CDTF">2024-09-28T09:19:00Z</dcterms:modified>
</cp:coreProperties>
</file>