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13AC" w14:textId="488DBCE0" w:rsidR="00DC43FA" w:rsidRPr="00FD7149" w:rsidRDefault="00DC43FA" w:rsidP="00DC43FA">
      <w:pPr>
        <w:spacing w:line="360" w:lineRule="auto"/>
        <w:rPr>
          <w:rFonts w:asciiTheme="majorHAnsi" w:hAnsiTheme="majorHAnsi" w:cstheme="majorHAnsi"/>
          <w:b/>
          <w:bCs/>
          <w:color w:val="000000" w:themeColor="text1"/>
        </w:rPr>
      </w:pPr>
      <w:r w:rsidRPr="00FD7149">
        <w:rPr>
          <w:rFonts w:asciiTheme="majorHAnsi" w:hAnsiTheme="majorHAnsi" w:cstheme="majorHAnsi"/>
          <w:b/>
          <w:bCs/>
          <w:color w:val="000000" w:themeColor="text1"/>
        </w:rPr>
        <w:t xml:space="preserve">Table </w:t>
      </w:r>
      <w:r w:rsidR="003D1F6E">
        <w:rPr>
          <w:rFonts w:asciiTheme="majorHAnsi" w:hAnsiTheme="majorHAnsi" w:cstheme="majorHAnsi"/>
          <w:b/>
          <w:bCs/>
          <w:color w:val="000000" w:themeColor="text1"/>
        </w:rPr>
        <w:t>S</w:t>
      </w:r>
      <w:r w:rsidRPr="00FD7149">
        <w:rPr>
          <w:rFonts w:asciiTheme="majorHAnsi" w:hAnsiTheme="majorHAnsi" w:cstheme="majorHAnsi"/>
          <w:b/>
          <w:bCs/>
          <w:color w:val="000000" w:themeColor="text1"/>
        </w:rPr>
        <w:t>1. The primer sequences used for quantitative RT-PCR</w:t>
      </w:r>
    </w:p>
    <w:p w14:paraId="2E3DF10B" w14:textId="4AEAB22A" w:rsidR="00DC43FA" w:rsidRDefault="00DC43FA" w:rsidP="00DC43FA">
      <w:pPr>
        <w:spacing w:line="360" w:lineRule="auto"/>
        <w:rPr>
          <w:rFonts w:asciiTheme="majorHAnsi" w:hAnsiTheme="majorHAnsi" w:cstheme="majorHAnsi"/>
          <w:b/>
          <w:bCs/>
          <w:color w:val="FF0000"/>
        </w:rPr>
      </w:pPr>
      <w:r w:rsidRPr="00DC43FA">
        <w:rPr>
          <w:rFonts w:asciiTheme="majorHAnsi" w:hAnsiTheme="majorHAnsi" w:cstheme="majorHAnsi"/>
          <w:b/>
          <w:bCs/>
          <w:noProof/>
          <w:color w:val="FF0000"/>
        </w:rPr>
        <w:drawing>
          <wp:inline distT="0" distB="0" distL="0" distR="0" wp14:anchorId="28C1BF5D" wp14:editId="3890C59F">
            <wp:extent cx="6188710" cy="2721610"/>
            <wp:effectExtent l="0" t="0" r="0" b="0"/>
            <wp:docPr id="548621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21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BF141" w14:textId="4121C626" w:rsidR="00DC43FA" w:rsidRPr="00964750" w:rsidRDefault="00DC43FA" w:rsidP="00DC43FA">
      <w:pPr>
        <w:spacing w:line="360" w:lineRule="auto"/>
        <w:rPr>
          <w:rFonts w:asciiTheme="majorHAnsi" w:hAnsiTheme="majorHAnsi" w:cstheme="majorHAnsi"/>
          <w:b/>
          <w:bCs/>
          <w:color w:val="FF0000"/>
        </w:rPr>
      </w:pPr>
    </w:p>
    <w:sectPr w:rsidR="00DC43FA" w:rsidRPr="00964750" w:rsidSect="00C342D1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DE55D" w14:textId="77777777" w:rsidR="006E5533" w:rsidRDefault="006E5533" w:rsidP="00F22B92">
      <w:r>
        <w:separator/>
      </w:r>
    </w:p>
  </w:endnote>
  <w:endnote w:type="continuationSeparator" w:id="0">
    <w:p w14:paraId="376DFD27" w14:textId="77777777" w:rsidR="006E5533" w:rsidRDefault="006E5533" w:rsidP="00F22B92">
      <w:r>
        <w:continuationSeparator/>
      </w:r>
    </w:p>
  </w:endnote>
  <w:endnote w:type="continuationNotice" w:id="1">
    <w:p w14:paraId="3040B1BE" w14:textId="77777777" w:rsidR="006E5533" w:rsidRDefault="006E55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平成明朝">
    <w:altName w:val="Yu Gothic"/>
    <w:panose1 w:val="020B0604020202020204"/>
    <w:charset w:val="80"/>
    <w:family w:val="auto"/>
    <w:pitch w:val="variable"/>
    <w:sig w:usb0="01002A87" w:usb1="08070000" w:usb2="07040011" w:usb3="00000000" w:csb0="0002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2E1EF" w14:textId="77777777" w:rsidR="00366D76" w:rsidRDefault="00366D76" w:rsidP="007A5AB1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B8194B6" w14:textId="77777777" w:rsidR="00366D76" w:rsidRDefault="00366D76" w:rsidP="007A5AB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A1E9" w14:textId="513A32F0" w:rsidR="00366D76" w:rsidRDefault="00366D76" w:rsidP="007A5AB1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14:paraId="58733E30" w14:textId="77777777" w:rsidR="00366D76" w:rsidRDefault="00366D76" w:rsidP="007A5AB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ABE9C" w14:textId="77777777" w:rsidR="006E5533" w:rsidRDefault="006E5533" w:rsidP="00F22B92">
      <w:r>
        <w:separator/>
      </w:r>
    </w:p>
  </w:footnote>
  <w:footnote w:type="continuationSeparator" w:id="0">
    <w:p w14:paraId="25BFDBAB" w14:textId="77777777" w:rsidR="006E5533" w:rsidRDefault="006E5533" w:rsidP="00F22B92">
      <w:r>
        <w:continuationSeparator/>
      </w:r>
    </w:p>
  </w:footnote>
  <w:footnote w:type="continuationNotice" w:id="1">
    <w:p w14:paraId="5B4878FA" w14:textId="77777777" w:rsidR="006E5533" w:rsidRDefault="006E55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C95A6" w14:textId="77777777" w:rsidR="00366D76" w:rsidRDefault="00366D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B6225"/>
    <w:multiLevelType w:val="hybridMultilevel"/>
    <w:tmpl w:val="0AF835E4"/>
    <w:lvl w:ilvl="0" w:tplc="C798C6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A0213B1"/>
    <w:multiLevelType w:val="hybridMultilevel"/>
    <w:tmpl w:val="22988BB4"/>
    <w:lvl w:ilvl="0" w:tplc="0DCA726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56D50A2"/>
    <w:multiLevelType w:val="hybridMultilevel"/>
    <w:tmpl w:val="B5725F80"/>
    <w:lvl w:ilvl="0" w:tplc="CA2E03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F7E7F45"/>
    <w:multiLevelType w:val="hybridMultilevel"/>
    <w:tmpl w:val="D81091C0"/>
    <w:lvl w:ilvl="0" w:tplc="7A3A75E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39C0937"/>
    <w:multiLevelType w:val="multilevel"/>
    <w:tmpl w:val="5404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069059">
    <w:abstractNumId w:val="4"/>
  </w:num>
  <w:num w:numId="2" w16cid:durableId="269892730">
    <w:abstractNumId w:val="0"/>
  </w:num>
  <w:num w:numId="3" w16cid:durableId="1669743913">
    <w:abstractNumId w:val="1"/>
  </w:num>
  <w:num w:numId="4" w16cid:durableId="1107582504">
    <w:abstractNumId w:val="2"/>
  </w:num>
  <w:num w:numId="5" w16cid:durableId="1040471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bordersDoNotSurroundHeader/>
  <w:bordersDoNotSurroundFooter/>
  <w:proofState w:spelling="clean" w:grammar="clean"/>
  <w:defaultTabStop w:val="960"/>
  <w:drawingGridHorizontalSpacing w:val="120"/>
  <w:drawingGridVerticalSpacing w:val="37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5dr5rfqprttmez0fl5apw6wsrvx2rtwzze&quot;&gt;My EndNote Library　AS&lt;record-ids&gt;&lt;item&gt;1&lt;/item&gt;&lt;item&gt;3&lt;/item&gt;&lt;item&gt;27&lt;/item&gt;&lt;item&gt;45&lt;/item&gt;&lt;item&gt;84&lt;/item&gt;&lt;item&gt;92&lt;/item&gt;&lt;item&gt;118&lt;/item&gt;&lt;item&gt;119&lt;/item&gt;&lt;item&gt;129&lt;/item&gt;&lt;item&gt;203&lt;/item&gt;&lt;item&gt;204&lt;/item&gt;&lt;item&gt;228&lt;/item&gt;&lt;item&gt;230&lt;/item&gt;&lt;item&gt;232&lt;/item&gt;&lt;item&gt;233&lt;/item&gt;&lt;item&gt;269&lt;/item&gt;&lt;item&gt;270&lt;/item&gt;&lt;item&gt;312&lt;/item&gt;&lt;item&gt;336&lt;/item&gt;&lt;item&gt;421&lt;/item&gt;&lt;item&gt;422&lt;/item&gt;&lt;item&gt;423&lt;/item&gt;&lt;item&gt;424&lt;/item&gt;&lt;item&gt;426&lt;/item&gt;&lt;item&gt;427&lt;/item&gt;&lt;item&gt;428&lt;/item&gt;&lt;item&gt;429&lt;/item&gt;&lt;item&gt;430&lt;/item&gt;&lt;item&gt;431&lt;/item&gt;&lt;item&gt;432&lt;/item&gt;&lt;item&gt;433&lt;/item&gt;&lt;item&gt;436&lt;/item&gt;&lt;item&gt;437&lt;/item&gt;&lt;item&gt;438&lt;/item&gt;&lt;item&gt;439&lt;/item&gt;&lt;item&gt;440&lt;/item&gt;&lt;item&gt;441&lt;/item&gt;&lt;item&gt;442&lt;/item&gt;&lt;item&gt;443&lt;/item&gt;&lt;item&gt;444&lt;/item&gt;&lt;item&gt;446&lt;/item&gt;&lt;item&gt;447&lt;/item&gt;&lt;item&gt;449&lt;/item&gt;&lt;item&gt;450&lt;/item&gt;&lt;item&gt;453&lt;/item&gt;&lt;item&gt;454&lt;/item&gt;&lt;item&gt;456&lt;/item&gt;&lt;item&gt;457&lt;/item&gt;&lt;item&gt;458&lt;/item&gt;&lt;item&gt;459&lt;/item&gt;&lt;item&gt;462&lt;/item&gt;&lt;item&gt;463&lt;/item&gt;&lt;item&gt;464&lt;/item&gt;&lt;item&gt;465&lt;/item&gt;&lt;item&gt;466&lt;/item&gt;&lt;item&gt;467&lt;/item&gt;&lt;item&gt;468&lt;/item&gt;&lt;item&gt;469&lt;/item&gt;&lt;item&gt;470&lt;/item&gt;&lt;item&gt;472&lt;/item&gt;&lt;item&gt;473&lt;/item&gt;&lt;item&gt;475&lt;/item&gt;&lt;/record-ids&gt;&lt;/item&gt;&lt;/Libraries&gt;"/>
  </w:docVars>
  <w:rsids>
    <w:rsidRoot w:val="00F30399"/>
    <w:rsid w:val="0000131A"/>
    <w:rsid w:val="000014AA"/>
    <w:rsid w:val="00001DD0"/>
    <w:rsid w:val="000021E7"/>
    <w:rsid w:val="00002736"/>
    <w:rsid w:val="00002FD9"/>
    <w:rsid w:val="00003010"/>
    <w:rsid w:val="00004C6B"/>
    <w:rsid w:val="0000508A"/>
    <w:rsid w:val="0000514F"/>
    <w:rsid w:val="000055DD"/>
    <w:rsid w:val="00005BE9"/>
    <w:rsid w:val="00005E21"/>
    <w:rsid w:val="00006777"/>
    <w:rsid w:val="00006FAB"/>
    <w:rsid w:val="000073E8"/>
    <w:rsid w:val="0000756D"/>
    <w:rsid w:val="00007609"/>
    <w:rsid w:val="00007907"/>
    <w:rsid w:val="00007916"/>
    <w:rsid w:val="00010DC6"/>
    <w:rsid w:val="000112DB"/>
    <w:rsid w:val="0001134B"/>
    <w:rsid w:val="00011B29"/>
    <w:rsid w:val="000121AD"/>
    <w:rsid w:val="000124DA"/>
    <w:rsid w:val="00012E63"/>
    <w:rsid w:val="00013306"/>
    <w:rsid w:val="00014147"/>
    <w:rsid w:val="0001502E"/>
    <w:rsid w:val="00016187"/>
    <w:rsid w:val="00016F4F"/>
    <w:rsid w:val="0001779F"/>
    <w:rsid w:val="00017B83"/>
    <w:rsid w:val="000201F6"/>
    <w:rsid w:val="00020271"/>
    <w:rsid w:val="000204C7"/>
    <w:rsid w:val="00020A9C"/>
    <w:rsid w:val="00020EC3"/>
    <w:rsid w:val="000216EB"/>
    <w:rsid w:val="00021A77"/>
    <w:rsid w:val="00022909"/>
    <w:rsid w:val="00023860"/>
    <w:rsid w:val="00023AED"/>
    <w:rsid w:val="00023CAC"/>
    <w:rsid w:val="00024290"/>
    <w:rsid w:val="000247A5"/>
    <w:rsid w:val="000248BB"/>
    <w:rsid w:val="00024FCE"/>
    <w:rsid w:val="00025568"/>
    <w:rsid w:val="00025DB3"/>
    <w:rsid w:val="000264CA"/>
    <w:rsid w:val="0002668E"/>
    <w:rsid w:val="000269BC"/>
    <w:rsid w:val="00026EF9"/>
    <w:rsid w:val="00027AEC"/>
    <w:rsid w:val="00030517"/>
    <w:rsid w:val="000307F3"/>
    <w:rsid w:val="00030AEC"/>
    <w:rsid w:val="00030D4E"/>
    <w:rsid w:val="00031930"/>
    <w:rsid w:val="00031A18"/>
    <w:rsid w:val="00032253"/>
    <w:rsid w:val="0003258D"/>
    <w:rsid w:val="00032D63"/>
    <w:rsid w:val="00033303"/>
    <w:rsid w:val="00033BF2"/>
    <w:rsid w:val="00034912"/>
    <w:rsid w:val="00034AAA"/>
    <w:rsid w:val="00034AD8"/>
    <w:rsid w:val="00034DFB"/>
    <w:rsid w:val="000359CF"/>
    <w:rsid w:val="00035D1B"/>
    <w:rsid w:val="00035E26"/>
    <w:rsid w:val="000362D0"/>
    <w:rsid w:val="000364B2"/>
    <w:rsid w:val="00036CE6"/>
    <w:rsid w:val="00036F42"/>
    <w:rsid w:val="0003748F"/>
    <w:rsid w:val="000400A1"/>
    <w:rsid w:val="00040A03"/>
    <w:rsid w:val="0004173F"/>
    <w:rsid w:val="00041A67"/>
    <w:rsid w:val="00042809"/>
    <w:rsid w:val="00043AAC"/>
    <w:rsid w:val="00044401"/>
    <w:rsid w:val="00046FDC"/>
    <w:rsid w:val="0004701F"/>
    <w:rsid w:val="00047B4E"/>
    <w:rsid w:val="00047FEF"/>
    <w:rsid w:val="000516E0"/>
    <w:rsid w:val="00051E8D"/>
    <w:rsid w:val="00051FAA"/>
    <w:rsid w:val="00053F97"/>
    <w:rsid w:val="000544E3"/>
    <w:rsid w:val="000546EC"/>
    <w:rsid w:val="00055405"/>
    <w:rsid w:val="000557B8"/>
    <w:rsid w:val="00055C1D"/>
    <w:rsid w:val="00055FC9"/>
    <w:rsid w:val="00056333"/>
    <w:rsid w:val="000567CA"/>
    <w:rsid w:val="00057D0F"/>
    <w:rsid w:val="00060003"/>
    <w:rsid w:val="00061149"/>
    <w:rsid w:val="00061175"/>
    <w:rsid w:val="00061DD8"/>
    <w:rsid w:val="00061E5E"/>
    <w:rsid w:val="00061EC5"/>
    <w:rsid w:val="0006472D"/>
    <w:rsid w:val="00064CA2"/>
    <w:rsid w:val="0006541B"/>
    <w:rsid w:val="0006622A"/>
    <w:rsid w:val="00066860"/>
    <w:rsid w:val="000673D5"/>
    <w:rsid w:val="00067729"/>
    <w:rsid w:val="00070007"/>
    <w:rsid w:val="00070EE6"/>
    <w:rsid w:val="0007163A"/>
    <w:rsid w:val="00071849"/>
    <w:rsid w:val="00071DAB"/>
    <w:rsid w:val="00072BC5"/>
    <w:rsid w:val="000739BB"/>
    <w:rsid w:val="00073EEB"/>
    <w:rsid w:val="00074534"/>
    <w:rsid w:val="000750C0"/>
    <w:rsid w:val="00075572"/>
    <w:rsid w:val="00075858"/>
    <w:rsid w:val="00075ACF"/>
    <w:rsid w:val="00075FBD"/>
    <w:rsid w:val="0007616E"/>
    <w:rsid w:val="0007645F"/>
    <w:rsid w:val="000766EC"/>
    <w:rsid w:val="00076ABB"/>
    <w:rsid w:val="00076B97"/>
    <w:rsid w:val="00076BE0"/>
    <w:rsid w:val="000771DD"/>
    <w:rsid w:val="0007720E"/>
    <w:rsid w:val="00077500"/>
    <w:rsid w:val="0007764E"/>
    <w:rsid w:val="00077D20"/>
    <w:rsid w:val="00080939"/>
    <w:rsid w:val="0008152F"/>
    <w:rsid w:val="00082644"/>
    <w:rsid w:val="000833DF"/>
    <w:rsid w:val="0008370C"/>
    <w:rsid w:val="00084D16"/>
    <w:rsid w:val="0008656E"/>
    <w:rsid w:val="000869CF"/>
    <w:rsid w:val="000871FE"/>
    <w:rsid w:val="00087241"/>
    <w:rsid w:val="00087331"/>
    <w:rsid w:val="00090023"/>
    <w:rsid w:val="00090139"/>
    <w:rsid w:val="0009045E"/>
    <w:rsid w:val="000912EF"/>
    <w:rsid w:val="00091878"/>
    <w:rsid w:val="000929A4"/>
    <w:rsid w:val="00092DAA"/>
    <w:rsid w:val="00092F12"/>
    <w:rsid w:val="00093465"/>
    <w:rsid w:val="00093AD8"/>
    <w:rsid w:val="00093FAF"/>
    <w:rsid w:val="000941B7"/>
    <w:rsid w:val="0009426C"/>
    <w:rsid w:val="00095ECD"/>
    <w:rsid w:val="000960A7"/>
    <w:rsid w:val="000968AF"/>
    <w:rsid w:val="00097131"/>
    <w:rsid w:val="00097EC3"/>
    <w:rsid w:val="000A02E7"/>
    <w:rsid w:val="000A1756"/>
    <w:rsid w:val="000A1BB0"/>
    <w:rsid w:val="000A1DA1"/>
    <w:rsid w:val="000A1F6D"/>
    <w:rsid w:val="000A24AF"/>
    <w:rsid w:val="000A2EFA"/>
    <w:rsid w:val="000A32A6"/>
    <w:rsid w:val="000A36B2"/>
    <w:rsid w:val="000A5283"/>
    <w:rsid w:val="000A5442"/>
    <w:rsid w:val="000A5647"/>
    <w:rsid w:val="000A5705"/>
    <w:rsid w:val="000A583C"/>
    <w:rsid w:val="000A5E81"/>
    <w:rsid w:val="000A7123"/>
    <w:rsid w:val="000A7378"/>
    <w:rsid w:val="000A7573"/>
    <w:rsid w:val="000A7622"/>
    <w:rsid w:val="000B019A"/>
    <w:rsid w:val="000B123E"/>
    <w:rsid w:val="000B172D"/>
    <w:rsid w:val="000B1760"/>
    <w:rsid w:val="000B190F"/>
    <w:rsid w:val="000B1AF3"/>
    <w:rsid w:val="000B22D0"/>
    <w:rsid w:val="000B2B60"/>
    <w:rsid w:val="000B434C"/>
    <w:rsid w:val="000B4B77"/>
    <w:rsid w:val="000B5729"/>
    <w:rsid w:val="000B6C01"/>
    <w:rsid w:val="000B7CB8"/>
    <w:rsid w:val="000C08C9"/>
    <w:rsid w:val="000C11F3"/>
    <w:rsid w:val="000C1A06"/>
    <w:rsid w:val="000C323A"/>
    <w:rsid w:val="000C3342"/>
    <w:rsid w:val="000C3992"/>
    <w:rsid w:val="000C42AD"/>
    <w:rsid w:val="000C457E"/>
    <w:rsid w:val="000C4BC4"/>
    <w:rsid w:val="000C5826"/>
    <w:rsid w:val="000C5A72"/>
    <w:rsid w:val="000C5FA8"/>
    <w:rsid w:val="000C62D1"/>
    <w:rsid w:val="000C62DC"/>
    <w:rsid w:val="000C66F0"/>
    <w:rsid w:val="000C6E1B"/>
    <w:rsid w:val="000C7B52"/>
    <w:rsid w:val="000D01F9"/>
    <w:rsid w:val="000D064A"/>
    <w:rsid w:val="000D0846"/>
    <w:rsid w:val="000D08C9"/>
    <w:rsid w:val="000D12C6"/>
    <w:rsid w:val="000D24E0"/>
    <w:rsid w:val="000D2CF2"/>
    <w:rsid w:val="000D2DC9"/>
    <w:rsid w:val="000D3263"/>
    <w:rsid w:val="000D3730"/>
    <w:rsid w:val="000D3C63"/>
    <w:rsid w:val="000D601C"/>
    <w:rsid w:val="000D67F1"/>
    <w:rsid w:val="000D6A9B"/>
    <w:rsid w:val="000D6DE6"/>
    <w:rsid w:val="000D73B3"/>
    <w:rsid w:val="000D7541"/>
    <w:rsid w:val="000D77F2"/>
    <w:rsid w:val="000D77F7"/>
    <w:rsid w:val="000E04B7"/>
    <w:rsid w:val="000E0745"/>
    <w:rsid w:val="000E0D60"/>
    <w:rsid w:val="000E0E01"/>
    <w:rsid w:val="000E0FCA"/>
    <w:rsid w:val="000E1599"/>
    <w:rsid w:val="000E173D"/>
    <w:rsid w:val="000E1817"/>
    <w:rsid w:val="000E18E0"/>
    <w:rsid w:val="000E2D47"/>
    <w:rsid w:val="000E41D4"/>
    <w:rsid w:val="000E4286"/>
    <w:rsid w:val="000E525D"/>
    <w:rsid w:val="000E53BE"/>
    <w:rsid w:val="000E587D"/>
    <w:rsid w:val="000E63E4"/>
    <w:rsid w:val="000E6729"/>
    <w:rsid w:val="000E6796"/>
    <w:rsid w:val="000E6A60"/>
    <w:rsid w:val="000E70A1"/>
    <w:rsid w:val="000F2570"/>
    <w:rsid w:val="000F2666"/>
    <w:rsid w:val="000F2991"/>
    <w:rsid w:val="000F2B1D"/>
    <w:rsid w:val="000F35C6"/>
    <w:rsid w:val="000F3B33"/>
    <w:rsid w:val="000F3DA8"/>
    <w:rsid w:val="000F3E91"/>
    <w:rsid w:val="000F4A1E"/>
    <w:rsid w:val="000F4FC1"/>
    <w:rsid w:val="000F54DC"/>
    <w:rsid w:val="000F582C"/>
    <w:rsid w:val="000F59E2"/>
    <w:rsid w:val="000F5A20"/>
    <w:rsid w:val="000F61BF"/>
    <w:rsid w:val="000F61C7"/>
    <w:rsid w:val="000F62B4"/>
    <w:rsid w:val="000F6569"/>
    <w:rsid w:val="000F6B3A"/>
    <w:rsid w:val="00100894"/>
    <w:rsid w:val="00101E5F"/>
    <w:rsid w:val="00101F44"/>
    <w:rsid w:val="0010255F"/>
    <w:rsid w:val="0010457C"/>
    <w:rsid w:val="00104C76"/>
    <w:rsid w:val="00105829"/>
    <w:rsid w:val="00105F64"/>
    <w:rsid w:val="00106194"/>
    <w:rsid w:val="0010676B"/>
    <w:rsid w:val="00106A74"/>
    <w:rsid w:val="00106B24"/>
    <w:rsid w:val="001071CB"/>
    <w:rsid w:val="0010781C"/>
    <w:rsid w:val="001078FE"/>
    <w:rsid w:val="00107D8A"/>
    <w:rsid w:val="00107FA4"/>
    <w:rsid w:val="001104DF"/>
    <w:rsid w:val="00110FDF"/>
    <w:rsid w:val="00111528"/>
    <w:rsid w:val="0011162B"/>
    <w:rsid w:val="001118B8"/>
    <w:rsid w:val="0011255C"/>
    <w:rsid w:val="00112C3B"/>
    <w:rsid w:val="001136B7"/>
    <w:rsid w:val="00113E71"/>
    <w:rsid w:val="00113F56"/>
    <w:rsid w:val="00114C2D"/>
    <w:rsid w:val="00115522"/>
    <w:rsid w:val="00115A35"/>
    <w:rsid w:val="00115B9D"/>
    <w:rsid w:val="00116125"/>
    <w:rsid w:val="00116ED8"/>
    <w:rsid w:val="001170A5"/>
    <w:rsid w:val="00120EE7"/>
    <w:rsid w:val="001212CF"/>
    <w:rsid w:val="00121318"/>
    <w:rsid w:val="001217E3"/>
    <w:rsid w:val="00121876"/>
    <w:rsid w:val="00121D7E"/>
    <w:rsid w:val="0012240A"/>
    <w:rsid w:val="00122A91"/>
    <w:rsid w:val="00122D23"/>
    <w:rsid w:val="0012308F"/>
    <w:rsid w:val="00123390"/>
    <w:rsid w:val="00123EC2"/>
    <w:rsid w:val="00124B1E"/>
    <w:rsid w:val="001252B6"/>
    <w:rsid w:val="00125762"/>
    <w:rsid w:val="00125A21"/>
    <w:rsid w:val="00125B8A"/>
    <w:rsid w:val="00125B8D"/>
    <w:rsid w:val="00125CCC"/>
    <w:rsid w:val="001264AE"/>
    <w:rsid w:val="00126F1C"/>
    <w:rsid w:val="00127060"/>
    <w:rsid w:val="0012779D"/>
    <w:rsid w:val="00127861"/>
    <w:rsid w:val="00130FC2"/>
    <w:rsid w:val="001311E6"/>
    <w:rsid w:val="00131221"/>
    <w:rsid w:val="00131993"/>
    <w:rsid w:val="00132AB8"/>
    <w:rsid w:val="00133916"/>
    <w:rsid w:val="00133FB1"/>
    <w:rsid w:val="00134AE8"/>
    <w:rsid w:val="001363C7"/>
    <w:rsid w:val="00136550"/>
    <w:rsid w:val="00136C69"/>
    <w:rsid w:val="00136C82"/>
    <w:rsid w:val="00137A9E"/>
    <w:rsid w:val="00137B3F"/>
    <w:rsid w:val="0014004C"/>
    <w:rsid w:val="00140588"/>
    <w:rsid w:val="0014071F"/>
    <w:rsid w:val="001409E6"/>
    <w:rsid w:val="00140DAF"/>
    <w:rsid w:val="0014108F"/>
    <w:rsid w:val="001413DC"/>
    <w:rsid w:val="00141E76"/>
    <w:rsid w:val="00143062"/>
    <w:rsid w:val="001430B6"/>
    <w:rsid w:val="00143978"/>
    <w:rsid w:val="00143E45"/>
    <w:rsid w:val="00143EB5"/>
    <w:rsid w:val="0014428E"/>
    <w:rsid w:val="00145968"/>
    <w:rsid w:val="00147400"/>
    <w:rsid w:val="00147FD7"/>
    <w:rsid w:val="001500D1"/>
    <w:rsid w:val="001502D2"/>
    <w:rsid w:val="001508A8"/>
    <w:rsid w:val="00150F1E"/>
    <w:rsid w:val="001512D4"/>
    <w:rsid w:val="001513BA"/>
    <w:rsid w:val="0015140C"/>
    <w:rsid w:val="00151CFB"/>
    <w:rsid w:val="00153B18"/>
    <w:rsid w:val="00153EE3"/>
    <w:rsid w:val="0015471B"/>
    <w:rsid w:val="00154F59"/>
    <w:rsid w:val="00155346"/>
    <w:rsid w:val="001554DB"/>
    <w:rsid w:val="00155927"/>
    <w:rsid w:val="00155F26"/>
    <w:rsid w:val="001565C5"/>
    <w:rsid w:val="0015692A"/>
    <w:rsid w:val="00156C6B"/>
    <w:rsid w:val="00156F92"/>
    <w:rsid w:val="001574BB"/>
    <w:rsid w:val="00157F94"/>
    <w:rsid w:val="001600AB"/>
    <w:rsid w:val="00161072"/>
    <w:rsid w:val="00161307"/>
    <w:rsid w:val="0016130A"/>
    <w:rsid w:val="00161506"/>
    <w:rsid w:val="0016184D"/>
    <w:rsid w:val="00162F54"/>
    <w:rsid w:val="00163EAC"/>
    <w:rsid w:val="00163F4B"/>
    <w:rsid w:val="001642B4"/>
    <w:rsid w:val="001651C3"/>
    <w:rsid w:val="00166322"/>
    <w:rsid w:val="001663FA"/>
    <w:rsid w:val="00166E61"/>
    <w:rsid w:val="00166F26"/>
    <w:rsid w:val="00167BED"/>
    <w:rsid w:val="00170010"/>
    <w:rsid w:val="001702BF"/>
    <w:rsid w:val="00170467"/>
    <w:rsid w:val="0017046E"/>
    <w:rsid w:val="0017078B"/>
    <w:rsid w:val="00171329"/>
    <w:rsid w:val="0017136E"/>
    <w:rsid w:val="0017331D"/>
    <w:rsid w:val="00173C8A"/>
    <w:rsid w:val="00173D7B"/>
    <w:rsid w:val="0017461B"/>
    <w:rsid w:val="00175431"/>
    <w:rsid w:val="00175432"/>
    <w:rsid w:val="001754A4"/>
    <w:rsid w:val="001759E1"/>
    <w:rsid w:val="001761BD"/>
    <w:rsid w:val="00176D96"/>
    <w:rsid w:val="00176F44"/>
    <w:rsid w:val="00180718"/>
    <w:rsid w:val="00180819"/>
    <w:rsid w:val="00181410"/>
    <w:rsid w:val="001815DE"/>
    <w:rsid w:val="00181F1C"/>
    <w:rsid w:val="001827A9"/>
    <w:rsid w:val="00182A53"/>
    <w:rsid w:val="00182D41"/>
    <w:rsid w:val="00183417"/>
    <w:rsid w:val="001836DE"/>
    <w:rsid w:val="00183C25"/>
    <w:rsid w:val="001843DA"/>
    <w:rsid w:val="00184BB6"/>
    <w:rsid w:val="00184E51"/>
    <w:rsid w:val="00184F6F"/>
    <w:rsid w:val="00185774"/>
    <w:rsid w:val="001858ED"/>
    <w:rsid w:val="001859FF"/>
    <w:rsid w:val="001862DA"/>
    <w:rsid w:val="001867D7"/>
    <w:rsid w:val="00187447"/>
    <w:rsid w:val="00187538"/>
    <w:rsid w:val="0018754A"/>
    <w:rsid w:val="00187742"/>
    <w:rsid w:val="00187C5A"/>
    <w:rsid w:val="00190414"/>
    <w:rsid w:val="001905C8"/>
    <w:rsid w:val="00190E5A"/>
    <w:rsid w:val="0019194A"/>
    <w:rsid w:val="00192B50"/>
    <w:rsid w:val="001931DA"/>
    <w:rsid w:val="00194B83"/>
    <w:rsid w:val="00194CF2"/>
    <w:rsid w:val="00196CD0"/>
    <w:rsid w:val="00196D1A"/>
    <w:rsid w:val="00196EFA"/>
    <w:rsid w:val="001971C9"/>
    <w:rsid w:val="001975A4"/>
    <w:rsid w:val="001A0177"/>
    <w:rsid w:val="001A0518"/>
    <w:rsid w:val="001A06E6"/>
    <w:rsid w:val="001A0B3F"/>
    <w:rsid w:val="001A13E3"/>
    <w:rsid w:val="001A146C"/>
    <w:rsid w:val="001A1587"/>
    <w:rsid w:val="001A16FF"/>
    <w:rsid w:val="001A1C3F"/>
    <w:rsid w:val="001A29FE"/>
    <w:rsid w:val="001A4EA1"/>
    <w:rsid w:val="001A5183"/>
    <w:rsid w:val="001A599D"/>
    <w:rsid w:val="001A5AD6"/>
    <w:rsid w:val="001A5CC1"/>
    <w:rsid w:val="001A6F4F"/>
    <w:rsid w:val="001A73EC"/>
    <w:rsid w:val="001A73F8"/>
    <w:rsid w:val="001A7CE6"/>
    <w:rsid w:val="001B08E0"/>
    <w:rsid w:val="001B235B"/>
    <w:rsid w:val="001B3779"/>
    <w:rsid w:val="001B436B"/>
    <w:rsid w:val="001B4E1E"/>
    <w:rsid w:val="001B57A8"/>
    <w:rsid w:val="001B61E1"/>
    <w:rsid w:val="001B6336"/>
    <w:rsid w:val="001B6FE0"/>
    <w:rsid w:val="001B7A80"/>
    <w:rsid w:val="001B7EE5"/>
    <w:rsid w:val="001B7F3D"/>
    <w:rsid w:val="001C07B9"/>
    <w:rsid w:val="001C10E8"/>
    <w:rsid w:val="001C2E54"/>
    <w:rsid w:val="001C3371"/>
    <w:rsid w:val="001C3BC4"/>
    <w:rsid w:val="001C3CE8"/>
    <w:rsid w:val="001C4CB1"/>
    <w:rsid w:val="001C509E"/>
    <w:rsid w:val="001C6501"/>
    <w:rsid w:val="001C6BE9"/>
    <w:rsid w:val="001C6C15"/>
    <w:rsid w:val="001C7400"/>
    <w:rsid w:val="001D0209"/>
    <w:rsid w:val="001D04F8"/>
    <w:rsid w:val="001D1788"/>
    <w:rsid w:val="001D281B"/>
    <w:rsid w:val="001D29AD"/>
    <w:rsid w:val="001D4A47"/>
    <w:rsid w:val="001D5191"/>
    <w:rsid w:val="001D5589"/>
    <w:rsid w:val="001D5D07"/>
    <w:rsid w:val="001D6204"/>
    <w:rsid w:val="001D62DC"/>
    <w:rsid w:val="001D63FD"/>
    <w:rsid w:val="001D74DB"/>
    <w:rsid w:val="001D7627"/>
    <w:rsid w:val="001D7DE5"/>
    <w:rsid w:val="001E133B"/>
    <w:rsid w:val="001E2109"/>
    <w:rsid w:val="001E2134"/>
    <w:rsid w:val="001E2994"/>
    <w:rsid w:val="001E2B73"/>
    <w:rsid w:val="001E2F37"/>
    <w:rsid w:val="001E3D5A"/>
    <w:rsid w:val="001E4276"/>
    <w:rsid w:val="001E46D8"/>
    <w:rsid w:val="001E4CAD"/>
    <w:rsid w:val="001E4DBD"/>
    <w:rsid w:val="001E5F0E"/>
    <w:rsid w:val="001E6284"/>
    <w:rsid w:val="001E6344"/>
    <w:rsid w:val="001E6B4E"/>
    <w:rsid w:val="001E729A"/>
    <w:rsid w:val="001E775F"/>
    <w:rsid w:val="001F0793"/>
    <w:rsid w:val="001F0CE7"/>
    <w:rsid w:val="001F132A"/>
    <w:rsid w:val="001F322C"/>
    <w:rsid w:val="001F3479"/>
    <w:rsid w:val="001F41AB"/>
    <w:rsid w:val="001F5171"/>
    <w:rsid w:val="001F532E"/>
    <w:rsid w:val="001F6BFF"/>
    <w:rsid w:val="0020005F"/>
    <w:rsid w:val="00200444"/>
    <w:rsid w:val="0020129E"/>
    <w:rsid w:val="0020142E"/>
    <w:rsid w:val="0020206B"/>
    <w:rsid w:val="002025F6"/>
    <w:rsid w:val="00202602"/>
    <w:rsid w:val="0020312D"/>
    <w:rsid w:val="0020321A"/>
    <w:rsid w:val="00203273"/>
    <w:rsid w:val="002032DF"/>
    <w:rsid w:val="00203427"/>
    <w:rsid w:val="00203A6A"/>
    <w:rsid w:val="00204490"/>
    <w:rsid w:val="0020454D"/>
    <w:rsid w:val="002046ED"/>
    <w:rsid w:val="002058DC"/>
    <w:rsid w:val="00205EFA"/>
    <w:rsid w:val="00206059"/>
    <w:rsid w:val="0020616D"/>
    <w:rsid w:val="00207066"/>
    <w:rsid w:val="00207A97"/>
    <w:rsid w:val="00210456"/>
    <w:rsid w:val="00210D1F"/>
    <w:rsid w:val="00210D6E"/>
    <w:rsid w:val="0021171A"/>
    <w:rsid w:val="00211D29"/>
    <w:rsid w:val="00211D53"/>
    <w:rsid w:val="00211E50"/>
    <w:rsid w:val="00211FF0"/>
    <w:rsid w:val="002122E2"/>
    <w:rsid w:val="00212474"/>
    <w:rsid w:val="00212569"/>
    <w:rsid w:val="0021288C"/>
    <w:rsid w:val="002136AB"/>
    <w:rsid w:val="00213DFE"/>
    <w:rsid w:val="00214518"/>
    <w:rsid w:val="0021533F"/>
    <w:rsid w:val="00215ACC"/>
    <w:rsid w:val="00216578"/>
    <w:rsid w:val="00217469"/>
    <w:rsid w:val="00217704"/>
    <w:rsid w:val="002179C6"/>
    <w:rsid w:val="002214F3"/>
    <w:rsid w:val="00221614"/>
    <w:rsid w:val="00222469"/>
    <w:rsid w:val="00222783"/>
    <w:rsid w:val="00222B4A"/>
    <w:rsid w:val="00222E79"/>
    <w:rsid w:val="00223B39"/>
    <w:rsid w:val="0022420F"/>
    <w:rsid w:val="00224F7C"/>
    <w:rsid w:val="002252F7"/>
    <w:rsid w:val="00226115"/>
    <w:rsid w:val="0022629D"/>
    <w:rsid w:val="00226789"/>
    <w:rsid w:val="00226B16"/>
    <w:rsid w:val="0022727C"/>
    <w:rsid w:val="00227812"/>
    <w:rsid w:val="00227869"/>
    <w:rsid w:val="00227933"/>
    <w:rsid w:val="00230072"/>
    <w:rsid w:val="00230BB5"/>
    <w:rsid w:val="00231D2A"/>
    <w:rsid w:val="00231EA2"/>
    <w:rsid w:val="0023300F"/>
    <w:rsid w:val="00233A70"/>
    <w:rsid w:val="00234836"/>
    <w:rsid w:val="00234B3B"/>
    <w:rsid w:val="0023588B"/>
    <w:rsid w:val="002364A8"/>
    <w:rsid w:val="002365F4"/>
    <w:rsid w:val="0023673A"/>
    <w:rsid w:val="00240108"/>
    <w:rsid w:val="00240DB1"/>
    <w:rsid w:val="00240F9D"/>
    <w:rsid w:val="002413F0"/>
    <w:rsid w:val="002415DE"/>
    <w:rsid w:val="0024272B"/>
    <w:rsid w:val="002427B1"/>
    <w:rsid w:val="002429F8"/>
    <w:rsid w:val="00243BF5"/>
    <w:rsid w:val="00243F10"/>
    <w:rsid w:val="00244303"/>
    <w:rsid w:val="00244E1E"/>
    <w:rsid w:val="0024524A"/>
    <w:rsid w:val="002455D2"/>
    <w:rsid w:val="0024568C"/>
    <w:rsid w:val="002459F6"/>
    <w:rsid w:val="00245C87"/>
    <w:rsid w:val="00246070"/>
    <w:rsid w:val="00246260"/>
    <w:rsid w:val="00246DDC"/>
    <w:rsid w:val="00246F06"/>
    <w:rsid w:val="00247901"/>
    <w:rsid w:val="00247F97"/>
    <w:rsid w:val="0025037E"/>
    <w:rsid w:val="00250463"/>
    <w:rsid w:val="0025093C"/>
    <w:rsid w:val="00251A82"/>
    <w:rsid w:val="00252362"/>
    <w:rsid w:val="00253BC5"/>
    <w:rsid w:val="00253D4E"/>
    <w:rsid w:val="002544A5"/>
    <w:rsid w:val="00254C98"/>
    <w:rsid w:val="00254EB2"/>
    <w:rsid w:val="00255702"/>
    <w:rsid w:val="00257C2D"/>
    <w:rsid w:val="002601A0"/>
    <w:rsid w:val="002602B9"/>
    <w:rsid w:val="00260B1C"/>
    <w:rsid w:val="00260F29"/>
    <w:rsid w:val="002612D1"/>
    <w:rsid w:val="00262238"/>
    <w:rsid w:val="00262431"/>
    <w:rsid w:val="00262B3E"/>
    <w:rsid w:val="00262C93"/>
    <w:rsid w:val="00262FF4"/>
    <w:rsid w:val="00263380"/>
    <w:rsid w:val="0026521A"/>
    <w:rsid w:val="002653D5"/>
    <w:rsid w:val="0026552A"/>
    <w:rsid w:val="002663D0"/>
    <w:rsid w:val="00266B15"/>
    <w:rsid w:val="00266D9C"/>
    <w:rsid w:val="0026706F"/>
    <w:rsid w:val="00267AFB"/>
    <w:rsid w:val="002700CD"/>
    <w:rsid w:val="002723E7"/>
    <w:rsid w:val="002726D8"/>
    <w:rsid w:val="00272927"/>
    <w:rsid w:val="00272976"/>
    <w:rsid w:val="00273064"/>
    <w:rsid w:val="002730CD"/>
    <w:rsid w:val="002735A2"/>
    <w:rsid w:val="00273D89"/>
    <w:rsid w:val="0027549B"/>
    <w:rsid w:val="0027650F"/>
    <w:rsid w:val="00277DB0"/>
    <w:rsid w:val="00281D9E"/>
    <w:rsid w:val="002820F2"/>
    <w:rsid w:val="002822B5"/>
    <w:rsid w:val="0028307E"/>
    <w:rsid w:val="00283536"/>
    <w:rsid w:val="002836E5"/>
    <w:rsid w:val="00284831"/>
    <w:rsid w:val="002848D8"/>
    <w:rsid w:val="00285236"/>
    <w:rsid w:val="002852AC"/>
    <w:rsid w:val="00285CA7"/>
    <w:rsid w:val="002868B0"/>
    <w:rsid w:val="00286CFC"/>
    <w:rsid w:val="002871E0"/>
    <w:rsid w:val="00287F08"/>
    <w:rsid w:val="0029193C"/>
    <w:rsid w:val="00293EFC"/>
    <w:rsid w:val="00293F7B"/>
    <w:rsid w:val="00294BD8"/>
    <w:rsid w:val="002950E8"/>
    <w:rsid w:val="0029552B"/>
    <w:rsid w:val="00296ED9"/>
    <w:rsid w:val="0029707E"/>
    <w:rsid w:val="0029774C"/>
    <w:rsid w:val="00297998"/>
    <w:rsid w:val="00297A30"/>
    <w:rsid w:val="00297B86"/>
    <w:rsid w:val="00297D7F"/>
    <w:rsid w:val="002A0785"/>
    <w:rsid w:val="002A1D86"/>
    <w:rsid w:val="002A3191"/>
    <w:rsid w:val="002A31F7"/>
    <w:rsid w:val="002A378C"/>
    <w:rsid w:val="002A3C47"/>
    <w:rsid w:val="002A4058"/>
    <w:rsid w:val="002A4570"/>
    <w:rsid w:val="002A4E49"/>
    <w:rsid w:val="002A5926"/>
    <w:rsid w:val="002A5A52"/>
    <w:rsid w:val="002A6692"/>
    <w:rsid w:val="002A6B20"/>
    <w:rsid w:val="002A6D15"/>
    <w:rsid w:val="002A6FE8"/>
    <w:rsid w:val="002A7453"/>
    <w:rsid w:val="002A7866"/>
    <w:rsid w:val="002A7D58"/>
    <w:rsid w:val="002B01D1"/>
    <w:rsid w:val="002B07C4"/>
    <w:rsid w:val="002B1369"/>
    <w:rsid w:val="002B14E8"/>
    <w:rsid w:val="002B15F4"/>
    <w:rsid w:val="002B1B43"/>
    <w:rsid w:val="002B27F8"/>
    <w:rsid w:val="002B30E4"/>
    <w:rsid w:val="002B36A4"/>
    <w:rsid w:val="002B3DDE"/>
    <w:rsid w:val="002B421D"/>
    <w:rsid w:val="002B464E"/>
    <w:rsid w:val="002B55EE"/>
    <w:rsid w:val="002B5AB8"/>
    <w:rsid w:val="002B7585"/>
    <w:rsid w:val="002B7BA2"/>
    <w:rsid w:val="002B7BB0"/>
    <w:rsid w:val="002B7E2B"/>
    <w:rsid w:val="002C1941"/>
    <w:rsid w:val="002C35D6"/>
    <w:rsid w:val="002C3EA3"/>
    <w:rsid w:val="002C460A"/>
    <w:rsid w:val="002C4933"/>
    <w:rsid w:val="002C493C"/>
    <w:rsid w:val="002C5108"/>
    <w:rsid w:val="002C6449"/>
    <w:rsid w:val="002C64AC"/>
    <w:rsid w:val="002C708F"/>
    <w:rsid w:val="002C7478"/>
    <w:rsid w:val="002D0172"/>
    <w:rsid w:val="002D027E"/>
    <w:rsid w:val="002D044D"/>
    <w:rsid w:val="002D10E8"/>
    <w:rsid w:val="002D12CD"/>
    <w:rsid w:val="002D1605"/>
    <w:rsid w:val="002D23A9"/>
    <w:rsid w:val="002D4504"/>
    <w:rsid w:val="002D4AD7"/>
    <w:rsid w:val="002D5240"/>
    <w:rsid w:val="002D549D"/>
    <w:rsid w:val="002D564F"/>
    <w:rsid w:val="002D57BB"/>
    <w:rsid w:val="002D5D05"/>
    <w:rsid w:val="002D6B0B"/>
    <w:rsid w:val="002D6B2D"/>
    <w:rsid w:val="002E04B1"/>
    <w:rsid w:val="002E0598"/>
    <w:rsid w:val="002E0BA1"/>
    <w:rsid w:val="002E11C2"/>
    <w:rsid w:val="002E11C8"/>
    <w:rsid w:val="002E2585"/>
    <w:rsid w:val="002E2676"/>
    <w:rsid w:val="002E3DCA"/>
    <w:rsid w:val="002E4182"/>
    <w:rsid w:val="002E44F5"/>
    <w:rsid w:val="002E49AC"/>
    <w:rsid w:val="002E4CA0"/>
    <w:rsid w:val="002E5139"/>
    <w:rsid w:val="002E5296"/>
    <w:rsid w:val="002E5328"/>
    <w:rsid w:val="002E552C"/>
    <w:rsid w:val="002E61CA"/>
    <w:rsid w:val="002E697F"/>
    <w:rsid w:val="002E723E"/>
    <w:rsid w:val="002E7690"/>
    <w:rsid w:val="002E7979"/>
    <w:rsid w:val="002F0014"/>
    <w:rsid w:val="002F0223"/>
    <w:rsid w:val="002F047A"/>
    <w:rsid w:val="002F12E9"/>
    <w:rsid w:val="002F16CB"/>
    <w:rsid w:val="002F22B8"/>
    <w:rsid w:val="002F2C3E"/>
    <w:rsid w:val="002F345F"/>
    <w:rsid w:val="002F3646"/>
    <w:rsid w:val="002F4842"/>
    <w:rsid w:val="002F4C2D"/>
    <w:rsid w:val="002F5071"/>
    <w:rsid w:val="002F59FB"/>
    <w:rsid w:val="002F7D76"/>
    <w:rsid w:val="003000D5"/>
    <w:rsid w:val="003001DF"/>
    <w:rsid w:val="00300445"/>
    <w:rsid w:val="003006AB"/>
    <w:rsid w:val="00300A71"/>
    <w:rsid w:val="003010FB"/>
    <w:rsid w:val="00301109"/>
    <w:rsid w:val="00301540"/>
    <w:rsid w:val="00302D4A"/>
    <w:rsid w:val="00304318"/>
    <w:rsid w:val="00305088"/>
    <w:rsid w:val="00305F7C"/>
    <w:rsid w:val="0030667F"/>
    <w:rsid w:val="00307A21"/>
    <w:rsid w:val="00307C19"/>
    <w:rsid w:val="00307F77"/>
    <w:rsid w:val="003108EF"/>
    <w:rsid w:val="00310F0C"/>
    <w:rsid w:val="0031133B"/>
    <w:rsid w:val="003118AD"/>
    <w:rsid w:val="00312306"/>
    <w:rsid w:val="00313840"/>
    <w:rsid w:val="0031394D"/>
    <w:rsid w:val="00313C7A"/>
    <w:rsid w:val="00313CDB"/>
    <w:rsid w:val="00313EE4"/>
    <w:rsid w:val="00313EF3"/>
    <w:rsid w:val="003141AE"/>
    <w:rsid w:val="00314E36"/>
    <w:rsid w:val="00314FA6"/>
    <w:rsid w:val="00315389"/>
    <w:rsid w:val="003161BD"/>
    <w:rsid w:val="003164A3"/>
    <w:rsid w:val="00316BB9"/>
    <w:rsid w:val="00317637"/>
    <w:rsid w:val="003201F2"/>
    <w:rsid w:val="003202E5"/>
    <w:rsid w:val="00322706"/>
    <w:rsid w:val="003232ED"/>
    <w:rsid w:val="0032331C"/>
    <w:rsid w:val="00323683"/>
    <w:rsid w:val="00323750"/>
    <w:rsid w:val="0032388E"/>
    <w:rsid w:val="00323B95"/>
    <w:rsid w:val="00323F8C"/>
    <w:rsid w:val="00324729"/>
    <w:rsid w:val="003254AF"/>
    <w:rsid w:val="0032560E"/>
    <w:rsid w:val="00325EA7"/>
    <w:rsid w:val="0032640E"/>
    <w:rsid w:val="00326CE8"/>
    <w:rsid w:val="00327032"/>
    <w:rsid w:val="00327629"/>
    <w:rsid w:val="00327AE9"/>
    <w:rsid w:val="00327E74"/>
    <w:rsid w:val="003300CD"/>
    <w:rsid w:val="00330265"/>
    <w:rsid w:val="00330B8C"/>
    <w:rsid w:val="00331407"/>
    <w:rsid w:val="00331F9C"/>
    <w:rsid w:val="00332B9C"/>
    <w:rsid w:val="003331A9"/>
    <w:rsid w:val="003337CC"/>
    <w:rsid w:val="00333B55"/>
    <w:rsid w:val="00334068"/>
    <w:rsid w:val="00334C3E"/>
    <w:rsid w:val="00334D15"/>
    <w:rsid w:val="0033582E"/>
    <w:rsid w:val="0033679F"/>
    <w:rsid w:val="0033682F"/>
    <w:rsid w:val="00336DD2"/>
    <w:rsid w:val="00337FC1"/>
    <w:rsid w:val="0034002F"/>
    <w:rsid w:val="003415C6"/>
    <w:rsid w:val="003419B5"/>
    <w:rsid w:val="00341EC1"/>
    <w:rsid w:val="003429B1"/>
    <w:rsid w:val="00342AA0"/>
    <w:rsid w:val="00342D86"/>
    <w:rsid w:val="00342DD4"/>
    <w:rsid w:val="003431F8"/>
    <w:rsid w:val="00343418"/>
    <w:rsid w:val="00344BB4"/>
    <w:rsid w:val="00345B2E"/>
    <w:rsid w:val="00346115"/>
    <w:rsid w:val="0034675E"/>
    <w:rsid w:val="00346EA3"/>
    <w:rsid w:val="00346EB3"/>
    <w:rsid w:val="00346F67"/>
    <w:rsid w:val="0034724D"/>
    <w:rsid w:val="00347368"/>
    <w:rsid w:val="003504B6"/>
    <w:rsid w:val="00351F65"/>
    <w:rsid w:val="00352015"/>
    <w:rsid w:val="0035266B"/>
    <w:rsid w:val="003529F1"/>
    <w:rsid w:val="00352BD5"/>
    <w:rsid w:val="0035321F"/>
    <w:rsid w:val="00353C4A"/>
    <w:rsid w:val="00354025"/>
    <w:rsid w:val="00354F83"/>
    <w:rsid w:val="003550A7"/>
    <w:rsid w:val="003551B5"/>
    <w:rsid w:val="003558ED"/>
    <w:rsid w:val="0035603D"/>
    <w:rsid w:val="00356DB8"/>
    <w:rsid w:val="00357493"/>
    <w:rsid w:val="00357EC4"/>
    <w:rsid w:val="00357F18"/>
    <w:rsid w:val="003604F7"/>
    <w:rsid w:val="00360678"/>
    <w:rsid w:val="003610E9"/>
    <w:rsid w:val="003612D8"/>
    <w:rsid w:val="00363447"/>
    <w:rsid w:val="0036354C"/>
    <w:rsid w:val="00363DEE"/>
    <w:rsid w:val="003642EC"/>
    <w:rsid w:val="00364481"/>
    <w:rsid w:val="003652A0"/>
    <w:rsid w:val="0036567F"/>
    <w:rsid w:val="0036576A"/>
    <w:rsid w:val="003660F9"/>
    <w:rsid w:val="003664F1"/>
    <w:rsid w:val="003667F8"/>
    <w:rsid w:val="00366A74"/>
    <w:rsid w:val="00366D76"/>
    <w:rsid w:val="00367693"/>
    <w:rsid w:val="003677D4"/>
    <w:rsid w:val="00367A99"/>
    <w:rsid w:val="0037084C"/>
    <w:rsid w:val="00371305"/>
    <w:rsid w:val="003713E1"/>
    <w:rsid w:val="00372208"/>
    <w:rsid w:val="0037314C"/>
    <w:rsid w:val="003738BD"/>
    <w:rsid w:val="0037456B"/>
    <w:rsid w:val="003749B6"/>
    <w:rsid w:val="00375A67"/>
    <w:rsid w:val="00375D05"/>
    <w:rsid w:val="00376982"/>
    <w:rsid w:val="00376E5B"/>
    <w:rsid w:val="003777AA"/>
    <w:rsid w:val="00377FC4"/>
    <w:rsid w:val="003815E7"/>
    <w:rsid w:val="003817CE"/>
    <w:rsid w:val="00381CA0"/>
    <w:rsid w:val="003823AC"/>
    <w:rsid w:val="003831B6"/>
    <w:rsid w:val="00383673"/>
    <w:rsid w:val="00383D1F"/>
    <w:rsid w:val="00383FF5"/>
    <w:rsid w:val="00384704"/>
    <w:rsid w:val="00384979"/>
    <w:rsid w:val="00384A4F"/>
    <w:rsid w:val="00384AA7"/>
    <w:rsid w:val="00385328"/>
    <w:rsid w:val="003859F9"/>
    <w:rsid w:val="00385D88"/>
    <w:rsid w:val="00386098"/>
    <w:rsid w:val="003861DD"/>
    <w:rsid w:val="00386711"/>
    <w:rsid w:val="00386BF5"/>
    <w:rsid w:val="00386BFB"/>
    <w:rsid w:val="0038772A"/>
    <w:rsid w:val="00390580"/>
    <w:rsid w:val="0039099C"/>
    <w:rsid w:val="00390B9A"/>
    <w:rsid w:val="003914F8"/>
    <w:rsid w:val="00392854"/>
    <w:rsid w:val="00393498"/>
    <w:rsid w:val="00393536"/>
    <w:rsid w:val="00393FB9"/>
    <w:rsid w:val="0039404E"/>
    <w:rsid w:val="0039575C"/>
    <w:rsid w:val="00396176"/>
    <w:rsid w:val="00396200"/>
    <w:rsid w:val="00397F0D"/>
    <w:rsid w:val="00397FF3"/>
    <w:rsid w:val="003A0EB4"/>
    <w:rsid w:val="003A132B"/>
    <w:rsid w:val="003A163A"/>
    <w:rsid w:val="003A2201"/>
    <w:rsid w:val="003A2B89"/>
    <w:rsid w:val="003A2BD1"/>
    <w:rsid w:val="003A2EA4"/>
    <w:rsid w:val="003A3101"/>
    <w:rsid w:val="003A341D"/>
    <w:rsid w:val="003A348B"/>
    <w:rsid w:val="003A385B"/>
    <w:rsid w:val="003A3977"/>
    <w:rsid w:val="003A423E"/>
    <w:rsid w:val="003A46CB"/>
    <w:rsid w:val="003A48E0"/>
    <w:rsid w:val="003A4A2C"/>
    <w:rsid w:val="003A52C1"/>
    <w:rsid w:val="003A6055"/>
    <w:rsid w:val="003A6E32"/>
    <w:rsid w:val="003A7044"/>
    <w:rsid w:val="003A73AD"/>
    <w:rsid w:val="003A7D32"/>
    <w:rsid w:val="003B084E"/>
    <w:rsid w:val="003B093D"/>
    <w:rsid w:val="003B14F7"/>
    <w:rsid w:val="003B156D"/>
    <w:rsid w:val="003B1928"/>
    <w:rsid w:val="003B1A86"/>
    <w:rsid w:val="003B1D40"/>
    <w:rsid w:val="003B1F92"/>
    <w:rsid w:val="003B2207"/>
    <w:rsid w:val="003B28F2"/>
    <w:rsid w:val="003B2EF3"/>
    <w:rsid w:val="003B35CC"/>
    <w:rsid w:val="003B3C8E"/>
    <w:rsid w:val="003B4031"/>
    <w:rsid w:val="003B469F"/>
    <w:rsid w:val="003B4F66"/>
    <w:rsid w:val="003B55A2"/>
    <w:rsid w:val="003B562D"/>
    <w:rsid w:val="003B5807"/>
    <w:rsid w:val="003B7374"/>
    <w:rsid w:val="003B74C8"/>
    <w:rsid w:val="003B7E13"/>
    <w:rsid w:val="003C0D48"/>
    <w:rsid w:val="003C1120"/>
    <w:rsid w:val="003C17D6"/>
    <w:rsid w:val="003C1EAC"/>
    <w:rsid w:val="003C2049"/>
    <w:rsid w:val="003C36EE"/>
    <w:rsid w:val="003C60B9"/>
    <w:rsid w:val="003C6782"/>
    <w:rsid w:val="003C6B67"/>
    <w:rsid w:val="003C734F"/>
    <w:rsid w:val="003C768E"/>
    <w:rsid w:val="003C7BFB"/>
    <w:rsid w:val="003C7CBC"/>
    <w:rsid w:val="003C7FB4"/>
    <w:rsid w:val="003D03DD"/>
    <w:rsid w:val="003D0D86"/>
    <w:rsid w:val="003D1F6E"/>
    <w:rsid w:val="003D2000"/>
    <w:rsid w:val="003D217D"/>
    <w:rsid w:val="003D239A"/>
    <w:rsid w:val="003D2434"/>
    <w:rsid w:val="003D2689"/>
    <w:rsid w:val="003D298A"/>
    <w:rsid w:val="003D2A17"/>
    <w:rsid w:val="003D2A2F"/>
    <w:rsid w:val="003D2B55"/>
    <w:rsid w:val="003D2BF1"/>
    <w:rsid w:val="003D35A2"/>
    <w:rsid w:val="003D3631"/>
    <w:rsid w:val="003D3849"/>
    <w:rsid w:val="003D41E3"/>
    <w:rsid w:val="003D45D1"/>
    <w:rsid w:val="003D4B81"/>
    <w:rsid w:val="003D4CE9"/>
    <w:rsid w:val="003D5806"/>
    <w:rsid w:val="003D6723"/>
    <w:rsid w:val="003D7628"/>
    <w:rsid w:val="003D7A7B"/>
    <w:rsid w:val="003E0AE1"/>
    <w:rsid w:val="003E1741"/>
    <w:rsid w:val="003E1B20"/>
    <w:rsid w:val="003E20A4"/>
    <w:rsid w:val="003E2DFA"/>
    <w:rsid w:val="003E2F64"/>
    <w:rsid w:val="003E3C92"/>
    <w:rsid w:val="003E3DCF"/>
    <w:rsid w:val="003E3E4C"/>
    <w:rsid w:val="003E4B1F"/>
    <w:rsid w:val="003E5234"/>
    <w:rsid w:val="003E5566"/>
    <w:rsid w:val="003E5646"/>
    <w:rsid w:val="003E59E2"/>
    <w:rsid w:val="003E67B0"/>
    <w:rsid w:val="003E734E"/>
    <w:rsid w:val="003E7B9A"/>
    <w:rsid w:val="003F0418"/>
    <w:rsid w:val="003F1D43"/>
    <w:rsid w:val="003F256B"/>
    <w:rsid w:val="003F3B86"/>
    <w:rsid w:val="003F3C8C"/>
    <w:rsid w:val="003F3E1C"/>
    <w:rsid w:val="003F3E78"/>
    <w:rsid w:val="003F3F5B"/>
    <w:rsid w:val="003F5FAA"/>
    <w:rsid w:val="003F61FD"/>
    <w:rsid w:val="00400D4F"/>
    <w:rsid w:val="0040195B"/>
    <w:rsid w:val="00402558"/>
    <w:rsid w:val="0040290C"/>
    <w:rsid w:val="00403562"/>
    <w:rsid w:val="00404311"/>
    <w:rsid w:val="00404D86"/>
    <w:rsid w:val="0040511A"/>
    <w:rsid w:val="004056BF"/>
    <w:rsid w:val="00406433"/>
    <w:rsid w:val="00407E98"/>
    <w:rsid w:val="00410743"/>
    <w:rsid w:val="00411147"/>
    <w:rsid w:val="0041131D"/>
    <w:rsid w:val="00411C50"/>
    <w:rsid w:val="004120A8"/>
    <w:rsid w:val="00412432"/>
    <w:rsid w:val="004128D5"/>
    <w:rsid w:val="00412B7D"/>
    <w:rsid w:val="004130B1"/>
    <w:rsid w:val="00413125"/>
    <w:rsid w:val="004134D0"/>
    <w:rsid w:val="00413920"/>
    <w:rsid w:val="0041563C"/>
    <w:rsid w:val="0041581D"/>
    <w:rsid w:val="0041773D"/>
    <w:rsid w:val="00420088"/>
    <w:rsid w:val="004202A9"/>
    <w:rsid w:val="0042064A"/>
    <w:rsid w:val="004207F3"/>
    <w:rsid w:val="00420CA0"/>
    <w:rsid w:val="00421F9A"/>
    <w:rsid w:val="004231B2"/>
    <w:rsid w:val="0042382A"/>
    <w:rsid w:val="004243EA"/>
    <w:rsid w:val="004250B1"/>
    <w:rsid w:val="004250BB"/>
    <w:rsid w:val="00425819"/>
    <w:rsid w:val="00426096"/>
    <w:rsid w:val="004262CC"/>
    <w:rsid w:val="00426DF0"/>
    <w:rsid w:val="00430EB0"/>
    <w:rsid w:val="00431FA0"/>
    <w:rsid w:val="00432974"/>
    <w:rsid w:val="00432977"/>
    <w:rsid w:val="00432A3F"/>
    <w:rsid w:val="00433377"/>
    <w:rsid w:val="00433F30"/>
    <w:rsid w:val="00435119"/>
    <w:rsid w:val="00437A58"/>
    <w:rsid w:val="004402B8"/>
    <w:rsid w:val="00440623"/>
    <w:rsid w:val="00440E9C"/>
    <w:rsid w:val="004413A1"/>
    <w:rsid w:val="00441416"/>
    <w:rsid w:val="00442511"/>
    <w:rsid w:val="004425E7"/>
    <w:rsid w:val="004433EE"/>
    <w:rsid w:val="00443C57"/>
    <w:rsid w:val="00443E92"/>
    <w:rsid w:val="0044406C"/>
    <w:rsid w:val="004448E3"/>
    <w:rsid w:val="004449EA"/>
    <w:rsid w:val="00445064"/>
    <w:rsid w:val="0044581D"/>
    <w:rsid w:val="00445A82"/>
    <w:rsid w:val="0044735F"/>
    <w:rsid w:val="004476C5"/>
    <w:rsid w:val="00447A76"/>
    <w:rsid w:val="00447ABF"/>
    <w:rsid w:val="00450386"/>
    <w:rsid w:val="004505B0"/>
    <w:rsid w:val="00450DD0"/>
    <w:rsid w:val="004511DF"/>
    <w:rsid w:val="00451253"/>
    <w:rsid w:val="004513D1"/>
    <w:rsid w:val="00452026"/>
    <w:rsid w:val="00452212"/>
    <w:rsid w:val="0045230E"/>
    <w:rsid w:val="0045329F"/>
    <w:rsid w:val="00453D04"/>
    <w:rsid w:val="00454D5F"/>
    <w:rsid w:val="00454DD6"/>
    <w:rsid w:val="004551A4"/>
    <w:rsid w:val="00455BCC"/>
    <w:rsid w:val="00455CEB"/>
    <w:rsid w:val="00455D35"/>
    <w:rsid w:val="00456739"/>
    <w:rsid w:val="00456A5A"/>
    <w:rsid w:val="00457F5C"/>
    <w:rsid w:val="004605CA"/>
    <w:rsid w:val="00460BB7"/>
    <w:rsid w:val="00460FC3"/>
    <w:rsid w:val="00461466"/>
    <w:rsid w:val="00463345"/>
    <w:rsid w:val="004633A0"/>
    <w:rsid w:val="00463673"/>
    <w:rsid w:val="00463CA7"/>
    <w:rsid w:val="004647CC"/>
    <w:rsid w:val="00464803"/>
    <w:rsid w:val="00464906"/>
    <w:rsid w:val="00464BF7"/>
    <w:rsid w:val="00464CDC"/>
    <w:rsid w:val="004705C9"/>
    <w:rsid w:val="0047068B"/>
    <w:rsid w:val="00471103"/>
    <w:rsid w:val="004731D3"/>
    <w:rsid w:val="00473617"/>
    <w:rsid w:val="004738B5"/>
    <w:rsid w:val="00473D55"/>
    <w:rsid w:val="004748CD"/>
    <w:rsid w:val="00474E45"/>
    <w:rsid w:val="00475B02"/>
    <w:rsid w:val="00475C12"/>
    <w:rsid w:val="0047673D"/>
    <w:rsid w:val="004767FC"/>
    <w:rsid w:val="004800AB"/>
    <w:rsid w:val="00480523"/>
    <w:rsid w:val="004807CE"/>
    <w:rsid w:val="00480815"/>
    <w:rsid w:val="00480A57"/>
    <w:rsid w:val="00480DFC"/>
    <w:rsid w:val="004818CF"/>
    <w:rsid w:val="00481A5B"/>
    <w:rsid w:val="00481AA1"/>
    <w:rsid w:val="004829D1"/>
    <w:rsid w:val="00483507"/>
    <w:rsid w:val="0048421C"/>
    <w:rsid w:val="004858DC"/>
    <w:rsid w:val="0048618E"/>
    <w:rsid w:val="004863A9"/>
    <w:rsid w:val="00486407"/>
    <w:rsid w:val="0048651D"/>
    <w:rsid w:val="004869E6"/>
    <w:rsid w:val="00487B82"/>
    <w:rsid w:val="00490971"/>
    <w:rsid w:val="004910AE"/>
    <w:rsid w:val="004911D4"/>
    <w:rsid w:val="0049248E"/>
    <w:rsid w:val="004928D5"/>
    <w:rsid w:val="0049316A"/>
    <w:rsid w:val="00494546"/>
    <w:rsid w:val="004950F5"/>
    <w:rsid w:val="00495710"/>
    <w:rsid w:val="0049576D"/>
    <w:rsid w:val="0049599F"/>
    <w:rsid w:val="00495FB6"/>
    <w:rsid w:val="004966B9"/>
    <w:rsid w:val="00496C45"/>
    <w:rsid w:val="004A0031"/>
    <w:rsid w:val="004A0DFB"/>
    <w:rsid w:val="004A2194"/>
    <w:rsid w:val="004A3639"/>
    <w:rsid w:val="004A3BDF"/>
    <w:rsid w:val="004A40D7"/>
    <w:rsid w:val="004A41BA"/>
    <w:rsid w:val="004A500C"/>
    <w:rsid w:val="004A50D3"/>
    <w:rsid w:val="004A6541"/>
    <w:rsid w:val="004A69F0"/>
    <w:rsid w:val="004A6F93"/>
    <w:rsid w:val="004A73D6"/>
    <w:rsid w:val="004A75EC"/>
    <w:rsid w:val="004A7828"/>
    <w:rsid w:val="004B08B5"/>
    <w:rsid w:val="004B0B03"/>
    <w:rsid w:val="004B13FD"/>
    <w:rsid w:val="004B1F41"/>
    <w:rsid w:val="004B281F"/>
    <w:rsid w:val="004B3009"/>
    <w:rsid w:val="004B3AF3"/>
    <w:rsid w:val="004B4095"/>
    <w:rsid w:val="004B4471"/>
    <w:rsid w:val="004B4509"/>
    <w:rsid w:val="004B556B"/>
    <w:rsid w:val="004B55EA"/>
    <w:rsid w:val="004B61F8"/>
    <w:rsid w:val="004B620D"/>
    <w:rsid w:val="004B6672"/>
    <w:rsid w:val="004B7A5B"/>
    <w:rsid w:val="004B7EC0"/>
    <w:rsid w:val="004C037C"/>
    <w:rsid w:val="004C0552"/>
    <w:rsid w:val="004C0698"/>
    <w:rsid w:val="004C0C63"/>
    <w:rsid w:val="004C103C"/>
    <w:rsid w:val="004C10CF"/>
    <w:rsid w:val="004C193D"/>
    <w:rsid w:val="004C1B90"/>
    <w:rsid w:val="004C1F79"/>
    <w:rsid w:val="004C254C"/>
    <w:rsid w:val="004C2954"/>
    <w:rsid w:val="004C2CAB"/>
    <w:rsid w:val="004C31A8"/>
    <w:rsid w:val="004C5B71"/>
    <w:rsid w:val="004C624F"/>
    <w:rsid w:val="004C6D72"/>
    <w:rsid w:val="004C7232"/>
    <w:rsid w:val="004C74F5"/>
    <w:rsid w:val="004C76EE"/>
    <w:rsid w:val="004D0CE4"/>
    <w:rsid w:val="004D1ED4"/>
    <w:rsid w:val="004D2D13"/>
    <w:rsid w:val="004D2DB7"/>
    <w:rsid w:val="004D2FA3"/>
    <w:rsid w:val="004D327A"/>
    <w:rsid w:val="004D37DE"/>
    <w:rsid w:val="004D39E1"/>
    <w:rsid w:val="004D4242"/>
    <w:rsid w:val="004D5782"/>
    <w:rsid w:val="004D68D1"/>
    <w:rsid w:val="004D6A38"/>
    <w:rsid w:val="004D6C25"/>
    <w:rsid w:val="004D6CE6"/>
    <w:rsid w:val="004D6F49"/>
    <w:rsid w:val="004D70FE"/>
    <w:rsid w:val="004E1315"/>
    <w:rsid w:val="004E18B4"/>
    <w:rsid w:val="004E1B93"/>
    <w:rsid w:val="004E1C5A"/>
    <w:rsid w:val="004E2AF9"/>
    <w:rsid w:val="004E3046"/>
    <w:rsid w:val="004E37DE"/>
    <w:rsid w:val="004E5ECF"/>
    <w:rsid w:val="004E62AA"/>
    <w:rsid w:val="004E76B7"/>
    <w:rsid w:val="004F0450"/>
    <w:rsid w:val="004F049F"/>
    <w:rsid w:val="004F0A89"/>
    <w:rsid w:val="004F1039"/>
    <w:rsid w:val="004F25D1"/>
    <w:rsid w:val="004F282F"/>
    <w:rsid w:val="004F2841"/>
    <w:rsid w:val="004F2A53"/>
    <w:rsid w:val="004F2D05"/>
    <w:rsid w:val="004F2D43"/>
    <w:rsid w:val="004F3021"/>
    <w:rsid w:val="004F438F"/>
    <w:rsid w:val="004F4412"/>
    <w:rsid w:val="004F5AA8"/>
    <w:rsid w:val="004F670B"/>
    <w:rsid w:val="004F67E6"/>
    <w:rsid w:val="004F68AD"/>
    <w:rsid w:val="004F6D3B"/>
    <w:rsid w:val="004F7F72"/>
    <w:rsid w:val="00500064"/>
    <w:rsid w:val="00501227"/>
    <w:rsid w:val="00501AE3"/>
    <w:rsid w:val="005025BB"/>
    <w:rsid w:val="00502A62"/>
    <w:rsid w:val="0050424A"/>
    <w:rsid w:val="005046D5"/>
    <w:rsid w:val="00504BCF"/>
    <w:rsid w:val="0050508C"/>
    <w:rsid w:val="00506D1B"/>
    <w:rsid w:val="0050782D"/>
    <w:rsid w:val="005079EA"/>
    <w:rsid w:val="00507CC1"/>
    <w:rsid w:val="00507DE0"/>
    <w:rsid w:val="0051055A"/>
    <w:rsid w:val="00510615"/>
    <w:rsid w:val="00511481"/>
    <w:rsid w:val="00512746"/>
    <w:rsid w:val="00512E67"/>
    <w:rsid w:val="00512FE6"/>
    <w:rsid w:val="00513A33"/>
    <w:rsid w:val="00513EF7"/>
    <w:rsid w:val="00514296"/>
    <w:rsid w:val="005147F0"/>
    <w:rsid w:val="0051496E"/>
    <w:rsid w:val="0051529E"/>
    <w:rsid w:val="00515673"/>
    <w:rsid w:val="00516269"/>
    <w:rsid w:val="00517D69"/>
    <w:rsid w:val="005212ED"/>
    <w:rsid w:val="0052173D"/>
    <w:rsid w:val="00521BA7"/>
    <w:rsid w:val="00521C5A"/>
    <w:rsid w:val="00522140"/>
    <w:rsid w:val="00522178"/>
    <w:rsid w:val="00522E05"/>
    <w:rsid w:val="0052347B"/>
    <w:rsid w:val="005237CB"/>
    <w:rsid w:val="00523B65"/>
    <w:rsid w:val="0052407F"/>
    <w:rsid w:val="005249AF"/>
    <w:rsid w:val="00524B09"/>
    <w:rsid w:val="00524BB3"/>
    <w:rsid w:val="00524DD9"/>
    <w:rsid w:val="005258E6"/>
    <w:rsid w:val="00525D58"/>
    <w:rsid w:val="005264E7"/>
    <w:rsid w:val="005265F7"/>
    <w:rsid w:val="0052679C"/>
    <w:rsid w:val="00526A87"/>
    <w:rsid w:val="00526D2E"/>
    <w:rsid w:val="005273D4"/>
    <w:rsid w:val="0052748A"/>
    <w:rsid w:val="00527E37"/>
    <w:rsid w:val="0053046B"/>
    <w:rsid w:val="00530CC4"/>
    <w:rsid w:val="00530CE8"/>
    <w:rsid w:val="00531560"/>
    <w:rsid w:val="005320E7"/>
    <w:rsid w:val="005323FC"/>
    <w:rsid w:val="00532D98"/>
    <w:rsid w:val="00534346"/>
    <w:rsid w:val="00534921"/>
    <w:rsid w:val="0053682D"/>
    <w:rsid w:val="00536CE3"/>
    <w:rsid w:val="00536D66"/>
    <w:rsid w:val="00536FD3"/>
    <w:rsid w:val="0053731B"/>
    <w:rsid w:val="0053789F"/>
    <w:rsid w:val="0054068E"/>
    <w:rsid w:val="00540B08"/>
    <w:rsid w:val="00541BF8"/>
    <w:rsid w:val="00541F96"/>
    <w:rsid w:val="00542B22"/>
    <w:rsid w:val="00543437"/>
    <w:rsid w:val="005435D2"/>
    <w:rsid w:val="00543AB4"/>
    <w:rsid w:val="00543D10"/>
    <w:rsid w:val="00544623"/>
    <w:rsid w:val="00544CC0"/>
    <w:rsid w:val="00546E38"/>
    <w:rsid w:val="00547129"/>
    <w:rsid w:val="005473AA"/>
    <w:rsid w:val="00547B58"/>
    <w:rsid w:val="00550509"/>
    <w:rsid w:val="00551763"/>
    <w:rsid w:val="00553B67"/>
    <w:rsid w:val="00553E4C"/>
    <w:rsid w:val="00553F06"/>
    <w:rsid w:val="00555406"/>
    <w:rsid w:val="00555426"/>
    <w:rsid w:val="005558D9"/>
    <w:rsid w:val="00555D0C"/>
    <w:rsid w:val="005566F3"/>
    <w:rsid w:val="0055671C"/>
    <w:rsid w:val="00556E49"/>
    <w:rsid w:val="00557199"/>
    <w:rsid w:val="005574B5"/>
    <w:rsid w:val="0055761D"/>
    <w:rsid w:val="00557840"/>
    <w:rsid w:val="00560BB8"/>
    <w:rsid w:val="00562387"/>
    <w:rsid w:val="0056241B"/>
    <w:rsid w:val="0056285B"/>
    <w:rsid w:val="005628EE"/>
    <w:rsid w:val="00562AF6"/>
    <w:rsid w:val="005636E6"/>
    <w:rsid w:val="00563D4B"/>
    <w:rsid w:val="00564366"/>
    <w:rsid w:val="005646AB"/>
    <w:rsid w:val="0056476E"/>
    <w:rsid w:val="005648E1"/>
    <w:rsid w:val="00564EB5"/>
    <w:rsid w:val="005655B1"/>
    <w:rsid w:val="005656D8"/>
    <w:rsid w:val="00565787"/>
    <w:rsid w:val="00565B40"/>
    <w:rsid w:val="00565C65"/>
    <w:rsid w:val="0056602C"/>
    <w:rsid w:val="0056680E"/>
    <w:rsid w:val="00567A9C"/>
    <w:rsid w:val="00567C21"/>
    <w:rsid w:val="00567D20"/>
    <w:rsid w:val="00570068"/>
    <w:rsid w:val="005700D1"/>
    <w:rsid w:val="005717BA"/>
    <w:rsid w:val="00572178"/>
    <w:rsid w:val="00573159"/>
    <w:rsid w:val="00573F8F"/>
    <w:rsid w:val="00573FDD"/>
    <w:rsid w:val="00573FFF"/>
    <w:rsid w:val="005747C0"/>
    <w:rsid w:val="0057493D"/>
    <w:rsid w:val="00574CA1"/>
    <w:rsid w:val="00575157"/>
    <w:rsid w:val="00575273"/>
    <w:rsid w:val="005754FD"/>
    <w:rsid w:val="00575D0F"/>
    <w:rsid w:val="00576985"/>
    <w:rsid w:val="00576B30"/>
    <w:rsid w:val="00576D44"/>
    <w:rsid w:val="00577D87"/>
    <w:rsid w:val="00577DB2"/>
    <w:rsid w:val="00577DCC"/>
    <w:rsid w:val="00580526"/>
    <w:rsid w:val="00580A07"/>
    <w:rsid w:val="00581486"/>
    <w:rsid w:val="005814E9"/>
    <w:rsid w:val="0058198C"/>
    <w:rsid w:val="00581DEE"/>
    <w:rsid w:val="00582296"/>
    <w:rsid w:val="00582386"/>
    <w:rsid w:val="00584AD9"/>
    <w:rsid w:val="0058506B"/>
    <w:rsid w:val="00585153"/>
    <w:rsid w:val="0058621A"/>
    <w:rsid w:val="005868C9"/>
    <w:rsid w:val="00586F8C"/>
    <w:rsid w:val="00587A81"/>
    <w:rsid w:val="005900A6"/>
    <w:rsid w:val="005903C4"/>
    <w:rsid w:val="00590EF5"/>
    <w:rsid w:val="00591602"/>
    <w:rsid w:val="00591D56"/>
    <w:rsid w:val="005924CF"/>
    <w:rsid w:val="00592950"/>
    <w:rsid w:val="00593170"/>
    <w:rsid w:val="00593AC8"/>
    <w:rsid w:val="005940C1"/>
    <w:rsid w:val="0059423C"/>
    <w:rsid w:val="005945BC"/>
    <w:rsid w:val="00594861"/>
    <w:rsid w:val="005953F7"/>
    <w:rsid w:val="0059586C"/>
    <w:rsid w:val="00596404"/>
    <w:rsid w:val="00596458"/>
    <w:rsid w:val="00596461"/>
    <w:rsid w:val="00596470"/>
    <w:rsid w:val="00596518"/>
    <w:rsid w:val="005A0699"/>
    <w:rsid w:val="005A09A6"/>
    <w:rsid w:val="005A15C2"/>
    <w:rsid w:val="005A2587"/>
    <w:rsid w:val="005A3212"/>
    <w:rsid w:val="005A39AA"/>
    <w:rsid w:val="005A3AF4"/>
    <w:rsid w:val="005A42B1"/>
    <w:rsid w:val="005A4847"/>
    <w:rsid w:val="005A4BEC"/>
    <w:rsid w:val="005A4CB7"/>
    <w:rsid w:val="005A543E"/>
    <w:rsid w:val="005A60DE"/>
    <w:rsid w:val="005A746B"/>
    <w:rsid w:val="005A76CC"/>
    <w:rsid w:val="005B023B"/>
    <w:rsid w:val="005B1231"/>
    <w:rsid w:val="005B16E2"/>
    <w:rsid w:val="005B1999"/>
    <w:rsid w:val="005B1A34"/>
    <w:rsid w:val="005B1E04"/>
    <w:rsid w:val="005B40AA"/>
    <w:rsid w:val="005B40F0"/>
    <w:rsid w:val="005B45B2"/>
    <w:rsid w:val="005B521D"/>
    <w:rsid w:val="005B570D"/>
    <w:rsid w:val="005B59A4"/>
    <w:rsid w:val="005B5D06"/>
    <w:rsid w:val="005B7729"/>
    <w:rsid w:val="005B7A1F"/>
    <w:rsid w:val="005C0505"/>
    <w:rsid w:val="005C06B5"/>
    <w:rsid w:val="005C203A"/>
    <w:rsid w:val="005C268F"/>
    <w:rsid w:val="005C271B"/>
    <w:rsid w:val="005C2828"/>
    <w:rsid w:val="005C305E"/>
    <w:rsid w:val="005C3D82"/>
    <w:rsid w:val="005C4FBE"/>
    <w:rsid w:val="005C58AC"/>
    <w:rsid w:val="005C61CA"/>
    <w:rsid w:val="005C6753"/>
    <w:rsid w:val="005C6BA7"/>
    <w:rsid w:val="005C739C"/>
    <w:rsid w:val="005C7709"/>
    <w:rsid w:val="005D0840"/>
    <w:rsid w:val="005D0AE3"/>
    <w:rsid w:val="005D1E43"/>
    <w:rsid w:val="005D211A"/>
    <w:rsid w:val="005D2CDE"/>
    <w:rsid w:val="005D3A9E"/>
    <w:rsid w:val="005D3D23"/>
    <w:rsid w:val="005D3FCE"/>
    <w:rsid w:val="005D43CB"/>
    <w:rsid w:val="005D4683"/>
    <w:rsid w:val="005D50D9"/>
    <w:rsid w:val="005D54B9"/>
    <w:rsid w:val="005D5514"/>
    <w:rsid w:val="005D583A"/>
    <w:rsid w:val="005D5A87"/>
    <w:rsid w:val="005D7379"/>
    <w:rsid w:val="005D782E"/>
    <w:rsid w:val="005D7850"/>
    <w:rsid w:val="005D7B04"/>
    <w:rsid w:val="005E10EE"/>
    <w:rsid w:val="005E1470"/>
    <w:rsid w:val="005E2224"/>
    <w:rsid w:val="005E2E83"/>
    <w:rsid w:val="005E3610"/>
    <w:rsid w:val="005E38E6"/>
    <w:rsid w:val="005E3B27"/>
    <w:rsid w:val="005E4138"/>
    <w:rsid w:val="005E44C4"/>
    <w:rsid w:val="005E4D6B"/>
    <w:rsid w:val="005E4D92"/>
    <w:rsid w:val="005E6DD7"/>
    <w:rsid w:val="005E79DD"/>
    <w:rsid w:val="005E7B67"/>
    <w:rsid w:val="005F0BEC"/>
    <w:rsid w:val="005F1A6C"/>
    <w:rsid w:val="005F29E3"/>
    <w:rsid w:val="005F3155"/>
    <w:rsid w:val="005F33C6"/>
    <w:rsid w:val="005F344D"/>
    <w:rsid w:val="005F37C8"/>
    <w:rsid w:val="005F380E"/>
    <w:rsid w:val="005F4089"/>
    <w:rsid w:val="005F5887"/>
    <w:rsid w:val="005F668F"/>
    <w:rsid w:val="005F6B03"/>
    <w:rsid w:val="005F7149"/>
    <w:rsid w:val="006005D0"/>
    <w:rsid w:val="00600857"/>
    <w:rsid w:val="00600D70"/>
    <w:rsid w:val="00601067"/>
    <w:rsid w:val="006018EB"/>
    <w:rsid w:val="006019DC"/>
    <w:rsid w:val="006022F5"/>
    <w:rsid w:val="0060248D"/>
    <w:rsid w:val="006033B8"/>
    <w:rsid w:val="006035D0"/>
    <w:rsid w:val="0060413A"/>
    <w:rsid w:val="006048CB"/>
    <w:rsid w:val="0060531B"/>
    <w:rsid w:val="00606898"/>
    <w:rsid w:val="00607275"/>
    <w:rsid w:val="00607B45"/>
    <w:rsid w:val="00607D21"/>
    <w:rsid w:val="0061060E"/>
    <w:rsid w:val="00610748"/>
    <w:rsid w:val="00610AFE"/>
    <w:rsid w:val="00610D1A"/>
    <w:rsid w:val="00611239"/>
    <w:rsid w:val="006113CC"/>
    <w:rsid w:val="00611932"/>
    <w:rsid w:val="00611A73"/>
    <w:rsid w:val="0061244A"/>
    <w:rsid w:val="00612786"/>
    <w:rsid w:val="00613C4F"/>
    <w:rsid w:val="00614214"/>
    <w:rsid w:val="006144F6"/>
    <w:rsid w:val="006155AE"/>
    <w:rsid w:val="00615925"/>
    <w:rsid w:val="00616015"/>
    <w:rsid w:val="00616203"/>
    <w:rsid w:val="006164A6"/>
    <w:rsid w:val="00616500"/>
    <w:rsid w:val="0061715A"/>
    <w:rsid w:val="0061718F"/>
    <w:rsid w:val="00617A52"/>
    <w:rsid w:val="00617ADD"/>
    <w:rsid w:val="00617B0A"/>
    <w:rsid w:val="00617BDC"/>
    <w:rsid w:val="00617EE0"/>
    <w:rsid w:val="00621DF0"/>
    <w:rsid w:val="0062209C"/>
    <w:rsid w:val="006224E2"/>
    <w:rsid w:val="0062253D"/>
    <w:rsid w:val="00622D48"/>
    <w:rsid w:val="00623943"/>
    <w:rsid w:val="006243BA"/>
    <w:rsid w:val="006245A4"/>
    <w:rsid w:val="00624A47"/>
    <w:rsid w:val="00624D2F"/>
    <w:rsid w:val="006252A0"/>
    <w:rsid w:val="0062569D"/>
    <w:rsid w:val="0062582F"/>
    <w:rsid w:val="006273A2"/>
    <w:rsid w:val="006275FE"/>
    <w:rsid w:val="0062773D"/>
    <w:rsid w:val="00627830"/>
    <w:rsid w:val="00630B93"/>
    <w:rsid w:val="00632728"/>
    <w:rsid w:val="00632A73"/>
    <w:rsid w:val="00632F1B"/>
    <w:rsid w:val="006336EA"/>
    <w:rsid w:val="00633989"/>
    <w:rsid w:val="00633A9E"/>
    <w:rsid w:val="00635965"/>
    <w:rsid w:val="00635A87"/>
    <w:rsid w:val="00635AE6"/>
    <w:rsid w:val="00636553"/>
    <w:rsid w:val="00636766"/>
    <w:rsid w:val="006376DB"/>
    <w:rsid w:val="00640A00"/>
    <w:rsid w:val="00640B22"/>
    <w:rsid w:val="00640C8D"/>
    <w:rsid w:val="00640E2C"/>
    <w:rsid w:val="006415C6"/>
    <w:rsid w:val="006419C0"/>
    <w:rsid w:val="00641A3A"/>
    <w:rsid w:val="00642470"/>
    <w:rsid w:val="00642A9E"/>
    <w:rsid w:val="00642C26"/>
    <w:rsid w:val="0064319C"/>
    <w:rsid w:val="006434E3"/>
    <w:rsid w:val="00643D82"/>
    <w:rsid w:val="00644410"/>
    <w:rsid w:val="00644517"/>
    <w:rsid w:val="006445D4"/>
    <w:rsid w:val="00644C0A"/>
    <w:rsid w:val="00644DA4"/>
    <w:rsid w:val="00645469"/>
    <w:rsid w:val="0064576C"/>
    <w:rsid w:val="00646758"/>
    <w:rsid w:val="00647127"/>
    <w:rsid w:val="00647E14"/>
    <w:rsid w:val="006504AB"/>
    <w:rsid w:val="006508CA"/>
    <w:rsid w:val="00652059"/>
    <w:rsid w:val="006523BE"/>
    <w:rsid w:val="00652842"/>
    <w:rsid w:val="0065298A"/>
    <w:rsid w:val="00652A57"/>
    <w:rsid w:val="00652B55"/>
    <w:rsid w:val="0065315F"/>
    <w:rsid w:val="00653443"/>
    <w:rsid w:val="006540B9"/>
    <w:rsid w:val="006544C2"/>
    <w:rsid w:val="0065568E"/>
    <w:rsid w:val="00655E16"/>
    <w:rsid w:val="00660883"/>
    <w:rsid w:val="0066088D"/>
    <w:rsid w:val="00661004"/>
    <w:rsid w:val="006616A1"/>
    <w:rsid w:val="006621D6"/>
    <w:rsid w:val="00663112"/>
    <w:rsid w:val="0066316A"/>
    <w:rsid w:val="0066369F"/>
    <w:rsid w:val="00663C04"/>
    <w:rsid w:val="00663F37"/>
    <w:rsid w:val="00664705"/>
    <w:rsid w:val="00665D1B"/>
    <w:rsid w:val="00665E95"/>
    <w:rsid w:val="006664E4"/>
    <w:rsid w:val="006667E7"/>
    <w:rsid w:val="00666C2A"/>
    <w:rsid w:val="00667991"/>
    <w:rsid w:val="006704FD"/>
    <w:rsid w:val="00670814"/>
    <w:rsid w:val="006709BC"/>
    <w:rsid w:val="006726A2"/>
    <w:rsid w:val="006737B3"/>
    <w:rsid w:val="00673C29"/>
    <w:rsid w:val="0067492C"/>
    <w:rsid w:val="00674D91"/>
    <w:rsid w:val="00674FBE"/>
    <w:rsid w:val="0067511E"/>
    <w:rsid w:val="0067574E"/>
    <w:rsid w:val="0067632E"/>
    <w:rsid w:val="006779C2"/>
    <w:rsid w:val="00677D09"/>
    <w:rsid w:val="00677F10"/>
    <w:rsid w:val="00680368"/>
    <w:rsid w:val="0068091F"/>
    <w:rsid w:val="00681835"/>
    <w:rsid w:val="00684370"/>
    <w:rsid w:val="006845F2"/>
    <w:rsid w:val="00684A3B"/>
    <w:rsid w:val="00684C2A"/>
    <w:rsid w:val="006850BE"/>
    <w:rsid w:val="00685117"/>
    <w:rsid w:val="006865E5"/>
    <w:rsid w:val="006878E5"/>
    <w:rsid w:val="006879A2"/>
    <w:rsid w:val="00690282"/>
    <w:rsid w:val="00690A0C"/>
    <w:rsid w:val="00691B87"/>
    <w:rsid w:val="0069207C"/>
    <w:rsid w:val="0069278F"/>
    <w:rsid w:val="006929D4"/>
    <w:rsid w:val="00692DAA"/>
    <w:rsid w:val="0069366F"/>
    <w:rsid w:val="00693AAD"/>
    <w:rsid w:val="006947C8"/>
    <w:rsid w:val="00694A0E"/>
    <w:rsid w:val="00694C33"/>
    <w:rsid w:val="00695D25"/>
    <w:rsid w:val="00695EDC"/>
    <w:rsid w:val="00697E52"/>
    <w:rsid w:val="006A0445"/>
    <w:rsid w:val="006A1794"/>
    <w:rsid w:val="006A20E2"/>
    <w:rsid w:val="006A2FAE"/>
    <w:rsid w:val="006A396B"/>
    <w:rsid w:val="006A496E"/>
    <w:rsid w:val="006A4CE1"/>
    <w:rsid w:val="006A4FC1"/>
    <w:rsid w:val="006A5478"/>
    <w:rsid w:val="006A560A"/>
    <w:rsid w:val="006A5E66"/>
    <w:rsid w:val="006A5F13"/>
    <w:rsid w:val="006A675C"/>
    <w:rsid w:val="006A6A9A"/>
    <w:rsid w:val="006A6ABE"/>
    <w:rsid w:val="006A6E79"/>
    <w:rsid w:val="006A766D"/>
    <w:rsid w:val="006A77DD"/>
    <w:rsid w:val="006A789E"/>
    <w:rsid w:val="006A7F9D"/>
    <w:rsid w:val="006B00A0"/>
    <w:rsid w:val="006B0B75"/>
    <w:rsid w:val="006B0EAC"/>
    <w:rsid w:val="006B0FB2"/>
    <w:rsid w:val="006B1723"/>
    <w:rsid w:val="006B1A4C"/>
    <w:rsid w:val="006B1CB1"/>
    <w:rsid w:val="006B1D05"/>
    <w:rsid w:val="006B2177"/>
    <w:rsid w:val="006B2BAD"/>
    <w:rsid w:val="006B2D8A"/>
    <w:rsid w:val="006B2D9D"/>
    <w:rsid w:val="006B2E7E"/>
    <w:rsid w:val="006B4337"/>
    <w:rsid w:val="006B46C5"/>
    <w:rsid w:val="006B54A5"/>
    <w:rsid w:val="006B5859"/>
    <w:rsid w:val="006B675C"/>
    <w:rsid w:val="006B6B45"/>
    <w:rsid w:val="006B6C1C"/>
    <w:rsid w:val="006B7691"/>
    <w:rsid w:val="006C0750"/>
    <w:rsid w:val="006C076B"/>
    <w:rsid w:val="006C0A57"/>
    <w:rsid w:val="006C0F4D"/>
    <w:rsid w:val="006C0F6C"/>
    <w:rsid w:val="006C1805"/>
    <w:rsid w:val="006C2426"/>
    <w:rsid w:val="006C2EDA"/>
    <w:rsid w:val="006C31E3"/>
    <w:rsid w:val="006C3500"/>
    <w:rsid w:val="006C3728"/>
    <w:rsid w:val="006C3804"/>
    <w:rsid w:val="006C4124"/>
    <w:rsid w:val="006C430E"/>
    <w:rsid w:val="006C467A"/>
    <w:rsid w:val="006C476D"/>
    <w:rsid w:val="006C47FA"/>
    <w:rsid w:val="006C482A"/>
    <w:rsid w:val="006C4EE0"/>
    <w:rsid w:val="006C5324"/>
    <w:rsid w:val="006C59F5"/>
    <w:rsid w:val="006C6094"/>
    <w:rsid w:val="006C6520"/>
    <w:rsid w:val="006C6720"/>
    <w:rsid w:val="006C78F9"/>
    <w:rsid w:val="006C7D2D"/>
    <w:rsid w:val="006D069B"/>
    <w:rsid w:val="006D1269"/>
    <w:rsid w:val="006D146C"/>
    <w:rsid w:val="006D1678"/>
    <w:rsid w:val="006D17B7"/>
    <w:rsid w:val="006D17C2"/>
    <w:rsid w:val="006D21A5"/>
    <w:rsid w:val="006D2402"/>
    <w:rsid w:val="006D34D9"/>
    <w:rsid w:val="006D3773"/>
    <w:rsid w:val="006D3F86"/>
    <w:rsid w:val="006D4874"/>
    <w:rsid w:val="006D4DCD"/>
    <w:rsid w:val="006D54FD"/>
    <w:rsid w:val="006D563F"/>
    <w:rsid w:val="006D6D73"/>
    <w:rsid w:val="006D71FC"/>
    <w:rsid w:val="006D7309"/>
    <w:rsid w:val="006D74E8"/>
    <w:rsid w:val="006D78E4"/>
    <w:rsid w:val="006D7E05"/>
    <w:rsid w:val="006E0866"/>
    <w:rsid w:val="006E1265"/>
    <w:rsid w:val="006E1EF2"/>
    <w:rsid w:val="006E2590"/>
    <w:rsid w:val="006E27B7"/>
    <w:rsid w:val="006E3072"/>
    <w:rsid w:val="006E3E41"/>
    <w:rsid w:val="006E52EF"/>
    <w:rsid w:val="006E5433"/>
    <w:rsid w:val="006E5533"/>
    <w:rsid w:val="006E5629"/>
    <w:rsid w:val="006E57FC"/>
    <w:rsid w:val="006E59AA"/>
    <w:rsid w:val="006E5B3D"/>
    <w:rsid w:val="006E616F"/>
    <w:rsid w:val="006E6659"/>
    <w:rsid w:val="006E6D4A"/>
    <w:rsid w:val="006E7FC3"/>
    <w:rsid w:val="006F0AD3"/>
    <w:rsid w:val="006F1D6F"/>
    <w:rsid w:val="006F2602"/>
    <w:rsid w:val="006F343A"/>
    <w:rsid w:val="006F355B"/>
    <w:rsid w:val="006F4494"/>
    <w:rsid w:val="006F49C1"/>
    <w:rsid w:val="006F54AB"/>
    <w:rsid w:val="006F57EE"/>
    <w:rsid w:val="006F5DFA"/>
    <w:rsid w:val="006F5E0E"/>
    <w:rsid w:val="006F67F5"/>
    <w:rsid w:val="006F69B5"/>
    <w:rsid w:val="006F6E3B"/>
    <w:rsid w:val="006F6EC4"/>
    <w:rsid w:val="006F7299"/>
    <w:rsid w:val="006F72DD"/>
    <w:rsid w:val="007007F3"/>
    <w:rsid w:val="007009B0"/>
    <w:rsid w:val="0070127C"/>
    <w:rsid w:val="00701EF7"/>
    <w:rsid w:val="0070253E"/>
    <w:rsid w:val="00702948"/>
    <w:rsid w:val="00703022"/>
    <w:rsid w:val="00703CC6"/>
    <w:rsid w:val="00704AE2"/>
    <w:rsid w:val="0070501D"/>
    <w:rsid w:val="00705786"/>
    <w:rsid w:val="007057B6"/>
    <w:rsid w:val="00705CFA"/>
    <w:rsid w:val="00706068"/>
    <w:rsid w:val="00706B51"/>
    <w:rsid w:val="00707A1F"/>
    <w:rsid w:val="00710D14"/>
    <w:rsid w:val="00711713"/>
    <w:rsid w:val="00711D75"/>
    <w:rsid w:val="007127CE"/>
    <w:rsid w:val="00712969"/>
    <w:rsid w:val="00712F4C"/>
    <w:rsid w:val="007136C3"/>
    <w:rsid w:val="0071434B"/>
    <w:rsid w:val="0071467F"/>
    <w:rsid w:val="0071471E"/>
    <w:rsid w:val="00714A4A"/>
    <w:rsid w:val="00714D15"/>
    <w:rsid w:val="00714E0A"/>
    <w:rsid w:val="0071659E"/>
    <w:rsid w:val="007167EE"/>
    <w:rsid w:val="007170BF"/>
    <w:rsid w:val="00717173"/>
    <w:rsid w:val="00717197"/>
    <w:rsid w:val="007206A5"/>
    <w:rsid w:val="00720D4F"/>
    <w:rsid w:val="00720E3F"/>
    <w:rsid w:val="00721159"/>
    <w:rsid w:val="007213BE"/>
    <w:rsid w:val="00721A08"/>
    <w:rsid w:val="00723375"/>
    <w:rsid w:val="00723AEA"/>
    <w:rsid w:val="00724163"/>
    <w:rsid w:val="00724656"/>
    <w:rsid w:val="007257BF"/>
    <w:rsid w:val="00725840"/>
    <w:rsid w:val="0072693A"/>
    <w:rsid w:val="00726C2B"/>
    <w:rsid w:val="00727127"/>
    <w:rsid w:val="00727C4B"/>
    <w:rsid w:val="007302E0"/>
    <w:rsid w:val="00730314"/>
    <w:rsid w:val="00731088"/>
    <w:rsid w:val="00731E6B"/>
    <w:rsid w:val="00732198"/>
    <w:rsid w:val="00732427"/>
    <w:rsid w:val="00732B33"/>
    <w:rsid w:val="00732F03"/>
    <w:rsid w:val="00733115"/>
    <w:rsid w:val="007332AF"/>
    <w:rsid w:val="00733CAE"/>
    <w:rsid w:val="007365E3"/>
    <w:rsid w:val="0073694E"/>
    <w:rsid w:val="007403EE"/>
    <w:rsid w:val="00740673"/>
    <w:rsid w:val="00740F52"/>
    <w:rsid w:val="0074134B"/>
    <w:rsid w:val="007420BA"/>
    <w:rsid w:val="00742671"/>
    <w:rsid w:val="00742B18"/>
    <w:rsid w:val="00742BDC"/>
    <w:rsid w:val="007434D0"/>
    <w:rsid w:val="00743835"/>
    <w:rsid w:val="00744EFC"/>
    <w:rsid w:val="007457E7"/>
    <w:rsid w:val="00746270"/>
    <w:rsid w:val="007469B8"/>
    <w:rsid w:val="00746AFA"/>
    <w:rsid w:val="00747017"/>
    <w:rsid w:val="00747854"/>
    <w:rsid w:val="007478FC"/>
    <w:rsid w:val="00747B00"/>
    <w:rsid w:val="007500A6"/>
    <w:rsid w:val="00750766"/>
    <w:rsid w:val="00751075"/>
    <w:rsid w:val="00751076"/>
    <w:rsid w:val="007513E2"/>
    <w:rsid w:val="00751607"/>
    <w:rsid w:val="00751791"/>
    <w:rsid w:val="00751C8B"/>
    <w:rsid w:val="00752933"/>
    <w:rsid w:val="00752AE7"/>
    <w:rsid w:val="00752BFE"/>
    <w:rsid w:val="007532BE"/>
    <w:rsid w:val="007538DE"/>
    <w:rsid w:val="00753A63"/>
    <w:rsid w:val="007547D6"/>
    <w:rsid w:val="00754DC4"/>
    <w:rsid w:val="007558C8"/>
    <w:rsid w:val="00755AB2"/>
    <w:rsid w:val="007563BC"/>
    <w:rsid w:val="00756D5F"/>
    <w:rsid w:val="00756F23"/>
    <w:rsid w:val="00757A0E"/>
    <w:rsid w:val="00760315"/>
    <w:rsid w:val="0076051A"/>
    <w:rsid w:val="00760AAB"/>
    <w:rsid w:val="00760D82"/>
    <w:rsid w:val="007619B5"/>
    <w:rsid w:val="00761C18"/>
    <w:rsid w:val="00761D76"/>
    <w:rsid w:val="0076219C"/>
    <w:rsid w:val="00762928"/>
    <w:rsid w:val="00762AE3"/>
    <w:rsid w:val="00763022"/>
    <w:rsid w:val="00763EDB"/>
    <w:rsid w:val="00763EDD"/>
    <w:rsid w:val="00763F3D"/>
    <w:rsid w:val="007643C2"/>
    <w:rsid w:val="00764662"/>
    <w:rsid w:val="00764E35"/>
    <w:rsid w:val="00765DE8"/>
    <w:rsid w:val="007663F4"/>
    <w:rsid w:val="007664F5"/>
    <w:rsid w:val="00767016"/>
    <w:rsid w:val="00767060"/>
    <w:rsid w:val="00767069"/>
    <w:rsid w:val="00767119"/>
    <w:rsid w:val="00767318"/>
    <w:rsid w:val="00767A86"/>
    <w:rsid w:val="00770B1B"/>
    <w:rsid w:val="00770ED8"/>
    <w:rsid w:val="00771951"/>
    <w:rsid w:val="0077197C"/>
    <w:rsid w:val="00772877"/>
    <w:rsid w:val="00772921"/>
    <w:rsid w:val="00773E33"/>
    <w:rsid w:val="00774628"/>
    <w:rsid w:val="0077512D"/>
    <w:rsid w:val="0077582A"/>
    <w:rsid w:val="007758D6"/>
    <w:rsid w:val="0077648E"/>
    <w:rsid w:val="00776DF5"/>
    <w:rsid w:val="00777977"/>
    <w:rsid w:val="007779F8"/>
    <w:rsid w:val="007804BB"/>
    <w:rsid w:val="00780647"/>
    <w:rsid w:val="00780836"/>
    <w:rsid w:val="0078137F"/>
    <w:rsid w:val="0078161F"/>
    <w:rsid w:val="00781CC2"/>
    <w:rsid w:val="00781CFC"/>
    <w:rsid w:val="00781F14"/>
    <w:rsid w:val="00782754"/>
    <w:rsid w:val="00782E9B"/>
    <w:rsid w:val="00784A66"/>
    <w:rsid w:val="00785541"/>
    <w:rsid w:val="00785BFB"/>
    <w:rsid w:val="00786018"/>
    <w:rsid w:val="00786326"/>
    <w:rsid w:val="00786B53"/>
    <w:rsid w:val="007873E7"/>
    <w:rsid w:val="00787757"/>
    <w:rsid w:val="00787840"/>
    <w:rsid w:val="0079073C"/>
    <w:rsid w:val="00790ADB"/>
    <w:rsid w:val="00792FDF"/>
    <w:rsid w:val="00793D5B"/>
    <w:rsid w:val="007943C2"/>
    <w:rsid w:val="00795112"/>
    <w:rsid w:val="00795434"/>
    <w:rsid w:val="00795738"/>
    <w:rsid w:val="00795B51"/>
    <w:rsid w:val="00795BB8"/>
    <w:rsid w:val="00795F2A"/>
    <w:rsid w:val="007965B2"/>
    <w:rsid w:val="00797C02"/>
    <w:rsid w:val="00797C91"/>
    <w:rsid w:val="00797DBB"/>
    <w:rsid w:val="007A0128"/>
    <w:rsid w:val="007A0378"/>
    <w:rsid w:val="007A067C"/>
    <w:rsid w:val="007A1373"/>
    <w:rsid w:val="007A13B1"/>
    <w:rsid w:val="007A2838"/>
    <w:rsid w:val="007A2C70"/>
    <w:rsid w:val="007A30FD"/>
    <w:rsid w:val="007A3679"/>
    <w:rsid w:val="007A37EE"/>
    <w:rsid w:val="007A3D05"/>
    <w:rsid w:val="007A3F7F"/>
    <w:rsid w:val="007A49D5"/>
    <w:rsid w:val="007A4B7D"/>
    <w:rsid w:val="007A5AB1"/>
    <w:rsid w:val="007A6237"/>
    <w:rsid w:val="007A63E0"/>
    <w:rsid w:val="007A6FB5"/>
    <w:rsid w:val="007A777B"/>
    <w:rsid w:val="007A7845"/>
    <w:rsid w:val="007A7891"/>
    <w:rsid w:val="007A78C3"/>
    <w:rsid w:val="007A7FBC"/>
    <w:rsid w:val="007B0BF6"/>
    <w:rsid w:val="007B0FCD"/>
    <w:rsid w:val="007B195B"/>
    <w:rsid w:val="007B2802"/>
    <w:rsid w:val="007B3468"/>
    <w:rsid w:val="007B37DD"/>
    <w:rsid w:val="007B3914"/>
    <w:rsid w:val="007B3D15"/>
    <w:rsid w:val="007B40C0"/>
    <w:rsid w:val="007B58AE"/>
    <w:rsid w:val="007B5ACC"/>
    <w:rsid w:val="007B6AF2"/>
    <w:rsid w:val="007B7358"/>
    <w:rsid w:val="007B75C1"/>
    <w:rsid w:val="007B79D2"/>
    <w:rsid w:val="007B7C3C"/>
    <w:rsid w:val="007B7E57"/>
    <w:rsid w:val="007C05D0"/>
    <w:rsid w:val="007C089B"/>
    <w:rsid w:val="007C091D"/>
    <w:rsid w:val="007C0A9E"/>
    <w:rsid w:val="007C0B2A"/>
    <w:rsid w:val="007C0E6B"/>
    <w:rsid w:val="007C167A"/>
    <w:rsid w:val="007C219E"/>
    <w:rsid w:val="007C22E8"/>
    <w:rsid w:val="007C296D"/>
    <w:rsid w:val="007C29E9"/>
    <w:rsid w:val="007C2CC1"/>
    <w:rsid w:val="007C3142"/>
    <w:rsid w:val="007C3497"/>
    <w:rsid w:val="007C3854"/>
    <w:rsid w:val="007C38CE"/>
    <w:rsid w:val="007C3BBC"/>
    <w:rsid w:val="007C488B"/>
    <w:rsid w:val="007C5848"/>
    <w:rsid w:val="007C6998"/>
    <w:rsid w:val="007C6A1D"/>
    <w:rsid w:val="007C6A57"/>
    <w:rsid w:val="007C764E"/>
    <w:rsid w:val="007C7815"/>
    <w:rsid w:val="007D032E"/>
    <w:rsid w:val="007D03AC"/>
    <w:rsid w:val="007D12CB"/>
    <w:rsid w:val="007D1878"/>
    <w:rsid w:val="007D1C7F"/>
    <w:rsid w:val="007D1D73"/>
    <w:rsid w:val="007D21C3"/>
    <w:rsid w:val="007D287F"/>
    <w:rsid w:val="007D31BD"/>
    <w:rsid w:val="007D350B"/>
    <w:rsid w:val="007D3797"/>
    <w:rsid w:val="007D391F"/>
    <w:rsid w:val="007D4947"/>
    <w:rsid w:val="007D53C3"/>
    <w:rsid w:val="007D5D51"/>
    <w:rsid w:val="007D611B"/>
    <w:rsid w:val="007D6912"/>
    <w:rsid w:val="007E02FF"/>
    <w:rsid w:val="007E0D1C"/>
    <w:rsid w:val="007E1A5A"/>
    <w:rsid w:val="007E21EE"/>
    <w:rsid w:val="007E2648"/>
    <w:rsid w:val="007E278B"/>
    <w:rsid w:val="007E28D8"/>
    <w:rsid w:val="007E2DD1"/>
    <w:rsid w:val="007E3055"/>
    <w:rsid w:val="007E3CDF"/>
    <w:rsid w:val="007E4500"/>
    <w:rsid w:val="007E4A9A"/>
    <w:rsid w:val="007E4D60"/>
    <w:rsid w:val="007E57F6"/>
    <w:rsid w:val="007E5A43"/>
    <w:rsid w:val="007E7561"/>
    <w:rsid w:val="007E7716"/>
    <w:rsid w:val="007E79CD"/>
    <w:rsid w:val="007E7D41"/>
    <w:rsid w:val="007F0DBE"/>
    <w:rsid w:val="007F0E25"/>
    <w:rsid w:val="007F17A3"/>
    <w:rsid w:val="007F1C34"/>
    <w:rsid w:val="007F2026"/>
    <w:rsid w:val="007F2702"/>
    <w:rsid w:val="007F55A5"/>
    <w:rsid w:val="007F5E22"/>
    <w:rsid w:val="007F6733"/>
    <w:rsid w:val="007F6924"/>
    <w:rsid w:val="007F71F2"/>
    <w:rsid w:val="007F756D"/>
    <w:rsid w:val="007F7AC2"/>
    <w:rsid w:val="007F7CFD"/>
    <w:rsid w:val="0080053D"/>
    <w:rsid w:val="00800BBD"/>
    <w:rsid w:val="008013DF"/>
    <w:rsid w:val="00801427"/>
    <w:rsid w:val="00802093"/>
    <w:rsid w:val="008025D6"/>
    <w:rsid w:val="008027A4"/>
    <w:rsid w:val="00802E1D"/>
    <w:rsid w:val="00802E55"/>
    <w:rsid w:val="008034A3"/>
    <w:rsid w:val="008053F0"/>
    <w:rsid w:val="0080628B"/>
    <w:rsid w:val="008062A4"/>
    <w:rsid w:val="008068E9"/>
    <w:rsid w:val="00806969"/>
    <w:rsid w:val="008073CE"/>
    <w:rsid w:val="0081058B"/>
    <w:rsid w:val="00810AE5"/>
    <w:rsid w:val="008110E8"/>
    <w:rsid w:val="0081128B"/>
    <w:rsid w:val="0081240F"/>
    <w:rsid w:val="0081250F"/>
    <w:rsid w:val="008126A6"/>
    <w:rsid w:val="00813B52"/>
    <w:rsid w:val="00815447"/>
    <w:rsid w:val="00815B3C"/>
    <w:rsid w:val="00815C76"/>
    <w:rsid w:val="00815C7E"/>
    <w:rsid w:val="008174B2"/>
    <w:rsid w:val="008178E2"/>
    <w:rsid w:val="0081798D"/>
    <w:rsid w:val="00820B69"/>
    <w:rsid w:val="00823535"/>
    <w:rsid w:val="00823760"/>
    <w:rsid w:val="008237A1"/>
    <w:rsid w:val="0082394B"/>
    <w:rsid w:val="008239B6"/>
    <w:rsid w:val="0082643C"/>
    <w:rsid w:val="00826D27"/>
    <w:rsid w:val="0082759C"/>
    <w:rsid w:val="0082767E"/>
    <w:rsid w:val="00827B6E"/>
    <w:rsid w:val="00827E6E"/>
    <w:rsid w:val="008301AD"/>
    <w:rsid w:val="00830E57"/>
    <w:rsid w:val="00831263"/>
    <w:rsid w:val="00831729"/>
    <w:rsid w:val="008319CD"/>
    <w:rsid w:val="00831A37"/>
    <w:rsid w:val="00831C65"/>
    <w:rsid w:val="00831D12"/>
    <w:rsid w:val="00831E14"/>
    <w:rsid w:val="00832349"/>
    <w:rsid w:val="00832A5D"/>
    <w:rsid w:val="00832F1C"/>
    <w:rsid w:val="00833BC9"/>
    <w:rsid w:val="0083496D"/>
    <w:rsid w:val="008349C6"/>
    <w:rsid w:val="00834B87"/>
    <w:rsid w:val="008350E3"/>
    <w:rsid w:val="008351A2"/>
    <w:rsid w:val="0083521B"/>
    <w:rsid w:val="0083570C"/>
    <w:rsid w:val="00840E1F"/>
    <w:rsid w:val="0084248F"/>
    <w:rsid w:val="0084275D"/>
    <w:rsid w:val="00842AC4"/>
    <w:rsid w:val="008436AB"/>
    <w:rsid w:val="00844038"/>
    <w:rsid w:val="0084478C"/>
    <w:rsid w:val="008458AB"/>
    <w:rsid w:val="00846FBD"/>
    <w:rsid w:val="00847188"/>
    <w:rsid w:val="00847C6B"/>
    <w:rsid w:val="00850510"/>
    <w:rsid w:val="008515A3"/>
    <w:rsid w:val="00852868"/>
    <w:rsid w:val="00852B34"/>
    <w:rsid w:val="00852B97"/>
    <w:rsid w:val="00854417"/>
    <w:rsid w:val="00854D4C"/>
    <w:rsid w:val="0085624E"/>
    <w:rsid w:val="008564F9"/>
    <w:rsid w:val="00856AA4"/>
    <w:rsid w:val="00857774"/>
    <w:rsid w:val="00857B6E"/>
    <w:rsid w:val="008603C7"/>
    <w:rsid w:val="00860EE9"/>
    <w:rsid w:val="00860EFC"/>
    <w:rsid w:val="00861E58"/>
    <w:rsid w:val="00861FA4"/>
    <w:rsid w:val="00863217"/>
    <w:rsid w:val="00863312"/>
    <w:rsid w:val="00863ACA"/>
    <w:rsid w:val="00864934"/>
    <w:rsid w:val="00865982"/>
    <w:rsid w:val="00865AE8"/>
    <w:rsid w:val="0086685F"/>
    <w:rsid w:val="00867195"/>
    <w:rsid w:val="00867247"/>
    <w:rsid w:val="00867996"/>
    <w:rsid w:val="00867EA2"/>
    <w:rsid w:val="008704B0"/>
    <w:rsid w:val="00870641"/>
    <w:rsid w:val="00871DE8"/>
    <w:rsid w:val="00871FC6"/>
    <w:rsid w:val="00872471"/>
    <w:rsid w:val="00872A04"/>
    <w:rsid w:val="00872B27"/>
    <w:rsid w:val="00875456"/>
    <w:rsid w:val="0087564C"/>
    <w:rsid w:val="00875983"/>
    <w:rsid w:val="008769D2"/>
    <w:rsid w:val="00876AF8"/>
    <w:rsid w:val="00876F63"/>
    <w:rsid w:val="008774C5"/>
    <w:rsid w:val="008777A6"/>
    <w:rsid w:val="0087783B"/>
    <w:rsid w:val="00877C58"/>
    <w:rsid w:val="00877E98"/>
    <w:rsid w:val="0088050E"/>
    <w:rsid w:val="008806FD"/>
    <w:rsid w:val="00880AD8"/>
    <w:rsid w:val="0088162E"/>
    <w:rsid w:val="00881E85"/>
    <w:rsid w:val="00881EFD"/>
    <w:rsid w:val="0088254B"/>
    <w:rsid w:val="0088307B"/>
    <w:rsid w:val="00883207"/>
    <w:rsid w:val="00883CCE"/>
    <w:rsid w:val="00884EB9"/>
    <w:rsid w:val="00885279"/>
    <w:rsid w:val="00885547"/>
    <w:rsid w:val="0088646E"/>
    <w:rsid w:val="00886642"/>
    <w:rsid w:val="0088664E"/>
    <w:rsid w:val="00886977"/>
    <w:rsid w:val="00887676"/>
    <w:rsid w:val="008904C8"/>
    <w:rsid w:val="008908B9"/>
    <w:rsid w:val="00891C42"/>
    <w:rsid w:val="008922DC"/>
    <w:rsid w:val="008944E1"/>
    <w:rsid w:val="008955F1"/>
    <w:rsid w:val="00895C82"/>
    <w:rsid w:val="008961C9"/>
    <w:rsid w:val="008963FC"/>
    <w:rsid w:val="008969B5"/>
    <w:rsid w:val="0089736A"/>
    <w:rsid w:val="008A05F2"/>
    <w:rsid w:val="008A081D"/>
    <w:rsid w:val="008A09B7"/>
    <w:rsid w:val="008A1BB8"/>
    <w:rsid w:val="008A3003"/>
    <w:rsid w:val="008A3ACD"/>
    <w:rsid w:val="008A41C8"/>
    <w:rsid w:val="008A434D"/>
    <w:rsid w:val="008A46B0"/>
    <w:rsid w:val="008A484C"/>
    <w:rsid w:val="008A4F4A"/>
    <w:rsid w:val="008A53AE"/>
    <w:rsid w:val="008A5566"/>
    <w:rsid w:val="008A58EA"/>
    <w:rsid w:val="008A5DE0"/>
    <w:rsid w:val="008A5F8F"/>
    <w:rsid w:val="008A627C"/>
    <w:rsid w:val="008A6C78"/>
    <w:rsid w:val="008A6CEC"/>
    <w:rsid w:val="008A711E"/>
    <w:rsid w:val="008A7134"/>
    <w:rsid w:val="008A75AF"/>
    <w:rsid w:val="008B079C"/>
    <w:rsid w:val="008B0B36"/>
    <w:rsid w:val="008B1D78"/>
    <w:rsid w:val="008B28B0"/>
    <w:rsid w:val="008B292F"/>
    <w:rsid w:val="008B2CDB"/>
    <w:rsid w:val="008B2E3F"/>
    <w:rsid w:val="008B3629"/>
    <w:rsid w:val="008B3745"/>
    <w:rsid w:val="008B43C6"/>
    <w:rsid w:val="008B5643"/>
    <w:rsid w:val="008B5974"/>
    <w:rsid w:val="008B5E82"/>
    <w:rsid w:val="008B656D"/>
    <w:rsid w:val="008B6584"/>
    <w:rsid w:val="008B713F"/>
    <w:rsid w:val="008C094F"/>
    <w:rsid w:val="008C09FD"/>
    <w:rsid w:val="008C0BBA"/>
    <w:rsid w:val="008C15DF"/>
    <w:rsid w:val="008C2128"/>
    <w:rsid w:val="008C2FA1"/>
    <w:rsid w:val="008C3179"/>
    <w:rsid w:val="008C4687"/>
    <w:rsid w:val="008C5107"/>
    <w:rsid w:val="008C51A4"/>
    <w:rsid w:val="008C742F"/>
    <w:rsid w:val="008C7F8C"/>
    <w:rsid w:val="008D0195"/>
    <w:rsid w:val="008D091E"/>
    <w:rsid w:val="008D17C3"/>
    <w:rsid w:val="008D1AC1"/>
    <w:rsid w:val="008D202C"/>
    <w:rsid w:val="008D2633"/>
    <w:rsid w:val="008D2649"/>
    <w:rsid w:val="008D2EA8"/>
    <w:rsid w:val="008D3A0A"/>
    <w:rsid w:val="008D3B07"/>
    <w:rsid w:val="008D3C99"/>
    <w:rsid w:val="008D526B"/>
    <w:rsid w:val="008D55F1"/>
    <w:rsid w:val="008D5850"/>
    <w:rsid w:val="008D5E5D"/>
    <w:rsid w:val="008D636E"/>
    <w:rsid w:val="008D64D5"/>
    <w:rsid w:val="008D70DC"/>
    <w:rsid w:val="008E08AD"/>
    <w:rsid w:val="008E0E4D"/>
    <w:rsid w:val="008E1357"/>
    <w:rsid w:val="008E15E2"/>
    <w:rsid w:val="008E17C9"/>
    <w:rsid w:val="008E1E89"/>
    <w:rsid w:val="008E2520"/>
    <w:rsid w:val="008E2D67"/>
    <w:rsid w:val="008E2ED1"/>
    <w:rsid w:val="008E4121"/>
    <w:rsid w:val="008E5758"/>
    <w:rsid w:val="008E5D76"/>
    <w:rsid w:val="008E6D72"/>
    <w:rsid w:val="008E6E10"/>
    <w:rsid w:val="008F031E"/>
    <w:rsid w:val="008F0AAD"/>
    <w:rsid w:val="008F0F31"/>
    <w:rsid w:val="008F0FAF"/>
    <w:rsid w:val="008F14CD"/>
    <w:rsid w:val="008F26FC"/>
    <w:rsid w:val="008F2F35"/>
    <w:rsid w:val="008F382D"/>
    <w:rsid w:val="008F453A"/>
    <w:rsid w:val="008F4A8C"/>
    <w:rsid w:val="008F5B99"/>
    <w:rsid w:val="008F5BF0"/>
    <w:rsid w:val="008F5C1B"/>
    <w:rsid w:val="008F6035"/>
    <w:rsid w:val="008F60D4"/>
    <w:rsid w:val="008F625F"/>
    <w:rsid w:val="008F6260"/>
    <w:rsid w:val="008F65E0"/>
    <w:rsid w:val="008F75A9"/>
    <w:rsid w:val="008F7830"/>
    <w:rsid w:val="008F7E0A"/>
    <w:rsid w:val="008F7FD8"/>
    <w:rsid w:val="009001B0"/>
    <w:rsid w:val="00900256"/>
    <w:rsid w:val="009008ED"/>
    <w:rsid w:val="00901360"/>
    <w:rsid w:val="00901649"/>
    <w:rsid w:val="009017A9"/>
    <w:rsid w:val="009024A0"/>
    <w:rsid w:val="009024D5"/>
    <w:rsid w:val="009031F1"/>
    <w:rsid w:val="00903292"/>
    <w:rsid w:val="0090453E"/>
    <w:rsid w:val="0090461C"/>
    <w:rsid w:val="00904717"/>
    <w:rsid w:val="00904E1F"/>
    <w:rsid w:val="00905228"/>
    <w:rsid w:val="00905BF5"/>
    <w:rsid w:val="00905CFA"/>
    <w:rsid w:val="00906998"/>
    <w:rsid w:val="00907073"/>
    <w:rsid w:val="009101DC"/>
    <w:rsid w:val="0091024B"/>
    <w:rsid w:val="00911DA5"/>
    <w:rsid w:val="0091257C"/>
    <w:rsid w:val="00912CDB"/>
    <w:rsid w:val="00913486"/>
    <w:rsid w:val="00913775"/>
    <w:rsid w:val="009137AC"/>
    <w:rsid w:val="00915A5F"/>
    <w:rsid w:val="00916293"/>
    <w:rsid w:val="00916381"/>
    <w:rsid w:val="009164DF"/>
    <w:rsid w:val="009170E9"/>
    <w:rsid w:val="0091757F"/>
    <w:rsid w:val="00917E65"/>
    <w:rsid w:val="009200B8"/>
    <w:rsid w:val="00920471"/>
    <w:rsid w:val="00920546"/>
    <w:rsid w:val="00921215"/>
    <w:rsid w:val="00922C6F"/>
    <w:rsid w:val="0092426C"/>
    <w:rsid w:val="00924771"/>
    <w:rsid w:val="00924F0E"/>
    <w:rsid w:val="009253CD"/>
    <w:rsid w:val="00926E02"/>
    <w:rsid w:val="009273E0"/>
    <w:rsid w:val="00927FFE"/>
    <w:rsid w:val="0093029B"/>
    <w:rsid w:val="009309EC"/>
    <w:rsid w:val="00930CD1"/>
    <w:rsid w:val="00930E7B"/>
    <w:rsid w:val="009330EE"/>
    <w:rsid w:val="0093394B"/>
    <w:rsid w:val="00934022"/>
    <w:rsid w:val="009340D4"/>
    <w:rsid w:val="00934606"/>
    <w:rsid w:val="00934FDB"/>
    <w:rsid w:val="00935691"/>
    <w:rsid w:val="00935FD8"/>
    <w:rsid w:val="00936398"/>
    <w:rsid w:val="009371F3"/>
    <w:rsid w:val="00937689"/>
    <w:rsid w:val="00937921"/>
    <w:rsid w:val="00940FAE"/>
    <w:rsid w:val="00941D99"/>
    <w:rsid w:val="00943037"/>
    <w:rsid w:val="009431B4"/>
    <w:rsid w:val="009436BE"/>
    <w:rsid w:val="00943725"/>
    <w:rsid w:val="0094412E"/>
    <w:rsid w:val="009455D0"/>
    <w:rsid w:val="00946701"/>
    <w:rsid w:val="00946B72"/>
    <w:rsid w:val="009478C5"/>
    <w:rsid w:val="00947D97"/>
    <w:rsid w:val="0095155F"/>
    <w:rsid w:val="00951AEB"/>
    <w:rsid w:val="00951DD9"/>
    <w:rsid w:val="009529E4"/>
    <w:rsid w:val="00952B7B"/>
    <w:rsid w:val="0095406F"/>
    <w:rsid w:val="009543DF"/>
    <w:rsid w:val="00954769"/>
    <w:rsid w:val="00954824"/>
    <w:rsid w:val="00954BCA"/>
    <w:rsid w:val="00954CA9"/>
    <w:rsid w:val="00955823"/>
    <w:rsid w:val="00955AA0"/>
    <w:rsid w:val="00956253"/>
    <w:rsid w:val="00956396"/>
    <w:rsid w:val="00956511"/>
    <w:rsid w:val="009567BD"/>
    <w:rsid w:val="00957052"/>
    <w:rsid w:val="009573E9"/>
    <w:rsid w:val="00957E00"/>
    <w:rsid w:val="009603C5"/>
    <w:rsid w:val="009603E2"/>
    <w:rsid w:val="00961C9B"/>
    <w:rsid w:val="00962F73"/>
    <w:rsid w:val="00963307"/>
    <w:rsid w:val="00963E5E"/>
    <w:rsid w:val="00964166"/>
    <w:rsid w:val="00964750"/>
    <w:rsid w:val="009647FB"/>
    <w:rsid w:val="00964B7B"/>
    <w:rsid w:val="0096523F"/>
    <w:rsid w:val="00965407"/>
    <w:rsid w:val="00965FB2"/>
    <w:rsid w:val="009662A1"/>
    <w:rsid w:val="009666E8"/>
    <w:rsid w:val="009668E4"/>
    <w:rsid w:val="00966E9A"/>
    <w:rsid w:val="009674A9"/>
    <w:rsid w:val="00967997"/>
    <w:rsid w:val="0097001F"/>
    <w:rsid w:val="009701FB"/>
    <w:rsid w:val="009703AF"/>
    <w:rsid w:val="00970E96"/>
    <w:rsid w:val="0097191E"/>
    <w:rsid w:val="00971CF7"/>
    <w:rsid w:val="00972392"/>
    <w:rsid w:val="009724E2"/>
    <w:rsid w:val="009726E9"/>
    <w:rsid w:val="00972C5D"/>
    <w:rsid w:val="00972C6D"/>
    <w:rsid w:val="00972FB1"/>
    <w:rsid w:val="00973AC9"/>
    <w:rsid w:val="00973F0C"/>
    <w:rsid w:val="009743FD"/>
    <w:rsid w:val="00974FB2"/>
    <w:rsid w:val="00974FC8"/>
    <w:rsid w:val="00975CCE"/>
    <w:rsid w:val="009764E1"/>
    <w:rsid w:val="00976FCF"/>
    <w:rsid w:val="009775F3"/>
    <w:rsid w:val="00977810"/>
    <w:rsid w:val="0098032D"/>
    <w:rsid w:val="00981644"/>
    <w:rsid w:val="009816D7"/>
    <w:rsid w:val="009817C8"/>
    <w:rsid w:val="0098198A"/>
    <w:rsid w:val="00981A10"/>
    <w:rsid w:val="00981C8C"/>
    <w:rsid w:val="00981EF3"/>
    <w:rsid w:val="00981FD2"/>
    <w:rsid w:val="00982294"/>
    <w:rsid w:val="0098236B"/>
    <w:rsid w:val="009825FE"/>
    <w:rsid w:val="00982D2F"/>
    <w:rsid w:val="0098321C"/>
    <w:rsid w:val="00983306"/>
    <w:rsid w:val="009843F8"/>
    <w:rsid w:val="00984594"/>
    <w:rsid w:val="00984E7B"/>
    <w:rsid w:val="00985056"/>
    <w:rsid w:val="009855FE"/>
    <w:rsid w:val="0098593B"/>
    <w:rsid w:val="00985E36"/>
    <w:rsid w:val="00986894"/>
    <w:rsid w:val="00986BA5"/>
    <w:rsid w:val="0098713D"/>
    <w:rsid w:val="009875CF"/>
    <w:rsid w:val="00987912"/>
    <w:rsid w:val="00987FBB"/>
    <w:rsid w:val="00990FA7"/>
    <w:rsid w:val="00991675"/>
    <w:rsid w:val="0099198A"/>
    <w:rsid w:val="00991A67"/>
    <w:rsid w:val="00991A7D"/>
    <w:rsid w:val="00992564"/>
    <w:rsid w:val="00992DFD"/>
    <w:rsid w:val="00993876"/>
    <w:rsid w:val="00993BC3"/>
    <w:rsid w:val="00994062"/>
    <w:rsid w:val="00994D01"/>
    <w:rsid w:val="009962C1"/>
    <w:rsid w:val="0099690F"/>
    <w:rsid w:val="00996D1E"/>
    <w:rsid w:val="00996FA0"/>
    <w:rsid w:val="00997068"/>
    <w:rsid w:val="00997C87"/>
    <w:rsid w:val="009A0127"/>
    <w:rsid w:val="009A06AA"/>
    <w:rsid w:val="009A0AD3"/>
    <w:rsid w:val="009A15B1"/>
    <w:rsid w:val="009A1973"/>
    <w:rsid w:val="009A2745"/>
    <w:rsid w:val="009A3352"/>
    <w:rsid w:val="009A33A2"/>
    <w:rsid w:val="009A383C"/>
    <w:rsid w:val="009A5332"/>
    <w:rsid w:val="009A537A"/>
    <w:rsid w:val="009A5C30"/>
    <w:rsid w:val="009A6CF5"/>
    <w:rsid w:val="009A6FF2"/>
    <w:rsid w:val="009A7DA5"/>
    <w:rsid w:val="009B1401"/>
    <w:rsid w:val="009B1F1C"/>
    <w:rsid w:val="009B322E"/>
    <w:rsid w:val="009B3B21"/>
    <w:rsid w:val="009B5A74"/>
    <w:rsid w:val="009B6786"/>
    <w:rsid w:val="009B6881"/>
    <w:rsid w:val="009B7312"/>
    <w:rsid w:val="009C016E"/>
    <w:rsid w:val="009C0353"/>
    <w:rsid w:val="009C0A67"/>
    <w:rsid w:val="009C0F92"/>
    <w:rsid w:val="009C1856"/>
    <w:rsid w:val="009C2EE8"/>
    <w:rsid w:val="009C3411"/>
    <w:rsid w:val="009C3A98"/>
    <w:rsid w:val="009C401E"/>
    <w:rsid w:val="009C4A3D"/>
    <w:rsid w:val="009C53D1"/>
    <w:rsid w:val="009C5AFA"/>
    <w:rsid w:val="009C5D82"/>
    <w:rsid w:val="009C5FF9"/>
    <w:rsid w:val="009C6326"/>
    <w:rsid w:val="009C7980"/>
    <w:rsid w:val="009D0ABF"/>
    <w:rsid w:val="009D19CC"/>
    <w:rsid w:val="009D2369"/>
    <w:rsid w:val="009D2D7B"/>
    <w:rsid w:val="009D33C3"/>
    <w:rsid w:val="009D360B"/>
    <w:rsid w:val="009D4180"/>
    <w:rsid w:val="009D4859"/>
    <w:rsid w:val="009D5BA8"/>
    <w:rsid w:val="009D6072"/>
    <w:rsid w:val="009D635F"/>
    <w:rsid w:val="009D63AB"/>
    <w:rsid w:val="009D6A9D"/>
    <w:rsid w:val="009D6CB8"/>
    <w:rsid w:val="009E0367"/>
    <w:rsid w:val="009E04EE"/>
    <w:rsid w:val="009E1CB3"/>
    <w:rsid w:val="009E43D8"/>
    <w:rsid w:val="009E491F"/>
    <w:rsid w:val="009E4EDC"/>
    <w:rsid w:val="009E5DED"/>
    <w:rsid w:val="009E627D"/>
    <w:rsid w:val="009E7B06"/>
    <w:rsid w:val="009E7B0C"/>
    <w:rsid w:val="009F0D44"/>
    <w:rsid w:val="009F0EB2"/>
    <w:rsid w:val="009F141C"/>
    <w:rsid w:val="009F2689"/>
    <w:rsid w:val="009F3040"/>
    <w:rsid w:val="009F344E"/>
    <w:rsid w:val="009F46EF"/>
    <w:rsid w:val="009F4722"/>
    <w:rsid w:val="009F4B03"/>
    <w:rsid w:val="009F59AC"/>
    <w:rsid w:val="009F5CC0"/>
    <w:rsid w:val="009F6239"/>
    <w:rsid w:val="009F7877"/>
    <w:rsid w:val="00A00442"/>
    <w:rsid w:val="00A006A0"/>
    <w:rsid w:val="00A00BA1"/>
    <w:rsid w:val="00A032B4"/>
    <w:rsid w:val="00A0386E"/>
    <w:rsid w:val="00A039B6"/>
    <w:rsid w:val="00A040B5"/>
    <w:rsid w:val="00A04603"/>
    <w:rsid w:val="00A052B6"/>
    <w:rsid w:val="00A0566D"/>
    <w:rsid w:val="00A0577B"/>
    <w:rsid w:val="00A05924"/>
    <w:rsid w:val="00A0708B"/>
    <w:rsid w:val="00A104C9"/>
    <w:rsid w:val="00A1070D"/>
    <w:rsid w:val="00A10D51"/>
    <w:rsid w:val="00A10EF7"/>
    <w:rsid w:val="00A10F8C"/>
    <w:rsid w:val="00A10FF3"/>
    <w:rsid w:val="00A1197A"/>
    <w:rsid w:val="00A120E4"/>
    <w:rsid w:val="00A1211E"/>
    <w:rsid w:val="00A12A1B"/>
    <w:rsid w:val="00A12AAD"/>
    <w:rsid w:val="00A13F3B"/>
    <w:rsid w:val="00A1413B"/>
    <w:rsid w:val="00A14332"/>
    <w:rsid w:val="00A15167"/>
    <w:rsid w:val="00A1522F"/>
    <w:rsid w:val="00A156AF"/>
    <w:rsid w:val="00A15ED2"/>
    <w:rsid w:val="00A16052"/>
    <w:rsid w:val="00A16057"/>
    <w:rsid w:val="00A16CBD"/>
    <w:rsid w:val="00A17375"/>
    <w:rsid w:val="00A17760"/>
    <w:rsid w:val="00A2038F"/>
    <w:rsid w:val="00A2066F"/>
    <w:rsid w:val="00A2117F"/>
    <w:rsid w:val="00A21A12"/>
    <w:rsid w:val="00A224E2"/>
    <w:rsid w:val="00A22949"/>
    <w:rsid w:val="00A232D1"/>
    <w:rsid w:val="00A23480"/>
    <w:rsid w:val="00A23C56"/>
    <w:rsid w:val="00A240AF"/>
    <w:rsid w:val="00A24303"/>
    <w:rsid w:val="00A25643"/>
    <w:rsid w:val="00A262D6"/>
    <w:rsid w:val="00A26827"/>
    <w:rsid w:val="00A2725E"/>
    <w:rsid w:val="00A316FF"/>
    <w:rsid w:val="00A31AFA"/>
    <w:rsid w:val="00A32554"/>
    <w:rsid w:val="00A32684"/>
    <w:rsid w:val="00A32744"/>
    <w:rsid w:val="00A328E8"/>
    <w:rsid w:val="00A32F23"/>
    <w:rsid w:val="00A33232"/>
    <w:rsid w:val="00A338E4"/>
    <w:rsid w:val="00A3406A"/>
    <w:rsid w:val="00A357BE"/>
    <w:rsid w:val="00A35E06"/>
    <w:rsid w:val="00A36514"/>
    <w:rsid w:val="00A368A3"/>
    <w:rsid w:val="00A36B52"/>
    <w:rsid w:val="00A376FA"/>
    <w:rsid w:val="00A37BD4"/>
    <w:rsid w:val="00A40319"/>
    <w:rsid w:val="00A40445"/>
    <w:rsid w:val="00A411DF"/>
    <w:rsid w:val="00A41302"/>
    <w:rsid w:val="00A41B61"/>
    <w:rsid w:val="00A424C8"/>
    <w:rsid w:val="00A42753"/>
    <w:rsid w:val="00A427B9"/>
    <w:rsid w:val="00A42AB4"/>
    <w:rsid w:val="00A42FB8"/>
    <w:rsid w:val="00A4395A"/>
    <w:rsid w:val="00A445FB"/>
    <w:rsid w:val="00A44C3D"/>
    <w:rsid w:val="00A44F5F"/>
    <w:rsid w:val="00A44FCB"/>
    <w:rsid w:val="00A45442"/>
    <w:rsid w:val="00A4545E"/>
    <w:rsid w:val="00A45535"/>
    <w:rsid w:val="00A46534"/>
    <w:rsid w:val="00A46849"/>
    <w:rsid w:val="00A4717B"/>
    <w:rsid w:val="00A47516"/>
    <w:rsid w:val="00A47E9B"/>
    <w:rsid w:val="00A50433"/>
    <w:rsid w:val="00A5132A"/>
    <w:rsid w:val="00A51738"/>
    <w:rsid w:val="00A51ED6"/>
    <w:rsid w:val="00A52040"/>
    <w:rsid w:val="00A52D27"/>
    <w:rsid w:val="00A53566"/>
    <w:rsid w:val="00A54174"/>
    <w:rsid w:val="00A54EA2"/>
    <w:rsid w:val="00A54FB2"/>
    <w:rsid w:val="00A55808"/>
    <w:rsid w:val="00A55AC1"/>
    <w:rsid w:val="00A56151"/>
    <w:rsid w:val="00A5631A"/>
    <w:rsid w:val="00A56E35"/>
    <w:rsid w:val="00A5712E"/>
    <w:rsid w:val="00A575C3"/>
    <w:rsid w:val="00A57E3F"/>
    <w:rsid w:val="00A604F7"/>
    <w:rsid w:val="00A60964"/>
    <w:rsid w:val="00A61281"/>
    <w:rsid w:val="00A61844"/>
    <w:rsid w:val="00A627AA"/>
    <w:rsid w:val="00A62D85"/>
    <w:rsid w:val="00A62E6F"/>
    <w:rsid w:val="00A6308B"/>
    <w:rsid w:val="00A6332F"/>
    <w:rsid w:val="00A63606"/>
    <w:rsid w:val="00A6506F"/>
    <w:rsid w:val="00A6525A"/>
    <w:rsid w:val="00A65501"/>
    <w:rsid w:val="00A6605A"/>
    <w:rsid w:val="00A66297"/>
    <w:rsid w:val="00A6641D"/>
    <w:rsid w:val="00A66471"/>
    <w:rsid w:val="00A67254"/>
    <w:rsid w:val="00A674B5"/>
    <w:rsid w:val="00A67A7F"/>
    <w:rsid w:val="00A70AAF"/>
    <w:rsid w:val="00A71045"/>
    <w:rsid w:val="00A711AE"/>
    <w:rsid w:val="00A72146"/>
    <w:rsid w:val="00A726DD"/>
    <w:rsid w:val="00A72A97"/>
    <w:rsid w:val="00A7314C"/>
    <w:rsid w:val="00A73FCE"/>
    <w:rsid w:val="00A74BFF"/>
    <w:rsid w:val="00A75AF0"/>
    <w:rsid w:val="00A75C73"/>
    <w:rsid w:val="00A7609D"/>
    <w:rsid w:val="00A76149"/>
    <w:rsid w:val="00A76C82"/>
    <w:rsid w:val="00A76FD0"/>
    <w:rsid w:val="00A77289"/>
    <w:rsid w:val="00A80586"/>
    <w:rsid w:val="00A80ECF"/>
    <w:rsid w:val="00A80F07"/>
    <w:rsid w:val="00A80FBF"/>
    <w:rsid w:val="00A8273B"/>
    <w:rsid w:val="00A82AA5"/>
    <w:rsid w:val="00A82D5D"/>
    <w:rsid w:val="00A83E34"/>
    <w:rsid w:val="00A844E5"/>
    <w:rsid w:val="00A845DA"/>
    <w:rsid w:val="00A85A07"/>
    <w:rsid w:val="00A85F2A"/>
    <w:rsid w:val="00A90140"/>
    <w:rsid w:val="00A90718"/>
    <w:rsid w:val="00A915EB"/>
    <w:rsid w:val="00A91831"/>
    <w:rsid w:val="00A91875"/>
    <w:rsid w:val="00A91D05"/>
    <w:rsid w:val="00A91DEA"/>
    <w:rsid w:val="00A91F99"/>
    <w:rsid w:val="00A92346"/>
    <w:rsid w:val="00A924F2"/>
    <w:rsid w:val="00A93025"/>
    <w:rsid w:val="00A9316C"/>
    <w:rsid w:val="00A9338C"/>
    <w:rsid w:val="00A93C38"/>
    <w:rsid w:val="00A93E6A"/>
    <w:rsid w:val="00A94986"/>
    <w:rsid w:val="00A94E39"/>
    <w:rsid w:val="00A95656"/>
    <w:rsid w:val="00A95987"/>
    <w:rsid w:val="00A95DAC"/>
    <w:rsid w:val="00A95F2B"/>
    <w:rsid w:val="00A9686A"/>
    <w:rsid w:val="00AA0001"/>
    <w:rsid w:val="00AA0645"/>
    <w:rsid w:val="00AA0834"/>
    <w:rsid w:val="00AA19F9"/>
    <w:rsid w:val="00AA1C04"/>
    <w:rsid w:val="00AA367B"/>
    <w:rsid w:val="00AA39BC"/>
    <w:rsid w:val="00AA3F7E"/>
    <w:rsid w:val="00AA4553"/>
    <w:rsid w:val="00AA4701"/>
    <w:rsid w:val="00AA47A7"/>
    <w:rsid w:val="00AA4F8D"/>
    <w:rsid w:val="00AA5EE4"/>
    <w:rsid w:val="00AA7B26"/>
    <w:rsid w:val="00AB06FB"/>
    <w:rsid w:val="00AB0AAB"/>
    <w:rsid w:val="00AB0E41"/>
    <w:rsid w:val="00AB249A"/>
    <w:rsid w:val="00AB2550"/>
    <w:rsid w:val="00AB3430"/>
    <w:rsid w:val="00AB36DD"/>
    <w:rsid w:val="00AB3721"/>
    <w:rsid w:val="00AB39F6"/>
    <w:rsid w:val="00AB3A73"/>
    <w:rsid w:val="00AB432F"/>
    <w:rsid w:val="00AB4431"/>
    <w:rsid w:val="00AB4D58"/>
    <w:rsid w:val="00AB4EB7"/>
    <w:rsid w:val="00AB69F2"/>
    <w:rsid w:val="00AB6CB8"/>
    <w:rsid w:val="00AB723E"/>
    <w:rsid w:val="00AB7ACC"/>
    <w:rsid w:val="00AC082B"/>
    <w:rsid w:val="00AC1546"/>
    <w:rsid w:val="00AC1DD2"/>
    <w:rsid w:val="00AC2855"/>
    <w:rsid w:val="00AC2ED1"/>
    <w:rsid w:val="00AC30D1"/>
    <w:rsid w:val="00AC38A7"/>
    <w:rsid w:val="00AC3A88"/>
    <w:rsid w:val="00AC4839"/>
    <w:rsid w:val="00AC61A9"/>
    <w:rsid w:val="00AC6226"/>
    <w:rsid w:val="00AC6C1D"/>
    <w:rsid w:val="00AC6E00"/>
    <w:rsid w:val="00AC6F1D"/>
    <w:rsid w:val="00AC72FF"/>
    <w:rsid w:val="00AC7578"/>
    <w:rsid w:val="00AD035F"/>
    <w:rsid w:val="00AD1CFD"/>
    <w:rsid w:val="00AD29DE"/>
    <w:rsid w:val="00AD2E0B"/>
    <w:rsid w:val="00AD320B"/>
    <w:rsid w:val="00AD36E1"/>
    <w:rsid w:val="00AD3B28"/>
    <w:rsid w:val="00AD4DC0"/>
    <w:rsid w:val="00AD532E"/>
    <w:rsid w:val="00AD53BF"/>
    <w:rsid w:val="00AD571D"/>
    <w:rsid w:val="00AD5972"/>
    <w:rsid w:val="00AD63E6"/>
    <w:rsid w:val="00AD6EFF"/>
    <w:rsid w:val="00AD75C9"/>
    <w:rsid w:val="00AD7C38"/>
    <w:rsid w:val="00AD7C4D"/>
    <w:rsid w:val="00AE0272"/>
    <w:rsid w:val="00AE0AA5"/>
    <w:rsid w:val="00AE0EC0"/>
    <w:rsid w:val="00AE0F5B"/>
    <w:rsid w:val="00AE1D02"/>
    <w:rsid w:val="00AE2538"/>
    <w:rsid w:val="00AE2965"/>
    <w:rsid w:val="00AE2BC9"/>
    <w:rsid w:val="00AE2F3D"/>
    <w:rsid w:val="00AE3797"/>
    <w:rsid w:val="00AE4311"/>
    <w:rsid w:val="00AE4623"/>
    <w:rsid w:val="00AE4821"/>
    <w:rsid w:val="00AE4972"/>
    <w:rsid w:val="00AE4EF5"/>
    <w:rsid w:val="00AE4FE4"/>
    <w:rsid w:val="00AE58C5"/>
    <w:rsid w:val="00AE6021"/>
    <w:rsid w:val="00AE65AD"/>
    <w:rsid w:val="00AE65F8"/>
    <w:rsid w:val="00AE6C6E"/>
    <w:rsid w:val="00AE713B"/>
    <w:rsid w:val="00AE71FE"/>
    <w:rsid w:val="00AE73CF"/>
    <w:rsid w:val="00AE73F1"/>
    <w:rsid w:val="00AF0C72"/>
    <w:rsid w:val="00AF0E07"/>
    <w:rsid w:val="00AF2001"/>
    <w:rsid w:val="00AF248F"/>
    <w:rsid w:val="00AF24C5"/>
    <w:rsid w:val="00AF26D9"/>
    <w:rsid w:val="00AF27BA"/>
    <w:rsid w:val="00AF2A88"/>
    <w:rsid w:val="00AF2C85"/>
    <w:rsid w:val="00AF35AF"/>
    <w:rsid w:val="00AF38D2"/>
    <w:rsid w:val="00AF6273"/>
    <w:rsid w:val="00AF6EA9"/>
    <w:rsid w:val="00AF746E"/>
    <w:rsid w:val="00AF7BFD"/>
    <w:rsid w:val="00B00458"/>
    <w:rsid w:val="00B0160A"/>
    <w:rsid w:val="00B01C68"/>
    <w:rsid w:val="00B01ED0"/>
    <w:rsid w:val="00B02953"/>
    <w:rsid w:val="00B02E76"/>
    <w:rsid w:val="00B03790"/>
    <w:rsid w:val="00B04096"/>
    <w:rsid w:val="00B043DC"/>
    <w:rsid w:val="00B050B6"/>
    <w:rsid w:val="00B05F02"/>
    <w:rsid w:val="00B071CB"/>
    <w:rsid w:val="00B07E0E"/>
    <w:rsid w:val="00B10AB3"/>
    <w:rsid w:val="00B10B0D"/>
    <w:rsid w:val="00B10EBA"/>
    <w:rsid w:val="00B10EE8"/>
    <w:rsid w:val="00B11EED"/>
    <w:rsid w:val="00B13DE6"/>
    <w:rsid w:val="00B146FF"/>
    <w:rsid w:val="00B15547"/>
    <w:rsid w:val="00B1578D"/>
    <w:rsid w:val="00B15F3B"/>
    <w:rsid w:val="00B1641F"/>
    <w:rsid w:val="00B1701E"/>
    <w:rsid w:val="00B17F82"/>
    <w:rsid w:val="00B206F9"/>
    <w:rsid w:val="00B20AAB"/>
    <w:rsid w:val="00B22EA7"/>
    <w:rsid w:val="00B24562"/>
    <w:rsid w:val="00B24B8A"/>
    <w:rsid w:val="00B262F0"/>
    <w:rsid w:val="00B272FD"/>
    <w:rsid w:val="00B27EAF"/>
    <w:rsid w:val="00B30989"/>
    <w:rsid w:val="00B30BE3"/>
    <w:rsid w:val="00B31AE2"/>
    <w:rsid w:val="00B321BB"/>
    <w:rsid w:val="00B32FEF"/>
    <w:rsid w:val="00B34006"/>
    <w:rsid w:val="00B34ADD"/>
    <w:rsid w:val="00B35A77"/>
    <w:rsid w:val="00B36E89"/>
    <w:rsid w:val="00B41368"/>
    <w:rsid w:val="00B4145C"/>
    <w:rsid w:val="00B420DE"/>
    <w:rsid w:val="00B42E44"/>
    <w:rsid w:val="00B42ECC"/>
    <w:rsid w:val="00B432CB"/>
    <w:rsid w:val="00B43FEB"/>
    <w:rsid w:val="00B44207"/>
    <w:rsid w:val="00B44316"/>
    <w:rsid w:val="00B44E83"/>
    <w:rsid w:val="00B44EEB"/>
    <w:rsid w:val="00B4529E"/>
    <w:rsid w:val="00B45313"/>
    <w:rsid w:val="00B45F8C"/>
    <w:rsid w:val="00B46C6B"/>
    <w:rsid w:val="00B5009F"/>
    <w:rsid w:val="00B5030C"/>
    <w:rsid w:val="00B503F1"/>
    <w:rsid w:val="00B50EFF"/>
    <w:rsid w:val="00B50F58"/>
    <w:rsid w:val="00B5116F"/>
    <w:rsid w:val="00B51A9A"/>
    <w:rsid w:val="00B526A5"/>
    <w:rsid w:val="00B53257"/>
    <w:rsid w:val="00B53A21"/>
    <w:rsid w:val="00B54721"/>
    <w:rsid w:val="00B54DBE"/>
    <w:rsid w:val="00B55A3E"/>
    <w:rsid w:val="00B55B56"/>
    <w:rsid w:val="00B57136"/>
    <w:rsid w:val="00B5756E"/>
    <w:rsid w:val="00B57D65"/>
    <w:rsid w:val="00B6017D"/>
    <w:rsid w:val="00B6039F"/>
    <w:rsid w:val="00B60607"/>
    <w:rsid w:val="00B60D63"/>
    <w:rsid w:val="00B6182B"/>
    <w:rsid w:val="00B622F2"/>
    <w:rsid w:val="00B62353"/>
    <w:rsid w:val="00B62F87"/>
    <w:rsid w:val="00B63E6A"/>
    <w:rsid w:val="00B63F8D"/>
    <w:rsid w:val="00B6495A"/>
    <w:rsid w:val="00B64FB3"/>
    <w:rsid w:val="00B65655"/>
    <w:rsid w:val="00B65F28"/>
    <w:rsid w:val="00B663E8"/>
    <w:rsid w:val="00B670A1"/>
    <w:rsid w:val="00B6735E"/>
    <w:rsid w:val="00B67EDE"/>
    <w:rsid w:val="00B71451"/>
    <w:rsid w:val="00B71B01"/>
    <w:rsid w:val="00B72B46"/>
    <w:rsid w:val="00B73594"/>
    <w:rsid w:val="00B73E03"/>
    <w:rsid w:val="00B73E92"/>
    <w:rsid w:val="00B76552"/>
    <w:rsid w:val="00B773DB"/>
    <w:rsid w:val="00B77C32"/>
    <w:rsid w:val="00B806D2"/>
    <w:rsid w:val="00B807EB"/>
    <w:rsid w:val="00B81186"/>
    <w:rsid w:val="00B81234"/>
    <w:rsid w:val="00B81FEB"/>
    <w:rsid w:val="00B823CB"/>
    <w:rsid w:val="00B82423"/>
    <w:rsid w:val="00B82B1C"/>
    <w:rsid w:val="00B8324D"/>
    <w:rsid w:val="00B832FA"/>
    <w:rsid w:val="00B8349A"/>
    <w:rsid w:val="00B837C3"/>
    <w:rsid w:val="00B839FE"/>
    <w:rsid w:val="00B83CCE"/>
    <w:rsid w:val="00B85F89"/>
    <w:rsid w:val="00B8674D"/>
    <w:rsid w:val="00B86DE1"/>
    <w:rsid w:val="00B86E2F"/>
    <w:rsid w:val="00B87121"/>
    <w:rsid w:val="00B900B9"/>
    <w:rsid w:val="00B9103A"/>
    <w:rsid w:val="00B91B41"/>
    <w:rsid w:val="00B92B7F"/>
    <w:rsid w:val="00B937B0"/>
    <w:rsid w:val="00B9402F"/>
    <w:rsid w:val="00B9449D"/>
    <w:rsid w:val="00B975E6"/>
    <w:rsid w:val="00B97B71"/>
    <w:rsid w:val="00BA001B"/>
    <w:rsid w:val="00BA079B"/>
    <w:rsid w:val="00BA0BE5"/>
    <w:rsid w:val="00BA109E"/>
    <w:rsid w:val="00BA14C6"/>
    <w:rsid w:val="00BA17A9"/>
    <w:rsid w:val="00BA1855"/>
    <w:rsid w:val="00BA1881"/>
    <w:rsid w:val="00BA405A"/>
    <w:rsid w:val="00BA4B81"/>
    <w:rsid w:val="00BA50B8"/>
    <w:rsid w:val="00BA580D"/>
    <w:rsid w:val="00BA59FD"/>
    <w:rsid w:val="00BA5C54"/>
    <w:rsid w:val="00BA646B"/>
    <w:rsid w:val="00BA64F1"/>
    <w:rsid w:val="00BA68EF"/>
    <w:rsid w:val="00BA7937"/>
    <w:rsid w:val="00BB000F"/>
    <w:rsid w:val="00BB0598"/>
    <w:rsid w:val="00BB08D7"/>
    <w:rsid w:val="00BB0CAC"/>
    <w:rsid w:val="00BB308F"/>
    <w:rsid w:val="00BB3D76"/>
    <w:rsid w:val="00BB4101"/>
    <w:rsid w:val="00BB4ABF"/>
    <w:rsid w:val="00BB53E5"/>
    <w:rsid w:val="00BB5BFF"/>
    <w:rsid w:val="00BB6020"/>
    <w:rsid w:val="00BB6A36"/>
    <w:rsid w:val="00BB7149"/>
    <w:rsid w:val="00BB7F15"/>
    <w:rsid w:val="00BC059F"/>
    <w:rsid w:val="00BC0A0D"/>
    <w:rsid w:val="00BC0E0D"/>
    <w:rsid w:val="00BC0F89"/>
    <w:rsid w:val="00BC123C"/>
    <w:rsid w:val="00BC15EE"/>
    <w:rsid w:val="00BC289E"/>
    <w:rsid w:val="00BC400F"/>
    <w:rsid w:val="00BC40F0"/>
    <w:rsid w:val="00BC4882"/>
    <w:rsid w:val="00BC4AA5"/>
    <w:rsid w:val="00BC4AAD"/>
    <w:rsid w:val="00BC4D59"/>
    <w:rsid w:val="00BC6DA8"/>
    <w:rsid w:val="00BC795B"/>
    <w:rsid w:val="00BD01B7"/>
    <w:rsid w:val="00BD0202"/>
    <w:rsid w:val="00BD0242"/>
    <w:rsid w:val="00BD0399"/>
    <w:rsid w:val="00BD0820"/>
    <w:rsid w:val="00BD09D8"/>
    <w:rsid w:val="00BD28B6"/>
    <w:rsid w:val="00BD2A40"/>
    <w:rsid w:val="00BD2E35"/>
    <w:rsid w:val="00BD3DF6"/>
    <w:rsid w:val="00BD4192"/>
    <w:rsid w:val="00BD48F5"/>
    <w:rsid w:val="00BD513A"/>
    <w:rsid w:val="00BD665E"/>
    <w:rsid w:val="00BE0BEB"/>
    <w:rsid w:val="00BE0E64"/>
    <w:rsid w:val="00BE0FBF"/>
    <w:rsid w:val="00BE2764"/>
    <w:rsid w:val="00BE3E39"/>
    <w:rsid w:val="00BE3FE5"/>
    <w:rsid w:val="00BE4DAD"/>
    <w:rsid w:val="00BE51A3"/>
    <w:rsid w:val="00BE5D76"/>
    <w:rsid w:val="00BE66CB"/>
    <w:rsid w:val="00BE73A8"/>
    <w:rsid w:val="00BF0D3E"/>
    <w:rsid w:val="00BF1020"/>
    <w:rsid w:val="00BF257C"/>
    <w:rsid w:val="00BF2FD1"/>
    <w:rsid w:val="00BF385A"/>
    <w:rsid w:val="00BF5A71"/>
    <w:rsid w:val="00BF5EB9"/>
    <w:rsid w:val="00BF6127"/>
    <w:rsid w:val="00C000BC"/>
    <w:rsid w:val="00C00510"/>
    <w:rsid w:val="00C0092C"/>
    <w:rsid w:val="00C010DC"/>
    <w:rsid w:val="00C01575"/>
    <w:rsid w:val="00C031C7"/>
    <w:rsid w:val="00C0368B"/>
    <w:rsid w:val="00C03770"/>
    <w:rsid w:val="00C03A9C"/>
    <w:rsid w:val="00C0410C"/>
    <w:rsid w:val="00C04651"/>
    <w:rsid w:val="00C05A86"/>
    <w:rsid w:val="00C05BCD"/>
    <w:rsid w:val="00C06A87"/>
    <w:rsid w:val="00C07575"/>
    <w:rsid w:val="00C07698"/>
    <w:rsid w:val="00C103FB"/>
    <w:rsid w:val="00C1178C"/>
    <w:rsid w:val="00C12545"/>
    <w:rsid w:val="00C13C3D"/>
    <w:rsid w:val="00C13C57"/>
    <w:rsid w:val="00C14976"/>
    <w:rsid w:val="00C14E12"/>
    <w:rsid w:val="00C15437"/>
    <w:rsid w:val="00C15DBE"/>
    <w:rsid w:val="00C16202"/>
    <w:rsid w:val="00C175E3"/>
    <w:rsid w:val="00C17B0C"/>
    <w:rsid w:val="00C17EC4"/>
    <w:rsid w:val="00C17FAD"/>
    <w:rsid w:val="00C20129"/>
    <w:rsid w:val="00C20D9F"/>
    <w:rsid w:val="00C218D6"/>
    <w:rsid w:val="00C21986"/>
    <w:rsid w:val="00C21B8A"/>
    <w:rsid w:val="00C23266"/>
    <w:rsid w:val="00C23BDD"/>
    <w:rsid w:val="00C24806"/>
    <w:rsid w:val="00C2488B"/>
    <w:rsid w:val="00C2494E"/>
    <w:rsid w:val="00C24F37"/>
    <w:rsid w:val="00C25231"/>
    <w:rsid w:val="00C25A73"/>
    <w:rsid w:val="00C25B65"/>
    <w:rsid w:val="00C25EEF"/>
    <w:rsid w:val="00C27176"/>
    <w:rsid w:val="00C278D3"/>
    <w:rsid w:val="00C30C40"/>
    <w:rsid w:val="00C311A7"/>
    <w:rsid w:val="00C31769"/>
    <w:rsid w:val="00C31774"/>
    <w:rsid w:val="00C32B60"/>
    <w:rsid w:val="00C32F1E"/>
    <w:rsid w:val="00C3351B"/>
    <w:rsid w:val="00C3398D"/>
    <w:rsid w:val="00C342D1"/>
    <w:rsid w:val="00C35033"/>
    <w:rsid w:val="00C36B06"/>
    <w:rsid w:val="00C36D8D"/>
    <w:rsid w:val="00C378A1"/>
    <w:rsid w:val="00C37AC5"/>
    <w:rsid w:val="00C37F87"/>
    <w:rsid w:val="00C42112"/>
    <w:rsid w:val="00C42CAF"/>
    <w:rsid w:val="00C43C53"/>
    <w:rsid w:val="00C4426D"/>
    <w:rsid w:val="00C44465"/>
    <w:rsid w:val="00C44E3B"/>
    <w:rsid w:val="00C4587B"/>
    <w:rsid w:val="00C464F4"/>
    <w:rsid w:val="00C46B8E"/>
    <w:rsid w:val="00C50EAB"/>
    <w:rsid w:val="00C51430"/>
    <w:rsid w:val="00C5285E"/>
    <w:rsid w:val="00C53268"/>
    <w:rsid w:val="00C53354"/>
    <w:rsid w:val="00C53F41"/>
    <w:rsid w:val="00C549D7"/>
    <w:rsid w:val="00C54C70"/>
    <w:rsid w:val="00C54D83"/>
    <w:rsid w:val="00C55A27"/>
    <w:rsid w:val="00C561C3"/>
    <w:rsid w:val="00C56FFE"/>
    <w:rsid w:val="00C571F9"/>
    <w:rsid w:val="00C57277"/>
    <w:rsid w:val="00C575A5"/>
    <w:rsid w:val="00C5779A"/>
    <w:rsid w:val="00C57EA8"/>
    <w:rsid w:val="00C60CEB"/>
    <w:rsid w:val="00C61930"/>
    <w:rsid w:val="00C61CC5"/>
    <w:rsid w:val="00C62A2D"/>
    <w:rsid w:val="00C62F30"/>
    <w:rsid w:val="00C6364F"/>
    <w:rsid w:val="00C63C00"/>
    <w:rsid w:val="00C6405F"/>
    <w:rsid w:val="00C64925"/>
    <w:rsid w:val="00C65FDE"/>
    <w:rsid w:val="00C678B5"/>
    <w:rsid w:val="00C679AE"/>
    <w:rsid w:val="00C7032B"/>
    <w:rsid w:val="00C70905"/>
    <w:rsid w:val="00C70C5E"/>
    <w:rsid w:val="00C7127F"/>
    <w:rsid w:val="00C721AF"/>
    <w:rsid w:val="00C7226E"/>
    <w:rsid w:val="00C723FE"/>
    <w:rsid w:val="00C724FF"/>
    <w:rsid w:val="00C72689"/>
    <w:rsid w:val="00C7319E"/>
    <w:rsid w:val="00C73229"/>
    <w:rsid w:val="00C73761"/>
    <w:rsid w:val="00C73A58"/>
    <w:rsid w:val="00C744AA"/>
    <w:rsid w:val="00C76A86"/>
    <w:rsid w:val="00C76B0A"/>
    <w:rsid w:val="00C807C3"/>
    <w:rsid w:val="00C80FEB"/>
    <w:rsid w:val="00C81A6E"/>
    <w:rsid w:val="00C81D51"/>
    <w:rsid w:val="00C8245F"/>
    <w:rsid w:val="00C82B7A"/>
    <w:rsid w:val="00C8376A"/>
    <w:rsid w:val="00C8408F"/>
    <w:rsid w:val="00C845A0"/>
    <w:rsid w:val="00C85532"/>
    <w:rsid w:val="00C8623F"/>
    <w:rsid w:val="00C863E3"/>
    <w:rsid w:val="00C86832"/>
    <w:rsid w:val="00C86B4D"/>
    <w:rsid w:val="00C87E2E"/>
    <w:rsid w:val="00C9007E"/>
    <w:rsid w:val="00C9037E"/>
    <w:rsid w:val="00C9193F"/>
    <w:rsid w:val="00C92607"/>
    <w:rsid w:val="00C92BD1"/>
    <w:rsid w:val="00C935E5"/>
    <w:rsid w:val="00C9383F"/>
    <w:rsid w:val="00C93A54"/>
    <w:rsid w:val="00C93D9C"/>
    <w:rsid w:val="00C941E3"/>
    <w:rsid w:val="00C94FDA"/>
    <w:rsid w:val="00C95320"/>
    <w:rsid w:val="00C96319"/>
    <w:rsid w:val="00C963B1"/>
    <w:rsid w:val="00C97DFF"/>
    <w:rsid w:val="00CA013D"/>
    <w:rsid w:val="00CA1086"/>
    <w:rsid w:val="00CA1476"/>
    <w:rsid w:val="00CA152D"/>
    <w:rsid w:val="00CA15ED"/>
    <w:rsid w:val="00CA19F3"/>
    <w:rsid w:val="00CA230D"/>
    <w:rsid w:val="00CA23C2"/>
    <w:rsid w:val="00CA2DAF"/>
    <w:rsid w:val="00CA2E8F"/>
    <w:rsid w:val="00CA30FA"/>
    <w:rsid w:val="00CA4BA4"/>
    <w:rsid w:val="00CA4E07"/>
    <w:rsid w:val="00CA4EF2"/>
    <w:rsid w:val="00CA50E8"/>
    <w:rsid w:val="00CA59BD"/>
    <w:rsid w:val="00CA630A"/>
    <w:rsid w:val="00CA6CB2"/>
    <w:rsid w:val="00CA70C4"/>
    <w:rsid w:val="00CA7964"/>
    <w:rsid w:val="00CA7A1A"/>
    <w:rsid w:val="00CB019F"/>
    <w:rsid w:val="00CB0D7D"/>
    <w:rsid w:val="00CB0F62"/>
    <w:rsid w:val="00CB14EC"/>
    <w:rsid w:val="00CB24D6"/>
    <w:rsid w:val="00CB2ACD"/>
    <w:rsid w:val="00CB2B27"/>
    <w:rsid w:val="00CB319E"/>
    <w:rsid w:val="00CB356E"/>
    <w:rsid w:val="00CB3752"/>
    <w:rsid w:val="00CB3877"/>
    <w:rsid w:val="00CB444C"/>
    <w:rsid w:val="00CB478A"/>
    <w:rsid w:val="00CB4E9D"/>
    <w:rsid w:val="00CB7DCC"/>
    <w:rsid w:val="00CB7E64"/>
    <w:rsid w:val="00CC03CB"/>
    <w:rsid w:val="00CC21FB"/>
    <w:rsid w:val="00CC27C3"/>
    <w:rsid w:val="00CC4610"/>
    <w:rsid w:val="00CC5063"/>
    <w:rsid w:val="00CC51D4"/>
    <w:rsid w:val="00CC5433"/>
    <w:rsid w:val="00CC5863"/>
    <w:rsid w:val="00CC61E8"/>
    <w:rsid w:val="00CC6255"/>
    <w:rsid w:val="00CC6946"/>
    <w:rsid w:val="00CC726F"/>
    <w:rsid w:val="00CC76D3"/>
    <w:rsid w:val="00CC7D4C"/>
    <w:rsid w:val="00CD0804"/>
    <w:rsid w:val="00CD179F"/>
    <w:rsid w:val="00CD1B1D"/>
    <w:rsid w:val="00CD1B73"/>
    <w:rsid w:val="00CD2844"/>
    <w:rsid w:val="00CD4134"/>
    <w:rsid w:val="00CD413D"/>
    <w:rsid w:val="00CD41BD"/>
    <w:rsid w:val="00CD4212"/>
    <w:rsid w:val="00CD4740"/>
    <w:rsid w:val="00CD4F66"/>
    <w:rsid w:val="00CD54A5"/>
    <w:rsid w:val="00CD5511"/>
    <w:rsid w:val="00CD55C8"/>
    <w:rsid w:val="00CD57C5"/>
    <w:rsid w:val="00CD5EE5"/>
    <w:rsid w:val="00CD6153"/>
    <w:rsid w:val="00CD66EB"/>
    <w:rsid w:val="00CD6A15"/>
    <w:rsid w:val="00CD6B3F"/>
    <w:rsid w:val="00CD723E"/>
    <w:rsid w:val="00CD73FA"/>
    <w:rsid w:val="00CE00C1"/>
    <w:rsid w:val="00CE076D"/>
    <w:rsid w:val="00CE0B91"/>
    <w:rsid w:val="00CE3490"/>
    <w:rsid w:val="00CE3545"/>
    <w:rsid w:val="00CE3916"/>
    <w:rsid w:val="00CE5247"/>
    <w:rsid w:val="00CE64D8"/>
    <w:rsid w:val="00CE6CE0"/>
    <w:rsid w:val="00CE74B7"/>
    <w:rsid w:val="00CE76AE"/>
    <w:rsid w:val="00CE7BC8"/>
    <w:rsid w:val="00CF07CE"/>
    <w:rsid w:val="00CF0B63"/>
    <w:rsid w:val="00CF0B92"/>
    <w:rsid w:val="00CF14D6"/>
    <w:rsid w:val="00CF1E5C"/>
    <w:rsid w:val="00CF21B4"/>
    <w:rsid w:val="00CF2426"/>
    <w:rsid w:val="00CF3867"/>
    <w:rsid w:val="00CF3BCA"/>
    <w:rsid w:val="00CF4055"/>
    <w:rsid w:val="00CF4C52"/>
    <w:rsid w:val="00CF5631"/>
    <w:rsid w:val="00CF7577"/>
    <w:rsid w:val="00CF7B2A"/>
    <w:rsid w:val="00CF7E6E"/>
    <w:rsid w:val="00D01B26"/>
    <w:rsid w:val="00D02125"/>
    <w:rsid w:val="00D02DD0"/>
    <w:rsid w:val="00D03AF3"/>
    <w:rsid w:val="00D03B0E"/>
    <w:rsid w:val="00D03CB9"/>
    <w:rsid w:val="00D042AC"/>
    <w:rsid w:val="00D052C8"/>
    <w:rsid w:val="00D05364"/>
    <w:rsid w:val="00D0541D"/>
    <w:rsid w:val="00D05CCA"/>
    <w:rsid w:val="00D06952"/>
    <w:rsid w:val="00D07020"/>
    <w:rsid w:val="00D0712A"/>
    <w:rsid w:val="00D07180"/>
    <w:rsid w:val="00D104E4"/>
    <w:rsid w:val="00D105C2"/>
    <w:rsid w:val="00D1102D"/>
    <w:rsid w:val="00D11B95"/>
    <w:rsid w:val="00D11DB5"/>
    <w:rsid w:val="00D11E4B"/>
    <w:rsid w:val="00D123E1"/>
    <w:rsid w:val="00D13442"/>
    <w:rsid w:val="00D1456E"/>
    <w:rsid w:val="00D14574"/>
    <w:rsid w:val="00D146A7"/>
    <w:rsid w:val="00D151D4"/>
    <w:rsid w:val="00D1528C"/>
    <w:rsid w:val="00D16634"/>
    <w:rsid w:val="00D171A9"/>
    <w:rsid w:val="00D172FB"/>
    <w:rsid w:val="00D17425"/>
    <w:rsid w:val="00D17988"/>
    <w:rsid w:val="00D179F5"/>
    <w:rsid w:val="00D20020"/>
    <w:rsid w:val="00D20A5A"/>
    <w:rsid w:val="00D21173"/>
    <w:rsid w:val="00D21400"/>
    <w:rsid w:val="00D2335D"/>
    <w:rsid w:val="00D23641"/>
    <w:rsid w:val="00D24882"/>
    <w:rsid w:val="00D254BD"/>
    <w:rsid w:val="00D2586B"/>
    <w:rsid w:val="00D25CD6"/>
    <w:rsid w:val="00D25DE1"/>
    <w:rsid w:val="00D269AE"/>
    <w:rsid w:val="00D26A8C"/>
    <w:rsid w:val="00D26F22"/>
    <w:rsid w:val="00D2737D"/>
    <w:rsid w:val="00D2780F"/>
    <w:rsid w:val="00D27A9F"/>
    <w:rsid w:val="00D27D2A"/>
    <w:rsid w:val="00D30C3D"/>
    <w:rsid w:val="00D30E93"/>
    <w:rsid w:val="00D310B7"/>
    <w:rsid w:val="00D311D4"/>
    <w:rsid w:val="00D31312"/>
    <w:rsid w:val="00D32EF9"/>
    <w:rsid w:val="00D32F87"/>
    <w:rsid w:val="00D3350D"/>
    <w:rsid w:val="00D337F3"/>
    <w:rsid w:val="00D344B1"/>
    <w:rsid w:val="00D348D5"/>
    <w:rsid w:val="00D34E51"/>
    <w:rsid w:val="00D35521"/>
    <w:rsid w:val="00D357A3"/>
    <w:rsid w:val="00D35FEC"/>
    <w:rsid w:val="00D362AA"/>
    <w:rsid w:val="00D368A7"/>
    <w:rsid w:val="00D36FF3"/>
    <w:rsid w:val="00D37099"/>
    <w:rsid w:val="00D374F3"/>
    <w:rsid w:val="00D37972"/>
    <w:rsid w:val="00D4021E"/>
    <w:rsid w:val="00D406B3"/>
    <w:rsid w:val="00D40B20"/>
    <w:rsid w:val="00D4171B"/>
    <w:rsid w:val="00D41ADC"/>
    <w:rsid w:val="00D41E28"/>
    <w:rsid w:val="00D433DE"/>
    <w:rsid w:val="00D43B10"/>
    <w:rsid w:val="00D45197"/>
    <w:rsid w:val="00D45668"/>
    <w:rsid w:val="00D45A7A"/>
    <w:rsid w:val="00D473D6"/>
    <w:rsid w:val="00D47704"/>
    <w:rsid w:val="00D47F20"/>
    <w:rsid w:val="00D52320"/>
    <w:rsid w:val="00D52897"/>
    <w:rsid w:val="00D52988"/>
    <w:rsid w:val="00D52AA7"/>
    <w:rsid w:val="00D52DA2"/>
    <w:rsid w:val="00D52E1E"/>
    <w:rsid w:val="00D53074"/>
    <w:rsid w:val="00D5333E"/>
    <w:rsid w:val="00D537D0"/>
    <w:rsid w:val="00D53B1F"/>
    <w:rsid w:val="00D54090"/>
    <w:rsid w:val="00D54413"/>
    <w:rsid w:val="00D56901"/>
    <w:rsid w:val="00D56A0E"/>
    <w:rsid w:val="00D600A7"/>
    <w:rsid w:val="00D60761"/>
    <w:rsid w:val="00D60C06"/>
    <w:rsid w:val="00D6158D"/>
    <w:rsid w:val="00D61604"/>
    <w:rsid w:val="00D618DF"/>
    <w:rsid w:val="00D61A14"/>
    <w:rsid w:val="00D62363"/>
    <w:rsid w:val="00D62452"/>
    <w:rsid w:val="00D627AC"/>
    <w:rsid w:val="00D62BA4"/>
    <w:rsid w:val="00D630EA"/>
    <w:rsid w:val="00D63596"/>
    <w:rsid w:val="00D65552"/>
    <w:rsid w:val="00D656E5"/>
    <w:rsid w:val="00D65E55"/>
    <w:rsid w:val="00D66A6E"/>
    <w:rsid w:val="00D705DF"/>
    <w:rsid w:val="00D70C68"/>
    <w:rsid w:val="00D70CA7"/>
    <w:rsid w:val="00D70CC3"/>
    <w:rsid w:val="00D71660"/>
    <w:rsid w:val="00D71C9F"/>
    <w:rsid w:val="00D7206A"/>
    <w:rsid w:val="00D73051"/>
    <w:rsid w:val="00D73774"/>
    <w:rsid w:val="00D741D3"/>
    <w:rsid w:val="00D74BD1"/>
    <w:rsid w:val="00D75227"/>
    <w:rsid w:val="00D75949"/>
    <w:rsid w:val="00D76361"/>
    <w:rsid w:val="00D774B8"/>
    <w:rsid w:val="00D80629"/>
    <w:rsid w:val="00D806FB"/>
    <w:rsid w:val="00D80793"/>
    <w:rsid w:val="00D81700"/>
    <w:rsid w:val="00D820DF"/>
    <w:rsid w:val="00D8347B"/>
    <w:rsid w:val="00D834B5"/>
    <w:rsid w:val="00D8361A"/>
    <w:rsid w:val="00D83ED4"/>
    <w:rsid w:val="00D8405E"/>
    <w:rsid w:val="00D84DAF"/>
    <w:rsid w:val="00D84EB2"/>
    <w:rsid w:val="00D8529A"/>
    <w:rsid w:val="00D853D2"/>
    <w:rsid w:val="00D872BB"/>
    <w:rsid w:val="00D87833"/>
    <w:rsid w:val="00D87E98"/>
    <w:rsid w:val="00D9033C"/>
    <w:rsid w:val="00D9068D"/>
    <w:rsid w:val="00D91EBC"/>
    <w:rsid w:val="00D9237A"/>
    <w:rsid w:val="00D93330"/>
    <w:rsid w:val="00D941B5"/>
    <w:rsid w:val="00D943C0"/>
    <w:rsid w:val="00D94B4B"/>
    <w:rsid w:val="00D94CD7"/>
    <w:rsid w:val="00D95B0F"/>
    <w:rsid w:val="00D960F0"/>
    <w:rsid w:val="00DA026B"/>
    <w:rsid w:val="00DA0667"/>
    <w:rsid w:val="00DA0AC7"/>
    <w:rsid w:val="00DA1967"/>
    <w:rsid w:val="00DA2054"/>
    <w:rsid w:val="00DA2F56"/>
    <w:rsid w:val="00DA32C3"/>
    <w:rsid w:val="00DA3D8C"/>
    <w:rsid w:val="00DA40EF"/>
    <w:rsid w:val="00DA4DBF"/>
    <w:rsid w:val="00DA553D"/>
    <w:rsid w:val="00DA5755"/>
    <w:rsid w:val="00DA5C24"/>
    <w:rsid w:val="00DA5C61"/>
    <w:rsid w:val="00DA5D86"/>
    <w:rsid w:val="00DA6E33"/>
    <w:rsid w:val="00DA796B"/>
    <w:rsid w:val="00DB1244"/>
    <w:rsid w:val="00DB171D"/>
    <w:rsid w:val="00DB364B"/>
    <w:rsid w:val="00DB38AA"/>
    <w:rsid w:val="00DB3B9C"/>
    <w:rsid w:val="00DB44B6"/>
    <w:rsid w:val="00DB4B65"/>
    <w:rsid w:val="00DB4D6A"/>
    <w:rsid w:val="00DB5156"/>
    <w:rsid w:val="00DB5788"/>
    <w:rsid w:val="00DB64C7"/>
    <w:rsid w:val="00DB7925"/>
    <w:rsid w:val="00DB7C0B"/>
    <w:rsid w:val="00DB7FDE"/>
    <w:rsid w:val="00DC2255"/>
    <w:rsid w:val="00DC3189"/>
    <w:rsid w:val="00DC3502"/>
    <w:rsid w:val="00DC427D"/>
    <w:rsid w:val="00DC43FA"/>
    <w:rsid w:val="00DC4794"/>
    <w:rsid w:val="00DC5C28"/>
    <w:rsid w:val="00DC602B"/>
    <w:rsid w:val="00DC6385"/>
    <w:rsid w:val="00DC732C"/>
    <w:rsid w:val="00DD0D1D"/>
    <w:rsid w:val="00DD242D"/>
    <w:rsid w:val="00DD2EA3"/>
    <w:rsid w:val="00DD2FBA"/>
    <w:rsid w:val="00DD2FEB"/>
    <w:rsid w:val="00DD39C9"/>
    <w:rsid w:val="00DD4A69"/>
    <w:rsid w:val="00DD52F6"/>
    <w:rsid w:val="00DD56F0"/>
    <w:rsid w:val="00DD600E"/>
    <w:rsid w:val="00DD6584"/>
    <w:rsid w:val="00DD703F"/>
    <w:rsid w:val="00DD71DB"/>
    <w:rsid w:val="00DD7F7E"/>
    <w:rsid w:val="00DE0831"/>
    <w:rsid w:val="00DE093F"/>
    <w:rsid w:val="00DE1091"/>
    <w:rsid w:val="00DE1DA8"/>
    <w:rsid w:val="00DE236E"/>
    <w:rsid w:val="00DE2975"/>
    <w:rsid w:val="00DE2A01"/>
    <w:rsid w:val="00DE2B90"/>
    <w:rsid w:val="00DE45F5"/>
    <w:rsid w:val="00DE4B60"/>
    <w:rsid w:val="00DE4D17"/>
    <w:rsid w:val="00DE4D99"/>
    <w:rsid w:val="00DE7668"/>
    <w:rsid w:val="00DE7F49"/>
    <w:rsid w:val="00DF03ED"/>
    <w:rsid w:val="00DF0AC2"/>
    <w:rsid w:val="00DF14E9"/>
    <w:rsid w:val="00DF1E20"/>
    <w:rsid w:val="00DF24AD"/>
    <w:rsid w:val="00DF270C"/>
    <w:rsid w:val="00DF2B65"/>
    <w:rsid w:val="00DF2CDB"/>
    <w:rsid w:val="00DF2E39"/>
    <w:rsid w:val="00DF38D7"/>
    <w:rsid w:val="00DF3E8C"/>
    <w:rsid w:val="00DF4016"/>
    <w:rsid w:val="00DF41A2"/>
    <w:rsid w:val="00DF473D"/>
    <w:rsid w:val="00DF5D67"/>
    <w:rsid w:val="00DF6D9C"/>
    <w:rsid w:val="00DF6FE4"/>
    <w:rsid w:val="00DF796F"/>
    <w:rsid w:val="00DF7AB5"/>
    <w:rsid w:val="00E01229"/>
    <w:rsid w:val="00E01ECF"/>
    <w:rsid w:val="00E01EEE"/>
    <w:rsid w:val="00E02F92"/>
    <w:rsid w:val="00E03013"/>
    <w:rsid w:val="00E03028"/>
    <w:rsid w:val="00E04957"/>
    <w:rsid w:val="00E04A2A"/>
    <w:rsid w:val="00E04AC9"/>
    <w:rsid w:val="00E04D9E"/>
    <w:rsid w:val="00E05FD7"/>
    <w:rsid w:val="00E06918"/>
    <w:rsid w:val="00E06F04"/>
    <w:rsid w:val="00E119B6"/>
    <w:rsid w:val="00E12867"/>
    <w:rsid w:val="00E12E3A"/>
    <w:rsid w:val="00E135FA"/>
    <w:rsid w:val="00E13B6B"/>
    <w:rsid w:val="00E13BFA"/>
    <w:rsid w:val="00E13D93"/>
    <w:rsid w:val="00E1442B"/>
    <w:rsid w:val="00E14554"/>
    <w:rsid w:val="00E1487B"/>
    <w:rsid w:val="00E158B4"/>
    <w:rsid w:val="00E15E5B"/>
    <w:rsid w:val="00E1616F"/>
    <w:rsid w:val="00E1637D"/>
    <w:rsid w:val="00E16E28"/>
    <w:rsid w:val="00E16F9C"/>
    <w:rsid w:val="00E16FF0"/>
    <w:rsid w:val="00E179FD"/>
    <w:rsid w:val="00E17A5D"/>
    <w:rsid w:val="00E20AD3"/>
    <w:rsid w:val="00E21A26"/>
    <w:rsid w:val="00E22100"/>
    <w:rsid w:val="00E223E5"/>
    <w:rsid w:val="00E22855"/>
    <w:rsid w:val="00E22D32"/>
    <w:rsid w:val="00E232F8"/>
    <w:rsid w:val="00E234D3"/>
    <w:rsid w:val="00E23807"/>
    <w:rsid w:val="00E23EAD"/>
    <w:rsid w:val="00E24F86"/>
    <w:rsid w:val="00E2524E"/>
    <w:rsid w:val="00E25805"/>
    <w:rsid w:val="00E260F4"/>
    <w:rsid w:val="00E2749F"/>
    <w:rsid w:val="00E30533"/>
    <w:rsid w:val="00E30881"/>
    <w:rsid w:val="00E30AA4"/>
    <w:rsid w:val="00E30CAE"/>
    <w:rsid w:val="00E30D35"/>
    <w:rsid w:val="00E31329"/>
    <w:rsid w:val="00E3183D"/>
    <w:rsid w:val="00E328C4"/>
    <w:rsid w:val="00E331CA"/>
    <w:rsid w:val="00E341AB"/>
    <w:rsid w:val="00E34271"/>
    <w:rsid w:val="00E34394"/>
    <w:rsid w:val="00E3495A"/>
    <w:rsid w:val="00E35071"/>
    <w:rsid w:val="00E35B6A"/>
    <w:rsid w:val="00E36157"/>
    <w:rsid w:val="00E3634E"/>
    <w:rsid w:val="00E36403"/>
    <w:rsid w:val="00E36B71"/>
    <w:rsid w:val="00E372FC"/>
    <w:rsid w:val="00E375A0"/>
    <w:rsid w:val="00E378FB"/>
    <w:rsid w:val="00E40327"/>
    <w:rsid w:val="00E405CB"/>
    <w:rsid w:val="00E415C4"/>
    <w:rsid w:val="00E41871"/>
    <w:rsid w:val="00E41FBC"/>
    <w:rsid w:val="00E42BB1"/>
    <w:rsid w:val="00E43698"/>
    <w:rsid w:val="00E440DD"/>
    <w:rsid w:val="00E4444C"/>
    <w:rsid w:val="00E44756"/>
    <w:rsid w:val="00E449C9"/>
    <w:rsid w:val="00E44AE8"/>
    <w:rsid w:val="00E46F1F"/>
    <w:rsid w:val="00E47505"/>
    <w:rsid w:val="00E5052E"/>
    <w:rsid w:val="00E50732"/>
    <w:rsid w:val="00E517AF"/>
    <w:rsid w:val="00E51D68"/>
    <w:rsid w:val="00E52735"/>
    <w:rsid w:val="00E52861"/>
    <w:rsid w:val="00E52FDC"/>
    <w:rsid w:val="00E5371C"/>
    <w:rsid w:val="00E539A4"/>
    <w:rsid w:val="00E53D78"/>
    <w:rsid w:val="00E54D9C"/>
    <w:rsid w:val="00E55690"/>
    <w:rsid w:val="00E5571D"/>
    <w:rsid w:val="00E55E78"/>
    <w:rsid w:val="00E55FCD"/>
    <w:rsid w:val="00E5665B"/>
    <w:rsid w:val="00E5667A"/>
    <w:rsid w:val="00E57239"/>
    <w:rsid w:val="00E60BED"/>
    <w:rsid w:val="00E60BF1"/>
    <w:rsid w:val="00E60C24"/>
    <w:rsid w:val="00E60DEC"/>
    <w:rsid w:val="00E61854"/>
    <w:rsid w:val="00E61F3B"/>
    <w:rsid w:val="00E620CF"/>
    <w:rsid w:val="00E630A7"/>
    <w:rsid w:val="00E63AA2"/>
    <w:rsid w:val="00E640F5"/>
    <w:rsid w:val="00E64B6D"/>
    <w:rsid w:val="00E65110"/>
    <w:rsid w:val="00E657CF"/>
    <w:rsid w:val="00E659CB"/>
    <w:rsid w:val="00E65A06"/>
    <w:rsid w:val="00E65AAB"/>
    <w:rsid w:val="00E65D53"/>
    <w:rsid w:val="00E65E5A"/>
    <w:rsid w:val="00E660F6"/>
    <w:rsid w:val="00E67403"/>
    <w:rsid w:val="00E7193C"/>
    <w:rsid w:val="00E71DDD"/>
    <w:rsid w:val="00E72E2D"/>
    <w:rsid w:val="00E730CB"/>
    <w:rsid w:val="00E7365A"/>
    <w:rsid w:val="00E73DCB"/>
    <w:rsid w:val="00E74089"/>
    <w:rsid w:val="00E744C2"/>
    <w:rsid w:val="00E74AFF"/>
    <w:rsid w:val="00E74C6D"/>
    <w:rsid w:val="00E75271"/>
    <w:rsid w:val="00E757BE"/>
    <w:rsid w:val="00E76025"/>
    <w:rsid w:val="00E765FA"/>
    <w:rsid w:val="00E77DBE"/>
    <w:rsid w:val="00E80486"/>
    <w:rsid w:val="00E80579"/>
    <w:rsid w:val="00E80CFE"/>
    <w:rsid w:val="00E82188"/>
    <w:rsid w:val="00E82DCA"/>
    <w:rsid w:val="00E83702"/>
    <w:rsid w:val="00E85045"/>
    <w:rsid w:val="00E85866"/>
    <w:rsid w:val="00E866CE"/>
    <w:rsid w:val="00E869A5"/>
    <w:rsid w:val="00E86AD0"/>
    <w:rsid w:val="00E8708E"/>
    <w:rsid w:val="00E87136"/>
    <w:rsid w:val="00E87583"/>
    <w:rsid w:val="00E90D91"/>
    <w:rsid w:val="00E90EA4"/>
    <w:rsid w:val="00E924BB"/>
    <w:rsid w:val="00E9397E"/>
    <w:rsid w:val="00E95428"/>
    <w:rsid w:val="00E9639C"/>
    <w:rsid w:val="00E963A6"/>
    <w:rsid w:val="00E9658A"/>
    <w:rsid w:val="00E9754E"/>
    <w:rsid w:val="00EA0477"/>
    <w:rsid w:val="00EA1503"/>
    <w:rsid w:val="00EA2C02"/>
    <w:rsid w:val="00EA3023"/>
    <w:rsid w:val="00EA3666"/>
    <w:rsid w:val="00EA3E28"/>
    <w:rsid w:val="00EA3E6D"/>
    <w:rsid w:val="00EA4204"/>
    <w:rsid w:val="00EA483B"/>
    <w:rsid w:val="00EA4DC2"/>
    <w:rsid w:val="00EA51A2"/>
    <w:rsid w:val="00EA55EC"/>
    <w:rsid w:val="00EA652B"/>
    <w:rsid w:val="00EA7DFB"/>
    <w:rsid w:val="00EB0199"/>
    <w:rsid w:val="00EB0710"/>
    <w:rsid w:val="00EB1227"/>
    <w:rsid w:val="00EB1B62"/>
    <w:rsid w:val="00EB1BFD"/>
    <w:rsid w:val="00EB2565"/>
    <w:rsid w:val="00EB2763"/>
    <w:rsid w:val="00EB293F"/>
    <w:rsid w:val="00EB3656"/>
    <w:rsid w:val="00EB38A1"/>
    <w:rsid w:val="00EB3B3F"/>
    <w:rsid w:val="00EB3FD2"/>
    <w:rsid w:val="00EB4964"/>
    <w:rsid w:val="00EB521B"/>
    <w:rsid w:val="00EB577C"/>
    <w:rsid w:val="00EB6755"/>
    <w:rsid w:val="00EB6B64"/>
    <w:rsid w:val="00EB6FE5"/>
    <w:rsid w:val="00EB73A1"/>
    <w:rsid w:val="00EC01A7"/>
    <w:rsid w:val="00EC1390"/>
    <w:rsid w:val="00EC1598"/>
    <w:rsid w:val="00EC24A7"/>
    <w:rsid w:val="00EC25E1"/>
    <w:rsid w:val="00EC3550"/>
    <w:rsid w:val="00EC3871"/>
    <w:rsid w:val="00EC3A32"/>
    <w:rsid w:val="00EC3E4A"/>
    <w:rsid w:val="00EC4CAD"/>
    <w:rsid w:val="00EC5796"/>
    <w:rsid w:val="00EC5C1A"/>
    <w:rsid w:val="00EC762D"/>
    <w:rsid w:val="00EC7821"/>
    <w:rsid w:val="00EC7CBE"/>
    <w:rsid w:val="00ED01A1"/>
    <w:rsid w:val="00ED10AB"/>
    <w:rsid w:val="00ED12AB"/>
    <w:rsid w:val="00ED1602"/>
    <w:rsid w:val="00ED1EE4"/>
    <w:rsid w:val="00ED221C"/>
    <w:rsid w:val="00ED26A2"/>
    <w:rsid w:val="00ED3026"/>
    <w:rsid w:val="00ED31C8"/>
    <w:rsid w:val="00ED3531"/>
    <w:rsid w:val="00ED3B5E"/>
    <w:rsid w:val="00ED3BC3"/>
    <w:rsid w:val="00ED3D75"/>
    <w:rsid w:val="00ED40CA"/>
    <w:rsid w:val="00ED5734"/>
    <w:rsid w:val="00ED58FB"/>
    <w:rsid w:val="00ED6980"/>
    <w:rsid w:val="00ED6B37"/>
    <w:rsid w:val="00ED774C"/>
    <w:rsid w:val="00ED7A92"/>
    <w:rsid w:val="00EE0271"/>
    <w:rsid w:val="00EE04B3"/>
    <w:rsid w:val="00EE0639"/>
    <w:rsid w:val="00EE09C0"/>
    <w:rsid w:val="00EE1D7D"/>
    <w:rsid w:val="00EE1F70"/>
    <w:rsid w:val="00EE27C9"/>
    <w:rsid w:val="00EE28F4"/>
    <w:rsid w:val="00EE37C1"/>
    <w:rsid w:val="00EE4D8A"/>
    <w:rsid w:val="00EE53A6"/>
    <w:rsid w:val="00EE6432"/>
    <w:rsid w:val="00EE784A"/>
    <w:rsid w:val="00EE7E56"/>
    <w:rsid w:val="00EF0C26"/>
    <w:rsid w:val="00EF10B1"/>
    <w:rsid w:val="00EF11CA"/>
    <w:rsid w:val="00EF1641"/>
    <w:rsid w:val="00EF1854"/>
    <w:rsid w:val="00EF1936"/>
    <w:rsid w:val="00EF22C5"/>
    <w:rsid w:val="00EF2AD0"/>
    <w:rsid w:val="00EF372B"/>
    <w:rsid w:val="00EF3CC8"/>
    <w:rsid w:val="00EF3EF0"/>
    <w:rsid w:val="00EF5269"/>
    <w:rsid w:val="00EF633B"/>
    <w:rsid w:val="00EF6593"/>
    <w:rsid w:val="00EF68E5"/>
    <w:rsid w:val="00EF6CCA"/>
    <w:rsid w:val="00EF733F"/>
    <w:rsid w:val="00EF74B4"/>
    <w:rsid w:val="00EF7696"/>
    <w:rsid w:val="00EF78D6"/>
    <w:rsid w:val="00F0067D"/>
    <w:rsid w:val="00F00C0B"/>
    <w:rsid w:val="00F013E2"/>
    <w:rsid w:val="00F01EE5"/>
    <w:rsid w:val="00F02050"/>
    <w:rsid w:val="00F021D4"/>
    <w:rsid w:val="00F0283A"/>
    <w:rsid w:val="00F02D6F"/>
    <w:rsid w:val="00F038D3"/>
    <w:rsid w:val="00F0460A"/>
    <w:rsid w:val="00F04BC8"/>
    <w:rsid w:val="00F05027"/>
    <w:rsid w:val="00F05AC4"/>
    <w:rsid w:val="00F07476"/>
    <w:rsid w:val="00F07A82"/>
    <w:rsid w:val="00F110B3"/>
    <w:rsid w:val="00F110E6"/>
    <w:rsid w:val="00F113BA"/>
    <w:rsid w:val="00F12326"/>
    <w:rsid w:val="00F124E4"/>
    <w:rsid w:val="00F12E0F"/>
    <w:rsid w:val="00F12F4E"/>
    <w:rsid w:val="00F141FE"/>
    <w:rsid w:val="00F1429C"/>
    <w:rsid w:val="00F148E3"/>
    <w:rsid w:val="00F14E9C"/>
    <w:rsid w:val="00F15065"/>
    <w:rsid w:val="00F15405"/>
    <w:rsid w:val="00F156DB"/>
    <w:rsid w:val="00F15F72"/>
    <w:rsid w:val="00F1614E"/>
    <w:rsid w:val="00F165D7"/>
    <w:rsid w:val="00F17784"/>
    <w:rsid w:val="00F1778A"/>
    <w:rsid w:val="00F20015"/>
    <w:rsid w:val="00F202E0"/>
    <w:rsid w:val="00F20EBC"/>
    <w:rsid w:val="00F211A5"/>
    <w:rsid w:val="00F21DD5"/>
    <w:rsid w:val="00F221C6"/>
    <w:rsid w:val="00F224D8"/>
    <w:rsid w:val="00F22B92"/>
    <w:rsid w:val="00F23515"/>
    <w:rsid w:val="00F24385"/>
    <w:rsid w:val="00F24901"/>
    <w:rsid w:val="00F24D23"/>
    <w:rsid w:val="00F25A26"/>
    <w:rsid w:val="00F25D57"/>
    <w:rsid w:val="00F25F2F"/>
    <w:rsid w:val="00F2645C"/>
    <w:rsid w:val="00F26E14"/>
    <w:rsid w:val="00F2728D"/>
    <w:rsid w:val="00F272B2"/>
    <w:rsid w:val="00F27916"/>
    <w:rsid w:val="00F30399"/>
    <w:rsid w:val="00F304B3"/>
    <w:rsid w:val="00F31C7A"/>
    <w:rsid w:val="00F31F06"/>
    <w:rsid w:val="00F32185"/>
    <w:rsid w:val="00F32606"/>
    <w:rsid w:val="00F33EE5"/>
    <w:rsid w:val="00F3448C"/>
    <w:rsid w:val="00F34B8D"/>
    <w:rsid w:val="00F353D5"/>
    <w:rsid w:val="00F35604"/>
    <w:rsid w:val="00F358C8"/>
    <w:rsid w:val="00F35939"/>
    <w:rsid w:val="00F3593E"/>
    <w:rsid w:val="00F35E43"/>
    <w:rsid w:val="00F36C29"/>
    <w:rsid w:val="00F3795E"/>
    <w:rsid w:val="00F37A97"/>
    <w:rsid w:val="00F37FC8"/>
    <w:rsid w:val="00F404E4"/>
    <w:rsid w:val="00F408E1"/>
    <w:rsid w:val="00F40D50"/>
    <w:rsid w:val="00F410A1"/>
    <w:rsid w:val="00F41AF9"/>
    <w:rsid w:val="00F41DF0"/>
    <w:rsid w:val="00F42B7F"/>
    <w:rsid w:val="00F42F20"/>
    <w:rsid w:val="00F43089"/>
    <w:rsid w:val="00F431BF"/>
    <w:rsid w:val="00F449A9"/>
    <w:rsid w:val="00F44E09"/>
    <w:rsid w:val="00F44EEA"/>
    <w:rsid w:val="00F45474"/>
    <w:rsid w:val="00F45515"/>
    <w:rsid w:val="00F45888"/>
    <w:rsid w:val="00F45A9B"/>
    <w:rsid w:val="00F45D84"/>
    <w:rsid w:val="00F46DC7"/>
    <w:rsid w:val="00F479F5"/>
    <w:rsid w:val="00F5086E"/>
    <w:rsid w:val="00F50A49"/>
    <w:rsid w:val="00F5211C"/>
    <w:rsid w:val="00F52550"/>
    <w:rsid w:val="00F52590"/>
    <w:rsid w:val="00F52B6A"/>
    <w:rsid w:val="00F5423B"/>
    <w:rsid w:val="00F548D2"/>
    <w:rsid w:val="00F5576D"/>
    <w:rsid w:val="00F569F7"/>
    <w:rsid w:val="00F56AE5"/>
    <w:rsid w:val="00F56FE1"/>
    <w:rsid w:val="00F572D9"/>
    <w:rsid w:val="00F60062"/>
    <w:rsid w:val="00F60F89"/>
    <w:rsid w:val="00F6117B"/>
    <w:rsid w:val="00F62144"/>
    <w:rsid w:val="00F628A5"/>
    <w:rsid w:val="00F64678"/>
    <w:rsid w:val="00F64BF9"/>
    <w:rsid w:val="00F6549F"/>
    <w:rsid w:val="00F65C00"/>
    <w:rsid w:val="00F664B9"/>
    <w:rsid w:val="00F66659"/>
    <w:rsid w:val="00F67012"/>
    <w:rsid w:val="00F67253"/>
    <w:rsid w:val="00F6766C"/>
    <w:rsid w:val="00F6773C"/>
    <w:rsid w:val="00F678BA"/>
    <w:rsid w:val="00F67966"/>
    <w:rsid w:val="00F67CC2"/>
    <w:rsid w:val="00F70085"/>
    <w:rsid w:val="00F70546"/>
    <w:rsid w:val="00F70559"/>
    <w:rsid w:val="00F70C0A"/>
    <w:rsid w:val="00F7181C"/>
    <w:rsid w:val="00F72701"/>
    <w:rsid w:val="00F72827"/>
    <w:rsid w:val="00F73059"/>
    <w:rsid w:val="00F74239"/>
    <w:rsid w:val="00F749E3"/>
    <w:rsid w:val="00F74CF5"/>
    <w:rsid w:val="00F75559"/>
    <w:rsid w:val="00F75ADD"/>
    <w:rsid w:val="00F76011"/>
    <w:rsid w:val="00F7614D"/>
    <w:rsid w:val="00F761AD"/>
    <w:rsid w:val="00F77A3D"/>
    <w:rsid w:val="00F77F7A"/>
    <w:rsid w:val="00F80118"/>
    <w:rsid w:val="00F81126"/>
    <w:rsid w:val="00F81158"/>
    <w:rsid w:val="00F81D3F"/>
    <w:rsid w:val="00F82B05"/>
    <w:rsid w:val="00F82F56"/>
    <w:rsid w:val="00F83621"/>
    <w:rsid w:val="00F8364E"/>
    <w:rsid w:val="00F8516B"/>
    <w:rsid w:val="00F85BD0"/>
    <w:rsid w:val="00F862F8"/>
    <w:rsid w:val="00F867EB"/>
    <w:rsid w:val="00F8699B"/>
    <w:rsid w:val="00F906A4"/>
    <w:rsid w:val="00F90868"/>
    <w:rsid w:val="00F90F65"/>
    <w:rsid w:val="00F920B8"/>
    <w:rsid w:val="00F9251E"/>
    <w:rsid w:val="00F930E1"/>
    <w:rsid w:val="00F93349"/>
    <w:rsid w:val="00F938FE"/>
    <w:rsid w:val="00F94A69"/>
    <w:rsid w:val="00F94AD0"/>
    <w:rsid w:val="00F95BDB"/>
    <w:rsid w:val="00F966E7"/>
    <w:rsid w:val="00F968B6"/>
    <w:rsid w:val="00F970C3"/>
    <w:rsid w:val="00F9757C"/>
    <w:rsid w:val="00FA0443"/>
    <w:rsid w:val="00FA1A89"/>
    <w:rsid w:val="00FA3D6E"/>
    <w:rsid w:val="00FA4F9F"/>
    <w:rsid w:val="00FA5117"/>
    <w:rsid w:val="00FA6943"/>
    <w:rsid w:val="00FA77C9"/>
    <w:rsid w:val="00FA77FD"/>
    <w:rsid w:val="00FA792A"/>
    <w:rsid w:val="00FA7B90"/>
    <w:rsid w:val="00FA7F41"/>
    <w:rsid w:val="00FB0E3A"/>
    <w:rsid w:val="00FB1F5D"/>
    <w:rsid w:val="00FB1F80"/>
    <w:rsid w:val="00FB365B"/>
    <w:rsid w:val="00FB3946"/>
    <w:rsid w:val="00FB3A3E"/>
    <w:rsid w:val="00FB3B95"/>
    <w:rsid w:val="00FB40F8"/>
    <w:rsid w:val="00FB4B35"/>
    <w:rsid w:val="00FB4CD1"/>
    <w:rsid w:val="00FB4DF3"/>
    <w:rsid w:val="00FB5145"/>
    <w:rsid w:val="00FB55C0"/>
    <w:rsid w:val="00FB6B4E"/>
    <w:rsid w:val="00FC0DA6"/>
    <w:rsid w:val="00FC1AB8"/>
    <w:rsid w:val="00FC23E8"/>
    <w:rsid w:val="00FC2DE8"/>
    <w:rsid w:val="00FC309E"/>
    <w:rsid w:val="00FC3E6A"/>
    <w:rsid w:val="00FC42E9"/>
    <w:rsid w:val="00FC4485"/>
    <w:rsid w:val="00FC47D4"/>
    <w:rsid w:val="00FC5C2E"/>
    <w:rsid w:val="00FC5D17"/>
    <w:rsid w:val="00FC6D82"/>
    <w:rsid w:val="00FC78BA"/>
    <w:rsid w:val="00FC7BF8"/>
    <w:rsid w:val="00FD0BB5"/>
    <w:rsid w:val="00FD0D20"/>
    <w:rsid w:val="00FD1351"/>
    <w:rsid w:val="00FD15B2"/>
    <w:rsid w:val="00FD1C49"/>
    <w:rsid w:val="00FD25B0"/>
    <w:rsid w:val="00FD3310"/>
    <w:rsid w:val="00FD5409"/>
    <w:rsid w:val="00FD58E5"/>
    <w:rsid w:val="00FD7149"/>
    <w:rsid w:val="00FD7D19"/>
    <w:rsid w:val="00FE05AE"/>
    <w:rsid w:val="00FE063E"/>
    <w:rsid w:val="00FE072F"/>
    <w:rsid w:val="00FE08CF"/>
    <w:rsid w:val="00FE1693"/>
    <w:rsid w:val="00FE20F3"/>
    <w:rsid w:val="00FE23C1"/>
    <w:rsid w:val="00FE28D5"/>
    <w:rsid w:val="00FE2997"/>
    <w:rsid w:val="00FE2E78"/>
    <w:rsid w:val="00FE34EA"/>
    <w:rsid w:val="00FE35F7"/>
    <w:rsid w:val="00FE3C50"/>
    <w:rsid w:val="00FE4509"/>
    <w:rsid w:val="00FE4669"/>
    <w:rsid w:val="00FE4BE9"/>
    <w:rsid w:val="00FE4E7E"/>
    <w:rsid w:val="00FE52A1"/>
    <w:rsid w:val="00FE567F"/>
    <w:rsid w:val="00FE6654"/>
    <w:rsid w:val="00FE6A89"/>
    <w:rsid w:val="00FE6F93"/>
    <w:rsid w:val="00FE7068"/>
    <w:rsid w:val="00FE7342"/>
    <w:rsid w:val="00FE76EA"/>
    <w:rsid w:val="00FE782B"/>
    <w:rsid w:val="00FE7BB3"/>
    <w:rsid w:val="00FF2F48"/>
    <w:rsid w:val="00FF2FFB"/>
    <w:rsid w:val="00FF3C8A"/>
    <w:rsid w:val="00FF40A2"/>
    <w:rsid w:val="00FF4653"/>
    <w:rsid w:val="00FF4C36"/>
    <w:rsid w:val="00FF506B"/>
    <w:rsid w:val="00FF571A"/>
    <w:rsid w:val="00FF5786"/>
    <w:rsid w:val="00FF6CFD"/>
    <w:rsid w:val="00FF7D8F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FD949"/>
  <w14:defaultImageDpi w14:val="300"/>
  <w15:docId w15:val="{E151C1B6-EEF8-4458-A666-2C000570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0A2"/>
    <w:pPr>
      <w:widowControl w:val="0"/>
      <w:jc w:val="both"/>
    </w:pPr>
    <w:rPr>
      <w:rFonts w:ascii="Times" w:eastAsia="平成明朝" w:hAnsi="Times" w:cs="Times"/>
    </w:rPr>
  </w:style>
  <w:style w:type="paragraph" w:styleId="1">
    <w:name w:val="heading 1"/>
    <w:basedOn w:val="a"/>
    <w:link w:val="10"/>
    <w:uiPriority w:val="9"/>
    <w:qFormat/>
    <w:rsid w:val="002A378C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AA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DB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B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2B92"/>
    <w:rPr>
      <w:rFonts w:ascii="Times" w:eastAsia="平成明朝" w:hAnsi="Times" w:cs="Times"/>
    </w:rPr>
  </w:style>
  <w:style w:type="paragraph" w:styleId="a5">
    <w:name w:val="footer"/>
    <w:basedOn w:val="a"/>
    <w:link w:val="a6"/>
    <w:uiPriority w:val="99"/>
    <w:unhideWhenUsed/>
    <w:rsid w:val="00F22B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2B92"/>
    <w:rPr>
      <w:rFonts w:ascii="Times" w:eastAsia="平成明朝" w:hAnsi="Times" w:cs="Times"/>
    </w:rPr>
  </w:style>
  <w:style w:type="character" w:customStyle="1" w:styleId="apple-converted-space">
    <w:name w:val="apple-converted-space"/>
    <w:basedOn w:val="a0"/>
    <w:rsid w:val="002E61CA"/>
  </w:style>
  <w:style w:type="paragraph" w:styleId="a7">
    <w:name w:val="Balloon Text"/>
    <w:basedOn w:val="a"/>
    <w:link w:val="a8"/>
    <w:uiPriority w:val="99"/>
    <w:semiHidden/>
    <w:unhideWhenUsed/>
    <w:rsid w:val="002D23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23A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540B08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A2FAE"/>
    <w:rPr>
      <w:color w:val="800080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2A378C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styleId="ab">
    <w:name w:val="Emphasis"/>
    <w:basedOn w:val="a0"/>
    <w:uiPriority w:val="20"/>
    <w:qFormat/>
    <w:rsid w:val="002A378C"/>
    <w:rPr>
      <w:i/>
      <w:iCs/>
    </w:rPr>
  </w:style>
  <w:style w:type="character" w:customStyle="1" w:styleId="highlight">
    <w:name w:val="highlight"/>
    <w:basedOn w:val="a0"/>
    <w:rsid w:val="004402B8"/>
  </w:style>
  <w:style w:type="character" w:customStyle="1" w:styleId="cit">
    <w:name w:val="cit"/>
    <w:basedOn w:val="a0"/>
    <w:rsid w:val="00061EC5"/>
  </w:style>
  <w:style w:type="character" w:styleId="ac">
    <w:name w:val="page number"/>
    <w:basedOn w:val="a0"/>
    <w:uiPriority w:val="99"/>
    <w:semiHidden/>
    <w:unhideWhenUsed/>
    <w:rsid w:val="007A5AB1"/>
  </w:style>
  <w:style w:type="character" w:styleId="ad">
    <w:name w:val="annotation reference"/>
    <w:basedOn w:val="a0"/>
    <w:uiPriority w:val="99"/>
    <w:semiHidden/>
    <w:unhideWhenUsed/>
    <w:rsid w:val="007C167A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C167A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C167A"/>
    <w:rPr>
      <w:rFonts w:ascii="Times" w:eastAsia="平成明朝" w:hAnsi="Times" w:cs="Time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C167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C167A"/>
    <w:rPr>
      <w:rFonts w:ascii="Times" w:eastAsia="平成明朝" w:hAnsi="Times" w:cs="Times"/>
      <w:b/>
      <w:bCs/>
    </w:rPr>
  </w:style>
  <w:style w:type="paragraph" w:customStyle="1" w:styleId="11">
    <w:name w:val="表題1"/>
    <w:basedOn w:val="a"/>
    <w:rsid w:val="00DD56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desc">
    <w:name w:val="desc"/>
    <w:basedOn w:val="a"/>
    <w:rsid w:val="00DD56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details">
    <w:name w:val="details"/>
    <w:basedOn w:val="a"/>
    <w:rsid w:val="00DD56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jrnl">
    <w:name w:val="jrnl"/>
    <w:basedOn w:val="a0"/>
    <w:rsid w:val="00DD56F0"/>
  </w:style>
  <w:style w:type="paragraph" w:styleId="af2">
    <w:name w:val="Revision"/>
    <w:hidden/>
    <w:uiPriority w:val="99"/>
    <w:semiHidden/>
    <w:rsid w:val="00DD56F0"/>
    <w:rPr>
      <w:rFonts w:ascii="Times" w:eastAsia="平成明朝" w:hAnsi="Times" w:cs="Times"/>
    </w:rPr>
  </w:style>
  <w:style w:type="character" w:styleId="af3">
    <w:name w:val="line number"/>
    <w:basedOn w:val="a0"/>
    <w:uiPriority w:val="99"/>
    <w:semiHidden/>
    <w:unhideWhenUsed/>
    <w:rsid w:val="009C2EE8"/>
  </w:style>
  <w:style w:type="table" w:styleId="af4">
    <w:name w:val="Table Grid"/>
    <w:basedOn w:val="a1"/>
    <w:uiPriority w:val="39"/>
    <w:rsid w:val="00297A30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f4"/>
    <w:uiPriority w:val="59"/>
    <w:rsid w:val="00297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B713F"/>
    <w:pPr>
      <w:jc w:val="center"/>
    </w:pPr>
  </w:style>
  <w:style w:type="character" w:customStyle="1" w:styleId="EndNoteBibliographyTitle0">
    <w:name w:val="EndNote Bibliography Title (文字)"/>
    <w:basedOn w:val="a0"/>
    <w:link w:val="EndNoteBibliographyTitle"/>
    <w:rsid w:val="008B713F"/>
    <w:rPr>
      <w:rFonts w:ascii="Times" w:eastAsia="平成明朝" w:hAnsi="Times" w:cs="Times"/>
    </w:rPr>
  </w:style>
  <w:style w:type="paragraph" w:customStyle="1" w:styleId="EndNoteBibliography">
    <w:name w:val="EndNote Bibliography"/>
    <w:basedOn w:val="a"/>
    <w:link w:val="EndNoteBibliography0"/>
    <w:rsid w:val="008B713F"/>
  </w:style>
  <w:style w:type="character" w:customStyle="1" w:styleId="EndNoteBibliography0">
    <w:name w:val="EndNote Bibliography (文字)"/>
    <w:basedOn w:val="a0"/>
    <w:link w:val="EndNoteBibliography"/>
    <w:rsid w:val="008B713F"/>
    <w:rPr>
      <w:rFonts w:ascii="Times" w:eastAsia="平成明朝" w:hAnsi="Times" w:cs="Times"/>
    </w:rPr>
  </w:style>
  <w:style w:type="character" w:styleId="af5">
    <w:name w:val="Unresolved Mention"/>
    <w:basedOn w:val="a0"/>
    <w:uiPriority w:val="99"/>
    <w:semiHidden/>
    <w:unhideWhenUsed/>
    <w:rsid w:val="0004701F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3B1A8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f6">
    <w:name w:val="List Paragraph"/>
    <w:basedOn w:val="a"/>
    <w:uiPriority w:val="34"/>
    <w:qFormat/>
    <w:rsid w:val="004A40D7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semiHidden/>
    <w:rsid w:val="00DA4DBF"/>
    <w:rPr>
      <w:rFonts w:asciiTheme="majorHAnsi" w:eastAsiaTheme="majorEastAsia" w:hAnsiTheme="majorHAnsi" w:cstheme="majorBidi"/>
    </w:rPr>
  </w:style>
  <w:style w:type="character" w:customStyle="1" w:styleId="20">
    <w:name w:val="見出し 2 (文字)"/>
    <w:basedOn w:val="a0"/>
    <w:link w:val="2"/>
    <w:uiPriority w:val="9"/>
    <w:semiHidden/>
    <w:rsid w:val="00B20AAB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5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2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9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0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6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0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0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4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59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0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3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2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7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98D9E-81A2-B64A-B851-EB548FDE9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永井 拓</dc:creator>
  <cp:lastModifiedBy>SOBUE Akira</cp:lastModifiedBy>
  <cp:revision>3</cp:revision>
  <cp:lastPrinted>2023-06-26T08:31:00Z</cp:lastPrinted>
  <dcterms:created xsi:type="dcterms:W3CDTF">2024-06-10T08:52:00Z</dcterms:created>
  <dcterms:modified xsi:type="dcterms:W3CDTF">2024-06-10T09:04:00Z</dcterms:modified>
</cp:coreProperties>
</file>