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4"/>
        <w:gridCol w:w="4308"/>
        <w:gridCol w:w="4428"/>
      </w:tblGrid>
      <w:tr w:rsidR="00F3068D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bookmarkStart w:id="0" w:name="_GoBack"/>
            <w:bookmarkEnd w:id="0"/>
            <w:r>
              <w:rPr>
                <w:b/>
                <w:bCs/>
                <w:lang w:val="en-AU"/>
              </w:rPr>
              <w:t>Gene</w:t>
            </w: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b/>
                <w:bCs/>
                <w:lang w:val="en-AU"/>
              </w:rPr>
              <w:t>Forward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b/>
                <w:bCs/>
                <w:lang w:val="en-AU"/>
              </w:rPr>
              <w:t>Reverse</w:t>
            </w:r>
          </w:p>
        </w:tc>
      </w:tr>
      <w:tr w:rsidR="00F3068D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b/>
                <w:bCs/>
                <w:i/>
                <w:iCs/>
                <w:lang w:val="en-AU"/>
              </w:rPr>
              <w:t>18S</w:t>
            </w: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lang w:val="en-AU"/>
              </w:rPr>
              <w:t>AGCGGCTGAAGAAGATACGG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lang w:val="en-AU"/>
              </w:rPr>
              <w:t>TTGGACACACCCACAGTACG</w:t>
            </w:r>
          </w:p>
        </w:tc>
      </w:tr>
      <w:tr w:rsidR="00F3068D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b/>
                <w:bCs/>
                <w:i/>
                <w:iCs/>
                <w:lang w:val="en-AU"/>
              </w:rPr>
              <w:t>BCL2</w:t>
            </w: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lang w:val="en-AU"/>
              </w:rPr>
              <w:t>GCGGATTGTGGCCTTCTTTG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lang w:val="en-AU"/>
              </w:rPr>
              <w:t>AGTCATCCACAGGGCTATGC</w:t>
            </w:r>
          </w:p>
        </w:tc>
      </w:tr>
      <w:tr w:rsidR="00F3068D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b/>
                <w:bCs/>
                <w:i/>
                <w:iCs/>
                <w:lang w:val="en-AU"/>
              </w:rPr>
              <w:t>MCL1</w:t>
            </w: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lang w:val="en-AU"/>
              </w:rPr>
              <w:t>AGTTGTACGGGCAGTCCTTG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lang w:val="en-AU"/>
              </w:rPr>
              <w:t>CCCCGTCACTGAACACATGA</w:t>
            </w:r>
          </w:p>
        </w:tc>
      </w:tr>
      <w:tr w:rsidR="00F3068D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b/>
                <w:bCs/>
                <w:i/>
                <w:iCs/>
                <w:lang w:val="en-AU"/>
              </w:rPr>
              <w:t>BIM</w:t>
            </w: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lang w:val="en-AU"/>
              </w:rPr>
              <w:t>CGTTTGCTACCAGATCCCCA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lang w:val="en-AU"/>
              </w:rPr>
              <w:t>CACAACTCATAGGCGCTGGA</w:t>
            </w:r>
          </w:p>
        </w:tc>
      </w:tr>
      <w:tr w:rsidR="00F3068D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b/>
                <w:bCs/>
                <w:i/>
                <w:iCs/>
                <w:lang w:val="en-AU"/>
              </w:rPr>
              <w:t>BAD</w:t>
            </w: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lang w:val="en-AU"/>
              </w:rPr>
              <w:t>ATGAGCGACGAGTTCCACTG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lang w:val="en-AU"/>
              </w:rPr>
              <w:t>CAAATTCCGCCCGAACCAAG</w:t>
            </w:r>
          </w:p>
        </w:tc>
      </w:tr>
      <w:tr w:rsidR="00F3068D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b/>
                <w:bCs/>
                <w:i/>
                <w:iCs/>
                <w:lang w:val="en-AU"/>
              </w:rPr>
              <w:t>p53</w:t>
            </w: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lang w:val="en-AU"/>
              </w:rPr>
              <w:t>AGCACAAAGATGCCTTGG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lang w:val="en-AU"/>
              </w:rPr>
              <w:t>TCATAAGGGACGGACACAC</w:t>
            </w:r>
          </w:p>
        </w:tc>
      </w:tr>
      <w:tr w:rsidR="00F3068D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b/>
                <w:bCs/>
                <w:i/>
                <w:iCs/>
                <w:lang w:val="en-AU"/>
              </w:rPr>
              <w:t>p19</w:t>
            </w: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lang w:val="en-AU"/>
              </w:rPr>
              <w:t>TAGGGAAAGGAGGAGGATTG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lang w:val="en-AU"/>
              </w:rPr>
              <w:t>CTGGATCCGACTGTCAGC</w:t>
            </w:r>
          </w:p>
        </w:tc>
      </w:tr>
      <w:tr w:rsidR="00F3068D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b/>
                <w:bCs/>
                <w:i/>
                <w:iCs/>
                <w:lang w:val="en-AU"/>
              </w:rPr>
              <w:t>p21</w:t>
            </w: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lang w:val="en-AU"/>
              </w:rPr>
              <w:t>GCGAGAGGAAGGGTCTATG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lang w:val="en-AU"/>
              </w:rPr>
              <w:t>ATGGTAGAAATCCGTCATGC</w:t>
            </w:r>
          </w:p>
        </w:tc>
      </w:tr>
      <w:tr w:rsidR="00F3068D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b/>
                <w:bCs/>
                <w:i/>
                <w:iCs/>
                <w:lang w:val="en-AU"/>
              </w:rPr>
              <w:t>p27</w:t>
            </w: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lang w:val="en-AU"/>
              </w:rPr>
              <w:t>CCACGGATGATGTCTCAC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</w:tcPr>
          <w:p w:rsidR="00F3068D" w:rsidRDefault="00653253">
            <w:r>
              <w:rPr>
                <w:lang w:val="en-AU"/>
              </w:rPr>
              <w:t>CTGAACTAGCATTGGGAGAAG</w:t>
            </w:r>
          </w:p>
        </w:tc>
      </w:tr>
    </w:tbl>
    <w:p w:rsidR="00F3068D" w:rsidRDefault="00F3068D"/>
    <w:sectPr w:rsidR="00F3068D">
      <w:pgSz w:w="16838" w:h="11906" w:orient="landscape"/>
      <w:pgMar w:top="1701" w:right="1417" w:bottom="170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3253" w:rsidRDefault="00653253">
      <w:pPr>
        <w:spacing w:after="0" w:line="240" w:lineRule="auto"/>
      </w:pPr>
      <w:r>
        <w:separator/>
      </w:r>
    </w:p>
  </w:endnote>
  <w:endnote w:type="continuationSeparator" w:id="0">
    <w:p w:rsidR="00653253" w:rsidRDefault="00653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3253" w:rsidRDefault="0065325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53253" w:rsidRDefault="006532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3068D"/>
    <w:rsid w:val="00653253"/>
    <w:rsid w:val="00726056"/>
    <w:rsid w:val="00F3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93CF6-E06D-4C8B-BF25-04B3EBD4B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Ikonomopoulou</dc:creator>
  <dc:description/>
  <cp:lastModifiedBy>Maria Ikonomopoulou</cp:lastModifiedBy>
  <cp:revision>2</cp:revision>
  <dcterms:created xsi:type="dcterms:W3CDTF">2017-11-16T13:41:00Z</dcterms:created>
  <dcterms:modified xsi:type="dcterms:W3CDTF">2017-11-16T13:41:00Z</dcterms:modified>
</cp:coreProperties>
</file>