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1" w:after="0" w:line="237" w:lineRule="exact"/>
        <w:ind w:left="20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84.599998pt;margin-top:28.432249pt;width:444.84pt;height:.1pt;mso-position-horizontal-relative:page;mso-position-vertical-relative:paragraph;z-index:-257" coordorigin="1692,569" coordsize="8897,2">
            <v:shape style="position:absolute;left:1692;top:569;width:8897;height:2" coordorigin="1692,569" coordsize="8897,0" path="m1692,569l10589,569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54.89225pt;width:444.84pt;height:.1pt;mso-position-horizontal-relative:page;mso-position-vertical-relative:paragraph;z-index:-256" coordorigin="1692,1098" coordsize="8897,2">
            <v:shape style="position:absolute;left:1692;top:1098;width:8897;height:2" coordorigin="1692,1098" coordsize="8897,0" path="m1692,1098l10589,1098e" filled="f" stroked="t" strokeweight=".581pt" strokecolor="#000000">
              <v:path arrowok="t"/>
            </v:shape>
          </v:group>
          <w10:wrap type="none"/>
        </w:pict>
      </w:r>
      <w:r>
        <w:rPr/>
        <w:pict>
          <v:group style="position:absolute;margin-left:83.879997pt;margin-top:747.659973pt;width:445.56pt;height:.1pt;mso-position-horizontal-relative:page;mso-position-vertical-relative:page;z-index:-252" coordorigin="1678,14953" coordsize="8911,2">
            <v:shape style="position:absolute;left:1678;top:14953;width:8911;height:2" coordorigin="1678,14953" coordsize="8911,0" path="m1678,14953l10589,14953e" filled="f" stroked="t" strokeweight=".580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spacing w:val="-19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ble.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  <w:position w:val="-1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iRNAs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used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his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study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0"/>
        </w:rPr>
      </w:r>
    </w:p>
    <w:p>
      <w:pPr>
        <w:spacing w:before="16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68.400002" w:type="dxa"/>
      </w:tblPr>
      <w:tblGrid/>
      <w:tr>
        <w:trPr>
          <w:trHeight w:val="529" w:hRule="exact"/>
        </w:trPr>
        <w:tc>
          <w:tcPr>
            <w:tcW w:w="1097" w:type="dxa"/>
            <w:tcBorders>
              <w:top w:val="single" w:sz="4.648" w:space="0" w:color="000000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8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siRNAs</w:t>
            </w:r>
          </w:p>
        </w:tc>
        <w:tc>
          <w:tcPr>
            <w:tcW w:w="3915" w:type="dxa"/>
            <w:tcBorders>
              <w:top w:val="single" w:sz="4.648" w:space="0" w:color="000000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553" w:right="154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web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k</w:t>
            </w:r>
          </w:p>
        </w:tc>
        <w:tc>
          <w:tcPr>
            <w:tcW w:w="1784" w:type="dxa"/>
            <w:tcBorders>
              <w:top w:val="single" w:sz="4.648" w:space="0" w:color="000000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63" w:right="58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rce</w:t>
            </w:r>
          </w:p>
        </w:tc>
        <w:tc>
          <w:tcPr>
            <w:tcW w:w="1892" w:type="dxa"/>
            <w:tcBorders>
              <w:top w:val="single" w:sz="4.648" w:space="0" w:color="000000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774" w:right="64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sed</w:t>
            </w:r>
          </w:p>
        </w:tc>
      </w:tr>
      <w:tr>
        <w:trPr>
          <w:trHeight w:val="890" w:hRule="exact"/>
        </w:trPr>
        <w:tc>
          <w:tcPr>
            <w:tcW w:w="1097" w:type="dxa"/>
            <w:tcBorders>
              <w:top w:val="single" w:sz="4.648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8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3η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915" w:type="dxa"/>
            <w:tcBorders>
              <w:top w:val="single" w:sz="4.648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4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ata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ets.s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.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df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784" w:type="dxa"/>
            <w:tcBorders>
              <w:top w:val="single" w:sz="4.648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371" w:right="38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z</w:t>
            </w:r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9" w:right="238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Bi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gy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892" w:type="dxa"/>
            <w:tcBorders>
              <w:top w:val="single" w:sz="4.648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32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in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vi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  <w:i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9"/>
                <w:w w:val="100"/>
                <w:i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)</w:t>
            </w:r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9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  <w:i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)</w:t>
            </w:r>
          </w:p>
        </w:tc>
      </w:tr>
    </w:tbl>
    <w:p>
      <w:pPr>
        <w:spacing w:before="9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33" w:after="0" w:line="479" w:lineRule="auto"/>
        <w:ind w:left="199" w:right="618" w:firstLine="1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83.879997pt;margin-top:-6.307258pt;width:445.56pt;height:.1pt;mso-position-horizontal-relative:page;mso-position-vertical-relative:paragraph;z-index:-255" coordorigin="1678,-126" coordsize="8911,2">
            <v:shape style="position:absolute;left:1678;top:-126;width:8911;height:2" coordorigin="1678,-126" coordsize="8911,0" path="m1678,-126l10589,-126e" filled="f" stroked="t" strokeweight=".580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te:</w:t>
      </w:r>
      <w:r>
        <w:rPr>
          <w:rFonts w:ascii="Times New Roman" w:hAnsi="Times New Roman" w:cs="Times New Roman" w:eastAsia="Times New Roman"/>
          <w:sz w:val="21"/>
          <w:szCs w:val="21"/>
          <w:spacing w:val="-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hyperlink r:id="rId5"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(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h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tt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p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://</w:t>
        </w:r>
        <w:r>
          <w:rPr>
            <w:rFonts w:ascii="Times New Roman" w:hAnsi="Times New Roman" w:cs="Times New Roman" w:eastAsia="Times New Roman"/>
            <w:sz w:val="21"/>
            <w:szCs w:val="21"/>
            <w:spacing w:val="-2"/>
            <w:w w:val="100"/>
          </w:rPr>
          <w:t>w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w</w:t>
        </w:r>
        <w:r>
          <w:rPr>
            <w:rFonts w:ascii="Times New Roman" w:hAnsi="Times New Roman" w:cs="Times New Roman" w:eastAsia="Times New Roman"/>
            <w:sz w:val="21"/>
            <w:szCs w:val="21"/>
            <w:spacing w:val="-14"/>
            <w:w w:val="100"/>
          </w:rPr>
          <w:t>w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.ri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b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b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i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.c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m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/sitec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n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/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p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r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d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u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c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t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_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i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n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f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.a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s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p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x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?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i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d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=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2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0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8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3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1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7</w:t>
        </w:r>
      </w:hyperlink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ir</w:t>
      </w:r>
      <w:hyperlink r:id="rId6"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 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(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h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tt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p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: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/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/ww</w:t>
        </w:r>
        <w:r>
          <w:rPr>
            <w:rFonts w:ascii="Times New Roman" w:hAnsi="Times New Roman" w:cs="Times New Roman" w:eastAsia="Times New Roman"/>
            <w:sz w:val="21"/>
            <w:szCs w:val="21"/>
            <w:spacing w:val="-14"/>
            <w:w w:val="100"/>
          </w:rPr>
          <w:t>w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.ri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b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b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i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.c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-3"/>
            <w:w w:val="100"/>
          </w:rPr>
          <w:t>m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/sitec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n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/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p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r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d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u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ct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_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i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n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f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o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.a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s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p</w:t>
        </w:r>
        <w:r>
          <w:rPr>
            <w:rFonts w:ascii="Times New Roman" w:hAnsi="Times New Roman" w:cs="Times New Roman" w:eastAsia="Times New Roman"/>
            <w:sz w:val="21"/>
            <w:szCs w:val="21"/>
            <w:spacing w:val="-2"/>
            <w:w w:val="100"/>
          </w:rPr>
          <w:t>x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?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i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d</w:t>
        </w:r>
        <w:r>
          <w:rPr>
            <w:rFonts w:ascii="Times New Roman" w:hAnsi="Times New Roman" w:cs="Times New Roman" w:eastAsia="Times New Roman"/>
            <w:sz w:val="21"/>
            <w:szCs w:val="21"/>
            <w:spacing w:val="0"/>
            <w:w w:val="100"/>
          </w:rPr>
          <w:t>=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2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1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9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6</w:t>
        </w:r>
        <w:r>
          <w:rPr>
            <w:rFonts w:ascii="Times New Roman" w:hAnsi="Times New Roman" w:cs="Times New Roman" w:eastAsia="Times New Roman"/>
            <w:sz w:val="21"/>
            <w:szCs w:val="21"/>
            <w:spacing w:val="-1"/>
            <w:w w:val="100"/>
          </w:rPr>
          <w:t>2</w:t>
        </w:r>
        <w:r>
          <w:rPr>
            <w:rFonts w:ascii="Times New Roman" w:hAnsi="Times New Roman" w:cs="Times New Roman" w:eastAsia="Times New Roman"/>
            <w:sz w:val="21"/>
            <w:szCs w:val="21"/>
            <w:spacing w:val="1"/>
            <w:w w:val="100"/>
          </w:rPr>
          <w:t>5</w:t>
        </w:r>
      </w:hyperlink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R-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were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z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-16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ic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tro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ud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ce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iR-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16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-a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1"/>
          <w:szCs w:val="21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-3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sed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was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</w:rPr>
        <w:t>M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  <w:t>.</w:t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37" w:lineRule="exact"/>
        <w:ind w:left="199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>
          <w:rFonts w:ascii="Times New Roman" w:hAnsi="Times New Roman" w:cs="Times New Roman" w:eastAsia="Times New Roman"/>
          <w:sz w:val="21"/>
          <w:szCs w:val="21"/>
          <w:spacing w:val="-19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ble.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  <w:position w:val="-1"/>
        </w:rPr>
        <w:t>2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Pr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mers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used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  <w:position w:val="-1"/>
        </w:rPr>
        <w:t>study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position w:val="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7.229996" w:type="dxa"/>
      </w:tblPr>
      <w:tblGrid/>
      <w:tr>
        <w:trPr>
          <w:trHeight w:val="529" w:hRule="exact"/>
        </w:trPr>
        <w:tc>
          <w:tcPr>
            <w:tcW w:w="1025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8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As</w:t>
            </w:r>
          </w:p>
        </w:tc>
        <w:tc>
          <w:tcPr>
            <w:tcW w:w="3325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05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ers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’-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’)</w:t>
            </w:r>
          </w:p>
        </w:tc>
        <w:tc>
          <w:tcPr>
            <w:tcW w:w="954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35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As</w:t>
            </w:r>
          </w:p>
        </w:tc>
        <w:tc>
          <w:tcPr>
            <w:tcW w:w="356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16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2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ers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’-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’)</w:t>
            </w:r>
          </w:p>
        </w:tc>
      </w:tr>
      <w:tr>
        <w:trPr>
          <w:trHeight w:val="828" w:hRule="exact"/>
        </w:trPr>
        <w:tc>
          <w:tcPr>
            <w:tcW w:w="1025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9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14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  <w:i/>
              </w:rPr>
              <w:t>3η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325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3" w:after="0" w:line="360" w:lineRule="atLeast"/>
              <w:ind w:left="158" w:right="201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CCTGCCT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7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AGCCA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(F)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CTCCTGCT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CTTC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2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(R)</w:t>
            </w:r>
          </w:p>
        </w:tc>
        <w:tc>
          <w:tcPr>
            <w:tcW w:w="954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4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CAM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567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3" w:after="0" w:line="360" w:lineRule="atLeast"/>
              <w:ind w:left="131" w:right="10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AAG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ACAG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CCTC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(F)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ACAGACA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AGTCCAA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TTCC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(R)</w:t>
            </w:r>
          </w:p>
        </w:tc>
      </w:tr>
      <w:tr>
        <w:trPr>
          <w:trHeight w:val="724" w:hRule="exact"/>
        </w:trPr>
        <w:tc>
          <w:tcPr>
            <w:tcW w:w="102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2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CD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133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325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9" w:after="0" w:line="240" w:lineRule="auto"/>
              <w:ind w:left="15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TCGGAAA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TGGCAG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2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AGC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(F)</w:t>
            </w:r>
          </w:p>
          <w:p>
            <w:pPr>
              <w:spacing w:before="1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5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GAACGCC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TGTCCTTGGT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3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(R)</w:t>
            </w:r>
          </w:p>
        </w:tc>
        <w:tc>
          <w:tcPr>
            <w:tcW w:w="954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9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6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HIF-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α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56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9" w:after="0" w:line="240" w:lineRule="auto"/>
              <w:ind w:left="13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GCCGCCCGCCGTGAA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(F)</w:t>
            </w:r>
          </w:p>
          <w:p>
            <w:pPr>
              <w:spacing w:before="10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13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GAAG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AACTG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2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AGCA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(R)</w:t>
            </w:r>
          </w:p>
        </w:tc>
      </w:tr>
      <w:tr>
        <w:trPr>
          <w:trHeight w:val="787" w:hRule="exact"/>
        </w:trPr>
        <w:tc>
          <w:tcPr>
            <w:tcW w:w="1025" w:type="dxa"/>
            <w:tcBorders>
              <w:top w:val="nil" w:sz="6" w:space="0" w:color="auto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HIF-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  <w:i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  <w:i/>
              </w:rPr>
              <w:t>α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3325" w:type="dxa"/>
            <w:tcBorders>
              <w:top w:val="nil" w:sz="6" w:space="0" w:color="auto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49" w:after="0" w:line="360" w:lineRule="auto"/>
              <w:ind w:left="158" w:right="79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CACCAAG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GTCAGG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7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7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AAG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GGTTGCG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GGGTTG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6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23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</w:p>
        </w:tc>
        <w:tc>
          <w:tcPr>
            <w:tcW w:w="954" w:type="dxa"/>
            <w:tcBorders>
              <w:top w:val="nil" w:sz="6" w:space="0" w:color="auto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3567" w:type="dxa"/>
            <w:tcBorders>
              <w:top w:val="nil" w:sz="6" w:space="0" w:color="auto"/>
              <w:bottom w:val="single" w:sz="4.64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</w:tr>
    </w:tbl>
    <w:p>
      <w:pPr>
        <w:spacing w:before="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3" w:after="0" w:line="240" w:lineRule="auto"/>
        <w:ind w:left="200" w:right="-20"/>
        <w:jc w:val="left"/>
        <w:rPr>
          <w:rFonts w:ascii="Times New Roman" w:hAnsi="Times New Roman" w:cs="Times New Roman" w:eastAsia="Times New Roman"/>
          <w:sz w:val="21"/>
          <w:szCs w:val="21"/>
        </w:rPr>
      </w:pPr>
      <w:rPr/>
      <w:r>
        <w:rPr/>
        <w:pict>
          <v:group style="position:absolute;margin-left:84.599998pt;margin-top:26.092745pt;width:444.84pt;height:.1pt;mso-position-horizontal-relative:page;mso-position-vertical-relative:paragraph;z-index:-254" coordorigin="1692,522" coordsize="8897,2">
            <v:shape style="position:absolute;left:1692;top:522;width:8897;height:2" coordorigin="1692,522" coordsize="8897,0" path="m1692,522l10589,522e" filled="f" stroked="t" strokeweight=".580pt" strokecolor="#000000">
              <v:path arrowok="t"/>
            </v:shape>
          </v:group>
          <w10:wrap type="none"/>
        </w:pict>
      </w:r>
      <w:r>
        <w:rPr/>
        <w:pict>
          <v:group style="position:absolute;margin-left:84.599998pt;margin-top:52.492744pt;width:444.84pt;height:.1pt;mso-position-horizontal-relative:page;mso-position-vertical-relative:paragraph;z-index:-253" coordorigin="1692,1050" coordsize="8897,2">
            <v:shape style="position:absolute;left:1692;top:1050;width:8897;height:2" coordorigin="1692,1050" coordsize="8897,0" path="m1692,1050l10589,1050e" filled="f" stroked="t" strokeweight=".580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1"/>
          <w:szCs w:val="21"/>
          <w:spacing w:val="-19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ble.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</w:rPr>
        <w:t>3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1"/>
          <w:szCs w:val="21"/>
          <w:spacing w:val="-1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Antib</w:t>
      </w:r>
      <w:r>
        <w:rPr>
          <w:rFonts w:ascii="Times New Roman" w:hAnsi="Times New Roman" w:cs="Times New Roman" w:eastAsia="Times New Roman"/>
          <w:sz w:val="21"/>
          <w:szCs w:val="21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dies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used</w:t>
      </w:r>
      <w:r>
        <w:rPr>
          <w:rFonts w:ascii="Times New Roman" w:hAnsi="Times New Roman" w:cs="Times New Roman" w:eastAsia="Times New Roman"/>
          <w:sz w:val="21"/>
          <w:szCs w:val="21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this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  <w:b/>
          <w:bCs/>
        </w:rPr>
        <w:t>study</w:t>
      </w:r>
      <w:r>
        <w:rPr>
          <w:rFonts w:ascii="Times New Roman" w:hAnsi="Times New Roman" w:cs="Times New Roman" w:eastAsia="Times New Roman"/>
          <w:sz w:val="21"/>
          <w:szCs w:val="21"/>
          <w:spacing w:val="0"/>
          <w:w w:val="100"/>
        </w:rPr>
      </w:r>
    </w:p>
    <w:p>
      <w:pPr>
        <w:spacing w:before="13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72.250004" w:type="dxa"/>
      </w:tblPr>
      <w:tblGrid/>
      <w:tr>
        <w:trPr>
          <w:trHeight w:val="528" w:hRule="exact"/>
        </w:trPr>
        <w:tc>
          <w:tcPr>
            <w:tcW w:w="122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8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es</w:t>
            </w:r>
          </w:p>
        </w:tc>
        <w:tc>
          <w:tcPr>
            <w:tcW w:w="4503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1873" w:right="180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web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k</w:t>
            </w:r>
          </w:p>
        </w:tc>
        <w:tc>
          <w:tcPr>
            <w:tcW w:w="1569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47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rce</w:t>
            </w:r>
          </w:p>
        </w:tc>
        <w:tc>
          <w:tcPr>
            <w:tcW w:w="1438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240" w:lineRule="auto"/>
              <w:ind w:left="509" w:right="45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sed</w:t>
            </w:r>
          </w:p>
        </w:tc>
      </w:tr>
      <w:tr>
        <w:trPr>
          <w:trHeight w:val="1190" w:hRule="exact"/>
        </w:trPr>
        <w:tc>
          <w:tcPr>
            <w:tcW w:w="1227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5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76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3η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4503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2" w:after="0" w:line="150" w:lineRule="exact"/>
              <w:jc w:val="left"/>
              <w:rPr>
                <w:sz w:val="15"/>
                <w:szCs w:val="15"/>
              </w:rPr>
            </w:pPr>
            <w:rPr/>
            <w:r>
              <w:rPr>
                <w:sz w:val="15"/>
                <w:szCs w:val="15"/>
              </w:rPr>
            </w:r>
          </w:p>
          <w:p>
            <w:pPr>
              <w:spacing w:before="0" w:after="0" w:line="360" w:lineRule="auto"/>
              <w:ind w:left="184" w:right="108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/</w:t>
            </w:r>
            <w:hyperlink r:id="rId7"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/ww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4"/>
                  <w:w w:val="100"/>
                </w:rPr>
                <w:t>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c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ells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g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al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c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3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2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r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d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u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ct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s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ri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ar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y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-a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t</w:t>
              </w:r>
            </w:hyperlink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es/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4-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40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?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_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=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6</w:t>
            </w:r>
          </w:p>
          <w:p>
            <w:pPr>
              <w:spacing w:before="4" w:after="0" w:line="240" w:lineRule="auto"/>
              <w:ind w:left="183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8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&amp;Ntt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=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&amp;t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=t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569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5" w:right="1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Cell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</w:t>
            </w:r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6" w:right="272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4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1438" w:type="dxa"/>
            <w:tcBorders>
              <w:top w:val="single" w:sz="4.640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(IB)</w:t>
            </w:r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47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(IHC)</w:t>
            </w:r>
          </w:p>
        </w:tc>
      </w:tr>
      <w:tr>
        <w:trPr>
          <w:trHeight w:val="1087" w:hRule="exact"/>
        </w:trPr>
        <w:tc>
          <w:tcPr>
            <w:tcW w:w="12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0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HIF-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α</w:t>
            </w:r>
          </w:p>
        </w:tc>
        <w:tc>
          <w:tcPr>
            <w:tcW w:w="450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9" w:after="0" w:line="360" w:lineRule="auto"/>
              <w:ind w:left="184" w:right="96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/</w:t>
            </w:r>
            <w:hyperlink r:id="rId8"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/ww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4"/>
                  <w:w w:val="100"/>
                </w:rPr>
                <w:t>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c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ells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g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al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c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3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2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r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d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u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ct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s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ri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ar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y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-a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t</w:t>
              </w:r>
            </w:hyperlink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es/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if-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xp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?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_=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5</w:t>
            </w:r>
          </w:p>
          <w:p>
            <w:pPr>
              <w:spacing w:before="4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7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57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&amp;Ntt=HIF-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&amp;ta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ead</w:t>
            </w:r>
          </w:p>
        </w:tc>
        <w:tc>
          <w:tcPr>
            <w:tcW w:w="156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5" w:right="1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Cell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</w:t>
            </w:r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2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4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143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2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(IB)</w:t>
            </w:r>
          </w:p>
        </w:tc>
      </w:tr>
      <w:tr>
        <w:trPr>
          <w:trHeight w:val="1087" w:hRule="exact"/>
        </w:trPr>
        <w:tc>
          <w:tcPr>
            <w:tcW w:w="12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00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HIF-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α</w:t>
            </w:r>
          </w:p>
        </w:tc>
        <w:tc>
          <w:tcPr>
            <w:tcW w:w="450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8" w:after="0" w:line="360" w:lineRule="auto"/>
              <w:ind w:left="184" w:right="87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/</w:t>
            </w:r>
            <w:hyperlink r:id="rId9"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/ww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4"/>
                  <w:w w:val="100"/>
                </w:rPr>
                <w:t>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c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ells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g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al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c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3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2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r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d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u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ct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s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ri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ar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y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-a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t</w:t>
              </w:r>
            </w:hyperlink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es/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if-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2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d6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8v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-ra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/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73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?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te-searc</w:t>
            </w:r>
          </w:p>
          <w:p>
            <w:pPr>
              <w:spacing w:before="4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e=Pr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cts</w:t>
            </w:r>
          </w:p>
        </w:tc>
        <w:tc>
          <w:tcPr>
            <w:tcW w:w="156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05" w:right="160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Cell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g</w:t>
            </w:r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17" w:right="271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4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ec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y</w:t>
            </w:r>
          </w:p>
        </w:tc>
        <w:tc>
          <w:tcPr>
            <w:tcW w:w="143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11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21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(IB)</w:t>
            </w:r>
          </w:p>
        </w:tc>
      </w:tr>
      <w:tr>
        <w:trPr>
          <w:trHeight w:val="725" w:hRule="exact"/>
        </w:trPr>
        <w:tc>
          <w:tcPr>
            <w:tcW w:w="12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0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q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in</w:t>
            </w:r>
          </w:p>
        </w:tc>
        <w:tc>
          <w:tcPr>
            <w:tcW w:w="450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9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s: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/</w:t>
            </w:r>
            <w:hyperlink r:id="rId10"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/ww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4"/>
                  <w:w w:val="100"/>
                </w:rPr>
                <w:t>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v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u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s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b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c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3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2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r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d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u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ct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s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u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b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q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u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t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-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an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</w:r>
            </w:hyperlink>
          </w:p>
          <w:p>
            <w:pPr>
              <w:spacing w:before="1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i-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1_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30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56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472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ovus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</w:r>
          </w:p>
        </w:tc>
        <w:tc>
          <w:tcPr>
            <w:tcW w:w="143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10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21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(IB)</w:t>
            </w:r>
          </w:p>
        </w:tc>
      </w:tr>
      <w:tr>
        <w:trPr>
          <w:trHeight w:val="424" w:hRule="exact"/>
        </w:trPr>
        <w:tc>
          <w:tcPr>
            <w:tcW w:w="1227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28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β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-Actin</w:t>
            </w:r>
          </w:p>
        </w:tc>
        <w:tc>
          <w:tcPr>
            <w:tcW w:w="4503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hyperlink r:id="rId11"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h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t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t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: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//ww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4"/>
                  <w:w w:val="100"/>
                </w:rPr>
                <w:t>w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b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e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y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ti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3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e.c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2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3"/>
                  <w:w w:val="100"/>
                </w:rPr>
                <w:t>m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/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p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r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o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d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u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ct/AA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1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2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-1"/>
                  <w:w w:val="100"/>
                </w:rPr>
                <w:t>8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.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1"/>
                  <w:w w:val="100"/>
                </w:rPr>
                <w:t>h</w:t>
              </w:r>
              <w:r>
                <w:rPr>
                  <w:rFonts w:ascii="Times New Roman" w:hAnsi="Times New Roman" w:cs="Times New Roman" w:eastAsia="Times New Roman"/>
                  <w:sz w:val="21"/>
                  <w:szCs w:val="21"/>
                  <w:spacing w:val="0"/>
                  <w:w w:val="100"/>
                </w:rPr>
                <w:t>tm</w:t>
              </w:r>
            </w:hyperlink>
          </w:p>
        </w:tc>
        <w:tc>
          <w:tcPr>
            <w:tcW w:w="1569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7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39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Be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ti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3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e</w:t>
            </w:r>
          </w:p>
        </w:tc>
        <w:tc>
          <w:tcPr>
            <w:tcW w:w="1438" w:type="dxa"/>
            <w:tcBorders>
              <w:top w:val="nil" w:sz="6" w:space="0" w:color="auto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49" w:after="0" w:line="240" w:lineRule="auto"/>
              <w:ind w:left="218" w:right="-2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Pr/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: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-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1"/>
                <w:szCs w:val="21"/>
                <w:spacing w:val="0"/>
                <w:w w:val="100"/>
              </w:rPr>
              <w:t>(IB)</w:t>
            </w:r>
          </w:p>
        </w:tc>
      </w:tr>
    </w:tbl>
    <w:sectPr>
      <w:type w:val="continuous"/>
      <w:pgSz w:w="11920" w:h="16840"/>
      <w:pgMar w:top="1340" w:bottom="280" w:left="1600" w:right="1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ribobio.com/sitecn/product_info.aspx?id=208317)" TargetMode="External"/><Relationship Id="rId6" Type="http://schemas.openxmlformats.org/officeDocument/2006/relationships/hyperlink" Target="http://www.ribobio.com/sitecn/product_info.aspx?id=219625)" TargetMode="External"/><Relationship Id="rId7" Type="http://schemas.openxmlformats.org/officeDocument/2006/relationships/hyperlink" Target="http://www.cellsignal.com/products/primary-ant" TargetMode="External"/><Relationship Id="rId8" Type="http://schemas.openxmlformats.org/officeDocument/2006/relationships/hyperlink" Target="http://www.cellsignal.com/products/primary-ant" TargetMode="External"/><Relationship Id="rId9" Type="http://schemas.openxmlformats.org/officeDocument/2006/relationships/hyperlink" Target="http://www.cellsignal.com/products/primary-ant" TargetMode="External"/><Relationship Id="rId10" Type="http://schemas.openxmlformats.org/officeDocument/2006/relationships/hyperlink" Target="http://www.novusbio.com/products/ubiquitin-an" TargetMode="External"/><Relationship Id="rId11" Type="http://schemas.openxmlformats.org/officeDocument/2006/relationships/hyperlink" Target="http://www.beyotime.com/product/AA128.htm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李远</dc:creator>
  <dcterms:created xsi:type="dcterms:W3CDTF">2019-05-30T08:26:00Z</dcterms:created>
  <dcterms:modified xsi:type="dcterms:W3CDTF">2019-05-30T08:26:00Z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LastSaved">
    <vt:filetime>2019-05-30T00:00:00Z</vt:filetime>
  </property>
</Properties>
</file>