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492E" w14:textId="7E34B05C" w:rsidR="00D074E3" w:rsidRDefault="00617B0A" w:rsidP="00D074E3">
      <w:pPr>
        <w:pStyle w:val="Heading1"/>
        <w:rPr>
          <w:lang w:val="en-US"/>
        </w:rPr>
      </w:pPr>
      <w:r>
        <w:rPr>
          <w:lang w:val="en-US"/>
        </w:rPr>
        <w:t xml:space="preserve">Supplementary </w:t>
      </w:r>
      <w:r w:rsidR="00F91E1F">
        <w:rPr>
          <w:lang w:val="en-US"/>
        </w:rPr>
        <w:t>Figures</w:t>
      </w:r>
    </w:p>
    <w:p w14:paraId="2143E669" w14:textId="77777777" w:rsidR="00C51CC1" w:rsidRDefault="00C51CC1" w:rsidP="00C51CC1">
      <w:pPr>
        <w:keepNext/>
      </w:pPr>
      <w:r>
        <w:rPr>
          <w:noProof/>
        </w:rPr>
        <w:drawing>
          <wp:inline distT="0" distB="0" distL="0" distR="0" wp14:anchorId="6F7ADC9C" wp14:editId="576E4DEC">
            <wp:extent cx="5396865" cy="53968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FDD8" w14:textId="60C9DFAE" w:rsidR="00C51CC1" w:rsidRDefault="002D41BE" w:rsidP="00C51CC1">
      <w:pPr>
        <w:pStyle w:val="Figurecaption"/>
      </w:pPr>
      <w:r w:rsidRPr="002D41BE">
        <w:t>Supplementary Figure 1</w:t>
      </w:r>
      <w:r w:rsidR="00C51CC1">
        <w:t xml:space="preserve">. Overall gut microbiota </w:t>
      </w:r>
      <w:r w:rsidR="00C51CC1" w:rsidRPr="009C11B0">
        <w:t xml:space="preserve">composition </w:t>
      </w:r>
      <w:r w:rsidR="00C51CC1">
        <w:t xml:space="preserve">based on 16S rRNA-gene amplicon sequencing. (a) </w:t>
      </w:r>
      <w:r w:rsidR="00C51CC1" w:rsidRPr="00690A18">
        <w:t xml:space="preserve">Stacked bar plot </w:t>
      </w:r>
      <w:r w:rsidR="00C51CC1">
        <w:t xml:space="preserve">summarizing the average gut microbiota composition </w:t>
      </w:r>
      <w:r w:rsidR="00C51CC1" w:rsidRPr="00690A18">
        <w:t xml:space="preserve">at phylum level by study group and visit. </w:t>
      </w:r>
      <w:r w:rsidR="00C51CC1">
        <w:t xml:space="preserve">(b) </w:t>
      </w:r>
      <w:r w:rsidR="00C51CC1" w:rsidRPr="009C11B0">
        <w:t xml:space="preserve">Comparison of gut microbiota composition at </w:t>
      </w:r>
      <w:r w:rsidR="00C51CC1">
        <w:t>baseline and at (b) 12 months</w:t>
      </w:r>
      <w:r w:rsidR="00C51CC1" w:rsidRPr="009C11B0">
        <w:t xml:space="preserve"> based on a Principal Coordinate Analysis (</w:t>
      </w:r>
      <w:proofErr w:type="spellStart"/>
      <w:r w:rsidR="00C51CC1" w:rsidRPr="009C11B0">
        <w:t>PCoA</w:t>
      </w:r>
      <w:proofErr w:type="spellEnd"/>
      <w:r w:rsidR="00C51CC1" w:rsidRPr="009C11B0">
        <w:t>) with Bray-Curtis sample distances</w:t>
      </w:r>
      <w:r w:rsidR="00C51CC1">
        <w:t xml:space="preserve"> calculated at genus level</w:t>
      </w:r>
      <w:r w:rsidR="00C51CC1" w:rsidRPr="009C11B0">
        <w:t xml:space="preserve">. The two primary axes (PC1 and PC2) together account for 56% </w:t>
      </w:r>
      <w:r w:rsidR="00C51CC1">
        <w:t xml:space="preserve">and 54% </w:t>
      </w:r>
      <w:r w:rsidR="00C51CC1" w:rsidRPr="009C11B0">
        <w:t>of the total microbial variance</w:t>
      </w:r>
      <w:r w:rsidR="00C51CC1">
        <w:t xml:space="preserve"> at baseline and 12 months, respectively</w:t>
      </w:r>
      <w:r w:rsidR="00C51CC1" w:rsidRPr="009C11B0">
        <w:t xml:space="preserve">. Individual samples are shown as dots with their distances (grey lines) to the group centroids (squares) and the 95% confidence interval ellipses per study group. The p-values represent the results of the post-hoc comparisons from the PERMANOVA test on the group centroids with Holm’s step-down adjustment </w:t>
      </w:r>
      <w:r w:rsidR="00C51CC1" w:rsidRPr="009C11B0">
        <w:lastRenderedPageBreak/>
        <w:t xml:space="preserve">to correct for multiple testing. </w:t>
      </w:r>
      <w:proofErr w:type="spellStart"/>
      <w:r w:rsidR="00C51CC1" w:rsidRPr="009C11B0">
        <w:t>TvsC</w:t>
      </w:r>
      <w:proofErr w:type="spellEnd"/>
      <w:r w:rsidR="00C51CC1" w:rsidRPr="009C11B0">
        <w:t xml:space="preserve">: Test </w:t>
      </w:r>
      <w:r w:rsidR="00C51CC1" w:rsidRPr="009C11B0">
        <w:rPr>
          <w:i/>
          <w:iCs/>
        </w:rPr>
        <w:t>vs.</w:t>
      </w:r>
      <w:r w:rsidR="00C51CC1" w:rsidRPr="009C11B0">
        <w:t xml:space="preserve"> Control, </w:t>
      </w:r>
      <w:proofErr w:type="spellStart"/>
      <w:r w:rsidR="00C51CC1" w:rsidRPr="009C11B0">
        <w:t>TvsB</w:t>
      </w:r>
      <w:proofErr w:type="spellEnd"/>
      <w:r w:rsidR="00C51CC1" w:rsidRPr="009C11B0">
        <w:t xml:space="preserve">: Test </w:t>
      </w:r>
      <w:r w:rsidR="00C51CC1" w:rsidRPr="009C11B0">
        <w:rPr>
          <w:i/>
          <w:iCs/>
        </w:rPr>
        <w:t>vs.</w:t>
      </w:r>
      <w:r w:rsidR="00C51CC1" w:rsidRPr="009C11B0">
        <w:t xml:space="preserve"> Breastfed, </w:t>
      </w:r>
      <w:proofErr w:type="spellStart"/>
      <w:r w:rsidR="00C51CC1" w:rsidRPr="009C11B0">
        <w:t>CvsB</w:t>
      </w:r>
      <w:proofErr w:type="spellEnd"/>
      <w:r w:rsidR="00C51CC1" w:rsidRPr="009C11B0">
        <w:t xml:space="preserve">: Control </w:t>
      </w:r>
      <w:r w:rsidR="00C51CC1" w:rsidRPr="009C11B0">
        <w:rPr>
          <w:i/>
          <w:iCs/>
        </w:rPr>
        <w:t>vs.</w:t>
      </w:r>
      <w:r w:rsidR="00C51CC1" w:rsidRPr="009C11B0">
        <w:t xml:space="preserve"> Breastfed.</w:t>
      </w:r>
    </w:p>
    <w:p w14:paraId="06192E0D" w14:textId="77777777" w:rsidR="00C51CC1" w:rsidRDefault="00C51CC1" w:rsidP="00C51CC1">
      <w:pPr>
        <w:pStyle w:val="Figurecaption"/>
      </w:pPr>
    </w:p>
    <w:p w14:paraId="0F084F64" w14:textId="77777777" w:rsidR="00C51CC1" w:rsidRPr="00D82F48" w:rsidRDefault="00C51CC1" w:rsidP="00C51CC1">
      <w:r>
        <w:rPr>
          <w:noProof/>
        </w:rPr>
        <w:drawing>
          <wp:inline distT="0" distB="0" distL="0" distR="0" wp14:anchorId="3DB03D50" wp14:editId="2D2CF317">
            <wp:extent cx="5396865" cy="2698432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69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5A56A" w14:textId="09B079F3" w:rsidR="00F91E1F" w:rsidRPr="00C51CC1" w:rsidRDefault="002D41BE" w:rsidP="00C51CC1">
      <w:pPr>
        <w:pStyle w:val="Figurecaption"/>
      </w:pPr>
      <w:r w:rsidRPr="002D41BE">
        <w:t>Supplementary Figure 2</w:t>
      </w:r>
      <w:r w:rsidR="00C51CC1">
        <w:t xml:space="preserve">. Increased </w:t>
      </w:r>
      <w:r w:rsidR="00C51CC1">
        <w:rPr>
          <w:i/>
          <w:iCs/>
        </w:rPr>
        <w:t xml:space="preserve">Bifidobacterium </w:t>
      </w:r>
      <w:r w:rsidR="00C51CC1">
        <w:t xml:space="preserve">species diversity in C-section born (CS), but not vaginally-delivered (VD) infants comparing Test with Control. Line plots show </w:t>
      </w:r>
      <w:r w:rsidR="00C51CC1" w:rsidRPr="009657EC">
        <w:t>bifidobacterial</w:t>
      </w:r>
      <w:r w:rsidR="00C51CC1">
        <w:t xml:space="preserve"> species</w:t>
      </w:r>
      <w:r w:rsidR="00C51CC1" w:rsidRPr="009657EC">
        <w:t xml:space="preserve"> diversity (</w:t>
      </w:r>
      <w:r w:rsidR="00C51CC1">
        <w:t xml:space="preserve">mean </w:t>
      </w:r>
      <w:r w:rsidR="00C51CC1" w:rsidRPr="009657EC">
        <w:t xml:space="preserve">with </w:t>
      </w:r>
      <w:r w:rsidR="00C51CC1">
        <w:t>SD</w:t>
      </w:r>
      <w:r w:rsidR="00C51CC1" w:rsidRPr="009657EC">
        <w:t>)</w:t>
      </w:r>
      <w:r w:rsidR="00C51CC1">
        <w:t xml:space="preserve"> based </w:t>
      </w:r>
      <w:r w:rsidR="00C51CC1" w:rsidRPr="009657EC">
        <w:t xml:space="preserve">on the Shannon diversity index for the Test (red), Control (blue) and the Breastfed reference group (green) </w:t>
      </w:r>
      <w:r w:rsidR="00C51CC1">
        <w:t>by birth mode</w:t>
      </w:r>
      <w:r w:rsidR="00C51CC1" w:rsidRPr="009657EC">
        <w:t xml:space="preserve"> with assessment of significant treatment differences (Test vs. Control, </w:t>
      </w:r>
      <w:proofErr w:type="spellStart"/>
      <w:r w:rsidR="00C51CC1" w:rsidRPr="009657EC">
        <w:t>TvsC</w:t>
      </w:r>
      <w:proofErr w:type="spellEnd"/>
      <w:r w:rsidR="00C51CC1" w:rsidRPr="009657EC">
        <w:t>) based on a linear mixed-effects model for repeated measures</w:t>
      </w:r>
      <w:r w:rsidR="00C51CC1">
        <w:t>.</w:t>
      </w:r>
    </w:p>
    <w:sectPr w:rsidR="00F91E1F" w:rsidRPr="00C51CC1" w:rsidSect="003103E5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0530E" w14:textId="77777777" w:rsidR="00146CF3" w:rsidRDefault="00146CF3" w:rsidP="00AF2C92">
      <w:r>
        <w:separator/>
      </w:r>
    </w:p>
  </w:endnote>
  <w:endnote w:type="continuationSeparator" w:id="0">
    <w:p w14:paraId="6210C40B" w14:textId="77777777" w:rsidR="00146CF3" w:rsidRDefault="00146CF3" w:rsidP="00AF2C92">
      <w:r>
        <w:continuationSeparator/>
      </w:r>
    </w:p>
  </w:endnote>
  <w:endnote w:type="continuationNotice" w:id="1">
    <w:p w14:paraId="37954BF3" w14:textId="77777777" w:rsidR="00146CF3" w:rsidRDefault="00146C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E82C" w14:textId="77777777" w:rsidR="00146CF3" w:rsidRDefault="00146CF3" w:rsidP="00AF2C92">
      <w:r>
        <w:separator/>
      </w:r>
    </w:p>
  </w:footnote>
  <w:footnote w:type="continuationSeparator" w:id="0">
    <w:p w14:paraId="7EE6C66E" w14:textId="77777777" w:rsidR="00146CF3" w:rsidRDefault="00146CF3" w:rsidP="00AF2C92">
      <w:r>
        <w:continuationSeparator/>
      </w:r>
    </w:p>
  </w:footnote>
  <w:footnote w:type="continuationNotice" w:id="1">
    <w:p w14:paraId="0F9F80E4" w14:textId="77777777" w:rsidR="00146CF3" w:rsidRDefault="00146CF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026374E"/>
    <w:multiLevelType w:val="hybridMultilevel"/>
    <w:tmpl w:val="DB8E9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9E4D4E"/>
    <w:multiLevelType w:val="hybridMultilevel"/>
    <w:tmpl w:val="BA46B066"/>
    <w:lvl w:ilvl="0" w:tplc="E94EF1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C42AA"/>
    <w:multiLevelType w:val="hybridMultilevel"/>
    <w:tmpl w:val="699E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22084"/>
    <w:multiLevelType w:val="hybridMultilevel"/>
    <w:tmpl w:val="29E8F6D2"/>
    <w:lvl w:ilvl="0" w:tplc="639E3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45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EA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E9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0C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08D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E9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E3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E14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3539692">
    <w:abstractNumId w:val="16"/>
  </w:num>
  <w:num w:numId="2" w16cid:durableId="555628059">
    <w:abstractNumId w:val="22"/>
  </w:num>
  <w:num w:numId="3" w16cid:durableId="1512799394">
    <w:abstractNumId w:val="1"/>
  </w:num>
  <w:num w:numId="4" w16cid:durableId="755370887">
    <w:abstractNumId w:val="2"/>
  </w:num>
  <w:num w:numId="5" w16cid:durableId="2014255115">
    <w:abstractNumId w:val="3"/>
  </w:num>
  <w:num w:numId="6" w16cid:durableId="632831501">
    <w:abstractNumId w:val="4"/>
  </w:num>
  <w:num w:numId="7" w16cid:durableId="961500952">
    <w:abstractNumId w:val="9"/>
  </w:num>
  <w:num w:numId="8" w16cid:durableId="42029048">
    <w:abstractNumId w:val="5"/>
  </w:num>
  <w:num w:numId="9" w16cid:durableId="877738702">
    <w:abstractNumId w:val="7"/>
  </w:num>
  <w:num w:numId="10" w16cid:durableId="763310090">
    <w:abstractNumId w:val="6"/>
  </w:num>
  <w:num w:numId="11" w16cid:durableId="945816518">
    <w:abstractNumId w:val="10"/>
  </w:num>
  <w:num w:numId="12" w16cid:durableId="2032222394">
    <w:abstractNumId w:val="8"/>
  </w:num>
  <w:num w:numId="13" w16cid:durableId="1627004064">
    <w:abstractNumId w:val="18"/>
  </w:num>
  <w:num w:numId="14" w16cid:durableId="1506095992">
    <w:abstractNumId w:val="23"/>
  </w:num>
  <w:num w:numId="15" w16cid:durableId="1278293142">
    <w:abstractNumId w:val="15"/>
  </w:num>
  <w:num w:numId="16" w16cid:durableId="506211138">
    <w:abstractNumId w:val="17"/>
  </w:num>
  <w:num w:numId="17" w16cid:durableId="1073234614">
    <w:abstractNumId w:val="11"/>
  </w:num>
  <w:num w:numId="18" w16cid:durableId="2008508243">
    <w:abstractNumId w:val="0"/>
  </w:num>
  <w:num w:numId="19" w16cid:durableId="886986647">
    <w:abstractNumId w:val="12"/>
  </w:num>
  <w:num w:numId="20" w16cid:durableId="147863352">
    <w:abstractNumId w:val="23"/>
  </w:num>
  <w:num w:numId="21" w16cid:durableId="330373847">
    <w:abstractNumId w:val="23"/>
  </w:num>
  <w:num w:numId="22" w16cid:durableId="1633440923">
    <w:abstractNumId w:val="23"/>
  </w:num>
  <w:num w:numId="23" w16cid:durableId="2062945158">
    <w:abstractNumId w:val="23"/>
  </w:num>
  <w:num w:numId="24" w16cid:durableId="1216428801">
    <w:abstractNumId w:val="18"/>
  </w:num>
  <w:num w:numId="25" w16cid:durableId="1724064308">
    <w:abstractNumId w:val="19"/>
  </w:num>
  <w:num w:numId="26" w16cid:durableId="1842699825">
    <w:abstractNumId w:val="24"/>
  </w:num>
  <w:num w:numId="27" w16cid:durableId="929242572">
    <w:abstractNumId w:val="25"/>
  </w:num>
  <w:num w:numId="28" w16cid:durableId="1402679123">
    <w:abstractNumId w:val="23"/>
  </w:num>
  <w:num w:numId="29" w16cid:durableId="1161308711">
    <w:abstractNumId w:val="14"/>
  </w:num>
  <w:num w:numId="30" w16cid:durableId="1673290263">
    <w:abstractNumId w:val="26"/>
  </w:num>
  <w:num w:numId="31" w16cid:durableId="1692339823">
    <w:abstractNumId w:val="13"/>
  </w:num>
  <w:num w:numId="32" w16cid:durableId="1540582579">
    <w:abstractNumId w:val="27"/>
  </w:num>
  <w:num w:numId="33" w16cid:durableId="1295060195">
    <w:abstractNumId w:val="20"/>
  </w:num>
  <w:num w:numId="34" w16cid:durableId="10075603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x5x5wvqf5p53e2r2m5sf500vpssfssst5v&quot;&gt;My EndNote Library&lt;record-ids&gt;&lt;item&gt;3443&lt;/item&gt;&lt;item&gt;4417&lt;/item&gt;&lt;item&gt;4437&lt;/item&gt;&lt;item&gt;4440&lt;/item&gt;&lt;item&gt;4444&lt;/item&gt;&lt;item&gt;4468&lt;/item&gt;&lt;item&gt;4654&lt;/item&gt;&lt;item&gt;4988&lt;/item&gt;&lt;item&gt;5095&lt;/item&gt;&lt;item&gt;5096&lt;/item&gt;&lt;item&gt;5158&lt;/item&gt;&lt;item&gt;5159&lt;/item&gt;&lt;item&gt;5563&lt;/item&gt;&lt;/record-ids&gt;&lt;/item&gt;&lt;/Libraries&gt;"/>
  </w:docVars>
  <w:rsids>
    <w:rsidRoot w:val="00D11BFA"/>
    <w:rsid w:val="00000099"/>
    <w:rsid w:val="0000050D"/>
    <w:rsid w:val="00000870"/>
    <w:rsid w:val="00001829"/>
    <w:rsid w:val="00001899"/>
    <w:rsid w:val="0000241A"/>
    <w:rsid w:val="0000271B"/>
    <w:rsid w:val="0000295D"/>
    <w:rsid w:val="00002CCE"/>
    <w:rsid w:val="00002E7B"/>
    <w:rsid w:val="00003449"/>
    <w:rsid w:val="00003D90"/>
    <w:rsid w:val="0000424C"/>
    <w:rsid w:val="0000457F"/>
    <w:rsid w:val="000049AD"/>
    <w:rsid w:val="00005196"/>
    <w:rsid w:val="000056AC"/>
    <w:rsid w:val="00005762"/>
    <w:rsid w:val="0000681B"/>
    <w:rsid w:val="0000681F"/>
    <w:rsid w:val="0000792C"/>
    <w:rsid w:val="00010299"/>
    <w:rsid w:val="000105E4"/>
    <w:rsid w:val="00010609"/>
    <w:rsid w:val="000128D4"/>
    <w:rsid w:val="0001298C"/>
    <w:rsid w:val="000133C0"/>
    <w:rsid w:val="0001357A"/>
    <w:rsid w:val="00013B83"/>
    <w:rsid w:val="00013D41"/>
    <w:rsid w:val="00013EC6"/>
    <w:rsid w:val="00013F38"/>
    <w:rsid w:val="000143DA"/>
    <w:rsid w:val="00014C4E"/>
    <w:rsid w:val="0001540B"/>
    <w:rsid w:val="00015624"/>
    <w:rsid w:val="00015D6E"/>
    <w:rsid w:val="00016137"/>
    <w:rsid w:val="00016A05"/>
    <w:rsid w:val="00016F88"/>
    <w:rsid w:val="00017107"/>
    <w:rsid w:val="0001739F"/>
    <w:rsid w:val="00017A3A"/>
    <w:rsid w:val="00017A9A"/>
    <w:rsid w:val="00017B92"/>
    <w:rsid w:val="000202E2"/>
    <w:rsid w:val="0002102F"/>
    <w:rsid w:val="00021FDE"/>
    <w:rsid w:val="0002236D"/>
    <w:rsid w:val="00022441"/>
    <w:rsid w:val="00022501"/>
    <w:rsid w:val="0002261E"/>
    <w:rsid w:val="00022965"/>
    <w:rsid w:val="00022BC5"/>
    <w:rsid w:val="00022C95"/>
    <w:rsid w:val="000232CB"/>
    <w:rsid w:val="00023312"/>
    <w:rsid w:val="00023587"/>
    <w:rsid w:val="0002365C"/>
    <w:rsid w:val="00023B96"/>
    <w:rsid w:val="00024839"/>
    <w:rsid w:val="0002518A"/>
    <w:rsid w:val="000253F0"/>
    <w:rsid w:val="00025419"/>
    <w:rsid w:val="00026871"/>
    <w:rsid w:val="000270A0"/>
    <w:rsid w:val="000270D9"/>
    <w:rsid w:val="00027379"/>
    <w:rsid w:val="000277B5"/>
    <w:rsid w:val="0002794C"/>
    <w:rsid w:val="000279C7"/>
    <w:rsid w:val="00027ADB"/>
    <w:rsid w:val="00027E5D"/>
    <w:rsid w:val="00030188"/>
    <w:rsid w:val="000306EE"/>
    <w:rsid w:val="00031106"/>
    <w:rsid w:val="000317B8"/>
    <w:rsid w:val="00031959"/>
    <w:rsid w:val="0003198B"/>
    <w:rsid w:val="00031D55"/>
    <w:rsid w:val="00031DAC"/>
    <w:rsid w:val="00032D58"/>
    <w:rsid w:val="00032DD0"/>
    <w:rsid w:val="000333D7"/>
    <w:rsid w:val="0003383A"/>
    <w:rsid w:val="000339FB"/>
    <w:rsid w:val="00033B7C"/>
    <w:rsid w:val="00033B99"/>
    <w:rsid w:val="000340A0"/>
    <w:rsid w:val="00034C49"/>
    <w:rsid w:val="00034E62"/>
    <w:rsid w:val="00035DB3"/>
    <w:rsid w:val="000361CA"/>
    <w:rsid w:val="00036E11"/>
    <w:rsid w:val="000371A1"/>
    <w:rsid w:val="000374CC"/>
    <w:rsid w:val="000377C5"/>
    <w:rsid w:val="000378C0"/>
    <w:rsid w:val="00037A98"/>
    <w:rsid w:val="00037ADA"/>
    <w:rsid w:val="00037F5C"/>
    <w:rsid w:val="00040243"/>
    <w:rsid w:val="00040553"/>
    <w:rsid w:val="00040B67"/>
    <w:rsid w:val="00040D61"/>
    <w:rsid w:val="00040F79"/>
    <w:rsid w:val="000413F6"/>
    <w:rsid w:val="000419B8"/>
    <w:rsid w:val="00041CD5"/>
    <w:rsid w:val="00041F72"/>
    <w:rsid w:val="00042479"/>
    <w:rsid w:val="0004256F"/>
    <w:rsid w:val="000427FB"/>
    <w:rsid w:val="00042C8D"/>
    <w:rsid w:val="00042C91"/>
    <w:rsid w:val="00043790"/>
    <w:rsid w:val="0004455E"/>
    <w:rsid w:val="00044672"/>
    <w:rsid w:val="000447DF"/>
    <w:rsid w:val="00045319"/>
    <w:rsid w:val="0004578E"/>
    <w:rsid w:val="00046064"/>
    <w:rsid w:val="0004623E"/>
    <w:rsid w:val="00046750"/>
    <w:rsid w:val="000470D5"/>
    <w:rsid w:val="0004753B"/>
    <w:rsid w:val="00047CB5"/>
    <w:rsid w:val="00050259"/>
    <w:rsid w:val="00050B3C"/>
    <w:rsid w:val="00051439"/>
    <w:rsid w:val="000518EC"/>
    <w:rsid w:val="00051D53"/>
    <w:rsid w:val="00051FAA"/>
    <w:rsid w:val="000532B0"/>
    <w:rsid w:val="00053578"/>
    <w:rsid w:val="00053E18"/>
    <w:rsid w:val="000541D8"/>
    <w:rsid w:val="000541EC"/>
    <w:rsid w:val="000546B2"/>
    <w:rsid w:val="000547AE"/>
    <w:rsid w:val="000553AA"/>
    <w:rsid w:val="00055634"/>
    <w:rsid w:val="0005696A"/>
    <w:rsid w:val="00056B97"/>
    <w:rsid w:val="00056D6F"/>
    <w:rsid w:val="000572A9"/>
    <w:rsid w:val="000574DE"/>
    <w:rsid w:val="000574FA"/>
    <w:rsid w:val="0005766B"/>
    <w:rsid w:val="00057687"/>
    <w:rsid w:val="0005777E"/>
    <w:rsid w:val="0006047C"/>
    <w:rsid w:val="0006102B"/>
    <w:rsid w:val="00061325"/>
    <w:rsid w:val="000622EB"/>
    <w:rsid w:val="00062AF6"/>
    <w:rsid w:val="00063B37"/>
    <w:rsid w:val="00063F01"/>
    <w:rsid w:val="00063FA8"/>
    <w:rsid w:val="00065EA7"/>
    <w:rsid w:val="000660D6"/>
    <w:rsid w:val="00067892"/>
    <w:rsid w:val="0006796A"/>
    <w:rsid w:val="00067A86"/>
    <w:rsid w:val="000703D0"/>
    <w:rsid w:val="000707ED"/>
    <w:rsid w:val="000709A4"/>
    <w:rsid w:val="000711A0"/>
    <w:rsid w:val="00072031"/>
    <w:rsid w:val="00072523"/>
    <w:rsid w:val="00072A7B"/>
    <w:rsid w:val="00072B3B"/>
    <w:rsid w:val="00072F31"/>
    <w:rsid w:val="000733AC"/>
    <w:rsid w:val="00073412"/>
    <w:rsid w:val="00073481"/>
    <w:rsid w:val="0007362C"/>
    <w:rsid w:val="00074B81"/>
    <w:rsid w:val="00074D22"/>
    <w:rsid w:val="00075081"/>
    <w:rsid w:val="0007528A"/>
    <w:rsid w:val="00076F0C"/>
    <w:rsid w:val="00076F4C"/>
    <w:rsid w:val="0007748F"/>
    <w:rsid w:val="00077675"/>
    <w:rsid w:val="00077695"/>
    <w:rsid w:val="0007790E"/>
    <w:rsid w:val="000804F9"/>
    <w:rsid w:val="00080974"/>
    <w:rsid w:val="000811AB"/>
    <w:rsid w:val="0008139D"/>
    <w:rsid w:val="00081631"/>
    <w:rsid w:val="00081CB9"/>
    <w:rsid w:val="000827FA"/>
    <w:rsid w:val="00082852"/>
    <w:rsid w:val="00082A60"/>
    <w:rsid w:val="00083C5F"/>
    <w:rsid w:val="00083E05"/>
    <w:rsid w:val="0008410C"/>
    <w:rsid w:val="00084FF0"/>
    <w:rsid w:val="00085BB2"/>
    <w:rsid w:val="00086009"/>
    <w:rsid w:val="0008622B"/>
    <w:rsid w:val="0008678D"/>
    <w:rsid w:val="00086CDA"/>
    <w:rsid w:val="00086DC1"/>
    <w:rsid w:val="0008735D"/>
    <w:rsid w:val="00087456"/>
    <w:rsid w:val="000878E1"/>
    <w:rsid w:val="00087B03"/>
    <w:rsid w:val="00090771"/>
    <w:rsid w:val="00090A65"/>
    <w:rsid w:val="0009172C"/>
    <w:rsid w:val="000924E2"/>
    <w:rsid w:val="00092656"/>
    <w:rsid w:val="00092F25"/>
    <w:rsid w:val="000930EC"/>
    <w:rsid w:val="00093EA1"/>
    <w:rsid w:val="000943AB"/>
    <w:rsid w:val="00094936"/>
    <w:rsid w:val="00095D52"/>
    <w:rsid w:val="00095E61"/>
    <w:rsid w:val="0009643F"/>
    <w:rsid w:val="000966BC"/>
    <w:rsid w:val="000966C1"/>
    <w:rsid w:val="00096898"/>
    <w:rsid w:val="00096BEB"/>
    <w:rsid w:val="00096CB2"/>
    <w:rsid w:val="000970AC"/>
    <w:rsid w:val="0009720A"/>
    <w:rsid w:val="00097561"/>
    <w:rsid w:val="000975D3"/>
    <w:rsid w:val="000A0340"/>
    <w:rsid w:val="000A0849"/>
    <w:rsid w:val="000A1167"/>
    <w:rsid w:val="000A17B0"/>
    <w:rsid w:val="000A1A52"/>
    <w:rsid w:val="000A219A"/>
    <w:rsid w:val="000A2515"/>
    <w:rsid w:val="000A31F1"/>
    <w:rsid w:val="000A3241"/>
    <w:rsid w:val="000A3F2E"/>
    <w:rsid w:val="000A4428"/>
    <w:rsid w:val="000A4BA7"/>
    <w:rsid w:val="000A59F0"/>
    <w:rsid w:val="000A66B7"/>
    <w:rsid w:val="000A67A2"/>
    <w:rsid w:val="000A691E"/>
    <w:rsid w:val="000A6D40"/>
    <w:rsid w:val="000A76C2"/>
    <w:rsid w:val="000A7BC3"/>
    <w:rsid w:val="000A7BCD"/>
    <w:rsid w:val="000A7CFA"/>
    <w:rsid w:val="000B012F"/>
    <w:rsid w:val="000B025E"/>
    <w:rsid w:val="000B0C6D"/>
    <w:rsid w:val="000B0EC1"/>
    <w:rsid w:val="000B1661"/>
    <w:rsid w:val="000B1BAF"/>
    <w:rsid w:val="000B1F0B"/>
    <w:rsid w:val="000B2186"/>
    <w:rsid w:val="000B29D2"/>
    <w:rsid w:val="000B2E88"/>
    <w:rsid w:val="000B2F63"/>
    <w:rsid w:val="000B2F6D"/>
    <w:rsid w:val="000B37E7"/>
    <w:rsid w:val="000B3B7F"/>
    <w:rsid w:val="000B4035"/>
    <w:rsid w:val="000B4603"/>
    <w:rsid w:val="000B48C7"/>
    <w:rsid w:val="000B61E7"/>
    <w:rsid w:val="000C03A3"/>
    <w:rsid w:val="000C09BE"/>
    <w:rsid w:val="000C0F55"/>
    <w:rsid w:val="000C115F"/>
    <w:rsid w:val="000C117D"/>
    <w:rsid w:val="000C1380"/>
    <w:rsid w:val="000C34B4"/>
    <w:rsid w:val="000C366C"/>
    <w:rsid w:val="000C4359"/>
    <w:rsid w:val="000C5081"/>
    <w:rsid w:val="000C554F"/>
    <w:rsid w:val="000C5992"/>
    <w:rsid w:val="000C5BE6"/>
    <w:rsid w:val="000C5C57"/>
    <w:rsid w:val="000C5E99"/>
    <w:rsid w:val="000C6274"/>
    <w:rsid w:val="000C6A3C"/>
    <w:rsid w:val="000C6F35"/>
    <w:rsid w:val="000C72BF"/>
    <w:rsid w:val="000C7BE2"/>
    <w:rsid w:val="000C7CD6"/>
    <w:rsid w:val="000C7EE2"/>
    <w:rsid w:val="000C7F66"/>
    <w:rsid w:val="000D02D1"/>
    <w:rsid w:val="000D0747"/>
    <w:rsid w:val="000D07F5"/>
    <w:rsid w:val="000D0BC3"/>
    <w:rsid w:val="000D0DC5"/>
    <w:rsid w:val="000D15FF"/>
    <w:rsid w:val="000D187F"/>
    <w:rsid w:val="000D1D77"/>
    <w:rsid w:val="000D1E20"/>
    <w:rsid w:val="000D1F31"/>
    <w:rsid w:val="000D25D2"/>
    <w:rsid w:val="000D28DF"/>
    <w:rsid w:val="000D3016"/>
    <w:rsid w:val="000D3737"/>
    <w:rsid w:val="000D3AD2"/>
    <w:rsid w:val="000D423F"/>
    <w:rsid w:val="000D4326"/>
    <w:rsid w:val="000D488B"/>
    <w:rsid w:val="000D546F"/>
    <w:rsid w:val="000D5EF3"/>
    <w:rsid w:val="000D628B"/>
    <w:rsid w:val="000D63C3"/>
    <w:rsid w:val="000D66C1"/>
    <w:rsid w:val="000D68DF"/>
    <w:rsid w:val="000D710E"/>
    <w:rsid w:val="000D7E96"/>
    <w:rsid w:val="000E0A81"/>
    <w:rsid w:val="000E0DDC"/>
    <w:rsid w:val="000E138D"/>
    <w:rsid w:val="000E14D6"/>
    <w:rsid w:val="000E1535"/>
    <w:rsid w:val="000E187A"/>
    <w:rsid w:val="000E1A6C"/>
    <w:rsid w:val="000E1DD0"/>
    <w:rsid w:val="000E1E76"/>
    <w:rsid w:val="000E2CBB"/>
    <w:rsid w:val="000E2D61"/>
    <w:rsid w:val="000E381F"/>
    <w:rsid w:val="000E3BE2"/>
    <w:rsid w:val="000E3DAD"/>
    <w:rsid w:val="000E450E"/>
    <w:rsid w:val="000E4649"/>
    <w:rsid w:val="000E4AB7"/>
    <w:rsid w:val="000E54BB"/>
    <w:rsid w:val="000E5564"/>
    <w:rsid w:val="000E5585"/>
    <w:rsid w:val="000E5A77"/>
    <w:rsid w:val="000E5FC8"/>
    <w:rsid w:val="000E6259"/>
    <w:rsid w:val="000E6460"/>
    <w:rsid w:val="000E75EA"/>
    <w:rsid w:val="000E795A"/>
    <w:rsid w:val="000E79CB"/>
    <w:rsid w:val="000E7A2E"/>
    <w:rsid w:val="000F0F05"/>
    <w:rsid w:val="000F0FA0"/>
    <w:rsid w:val="000F1056"/>
    <w:rsid w:val="000F1D48"/>
    <w:rsid w:val="000F1D66"/>
    <w:rsid w:val="000F2080"/>
    <w:rsid w:val="000F2C92"/>
    <w:rsid w:val="000F2CF5"/>
    <w:rsid w:val="000F381A"/>
    <w:rsid w:val="000F427F"/>
    <w:rsid w:val="000F4677"/>
    <w:rsid w:val="000F51BC"/>
    <w:rsid w:val="000F5561"/>
    <w:rsid w:val="000F5940"/>
    <w:rsid w:val="000F5AA4"/>
    <w:rsid w:val="000F5BE0"/>
    <w:rsid w:val="000F7733"/>
    <w:rsid w:val="000F78E2"/>
    <w:rsid w:val="00100587"/>
    <w:rsid w:val="0010084F"/>
    <w:rsid w:val="0010093B"/>
    <w:rsid w:val="00100958"/>
    <w:rsid w:val="00100B9A"/>
    <w:rsid w:val="00100E1D"/>
    <w:rsid w:val="001011A2"/>
    <w:rsid w:val="00101593"/>
    <w:rsid w:val="0010274C"/>
    <w:rsid w:val="0010284E"/>
    <w:rsid w:val="00102DBD"/>
    <w:rsid w:val="00103122"/>
    <w:rsid w:val="0010330C"/>
    <w:rsid w:val="0010336A"/>
    <w:rsid w:val="00103DB1"/>
    <w:rsid w:val="00103F75"/>
    <w:rsid w:val="001050F1"/>
    <w:rsid w:val="00105197"/>
    <w:rsid w:val="00105AEA"/>
    <w:rsid w:val="00106BB7"/>
    <w:rsid w:val="00106DAF"/>
    <w:rsid w:val="00106DC3"/>
    <w:rsid w:val="0010747E"/>
    <w:rsid w:val="001079A4"/>
    <w:rsid w:val="00107A95"/>
    <w:rsid w:val="00107B78"/>
    <w:rsid w:val="0011001E"/>
    <w:rsid w:val="00110102"/>
    <w:rsid w:val="00110650"/>
    <w:rsid w:val="001106D0"/>
    <w:rsid w:val="0011075D"/>
    <w:rsid w:val="00110772"/>
    <w:rsid w:val="0011235F"/>
    <w:rsid w:val="00113DA9"/>
    <w:rsid w:val="00113E97"/>
    <w:rsid w:val="0011451E"/>
    <w:rsid w:val="001146F2"/>
    <w:rsid w:val="00114ABE"/>
    <w:rsid w:val="0011522F"/>
    <w:rsid w:val="001154E4"/>
    <w:rsid w:val="00115882"/>
    <w:rsid w:val="00115B96"/>
    <w:rsid w:val="00116023"/>
    <w:rsid w:val="001161C3"/>
    <w:rsid w:val="001162AA"/>
    <w:rsid w:val="00116ABB"/>
    <w:rsid w:val="00116E76"/>
    <w:rsid w:val="00116F7C"/>
    <w:rsid w:val="0011704E"/>
    <w:rsid w:val="001174FE"/>
    <w:rsid w:val="00117527"/>
    <w:rsid w:val="001176B3"/>
    <w:rsid w:val="001178CB"/>
    <w:rsid w:val="001178D9"/>
    <w:rsid w:val="00117E5C"/>
    <w:rsid w:val="00120CA7"/>
    <w:rsid w:val="001217CE"/>
    <w:rsid w:val="00121854"/>
    <w:rsid w:val="00121D04"/>
    <w:rsid w:val="001224C0"/>
    <w:rsid w:val="00122BAA"/>
    <w:rsid w:val="00122EC1"/>
    <w:rsid w:val="00123188"/>
    <w:rsid w:val="001231FA"/>
    <w:rsid w:val="00123CE6"/>
    <w:rsid w:val="00123F0F"/>
    <w:rsid w:val="0012417C"/>
    <w:rsid w:val="001244F8"/>
    <w:rsid w:val="0012459E"/>
    <w:rsid w:val="00124D6C"/>
    <w:rsid w:val="00124FA7"/>
    <w:rsid w:val="00125399"/>
    <w:rsid w:val="001254DE"/>
    <w:rsid w:val="0012677A"/>
    <w:rsid w:val="0012692C"/>
    <w:rsid w:val="001276C1"/>
    <w:rsid w:val="00130C83"/>
    <w:rsid w:val="00130DA0"/>
    <w:rsid w:val="00130FB4"/>
    <w:rsid w:val="00131488"/>
    <w:rsid w:val="00131A26"/>
    <w:rsid w:val="00132001"/>
    <w:rsid w:val="0013231A"/>
    <w:rsid w:val="00132C7D"/>
    <w:rsid w:val="00132FEE"/>
    <w:rsid w:val="00133258"/>
    <w:rsid w:val="001333BC"/>
    <w:rsid w:val="00134A51"/>
    <w:rsid w:val="0013507C"/>
    <w:rsid w:val="00135371"/>
    <w:rsid w:val="00135653"/>
    <w:rsid w:val="001356AA"/>
    <w:rsid w:val="00135D49"/>
    <w:rsid w:val="00136617"/>
    <w:rsid w:val="00136979"/>
    <w:rsid w:val="00136DDA"/>
    <w:rsid w:val="00137821"/>
    <w:rsid w:val="00137D58"/>
    <w:rsid w:val="001400CC"/>
    <w:rsid w:val="00140727"/>
    <w:rsid w:val="001411E4"/>
    <w:rsid w:val="001415E1"/>
    <w:rsid w:val="00141869"/>
    <w:rsid w:val="00141AB6"/>
    <w:rsid w:val="00141E59"/>
    <w:rsid w:val="00142F7C"/>
    <w:rsid w:val="0014382C"/>
    <w:rsid w:val="00143A44"/>
    <w:rsid w:val="0014461B"/>
    <w:rsid w:val="00144D70"/>
    <w:rsid w:val="00144F03"/>
    <w:rsid w:val="00145840"/>
    <w:rsid w:val="00145960"/>
    <w:rsid w:val="00145A9B"/>
    <w:rsid w:val="00145CDB"/>
    <w:rsid w:val="00146536"/>
    <w:rsid w:val="00146AEC"/>
    <w:rsid w:val="00146CF3"/>
    <w:rsid w:val="001471F5"/>
    <w:rsid w:val="00147C8E"/>
    <w:rsid w:val="00150264"/>
    <w:rsid w:val="00150CFF"/>
    <w:rsid w:val="0015135D"/>
    <w:rsid w:val="001515D6"/>
    <w:rsid w:val="001517B0"/>
    <w:rsid w:val="00151A42"/>
    <w:rsid w:val="00152A5E"/>
    <w:rsid w:val="00152E99"/>
    <w:rsid w:val="00154AEB"/>
    <w:rsid w:val="00154DD2"/>
    <w:rsid w:val="001556CD"/>
    <w:rsid w:val="00156820"/>
    <w:rsid w:val="001572AF"/>
    <w:rsid w:val="001574FA"/>
    <w:rsid w:val="00157E1A"/>
    <w:rsid w:val="0016020E"/>
    <w:rsid w:val="00160413"/>
    <w:rsid w:val="00160461"/>
    <w:rsid w:val="00160628"/>
    <w:rsid w:val="00160828"/>
    <w:rsid w:val="00160ADD"/>
    <w:rsid w:val="00160C1F"/>
    <w:rsid w:val="001611F8"/>
    <w:rsid w:val="00161344"/>
    <w:rsid w:val="001615CA"/>
    <w:rsid w:val="001617A7"/>
    <w:rsid w:val="0016211A"/>
    <w:rsid w:val="00162195"/>
    <w:rsid w:val="0016264A"/>
    <w:rsid w:val="00162A2F"/>
    <w:rsid w:val="0016322A"/>
    <w:rsid w:val="001636AF"/>
    <w:rsid w:val="00163809"/>
    <w:rsid w:val="00163FA6"/>
    <w:rsid w:val="00164AC7"/>
    <w:rsid w:val="00165A21"/>
    <w:rsid w:val="00165A2C"/>
    <w:rsid w:val="00165A59"/>
    <w:rsid w:val="00165ABF"/>
    <w:rsid w:val="00166369"/>
    <w:rsid w:val="0016642F"/>
    <w:rsid w:val="00167C4E"/>
    <w:rsid w:val="00167E33"/>
    <w:rsid w:val="001703B7"/>
    <w:rsid w:val="00170532"/>
    <w:rsid w:val="001705CE"/>
    <w:rsid w:val="00170F7F"/>
    <w:rsid w:val="001710F1"/>
    <w:rsid w:val="00171472"/>
    <w:rsid w:val="00172477"/>
    <w:rsid w:val="001727CF"/>
    <w:rsid w:val="00172CA9"/>
    <w:rsid w:val="00173259"/>
    <w:rsid w:val="00173342"/>
    <w:rsid w:val="001736E3"/>
    <w:rsid w:val="00173F1E"/>
    <w:rsid w:val="0017575C"/>
    <w:rsid w:val="00176258"/>
    <w:rsid w:val="00176A5D"/>
    <w:rsid w:val="0017714B"/>
    <w:rsid w:val="00177D12"/>
    <w:rsid w:val="00177F7E"/>
    <w:rsid w:val="001804DF"/>
    <w:rsid w:val="00180886"/>
    <w:rsid w:val="00180C7B"/>
    <w:rsid w:val="00181692"/>
    <w:rsid w:val="00181723"/>
    <w:rsid w:val="0018182A"/>
    <w:rsid w:val="00181BDC"/>
    <w:rsid w:val="00181D4A"/>
    <w:rsid w:val="00181DB0"/>
    <w:rsid w:val="00182456"/>
    <w:rsid w:val="001829E3"/>
    <w:rsid w:val="0018310A"/>
    <w:rsid w:val="0018351B"/>
    <w:rsid w:val="00183E4D"/>
    <w:rsid w:val="00184B33"/>
    <w:rsid w:val="00184D8B"/>
    <w:rsid w:val="001852A9"/>
    <w:rsid w:val="00185444"/>
    <w:rsid w:val="001856EF"/>
    <w:rsid w:val="00185E2E"/>
    <w:rsid w:val="00186E70"/>
    <w:rsid w:val="001875A2"/>
    <w:rsid w:val="0019028D"/>
    <w:rsid w:val="001913C1"/>
    <w:rsid w:val="00191B94"/>
    <w:rsid w:val="00191D1F"/>
    <w:rsid w:val="001924C0"/>
    <w:rsid w:val="00192A51"/>
    <w:rsid w:val="0019305F"/>
    <w:rsid w:val="00193F5E"/>
    <w:rsid w:val="0019429B"/>
    <w:rsid w:val="001951D9"/>
    <w:rsid w:val="001955FD"/>
    <w:rsid w:val="0019585C"/>
    <w:rsid w:val="00195A31"/>
    <w:rsid w:val="00195B7C"/>
    <w:rsid w:val="0019607F"/>
    <w:rsid w:val="00196AE0"/>
    <w:rsid w:val="00196EE9"/>
    <w:rsid w:val="0019731E"/>
    <w:rsid w:val="00197A69"/>
    <w:rsid w:val="00197C79"/>
    <w:rsid w:val="001A00A8"/>
    <w:rsid w:val="001A0122"/>
    <w:rsid w:val="001A01CA"/>
    <w:rsid w:val="001A023E"/>
    <w:rsid w:val="001A0871"/>
    <w:rsid w:val="001A09FE"/>
    <w:rsid w:val="001A14A1"/>
    <w:rsid w:val="001A17A9"/>
    <w:rsid w:val="001A1FE0"/>
    <w:rsid w:val="001A2047"/>
    <w:rsid w:val="001A2560"/>
    <w:rsid w:val="001A2738"/>
    <w:rsid w:val="001A281C"/>
    <w:rsid w:val="001A31F9"/>
    <w:rsid w:val="001A33CD"/>
    <w:rsid w:val="001A382E"/>
    <w:rsid w:val="001A3D07"/>
    <w:rsid w:val="001A4406"/>
    <w:rsid w:val="001A4D69"/>
    <w:rsid w:val="001A4D9B"/>
    <w:rsid w:val="001A52BF"/>
    <w:rsid w:val="001A67C9"/>
    <w:rsid w:val="001A69DE"/>
    <w:rsid w:val="001A6AEA"/>
    <w:rsid w:val="001A6E4B"/>
    <w:rsid w:val="001A702E"/>
    <w:rsid w:val="001A713C"/>
    <w:rsid w:val="001A756C"/>
    <w:rsid w:val="001A75C5"/>
    <w:rsid w:val="001B0D35"/>
    <w:rsid w:val="001B146B"/>
    <w:rsid w:val="001B1C7C"/>
    <w:rsid w:val="001B249F"/>
    <w:rsid w:val="001B3670"/>
    <w:rsid w:val="001B398F"/>
    <w:rsid w:val="001B3D2E"/>
    <w:rsid w:val="001B4087"/>
    <w:rsid w:val="001B4531"/>
    <w:rsid w:val="001B46C6"/>
    <w:rsid w:val="001B4B48"/>
    <w:rsid w:val="001B4D1F"/>
    <w:rsid w:val="001B4E8D"/>
    <w:rsid w:val="001B5113"/>
    <w:rsid w:val="001B553D"/>
    <w:rsid w:val="001B5C79"/>
    <w:rsid w:val="001B6182"/>
    <w:rsid w:val="001B66F3"/>
    <w:rsid w:val="001B6D48"/>
    <w:rsid w:val="001B6FEE"/>
    <w:rsid w:val="001B73C4"/>
    <w:rsid w:val="001B7681"/>
    <w:rsid w:val="001B798D"/>
    <w:rsid w:val="001B7A90"/>
    <w:rsid w:val="001B7CAE"/>
    <w:rsid w:val="001C065F"/>
    <w:rsid w:val="001C0772"/>
    <w:rsid w:val="001C07B1"/>
    <w:rsid w:val="001C0D4F"/>
    <w:rsid w:val="001C17B6"/>
    <w:rsid w:val="001C1BA3"/>
    <w:rsid w:val="001C1DEC"/>
    <w:rsid w:val="001C296C"/>
    <w:rsid w:val="001C2D44"/>
    <w:rsid w:val="001C3B1A"/>
    <w:rsid w:val="001C41B9"/>
    <w:rsid w:val="001C43E8"/>
    <w:rsid w:val="001C46AF"/>
    <w:rsid w:val="001C4B4D"/>
    <w:rsid w:val="001C4E54"/>
    <w:rsid w:val="001C532A"/>
    <w:rsid w:val="001C5736"/>
    <w:rsid w:val="001C684E"/>
    <w:rsid w:val="001C6AFF"/>
    <w:rsid w:val="001C70F8"/>
    <w:rsid w:val="001C76CD"/>
    <w:rsid w:val="001C7EFD"/>
    <w:rsid w:val="001D0371"/>
    <w:rsid w:val="001D1049"/>
    <w:rsid w:val="001D1A07"/>
    <w:rsid w:val="001D1B0C"/>
    <w:rsid w:val="001D210E"/>
    <w:rsid w:val="001D2262"/>
    <w:rsid w:val="001D266A"/>
    <w:rsid w:val="001D298C"/>
    <w:rsid w:val="001D299A"/>
    <w:rsid w:val="001D2CA1"/>
    <w:rsid w:val="001D5287"/>
    <w:rsid w:val="001D5555"/>
    <w:rsid w:val="001D5845"/>
    <w:rsid w:val="001D5B0F"/>
    <w:rsid w:val="001D647F"/>
    <w:rsid w:val="001D6857"/>
    <w:rsid w:val="001E0572"/>
    <w:rsid w:val="001E0A23"/>
    <w:rsid w:val="001E0A67"/>
    <w:rsid w:val="001E0E70"/>
    <w:rsid w:val="001E1028"/>
    <w:rsid w:val="001E14E2"/>
    <w:rsid w:val="001E16CE"/>
    <w:rsid w:val="001E244A"/>
    <w:rsid w:val="001E46C0"/>
    <w:rsid w:val="001E4F33"/>
    <w:rsid w:val="001E6302"/>
    <w:rsid w:val="001E65BE"/>
    <w:rsid w:val="001E6C88"/>
    <w:rsid w:val="001E7136"/>
    <w:rsid w:val="001E76C1"/>
    <w:rsid w:val="001E7DCB"/>
    <w:rsid w:val="001F065C"/>
    <w:rsid w:val="001F0E50"/>
    <w:rsid w:val="001F0E9D"/>
    <w:rsid w:val="001F1247"/>
    <w:rsid w:val="001F137E"/>
    <w:rsid w:val="001F1707"/>
    <w:rsid w:val="001F2125"/>
    <w:rsid w:val="001F23BA"/>
    <w:rsid w:val="001F2905"/>
    <w:rsid w:val="001F3411"/>
    <w:rsid w:val="001F39AC"/>
    <w:rsid w:val="001F3B43"/>
    <w:rsid w:val="001F3D64"/>
    <w:rsid w:val="001F3F4A"/>
    <w:rsid w:val="001F4287"/>
    <w:rsid w:val="001F4DBA"/>
    <w:rsid w:val="001F52D5"/>
    <w:rsid w:val="001F5BC9"/>
    <w:rsid w:val="001F5C8C"/>
    <w:rsid w:val="001F7352"/>
    <w:rsid w:val="001F78CE"/>
    <w:rsid w:val="001F79AE"/>
    <w:rsid w:val="001F7E07"/>
    <w:rsid w:val="002014B3"/>
    <w:rsid w:val="00201CFE"/>
    <w:rsid w:val="00202D9C"/>
    <w:rsid w:val="0020415E"/>
    <w:rsid w:val="002047E4"/>
    <w:rsid w:val="00204FF4"/>
    <w:rsid w:val="0020514D"/>
    <w:rsid w:val="0020527B"/>
    <w:rsid w:val="0020553E"/>
    <w:rsid w:val="00205A6B"/>
    <w:rsid w:val="00205B46"/>
    <w:rsid w:val="00205C17"/>
    <w:rsid w:val="00206226"/>
    <w:rsid w:val="00206C20"/>
    <w:rsid w:val="002074C5"/>
    <w:rsid w:val="002075CF"/>
    <w:rsid w:val="0021056E"/>
    <w:rsid w:val="0021075D"/>
    <w:rsid w:val="00210AFB"/>
    <w:rsid w:val="002110BD"/>
    <w:rsid w:val="002114D6"/>
    <w:rsid w:val="0021165A"/>
    <w:rsid w:val="0021177F"/>
    <w:rsid w:val="00211BC9"/>
    <w:rsid w:val="00212AB0"/>
    <w:rsid w:val="00213B29"/>
    <w:rsid w:val="00214A50"/>
    <w:rsid w:val="0021620C"/>
    <w:rsid w:val="00216489"/>
    <w:rsid w:val="00216E78"/>
    <w:rsid w:val="00217056"/>
    <w:rsid w:val="00217275"/>
    <w:rsid w:val="002174EF"/>
    <w:rsid w:val="00217541"/>
    <w:rsid w:val="002175F9"/>
    <w:rsid w:val="002177DC"/>
    <w:rsid w:val="0022017D"/>
    <w:rsid w:val="00220561"/>
    <w:rsid w:val="002210BF"/>
    <w:rsid w:val="002211DD"/>
    <w:rsid w:val="00221A03"/>
    <w:rsid w:val="00221A82"/>
    <w:rsid w:val="00222065"/>
    <w:rsid w:val="00222226"/>
    <w:rsid w:val="002225F1"/>
    <w:rsid w:val="00225729"/>
    <w:rsid w:val="00226C46"/>
    <w:rsid w:val="0022705D"/>
    <w:rsid w:val="00227722"/>
    <w:rsid w:val="00233692"/>
    <w:rsid w:val="00233BA4"/>
    <w:rsid w:val="00234DC7"/>
    <w:rsid w:val="00235659"/>
    <w:rsid w:val="002358A0"/>
    <w:rsid w:val="00235B25"/>
    <w:rsid w:val="00235E9B"/>
    <w:rsid w:val="00236128"/>
    <w:rsid w:val="0023646E"/>
    <w:rsid w:val="00236877"/>
    <w:rsid w:val="00236F4B"/>
    <w:rsid w:val="002375DB"/>
    <w:rsid w:val="002375F5"/>
    <w:rsid w:val="00237A3A"/>
    <w:rsid w:val="0024070E"/>
    <w:rsid w:val="002407C8"/>
    <w:rsid w:val="00241031"/>
    <w:rsid w:val="002412B1"/>
    <w:rsid w:val="00241520"/>
    <w:rsid w:val="00241EEB"/>
    <w:rsid w:val="00241F64"/>
    <w:rsid w:val="00242B0D"/>
    <w:rsid w:val="0024451A"/>
    <w:rsid w:val="00244F38"/>
    <w:rsid w:val="00244FDF"/>
    <w:rsid w:val="0024509D"/>
    <w:rsid w:val="002450A4"/>
    <w:rsid w:val="002455DB"/>
    <w:rsid w:val="00246536"/>
    <w:rsid w:val="002467C6"/>
    <w:rsid w:val="0024692A"/>
    <w:rsid w:val="0024740E"/>
    <w:rsid w:val="00247DD8"/>
    <w:rsid w:val="00250975"/>
    <w:rsid w:val="00250C8E"/>
    <w:rsid w:val="002510A3"/>
    <w:rsid w:val="002516FF"/>
    <w:rsid w:val="00251F42"/>
    <w:rsid w:val="00252022"/>
    <w:rsid w:val="0025233B"/>
    <w:rsid w:val="002527CD"/>
    <w:rsid w:val="0025295C"/>
    <w:rsid w:val="00252BBA"/>
    <w:rsid w:val="00253123"/>
    <w:rsid w:val="00253165"/>
    <w:rsid w:val="002531E3"/>
    <w:rsid w:val="00253439"/>
    <w:rsid w:val="00253AB6"/>
    <w:rsid w:val="00254C55"/>
    <w:rsid w:val="00254D10"/>
    <w:rsid w:val="0025534E"/>
    <w:rsid w:val="00255A64"/>
    <w:rsid w:val="00256381"/>
    <w:rsid w:val="00256B0A"/>
    <w:rsid w:val="00256B88"/>
    <w:rsid w:val="0026024F"/>
    <w:rsid w:val="00260630"/>
    <w:rsid w:val="0026195E"/>
    <w:rsid w:val="002619C6"/>
    <w:rsid w:val="00262F2D"/>
    <w:rsid w:val="00263162"/>
    <w:rsid w:val="00263885"/>
    <w:rsid w:val="00263A30"/>
    <w:rsid w:val="00263A9E"/>
    <w:rsid w:val="00263C3D"/>
    <w:rsid w:val="00263F0C"/>
    <w:rsid w:val="00264001"/>
    <w:rsid w:val="002640F6"/>
    <w:rsid w:val="002643FC"/>
    <w:rsid w:val="002646E6"/>
    <w:rsid w:val="002654CE"/>
    <w:rsid w:val="00265712"/>
    <w:rsid w:val="00266354"/>
    <w:rsid w:val="00266B43"/>
    <w:rsid w:val="00266C02"/>
    <w:rsid w:val="00267A18"/>
    <w:rsid w:val="00271988"/>
    <w:rsid w:val="00271A76"/>
    <w:rsid w:val="002722E5"/>
    <w:rsid w:val="00273462"/>
    <w:rsid w:val="002734CC"/>
    <w:rsid w:val="0027387E"/>
    <w:rsid w:val="0027395B"/>
    <w:rsid w:val="00273E06"/>
    <w:rsid w:val="00275854"/>
    <w:rsid w:val="00275D13"/>
    <w:rsid w:val="00275E8A"/>
    <w:rsid w:val="002768A0"/>
    <w:rsid w:val="00276CD7"/>
    <w:rsid w:val="00277143"/>
    <w:rsid w:val="002777A5"/>
    <w:rsid w:val="002778C1"/>
    <w:rsid w:val="0028069B"/>
    <w:rsid w:val="00280766"/>
    <w:rsid w:val="00280B97"/>
    <w:rsid w:val="00280D20"/>
    <w:rsid w:val="00281FBA"/>
    <w:rsid w:val="00282A2E"/>
    <w:rsid w:val="00283B41"/>
    <w:rsid w:val="0028453D"/>
    <w:rsid w:val="00284C95"/>
    <w:rsid w:val="00284E8F"/>
    <w:rsid w:val="002851AA"/>
    <w:rsid w:val="002853D9"/>
    <w:rsid w:val="0028551B"/>
    <w:rsid w:val="00285F28"/>
    <w:rsid w:val="00286398"/>
    <w:rsid w:val="00286549"/>
    <w:rsid w:val="0028663A"/>
    <w:rsid w:val="002869A9"/>
    <w:rsid w:val="00286ED7"/>
    <w:rsid w:val="00287206"/>
    <w:rsid w:val="00287B67"/>
    <w:rsid w:val="00287DBD"/>
    <w:rsid w:val="00290897"/>
    <w:rsid w:val="00290A8B"/>
    <w:rsid w:val="00291527"/>
    <w:rsid w:val="002915FD"/>
    <w:rsid w:val="00291A4F"/>
    <w:rsid w:val="00292EB6"/>
    <w:rsid w:val="00293134"/>
    <w:rsid w:val="002932DF"/>
    <w:rsid w:val="00293F00"/>
    <w:rsid w:val="002944AF"/>
    <w:rsid w:val="00294B59"/>
    <w:rsid w:val="00294D51"/>
    <w:rsid w:val="00295FA9"/>
    <w:rsid w:val="002964D2"/>
    <w:rsid w:val="0029667F"/>
    <w:rsid w:val="002975D0"/>
    <w:rsid w:val="002A06B8"/>
    <w:rsid w:val="002A0FA5"/>
    <w:rsid w:val="002A1C2E"/>
    <w:rsid w:val="002A1D15"/>
    <w:rsid w:val="002A2A5C"/>
    <w:rsid w:val="002A2DB4"/>
    <w:rsid w:val="002A3B84"/>
    <w:rsid w:val="002A3C42"/>
    <w:rsid w:val="002A3DD4"/>
    <w:rsid w:val="002A3E6F"/>
    <w:rsid w:val="002A571C"/>
    <w:rsid w:val="002A5D75"/>
    <w:rsid w:val="002A5E1D"/>
    <w:rsid w:val="002A5F19"/>
    <w:rsid w:val="002A6A09"/>
    <w:rsid w:val="002A6F19"/>
    <w:rsid w:val="002B055F"/>
    <w:rsid w:val="002B1B1A"/>
    <w:rsid w:val="002B22D9"/>
    <w:rsid w:val="002B2867"/>
    <w:rsid w:val="002B2DEC"/>
    <w:rsid w:val="002B34D1"/>
    <w:rsid w:val="002B3BAB"/>
    <w:rsid w:val="002B41BE"/>
    <w:rsid w:val="002B46D9"/>
    <w:rsid w:val="002B49F7"/>
    <w:rsid w:val="002B5177"/>
    <w:rsid w:val="002B6313"/>
    <w:rsid w:val="002B6CF4"/>
    <w:rsid w:val="002B7228"/>
    <w:rsid w:val="002C1490"/>
    <w:rsid w:val="002C16FE"/>
    <w:rsid w:val="002C1C1A"/>
    <w:rsid w:val="002C2035"/>
    <w:rsid w:val="002C23FD"/>
    <w:rsid w:val="002C29D2"/>
    <w:rsid w:val="002C3F34"/>
    <w:rsid w:val="002C3FA1"/>
    <w:rsid w:val="002C53EE"/>
    <w:rsid w:val="002C54A4"/>
    <w:rsid w:val="002C7088"/>
    <w:rsid w:val="002C762A"/>
    <w:rsid w:val="002C76B7"/>
    <w:rsid w:val="002D04C9"/>
    <w:rsid w:val="002D08E3"/>
    <w:rsid w:val="002D1BC8"/>
    <w:rsid w:val="002D24F7"/>
    <w:rsid w:val="002D26DC"/>
    <w:rsid w:val="002D2799"/>
    <w:rsid w:val="002D2991"/>
    <w:rsid w:val="002D2CD7"/>
    <w:rsid w:val="002D39B5"/>
    <w:rsid w:val="002D3A67"/>
    <w:rsid w:val="002D41BE"/>
    <w:rsid w:val="002D4A43"/>
    <w:rsid w:val="002D4DDC"/>
    <w:rsid w:val="002D4F75"/>
    <w:rsid w:val="002D5272"/>
    <w:rsid w:val="002D55CE"/>
    <w:rsid w:val="002D57F1"/>
    <w:rsid w:val="002D59E5"/>
    <w:rsid w:val="002D6362"/>
    <w:rsid w:val="002D6493"/>
    <w:rsid w:val="002D65D3"/>
    <w:rsid w:val="002D7A0D"/>
    <w:rsid w:val="002D7AB6"/>
    <w:rsid w:val="002E066A"/>
    <w:rsid w:val="002E06D0"/>
    <w:rsid w:val="002E11D9"/>
    <w:rsid w:val="002E1A15"/>
    <w:rsid w:val="002E1EB7"/>
    <w:rsid w:val="002E2447"/>
    <w:rsid w:val="002E2B25"/>
    <w:rsid w:val="002E2E56"/>
    <w:rsid w:val="002E344B"/>
    <w:rsid w:val="002E3C27"/>
    <w:rsid w:val="002E3D47"/>
    <w:rsid w:val="002E403A"/>
    <w:rsid w:val="002E4614"/>
    <w:rsid w:val="002E4BE0"/>
    <w:rsid w:val="002E5240"/>
    <w:rsid w:val="002E53A8"/>
    <w:rsid w:val="002E5BE3"/>
    <w:rsid w:val="002E606B"/>
    <w:rsid w:val="002E644F"/>
    <w:rsid w:val="002E7651"/>
    <w:rsid w:val="002E7B8C"/>
    <w:rsid w:val="002E7F3A"/>
    <w:rsid w:val="002F04E7"/>
    <w:rsid w:val="002F14C1"/>
    <w:rsid w:val="002F1A3A"/>
    <w:rsid w:val="002F1D63"/>
    <w:rsid w:val="002F2612"/>
    <w:rsid w:val="002F26E6"/>
    <w:rsid w:val="002F2867"/>
    <w:rsid w:val="002F3C82"/>
    <w:rsid w:val="002F3E6E"/>
    <w:rsid w:val="002F43B3"/>
    <w:rsid w:val="002F4424"/>
    <w:rsid w:val="002F4D50"/>
    <w:rsid w:val="002F4EDB"/>
    <w:rsid w:val="002F54C4"/>
    <w:rsid w:val="002F5FEC"/>
    <w:rsid w:val="002F6054"/>
    <w:rsid w:val="00300BCB"/>
    <w:rsid w:val="00300DAD"/>
    <w:rsid w:val="003036CA"/>
    <w:rsid w:val="0030388B"/>
    <w:rsid w:val="00303CBF"/>
    <w:rsid w:val="00304E52"/>
    <w:rsid w:val="003051E6"/>
    <w:rsid w:val="00305335"/>
    <w:rsid w:val="0030586A"/>
    <w:rsid w:val="0030593F"/>
    <w:rsid w:val="00305A26"/>
    <w:rsid w:val="00305B30"/>
    <w:rsid w:val="003060F0"/>
    <w:rsid w:val="0030613D"/>
    <w:rsid w:val="003063D0"/>
    <w:rsid w:val="003064A7"/>
    <w:rsid w:val="003066B4"/>
    <w:rsid w:val="00306839"/>
    <w:rsid w:val="00307038"/>
    <w:rsid w:val="00307533"/>
    <w:rsid w:val="003103E5"/>
    <w:rsid w:val="00310998"/>
    <w:rsid w:val="00310E13"/>
    <w:rsid w:val="0031218D"/>
    <w:rsid w:val="00312341"/>
    <w:rsid w:val="00315713"/>
    <w:rsid w:val="00315C94"/>
    <w:rsid w:val="00315D46"/>
    <w:rsid w:val="00316430"/>
    <w:rsid w:val="0031684A"/>
    <w:rsid w:val="0031686C"/>
    <w:rsid w:val="00316952"/>
    <w:rsid w:val="00316FE0"/>
    <w:rsid w:val="00317544"/>
    <w:rsid w:val="0031758E"/>
    <w:rsid w:val="00317799"/>
    <w:rsid w:val="003204D2"/>
    <w:rsid w:val="003206A4"/>
    <w:rsid w:val="00323537"/>
    <w:rsid w:val="003258ED"/>
    <w:rsid w:val="00325C3C"/>
    <w:rsid w:val="00325D91"/>
    <w:rsid w:val="0032605E"/>
    <w:rsid w:val="00326DBD"/>
    <w:rsid w:val="00326E3B"/>
    <w:rsid w:val="003275D1"/>
    <w:rsid w:val="00330B2A"/>
    <w:rsid w:val="00330B5E"/>
    <w:rsid w:val="00331A3A"/>
    <w:rsid w:val="00331E17"/>
    <w:rsid w:val="00332076"/>
    <w:rsid w:val="0033239F"/>
    <w:rsid w:val="00332992"/>
    <w:rsid w:val="00333063"/>
    <w:rsid w:val="0033365C"/>
    <w:rsid w:val="00335020"/>
    <w:rsid w:val="00335F6A"/>
    <w:rsid w:val="00336A6B"/>
    <w:rsid w:val="0033745C"/>
    <w:rsid w:val="00337A0C"/>
    <w:rsid w:val="003408E3"/>
    <w:rsid w:val="00340DE2"/>
    <w:rsid w:val="003419AF"/>
    <w:rsid w:val="00341B4D"/>
    <w:rsid w:val="00342531"/>
    <w:rsid w:val="00342999"/>
    <w:rsid w:val="00343480"/>
    <w:rsid w:val="00343DCE"/>
    <w:rsid w:val="00343F3F"/>
    <w:rsid w:val="0034558C"/>
    <w:rsid w:val="00345934"/>
    <w:rsid w:val="00345E89"/>
    <w:rsid w:val="00346307"/>
    <w:rsid w:val="00350179"/>
    <w:rsid w:val="00350276"/>
    <w:rsid w:val="00350A31"/>
    <w:rsid w:val="00351330"/>
    <w:rsid w:val="0035159F"/>
    <w:rsid w:val="003518C0"/>
    <w:rsid w:val="00352148"/>
    <w:rsid w:val="003522A1"/>
    <w:rsid w:val="0035254B"/>
    <w:rsid w:val="003528D1"/>
    <w:rsid w:val="00352FA5"/>
    <w:rsid w:val="00353555"/>
    <w:rsid w:val="00353792"/>
    <w:rsid w:val="00353DE3"/>
    <w:rsid w:val="0035442D"/>
    <w:rsid w:val="00354798"/>
    <w:rsid w:val="00355950"/>
    <w:rsid w:val="00355CF5"/>
    <w:rsid w:val="00356016"/>
    <w:rsid w:val="003565D4"/>
    <w:rsid w:val="00356CFF"/>
    <w:rsid w:val="00356D93"/>
    <w:rsid w:val="00357053"/>
    <w:rsid w:val="003602C3"/>
    <w:rsid w:val="003603F5"/>
    <w:rsid w:val="003607FB"/>
    <w:rsid w:val="00360A44"/>
    <w:rsid w:val="00360FD5"/>
    <w:rsid w:val="00361338"/>
    <w:rsid w:val="00361C17"/>
    <w:rsid w:val="00361DEF"/>
    <w:rsid w:val="00361EFF"/>
    <w:rsid w:val="00362580"/>
    <w:rsid w:val="0036325D"/>
    <w:rsid w:val="00363269"/>
    <w:rsid w:val="0036340D"/>
    <w:rsid w:val="003634A5"/>
    <w:rsid w:val="00364B14"/>
    <w:rsid w:val="00365CE8"/>
    <w:rsid w:val="0036662F"/>
    <w:rsid w:val="00366868"/>
    <w:rsid w:val="00366A41"/>
    <w:rsid w:val="003672FB"/>
    <w:rsid w:val="00367460"/>
    <w:rsid w:val="00367506"/>
    <w:rsid w:val="003679F0"/>
    <w:rsid w:val="00367D90"/>
    <w:rsid w:val="00370085"/>
    <w:rsid w:val="00370283"/>
    <w:rsid w:val="00370569"/>
    <w:rsid w:val="003705AF"/>
    <w:rsid w:val="00370645"/>
    <w:rsid w:val="0037085C"/>
    <w:rsid w:val="00370D47"/>
    <w:rsid w:val="0037170C"/>
    <w:rsid w:val="00372350"/>
    <w:rsid w:val="00372AF8"/>
    <w:rsid w:val="0037345F"/>
    <w:rsid w:val="00373626"/>
    <w:rsid w:val="0037421E"/>
    <w:rsid w:val="003744A7"/>
    <w:rsid w:val="003749D2"/>
    <w:rsid w:val="00374A07"/>
    <w:rsid w:val="00374A80"/>
    <w:rsid w:val="00375B22"/>
    <w:rsid w:val="00376235"/>
    <w:rsid w:val="00376B63"/>
    <w:rsid w:val="00376DB5"/>
    <w:rsid w:val="00376E6D"/>
    <w:rsid w:val="00377842"/>
    <w:rsid w:val="0038023B"/>
    <w:rsid w:val="003809C0"/>
    <w:rsid w:val="00381FB6"/>
    <w:rsid w:val="00382FC5"/>
    <w:rsid w:val="0038318E"/>
    <w:rsid w:val="003836D3"/>
    <w:rsid w:val="00383A52"/>
    <w:rsid w:val="003846D8"/>
    <w:rsid w:val="00384A89"/>
    <w:rsid w:val="00384E69"/>
    <w:rsid w:val="003852D7"/>
    <w:rsid w:val="0038560B"/>
    <w:rsid w:val="00386D08"/>
    <w:rsid w:val="0038720B"/>
    <w:rsid w:val="00387DA8"/>
    <w:rsid w:val="00390D83"/>
    <w:rsid w:val="00391432"/>
    <w:rsid w:val="00391652"/>
    <w:rsid w:val="00392519"/>
    <w:rsid w:val="00392D91"/>
    <w:rsid w:val="003931E8"/>
    <w:rsid w:val="00393CB0"/>
    <w:rsid w:val="00394A19"/>
    <w:rsid w:val="00394A76"/>
    <w:rsid w:val="00394C24"/>
    <w:rsid w:val="0039507F"/>
    <w:rsid w:val="00395849"/>
    <w:rsid w:val="003958F0"/>
    <w:rsid w:val="00395FAF"/>
    <w:rsid w:val="00396B40"/>
    <w:rsid w:val="00396C70"/>
    <w:rsid w:val="003970C3"/>
    <w:rsid w:val="003972B7"/>
    <w:rsid w:val="003976CC"/>
    <w:rsid w:val="0039778E"/>
    <w:rsid w:val="00397D46"/>
    <w:rsid w:val="003A01A9"/>
    <w:rsid w:val="003A03AE"/>
    <w:rsid w:val="003A08D0"/>
    <w:rsid w:val="003A0FCF"/>
    <w:rsid w:val="003A1260"/>
    <w:rsid w:val="003A23AF"/>
    <w:rsid w:val="003A25E2"/>
    <w:rsid w:val="003A2700"/>
    <w:rsid w:val="003A27F2"/>
    <w:rsid w:val="003A28B8"/>
    <w:rsid w:val="003A295F"/>
    <w:rsid w:val="003A2E3A"/>
    <w:rsid w:val="003A3EB5"/>
    <w:rsid w:val="003A41DD"/>
    <w:rsid w:val="003A4473"/>
    <w:rsid w:val="003A4908"/>
    <w:rsid w:val="003A5EA1"/>
    <w:rsid w:val="003A7033"/>
    <w:rsid w:val="003A7215"/>
    <w:rsid w:val="003A7860"/>
    <w:rsid w:val="003A7B19"/>
    <w:rsid w:val="003A7B6B"/>
    <w:rsid w:val="003B013A"/>
    <w:rsid w:val="003B0AEA"/>
    <w:rsid w:val="003B0DE6"/>
    <w:rsid w:val="003B272B"/>
    <w:rsid w:val="003B28D4"/>
    <w:rsid w:val="003B3CB6"/>
    <w:rsid w:val="003B4378"/>
    <w:rsid w:val="003B448D"/>
    <w:rsid w:val="003B46B6"/>
    <w:rsid w:val="003B47FE"/>
    <w:rsid w:val="003B4DBC"/>
    <w:rsid w:val="003B5673"/>
    <w:rsid w:val="003B5F52"/>
    <w:rsid w:val="003B6287"/>
    <w:rsid w:val="003B6296"/>
    <w:rsid w:val="003B62C9"/>
    <w:rsid w:val="003B7885"/>
    <w:rsid w:val="003C036F"/>
    <w:rsid w:val="003C0705"/>
    <w:rsid w:val="003C084F"/>
    <w:rsid w:val="003C10DA"/>
    <w:rsid w:val="003C13BC"/>
    <w:rsid w:val="003C1538"/>
    <w:rsid w:val="003C1CC1"/>
    <w:rsid w:val="003C276D"/>
    <w:rsid w:val="003C3481"/>
    <w:rsid w:val="003C34CA"/>
    <w:rsid w:val="003C3FAB"/>
    <w:rsid w:val="003C4130"/>
    <w:rsid w:val="003C487C"/>
    <w:rsid w:val="003C4BCE"/>
    <w:rsid w:val="003C5231"/>
    <w:rsid w:val="003C570B"/>
    <w:rsid w:val="003C7176"/>
    <w:rsid w:val="003C76D4"/>
    <w:rsid w:val="003C7A60"/>
    <w:rsid w:val="003D0193"/>
    <w:rsid w:val="003D0652"/>
    <w:rsid w:val="003D0929"/>
    <w:rsid w:val="003D17F7"/>
    <w:rsid w:val="003D31A5"/>
    <w:rsid w:val="003D31B2"/>
    <w:rsid w:val="003D36C1"/>
    <w:rsid w:val="003D4065"/>
    <w:rsid w:val="003D4729"/>
    <w:rsid w:val="003D4A1E"/>
    <w:rsid w:val="003D5091"/>
    <w:rsid w:val="003D528A"/>
    <w:rsid w:val="003D7DD6"/>
    <w:rsid w:val="003E0662"/>
    <w:rsid w:val="003E08A6"/>
    <w:rsid w:val="003E0A75"/>
    <w:rsid w:val="003E1598"/>
    <w:rsid w:val="003E1D61"/>
    <w:rsid w:val="003E4427"/>
    <w:rsid w:val="003E4D39"/>
    <w:rsid w:val="003E5AAF"/>
    <w:rsid w:val="003E600D"/>
    <w:rsid w:val="003E64DF"/>
    <w:rsid w:val="003E67E5"/>
    <w:rsid w:val="003E6981"/>
    <w:rsid w:val="003E6A5D"/>
    <w:rsid w:val="003E74CD"/>
    <w:rsid w:val="003E7768"/>
    <w:rsid w:val="003E7B2C"/>
    <w:rsid w:val="003F044F"/>
    <w:rsid w:val="003F04CB"/>
    <w:rsid w:val="003F193A"/>
    <w:rsid w:val="003F1971"/>
    <w:rsid w:val="003F1AA7"/>
    <w:rsid w:val="003F1E3D"/>
    <w:rsid w:val="003F27E2"/>
    <w:rsid w:val="003F2978"/>
    <w:rsid w:val="003F2FA2"/>
    <w:rsid w:val="003F3B22"/>
    <w:rsid w:val="003F4207"/>
    <w:rsid w:val="003F51FA"/>
    <w:rsid w:val="003F5331"/>
    <w:rsid w:val="003F5C46"/>
    <w:rsid w:val="003F642A"/>
    <w:rsid w:val="003F6FCE"/>
    <w:rsid w:val="003F7CBB"/>
    <w:rsid w:val="003F7D34"/>
    <w:rsid w:val="00400DE3"/>
    <w:rsid w:val="00401064"/>
    <w:rsid w:val="00401644"/>
    <w:rsid w:val="00402826"/>
    <w:rsid w:val="0040295F"/>
    <w:rsid w:val="00402B81"/>
    <w:rsid w:val="004036EF"/>
    <w:rsid w:val="00403947"/>
    <w:rsid w:val="00403A86"/>
    <w:rsid w:val="00403BCE"/>
    <w:rsid w:val="00404913"/>
    <w:rsid w:val="00404F85"/>
    <w:rsid w:val="00405BE3"/>
    <w:rsid w:val="0040663E"/>
    <w:rsid w:val="0040690F"/>
    <w:rsid w:val="004070A3"/>
    <w:rsid w:val="004100BF"/>
    <w:rsid w:val="0041062F"/>
    <w:rsid w:val="00411338"/>
    <w:rsid w:val="00412238"/>
    <w:rsid w:val="0041248D"/>
    <w:rsid w:val="0041286D"/>
    <w:rsid w:val="00412975"/>
    <w:rsid w:val="00412C74"/>
    <w:rsid w:val="00412C8E"/>
    <w:rsid w:val="00413B7C"/>
    <w:rsid w:val="004141CA"/>
    <w:rsid w:val="0041518D"/>
    <w:rsid w:val="00416B47"/>
    <w:rsid w:val="00417856"/>
    <w:rsid w:val="004178D3"/>
    <w:rsid w:val="00417CDF"/>
    <w:rsid w:val="004189A7"/>
    <w:rsid w:val="00420222"/>
    <w:rsid w:val="0042057B"/>
    <w:rsid w:val="004207E0"/>
    <w:rsid w:val="00422181"/>
    <w:rsid w:val="0042221D"/>
    <w:rsid w:val="004228F7"/>
    <w:rsid w:val="00422E2A"/>
    <w:rsid w:val="00422F54"/>
    <w:rsid w:val="00423BB1"/>
    <w:rsid w:val="00423CD4"/>
    <w:rsid w:val="00423F99"/>
    <w:rsid w:val="00424B67"/>
    <w:rsid w:val="00424CA1"/>
    <w:rsid w:val="00424DD3"/>
    <w:rsid w:val="00424F82"/>
    <w:rsid w:val="00425914"/>
    <w:rsid w:val="00425AB1"/>
    <w:rsid w:val="004260C3"/>
    <w:rsid w:val="0042640A"/>
    <w:rsid w:val="004269C5"/>
    <w:rsid w:val="00426D86"/>
    <w:rsid w:val="00431D41"/>
    <w:rsid w:val="0043249D"/>
    <w:rsid w:val="00435546"/>
    <w:rsid w:val="004356E2"/>
    <w:rsid w:val="00435939"/>
    <w:rsid w:val="00435B51"/>
    <w:rsid w:val="00435C71"/>
    <w:rsid w:val="00436187"/>
    <w:rsid w:val="00436211"/>
    <w:rsid w:val="004370BB"/>
    <w:rsid w:val="00437109"/>
    <w:rsid w:val="00437CC7"/>
    <w:rsid w:val="004402BF"/>
    <w:rsid w:val="004407B9"/>
    <w:rsid w:val="00441FF8"/>
    <w:rsid w:val="00442889"/>
    <w:rsid w:val="00442B87"/>
    <w:rsid w:val="00442B9C"/>
    <w:rsid w:val="00442F48"/>
    <w:rsid w:val="00443632"/>
    <w:rsid w:val="00443742"/>
    <w:rsid w:val="00444485"/>
    <w:rsid w:val="00444847"/>
    <w:rsid w:val="00445934"/>
    <w:rsid w:val="00445AA4"/>
    <w:rsid w:val="00445B44"/>
    <w:rsid w:val="00445EFA"/>
    <w:rsid w:val="00446847"/>
    <w:rsid w:val="0044686A"/>
    <w:rsid w:val="004469EE"/>
    <w:rsid w:val="004469FE"/>
    <w:rsid w:val="00446EC4"/>
    <w:rsid w:val="00446EC5"/>
    <w:rsid w:val="0044738A"/>
    <w:rsid w:val="004473D3"/>
    <w:rsid w:val="00447794"/>
    <w:rsid w:val="00450ABD"/>
    <w:rsid w:val="00451B54"/>
    <w:rsid w:val="00451F4F"/>
    <w:rsid w:val="00451F90"/>
    <w:rsid w:val="00452231"/>
    <w:rsid w:val="00452368"/>
    <w:rsid w:val="00455251"/>
    <w:rsid w:val="00455562"/>
    <w:rsid w:val="004555C0"/>
    <w:rsid w:val="00455B34"/>
    <w:rsid w:val="004562AA"/>
    <w:rsid w:val="00457F6D"/>
    <w:rsid w:val="00460C13"/>
    <w:rsid w:val="00461579"/>
    <w:rsid w:val="00461D74"/>
    <w:rsid w:val="00461F94"/>
    <w:rsid w:val="0046230C"/>
    <w:rsid w:val="004627E5"/>
    <w:rsid w:val="00462EB3"/>
    <w:rsid w:val="00463112"/>
    <w:rsid w:val="0046313A"/>
    <w:rsid w:val="00463228"/>
    <w:rsid w:val="00463782"/>
    <w:rsid w:val="00463873"/>
    <w:rsid w:val="004643EE"/>
    <w:rsid w:val="004652C9"/>
    <w:rsid w:val="004663FC"/>
    <w:rsid w:val="004667E0"/>
    <w:rsid w:val="0046760E"/>
    <w:rsid w:val="0046785A"/>
    <w:rsid w:val="00467E69"/>
    <w:rsid w:val="00470550"/>
    <w:rsid w:val="00470E10"/>
    <w:rsid w:val="004716ED"/>
    <w:rsid w:val="0047298B"/>
    <w:rsid w:val="00474272"/>
    <w:rsid w:val="004744AA"/>
    <w:rsid w:val="00475C0C"/>
    <w:rsid w:val="00476111"/>
    <w:rsid w:val="00477A97"/>
    <w:rsid w:val="00480312"/>
    <w:rsid w:val="00480FF1"/>
    <w:rsid w:val="004810CB"/>
    <w:rsid w:val="00481343"/>
    <w:rsid w:val="004819F3"/>
    <w:rsid w:val="00481C36"/>
    <w:rsid w:val="00482215"/>
    <w:rsid w:val="0048236A"/>
    <w:rsid w:val="00482388"/>
    <w:rsid w:val="00482A75"/>
    <w:rsid w:val="00483B6B"/>
    <w:rsid w:val="0048478A"/>
    <w:rsid w:val="0048549E"/>
    <w:rsid w:val="00485A17"/>
    <w:rsid w:val="00486916"/>
    <w:rsid w:val="00487C39"/>
    <w:rsid w:val="00490202"/>
    <w:rsid w:val="00490258"/>
    <w:rsid w:val="00490835"/>
    <w:rsid w:val="004912FA"/>
    <w:rsid w:val="00491779"/>
    <w:rsid w:val="004917CE"/>
    <w:rsid w:val="00492554"/>
    <w:rsid w:val="00492EFD"/>
    <w:rsid w:val="004930C6"/>
    <w:rsid w:val="00493347"/>
    <w:rsid w:val="0049400B"/>
    <w:rsid w:val="00494462"/>
    <w:rsid w:val="004948AA"/>
    <w:rsid w:val="00494C3B"/>
    <w:rsid w:val="00495477"/>
    <w:rsid w:val="00495A5B"/>
    <w:rsid w:val="00495F9D"/>
    <w:rsid w:val="00496092"/>
    <w:rsid w:val="00497097"/>
    <w:rsid w:val="00497629"/>
    <w:rsid w:val="0049790A"/>
    <w:rsid w:val="00497BC9"/>
    <w:rsid w:val="004A0829"/>
    <w:rsid w:val="004A08DB"/>
    <w:rsid w:val="004A0C93"/>
    <w:rsid w:val="004A0D9D"/>
    <w:rsid w:val="004A101E"/>
    <w:rsid w:val="004A193B"/>
    <w:rsid w:val="004A2267"/>
    <w:rsid w:val="004A25D0"/>
    <w:rsid w:val="004A2C30"/>
    <w:rsid w:val="004A37E8"/>
    <w:rsid w:val="004A3B09"/>
    <w:rsid w:val="004A3EC3"/>
    <w:rsid w:val="004A40FC"/>
    <w:rsid w:val="004A42C9"/>
    <w:rsid w:val="004A43C2"/>
    <w:rsid w:val="004A452B"/>
    <w:rsid w:val="004A4574"/>
    <w:rsid w:val="004A4790"/>
    <w:rsid w:val="004A4BD2"/>
    <w:rsid w:val="004A50AC"/>
    <w:rsid w:val="004A53C5"/>
    <w:rsid w:val="004A57AE"/>
    <w:rsid w:val="004A5D9E"/>
    <w:rsid w:val="004A6325"/>
    <w:rsid w:val="004A6628"/>
    <w:rsid w:val="004A6D31"/>
    <w:rsid w:val="004A7549"/>
    <w:rsid w:val="004A77DE"/>
    <w:rsid w:val="004B09D4"/>
    <w:rsid w:val="004B0C1C"/>
    <w:rsid w:val="004B19FB"/>
    <w:rsid w:val="004B1CFB"/>
    <w:rsid w:val="004B2375"/>
    <w:rsid w:val="004B2C20"/>
    <w:rsid w:val="004B309D"/>
    <w:rsid w:val="004B330A"/>
    <w:rsid w:val="004B3323"/>
    <w:rsid w:val="004B3D24"/>
    <w:rsid w:val="004B3F52"/>
    <w:rsid w:val="004B565D"/>
    <w:rsid w:val="004B5DDF"/>
    <w:rsid w:val="004B6065"/>
    <w:rsid w:val="004B61D9"/>
    <w:rsid w:val="004B65A1"/>
    <w:rsid w:val="004B7C1E"/>
    <w:rsid w:val="004B7C8E"/>
    <w:rsid w:val="004C027C"/>
    <w:rsid w:val="004C08A9"/>
    <w:rsid w:val="004C0BE8"/>
    <w:rsid w:val="004C0C29"/>
    <w:rsid w:val="004C1011"/>
    <w:rsid w:val="004C2E64"/>
    <w:rsid w:val="004C38F5"/>
    <w:rsid w:val="004C3D3C"/>
    <w:rsid w:val="004C4AA2"/>
    <w:rsid w:val="004C5931"/>
    <w:rsid w:val="004C59A1"/>
    <w:rsid w:val="004C5E13"/>
    <w:rsid w:val="004C61B0"/>
    <w:rsid w:val="004C683E"/>
    <w:rsid w:val="004C6EA8"/>
    <w:rsid w:val="004D0EDC"/>
    <w:rsid w:val="004D1220"/>
    <w:rsid w:val="004D1371"/>
    <w:rsid w:val="004D14B3"/>
    <w:rsid w:val="004D1529"/>
    <w:rsid w:val="004D1AC1"/>
    <w:rsid w:val="004D1D76"/>
    <w:rsid w:val="004D2253"/>
    <w:rsid w:val="004D2576"/>
    <w:rsid w:val="004D2F2B"/>
    <w:rsid w:val="004D31E9"/>
    <w:rsid w:val="004D324B"/>
    <w:rsid w:val="004D3C6B"/>
    <w:rsid w:val="004D5514"/>
    <w:rsid w:val="004D56C3"/>
    <w:rsid w:val="004D5735"/>
    <w:rsid w:val="004D6122"/>
    <w:rsid w:val="004D65F7"/>
    <w:rsid w:val="004D79E6"/>
    <w:rsid w:val="004D7A5D"/>
    <w:rsid w:val="004D7D73"/>
    <w:rsid w:val="004E0338"/>
    <w:rsid w:val="004E08DE"/>
    <w:rsid w:val="004E0BB4"/>
    <w:rsid w:val="004E0DF5"/>
    <w:rsid w:val="004E16A5"/>
    <w:rsid w:val="004E18E0"/>
    <w:rsid w:val="004E1DD5"/>
    <w:rsid w:val="004E1FB9"/>
    <w:rsid w:val="004E21C0"/>
    <w:rsid w:val="004E270E"/>
    <w:rsid w:val="004E2C4F"/>
    <w:rsid w:val="004E2C5F"/>
    <w:rsid w:val="004E2DA1"/>
    <w:rsid w:val="004E31BB"/>
    <w:rsid w:val="004E3E28"/>
    <w:rsid w:val="004E3F93"/>
    <w:rsid w:val="004E4FF3"/>
    <w:rsid w:val="004E55FA"/>
    <w:rsid w:val="004E56A8"/>
    <w:rsid w:val="004E678E"/>
    <w:rsid w:val="004E6B1A"/>
    <w:rsid w:val="004E6E1B"/>
    <w:rsid w:val="004E7BC3"/>
    <w:rsid w:val="004E7C8F"/>
    <w:rsid w:val="004F0255"/>
    <w:rsid w:val="004F0A8C"/>
    <w:rsid w:val="004F1781"/>
    <w:rsid w:val="004F191A"/>
    <w:rsid w:val="004F1A9A"/>
    <w:rsid w:val="004F1B46"/>
    <w:rsid w:val="004F2702"/>
    <w:rsid w:val="004F2B86"/>
    <w:rsid w:val="004F2D86"/>
    <w:rsid w:val="004F2ED2"/>
    <w:rsid w:val="004F2F23"/>
    <w:rsid w:val="004F3B55"/>
    <w:rsid w:val="004F428E"/>
    <w:rsid w:val="004F4E46"/>
    <w:rsid w:val="004F6039"/>
    <w:rsid w:val="004F6B7D"/>
    <w:rsid w:val="004F6BD1"/>
    <w:rsid w:val="004F6FF9"/>
    <w:rsid w:val="00500288"/>
    <w:rsid w:val="005015F6"/>
    <w:rsid w:val="005019C6"/>
    <w:rsid w:val="00501C15"/>
    <w:rsid w:val="00501CE7"/>
    <w:rsid w:val="005021C0"/>
    <w:rsid w:val="0050220F"/>
    <w:rsid w:val="00502CB8"/>
    <w:rsid w:val="005030C4"/>
    <w:rsid w:val="005031C5"/>
    <w:rsid w:val="00503D98"/>
    <w:rsid w:val="00504770"/>
    <w:rsid w:val="00504EC9"/>
    <w:rsid w:val="00504FDC"/>
    <w:rsid w:val="005051FE"/>
    <w:rsid w:val="00505C63"/>
    <w:rsid w:val="00505D70"/>
    <w:rsid w:val="00506ACC"/>
    <w:rsid w:val="005073BE"/>
    <w:rsid w:val="005078E0"/>
    <w:rsid w:val="00507E3E"/>
    <w:rsid w:val="00510064"/>
    <w:rsid w:val="00510750"/>
    <w:rsid w:val="00510887"/>
    <w:rsid w:val="005115FF"/>
    <w:rsid w:val="0051173C"/>
    <w:rsid w:val="005119D9"/>
    <w:rsid w:val="00511BEE"/>
    <w:rsid w:val="005120CC"/>
    <w:rsid w:val="0051273E"/>
    <w:rsid w:val="00512B7B"/>
    <w:rsid w:val="00513A83"/>
    <w:rsid w:val="00513D6C"/>
    <w:rsid w:val="00514EA1"/>
    <w:rsid w:val="00515297"/>
    <w:rsid w:val="005152B2"/>
    <w:rsid w:val="0051606F"/>
    <w:rsid w:val="005166CD"/>
    <w:rsid w:val="00516B3C"/>
    <w:rsid w:val="00516D74"/>
    <w:rsid w:val="005175E3"/>
    <w:rsid w:val="0051798B"/>
    <w:rsid w:val="005202EC"/>
    <w:rsid w:val="00520B6B"/>
    <w:rsid w:val="00520DB8"/>
    <w:rsid w:val="00521913"/>
    <w:rsid w:val="0052191A"/>
    <w:rsid w:val="00521A08"/>
    <w:rsid w:val="00521D3A"/>
    <w:rsid w:val="00521F5A"/>
    <w:rsid w:val="00522C03"/>
    <w:rsid w:val="00522D68"/>
    <w:rsid w:val="005232E3"/>
    <w:rsid w:val="00523374"/>
    <w:rsid w:val="00523A52"/>
    <w:rsid w:val="005245F2"/>
    <w:rsid w:val="00525E06"/>
    <w:rsid w:val="00525F5B"/>
    <w:rsid w:val="00526454"/>
    <w:rsid w:val="00526C08"/>
    <w:rsid w:val="00526CD6"/>
    <w:rsid w:val="005273C0"/>
    <w:rsid w:val="0052759B"/>
    <w:rsid w:val="00527EFA"/>
    <w:rsid w:val="0053087D"/>
    <w:rsid w:val="00530906"/>
    <w:rsid w:val="0053116B"/>
    <w:rsid w:val="00531823"/>
    <w:rsid w:val="005318F9"/>
    <w:rsid w:val="005321E6"/>
    <w:rsid w:val="005323F6"/>
    <w:rsid w:val="00532A7F"/>
    <w:rsid w:val="005333F7"/>
    <w:rsid w:val="005339B3"/>
    <w:rsid w:val="005340B1"/>
    <w:rsid w:val="00534ECC"/>
    <w:rsid w:val="0053558A"/>
    <w:rsid w:val="005355F2"/>
    <w:rsid w:val="005356B6"/>
    <w:rsid w:val="0053689C"/>
    <w:rsid w:val="00536ADD"/>
    <w:rsid w:val="0053720D"/>
    <w:rsid w:val="005372D7"/>
    <w:rsid w:val="00540B29"/>
    <w:rsid w:val="00540EE7"/>
    <w:rsid w:val="00540EF5"/>
    <w:rsid w:val="00541334"/>
    <w:rsid w:val="00541BF3"/>
    <w:rsid w:val="00541CD3"/>
    <w:rsid w:val="00542619"/>
    <w:rsid w:val="00542A11"/>
    <w:rsid w:val="00542B41"/>
    <w:rsid w:val="005437D4"/>
    <w:rsid w:val="00543E5F"/>
    <w:rsid w:val="0054446A"/>
    <w:rsid w:val="005455C7"/>
    <w:rsid w:val="005456EC"/>
    <w:rsid w:val="005457D0"/>
    <w:rsid w:val="00545FB9"/>
    <w:rsid w:val="00546149"/>
    <w:rsid w:val="0054628B"/>
    <w:rsid w:val="005463A4"/>
    <w:rsid w:val="0054692B"/>
    <w:rsid w:val="005470F1"/>
    <w:rsid w:val="00547649"/>
    <w:rsid w:val="005476FA"/>
    <w:rsid w:val="00547830"/>
    <w:rsid w:val="00547CB2"/>
    <w:rsid w:val="005500DC"/>
    <w:rsid w:val="005502C0"/>
    <w:rsid w:val="00550381"/>
    <w:rsid w:val="00551115"/>
    <w:rsid w:val="00552B9E"/>
    <w:rsid w:val="00552C05"/>
    <w:rsid w:val="00552ED8"/>
    <w:rsid w:val="00552F37"/>
    <w:rsid w:val="005531F7"/>
    <w:rsid w:val="00553D47"/>
    <w:rsid w:val="0055525E"/>
    <w:rsid w:val="00555807"/>
    <w:rsid w:val="0055595E"/>
    <w:rsid w:val="005562D4"/>
    <w:rsid w:val="005568BB"/>
    <w:rsid w:val="00556B25"/>
    <w:rsid w:val="00556CB0"/>
    <w:rsid w:val="005574A6"/>
    <w:rsid w:val="00557988"/>
    <w:rsid w:val="00557E05"/>
    <w:rsid w:val="005603E1"/>
    <w:rsid w:val="005617FF"/>
    <w:rsid w:val="00561CAF"/>
    <w:rsid w:val="00562228"/>
    <w:rsid w:val="005624AE"/>
    <w:rsid w:val="00562836"/>
    <w:rsid w:val="00562C49"/>
    <w:rsid w:val="00562DD1"/>
    <w:rsid w:val="00562DEF"/>
    <w:rsid w:val="0056321A"/>
    <w:rsid w:val="00563958"/>
    <w:rsid w:val="00563A35"/>
    <w:rsid w:val="00563C1B"/>
    <w:rsid w:val="005645D2"/>
    <w:rsid w:val="00565D7C"/>
    <w:rsid w:val="00566596"/>
    <w:rsid w:val="005665DA"/>
    <w:rsid w:val="00566769"/>
    <w:rsid w:val="00566C0D"/>
    <w:rsid w:val="00566CD0"/>
    <w:rsid w:val="005676CA"/>
    <w:rsid w:val="00567BFE"/>
    <w:rsid w:val="00567EC7"/>
    <w:rsid w:val="00567FD9"/>
    <w:rsid w:val="005704CE"/>
    <w:rsid w:val="005709E3"/>
    <w:rsid w:val="005737E6"/>
    <w:rsid w:val="00573B73"/>
    <w:rsid w:val="005741E9"/>
    <w:rsid w:val="005746B7"/>
    <w:rsid w:val="005748CF"/>
    <w:rsid w:val="00574C29"/>
    <w:rsid w:val="005761FD"/>
    <w:rsid w:val="005763A6"/>
    <w:rsid w:val="00576793"/>
    <w:rsid w:val="00576AF4"/>
    <w:rsid w:val="0058000D"/>
    <w:rsid w:val="00580AAA"/>
    <w:rsid w:val="00580AEF"/>
    <w:rsid w:val="005812C6"/>
    <w:rsid w:val="00581F45"/>
    <w:rsid w:val="00582894"/>
    <w:rsid w:val="00584270"/>
    <w:rsid w:val="0058446A"/>
    <w:rsid w:val="00584738"/>
    <w:rsid w:val="00584B77"/>
    <w:rsid w:val="00585935"/>
    <w:rsid w:val="00585A5F"/>
    <w:rsid w:val="0058613B"/>
    <w:rsid w:val="0058625F"/>
    <w:rsid w:val="00586AFF"/>
    <w:rsid w:val="00587111"/>
    <w:rsid w:val="005871F9"/>
    <w:rsid w:val="005875DA"/>
    <w:rsid w:val="00587D5D"/>
    <w:rsid w:val="00590594"/>
    <w:rsid w:val="00590CF5"/>
    <w:rsid w:val="005920B0"/>
    <w:rsid w:val="00592237"/>
    <w:rsid w:val="00592344"/>
    <w:rsid w:val="0059380D"/>
    <w:rsid w:val="00593A03"/>
    <w:rsid w:val="00593A0E"/>
    <w:rsid w:val="00593FF1"/>
    <w:rsid w:val="00594210"/>
    <w:rsid w:val="00594F86"/>
    <w:rsid w:val="005954F5"/>
    <w:rsid w:val="00595917"/>
    <w:rsid w:val="00595A8F"/>
    <w:rsid w:val="00595B7A"/>
    <w:rsid w:val="005964BA"/>
    <w:rsid w:val="00596963"/>
    <w:rsid w:val="005977C2"/>
    <w:rsid w:val="00597BF2"/>
    <w:rsid w:val="00597F5D"/>
    <w:rsid w:val="005A068B"/>
    <w:rsid w:val="005A1015"/>
    <w:rsid w:val="005A1076"/>
    <w:rsid w:val="005A1857"/>
    <w:rsid w:val="005A1D70"/>
    <w:rsid w:val="005A1F54"/>
    <w:rsid w:val="005A21E0"/>
    <w:rsid w:val="005A3020"/>
    <w:rsid w:val="005A4837"/>
    <w:rsid w:val="005A4A9A"/>
    <w:rsid w:val="005A4B60"/>
    <w:rsid w:val="005A4FF3"/>
    <w:rsid w:val="005A536A"/>
    <w:rsid w:val="005A5E55"/>
    <w:rsid w:val="005A616F"/>
    <w:rsid w:val="005A66CD"/>
    <w:rsid w:val="005A6C63"/>
    <w:rsid w:val="005A7BA1"/>
    <w:rsid w:val="005B0AA0"/>
    <w:rsid w:val="005B0AF2"/>
    <w:rsid w:val="005B10B1"/>
    <w:rsid w:val="005B134E"/>
    <w:rsid w:val="005B13D1"/>
    <w:rsid w:val="005B1F55"/>
    <w:rsid w:val="005B2039"/>
    <w:rsid w:val="005B26DF"/>
    <w:rsid w:val="005B344F"/>
    <w:rsid w:val="005B3FBA"/>
    <w:rsid w:val="005B400B"/>
    <w:rsid w:val="005B4059"/>
    <w:rsid w:val="005B4A1D"/>
    <w:rsid w:val="005B55A9"/>
    <w:rsid w:val="005B65E2"/>
    <w:rsid w:val="005B674D"/>
    <w:rsid w:val="005B6869"/>
    <w:rsid w:val="005B6AF9"/>
    <w:rsid w:val="005B6FAB"/>
    <w:rsid w:val="005B7555"/>
    <w:rsid w:val="005B780F"/>
    <w:rsid w:val="005B7D40"/>
    <w:rsid w:val="005C056D"/>
    <w:rsid w:val="005C0CBE"/>
    <w:rsid w:val="005C0ED4"/>
    <w:rsid w:val="005C1592"/>
    <w:rsid w:val="005C1FCF"/>
    <w:rsid w:val="005C2272"/>
    <w:rsid w:val="005C2542"/>
    <w:rsid w:val="005C2630"/>
    <w:rsid w:val="005C2FD3"/>
    <w:rsid w:val="005C3F41"/>
    <w:rsid w:val="005C4620"/>
    <w:rsid w:val="005C4777"/>
    <w:rsid w:val="005C5D2B"/>
    <w:rsid w:val="005C775C"/>
    <w:rsid w:val="005C7A5C"/>
    <w:rsid w:val="005D037D"/>
    <w:rsid w:val="005D03BB"/>
    <w:rsid w:val="005D0D3C"/>
    <w:rsid w:val="005D1810"/>
    <w:rsid w:val="005D1885"/>
    <w:rsid w:val="005D1F9F"/>
    <w:rsid w:val="005D26DB"/>
    <w:rsid w:val="005D2A12"/>
    <w:rsid w:val="005D2A6C"/>
    <w:rsid w:val="005D370C"/>
    <w:rsid w:val="005D4094"/>
    <w:rsid w:val="005D433A"/>
    <w:rsid w:val="005D449C"/>
    <w:rsid w:val="005D4A38"/>
    <w:rsid w:val="005D4E40"/>
    <w:rsid w:val="005D54B8"/>
    <w:rsid w:val="005D54D4"/>
    <w:rsid w:val="005D5E40"/>
    <w:rsid w:val="005D6055"/>
    <w:rsid w:val="005D6BDF"/>
    <w:rsid w:val="005D73F4"/>
    <w:rsid w:val="005D7988"/>
    <w:rsid w:val="005D7E33"/>
    <w:rsid w:val="005E0113"/>
    <w:rsid w:val="005E0FFA"/>
    <w:rsid w:val="005E1089"/>
    <w:rsid w:val="005E17B0"/>
    <w:rsid w:val="005E2338"/>
    <w:rsid w:val="005E23A7"/>
    <w:rsid w:val="005E23C2"/>
    <w:rsid w:val="005E2535"/>
    <w:rsid w:val="005E2774"/>
    <w:rsid w:val="005E2829"/>
    <w:rsid w:val="005E2873"/>
    <w:rsid w:val="005E2EEA"/>
    <w:rsid w:val="005E3199"/>
    <w:rsid w:val="005E3708"/>
    <w:rsid w:val="005E3BF1"/>
    <w:rsid w:val="005E3CCD"/>
    <w:rsid w:val="005E3D6B"/>
    <w:rsid w:val="005E4300"/>
    <w:rsid w:val="005E4E7B"/>
    <w:rsid w:val="005E546E"/>
    <w:rsid w:val="005E5B55"/>
    <w:rsid w:val="005E5E4A"/>
    <w:rsid w:val="005E60A4"/>
    <w:rsid w:val="005E642E"/>
    <w:rsid w:val="005E693D"/>
    <w:rsid w:val="005E6F35"/>
    <w:rsid w:val="005E75BF"/>
    <w:rsid w:val="005E7AEB"/>
    <w:rsid w:val="005E7C6C"/>
    <w:rsid w:val="005F13E0"/>
    <w:rsid w:val="005F18A4"/>
    <w:rsid w:val="005F1A36"/>
    <w:rsid w:val="005F207A"/>
    <w:rsid w:val="005F458A"/>
    <w:rsid w:val="005F47E7"/>
    <w:rsid w:val="005F5776"/>
    <w:rsid w:val="005F57BA"/>
    <w:rsid w:val="005F61E6"/>
    <w:rsid w:val="005F6315"/>
    <w:rsid w:val="005F63CF"/>
    <w:rsid w:val="005F6C45"/>
    <w:rsid w:val="005F72AC"/>
    <w:rsid w:val="005F76AB"/>
    <w:rsid w:val="005F787B"/>
    <w:rsid w:val="005F7A73"/>
    <w:rsid w:val="005F7EEC"/>
    <w:rsid w:val="006009B1"/>
    <w:rsid w:val="00601A83"/>
    <w:rsid w:val="006020B6"/>
    <w:rsid w:val="0060346E"/>
    <w:rsid w:val="006043CC"/>
    <w:rsid w:val="0060536E"/>
    <w:rsid w:val="00605A69"/>
    <w:rsid w:val="00605ABB"/>
    <w:rsid w:val="00606545"/>
    <w:rsid w:val="00606C54"/>
    <w:rsid w:val="00606C91"/>
    <w:rsid w:val="006071F2"/>
    <w:rsid w:val="006074D0"/>
    <w:rsid w:val="006076B8"/>
    <w:rsid w:val="00610F6E"/>
    <w:rsid w:val="006110EC"/>
    <w:rsid w:val="00611A33"/>
    <w:rsid w:val="00611F3F"/>
    <w:rsid w:val="00612092"/>
    <w:rsid w:val="0061212A"/>
    <w:rsid w:val="006125E5"/>
    <w:rsid w:val="006127D8"/>
    <w:rsid w:val="00612C6F"/>
    <w:rsid w:val="00612E92"/>
    <w:rsid w:val="00612F06"/>
    <w:rsid w:val="006131D3"/>
    <w:rsid w:val="0061413A"/>
    <w:rsid w:val="0061430D"/>
    <w:rsid w:val="00614375"/>
    <w:rsid w:val="00615B0A"/>
    <w:rsid w:val="00615E75"/>
    <w:rsid w:val="006165D7"/>
    <w:rsid w:val="006168CF"/>
    <w:rsid w:val="00616DD6"/>
    <w:rsid w:val="00616E43"/>
    <w:rsid w:val="006179BC"/>
    <w:rsid w:val="00617B0A"/>
    <w:rsid w:val="0062011B"/>
    <w:rsid w:val="00620D6F"/>
    <w:rsid w:val="00621132"/>
    <w:rsid w:val="0062146D"/>
    <w:rsid w:val="00621A55"/>
    <w:rsid w:val="00621E7D"/>
    <w:rsid w:val="00622A77"/>
    <w:rsid w:val="00622C06"/>
    <w:rsid w:val="00622F07"/>
    <w:rsid w:val="0062367B"/>
    <w:rsid w:val="006236F5"/>
    <w:rsid w:val="00623ECF"/>
    <w:rsid w:val="006241E5"/>
    <w:rsid w:val="0062456B"/>
    <w:rsid w:val="006251B1"/>
    <w:rsid w:val="00626DE0"/>
    <w:rsid w:val="00626FC3"/>
    <w:rsid w:val="006273EA"/>
    <w:rsid w:val="00627596"/>
    <w:rsid w:val="006276B1"/>
    <w:rsid w:val="00627DCC"/>
    <w:rsid w:val="00627FE2"/>
    <w:rsid w:val="006306B0"/>
    <w:rsid w:val="00630901"/>
    <w:rsid w:val="00631F8E"/>
    <w:rsid w:val="00632AD7"/>
    <w:rsid w:val="00633205"/>
    <w:rsid w:val="0063535B"/>
    <w:rsid w:val="006354A3"/>
    <w:rsid w:val="006357C6"/>
    <w:rsid w:val="00635B56"/>
    <w:rsid w:val="0063685B"/>
    <w:rsid w:val="00636A12"/>
    <w:rsid w:val="00636DBD"/>
    <w:rsid w:val="00636E33"/>
    <w:rsid w:val="00636E53"/>
    <w:rsid w:val="00636EE9"/>
    <w:rsid w:val="00637795"/>
    <w:rsid w:val="00640950"/>
    <w:rsid w:val="00641AE7"/>
    <w:rsid w:val="00641C2F"/>
    <w:rsid w:val="00642203"/>
    <w:rsid w:val="0064248D"/>
    <w:rsid w:val="00642629"/>
    <w:rsid w:val="00642B3E"/>
    <w:rsid w:val="00643F79"/>
    <w:rsid w:val="00644417"/>
    <w:rsid w:val="006448DD"/>
    <w:rsid w:val="00644961"/>
    <w:rsid w:val="00644FA4"/>
    <w:rsid w:val="00647619"/>
    <w:rsid w:val="0064782B"/>
    <w:rsid w:val="00647BE4"/>
    <w:rsid w:val="00651561"/>
    <w:rsid w:val="0065293D"/>
    <w:rsid w:val="00652E0F"/>
    <w:rsid w:val="00653CCF"/>
    <w:rsid w:val="00653E3E"/>
    <w:rsid w:val="00653EFC"/>
    <w:rsid w:val="00654021"/>
    <w:rsid w:val="00654517"/>
    <w:rsid w:val="0065531A"/>
    <w:rsid w:val="00656843"/>
    <w:rsid w:val="00657C15"/>
    <w:rsid w:val="006602A7"/>
    <w:rsid w:val="006608D5"/>
    <w:rsid w:val="00660BAE"/>
    <w:rsid w:val="00661045"/>
    <w:rsid w:val="00661162"/>
    <w:rsid w:val="00662E65"/>
    <w:rsid w:val="00664781"/>
    <w:rsid w:val="00664B07"/>
    <w:rsid w:val="00666A2F"/>
    <w:rsid w:val="00666AEF"/>
    <w:rsid w:val="00666DA8"/>
    <w:rsid w:val="00666F97"/>
    <w:rsid w:val="0066716C"/>
    <w:rsid w:val="00667349"/>
    <w:rsid w:val="00667531"/>
    <w:rsid w:val="006679BC"/>
    <w:rsid w:val="006702AE"/>
    <w:rsid w:val="00671057"/>
    <w:rsid w:val="006717DF"/>
    <w:rsid w:val="00671A1F"/>
    <w:rsid w:val="00671AF2"/>
    <w:rsid w:val="0067273B"/>
    <w:rsid w:val="00672B0D"/>
    <w:rsid w:val="006733D7"/>
    <w:rsid w:val="006748C7"/>
    <w:rsid w:val="006750FD"/>
    <w:rsid w:val="006752C7"/>
    <w:rsid w:val="006756C1"/>
    <w:rsid w:val="00675AAF"/>
    <w:rsid w:val="00675D71"/>
    <w:rsid w:val="00676126"/>
    <w:rsid w:val="00676192"/>
    <w:rsid w:val="00676340"/>
    <w:rsid w:val="006767D8"/>
    <w:rsid w:val="00676A4F"/>
    <w:rsid w:val="00676AAF"/>
    <w:rsid w:val="00676CA5"/>
    <w:rsid w:val="0068031A"/>
    <w:rsid w:val="00681B2F"/>
    <w:rsid w:val="00682937"/>
    <w:rsid w:val="00682B6C"/>
    <w:rsid w:val="00682D8D"/>
    <w:rsid w:val="0068335F"/>
    <w:rsid w:val="00684081"/>
    <w:rsid w:val="0068436A"/>
    <w:rsid w:val="00684787"/>
    <w:rsid w:val="006856FB"/>
    <w:rsid w:val="006857C0"/>
    <w:rsid w:val="00686E55"/>
    <w:rsid w:val="006870FF"/>
    <w:rsid w:val="00687217"/>
    <w:rsid w:val="00687455"/>
    <w:rsid w:val="00687514"/>
    <w:rsid w:val="006875C8"/>
    <w:rsid w:val="0068767F"/>
    <w:rsid w:val="00687787"/>
    <w:rsid w:val="006908E2"/>
    <w:rsid w:val="00690A18"/>
    <w:rsid w:val="00690FDB"/>
    <w:rsid w:val="006915FB"/>
    <w:rsid w:val="00691928"/>
    <w:rsid w:val="00693302"/>
    <w:rsid w:val="00694096"/>
    <w:rsid w:val="00694594"/>
    <w:rsid w:val="0069483A"/>
    <w:rsid w:val="00695888"/>
    <w:rsid w:val="0069640B"/>
    <w:rsid w:val="00696871"/>
    <w:rsid w:val="00696B28"/>
    <w:rsid w:val="00696D02"/>
    <w:rsid w:val="0069737F"/>
    <w:rsid w:val="00697B12"/>
    <w:rsid w:val="006A038E"/>
    <w:rsid w:val="006A092E"/>
    <w:rsid w:val="006A1B83"/>
    <w:rsid w:val="006A21CD"/>
    <w:rsid w:val="006A238A"/>
    <w:rsid w:val="006A348F"/>
    <w:rsid w:val="006A47C7"/>
    <w:rsid w:val="006A4A96"/>
    <w:rsid w:val="006A55D4"/>
    <w:rsid w:val="006A5723"/>
    <w:rsid w:val="006A5918"/>
    <w:rsid w:val="006A59FD"/>
    <w:rsid w:val="006A5C69"/>
    <w:rsid w:val="006A618D"/>
    <w:rsid w:val="006A6236"/>
    <w:rsid w:val="006A7232"/>
    <w:rsid w:val="006A75BE"/>
    <w:rsid w:val="006A767A"/>
    <w:rsid w:val="006B0349"/>
    <w:rsid w:val="006B0486"/>
    <w:rsid w:val="006B05EA"/>
    <w:rsid w:val="006B0A94"/>
    <w:rsid w:val="006B0AD4"/>
    <w:rsid w:val="006B17CD"/>
    <w:rsid w:val="006B1F96"/>
    <w:rsid w:val="006B2135"/>
    <w:rsid w:val="006B21B2"/>
    <w:rsid w:val="006B227C"/>
    <w:rsid w:val="006B3798"/>
    <w:rsid w:val="006B4385"/>
    <w:rsid w:val="006B4A4A"/>
    <w:rsid w:val="006B5201"/>
    <w:rsid w:val="006B5BE2"/>
    <w:rsid w:val="006B5CF0"/>
    <w:rsid w:val="006B73D6"/>
    <w:rsid w:val="006B77EC"/>
    <w:rsid w:val="006B7A7F"/>
    <w:rsid w:val="006C0552"/>
    <w:rsid w:val="006C098D"/>
    <w:rsid w:val="006C0E08"/>
    <w:rsid w:val="006C0EEA"/>
    <w:rsid w:val="006C1322"/>
    <w:rsid w:val="006C1362"/>
    <w:rsid w:val="006C190A"/>
    <w:rsid w:val="006C194A"/>
    <w:rsid w:val="006C19B2"/>
    <w:rsid w:val="006C1B5D"/>
    <w:rsid w:val="006C2AD3"/>
    <w:rsid w:val="006C386C"/>
    <w:rsid w:val="006C3A69"/>
    <w:rsid w:val="006C4409"/>
    <w:rsid w:val="006C4B70"/>
    <w:rsid w:val="006C553C"/>
    <w:rsid w:val="006C5592"/>
    <w:rsid w:val="006C55E9"/>
    <w:rsid w:val="006C5B92"/>
    <w:rsid w:val="006C5BB8"/>
    <w:rsid w:val="006C616D"/>
    <w:rsid w:val="006C6289"/>
    <w:rsid w:val="006C65FF"/>
    <w:rsid w:val="006C68AE"/>
    <w:rsid w:val="006C6936"/>
    <w:rsid w:val="006C7033"/>
    <w:rsid w:val="006C7481"/>
    <w:rsid w:val="006C7A5D"/>
    <w:rsid w:val="006C7B01"/>
    <w:rsid w:val="006D0418"/>
    <w:rsid w:val="006D04E2"/>
    <w:rsid w:val="006D0BCB"/>
    <w:rsid w:val="006D0FE8"/>
    <w:rsid w:val="006D1482"/>
    <w:rsid w:val="006D1608"/>
    <w:rsid w:val="006D1E67"/>
    <w:rsid w:val="006D2316"/>
    <w:rsid w:val="006D24D7"/>
    <w:rsid w:val="006D2EEE"/>
    <w:rsid w:val="006D395D"/>
    <w:rsid w:val="006D3EB6"/>
    <w:rsid w:val="006D44CF"/>
    <w:rsid w:val="006D4739"/>
    <w:rsid w:val="006D47A5"/>
    <w:rsid w:val="006D4B2B"/>
    <w:rsid w:val="006D4F3C"/>
    <w:rsid w:val="006D53A3"/>
    <w:rsid w:val="006D55C8"/>
    <w:rsid w:val="006D59EF"/>
    <w:rsid w:val="006D5C66"/>
    <w:rsid w:val="006D6580"/>
    <w:rsid w:val="006D68B5"/>
    <w:rsid w:val="006D7002"/>
    <w:rsid w:val="006E1774"/>
    <w:rsid w:val="006E17CC"/>
    <w:rsid w:val="006E1B3C"/>
    <w:rsid w:val="006E1DC2"/>
    <w:rsid w:val="006E23FB"/>
    <w:rsid w:val="006E26BF"/>
    <w:rsid w:val="006E2964"/>
    <w:rsid w:val="006E2996"/>
    <w:rsid w:val="006E3247"/>
    <w:rsid w:val="006E325A"/>
    <w:rsid w:val="006E33EC"/>
    <w:rsid w:val="006E33FA"/>
    <w:rsid w:val="006E3802"/>
    <w:rsid w:val="006E3E51"/>
    <w:rsid w:val="006E476D"/>
    <w:rsid w:val="006E4A36"/>
    <w:rsid w:val="006E4F90"/>
    <w:rsid w:val="006E502A"/>
    <w:rsid w:val="006E550A"/>
    <w:rsid w:val="006E5AA2"/>
    <w:rsid w:val="006E63BD"/>
    <w:rsid w:val="006E672A"/>
    <w:rsid w:val="006E6C02"/>
    <w:rsid w:val="006E6C2D"/>
    <w:rsid w:val="006F07F3"/>
    <w:rsid w:val="006F09E0"/>
    <w:rsid w:val="006F1FD9"/>
    <w:rsid w:val="006F231A"/>
    <w:rsid w:val="006F294F"/>
    <w:rsid w:val="006F2C3A"/>
    <w:rsid w:val="006F2CCC"/>
    <w:rsid w:val="006F2F3D"/>
    <w:rsid w:val="006F3903"/>
    <w:rsid w:val="006F48D2"/>
    <w:rsid w:val="006F4F2D"/>
    <w:rsid w:val="006F4FB2"/>
    <w:rsid w:val="006F563A"/>
    <w:rsid w:val="006F5ED5"/>
    <w:rsid w:val="006F6198"/>
    <w:rsid w:val="006F6B2D"/>
    <w:rsid w:val="006F6B55"/>
    <w:rsid w:val="006F73DC"/>
    <w:rsid w:val="006F76EB"/>
    <w:rsid w:val="006F788D"/>
    <w:rsid w:val="006F78E1"/>
    <w:rsid w:val="00701072"/>
    <w:rsid w:val="00702054"/>
    <w:rsid w:val="0070263D"/>
    <w:rsid w:val="00702AB4"/>
    <w:rsid w:val="00703577"/>
    <w:rsid w:val="007035A4"/>
    <w:rsid w:val="00703B1E"/>
    <w:rsid w:val="007048CD"/>
    <w:rsid w:val="00705D8F"/>
    <w:rsid w:val="00705E45"/>
    <w:rsid w:val="00705F15"/>
    <w:rsid w:val="00706392"/>
    <w:rsid w:val="007065D8"/>
    <w:rsid w:val="00706661"/>
    <w:rsid w:val="00707914"/>
    <w:rsid w:val="00710162"/>
    <w:rsid w:val="00710170"/>
    <w:rsid w:val="00710D8E"/>
    <w:rsid w:val="00711185"/>
    <w:rsid w:val="00711370"/>
    <w:rsid w:val="00711662"/>
    <w:rsid w:val="00711799"/>
    <w:rsid w:val="0071211A"/>
    <w:rsid w:val="007127D8"/>
    <w:rsid w:val="00712B78"/>
    <w:rsid w:val="00712C59"/>
    <w:rsid w:val="00712F23"/>
    <w:rsid w:val="007138CA"/>
    <w:rsid w:val="0071393B"/>
    <w:rsid w:val="00713EE2"/>
    <w:rsid w:val="0071435F"/>
    <w:rsid w:val="0071445F"/>
    <w:rsid w:val="00714649"/>
    <w:rsid w:val="00714898"/>
    <w:rsid w:val="00715921"/>
    <w:rsid w:val="00715FC0"/>
    <w:rsid w:val="00716C53"/>
    <w:rsid w:val="00717524"/>
    <w:rsid w:val="007177FC"/>
    <w:rsid w:val="00717C7E"/>
    <w:rsid w:val="00720855"/>
    <w:rsid w:val="00720C5E"/>
    <w:rsid w:val="0072161C"/>
    <w:rsid w:val="00721701"/>
    <w:rsid w:val="00721E38"/>
    <w:rsid w:val="007228E6"/>
    <w:rsid w:val="00722AC2"/>
    <w:rsid w:val="00724A0D"/>
    <w:rsid w:val="00726E5B"/>
    <w:rsid w:val="00727476"/>
    <w:rsid w:val="00727C30"/>
    <w:rsid w:val="00731173"/>
    <w:rsid w:val="007317EC"/>
    <w:rsid w:val="00731835"/>
    <w:rsid w:val="00731B36"/>
    <w:rsid w:val="00731BA8"/>
    <w:rsid w:val="00731BF7"/>
    <w:rsid w:val="00731E62"/>
    <w:rsid w:val="00732391"/>
    <w:rsid w:val="00732496"/>
    <w:rsid w:val="00732FAA"/>
    <w:rsid w:val="00732FB8"/>
    <w:rsid w:val="00733171"/>
    <w:rsid w:val="00733418"/>
    <w:rsid w:val="00733E92"/>
    <w:rsid w:val="007341F8"/>
    <w:rsid w:val="00734372"/>
    <w:rsid w:val="0073469D"/>
    <w:rsid w:val="00734EB8"/>
    <w:rsid w:val="00735208"/>
    <w:rsid w:val="0073547A"/>
    <w:rsid w:val="00735A61"/>
    <w:rsid w:val="00735F8B"/>
    <w:rsid w:val="00736F69"/>
    <w:rsid w:val="00737507"/>
    <w:rsid w:val="0074090B"/>
    <w:rsid w:val="00741647"/>
    <w:rsid w:val="00742536"/>
    <w:rsid w:val="00742D01"/>
    <w:rsid w:val="00742D1F"/>
    <w:rsid w:val="00743EBA"/>
    <w:rsid w:val="007442B4"/>
    <w:rsid w:val="00744B61"/>
    <w:rsid w:val="00744C41"/>
    <w:rsid w:val="00744C8E"/>
    <w:rsid w:val="007452E3"/>
    <w:rsid w:val="00745E03"/>
    <w:rsid w:val="00745E5B"/>
    <w:rsid w:val="00745F7A"/>
    <w:rsid w:val="00746787"/>
    <w:rsid w:val="00746803"/>
    <w:rsid w:val="0074707E"/>
    <w:rsid w:val="007472F0"/>
    <w:rsid w:val="0074766C"/>
    <w:rsid w:val="00747AED"/>
    <w:rsid w:val="00747B8D"/>
    <w:rsid w:val="00747EC2"/>
    <w:rsid w:val="0075128E"/>
    <w:rsid w:val="0075130B"/>
    <w:rsid w:val="007516DC"/>
    <w:rsid w:val="0075263A"/>
    <w:rsid w:val="00752BA9"/>
    <w:rsid w:val="00752E58"/>
    <w:rsid w:val="0075312C"/>
    <w:rsid w:val="0075432E"/>
    <w:rsid w:val="00754383"/>
    <w:rsid w:val="00754B30"/>
    <w:rsid w:val="00754B80"/>
    <w:rsid w:val="007555CC"/>
    <w:rsid w:val="00756963"/>
    <w:rsid w:val="00756B90"/>
    <w:rsid w:val="007574A4"/>
    <w:rsid w:val="0075773F"/>
    <w:rsid w:val="00757791"/>
    <w:rsid w:val="00757995"/>
    <w:rsid w:val="00761117"/>
    <w:rsid w:val="00761918"/>
    <w:rsid w:val="007619EE"/>
    <w:rsid w:val="00762781"/>
    <w:rsid w:val="00762A57"/>
    <w:rsid w:val="00762A75"/>
    <w:rsid w:val="00762F03"/>
    <w:rsid w:val="00763202"/>
    <w:rsid w:val="0076353F"/>
    <w:rsid w:val="0076413B"/>
    <w:rsid w:val="007648AE"/>
    <w:rsid w:val="00764BF8"/>
    <w:rsid w:val="00765016"/>
    <w:rsid w:val="0076514D"/>
    <w:rsid w:val="00765EE1"/>
    <w:rsid w:val="00765FD6"/>
    <w:rsid w:val="007701E6"/>
    <w:rsid w:val="0077121B"/>
    <w:rsid w:val="007721B7"/>
    <w:rsid w:val="00773D59"/>
    <w:rsid w:val="00773EE2"/>
    <w:rsid w:val="00775A19"/>
    <w:rsid w:val="007762E9"/>
    <w:rsid w:val="00777343"/>
    <w:rsid w:val="00777780"/>
    <w:rsid w:val="0078013F"/>
    <w:rsid w:val="00780DDE"/>
    <w:rsid w:val="00781003"/>
    <w:rsid w:val="007810E1"/>
    <w:rsid w:val="00781C21"/>
    <w:rsid w:val="00781CA8"/>
    <w:rsid w:val="00781F2A"/>
    <w:rsid w:val="00782348"/>
    <w:rsid w:val="007825DC"/>
    <w:rsid w:val="00783374"/>
    <w:rsid w:val="007841FB"/>
    <w:rsid w:val="00784BA2"/>
    <w:rsid w:val="00785362"/>
    <w:rsid w:val="00785CE9"/>
    <w:rsid w:val="00786D07"/>
    <w:rsid w:val="007904B5"/>
    <w:rsid w:val="00790F46"/>
    <w:rsid w:val="00790F97"/>
    <w:rsid w:val="007911FD"/>
    <w:rsid w:val="00791BF9"/>
    <w:rsid w:val="00791F54"/>
    <w:rsid w:val="007921F1"/>
    <w:rsid w:val="00792755"/>
    <w:rsid w:val="0079275A"/>
    <w:rsid w:val="00792B47"/>
    <w:rsid w:val="00793210"/>
    <w:rsid w:val="007934E0"/>
    <w:rsid w:val="0079380A"/>
    <w:rsid w:val="00793930"/>
    <w:rsid w:val="00793DD1"/>
    <w:rsid w:val="00793EFC"/>
    <w:rsid w:val="00793FAE"/>
    <w:rsid w:val="00794FEC"/>
    <w:rsid w:val="007973E2"/>
    <w:rsid w:val="007A003E"/>
    <w:rsid w:val="007A0B30"/>
    <w:rsid w:val="007A0BD9"/>
    <w:rsid w:val="007A0CCC"/>
    <w:rsid w:val="007A104D"/>
    <w:rsid w:val="007A1965"/>
    <w:rsid w:val="007A267D"/>
    <w:rsid w:val="007A2ED1"/>
    <w:rsid w:val="007A38F6"/>
    <w:rsid w:val="007A3E1A"/>
    <w:rsid w:val="007A44CC"/>
    <w:rsid w:val="007A485E"/>
    <w:rsid w:val="007A4BE6"/>
    <w:rsid w:val="007A4D02"/>
    <w:rsid w:val="007A54B2"/>
    <w:rsid w:val="007A54F6"/>
    <w:rsid w:val="007A6FDE"/>
    <w:rsid w:val="007B0DC6"/>
    <w:rsid w:val="007B1094"/>
    <w:rsid w:val="007B1250"/>
    <w:rsid w:val="007B1697"/>
    <w:rsid w:val="007B1762"/>
    <w:rsid w:val="007B1AF3"/>
    <w:rsid w:val="007B2A5F"/>
    <w:rsid w:val="007B2B5E"/>
    <w:rsid w:val="007B3132"/>
    <w:rsid w:val="007B3293"/>
    <w:rsid w:val="007B3320"/>
    <w:rsid w:val="007B3F88"/>
    <w:rsid w:val="007B4913"/>
    <w:rsid w:val="007B4C94"/>
    <w:rsid w:val="007B534F"/>
    <w:rsid w:val="007B5401"/>
    <w:rsid w:val="007B5716"/>
    <w:rsid w:val="007B58D4"/>
    <w:rsid w:val="007B6621"/>
    <w:rsid w:val="007B6DAD"/>
    <w:rsid w:val="007B6F0C"/>
    <w:rsid w:val="007B6FB0"/>
    <w:rsid w:val="007B724A"/>
    <w:rsid w:val="007B7317"/>
    <w:rsid w:val="007C13B6"/>
    <w:rsid w:val="007C1C82"/>
    <w:rsid w:val="007C200E"/>
    <w:rsid w:val="007C212E"/>
    <w:rsid w:val="007C25F7"/>
    <w:rsid w:val="007C301F"/>
    <w:rsid w:val="007C3944"/>
    <w:rsid w:val="007C426F"/>
    <w:rsid w:val="007C4540"/>
    <w:rsid w:val="007C60CA"/>
    <w:rsid w:val="007C6518"/>
    <w:rsid w:val="007C65AF"/>
    <w:rsid w:val="007C6761"/>
    <w:rsid w:val="007C6C54"/>
    <w:rsid w:val="007C7A16"/>
    <w:rsid w:val="007C7CDA"/>
    <w:rsid w:val="007D0079"/>
    <w:rsid w:val="007D104B"/>
    <w:rsid w:val="007D135D"/>
    <w:rsid w:val="007D1912"/>
    <w:rsid w:val="007D1DBD"/>
    <w:rsid w:val="007D21EF"/>
    <w:rsid w:val="007D2328"/>
    <w:rsid w:val="007D2E9A"/>
    <w:rsid w:val="007D3541"/>
    <w:rsid w:val="007D3547"/>
    <w:rsid w:val="007D3732"/>
    <w:rsid w:val="007D3A67"/>
    <w:rsid w:val="007D3BCE"/>
    <w:rsid w:val="007D3C9B"/>
    <w:rsid w:val="007D4450"/>
    <w:rsid w:val="007D4CDF"/>
    <w:rsid w:val="007D565A"/>
    <w:rsid w:val="007D5DE2"/>
    <w:rsid w:val="007D5FDE"/>
    <w:rsid w:val="007D6699"/>
    <w:rsid w:val="007D6A4D"/>
    <w:rsid w:val="007D6DA4"/>
    <w:rsid w:val="007D6FBD"/>
    <w:rsid w:val="007D730F"/>
    <w:rsid w:val="007D7A40"/>
    <w:rsid w:val="007D7BD9"/>
    <w:rsid w:val="007D7CD8"/>
    <w:rsid w:val="007E1975"/>
    <w:rsid w:val="007E1E8A"/>
    <w:rsid w:val="007E21D0"/>
    <w:rsid w:val="007E2AC6"/>
    <w:rsid w:val="007E2C66"/>
    <w:rsid w:val="007E3AA7"/>
    <w:rsid w:val="007F0011"/>
    <w:rsid w:val="007F0A6B"/>
    <w:rsid w:val="007F0A80"/>
    <w:rsid w:val="007F0D98"/>
    <w:rsid w:val="007F1212"/>
    <w:rsid w:val="007F1648"/>
    <w:rsid w:val="007F1652"/>
    <w:rsid w:val="007F178B"/>
    <w:rsid w:val="007F19B3"/>
    <w:rsid w:val="007F19C1"/>
    <w:rsid w:val="007F1E2F"/>
    <w:rsid w:val="007F27A0"/>
    <w:rsid w:val="007F2A73"/>
    <w:rsid w:val="007F35BE"/>
    <w:rsid w:val="007F35E2"/>
    <w:rsid w:val="007F3D35"/>
    <w:rsid w:val="007F3E5D"/>
    <w:rsid w:val="007F503F"/>
    <w:rsid w:val="007F5254"/>
    <w:rsid w:val="007F56F1"/>
    <w:rsid w:val="007F5BFE"/>
    <w:rsid w:val="007F65D3"/>
    <w:rsid w:val="007F6778"/>
    <w:rsid w:val="007F737D"/>
    <w:rsid w:val="007F76EA"/>
    <w:rsid w:val="007F7753"/>
    <w:rsid w:val="008000B6"/>
    <w:rsid w:val="00800F1F"/>
    <w:rsid w:val="00801592"/>
    <w:rsid w:val="00801B0B"/>
    <w:rsid w:val="00801F2C"/>
    <w:rsid w:val="0080308E"/>
    <w:rsid w:val="00803703"/>
    <w:rsid w:val="008044A9"/>
    <w:rsid w:val="00804B96"/>
    <w:rsid w:val="00804C95"/>
    <w:rsid w:val="00805303"/>
    <w:rsid w:val="008053FB"/>
    <w:rsid w:val="00805A2C"/>
    <w:rsid w:val="00805C5E"/>
    <w:rsid w:val="00805FEA"/>
    <w:rsid w:val="008065F2"/>
    <w:rsid w:val="00806705"/>
    <w:rsid w:val="00806738"/>
    <w:rsid w:val="0080737D"/>
    <w:rsid w:val="00807590"/>
    <w:rsid w:val="00807671"/>
    <w:rsid w:val="00807A82"/>
    <w:rsid w:val="00807C10"/>
    <w:rsid w:val="00810274"/>
    <w:rsid w:val="00810835"/>
    <w:rsid w:val="00810E11"/>
    <w:rsid w:val="00810FB7"/>
    <w:rsid w:val="00811155"/>
    <w:rsid w:val="00811943"/>
    <w:rsid w:val="00811D28"/>
    <w:rsid w:val="00812548"/>
    <w:rsid w:val="00812B3D"/>
    <w:rsid w:val="00813611"/>
    <w:rsid w:val="0081426C"/>
    <w:rsid w:val="00814286"/>
    <w:rsid w:val="00814B1D"/>
    <w:rsid w:val="00814FBB"/>
    <w:rsid w:val="00815D0B"/>
    <w:rsid w:val="00815F33"/>
    <w:rsid w:val="00815F59"/>
    <w:rsid w:val="00815F70"/>
    <w:rsid w:val="00815FA9"/>
    <w:rsid w:val="0081631F"/>
    <w:rsid w:val="00816B95"/>
    <w:rsid w:val="0081716F"/>
    <w:rsid w:val="00817FDF"/>
    <w:rsid w:val="00820671"/>
    <w:rsid w:val="008216D5"/>
    <w:rsid w:val="00821877"/>
    <w:rsid w:val="00821879"/>
    <w:rsid w:val="008219B3"/>
    <w:rsid w:val="00821B22"/>
    <w:rsid w:val="0082244B"/>
    <w:rsid w:val="00822586"/>
    <w:rsid w:val="00823239"/>
    <w:rsid w:val="008237A4"/>
    <w:rsid w:val="008249CE"/>
    <w:rsid w:val="008267E1"/>
    <w:rsid w:val="00826D95"/>
    <w:rsid w:val="00826E97"/>
    <w:rsid w:val="008271B7"/>
    <w:rsid w:val="0082737D"/>
    <w:rsid w:val="00827797"/>
    <w:rsid w:val="0083077B"/>
    <w:rsid w:val="0083094F"/>
    <w:rsid w:val="008309BE"/>
    <w:rsid w:val="00830D3C"/>
    <w:rsid w:val="00831599"/>
    <w:rsid w:val="00831A50"/>
    <w:rsid w:val="00831B3C"/>
    <w:rsid w:val="00831C89"/>
    <w:rsid w:val="0083206A"/>
    <w:rsid w:val="00832114"/>
    <w:rsid w:val="008322AA"/>
    <w:rsid w:val="0083268C"/>
    <w:rsid w:val="00832B1F"/>
    <w:rsid w:val="00833438"/>
    <w:rsid w:val="00833443"/>
    <w:rsid w:val="00833451"/>
    <w:rsid w:val="008335C2"/>
    <w:rsid w:val="00833B3A"/>
    <w:rsid w:val="00833FB7"/>
    <w:rsid w:val="008342B3"/>
    <w:rsid w:val="00834625"/>
    <w:rsid w:val="00834C46"/>
    <w:rsid w:val="008362C5"/>
    <w:rsid w:val="00840834"/>
    <w:rsid w:val="0084093E"/>
    <w:rsid w:val="008415BB"/>
    <w:rsid w:val="00841CE1"/>
    <w:rsid w:val="00842648"/>
    <w:rsid w:val="00842DCA"/>
    <w:rsid w:val="00843850"/>
    <w:rsid w:val="00843FDC"/>
    <w:rsid w:val="008453CF"/>
    <w:rsid w:val="008457CE"/>
    <w:rsid w:val="0084598D"/>
    <w:rsid w:val="00845A08"/>
    <w:rsid w:val="008460D6"/>
    <w:rsid w:val="00846461"/>
    <w:rsid w:val="00846E82"/>
    <w:rsid w:val="008473D8"/>
    <w:rsid w:val="008503B7"/>
    <w:rsid w:val="008511C1"/>
    <w:rsid w:val="0085150F"/>
    <w:rsid w:val="00851A72"/>
    <w:rsid w:val="00851D4B"/>
    <w:rsid w:val="00852637"/>
    <w:rsid w:val="008528A1"/>
    <w:rsid w:val="008528DC"/>
    <w:rsid w:val="00852A55"/>
    <w:rsid w:val="00852B8C"/>
    <w:rsid w:val="0085393B"/>
    <w:rsid w:val="00853D8B"/>
    <w:rsid w:val="00854316"/>
    <w:rsid w:val="00854354"/>
    <w:rsid w:val="00854981"/>
    <w:rsid w:val="00855B32"/>
    <w:rsid w:val="00856516"/>
    <w:rsid w:val="00856613"/>
    <w:rsid w:val="008576BE"/>
    <w:rsid w:val="008578DD"/>
    <w:rsid w:val="00857BA0"/>
    <w:rsid w:val="00860086"/>
    <w:rsid w:val="00860945"/>
    <w:rsid w:val="00860D51"/>
    <w:rsid w:val="00861F9D"/>
    <w:rsid w:val="00862762"/>
    <w:rsid w:val="008628FE"/>
    <w:rsid w:val="00862ECA"/>
    <w:rsid w:val="00863342"/>
    <w:rsid w:val="00863930"/>
    <w:rsid w:val="0086411B"/>
    <w:rsid w:val="00864B20"/>
    <w:rsid w:val="00864B2E"/>
    <w:rsid w:val="00864EA6"/>
    <w:rsid w:val="00865963"/>
    <w:rsid w:val="00865E53"/>
    <w:rsid w:val="008663A4"/>
    <w:rsid w:val="00866967"/>
    <w:rsid w:val="00866A41"/>
    <w:rsid w:val="0086778D"/>
    <w:rsid w:val="00867FB7"/>
    <w:rsid w:val="00870091"/>
    <w:rsid w:val="008707E2"/>
    <w:rsid w:val="00871C1D"/>
    <w:rsid w:val="00872428"/>
    <w:rsid w:val="00872A91"/>
    <w:rsid w:val="0087450E"/>
    <w:rsid w:val="00875381"/>
    <w:rsid w:val="008756FF"/>
    <w:rsid w:val="00875A82"/>
    <w:rsid w:val="00875A8E"/>
    <w:rsid w:val="00876992"/>
    <w:rsid w:val="00876B2E"/>
    <w:rsid w:val="00876CA3"/>
    <w:rsid w:val="008772FE"/>
    <w:rsid w:val="00877324"/>
    <w:rsid w:val="008774B5"/>
    <w:rsid w:val="008775F1"/>
    <w:rsid w:val="00877ED4"/>
    <w:rsid w:val="008821AE"/>
    <w:rsid w:val="00882BDA"/>
    <w:rsid w:val="00883418"/>
    <w:rsid w:val="00883D3A"/>
    <w:rsid w:val="0088407A"/>
    <w:rsid w:val="00884082"/>
    <w:rsid w:val="008841C8"/>
    <w:rsid w:val="0088438D"/>
    <w:rsid w:val="00884A9A"/>
    <w:rsid w:val="00884F6D"/>
    <w:rsid w:val="0088512E"/>
    <w:rsid w:val="00885391"/>
    <w:rsid w:val="008854F7"/>
    <w:rsid w:val="00885A9D"/>
    <w:rsid w:val="00885BEA"/>
    <w:rsid w:val="00885C31"/>
    <w:rsid w:val="00885E2B"/>
    <w:rsid w:val="00885EE3"/>
    <w:rsid w:val="00886A34"/>
    <w:rsid w:val="00886CE9"/>
    <w:rsid w:val="00890925"/>
    <w:rsid w:val="00891E75"/>
    <w:rsid w:val="00892600"/>
    <w:rsid w:val="008927F4"/>
    <w:rsid w:val="008929D2"/>
    <w:rsid w:val="00893636"/>
    <w:rsid w:val="0089376B"/>
    <w:rsid w:val="0089381E"/>
    <w:rsid w:val="00893B94"/>
    <w:rsid w:val="00893C00"/>
    <w:rsid w:val="00893D1A"/>
    <w:rsid w:val="00894047"/>
    <w:rsid w:val="00896305"/>
    <w:rsid w:val="0089673B"/>
    <w:rsid w:val="00896DDA"/>
    <w:rsid w:val="00896E9D"/>
    <w:rsid w:val="00896F11"/>
    <w:rsid w:val="008975C7"/>
    <w:rsid w:val="008A1049"/>
    <w:rsid w:val="008A12E9"/>
    <w:rsid w:val="008A1C98"/>
    <w:rsid w:val="008A21BE"/>
    <w:rsid w:val="008A2B85"/>
    <w:rsid w:val="008A322D"/>
    <w:rsid w:val="008A3788"/>
    <w:rsid w:val="008A3888"/>
    <w:rsid w:val="008A39B4"/>
    <w:rsid w:val="008A3AC9"/>
    <w:rsid w:val="008A4C1C"/>
    <w:rsid w:val="008A4D72"/>
    <w:rsid w:val="008A5C20"/>
    <w:rsid w:val="008A6285"/>
    <w:rsid w:val="008A63B2"/>
    <w:rsid w:val="008A674E"/>
    <w:rsid w:val="008A74F0"/>
    <w:rsid w:val="008A779A"/>
    <w:rsid w:val="008B0852"/>
    <w:rsid w:val="008B20BC"/>
    <w:rsid w:val="008B345D"/>
    <w:rsid w:val="008B3DBF"/>
    <w:rsid w:val="008B418E"/>
    <w:rsid w:val="008B56B2"/>
    <w:rsid w:val="008B5B25"/>
    <w:rsid w:val="008B6053"/>
    <w:rsid w:val="008B66C9"/>
    <w:rsid w:val="008B6C22"/>
    <w:rsid w:val="008B7585"/>
    <w:rsid w:val="008B795D"/>
    <w:rsid w:val="008B7DF1"/>
    <w:rsid w:val="008C1435"/>
    <w:rsid w:val="008C1750"/>
    <w:rsid w:val="008C1D42"/>
    <w:rsid w:val="008C1E8B"/>
    <w:rsid w:val="008C1FC2"/>
    <w:rsid w:val="008C2980"/>
    <w:rsid w:val="008C30EB"/>
    <w:rsid w:val="008C39D4"/>
    <w:rsid w:val="008C3AB2"/>
    <w:rsid w:val="008C3FC4"/>
    <w:rsid w:val="008C4538"/>
    <w:rsid w:val="008C4DD6"/>
    <w:rsid w:val="008C5728"/>
    <w:rsid w:val="008C5AFB"/>
    <w:rsid w:val="008C5BEA"/>
    <w:rsid w:val="008C5D1A"/>
    <w:rsid w:val="008C6032"/>
    <w:rsid w:val="008C6223"/>
    <w:rsid w:val="008C722A"/>
    <w:rsid w:val="008C72EE"/>
    <w:rsid w:val="008C75C3"/>
    <w:rsid w:val="008C77F2"/>
    <w:rsid w:val="008C7BAB"/>
    <w:rsid w:val="008D03CD"/>
    <w:rsid w:val="008D07FB"/>
    <w:rsid w:val="008D0C02"/>
    <w:rsid w:val="008D1004"/>
    <w:rsid w:val="008D27B0"/>
    <w:rsid w:val="008D2AC5"/>
    <w:rsid w:val="008D357D"/>
    <w:rsid w:val="008D39F4"/>
    <w:rsid w:val="008D435A"/>
    <w:rsid w:val="008D47E2"/>
    <w:rsid w:val="008D593C"/>
    <w:rsid w:val="008D73AD"/>
    <w:rsid w:val="008D7F4F"/>
    <w:rsid w:val="008E036A"/>
    <w:rsid w:val="008E066A"/>
    <w:rsid w:val="008E0C6B"/>
    <w:rsid w:val="008E0CD0"/>
    <w:rsid w:val="008E0F94"/>
    <w:rsid w:val="008E2C21"/>
    <w:rsid w:val="008E2CFF"/>
    <w:rsid w:val="008E2EFF"/>
    <w:rsid w:val="008E387B"/>
    <w:rsid w:val="008E3F00"/>
    <w:rsid w:val="008E4E71"/>
    <w:rsid w:val="008E5487"/>
    <w:rsid w:val="008E56ED"/>
    <w:rsid w:val="008E57C6"/>
    <w:rsid w:val="008E5CA6"/>
    <w:rsid w:val="008E6087"/>
    <w:rsid w:val="008E6304"/>
    <w:rsid w:val="008E63A5"/>
    <w:rsid w:val="008E6470"/>
    <w:rsid w:val="008E7154"/>
    <w:rsid w:val="008E723F"/>
    <w:rsid w:val="008E758D"/>
    <w:rsid w:val="008E7E95"/>
    <w:rsid w:val="008F0A90"/>
    <w:rsid w:val="008F10A7"/>
    <w:rsid w:val="008F246C"/>
    <w:rsid w:val="008F3635"/>
    <w:rsid w:val="008F3C8E"/>
    <w:rsid w:val="008F4063"/>
    <w:rsid w:val="008F450E"/>
    <w:rsid w:val="008F461D"/>
    <w:rsid w:val="008F4634"/>
    <w:rsid w:val="008F4D67"/>
    <w:rsid w:val="008F7466"/>
    <w:rsid w:val="008F755D"/>
    <w:rsid w:val="008F7A39"/>
    <w:rsid w:val="008F7BBF"/>
    <w:rsid w:val="008F7FCE"/>
    <w:rsid w:val="009005BD"/>
    <w:rsid w:val="00900882"/>
    <w:rsid w:val="00900BF2"/>
    <w:rsid w:val="00900D36"/>
    <w:rsid w:val="00900EB9"/>
    <w:rsid w:val="00900FF3"/>
    <w:rsid w:val="00901D9C"/>
    <w:rsid w:val="00901EE4"/>
    <w:rsid w:val="009020C3"/>
    <w:rsid w:val="009021E8"/>
    <w:rsid w:val="0090303B"/>
    <w:rsid w:val="009036B3"/>
    <w:rsid w:val="009037C5"/>
    <w:rsid w:val="00903BDC"/>
    <w:rsid w:val="00904677"/>
    <w:rsid w:val="009053F7"/>
    <w:rsid w:val="00905EE2"/>
    <w:rsid w:val="00905F58"/>
    <w:rsid w:val="0090645F"/>
    <w:rsid w:val="00906B8B"/>
    <w:rsid w:val="00907390"/>
    <w:rsid w:val="00907C17"/>
    <w:rsid w:val="00907DB6"/>
    <w:rsid w:val="00907E53"/>
    <w:rsid w:val="00911440"/>
    <w:rsid w:val="00911712"/>
    <w:rsid w:val="00911751"/>
    <w:rsid w:val="00911B27"/>
    <w:rsid w:val="009121FC"/>
    <w:rsid w:val="0091221B"/>
    <w:rsid w:val="00912A61"/>
    <w:rsid w:val="00912C64"/>
    <w:rsid w:val="009133CD"/>
    <w:rsid w:val="00913B70"/>
    <w:rsid w:val="00914035"/>
    <w:rsid w:val="0091403F"/>
    <w:rsid w:val="00914653"/>
    <w:rsid w:val="009149B9"/>
    <w:rsid w:val="00914B4C"/>
    <w:rsid w:val="00915639"/>
    <w:rsid w:val="0091581D"/>
    <w:rsid w:val="00915E78"/>
    <w:rsid w:val="00916015"/>
    <w:rsid w:val="00916782"/>
    <w:rsid w:val="009170BE"/>
    <w:rsid w:val="00917142"/>
    <w:rsid w:val="00917A79"/>
    <w:rsid w:val="00917C95"/>
    <w:rsid w:val="00917D21"/>
    <w:rsid w:val="0092006C"/>
    <w:rsid w:val="00920B55"/>
    <w:rsid w:val="00920E62"/>
    <w:rsid w:val="00922716"/>
    <w:rsid w:val="0092293A"/>
    <w:rsid w:val="00922B02"/>
    <w:rsid w:val="009230D8"/>
    <w:rsid w:val="009237C1"/>
    <w:rsid w:val="00923DAB"/>
    <w:rsid w:val="009246EF"/>
    <w:rsid w:val="0092472A"/>
    <w:rsid w:val="00924D3A"/>
    <w:rsid w:val="00925A38"/>
    <w:rsid w:val="009262C9"/>
    <w:rsid w:val="00926970"/>
    <w:rsid w:val="0092787E"/>
    <w:rsid w:val="00927F8A"/>
    <w:rsid w:val="00930EB9"/>
    <w:rsid w:val="009316B6"/>
    <w:rsid w:val="00932A6B"/>
    <w:rsid w:val="00932CF2"/>
    <w:rsid w:val="00933DC7"/>
    <w:rsid w:val="00934CF3"/>
    <w:rsid w:val="0093587D"/>
    <w:rsid w:val="00936E2B"/>
    <w:rsid w:val="0094001E"/>
    <w:rsid w:val="0094128E"/>
    <w:rsid w:val="00941574"/>
    <w:rsid w:val="009418F4"/>
    <w:rsid w:val="00941A64"/>
    <w:rsid w:val="009424AE"/>
    <w:rsid w:val="00942BBC"/>
    <w:rsid w:val="00944180"/>
    <w:rsid w:val="0094458F"/>
    <w:rsid w:val="009447E5"/>
    <w:rsid w:val="009447F4"/>
    <w:rsid w:val="00944A69"/>
    <w:rsid w:val="00944AA0"/>
    <w:rsid w:val="00944E57"/>
    <w:rsid w:val="00944EA6"/>
    <w:rsid w:val="0094536B"/>
    <w:rsid w:val="009454E4"/>
    <w:rsid w:val="00945E01"/>
    <w:rsid w:val="00946239"/>
    <w:rsid w:val="00946E55"/>
    <w:rsid w:val="00947956"/>
    <w:rsid w:val="00947DA2"/>
    <w:rsid w:val="00951177"/>
    <w:rsid w:val="009516B6"/>
    <w:rsid w:val="00951A69"/>
    <w:rsid w:val="00952688"/>
    <w:rsid w:val="00952817"/>
    <w:rsid w:val="0095334F"/>
    <w:rsid w:val="00953EFF"/>
    <w:rsid w:val="00954202"/>
    <w:rsid w:val="00954D4D"/>
    <w:rsid w:val="00955152"/>
    <w:rsid w:val="009554FA"/>
    <w:rsid w:val="009558E6"/>
    <w:rsid w:val="00956A0A"/>
    <w:rsid w:val="00957475"/>
    <w:rsid w:val="00957507"/>
    <w:rsid w:val="0095760B"/>
    <w:rsid w:val="009578ED"/>
    <w:rsid w:val="00957A25"/>
    <w:rsid w:val="00957C25"/>
    <w:rsid w:val="009601F4"/>
    <w:rsid w:val="009607FB"/>
    <w:rsid w:val="00960FF1"/>
    <w:rsid w:val="00961784"/>
    <w:rsid w:val="00961DC8"/>
    <w:rsid w:val="00961FF3"/>
    <w:rsid w:val="0096206E"/>
    <w:rsid w:val="0096227F"/>
    <w:rsid w:val="00962559"/>
    <w:rsid w:val="00962ACB"/>
    <w:rsid w:val="00962BAE"/>
    <w:rsid w:val="00962C94"/>
    <w:rsid w:val="00963C90"/>
    <w:rsid w:val="00963CE5"/>
    <w:rsid w:val="00964258"/>
    <w:rsid w:val="00964BE8"/>
    <w:rsid w:val="00965D58"/>
    <w:rsid w:val="00967327"/>
    <w:rsid w:val="009673E8"/>
    <w:rsid w:val="009676C3"/>
    <w:rsid w:val="00967DF8"/>
    <w:rsid w:val="00971033"/>
    <w:rsid w:val="009712A1"/>
    <w:rsid w:val="0097148D"/>
    <w:rsid w:val="00971908"/>
    <w:rsid w:val="00971979"/>
    <w:rsid w:val="00971B2D"/>
    <w:rsid w:val="00971B9F"/>
    <w:rsid w:val="009723AB"/>
    <w:rsid w:val="00972A84"/>
    <w:rsid w:val="00973D22"/>
    <w:rsid w:val="009740CB"/>
    <w:rsid w:val="0097450B"/>
    <w:rsid w:val="00974DB8"/>
    <w:rsid w:val="00974FA9"/>
    <w:rsid w:val="00975487"/>
    <w:rsid w:val="00975EF3"/>
    <w:rsid w:val="009766D0"/>
    <w:rsid w:val="00976C91"/>
    <w:rsid w:val="00980661"/>
    <w:rsid w:val="0098093B"/>
    <w:rsid w:val="00981C4C"/>
    <w:rsid w:val="00981E56"/>
    <w:rsid w:val="0098352E"/>
    <w:rsid w:val="00983954"/>
    <w:rsid w:val="00983CAB"/>
    <w:rsid w:val="009848C6"/>
    <w:rsid w:val="00984C2B"/>
    <w:rsid w:val="009853A0"/>
    <w:rsid w:val="00985966"/>
    <w:rsid w:val="00986191"/>
    <w:rsid w:val="009876D4"/>
    <w:rsid w:val="009879FC"/>
    <w:rsid w:val="00987C9A"/>
    <w:rsid w:val="00990ECE"/>
    <w:rsid w:val="00991476"/>
    <w:rsid w:val="009914A5"/>
    <w:rsid w:val="00991D5E"/>
    <w:rsid w:val="009922DA"/>
    <w:rsid w:val="00994517"/>
    <w:rsid w:val="0099548E"/>
    <w:rsid w:val="0099573A"/>
    <w:rsid w:val="00996456"/>
    <w:rsid w:val="00996729"/>
    <w:rsid w:val="00996A12"/>
    <w:rsid w:val="00997461"/>
    <w:rsid w:val="0099780F"/>
    <w:rsid w:val="00997B0F"/>
    <w:rsid w:val="009A0BDC"/>
    <w:rsid w:val="009A0CC3"/>
    <w:rsid w:val="009A0DA5"/>
    <w:rsid w:val="009A0DC7"/>
    <w:rsid w:val="009A1B87"/>
    <w:rsid w:val="009A1CAD"/>
    <w:rsid w:val="009A3432"/>
    <w:rsid w:val="009A3440"/>
    <w:rsid w:val="009A48B0"/>
    <w:rsid w:val="009A4BC2"/>
    <w:rsid w:val="009A51CA"/>
    <w:rsid w:val="009A5832"/>
    <w:rsid w:val="009A5D3E"/>
    <w:rsid w:val="009A5ED7"/>
    <w:rsid w:val="009A5EF5"/>
    <w:rsid w:val="009A6838"/>
    <w:rsid w:val="009A6CA7"/>
    <w:rsid w:val="009A7052"/>
    <w:rsid w:val="009A7AB0"/>
    <w:rsid w:val="009A7FFA"/>
    <w:rsid w:val="009B01CA"/>
    <w:rsid w:val="009B0796"/>
    <w:rsid w:val="009B0B23"/>
    <w:rsid w:val="009B177F"/>
    <w:rsid w:val="009B24B5"/>
    <w:rsid w:val="009B24F8"/>
    <w:rsid w:val="009B2AF7"/>
    <w:rsid w:val="009B2B07"/>
    <w:rsid w:val="009B367C"/>
    <w:rsid w:val="009B3B80"/>
    <w:rsid w:val="009B3E14"/>
    <w:rsid w:val="009B4EBC"/>
    <w:rsid w:val="009B4ED7"/>
    <w:rsid w:val="009B4EDB"/>
    <w:rsid w:val="009B57A2"/>
    <w:rsid w:val="009B59E5"/>
    <w:rsid w:val="009B5ABB"/>
    <w:rsid w:val="009B5B50"/>
    <w:rsid w:val="009B5B66"/>
    <w:rsid w:val="009B68C5"/>
    <w:rsid w:val="009B70A9"/>
    <w:rsid w:val="009B73CE"/>
    <w:rsid w:val="009B7C84"/>
    <w:rsid w:val="009B7E71"/>
    <w:rsid w:val="009C0537"/>
    <w:rsid w:val="009C11B0"/>
    <w:rsid w:val="009C1291"/>
    <w:rsid w:val="009C2461"/>
    <w:rsid w:val="009C2F77"/>
    <w:rsid w:val="009C33E4"/>
    <w:rsid w:val="009C395B"/>
    <w:rsid w:val="009C4B71"/>
    <w:rsid w:val="009C4C79"/>
    <w:rsid w:val="009C4E1E"/>
    <w:rsid w:val="009C5A15"/>
    <w:rsid w:val="009C60AE"/>
    <w:rsid w:val="009C6FE2"/>
    <w:rsid w:val="009C70FC"/>
    <w:rsid w:val="009C72D5"/>
    <w:rsid w:val="009C7674"/>
    <w:rsid w:val="009C7B54"/>
    <w:rsid w:val="009D004A"/>
    <w:rsid w:val="009D125E"/>
    <w:rsid w:val="009D12DC"/>
    <w:rsid w:val="009D190C"/>
    <w:rsid w:val="009D1B93"/>
    <w:rsid w:val="009D2280"/>
    <w:rsid w:val="009D2308"/>
    <w:rsid w:val="009D31A0"/>
    <w:rsid w:val="009D3329"/>
    <w:rsid w:val="009D3751"/>
    <w:rsid w:val="009D3B12"/>
    <w:rsid w:val="009D3FA6"/>
    <w:rsid w:val="009D40BA"/>
    <w:rsid w:val="009D4626"/>
    <w:rsid w:val="009D53A4"/>
    <w:rsid w:val="009D5880"/>
    <w:rsid w:val="009D6437"/>
    <w:rsid w:val="009D7227"/>
    <w:rsid w:val="009D78A8"/>
    <w:rsid w:val="009D7A2B"/>
    <w:rsid w:val="009D7D17"/>
    <w:rsid w:val="009E0006"/>
    <w:rsid w:val="009E06B7"/>
    <w:rsid w:val="009E0A9F"/>
    <w:rsid w:val="009E146E"/>
    <w:rsid w:val="009E186A"/>
    <w:rsid w:val="009E1FD4"/>
    <w:rsid w:val="009E2FAB"/>
    <w:rsid w:val="009E306C"/>
    <w:rsid w:val="009E36DD"/>
    <w:rsid w:val="009E38C1"/>
    <w:rsid w:val="009E3B07"/>
    <w:rsid w:val="009E4AE8"/>
    <w:rsid w:val="009E4BDE"/>
    <w:rsid w:val="009E4C83"/>
    <w:rsid w:val="009E4F3B"/>
    <w:rsid w:val="009E51D1"/>
    <w:rsid w:val="009E5531"/>
    <w:rsid w:val="009E5831"/>
    <w:rsid w:val="009E5F71"/>
    <w:rsid w:val="009E5F82"/>
    <w:rsid w:val="009E6A1A"/>
    <w:rsid w:val="009F0AD1"/>
    <w:rsid w:val="009F1178"/>
    <w:rsid w:val="009F13CD"/>
    <w:rsid w:val="009F171E"/>
    <w:rsid w:val="009F198D"/>
    <w:rsid w:val="009F214B"/>
    <w:rsid w:val="009F3CBA"/>
    <w:rsid w:val="009F3CFF"/>
    <w:rsid w:val="009F3D2F"/>
    <w:rsid w:val="009F3E33"/>
    <w:rsid w:val="009F4185"/>
    <w:rsid w:val="009F439E"/>
    <w:rsid w:val="009F4648"/>
    <w:rsid w:val="009F5B57"/>
    <w:rsid w:val="009F5CB0"/>
    <w:rsid w:val="009F7052"/>
    <w:rsid w:val="009F7458"/>
    <w:rsid w:val="009F75C2"/>
    <w:rsid w:val="009F7AFB"/>
    <w:rsid w:val="00A00003"/>
    <w:rsid w:val="00A000A8"/>
    <w:rsid w:val="00A00ADF"/>
    <w:rsid w:val="00A010B6"/>
    <w:rsid w:val="00A01134"/>
    <w:rsid w:val="00A011EE"/>
    <w:rsid w:val="00A02054"/>
    <w:rsid w:val="00A022C1"/>
    <w:rsid w:val="00A02668"/>
    <w:rsid w:val="00A02801"/>
    <w:rsid w:val="00A02C28"/>
    <w:rsid w:val="00A03317"/>
    <w:rsid w:val="00A03556"/>
    <w:rsid w:val="00A0382B"/>
    <w:rsid w:val="00A03D28"/>
    <w:rsid w:val="00A0406B"/>
    <w:rsid w:val="00A041E0"/>
    <w:rsid w:val="00A049DC"/>
    <w:rsid w:val="00A04A91"/>
    <w:rsid w:val="00A04C99"/>
    <w:rsid w:val="00A055B7"/>
    <w:rsid w:val="00A0566A"/>
    <w:rsid w:val="00A056B5"/>
    <w:rsid w:val="00A05AE8"/>
    <w:rsid w:val="00A05CFA"/>
    <w:rsid w:val="00A06731"/>
    <w:rsid w:val="00A06A39"/>
    <w:rsid w:val="00A07061"/>
    <w:rsid w:val="00A07C03"/>
    <w:rsid w:val="00A07F58"/>
    <w:rsid w:val="00A101E2"/>
    <w:rsid w:val="00A10685"/>
    <w:rsid w:val="00A10E24"/>
    <w:rsid w:val="00A117A8"/>
    <w:rsid w:val="00A11F0E"/>
    <w:rsid w:val="00A127EE"/>
    <w:rsid w:val="00A12BB9"/>
    <w:rsid w:val="00A131CB"/>
    <w:rsid w:val="00A13819"/>
    <w:rsid w:val="00A14847"/>
    <w:rsid w:val="00A14D10"/>
    <w:rsid w:val="00A16100"/>
    <w:rsid w:val="00A166C9"/>
    <w:rsid w:val="00A16835"/>
    <w:rsid w:val="00A16B70"/>
    <w:rsid w:val="00A16D6D"/>
    <w:rsid w:val="00A179CB"/>
    <w:rsid w:val="00A17F89"/>
    <w:rsid w:val="00A2072D"/>
    <w:rsid w:val="00A2109E"/>
    <w:rsid w:val="00A21383"/>
    <w:rsid w:val="00A2199F"/>
    <w:rsid w:val="00A21A59"/>
    <w:rsid w:val="00A21B31"/>
    <w:rsid w:val="00A222DD"/>
    <w:rsid w:val="00A22818"/>
    <w:rsid w:val="00A2360E"/>
    <w:rsid w:val="00A24985"/>
    <w:rsid w:val="00A25521"/>
    <w:rsid w:val="00A25CB8"/>
    <w:rsid w:val="00A264FB"/>
    <w:rsid w:val="00A26B45"/>
    <w:rsid w:val="00A26E0C"/>
    <w:rsid w:val="00A27990"/>
    <w:rsid w:val="00A32A51"/>
    <w:rsid w:val="00A32BEE"/>
    <w:rsid w:val="00A32FCB"/>
    <w:rsid w:val="00A33979"/>
    <w:rsid w:val="00A33FEB"/>
    <w:rsid w:val="00A3433C"/>
    <w:rsid w:val="00A34878"/>
    <w:rsid w:val="00A34C25"/>
    <w:rsid w:val="00A3507D"/>
    <w:rsid w:val="00A35114"/>
    <w:rsid w:val="00A35D41"/>
    <w:rsid w:val="00A36377"/>
    <w:rsid w:val="00A3717A"/>
    <w:rsid w:val="00A377F2"/>
    <w:rsid w:val="00A37F5A"/>
    <w:rsid w:val="00A4018F"/>
    <w:rsid w:val="00A4087A"/>
    <w:rsid w:val="00A4088C"/>
    <w:rsid w:val="00A40905"/>
    <w:rsid w:val="00A40B01"/>
    <w:rsid w:val="00A411B1"/>
    <w:rsid w:val="00A4160B"/>
    <w:rsid w:val="00A41BD5"/>
    <w:rsid w:val="00A42169"/>
    <w:rsid w:val="00A42212"/>
    <w:rsid w:val="00A43128"/>
    <w:rsid w:val="00A437B2"/>
    <w:rsid w:val="00A4401F"/>
    <w:rsid w:val="00A4417E"/>
    <w:rsid w:val="00A4456B"/>
    <w:rsid w:val="00A448D4"/>
    <w:rsid w:val="00A44985"/>
    <w:rsid w:val="00A44C47"/>
    <w:rsid w:val="00A44CAF"/>
    <w:rsid w:val="00A452E0"/>
    <w:rsid w:val="00A462FE"/>
    <w:rsid w:val="00A47318"/>
    <w:rsid w:val="00A478A8"/>
    <w:rsid w:val="00A47AD6"/>
    <w:rsid w:val="00A50201"/>
    <w:rsid w:val="00A506DF"/>
    <w:rsid w:val="00A50CFD"/>
    <w:rsid w:val="00A50ED9"/>
    <w:rsid w:val="00A51A56"/>
    <w:rsid w:val="00A51EA5"/>
    <w:rsid w:val="00A5273C"/>
    <w:rsid w:val="00A52CA0"/>
    <w:rsid w:val="00A52F5B"/>
    <w:rsid w:val="00A5337E"/>
    <w:rsid w:val="00A5363C"/>
    <w:rsid w:val="00A53742"/>
    <w:rsid w:val="00A53F04"/>
    <w:rsid w:val="00A55461"/>
    <w:rsid w:val="00A557A1"/>
    <w:rsid w:val="00A567F4"/>
    <w:rsid w:val="00A56D15"/>
    <w:rsid w:val="00A5711F"/>
    <w:rsid w:val="00A57147"/>
    <w:rsid w:val="00A61E82"/>
    <w:rsid w:val="00A61EEF"/>
    <w:rsid w:val="00A621BD"/>
    <w:rsid w:val="00A625E0"/>
    <w:rsid w:val="00A63059"/>
    <w:rsid w:val="00A63A3C"/>
    <w:rsid w:val="00A63AE3"/>
    <w:rsid w:val="00A6418E"/>
    <w:rsid w:val="00A64ACE"/>
    <w:rsid w:val="00A64D2C"/>
    <w:rsid w:val="00A651A4"/>
    <w:rsid w:val="00A65546"/>
    <w:rsid w:val="00A660B3"/>
    <w:rsid w:val="00A663E2"/>
    <w:rsid w:val="00A66AC5"/>
    <w:rsid w:val="00A66F6D"/>
    <w:rsid w:val="00A67B53"/>
    <w:rsid w:val="00A67DF1"/>
    <w:rsid w:val="00A701F7"/>
    <w:rsid w:val="00A70A56"/>
    <w:rsid w:val="00A71361"/>
    <w:rsid w:val="00A7160A"/>
    <w:rsid w:val="00A71D27"/>
    <w:rsid w:val="00A722C2"/>
    <w:rsid w:val="00A72503"/>
    <w:rsid w:val="00A7258F"/>
    <w:rsid w:val="00A725E5"/>
    <w:rsid w:val="00A72CB9"/>
    <w:rsid w:val="00A72F77"/>
    <w:rsid w:val="00A736D3"/>
    <w:rsid w:val="00A746E2"/>
    <w:rsid w:val="00A75F3B"/>
    <w:rsid w:val="00A7600D"/>
    <w:rsid w:val="00A76137"/>
    <w:rsid w:val="00A76162"/>
    <w:rsid w:val="00A77F88"/>
    <w:rsid w:val="00A8024F"/>
    <w:rsid w:val="00A80FB9"/>
    <w:rsid w:val="00A81FF2"/>
    <w:rsid w:val="00A8205C"/>
    <w:rsid w:val="00A83001"/>
    <w:rsid w:val="00A835A9"/>
    <w:rsid w:val="00A83904"/>
    <w:rsid w:val="00A83F20"/>
    <w:rsid w:val="00A84803"/>
    <w:rsid w:val="00A84E39"/>
    <w:rsid w:val="00A86D13"/>
    <w:rsid w:val="00A87C2E"/>
    <w:rsid w:val="00A90892"/>
    <w:rsid w:val="00A90A79"/>
    <w:rsid w:val="00A91386"/>
    <w:rsid w:val="00A918A6"/>
    <w:rsid w:val="00A923EB"/>
    <w:rsid w:val="00A940E3"/>
    <w:rsid w:val="00A94E8E"/>
    <w:rsid w:val="00A9630C"/>
    <w:rsid w:val="00A96B30"/>
    <w:rsid w:val="00A96BC7"/>
    <w:rsid w:val="00A96EEF"/>
    <w:rsid w:val="00A97AAB"/>
    <w:rsid w:val="00A97DAA"/>
    <w:rsid w:val="00A97ED3"/>
    <w:rsid w:val="00AA1FEB"/>
    <w:rsid w:val="00AA298D"/>
    <w:rsid w:val="00AA3012"/>
    <w:rsid w:val="00AA3500"/>
    <w:rsid w:val="00AA35CE"/>
    <w:rsid w:val="00AA3651"/>
    <w:rsid w:val="00AA3C51"/>
    <w:rsid w:val="00AA4286"/>
    <w:rsid w:val="00AA442D"/>
    <w:rsid w:val="00AA4E85"/>
    <w:rsid w:val="00AA5023"/>
    <w:rsid w:val="00AA5432"/>
    <w:rsid w:val="00AA592E"/>
    <w:rsid w:val="00AA59B5"/>
    <w:rsid w:val="00AA76D7"/>
    <w:rsid w:val="00AA7777"/>
    <w:rsid w:val="00AA7B84"/>
    <w:rsid w:val="00AA7BE2"/>
    <w:rsid w:val="00AA7EE0"/>
    <w:rsid w:val="00AB01BE"/>
    <w:rsid w:val="00AB03DB"/>
    <w:rsid w:val="00AB10B8"/>
    <w:rsid w:val="00AB1802"/>
    <w:rsid w:val="00AB1C54"/>
    <w:rsid w:val="00AB1DB2"/>
    <w:rsid w:val="00AB2D8E"/>
    <w:rsid w:val="00AB3B7B"/>
    <w:rsid w:val="00AB3DD9"/>
    <w:rsid w:val="00AB46D5"/>
    <w:rsid w:val="00AB48F2"/>
    <w:rsid w:val="00AB50B5"/>
    <w:rsid w:val="00AB5612"/>
    <w:rsid w:val="00AB6F01"/>
    <w:rsid w:val="00AB737E"/>
    <w:rsid w:val="00AB77C9"/>
    <w:rsid w:val="00AC0B4C"/>
    <w:rsid w:val="00AC1164"/>
    <w:rsid w:val="00AC17F9"/>
    <w:rsid w:val="00AC1D95"/>
    <w:rsid w:val="00AC1F4B"/>
    <w:rsid w:val="00AC2088"/>
    <w:rsid w:val="00AC2296"/>
    <w:rsid w:val="00AC257E"/>
    <w:rsid w:val="00AC2754"/>
    <w:rsid w:val="00AC3C3C"/>
    <w:rsid w:val="00AC3D6C"/>
    <w:rsid w:val="00AC40DF"/>
    <w:rsid w:val="00AC48B0"/>
    <w:rsid w:val="00AC4ACD"/>
    <w:rsid w:val="00AC5382"/>
    <w:rsid w:val="00AC580A"/>
    <w:rsid w:val="00AC5BB9"/>
    <w:rsid w:val="00AC5BC5"/>
    <w:rsid w:val="00AC5DFB"/>
    <w:rsid w:val="00AC6283"/>
    <w:rsid w:val="00AC633D"/>
    <w:rsid w:val="00AC638E"/>
    <w:rsid w:val="00AC78ED"/>
    <w:rsid w:val="00AC7D03"/>
    <w:rsid w:val="00AD13DC"/>
    <w:rsid w:val="00AD1402"/>
    <w:rsid w:val="00AD1CF5"/>
    <w:rsid w:val="00AD3087"/>
    <w:rsid w:val="00AD3D92"/>
    <w:rsid w:val="00AD4478"/>
    <w:rsid w:val="00AD45D1"/>
    <w:rsid w:val="00AD4729"/>
    <w:rsid w:val="00AD4E39"/>
    <w:rsid w:val="00AD6661"/>
    <w:rsid w:val="00AD6710"/>
    <w:rsid w:val="00AD68FB"/>
    <w:rsid w:val="00AD6DE2"/>
    <w:rsid w:val="00AD7534"/>
    <w:rsid w:val="00AD77E3"/>
    <w:rsid w:val="00AE07E4"/>
    <w:rsid w:val="00AE0A40"/>
    <w:rsid w:val="00AE0F3C"/>
    <w:rsid w:val="00AE1433"/>
    <w:rsid w:val="00AE1EA9"/>
    <w:rsid w:val="00AE1ED4"/>
    <w:rsid w:val="00AE21E1"/>
    <w:rsid w:val="00AE2F8D"/>
    <w:rsid w:val="00AE337B"/>
    <w:rsid w:val="00AE37F7"/>
    <w:rsid w:val="00AE3BAE"/>
    <w:rsid w:val="00AE4065"/>
    <w:rsid w:val="00AE437F"/>
    <w:rsid w:val="00AE4421"/>
    <w:rsid w:val="00AE4830"/>
    <w:rsid w:val="00AE5B21"/>
    <w:rsid w:val="00AE5DFC"/>
    <w:rsid w:val="00AE6701"/>
    <w:rsid w:val="00AE6A21"/>
    <w:rsid w:val="00AE71E7"/>
    <w:rsid w:val="00AE79CF"/>
    <w:rsid w:val="00AE79E0"/>
    <w:rsid w:val="00AF10DB"/>
    <w:rsid w:val="00AF1110"/>
    <w:rsid w:val="00AF18F3"/>
    <w:rsid w:val="00AF1C8F"/>
    <w:rsid w:val="00AF271D"/>
    <w:rsid w:val="00AF294F"/>
    <w:rsid w:val="00AF2B68"/>
    <w:rsid w:val="00AF2C92"/>
    <w:rsid w:val="00AF3609"/>
    <w:rsid w:val="00AF3EC1"/>
    <w:rsid w:val="00AF44A0"/>
    <w:rsid w:val="00AF5025"/>
    <w:rsid w:val="00AF519F"/>
    <w:rsid w:val="00AF5387"/>
    <w:rsid w:val="00AF55C9"/>
    <w:rsid w:val="00AF55F5"/>
    <w:rsid w:val="00AF5E87"/>
    <w:rsid w:val="00AF6D3C"/>
    <w:rsid w:val="00AF70ED"/>
    <w:rsid w:val="00AF71CB"/>
    <w:rsid w:val="00AF74C5"/>
    <w:rsid w:val="00AF7E86"/>
    <w:rsid w:val="00AF7FC3"/>
    <w:rsid w:val="00B00219"/>
    <w:rsid w:val="00B004DA"/>
    <w:rsid w:val="00B00744"/>
    <w:rsid w:val="00B00DCA"/>
    <w:rsid w:val="00B00EBF"/>
    <w:rsid w:val="00B01C2D"/>
    <w:rsid w:val="00B023A7"/>
    <w:rsid w:val="00B024B9"/>
    <w:rsid w:val="00B032BE"/>
    <w:rsid w:val="00B03A36"/>
    <w:rsid w:val="00B03D0A"/>
    <w:rsid w:val="00B04085"/>
    <w:rsid w:val="00B04365"/>
    <w:rsid w:val="00B04379"/>
    <w:rsid w:val="00B04659"/>
    <w:rsid w:val="00B04A4C"/>
    <w:rsid w:val="00B05A75"/>
    <w:rsid w:val="00B06132"/>
    <w:rsid w:val="00B0731F"/>
    <w:rsid w:val="00B07664"/>
    <w:rsid w:val="00B077C0"/>
    <w:rsid w:val="00B077FA"/>
    <w:rsid w:val="00B1070F"/>
    <w:rsid w:val="00B112A1"/>
    <w:rsid w:val="00B12481"/>
    <w:rsid w:val="00B127D7"/>
    <w:rsid w:val="00B12CDA"/>
    <w:rsid w:val="00B137F5"/>
    <w:rsid w:val="00B13843"/>
    <w:rsid w:val="00B13B0C"/>
    <w:rsid w:val="00B14226"/>
    <w:rsid w:val="00B14408"/>
    <w:rsid w:val="00B14479"/>
    <w:rsid w:val="00B1453A"/>
    <w:rsid w:val="00B14A8C"/>
    <w:rsid w:val="00B14CAD"/>
    <w:rsid w:val="00B14FFF"/>
    <w:rsid w:val="00B156EE"/>
    <w:rsid w:val="00B15AD7"/>
    <w:rsid w:val="00B15C98"/>
    <w:rsid w:val="00B15F31"/>
    <w:rsid w:val="00B16406"/>
    <w:rsid w:val="00B16879"/>
    <w:rsid w:val="00B16A11"/>
    <w:rsid w:val="00B1758C"/>
    <w:rsid w:val="00B17E5A"/>
    <w:rsid w:val="00B20519"/>
    <w:rsid w:val="00B20610"/>
    <w:rsid w:val="00B20F82"/>
    <w:rsid w:val="00B211B2"/>
    <w:rsid w:val="00B21B20"/>
    <w:rsid w:val="00B21C8D"/>
    <w:rsid w:val="00B22265"/>
    <w:rsid w:val="00B22782"/>
    <w:rsid w:val="00B22848"/>
    <w:rsid w:val="00B228BE"/>
    <w:rsid w:val="00B23127"/>
    <w:rsid w:val="00B23302"/>
    <w:rsid w:val="00B23ABB"/>
    <w:rsid w:val="00B247A7"/>
    <w:rsid w:val="00B247E0"/>
    <w:rsid w:val="00B25088"/>
    <w:rsid w:val="00B25232"/>
    <w:rsid w:val="00B252EC"/>
    <w:rsid w:val="00B25BD5"/>
    <w:rsid w:val="00B26CCF"/>
    <w:rsid w:val="00B271E4"/>
    <w:rsid w:val="00B27261"/>
    <w:rsid w:val="00B27EF9"/>
    <w:rsid w:val="00B30123"/>
    <w:rsid w:val="00B301EF"/>
    <w:rsid w:val="00B30885"/>
    <w:rsid w:val="00B30D14"/>
    <w:rsid w:val="00B31799"/>
    <w:rsid w:val="00B32283"/>
    <w:rsid w:val="00B3351B"/>
    <w:rsid w:val="00B33D34"/>
    <w:rsid w:val="00B34079"/>
    <w:rsid w:val="00B343B0"/>
    <w:rsid w:val="00B3608D"/>
    <w:rsid w:val="00B36AE4"/>
    <w:rsid w:val="00B36DC2"/>
    <w:rsid w:val="00B3793A"/>
    <w:rsid w:val="00B3797B"/>
    <w:rsid w:val="00B401BA"/>
    <w:rsid w:val="00B40707"/>
    <w:rsid w:val="00B407E4"/>
    <w:rsid w:val="00B40830"/>
    <w:rsid w:val="00B408FC"/>
    <w:rsid w:val="00B4110C"/>
    <w:rsid w:val="00B41259"/>
    <w:rsid w:val="00B413BE"/>
    <w:rsid w:val="00B41CFA"/>
    <w:rsid w:val="00B41E61"/>
    <w:rsid w:val="00B423A3"/>
    <w:rsid w:val="00B425B6"/>
    <w:rsid w:val="00B429BC"/>
    <w:rsid w:val="00B42A72"/>
    <w:rsid w:val="00B42EC4"/>
    <w:rsid w:val="00B441AE"/>
    <w:rsid w:val="00B446DD"/>
    <w:rsid w:val="00B44E2D"/>
    <w:rsid w:val="00B4565E"/>
    <w:rsid w:val="00B458AF"/>
    <w:rsid w:val="00B45A65"/>
    <w:rsid w:val="00B45F33"/>
    <w:rsid w:val="00B45FFA"/>
    <w:rsid w:val="00B46D50"/>
    <w:rsid w:val="00B4721F"/>
    <w:rsid w:val="00B477A0"/>
    <w:rsid w:val="00B503FB"/>
    <w:rsid w:val="00B51AD3"/>
    <w:rsid w:val="00B525B1"/>
    <w:rsid w:val="00B5306F"/>
    <w:rsid w:val="00B53170"/>
    <w:rsid w:val="00B53702"/>
    <w:rsid w:val="00B53B62"/>
    <w:rsid w:val="00B546A0"/>
    <w:rsid w:val="00B54865"/>
    <w:rsid w:val="00B548B9"/>
    <w:rsid w:val="00B55D22"/>
    <w:rsid w:val="00B562C6"/>
    <w:rsid w:val="00B56DBE"/>
    <w:rsid w:val="00B57044"/>
    <w:rsid w:val="00B57731"/>
    <w:rsid w:val="00B62999"/>
    <w:rsid w:val="00B629CB"/>
    <w:rsid w:val="00B62E4F"/>
    <w:rsid w:val="00B62FEC"/>
    <w:rsid w:val="00B638F1"/>
    <w:rsid w:val="00B63BE3"/>
    <w:rsid w:val="00B63F77"/>
    <w:rsid w:val="00B64885"/>
    <w:rsid w:val="00B64FA3"/>
    <w:rsid w:val="00B6520B"/>
    <w:rsid w:val="00B654D9"/>
    <w:rsid w:val="00B65EAD"/>
    <w:rsid w:val="00B66099"/>
    <w:rsid w:val="00B66810"/>
    <w:rsid w:val="00B66C5F"/>
    <w:rsid w:val="00B67B5F"/>
    <w:rsid w:val="00B67B7E"/>
    <w:rsid w:val="00B67BF1"/>
    <w:rsid w:val="00B700C1"/>
    <w:rsid w:val="00B70780"/>
    <w:rsid w:val="00B71E1D"/>
    <w:rsid w:val="00B724E6"/>
    <w:rsid w:val="00B725EA"/>
    <w:rsid w:val="00B72BE3"/>
    <w:rsid w:val="00B7326E"/>
    <w:rsid w:val="00B7378C"/>
    <w:rsid w:val="00B73B80"/>
    <w:rsid w:val="00B74744"/>
    <w:rsid w:val="00B7478F"/>
    <w:rsid w:val="00B74B39"/>
    <w:rsid w:val="00B74E86"/>
    <w:rsid w:val="00B769E6"/>
    <w:rsid w:val="00B770C7"/>
    <w:rsid w:val="00B80A10"/>
    <w:rsid w:val="00B80F26"/>
    <w:rsid w:val="00B819E2"/>
    <w:rsid w:val="00B822BD"/>
    <w:rsid w:val="00B823FB"/>
    <w:rsid w:val="00B83691"/>
    <w:rsid w:val="00B836EE"/>
    <w:rsid w:val="00B842F4"/>
    <w:rsid w:val="00B84703"/>
    <w:rsid w:val="00B847C5"/>
    <w:rsid w:val="00B8505A"/>
    <w:rsid w:val="00B858F7"/>
    <w:rsid w:val="00B85F12"/>
    <w:rsid w:val="00B8606D"/>
    <w:rsid w:val="00B86F88"/>
    <w:rsid w:val="00B87642"/>
    <w:rsid w:val="00B90175"/>
    <w:rsid w:val="00B901A6"/>
    <w:rsid w:val="00B91A7B"/>
    <w:rsid w:val="00B91B4C"/>
    <w:rsid w:val="00B91BE0"/>
    <w:rsid w:val="00B926A6"/>
    <w:rsid w:val="00B929DD"/>
    <w:rsid w:val="00B92A0C"/>
    <w:rsid w:val="00B92DD4"/>
    <w:rsid w:val="00B9309A"/>
    <w:rsid w:val="00B93AF6"/>
    <w:rsid w:val="00B9427B"/>
    <w:rsid w:val="00B94B00"/>
    <w:rsid w:val="00B95399"/>
    <w:rsid w:val="00B95405"/>
    <w:rsid w:val="00B96127"/>
    <w:rsid w:val="00B96207"/>
    <w:rsid w:val="00B963F1"/>
    <w:rsid w:val="00B9718B"/>
    <w:rsid w:val="00B97B90"/>
    <w:rsid w:val="00BA020A"/>
    <w:rsid w:val="00BA04F7"/>
    <w:rsid w:val="00BA07F5"/>
    <w:rsid w:val="00BA0A62"/>
    <w:rsid w:val="00BA1D65"/>
    <w:rsid w:val="00BA3BCB"/>
    <w:rsid w:val="00BA3DCE"/>
    <w:rsid w:val="00BA4053"/>
    <w:rsid w:val="00BA46E3"/>
    <w:rsid w:val="00BA4C7C"/>
    <w:rsid w:val="00BA4D89"/>
    <w:rsid w:val="00BA4FC1"/>
    <w:rsid w:val="00BA5419"/>
    <w:rsid w:val="00BA66D5"/>
    <w:rsid w:val="00BA72A8"/>
    <w:rsid w:val="00BA7B03"/>
    <w:rsid w:val="00BB0089"/>
    <w:rsid w:val="00BB025A"/>
    <w:rsid w:val="00BB02A4"/>
    <w:rsid w:val="00BB0ADD"/>
    <w:rsid w:val="00BB1270"/>
    <w:rsid w:val="00BB1E44"/>
    <w:rsid w:val="00BB1F15"/>
    <w:rsid w:val="00BB3496"/>
    <w:rsid w:val="00BB380F"/>
    <w:rsid w:val="00BB3F24"/>
    <w:rsid w:val="00BB48A1"/>
    <w:rsid w:val="00BB4B35"/>
    <w:rsid w:val="00BB4C35"/>
    <w:rsid w:val="00BB5267"/>
    <w:rsid w:val="00BB52B8"/>
    <w:rsid w:val="00BB5677"/>
    <w:rsid w:val="00BB56E0"/>
    <w:rsid w:val="00BB59D8"/>
    <w:rsid w:val="00BB6E51"/>
    <w:rsid w:val="00BB7251"/>
    <w:rsid w:val="00BB74CF"/>
    <w:rsid w:val="00BB7E69"/>
    <w:rsid w:val="00BC0E51"/>
    <w:rsid w:val="00BC1960"/>
    <w:rsid w:val="00BC3447"/>
    <w:rsid w:val="00BC3710"/>
    <w:rsid w:val="00BC3792"/>
    <w:rsid w:val="00BC3C1F"/>
    <w:rsid w:val="00BC3E92"/>
    <w:rsid w:val="00BC4025"/>
    <w:rsid w:val="00BC411F"/>
    <w:rsid w:val="00BC48D2"/>
    <w:rsid w:val="00BC5017"/>
    <w:rsid w:val="00BC5803"/>
    <w:rsid w:val="00BC5FDA"/>
    <w:rsid w:val="00BC6235"/>
    <w:rsid w:val="00BC634B"/>
    <w:rsid w:val="00BC7CD5"/>
    <w:rsid w:val="00BC7CE7"/>
    <w:rsid w:val="00BC7D72"/>
    <w:rsid w:val="00BD0AC5"/>
    <w:rsid w:val="00BD0C03"/>
    <w:rsid w:val="00BD13DB"/>
    <w:rsid w:val="00BD1667"/>
    <w:rsid w:val="00BD1684"/>
    <w:rsid w:val="00BD1EC5"/>
    <w:rsid w:val="00BD208E"/>
    <w:rsid w:val="00BD209A"/>
    <w:rsid w:val="00BD295E"/>
    <w:rsid w:val="00BD2DCA"/>
    <w:rsid w:val="00BD3492"/>
    <w:rsid w:val="00BD3825"/>
    <w:rsid w:val="00BD4664"/>
    <w:rsid w:val="00BD5BFE"/>
    <w:rsid w:val="00BD6196"/>
    <w:rsid w:val="00BD6B92"/>
    <w:rsid w:val="00BD6E57"/>
    <w:rsid w:val="00BD774A"/>
    <w:rsid w:val="00BE03AF"/>
    <w:rsid w:val="00BE0BD7"/>
    <w:rsid w:val="00BE1193"/>
    <w:rsid w:val="00BE2ED5"/>
    <w:rsid w:val="00BE35E9"/>
    <w:rsid w:val="00BE409D"/>
    <w:rsid w:val="00BE4380"/>
    <w:rsid w:val="00BE48D3"/>
    <w:rsid w:val="00BE4F59"/>
    <w:rsid w:val="00BE5F23"/>
    <w:rsid w:val="00BE6340"/>
    <w:rsid w:val="00BE6C39"/>
    <w:rsid w:val="00BE6D92"/>
    <w:rsid w:val="00BE72A4"/>
    <w:rsid w:val="00BE7849"/>
    <w:rsid w:val="00BE7FE1"/>
    <w:rsid w:val="00BF0059"/>
    <w:rsid w:val="00BF0424"/>
    <w:rsid w:val="00BF08F4"/>
    <w:rsid w:val="00BF105C"/>
    <w:rsid w:val="00BF1DA2"/>
    <w:rsid w:val="00BF3C36"/>
    <w:rsid w:val="00BF41F6"/>
    <w:rsid w:val="00BF4719"/>
    <w:rsid w:val="00BF4849"/>
    <w:rsid w:val="00BF4EA7"/>
    <w:rsid w:val="00BF4EE0"/>
    <w:rsid w:val="00BF5A00"/>
    <w:rsid w:val="00BF5BB6"/>
    <w:rsid w:val="00BF6525"/>
    <w:rsid w:val="00BF7A1E"/>
    <w:rsid w:val="00C00E3C"/>
    <w:rsid w:val="00C00EDB"/>
    <w:rsid w:val="00C010C3"/>
    <w:rsid w:val="00C01F7D"/>
    <w:rsid w:val="00C02863"/>
    <w:rsid w:val="00C037DC"/>
    <w:rsid w:val="00C0383A"/>
    <w:rsid w:val="00C0394C"/>
    <w:rsid w:val="00C04144"/>
    <w:rsid w:val="00C04379"/>
    <w:rsid w:val="00C0449E"/>
    <w:rsid w:val="00C046B8"/>
    <w:rsid w:val="00C046D5"/>
    <w:rsid w:val="00C04CA3"/>
    <w:rsid w:val="00C061BA"/>
    <w:rsid w:val="00C067FF"/>
    <w:rsid w:val="00C0687A"/>
    <w:rsid w:val="00C06965"/>
    <w:rsid w:val="00C06A6D"/>
    <w:rsid w:val="00C06FE9"/>
    <w:rsid w:val="00C07908"/>
    <w:rsid w:val="00C07B21"/>
    <w:rsid w:val="00C115F5"/>
    <w:rsid w:val="00C11649"/>
    <w:rsid w:val="00C119B3"/>
    <w:rsid w:val="00C11B41"/>
    <w:rsid w:val="00C11C88"/>
    <w:rsid w:val="00C12421"/>
    <w:rsid w:val="00C12862"/>
    <w:rsid w:val="00C13818"/>
    <w:rsid w:val="00C13D28"/>
    <w:rsid w:val="00C14124"/>
    <w:rsid w:val="00C1442E"/>
    <w:rsid w:val="00C14585"/>
    <w:rsid w:val="00C147DC"/>
    <w:rsid w:val="00C14EC1"/>
    <w:rsid w:val="00C1534A"/>
    <w:rsid w:val="00C15376"/>
    <w:rsid w:val="00C15FC5"/>
    <w:rsid w:val="00C1651B"/>
    <w:rsid w:val="00C165A0"/>
    <w:rsid w:val="00C16E23"/>
    <w:rsid w:val="00C17B28"/>
    <w:rsid w:val="00C20572"/>
    <w:rsid w:val="00C20814"/>
    <w:rsid w:val="00C20DBC"/>
    <w:rsid w:val="00C20FFC"/>
    <w:rsid w:val="00C216CE"/>
    <w:rsid w:val="00C2184F"/>
    <w:rsid w:val="00C21996"/>
    <w:rsid w:val="00C21BAE"/>
    <w:rsid w:val="00C2209E"/>
    <w:rsid w:val="00C224FF"/>
    <w:rsid w:val="00C226F2"/>
    <w:rsid w:val="00C2286F"/>
    <w:rsid w:val="00C22A78"/>
    <w:rsid w:val="00C23C7E"/>
    <w:rsid w:val="00C246C5"/>
    <w:rsid w:val="00C24BC6"/>
    <w:rsid w:val="00C251A2"/>
    <w:rsid w:val="00C25709"/>
    <w:rsid w:val="00C259F4"/>
    <w:rsid w:val="00C25A82"/>
    <w:rsid w:val="00C25BC2"/>
    <w:rsid w:val="00C25F5D"/>
    <w:rsid w:val="00C26513"/>
    <w:rsid w:val="00C26B3A"/>
    <w:rsid w:val="00C27651"/>
    <w:rsid w:val="00C30A2A"/>
    <w:rsid w:val="00C31E0B"/>
    <w:rsid w:val="00C3206A"/>
    <w:rsid w:val="00C32365"/>
    <w:rsid w:val="00C332F2"/>
    <w:rsid w:val="00C33993"/>
    <w:rsid w:val="00C33BC1"/>
    <w:rsid w:val="00C3448B"/>
    <w:rsid w:val="00C34E0D"/>
    <w:rsid w:val="00C356C2"/>
    <w:rsid w:val="00C373C9"/>
    <w:rsid w:val="00C4069E"/>
    <w:rsid w:val="00C41755"/>
    <w:rsid w:val="00C41ADC"/>
    <w:rsid w:val="00C4223F"/>
    <w:rsid w:val="00C424C5"/>
    <w:rsid w:val="00C42A9F"/>
    <w:rsid w:val="00C43547"/>
    <w:rsid w:val="00C43AF1"/>
    <w:rsid w:val="00C43D2D"/>
    <w:rsid w:val="00C44149"/>
    <w:rsid w:val="00C44323"/>
    <w:rsid w:val="00C4433C"/>
    <w:rsid w:val="00C44410"/>
    <w:rsid w:val="00C44A15"/>
    <w:rsid w:val="00C44E40"/>
    <w:rsid w:val="00C457B7"/>
    <w:rsid w:val="00C4591B"/>
    <w:rsid w:val="00C4630A"/>
    <w:rsid w:val="00C4639A"/>
    <w:rsid w:val="00C47167"/>
    <w:rsid w:val="00C471CB"/>
    <w:rsid w:val="00C474AB"/>
    <w:rsid w:val="00C474E6"/>
    <w:rsid w:val="00C50A32"/>
    <w:rsid w:val="00C50DD8"/>
    <w:rsid w:val="00C512A0"/>
    <w:rsid w:val="00C51329"/>
    <w:rsid w:val="00C51CC1"/>
    <w:rsid w:val="00C51CF5"/>
    <w:rsid w:val="00C51D5C"/>
    <w:rsid w:val="00C52121"/>
    <w:rsid w:val="00C523F0"/>
    <w:rsid w:val="00C526D2"/>
    <w:rsid w:val="00C52DD7"/>
    <w:rsid w:val="00C534E2"/>
    <w:rsid w:val="00C5352E"/>
    <w:rsid w:val="00C53A91"/>
    <w:rsid w:val="00C54F02"/>
    <w:rsid w:val="00C5559E"/>
    <w:rsid w:val="00C5576E"/>
    <w:rsid w:val="00C55DA9"/>
    <w:rsid w:val="00C56B31"/>
    <w:rsid w:val="00C5704C"/>
    <w:rsid w:val="00C571B0"/>
    <w:rsid w:val="00C5794E"/>
    <w:rsid w:val="00C57B5B"/>
    <w:rsid w:val="00C60968"/>
    <w:rsid w:val="00C60FFC"/>
    <w:rsid w:val="00C61393"/>
    <w:rsid w:val="00C61C44"/>
    <w:rsid w:val="00C61F80"/>
    <w:rsid w:val="00C620AA"/>
    <w:rsid w:val="00C63355"/>
    <w:rsid w:val="00C635C0"/>
    <w:rsid w:val="00C6393B"/>
    <w:rsid w:val="00C63D39"/>
    <w:rsid w:val="00C63EDD"/>
    <w:rsid w:val="00C6476F"/>
    <w:rsid w:val="00C6598C"/>
    <w:rsid w:val="00C65B36"/>
    <w:rsid w:val="00C6761F"/>
    <w:rsid w:val="00C67B03"/>
    <w:rsid w:val="00C70A88"/>
    <w:rsid w:val="00C70BAB"/>
    <w:rsid w:val="00C7144D"/>
    <w:rsid w:val="00C722B1"/>
    <w:rsid w:val="00C72535"/>
    <w:rsid w:val="00C727FB"/>
    <w:rsid w:val="00C728EB"/>
    <w:rsid w:val="00C7292E"/>
    <w:rsid w:val="00C73348"/>
    <w:rsid w:val="00C73540"/>
    <w:rsid w:val="00C736A9"/>
    <w:rsid w:val="00C74464"/>
    <w:rsid w:val="00C74E88"/>
    <w:rsid w:val="00C75C9A"/>
    <w:rsid w:val="00C761B0"/>
    <w:rsid w:val="00C76389"/>
    <w:rsid w:val="00C7643A"/>
    <w:rsid w:val="00C76E24"/>
    <w:rsid w:val="00C774BB"/>
    <w:rsid w:val="00C7773D"/>
    <w:rsid w:val="00C77BB0"/>
    <w:rsid w:val="00C80924"/>
    <w:rsid w:val="00C81CC2"/>
    <w:rsid w:val="00C81EF1"/>
    <w:rsid w:val="00C82571"/>
    <w:rsid w:val="00C8286B"/>
    <w:rsid w:val="00C82CC9"/>
    <w:rsid w:val="00C838D3"/>
    <w:rsid w:val="00C83C87"/>
    <w:rsid w:val="00C840ED"/>
    <w:rsid w:val="00C8467E"/>
    <w:rsid w:val="00C84810"/>
    <w:rsid w:val="00C84D16"/>
    <w:rsid w:val="00C84E17"/>
    <w:rsid w:val="00C857F2"/>
    <w:rsid w:val="00C85932"/>
    <w:rsid w:val="00C85CAB"/>
    <w:rsid w:val="00C8788C"/>
    <w:rsid w:val="00C90263"/>
    <w:rsid w:val="00C90433"/>
    <w:rsid w:val="00C9057E"/>
    <w:rsid w:val="00C90B2A"/>
    <w:rsid w:val="00C912D2"/>
    <w:rsid w:val="00C9153A"/>
    <w:rsid w:val="00C92316"/>
    <w:rsid w:val="00C92F5A"/>
    <w:rsid w:val="00C932DE"/>
    <w:rsid w:val="00C9363F"/>
    <w:rsid w:val="00C93A2A"/>
    <w:rsid w:val="00C947F8"/>
    <w:rsid w:val="00C9515F"/>
    <w:rsid w:val="00C954DE"/>
    <w:rsid w:val="00C95C71"/>
    <w:rsid w:val="00C963C5"/>
    <w:rsid w:val="00C96B24"/>
    <w:rsid w:val="00C96FC6"/>
    <w:rsid w:val="00C97B49"/>
    <w:rsid w:val="00C97CD6"/>
    <w:rsid w:val="00C97E16"/>
    <w:rsid w:val="00C97E9A"/>
    <w:rsid w:val="00CA02A3"/>
    <w:rsid w:val="00CA030C"/>
    <w:rsid w:val="00CA07BB"/>
    <w:rsid w:val="00CA1516"/>
    <w:rsid w:val="00CA1943"/>
    <w:rsid w:val="00CA1AC6"/>
    <w:rsid w:val="00CA1F41"/>
    <w:rsid w:val="00CA2D09"/>
    <w:rsid w:val="00CA32EE"/>
    <w:rsid w:val="00CA368B"/>
    <w:rsid w:val="00CA3822"/>
    <w:rsid w:val="00CA40E1"/>
    <w:rsid w:val="00CA4343"/>
    <w:rsid w:val="00CA5324"/>
    <w:rsid w:val="00CA56A1"/>
    <w:rsid w:val="00CA5771"/>
    <w:rsid w:val="00CA583D"/>
    <w:rsid w:val="00CA5AD7"/>
    <w:rsid w:val="00CA5BDF"/>
    <w:rsid w:val="00CA5DE9"/>
    <w:rsid w:val="00CA5F74"/>
    <w:rsid w:val="00CA6532"/>
    <w:rsid w:val="00CA6A1A"/>
    <w:rsid w:val="00CA7614"/>
    <w:rsid w:val="00CB036E"/>
    <w:rsid w:val="00CB1877"/>
    <w:rsid w:val="00CB20CA"/>
    <w:rsid w:val="00CB27FC"/>
    <w:rsid w:val="00CB2C17"/>
    <w:rsid w:val="00CB33D0"/>
    <w:rsid w:val="00CB3C9C"/>
    <w:rsid w:val="00CB45C0"/>
    <w:rsid w:val="00CB5894"/>
    <w:rsid w:val="00CB6141"/>
    <w:rsid w:val="00CB672D"/>
    <w:rsid w:val="00CB6DE5"/>
    <w:rsid w:val="00CB7D37"/>
    <w:rsid w:val="00CC009D"/>
    <w:rsid w:val="00CC0218"/>
    <w:rsid w:val="00CC0295"/>
    <w:rsid w:val="00CC034A"/>
    <w:rsid w:val="00CC09CD"/>
    <w:rsid w:val="00CC1777"/>
    <w:rsid w:val="00CC1E75"/>
    <w:rsid w:val="00CC28D3"/>
    <w:rsid w:val="00CC2E0E"/>
    <w:rsid w:val="00CC361C"/>
    <w:rsid w:val="00CC3B6B"/>
    <w:rsid w:val="00CC3C0D"/>
    <w:rsid w:val="00CC44B3"/>
    <w:rsid w:val="00CC474B"/>
    <w:rsid w:val="00CC50D8"/>
    <w:rsid w:val="00CC5234"/>
    <w:rsid w:val="00CC5692"/>
    <w:rsid w:val="00CC5BB4"/>
    <w:rsid w:val="00CC633C"/>
    <w:rsid w:val="00CC6448"/>
    <w:rsid w:val="00CC658C"/>
    <w:rsid w:val="00CC67BF"/>
    <w:rsid w:val="00CC6C86"/>
    <w:rsid w:val="00CC6EEA"/>
    <w:rsid w:val="00CC70D3"/>
    <w:rsid w:val="00CC7F03"/>
    <w:rsid w:val="00CD0251"/>
    <w:rsid w:val="00CD06E9"/>
    <w:rsid w:val="00CD0843"/>
    <w:rsid w:val="00CD140D"/>
    <w:rsid w:val="00CD294B"/>
    <w:rsid w:val="00CD2F12"/>
    <w:rsid w:val="00CD2FA9"/>
    <w:rsid w:val="00CD3596"/>
    <w:rsid w:val="00CD4384"/>
    <w:rsid w:val="00CD4E31"/>
    <w:rsid w:val="00CD53AD"/>
    <w:rsid w:val="00CD5A78"/>
    <w:rsid w:val="00CD69DC"/>
    <w:rsid w:val="00CD71FC"/>
    <w:rsid w:val="00CD7345"/>
    <w:rsid w:val="00CD7659"/>
    <w:rsid w:val="00CE1604"/>
    <w:rsid w:val="00CE17AF"/>
    <w:rsid w:val="00CE1E91"/>
    <w:rsid w:val="00CE1EC2"/>
    <w:rsid w:val="00CE2156"/>
    <w:rsid w:val="00CE2ECD"/>
    <w:rsid w:val="00CE372E"/>
    <w:rsid w:val="00CE3AF8"/>
    <w:rsid w:val="00CE3B95"/>
    <w:rsid w:val="00CE43CA"/>
    <w:rsid w:val="00CE4642"/>
    <w:rsid w:val="00CE4A99"/>
    <w:rsid w:val="00CE4BD2"/>
    <w:rsid w:val="00CE5405"/>
    <w:rsid w:val="00CE5A97"/>
    <w:rsid w:val="00CE5F40"/>
    <w:rsid w:val="00CE63D7"/>
    <w:rsid w:val="00CE6AFB"/>
    <w:rsid w:val="00CE7550"/>
    <w:rsid w:val="00CE7D30"/>
    <w:rsid w:val="00CF0405"/>
    <w:rsid w:val="00CF0A1B"/>
    <w:rsid w:val="00CF172C"/>
    <w:rsid w:val="00CF19F6"/>
    <w:rsid w:val="00CF1FA9"/>
    <w:rsid w:val="00CF200B"/>
    <w:rsid w:val="00CF25FF"/>
    <w:rsid w:val="00CF2E8D"/>
    <w:rsid w:val="00CF2F4F"/>
    <w:rsid w:val="00CF4021"/>
    <w:rsid w:val="00CF4E1C"/>
    <w:rsid w:val="00CF536D"/>
    <w:rsid w:val="00CF6136"/>
    <w:rsid w:val="00CF65F9"/>
    <w:rsid w:val="00CF6C17"/>
    <w:rsid w:val="00CF70A3"/>
    <w:rsid w:val="00CF72A7"/>
    <w:rsid w:val="00CF7347"/>
    <w:rsid w:val="00CF7493"/>
    <w:rsid w:val="00D00518"/>
    <w:rsid w:val="00D018CB"/>
    <w:rsid w:val="00D02748"/>
    <w:rsid w:val="00D027CF"/>
    <w:rsid w:val="00D02926"/>
    <w:rsid w:val="00D02E9D"/>
    <w:rsid w:val="00D03D77"/>
    <w:rsid w:val="00D04BF1"/>
    <w:rsid w:val="00D04CC1"/>
    <w:rsid w:val="00D0533F"/>
    <w:rsid w:val="00D0539A"/>
    <w:rsid w:val="00D053D2"/>
    <w:rsid w:val="00D055A7"/>
    <w:rsid w:val="00D05A73"/>
    <w:rsid w:val="00D05E34"/>
    <w:rsid w:val="00D07302"/>
    <w:rsid w:val="00D074E3"/>
    <w:rsid w:val="00D07BAD"/>
    <w:rsid w:val="00D10CB8"/>
    <w:rsid w:val="00D10DFF"/>
    <w:rsid w:val="00D11293"/>
    <w:rsid w:val="00D11BFA"/>
    <w:rsid w:val="00D12591"/>
    <w:rsid w:val="00D12806"/>
    <w:rsid w:val="00D1294F"/>
    <w:rsid w:val="00D12D44"/>
    <w:rsid w:val="00D132CD"/>
    <w:rsid w:val="00D132FD"/>
    <w:rsid w:val="00D1416C"/>
    <w:rsid w:val="00D1440E"/>
    <w:rsid w:val="00D14729"/>
    <w:rsid w:val="00D1490F"/>
    <w:rsid w:val="00D15018"/>
    <w:rsid w:val="00D158AC"/>
    <w:rsid w:val="00D15A84"/>
    <w:rsid w:val="00D1663D"/>
    <w:rsid w:val="00D1694C"/>
    <w:rsid w:val="00D16EE5"/>
    <w:rsid w:val="00D17E1E"/>
    <w:rsid w:val="00D208F5"/>
    <w:rsid w:val="00D20B6D"/>
    <w:rsid w:val="00D20C30"/>
    <w:rsid w:val="00D20D98"/>
    <w:rsid w:val="00D20F5E"/>
    <w:rsid w:val="00D21A30"/>
    <w:rsid w:val="00D21CB7"/>
    <w:rsid w:val="00D22AC4"/>
    <w:rsid w:val="00D23575"/>
    <w:rsid w:val="00D23B76"/>
    <w:rsid w:val="00D23DBD"/>
    <w:rsid w:val="00D24103"/>
    <w:rsid w:val="00D246F6"/>
    <w:rsid w:val="00D24B4A"/>
    <w:rsid w:val="00D256B8"/>
    <w:rsid w:val="00D26891"/>
    <w:rsid w:val="00D26922"/>
    <w:rsid w:val="00D26E2D"/>
    <w:rsid w:val="00D27121"/>
    <w:rsid w:val="00D2717A"/>
    <w:rsid w:val="00D27892"/>
    <w:rsid w:val="00D27CF6"/>
    <w:rsid w:val="00D30361"/>
    <w:rsid w:val="00D314D1"/>
    <w:rsid w:val="00D31F77"/>
    <w:rsid w:val="00D32127"/>
    <w:rsid w:val="00D32920"/>
    <w:rsid w:val="00D32AC7"/>
    <w:rsid w:val="00D32D3C"/>
    <w:rsid w:val="00D32E63"/>
    <w:rsid w:val="00D332E5"/>
    <w:rsid w:val="00D332E8"/>
    <w:rsid w:val="00D3397B"/>
    <w:rsid w:val="00D339A4"/>
    <w:rsid w:val="00D34156"/>
    <w:rsid w:val="00D34688"/>
    <w:rsid w:val="00D34CAC"/>
    <w:rsid w:val="00D35EAE"/>
    <w:rsid w:val="00D367D8"/>
    <w:rsid w:val="00D372D1"/>
    <w:rsid w:val="00D375F7"/>
    <w:rsid w:val="00D376B4"/>
    <w:rsid w:val="00D377E5"/>
    <w:rsid w:val="00D379A3"/>
    <w:rsid w:val="00D403CC"/>
    <w:rsid w:val="00D408DB"/>
    <w:rsid w:val="00D411C0"/>
    <w:rsid w:val="00D4133A"/>
    <w:rsid w:val="00D41D54"/>
    <w:rsid w:val="00D42519"/>
    <w:rsid w:val="00D4311C"/>
    <w:rsid w:val="00D43722"/>
    <w:rsid w:val="00D43AD7"/>
    <w:rsid w:val="00D43FE3"/>
    <w:rsid w:val="00D440EB"/>
    <w:rsid w:val="00D441D6"/>
    <w:rsid w:val="00D44AA7"/>
    <w:rsid w:val="00D44D9C"/>
    <w:rsid w:val="00D455E2"/>
    <w:rsid w:val="00D45EE2"/>
    <w:rsid w:val="00D45FF3"/>
    <w:rsid w:val="00D475EF"/>
    <w:rsid w:val="00D47E16"/>
    <w:rsid w:val="00D5043C"/>
    <w:rsid w:val="00D50BC4"/>
    <w:rsid w:val="00D51101"/>
    <w:rsid w:val="00D512CF"/>
    <w:rsid w:val="00D51389"/>
    <w:rsid w:val="00D51BFD"/>
    <w:rsid w:val="00D51DC8"/>
    <w:rsid w:val="00D528B9"/>
    <w:rsid w:val="00D530D7"/>
    <w:rsid w:val="00D53186"/>
    <w:rsid w:val="00D53421"/>
    <w:rsid w:val="00D534E2"/>
    <w:rsid w:val="00D53694"/>
    <w:rsid w:val="00D53D4D"/>
    <w:rsid w:val="00D5487D"/>
    <w:rsid w:val="00D54990"/>
    <w:rsid w:val="00D5625A"/>
    <w:rsid w:val="00D56291"/>
    <w:rsid w:val="00D566B4"/>
    <w:rsid w:val="00D56BF0"/>
    <w:rsid w:val="00D57328"/>
    <w:rsid w:val="00D57694"/>
    <w:rsid w:val="00D57ABC"/>
    <w:rsid w:val="00D6000E"/>
    <w:rsid w:val="00D60140"/>
    <w:rsid w:val="00D6024A"/>
    <w:rsid w:val="00D6078A"/>
    <w:rsid w:val="00D60803"/>
    <w:rsid w:val="00D608B5"/>
    <w:rsid w:val="00D60B11"/>
    <w:rsid w:val="00D62A67"/>
    <w:rsid w:val="00D62AFB"/>
    <w:rsid w:val="00D63473"/>
    <w:rsid w:val="00D636F6"/>
    <w:rsid w:val="00D644E6"/>
    <w:rsid w:val="00D64739"/>
    <w:rsid w:val="00D6489E"/>
    <w:rsid w:val="00D65032"/>
    <w:rsid w:val="00D65C64"/>
    <w:rsid w:val="00D65E3B"/>
    <w:rsid w:val="00D65F5A"/>
    <w:rsid w:val="00D66559"/>
    <w:rsid w:val="00D66B91"/>
    <w:rsid w:val="00D7029E"/>
    <w:rsid w:val="00D70653"/>
    <w:rsid w:val="00D71F99"/>
    <w:rsid w:val="00D72151"/>
    <w:rsid w:val="00D72243"/>
    <w:rsid w:val="00D72260"/>
    <w:rsid w:val="00D722C0"/>
    <w:rsid w:val="00D72584"/>
    <w:rsid w:val="00D73467"/>
    <w:rsid w:val="00D734FA"/>
    <w:rsid w:val="00D73CA4"/>
    <w:rsid w:val="00D73D71"/>
    <w:rsid w:val="00D74396"/>
    <w:rsid w:val="00D75107"/>
    <w:rsid w:val="00D76249"/>
    <w:rsid w:val="00D76593"/>
    <w:rsid w:val="00D765E0"/>
    <w:rsid w:val="00D76EF5"/>
    <w:rsid w:val="00D7741B"/>
    <w:rsid w:val="00D77AB4"/>
    <w:rsid w:val="00D80284"/>
    <w:rsid w:val="00D802B0"/>
    <w:rsid w:val="00D80500"/>
    <w:rsid w:val="00D80855"/>
    <w:rsid w:val="00D8085A"/>
    <w:rsid w:val="00D80CDB"/>
    <w:rsid w:val="00D8114A"/>
    <w:rsid w:val="00D81453"/>
    <w:rsid w:val="00D81C18"/>
    <w:rsid w:val="00D81DB5"/>
    <w:rsid w:val="00D81F71"/>
    <w:rsid w:val="00D821C2"/>
    <w:rsid w:val="00D82306"/>
    <w:rsid w:val="00D82F48"/>
    <w:rsid w:val="00D83910"/>
    <w:rsid w:val="00D845A1"/>
    <w:rsid w:val="00D84C0B"/>
    <w:rsid w:val="00D85239"/>
    <w:rsid w:val="00D85385"/>
    <w:rsid w:val="00D85CC9"/>
    <w:rsid w:val="00D863E7"/>
    <w:rsid w:val="00D8642D"/>
    <w:rsid w:val="00D86714"/>
    <w:rsid w:val="00D869A4"/>
    <w:rsid w:val="00D87335"/>
    <w:rsid w:val="00D87854"/>
    <w:rsid w:val="00D90804"/>
    <w:rsid w:val="00D90A5E"/>
    <w:rsid w:val="00D91A68"/>
    <w:rsid w:val="00D92536"/>
    <w:rsid w:val="00D92906"/>
    <w:rsid w:val="00D93EDB"/>
    <w:rsid w:val="00D943AF"/>
    <w:rsid w:val="00D9482C"/>
    <w:rsid w:val="00D94853"/>
    <w:rsid w:val="00D949D4"/>
    <w:rsid w:val="00D957B0"/>
    <w:rsid w:val="00D959C0"/>
    <w:rsid w:val="00D95A68"/>
    <w:rsid w:val="00D95E78"/>
    <w:rsid w:val="00D9648B"/>
    <w:rsid w:val="00D966D3"/>
    <w:rsid w:val="00D979C2"/>
    <w:rsid w:val="00DA06C7"/>
    <w:rsid w:val="00DA1643"/>
    <w:rsid w:val="00DA17C7"/>
    <w:rsid w:val="00DA1C46"/>
    <w:rsid w:val="00DA1CC9"/>
    <w:rsid w:val="00DA359F"/>
    <w:rsid w:val="00DA3957"/>
    <w:rsid w:val="00DA3F9E"/>
    <w:rsid w:val="00DA558C"/>
    <w:rsid w:val="00DA599C"/>
    <w:rsid w:val="00DA5C90"/>
    <w:rsid w:val="00DA6A9A"/>
    <w:rsid w:val="00DA7F31"/>
    <w:rsid w:val="00DB04E4"/>
    <w:rsid w:val="00DB07EC"/>
    <w:rsid w:val="00DB085B"/>
    <w:rsid w:val="00DB1D55"/>
    <w:rsid w:val="00DB1EAB"/>
    <w:rsid w:val="00DB1EFD"/>
    <w:rsid w:val="00DB2088"/>
    <w:rsid w:val="00DB232E"/>
    <w:rsid w:val="00DB260C"/>
    <w:rsid w:val="00DB2D98"/>
    <w:rsid w:val="00DB34FE"/>
    <w:rsid w:val="00DB3B04"/>
    <w:rsid w:val="00DB3B2A"/>
    <w:rsid w:val="00DB3D3B"/>
    <w:rsid w:val="00DB3EAF"/>
    <w:rsid w:val="00DB45E9"/>
    <w:rsid w:val="00DB46C6"/>
    <w:rsid w:val="00DB4817"/>
    <w:rsid w:val="00DB55FB"/>
    <w:rsid w:val="00DB5AB4"/>
    <w:rsid w:val="00DB6861"/>
    <w:rsid w:val="00DB7833"/>
    <w:rsid w:val="00DB7FD8"/>
    <w:rsid w:val="00DC04B0"/>
    <w:rsid w:val="00DC171D"/>
    <w:rsid w:val="00DC1767"/>
    <w:rsid w:val="00DC187A"/>
    <w:rsid w:val="00DC18CD"/>
    <w:rsid w:val="00DC1BCD"/>
    <w:rsid w:val="00DC1E35"/>
    <w:rsid w:val="00DC238E"/>
    <w:rsid w:val="00DC2748"/>
    <w:rsid w:val="00DC307A"/>
    <w:rsid w:val="00DC3203"/>
    <w:rsid w:val="00DC3C99"/>
    <w:rsid w:val="00DC3CDB"/>
    <w:rsid w:val="00DC4466"/>
    <w:rsid w:val="00DC52F5"/>
    <w:rsid w:val="00DC5FD0"/>
    <w:rsid w:val="00DC6228"/>
    <w:rsid w:val="00DC65ED"/>
    <w:rsid w:val="00DC6640"/>
    <w:rsid w:val="00DC75A5"/>
    <w:rsid w:val="00DC76F4"/>
    <w:rsid w:val="00DCFCA4"/>
    <w:rsid w:val="00DD00B8"/>
    <w:rsid w:val="00DD00E9"/>
    <w:rsid w:val="00DD02C1"/>
    <w:rsid w:val="00DD0354"/>
    <w:rsid w:val="00DD0B3D"/>
    <w:rsid w:val="00DD208E"/>
    <w:rsid w:val="00DD27D7"/>
    <w:rsid w:val="00DD2A33"/>
    <w:rsid w:val="00DD2C19"/>
    <w:rsid w:val="00DD3077"/>
    <w:rsid w:val="00DD35B0"/>
    <w:rsid w:val="00DD3B74"/>
    <w:rsid w:val="00DD434F"/>
    <w:rsid w:val="00DD4382"/>
    <w:rsid w:val="00DD458C"/>
    <w:rsid w:val="00DD4FE3"/>
    <w:rsid w:val="00DD593E"/>
    <w:rsid w:val="00DD5A6E"/>
    <w:rsid w:val="00DD5D9C"/>
    <w:rsid w:val="00DD6087"/>
    <w:rsid w:val="00DD6097"/>
    <w:rsid w:val="00DD620B"/>
    <w:rsid w:val="00DD661E"/>
    <w:rsid w:val="00DD66B8"/>
    <w:rsid w:val="00DD67B9"/>
    <w:rsid w:val="00DD700F"/>
    <w:rsid w:val="00DD72E9"/>
    <w:rsid w:val="00DD7605"/>
    <w:rsid w:val="00DD762F"/>
    <w:rsid w:val="00DD79DE"/>
    <w:rsid w:val="00DE01D8"/>
    <w:rsid w:val="00DE028A"/>
    <w:rsid w:val="00DE06BF"/>
    <w:rsid w:val="00DE0AB5"/>
    <w:rsid w:val="00DE0FCD"/>
    <w:rsid w:val="00DE10CA"/>
    <w:rsid w:val="00DE2020"/>
    <w:rsid w:val="00DE322D"/>
    <w:rsid w:val="00DE32DB"/>
    <w:rsid w:val="00DE3476"/>
    <w:rsid w:val="00DE4471"/>
    <w:rsid w:val="00DE503C"/>
    <w:rsid w:val="00DE5589"/>
    <w:rsid w:val="00DE5D38"/>
    <w:rsid w:val="00DE688C"/>
    <w:rsid w:val="00DE7419"/>
    <w:rsid w:val="00DE7BEA"/>
    <w:rsid w:val="00DF0BA6"/>
    <w:rsid w:val="00DF14CC"/>
    <w:rsid w:val="00DF14DE"/>
    <w:rsid w:val="00DF1950"/>
    <w:rsid w:val="00DF24C9"/>
    <w:rsid w:val="00DF2B09"/>
    <w:rsid w:val="00DF38A1"/>
    <w:rsid w:val="00DF45AC"/>
    <w:rsid w:val="00DF4868"/>
    <w:rsid w:val="00DF48E9"/>
    <w:rsid w:val="00DF5415"/>
    <w:rsid w:val="00DF5B84"/>
    <w:rsid w:val="00DF6654"/>
    <w:rsid w:val="00DF670D"/>
    <w:rsid w:val="00DF688C"/>
    <w:rsid w:val="00DF6D5B"/>
    <w:rsid w:val="00DF771B"/>
    <w:rsid w:val="00DF7EE2"/>
    <w:rsid w:val="00E000B9"/>
    <w:rsid w:val="00E0043A"/>
    <w:rsid w:val="00E009C8"/>
    <w:rsid w:val="00E00C7A"/>
    <w:rsid w:val="00E00FEC"/>
    <w:rsid w:val="00E01A8F"/>
    <w:rsid w:val="00E01B74"/>
    <w:rsid w:val="00E01BAA"/>
    <w:rsid w:val="00E0282A"/>
    <w:rsid w:val="00E02947"/>
    <w:rsid w:val="00E02F9B"/>
    <w:rsid w:val="00E031CB"/>
    <w:rsid w:val="00E05C0D"/>
    <w:rsid w:val="00E05ED2"/>
    <w:rsid w:val="00E06205"/>
    <w:rsid w:val="00E06AE3"/>
    <w:rsid w:val="00E07281"/>
    <w:rsid w:val="00E07CFD"/>
    <w:rsid w:val="00E07D1F"/>
    <w:rsid w:val="00E07E14"/>
    <w:rsid w:val="00E107BE"/>
    <w:rsid w:val="00E1115E"/>
    <w:rsid w:val="00E117FF"/>
    <w:rsid w:val="00E12C89"/>
    <w:rsid w:val="00E12E40"/>
    <w:rsid w:val="00E135E5"/>
    <w:rsid w:val="00E13A6E"/>
    <w:rsid w:val="00E14F94"/>
    <w:rsid w:val="00E15F61"/>
    <w:rsid w:val="00E16136"/>
    <w:rsid w:val="00E16B45"/>
    <w:rsid w:val="00E16D4D"/>
    <w:rsid w:val="00E16FC5"/>
    <w:rsid w:val="00E1702C"/>
    <w:rsid w:val="00E172D8"/>
    <w:rsid w:val="00E17336"/>
    <w:rsid w:val="00E178FF"/>
    <w:rsid w:val="00E17D15"/>
    <w:rsid w:val="00E20D73"/>
    <w:rsid w:val="00E22534"/>
    <w:rsid w:val="00E22988"/>
    <w:rsid w:val="00E22B95"/>
    <w:rsid w:val="00E22DB0"/>
    <w:rsid w:val="00E23507"/>
    <w:rsid w:val="00E23AA4"/>
    <w:rsid w:val="00E23FFE"/>
    <w:rsid w:val="00E24641"/>
    <w:rsid w:val="00E24F40"/>
    <w:rsid w:val="00E27F6B"/>
    <w:rsid w:val="00E30331"/>
    <w:rsid w:val="00E30890"/>
    <w:rsid w:val="00E3089D"/>
    <w:rsid w:val="00E30A28"/>
    <w:rsid w:val="00E30BB8"/>
    <w:rsid w:val="00E30C2E"/>
    <w:rsid w:val="00E31F9C"/>
    <w:rsid w:val="00E3277F"/>
    <w:rsid w:val="00E3286E"/>
    <w:rsid w:val="00E32C6C"/>
    <w:rsid w:val="00E331EF"/>
    <w:rsid w:val="00E336CC"/>
    <w:rsid w:val="00E340D5"/>
    <w:rsid w:val="00E34299"/>
    <w:rsid w:val="00E343C8"/>
    <w:rsid w:val="00E357E1"/>
    <w:rsid w:val="00E35B58"/>
    <w:rsid w:val="00E36448"/>
    <w:rsid w:val="00E373E9"/>
    <w:rsid w:val="00E40374"/>
    <w:rsid w:val="00E40488"/>
    <w:rsid w:val="00E414B0"/>
    <w:rsid w:val="00E41F1D"/>
    <w:rsid w:val="00E41F83"/>
    <w:rsid w:val="00E422A2"/>
    <w:rsid w:val="00E42DD3"/>
    <w:rsid w:val="00E42F51"/>
    <w:rsid w:val="00E4334C"/>
    <w:rsid w:val="00E43A2D"/>
    <w:rsid w:val="00E45480"/>
    <w:rsid w:val="00E45E1F"/>
    <w:rsid w:val="00E46872"/>
    <w:rsid w:val="00E46B24"/>
    <w:rsid w:val="00E46B65"/>
    <w:rsid w:val="00E46D3E"/>
    <w:rsid w:val="00E4773B"/>
    <w:rsid w:val="00E47893"/>
    <w:rsid w:val="00E50367"/>
    <w:rsid w:val="00E512FE"/>
    <w:rsid w:val="00E51ABA"/>
    <w:rsid w:val="00E51BA3"/>
    <w:rsid w:val="00E524CB"/>
    <w:rsid w:val="00E5254E"/>
    <w:rsid w:val="00E525E0"/>
    <w:rsid w:val="00E526D2"/>
    <w:rsid w:val="00E52830"/>
    <w:rsid w:val="00E537B9"/>
    <w:rsid w:val="00E53AA3"/>
    <w:rsid w:val="00E53AFE"/>
    <w:rsid w:val="00E53C45"/>
    <w:rsid w:val="00E54D26"/>
    <w:rsid w:val="00E54FE1"/>
    <w:rsid w:val="00E551DC"/>
    <w:rsid w:val="00E55405"/>
    <w:rsid w:val="00E55949"/>
    <w:rsid w:val="00E56EC4"/>
    <w:rsid w:val="00E57386"/>
    <w:rsid w:val="00E60174"/>
    <w:rsid w:val="00E6017F"/>
    <w:rsid w:val="00E61535"/>
    <w:rsid w:val="00E6168E"/>
    <w:rsid w:val="00E6199E"/>
    <w:rsid w:val="00E62163"/>
    <w:rsid w:val="00E63210"/>
    <w:rsid w:val="00E6385B"/>
    <w:rsid w:val="00E65456"/>
    <w:rsid w:val="00E65A91"/>
    <w:rsid w:val="00E66188"/>
    <w:rsid w:val="00E664FB"/>
    <w:rsid w:val="00E66934"/>
    <w:rsid w:val="00E66AC4"/>
    <w:rsid w:val="00E672F0"/>
    <w:rsid w:val="00E67AAC"/>
    <w:rsid w:val="00E70373"/>
    <w:rsid w:val="00E7140D"/>
    <w:rsid w:val="00E71EF6"/>
    <w:rsid w:val="00E725F5"/>
    <w:rsid w:val="00E72B81"/>
    <w:rsid w:val="00E72E40"/>
    <w:rsid w:val="00E72EBA"/>
    <w:rsid w:val="00E73665"/>
    <w:rsid w:val="00E73999"/>
    <w:rsid w:val="00E73BDC"/>
    <w:rsid w:val="00E73E9E"/>
    <w:rsid w:val="00E76DC5"/>
    <w:rsid w:val="00E804E6"/>
    <w:rsid w:val="00E8075B"/>
    <w:rsid w:val="00E8148A"/>
    <w:rsid w:val="00E81660"/>
    <w:rsid w:val="00E818DF"/>
    <w:rsid w:val="00E81EE0"/>
    <w:rsid w:val="00E828F5"/>
    <w:rsid w:val="00E82EA6"/>
    <w:rsid w:val="00E830B5"/>
    <w:rsid w:val="00E835DC"/>
    <w:rsid w:val="00E835F4"/>
    <w:rsid w:val="00E83DDB"/>
    <w:rsid w:val="00E83EDF"/>
    <w:rsid w:val="00E84131"/>
    <w:rsid w:val="00E8471E"/>
    <w:rsid w:val="00E84856"/>
    <w:rsid w:val="00E854FE"/>
    <w:rsid w:val="00E859CF"/>
    <w:rsid w:val="00E85DCF"/>
    <w:rsid w:val="00E86880"/>
    <w:rsid w:val="00E8738B"/>
    <w:rsid w:val="00E87839"/>
    <w:rsid w:val="00E87CC7"/>
    <w:rsid w:val="00E90570"/>
    <w:rsid w:val="00E906CC"/>
    <w:rsid w:val="00E90C18"/>
    <w:rsid w:val="00E90C78"/>
    <w:rsid w:val="00E92541"/>
    <w:rsid w:val="00E929B1"/>
    <w:rsid w:val="00E939A0"/>
    <w:rsid w:val="00E96136"/>
    <w:rsid w:val="00E96959"/>
    <w:rsid w:val="00E96B2B"/>
    <w:rsid w:val="00E9764B"/>
    <w:rsid w:val="00E97E4E"/>
    <w:rsid w:val="00E97E7B"/>
    <w:rsid w:val="00EA03C2"/>
    <w:rsid w:val="00EA1CC2"/>
    <w:rsid w:val="00EA2763"/>
    <w:rsid w:val="00EA2D76"/>
    <w:rsid w:val="00EA332F"/>
    <w:rsid w:val="00EA43A9"/>
    <w:rsid w:val="00EA4625"/>
    <w:rsid w:val="00EA4644"/>
    <w:rsid w:val="00EA47A9"/>
    <w:rsid w:val="00EA552C"/>
    <w:rsid w:val="00EA5DE9"/>
    <w:rsid w:val="00EA5ED5"/>
    <w:rsid w:val="00EA5F17"/>
    <w:rsid w:val="00EA691B"/>
    <w:rsid w:val="00EA758A"/>
    <w:rsid w:val="00EA795C"/>
    <w:rsid w:val="00EB01FD"/>
    <w:rsid w:val="00EB044E"/>
    <w:rsid w:val="00EB06B2"/>
    <w:rsid w:val="00EB088A"/>
    <w:rsid w:val="00EB096F"/>
    <w:rsid w:val="00EB16A8"/>
    <w:rsid w:val="00EB199F"/>
    <w:rsid w:val="00EB21A4"/>
    <w:rsid w:val="00EB2339"/>
    <w:rsid w:val="00EB27C4"/>
    <w:rsid w:val="00EB3DDC"/>
    <w:rsid w:val="00EB409F"/>
    <w:rsid w:val="00EB4174"/>
    <w:rsid w:val="00EB4511"/>
    <w:rsid w:val="00EB4B6E"/>
    <w:rsid w:val="00EB5387"/>
    <w:rsid w:val="00EB55F4"/>
    <w:rsid w:val="00EB58E2"/>
    <w:rsid w:val="00EB5C10"/>
    <w:rsid w:val="00EB5D57"/>
    <w:rsid w:val="00EB6433"/>
    <w:rsid w:val="00EB6F23"/>
    <w:rsid w:val="00EB7322"/>
    <w:rsid w:val="00EB767F"/>
    <w:rsid w:val="00EC049C"/>
    <w:rsid w:val="00EC0582"/>
    <w:rsid w:val="00EC06E8"/>
    <w:rsid w:val="00EC06EF"/>
    <w:rsid w:val="00EC0FE9"/>
    <w:rsid w:val="00EC10B1"/>
    <w:rsid w:val="00EC1250"/>
    <w:rsid w:val="00EC14B3"/>
    <w:rsid w:val="00EC1603"/>
    <w:rsid w:val="00EC198B"/>
    <w:rsid w:val="00EC1C72"/>
    <w:rsid w:val="00EC2DB1"/>
    <w:rsid w:val="00EC34EC"/>
    <w:rsid w:val="00EC3E52"/>
    <w:rsid w:val="00EC41C5"/>
    <w:rsid w:val="00EC426D"/>
    <w:rsid w:val="00EC431A"/>
    <w:rsid w:val="00EC4342"/>
    <w:rsid w:val="00EC449C"/>
    <w:rsid w:val="00EC48C8"/>
    <w:rsid w:val="00EC4AE1"/>
    <w:rsid w:val="00EC4FA9"/>
    <w:rsid w:val="00EC50C3"/>
    <w:rsid w:val="00EC5430"/>
    <w:rsid w:val="00EC571B"/>
    <w:rsid w:val="00EC57D7"/>
    <w:rsid w:val="00EC5A11"/>
    <w:rsid w:val="00EC6385"/>
    <w:rsid w:val="00EC6878"/>
    <w:rsid w:val="00EC6FC4"/>
    <w:rsid w:val="00EC7466"/>
    <w:rsid w:val="00EC7681"/>
    <w:rsid w:val="00ED03CA"/>
    <w:rsid w:val="00ED1A41"/>
    <w:rsid w:val="00ED1DE9"/>
    <w:rsid w:val="00ED23D4"/>
    <w:rsid w:val="00ED36F8"/>
    <w:rsid w:val="00ED396E"/>
    <w:rsid w:val="00ED3CAD"/>
    <w:rsid w:val="00ED46A6"/>
    <w:rsid w:val="00ED4CE5"/>
    <w:rsid w:val="00ED5121"/>
    <w:rsid w:val="00ED5447"/>
    <w:rsid w:val="00ED5B7B"/>
    <w:rsid w:val="00ED5E0B"/>
    <w:rsid w:val="00ED6764"/>
    <w:rsid w:val="00ED6DCA"/>
    <w:rsid w:val="00ED747F"/>
    <w:rsid w:val="00ED75B2"/>
    <w:rsid w:val="00ED7AD1"/>
    <w:rsid w:val="00EE07F3"/>
    <w:rsid w:val="00EE1123"/>
    <w:rsid w:val="00EE1313"/>
    <w:rsid w:val="00EE2A72"/>
    <w:rsid w:val="00EE37B6"/>
    <w:rsid w:val="00EE39F5"/>
    <w:rsid w:val="00EE45C0"/>
    <w:rsid w:val="00EE4FB1"/>
    <w:rsid w:val="00EE518C"/>
    <w:rsid w:val="00EE5561"/>
    <w:rsid w:val="00EE5CD0"/>
    <w:rsid w:val="00EE6FBA"/>
    <w:rsid w:val="00EF01C3"/>
    <w:rsid w:val="00EF05CE"/>
    <w:rsid w:val="00EF0F45"/>
    <w:rsid w:val="00EF2497"/>
    <w:rsid w:val="00EF25FD"/>
    <w:rsid w:val="00EF312D"/>
    <w:rsid w:val="00EF34EB"/>
    <w:rsid w:val="00EF3963"/>
    <w:rsid w:val="00EF3EB4"/>
    <w:rsid w:val="00EF4F00"/>
    <w:rsid w:val="00EF542F"/>
    <w:rsid w:val="00EF58F0"/>
    <w:rsid w:val="00EF5CBC"/>
    <w:rsid w:val="00EF5D95"/>
    <w:rsid w:val="00EF7203"/>
    <w:rsid w:val="00EF72B3"/>
    <w:rsid w:val="00EF743C"/>
    <w:rsid w:val="00EF7463"/>
    <w:rsid w:val="00EF778F"/>
    <w:rsid w:val="00EF7971"/>
    <w:rsid w:val="00F0008C"/>
    <w:rsid w:val="00F0009A"/>
    <w:rsid w:val="00F002EF"/>
    <w:rsid w:val="00F006A2"/>
    <w:rsid w:val="00F013C4"/>
    <w:rsid w:val="00F01CCC"/>
    <w:rsid w:val="00F01EE9"/>
    <w:rsid w:val="00F021F1"/>
    <w:rsid w:val="00F02791"/>
    <w:rsid w:val="00F02E8F"/>
    <w:rsid w:val="00F03A7E"/>
    <w:rsid w:val="00F03EE6"/>
    <w:rsid w:val="00F0402F"/>
    <w:rsid w:val="00F0484D"/>
    <w:rsid w:val="00F04900"/>
    <w:rsid w:val="00F055B5"/>
    <w:rsid w:val="00F05728"/>
    <w:rsid w:val="00F05C24"/>
    <w:rsid w:val="00F05C55"/>
    <w:rsid w:val="00F065A4"/>
    <w:rsid w:val="00F06723"/>
    <w:rsid w:val="00F0734F"/>
    <w:rsid w:val="00F103BA"/>
    <w:rsid w:val="00F123CF"/>
    <w:rsid w:val="00F126B9"/>
    <w:rsid w:val="00F12715"/>
    <w:rsid w:val="00F13240"/>
    <w:rsid w:val="00F13957"/>
    <w:rsid w:val="00F139E4"/>
    <w:rsid w:val="00F13A3E"/>
    <w:rsid w:val="00F13D53"/>
    <w:rsid w:val="00F13DA6"/>
    <w:rsid w:val="00F142CF"/>
    <w:rsid w:val="00F144D5"/>
    <w:rsid w:val="00F146F0"/>
    <w:rsid w:val="00F147E3"/>
    <w:rsid w:val="00F15039"/>
    <w:rsid w:val="00F16B3C"/>
    <w:rsid w:val="00F17BF3"/>
    <w:rsid w:val="00F17EF3"/>
    <w:rsid w:val="00F20FF3"/>
    <w:rsid w:val="00F21163"/>
    <w:rsid w:val="00F2173F"/>
    <w:rsid w:val="00F2190B"/>
    <w:rsid w:val="00F21EBD"/>
    <w:rsid w:val="00F21F86"/>
    <w:rsid w:val="00F2271B"/>
    <w:rsid w:val="00F228B5"/>
    <w:rsid w:val="00F2389C"/>
    <w:rsid w:val="00F24812"/>
    <w:rsid w:val="00F24CB0"/>
    <w:rsid w:val="00F2558B"/>
    <w:rsid w:val="00F25C67"/>
    <w:rsid w:val="00F261D7"/>
    <w:rsid w:val="00F265D8"/>
    <w:rsid w:val="00F30103"/>
    <w:rsid w:val="00F3050C"/>
    <w:rsid w:val="00F30DFF"/>
    <w:rsid w:val="00F312AE"/>
    <w:rsid w:val="00F31471"/>
    <w:rsid w:val="00F3152F"/>
    <w:rsid w:val="00F326F8"/>
    <w:rsid w:val="00F32B80"/>
    <w:rsid w:val="00F32D3A"/>
    <w:rsid w:val="00F32E0C"/>
    <w:rsid w:val="00F334D0"/>
    <w:rsid w:val="00F33F2F"/>
    <w:rsid w:val="00F340EB"/>
    <w:rsid w:val="00F3457A"/>
    <w:rsid w:val="00F34BF7"/>
    <w:rsid w:val="00F35285"/>
    <w:rsid w:val="00F355ED"/>
    <w:rsid w:val="00F3565F"/>
    <w:rsid w:val="00F36F13"/>
    <w:rsid w:val="00F412AE"/>
    <w:rsid w:val="00F41950"/>
    <w:rsid w:val="00F41B14"/>
    <w:rsid w:val="00F422A6"/>
    <w:rsid w:val="00F424F5"/>
    <w:rsid w:val="00F42A62"/>
    <w:rsid w:val="00F433C2"/>
    <w:rsid w:val="00F434D8"/>
    <w:rsid w:val="00F43746"/>
    <w:rsid w:val="00F439C4"/>
    <w:rsid w:val="00F43B9D"/>
    <w:rsid w:val="00F43E86"/>
    <w:rsid w:val="00F44531"/>
    <w:rsid w:val="00F44D5E"/>
    <w:rsid w:val="00F44DBB"/>
    <w:rsid w:val="00F45077"/>
    <w:rsid w:val="00F454E8"/>
    <w:rsid w:val="00F46405"/>
    <w:rsid w:val="00F467A5"/>
    <w:rsid w:val="00F472BC"/>
    <w:rsid w:val="00F47F4F"/>
    <w:rsid w:val="00F500B1"/>
    <w:rsid w:val="00F50418"/>
    <w:rsid w:val="00F50EE8"/>
    <w:rsid w:val="00F5175D"/>
    <w:rsid w:val="00F5227E"/>
    <w:rsid w:val="00F52D3A"/>
    <w:rsid w:val="00F52E50"/>
    <w:rsid w:val="00F53A35"/>
    <w:rsid w:val="00F53CD6"/>
    <w:rsid w:val="00F53E1B"/>
    <w:rsid w:val="00F54E0C"/>
    <w:rsid w:val="00F54E2A"/>
    <w:rsid w:val="00F55A3D"/>
    <w:rsid w:val="00F55D84"/>
    <w:rsid w:val="00F55E11"/>
    <w:rsid w:val="00F55F28"/>
    <w:rsid w:val="00F5654D"/>
    <w:rsid w:val="00F5744B"/>
    <w:rsid w:val="00F60F4C"/>
    <w:rsid w:val="00F610A5"/>
    <w:rsid w:val="00F61209"/>
    <w:rsid w:val="00F6156D"/>
    <w:rsid w:val="00F61C35"/>
    <w:rsid w:val="00F61F4D"/>
    <w:rsid w:val="00F621C5"/>
    <w:rsid w:val="00F622C7"/>
    <w:rsid w:val="00F6259E"/>
    <w:rsid w:val="00F62736"/>
    <w:rsid w:val="00F63343"/>
    <w:rsid w:val="00F6360F"/>
    <w:rsid w:val="00F64033"/>
    <w:rsid w:val="00F64D3C"/>
    <w:rsid w:val="00F64FC8"/>
    <w:rsid w:val="00F650B5"/>
    <w:rsid w:val="00F65DD4"/>
    <w:rsid w:val="00F66930"/>
    <w:rsid w:val="00F672B2"/>
    <w:rsid w:val="00F6734B"/>
    <w:rsid w:val="00F679E8"/>
    <w:rsid w:val="00F67D75"/>
    <w:rsid w:val="00F7028E"/>
    <w:rsid w:val="00F7096A"/>
    <w:rsid w:val="00F70BD1"/>
    <w:rsid w:val="00F70C8E"/>
    <w:rsid w:val="00F70DE7"/>
    <w:rsid w:val="00F712AE"/>
    <w:rsid w:val="00F722CE"/>
    <w:rsid w:val="00F7291A"/>
    <w:rsid w:val="00F73359"/>
    <w:rsid w:val="00F73F08"/>
    <w:rsid w:val="00F74455"/>
    <w:rsid w:val="00F744BD"/>
    <w:rsid w:val="00F753CC"/>
    <w:rsid w:val="00F75A6F"/>
    <w:rsid w:val="00F77AF7"/>
    <w:rsid w:val="00F77BC9"/>
    <w:rsid w:val="00F77CB1"/>
    <w:rsid w:val="00F80335"/>
    <w:rsid w:val="00F8075A"/>
    <w:rsid w:val="00F80E07"/>
    <w:rsid w:val="00F81542"/>
    <w:rsid w:val="00F815E3"/>
    <w:rsid w:val="00F82860"/>
    <w:rsid w:val="00F83973"/>
    <w:rsid w:val="00F83B1D"/>
    <w:rsid w:val="00F840E5"/>
    <w:rsid w:val="00F8437A"/>
    <w:rsid w:val="00F857BA"/>
    <w:rsid w:val="00F8589F"/>
    <w:rsid w:val="00F85E35"/>
    <w:rsid w:val="00F8676F"/>
    <w:rsid w:val="00F87FA3"/>
    <w:rsid w:val="00F91925"/>
    <w:rsid w:val="00F919F6"/>
    <w:rsid w:val="00F91A32"/>
    <w:rsid w:val="00F91E1F"/>
    <w:rsid w:val="00F91F9A"/>
    <w:rsid w:val="00F924D5"/>
    <w:rsid w:val="00F93D8C"/>
    <w:rsid w:val="00F949F1"/>
    <w:rsid w:val="00F950BA"/>
    <w:rsid w:val="00F95612"/>
    <w:rsid w:val="00F95893"/>
    <w:rsid w:val="00F959C9"/>
    <w:rsid w:val="00F95EBC"/>
    <w:rsid w:val="00F9629E"/>
    <w:rsid w:val="00F96643"/>
    <w:rsid w:val="00F968B6"/>
    <w:rsid w:val="00F97101"/>
    <w:rsid w:val="00F97C3C"/>
    <w:rsid w:val="00F97DFF"/>
    <w:rsid w:val="00FA0134"/>
    <w:rsid w:val="00FA07D9"/>
    <w:rsid w:val="00FA0A94"/>
    <w:rsid w:val="00FA0B20"/>
    <w:rsid w:val="00FA0D23"/>
    <w:rsid w:val="00FA0FDD"/>
    <w:rsid w:val="00FA193D"/>
    <w:rsid w:val="00FA1E41"/>
    <w:rsid w:val="00FA20AD"/>
    <w:rsid w:val="00FA20ED"/>
    <w:rsid w:val="00FA2653"/>
    <w:rsid w:val="00FA27B4"/>
    <w:rsid w:val="00FA3102"/>
    <w:rsid w:val="00FA3572"/>
    <w:rsid w:val="00FA3BDC"/>
    <w:rsid w:val="00FA3BEC"/>
    <w:rsid w:val="00FA41D8"/>
    <w:rsid w:val="00FA45EC"/>
    <w:rsid w:val="00FA48D4"/>
    <w:rsid w:val="00FA5007"/>
    <w:rsid w:val="00FA54FA"/>
    <w:rsid w:val="00FA55D4"/>
    <w:rsid w:val="00FA5A59"/>
    <w:rsid w:val="00FA5AF4"/>
    <w:rsid w:val="00FA6629"/>
    <w:rsid w:val="00FA693D"/>
    <w:rsid w:val="00FA6D39"/>
    <w:rsid w:val="00FA7B8C"/>
    <w:rsid w:val="00FB0CB1"/>
    <w:rsid w:val="00FB0ED3"/>
    <w:rsid w:val="00FB12B6"/>
    <w:rsid w:val="00FB1302"/>
    <w:rsid w:val="00FB1318"/>
    <w:rsid w:val="00FB1845"/>
    <w:rsid w:val="00FB1FD8"/>
    <w:rsid w:val="00FB2256"/>
    <w:rsid w:val="00FB227E"/>
    <w:rsid w:val="00FB2944"/>
    <w:rsid w:val="00FB2BC1"/>
    <w:rsid w:val="00FB334A"/>
    <w:rsid w:val="00FB3988"/>
    <w:rsid w:val="00FB3D61"/>
    <w:rsid w:val="00FB4290"/>
    <w:rsid w:val="00FB44CE"/>
    <w:rsid w:val="00FB5009"/>
    <w:rsid w:val="00FB55C8"/>
    <w:rsid w:val="00FB5792"/>
    <w:rsid w:val="00FB6003"/>
    <w:rsid w:val="00FB634C"/>
    <w:rsid w:val="00FB675D"/>
    <w:rsid w:val="00FB68E0"/>
    <w:rsid w:val="00FB6C41"/>
    <w:rsid w:val="00FB6C99"/>
    <w:rsid w:val="00FB6D93"/>
    <w:rsid w:val="00FB7049"/>
    <w:rsid w:val="00FB76AB"/>
    <w:rsid w:val="00FC098E"/>
    <w:rsid w:val="00FC0A44"/>
    <w:rsid w:val="00FC1850"/>
    <w:rsid w:val="00FC203D"/>
    <w:rsid w:val="00FC27F9"/>
    <w:rsid w:val="00FC2941"/>
    <w:rsid w:val="00FC2B69"/>
    <w:rsid w:val="00FC2D0B"/>
    <w:rsid w:val="00FC2F0D"/>
    <w:rsid w:val="00FC3532"/>
    <w:rsid w:val="00FC35B8"/>
    <w:rsid w:val="00FC37A3"/>
    <w:rsid w:val="00FC3A07"/>
    <w:rsid w:val="00FC4726"/>
    <w:rsid w:val="00FC4788"/>
    <w:rsid w:val="00FC499B"/>
    <w:rsid w:val="00FC4B83"/>
    <w:rsid w:val="00FC4DB3"/>
    <w:rsid w:val="00FC4FA8"/>
    <w:rsid w:val="00FC5FC9"/>
    <w:rsid w:val="00FC64BB"/>
    <w:rsid w:val="00FC651B"/>
    <w:rsid w:val="00FC7A5A"/>
    <w:rsid w:val="00FD0329"/>
    <w:rsid w:val="00FD03FE"/>
    <w:rsid w:val="00FD06BB"/>
    <w:rsid w:val="00FD126E"/>
    <w:rsid w:val="00FD12C6"/>
    <w:rsid w:val="00FD2248"/>
    <w:rsid w:val="00FD22D0"/>
    <w:rsid w:val="00FD22DA"/>
    <w:rsid w:val="00FD25AC"/>
    <w:rsid w:val="00FD2A24"/>
    <w:rsid w:val="00FD2D2B"/>
    <w:rsid w:val="00FD31D9"/>
    <w:rsid w:val="00FD33DD"/>
    <w:rsid w:val="00FD387B"/>
    <w:rsid w:val="00FD3C36"/>
    <w:rsid w:val="00FD4D81"/>
    <w:rsid w:val="00FD51DB"/>
    <w:rsid w:val="00FD5713"/>
    <w:rsid w:val="00FD580A"/>
    <w:rsid w:val="00FD6F43"/>
    <w:rsid w:val="00FD7498"/>
    <w:rsid w:val="00FD7805"/>
    <w:rsid w:val="00FD7C60"/>
    <w:rsid w:val="00FD7FB3"/>
    <w:rsid w:val="00FE0034"/>
    <w:rsid w:val="00FE0169"/>
    <w:rsid w:val="00FE087F"/>
    <w:rsid w:val="00FE14EA"/>
    <w:rsid w:val="00FE18D6"/>
    <w:rsid w:val="00FE2134"/>
    <w:rsid w:val="00FE24FA"/>
    <w:rsid w:val="00FE28D0"/>
    <w:rsid w:val="00FE4713"/>
    <w:rsid w:val="00FE47E5"/>
    <w:rsid w:val="00FE53EA"/>
    <w:rsid w:val="00FE5A5D"/>
    <w:rsid w:val="00FE5AA8"/>
    <w:rsid w:val="00FE697C"/>
    <w:rsid w:val="00FE7276"/>
    <w:rsid w:val="00FE7A02"/>
    <w:rsid w:val="00FE7FCE"/>
    <w:rsid w:val="00FF0902"/>
    <w:rsid w:val="00FF17A7"/>
    <w:rsid w:val="00FF1E47"/>
    <w:rsid w:val="00FF1F44"/>
    <w:rsid w:val="00FF225E"/>
    <w:rsid w:val="00FF22EE"/>
    <w:rsid w:val="00FF3636"/>
    <w:rsid w:val="00FF40CB"/>
    <w:rsid w:val="00FF4EEA"/>
    <w:rsid w:val="00FF500E"/>
    <w:rsid w:val="00FF6295"/>
    <w:rsid w:val="00FF6717"/>
    <w:rsid w:val="00FF672C"/>
    <w:rsid w:val="00FF6B32"/>
    <w:rsid w:val="00FF6CE8"/>
    <w:rsid w:val="00FF707B"/>
    <w:rsid w:val="00FF719D"/>
    <w:rsid w:val="00FF72CA"/>
    <w:rsid w:val="00FF755B"/>
    <w:rsid w:val="00FF7A24"/>
    <w:rsid w:val="017B2FAF"/>
    <w:rsid w:val="045C9777"/>
    <w:rsid w:val="05622E8C"/>
    <w:rsid w:val="05FA8D8E"/>
    <w:rsid w:val="070F9CD8"/>
    <w:rsid w:val="07909FC5"/>
    <w:rsid w:val="0912DEE4"/>
    <w:rsid w:val="094B29C0"/>
    <w:rsid w:val="09EC2F4C"/>
    <w:rsid w:val="0A6AD0EE"/>
    <w:rsid w:val="0A71B55F"/>
    <w:rsid w:val="0C0276FF"/>
    <w:rsid w:val="0C0A78EC"/>
    <w:rsid w:val="0D0D31CF"/>
    <w:rsid w:val="0D2DE590"/>
    <w:rsid w:val="0E8E20D8"/>
    <w:rsid w:val="0F0F6341"/>
    <w:rsid w:val="0F6DABD2"/>
    <w:rsid w:val="0FB9064D"/>
    <w:rsid w:val="10EA5F89"/>
    <w:rsid w:val="116381CF"/>
    <w:rsid w:val="1304F160"/>
    <w:rsid w:val="16BF026A"/>
    <w:rsid w:val="17129612"/>
    <w:rsid w:val="17D5E46B"/>
    <w:rsid w:val="189D9D38"/>
    <w:rsid w:val="198D6826"/>
    <w:rsid w:val="19EF951F"/>
    <w:rsid w:val="1B363888"/>
    <w:rsid w:val="1BA334B8"/>
    <w:rsid w:val="1CD98766"/>
    <w:rsid w:val="1CEF4BE4"/>
    <w:rsid w:val="1CF8A14B"/>
    <w:rsid w:val="1DF5160C"/>
    <w:rsid w:val="21496C1A"/>
    <w:rsid w:val="21C33C37"/>
    <w:rsid w:val="21F5237D"/>
    <w:rsid w:val="221454D6"/>
    <w:rsid w:val="22911AF0"/>
    <w:rsid w:val="239B50E2"/>
    <w:rsid w:val="23B1B17F"/>
    <w:rsid w:val="24B933E1"/>
    <w:rsid w:val="25E242BA"/>
    <w:rsid w:val="26F2536B"/>
    <w:rsid w:val="27B79478"/>
    <w:rsid w:val="27CFD89C"/>
    <w:rsid w:val="293F63F5"/>
    <w:rsid w:val="29D503DD"/>
    <w:rsid w:val="2A20E067"/>
    <w:rsid w:val="2A5147F3"/>
    <w:rsid w:val="2B6338DA"/>
    <w:rsid w:val="2C3CF930"/>
    <w:rsid w:val="2F876A3C"/>
    <w:rsid w:val="31F3D59C"/>
    <w:rsid w:val="3308E13B"/>
    <w:rsid w:val="33F61BCD"/>
    <w:rsid w:val="349C9240"/>
    <w:rsid w:val="35871357"/>
    <w:rsid w:val="358C2318"/>
    <w:rsid w:val="35CDD92E"/>
    <w:rsid w:val="3664E617"/>
    <w:rsid w:val="36CDE8D6"/>
    <w:rsid w:val="38C3C3DA"/>
    <w:rsid w:val="39446E04"/>
    <w:rsid w:val="3A4001A6"/>
    <w:rsid w:val="3B0E981E"/>
    <w:rsid w:val="3D5EC256"/>
    <w:rsid w:val="3DBC1CCB"/>
    <w:rsid w:val="3DFC6828"/>
    <w:rsid w:val="400CB815"/>
    <w:rsid w:val="4044295E"/>
    <w:rsid w:val="40BFE415"/>
    <w:rsid w:val="427F7B9A"/>
    <w:rsid w:val="42E1C495"/>
    <w:rsid w:val="43D222F1"/>
    <w:rsid w:val="44738994"/>
    <w:rsid w:val="454B3223"/>
    <w:rsid w:val="46DBE927"/>
    <w:rsid w:val="475BD3E5"/>
    <w:rsid w:val="484DBA09"/>
    <w:rsid w:val="48CAA941"/>
    <w:rsid w:val="490FB61F"/>
    <w:rsid w:val="4AC3B2ED"/>
    <w:rsid w:val="4C30DD52"/>
    <w:rsid w:val="4C53BCCE"/>
    <w:rsid w:val="4C81AEA5"/>
    <w:rsid w:val="4D30FA48"/>
    <w:rsid w:val="4D6BAF70"/>
    <w:rsid w:val="4DE8FF95"/>
    <w:rsid w:val="4DEEAAF8"/>
    <w:rsid w:val="4E0B76DE"/>
    <w:rsid w:val="50ADF13B"/>
    <w:rsid w:val="5130B249"/>
    <w:rsid w:val="5132B7C3"/>
    <w:rsid w:val="520C1C9A"/>
    <w:rsid w:val="52D6B247"/>
    <w:rsid w:val="5344BBAB"/>
    <w:rsid w:val="53F0074F"/>
    <w:rsid w:val="54F86EDC"/>
    <w:rsid w:val="55BEC019"/>
    <w:rsid w:val="56071276"/>
    <w:rsid w:val="563776A7"/>
    <w:rsid w:val="574AFE33"/>
    <w:rsid w:val="582CB88D"/>
    <w:rsid w:val="5A2F90C6"/>
    <w:rsid w:val="5AFC8948"/>
    <w:rsid w:val="5B16BE14"/>
    <w:rsid w:val="5CC7A81D"/>
    <w:rsid w:val="5D11352F"/>
    <w:rsid w:val="5D733760"/>
    <w:rsid w:val="5F40A2CA"/>
    <w:rsid w:val="6341CC77"/>
    <w:rsid w:val="647B7D45"/>
    <w:rsid w:val="64F09341"/>
    <w:rsid w:val="66E735AE"/>
    <w:rsid w:val="68E8BA65"/>
    <w:rsid w:val="69319923"/>
    <w:rsid w:val="69479D8D"/>
    <w:rsid w:val="69541D9F"/>
    <w:rsid w:val="695BDAF8"/>
    <w:rsid w:val="699154EC"/>
    <w:rsid w:val="6A8AA953"/>
    <w:rsid w:val="6AC36261"/>
    <w:rsid w:val="6B130890"/>
    <w:rsid w:val="6C937BBA"/>
    <w:rsid w:val="6EDAECE6"/>
    <w:rsid w:val="70695610"/>
    <w:rsid w:val="7265E84A"/>
    <w:rsid w:val="73155FDC"/>
    <w:rsid w:val="74E6A490"/>
    <w:rsid w:val="768830AF"/>
    <w:rsid w:val="76F7B0B5"/>
    <w:rsid w:val="77EB398E"/>
    <w:rsid w:val="78230CF9"/>
    <w:rsid w:val="7ABAF082"/>
    <w:rsid w:val="7D9F0D61"/>
    <w:rsid w:val="7E111676"/>
    <w:rsid w:val="7E3B822A"/>
    <w:rsid w:val="7F40C08A"/>
    <w:rsid w:val="7F4F9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DD6AA"/>
  <w14:defaultImageDpi w14:val="330"/>
  <w15:docId w15:val="{01731891-05A0-4B5E-87AC-AA623CE5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link w:val="ParagraphChar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iPriority w:val="99"/>
    <w:unhideWhenUsed/>
    <w:rsid w:val="00D959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C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089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0892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1A6E4B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D5B0F"/>
    <w:pPr>
      <w:jc w:val="center"/>
    </w:pPr>
    <w:rPr>
      <w:noProof/>
    </w:rPr>
  </w:style>
  <w:style w:type="character" w:customStyle="1" w:styleId="ParagraphChar">
    <w:name w:val="Paragraph Char"/>
    <w:basedOn w:val="DefaultParagraphFont"/>
    <w:link w:val="Paragraph"/>
    <w:rsid w:val="001D5B0F"/>
    <w:rPr>
      <w:sz w:val="24"/>
      <w:szCs w:val="24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1D5B0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D5B0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ParagraphChar"/>
    <w:link w:val="EndNoteBibliography"/>
    <w:rsid w:val="001D5B0F"/>
    <w:rPr>
      <w:noProof/>
      <w:sz w:val="24"/>
      <w:szCs w:val="24"/>
    </w:rPr>
  </w:style>
  <w:style w:type="table" w:styleId="TableGrid">
    <w:name w:val="Table Grid"/>
    <w:basedOn w:val="TableNormal"/>
    <w:rsid w:val="002B6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</w:tblStylePr>
    <w:tblStylePr w:type="firstCol">
      <w:rPr>
        <w:b/>
      </w:rPr>
    </w:tblStylePr>
  </w:style>
  <w:style w:type="paragraph" w:styleId="NormalWeb">
    <w:name w:val="Normal (Web)"/>
    <w:basedOn w:val="Normal"/>
    <w:uiPriority w:val="99"/>
    <w:semiHidden/>
    <w:unhideWhenUsed/>
    <w:rsid w:val="00B04365"/>
    <w:pPr>
      <w:spacing w:before="100" w:beforeAutospacing="1" w:after="100" w:afterAutospacing="1" w:line="240" w:lineRule="auto"/>
    </w:pPr>
    <w:rPr>
      <w:lang w:val="en-US" w:eastAsia="en-US"/>
    </w:rPr>
  </w:style>
  <w:style w:type="paragraph" w:styleId="Caption">
    <w:name w:val="caption"/>
    <w:basedOn w:val="Normal"/>
    <w:next w:val="Normal"/>
    <w:unhideWhenUsed/>
    <w:rsid w:val="007B4C9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A104D"/>
    <w:rPr>
      <w:color w:val="2B579A"/>
      <w:shd w:val="clear" w:color="auto" w:fill="E1DFDD"/>
    </w:rPr>
  </w:style>
  <w:style w:type="paragraph" w:styleId="ListParagraph">
    <w:name w:val="List Paragraph"/>
    <w:basedOn w:val="Normal"/>
    <w:rsid w:val="00875381"/>
    <w:pPr>
      <w:ind w:left="720"/>
      <w:contextualSpacing/>
    </w:pPr>
  </w:style>
  <w:style w:type="paragraph" w:styleId="Revision">
    <w:name w:val="Revision"/>
    <w:hidden/>
    <w:semiHidden/>
    <w:rsid w:val="004B2C20"/>
    <w:rPr>
      <w:sz w:val="24"/>
      <w:szCs w:val="24"/>
    </w:rPr>
  </w:style>
  <w:style w:type="character" w:styleId="LineNumber">
    <w:name w:val="line number"/>
    <w:basedOn w:val="DefaultParagraphFont"/>
    <w:semiHidden/>
    <w:unhideWhenUsed/>
    <w:rsid w:val="009A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9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4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1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9/05/relationships/documenttasks" Target="documenttasks/documenttask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pereha\Documents\_M-P\Publications\2022\DRAGON\GutMicrobes\T_and_F_word_templat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BBA7E60-53DC-4A02-89F9-E0922F1545C0}">
    <t:Anchor>
      <t:Comment id="748426561"/>
    </t:Anchor>
    <t:History>
      <t:Event id="{BCED02A6-9C88-4724-8640-BD0D569CCD89}" time="2023-02-16T11:42:21.066Z">
        <t:Attribution userId="S::guus.roeselers@danone.com::1022d5bb-77af-4381-a6d8-1c1f8aa373e1" userProvider="AD" userName="ROESELERS Guus"/>
        <t:Anchor>
          <t:Comment id="1680195046"/>
        </t:Anchor>
        <t:Create/>
      </t:Event>
      <t:Event id="{848C6927-C2D0-4864-B50D-86D3368D56D3}" time="2023-02-16T11:42:21.066Z">
        <t:Attribution userId="S::guus.roeselers@danone.com::1022d5bb-77af-4381-a6d8-1c1f8aa373e1" userProvider="AD" userName="ROESELERS Guus"/>
        <t:Anchor>
          <t:Comment id="1680195046"/>
        </t:Anchor>
        <t:Assign userId="S::Mengjin.LIU@danone.com::6e6a6da4-bc05-4a4c-ae87-d2f59e4aadb4" userProvider="AD" userName="LIU Mengjin"/>
      </t:Event>
      <t:Event id="{0870B604-5953-4B89-9533-03B7C5D56462}" time="2023-02-16T11:42:21.066Z">
        <t:Attribution userId="S::guus.roeselers@danone.com::1022d5bb-77af-4381-a6d8-1c1f8aa373e1" userProvider="AD" userName="ROESELERS Guus"/>
        <t:Anchor>
          <t:Comment id="1680195046"/>
        </t:Anchor>
        <t:SetTitle title="@LIU Mengjin Hi Menngjin, I strongly disagree with this. We get these discussions about authorship obviously more often and I fully understand the pressure we get from our collaborators. However, we are aiming to publish this in a top tier scientific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T_and_F_word_template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1481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subject/>
  <dc:creator>WOPEREIS Harm</dc:creator>
  <cp:keywords/>
  <cp:lastModifiedBy>WOPEREIS Harm</cp:lastModifiedBy>
  <cp:revision>6</cp:revision>
  <cp:lastPrinted>2023-07-24T10:02:00Z</cp:lastPrinted>
  <dcterms:created xsi:type="dcterms:W3CDTF">2024-03-20T10:05:00Z</dcterms:created>
  <dcterms:modified xsi:type="dcterms:W3CDTF">2024-03-20T11:36:00Z</dcterms:modified>
</cp:coreProperties>
</file>