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AFDD8" w14:textId="0F3CDA15" w:rsidR="00C51CC1" w:rsidRDefault="002D41BE" w:rsidP="00C51CC1">
      <w:pPr>
        <w:pStyle w:val="Figurecaption"/>
      </w:pPr>
      <w:r w:rsidRPr="002D41BE">
        <w:t xml:space="preserve">Supplementary </w:t>
      </w:r>
      <w:r w:rsidR="00730CEE">
        <w:t xml:space="preserve">Table </w:t>
      </w:r>
      <w:r w:rsidR="005E623B">
        <w:t>4</w:t>
      </w:r>
      <w:r w:rsidR="00C51CC1">
        <w:t xml:space="preserve">. </w:t>
      </w:r>
      <w:r w:rsidR="00BE2094" w:rsidRPr="00BE2094">
        <w:t xml:space="preserve">Stool physiology data (pH, short chain fatty acids, lactic acids and secretory IgA) measured in stools of the analysis population. Descriptive statistics are shown for the different parameters and the p-values based on the comparisons of Test with Control </w:t>
      </w:r>
      <w:r w:rsidR="0005189E">
        <w:t>(TvsC)</w:t>
      </w:r>
      <w:r w:rsidR="005C14E7">
        <w:t xml:space="preserve"> </w:t>
      </w:r>
      <w:r w:rsidR="00BE2094" w:rsidRPr="00BE2094">
        <w:t>at the different visits. Mean with standard deviation (SD) are shown for the parameters that were compared using a linear mixed-effects model for repeated measures (MMRM), while median plus the interquartile ranges (Q1; Q3) are shown for parameters that could not be analyzed adequately with a MMRM and were compared by a Wilcoxon Rank Sum test instead. All parameters except for pH were log-transformed prior to running the MMRM. P-values &lt; 0.05 are shown in bold. N = Number of subjects of the analysis population. Nmiss is number of missing results.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86"/>
        <w:gridCol w:w="1523"/>
        <w:gridCol w:w="2264"/>
        <w:gridCol w:w="2197"/>
        <w:gridCol w:w="2197"/>
        <w:gridCol w:w="1128"/>
        <w:gridCol w:w="2399"/>
      </w:tblGrid>
      <w:tr w:rsidR="00C96C15" w:rsidRPr="00BD2411" w14:paraId="1783AFCB" w14:textId="77777777" w:rsidTr="00633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noWrap/>
            <w:hideMark/>
          </w:tcPr>
          <w:p w14:paraId="711D40EC" w14:textId="77777777" w:rsidR="0093671E" w:rsidRPr="00BD2411" w:rsidRDefault="0093671E" w:rsidP="00E24675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Parameter</w:t>
            </w:r>
          </w:p>
        </w:tc>
        <w:tc>
          <w:tcPr>
            <w:tcW w:w="544" w:type="pct"/>
            <w:noWrap/>
            <w:hideMark/>
          </w:tcPr>
          <w:p w14:paraId="0A50A43C" w14:textId="77777777" w:rsidR="0093671E" w:rsidRPr="00BD2411" w:rsidRDefault="0093671E" w:rsidP="00E24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bookmarkStart w:id="0" w:name="RANGE!B3"/>
            <w:r w:rsidRPr="00BD2411">
              <w:rPr>
                <w:bCs/>
                <w:sz w:val="16"/>
                <w:szCs w:val="16"/>
              </w:rPr>
              <w:t>Visit</w:t>
            </w:r>
            <w:bookmarkEnd w:id="0"/>
          </w:p>
        </w:tc>
        <w:tc>
          <w:tcPr>
            <w:tcW w:w="809" w:type="pct"/>
            <w:noWrap/>
            <w:hideMark/>
          </w:tcPr>
          <w:p w14:paraId="52B94712" w14:textId="77777777" w:rsidR="0093671E" w:rsidRPr="00BD2411" w:rsidRDefault="0093671E" w:rsidP="00E24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Statistics</w:t>
            </w:r>
          </w:p>
        </w:tc>
        <w:tc>
          <w:tcPr>
            <w:tcW w:w="785" w:type="pct"/>
            <w:hideMark/>
          </w:tcPr>
          <w:p w14:paraId="28E85D00" w14:textId="5BD9E063" w:rsidR="0093671E" w:rsidRPr="00BD2411" w:rsidRDefault="0093671E" w:rsidP="00E24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Test</w:t>
            </w:r>
            <w:r w:rsidRPr="00BD2411">
              <w:rPr>
                <w:bCs/>
                <w:sz w:val="16"/>
                <w:szCs w:val="16"/>
              </w:rPr>
              <w:br/>
            </w:r>
            <w:r w:rsidR="008E2B2D" w:rsidRPr="00BD2411">
              <w:rPr>
                <w:bCs/>
                <w:sz w:val="16"/>
                <w:szCs w:val="16"/>
              </w:rPr>
              <w:t>(</w:t>
            </w:r>
            <w:r w:rsidRPr="00BD2411">
              <w:rPr>
                <w:bCs/>
                <w:sz w:val="16"/>
                <w:szCs w:val="16"/>
              </w:rPr>
              <w:t>N = 112</w:t>
            </w:r>
            <w:r w:rsidR="008E2B2D" w:rsidRPr="00BD241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785" w:type="pct"/>
            <w:hideMark/>
          </w:tcPr>
          <w:p w14:paraId="75448C35" w14:textId="684AE723" w:rsidR="0093671E" w:rsidRPr="00BD2411" w:rsidRDefault="0093671E" w:rsidP="00E24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Control</w:t>
            </w:r>
            <w:r w:rsidRPr="00BD2411">
              <w:rPr>
                <w:bCs/>
                <w:sz w:val="16"/>
                <w:szCs w:val="16"/>
              </w:rPr>
              <w:br/>
            </w:r>
            <w:r w:rsidR="008E2B2D" w:rsidRPr="00BD2411">
              <w:rPr>
                <w:bCs/>
                <w:sz w:val="16"/>
                <w:szCs w:val="16"/>
              </w:rPr>
              <w:t>(</w:t>
            </w:r>
            <w:r w:rsidRPr="00BD2411">
              <w:rPr>
                <w:bCs/>
                <w:sz w:val="16"/>
                <w:szCs w:val="16"/>
              </w:rPr>
              <w:t>N = 109</w:t>
            </w:r>
            <w:r w:rsidR="00477F92" w:rsidRPr="00BD241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03" w:type="pct"/>
            <w:hideMark/>
          </w:tcPr>
          <w:p w14:paraId="2F4937B4" w14:textId="39F2AF51" w:rsidR="0093671E" w:rsidRPr="00BD2411" w:rsidRDefault="0093671E" w:rsidP="00E24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P-value</w:t>
            </w:r>
            <w:r w:rsidRPr="00BD2411">
              <w:rPr>
                <w:bCs/>
                <w:sz w:val="16"/>
                <w:szCs w:val="16"/>
              </w:rPr>
              <w:br/>
              <w:t>Tvs</w:t>
            </w:r>
            <w:r w:rsidR="00477F92" w:rsidRPr="00BD2411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7" w:type="pct"/>
            <w:hideMark/>
          </w:tcPr>
          <w:p w14:paraId="26EAC491" w14:textId="446C36A9" w:rsidR="0093671E" w:rsidRPr="00BD2411" w:rsidRDefault="0093671E" w:rsidP="00E24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Breastfed</w:t>
            </w:r>
            <w:r w:rsidRPr="00BD2411">
              <w:rPr>
                <w:bCs/>
                <w:sz w:val="16"/>
                <w:szCs w:val="16"/>
              </w:rPr>
              <w:br/>
            </w:r>
            <w:r w:rsidR="00477F92" w:rsidRPr="00BD2411">
              <w:rPr>
                <w:bCs/>
                <w:sz w:val="16"/>
                <w:szCs w:val="16"/>
              </w:rPr>
              <w:t>(</w:t>
            </w:r>
            <w:r w:rsidRPr="00BD2411">
              <w:rPr>
                <w:bCs/>
                <w:sz w:val="16"/>
                <w:szCs w:val="16"/>
              </w:rPr>
              <w:t>N = 58</w:t>
            </w:r>
            <w:r w:rsidR="00477F92" w:rsidRPr="00BD2411">
              <w:rPr>
                <w:bCs/>
                <w:sz w:val="16"/>
                <w:szCs w:val="16"/>
              </w:rPr>
              <w:t>)</w:t>
            </w:r>
          </w:p>
        </w:tc>
      </w:tr>
      <w:tr w:rsidR="00C96C15" w:rsidRPr="00BD2411" w14:paraId="1DC92FD1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31FBAC4E" w14:textId="77777777" w:rsidR="0093671E" w:rsidRPr="00BD2411" w:rsidRDefault="0093671E" w:rsidP="00E24675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pH</w:t>
            </w:r>
          </w:p>
        </w:tc>
        <w:tc>
          <w:tcPr>
            <w:tcW w:w="544" w:type="pct"/>
            <w:vMerge w:val="restart"/>
            <w:noWrap/>
            <w:hideMark/>
          </w:tcPr>
          <w:p w14:paraId="1F0DF099" w14:textId="449E8ED1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Baseline </w:t>
            </w:r>
          </w:p>
        </w:tc>
        <w:tc>
          <w:tcPr>
            <w:tcW w:w="809" w:type="pct"/>
            <w:noWrap/>
            <w:hideMark/>
          </w:tcPr>
          <w:p w14:paraId="74D3E343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7FC27EB1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104 (7)</w:t>
            </w:r>
          </w:p>
        </w:tc>
        <w:tc>
          <w:tcPr>
            <w:tcW w:w="785" w:type="pct"/>
            <w:noWrap/>
            <w:hideMark/>
          </w:tcPr>
          <w:p w14:paraId="63834828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104 (3)</w:t>
            </w:r>
          </w:p>
        </w:tc>
        <w:tc>
          <w:tcPr>
            <w:tcW w:w="403" w:type="pct"/>
            <w:noWrap/>
            <w:hideMark/>
          </w:tcPr>
          <w:p w14:paraId="04B4BD60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24D1C040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50 (8)</w:t>
            </w:r>
          </w:p>
        </w:tc>
      </w:tr>
      <w:tr w:rsidR="00C96C15" w:rsidRPr="00BD2411" w14:paraId="52A87E79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4A3C333A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02860ACC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6B58D59A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4A075634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6.13 (0.84)</w:t>
            </w:r>
          </w:p>
        </w:tc>
        <w:tc>
          <w:tcPr>
            <w:tcW w:w="785" w:type="pct"/>
            <w:noWrap/>
            <w:hideMark/>
          </w:tcPr>
          <w:p w14:paraId="1682F0F8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6.08 (0.77)</w:t>
            </w:r>
          </w:p>
        </w:tc>
        <w:tc>
          <w:tcPr>
            <w:tcW w:w="403" w:type="pct"/>
            <w:noWrap/>
            <w:hideMark/>
          </w:tcPr>
          <w:p w14:paraId="4CC437E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0.6764</w:t>
            </w:r>
          </w:p>
        </w:tc>
        <w:tc>
          <w:tcPr>
            <w:tcW w:w="857" w:type="pct"/>
            <w:noWrap/>
            <w:hideMark/>
          </w:tcPr>
          <w:p w14:paraId="1EA247C8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6.15 (0.85)</w:t>
            </w:r>
          </w:p>
        </w:tc>
      </w:tr>
      <w:tr w:rsidR="00C96C15" w:rsidRPr="00BD2411" w14:paraId="437D60C2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2508D85A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5F60B9DA" w14:textId="6BD9B7A1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17 weeks</w:t>
            </w:r>
          </w:p>
        </w:tc>
        <w:tc>
          <w:tcPr>
            <w:tcW w:w="809" w:type="pct"/>
            <w:noWrap/>
            <w:hideMark/>
          </w:tcPr>
          <w:p w14:paraId="1CC6D323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129EB19F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89 (1)</w:t>
            </w:r>
          </w:p>
        </w:tc>
        <w:tc>
          <w:tcPr>
            <w:tcW w:w="785" w:type="pct"/>
            <w:noWrap/>
            <w:hideMark/>
          </w:tcPr>
          <w:p w14:paraId="6D10D44F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93 (2)</w:t>
            </w:r>
          </w:p>
        </w:tc>
        <w:tc>
          <w:tcPr>
            <w:tcW w:w="403" w:type="pct"/>
            <w:noWrap/>
            <w:hideMark/>
          </w:tcPr>
          <w:p w14:paraId="5D85A3B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6AE738DD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47 (5)</w:t>
            </w:r>
          </w:p>
        </w:tc>
      </w:tr>
      <w:tr w:rsidR="00C96C15" w:rsidRPr="00BD2411" w14:paraId="6785FBD7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3BF5D0A9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6052C998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630CC321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7BA6ACF0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6.19 (0.89)</w:t>
            </w:r>
          </w:p>
        </w:tc>
        <w:tc>
          <w:tcPr>
            <w:tcW w:w="785" w:type="pct"/>
            <w:noWrap/>
            <w:hideMark/>
          </w:tcPr>
          <w:p w14:paraId="44457F3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6.18 (0.90)</w:t>
            </w:r>
          </w:p>
        </w:tc>
        <w:tc>
          <w:tcPr>
            <w:tcW w:w="403" w:type="pct"/>
            <w:noWrap/>
            <w:hideMark/>
          </w:tcPr>
          <w:p w14:paraId="51A134F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0.9264</w:t>
            </w:r>
          </w:p>
        </w:tc>
        <w:tc>
          <w:tcPr>
            <w:tcW w:w="857" w:type="pct"/>
            <w:noWrap/>
            <w:hideMark/>
          </w:tcPr>
          <w:p w14:paraId="307A867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6.04 (0.93)</w:t>
            </w:r>
          </w:p>
        </w:tc>
      </w:tr>
      <w:tr w:rsidR="00C96C15" w:rsidRPr="00BD2411" w14:paraId="091EF9DD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1A1B5B2C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26856853" w14:textId="1A6688F6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66FFFA9D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053E374D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89 (0)</w:t>
            </w:r>
          </w:p>
        </w:tc>
        <w:tc>
          <w:tcPr>
            <w:tcW w:w="785" w:type="pct"/>
            <w:noWrap/>
            <w:hideMark/>
          </w:tcPr>
          <w:p w14:paraId="3EDC256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94 (0)</w:t>
            </w:r>
          </w:p>
        </w:tc>
        <w:tc>
          <w:tcPr>
            <w:tcW w:w="403" w:type="pct"/>
            <w:noWrap/>
            <w:hideMark/>
          </w:tcPr>
          <w:p w14:paraId="3959B5F0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41A59A58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53 (0)</w:t>
            </w:r>
          </w:p>
        </w:tc>
      </w:tr>
      <w:tr w:rsidR="00C96C15" w:rsidRPr="00BD2411" w14:paraId="15DAED49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0464493D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165A543F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225EB960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26FA4C1A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6.62 (0.92)</w:t>
            </w:r>
          </w:p>
        </w:tc>
        <w:tc>
          <w:tcPr>
            <w:tcW w:w="785" w:type="pct"/>
            <w:noWrap/>
            <w:hideMark/>
          </w:tcPr>
          <w:p w14:paraId="6B464C12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6.59 (0.95)</w:t>
            </w:r>
          </w:p>
        </w:tc>
        <w:tc>
          <w:tcPr>
            <w:tcW w:w="403" w:type="pct"/>
            <w:noWrap/>
            <w:hideMark/>
          </w:tcPr>
          <w:p w14:paraId="18182677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0.8369</w:t>
            </w:r>
          </w:p>
        </w:tc>
        <w:tc>
          <w:tcPr>
            <w:tcW w:w="857" w:type="pct"/>
            <w:noWrap/>
            <w:hideMark/>
          </w:tcPr>
          <w:p w14:paraId="718852B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6.38 (0.90)</w:t>
            </w:r>
          </w:p>
        </w:tc>
      </w:tr>
      <w:tr w:rsidR="00C96C15" w:rsidRPr="00BD2411" w14:paraId="1C95C2E8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0ACDCE15" w14:textId="77777777" w:rsidR="0093671E" w:rsidRPr="00BD2411" w:rsidRDefault="0093671E" w:rsidP="00E24675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secretory IgA (µg/g)</w:t>
            </w:r>
          </w:p>
        </w:tc>
        <w:tc>
          <w:tcPr>
            <w:tcW w:w="544" w:type="pct"/>
            <w:vMerge w:val="restart"/>
            <w:noWrap/>
            <w:hideMark/>
          </w:tcPr>
          <w:p w14:paraId="1467B6D3" w14:textId="3EA4EF0D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Baseline</w:t>
            </w:r>
          </w:p>
        </w:tc>
        <w:tc>
          <w:tcPr>
            <w:tcW w:w="809" w:type="pct"/>
            <w:noWrap/>
            <w:hideMark/>
          </w:tcPr>
          <w:p w14:paraId="69DD8328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71FD92CF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89 (22)</w:t>
            </w:r>
          </w:p>
        </w:tc>
        <w:tc>
          <w:tcPr>
            <w:tcW w:w="785" w:type="pct"/>
            <w:noWrap/>
            <w:hideMark/>
          </w:tcPr>
          <w:p w14:paraId="27F60404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86 (21)</w:t>
            </w:r>
          </w:p>
        </w:tc>
        <w:tc>
          <w:tcPr>
            <w:tcW w:w="403" w:type="pct"/>
            <w:noWrap/>
            <w:hideMark/>
          </w:tcPr>
          <w:p w14:paraId="6672B03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58DFCBAE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39 (19)</w:t>
            </w:r>
          </w:p>
        </w:tc>
      </w:tr>
      <w:tr w:rsidR="00C96C15" w:rsidRPr="00BD2411" w14:paraId="0D8B8BF9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3862F8F3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47F564BC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2C264DB3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Median (Q1; Q3)</w:t>
            </w:r>
          </w:p>
        </w:tc>
        <w:tc>
          <w:tcPr>
            <w:tcW w:w="785" w:type="pct"/>
            <w:noWrap/>
            <w:hideMark/>
          </w:tcPr>
          <w:p w14:paraId="547F97D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449 (1; 2273)</w:t>
            </w:r>
          </w:p>
        </w:tc>
        <w:tc>
          <w:tcPr>
            <w:tcW w:w="785" w:type="pct"/>
            <w:noWrap/>
            <w:hideMark/>
          </w:tcPr>
          <w:p w14:paraId="3DF17F81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518 (1; 1750)</w:t>
            </w:r>
          </w:p>
        </w:tc>
        <w:tc>
          <w:tcPr>
            <w:tcW w:w="403" w:type="pct"/>
            <w:noWrap/>
            <w:hideMark/>
          </w:tcPr>
          <w:p w14:paraId="6B7C5304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0.644</w:t>
            </w:r>
          </w:p>
        </w:tc>
        <w:tc>
          <w:tcPr>
            <w:tcW w:w="857" w:type="pct"/>
            <w:noWrap/>
            <w:hideMark/>
          </w:tcPr>
          <w:p w14:paraId="1B89B904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2732 (1689; 4939)</w:t>
            </w:r>
          </w:p>
        </w:tc>
      </w:tr>
      <w:tr w:rsidR="00C96C15" w:rsidRPr="00BD2411" w14:paraId="5972675A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3D8587CE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46B7B417" w14:textId="5873A541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17 weeks </w:t>
            </w:r>
          </w:p>
        </w:tc>
        <w:tc>
          <w:tcPr>
            <w:tcW w:w="809" w:type="pct"/>
            <w:noWrap/>
            <w:hideMark/>
          </w:tcPr>
          <w:p w14:paraId="1084B06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4D70DF73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79 (11)</w:t>
            </w:r>
          </w:p>
        </w:tc>
        <w:tc>
          <w:tcPr>
            <w:tcW w:w="785" w:type="pct"/>
            <w:noWrap/>
            <w:hideMark/>
          </w:tcPr>
          <w:p w14:paraId="7E390BCD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87 (8)</w:t>
            </w:r>
          </w:p>
        </w:tc>
        <w:tc>
          <w:tcPr>
            <w:tcW w:w="403" w:type="pct"/>
            <w:noWrap/>
            <w:hideMark/>
          </w:tcPr>
          <w:p w14:paraId="62AECBB3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66C973F5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43 (9)</w:t>
            </w:r>
          </w:p>
        </w:tc>
      </w:tr>
      <w:tr w:rsidR="00C96C15" w:rsidRPr="00BD2411" w14:paraId="7E1DCF8D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14F3D060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688D9CD5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1BC68CC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Median (Q1; Q3)</w:t>
            </w:r>
          </w:p>
        </w:tc>
        <w:tc>
          <w:tcPr>
            <w:tcW w:w="785" w:type="pct"/>
            <w:noWrap/>
            <w:hideMark/>
          </w:tcPr>
          <w:p w14:paraId="2B14136D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911 (359; 1508)</w:t>
            </w:r>
          </w:p>
        </w:tc>
        <w:tc>
          <w:tcPr>
            <w:tcW w:w="785" w:type="pct"/>
            <w:noWrap/>
            <w:hideMark/>
          </w:tcPr>
          <w:p w14:paraId="3C3A019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880 (601; 1471)</w:t>
            </w:r>
          </w:p>
        </w:tc>
        <w:tc>
          <w:tcPr>
            <w:tcW w:w="403" w:type="pct"/>
            <w:noWrap/>
            <w:hideMark/>
          </w:tcPr>
          <w:p w14:paraId="2F19DD35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0.319</w:t>
            </w:r>
          </w:p>
        </w:tc>
        <w:tc>
          <w:tcPr>
            <w:tcW w:w="857" w:type="pct"/>
            <w:noWrap/>
            <w:hideMark/>
          </w:tcPr>
          <w:p w14:paraId="0E48136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2609 (888; 4653)</w:t>
            </w:r>
          </w:p>
        </w:tc>
      </w:tr>
      <w:tr w:rsidR="00C96C15" w:rsidRPr="00BD2411" w14:paraId="6984B570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58B052B3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7F618E3E" w14:textId="67979F2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5C9ACBF8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398FD537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88 (1)</w:t>
            </w:r>
          </w:p>
        </w:tc>
        <w:tc>
          <w:tcPr>
            <w:tcW w:w="785" w:type="pct"/>
            <w:noWrap/>
            <w:hideMark/>
          </w:tcPr>
          <w:p w14:paraId="5DF37CF0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93 (1)</w:t>
            </w:r>
          </w:p>
        </w:tc>
        <w:tc>
          <w:tcPr>
            <w:tcW w:w="403" w:type="pct"/>
            <w:noWrap/>
            <w:hideMark/>
          </w:tcPr>
          <w:p w14:paraId="4A0033BE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04CDE2D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50 (3)</w:t>
            </w:r>
          </w:p>
        </w:tc>
      </w:tr>
      <w:tr w:rsidR="00C96C15" w:rsidRPr="00BD2411" w14:paraId="71282637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23316746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3953BD40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5C900B67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Median (Q1; Q3)</w:t>
            </w:r>
          </w:p>
        </w:tc>
        <w:tc>
          <w:tcPr>
            <w:tcW w:w="785" w:type="pct"/>
            <w:noWrap/>
            <w:hideMark/>
          </w:tcPr>
          <w:p w14:paraId="1D124F61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317 (119; 669)</w:t>
            </w:r>
          </w:p>
        </w:tc>
        <w:tc>
          <w:tcPr>
            <w:tcW w:w="785" w:type="pct"/>
            <w:noWrap/>
            <w:hideMark/>
          </w:tcPr>
          <w:p w14:paraId="627BF15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331 (206; 703)</w:t>
            </w:r>
          </w:p>
        </w:tc>
        <w:tc>
          <w:tcPr>
            <w:tcW w:w="403" w:type="pct"/>
            <w:noWrap/>
            <w:hideMark/>
          </w:tcPr>
          <w:p w14:paraId="0FB3F828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0.259</w:t>
            </w:r>
          </w:p>
        </w:tc>
        <w:tc>
          <w:tcPr>
            <w:tcW w:w="857" w:type="pct"/>
            <w:noWrap/>
            <w:hideMark/>
          </w:tcPr>
          <w:p w14:paraId="0643C6A4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538 (259; 1369)</w:t>
            </w:r>
          </w:p>
        </w:tc>
      </w:tr>
      <w:tr w:rsidR="00C96C15" w:rsidRPr="00BD2411" w14:paraId="5326EC31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2C4F055E" w14:textId="77777777" w:rsidR="0093671E" w:rsidRPr="00BD2411" w:rsidRDefault="0093671E" w:rsidP="00E24675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D-lactate (mmol/kg)</w:t>
            </w:r>
          </w:p>
        </w:tc>
        <w:tc>
          <w:tcPr>
            <w:tcW w:w="544" w:type="pct"/>
            <w:vMerge w:val="restart"/>
            <w:noWrap/>
            <w:hideMark/>
          </w:tcPr>
          <w:p w14:paraId="6E8DA483" w14:textId="3EC194A1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Baseline </w:t>
            </w:r>
          </w:p>
        </w:tc>
        <w:tc>
          <w:tcPr>
            <w:tcW w:w="809" w:type="pct"/>
            <w:noWrap/>
            <w:hideMark/>
          </w:tcPr>
          <w:p w14:paraId="4AED2CBA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07D9AE38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83 (28)</w:t>
            </w:r>
          </w:p>
        </w:tc>
        <w:tc>
          <w:tcPr>
            <w:tcW w:w="785" w:type="pct"/>
            <w:noWrap/>
            <w:hideMark/>
          </w:tcPr>
          <w:p w14:paraId="44FD5B3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82 (25)</w:t>
            </w:r>
          </w:p>
        </w:tc>
        <w:tc>
          <w:tcPr>
            <w:tcW w:w="403" w:type="pct"/>
            <w:noWrap/>
            <w:hideMark/>
          </w:tcPr>
          <w:p w14:paraId="4814BB2F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5E5DE4FF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37 (21)</w:t>
            </w:r>
          </w:p>
        </w:tc>
      </w:tr>
      <w:tr w:rsidR="00C96C15" w:rsidRPr="00BD2411" w14:paraId="23F19937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174000AD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0D669D68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34B146DE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Median (Q1; Q3)</w:t>
            </w:r>
          </w:p>
        </w:tc>
        <w:tc>
          <w:tcPr>
            <w:tcW w:w="785" w:type="pct"/>
            <w:noWrap/>
            <w:hideMark/>
          </w:tcPr>
          <w:p w14:paraId="0FF8934F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1.7 (0.8; 4.9)</w:t>
            </w:r>
          </w:p>
        </w:tc>
        <w:tc>
          <w:tcPr>
            <w:tcW w:w="785" w:type="pct"/>
            <w:noWrap/>
            <w:hideMark/>
          </w:tcPr>
          <w:p w14:paraId="4E37FD50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2.3 (0.8; 6.4)</w:t>
            </w:r>
          </w:p>
        </w:tc>
        <w:tc>
          <w:tcPr>
            <w:tcW w:w="403" w:type="pct"/>
            <w:noWrap/>
            <w:hideMark/>
          </w:tcPr>
          <w:p w14:paraId="26F1247F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0.279</w:t>
            </w:r>
          </w:p>
        </w:tc>
        <w:tc>
          <w:tcPr>
            <w:tcW w:w="857" w:type="pct"/>
            <w:noWrap/>
            <w:hideMark/>
          </w:tcPr>
          <w:p w14:paraId="0C11DA55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0.7 (0.4; 1.2)</w:t>
            </w:r>
          </w:p>
        </w:tc>
      </w:tr>
      <w:tr w:rsidR="00C96C15" w:rsidRPr="00BD2411" w14:paraId="1DEA311D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068F9E83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4EC0BEA9" w14:textId="236FA8D3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17 weeks </w:t>
            </w:r>
          </w:p>
        </w:tc>
        <w:tc>
          <w:tcPr>
            <w:tcW w:w="809" w:type="pct"/>
            <w:noWrap/>
            <w:hideMark/>
          </w:tcPr>
          <w:p w14:paraId="535F46A4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0925D4FA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78 (12)</w:t>
            </w:r>
          </w:p>
        </w:tc>
        <w:tc>
          <w:tcPr>
            <w:tcW w:w="785" w:type="pct"/>
            <w:noWrap/>
            <w:hideMark/>
          </w:tcPr>
          <w:p w14:paraId="0B6834A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86 (9)</w:t>
            </w:r>
          </w:p>
        </w:tc>
        <w:tc>
          <w:tcPr>
            <w:tcW w:w="403" w:type="pct"/>
            <w:noWrap/>
            <w:hideMark/>
          </w:tcPr>
          <w:p w14:paraId="58E42B40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445C2452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43 (9)</w:t>
            </w:r>
          </w:p>
        </w:tc>
      </w:tr>
      <w:tr w:rsidR="00C96C15" w:rsidRPr="00BD2411" w14:paraId="207B98EE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3C6AD869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69FD1ACB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2DF9D81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Median (Q1; Q3)</w:t>
            </w:r>
          </w:p>
        </w:tc>
        <w:tc>
          <w:tcPr>
            <w:tcW w:w="785" w:type="pct"/>
            <w:noWrap/>
            <w:hideMark/>
          </w:tcPr>
          <w:p w14:paraId="64E44F09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3.0 (1.0; 5.9)</w:t>
            </w:r>
          </w:p>
        </w:tc>
        <w:tc>
          <w:tcPr>
            <w:tcW w:w="785" w:type="pct"/>
            <w:noWrap/>
            <w:hideMark/>
          </w:tcPr>
          <w:p w14:paraId="25B8F432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3.8 (1.9; 9.1)</w:t>
            </w:r>
          </w:p>
        </w:tc>
        <w:tc>
          <w:tcPr>
            <w:tcW w:w="403" w:type="pct"/>
            <w:noWrap/>
            <w:hideMark/>
          </w:tcPr>
          <w:p w14:paraId="2C7DA84E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0.063</w:t>
            </w:r>
          </w:p>
        </w:tc>
        <w:tc>
          <w:tcPr>
            <w:tcW w:w="857" w:type="pct"/>
            <w:noWrap/>
            <w:hideMark/>
          </w:tcPr>
          <w:p w14:paraId="6BAE8044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1.3 (0.6; 2.8)</w:t>
            </w:r>
          </w:p>
        </w:tc>
      </w:tr>
      <w:tr w:rsidR="00C96C15" w:rsidRPr="00BD2411" w14:paraId="22B57DDE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40A6AF6A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55A43DE3" w14:textId="0DAC734F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18E71924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74BC2E3A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87 (2)</w:t>
            </w:r>
          </w:p>
        </w:tc>
        <w:tc>
          <w:tcPr>
            <w:tcW w:w="785" w:type="pct"/>
            <w:noWrap/>
            <w:hideMark/>
          </w:tcPr>
          <w:p w14:paraId="72465117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91 (3)</w:t>
            </w:r>
          </w:p>
        </w:tc>
        <w:tc>
          <w:tcPr>
            <w:tcW w:w="403" w:type="pct"/>
            <w:noWrap/>
            <w:hideMark/>
          </w:tcPr>
          <w:p w14:paraId="732CC124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16FA7DB6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50 (3)</w:t>
            </w:r>
          </w:p>
        </w:tc>
      </w:tr>
      <w:tr w:rsidR="00C96C15" w:rsidRPr="00BD2411" w14:paraId="564875F1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27AA83D1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538FBE6B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4C88F260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Median (Q1; Q3)</w:t>
            </w:r>
          </w:p>
        </w:tc>
        <w:tc>
          <w:tcPr>
            <w:tcW w:w="785" w:type="pct"/>
            <w:noWrap/>
            <w:hideMark/>
          </w:tcPr>
          <w:p w14:paraId="3CC72F1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0.8 (0.2; 1.9)</w:t>
            </w:r>
          </w:p>
        </w:tc>
        <w:tc>
          <w:tcPr>
            <w:tcW w:w="785" w:type="pct"/>
            <w:noWrap/>
            <w:hideMark/>
          </w:tcPr>
          <w:p w14:paraId="4066FDAB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1.0 (0.4; 4.4)</w:t>
            </w:r>
          </w:p>
        </w:tc>
        <w:tc>
          <w:tcPr>
            <w:tcW w:w="403" w:type="pct"/>
            <w:noWrap/>
            <w:hideMark/>
          </w:tcPr>
          <w:p w14:paraId="0A880BE3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0.165</w:t>
            </w:r>
          </w:p>
        </w:tc>
        <w:tc>
          <w:tcPr>
            <w:tcW w:w="857" w:type="pct"/>
            <w:noWrap/>
            <w:hideMark/>
          </w:tcPr>
          <w:p w14:paraId="203CC46E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1.5 (0.7; 4.7)</w:t>
            </w:r>
          </w:p>
        </w:tc>
      </w:tr>
      <w:tr w:rsidR="00C96C15" w:rsidRPr="00BD2411" w14:paraId="3AA55A87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34E1916B" w14:textId="77777777" w:rsidR="008E2B2D" w:rsidRPr="00BD2411" w:rsidRDefault="008E2B2D" w:rsidP="008E2B2D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L-lactate (mmol/kg)</w:t>
            </w:r>
          </w:p>
        </w:tc>
        <w:tc>
          <w:tcPr>
            <w:tcW w:w="544" w:type="pct"/>
            <w:vMerge w:val="restart"/>
            <w:noWrap/>
            <w:hideMark/>
          </w:tcPr>
          <w:p w14:paraId="4C947ACE" w14:textId="3CF17240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Baseline </w:t>
            </w:r>
          </w:p>
        </w:tc>
        <w:tc>
          <w:tcPr>
            <w:tcW w:w="809" w:type="pct"/>
            <w:noWrap/>
            <w:hideMark/>
          </w:tcPr>
          <w:p w14:paraId="77380ED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3C9F594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83 (28)</w:t>
            </w:r>
          </w:p>
        </w:tc>
        <w:tc>
          <w:tcPr>
            <w:tcW w:w="785" w:type="pct"/>
            <w:noWrap/>
            <w:hideMark/>
          </w:tcPr>
          <w:p w14:paraId="4830D1BC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82 (25)</w:t>
            </w:r>
          </w:p>
        </w:tc>
        <w:tc>
          <w:tcPr>
            <w:tcW w:w="403" w:type="pct"/>
            <w:noWrap/>
            <w:hideMark/>
          </w:tcPr>
          <w:p w14:paraId="353C916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6FA2265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37 (21)</w:t>
            </w:r>
          </w:p>
        </w:tc>
      </w:tr>
      <w:tr w:rsidR="00C96C15" w:rsidRPr="00BD2411" w14:paraId="5C5787F8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748ECA2D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24EF1816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037BC1A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3DC136A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9.81 (10.81)</w:t>
            </w:r>
          </w:p>
        </w:tc>
        <w:tc>
          <w:tcPr>
            <w:tcW w:w="785" w:type="pct"/>
            <w:noWrap/>
            <w:hideMark/>
          </w:tcPr>
          <w:p w14:paraId="385B7339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11.93 (11.74)</w:t>
            </w:r>
          </w:p>
        </w:tc>
        <w:tc>
          <w:tcPr>
            <w:tcW w:w="403" w:type="pct"/>
            <w:noWrap/>
            <w:hideMark/>
          </w:tcPr>
          <w:p w14:paraId="2F98C9D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0.8297</w:t>
            </w:r>
          </w:p>
        </w:tc>
        <w:tc>
          <w:tcPr>
            <w:tcW w:w="857" w:type="pct"/>
            <w:noWrap/>
            <w:hideMark/>
          </w:tcPr>
          <w:p w14:paraId="13847A6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5.89 (9.53)</w:t>
            </w:r>
          </w:p>
        </w:tc>
      </w:tr>
      <w:tr w:rsidR="00C96C15" w:rsidRPr="00BD2411" w14:paraId="1072C93F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25081FCB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43B87B66" w14:textId="6C2D7BE4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17 weeks</w:t>
            </w:r>
          </w:p>
        </w:tc>
        <w:tc>
          <w:tcPr>
            <w:tcW w:w="809" w:type="pct"/>
            <w:noWrap/>
            <w:hideMark/>
          </w:tcPr>
          <w:p w14:paraId="1762CAE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440FBBE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78 (12)</w:t>
            </w:r>
          </w:p>
        </w:tc>
        <w:tc>
          <w:tcPr>
            <w:tcW w:w="785" w:type="pct"/>
            <w:noWrap/>
            <w:hideMark/>
          </w:tcPr>
          <w:p w14:paraId="2AA7F2D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86 (9)</w:t>
            </w:r>
          </w:p>
        </w:tc>
        <w:tc>
          <w:tcPr>
            <w:tcW w:w="403" w:type="pct"/>
            <w:noWrap/>
            <w:hideMark/>
          </w:tcPr>
          <w:p w14:paraId="3926905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177C23B6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43 (9)</w:t>
            </w:r>
          </w:p>
        </w:tc>
      </w:tr>
      <w:tr w:rsidR="00C96C15" w:rsidRPr="00BD2411" w14:paraId="21878217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1E9F3E58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5E27823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2CBC814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56B86B3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11.22 (9.09)</w:t>
            </w:r>
          </w:p>
        </w:tc>
        <w:tc>
          <w:tcPr>
            <w:tcW w:w="785" w:type="pct"/>
            <w:noWrap/>
            <w:hideMark/>
          </w:tcPr>
          <w:p w14:paraId="7BF50DF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16.74 (10.45)</w:t>
            </w:r>
          </w:p>
        </w:tc>
        <w:tc>
          <w:tcPr>
            <w:tcW w:w="403" w:type="pct"/>
            <w:noWrap/>
            <w:hideMark/>
          </w:tcPr>
          <w:p w14:paraId="32FCCDB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BD2411">
              <w:rPr>
                <w:b/>
                <w:bCs/>
                <w:sz w:val="16"/>
                <w:szCs w:val="16"/>
              </w:rPr>
              <w:t>0.0088</w:t>
            </w:r>
          </w:p>
        </w:tc>
        <w:tc>
          <w:tcPr>
            <w:tcW w:w="857" w:type="pct"/>
            <w:noWrap/>
            <w:hideMark/>
          </w:tcPr>
          <w:p w14:paraId="276D274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12.33 (10.89)</w:t>
            </w:r>
          </w:p>
        </w:tc>
      </w:tr>
      <w:tr w:rsidR="00C96C15" w:rsidRPr="00BD2411" w14:paraId="5C520AF0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66967CE7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36428DE0" w14:textId="43B57B0D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324989B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4A34116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87 (2)</w:t>
            </w:r>
          </w:p>
        </w:tc>
        <w:tc>
          <w:tcPr>
            <w:tcW w:w="785" w:type="pct"/>
            <w:noWrap/>
            <w:hideMark/>
          </w:tcPr>
          <w:p w14:paraId="4A8DA9C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91 (3)</w:t>
            </w:r>
          </w:p>
        </w:tc>
        <w:tc>
          <w:tcPr>
            <w:tcW w:w="403" w:type="pct"/>
            <w:noWrap/>
            <w:hideMark/>
          </w:tcPr>
          <w:p w14:paraId="6F7BAFF9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771ADB0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50 (3)</w:t>
            </w:r>
          </w:p>
        </w:tc>
      </w:tr>
      <w:tr w:rsidR="00C96C15" w:rsidRPr="00BD2411" w14:paraId="3468003F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527A8037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40958E7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4486D52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03AB166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4.24 (7.42)</w:t>
            </w:r>
          </w:p>
        </w:tc>
        <w:tc>
          <w:tcPr>
            <w:tcW w:w="785" w:type="pct"/>
            <w:noWrap/>
            <w:hideMark/>
          </w:tcPr>
          <w:p w14:paraId="5588195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6.30 (9.60)</w:t>
            </w:r>
          </w:p>
        </w:tc>
        <w:tc>
          <w:tcPr>
            <w:tcW w:w="403" w:type="pct"/>
            <w:noWrap/>
            <w:hideMark/>
          </w:tcPr>
          <w:p w14:paraId="2C250F1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0.1202</w:t>
            </w:r>
          </w:p>
        </w:tc>
        <w:tc>
          <w:tcPr>
            <w:tcW w:w="857" w:type="pct"/>
            <w:noWrap/>
            <w:hideMark/>
          </w:tcPr>
          <w:p w14:paraId="24C1A87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5.98 (8.20)</w:t>
            </w:r>
          </w:p>
        </w:tc>
      </w:tr>
      <w:tr w:rsidR="00C96C15" w:rsidRPr="00BD2411" w14:paraId="6230A809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14DE3AC5" w14:textId="77777777" w:rsidR="008E2B2D" w:rsidRPr="00BD2411" w:rsidRDefault="008E2B2D" w:rsidP="008E2B2D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Acetic Acid (mmol/kg)</w:t>
            </w:r>
          </w:p>
        </w:tc>
        <w:tc>
          <w:tcPr>
            <w:tcW w:w="544" w:type="pct"/>
            <w:vMerge w:val="restart"/>
            <w:noWrap/>
            <w:hideMark/>
          </w:tcPr>
          <w:p w14:paraId="2C814ECA" w14:textId="000A6B71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Baseline </w:t>
            </w:r>
          </w:p>
        </w:tc>
        <w:tc>
          <w:tcPr>
            <w:tcW w:w="809" w:type="pct"/>
            <w:noWrap/>
            <w:hideMark/>
          </w:tcPr>
          <w:p w14:paraId="77B8703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79B5460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98 (13)</w:t>
            </w:r>
          </w:p>
        </w:tc>
        <w:tc>
          <w:tcPr>
            <w:tcW w:w="785" w:type="pct"/>
            <w:noWrap/>
            <w:hideMark/>
          </w:tcPr>
          <w:p w14:paraId="3A4CF50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100 (7)</w:t>
            </w:r>
          </w:p>
        </w:tc>
        <w:tc>
          <w:tcPr>
            <w:tcW w:w="403" w:type="pct"/>
            <w:noWrap/>
            <w:hideMark/>
          </w:tcPr>
          <w:p w14:paraId="62E6DD45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4DC38E2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44 (14)</w:t>
            </w:r>
          </w:p>
        </w:tc>
      </w:tr>
      <w:tr w:rsidR="00C96C15" w:rsidRPr="00BD2411" w14:paraId="5698E31C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7FAB3A81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66F073E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319A52E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086A8145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43.09 (30.70)</w:t>
            </w:r>
          </w:p>
        </w:tc>
        <w:tc>
          <w:tcPr>
            <w:tcW w:w="785" w:type="pct"/>
            <w:noWrap/>
            <w:hideMark/>
          </w:tcPr>
          <w:p w14:paraId="78EDED6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53.96 (38.35)</w:t>
            </w:r>
          </w:p>
        </w:tc>
        <w:tc>
          <w:tcPr>
            <w:tcW w:w="403" w:type="pct"/>
            <w:noWrap/>
            <w:hideMark/>
          </w:tcPr>
          <w:p w14:paraId="7DBA3B7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0.4388</w:t>
            </w:r>
          </w:p>
        </w:tc>
        <w:tc>
          <w:tcPr>
            <w:tcW w:w="857" w:type="pct"/>
            <w:noWrap/>
            <w:hideMark/>
          </w:tcPr>
          <w:p w14:paraId="6C88C92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26.43 (21.61)</w:t>
            </w:r>
          </w:p>
        </w:tc>
      </w:tr>
      <w:tr w:rsidR="00C96C15" w:rsidRPr="00BD2411" w14:paraId="44B1F5FE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424D8735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3348D485" w14:textId="66A86609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17 weeks</w:t>
            </w:r>
          </w:p>
        </w:tc>
        <w:tc>
          <w:tcPr>
            <w:tcW w:w="809" w:type="pct"/>
            <w:noWrap/>
            <w:hideMark/>
          </w:tcPr>
          <w:p w14:paraId="0C0DCB1C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0835AE0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83 (7)</w:t>
            </w:r>
          </w:p>
        </w:tc>
        <w:tc>
          <w:tcPr>
            <w:tcW w:w="785" w:type="pct"/>
            <w:noWrap/>
            <w:hideMark/>
          </w:tcPr>
          <w:p w14:paraId="0E6195D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93 (2)</w:t>
            </w:r>
          </w:p>
        </w:tc>
        <w:tc>
          <w:tcPr>
            <w:tcW w:w="403" w:type="pct"/>
            <w:noWrap/>
            <w:hideMark/>
          </w:tcPr>
          <w:p w14:paraId="00F04C3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1DA7AD59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46 (6)</w:t>
            </w:r>
          </w:p>
        </w:tc>
      </w:tr>
      <w:tr w:rsidR="00C96C15" w:rsidRPr="00BD2411" w14:paraId="5AC268F5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7A36DB43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25869486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36FCA3D5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1526035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72.60 (35.64)</w:t>
            </w:r>
          </w:p>
        </w:tc>
        <w:tc>
          <w:tcPr>
            <w:tcW w:w="785" w:type="pct"/>
            <w:noWrap/>
            <w:hideMark/>
          </w:tcPr>
          <w:p w14:paraId="6E5AD5B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89.53 (54.39)</w:t>
            </w:r>
          </w:p>
        </w:tc>
        <w:tc>
          <w:tcPr>
            <w:tcW w:w="403" w:type="pct"/>
            <w:noWrap/>
            <w:hideMark/>
          </w:tcPr>
          <w:p w14:paraId="2870ABF5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BD2411">
              <w:rPr>
                <w:b/>
                <w:bCs/>
                <w:sz w:val="16"/>
                <w:szCs w:val="16"/>
              </w:rPr>
              <w:t>0.0067</w:t>
            </w:r>
          </w:p>
        </w:tc>
        <w:tc>
          <w:tcPr>
            <w:tcW w:w="857" w:type="pct"/>
            <w:noWrap/>
            <w:hideMark/>
          </w:tcPr>
          <w:p w14:paraId="0581AC7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39.61 (24.32)</w:t>
            </w:r>
          </w:p>
        </w:tc>
      </w:tr>
      <w:tr w:rsidR="00C96C15" w:rsidRPr="00BD2411" w14:paraId="200C8D50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6F417863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3DB451B2" w14:textId="1750C74C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49AEEA8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56677D0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88 (1)</w:t>
            </w:r>
          </w:p>
        </w:tc>
        <w:tc>
          <w:tcPr>
            <w:tcW w:w="785" w:type="pct"/>
            <w:noWrap/>
            <w:hideMark/>
          </w:tcPr>
          <w:p w14:paraId="5B35574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94 (0)</w:t>
            </w:r>
          </w:p>
        </w:tc>
        <w:tc>
          <w:tcPr>
            <w:tcW w:w="403" w:type="pct"/>
            <w:noWrap/>
            <w:hideMark/>
          </w:tcPr>
          <w:p w14:paraId="595D0DBC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61E4C2A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53 (0)</w:t>
            </w:r>
          </w:p>
        </w:tc>
      </w:tr>
      <w:tr w:rsidR="00C96C15" w:rsidRPr="00BD2411" w14:paraId="591F0039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1C95E738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3DD408D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0A62F99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120EE50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94.71 (52.01)</w:t>
            </w:r>
          </w:p>
        </w:tc>
        <w:tc>
          <w:tcPr>
            <w:tcW w:w="785" w:type="pct"/>
            <w:noWrap/>
            <w:hideMark/>
          </w:tcPr>
          <w:p w14:paraId="607469EC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93.80 (41.97)</w:t>
            </w:r>
          </w:p>
        </w:tc>
        <w:tc>
          <w:tcPr>
            <w:tcW w:w="403" w:type="pct"/>
            <w:noWrap/>
            <w:hideMark/>
          </w:tcPr>
          <w:p w14:paraId="2965B1F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0.4238</w:t>
            </w:r>
          </w:p>
        </w:tc>
        <w:tc>
          <w:tcPr>
            <w:tcW w:w="857" w:type="pct"/>
            <w:noWrap/>
            <w:hideMark/>
          </w:tcPr>
          <w:p w14:paraId="3D67FB4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84.05 (35.18)</w:t>
            </w:r>
          </w:p>
        </w:tc>
      </w:tr>
      <w:tr w:rsidR="00C96C15" w:rsidRPr="00BD2411" w14:paraId="715530C3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15585E1B" w14:textId="77777777" w:rsidR="008E2B2D" w:rsidRPr="00BD2411" w:rsidRDefault="008E2B2D" w:rsidP="008E2B2D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Butyric Acid (mmol/kg)</w:t>
            </w:r>
          </w:p>
        </w:tc>
        <w:tc>
          <w:tcPr>
            <w:tcW w:w="544" w:type="pct"/>
            <w:vMerge w:val="restart"/>
            <w:noWrap/>
            <w:hideMark/>
          </w:tcPr>
          <w:p w14:paraId="7A1EEBA6" w14:textId="71A2CB60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Baseline </w:t>
            </w:r>
          </w:p>
        </w:tc>
        <w:tc>
          <w:tcPr>
            <w:tcW w:w="809" w:type="pct"/>
            <w:noWrap/>
            <w:hideMark/>
          </w:tcPr>
          <w:p w14:paraId="0F43483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2335A0F9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98 (13)</w:t>
            </w:r>
          </w:p>
        </w:tc>
        <w:tc>
          <w:tcPr>
            <w:tcW w:w="785" w:type="pct"/>
            <w:noWrap/>
            <w:hideMark/>
          </w:tcPr>
          <w:p w14:paraId="5B6D3F2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100 (7)</w:t>
            </w:r>
          </w:p>
        </w:tc>
        <w:tc>
          <w:tcPr>
            <w:tcW w:w="403" w:type="pct"/>
            <w:noWrap/>
            <w:hideMark/>
          </w:tcPr>
          <w:p w14:paraId="0A365CD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629460D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44 (14)</w:t>
            </w:r>
          </w:p>
        </w:tc>
      </w:tr>
      <w:tr w:rsidR="00C96C15" w:rsidRPr="00BD2411" w14:paraId="297F72B2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6C3C9C4D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6C4532B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35B7F40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6D1A282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3.29 (5.39)</w:t>
            </w:r>
          </w:p>
        </w:tc>
        <w:tc>
          <w:tcPr>
            <w:tcW w:w="785" w:type="pct"/>
            <w:noWrap/>
            <w:hideMark/>
          </w:tcPr>
          <w:p w14:paraId="1F8452E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3.02 (6.81)</w:t>
            </w:r>
          </w:p>
        </w:tc>
        <w:tc>
          <w:tcPr>
            <w:tcW w:w="403" w:type="pct"/>
            <w:noWrap/>
            <w:hideMark/>
          </w:tcPr>
          <w:p w14:paraId="345B4A8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0.4867</w:t>
            </w:r>
          </w:p>
        </w:tc>
        <w:tc>
          <w:tcPr>
            <w:tcW w:w="857" w:type="pct"/>
            <w:noWrap/>
            <w:hideMark/>
          </w:tcPr>
          <w:p w14:paraId="2D4775D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2.02 (7.00)</w:t>
            </w:r>
          </w:p>
        </w:tc>
      </w:tr>
      <w:tr w:rsidR="00C96C15" w:rsidRPr="00BD2411" w14:paraId="550E0BEF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195FF11B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10B15581" w14:textId="6126194A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17 weeks</w:t>
            </w:r>
          </w:p>
        </w:tc>
        <w:tc>
          <w:tcPr>
            <w:tcW w:w="809" w:type="pct"/>
            <w:noWrap/>
            <w:hideMark/>
          </w:tcPr>
          <w:p w14:paraId="7E29EE4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29A737B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83 (7)</w:t>
            </w:r>
          </w:p>
        </w:tc>
        <w:tc>
          <w:tcPr>
            <w:tcW w:w="785" w:type="pct"/>
            <w:noWrap/>
            <w:hideMark/>
          </w:tcPr>
          <w:p w14:paraId="0F1249F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93 (2)</w:t>
            </w:r>
          </w:p>
        </w:tc>
        <w:tc>
          <w:tcPr>
            <w:tcW w:w="403" w:type="pct"/>
            <w:noWrap/>
            <w:hideMark/>
          </w:tcPr>
          <w:p w14:paraId="31455615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4C041E5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46 (6)</w:t>
            </w:r>
          </w:p>
        </w:tc>
      </w:tr>
      <w:tr w:rsidR="00C96C15" w:rsidRPr="00BD2411" w14:paraId="4BBC1F82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16ECBF78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137A2AC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50C8A38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3C3686E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3.47 (4.97)</w:t>
            </w:r>
          </w:p>
        </w:tc>
        <w:tc>
          <w:tcPr>
            <w:tcW w:w="785" w:type="pct"/>
            <w:noWrap/>
            <w:hideMark/>
          </w:tcPr>
          <w:p w14:paraId="12E308D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2.95 (3.89)</w:t>
            </w:r>
          </w:p>
        </w:tc>
        <w:tc>
          <w:tcPr>
            <w:tcW w:w="403" w:type="pct"/>
            <w:noWrap/>
            <w:hideMark/>
          </w:tcPr>
          <w:p w14:paraId="38B226C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0.2462</w:t>
            </w:r>
          </w:p>
        </w:tc>
        <w:tc>
          <w:tcPr>
            <w:tcW w:w="857" w:type="pct"/>
            <w:noWrap/>
            <w:hideMark/>
          </w:tcPr>
          <w:p w14:paraId="25871EF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1.35 (1.88)</w:t>
            </w:r>
          </w:p>
        </w:tc>
      </w:tr>
      <w:tr w:rsidR="00C96C15" w:rsidRPr="00BD2411" w14:paraId="1A316E3E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0B118B08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3B0F6C5A" w14:textId="1417BF7D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59BC863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3076F8A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88 (1)</w:t>
            </w:r>
          </w:p>
        </w:tc>
        <w:tc>
          <w:tcPr>
            <w:tcW w:w="785" w:type="pct"/>
            <w:noWrap/>
            <w:hideMark/>
          </w:tcPr>
          <w:p w14:paraId="5F2DE95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94 (0)</w:t>
            </w:r>
          </w:p>
        </w:tc>
        <w:tc>
          <w:tcPr>
            <w:tcW w:w="403" w:type="pct"/>
            <w:noWrap/>
            <w:hideMark/>
          </w:tcPr>
          <w:p w14:paraId="70D3170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6D275D4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53 (0)</w:t>
            </w:r>
          </w:p>
        </w:tc>
      </w:tr>
      <w:tr w:rsidR="00C96C15" w:rsidRPr="00BD2411" w14:paraId="6DFCAAE5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755EFC17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57F9E7B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293ACD3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4FDF953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11.05 (10.73)</w:t>
            </w:r>
          </w:p>
        </w:tc>
        <w:tc>
          <w:tcPr>
            <w:tcW w:w="785" w:type="pct"/>
            <w:noWrap/>
            <w:hideMark/>
          </w:tcPr>
          <w:p w14:paraId="4F6D325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8.70 (7.57)</w:t>
            </w:r>
          </w:p>
        </w:tc>
        <w:tc>
          <w:tcPr>
            <w:tcW w:w="403" w:type="pct"/>
            <w:noWrap/>
            <w:hideMark/>
          </w:tcPr>
          <w:p w14:paraId="065B9BA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0.198</w:t>
            </w:r>
          </w:p>
        </w:tc>
        <w:tc>
          <w:tcPr>
            <w:tcW w:w="857" w:type="pct"/>
            <w:noWrap/>
            <w:hideMark/>
          </w:tcPr>
          <w:p w14:paraId="036FAAE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8.42 (7.71)</w:t>
            </w:r>
          </w:p>
        </w:tc>
      </w:tr>
      <w:tr w:rsidR="00C96C15" w:rsidRPr="00BD2411" w14:paraId="14291809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113515DF" w14:textId="77777777" w:rsidR="008E2B2D" w:rsidRPr="00BD2411" w:rsidRDefault="008E2B2D" w:rsidP="008E2B2D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Propionic Acid (mmol/kg)</w:t>
            </w:r>
          </w:p>
        </w:tc>
        <w:tc>
          <w:tcPr>
            <w:tcW w:w="544" w:type="pct"/>
            <w:vMerge w:val="restart"/>
            <w:noWrap/>
            <w:hideMark/>
          </w:tcPr>
          <w:p w14:paraId="3C94B719" w14:textId="6E902EE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Baseline </w:t>
            </w:r>
          </w:p>
        </w:tc>
        <w:tc>
          <w:tcPr>
            <w:tcW w:w="809" w:type="pct"/>
            <w:noWrap/>
            <w:hideMark/>
          </w:tcPr>
          <w:p w14:paraId="3040FE9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4872DB4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98 (13)</w:t>
            </w:r>
          </w:p>
        </w:tc>
        <w:tc>
          <w:tcPr>
            <w:tcW w:w="785" w:type="pct"/>
            <w:noWrap/>
            <w:hideMark/>
          </w:tcPr>
          <w:p w14:paraId="79528A5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100 (7)</w:t>
            </w:r>
          </w:p>
        </w:tc>
        <w:tc>
          <w:tcPr>
            <w:tcW w:w="403" w:type="pct"/>
            <w:noWrap/>
            <w:hideMark/>
          </w:tcPr>
          <w:p w14:paraId="66E9C24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30CF1A1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44 (14)</w:t>
            </w:r>
          </w:p>
        </w:tc>
      </w:tr>
      <w:tr w:rsidR="00C96C15" w:rsidRPr="00BD2411" w14:paraId="207C0968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078BDAC7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1B54BF0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1D31A5B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14AE66F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9.71 (10.26)</w:t>
            </w:r>
          </w:p>
        </w:tc>
        <w:tc>
          <w:tcPr>
            <w:tcW w:w="785" w:type="pct"/>
            <w:noWrap/>
            <w:hideMark/>
          </w:tcPr>
          <w:p w14:paraId="01B01E1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7.83 (8.55)</w:t>
            </w:r>
          </w:p>
        </w:tc>
        <w:tc>
          <w:tcPr>
            <w:tcW w:w="403" w:type="pct"/>
            <w:noWrap/>
            <w:hideMark/>
          </w:tcPr>
          <w:p w14:paraId="3D641C5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0.2384</w:t>
            </w:r>
          </w:p>
        </w:tc>
        <w:tc>
          <w:tcPr>
            <w:tcW w:w="857" w:type="pct"/>
            <w:noWrap/>
            <w:hideMark/>
          </w:tcPr>
          <w:p w14:paraId="449EF07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3.71 (3.26)</w:t>
            </w:r>
          </w:p>
        </w:tc>
      </w:tr>
      <w:tr w:rsidR="00C96C15" w:rsidRPr="00BD2411" w14:paraId="68D37BFA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51819E24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749CB03A" w14:textId="1EA30A88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17 weeks</w:t>
            </w:r>
          </w:p>
        </w:tc>
        <w:tc>
          <w:tcPr>
            <w:tcW w:w="809" w:type="pct"/>
            <w:noWrap/>
            <w:hideMark/>
          </w:tcPr>
          <w:p w14:paraId="3A21A98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3870FDF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83 (7)</w:t>
            </w:r>
          </w:p>
        </w:tc>
        <w:tc>
          <w:tcPr>
            <w:tcW w:w="785" w:type="pct"/>
            <w:noWrap/>
            <w:hideMark/>
          </w:tcPr>
          <w:p w14:paraId="61CB3AA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93 (2)</w:t>
            </w:r>
          </w:p>
        </w:tc>
        <w:tc>
          <w:tcPr>
            <w:tcW w:w="403" w:type="pct"/>
            <w:noWrap/>
            <w:hideMark/>
          </w:tcPr>
          <w:p w14:paraId="55D4FDA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671341E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46 (6)</w:t>
            </w:r>
          </w:p>
        </w:tc>
      </w:tr>
      <w:tr w:rsidR="00C96C15" w:rsidRPr="00BD2411" w14:paraId="4EC7F910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14480FD9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2B94AC2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019C65F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67FFEDB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12.21 (8.17)</w:t>
            </w:r>
          </w:p>
        </w:tc>
        <w:tc>
          <w:tcPr>
            <w:tcW w:w="785" w:type="pct"/>
            <w:noWrap/>
            <w:hideMark/>
          </w:tcPr>
          <w:p w14:paraId="604EBE6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14.23 (12.25)</w:t>
            </w:r>
          </w:p>
        </w:tc>
        <w:tc>
          <w:tcPr>
            <w:tcW w:w="403" w:type="pct"/>
            <w:noWrap/>
            <w:hideMark/>
          </w:tcPr>
          <w:p w14:paraId="009B3D5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0.5149</w:t>
            </w:r>
          </w:p>
        </w:tc>
        <w:tc>
          <w:tcPr>
            <w:tcW w:w="857" w:type="pct"/>
            <w:noWrap/>
            <w:hideMark/>
          </w:tcPr>
          <w:p w14:paraId="5E8C7DE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3.46 (4.00)</w:t>
            </w:r>
          </w:p>
        </w:tc>
      </w:tr>
      <w:tr w:rsidR="00C96C15" w:rsidRPr="00BD2411" w14:paraId="5068CF33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68AACBCD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7B597460" w14:textId="41E8E9C4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31D27F36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736709A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88 (1)</w:t>
            </w:r>
          </w:p>
        </w:tc>
        <w:tc>
          <w:tcPr>
            <w:tcW w:w="785" w:type="pct"/>
            <w:noWrap/>
            <w:hideMark/>
          </w:tcPr>
          <w:p w14:paraId="52EAB0CC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94 (0)</w:t>
            </w:r>
          </w:p>
        </w:tc>
        <w:tc>
          <w:tcPr>
            <w:tcW w:w="403" w:type="pct"/>
            <w:noWrap/>
            <w:hideMark/>
          </w:tcPr>
          <w:p w14:paraId="1CB3AC6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33EAC3D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53 (0)</w:t>
            </w:r>
          </w:p>
        </w:tc>
      </w:tr>
      <w:tr w:rsidR="00C96C15" w:rsidRPr="00BD2411" w14:paraId="652EF092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5FE1B02A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703036E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04B6976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6BDC1F4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18.71 (12.69)</w:t>
            </w:r>
          </w:p>
        </w:tc>
        <w:tc>
          <w:tcPr>
            <w:tcW w:w="785" w:type="pct"/>
            <w:noWrap/>
            <w:hideMark/>
          </w:tcPr>
          <w:p w14:paraId="76A8586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17.95 (13.32)</w:t>
            </w:r>
          </w:p>
        </w:tc>
        <w:tc>
          <w:tcPr>
            <w:tcW w:w="403" w:type="pct"/>
            <w:noWrap/>
            <w:hideMark/>
          </w:tcPr>
          <w:p w14:paraId="48D0083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0.3979</w:t>
            </w:r>
          </w:p>
        </w:tc>
        <w:tc>
          <w:tcPr>
            <w:tcW w:w="857" w:type="pct"/>
            <w:noWrap/>
            <w:hideMark/>
          </w:tcPr>
          <w:p w14:paraId="6FD8A496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15.02 (9.72)</w:t>
            </w:r>
          </w:p>
        </w:tc>
      </w:tr>
      <w:tr w:rsidR="00C96C15" w:rsidRPr="00BD2411" w14:paraId="192E0047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54D00866" w14:textId="77777777" w:rsidR="008E2B2D" w:rsidRPr="00BD2411" w:rsidRDefault="008E2B2D" w:rsidP="008E2B2D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Valeric Acid (mmol/kg)</w:t>
            </w:r>
          </w:p>
        </w:tc>
        <w:tc>
          <w:tcPr>
            <w:tcW w:w="544" w:type="pct"/>
            <w:vMerge w:val="restart"/>
            <w:noWrap/>
            <w:hideMark/>
          </w:tcPr>
          <w:p w14:paraId="4BDF1875" w14:textId="46CAF42C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Baseline </w:t>
            </w:r>
          </w:p>
        </w:tc>
        <w:tc>
          <w:tcPr>
            <w:tcW w:w="809" w:type="pct"/>
            <w:noWrap/>
            <w:hideMark/>
          </w:tcPr>
          <w:p w14:paraId="48BA0D7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24A309E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98 (13)</w:t>
            </w:r>
          </w:p>
        </w:tc>
        <w:tc>
          <w:tcPr>
            <w:tcW w:w="785" w:type="pct"/>
            <w:noWrap/>
            <w:hideMark/>
          </w:tcPr>
          <w:p w14:paraId="1DBF0EC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100 (7)</w:t>
            </w:r>
          </w:p>
        </w:tc>
        <w:tc>
          <w:tcPr>
            <w:tcW w:w="403" w:type="pct"/>
            <w:noWrap/>
            <w:hideMark/>
          </w:tcPr>
          <w:p w14:paraId="23CC851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781A049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44 (14)</w:t>
            </w:r>
          </w:p>
        </w:tc>
      </w:tr>
      <w:tr w:rsidR="00C96C15" w:rsidRPr="00BD2411" w14:paraId="17C214E2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14CD4FEE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2380106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030279C5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Median (Q1; Q3)</w:t>
            </w:r>
          </w:p>
        </w:tc>
        <w:tc>
          <w:tcPr>
            <w:tcW w:w="785" w:type="pct"/>
            <w:noWrap/>
            <w:hideMark/>
          </w:tcPr>
          <w:p w14:paraId="1106241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0.24 (0.22; 0.27)</w:t>
            </w:r>
          </w:p>
        </w:tc>
        <w:tc>
          <w:tcPr>
            <w:tcW w:w="785" w:type="pct"/>
            <w:noWrap/>
            <w:hideMark/>
          </w:tcPr>
          <w:p w14:paraId="33A2DED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0.24 (0.22; 0.26)</w:t>
            </w:r>
          </w:p>
        </w:tc>
        <w:tc>
          <w:tcPr>
            <w:tcW w:w="403" w:type="pct"/>
            <w:noWrap/>
            <w:hideMark/>
          </w:tcPr>
          <w:p w14:paraId="43228725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0.39</w:t>
            </w:r>
          </w:p>
        </w:tc>
        <w:tc>
          <w:tcPr>
            <w:tcW w:w="857" w:type="pct"/>
            <w:noWrap/>
            <w:hideMark/>
          </w:tcPr>
          <w:p w14:paraId="1EA76B0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0.23 (0.22; 0.25)</w:t>
            </w:r>
          </w:p>
        </w:tc>
      </w:tr>
      <w:tr w:rsidR="00C96C15" w:rsidRPr="00BD2411" w14:paraId="080B5660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0BA7E910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43A4BED0" w14:textId="49A8A689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17 weeks</w:t>
            </w:r>
          </w:p>
        </w:tc>
        <w:tc>
          <w:tcPr>
            <w:tcW w:w="809" w:type="pct"/>
            <w:noWrap/>
            <w:hideMark/>
          </w:tcPr>
          <w:p w14:paraId="22390DA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01CD7C3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83 (7)</w:t>
            </w:r>
          </w:p>
        </w:tc>
        <w:tc>
          <w:tcPr>
            <w:tcW w:w="785" w:type="pct"/>
            <w:noWrap/>
            <w:hideMark/>
          </w:tcPr>
          <w:p w14:paraId="4322F47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93 (2)</w:t>
            </w:r>
          </w:p>
        </w:tc>
        <w:tc>
          <w:tcPr>
            <w:tcW w:w="403" w:type="pct"/>
            <w:noWrap/>
            <w:hideMark/>
          </w:tcPr>
          <w:p w14:paraId="13B662D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56FB76D9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46 (6)</w:t>
            </w:r>
          </w:p>
        </w:tc>
      </w:tr>
      <w:tr w:rsidR="00C96C15" w:rsidRPr="00BD2411" w14:paraId="3B840BE0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35FD57CC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531E0C6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42CF408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Median (Q1; Q3)</w:t>
            </w:r>
          </w:p>
        </w:tc>
        <w:tc>
          <w:tcPr>
            <w:tcW w:w="785" w:type="pct"/>
            <w:noWrap/>
            <w:hideMark/>
          </w:tcPr>
          <w:p w14:paraId="23EA9AB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0.25 (0.23; 0.28)</w:t>
            </w:r>
          </w:p>
        </w:tc>
        <w:tc>
          <w:tcPr>
            <w:tcW w:w="785" w:type="pct"/>
            <w:noWrap/>
            <w:hideMark/>
          </w:tcPr>
          <w:p w14:paraId="7A3D1525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0.24 (0.22; 0.27)</w:t>
            </w:r>
          </w:p>
        </w:tc>
        <w:tc>
          <w:tcPr>
            <w:tcW w:w="403" w:type="pct"/>
            <w:noWrap/>
            <w:hideMark/>
          </w:tcPr>
          <w:p w14:paraId="6E95EC2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0.179</w:t>
            </w:r>
          </w:p>
        </w:tc>
        <w:tc>
          <w:tcPr>
            <w:tcW w:w="857" w:type="pct"/>
            <w:noWrap/>
            <w:hideMark/>
          </w:tcPr>
          <w:p w14:paraId="0890F14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0.22 (0.21; 0.25)</w:t>
            </w:r>
          </w:p>
        </w:tc>
      </w:tr>
      <w:tr w:rsidR="00C96C15" w:rsidRPr="00BD2411" w14:paraId="60D4B088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53C8723B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4BD323D0" w14:textId="1A63DF36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7E11CF5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0C4CCC6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88 (1)</w:t>
            </w:r>
          </w:p>
        </w:tc>
        <w:tc>
          <w:tcPr>
            <w:tcW w:w="785" w:type="pct"/>
            <w:noWrap/>
            <w:hideMark/>
          </w:tcPr>
          <w:p w14:paraId="79492B2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94 (0)</w:t>
            </w:r>
          </w:p>
        </w:tc>
        <w:tc>
          <w:tcPr>
            <w:tcW w:w="403" w:type="pct"/>
            <w:noWrap/>
            <w:hideMark/>
          </w:tcPr>
          <w:p w14:paraId="1337D23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5F8733A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53 (0)</w:t>
            </w:r>
          </w:p>
        </w:tc>
      </w:tr>
      <w:tr w:rsidR="00C96C15" w:rsidRPr="00BD2411" w14:paraId="1176F818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5A8533B6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431DB2F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6566C1F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Median (Q1; Q3)</w:t>
            </w:r>
          </w:p>
        </w:tc>
        <w:tc>
          <w:tcPr>
            <w:tcW w:w="785" w:type="pct"/>
            <w:noWrap/>
            <w:hideMark/>
          </w:tcPr>
          <w:p w14:paraId="322CB2B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0.42 (0.28; 0.94)</w:t>
            </w:r>
          </w:p>
        </w:tc>
        <w:tc>
          <w:tcPr>
            <w:tcW w:w="785" w:type="pct"/>
            <w:noWrap/>
            <w:hideMark/>
          </w:tcPr>
          <w:p w14:paraId="77D206D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0.37 (0.27; 0.68)</w:t>
            </w:r>
          </w:p>
        </w:tc>
        <w:tc>
          <w:tcPr>
            <w:tcW w:w="403" w:type="pct"/>
            <w:noWrap/>
            <w:hideMark/>
          </w:tcPr>
          <w:p w14:paraId="35DB42E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0.493</w:t>
            </w:r>
          </w:p>
        </w:tc>
        <w:tc>
          <w:tcPr>
            <w:tcW w:w="857" w:type="pct"/>
            <w:noWrap/>
            <w:hideMark/>
          </w:tcPr>
          <w:p w14:paraId="37A35EC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0.32 (0.25; 0.74)</w:t>
            </w:r>
          </w:p>
        </w:tc>
      </w:tr>
      <w:tr w:rsidR="00C96C15" w:rsidRPr="00BD2411" w14:paraId="051ACDF2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1C186C5D" w14:textId="77777777" w:rsidR="008E2B2D" w:rsidRPr="00BD2411" w:rsidRDefault="008E2B2D" w:rsidP="008E2B2D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Isobutyric Acid (mmol/kg)</w:t>
            </w:r>
          </w:p>
        </w:tc>
        <w:tc>
          <w:tcPr>
            <w:tcW w:w="544" w:type="pct"/>
            <w:vMerge w:val="restart"/>
            <w:noWrap/>
            <w:hideMark/>
          </w:tcPr>
          <w:p w14:paraId="7001F5BD" w14:textId="5F84E118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Baseline </w:t>
            </w:r>
          </w:p>
        </w:tc>
        <w:tc>
          <w:tcPr>
            <w:tcW w:w="809" w:type="pct"/>
            <w:noWrap/>
            <w:hideMark/>
          </w:tcPr>
          <w:p w14:paraId="163D383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45A266D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98 (13)</w:t>
            </w:r>
          </w:p>
        </w:tc>
        <w:tc>
          <w:tcPr>
            <w:tcW w:w="785" w:type="pct"/>
            <w:noWrap/>
            <w:hideMark/>
          </w:tcPr>
          <w:p w14:paraId="024FAC7C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100 (7)</w:t>
            </w:r>
          </w:p>
        </w:tc>
        <w:tc>
          <w:tcPr>
            <w:tcW w:w="403" w:type="pct"/>
            <w:noWrap/>
            <w:hideMark/>
          </w:tcPr>
          <w:p w14:paraId="1005E26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4CCA39D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44 (14)</w:t>
            </w:r>
          </w:p>
        </w:tc>
      </w:tr>
      <w:tr w:rsidR="00C96C15" w:rsidRPr="00BD2411" w14:paraId="02C263E2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705B7DA6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00F0471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1CE4D61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11F6E15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0.312 (0.528)</w:t>
            </w:r>
          </w:p>
        </w:tc>
        <w:tc>
          <w:tcPr>
            <w:tcW w:w="785" w:type="pct"/>
            <w:noWrap/>
            <w:hideMark/>
          </w:tcPr>
          <w:p w14:paraId="472EAA0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0.256 (0.478)</w:t>
            </w:r>
          </w:p>
        </w:tc>
        <w:tc>
          <w:tcPr>
            <w:tcW w:w="403" w:type="pct"/>
            <w:noWrap/>
            <w:hideMark/>
          </w:tcPr>
          <w:p w14:paraId="433872E6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0.3101</w:t>
            </w:r>
          </w:p>
        </w:tc>
        <w:tc>
          <w:tcPr>
            <w:tcW w:w="857" w:type="pct"/>
            <w:noWrap/>
            <w:hideMark/>
          </w:tcPr>
          <w:p w14:paraId="679CBB1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0.075 (0.049)</w:t>
            </w:r>
          </w:p>
        </w:tc>
      </w:tr>
      <w:tr w:rsidR="00C96C15" w:rsidRPr="00BD2411" w14:paraId="595514B7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767E989C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71B18BC3" w14:textId="596DD323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17 weeks</w:t>
            </w:r>
          </w:p>
        </w:tc>
        <w:tc>
          <w:tcPr>
            <w:tcW w:w="809" w:type="pct"/>
            <w:noWrap/>
            <w:hideMark/>
          </w:tcPr>
          <w:p w14:paraId="434BA8C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4895EA2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83 (7)</w:t>
            </w:r>
          </w:p>
        </w:tc>
        <w:tc>
          <w:tcPr>
            <w:tcW w:w="785" w:type="pct"/>
            <w:noWrap/>
            <w:hideMark/>
          </w:tcPr>
          <w:p w14:paraId="3A43AAB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93 (2)</w:t>
            </w:r>
          </w:p>
        </w:tc>
        <w:tc>
          <w:tcPr>
            <w:tcW w:w="403" w:type="pct"/>
            <w:noWrap/>
            <w:hideMark/>
          </w:tcPr>
          <w:p w14:paraId="5232AD9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7D3AF1A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46 (6)</w:t>
            </w:r>
          </w:p>
        </w:tc>
      </w:tr>
      <w:tr w:rsidR="00C96C15" w:rsidRPr="00BD2411" w14:paraId="023C4964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30089F4D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55D4194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44D982A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6775B7F9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0.585 (0.620)</w:t>
            </w:r>
          </w:p>
        </w:tc>
        <w:tc>
          <w:tcPr>
            <w:tcW w:w="785" w:type="pct"/>
            <w:noWrap/>
            <w:hideMark/>
          </w:tcPr>
          <w:p w14:paraId="2A1FC8F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0.498 (0.880)</w:t>
            </w:r>
          </w:p>
        </w:tc>
        <w:tc>
          <w:tcPr>
            <w:tcW w:w="403" w:type="pct"/>
            <w:noWrap/>
            <w:hideMark/>
          </w:tcPr>
          <w:p w14:paraId="2057558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BD2411">
              <w:rPr>
                <w:b/>
                <w:bCs/>
                <w:sz w:val="16"/>
                <w:szCs w:val="16"/>
              </w:rPr>
              <w:t>0.0154</w:t>
            </w:r>
          </w:p>
        </w:tc>
        <w:tc>
          <w:tcPr>
            <w:tcW w:w="857" w:type="pct"/>
            <w:noWrap/>
            <w:hideMark/>
          </w:tcPr>
          <w:p w14:paraId="5177F69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0.141 (0.226)</w:t>
            </w:r>
          </w:p>
        </w:tc>
      </w:tr>
      <w:tr w:rsidR="00C96C15" w:rsidRPr="00BD2411" w14:paraId="742BF06A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5DD833D4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4A493631" w14:textId="5BADA095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75B0CF0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1B03994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88 (1)</w:t>
            </w:r>
          </w:p>
        </w:tc>
        <w:tc>
          <w:tcPr>
            <w:tcW w:w="785" w:type="pct"/>
            <w:noWrap/>
            <w:hideMark/>
          </w:tcPr>
          <w:p w14:paraId="741C59A9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94 (0)</w:t>
            </w:r>
          </w:p>
        </w:tc>
        <w:tc>
          <w:tcPr>
            <w:tcW w:w="403" w:type="pct"/>
            <w:noWrap/>
            <w:hideMark/>
          </w:tcPr>
          <w:p w14:paraId="273EE89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336CE8CE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53 (0)</w:t>
            </w:r>
          </w:p>
        </w:tc>
      </w:tr>
      <w:tr w:rsidR="00C96C15" w:rsidRPr="00BD2411" w14:paraId="7BEFBAE7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54B2FA95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71440B8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5A7A4AD9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209651C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1.367 (1.075)</w:t>
            </w:r>
          </w:p>
        </w:tc>
        <w:tc>
          <w:tcPr>
            <w:tcW w:w="785" w:type="pct"/>
            <w:noWrap/>
            <w:hideMark/>
          </w:tcPr>
          <w:p w14:paraId="41CB3AAC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1.172 (1.013)</w:t>
            </w:r>
          </w:p>
        </w:tc>
        <w:tc>
          <w:tcPr>
            <w:tcW w:w="403" w:type="pct"/>
            <w:noWrap/>
            <w:hideMark/>
          </w:tcPr>
          <w:p w14:paraId="295E4D3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0.1952</w:t>
            </w:r>
          </w:p>
        </w:tc>
        <w:tc>
          <w:tcPr>
            <w:tcW w:w="857" w:type="pct"/>
            <w:noWrap/>
            <w:hideMark/>
          </w:tcPr>
          <w:p w14:paraId="21C41F4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1.196 (1.217)</w:t>
            </w:r>
          </w:p>
        </w:tc>
      </w:tr>
      <w:tr w:rsidR="00C96C15" w:rsidRPr="00BD2411" w14:paraId="7C854817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 w:val="restart"/>
            <w:noWrap/>
            <w:hideMark/>
          </w:tcPr>
          <w:p w14:paraId="36E23C42" w14:textId="77777777" w:rsidR="008E2B2D" w:rsidRPr="00BD2411" w:rsidRDefault="008E2B2D" w:rsidP="008E2B2D">
            <w:pPr>
              <w:rPr>
                <w:bCs/>
                <w:sz w:val="16"/>
                <w:szCs w:val="16"/>
              </w:rPr>
            </w:pPr>
            <w:r w:rsidRPr="00BD2411">
              <w:rPr>
                <w:bCs/>
                <w:sz w:val="16"/>
                <w:szCs w:val="16"/>
              </w:rPr>
              <w:t>Isovaleric Acid (mmol/kg)</w:t>
            </w:r>
          </w:p>
        </w:tc>
        <w:tc>
          <w:tcPr>
            <w:tcW w:w="544" w:type="pct"/>
            <w:vMerge w:val="restart"/>
            <w:noWrap/>
            <w:hideMark/>
          </w:tcPr>
          <w:p w14:paraId="202E920F" w14:textId="3A19F4C4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 xml:space="preserve">Baseline </w:t>
            </w:r>
          </w:p>
        </w:tc>
        <w:tc>
          <w:tcPr>
            <w:tcW w:w="809" w:type="pct"/>
            <w:noWrap/>
            <w:hideMark/>
          </w:tcPr>
          <w:p w14:paraId="35A61A5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404E8EF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98 (13)</w:t>
            </w:r>
          </w:p>
        </w:tc>
        <w:tc>
          <w:tcPr>
            <w:tcW w:w="785" w:type="pct"/>
            <w:noWrap/>
            <w:hideMark/>
          </w:tcPr>
          <w:p w14:paraId="20CEAAF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100 (7)</w:t>
            </w:r>
          </w:p>
        </w:tc>
        <w:tc>
          <w:tcPr>
            <w:tcW w:w="403" w:type="pct"/>
            <w:noWrap/>
            <w:hideMark/>
          </w:tcPr>
          <w:p w14:paraId="2EA5C73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28D7DEA6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44 (14)</w:t>
            </w:r>
          </w:p>
        </w:tc>
      </w:tr>
      <w:tr w:rsidR="00C96C15" w:rsidRPr="00BD2411" w14:paraId="7B1F870E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202B86A1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40D89419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4FB6531B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209F0C5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0.195 (0.361)</w:t>
            </w:r>
          </w:p>
        </w:tc>
        <w:tc>
          <w:tcPr>
            <w:tcW w:w="785" w:type="pct"/>
            <w:noWrap/>
            <w:hideMark/>
          </w:tcPr>
          <w:p w14:paraId="10A98E7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0.198 (0.498)</w:t>
            </w:r>
          </w:p>
        </w:tc>
        <w:tc>
          <w:tcPr>
            <w:tcW w:w="403" w:type="pct"/>
            <w:noWrap/>
            <w:hideMark/>
          </w:tcPr>
          <w:p w14:paraId="62CAEA0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0.2874</w:t>
            </w:r>
          </w:p>
        </w:tc>
        <w:tc>
          <w:tcPr>
            <w:tcW w:w="857" w:type="pct"/>
            <w:noWrap/>
            <w:hideMark/>
          </w:tcPr>
          <w:p w14:paraId="1D810EBF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0.030 (0.031)</w:t>
            </w:r>
          </w:p>
        </w:tc>
      </w:tr>
      <w:tr w:rsidR="00C96C15" w:rsidRPr="00BD2411" w14:paraId="0D09511A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038D23D8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58A4BD68" w14:textId="114E8172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17 weeks</w:t>
            </w:r>
          </w:p>
        </w:tc>
        <w:tc>
          <w:tcPr>
            <w:tcW w:w="809" w:type="pct"/>
            <w:noWrap/>
            <w:hideMark/>
          </w:tcPr>
          <w:p w14:paraId="43031181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67C349B8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83 (7)</w:t>
            </w:r>
          </w:p>
        </w:tc>
        <w:tc>
          <w:tcPr>
            <w:tcW w:w="785" w:type="pct"/>
            <w:noWrap/>
            <w:hideMark/>
          </w:tcPr>
          <w:p w14:paraId="49EFF91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93 (2)</w:t>
            </w:r>
          </w:p>
        </w:tc>
        <w:tc>
          <w:tcPr>
            <w:tcW w:w="403" w:type="pct"/>
            <w:noWrap/>
            <w:hideMark/>
          </w:tcPr>
          <w:p w14:paraId="6A73757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6A6DB017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46 (6)</w:t>
            </w:r>
          </w:p>
        </w:tc>
      </w:tr>
      <w:tr w:rsidR="00C96C15" w:rsidRPr="00BD2411" w14:paraId="41F684A3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397917C1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759121A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5BC3E126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04A1498C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0.575 (0.799)</w:t>
            </w:r>
          </w:p>
        </w:tc>
        <w:tc>
          <w:tcPr>
            <w:tcW w:w="785" w:type="pct"/>
            <w:noWrap/>
            <w:hideMark/>
          </w:tcPr>
          <w:p w14:paraId="3A8F3210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0.352 (0.698)</w:t>
            </w:r>
          </w:p>
        </w:tc>
        <w:tc>
          <w:tcPr>
            <w:tcW w:w="403" w:type="pct"/>
            <w:noWrap/>
            <w:hideMark/>
          </w:tcPr>
          <w:p w14:paraId="31A7514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BD2411">
              <w:rPr>
                <w:b/>
                <w:bCs/>
                <w:sz w:val="16"/>
                <w:szCs w:val="16"/>
              </w:rPr>
              <w:t>0.0006</w:t>
            </w:r>
          </w:p>
        </w:tc>
        <w:tc>
          <w:tcPr>
            <w:tcW w:w="857" w:type="pct"/>
            <w:noWrap/>
            <w:hideMark/>
          </w:tcPr>
          <w:p w14:paraId="7AE518D4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0.086 (0.203)</w:t>
            </w:r>
          </w:p>
        </w:tc>
      </w:tr>
      <w:tr w:rsidR="00C96C15" w:rsidRPr="00BD2411" w14:paraId="0FF497AF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294B325D" w14:textId="77777777" w:rsidR="008E2B2D" w:rsidRPr="00BD2411" w:rsidRDefault="008E2B2D" w:rsidP="008E2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noWrap/>
            <w:hideMark/>
          </w:tcPr>
          <w:p w14:paraId="44D7E8C2" w14:textId="2F34439A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12 months</w:t>
            </w:r>
          </w:p>
        </w:tc>
        <w:tc>
          <w:tcPr>
            <w:tcW w:w="809" w:type="pct"/>
            <w:noWrap/>
            <w:hideMark/>
          </w:tcPr>
          <w:p w14:paraId="2A09458D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n (Nmiss)</w:t>
            </w:r>
          </w:p>
        </w:tc>
        <w:tc>
          <w:tcPr>
            <w:tcW w:w="785" w:type="pct"/>
            <w:noWrap/>
            <w:hideMark/>
          </w:tcPr>
          <w:p w14:paraId="40BDFB5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88 (1)</w:t>
            </w:r>
          </w:p>
        </w:tc>
        <w:tc>
          <w:tcPr>
            <w:tcW w:w="785" w:type="pct"/>
            <w:noWrap/>
            <w:hideMark/>
          </w:tcPr>
          <w:p w14:paraId="53609053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94 (0)</w:t>
            </w:r>
          </w:p>
        </w:tc>
        <w:tc>
          <w:tcPr>
            <w:tcW w:w="403" w:type="pct"/>
            <w:noWrap/>
            <w:hideMark/>
          </w:tcPr>
          <w:p w14:paraId="65061AB2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 </w:t>
            </w:r>
          </w:p>
        </w:tc>
        <w:tc>
          <w:tcPr>
            <w:tcW w:w="857" w:type="pct"/>
            <w:noWrap/>
            <w:hideMark/>
          </w:tcPr>
          <w:p w14:paraId="363AFC7A" w14:textId="77777777" w:rsidR="008E2B2D" w:rsidRPr="00BD2411" w:rsidRDefault="008E2B2D" w:rsidP="008E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53 (0)</w:t>
            </w:r>
          </w:p>
        </w:tc>
      </w:tr>
      <w:tr w:rsidR="00C96C15" w:rsidRPr="00BD2411" w14:paraId="75EF1812" w14:textId="77777777" w:rsidTr="00C96C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pct"/>
            <w:vMerge/>
            <w:hideMark/>
          </w:tcPr>
          <w:p w14:paraId="356BD35D" w14:textId="77777777" w:rsidR="0093671E" w:rsidRPr="00BD2411" w:rsidRDefault="009367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14:paraId="049878DF" w14:textId="77777777" w:rsidR="0093671E" w:rsidRPr="00BD2411" w:rsidRDefault="009367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9" w:type="pct"/>
            <w:noWrap/>
            <w:hideMark/>
          </w:tcPr>
          <w:p w14:paraId="6861AD92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Mean (SD)</w:t>
            </w:r>
          </w:p>
        </w:tc>
        <w:tc>
          <w:tcPr>
            <w:tcW w:w="785" w:type="pct"/>
            <w:noWrap/>
            <w:hideMark/>
          </w:tcPr>
          <w:p w14:paraId="064C9A7A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1.015 (0.936)</w:t>
            </w:r>
          </w:p>
        </w:tc>
        <w:tc>
          <w:tcPr>
            <w:tcW w:w="785" w:type="pct"/>
            <w:noWrap/>
            <w:hideMark/>
          </w:tcPr>
          <w:p w14:paraId="43CEE508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0.883 (0.922)</w:t>
            </w:r>
          </w:p>
        </w:tc>
        <w:tc>
          <w:tcPr>
            <w:tcW w:w="403" w:type="pct"/>
            <w:noWrap/>
            <w:hideMark/>
          </w:tcPr>
          <w:p w14:paraId="59E278D6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0.1264</w:t>
            </w:r>
          </w:p>
        </w:tc>
        <w:tc>
          <w:tcPr>
            <w:tcW w:w="857" w:type="pct"/>
            <w:noWrap/>
            <w:hideMark/>
          </w:tcPr>
          <w:p w14:paraId="604298DC" w14:textId="77777777" w:rsidR="0093671E" w:rsidRPr="00BD2411" w:rsidRDefault="0093671E" w:rsidP="00E24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D2411">
              <w:rPr>
                <w:sz w:val="16"/>
                <w:szCs w:val="16"/>
              </w:rPr>
              <w:t>1.017 (1.097)</w:t>
            </w:r>
          </w:p>
        </w:tc>
      </w:tr>
    </w:tbl>
    <w:p w14:paraId="0D358CC6" w14:textId="77777777" w:rsidR="00BE2094" w:rsidRPr="00BE2094" w:rsidRDefault="00BE2094" w:rsidP="00BE2094"/>
    <w:p w14:paraId="14499C31" w14:textId="131863FA" w:rsidR="00082428" w:rsidRDefault="00082428" w:rsidP="005A5197"/>
    <w:sectPr w:rsidR="00082428" w:rsidSect="00C96C15">
      <w:pgSz w:w="16840" w:h="11901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0530E" w14:textId="77777777" w:rsidR="00146CF3" w:rsidRDefault="00146CF3" w:rsidP="00AF2C92">
      <w:r>
        <w:separator/>
      </w:r>
    </w:p>
  </w:endnote>
  <w:endnote w:type="continuationSeparator" w:id="0">
    <w:p w14:paraId="6210C40B" w14:textId="77777777" w:rsidR="00146CF3" w:rsidRDefault="00146CF3" w:rsidP="00AF2C92">
      <w:r>
        <w:continuationSeparator/>
      </w:r>
    </w:p>
  </w:endnote>
  <w:endnote w:type="continuationNotice" w:id="1">
    <w:p w14:paraId="37954BF3" w14:textId="77777777" w:rsidR="00146CF3" w:rsidRDefault="00146C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E82C" w14:textId="77777777" w:rsidR="00146CF3" w:rsidRDefault="00146CF3" w:rsidP="00AF2C92">
      <w:r>
        <w:separator/>
      </w:r>
    </w:p>
  </w:footnote>
  <w:footnote w:type="continuationSeparator" w:id="0">
    <w:p w14:paraId="7EE6C66E" w14:textId="77777777" w:rsidR="00146CF3" w:rsidRDefault="00146CF3" w:rsidP="00AF2C92">
      <w:r>
        <w:continuationSeparator/>
      </w:r>
    </w:p>
  </w:footnote>
  <w:footnote w:type="continuationNotice" w:id="1">
    <w:p w14:paraId="0F9F80E4" w14:textId="77777777" w:rsidR="00146CF3" w:rsidRDefault="00146CF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026374E"/>
    <w:multiLevelType w:val="hybridMultilevel"/>
    <w:tmpl w:val="DB8E9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9E4D4E"/>
    <w:multiLevelType w:val="hybridMultilevel"/>
    <w:tmpl w:val="BA46B066"/>
    <w:lvl w:ilvl="0" w:tplc="E94EF1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C42AA"/>
    <w:multiLevelType w:val="hybridMultilevel"/>
    <w:tmpl w:val="699E4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22084"/>
    <w:multiLevelType w:val="hybridMultilevel"/>
    <w:tmpl w:val="29E8F6D2"/>
    <w:lvl w:ilvl="0" w:tplc="639E3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45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EA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FE9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A0C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08D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BE9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3E3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7E1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3539692">
    <w:abstractNumId w:val="16"/>
  </w:num>
  <w:num w:numId="2" w16cid:durableId="555628059">
    <w:abstractNumId w:val="22"/>
  </w:num>
  <w:num w:numId="3" w16cid:durableId="1512799394">
    <w:abstractNumId w:val="1"/>
  </w:num>
  <w:num w:numId="4" w16cid:durableId="755370887">
    <w:abstractNumId w:val="2"/>
  </w:num>
  <w:num w:numId="5" w16cid:durableId="2014255115">
    <w:abstractNumId w:val="3"/>
  </w:num>
  <w:num w:numId="6" w16cid:durableId="632831501">
    <w:abstractNumId w:val="4"/>
  </w:num>
  <w:num w:numId="7" w16cid:durableId="961500952">
    <w:abstractNumId w:val="9"/>
  </w:num>
  <w:num w:numId="8" w16cid:durableId="42029048">
    <w:abstractNumId w:val="5"/>
  </w:num>
  <w:num w:numId="9" w16cid:durableId="877738702">
    <w:abstractNumId w:val="7"/>
  </w:num>
  <w:num w:numId="10" w16cid:durableId="763310090">
    <w:abstractNumId w:val="6"/>
  </w:num>
  <w:num w:numId="11" w16cid:durableId="945816518">
    <w:abstractNumId w:val="10"/>
  </w:num>
  <w:num w:numId="12" w16cid:durableId="2032222394">
    <w:abstractNumId w:val="8"/>
  </w:num>
  <w:num w:numId="13" w16cid:durableId="1627004064">
    <w:abstractNumId w:val="18"/>
  </w:num>
  <w:num w:numId="14" w16cid:durableId="1506095992">
    <w:abstractNumId w:val="23"/>
  </w:num>
  <w:num w:numId="15" w16cid:durableId="1278293142">
    <w:abstractNumId w:val="15"/>
  </w:num>
  <w:num w:numId="16" w16cid:durableId="506211138">
    <w:abstractNumId w:val="17"/>
  </w:num>
  <w:num w:numId="17" w16cid:durableId="1073234614">
    <w:abstractNumId w:val="11"/>
  </w:num>
  <w:num w:numId="18" w16cid:durableId="2008508243">
    <w:abstractNumId w:val="0"/>
  </w:num>
  <w:num w:numId="19" w16cid:durableId="886986647">
    <w:abstractNumId w:val="12"/>
  </w:num>
  <w:num w:numId="20" w16cid:durableId="147863352">
    <w:abstractNumId w:val="23"/>
  </w:num>
  <w:num w:numId="21" w16cid:durableId="330373847">
    <w:abstractNumId w:val="23"/>
  </w:num>
  <w:num w:numId="22" w16cid:durableId="1633440923">
    <w:abstractNumId w:val="23"/>
  </w:num>
  <w:num w:numId="23" w16cid:durableId="2062945158">
    <w:abstractNumId w:val="23"/>
  </w:num>
  <w:num w:numId="24" w16cid:durableId="1216428801">
    <w:abstractNumId w:val="18"/>
  </w:num>
  <w:num w:numId="25" w16cid:durableId="1724064308">
    <w:abstractNumId w:val="19"/>
  </w:num>
  <w:num w:numId="26" w16cid:durableId="1842699825">
    <w:abstractNumId w:val="24"/>
  </w:num>
  <w:num w:numId="27" w16cid:durableId="929242572">
    <w:abstractNumId w:val="25"/>
  </w:num>
  <w:num w:numId="28" w16cid:durableId="1402679123">
    <w:abstractNumId w:val="23"/>
  </w:num>
  <w:num w:numId="29" w16cid:durableId="1161308711">
    <w:abstractNumId w:val="14"/>
  </w:num>
  <w:num w:numId="30" w16cid:durableId="1673290263">
    <w:abstractNumId w:val="26"/>
  </w:num>
  <w:num w:numId="31" w16cid:durableId="1692339823">
    <w:abstractNumId w:val="13"/>
  </w:num>
  <w:num w:numId="32" w16cid:durableId="1540582579">
    <w:abstractNumId w:val="27"/>
  </w:num>
  <w:num w:numId="33" w16cid:durableId="1295060195">
    <w:abstractNumId w:val="20"/>
  </w:num>
  <w:num w:numId="34" w16cid:durableId="10075603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x5x5wvqf5p53e2r2m5sf500vpssfssst5v&quot;&gt;My EndNote Library&lt;record-ids&gt;&lt;item&gt;3443&lt;/item&gt;&lt;item&gt;4417&lt;/item&gt;&lt;item&gt;4437&lt;/item&gt;&lt;item&gt;4440&lt;/item&gt;&lt;item&gt;4444&lt;/item&gt;&lt;item&gt;4468&lt;/item&gt;&lt;item&gt;4654&lt;/item&gt;&lt;item&gt;4988&lt;/item&gt;&lt;item&gt;5095&lt;/item&gt;&lt;item&gt;5096&lt;/item&gt;&lt;item&gt;5158&lt;/item&gt;&lt;item&gt;5159&lt;/item&gt;&lt;item&gt;5563&lt;/item&gt;&lt;/record-ids&gt;&lt;/item&gt;&lt;/Libraries&gt;"/>
  </w:docVars>
  <w:rsids>
    <w:rsidRoot w:val="00D11BFA"/>
    <w:rsid w:val="00000099"/>
    <w:rsid w:val="0000050D"/>
    <w:rsid w:val="00000870"/>
    <w:rsid w:val="00001829"/>
    <w:rsid w:val="00001899"/>
    <w:rsid w:val="0000241A"/>
    <w:rsid w:val="0000271B"/>
    <w:rsid w:val="0000295D"/>
    <w:rsid w:val="00002CCE"/>
    <w:rsid w:val="00002E7B"/>
    <w:rsid w:val="00003449"/>
    <w:rsid w:val="00003D90"/>
    <w:rsid w:val="0000424C"/>
    <w:rsid w:val="0000457F"/>
    <w:rsid w:val="000049AD"/>
    <w:rsid w:val="00005196"/>
    <w:rsid w:val="000056AC"/>
    <w:rsid w:val="00005762"/>
    <w:rsid w:val="0000681B"/>
    <w:rsid w:val="0000681F"/>
    <w:rsid w:val="0000792C"/>
    <w:rsid w:val="00010299"/>
    <w:rsid w:val="000105E4"/>
    <w:rsid w:val="00010609"/>
    <w:rsid w:val="000128D4"/>
    <w:rsid w:val="0001298C"/>
    <w:rsid w:val="000133C0"/>
    <w:rsid w:val="0001357A"/>
    <w:rsid w:val="00013B83"/>
    <w:rsid w:val="00013D41"/>
    <w:rsid w:val="00013EC6"/>
    <w:rsid w:val="00013F38"/>
    <w:rsid w:val="000143DA"/>
    <w:rsid w:val="00014C4E"/>
    <w:rsid w:val="0001540B"/>
    <w:rsid w:val="00015624"/>
    <w:rsid w:val="00015D6E"/>
    <w:rsid w:val="00016137"/>
    <w:rsid w:val="00016A05"/>
    <w:rsid w:val="00016F88"/>
    <w:rsid w:val="00017107"/>
    <w:rsid w:val="0001739F"/>
    <w:rsid w:val="00017A3A"/>
    <w:rsid w:val="00017A9A"/>
    <w:rsid w:val="00017B92"/>
    <w:rsid w:val="000202E2"/>
    <w:rsid w:val="0002102F"/>
    <w:rsid w:val="00021FDE"/>
    <w:rsid w:val="0002236D"/>
    <w:rsid w:val="00022441"/>
    <w:rsid w:val="00022501"/>
    <w:rsid w:val="0002261E"/>
    <w:rsid w:val="00022965"/>
    <w:rsid w:val="00022BC5"/>
    <w:rsid w:val="00022C95"/>
    <w:rsid w:val="000232CB"/>
    <w:rsid w:val="00023312"/>
    <w:rsid w:val="00023587"/>
    <w:rsid w:val="0002365C"/>
    <w:rsid w:val="00023B96"/>
    <w:rsid w:val="00024839"/>
    <w:rsid w:val="0002518A"/>
    <w:rsid w:val="000253F0"/>
    <w:rsid w:val="00025419"/>
    <w:rsid w:val="00026871"/>
    <w:rsid w:val="000270A0"/>
    <w:rsid w:val="000270D9"/>
    <w:rsid w:val="00027379"/>
    <w:rsid w:val="000277B5"/>
    <w:rsid w:val="0002794C"/>
    <w:rsid w:val="000279C7"/>
    <w:rsid w:val="00027ADB"/>
    <w:rsid w:val="00027E5D"/>
    <w:rsid w:val="00030188"/>
    <w:rsid w:val="000306EE"/>
    <w:rsid w:val="00031106"/>
    <w:rsid w:val="000317B8"/>
    <w:rsid w:val="00031959"/>
    <w:rsid w:val="0003198B"/>
    <w:rsid w:val="00031D55"/>
    <w:rsid w:val="00031DAC"/>
    <w:rsid w:val="00032D58"/>
    <w:rsid w:val="00032DD0"/>
    <w:rsid w:val="000333D7"/>
    <w:rsid w:val="0003383A"/>
    <w:rsid w:val="000339FB"/>
    <w:rsid w:val="00033B7C"/>
    <w:rsid w:val="00033B99"/>
    <w:rsid w:val="000340A0"/>
    <w:rsid w:val="00034C49"/>
    <w:rsid w:val="00034E62"/>
    <w:rsid w:val="00035DB3"/>
    <w:rsid w:val="000361CA"/>
    <w:rsid w:val="00036E11"/>
    <w:rsid w:val="000371A1"/>
    <w:rsid w:val="000374CC"/>
    <w:rsid w:val="000377C5"/>
    <w:rsid w:val="000378C0"/>
    <w:rsid w:val="00037A98"/>
    <w:rsid w:val="00037ADA"/>
    <w:rsid w:val="00037F5C"/>
    <w:rsid w:val="00040243"/>
    <w:rsid w:val="00040553"/>
    <w:rsid w:val="00040B67"/>
    <w:rsid w:val="00040D61"/>
    <w:rsid w:val="00040F79"/>
    <w:rsid w:val="000413F6"/>
    <w:rsid w:val="000419B8"/>
    <w:rsid w:val="00041CD5"/>
    <w:rsid w:val="00041F72"/>
    <w:rsid w:val="00042479"/>
    <w:rsid w:val="0004256F"/>
    <w:rsid w:val="000427FB"/>
    <w:rsid w:val="00042C8D"/>
    <w:rsid w:val="00042C91"/>
    <w:rsid w:val="00043790"/>
    <w:rsid w:val="0004455E"/>
    <w:rsid w:val="00044672"/>
    <w:rsid w:val="000447DF"/>
    <w:rsid w:val="00045319"/>
    <w:rsid w:val="0004578E"/>
    <w:rsid w:val="00046064"/>
    <w:rsid w:val="0004623E"/>
    <w:rsid w:val="00046750"/>
    <w:rsid w:val="000470D5"/>
    <w:rsid w:val="0004753B"/>
    <w:rsid w:val="00047CB5"/>
    <w:rsid w:val="00050259"/>
    <w:rsid w:val="00050B3C"/>
    <w:rsid w:val="00051439"/>
    <w:rsid w:val="0005189E"/>
    <w:rsid w:val="000518EC"/>
    <w:rsid w:val="00051D53"/>
    <w:rsid w:val="00051FAA"/>
    <w:rsid w:val="000532B0"/>
    <w:rsid w:val="00053578"/>
    <w:rsid w:val="00053E18"/>
    <w:rsid w:val="000541D8"/>
    <w:rsid w:val="000541EC"/>
    <w:rsid w:val="000546B2"/>
    <w:rsid w:val="000547AE"/>
    <w:rsid w:val="000553AA"/>
    <w:rsid w:val="00055634"/>
    <w:rsid w:val="0005696A"/>
    <w:rsid w:val="00056B97"/>
    <w:rsid w:val="00056D6F"/>
    <w:rsid w:val="000572A9"/>
    <w:rsid w:val="000574DE"/>
    <w:rsid w:val="000574FA"/>
    <w:rsid w:val="0005766B"/>
    <w:rsid w:val="00057687"/>
    <w:rsid w:val="0005777E"/>
    <w:rsid w:val="0006047C"/>
    <w:rsid w:val="0006102B"/>
    <w:rsid w:val="00061325"/>
    <w:rsid w:val="000622EB"/>
    <w:rsid w:val="00062AF6"/>
    <w:rsid w:val="00063B37"/>
    <w:rsid w:val="00063F01"/>
    <w:rsid w:val="00063FA8"/>
    <w:rsid w:val="00065EA7"/>
    <w:rsid w:val="000660D6"/>
    <w:rsid w:val="00067892"/>
    <w:rsid w:val="0006796A"/>
    <w:rsid w:val="00067A86"/>
    <w:rsid w:val="000703D0"/>
    <w:rsid w:val="000707ED"/>
    <w:rsid w:val="000709A4"/>
    <w:rsid w:val="000711A0"/>
    <w:rsid w:val="00072031"/>
    <w:rsid w:val="00072523"/>
    <w:rsid w:val="00072A7B"/>
    <w:rsid w:val="00072B3B"/>
    <w:rsid w:val="00072F31"/>
    <w:rsid w:val="000733AC"/>
    <w:rsid w:val="00073412"/>
    <w:rsid w:val="00073481"/>
    <w:rsid w:val="0007362C"/>
    <w:rsid w:val="00074B81"/>
    <w:rsid w:val="00074D22"/>
    <w:rsid w:val="00075081"/>
    <w:rsid w:val="0007528A"/>
    <w:rsid w:val="00076F0C"/>
    <w:rsid w:val="00076F4C"/>
    <w:rsid w:val="0007748F"/>
    <w:rsid w:val="00077675"/>
    <w:rsid w:val="00077695"/>
    <w:rsid w:val="0007790E"/>
    <w:rsid w:val="000804F9"/>
    <w:rsid w:val="00080974"/>
    <w:rsid w:val="000811AB"/>
    <w:rsid w:val="0008139D"/>
    <w:rsid w:val="00081631"/>
    <w:rsid w:val="00081CB9"/>
    <w:rsid w:val="00082428"/>
    <w:rsid w:val="000827FA"/>
    <w:rsid w:val="00082852"/>
    <w:rsid w:val="00082A60"/>
    <w:rsid w:val="00083C5F"/>
    <w:rsid w:val="00083E05"/>
    <w:rsid w:val="0008410C"/>
    <w:rsid w:val="00084FF0"/>
    <w:rsid w:val="00085BB2"/>
    <w:rsid w:val="00086009"/>
    <w:rsid w:val="0008622B"/>
    <w:rsid w:val="0008678D"/>
    <w:rsid w:val="00086CDA"/>
    <w:rsid w:val="00086DC1"/>
    <w:rsid w:val="0008735D"/>
    <w:rsid w:val="00087456"/>
    <w:rsid w:val="000878E1"/>
    <w:rsid w:val="00087B03"/>
    <w:rsid w:val="00090771"/>
    <w:rsid w:val="00090A65"/>
    <w:rsid w:val="0009172C"/>
    <w:rsid w:val="000924E2"/>
    <w:rsid w:val="00092656"/>
    <w:rsid w:val="00092F25"/>
    <w:rsid w:val="000930EC"/>
    <w:rsid w:val="00093EA1"/>
    <w:rsid w:val="000943AB"/>
    <w:rsid w:val="00094936"/>
    <w:rsid w:val="00095D52"/>
    <w:rsid w:val="00095E61"/>
    <w:rsid w:val="0009643F"/>
    <w:rsid w:val="000966BC"/>
    <w:rsid w:val="000966C1"/>
    <w:rsid w:val="00096898"/>
    <w:rsid w:val="00096BEB"/>
    <w:rsid w:val="00096CB2"/>
    <w:rsid w:val="000970AC"/>
    <w:rsid w:val="0009720A"/>
    <w:rsid w:val="00097561"/>
    <w:rsid w:val="000975D3"/>
    <w:rsid w:val="000A0340"/>
    <w:rsid w:val="000A0849"/>
    <w:rsid w:val="000A1167"/>
    <w:rsid w:val="000A17B0"/>
    <w:rsid w:val="000A1A52"/>
    <w:rsid w:val="000A219A"/>
    <w:rsid w:val="000A2515"/>
    <w:rsid w:val="000A31F1"/>
    <w:rsid w:val="000A3241"/>
    <w:rsid w:val="000A3F2E"/>
    <w:rsid w:val="000A4428"/>
    <w:rsid w:val="000A4BA7"/>
    <w:rsid w:val="000A59F0"/>
    <w:rsid w:val="000A66B7"/>
    <w:rsid w:val="000A67A2"/>
    <w:rsid w:val="000A691E"/>
    <w:rsid w:val="000A6D40"/>
    <w:rsid w:val="000A76C2"/>
    <w:rsid w:val="000A7BC3"/>
    <w:rsid w:val="000A7BCD"/>
    <w:rsid w:val="000A7CFA"/>
    <w:rsid w:val="000B012F"/>
    <w:rsid w:val="000B025E"/>
    <w:rsid w:val="000B0C6D"/>
    <w:rsid w:val="000B0EC1"/>
    <w:rsid w:val="000B1661"/>
    <w:rsid w:val="000B1BAF"/>
    <w:rsid w:val="000B1F0B"/>
    <w:rsid w:val="000B2186"/>
    <w:rsid w:val="000B29D2"/>
    <w:rsid w:val="000B2E88"/>
    <w:rsid w:val="000B2F63"/>
    <w:rsid w:val="000B2F6D"/>
    <w:rsid w:val="000B37E7"/>
    <w:rsid w:val="000B3B7F"/>
    <w:rsid w:val="000B4035"/>
    <w:rsid w:val="000B4603"/>
    <w:rsid w:val="000B48C7"/>
    <w:rsid w:val="000B61E7"/>
    <w:rsid w:val="000C03A3"/>
    <w:rsid w:val="000C09BE"/>
    <w:rsid w:val="000C0F55"/>
    <w:rsid w:val="000C115F"/>
    <w:rsid w:val="000C117D"/>
    <w:rsid w:val="000C1380"/>
    <w:rsid w:val="000C34B4"/>
    <w:rsid w:val="000C366C"/>
    <w:rsid w:val="000C4359"/>
    <w:rsid w:val="000C5081"/>
    <w:rsid w:val="000C554F"/>
    <w:rsid w:val="000C5992"/>
    <w:rsid w:val="000C5BE6"/>
    <w:rsid w:val="000C5C57"/>
    <w:rsid w:val="000C5E99"/>
    <w:rsid w:val="000C6274"/>
    <w:rsid w:val="000C6A3C"/>
    <w:rsid w:val="000C6F35"/>
    <w:rsid w:val="000C72BF"/>
    <w:rsid w:val="000C7BE2"/>
    <w:rsid w:val="000C7CD6"/>
    <w:rsid w:val="000C7EE2"/>
    <w:rsid w:val="000C7F66"/>
    <w:rsid w:val="000D02D1"/>
    <w:rsid w:val="000D0747"/>
    <w:rsid w:val="000D07F5"/>
    <w:rsid w:val="000D0BC3"/>
    <w:rsid w:val="000D0DC5"/>
    <w:rsid w:val="000D15FF"/>
    <w:rsid w:val="000D187F"/>
    <w:rsid w:val="000D1D77"/>
    <w:rsid w:val="000D1E20"/>
    <w:rsid w:val="000D1F31"/>
    <w:rsid w:val="000D25D2"/>
    <w:rsid w:val="000D28DF"/>
    <w:rsid w:val="000D3016"/>
    <w:rsid w:val="000D3737"/>
    <w:rsid w:val="000D3AD2"/>
    <w:rsid w:val="000D423F"/>
    <w:rsid w:val="000D4326"/>
    <w:rsid w:val="000D488B"/>
    <w:rsid w:val="000D546F"/>
    <w:rsid w:val="000D5EF3"/>
    <w:rsid w:val="000D628B"/>
    <w:rsid w:val="000D63C3"/>
    <w:rsid w:val="000D66C1"/>
    <w:rsid w:val="000D68DF"/>
    <w:rsid w:val="000D710E"/>
    <w:rsid w:val="000D7E96"/>
    <w:rsid w:val="000E0A81"/>
    <w:rsid w:val="000E0DDC"/>
    <w:rsid w:val="000E138D"/>
    <w:rsid w:val="000E14D6"/>
    <w:rsid w:val="000E1535"/>
    <w:rsid w:val="000E187A"/>
    <w:rsid w:val="000E1A6C"/>
    <w:rsid w:val="000E1DD0"/>
    <w:rsid w:val="000E1E76"/>
    <w:rsid w:val="000E2CBB"/>
    <w:rsid w:val="000E2D61"/>
    <w:rsid w:val="000E381F"/>
    <w:rsid w:val="000E3BE2"/>
    <w:rsid w:val="000E3DAD"/>
    <w:rsid w:val="000E450E"/>
    <w:rsid w:val="000E4649"/>
    <w:rsid w:val="000E4AB7"/>
    <w:rsid w:val="000E54BB"/>
    <w:rsid w:val="000E5564"/>
    <w:rsid w:val="000E5585"/>
    <w:rsid w:val="000E5A77"/>
    <w:rsid w:val="000E5FC8"/>
    <w:rsid w:val="000E6259"/>
    <w:rsid w:val="000E6460"/>
    <w:rsid w:val="000E75EA"/>
    <w:rsid w:val="000E795A"/>
    <w:rsid w:val="000E79CB"/>
    <w:rsid w:val="000E7A2E"/>
    <w:rsid w:val="000F0F05"/>
    <w:rsid w:val="000F0FA0"/>
    <w:rsid w:val="000F1056"/>
    <w:rsid w:val="000F1D48"/>
    <w:rsid w:val="000F1D66"/>
    <w:rsid w:val="000F2080"/>
    <w:rsid w:val="000F2C92"/>
    <w:rsid w:val="000F2CF5"/>
    <w:rsid w:val="000F381A"/>
    <w:rsid w:val="000F427F"/>
    <w:rsid w:val="000F4677"/>
    <w:rsid w:val="000F51BC"/>
    <w:rsid w:val="000F5561"/>
    <w:rsid w:val="000F5940"/>
    <w:rsid w:val="000F5AA4"/>
    <w:rsid w:val="000F5BE0"/>
    <w:rsid w:val="000F7733"/>
    <w:rsid w:val="000F78E2"/>
    <w:rsid w:val="00100587"/>
    <w:rsid w:val="0010084F"/>
    <w:rsid w:val="0010093B"/>
    <w:rsid w:val="00100958"/>
    <w:rsid w:val="00100B9A"/>
    <w:rsid w:val="00100E1D"/>
    <w:rsid w:val="001011A2"/>
    <w:rsid w:val="00101593"/>
    <w:rsid w:val="0010274C"/>
    <w:rsid w:val="0010284E"/>
    <w:rsid w:val="00102DBD"/>
    <w:rsid w:val="00103122"/>
    <w:rsid w:val="0010330C"/>
    <w:rsid w:val="0010336A"/>
    <w:rsid w:val="00103DB1"/>
    <w:rsid w:val="00103F75"/>
    <w:rsid w:val="001050F1"/>
    <w:rsid w:val="00105197"/>
    <w:rsid w:val="00105AEA"/>
    <w:rsid w:val="00106BB7"/>
    <w:rsid w:val="00106DAF"/>
    <w:rsid w:val="00106DC3"/>
    <w:rsid w:val="0010747E"/>
    <w:rsid w:val="001079A4"/>
    <w:rsid w:val="00107A95"/>
    <w:rsid w:val="00107B78"/>
    <w:rsid w:val="0011001E"/>
    <w:rsid w:val="00110102"/>
    <w:rsid w:val="00110650"/>
    <w:rsid w:val="001106D0"/>
    <w:rsid w:val="0011075D"/>
    <w:rsid w:val="00110772"/>
    <w:rsid w:val="0011235F"/>
    <w:rsid w:val="00113DA9"/>
    <w:rsid w:val="00113E97"/>
    <w:rsid w:val="0011451E"/>
    <w:rsid w:val="001146F2"/>
    <w:rsid w:val="00114ABE"/>
    <w:rsid w:val="0011522F"/>
    <w:rsid w:val="001154E4"/>
    <w:rsid w:val="00115882"/>
    <w:rsid w:val="00115B96"/>
    <w:rsid w:val="00116023"/>
    <w:rsid w:val="001161C3"/>
    <w:rsid w:val="001162AA"/>
    <w:rsid w:val="00116ABB"/>
    <w:rsid w:val="00116E76"/>
    <w:rsid w:val="00116F7C"/>
    <w:rsid w:val="0011704E"/>
    <w:rsid w:val="001174FE"/>
    <w:rsid w:val="00117527"/>
    <w:rsid w:val="001176B3"/>
    <w:rsid w:val="001178CB"/>
    <w:rsid w:val="001178D9"/>
    <w:rsid w:val="00117E5C"/>
    <w:rsid w:val="00120CA7"/>
    <w:rsid w:val="001217CE"/>
    <w:rsid w:val="00121854"/>
    <w:rsid w:val="00121D04"/>
    <w:rsid w:val="001224C0"/>
    <w:rsid w:val="00122BAA"/>
    <w:rsid w:val="00122EC1"/>
    <w:rsid w:val="00123188"/>
    <w:rsid w:val="001231FA"/>
    <w:rsid w:val="00123CE6"/>
    <w:rsid w:val="00123F0F"/>
    <w:rsid w:val="0012417C"/>
    <w:rsid w:val="001244F8"/>
    <w:rsid w:val="0012459E"/>
    <w:rsid w:val="00124D6C"/>
    <w:rsid w:val="00124FA7"/>
    <w:rsid w:val="00125399"/>
    <w:rsid w:val="001254DE"/>
    <w:rsid w:val="0012677A"/>
    <w:rsid w:val="0012692C"/>
    <w:rsid w:val="001276C1"/>
    <w:rsid w:val="00130C83"/>
    <w:rsid w:val="00130DA0"/>
    <w:rsid w:val="00130FB4"/>
    <w:rsid w:val="00131488"/>
    <w:rsid w:val="00131A26"/>
    <w:rsid w:val="00132001"/>
    <w:rsid w:val="0013231A"/>
    <w:rsid w:val="00132C7D"/>
    <w:rsid w:val="00132FEE"/>
    <w:rsid w:val="00133258"/>
    <w:rsid w:val="001333BC"/>
    <w:rsid w:val="00134A51"/>
    <w:rsid w:val="0013507C"/>
    <w:rsid w:val="00135371"/>
    <w:rsid w:val="00135653"/>
    <w:rsid w:val="001356AA"/>
    <w:rsid w:val="00135D49"/>
    <w:rsid w:val="00136617"/>
    <w:rsid w:val="00136979"/>
    <w:rsid w:val="00136DDA"/>
    <w:rsid w:val="00137821"/>
    <w:rsid w:val="00137D58"/>
    <w:rsid w:val="001400CC"/>
    <w:rsid w:val="00140727"/>
    <w:rsid w:val="001411E4"/>
    <w:rsid w:val="001415E1"/>
    <w:rsid w:val="00141869"/>
    <w:rsid w:val="00141AB6"/>
    <w:rsid w:val="00141E59"/>
    <w:rsid w:val="00142F7C"/>
    <w:rsid w:val="0014382C"/>
    <w:rsid w:val="00143A44"/>
    <w:rsid w:val="0014461B"/>
    <w:rsid w:val="00144D70"/>
    <w:rsid w:val="00144F03"/>
    <w:rsid w:val="00145840"/>
    <w:rsid w:val="00145960"/>
    <w:rsid w:val="00145A9B"/>
    <w:rsid w:val="00145CDB"/>
    <w:rsid w:val="00146536"/>
    <w:rsid w:val="00146AEC"/>
    <w:rsid w:val="00146CF3"/>
    <w:rsid w:val="001471F5"/>
    <w:rsid w:val="00147C8E"/>
    <w:rsid w:val="00150264"/>
    <w:rsid w:val="00150CFF"/>
    <w:rsid w:val="0015135D"/>
    <w:rsid w:val="001515D6"/>
    <w:rsid w:val="001517B0"/>
    <w:rsid w:val="00151A42"/>
    <w:rsid w:val="00152A5E"/>
    <w:rsid w:val="00152E99"/>
    <w:rsid w:val="00154AEB"/>
    <w:rsid w:val="00154DD2"/>
    <w:rsid w:val="001556CD"/>
    <w:rsid w:val="00156820"/>
    <w:rsid w:val="001572AF"/>
    <w:rsid w:val="001574FA"/>
    <w:rsid w:val="00157E1A"/>
    <w:rsid w:val="0016020E"/>
    <w:rsid w:val="00160413"/>
    <w:rsid w:val="00160461"/>
    <w:rsid w:val="00160628"/>
    <w:rsid w:val="00160828"/>
    <w:rsid w:val="00160ADD"/>
    <w:rsid w:val="00160C1F"/>
    <w:rsid w:val="001611F8"/>
    <w:rsid w:val="00161344"/>
    <w:rsid w:val="001615CA"/>
    <w:rsid w:val="001617A7"/>
    <w:rsid w:val="0016211A"/>
    <w:rsid w:val="00162195"/>
    <w:rsid w:val="0016264A"/>
    <w:rsid w:val="00162A2F"/>
    <w:rsid w:val="0016322A"/>
    <w:rsid w:val="001636AF"/>
    <w:rsid w:val="00163809"/>
    <w:rsid w:val="00163FA6"/>
    <w:rsid w:val="00164AC7"/>
    <w:rsid w:val="0016514E"/>
    <w:rsid w:val="00165A21"/>
    <w:rsid w:val="00165A2C"/>
    <w:rsid w:val="00165A59"/>
    <w:rsid w:val="00165ABF"/>
    <w:rsid w:val="00166369"/>
    <w:rsid w:val="0016642F"/>
    <w:rsid w:val="00167C4E"/>
    <w:rsid w:val="00167E33"/>
    <w:rsid w:val="001703B7"/>
    <w:rsid w:val="00170532"/>
    <w:rsid w:val="001705CE"/>
    <w:rsid w:val="00170F7F"/>
    <w:rsid w:val="001710F1"/>
    <w:rsid w:val="00171472"/>
    <w:rsid w:val="00172477"/>
    <w:rsid w:val="001727CF"/>
    <w:rsid w:val="00172CA9"/>
    <w:rsid w:val="00173259"/>
    <w:rsid w:val="00173342"/>
    <w:rsid w:val="001736E3"/>
    <w:rsid w:val="00173F1E"/>
    <w:rsid w:val="0017575C"/>
    <w:rsid w:val="00176258"/>
    <w:rsid w:val="00176A5D"/>
    <w:rsid w:val="0017714B"/>
    <w:rsid w:val="00177D12"/>
    <w:rsid w:val="00177F7E"/>
    <w:rsid w:val="001804DF"/>
    <w:rsid w:val="00180886"/>
    <w:rsid w:val="00180A2F"/>
    <w:rsid w:val="00180C7B"/>
    <w:rsid w:val="00181692"/>
    <w:rsid w:val="00181723"/>
    <w:rsid w:val="0018182A"/>
    <w:rsid w:val="00181BDC"/>
    <w:rsid w:val="00181D4A"/>
    <w:rsid w:val="00181DB0"/>
    <w:rsid w:val="00182456"/>
    <w:rsid w:val="001829E3"/>
    <w:rsid w:val="0018310A"/>
    <w:rsid w:val="0018351B"/>
    <w:rsid w:val="00183E4D"/>
    <w:rsid w:val="00184B33"/>
    <w:rsid w:val="00184D8B"/>
    <w:rsid w:val="001852A9"/>
    <w:rsid w:val="00185444"/>
    <w:rsid w:val="001856EF"/>
    <w:rsid w:val="00185E2E"/>
    <w:rsid w:val="00186E70"/>
    <w:rsid w:val="001875A2"/>
    <w:rsid w:val="0019028D"/>
    <w:rsid w:val="001913C1"/>
    <w:rsid w:val="00191B94"/>
    <w:rsid w:val="00191D1F"/>
    <w:rsid w:val="001924C0"/>
    <w:rsid w:val="00192A51"/>
    <w:rsid w:val="0019305F"/>
    <w:rsid w:val="00193F5E"/>
    <w:rsid w:val="0019429B"/>
    <w:rsid w:val="001951D9"/>
    <w:rsid w:val="001955FD"/>
    <w:rsid w:val="0019585C"/>
    <w:rsid w:val="00195A31"/>
    <w:rsid w:val="00195B7C"/>
    <w:rsid w:val="0019607F"/>
    <w:rsid w:val="00196AE0"/>
    <w:rsid w:val="00196EE9"/>
    <w:rsid w:val="0019731E"/>
    <w:rsid w:val="00197A69"/>
    <w:rsid w:val="00197C79"/>
    <w:rsid w:val="001A00A8"/>
    <w:rsid w:val="001A0122"/>
    <w:rsid w:val="001A01CA"/>
    <w:rsid w:val="001A023E"/>
    <w:rsid w:val="001A0871"/>
    <w:rsid w:val="001A09FE"/>
    <w:rsid w:val="001A14A1"/>
    <w:rsid w:val="001A17A9"/>
    <w:rsid w:val="001A1FE0"/>
    <w:rsid w:val="001A2047"/>
    <w:rsid w:val="001A2560"/>
    <w:rsid w:val="001A2738"/>
    <w:rsid w:val="001A281C"/>
    <w:rsid w:val="001A31F9"/>
    <w:rsid w:val="001A33CD"/>
    <w:rsid w:val="001A382E"/>
    <w:rsid w:val="001A3D07"/>
    <w:rsid w:val="001A4406"/>
    <w:rsid w:val="001A4D69"/>
    <w:rsid w:val="001A4D9B"/>
    <w:rsid w:val="001A52BF"/>
    <w:rsid w:val="001A67C9"/>
    <w:rsid w:val="001A69DE"/>
    <w:rsid w:val="001A6AEA"/>
    <w:rsid w:val="001A6E4B"/>
    <w:rsid w:val="001A702E"/>
    <w:rsid w:val="001A713C"/>
    <w:rsid w:val="001A756C"/>
    <w:rsid w:val="001A75C5"/>
    <w:rsid w:val="001B0D35"/>
    <w:rsid w:val="001B146B"/>
    <w:rsid w:val="001B1C7C"/>
    <w:rsid w:val="001B249F"/>
    <w:rsid w:val="001B3670"/>
    <w:rsid w:val="001B398F"/>
    <w:rsid w:val="001B3D2E"/>
    <w:rsid w:val="001B4087"/>
    <w:rsid w:val="001B4531"/>
    <w:rsid w:val="001B46C6"/>
    <w:rsid w:val="001B4B48"/>
    <w:rsid w:val="001B4D1F"/>
    <w:rsid w:val="001B4E8D"/>
    <w:rsid w:val="001B5113"/>
    <w:rsid w:val="001B553D"/>
    <w:rsid w:val="001B5C79"/>
    <w:rsid w:val="001B6182"/>
    <w:rsid w:val="001B66F3"/>
    <w:rsid w:val="001B6D48"/>
    <w:rsid w:val="001B6FEE"/>
    <w:rsid w:val="001B73C4"/>
    <w:rsid w:val="001B7681"/>
    <w:rsid w:val="001B798D"/>
    <w:rsid w:val="001B7A90"/>
    <w:rsid w:val="001B7CAE"/>
    <w:rsid w:val="001C065F"/>
    <w:rsid w:val="001C0772"/>
    <w:rsid w:val="001C07B1"/>
    <w:rsid w:val="001C0D4F"/>
    <w:rsid w:val="001C17B6"/>
    <w:rsid w:val="001C1BA3"/>
    <w:rsid w:val="001C1DEC"/>
    <w:rsid w:val="001C296C"/>
    <w:rsid w:val="001C2D44"/>
    <w:rsid w:val="001C3B1A"/>
    <w:rsid w:val="001C41B9"/>
    <w:rsid w:val="001C43E8"/>
    <w:rsid w:val="001C46AF"/>
    <w:rsid w:val="001C4B4D"/>
    <w:rsid w:val="001C4E54"/>
    <w:rsid w:val="001C532A"/>
    <w:rsid w:val="001C5736"/>
    <w:rsid w:val="001C684E"/>
    <w:rsid w:val="001C6AFF"/>
    <w:rsid w:val="001C70F8"/>
    <w:rsid w:val="001C76CD"/>
    <w:rsid w:val="001C7EFD"/>
    <w:rsid w:val="001D0371"/>
    <w:rsid w:val="001D1049"/>
    <w:rsid w:val="001D1A07"/>
    <w:rsid w:val="001D1B0C"/>
    <w:rsid w:val="001D210E"/>
    <w:rsid w:val="001D2262"/>
    <w:rsid w:val="001D266A"/>
    <w:rsid w:val="001D298C"/>
    <w:rsid w:val="001D299A"/>
    <w:rsid w:val="001D2CA1"/>
    <w:rsid w:val="001D5287"/>
    <w:rsid w:val="001D5555"/>
    <w:rsid w:val="001D5845"/>
    <w:rsid w:val="001D5B0F"/>
    <w:rsid w:val="001D647F"/>
    <w:rsid w:val="001D6857"/>
    <w:rsid w:val="001E0572"/>
    <w:rsid w:val="001E0A23"/>
    <w:rsid w:val="001E0A67"/>
    <w:rsid w:val="001E0E70"/>
    <w:rsid w:val="001E1028"/>
    <w:rsid w:val="001E14E2"/>
    <w:rsid w:val="001E16CE"/>
    <w:rsid w:val="001E244A"/>
    <w:rsid w:val="001E46C0"/>
    <w:rsid w:val="001E4F33"/>
    <w:rsid w:val="001E6302"/>
    <w:rsid w:val="001E65BE"/>
    <w:rsid w:val="001E6C88"/>
    <w:rsid w:val="001E7136"/>
    <w:rsid w:val="001E76C1"/>
    <w:rsid w:val="001E7DCB"/>
    <w:rsid w:val="001F065C"/>
    <w:rsid w:val="001F0E50"/>
    <w:rsid w:val="001F0E9D"/>
    <w:rsid w:val="001F1247"/>
    <w:rsid w:val="001F137E"/>
    <w:rsid w:val="001F1707"/>
    <w:rsid w:val="001F2125"/>
    <w:rsid w:val="001F23BA"/>
    <w:rsid w:val="001F2905"/>
    <w:rsid w:val="001F2F27"/>
    <w:rsid w:val="001F3411"/>
    <w:rsid w:val="001F39AC"/>
    <w:rsid w:val="001F3B43"/>
    <w:rsid w:val="001F3D64"/>
    <w:rsid w:val="001F3F4A"/>
    <w:rsid w:val="001F4287"/>
    <w:rsid w:val="001F4DBA"/>
    <w:rsid w:val="001F52D5"/>
    <w:rsid w:val="001F5BC9"/>
    <w:rsid w:val="001F5C8C"/>
    <w:rsid w:val="001F7352"/>
    <w:rsid w:val="001F78CE"/>
    <w:rsid w:val="001F79AE"/>
    <w:rsid w:val="001F7E07"/>
    <w:rsid w:val="002014B3"/>
    <w:rsid w:val="00201CFE"/>
    <w:rsid w:val="00202D9C"/>
    <w:rsid w:val="0020415E"/>
    <w:rsid w:val="002047E4"/>
    <w:rsid w:val="00204FF4"/>
    <w:rsid w:val="0020514D"/>
    <w:rsid w:val="0020527B"/>
    <w:rsid w:val="0020553E"/>
    <w:rsid w:val="00205A6B"/>
    <w:rsid w:val="00205B46"/>
    <w:rsid w:val="00205C17"/>
    <w:rsid w:val="00206226"/>
    <w:rsid w:val="00206C20"/>
    <w:rsid w:val="002074C5"/>
    <w:rsid w:val="002075CF"/>
    <w:rsid w:val="0021056E"/>
    <w:rsid w:val="0021075D"/>
    <w:rsid w:val="00210AFB"/>
    <w:rsid w:val="002110BD"/>
    <w:rsid w:val="002114D6"/>
    <w:rsid w:val="0021165A"/>
    <w:rsid w:val="0021177F"/>
    <w:rsid w:val="00211BC9"/>
    <w:rsid w:val="00212AB0"/>
    <w:rsid w:val="00213B29"/>
    <w:rsid w:val="00214A50"/>
    <w:rsid w:val="0021620C"/>
    <w:rsid w:val="00216489"/>
    <w:rsid w:val="00216E78"/>
    <w:rsid w:val="00217056"/>
    <w:rsid w:val="00217275"/>
    <w:rsid w:val="002174EF"/>
    <w:rsid w:val="00217541"/>
    <w:rsid w:val="002175F9"/>
    <w:rsid w:val="002177DC"/>
    <w:rsid w:val="0022017D"/>
    <w:rsid w:val="00220561"/>
    <w:rsid w:val="002210BF"/>
    <w:rsid w:val="002211DD"/>
    <w:rsid w:val="00221A03"/>
    <w:rsid w:val="00221A82"/>
    <w:rsid w:val="00222065"/>
    <w:rsid w:val="00222226"/>
    <w:rsid w:val="002225F1"/>
    <w:rsid w:val="00225729"/>
    <w:rsid w:val="00226C46"/>
    <w:rsid w:val="0022705D"/>
    <w:rsid w:val="00227722"/>
    <w:rsid w:val="00233692"/>
    <w:rsid w:val="00233BA4"/>
    <w:rsid w:val="00234DC7"/>
    <w:rsid w:val="00235659"/>
    <w:rsid w:val="002358A0"/>
    <w:rsid w:val="00235B25"/>
    <w:rsid w:val="00235E9B"/>
    <w:rsid w:val="00236128"/>
    <w:rsid w:val="0023646E"/>
    <w:rsid w:val="00236877"/>
    <w:rsid w:val="00236F4B"/>
    <w:rsid w:val="002375DB"/>
    <w:rsid w:val="002375F5"/>
    <w:rsid w:val="00237A3A"/>
    <w:rsid w:val="0024070E"/>
    <w:rsid w:val="002407C8"/>
    <w:rsid w:val="00241031"/>
    <w:rsid w:val="002412B1"/>
    <w:rsid w:val="00241520"/>
    <w:rsid w:val="00241EEB"/>
    <w:rsid w:val="00241F64"/>
    <w:rsid w:val="00242B0D"/>
    <w:rsid w:val="0024451A"/>
    <w:rsid w:val="00244F38"/>
    <w:rsid w:val="00244FDF"/>
    <w:rsid w:val="0024509D"/>
    <w:rsid w:val="002450A4"/>
    <w:rsid w:val="002455DB"/>
    <w:rsid w:val="00246536"/>
    <w:rsid w:val="002467C6"/>
    <w:rsid w:val="0024692A"/>
    <w:rsid w:val="0024740E"/>
    <w:rsid w:val="00247DD8"/>
    <w:rsid w:val="00250975"/>
    <w:rsid w:val="00250C8E"/>
    <w:rsid w:val="002510A3"/>
    <w:rsid w:val="002516FF"/>
    <w:rsid w:val="00251F42"/>
    <w:rsid w:val="00252022"/>
    <w:rsid w:val="0025233B"/>
    <w:rsid w:val="002527CD"/>
    <w:rsid w:val="0025295C"/>
    <w:rsid w:val="00252BBA"/>
    <w:rsid w:val="00253123"/>
    <w:rsid w:val="00253165"/>
    <w:rsid w:val="002531E3"/>
    <w:rsid w:val="00253439"/>
    <w:rsid w:val="00253AB6"/>
    <w:rsid w:val="00254C55"/>
    <w:rsid w:val="00254D10"/>
    <w:rsid w:val="0025534E"/>
    <w:rsid w:val="00255A64"/>
    <w:rsid w:val="00256381"/>
    <w:rsid w:val="00256B0A"/>
    <w:rsid w:val="00256B88"/>
    <w:rsid w:val="0026024F"/>
    <w:rsid w:val="00260630"/>
    <w:rsid w:val="0026195E"/>
    <w:rsid w:val="002619C6"/>
    <w:rsid w:val="00262F2D"/>
    <w:rsid w:val="00263162"/>
    <w:rsid w:val="00263885"/>
    <w:rsid w:val="00263A30"/>
    <w:rsid w:val="00263A9E"/>
    <w:rsid w:val="00263C3D"/>
    <w:rsid w:val="00263F0C"/>
    <w:rsid w:val="00264001"/>
    <w:rsid w:val="002640F6"/>
    <w:rsid w:val="002643FC"/>
    <w:rsid w:val="002646E6"/>
    <w:rsid w:val="002654CE"/>
    <w:rsid w:val="00265712"/>
    <w:rsid w:val="00266354"/>
    <w:rsid w:val="00266B43"/>
    <w:rsid w:val="00266C02"/>
    <w:rsid w:val="00267A18"/>
    <w:rsid w:val="00271988"/>
    <w:rsid w:val="00271A76"/>
    <w:rsid w:val="002722E5"/>
    <w:rsid w:val="00273462"/>
    <w:rsid w:val="002734CC"/>
    <w:rsid w:val="0027387E"/>
    <w:rsid w:val="0027395B"/>
    <w:rsid w:val="00273E06"/>
    <w:rsid w:val="00275854"/>
    <w:rsid w:val="00275D13"/>
    <w:rsid w:val="00275E8A"/>
    <w:rsid w:val="002768A0"/>
    <w:rsid w:val="00276CD7"/>
    <w:rsid w:val="00277143"/>
    <w:rsid w:val="002777A5"/>
    <w:rsid w:val="002778C1"/>
    <w:rsid w:val="0028069B"/>
    <w:rsid w:val="00280766"/>
    <w:rsid w:val="00280B97"/>
    <w:rsid w:val="00280D20"/>
    <w:rsid w:val="00281FBA"/>
    <w:rsid w:val="00282A2E"/>
    <w:rsid w:val="00283B41"/>
    <w:rsid w:val="0028453D"/>
    <w:rsid w:val="00284C95"/>
    <w:rsid w:val="00284E8F"/>
    <w:rsid w:val="002851AA"/>
    <w:rsid w:val="002853D9"/>
    <w:rsid w:val="0028551B"/>
    <w:rsid w:val="00285F28"/>
    <w:rsid w:val="00286398"/>
    <w:rsid w:val="00286549"/>
    <w:rsid w:val="0028663A"/>
    <w:rsid w:val="002869A9"/>
    <w:rsid w:val="00286ED7"/>
    <w:rsid w:val="00287206"/>
    <w:rsid w:val="00287B67"/>
    <w:rsid w:val="00287DBD"/>
    <w:rsid w:val="00290897"/>
    <w:rsid w:val="00290A8B"/>
    <w:rsid w:val="00291527"/>
    <w:rsid w:val="002915FD"/>
    <w:rsid w:val="00291A4F"/>
    <w:rsid w:val="00292EB6"/>
    <w:rsid w:val="00293134"/>
    <w:rsid w:val="002932DF"/>
    <w:rsid w:val="00293F00"/>
    <w:rsid w:val="002944AF"/>
    <w:rsid w:val="00294B59"/>
    <w:rsid w:val="00294D51"/>
    <w:rsid w:val="00295FA9"/>
    <w:rsid w:val="002964D2"/>
    <w:rsid w:val="0029667F"/>
    <w:rsid w:val="002975D0"/>
    <w:rsid w:val="002A06B8"/>
    <w:rsid w:val="002A0FA5"/>
    <w:rsid w:val="002A1C2E"/>
    <w:rsid w:val="002A1D15"/>
    <w:rsid w:val="002A2A5C"/>
    <w:rsid w:val="002A2DB4"/>
    <w:rsid w:val="002A3B84"/>
    <w:rsid w:val="002A3C42"/>
    <w:rsid w:val="002A3DD4"/>
    <w:rsid w:val="002A3E6F"/>
    <w:rsid w:val="002A571C"/>
    <w:rsid w:val="002A5D75"/>
    <w:rsid w:val="002A5E1D"/>
    <w:rsid w:val="002A5F19"/>
    <w:rsid w:val="002A6A09"/>
    <w:rsid w:val="002A6F19"/>
    <w:rsid w:val="002B055F"/>
    <w:rsid w:val="002B1B1A"/>
    <w:rsid w:val="002B22D9"/>
    <w:rsid w:val="002B2867"/>
    <w:rsid w:val="002B2DEC"/>
    <w:rsid w:val="002B34D1"/>
    <w:rsid w:val="002B3BAB"/>
    <w:rsid w:val="002B41BE"/>
    <w:rsid w:val="002B46D9"/>
    <w:rsid w:val="002B49F7"/>
    <w:rsid w:val="002B5177"/>
    <w:rsid w:val="002B6313"/>
    <w:rsid w:val="002B6CF4"/>
    <w:rsid w:val="002B7228"/>
    <w:rsid w:val="002C1490"/>
    <w:rsid w:val="002C16FE"/>
    <w:rsid w:val="002C1C1A"/>
    <w:rsid w:val="002C2035"/>
    <w:rsid w:val="002C23FD"/>
    <w:rsid w:val="002C29D2"/>
    <w:rsid w:val="002C3F34"/>
    <w:rsid w:val="002C3FA1"/>
    <w:rsid w:val="002C53EE"/>
    <w:rsid w:val="002C54A4"/>
    <w:rsid w:val="002C7088"/>
    <w:rsid w:val="002C762A"/>
    <w:rsid w:val="002C76B7"/>
    <w:rsid w:val="002D04C9"/>
    <w:rsid w:val="002D08E3"/>
    <w:rsid w:val="002D1BC8"/>
    <w:rsid w:val="002D24F7"/>
    <w:rsid w:val="002D26DC"/>
    <w:rsid w:val="002D2799"/>
    <w:rsid w:val="002D2991"/>
    <w:rsid w:val="002D2CD7"/>
    <w:rsid w:val="002D39B5"/>
    <w:rsid w:val="002D3A67"/>
    <w:rsid w:val="002D41BE"/>
    <w:rsid w:val="002D4A43"/>
    <w:rsid w:val="002D4DDC"/>
    <w:rsid w:val="002D4F75"/>
    <w:rsid w:val="002D5272"/>
    <w:rsid w:val="002D55CE"/>
    <w:rsid w:val="002D57F1"/>
    <w:rsid w:val="002D59E5"/>
    <w:rsid w:val="002D6362"/>
    <w:rsid w:val="002D6493"/>
    <w:rsid w:val="002D65D3"/>
    <w:rsid w:val="002D7A0D"/>
    <w:rsid w:val="002D7AB6"/>
    <w:rsid w:val="002E066A"/>
    <w:rsid w:val="002E06D0"/>
    <w:rsid w:val="002E11D9"/>
    <w:rsid w:val="002E1A15"/>
    <w:rsid w:val="002E1EB7"/>
    <w:rsid w:val="002E2447"/>
    <w:rsid w:val="002E2B25"/>
    <w:rsid w:val="002E2E56"/>
    <w:rsid w:val="002E344B"/>
    <w:rsid w:val="002E3C27"/>
    <w:rsid w:val="002E3D47"/>
    <w:rsid w:val="002E403A"/>
    <w:rsid w:val="002E4614"/>
    <w:rsid w:val="002E4BE0"/>
    <w:rsid w:val="002E5240"/>
    <w:rsid w:val="002E53A8"/>
    <w:rsid w:val="002E5BE3"/>
    <w:rsid w:val="002E606B"/>
    <w:rsid w:val="002E644F"/>
    <w:rsid w:val="002E7651"/>
    <w:rsid w:val="002E7B8C"/>
    <w:rsid w:val="002E7F3A"/>
    <w:rsid w:val="002F04E7"/>
    <w:rsid w:val="002F14C1"/>
    <w:rsid w:val="002F1A3A"/>
    <w:rsid w:val="002F1D63"/>
    <w:rsid w:val="002F2612"/>
    <w:rsid w:val="002F26E6"/>
    <w:rsid w:val="002F2867"/>
    <w:rsid w:val="002F3C82"/>
    <w:rsid w:val="002F3E6E"/>
    <w:rsid w:val="002F43B3"/>
    <w:rsid w:val="002F4424"/>
    <w:rsid w:val="002F4D50"/>
    <w:rsid w:val="002F4EDB"/>
    <w:rsid w:val="002F54C4"/>
    <w:rsid w:val="002F5FEC"/>
    <w:rsid w:val="002F6054"/>
    <w:rsid w:val="00300BCB"/>
    <w:rsid w:val="00300DAD"/>
    <w:rsid w:val="003036CA"/>
    <w:rsid w:val="0030388B"/>
    <w:rsid w:val="00303CBF"/>
    <w:rsid w:val="00304E52"/>
    <w:rsid w:val="003051E6"/>
    <w:rsid w:val="00305335"/>
    <w:rsid w:val="0030586A"/>
    <w:rsid w:val="0030593F"/>
    <w:rsid w:val="00305A26"/>
    <w:rsid w:val="00305B30"/>
    <w:rsid w:val="003060F0"/>
    <w:rsid w:val="0030613D"/>
    <w:rsid w:val="003063D0"/>
    <w:rsid w:val="003064A7"/>
    <w:rsid w:val="003066B4"/>
    <w:rsid w:val="00306839"/>
    <w:rsid w:val="00307038"/>
    <w:rsid w:val="00307533"/>
    <w:rsid w:val="003103E5"/>
    <w:rsid w:val="00310998"/>
    <w:rsid w:val="00310E13"/>
    <w:rsid w:val="0031218D"/>
    <w:rsid w:val="00312341"/>
    <w:rsid w:val="00315713"/>
    <w:rsid w:val="00315C94"/>
    <w:rsid w:val="00315D46"/>
    <w:rsid w:val="00316430"/>
    <w:rsid w:val="0031684A"/>
    <w:rsid w:val="0031686C"/>
    <w:rsid w:val="00316952"/>
    <w:rsid w:val="00316FE0"/>
    <w:rsid w:val="00317544"/>
    <w:rsid w:val="0031758E"/>
    <w:rsid w:val="00317799"/>
    <w:rsid w:val="003204D2"/>
    <w:rsid w:val="003206A4"/>
    <w:rsid w:val="00323537"/>
    <w:rsid w:val="003258ED"/>
    <w:rsid w:val="00325C3C"/>
    <w:rsid w:val="00325D91"/>
    <w:rsid w:val="0032605E"/>
    <w:rsid w:val="00326DBD"/>
    <w:rsid w:val="00326E3B"/>
    <w:rsid w:val="003275D1"/>
    <w:rsid w:val="00330B2A"/>
    <w:rsid w:val="00330B5E"/>
    <w:rsid w:val="00331A3A"/>
    <w:rsid w:val="00331E17"/>
    <w:rsid w:val="00332076"/>
    <w:rsid w:val="0033239F"/>
    <w:rsid w:val="00332992"/>
    <w:rsid w:val="00333063"/>
    <w:rsid w:val="0033365C"/>
    <w:rsid w:val="00335020"/>
    <w:rsid w:val="00335F6A"/>
    <w:rsid w:val="00336A6B"/>
    <w:rsid w:val="0033745C"/>
    <w:rsid w:val="00337A0C"/>
    <w:rsid w:val="003408E3"/>
    <w:rsid w:val="00340DE2"/>
    <w:rsid w:val="003419AF"/>
    <w:rsid w:val="00341B4D"/>
    <w:rsid w:val="00342531"/>
    <w:rsid w:val="00342999"/>
    <w:rsid w:val="00343480"/>
    <w:rsid w:val="00343DCE"/>
    <w:rsid w:val="00343F3F"/>
    <w:rsid w:val="0034558C"/>
    <w:rsid w:val="00345934"/>
    <w:rsid w:val="00345E89"/>
    <w:rsid w:val="00346307"/>
    <w:rsid w:val="00350179"/>
    <w:rsid w:val="00350276"/>
    <w:rsid w:val="00350A31"/>
    <w:rsid w:val="00351330"/>
    <w:rsid w:val="0035159F"/>
    <w:rsid w:val="003518C0"/>
    <w:rsid w:val="00352148"/>
    <w:rsid w:val="003522A1"/>
    <w:rsid w:val="0035254B"/>
    <w:rsid w:val="003528D1"/>
    <w:rsid w:val="00352FA5"/>
    <w:rsid w:val="00353555"/>
    <w:rsid w:val="00353792"/>
    <w:rsid w:val="00353DE3"/>
    <w:rsid w:val="0035442D"/>
    <w:rsid w:val="00354798"/>
    <w:rsid w:val="00355950"/>
    <w:rsid w:val="00355CF5"/>
    <w:rsid w:val="00356016"/>
    <w:rsid w:val="003565D4"/>
    <w:rsid w:val="00356CFF"/>
    <w:rsid w:val="00356D93"/>
    <w:rsid w:val="00357053"/>
    <w:rsid w:val="003602C3"/>
    <w:rsid w:val="003603F5"/>
    <w:rsid w:val="003607FB"/>
    <w:rsid w:val="00360A44"/>
    <w:rsid w:val="00360FD5"/>
    <w:rsid w:val="00361338"/>
    <w:rsid w:val="00361C17"/>
    <w:rsid w:val="00361DEF"/>
    <w:rsid w:val="00361EFF"/>
    <w:rsid w:val="00362580"/>
    <w:rsid w:val="0036325D"/>
    <w:rsid w:val="00363269"/>
    <w:rsid w:val="0036340D"/>
    <w:rsid w:val="003634A5"/>
    <w:rsid w:val="00364B14"/>
    <w:rsid w:val="00365CE8"/>
    <w:rsid w:val="0036662F"/>
    <w:rsid w:val="00366868"/>
    <w:rsid w:val="00366A41"/>
    <w:rsid w:val="003672FB"/>
    <w:rsid w:val="00367460"/>
    <w:rsid w:val="00367506"/>
    <w:rsid w:val="003679F0"/>
    <w:rsid w:val="00367D90"/>
    <w:rsid w:val="00370085"/>
    <w:rsid w:val="00370283"/>
    <w:rsid w:val="00370569"/>
    <w:rsid w:val="003705AF"/>
    <w:rsid w:val="00370645"/>
    <w:rsid w:val="0037085C"/>
    <w:rsid w:val="00370D47"/>
    <w:rsid w:val="0037170C"/>
    <w:rsid w:val="00372350"/>
    <w:rsid w:val="00372AF8"/>
    <w:rsid w:val="0037345F"/>
    <w:rsid w:val="00373626"/>
    <w:rsid w:val="0037421E"/>
    <w:rsid w:val="003744A7"/>
    <w:rsid w:val="003749D2"/>
    <w:rsid w:val="00374A07"/>
    <w:rsid w:val="00374A80"/>
    <w:rsid w:val="00375B22"/>
    <w:rsid w:val="00376235"/>
    <w:rsid w:val="00376B63"/>
    <w:rsid w:val="00376DB5"/>
    <w:rsid w:val="00376E6D"/>
    <w:rsid w:val="00377842"/>
    <w:rsid w:val="0038023B"/>
    <w:rsid w:val="003809C0"/>
    <w:rsid w:val="00381FB6"/>
    <w:rsid w:val="00382FC5"/>
    <w:rsid w:val="0038318E"/>
    <w:rsid w:val="003836D3"/>
    <w:rsid w:val="00383A52"/>
    <w:rsid w:val="003846D8"/>
    <w:rsid w:val="00384A89"/>
    <w:rsid w:val="00384E69"/>
    <w:rsid w:val="003852D7"/>
    <w:rsid w:val="0038560B"/>
    <w:rsid w:val="00386D08"/>
    <w:rsid w:val="0038720B"/>
    <w:rsid w:val="00387DA8"/>
    <w:rsid w:val="00390D83"/>
    <w:rsid w:val="00391432"/>
    <w:rsid w:val="00391652"/>
    <w:rsid w:val="00392519"/>
    <w:rsid w:val="00392D91"/>
    <w:rsid w:val="003931E8"/>
    <w:rsid w:val="00393CB0"/>
    <w:rsid w:val="00394A19"/>
    <w:rsid w:val="00394A76"/>
    <w:rsid w:val="00394C24"/>
    <w:rsid w:val="0039507F"/>
    <w:rsid w:val="00395849"/>
    <w:rsid w:val="003958F0"/>
    <w:rsid w:val="00395FAF"/>
    <w:rsid w:val="00396B40"/>
    <w:rsid w:val="00396C70"/>
    <w:rsid w:val="003970C3"/>
    <w:rsid w:val="003972B7"/>
    <w:rsid w:val="003976CC"/>
    <w:rsid w:val="0039778E"/>
    <w:rsid w:val="00397D46"/>
    <w:rsid w:val="003A01A9"/>
    <w:rsid w:val="003A03AE"/>
    <w:rsid w:val="003A08D0"/>
    <w:rsid w:val="003A0FCF"/>
    <w:rsid w:val="003A1260"/>
    <w:rsid w:val="003A23AF"/>
    <w:rsid w:val="003A25E2"/>
    <w:rsid w:val="003A2700"/>
    <w:rsid w:val="003A27F2"/>
    <w:rsid w:val="003A28B8"/>
    <w:rsid w:val="003A295F"/>
    <w:rsid w:val="003A2E3A"/>
    <w:rsid w:val="003A3EB5"/>
    <w:rsid w:val="003A41DD"/>
    <w:rsid w:val="003A4473"/>
    <w:rsid w:val="003A4908"/>
    <w:rsid w:val="003A5EA1"/>
    <w:rsid w:val="003A7033"/>
    <w:rsid w:val="003A7215"/>
    <w:rsid w:val="003A7860"/>
    <w:rsid w:val="003A7B19"/>
    <w:rsid w:val="003A7B6B"/>
    <w:rsid w:val="003B013A"/>
    <w:rsid w:val="003B0AEA"/>
    <w:rsid w:val="003B0DE6"/>
    <w:rsid w:val="003B272B"/>
    <w:rsid w:val="003B28D4"/>
    <w:rsid w:val="003B3CB6"/>
    <w:rsid w:val="003B4378"/>
    <w:rsid w:val="003B448D"/>
    <w:rsid w:val="003B46B6"/>
    <w:rsid w:val="003B47FE"/>
    <w:rsid w:val="003B4DBC"/>
    <w:rsid w:val="003B5673"/>
    <w:rsid w:val="003B5F52"/>
    <w:rsid w:val="003B6287"/>
    <w:rsid w:val="003B6296"/>
    <w:rsid w:val="003B62C9"/>
    <w:rsid w:val="003B7885"/>
    <w:rsid w:val="003C036F"/>
    <w:rsid w:val="003C0705"/>
    <w:rsid w:val="003C084F"/>
    <w:rsid w:val="003C10DA"/>
    <w:rsid w:val="003C13BC"/>
    <w:rsid w:val="003C1538"/>
    <w:rsid w:val="003C1CC1"/>
    <w:rsid w:val="003C276D"/>
    <w:rsid w:val="003C3481"/>
    <w:rsid w:val="003C34CA"/>
    <w:rsid w:val="003C3FAB"/>
    <w:rsid w:val="003C4130"/>
    <w:rsid w:val="003C487C"/>
    <w:rsid w:val="003C4BCE"/>
    <w:rsid w:val="003C5231"/>
    <w:rsid w:val="003C570B"/>
    <w:rsid w:val="003C7176"/>
    <w:rsid w:val="003C76D4"/>
    <w:rsid w:val="003C7A60"/>
    <w:rsid w:val="003D0193"/>
    <w:rsid w:val="003D0206"/>
    <w:rsid w:val="003D0652"/>
    <w:rsid w:val="003D0929"/>
    <w:rsid w:val="003D17F7"/>
    <w:rsid w:val="003D31A5"/>
    <w:rsid w:val="003D31B2"/>
    <w:rsid w:val="003D36C1"/>
    <w:rsid w:val="003D4065"/>
    <w:rsid w:val="003D4729"/>
    <w:rsid w:val="003D4A1E"/>
    <w:rsid w:val="003D5091"/>
    <w:rsid w:val="003D528A"/>
    <w:rsid w:val="003D7DD6"/>
    <w:rsid w:val="003E0662"/>
    <w:rsid w:val="003E08A6"/>
    <w:rsid w:val="003E0A75"/>
    <w:rsid w:val="003E1598"/>
    <w:rsid w:val="003E1D61"/>
    <w:rsid w:val="003E4427"/>
    <w:rsid w:val="003E4D39"/>
    <w:rsid w:val="003E5AAF"/>
    <w:rsid w:val="003E600D"/>
    <w:rsid w:val="003E64DF"/>
    <w:rsid w:val="003E67E5"/>
    <w:rsid w:val="003E6981"/>
    <w:rsid w:val="003E6A5D"/>
    <w:rsid w:val="003E74CD"/>
    <w:rsid w:val="003E7768"/>
    <w:rsid w:val="003E7B2C"/>
    <w:rsid w:val="003F044F"/>
    <w:rsid w:val="003F04CB"/>
    <w:rsid w:val="003F193A"/>
    <w:rsid w:val="003F1971"/>
    <w:rsid w:val="003F1AA7"/>
    <w:rsid w:val="003F1E3D"/>
    <w:rsid w:val="003F27E2"/>
    <w:rsid w:val="003F2978"/>
    <w:rsid w:val="003F2FA2"/>
    <w:rsid w:val="003F3B22"/>
    <w:rsid w:val="003F4207"/>
    <w:rsid w:val="003F51FA"/>
    <w:rsid w:val="003F5331"/>
    <w:rsid w:val="003F5C46"/>
    <w:rsid w:val="003F642A"/>
    <w:rsid w:val="003F6FCE"/>
    <w:rsid w:val="003F7CBB"/>
    <w:rsid w:val="003F7D34"/>
    <w:rsid w:val="00400DE3"/>
    <w:rsid w:val="00401064"/>
    <w:rsid w:val="00401644"/>
    <w:rsid w:val="00402826"/>
    <w:rsid w:val="0040295F"/>
    <w:rsid w:val="00402B81"/>
    <w:rsid w:val="004036EF"/>
    <w:rsid w:val="00403947"/>
    <w:rsid w:val="00403A86"/>
    <w:rsid w:val="00403BCE"/>
    <w:rsid w:val="00404913"/>
    <w:rsid w:val="00404F85"/>
    <w:rsid w:val="00405BE3"/>
    <w:rsid w:val="0040663E"/>
    <w:rsid w:val="0040690F"/>
    <w:rsid w:val="004070A3"/>
    <w:rsid w:val="004100BF"/>
    <w:rsid w:val="0041062F"/>
    <w:rsid w:val="00411338"/>
    <w:rsid w:val="00412238"/>
    <w:rsid w:val="0041248D"/>
    <w:rsid w:val="0041286D"/>
    <w:rsid w:val="00412975"/>
    <w:rsid w:val="00412C74"/>
    <w:rsid w:val="00412C8E"/>
    <w:rsid w:val="00413B7C"/>
    <w:rsid w:val="004141CA"/>
    <w:rsid w:val="0041518D"/>
    <w:rsid w:val="00416B47"/>
    <w:rsid w:val="00417856"/>
    <w:rsid w:val="004178D3"/>
    <w:rsid w:val="00417CDF"/>
    <w:rsid w:val="004189A7"/>
    <w:rsid w:val="00420222"/>
    <w:rsid w:val="0042057B"/>
    <w:rsid w:val="004207E0"/>
    <w:rsid w:val="00422181"/>
    <w:rsid w:val="0042221D"/>
    <w:rsid w:val="004228F7"/>
    <w:rsid w:val="00422E2A"/>
    <w:rsid w:val="00422F54"/>
    <w:rsid w:val="00423BB1"/>
    <w:rsid w:val="00423CD4"/>
    <w:rsid w:val="00423F99"/>
    <w:rsid w:val="00424B67"/>
    <w:rsid w:val="00424CA1"/>
    <w:rsid w:val="00424DD3"/>
    <w:rsid w:val="00424F82"/>
    <w:rsid w:val="00425914"/>
    <w:rsid w:val="00425AB1"/>
    <w:rsid w:val="004260C3"/>
    <w:rsid w:val="0042640A"/>
    <w:rsid w:val="004269C5"/>
    <w:rsid w:val="00426D86"/>
    <w:rsid w:val="00431D41"/>
    <w:rsid w:val="0043249D"/>
    <w:rsid w:val="00435546"/>
    <w:rsid w:val="004356E2"/>
    <w:rsid w:val="00435939"/>
    <w:rsid w:val="00435B51"/>
    <w:rsid w:val="00435C71"/>
    <w:rsid w:val="00436187"/>
    <w:rsid w:val="00436211"/>
    <w:rsid w:val="004370BB"/>
    <w:rsid w:val="00437109"/>
    <w:rsid w:val="00437CC7"/>
    <w:rsid w:val="004402BF"/>
    <w:rsid w:val="004407B9"/>
    <w:rsid w:val="00441FF8"/>
    <w:rsid w:val="00442889"/>
    <w:rsid w:val="00442B87"/>
    <w:rsid w:val="00442B9C"/>
    <w:rsid w:val="00442F48"/>
    <w:rsid w:val="00443632"/>
    <w:rsid w:val="00443742"/>
    <w:rsid w:val="00444485"/>
    <w:rsid w:val="00444847"/>
    <w:rsid w:val="00445934"/>
    <w:rsid w:val="00445AA4"/>
    <w:rsid w:val="00445B44"/>
    <w:rsid w:val="00445EFA"/>
    <w:rsid w:val="00446847"/>
    <w:rsid w:val="0044686A"/>
    <w:rsid w:val="004469EE"/>
    <w:rsid w:val="004469FE"/>
    <w:rsid w:val="00446EC4"/>
    <w:rsid w:val="00446EC5"/>
    <w:rsid w:val="0044738A"/>
    <w:rsid w:val="004473D3"/>
    <w:rsid w:val="00447794"/>
    <w:rsid w:val="00450ABD"/>
    <w:rsid w:val="00451B54"/>
    <w:rsid w:val="00451F4F"/>
    <w:rsid w:val="00451F90"/>
    <w:rsid w:val="00452231"/>
    <w:rsid w:val="00452368"/>
    <w:rsid w:val="00455251"/>
    <w:rsid w:val="00455562"/>
    <w:rsid w:val="004555C0"/>
    <w:rsid w:val="00455B34"/>
    <w:rsid w:val="004562AA"/>
    <w:rsid w:val="00457F6D"/>
    <w:rsid w:val="00460C13"/>
    <w:rsid w:val="00461579"/>
    <w:rsid w:val="00461D74"/>
    <w:rsid w:val="00461F94"/>
    <w:rsid w:val="0046230C"/>
    <w:rsid w:val="004627E5"/>
    <w:rsid w:val="00462EB3"/>
    <w:rsid w:val="00463112"/>
    <w:rsid w:val="0046313A"/>
    <w:rsid w:val="00463228"/>
    <w:rsid w:val="00463782"/>
    <w:rsid w:val="00463873"/>
    <w:rsid w:val="004643EE"/>
    <w:rsid w:val="004652C9"/>
    <w:rsid w:val="004663FC"/>
    <w:rsid w:val="004667E0"/>
    <w:rsid w:val="0046760E"/>
    <w:rsid w:val="0046785A"/>
    <w:rsid w:val="00467E69"/>
    <w:rsid w:val="00470550"/>
    <w:rsid w:val="00470E10"/>
    <w:rsid w:val="004716ED"/>
    <w:rsid w:val="0047298B"/>
    <w:rsid w:val="00474272"/>
    <w:rsid w:val="004744AA"/>
    <w:rsid w:val="00475C0C"/>
    <w:rsid w:val="00476111"/>
    <w:rsid w:val="00477A97"/>
    <w:rsid w:val="00477F92"/>
    <w:rsid w:val="00480312"/>
    <w:rsid w:val="00480FF1"/>
    <w:rsid w:val="004810CB"/>
    <w:rsid w:val="00481343"/>
    <w:rsid w:val="004819F3"/>
    <w:rsid w:val="00481C36"/>
    <w:rsid w:val="00482215"/>
    <w:rsid w:val="0048236A"/>
    <w:rsid w:val="00482388"/>
    <w:rsid w:val="00482A75"/>
    <w:rsid w:val="00483B6B"/>
    <w:rsid w:val="0048478A"/>
    <w:rsid w:val="0048549E"/>
    <w:rsid w:val="00485A17"/>
    <w:rsid w:val="00486916"/>
    <w:rsid w:val="00487C39"/>
    <w:rsid w:val="00490202"/>
    <w:rsid w:val="00490258"/>
    <w:rsid w:val="00490835"/>
    <w:rsid w:val="004912FA"/>
    <w:rsid w:val="00491779"/>
    <w:rsid w:val="004917CE"/>
    <w:rsid w:val="00492554"/>
    <w:rsid w:val="00492EFD"/>
    <w:rsid w:val="004930C6"/>
    <w:rsid w:val="00493347"/>
    <w:rsid w:val="0049400B"/>
    <w:rsid w:val="00494462"/>
    <w:rsid w:val="004948AA"/>
    <w:rsid w:val="00494C3B"/>
    <w:rsid w:val="00495477"/>
    <w:rsid w:val="00495A5B"/>
    <w:rsid w:val="00495F9D"/>
    <w:rsid w:val="00496092"/>
    <w:rsid w:val="00497097"/>
    <w:rsid w:val="00497629"/>
    <w:rsid w:val="0049790A"/>
    <w:rsid w:val="00497BC9"/>
    <w:rsid w:val="004A0829"/>
    <w:rsid w:val="004A08DB"/>
    <w:rsid w:val="004A0C93"/>
    <w:rsid w:val="004A0D9D"/>
    <w:rsid w:val="004A101E"/>
    <w:rsid w:val="004A193B"/>
    <w:rsid w:val="004A2267"/>
    <w:rsid w:val="004A25D0"/>
    <w:rsid w:val="004A2C30"/>
    <w:rsid w:val="004A37E8"/>
    <w:rsid w:val="004A3B09"/>
    <w:rsid w:val="004A3EC3"/>
    <w:rsid w:val="004A40FC"/>
    <w:rsid w:val="004A42C9"/>
    <w:rsid w:val="004A43C2"/>
    <w:rsid w:val="004A452B"/>
    <w:rsid w:val="004A4574"/>
    <w:rsid w:val="004A4790"/>
    <w:rsid w:val="004A4BD2"/>
    <w:rsid w:val="004A50AC"/>
    <w:rsid w:val="004A53C5"/>
    <w:rsid w:val="004A57AE"/>
    <w:rsid w:val="004A5D9E"/>
    <w:rsid w:val="004A6325"/>
    <w:rsid w:val="004A6628"/>
    <w:rsid w:val="004A6D31"/>
    <w:rsid w:val="004A7549"/>
    <w:rsid w:val="004A77DE"/>
    <w:rsid w:val="004B09D4"/>
    <w:rsid w:val="004B0C1C"/>
    <w:rsid w:val="004B19FB"/>
    <w:rsid w:val="004B1CFB"/>
    <w:rsid w:val="004B2375"/>
    <w:rsid w:val="004B2C20"/>
    <w:rsid w:val="004B309D"/>
    <w:rsid w:val="004B330A"/>
    <w:rsid w:val="004B3323"/>
    <w:rsid w:val="004B3D24"/>
    <w:rsid w:val="004B3F52"/>
    <w:rsid w:val="004B565D"/>
    <w:rsid w:val="004B5DDF"/>
    <w:rsid w:val="004B6065"/>
    <w:rsid w:val="004B61D9"/>
    <w:rsid w:val="004B65A1"/>
    <w:rsid w:val="004B7C1E"/>
    <w:rsid w:val="004B7C8E"/>
    <w:rsid w:val="004C027C"/>
    <w:rsid w:val="004C08A9"/>
    <w:rsid w:val="004C0BE8"/>
    <w:rsid w:val="004C0C29"/>
    <w:rsid w:val="004C1011"/>
    <w:rsid w:val="004C2E64"/>
    <w:rsid w:val="004C38F5"/>
    <w:rsid w:val="004C3D3C"/>
    <w:rsid w:val="004C4AA2"/>
    <w:rsid w:val="004C5931"/>
    <w:rsid w:val="004C59A1"/>
    <w:rsid w:val="004C5E13"/>
    <w:rsid w:val="004C61B0"/>
    <w:rsid w:val="004C683E"/>
    <w:rsid w:val="004C6EA8"/>
    <w:rsid w:val="004D0EDC"/>
    <w:rsid w:val="004D1220"/>
    <w:rsid w:val="004D1371"/>
    <w:rsid w:val="004D14B3"/>
    <w:rsid w:val="004D1529"/>
    <w:rsid w:val="004D1AC1"/>
    <w:rsid w:val="004D1D76"/>
    <w:rsid w:val="004D2253"/>
    <w:rsid w:val="004D2576"/>
    <w:rsid w:val="004D2F2B"/>
    <w:rsid w:val="004D31E9"/>
    <w:rsid w:val="004D324B"/>
    <w:rsid w:val="004D3C6B"/>
    <w:rsid w:val="004D5514"/>
    <w:rsid w:val="004D56C3"/>
    <w:rsid w:val="004D5735"/>
    <w:rsid w:val="004D6122"/>
    <w:rsid w:val="004D65F7"/>
    <w:rsid w:val="004D79E6"/>
    <w:rsid w:val="004D7A5D"/>
    <w:rsid w:val="004D7D73"/>
    <w:rsid w:val="004E0338"/>
    <w:rsid w:val="004E08DE"/>
    <w:rsid w:val="004E0BB4"/>
    <w:rsid w:val="004E0DF5"/>
    <w:rsid w:val="004E16A5"/>
    <w:rsid w:val="004E18E0"/>
    <w:rsid w:val="004E1DD5"/>
    <w:rsid w:val="004E1FB9"/>
    <w:rsid w:val="004E21C0"/>
    <w:rsid w:val="004E270E"/>
    <w:rsid w:val="004E2C4F"/>
    <w:rsid w:val="004E2C5F"/>
    <w:rsid w:val="004E2DA1"/>
    <w:rsid w:val="004E31BB"/>
    <w:rsid w:val="004E3E28"/>
    <w:rsid w:val="004E3F93"/>
    <w:rsid w:val="004E4FF3"/>
    <w:rsid w:val="004E55FA"/>
    <w:rsid w:val="004E56A8"/>
    <w:rsid w:val="004E678E"/>
    <w:rsid w:val="004E6B1A"/>
    <w:rsid w:val="004E6E1B"/>
    <w:rsid w:val="004E7BC3"/>
    <w:rsid w:val="004E7C8F"/>
    <w:rsid w:val="004F0255"/>
    <w:rsid w:val="004F0A8C"/>
    <w:rsid w:val="004F1781"/>
    <w:rsid w:val="004F191A"/>
    <w:rsid w:val="004F1A9A"/>
    <w:rsid w:val="004F1B46"/>
    <w:rsid w:val="004F2702"/>
    <w:rsid w:val="004F2B86"/>
    <w:rsid w:val="004F2D86"/>
    <w:rsid w:val="004F2ED2"/>
    <w:rsid w:val="004F2F23"/>
    <w:rsid w:val="004F3B55"/>
    <w:rsid w:val="004F428E"/>
    <w:rsid w:val="004F4E46"/>
    <w:rsid w:val="004F6039"/>
    <w:rsid w:val="004F6B7D"/>
    <w:rsid w:val="004F6BD1"/>
    <w:rsid w:val="004F6FF9"/>
    <w:rsid w:val="00500288"/>
    <w:rsid w:val="005015F6"/>
    <w:rsid w:val="005019C6"/>
    <w:rsid w:val="00501C15"/>
    <w:rsid w:val="00501CE7"/>
    <w:rsid w:val="005021C0"/>
    <w:rsid w:val="0050220F"/>
    <w:rsid w:val="00502CB8"/>
    <w:rsid w:val="005030C4"/>
    <w:rsid w:val="005031C5"/>
    <w:rsid w:val="00503D98"/>
    <w:rsid w:val="00504770"/>
    <w:rsid w:val="00504EC9"/>
    <w:rsid w:val="00504FDC"/>
    <w:rsid w:val="005051FE"/>
    <w:rsid w:val="00505C63"/>
    <w:rsid w:val="00505D70"/>
    <w:rsid w:val="00506ACC"/>
    <w:rsid w:val="005073BE"/>
    <w:rsid w:val="005078E0"/>
    <w:rsid w:val="00507E3E"/>
    <w:rsid w:val="00510064"/>
    <w:rsid w:val="00510750"/>
    <w:rsid w:val="00510887"/>
    <w:rsid w:val="005115FF"/>
    <w:rsid w:val="0051173C"/>
    <w:rsid w:val="005119D9"/>
    <w:rsid w:val="00511BEE"/>
    <w:rsid w:val="005120CC"/>
    <w:rsid w:val="0051273E"/>
    <w:rsid w:val="00512B7B"/>
    <w:rsid w:val="00513A83"/>
    <w:rsid w:val="00513D6C"/>
    <w:rsid w:val="00514EA1"/>
    <w:rsid w:val="00515297"/>
    <w:rsid w:val="005152B2"/>
    <w:rsid w:val="0051606F"/>
    <w:rsid w:val="005166CD"/>
    <w:rsid w:val="00516B3C"/>
    <w:rsid w:val="00516D74"/>
    <w:rsid w:val="005175E3"/>
    <w:rsid w:val="0051798B"/>
    <w:rsid w:val="005202EC"/>
    <w:rsid w:val="00520B6B"/>
    <w:rsid w:val="00520DB8"/>
    <w:rsid w:val="00521913"/>
    <w:rsid w:val="0052191A"/>
    <w:rsid w:val="00521A08"/>
    <w:rsid w:val="00521D3A"/>
    <w:rsid w:val="00521F5A"/>
    <w:rsid w:val="00522C03"/>
    <w:rsid w:val="00522D68"/>
    <w:rsid w:val="005232E3"/>
    <w:rsid w:val="00523374"/>
    <w:rsid w:val="00523A52"/>
    <w:rsid w:val="005245F2"/>
    <w:rsid w:val="00525E06"/>
    <w:rsid w:val="00525F5B"/>
    <w:rsid w:val="00526454"/>
    <w:rsid w:val="00526C08"/>
    <w:rsid w:val="00526CD6"/>
    <w:rsid w:val="005273C0"/>
    <w:rsid w:val="0052759B"/>
    <w:rsid w:val="00527EFA"/>
    <w:rsid w:val="0053087D"/>
    <w:rsid w:val="00530906"/>
    <w:rsid w:val="0053116B"/>
    <w:rsid w:val="00531823"/>
    <w:rsid w:val="005318F9"/>
    <w:rsid w:val="005321E6"/>
    <w:rsid w:val="005323F6"/>
    <w:rsid w:val="00532A7F"/>
    <w:rsid w:val="005333F7"/>
    <w:rsid w:val="005339B3"/>
    <w:rsid w:val="005340B1"/>
    <w:rsid w:val="00534ECC"/>
    <w:rsid w:val="0053558A"/>
    <w:rsid w:val="005355F2"/>
    <w:rsid w:val="005356B6"/>
    <w:rsid w:val="0053689C"/>
    <w:rsid w:val="00536ADD"/>
    <w:rsid w:val="0053720D"/>
    <w:rsid w:val="005372D7"/>
    <w:rsid w:val="00540B29"/>
    <w:rsid w:val="00540EE7"/>
    <w:rsid w:val="00540EF5"/>
    <w:rsid w:val="00541334"/>
    <w:rsid w:val="00541BF3"/>
    <w:rsid w:val="00541CD3"/>
    <w:rsid w:val="00542619"/>
    <w:rsid w:val="00542A11"/>
    <w:rsid w:val="00542B41"/>
    <w:rsid w:val="005437D4"/>
    <w:rsid w:val="00543E5F"/>
    <w:rsid w:val="0054446A"/>
    <w:rsid w:val="005455C7"/>
    <w:rsid w:val="005456EC"/>
    <w:rsid w:val="005457D0"/>
    <w:rsid w:val="00545FB9"/>
    <w:rsid w:val="00546149"/>
    <w:rsid w:val="0054628B"/>
    <w:rsid w:val="005463A4"/>
    <w:rsid w:val="0054692B"/>
    <w:rsid w:val="005470F1"/>
    <w:rsid w:val="00547649"/>
    <w:rsid w:val="005476FA"/>
    <w:rsid w:val="00547830"/>
    <w:rsid w:val="00547CB2"/>
    <w:rsid w:val="005500DC"/>
    <w:rsid w:val="005502C0"/>
    <w:rsid w:val="00550381"/>
    <w:rsid w:val="00551115"/>
    <w:rsid w:val="00552B9E"/>
    <w:rsid w:val="00552C05"/>
    <w:rsid w:val="00552ED8"/>
    <w:rsid w:val="00552F37"/>
    <w:rsid w:val="005531F7"/>
    <w:rsid w:val="00553D47"/>
    <w:rsid w:val="0055525E"/>
    <w:rsid w:val="00555807"/>
    <w:rsid w:val="0055595E"/>
    <w:rsid w:val="005562D4"/>
    <w:rsid w:val="005568BB"/>
    <w:rsid w:val="00556B25"/>
    <w:rsid w:val="00556CB0"/>
    <w:rsid w:val="005574A6"/>
    <w:rsid w:val="00557988"/>
    <w:rsid w:val="00557E05"/>
    <w:rsid w:val="005603E1"/>
    <w:rsid w:val="005617FF"/>
    <w:rsid w:val="00561CAF"/>
    <w:rsid w:val="00562228"/>
    <w:rsid w:val="005624AE"/>
    <w:rsid w:val="00562836"/>
    <w:rsid w:val="00562C49"/>
    <w:rsid w:val="00562DD1"/>
    <w:rsid w:val="00562DEF"/>
    <w:rsid w:val="0056321A"/>
    <w:rsid w:val="00563958"/>
    <w:rsid w:val="00563A35"/>
    <w:rsid w:val="00563C1B"/>
    <w:rsid w:val="005645D2"/>
    <w:rsid w:val="00565D7C"/>
    <w:rsid w:val="00566596"/>
    <w:rsid w:val="005665DA"/>
    <w:rsid w:val="00566769"/>
    <w:rsid w:val="00566C0D"/>
    <w:rsid w:val="00566CD0"/>
    <w:rsid w:val="005676CA"/>
    <w:rsid w:val="00567BFE"/>
    <w:rsid w:val="00567EC7"/>
    <w:rsid w:val="00567FD9"/>
    <w:rsid w:val="005704CE"/>
    <w:rsid w:val="005709E3"/>
    <w:rsid w:val="005737E6"/>
    <w:rsid w:val="00573B73"/>
    <w:rsid w:val="005741E9"/>
    <w:rsid w:val="005746B7"/>
    <w:rsid w:val="005748CF"/>
    <w:rsid w:val="00574C29"/>
    <w:rsid w:val="005761FD"/>
    <w:rsid w:val="005763A6"/>
    <w:rsid w:val="00576793"/>
    <w:rsid w:val="00576AF4"/>
    <w:rsid w:val="0058000D"/>
    <w:rsid w:val="00580AAA"/>
    <w:rsid w:val="00580AEF"/>
    <w:rsid w:val="005812C6"/>
    <w:rsid w:val="00581F45"/>
    <w:rsid w:val="00582894"/>
    <w:rsid w:val="00584270"/>
    <w:rsid w:val="0058446A"/>
    <w:rsid w:val="00584738"/>
    <w:rsid w:val="00584B77"/>
    <w:rsid w:val="00585935"/>
    <w:rsid w:val="00585A5F"/>
    <w:rsid w:val="0058613B"/>
    <w:rsid w:val="0058625F"/>
    <w:rsid w:val="00586AFF"/>
    <w:rsid w:val="00587111"/>
    <w:rsid w:val="005871F9"/>
    <w:rsid w:val="005875DA"/>
    <w:rsid w:val="00587D5D"/>
    <w:rsid w:val="00590594"/>
    <w:rsid w:val="00590CF5"/>
    <w:rsid w:val="005920B0"/>
    <w:rsid w:val="00592237"/>
    <w:rsid w:val="00592344"/>
    <w:rsid w:val="0059380D"/>
    <w:rsid w:val="00593A03"/>
    <w:rsid w:val="00593A0E"/>
    <w:rsid w:val="00593FF1"/>
    <w:rsid w:val="00594210"/>
    <w:rsid w:val="00594F86"/>
    <w:rsid w:val="005954F5"/>
    <w:rsid w:val="00595917"/>
    <w:rsid w:val="00595A8F"/>
    <w:rsid w:val="00595B7A"/>
    <w:rsid w:val="005964BA"/>
    <w:rsid w:val="00596963"/>
    <w:rsid w:val="005977C2"/>
    <w:rsid w:val="00597BF2"/>
    <w:rsid w:val="00597F5D"/>
    <w:rsid w:val="005A068B"/>
    <w:rsid w:val="005A1015"/>
    <w:rsid w:val="005A1076"/>
    <w:rsid w:val="005A1857"/>
    <w:rsid w:val="005A1D70"/>
    <w:rsid w:val="005A1F54"/>
    <w:rsid w:val="005A21E0"/>
    <w:rsid w:val="005A3020"/>
    <w:rsid w:val="005A4837"/>
    <w:rsid w:val="005A4A9A"/>
    <w:rsid w:val="005A4B60"/>
    <w:rsid w:val="005A4FF3"/>
    <w:rsid w:val="005A5197"/>
    <w:rsid w:val="005A536A"/>
    <w:rsid w:val="005A5E55"/>
    <w:rsid w:val="005A616F"/>
    <w:rsid w:val="005A66CD"/>
    <w:rsid w:val="005A6C63"/>
    <w:rsid w:val="005A7BA1"/>
    <w:rsid w:val="005B0AA0"/>
    <w:rsid w:val="005B0AF2"/>
    <w:rsid w:val="005B10B1"/>
    <w:rsid w:val="005B134E"/>
    <w:rsid w:val="005B13D1"/>
    <w:rsid w:val="005B1F55"/>
    <w:rsid w:val="005B2039"/>
    <w:rsid w:val="005B26DF"/>
    <w:rsid w:val="005B344F"/>
    <w:rsid w:val="005B3FBA"/>
    <w:rsid w:val="005B400B"/>
    <w:rsid w:val="005B4059"/>
    <w:rsid w:val="005B4A1D"/>
    <w:rsid w:val="005B55A9"/>
    <w:rsid w:val="005B65E2"/>
    <w:rsid w:val="005B674D"/>
    <w:rsid w:val="005B6869"/>
    <w:rsid w:val="005B6AF9"/>
    <w:rsid w:val="005B6FAB"/>
    <w:rsid w:val="005B7555"/>
    <w:rsid w:val="005B780F"/>
    <w:rsid w:val="005B7D40"/>
    <w:rsid w:val="005C056D"/>
    <w:rsid w:val="005C0CBE"/>
    <w:rsid w:val="005C0ED4"/>
    <w:rsid w:val="005C14E7"/>
    <w:rsid w:val="005C1592"/>
    <w:rsid w:val="005C1FCF"/>
    <w:rsid w:val="005C2272"/>
    <w:rsid w:val="005C2542"/>
    <w:rsid w:val="005C2630"/>
    <w:rsid w:val="005C2FD3"/>
    <w:rsid w:val="005C3F41"/>
    <w:rsid w:val="005C4620"/>
    <w:rsid w:val="005C4777"/>
    <w:rsid w:val="005C5D2B"/>
    <w:rsid w:val="005C775C"/>
    <w:rsid w:val="005C7A5C"/>
    <w:rsid w:val="005D037D"/>
    <w:rsid w:val="005D03BB"/>
    <w:rsid w:val="005D0D3C"/>
    <w:rsid w:val="005D1810"/>
    <w:rsid w:val="005D1885"/>
    <w:rsid w:val="005D1F9F"/>
    <w:rsid w:val="005D26DB"/>
    <w:rsid w:val="005D2A12"/>
    <w:rsid w:val="005D2A6C"/>
    <w:rsid w:val="005D370C"/>
    <w:rsid w:val="005D4094"/>
    <w:rsid w:val="005D433A"/>
    <w:rsid w:val="005D449C"/>
    <w:rsid w:val="005D4A38"/>
    <w:rsid w:val="005D4E40"/>
    <w:rsid w:val="005D54B8"/>
    <w:rsid w:val="005D54D4"/>
    <w:rsid w:val="005D5E40"/>
    <w:rsid w:val="005D6055"/>
    <w:rsid w:val="005D6BDF"/>
    <w:rsid w:val="005D73F4"/>
    <w:rsid w:val="005D7988"/>
    <w:rsid w:val="005D7E33"/>
    <w:rsid w:val="005E0113"/>
    <w:rsid w:val="005E0FFA"/>
    <w:rsid w:val="005E1089"/>
    <w:rsid w:val="005E17B0"/>
    <w:rsid w:val="005E2338"/>
    <w:rsid w:val="005E23A7"/>
    <w:rsid w:val="005E23C2"/>
    <w:rsid w:val="005E2535"/>
    <w:rsid w:val="005E2774"/>
    <w:rsid w:val="005E2829"/>
    <w:rsid w:val="005E2873"/>
    <w:rsid w:val="005E2EEA"/>
    <w:rsid w:val="005E3199"/>
    <w:rsid w:val="005E3708"/>
    <w:rsid w:val="005E3BF1"/>
    <w:rsid w:val="005E3CCD"/>
    <w:rsid w:val="005E3D6B"/>
    <w:rsid w:val="005E4300"/>
    <w:rsid w:val="005E4E7B"/>
    <w:rsid w:val="005E546E"/>
    <w:rsid w:val="005E5B55"/>
    <w:rsid w:val="005E5E4A"/>
    <w:rsid w:val="005E60A4"/>
    <w:rsid w:val="005E623B"/>
    <w:rsid w:val="005E642E"/>
    <w:rsid w:val="005E693D"/>
    <w:rsid w:val="005E6F35"/>
    <w:rsid w:val="005E75BF"/>
    <w:rsid w:val="005E7AEB"/>
    <w:rsid w:val="005E7C6C"/>
    <w:rsid w:val="005F13E0"/>
    <w:rsid w:val="005F18A4"/>
    <w:rsid w:val="005F1A36"/>
    <w:rsid w:val="005F207A"/>
    <w:rsid w:val="005F458A"/>
    <w:rsid w:val="005F47E7"/>
    <w:rsid w:val="005F5776"/>
    <w:rsid w:val="005F57BA"/>
    <w:rsid w:val="005F61E6"/>
    <w:rsid w:val="005F6315"/>
    <w:rsid w:val="005F63CF"/>
    <w:rsid w:val="005F6C45"/>
    <w:rsid w:val="005F72AC"/>
    <w:rsid w:val="005F76AB"/>
    <w:rsid w:val="005F787B"/>
    <w:rsid w:val="005F7A73"/>
    <w:rsid w:val="005F7EEC"/>
    <w:rsid w:val="006009B1"/>
    <w:rsid w:val="00601A83"/>
    <w:rsid w:val="006020B6"/>
    <w:rsid w:val="0060346E"/>
    <w:rsid w:val="006043CC"/>
    <w:rsid w:val="0060536E"/>
    <w:rsid w:val="00605A69"/>
    <w:rsid w:val="00605ABB"/>
    <w:rsid w:val="00606545"/>
    <w:rsid w:val="00606C54"/>
    <w:rsid w:val="00606C91"/>
    <w:rsid w:val="006071F2"/>
    <w:rsid w:val="006074D0"/>
    <w:rsid w:val="006076B8"/>
    <w:rsid w:val="00610F6E"/>
    <w:rsid w:val="006110EC"/>
    <w:rsid w:val="00611A33"/>
    <w:rsid w:val="00611F3F"/>
    <w:rsid w:val="00612092"/>
    <w:rsid w:val="0061212A"/>
    <w:rsid w:val="006125E5"/>
    <w:rsid w:val="006127D8"/>
    <w:rsid w:val="00612C6F"/>
    <w:rsid w:val="00612E92"/>
    <w:rsid w:val="00612F06"/>
    <w:rsid w:val="006131D3"/>
    <w:rsid w:val="0061413A"/>
    <w:rsid w:val="0061430D"/>
    <w:rsid w:val="00614375"/>
    <w:rsid w:val="00615B0A"/>
    <w:rsid w:val="00615E75"/>
    <w:rsid w:val="006165D7"/>
    <w:rsid w:val="006168CF"/>
    <w:rsid w:val="00616DD6"/>
    <w:rsid w:val="00616E43"/>
    <w:rsid w:val="006179BC"/>
    <w:rsid w:val="00617B0A"/>
    <w:rsid w:val="0062011B"/>
    <w:rsid w:val="00620372"/>
    <w:rsid w:val="00620D6F"/>
    <w:rsid w:val="00621132"/>
    <w:rsid w:val="0062146D"/>
    <w:rsid w:val="00621A55"/>
    <w:rsid w:val="00621E7D"/>
    <w:rsid w:val="00622A77"/>
    <w:rsid w:val="00622C06"/>
    <w:rsid w:val="00622F07"/>
    <w:rsid w:val="0062367B"/>
    <w:rsid w:val="006236F5"/>
    <w:rsid w:val="00623ECF"/>
    <w:rsid w:val="006241E5"/>
    <w:rsid w:val="0062456B"/>
    <w:rsid w:val="006251B1"/>
    <w:rsid w:val="00626DE0"/>
    <w:rsid w:val="00626FC3"/>
    <w:rsid w:val="006273EA"/>
    <w:rsid w:val="00627596"/>
    <w:rsid w:val="006276B1"/>
    <w:rsid w:val="00627DCC"/>
    <w:rsid w:val="00627FE2"/>
    <w:rsid w:val="006306B0"/>
    <w:rsid w:val="00630901"/>
    <w:rsid w:val="00631F8E"/>
    <w:rsid w:val="00632AD7"/>
    <w:rsid w:val="00633205"/>
    <w:rsid w:val="00633D16"/>
    <w:rsid w:val="0063535B"/>
    <w:rsid w:val="006354A3"/>
    <w:rsid w:val="006357C6"/>
    <w:rsid w:val="00635B56"/>
    <w:rsid w:val="0063685B"/>
    <w:rsid w:val="00636A12"/>
    <w:rsid w:val="00636DBD"/>
    <w:rsid w:val="00636E33"/>
    <w:rsid w:val="00636E53"/>
    <w:rsid w:val="00636EE9"/>
    <w:rsid w:val="00637795"/>
    <w:rsid w:val="00640950"/>
    <w:rsid w:val="00641AE7"/>
    <w:rsid w:val="00641C2F"/>
    <w:rsid w:val="00642203"/>
    <w:rsid w:val="0064248D"/>
    <w:rsid w:val="00642629"/>
    <w:rsid w:val="00642B3E"/>
    <w:rsid w:val="00643F79"/>
    <w:rsid w:val="00644417"/>
    <w:rsid w:val="006448DD"/>
    <w:rsid w:val="00644961"/>
    <w:rsid w:val="00644FA4"/>
    <w:rsid w:val="00647619"/>
    <w:rsid w:val="0064782B"/>
    <w:rsid w:val="00647BE4"/>
    <w:rsid w:val="00651561"/>
    <w:rsid w:val="0065293D"/>
    <w:rsid w:val="00652E0F"/>
    <w:rsid w:val="00653CCF"/>
    <w:rsid w:val="00653E3E"/>
    <w:rsid w:val="00653EFC"/>
    <w:rsid w:val="00654021"/>
    <w:rsid w:val="00654517"/>
    <w:rsid w:val="0065531A"/>
    <w:rsid w:val="00656843"/>
    <w:rsid w:val="00657C15"/>
    <w:rsid w:val="006602A7"/>
    <w:rsid w:val="006608D5"/>
    <w:rsid w:val="00660BAE"/>
    <w:rsid w:val="00661045"/>
    <w:rsid w:val="00661162"/>
    <w:rsid w:val="00662E65"/>
    <w:rsid w:val="00664781"/>
    <w:rsid w:val="00664B07"/>
    <w:rsid w:val="00666A2F"/>
    <w:rsid w:val="00666AEF"/>
    <w:rsid w:val="00666DA8"/>
    <w:rsid w:val="00666F97"/>
    <w:rsid w:val="0066716C"/>
    <w:rsid w:val="00667349"/>
    <w:rsid w:val="00667531"/>
    <w:rsid w:val="006679BC"/>
    <w:rsid w:val="006702AE"/>
    <w:rsid w:val="00671057"/>
    <w:rsid w:val="006717DF"/>
    <w:rsid w:val="00671A1F"/>
    <w:rsid w:val="00671AF2"/>
    <w:rsid w:val="0067273B"/>
    <w:rsid w:val="00672B0D"/>
    <w:rsid w:val="006733D7"/>
    <w:rsid w:val="006748C7"/>
    <w:rsid w:val="006750FD"/>
    <w:rsid w:val="006752C7"/>
    <w:rsid w:val="006756C1"/>
    <w:rsid w:val="00675AAF"/>
    <w:rsid w:val="00675D71"/>
    <w:rsid w:val="00676126"/>
    <w:rsid w:val="00676192"/>
    <w:rsid w:val="00676340"/>
    <w:rsid w:val="006767D8"/>
    <w:rsid w:val="00676A4F"/>
    <w:rsid w:val="00676AAF"/>
    <w:rsid w:val="00676CA5"/>
    <w:rsid w:val="0068031A"/>
    <w:rsid w:val="00681B2F"/>
    <w:rsid w:val="00682937"/>
    <w:rsid w:val="00682B6C"/>
    <w:rsid w:val="00682D8D"/>
    <w:rsid w:val="0068335F"/>
    <w:rsid w:val="00684081"/>
    <w:rsid w:val="0068436A"/>
    <w:rsid w:val="00684787"/>
    <w:rsid w:val="006856FB"/>
    <w:rsid w:val="006857C0"/>
    <w:rsid w:val="00686E55"/>
    <w:rsid w:val="006870FF"/>
    <w:rsid w:val="00687217"/>
    <w:rsid w:val="00687455"/>
    <w:rsid w:val="00687514"/>
    <w:rsid w:val="006875C8"/>
    <w:rsid w:val="0068767F"/>
    <w:rsid w:val="00687749"/>
    <w:rsid w:val="00687787"/>
    <w:rsid w:val="006908E2"/>
    <w:rsid w:val="00690A18"/>
    <w:rsid w:val="00690FDB"/>
    <w:rsid w:val="006915FB"/>
    <w:rsid w:val="00691928"/>
    <w:rsid w:val="00693302"/>
    <w:rsid w:val="00694096"/>
    <w:rsid w:val="00694594"/>
    <w:rsid w:val="0069483A"/>
    <w:rsid w:val="00695888"/>
    <w:rsid w:val="0069640B"/>
    <w:rsid w:val="00696871"/>
    <w:rsid w:val="00696B28"/>
    <w:rsid w:val="00696D02"/>
    <w:rsid w:val="0069737F"/>
    <w:rsid w:val="00697B12"/>
    <w:rsid w:val="006A038E"/>
    <w:rsid w:val="006A092E"/>
    <w:rsid w:val="006A1B83"/>
    <w:rsid w:val="006A21CD"/>
    <w:rsid w:val="006A238A"/>
    <w:rsid w:val="006A348F"/>
    <w:rsid w:val="006A47C7"/>
    <w:rsid w:val="006A4A96"/>
    <w:rsid w:val="006A55D4"/>
    <w:rsid w:val="006A5723"/>
    <w:rsid w:val="006A5918"/>
    <w:rsid w:val="006A59FD"/>
    <w:rsid w:val="006A5C69"/>
    <w:rsid w:val="006A618D"/>
    <w:rsid w:val="006A6236"/>
    <w:rsid w:val="006A7232"/>
    <w:rsid w:val="006A75BE"/>
    <w:rsid w:val="006A767A"/>
    <w:rsid w:val="006B0349"/>
    <w:rsid w:val="006B0486"/>
    <w:rsid w:val="006B05EA"/>
    <w:rsid w:val="006B0A94"/>
    <w:rsid w:val="006B0AD4"/>
    <w:rsid w:val="006B17CD"/>
    <w:rsid w:val="006B1F96"/>
    <w:rsid w:val="006B2135"/>
    <w:rsid w:val="006B21B2"/>
    <w:rsid w:val="006B227C"/>
    <w:rsid w:val="006B3798"/>
    <w:rsid w:val="006B4385"/>
    <w:rsid w:val="006B4A4A"/>
    <w:rsid w:val="006B5201"/>
    <w:rsid w:val="006B5BE2"/>
    <w:rsid w:val="006B5CF0"/>
    <w:rsid w:val="006B73D6"/>
    <w:rsid w:val="006B77EC"/>
    <w:rsid w:val="006B7A7F"/>
    <w:rsid w:val="006C0552"/>
    <w:rsid w:val="006C098D"/>
    <w:rsid w:val="006C0E08"/>
    <w:rsid w:val="006C0EEA"/>
    <w:rsid w:val="006C1322"/>
    <w:rsid w:val="006C1362"/>
    <w:rsid w:val="006C190A"/>
    <w:rsid w:val="006C194A"/>
    <w:rsid w:val="006C19B2"/>
    <w:rsid w:val="006C1B5D"/>
    <w:rsid w:val="006C2AD3"/>
    <w:rsid w:val="006C386C"/>
    <w:rsid w:val="006C3A69"/>
    <w:rsid w:val="006C4409"/>
    <w:rsid w:val="006C4B70"/>
    <w:rsid w:val="006C553C"/>
    <w:rsid w:val="006C5592"/>
    <w:rsid w:val="006C55E9"/>
    <w:rsid w:val="006C5B92"/>
    <w:rsid w:val="006C5BB8"/>
    <w:rsid w:val="006C616D"/>
    <w:rsid w:val="006C6289"/>
    <w:rsid w:val="006C65FF"/>
    <w:rsid w:val="006C68AE"/>
    <w:rsid w:val="006C6936"/>
    <w:rsid w:val="006C7033"/>
    <w:rsid w:val="006C7481"/>
    <w:rsid w:val="006C7A5D"/>
    <w:rsid w:val="006C7B01"/>
    <w:rsid w:val="006D0418"/>
    <w:rsid w:val="006D04E2"/>
    <w:rsid w:val="006D0BCB"/>
    <w:rsid w:val="006D0FE8"/>
    <w:rsid w:val="006D1482"/>
    <w:rsid w:val="006D1608"/>
    <w:rsid w:val="006D1E67"/>
    <w:rsid w:val="006D2316"/>
    <w:rsid w:val="006D24D7"/>
    <w:rsid w:val="006D2EEE"/>
    <w:rsid w:val="006D395D"/>
    <w:rsid w:val="006D3EB6"/>
    <w:rsid w:val="006D44CF"/>
    <w:rsid w:val="006D4739"/>
    <w:rsid w:val="006D47A5"/>
    <w:rsid w:val="006D4B2B"/>
    <w:rsid w:val="006D4F3C"/>
    <w:rsid w:val="006D53A3"/>
    <w:rsid w:val="006D55C8"/>
    <w:rsid w:val="006D59EF"/>
    <w:rsid w:val="006D5C66"/>
    <w:rsid w:val="006D6580"/>
    <w:rsid w:val="006D68B5"/>
    <w:rsid w:val="006D7002"/>
    <w:rsid w:val="006E1774"/>
    <w:rsid w:val="006E17CC"/>
    <w:rsid w:val="006E1B3C"/>
    <w:rsid w:val="006E1DC2"/>
    <w:rsid w:val="006E23FB"/>
    <w:rsid w:val="006E26BF"/>
    <w:rsid w:val="006E2964"/>
    <w:rsid w:val="006E2996"/>
    <w:rsid w:val="006E3247"/>
    <w:rsid w:val="006E325A"/>
    <w:rsid w:val="006E33EC"/>
    <w:rsid w:val="006E33FA"/>
    <w:rsid w:val="006E3802"/>
    <w:rsid w:val="006E3E51"/>
    <w:rsid w:val="006E476D"/>
    <w:rsid w:val="006E4A36"/>
    <w:rsid w:val="006E4F90"/>
    <w:rsid w:val="006E502A"/>
    <w:rsid w:val="006E550A"/>
    <w:rsid w:val="006E5AA2"/>
    <w:rsid w:val="006E63BD"/>
    <w:rsid w:val="006E672A"/>
    <w:rsid w:val="006E6C02"/>
    <w:rsid w:val="006E6C2D"/>
    <w:rsid w:val="006F07F3"/>
    <w:rsid w:val="006F09E0"/>
    <w:rsid w:val="006F1FD9"/>
    <w:rsid w:val="006F231A"/>
    <w:rsid w:val="006F294F"/>
    <w:rsid w:val="006F2C3A"/>
    <w:rsid w:val="006F2CCC"/>
    <w:rsid w:val="006F2F3D"/>
    <w:rsid w:val="006F3903"/>
    <w:rsid w:val="006F48D2"/>
    <w:rsid w:val="006F4F2D"/>
    <w:rsid w:val="006F4FB2"/>
    <w:rsid w:val="006F563A"/>
    <w:rsid w:val="006F5ED5"/>
    <w:rsid w:val="006F6198"/>
    <w:rsid w:val="006F6B2D"/>
    <w:rsid w:val="006F6B55"/>
    <w:rsid w:val="006F73DC"/>
    <w:rsid w:val="006F76EB"/>
    <w:rsid w:val="006F788D"/>
    <w:rsid w:val="006F78E1"/>
    <w:rsid w:val="00701072"/>
    <w:rsid w:val="00702054"/>
    <w:rsid w:val="0070263D"/>
    <w:rsid w:val="00702AB4"/>
    <w:rsid w:val="00703577"/>
    <w:rsid w:val="007035A4"/>
    <w:rsid w:val="00703B1E"/>
    <w:rsid w:val="007048CD"/>
    <w:rsid w:val="00705D8F"/>
    <w:rsid w:val="00705E45"/>
    <w:rsid w:val="00705F15"/>
    <w:rsid w:val="00706392"/>
    <w:rsid w:val="007065D8"/>
    <w:rsid w:val="00706661"/>
    <w:rsid w:val="00707914"/>
    <w:rsid w:val="00710162"/>
    <w:rsid w:val="00710170"/>
    <w:rsid w:val="00710D8E"/>
    <w:rsid w:val="00711185"/>
    <w:rsid w:val="00711370"/>
    <w:rsid w:val="00711662"/>
    <w:rsid w:val="00711799"/>
    <w:rsid w:val="0071211A"/>
    <w:rsid w:val="007127D8"/>
    <w:rsid w:val="00712B78"/>
    <w:rsid w:val="00712C59"/>
    <w:rsid w:val="00712F23"/>
    <w:rsid w:val="007138CA"/>
    <w:rsid w:val="0071393B"/>
    <w:rsid w:val="00713EE2"/>
    <w:rsid w:val="0071435F"/>
    <w:rsid w:val="0071445F"/>
    <w:rsid w:val="00714649"/>
    <w:rsid w:val="00714898"/>
    <w:rsid w:val="00715921"/>
    <w:rsid w:val="00715FC0"/>
    <w:rsid w:val="00716C53"/>
    <w:rsid w:val="00717524"/>
    <w:rsid w:val="007177FC"/>
    <w:rsid w:val="00717C7E"/>
    <w:rsid w:val="00720855"/>
    <w:rsid w:val="00720C5E"/>
    <w:rsid w:val="0072161C"/>
    <w:rsid w:val="00721701"/>
    <w:rsid w:val="00721E38"/>
    <w:rsid w:val="007228E6"/>
    <w:rsid w:val="00722AC2"/>
    <w:rsid w:val="00724A0D"/>
    <w:rsid w:val="00726E5B"/>
    <w:rsid w:val="00727476"/>
    <w:rsid w:val="00727C30"/>
    <w:rsid w:val="00730CEE"/>
    <w:rsid w:val="00731173"/>
    <w:rsid w:val="007317EC"/>
    <w:rsid w:val="00731835"/>
    <w:rsid w:val="00731B36"/>
    <w:rsid w:val="00731BA8"/>
    <w:rsid w:val="00731BF7"/>
    <w:rsid w:val="00731E62"/>
    <w:rsid w:val="00732391"/>
    <w:rsid w:val="00732496"/>
    <w:rsid w:val="00732FAA"/>
    <w:rsid w:val="00732FB8"/>
    <w:rsid w:val="00733171"/>
    <w:rsid w:val="00733418"/>
    <w:rsid w:val="00733E92"/>
    <w:rsid w:val="007341F8"/>
    <w:rsid w:val="00734372"/>
    <w:rsid w:val="0073469D"/>
    <w:rsid w:val="00734EB8"/>
    <w:rsid w:val="00735208"/>
    <w:rsid w:val="0073547A"/>
    <w:rsid w:val="00735A61"/>
    <w:rsid w:val="00735F8B"/>
    <w:rsid w:val="00736F69"/>
    <w:rsid w:val="00737507"/>
    <w:rsid w:val="0074090B"/>
    <w:rsid w:val="00741647"/>
    <w:rsid w:val="00742536"/>
    <w:rsid w:val="00742D01"/>
    <w:rsid w:val="00742D1F"/>
    <w:rsid w:val="00743EBA"/>
    <w:rsid w:val="007442B4"/>
    <w:rsid w:val="00744B61"/>
    <w:rsid w:val="00744C41"/>
    <w:rsid w:val="00744C8E"/>
    <w:rsid w:val="007452E3"/>
    <w:rsid w:val="00745E03"/>
    <w:rsid w:val="00745E5B"/>
    <w:rsid w:val="00745F7A"/>
    <w:rsid w:val="00746787"/>
    <w:rsid w:val="00746803"/>
    <w:rsid w:val="00746C8E"/>
    <w:rsid w:val="0074707E"/>
    <w:rsid w:val="007472F0"/>
    <w:rsid w:val="0074766C"/>
    <w:rsid w:val="00747AED"/>
    <w:rsid w:val="00747B8D"/>
    <w:rsid w:val="00747EC2"/>
    <w:rsid w:val="0075128E"/>
    <w:rsid w:val="0075130B"/>
    <w:rsid w:val="007516DC"/>
    <w:rsid w:val="0075263A"/>
    <w:rsid w:val="00752BA9"/>
    <w:rsid w:val="00752E58"/>
    <w:rsid w:val="0075312C"/>
    <w:rsid w:val="0075432E"/>
    <w:rsid w:val="00754383"/>
    <w:rsid w:val="00754B30"/>
    <w:rsid w:val="00754B80"/>
    <w:rsid w:val="007555CC"/>
    <w:rsid w:val="00756963"/>
    <w:rsid w:val="00756B90"/>
    <w:rsid w:val="007574A4"/>
    <w:rsid w:val="0075773F"/>
    <w:rsid w:val="00757791"/>
    <w:rsid w:val="00757995"/>
    <w:rsid w:val="00761117"/>
    <w:rsid w:val="00761918"/>
    <w:rsid w:val="007619EE"/>
    <w:rsid w:val="00762781"/>
    <w:rsid w:val="00762A57"/>
    <w:rsid w:val="00762A75"/>
    <w:rsid w:val="00762F03"/>
    <w:rsid w:val="00763202"/>
    <w:rsid w:val="0076353F"/>
    <w:rsid w:val="0076413B"/>
    <w:rsid w:val="007648AE"/>
    <w:rsid w:val="00764BF8"/>
    <w:rsid w:val="00765016"/>
    <w:rsid w:val="0076514D"/>
    <w:rsid w:val="00765EE1"/>
    <w:rsid w:val="00765FD6"/>
    <w:rsid w:val="007701E6"/>
    <w:rsid w:val="0077121B"/>
    <w:rsid w:val="007721B7"/>
    <w:rsid w:val="00773D59"/>
    <w:rsid w:val="00773EE2"/>
    <w:rsid w:val="00775A19"/>
    <w:rsid w:val="007762E9"/>
    <w:rsid w:val="00777343"/>
    <w:rsid w:val="00777780"/>
    <w:rsid w:val="0078013F"/>
    <w:rsid w:val="00780DDE"/>
    <w:rsid w:val="00781003"/>
    <w:rsid w:val="007810E1"/>
    <w:rsid w:val="00781C21"/>
    <w:rsid w:val="00781CA8"/>
    <w:rsid w:val="00781F2A"/>
    <w:rsid w:val="00782348"/>
    <w:rsid w:val="007825DC"/>
    <w:rsid w:val="00783374"/>
    <w:rsid w:val="007841FB"/>
    <w:rsid w:val="00784BA2"/>
    <w:rsid w:val="00785362"/>
    <w:rsid w:val="00785CE9"/>
    <w:rsid w:val="00786D07"/>
    <w:rsid w:val="007904B5"/>
    <w:rsid w:val="00790F46"/>
    <w:rsid w:val="00790F97"/>
    <w:rsid w:val="007911FD"/>
    <w:rsid w:val="00791BF9"/>
    <w:rsid w:val="00791F54"/>
    <w:rsid w:val="007921F1"/>
    <w:rsid w:val="00792755"/>
    <w:rsid w:val="0079275A"/>
    <w:rsid w:val="00792B47"/>
    <w:rsid w:val="00793210"/>
    <w:rsid w:val="007934E0"/>
    <w:rsid w:val="0079380A"/>
    <w:rsid w:val="00793930"/>
    <w:rsid w:val="00793DD1"/>
    <w:rsid w:val="00793EFC"/>
    <w:rsid w:val="00793FAE"/>
    <w:rsid w:val="00794FEC"/>
    <w:rsid w:val="007973E2"/>
    <w:rsid w:val="007A003E"/>
    <w:rsid w:val="007A0B30"/>
    <w:rsid w:val="007A0BD9"/>
    <w:rsid w:val="007A0CCC"/>
    <w:rsid w:val="007A104D"/>
    <w:rsid w:val="007A1965"/>
    <w:rsid w:val="007A267D"/>
    <w:rsid w:val="007A2ED1"/>
    <w:rsid w:val="007A38F6"/>
    <w:rsid w:val="007A3E1A"/>
    <w:rsid w:val="007A44CC"/>
    <w:rsid w:val="007A485E"/>
    <w:rsid w:val="007A4BE6"/>
    <w:rsid w:val="007A4D02"/>
    <w:rsid w:val="007A54B2"/>
    <w:rsid w:val="007A54F6"/>
    <w:rsid w:val="007A6FDE"/>
    <w:rsid w:val="007B0DC6"/>
    <w:rsid w:val="007B1094"/>
    <w:rsid w:val="007B1250"/>
    <w:rsid w:val="007B1697"/>
    <w:rsid w:val="007B1762"/>
    <w:rsid w:val="007B1AF3"/>
    <w:rsid w:val="007B2A5F"/>
    <w:rsid w:val="007B2B5E"/>
    <w:rsid w:val="007B3132"/>
    <w:rsid w:val="007B3293"/>
    <w:rsid w:val="007B3320"/>
    <w:rsid w:val="007B3F88"/>
    <w:rsid w:val="007B4913"/>
    <w:rsid w:val="007B4C94"/>
    <w:rsid w:val="007B534F"/>
    <w:rsid w:val="007B5401"/>
    <w:rsid w:val="007B5716"/>
    <w:rsid w:val="007B58D4"/>
    <w:rsid w:val="007B6621"/>
    <w:rsid w:val="007B6DAD"/>
    <w:rsid w:val="007B6F0C"/>
    <w:rsid w:val="007B6FB0"/>
    <w:rsid w:val="007B724A"/>
    <w:rsid w:val="007B7317"/>
    <w:rsid w:val="007C13B6"/>
    <w:rsid w:val="007C1C82"/>
    <w:rsid w:val="007C200E"/>
    <w:rsid w:val="007C212E"/>
    <w:rsid w:val="007C25F7"/>
    <w:rsid w:val="007C301F"/>
    <w:rsid w:val="007C3944"/>
    <w:rsid w:val="007C426F"/>
    <w:rsid w:val="007C4540"/>
    <w:rsid w:val="007C60CA"/>
    <w:rsid w:val="007C6518"/>
    <w:rsid w:val="007C65AF"/>
    <w:rsid w:val="007C6761"/>
    <w:rsid w:val="007C6C54"/>
    <w:rsid w:val="007C7A16"/>
    <w:rsid w:val="007C7CDA"/>
    <w:rsid w:val="007D0079"/>
    <w:rsid w:val="007D104B"/>
    <w:rsid w:val="007D135D"/>
    <w:rsid w:val="007D1912"/>
    <w:rsid w:val="007D1DBD"/>
    <w:rsid w:val="007D21EF"/>
    <w:rsid w:val="007D2328"/>
    <w:rsid w:val="007D2E9A"/>
    <w:rsid w:val="007D3541"/>
    <w:rsid w:val="007D3547"/>
    <w:rsid w:val="007D3732"/>
    <w:rsid w:val="007D3A67"/>
    <w:rsid w:val="007D3BCE"/>
    <w:rsid w:val="007D3C9B"/>
    <w:rsid w:val="007D4450"/>
    <w:rsid w:val="007D4CDF"/>
    <w:rsid w:val="007D565A"/>
    <w:rsid w:val="007D5DE2"/>
    <w:rsid w:val="007D5FDE"/>
    <w:rsid w:val="007D6699"/>
    <w:rsid w:val="007D6A4D"/>
    <w:rsid w:val="007D6DA4"/>
    <w:rsid w:val="007D6FBD"/>
    <w:rsid w:val="007D730F"/>
    <w:rsid w:val="007D7A40"/>
    <w:rsid w:val="007D7BD9"/>
    <w:rsid w:val="007D7CD8"/>
    <w:rsid w:val="007E1975"/>
    <w:rsid w:val="007E1E8A"/>
    <w:rsid w:val="007E21D0"/>
    <w:rsid w:val="007E2AC6"/>
    <w:rsid w:val="007E2C66"/>
    <w:rsid w:val="007E3AA7"/>
    <w:rsid w:val="007F0011"/>
    <w:rsid w:val="007F0A6B"/>
    <w:rsid w:val="007F0A80"/>
    <w:rsid w:val="007F0D98"/>
    <w:rsid w:val="007F1169"/>
    <w:rsid w:val="007F1212"/>
    <w:rsid w:val="007F1648"/>
    <w:rsid w:val="007F1652"/>
    <w:rsid w:val="007F178B"/>
    <w:rsid w:val="007F19B3"/>
    <w:rsid w:val="007F19C1"/>
    <w:rsid w:val="007F1E2F"/>
    <w:rsid w:val="007F27A0"/>
    <w:rsid w:val="007F2A73"/>
    <w:rsid w:val="007F35BE"/>
    <w:rsid w:val="007F35E2"/>
    <w:rsid w:val="007F3D35"/>
    <w:rsid w:val="007F3E5D"/>
    <w:rsid w:val="007F503F"/>
    <w:rsid w:val="007F5254"/>
    <w:rsid w:val="007F56F1"/>
    <w:rsid w:val="007F5BFE"/>
    <w:rsid w:val="007F65D3"/>
    <w:rsid w:val="007F6778"/>
    <w:rsid w:val="007F737D"/>
    <w:rsid w:val="007F76EA"/>
    <w:rsid w:val="007F7753"/>
    <w:rsid w:val="008000B6"/>
    <w:rsid w:val="00800F1F"/>
    <w:rsid w:val="00801592"/>
    <w:rsid w:val="00801B0B"/>
    <w:rsid w:val="00801F2C"/>
    <w:rsid w:val="0080308E"/>
    <w:rsid w:val="00803703"/>
    <w:rsid w:val="008044A9"/>
    <w:rsid w:val="00804B96"/>
    <w:rsid w:val="00804C95"/>
    <w:rsid w:val="00805303"/>
    <w:rsid w:val="008053FB"/>
    <w:rsid w:val="00805A2C"/>
    <w:rsid w:val="00805C5E"/>
    <w:rsid w:val="00805FEA"/>
    <w:rsid w:val="008065F2"/>
    <w:rsid w:val="00806705"/>
    <w:rsid w:val="00806738"/>
    <w:rsid w:val="0080737D"/>
    <w:rsid w:val="00807590"/>
    <w:rsid w:val="00807671"/>
    <w:rsid w:val="00807A82"/>
    <w:rsid w:val="00807C10"/>
    <w:rsid w:val="00810274"/>
    <w:rsid w:val="00810835"/>
    <w:rsid w:val="00810E11"/>
    <w:rsid w:val="00810FB7"/>
    <w:rsid w:val="00811155"/>
    <w:rsid w:val="00811943"/>
    <w:rsid w:val="00811D28"/>
    <w:rsid w:val="00812548"/>
    <w:rsid w:val="00812B3D"/>
    <w:rsid w:val="00813611"/>
    <w:rsid w:val="0081426C"/>
    <w:rsid w:val="00814286"/>
    <w:rsid w:val="00814B1D"/>
    <w:rsid w:val="00814FBB"/>
    <w:rsid w:val="00815D0B"/>
    <w:rsid w:val="00815F33"/>
    <w:rsid w:val="00815F59"/>
    <w:rsid w:val="00815F70"/>
    <w:rsid w:val="00815FA9"/>
    <w:rsid w:val="0081631F"/>
    <w:rsid w:val="00816B95"/>
    <w:rsid w:val="0081716F"/>
    <w:rsid w:val="00817FDF"/>
    <w:rsid w:val="00820671"/>
    <w:rsid w:val="008216D5"/>
    <w:rsid w:val="00821877"/>
    <w:rsid w:val="00821879"/>
    <w:rsid w:val="008219B3"/>
    <w:rsid w:val="00821B22"/>
    <w:rsid w:val="0082244B"/>
    <w:rsid w:val="00822586"/>
    <w:rsid w:val="00823239"/>
    <w:rsid w:val="008237A4"/>
    <w:rsid w:val="008249CE"/>
    <w:rsid w:val="008267E1"/>
    <w:rsid w:val="00826D95"/>
    <w:rsid w:val="00826E97"/>
    <w:rsid w:val="008271B7"/>
    <w:rsid w:val="0082737D"/>
    <w:rsid w:val="00827797"/>
    <w:rsid w:val="0083077B"/>
    <w:rsid w:val="0083094F"/>
    <w:rsid w:val="008309BE"/>
    <w:rsid w:val="00830D3C"/>
    <w:rsid w:val="00831599"/>
    <w:rsid w:val="00831A50"/>
    <w:rsid w:val="00831B3C"/>
    <w:rsid w:val="00831C89"/>
    <w:rsid w:val="0083206A"/>
    <w:rsid w:val="00832114"/>
    <w:rsid w:val="008322AA"/>
    <w:rsid w:val="0083268C"/>
    <w:rsid w:val="00832B1F"/>
    <w:rsid w:val="00833438"/>
    <w:rsid w:val="00833443"/>
    <w:rsid w:val="00833451"/>
    <w:rsid w:val="008335C2"/>
    <w:rsid w:val="00833B3A"/>
    <w:rsid w:val="00833FB7"/>
    <w:rsid w:val="008342B3"/>
    <w:rsid w:val="00834625"/>
    <w:rsid w:val="00834C46"/>
    <w:rsid w:val="008362C5"/>
    <w:rsid w:val="00840834"/>
    <w:rsid w:val="0084093E"/>
    <w:rsid w:val="008415BB"/>
    <w:rsid w:val="00841CE1"/>
    <w:rsid w:val="00842648"/>
    <w:rsid w:val="00842DCA"/>
    <w:rsid w:val="00843850"/>
    <w:rsid w:val="00843FDC"/>
    <w:rsid w:val="008453CF"/>
    <w:rsid w:val="008457CE"/>
    <w:rsid w:val="0084598D"/>
    <w:rsid w:val="00845A08"/>
    <w:rsid w:val="008460D6"/>
    <w:rsid w:val="00846461"/>
    <w:rsid w:val="00846E82"/>
    <w:rsid w:val="008473D8"/>
    <w:rsid w:val="008503B7"/>
    <w:rsid w:val="008511C1"/>
    <w:rsid w:val="0085150F"/>
    <w:rsid w:val="00851A72"/>
    <w:rsid w:val="00851D4B"/>
    <w:rsid w:val="00852637"/>
    <w:rsid w:val="008528A1"/>
    <w:rsid w:val="008528DC"/>
    <w:rsid w:val="00852A55"/>
    <w:rsid w:val="00852B8C"/>
    <w:rsid w:val="0085393B"/>
    <w:rsid w:val="00853D8B"/>
    <w:rsid w:val="00854316"/>
    <w:rsid w:val="00854354"/>
    <w:rsid w:val="00854981"/>
    <w:rsid w:val="00855B32"/>
    <w:rsid w:val="00856516"/>
    <w:rsid w:val="00856613"/>
    <w:rsid w:val="008576BE"/>
    <w:rsid w:val="008578DD"/>
    <w:rsid w:val="00857BA0"/>
    <w:rsid w:val="00860086"/>
    <w:rsid w:val="00860945"/>
    <w:rsid w:val="00860D51"/>
    <w:rsid w:val="00861F9D"/>
    <w:rsid w:val="00862762"/>
    <w:rsid w:val="008628FE"/>
    <w:rsid w:val="00862ECA"/>
    <w:rsid w:val="00863342"/>
    <w:rsid w:val="00863930"/>
    <w:rsid w:val="0086411B"/>
    <w:rsid w:val="00864B20"/>
    <w:rsid w:val="00864B2E"/>
    <w:rsid w:val="00864EA6"/>
    <w:rsid w:val="00865963"/>
    <w:rsid w:val="00865E53"/>
    <w:rsid w:val="008663A4"/>
    <w:rsid w:val="00866967"/>
    <w:rsid w:val="00866A41"/>
    <w:rsid w:val="0086778D"/>
    <w:rsid w:val="00867FB7"/>
    <w:rsid w:val="00870091"/>
    <w:rsid w:val="008707E2"/>
    <w:rsid w:val="00871C1D"/>
    <w:rsid w:val="00872428"/>
    <w:rsid w:val="00872A91"/>
    <w:rsid w:val="0087450E"/>
    <w:rsid w:val="00875381"/>
    <w:rsid w:val="008756FF"/>
    <w:rsid w:val="00875A82"/>
    <w:rsid w:val="00875A8E"/>
    <w:rsid w:val="00876992"/>
    <w:rsid w:val="00876B2E"/>
    <w:rsid w:val="00876CA3"/>
    <w:rsid w:val="008772FE"/>
    <w:rsid w:val="00877324"/>
    <w:rsid w:val="008774B5"/>
    <w:rsid w:val="008775F1"/>
    <w:rsid w:val="00877ED4"/>
    <w:rsid w:val="008821AE"/>
    <w:rsid w:val="00882BDA"/>
    <w:rsid w:val="00883418"/>
    <w:rsid w:val="00883D3A"/>
    <w:rsid w:val="0088407A"/>
    <w:rsid w:val="00884082"/>
    <w:rsid w:val="008841C8"/>
    <w:rsid w:val="0088438D"/>
    <w:rsid w:val="00884A9A"/>
    <w:rsid w:val="00884F6D"/>
    <w:rsid w:val="0088512E"/>
    <w:rsid w:val="00885391"/>
    <w:rsid w:val="008854F7"/>
    <w:rsid w:val="00885A9D"/>
    <w:rsid w:val="00885BEA"/>
    <w:rsid w:val="00885C31"/>
    <w:rsid w:val="00885E2B"/>
    <w:rsid w:val="00885EE3"/>
    <w:rsid w:val="00886A34"/>
    <w:rsid w:val="00886CE9"/>
    <w:rsid w:val="00890925"/>
    <w:rsid w:val="00891E75"/>
    <w:rsid w:val="00892600"/>
    <w:rsid w:val="008927F4"/>
    <w:rsid w:val="008929D2"/>
    <w:rsid w:val="00893636"/>
    <w:rsid w:val="0089376B"/>
    <w:rsid w:val="0089381E"/>
    <w:rsid w:val="00893B94"/>
    <w:rsid w:val="00893C00"/>
    <w:rsid w:val="00893D1A"/>
    <w:rsid w:val="00894047"/>
    <w:rsid w:val="00896305"/>
    <w:rsid w:val="0089673B"/>
    <w:rsid w:val="00896DDA"/>
    <w:rsid w:val="00896E9D"/>
    <w:rsid w:val="00896F11"/>
    <w:rsid w:val="008975C7"/>
    <w:rsid w:val="008A1049"/>
    <w:rsid w:val="008A12E9"/>
    <w:rsid w:val="008A1C98"/>
    <w:rsid w:val="008A21BE"/>
    <w:rsid w:val="008A2B85"/>
    <w:rsid w:val="008A322D"/>
    <w:rsid w:val="008A3788"/>
    <w:rsid w:val="008A3888"/>
    <w:rsid w:val="008A39B4"/>
    <w:rsid w:val="008A3AC9"/>
    <w:rsid w:val="008A4C1C"/>
    <w:rsid w:val="008A4D72"/>
    <w:rsid w:val="008A5C20"/>
    <w:rsid w:val="008A6285"/>
    <w:rsid w:val="008A63B2"/>
    <w:rsid w:val="008A674E"/>
    <w:rsid w:val="008A74F0"/>
    <w:rsid w:val="008A779A"/>
    <w:rsid w:val="008B0852"/>
    <w:rsid w:val="008B20BC"/>
    <w:rsid w:val="008B345D"/>
    <w:rsid w:val="008B3DBF"/>
    <w:rsid w:val="008B418E"/>
    <w:rsid w:val="008B56B2"/>
    <w:rsid w:val="008B5B25"/>
    <w:rsid w:val="008B6053"/>
    <w:rsid w:val="008B66C9"/>
    <w:rsid w:val="008B6C22"/>
    <w:rsid w:val="008B7585"/>
    <w:rsid w:val="008B795D"/>
    <w:rsid w:val="008B7DF1"/>
    <w:rsid w:val="008C1435"/>
    <w:rsid w:val="008C1750"/>
    <w:rsid w:val="008C1D42"/>
    <w:rsid w:val="008C1E8B"/>
    <w:rsid w:val="008C1FC2"/>
    <w:rsid w:val="008C2980"/>
    <w:rsid w:val="008C30EB"/>
    <w:rsid w:val="008C39D4"/>
    <w:rsid w:val="008C3AB2"/>
    <w:rsid w:val="008C3FC4"/>
    <w:rsid w:val="008C4538"/>
    <w:rsid w:val="008C4DD6"/>
    <w:rsid w:val="008C5728"/>
    <w:rsid w:val="008C5AFB"/>
    <w:rsid w:val="008C5BEA"/>
    <w:rsid w:val="008C5D1A"/>
    <w:rsid w:val="008C6032"/>
    <w:rsid w:val="008C6223"/>
    <w:rsid w:val="008C722A"/>
    <w:rsid w:val="008C72EE"/>
    <w:rsid w:val="008C75C3"/>
    <w:rsid w:val="008C77F2"/>
    <w:rsid w:val="008C7BAB"/>
    <w:rsid w:val="008D03CD"/>
    <w:rsid w:val="008D07FB"/>
    <w:rsid w:val="008D0C02"/>
    <w:rsid w:val="008D1004"/>
    <w:rsid w:val="008D27B0"/>
    <w:rsid w:val="008D2AC5"/>
    <w:rsid w:val="008D357D"/>
    <w:rsid w:val="008D39F4"/>
    <w:rsid w:val="008D435A"/>
    <w:rsid w:val="008D47E2"/>
    <w:rsid w:val="008D593C"/>
    <w:rsid w:val="008D73AD"/>
    <w:rsid w:val="008D7F4F"/>
    <w:rsid w:val="008E036A"/>
    <w:rsid w:val="008E066A"/>
    <w:rsid w:val="008E0C6B"/>
    <w:rsid w:val="008E0CD0"/>
    <w:rsid w:val="008E0F94"/>
    <w:rsid w:val="008E2B2D"/>
    <w:rsid w:val="008E2C21"/>
    <w:rsid w:val="008E2CFF"/>
    <w:rsid w:val="008E2EFF"/>
    <w:rsid w:val="008E387B"/>
    <w:rsid w:val="008E3F00"/>
    <w:rsid w:val="008E4E71"/>
    <w:rsid w:val="008E5487"/>
    <w:rsid w:val="008E56ED"/>
    <w:rsid w:val="008E57C6"/>
    <w:rsid w:val="008E5CA6"/>
    <w:rsid w:val="008E6087"/>
    <w:rsid w:val="008E6304"/>
    <w:rsid w:val="008E63A5"/>
    <w:rsid w:val="008E6470"/>
    <w:rsid w:val="008E7154"/>
    <w:rsid w:val="008E723F"/>
    <w:rsid w:val="008E758D"/>
    <w:rsid w:val="008E7E95"/>
    <w:rsid w:val="008F0A90"/>
    <w:rsid w:val="008F10A7"/>
    <w:rsid w:val="008F246C"/>
    <w:rsid w:val="008F3635"/>
    <w:rsid w:val="008F3C8E"/>
    <w:rsid w:val="008F4063"/>
    <w:rsid w:val="008F450E"/>
    <w:rsid w:val="008F461D"/>
    <w:rsid w:val="008F4634"/>
    <w:rsid w:val="008F4D67"/>
    <w:rsid w:val="008F7466"/>
    <w:rsid w:val="008F755D"/>
    <w:rsid w:val="008F7A39"/>
    <w:rsid w:val="008F7BBF"/>
    <w:rsid w:val="008F7FCE"/>
    <w:rsid w:val="009005BD"/>
    <w:rsid w:val="00900882"/>
    <w:rsid w:val="00900BF2"/>
    <w:rsid w:val="00900D36"/>
    <w:rsid w:val="00900EB9"/>
    <w:rsid w:val="00900FF3"/>
    <w:rsid w:val="00901D9C"/>
    <w:rsid w:val="00901EE4"/>
    <w:rsid w:val="009020C3"/>
    <w:rsid w:val="009021E8"/>
    <w:rsid w:val="0090303B"/>
    <w:rsid w:val="009036B3"/>
    <w:rsid w:val="009037C5"/>
    <w:rsid w:val="00903BDC"/>
    <w:rsid w:val="00904677"/>
    <w:rsid w:val="009053F7"/>
    <w:rsid w:val="00905EE2"/>
    <w:rsid w:val="00905F58"/>
    <w:rsid w:val="0090645F"/>
    <w:rsid w:val="00906B8B"/>
    <w:rsid w:val="00907390"/>
    <w:rsid w:val="00907C17"/>
    <w:rsid w:val="00907DB6"/>
    <w:rsid w:val="00907E53"/>
    <w:rsid w:val="00911440"/>
    <w:rsid w:val="00911712"/>
    <w:rsid w:val="00911751"/>
    <w:rsid w:val="00911B27"/>
    <w:rsid w:val="009121FC"/>
    <w:rsid w:val="0091221B"/>
    <w:rsid w:val="00912A61"/>
    <w:rsid w:val="00912C64"/>
    <w:rsid w:val="009133CD"/>
    <w:rsid w:val="00913B70"/>
    <w:rsid w:val="00914035"/>
    <w:rsid w:val="0091403F"/>
    <w:rsid w:val="00914653"/>
    <w:rsid w:val="009149B9"/>
    <w:rsid w:val="00914B4C"/>
    <w:rsid w:val="00915639"/>
    <w:rsid w:val="0091581D"/>
    <w:rsid w:val="00915E78"/>
    <w:rsid w:val="00916015"/>
    <w:rsid w:val="00916782"/>
    <w:rsid w:val="009170BE"/>
    <w:rsid w:val="00917142"/>
    <w:rsid w:val="00917A79"/>
    <w:rsid w:val="00917C95"/>
    <w:rsid w:val="00917D21"/>
    <w:rsid w:val="0092006C"/>
    <w:rsid w:val="00920B55"/>
    <w:rsid w:val="00920E62"/>
    <w:rsid w:val="00922716"/>
    <w:rsid w:val="0092293A"/>
    <w:rsid w:val="00922B02"/>
    <w:rsid w:val="009230D8"/>
    <w:rsid w:val="009237C1"/>
    <w:rsid w:val="00923DAB"/>
    <w:rsid w:val="009246EF"/>
    <w:rsid w:val="0092472A"/>
    <w:rsid w:val="00924D3A"/>
    <w:rsid w:val="00925554"/>
    <w:rsid w:val="00925A38"/>
    <w:rsid w:val="009262C9"/>
    <w:rsid w:val="00926970"/>
    <w:rsid w:val="0092787E"/>
    <w:rsid w:val="00927F8A"/>
    <w:rsid w:val="00930EB9"/>
    <w:rsid w:val="009316B6"/>
    <w:rsid w:val="00932A6B"/>
    <w:rsid w:val="00932CF2"/>
    <w:rsid w:val="00933DC7"/>
    <w:rsid w:val="00934CF3"/>
    <w:rsid w:val="0093587D"/>
    <w:rsid w:val="0093671E"/>
    <w:rsid w:val="00936E2B"/>
    <w:rsid w:val="0094001E"/>
    <w:rsid w:val="0094128E"/>
    <w:rsid w:val="00941574"/>
    <w:rsid w:val="009418F4"/>
    <w:rsid w:val="00941A64"/>
    <w:rsid w:val="009424AE"/>
    <w:rsid w:val="00942BBC"/>
    <w:rsid w:val="00944180"/>
    <w:rsid w:val="0094458F"/>
    <w:rsid w:val="009447E5"/>
    <w:rsid w:val="009447F4"/>
    <w:rsid w:val="00944A69"/>
    <w:rsid w:val="00944AA0"/>
    <w:rsid w:val="00944E57"/>
    <w:rsid w:val="00944EA6"/>
    <w:rsid w:val="0094536B"/>
    <w:rsid w:val="009454E4"/>
    <w:rsid w:val="00945E01"/>
    <w:rsid w:val="00946239"/>
    <w:rsid w:val="00946E55"/>
    <w:rsid w:val="00947956"/>
    <w:rsid w:val="00947DA2"/>
    <w:rsid w:val="00951177"/>
    <w:rsid w:val="009516B6"/>
    <w:rsid w:val="00951A69"/>
    <w:rsid w:val="00952688"/>
    <w:rsid w:val="00952817"/>
    <w:rsid w:val="0095334F"/>
    <w:rsid w:val="00953EFF"/>
    <w:rsid w:val="00954202"/>
    <w:rsid w:val="00954D4D"/>
    <w:rsid w:val="00955152"/>
    <w:rsid w:val="009554FA"/>
    <w:rsid w:val="009558E6"/>
    <w:rsid w:val="00956A0A"/>
    <w:rsid w:val="00957475"/>
    <w:rsid w:val="00957507"/>
    <w:rsid w:val="0095760B"/>
    <w:rsid w:val="009578ED"/>
    <w:rsid w:val="00957A25"/>
    <w:rsid w:val="00957C25"/>
    <w:rsid w:val="009601F4"/>
    <w:rsid w:val="009607FB"/>
    <w:rsid w:val="00960FF1"/>
    <w:rsid w:val="00961784"/>
    <w:rsid w:val="00961DC8"/>
    <w:rsid w:val="00961FF3"/>
    <w:rsid w:val="0096206E"/>
    <w:rsid w:val="0096227F"/>
    <w:rsid w:val="00962559"/>
    <w:rsid w:val="00962ACB"/>
    <w:rsid w:val="00962BAE"/>
    <w:rsid w:val="00962C94"/>
    <w:rsid w:val="00963C90"/>
    <w:rsid w:val="00963CE5"/>
    <w:rsid w:val="00964258"/>
    <w:rsid w:val="00964472"/>
    <w:rsid w:val="00964BE8"/>
    <w:rsid w:val="00965D58"/>
    <w:rsid w:val="00967327"/>
    <w:rsid w:val="009673E8"/>
    <w:rsid w:val="009676C3"/>
    <w:rsid w:val="00967DF8"/>
    <w:rsid w:val="00971033"/>
    <w:rsid w:val="009712A1"/>
    <w:rsid w:val="0097148D"/>
    <w:rsid w:val="00971908"/>
    <w:rsid w:val="00971979"/>
    <w:rsid w:val="00971B2D"/>
    <w:rsid w:val="00971B9F"/>
    <w:rsid w:val="009723AB"/>
    <w:rsid w:val="00972A84"/>
    <w:rsid w:val="00973D22"/>
    <w:rsid w:val="009740CB"/>
    <w:rsid w:val="0097450B"/>
    <w:rsid w:val="00974DB8"/>
    <w:rsid w:val="00974FA9"/>
    <w:rsid w:val="00975487"/>
    <w:rsid w:val="00975EF3"/>
    <w:rsid w:val="009766D0"/>
    <w:rsid w:val="00976C91"/>
    <w:rsid w:val="00980661"/>
    <w:rsid w:val="0098093B"/>
    <w:rsid w:val="00981C4C"/>
    <w:rsid w:val="00981E56"/>
    <w:rsid w:val="0098352E"/>
    <w:rsid w:val="00983954"/>
    <w:rsid w:val="00983CAB"/>
    <w:rsid w:val="009848C6"/>
    <w:rsid w:val="00984C2B"/>
    <w:rsid w:val="009853A0"/>
    <w:rsid w:val="00985966"/>
    <w:rsid w:val="00986191"/>
    <w:rsid w:val="009876D4"/>
    <w:rsid w:val="009879FC"/>
    <w:rsid w:val="00987C9A"/>
    <w:rsid w:val="00990ECE"/>
    <w:rsid w:val="00991476"/>
    <w:rsid w:val="009914A5"/>
    <w:rsid w:val="00991D5E"/>
    <w:rsid w:val="009922DA"/>
    <w:rsid w:val="00994517"/>
    <w:rsid w:val="0099548E"/>
    <w:rsid w:val="0099573A"/>
    <w:rsid w:val="00996456"/>
    <w:rsid w:val="00996729"/>
    <w:rsid w:val="00996A12"/>
    <w:rsid w:val="00997461"/>
    <w:rsid w:val="0099780F"/>
    <w:rsid w:val="00997B0F"/>
    <w:rsid w:val="009A0BDC"/>
    <w:rsid w:val="009A0CC3"/>
    <w:rsid w:val="009A0DA5"/>
    <w:rsid w:val="009A0DC7"/>
    <w:rsid w:val="009A1B87"/>
    <w:rsid w:val="009A1CAD"/>
    <w:rsid w:val="009A3432"/>
    <w:rsid w:val="009A3440"/>
    <w:rsid w:val="009A48B0"/>
    <w:rsid w:val="009A4BC2"/>
    <w:rsid w:val="009A51CA"/>
    <w:rsid w:val="009A5832"/>
    <w:rsid w:val="009A5D3E"/>
    <w:rsid w:val="009A5ED7"/>
    <w:rsid w:val="009A5EF5"/>
    <w:rsid w:val="009A6838"/>
    <w:rsid w:val="009A6CA7"/>
    <w:rsid w:val="009A7052"/>
    <w:rsid w:val="009A7AB0"/>
    <w:rsid w:val="009A7FFA"/>
    <w:rsid w:val="009B01CA"/>
    <w:rsid w:val="009B0796"/>
    <w:rsid w:val="009B0B23"/>
    <w:rsid w:val="009B177F"/>
    <w:rsid w:val="009B24B5"/>
    <w:rsid w:val="009B24F8"/>
    <w:rsid w:val="009B2AF7"/>
    <w:rsid w:val="009B2B07"/>
    <w:rsid w:val="009B367C"/>
    <w:rsid w:val="009B3B80"/>
    <w:rsid w:val="009B3E14"/>
    <w:rsid w:val="009B4EBC"/>
    <w:rsid w:val="009B4ED7"/>
    <w:rsid w:val="009B4EDB"/>
    <w:rsid w:val="009B57A2"/>
    <w:rsid w:val="009B59E5"/>
    <w:rsid w:val="009B5ABB"/>
    <w:rsid w:val="009B5B50"/>
    <w:rsid w:val="009B5B66"/>
    <w:rsid w:val="009B5FB5"/>
    <w:rsid w:val="009B68C5"/>
    <w:rsid w:val="009B70A9"/>
    <w:rsid w:val="009B73CE"/>
    <w:rsid w:val="009B7C84"/>
    <w:rsid w:val="009B7E71"/>
    <w:rsid w:val="009C0537"/>
    <w:rsid w:val="009C11B0"/>
    <w:rsid w:val="009C1291"/>
    <w:rsid w:val="009C2461"/>
    <w:rsid w:val="009C2F77"/>
    <w:rsid w:val="009C33E4"/>
    <w:rsid w:val="009C395B"/>
    <w:rsid w:val="009C4B71"/>
    <w:rsid w:val="009C4C79"/>
    <w:rsid w:val="009C4E1E"/>
    <w:rsid w:val="009C5A15"/>
    <w:rsid w:val="009C60AE"/>
    <w:rsid w:val="009C6FE2"/>
    <w:rsid w:val="009C70FC"/>
    <w:rsid w:val="009C72D5"/>
    <w:rsid w:val="009C7674"/>
    <w:rsid w:val="009C7B54"/>
    <w:rsid w:val="009D004A"/>
    <w:rsid w:val="009D125E"/>
    <w:rsid w:val="009D12DC"/>
    <w:rsid w:val="009D190C"/>
    <w:rsid w:val="009D1B93"/>
    <w:rsid w:val="009D2280"/>
    <w:rsid w:val="009D2308"/>
    <w:rsid w:val="009D31A0"/>
    <w:rsid w:val="009D3329"/>
    <w:rsid w:val="009D3751"/>
    <w:rsid w:val="009D3B12"/>
    <w:rsid w:val="009D3FA6"/>
    <w:rsid w:val="009D40BA"/>
    <w:rsid w:val="009D4626"/>
    <w:rsid w:val="009D470D"/>
    <w:rsid w:val="009D53A4"/>
    <w:rsid w:val="009D5880"/>
    <w:rsid w:val="009D6437"/>
    <w:rsid w:val="009D7227"/>
    <w:rsid w:val="009D78A8"/>
    <w:rsid w:val="009D7A2B"/>
    <w:rsid w:val="009D7D17"/>
    <w:rsid w:val="009E0006"/>
    <w:rsid w:val="009E06B7"/>
    <w:rsid w:val="009E0A9F"/>
    <w:rsid w:val="009E146E"/>
    <w:rsid w:val="009E186A"/>
    <w:rsid w:val="009E1FD4"/>
    <w:rsid w:val="009E2FAB"/>
    <w:rsid w:val="009E306C"/>
    <w:rsid w:val="009E36DD"/>
    <w:rsid w:val="009E38C1"/>
    <w:rsid w:val="009E3B07"/>
    <w:rsid w:val="009E4AE8"/>
    <w:rsid w:val="009E4BDE"/>
    <w:rsid w:val="009E4C83"/>
    <w:rsid w:val="009E4F3B"/>
    <w:rsid w:val="009E51D1"/>
    <w:rsid w:val="009E5531"/>
    <w:rsid w:val="009E5831"/>
    <w:rsid w:val="009E5F71"/>
    <w:rsid w:val="009E5F82"/>
    <w:rsid w:val="009E6A1A"/>
    <w:rsid w:val="009F0AD1"/>
    <w:rsid w:val="009F1178"/>
    <w:rsid w:val="009F13CD"/>
    <w:rsid w:val="009F171E"/>
    <w:rsid w:val="009F198D"/>
    <w:rsid w:val="009F214B"/>
    <w:rsid w:val="009F3CBA"/>
    <w:rsid w:val="009F3CFF"/>
    <w:rsid w:val="009F3D2F"/>
    <w:rsid w:val="009F3E33"/>
    <w:rsid w:val="009F4185"/>
    <w:rsid w:val="009F439E"/>
    <w:rsid w:val="009F4648"/>
    <w:rsid w:val="009F5B57"/>
    <w:rsid w:val="009F5CB0"/>
    <w:rsid w:val="009F7052"/>
    <w:rsid w:val="009F7458"/>
    <w:rsid w:val="009F75C2"/>
    <w:rsid w:val="009F7AFB"/>
    <w:rsid w:val="00A00003"/>
    <w:rsid w:val="00A000A8"/>
    <w:rsid w:val="00A00ADF"/>
    <w:rsid w:val="00A010B6"/>
    <w:rsid w:val="00A01134"/>
    <w:rsid w:val="00A011EE"/>
    <w:rsid w:val="00A02054"/>
    <w:rsid w:val="00A022C1"/>
    <w:rsid w:val="00A02668"/>
    <w:rsid w:val="00A02801"/>
    <w:rsid w:val="00A02C28"/>
    <w:rsid w:val="00A03317"/>
    <w:rsid w:val="00A03556"/>
    <w:rsid w:val="00A0382B"/>
    <w:rsid w:val="00A03D28"/>
    <w:rsid w:val="00A0406B"/>
    <w:rsid w:val="00A041E0"/>
    <w:rsid w:val="00A049DC"/>
    <w:rsid w:val="00A04A91"/>
    <w:rsid w:val="00A04C99"/>
    <w:rsid w:val="00A055B7"/>
    <w:rsid w:val="00A0566A"/>
    <w:rsid w:val="00A056B5"/>
    <w:rsid w:val="00A05AE8"/>
    <w:rsid w:val="00A05CFA"/>
    <w:rsid w:val="00A06731"/>
    <w:rsid w:val="00A06A39"/>
    <w:rsid w:val="00A07061"/>
    <w:rsid w:val="00A07C03"/>
    <w:rsid w:val="00A07F58"/>
    <w:rsid w:val="00A101E2"/>
    <w:rsid w:val="00A10685"/>
    <w:rsid w:val="00A10E24"/>
    <w:rsid w:val="00A117A8"/>
    <w:rsid w:val="00A11F0E"/>
    <w:rsid w:val="00A127EE"/>
    <w:rsid w:val="00A12BB9"/>
    <w:rsid w:val="00A131CB"/>
    <w:rsid w:val="00A13819"/>
    <w:rsid w:val="00A14847"/>
    <w:rsid w:val="00A14D10"/>
    <w:rsid w:val="00A16100"/>
    <w:rsid w:val="00A166C9"/>
    <w:rsid w:val="00A16835"/>
    <w:rsid w:val="00A16B70"/>
    <w:rsid w:val="00A16D6D"/>
    <w:rsid w:val="00A179CB"/>
    <w:rsid w:val="00A17F89"/>
    <w:rsid w:val="00A2072D"/>
    <w:rsid w:val="00A2109E"/>
    <w:rsid w:val="00A21383"/>
    <w:rsid w:val="00A2199F"/>
    <w:rsid w:val="00A21A59"/>
    <w:rsid w:val="00A21B31"/>
    <w:rsid w:val="00A222DD"/>
    <w:rsid w:val="00A22818"/>
    <w:rsid w:val="00A2360E"/>
    <w:rsid w:val="00A24985"/>
    <w:rsid w:val="00A25521"/>
    <w:rsid w:val="00A25CB8"/>
    <w:rsid w:val="00A264FB"/>
    <w:rsid w:val="00A26B45"/>
    <w:rsid w:val="00A26E0C"/>
    <w:rsid w:val="00A27990"/>
    <w:rsid w:val="00A32A51"/>
    <w:rsid w:val="00A32BEE"/>
    <w:rsid w:val="00A32FCB"/>
    <w:rsid w:val="00A33979"/>
    <w:rsid w:val="00A33FEB"/>
    <w:rsid w:val="00A3433C"/>
    <w:rsid w:val="00A34878"/>
    <w:rsid w:val="00A34C25"/>
    <w:rsid w:val="00A3507D"/>
    <w:rsid w:val="00A35114"/>
    <w:rsid w:val="00A35D41"/>
    <w:rsid w:val="00A36377"/>
    <w:rsid w:val="00A3717A"/>
    <w:rsid w:val="00A377F2"/>
    <w:rsid w:val="00A37F5A"/>
    <w:rsid w:val="00A4018F"/>
    <w:rsid w:val="00A4087A"/>
    <w:rsid w:val="00A4088C"/>
    <w:rsid w:val="00A40905"/>
    <w:rsid w:val="00A40B01"/>
    <w:rsid w:val="00A411B1"/>
    <w:rsid w:val="00A4160B"/>
    <w:rsid w:val="00A41BD5"/>
    <w:rsid w:val="00A42169"/>
    <w:rsid w:val="00A42212"/>
    <w:rsid w:val="00A43128"/>
    <w:rsid w:val="00A437B2"/>
    <w:rsid w:val="00A4401F"/>
    <w:rsid w:val="00A4417E"/>
    <w:rsid w:val="00A4456B"/>
    <w:rsid w:val="00A448D4"/>
    <w:rsid w:val="00A44985"/>
    <w:rsid w:val="00A44C47"/>
    <w:rsid w:val="00A44CAF"/>
    <w:rsid w:val="00A452E0"/>
    <w:rsid w:val="00A462FE"/>
    <w:rsid w:val="00A47318"/>
    <w:rsid w:val="00A478A8"/>
    <w:rsid w:val="00A47AD6"/>
    <w:rsid w:val="00A47C3F"/>
    <w:rsid w:val="00A50201"/>
    <w:rsid w:val="00A506DF"/>
    <w:rsid w:val="00A50CFD"/>
    <w:rsid w:val="00A50ED9"/>
    <w:rsid w:val="00A51A56"/>
    <w:rsid w:val="00A51EA5"/>
    <w:rsid w:val="00A5273C"/>
    <w:rsid w:val="00A52CA0"/>
    <w:rsid w:val="00A52F5B"/>
    <w:rsid w:val="00A5337E"/>
    <w:rsid w:val="00A5363C"/>
    <w:rsid w:val="00A53742"/>
    <w:rsid w:val="00A53F04"/>
    <w:rsid w:val="00A55461"/>
    <w:rsid w:val="00A557A1"/>
    <w:rsid w:val="00A567F4"/>
    <w:rsid w:val="00A56D15"/>
    <w:rsid w:val="00A5711F"/>
    <w:rsid w:val="00A57147"/>
    <w:rsid w:val="00A61E82"/>
    <w:rsid w:val="00A61EEF"/>
    <w:rsid w:val="00A621BD"/>
    <w:rsid w:val="00A625E0"/>
    <w:rsid w:val="00A63059"/>
    <w:rsid w:val="00A63A3C"/>
    <w:rsid w:val="00A63AE3"/>
    <w:rsid w:val="00A6418E"/>
    <w:rsid w:val="00A64ACE"/>
    <w:rsid w:val="00A64D2C"/>
    <w:rsid w:val="00A651A4"/>
    <w:rsid w:val="00A65546"/>
    <w:rsid w:val="00A660B3"/>
    <w:rsid w:val="00A663E2"/>
    <w:rsid w:val="00A66AC5"/>
    <w:rsid w:val="00A66F6D"/>
    <w:rsid w:val="00A67B53"/>
    <w:rsid w:val="00A67DF1"/>
    <w:rsid w:val="00A701F7"/>
    <w:rsid w:val="00A70A56"/>
    <w:rsid w:val="00A71361"/>
    <w:rsid w:val="00A7160A"/>
    <w:rsid w:val="00A71D27"/>
    <w:rsid w:val="00A722C2"/>
    <w:rsid w:val="00A72503"/>
    <w:rsid w:val="00A7258F"/>
    <w:rsid w:val="00A725E5"/>
    <w:rsid w:val="00A72CB9"/>
    <w:rsid w:val="00A72F77"/>
    <w:rsid w:val="00A736D3"/>
    <w:rsid w:val="00A746E2"/>
    <w:rsid w:val="00A75F3B"/>
    <w:rsid w:val="00A7600D"/>
    <w:rsid w:val="00A76137"/>
    <w:rsid w:val="00A76162"/>
    <w:rsid w:val="00A77F88"/>
    <w:rsid w:val="00A8024F"/>
    <w:rsid w:val="00A80FB9"/>
    <w:rsid w:val="00A810DC"/>
    <w:rsid w:val="00A81FF2"/>
    <w:rsid w:val="00A8205C"/>
    <w:rsid w:val="00A83001"/>
    <w:rsid w:val="00A835A9"/>
    <w:rsid w:val="00A83904"/>
    <w:rsid w:val="00A83F20"/>
    <w:rsid w:val="00A84803"/>
    <w:rsid w:val="00A84E39"/>
    <w:rsid w:val="00A86D13"/>
    <w:rsid w:val="00A87C2E"/>
    <w:rsid w:val="00A90892"/>
    <w:rsid w:val="00A90A79"/>
    <w:rsid w:val="00A91386"/>
    <w:rsid w:val="00A918A6"/>
    <w:rsid w:val="00A923EB"/>
    <w:rsid w:val="00A940E3"/>
    <w:rsid w:val="00A94E8E"/>
    <w:rsid w:val="00A9630C"/>
    <w:rsid w:val="00A96B30"/>
    <w:rsid w:val="00A96BC7"/>
    <w:rsid w:val="00A96EEF"/>
    <w:rsid w:val="00A97AAB"/>
    <w:rsid w:val="00A97DAA"/>
    <w:rsid w:val="00A97ED3"/>
    <w:rsid w:val="00AA1FEB"/>
    <w:rsid w:val="00AA298D"/>
    <w:rsid w:val="00AA3012"/>
    <w:rsid w:val="00AA3500"/>
    <w:rsid w:val="00AA35CE"/>
    <w:rsid w:val="00AA3651"/>
    <w:rsid w:val="00AA3C51"/>
    <w:rsid w:val="00AA4286"/>
    <w:rsid w:val="00AA442D"/>
    <w:rsid w:val="00AA4E85"/>
    <w:rsid w:val="00AA5023"/>
    <w:rsid w:val="00AA5432"/>
    <w:rsid w:val="00AA592E"/>
    <w:rsid w:val="00AA59B5"/>
    <w:rsid w:val="00AA76D7"/>
    <w:rsid w:val="00AA7777"/>
    <w:rsid w:val="00AA7B84"/>
    <w:rsid w:val="00AA7BE2"/>
    <w:rsid w:val="00AA7EE0"/>
    <w:rsid w:val="00AB01BE"/>
    <w:rsid w:val="00AB03DB"/>
    <w:rsid w:val="00AB10B8"/>
    <w:rsid w:val="00AB1802"/>
    <w:rsid w:val="00AB1C54"/>
    <w:rsid w:val="00AB1DB2"/>
    <w:rsid w:val="00AB2D8E"/>
    <w:rsid w:val="00AB3B7B"/>
    <w:rsid w:val="00AB3DD9"/>
    <w:rsid w:val="00AB46D5"/>
    <w:rsid w:val="00AB48F2"/>
    <w:rsid w:val="00AB50B5"/>
    <w:rsid w:val="00AB5612"/>
    <w:rsid w:val="00AB6F01"/>
    <w:rsid w:val="00AB737E"/>
    <w:rsid w:val="00AB77C9"/>
    <w:rsid w:val="00AC0B4C"/>
    <w:rsid w:val="00AC1164"/>
    <w:rsid w:val="00AC17F9"/>
    <w:rsid w:val="00AC1D95"/>
    <w:rsid w:val="00AC1F4B"/>
    <w:rsid w:val="00AC2088"/>
    <w:rsid w:val="00AC2296"/>
    <w:rsid w:val="00AC257E"/>
    <w:rsid w:val="00AC2754"/>
    <w:rsid w:val="00AC3C3C"/>
    <w:rsid w:val="00AC3D6C"/>
    <w:rsid w:val="00AC40DF"/>
    <w:rsid w:val="00AC48B0"/>
    <w:rsid w:val="00AC4ACD"/>
    <w:rsid w:val="00AC5382"/>
    <w:rsid w:val="00AC580A"/>
    <w:rsid w:val="00AC5BB9"/>
    <w:rsid w:val="00AC5BC5"/>
    <w:rsid w:val="00AC5DFB"/>
    <w:rsid w:val="00AC6283"/>
    <w:rsid w:val="00AC633D"/>
    <w:rsid w:val="00AC638E"/>
    <w:rsid w:val="00AC78ED"/>
    <w:rsid w:val="00AC7D03"/>
    <w:rsid w:val="00AD13DC"/>
    <w:rsid w:val="00AD1402"/>
    <w:rsid w:val="00AD1CF5"/>
    <w:rsid w:val="00AD3087"/>
    <w:rsid w:val="00AD3D92"/>
    <w:rsid w:val="00AD4478"/>
    <w:rsid w:val="00AD45D1"/>
    <w:rsid w:val="00AD4729"/>
    <w:rsid w:val="00AD4E39"/>
    <w:rsid w:val="00AD6661"/>
    <w:rsid w:val="00AD6710"/>
    <w:rsid w:val="00AD68FB"/>
    <w:rsid w:val="00AD6DE2"/>
    <w:rsid w:val="00AD7534"/>
    <w:rsid w:val="00AD77E3"/>
    <w:rsid w:val="00AE07E4"/>
    <w:rsid w:val="00AE0A40"/>
    <w:rsid w:val="00AE0F3C"/>
    <w:rsid w:val="00AE1433"/>
    <w:rsid w:val="00AE1EA9"/>
    <w:rsid w:val="00AE1ED4"/>
    <w:rsid w:val="00AE21E1"/>
    <w:rsid w:val="00AE2F8D"/>
    <w:rsid w:val="00AE337B"/>
    <w:rsid w:val="00AE37F7"/>
    <w:rsid w:val="00AE3BAE"/>
    <w:rsid w:val="00AE4065"/>
    <w:rsid w:val="00AE437F"/>
    <w:rsid w:val="00AE4421"/>
    <w:rsid w:val="00AE4830"/>
    <w:rsid w:val="00AE5B21"/>
    <w:rsid w:val="00AE5DFC"/>
    <w:rsid w:val="00AE6701"/>
    <w:rsid w:val="00AE6A21"/>
    <w:rsid w:val="00AE71E7"/>
    <w:rsid w:val="00AE79CF"/>
    <w:rsid w:val="00AE79E0"/>
    <w:rsid w:val="00AF10DB"/>
    <w:rsid w:val="00AF1110"/>
    <w:rsid w:val="00AF18F3"/>
    <w:rsid w:val="00AF1C8F"/>
    <w:rsid w:val="00AF271D"/>
    <w:rsid w:val="00AF294F"/>
    <w:rsid w:val="00AF2B68"/>
    <w:rsid w:val="00AF2C92"/>
    <w:rsid w:val="00AF3609"/>
    <w:rsid w:val="00AF3EC1"/>
    <w:rsid w:val="00AF44A0"/>
    <w:rsid w:val="00AF5025"/>
    <w:rsid w:val="00AF519F"/>
    <w:rsid w:val="00AF5387"/>
    <w:rsid w:val="00AF55C9"/>
    <w:rsid w:val="00AF55F5"/>
    <w:rsid w:val="00AF5E87"/>
    <w:rsid w:val="00AF6D3C"/>
    <w:rsid w:val="00AF70ED"/>
    <w:rsid w:val="00AF71CB"/>
    <w:rsid w:val="00AF74C5"/>
    <w:rsid w:val="00AF7E86"/>
    <w:rsid w:val="00AF7FC3"/>
    <w:rsid w:val="00B00219"/>
    <w:rsid w:val="00B004DA"/>
    <w:rsid w:val="00B00744"/>
    <w:rsid w:val="00B00DCA"/>
    <w:rsid w:val="00B00EBF"/>
    <w:rsid w:val="00B01C2D"/>
    <w:rsid w:val="00B023A7"/>
    <w:rsid w:val="00B024B9"/>
    <w:rsid w:val="00B032BE"/>
    <w:rsid w:val="00B03A36"/>
    <w:rsid w:val="00B03D0A"/>
    <w:rsid w:val="00B04085"/>
    <w:rsid w:val="00B04365"/>
    <w:rsid w:val="00B04379"/>
    <w:rsid w:val="00B04659"/>
    <w:rsid w:val="00B04A4C"/>
    <w:rsid w:val="00B05A75"/>
    <w:rsid w:val="00B06132"/>
    <w:rsid w:val="00B0731F"/>
    <w:rsid w:val="00B07664"/>
    <w:rsid w:val="00B077C0"/>
    <w:rsid w:val="00B077FA"/>
    <w:rsid w:val="00B1070F"/>
    <w:rsid w:val="00B112A1"/>
    <w:rsid w:val="00B12481"/>
    <w:rsid w:val="00B127D7"/>
    <w:rsid w:val="00B12CDA"/>
    <w:rsid w:val="00B137F5"/>
    <w:rsid w:val="00B13843"/>
    <w:rsid w:val="00B13B0C"/>
    <w:rsid w:val="00B14226"/>
    <w:rsid w:val="00B14408"/>
    <w:rsid w:val="00B14479"/>
    <w:rsid w:val="00B1453A"/>
    <w:rsid w:val="00B14A8C"/>
    <w:rsid w:val="00B14CAD"/>
    <w:rsid w:val="00B14FFF"/>
    <w:rsid w:val="00B156EE"/>
    <w:rsid w:val="00B15AD7"/>
    <w:rsid w:val="00B15C98"/>
    <w:rsid w:val="00B15F31"/>
    <w:rsid w:val="00B16406"/>
    <w:rsid w:val="00B16879"/>
    <w:rsid w:val="00B16A11"/>
    <w:rsid w:val="00B1758C"/>
    <w:rsid w:val="00B17E5A"/>
    <w:rsid w:val="00B20519"/>
    <w:rsid w:val="00B20610"/>
    <w:rsid w:val="00B20F82"/>
    <w:rsid w:val="00B211B2"/>
    <w:rsid w:val="00B21B20"/>
    <w:rsid w:val="00B21C8D"/>
    <w:rsid w:val="00B22265"/>
    <w:rsid w:val="00B22782"/>
    <w:rsid w:val="00B22848"/>
    <w:rsid w:val="00B228BE"/>
    <w:rsid w:val="00B23127"/>
    <w:rsid w:val="00B23302"/>
    <w:rsid w:val="00B23ABB"/>
    <w:rsid w:val="00B247A7"/>
    <w:rsid w:val="00B247E0"/>
    <w:rsid w:val="00B25088"/>
    <w:rsid w:val="00B25232"/>
    <w:rsid w:val="00B252EC"/>
    <w:rsid w:val="00B25BD5"/>
    <w:rsid w:val="00B26CCF"/>
    <w:rsid w:val="00B271E4"/>
    <w:rsid w:val="00B27261"/>
    <w:rsid w:val="00B27EF9"/>
    <w:rsid w:val="00B30123"/>
    <w:rsid w:val="00B301EF"/>
    <w:rsid w:val="00B30885"/>
    <w:rsid w:val="00B30D14"/>
    <w:rsid w:val="00B31799"/>
    <w:rsid w:val="00B32283"/>
    <w:rsid w:val="00B3351B"/>
    <w:rsid w:val="00B33D34"/>
    <w:rsid w:val="00B34079"/>
    <w:rsid w:val="00B343B0"/>
    <w:rsid w:val="00B3608D"/>
    <w:rsid w:val="00B36AE4"/>
    <w:rsid w:val="00B36DC2"/>
    <w:rsid w:val="00B3793A"/>
    <w:rsid w:val="00B3797B"/>
    <w:rsid w:val="00B401BA"/>
    <w:rsid w:val="00B40707"/>
    <w:rsid w:val="00B407E4"/>
    <w:rsid w:val="00B40830"/>
    <w:rsid w:val="00B408FC"/>
    <w:rsid w:val="00B4110C"/>
    <w:rsid w:val="00B41259"/>
    <w:rsid w:val="00B413BE"/>
    <w:rsid w:val="00B41CFA"/>
    <w:rsid w:val="00B41E61"/>
    <w:rsid w:val="00B423A3"/>
    <w:rsid w:val="00B425B6"/>
    <w:rsid w:val="00B429BC"/>
    <w:rsid w:val="00B42A72"/>
    <w:rsid w:val="00B42EC4"/>
    <w:rsid w:val="00B441AE"/>
    <w:rsid w:val="00B446DD"/>
    <w:rsid w:val="00B44E2D"/>
    <w:rsid w:val="00B4565E"/>
    <w:rsid w:val="00B458AF"/>
    <w:rsid w:val="00B45A65"/>
    <w:rsid w:val="00B45F33"/>
    <w:rsid w:val="00B45FFA"/>
    <w:rsid w:val="00B46D50"/>
    <w:rsid w:val="00B4721F"/>
    <w:rsid w:val="00B477A0"/>
    <w:rsid w:val="00B503FB"/>
    <w:rsid w:val="00B51AD3"/>
    <w:rsid w:val="00B525B1"/>
    <w:rsid w:val="00B5306F"/>
    <w:rsid w:val="00B53170"/>
    <w:rsid w:val="00B53702"/>
    <w:rsid w:val="00B53B62"/>
    <w:rsid w:val="00B546A0"/>
    <w:rsid w:val="00B54865"/>
    <w:rsid w:val="00B548B9"/>
    <w:rsid w:val="00B55D22"/>
    <w:rsid w:val="00B562C6"/>
    <w:rsid w:val="00B56DBE"/>
    <w:rsid w:val="00B57044"/>
    <w:rsid w:val="00B57731"/>
    <w:rsid w:val="00B62999"/>
    <w:rsid w:val="00B629CB"/>
    <w:rsid w:val="00B62E4F"/>
    <w:rsid w:val="00B62FEC"/>
    <w:rsid w:val="00B638F1"/>
    <w:rsid w:val="00B63BE3"/>
    <w:rsid w:val="00B63F77"/>
    <w:rsid w:val="00B64885"/>
    <w:rsid w:val="00B64FA3"/>
    <w:rsid w:val="00B6520B"/>
    <w:rsid w:val="00B654D9"/>
    <w:rsid w:val="00B65EAD"/>
    <w:rsid w:val="00B66099"/>
    <w:rsid w:val="00B66810"/>
    <w:rsid w:val="00B66C5F"/>
    <w:rsid w:val="00B67B5F"/>
    <w:rsid w:val="00B67B7E"/>
    <w:rsid w:val="00B67BF1"/>
    <w:rsid w:val="00B700C1"/>
    <w:rsid w:val="00B70780"/>
    <w:rsid w:val="00B71E1D"/>
    <w:rsid w:val="00B724E6"/>
    <w:rsid w:val="00B725EA"/>
    <w:rsid w:val="00B72BE3"/>
    <w:rsid w:val="00B7326E"/>
    <w:rsid w:val="00B7378C"/>
    <w:rsid w:val="00B73B80"/>
    <w:rsid w:val="00B74744"/>
    <w:rsid w:val="00B7478F"/>
    <w:rsid w:val="00B74B39"/>
    <w:rsid w:val="00B74E86"/>
    <w:rsid w:val="00B769E6"/>
    <w:rsid w:val="00B770C7"/>
    <w:rsid w:val="00B80A10"/>
    <w:rsid w:val="00B80F26"/>
    <w:rsid w:val="00B819E2"/>
    <w:rsid w:val="00B822BD"/>
    <w:rsid w:val="00B823FB"/>
    <w:rsid w:val="00B83691"/>
    <w:rsid w:val="00B836EE"/>
    <w:rsid w:val="00B842F4"/>
    <w:rsid w:val="00B84703"/>
    <w:rsid w:val="00B847C5"/>
    <w:rsid w:val="00B8505A"/>
    <w:rsid w:val="00B858F7"/>
    <w:rsid w:val="00B85F12"/>
    <w:rsid w:val="00B8606D"/>
    <w:rsid w:val="00B86F88"/>
    <w:rsid w:val="00B87642"/>
    <w:rsid w:val="00B90175"/>
    <w:rsid w:val="00B901A6"/>
    <w:rsid w:val="00B91A7B"/>
    <w:rsid w:val="00B91B4C"/>
    <w:rsid w:val="00B91BE0"/>
    <w:rsid w:val="00B926A6"/>
    <w:rsid w:val="00B929DD"/>
    <w:rsid w:val="00B92A0C"/>
    <w:rsid w:val="00B92DD4"/>
    <w:rsid w:val="00B9309A"/>
    <w:rsid w:val="00B93AF6"/>
    <w:rsid w:val="00B9427B"/>
    <w:rsid w:val="00B94B00"/>
    <w:rsid w:val="00B95399"/>
    <w:rsid w:val="00B95405"/>
    <w:rsid w:val="00B96127"/>
    <w:rsid w:val="00B96207"/>
    <w:rsid w:val="00B963F1"/>
    <w:rsid w:val="00B9718B"/>
    <w:rsid w:val="00B97B90"/>
    <w:rsid w:val="00BA020A"/>
    <w:rsid w:val="00BA04F7"/>
    <w:rsid w:val="00BA07F5"/>
    <w:rsid w:val="00BA0A62"/>
    <w:rsid w:val="00BA1D65"/>
    <w:rsid w:val="00BA3BCB"/>
    <w:rsid w:val="00BA3DCE"/>
    <w:rsid w:val="00BA3EEF"/>
    <w:rsid w:val="00BA4053"/>
    <w:rsid w:val="00BA46E3"/>
    <w:rsid w:val="00BA4C7C"/>
    <w:rsid w:val="00BA4D89"/>
    <w:rsid w:val="00BA4FC1"/>
    <w:rsid w:val="00BA5419"/>
    <w:rsid w:val="00BA66D5"/>
    <w:rsid w:val="00BA72A8"/>
    <w:rsid w:val="00BA7B03"/>
    <w:rsid w:val="00BB0089"/>
    <w:rsid w:val="00BB025A"/>
    <w:rsid w:val="00BB02A4"/>
    <w:rsid w:val="00BB0ADD"/>
    <w:rsid w:val="00BB1270"/>
    <w:rsid w:val="00BB1E44"/>
    <w:rsid w:val="00BB1F15"/>
    <w:rsid w:val="00BB3496"/>
    <w:rsid w:val="00BB380F"/>
    <w:rsid w:val="00BB3F24"/>
    <w:rsid w:val="00BB48A1"/>
    <w:rsid w:val="00BB4B35"/>
    <w:rsid w:val="00BB4C35"/>
    <w:rsid w:val="00BB5267"/>
    <w:rsid w:val="00BB52B8"/>
    <w:rsid w:val="00BB5677"/>
    <w:rsid w:val="00BB56E0"/>
    <w:rsid w:val="00BB59D8"/>
    <w:rsid w:val="00BB6E51"/>
    <w:rsid w:val="00BB7251"/>
    <w:rsid w:val="00BB74CF"/>
    <w:rsid w:val="00BB7E69"/>
    <w:rsid w:val="00BC0E51"/>
    <w:rsid w:val="00BC1960"/>
    <w:rsid w:val="00BC3447"/>
    <w:rsid w:val="00BC3710"/>
    <w:rsid w:val="00BC3792"/>
    <w:rsid w:val="00BC3C1F"/>
    <w:rsid w:val="00BC3E92"/>
    <w:rsid w:val="00BC4025"/>
    <w:rsid w:val="00BC411F"/>
    <w:rsid w:val="00BC48D2"/>
    <w:rsid w:val="00BC5017"/>
    <w:rsid w:val="00BC5803"/>
    <w:rsid w:val="00BC5FDA"/>
    <w:rsid w:val="00BC6235"/>
    <w:rsid w:val="00BC634B"/>
    <w:rsid w:val="00BC7CD5"/>
    <w:rsid w:val="00BC7CE7"/>
    <w:rsid w:val="00BC7D72"/>
    <w:rsid w:val="00BD0AC5"/>
    <w:rsid w:val="00BD0C03"/>
    <w:rsid w:val="00BD13DB"/>
    <w:rsid w:val="00BD1667"/>
    <w:rsid w:val="00BD1684"/>
    <w:rsid w:val="00BD1EC5"/>
    <w:rsid w:val="00BD208E"/>
    <w:rsid w:val="00BD209A"/>
    <w:rsid w:val="00BD2411"/>
    <w:rsid w:val="00BD295E"/>
    <w:rsid w:val="00BD2DCA"/>
    <w:rsid w:val="00BD3492"/>
    <w:rsid w:val="00BD3825"/>
    <w:rsid w:val="00BD4664"/>
    <w:rsid w:val="00BD5BFE"/>
    <w:rsid w:val="00BD6196"/>
    <w:rsid w:val="00BD6B92"/>
    <w:rsid w:val="00BD6E57"/>
    <w:rsid w:val="00BD774A"/>
    <w:rsid w:val="00BE03AF"/>
    <w:rsid w:val="00BE0BD7"/>
    <w:rsid w:val="00BE1193"/>
    <w:rsid w:val="00BE2094"/>
    <w:rsid w:val="00BE2ED5"/>
    <w:rsid w:val="00BE35E9"/>
    <w:rsid w:val="00BE409D"/>
    <w:rsid w:val="00BE4380"/>
    <w:rsid w:val="00BE48D3"/>
    <w:rsid w:val="00BE4F59"/>
    <w:rsid w:val="00BE5F23"/>
    <w:rsid w:val="00BE6340"/>
    <w:rsid w:val="00BE6C39"/>
    <w:rsid w:val="00BE6D92"/>
    <w:rsid w:val="00BE72A4"/>
    <w:rsid w:val="00BE7849"/>
    <w:rsid w:val="00BE7FE1"/>
    <w:rsid w:val="00BF0059"/>
    <w:rsid w:val="00BF0424"/>
    <w:rsid w:val="00BF08F4"/>
    <w:rsid w:val="00BF105C"/>
    <w:rsid w:val="00BF1DA2"/>
    <w:rsid w:val="00BF3C36"/>
    <w:rsid w:val="00BF41F6"/>
    <w:rsid w:val="00BF4719"/>
    <w:rsid w:val="00BF4849"/>
    <w:rsid w:val="00BF4EA7"/>
    <w:rsid w:val="00BF4EE0"/>
    <w:rsid w:val="00BF5A00"/>
    <w:rsid w:val="00BF5BB6"/>
    <w:rsid w:val="00BF6525"/>
    <w:rsid w:val="00BF7A1E"/>
    <w:rsid w:val="00C00E3C"/>
    <w:rsid w:val="00C00EDB"/>
    <w:rsid w:val="00C010C3"/>
    <w:rsid w:val="00C01F7D"/>
    <w:rsid w:val="00C02863"/>
    <w:rsid w:val="00C037DC"/>
    <w:rsid w:val="00C0383A"/>
    <w:rsid w:val="00C0394C"/>
    <w:rsid w:val="00C04144"/>
    <w:rsid w:val="00C04379"/>
    <w:rsid w:val="00C0449E"/>
    <w:rsid w:val="00C046B8"/>
    <w:rsid w:val="00C046D5"/>
    <w:rsid w:val="00C04CA3"/>
    <w:rsid w:val="00C061BA"/>
    <w:rsid w:val="00C067FF"/>
    <w:rsid w:val="00C0687A"/>
    <w:rsid w:val="00C06965"/>
    <w:rsid w:val="00C06A6D"/>
    <w:rsid w:val="00C06FE9"/>
    <w:rsid w:val="00C07908"/>
    <w:rsid w:val="00C07B21"/>
    <w:rsid w:val="00C115F5"/>
    <w:rsid w:val="00C11649"/>
    <w:rsid w:val="00C119B3"/>
    <w:rsid w:val="00C11B41"/>
    <w:rsid w:val="00C11C88"/>
    <w:rsid w:val="00C12421"/>
    <w:rsid w:val="00C12862"/>
    <w:rsid w:val="00C13818"/>
    <w:rsid w:val="00C13D28"/>
    <w:rsid w:val="00C14124"/>
    <w:rsid w:val="00C1442E"/>
    <w:rsid w:val="00C14585"/>
    <w:rsid w:val="00C147DC"/>
    <w:rsid w:val="00C14EC1"/>
    <w:rsid w:val="00C1534A"/>
    <w:rsid w:val="00C15376"/>
    <w:rsid w:val="00C15FC5"/>
    <w:rsid w:val="00C1651B"/>
    <w:rsid w:val="00C165A0"/>
    <w:rsid w:val="00C16E23"/>
    <w:rsid w:val="00C17B28"/>
    <w:rsid w:val="00C20572"/>
    <w:rsid w:val="00C20814"/>
    <w:rsid w:val="00C20DBC"/>
    <w:rsid w:val="00C20FFC"/>
    <w:rsid w:val="00C216CE"/>
    <w:rsid w:val="00C2184F"/>
    <w:rsid w:val="00C21996"/>
    <w:rsid w:val="00C21BAE"/>
    <w:rsid w:val="00C2209E"/>
    <w:rsid w:val="00C224FF"/>
    <w:rsid w:val="00C226F2"/>
    <w:rsid w:val="00C2286F"/>
    <w:rsid w:val="00C22A78"/>
    <w:rsid w:val="00C23C7E"/>
    <w:rsid w:val="00C246C5"/>
    <w:rsid w:val="00C24BC6"/>
    <w:rsid w:val="00C251A2"/>
    <w:rsid w:val="00C25709"/>
    <w:rsid w:val="00C259F4"/>
    <w:rsid w:val="00C25A82"/>
    <w:rsid w:val="00C25BC2"/>
    <w:rsid w:val="00C25F5D"/>
    <w:rsid w:val="00C26513"/>
    <w:rsid w:val="00C26B3A"/>
    <w:rsid w:val="00C27651"/>
    <w:rsid w:val="00C30A2A"/>
    <w:rsid w:val="00C31E0B"/>
    <w:rsid w:val="00C3206A"/>
    <w:rsid w:val="00C32365"/>
    <w:rsid w:val="00C332F2"/>
    <w:rsid w:val="00C33993"/>
    <w:rsid w:val="00C33BC1"/>
    <w:rsid w:val="00C3448B"/>
    <w:rsid w:val="00C34E0D"/>
    <w:rsid w:val="00C356C2"/>
    <w:rsid w:val="00C373C9"/>
    <w:rsid w:val="00C4069E"/>
    <w:rsid w:val="00C41755"/>
    <w:rsid w:val="00C41ADC"/>
    <w:rsid w:val="00C4223F"/>
    <w:rsid w:val="00C424C5"/>
    <w:rsid w:val="00C42A9F"/>
    <w:rsid w:val="00C43547"/>
    <w:rsid w:val="00C43AF1"/>
    <w:rsid w:val="00C43D2D"/>
    <w:rsid w:val="00C44149"/>
    <w:rsid w:val="00C44323"/>
    <w:rsid w:val="00C4433C"/>
    <w:rsid w:val="00C44410"/>
    <w:rsid w:val="00C44A15"/>
    <w:rsid w:val="00C44E40"/>
    <w:rsid w:val="00C457B7"/>
    <w:rsid w:val="00C4591B"/>
    <w:rsid w:val="00C4630A"/>
    <w:rsid w:val="00C4639A"/>
    <w:rsid w:val="00C47167"/>
    <w:rsid w:val="00C471CB"/>
    <w:rsid w:val="00C474AB"/>
    <w:rsid w:val="00C474E6"/>
    <w:rsid w:val="00C50A32"/>
    <w:rsid w:val="00C50DD8"/>
    <w:rsid w:val="00C512A0"/>
    <w:rsid w:val="00C51329"/>
    <w:rsid w:val="00C51CC1"/>
    <w:rsid w:val="00C51CF5"/>
    <w:rsid w:val="00C51D5C"/>
    <w:rsid w:val="00C52121"/>
    <w:rsid w:val="00C523F0"/>
    <w:rsid w:val="00C526D2"/>
    <w:rsid w:val="00C52DD7"/>
    <w:rsid w:val="00C534E2"/>
    <w:rsid w:val="00C5352E"/>
    <w:rsid w:val="00C53A91"/>
    <w:rsid w:val="00C54F02"/>
    <w:rsid w:val="00C5559E"/>
    <w:rsid w:val="00C5576E"/>
    <w:rsid w:val="00C55DA9"/>
    <w:rsid w:val="00C56B31"/>
    <w:rsid w:val="00C5704C"/>
    <w:rsid w:val="00C571B0"/>
    <w:rsid w:val="00C5794E"/>
    <w:rsid w:val="00C57B5B"/>
    <w:rsid w:val="00C60968"/>
    <w:rsid w:val="00C60FFC"/>
    <w:rsid w:val="00C61393"/>
    <w:rsid w:val="00C61C44"/>
    <w:rsid w:val="00C61F80"/>
    <w:rsid w:val="00C620AA"/>
    <w:rsid w:val="00C63355"/>
    <w:rsid w:val="00C635C0"/>
    <w:rsid w:val="00C6393B"/>
    <w:rsid w:val="00C63D39"/>
    <w:rsid w:val="00C63EDD"/>
    <w:rsid w:val="00C6476F"/>
    <w:rsid w:val="00C6598C"/>
    <w:rsid w:val="00C65B36"/>
    <w:rsid w:val="00C6761F"/>
    <w:rsid w:val="00C67B03"/>
    <w:rsid w:val="00C70A88"/>
    <w:rsid w:val="00C70BAB"/>
    <w:rsid w:val="00C7144D"/>
    <w:rsid w:val="00C722B1"/>
    <w:rsid w:val="00C72535"/>
    <w:rsid w:val="00C727FB"/>
    <w:rsid w:val="00C728EB"/>
    <w:rsid w:val="00C7292E"/>
    <w:rsid w:val="00C73348"/>
    <w:rsid w:val="00C73540"/>
    <w:rsid w:val="00C736A9"/>
    <w:rsid w:val="00C74464"/>
    <w:rsid w:val="00C74E88"/>
    <w:rsid w:val="00C75C9A"/>
    <w:rsid w:val="00C761B0"/>
    <w:rsid w:val="00C76389"/>
    <w:rsid w:val="00C7643A"/>
    <w:rsid w:val="00C76E24"/>
    <w:rsid w:val="00C774BB"/>
    <w:rsid w:val="00C7773D"/>
    <w:rsid w:val="00C77BB0"/>
    <w:rsid w:val="00C80924"/>
    <w:rsid w:val="00C81CC2"/>
    <w:rsid w:val="00C81EF1"/>
    <w:rsid w:val="00C82571"/>
    <w:rsid w:val="00C8286B"/>
    <w:rsid w:val="00C82CC9"/>
    <w:rsid w:val="00C838D3"/>
    <w:rsid w:val="00C83C87"/>
    <w:rsid w:val="00C840ED"/>
    <w:rsid w:val="00C8467E"/>
    <w:rsid w:val="00C84810"/>
    <w:rsid w:val="00C84D16"/>
    <w:rsid w:val="00C84E17"/>
    <w:rsid w:val="00C857F2"/>
    <w:rsid w:val="00C85932"/>
    <w:rsid w:val="00C85CAB"/>
    <w:rsid w:val="00C8788C"/>
    <w:rsid w:val="00C90263"/>
    <w:rsid w:val="00C90433"/>
    <w:rsid w:val="00C9057E"/>
    <w:rsid w:val="00C90B2A"/>
    <w:rsid w:val="00C912D2"/>
    <w:rsid w:val="00C9153A"/>
    <w:rsid w:val="00C92316"/>
    <w:rsid w:val="00C92F5A"/>
    <w:rsid w:val="00C932DE"/>
    <w:rsid w:val="00C9363F"/>
    <w:rsid w:val="00C93A2A"/>
    <w:rsid w:val="00C947F8"/>
    <w:rsid w:val="00C9515F"/>
    <w:rsid w:val="00C954DE"/>
    <w:rsid w:val="00C95C71"/>
    <w:rsid w:val="00C963C5"/>
    <w:rsid w:val="00C96B24"/>
    <w:rsid w:val="00C96C15"/>
    <w:rsid w:val="00C96FC6"/>
    <w:rsid w:val="00C97B49"/>
    <w:rsid w:val="00C97CD6"/>
    <w:rsid w:val="00C97E16"/>
    <w:rsid w:val="00C97E9A"/>
    <w:rsid w:val="00CA02A3"/>
    <w:rsid w:val="00CA030C"/>
    <w:rsid w:val="00CA07BB"/>
    <w:rsid w:val="00CA1516"/>
    <w:rsid w:val="00CA1943"/>
    <w:rsid w:val="00CA1AC6"/>
    <w:rsid w:val="00CA1F41"/>
    <w:rsid w:val="00CA2D09"/>
    <w:rsid w:val="00CA32EE"/>
    <w:rsid w:val="00CA368B"/>
    <w:rsid w:val="00CA3822"/>
    <w:rsid w:val="00CA40E1"/>
    <w:rsid w:val="00CA4343"/>
    <w:rsid w:val="00CA5324"/>
    <w:rsid w:val="00CA56A1"/>
    <w:rsid w:val="00CA5771"/>
    <w:rsid w:val="00CA583D"/>
    <w:rsid w:val="00CA5AD7"/>
    <w:rsid w:val="00CA5BDF"/>
    <w:rsid w:val="00CA5DE9"/>
    <w:rsid w:val="00CA5F74"/>
    <w:rsid w:val="00CA6532"/>
    <w:rsid w:val="00CA6A1A"/>
    <w:rsid w:val="00CA7614"/>
    <w:rsid w:val="00CB036E"/>
    <w:rsid w:val="00CB1877"/>
    <w:rsid w:val="00CB20CA"/>
    <w:rsid w:val="00CB27FC"/>
    <w:rsid w:val="00CB2C17"/>
    <w:rsid w:val="00CB33D0"/>
    <w:rsid w:val="00CB3C9C"/>
    <w:rsid w:val="00CB45C0"/>
    <w:rsid w:val="00CB5894"/>
    <w:rsid w:val="00CB6141"/>
    <w:rsid w:val="00CB672D"/>
    <w:rsid w:val="00CB6DE5"/>
    <w:rsid w:val="00CB7D37"/>
    <w:rsid w:val="00CC009D"/>
    <w:rsid w:val="00CC0218"/>
    <w:rsid w:val="00CC0295"/>
    <w:rsid w:val="00CC034A"/>
    <w:rsid w:val="00CC09CD"/>
    <w:rsid w:val="00CC1777"/>
    <w:rsid w:val="00CC1E75"/>
    <w:rsid w:val="00CC28D3"/>
    <w:rsid w:val="00CC2E0E"/>
    <w:rsid w:val="00CC361C"/>
    <w:rsid w:val="00CC3B6B"/>
    <w:rsid w:val="00CC3C0D"/>
    <w:rsid w:val="00CC44B3"/>
    <w:rsid w:val="00CC474B"/>
    <w:rsid w:val="00CC50D8"/>
    <w:rsid w:val="00CC5234"/>
    <w:rsid w:val="00CC5692"/>
    <w:rsid w:val="00CC5BB4"/>
    <w:rsid w:val="00CC633C"/>
    <w:rsid w:val="00CC6448"/>
    <w:rsid w:val="00CC658C"/>
    <w:rsid w:val="00CC67BF"/>
    <w:rsid w:val="00CC6C86"/>
    <w:rsid w:val="00CC6EEA"/>
    <w:rsid w:val="00CC70D3"/>
    <w:rsid w:val="00CC7F03"/>
    <w:rsid w:val="00CD0251"/>
    <w:rsid w:val="00CD06E9"/>
    <w:rsid w:val="00CD0843"/>
    <w:rsid w:val="00CD140D"/>
    <w:rsid w:val="00CD294B"/>
    <w:rsid w:val="00CD2F12"/>
    <w:rsid w:val="00CD2FA9"/>
    <w:rsid w:val="00CD3596"/>
    <w:rsid w:val="00CD4384"/>
    <w:rsid w:val="00CD4E31"/>
    <w:rsid w:val="00CD53AD"/>
    <w:rsid w:val="00CD5A78"/>
    <w:rsid w:val="00CD69DC"/>
    <w:rsid w:val="00CD71FC"/>
    <w:rsid w:val="00CD7345"/>
    <w:rsid w:val="00CD7659"/>
    <w:rsid w:val="00CE1604"/>
    <w:rsid w:val="00CE17AF"/>
    <w:rsid w:val="00CE1E91"/>
    <w:rsid w:val="00CE1EC2"/>
    <w:rsid w:val="00CE2156"/>
    <w:rsid w:val="00CE2ECD"/>
    <w:rsid w:val="00CE372E"/>
    <w:rsid w:val="00CE3AF8"/>
    <w:rsid w:val="00CE3B95"/>
    <w:rsid w:val="00CE43CA"/>
    <w:rsid w:val="00CE4642"/>
    <w:rsid w:val="00CE4A99"/>
    <w:rsid w:val="00CE4BD2"/>
    <w:rsid w:val="00CE5405"/>
    <w:rsid w:val="00CE5A97"/>
    <w:rsid w:val="00CE5F40"/>
    <w:rsid w:val="00CE63D7"/>
    <w:rsid w:val="00CE6AFB"/>
    <w:rsid w:val="00CE7550"/>
    <w:rsid w:val="00CE7D30"/>
    <w:rsid w:val="00CF0405"/>
    <w:rsid w:val="00CF0A1B"/>
    <w:rsid w:val="00CF172C"/>
    <w:rsid w:val="00CF19F6"/>
    <w:rsid w:val="00CF1FA9"/>
    <w:rsid w:val="00CF200B"/>
    <w:rsid w:val="00CF25FF"/>
    <w:rsid w:val="00CF2E8D"/>
    <w:rsid w:val="00CF2F4F"/>
    <w:rsid w:val="00CF4021"/>
    <w:rsid w:val="00CF4E1C"/>
    <w:rsid w:val="00CF536D"/>
    <w:rsid w:val="00CF6136"/>
    <w:rsid w:val="00CF65F9"/>
    <w:rsid w:val="00CF6C17"/>
    <w:rsid w:val="00CF70A3"/>
    <w:rsid w:val="00CF72A7"/>
    <w:rsid w:val="00CF7347"/>
    <w:rsid w:val="00CF7493"/>
    <w:rsid w:val="00D00518"/>
    <w:rsid w:val="00D018CB"/>
    <w:rsid w:val="00D02748"/>
    <w:rsid w:val="00D027CF"/>
    <w:rsid w:val="00D02926"/>
    <w:rsid w:val="00D02E9D"/>
    <w:rsid w:val="00D03D77"/>
    <w:rsid w:val="00D04BF1"/>
    <w:rsid w:val="00D04CC1"/>
    <w:rsid w:val="00D0533F"/>
    <w:rsid w:val="00D0539A"/>
    <w:rsid w:val="00D053D2"/>
    <w:rsid w:val="00D055A7"/>
    <w:rsid w:val="00D05A73"/>
    <w:rsid w:val="00D05E34"/>
    <w:rsid w:val="00D071C3"/>
    <w:rsid w:val="00D07302"/>
    <w:rsid w:val="00D074E3"/>
    <w:rsid w:val="00D07BAD"/>
    <w:rsid w:val="00D10CB8"/>
    <w:rsid w:val="00D10DFF"/>
    <w:rsid w:val="00D11293"/>
    <w:rsid w:val="00D11BFA"/>
    <w:rsid w:val="00D12591"/>
    <w:rsid w:val="00D12806"/>
    <w:rsid w:val="00D1294F"/>
    <w:rsid w:val="00D12D44"/>
    <w:rsid w:val="00D132CD"/>
    <w:rsid w:val="00D132FD"/>
    <w:rsid w:val="00D1416C"/>
    <w:rsid w:val="00D1440E"/>
    <w:rsid w:val="00D14729"/>
    <w:rsid w:val="00D1490F"/>
    <w:rsid w:val="00D15018"/>
    <w:rsid w:val="00D158AC"/>
    <w:rsid w:val="00D15A84"/>
    <w:rsid w:val="00D1663D"/>
    <w:rsid w:val="00D1694C"/>
    <w:rsid w:val="00D16EE5"/>
    <w:rsid w:val="00D17E1E"/>
    <w:rsid w:val="00D208F5"/>
    <w:rsid w:val="00D20B6D"/>
    <w:rsid w:val="00D20C30"/>
    <w:rsid w:val="00D20D98"/>
    <w:rsid w:val="00D20F5E"/>
    <w:rsid w:val="00D21A30"/>
    <w:rsid w:val="00D21CB7"/>
    <w:rsid w:val="00D22AC4"/>
    <w:rsid w:val="00D23575"/>
    <w:rsid w:val="00D23B76"/>
    <w:rsid w:val="00D23DBD"/>
    <w:rsid w:val="00D24103"/>
    <w:rsid w:val="00D246F6"/>
    <w:rsid w:val="00D24B4A"/>
    <w:rsid w:val="00D256B8"/>
    <w:rsid w:val="00D26891"/>
    <w:rsid w:val="00D26922"/>
    <w:rsid w:val="00D26E2D"/>
    <w:rsid w:val="00D27121"/>
    <w:rsid w:val="00D2717A"/>
    <w:rsid w:val="00D27892"/>
    <w:rsid w:val="00D27CF6"/>
    <w:rsid w:val="00D30361"/>
    <w:rsid w:val="00D314D1"/>
    <w:rsid w:val="00D31F77"/>
    <w:rsid w:val="00D32127"/>
    <w:rsid w:val="00D32920"/>
    <w:rsid w:val="00D32AC7"/>
    <w:rsid w:val="00D32D3C"/>
    <w:rsid w:val="00D32E63"/>
    <w:rsid w:val="00D332E5"/>
    <w:rsid w:val="00D332E8"/>
    <w:rsid w:val="00D3397B"/>
    <w:rsid w:val="00D339A4"/>
    <w:rsid w:val="00D34156"/>
    <w:rsid w:val="00D34688"/>
    <w:rsid w:val="00D34CAC"/>
    <w:rsid w:val="00D35EAE"/>
    <w:rsid w:val="00D367D8"/>
    <w:rsid w:val="00D372D1"/>
    <w:rsid w:val="00D375F7"/>
    <w:rsid w:val="00D376B4"/>
    <w:rsid w:val="00D377E5"/>
    <w:rsid w:val="00D379A3"/>
    <w:rsid w:val="00D403CC"/>
    <w:rsid w:val="00D408DB"/>
    <w:rsid w:val="00D411C0"/>
    <w:rsid w:val="00D4133A"/>
    <w:rsid w:val="00D41D54"/>
    <w:rsid w:val="00D42519"/>
    <w:rsid w:val="00D4311C"/>
    <w:rsid w:val="00D43722"/>
    <w:rsid w:val="00D43AD7"/>
    <w:rsid w:val="00D43FE3"/>
    <w:rsid w:val="00D440EB"/>
    <w:rsid w:val="00D441D6"/>
    <w:rsid w:val="00D44AA7"/>
    <w:rsid w:val="00D44D9C"/>
    <w:rsid w:val="00D455E2"/>
    <w:rsid w:val="00D45EE2"/>
    <w:rsid w:val="00D45FF3"/>
    <w:rsid w:val="00D475EF"/>
    <w:rsid w:val="00D47E16"/>
    <w:rsid w:val="00D5043C"/>
    <w:rsid w:val="00D50BC4"/>
    <w:rsid w:val="00D51101"/>
    <w:rsid w:val="00D512CF"/>
    <w:rsid w:val="00D51389"/>
    <w:rsid w:val="00D51BFD"/>
    <w:rsid w:val="00D51DC8"/>
    <w:rsid w:val="00D528B9"/>
    <w:rsid w:val="00D530D7"/>
    <w:rsid w:val="00D53186"/>
    <w:rsid w:val="00D53421"/>
    <w:rsid w:val="00D534E2"/>
    <w:rsid w:val="00D53694"/>
    <w:rsid w:val="00D53D4D"/>
    <w:rsid w:val="00D5487D"/>
    <w:rsid w:val="00D54990"/>
    <w:rsid w:val="00D5625A"/>
    <w:rsid w:val="00D56291"/>
    <w:rsid w:val="00D566B4"/>
    <w:rsid w:val="00D56BF0"/>
    <w:rsid w:val="00D57328"/>
    <w:rsid w:val="00D57694"/>
    <w:rsid w:val="00D57ABC"/>
    <w:rsid w:val="00D6000E"/>
    <w:rsid w:val="00D60140"/>
    <w:rsid w:val="00D6024A"/>
    <w:rsid w:val="00D6078A"/>
    <w:rsid w:val="00D60803"/>
    <w:rsid w:val="00D608B5"/>
    <w:rsid w:val="00D60B11"/>
    <w:rsid w:val="00D62A67"/>
    <w:rsid w:val="00D62AFB"/>
    <w:rsid w:val="00D63473"/>
    <w:rsid w:val="00D636F6"/>
    <w:rsid w:val="00D644E6"/>
    <w:rsid w:val="00D64739"/>
    <w:rsid w:val="00D6489E"/>
    <w:rsid w:val="00D65032"/>
    <w:rsid w:val="00D65C64"/>
    <w:rsid w:val="00D65E3B"/>
    <w:rsid w:val="00D65F5A"/>
    <w:rsid w:val="00D66559"/>
    <w:rsid w:val="00D66B91"/>
    <w:rsid w:val="00D7029E"/>
    <w:rsid w:val="00D70653"/>
    <w:rsid w:val="00D71F99"/>
    <w:rsid w:val="00D72151"/>
    <w:rsid w:val="00D72243"/>
    <w:rsid w:val="00D72260"/>
    <w:rsid w:val="00D722C0"/>
    <w:rsid w:val="00D72584"/>
    <w:rsid w:val="00D73467"/>
    <w:rsid w:val="00D734FA"/>
    <w:rsid w:val="00D73CA4"/>
    <w:rsid w:val="00D73D71"/>
    <w:rsid w:val="00D74396"/>
    <w:rsid w:val="00D75107"/>
    <w:rsid w:val="00D76249"/>
    <w:rsid w:val="00D76593"/>
    <w:rsid w:val="00D765E0"/>
    <w:rsid w:val="00D76EF5"/>
    <w:rsid w:val="00D7741B"/>
    <w:rsid w:val="00D77AB4"/>
    <w:rsid w:val="00D80284"/>
    <w:rsid w:val="00D802B0"/>
    <w:rsid w:val="00D80500"/>
    <w:rsid w:val="00D80855"/>
    <w:rsid w:val="00D8085A"/>
    <w:rsid w:val="00D80CDB"/>
    <w:rsid w:val="00D8114A"/>
    <w:rsid w:val="00D81453"/>
    <w:rsid w:val="00D81C18"/>
    <w:rsid w:val="00D81DB5"/>
    <w:rsid w:val="00D81F71"/>
    <w:rsid w:val="00D821C2"/>
    <w:rsid w:val="00D82306"/>
    <w:rsid w:val="00D82F48"/>
    <w:rsid w:val="00D83910"/>
    <w:rsid w:val="00D845A1"/>
    <w:rsid w:val="00D84C0B"/>
    <w:rsid w:val="00D85239"/>
    <w:rsid w:val="00D85385"/>
    <w:rsid w:val="00D85CC9"/>
    <w:rsid w:val="00D863E7"/>
    <w:rsid w:val="00D8642D"/>
    <w:rsid w:val="00D86714"/>
    <w:rsid w:val="00D869A4"/>
    <w:rsid w:val="00D87335"/>
    <w:rsid w:val="00D87854"/>
    <w:rsid w:val="00D90804"/>
    <w:rsid w:val="00D90A5E"/>
    <w:rsid w:val="00D91A68"/>
    <w:rsid w:val="00D92536"/>
    <w:rsid w:val="00D92906"/>
    <w:rsid w:val="00D93EDB"/>
    <w:rsid w:val="00D943AF"/>
    <w:rsid w:val="00D9482C"/>
    <w:rsid w:val="00D94853"/>
    <w:rsid w:val="00D949D4"/>
    <w:rsid w:val="00D957B0"/>
    <w:rsid w:val="00D959C0"/>
    <w:rsid w:val="00D95A68"/>
    <w:rsid w:val="00D95E78"/>
    <w:rsid w:val="00D9648B"/>
    <w:rsid w:val="00D966D3"/>
    <w:rsid w:val="00D979C2"/>
    <w:rsid w:val="00DA06C7"/>
    <w:rsid w:val="00DA1643"/>
    <w:rsid w:val="00DA17C7"/>
    <w:rsid w:val="00DA1C46"/>
    <w:rsid w:val="00DA1CC9"/>
    <w:rsid w:val="00DA359F"/>
    <w:rsid w:val="00DA3957"/>
    <w:rsid w:val="00DA3F9E"/>
    <w:rsid w:val="00DA558C"/>
    <w:rsid w:val="00DA599C"/>
    <w:rsid w:val="00DA5C90"/>
    <w:rsid w:val="00DA6A9A"/>
    <w:rsid w:val="00DA7F31"/>
    <w:rsid w:val="00DB04E4"/>
    <w:rsid w:val="00DB07EC"/>
    <w:rsid w:val="00DB085B"/>
    <w:rsid w:val="00DB1D55"/>
    <w:rsid w:val="00DB1EAB"/>
    <w:rsid w:val="00DB1EFD"/>
    <w:rsid w:val="00DB2088"/>
    <w:rsid w:val="00DB232E"/>
    <w:rsid w:val="00DB260C"/>
    <w:rsid w:val="00DB2D98"/>
    <w:rsid w:val="00DB34FE"/>
    <w:rsid w:val="00DB3B04"/>
    <w:rsid w:val="00DB3B2A"/>
    <w:rsid w:val="00DB3D3B"/>
    <w:rsid w:val="00DB3EAF"/>
    <w:rsid w:val="00DB45E9"/>
    <w:rsid w:val="00DB46C6"/>
    <w:rsid w:val="00DB4817"/>
    <w:rsid w:val="00DB55FB"/>
    <w:rsid w:val="00DB5AB4"/>
    <w:rsid w:val="00DB6861"/>
    <w:rsid w:val="00DB7833"/>
    <w:rsid w:val="00DB7FD8"/>
    <w:rsid w:val="00DC04B0"/>
    <w:rsid w:val="00DC171D"/>
    <w:rsid w:val="00DC1767"/>
    <w:rsid w:val="00DC187A"/>
    <w:rsid w:val="00DC18CD"/>
    <w:rsid w:val="00DC1BCD"/>
    <w:rsid w:val="00DC1E35"/>
    <w:rsid w:val="00DC238E"/>
    <w:rsid w:val="00DC2748"/>
    <w:rsid w:val="00DC307A"/>
    <w:rsid w:val="00DC3203"/>
    <w:rsid w:val="00DC3C99"/>
    <w:rsid w:val="00DC3CDB"/>
    <w:rsid w:val="00DC4466"/>
    <w:rsid w:val="00DC52F5"/>
    <w:rsid w:val="00DC5FD0"/>
    <w:rsid w:val="00DC6228"/>
    <w:rsid w:val="00DC65ED"/>
    <w:rsid w:val="00DC6640"/>
    <w:rsid w:val="00DC75A5"/>
    <w:rsid w:val="00DC76F4"/>
    <w:rsid w:val="00DCFCA4"/>
    <w:rsid w:val="00DD00B8"/>
    <w:rsid w:val="00DD00E9"/>
    <w:rsid w:val="00DD02C1"/>
    <w:rsid w:val="00DD0354"/>
    <w:rsid w:val="00DD0B3D"/>
    <w:rsid w:val="00DD208E"/>
    <w:rsid w:val="00DD27D7"/>
    <w:rsid w:val="00DD2A33"/>
    <w:rsid w:val="00DD2C19"/>
    <w:rsid w:val="00DD3077"/>
    <w:rsid w:val="00DD35B0"/>
    <w:rsid w:val="00DD3B74"/>
    <w:rsid w:val="00DD434F"/>
    <w:rsid w:val="00DD4382"/>
    <w:rsid w:val="00DD458C"/>
    <w:rsid w:val="00DD4FE3"/>
    <w:rsid w:val="00DD593E"/>
    <w:rsid w:val="00DD5A6E"/>
    <w:rsid w:val="00DD5D9C"/>
    <w:rsid w:val="00DD6087"/>
    <w:rsid w:val="00DD6097"/>
    <w:rsid w:val="00DD620B"/>
    <w:rsid w:val="00DD661E"/>
    <w:rsid w:val="00DD66B8"/>
    <w:rsid w:val="00DD67B9"/>
    <w:rsid w:val="00DD700F"/>
    <w:rsid w:val="00DD72E9"/>
    <w:rsid w:val="00DD7605"/>
    <w:rsid w:val="00DD762F"/>
    <w:rsid w:val="00DD79DE"/>
    <w:rsid w:val="00DE01D8"/>
    <w:rsid w:val="00DE028A"/>
    <w:rsid w:val="00DE06BF"/>
    <w:rsid w:val="00DE0AB5"/>
    <w:rsid w:val="00DE0FCD"/>
    <w:rsid w:val="00DE10CA"/>
    <w:rsid w:val="00DE2020"/>
    <w:rsid w:val="00DE322D"/>
    <w:rsid w:val="00DE32DB"/>
    <w:rsid w:val="00DE3476"/>
    <w:rsid w:val="00DE4471"/>
    <w:rsid w:val="00DE503C"/>
    <w:rsid w:val="00DE5589"/>
    <w:rsid w:val="00DE5D38"/>
    <w:rsid w:val="00DE688C"/>
    <w:rsid w:val="00DE7419"/>
    <w:rsid w:val="00DE7BEA"/>
    <w:rsid w:val="00DF0BA6"/>
    <w:rsid w:val="00DF14CC"/>
    <w:rsid w:val="00DF14DE"/>
    <w:rsid w:val="00DF1950"/>
    <w:rsid w:val="00DF24C9"/>
    <w:rsid w:val="00DF2B09"/>
    <w:rsid w:val="00DF38A1"/>
    <w:rsid w:val="00DF45AC"/>
    <w:rsid w:val="00DF4868"/>
    <w:rsid w:val="00DF48E9"/>
    <w:rsid w:val="00DF5415"/>
    <w:rsid w:val="00DF5B84"/>
    <w:rsid w:val="00DF6654"/>
    <w:rsid w:val="00DF670D"/>
    <w:rsid w:val="00DF688C"/>
    <w:rsid w:val="00DF6D5B"/>
    <w:rsid w:val="00DF771B"/>
    <w:rsid w:val="00DF7EE2"/>
    <w:rsid w:val="00E000B9"/>
    <w:rsid w:val="00E0043A"/>
    <w:rsid w:val="00E009C8"/>
    <w:rsid w:val="00E00C7A"/>
    <w:rsid w:val="00E00FEC"/>
    <w:rsid w:val="00E01A8F"/>
    <w:rsid w:val="00E01B74"/>
    <w:rsid w:val="00E01BAA"/>
    <w:rsid w:val="00E0282A"/>
    <w:rsid w:val="00E02947"/>
    <w:rsid w:val="00E02F9B"/>
    <w:rsid w:val="00E031CB"/>
    <w:rsid w:val="00E05C0D"/>
    <w:rsid w:val="00E05ED2"/>
    <w:rsid w:val="00E06205"/>
    <w:rsid w:val="00E06AE3"/>
    <w:rsid w:val="00E07281"/>
    <w:rsid w:val="00E07CFD"/>
    <w:rsid w:val="00E07D1F"/>
    <w:rsid w:val="00E07E14"/>
    <w:rsid w:val="00E107BE"/>
    <w:rsid w:val="00E1115E"/>
    <w:rsid w:val="00E117FF"/>
    <w:rsid w:val="00E12C89"/>
    <w:rsid w:val="00E12E40"/>
    <w:rsid w:val="00E135E5"/>
    <w:rsid w:val="00E13A6E"/>
    <w:rsid w:val="00E14F94"/>
    <w:rsid w:val="00E15F61"/>
    <w:rsid w:val="00E16136"/>
    <w:rsid w:val="00E16B45"/>
    <w:rsid w:val="00E16D4D"/>
    <w:rsid w:val="00E16FC5"/>
    <w:rsid w:val="00E1702C"/>
    <w:rsid w:val="00E172D8"/>
    <w:rsid w:val="00E17336"/>
    <w:rsid w:val="00E178FF"/>
    <w:rsid w:val="00E17D15"/>
    <w:rsid w:val="00E20D73"/>
    <w:rsid w:val="00E22534"/>
    <w:rsid w:val="00E22988"/>
    <w:rsid w:val="00E22B95"/>
    <w:rsid w:val="00E22DB0"/>
    <w:rsid w:val="00E23507"/>
    <w:rsid w:val="00E23AA4"/>
    <w:rsid w:val="00E23FFE"/>
    <w:rsid w:val="00E24641"/>
    <w:rsid w:val="00E24675"/>
    <w:rsid w:val="00E24F40"/>
    <w:rsid w:val="00E27F6B"/>
    <w:rsid w:val="00E30331"/>
    <w:rsid w:val="00E30890"/>
    <w:rsid w:val="00E3089D"/>
    <w:rsid w:val="00E30A28"/>
    <w:rsid w:val="00E30BB8"/>
    <w:rsid w:val="00E30C2E"/>
    <w:rsid w:val="00E31F9C"/>
    <w:rsid w:val="00E3277F"/>
    <w:rsid w:val="00E3286E"/>
    <w:rsid w:val="00E32C6C"/>
    <w:rsid w:val="00E331EF"/>
    <w:rsid w:val="00E336CC"/>
    <w:rsid w:val="00E340D5"/>
    <w:rsid w:val="00E34299"/>
    <w:rsid w:val="00E343C8"/>
    <w:rsid w:val="00E357E1"/>
    <w:rsid w:val="00E35B58"/>
    <w:rsid w:val="00E36448"/>
    <w:rsid w:val="00E373E9"/>
    <w:rsid w:val="00E40374"/>
    <w:rsid w:val="00E40488"/>
    <w:rsid w:val="00E414B0"/>
    <w:rsid w:val="00E41F1D"/>
    <w:rsid w:val="00E41F83"/>
    <w:rsid w:val="00E422A2"/>
    <w:rsid w:val="00E42DD3"/>
    <w:rsid w:val="00E42F51"/>
    <w:rsid w:val="00E4334C"/>
    <w:rsid w:val="00E43A2D"/>
    <w:rsid w:val="00E45480"/>
    <w:rsid w:val="00E45E1F"/>
    <w:rsid w:val="00E46872"/>
    <w:rsid w:val="00E46B24"/>
    <w:rsid w:val="00E46B65"/>
    <w:rsid w:val="00E46D3E"/>
    <w:rsid w:val="00E4773B"/>
    <w:rsid w:val="00E47893"/>
    <w:rsid w:val="00E50367"/>
    <w:rsid w:val="00E512FE"/>
    <w:rsid w:val="00E51ABA"/>
    <w:rsid w:val="00E51BA3"/>
    <w:rsid w:val="00E524CB"/>
    <w:rsid w:val="00E5254E"/>
    <w:rsid w:val="00E525E0"/>
    <w:rsid w:val="00E526D2"/>
    <w:rsid w:val="00E52830"/>
    <w:rsid w:val="00E537B9"/>
    <w:rsid w:val="00E53AA3"/>
    <w:rsid w:val="00E53AFE"/>
    <w:rsid w:val="00E53C45"/>
    <w:rsid w:val="00E54D26"/>
    <w:rsid w:val="00E54FE1"/>
    <w:rsid w:val="00E551DC"/>
    <w:rsid w:val="00E55405"/>
    <w:rsid w:val="00E55949"/>
    <w:rsid w:val="00E56EC4"/>
    <w:rsid w:val="00E57386"/>
    <w:rsid w:val="00E60174"/>
    <w:rsid w:val="00E6017F"/>
    <w:rsid w:val="00E61535"/>
    <w:rsid w:val="00E6168E"/>
    <w:rsid w:val="00E6199E"/>
    <w:rsid w:val="00E62163"/>
    <w:rsid w:val="00E63210"/>
    <w:rsid w:val="00E6385B"/>
    <w:rsid w:val="00E65456"/>
    <w:rsid w:val="00E65A91"/>
    <w:rsid w:val="00E66188"/>
    <w:rsid w:val="00E664FB"/>
    <w:rsid w:val="00E66934"/>
    <w:rsid w:val="00E66AC4"/>
    <w:rsid w:val="00E672F0"/>
    <w:rsid w:val="00E67AAC"/>
    <w:rsid w:val="00E70373"/>
    <w:rsid w:val="00E7140D"/>
    <w:rsid w:val="00E71EF6"/>
    <w:rsid w:val="00E725F5"/>
    <w:rsid w:val="00E72B81"/>
    <w:rsid w:val="00E72E40"/>
    <w:rsid w:val="00E72EBA"/>
    <w:rsid w:val="00E73665"/>
    <w:rsid w:val="00E73999"/>
    <w:rsid w:val="00E73BDC"/>
    <w:rsid w:val="00E73E9E"/>
    <w:rsid w:val="00E76DC5"/>
    <w:rsid w:val="00E804E6"/>
    <w:rsid w:val="00E8075B"/>
    <w:rsid w:val="00E8148A"/>
    <w:rsid w:val="00E81660"/>
    <w:rsid w:val="00E818DF"/>
    <w:rsid w:val="00E81EE0"/>
    <w:rsid w:val="00E828F5"/>
    <w:rsid w:val="00E82EA6"/>
    <w:rsid w:val="00E830B5"/>
    <w:rsid w:val="00E835DC"/>
    <w:rsid w:val="00E835F4"/>
    <w:rsid w:val="00E83DDB"/>
    <w:rsid w:val="00E83EDF"/>
    <w:rsid w:val="00E84131"/>
    <w:rsid w:val="00E8471E"/>
    <w:rsid w:val="00E84856"/>
    <w:rsid w:val="00E854FE"/>
    <w:rsid w:val="00E859CF"/>
    <w:rsid w:val="00E85DCF"/>
    <w:rsid w:val="00E86880"/>
    <w:rsid w:val="00E8738B"/>
    <w:rsid w:val="00E87839"/>
    <w:rsid w:val="00E87CC7"/>
    <w:rsid w:val="00E90570"/>
    <w:rsid w:val="00E906CC"/>
    <w:rsid w:val="00E90C18"/>
    <w:rsid w:val="00E90C78"/>
    <w:rsid w:val="00E92541"/>
    <w:rsid w:val="00E929B1"/>
    <w:rsid w:val="00E939A0"/>
    <w:rsid w:val="00E96136"/>
    <w:rsid w:val="00E96959"/>
    <w:rsid w:val="00E96B2B"/>
    <w:rsid w:val="00E9764B"/>
    <w:rsid w:val="00E97E4E"/>
    <w:rsid w:val="00E97E7B"/>
    <w:rsid w:val="00EA03C2"/>
    <w:rsid w:val="00EA1CC2"/>
    <w:rsid w:val="00EA2763"/>
    <w:rsid w:val="00EA2D76"/>
    <w:rsid w:val="00EA332F"/>
    <w:rsid w:val="00EA43A9"/>
    <w:rsid w:val="00EA4625"/>
    <w:rsid w:val="00EA4644"/>
    <w:rsid w:val="00EA47A9"/>
    <w:rsid w:val="00EA552C"/>
    <w:rsid w:val="00EA5DE9"/>
    <w:rsid w:val="00EA5ED5"/>
    <w:rsid w:val="00EA5F17"/>
    <w:rsid w:val="00EA691B"/>
    <w:rsid w:val="00EA758A"/>
    <w:rsid w:val="00EA795C"/>
    <w:rsid w:val="00EB01FD"/>
    <w:rsid w:val="00EB044E"/>
    <w:rsid w:val="00EB06B2"/>
    <w:rsid w:val="00EB088A"/>
    <w:rsid w:val="00EB096F"/>
    <w:rsid w:val="00EB16A8"/>
    <w:rsid w:val="00EB199F"/>
    <w:rsid w:val="00EB21A4"/>
    <w:rsid w:val="00EB2339"/>
    <w:rsid w:val="00EB27C4"/>
    <w:rsid w:val="00EB3DDC"/>
    <w:rsid w:val="00EB409F"/>
    <w:rsid w:val="00EB4174"/>
    <w:rsid w:val="00EB4511"/>
    <w:rsid w:val="00EB4B6E"/>
    <w:rsid w:val="00EB5387"/>
    <w:rsid w:val="00EB55F4"/>
    <w:rsid w:val="00EB58E2"/>
    <w:rsid w:val="00EB5C10"/>
    <w:rsid w:val="00EB5D57"/>
    <w:rsid w:val="00EB6433"/>
    <w:rsid w:val="00EB6F23"/>
    <w:rsid w:val="00EB7322"/>
    <w:rsid w:val="00EB767F"/>
    <w:rsid w:val="00EC049C"/>
    <w:rsid w:val="00EC0582"/>
    <w:rsid w:val="00EC06E8"/>
    <w:rsid w:val="00EC06EF"/>
    <w:rsid w:val="00EC0FE9"/>
    <w:rsid w:val="00EC10B1"/>
    <w:rsid w:val="00EC1250"/>
    <w:rsid w:val="00EC14B3"/>
    <w:rsid w:val="00EC1603"/>
    <w:rsid w:val="00EC198B"/>
    <w:rsid w:val="00EC1C72"/>
    <w:rsid w:val="00EC2DB1"/>
    <w:rsid w:val="00EC34EC"/>
    <w:rsid w:val="00EC3E52"/>
    <w:rsid w:val="00EC41C5"/>
    <w:rsid w:val="00EC426D"/>
    <w:rsid w:val="00EC431A"/>
    <w:rsid w:val="00EC4342"/>
    <w:rsid w:val="00EC449C"/>
    <w:rsid w:val="00EC48C8"/>
    <w:rsid w:val="00EC4AE1"/>
    <w:rsid w:val="00EC4FA9"/>
    <w:rsid w:val="00EC50C3"/>
    <w:rsid w:val="00EC5430"/>
    <w:rsid w:val="00EC571B"/>
    <w:rsid w:val="00EC57D7"/>
    <w:rsid w:val="00EC5A11"/>
    <w:rsid w:val="00EC6385"/>
    <w:rsid w:val="00EC6878"/>
    <w:rsid w:val="00EC6FC4"/>
    <w:rsid w:val="00EC7466"/>
    <w:rsid w:val="00EC7681"/>
    <w:rsid w:val="00ED03CA"/>
    <w:rsid w:val="00ED1A41"/>
    <w:rsid w:val="00ED1DE9"/>
    <w:rsid w:val="00ED23D4"/>
    <w:rsid w:val="00ED36F8"/>
    <w:rsid w:val="00ED396E"/>
    <w:rsid w:val="00ED3CAD"/>
    <w:rsid w:val="00ED46A6"/>
    <w:rsid w:val="00ED4CE5"/>
    <w:rsid w:val="00ED5121"/>
    <w:rsid w:val="00ED5447"/>
    <w:rsid w:val="00ED5B7B"/>
    <w:rsid w:val="00ED5E0B"/>
    <w:rsid w:val="00ED6764"/>
    <w:rsid w:val="00ED6DCA"/>
    <w:rsid w:val="00ED747F"/>
    <w:rsid w:val="00ED75B2"/>
    <w:rsid w:val="00ED7AD1"/>
    <w:rsid w:val="00EE07F3"/>
    <w:rsid w:val="00EE1123"/>
    <w:rsid w:val="00EE1313"/>
    <w:rsid w:val="00EE2A72"/>
    <w:rsid w:val="00EE37B6"/>
    <w:rsid w:val="00EE39F5"/>
    <w:rsid w:val="00EE45C0"/>
    <w:rsid w:val="00EE4FB1"/>
    <w:rsid w:val="00EE518C"/>
    <w:rsid w:val="00EE5561"/>
    <w:rsid w:val="00EE5CD0"/>
    <w:rsid w:val="00EE6FBA"/>
    <w:rsid w:val="00EF01C3"/>
    <w:rsid w:val="00EF05CE"/>
    <w:rsid w:val="00EF0F45"/>
    <w:rsid w:val="00EF2497"/>
    <w:rsid w:val="00EF25FD"/>
    <w:rsid w:val="00EF312D"/>
    <w:rsid w:val="00EF34EB"/>
    <w:rsid w:val="00EF3963"/>
    <w:rsid w:val="00EF3EB4"/>
    <w:rsid w:val="00EF4F00"/>
    <w:rsid w:val="00EF542F"/>
    <w:rsid w:val="00EF58F0"/>
    <w:rsid w:val="00EF5CBC"/>
    <w:rsid w:val="00EF5D95"/>
    <w:rsid w:val="00EF7203"/>
    <w:rsid w:val="00EF72B3"/>
    <w:rsid w:val="00EF743C"/>
    <w:rsid w:val="00EF7463"/>
    <w:rsid w:val="00EF778F"/>
    <w:rsid w:val="00EF7971"/>
    <w:rsid w:val="00F0008C"/>
    <w:rsid w:val="00F0009A"/>
    <w:rsid w:val="00F002EF"/>
    <w:rsid w:val="00F006A2"/>
    <w:rsid w:val="00F013C4"/>
    <w:rsid w:val="00F01CCC"/>
    <w:rsid w:val="00F01EE9"/>
    <w:rsid w:val="00F021F1"/>
    <w:rsid w:val="00F02791"/>
    <w:rsid w:val="00F02E8F"/>
    <w:rsid w:val="00F03A7E"/>
    <w:rsid w:val="00F03EE6"/>
    <w:rsid w:val="00F0402F"/>
    <w:rsid w:val="00F0484D"/>
    <w:rsid w:val="00F04900"/>
    <w:rsid w:val="00F055B5"/>
    <w:rsid w:val="00F05728"/>
    <w:rsid w:val="00F05C24"/>
    <w:rsid w:val="00F05C55"/>
    <w:rsid w:val="00F065A4"/>
    <w:rsid w:val="00F06723"/>
    <w:rsid w:val="00F0734F"/>
    <w:rsid w:val="00F103BA"/>
    <w:rsid w:val="00F123CF"/>
    <w:rsid w:val="00F126B9"/>
    <w:rsid w:val="00F12715"/>
    <w:rsid w:val="00F13240"/>
    <w:rsid w:val="00F13957"/>
    <w:rsid w:val="00F139E4"/>
    <w:rsid w:val="00F13A3E"/>
    <w:rsid w:val="00F13D53"/>
    <w:rsid w:val="00F13DA6"/>
    <w:rsid w:val="00F142CF"/>
    <w:rsid w:val="00F144D5"/>
    <w:rsid w:val="00F146F0"/>
    <w:rsid w:val="00F147E3"/>
    <w:rsid w:val="00F15039"/>
    <w:rsid w:val="00F16B3C"/>
    <w:rsid w:val="00F17BF3"/>
    <w:rsid w:val="00F17EF3"/>
    <w:rsid w:val="00F20FF3"/>
    <w:rsid w:val="00F21163"/>
    <w:rsid w:val="00F2173F"/>
    <w:rsid w:val="00F2190B"/>
    <w:rsid w:val="00F21EBD"/>
    <w:rsid w:val="00F21F86"/>
    <w:rsid w:val="00F2271B"/>
    <w:rsid w:val="00F228B5"/>
    <w:rsid w:val="00F2389C"/>
    <w:rsid w:val="00F24812"/>
    <w:rsid w:val="00F24CB0"/>
    <w:rsid w:val="00F2558B"/>
    <w:rsid w:val="00F25C67"/>
    <w:rsid w:val="00F261D7"/>
    <w:rsid w:val="00F265D8"/>
    <w:rsid w:val="00F30103"/>
    <w:rsid w:val="00F3050C"/>
    <w:rsid w:val="00F30DFF"/>
    <w:rsid w:val="00F312AE"/>
    <w:rsid w:val="00F31471"/>
    <w:rsid w:val="00F3152F"/>
    <w:rsid w:val="00F326F8"/>
    <w:rsid w:val="00F32B80"/>
    <w:rsid w:val="00F32D3A"/>
    <w:rsid w:val="00F32E0C"/>
    <w:rsid w:val="00F334D0"/>
    <w:rsid w:val="00F33F2F"/>
    <w:rsid w:val="00F340EB"/>
    <w:rsid w:val="00F3457A"/>
    <w:rsid w:val="00F34BF7"/>
    <w:rsid w:val="00F35285"/>
    <w:rsid w:val="00F355ED"/>
    <w:rsid w:val="00F3565F"/>
    <w:rsid w:val="00F36F13"/>
    <w:rsid w:val="00F412AE"/>
    <w:rsid w:val="00F41950"/>
    <w:rsid w:val="00F41B14"/>
    <w:rsid w:val="00F422A6"/>
    <w:rsid w:val="00F424F5"/>
    <w:rsid w:val="00F42A62"/>
    <w:rsid w:val="00F433C2"/>
    <w:rsid w:val="00F434D8"/>
    <w:rsid w:val="00F43746"/>
    <w:rsid w:val="00F439C4"/>
    <w:rsid w:val="00F43B9D"/>
    <w:rsid w:val="00F43E86"/>
    <w:rsid w:val="00F44531"/>
    <w:rsid w:val="00F44D5E"/>
    <w:rsid w:val="00F44DBB"/>
    <w:rsid w:val="00F45077"/>
    <w:rsid w:val="00F454E8"/>
    <w:rsid w:val="00F46405"/>
    <w:rsid w:val="00F467A5"/>
    <w:rsid w:val="00F472BC"/>
    <w:rsid w:val="00F47F4F"/>
    <w:rsid w:val="00F500B1"/>
    <w:rsid w:val="00F50418"/>
    <w:rsid w:val="00F50EE8"/>
    <w:rsid w:val="00F5175D"/>
    <w:rsid w:val="00F5227E"/>
    <w:rsid w:val="00F52D3A"/>
    <w:rsid w:val="00F52E50"/>
    <w:rsid w:val="00F53A35"/>
    <w:rsid w:val="00F53CD6"/>
    <w:rsid w:val="00F53E1B"/>
    <w:rsid w:val="00F54E0C"/>
    <w:rsid w:val="00F54E2A"/>
    <w:rsid w:val="00F55A3D"/>
    <w:rsid w:val="00F55D84"/>
    <w:rsid w:val="00F55E11"/>
    <w:rsid w:val="00F55F28"/>
    <w:rsid w:val="00F5654D"/>
    <w:rsid w:val="00F5744B"/>
    <w:rsid w:val="00F60F4C"/>
    <w:rsid w:val="00F610A5"/>
    <w:rsid w:val="00F61209"/>
    <w:rsid w:val="00F6156D"/>
    <w:rsid w:val="00F61C35"/>
    <w:rsid w:val="00F61F4D"/>
    <w:rsid w:val="00F621C5"/>
    <w:rsid w:val="00F622C7"/>
    <w:rsid w:val="00F6259E"/>
    <w:rsid w:val="00F62736"/>
    <w:rsid w:val="00F63343"/>
    <w:rsid w:val="00F6360F"/>
    <w:rsid w:val="00F64033"/>
    <w:rsid w:val="00F64D3C"/>
    <w:rsid w:val="00F64FC8"/>
    <w:rsid w:val="00F650B5"/>
    <w:rsid w:val="00F65DD4"/>
    <w:rsid w:val="00F66930"/>
    <w:rsid w:val="00F672B2"/>
    <w:rsid w:val="00F6734B"/>
    <w:rsid w:val="00F679E8"/>
    <w:rsid w:val="00F67D75"/>
    <w:rsid w:val="00F7028E"/>
    <w:rsid w:val="00F7096A"/>
    <w:rsid w:val="00F70BD1"/>
    <w:rsid w:val="00F70C8E"/>
    <w:rsid w:val="00F70DE7"/>
    <w:rsid w:val="00F712AE"/>
    <w:rsid w:val="00F722CE"/>
    <w:rsid w:val="00F7291A"/>
    <w:rsid w:val="00F73359"/>
    <w:rsid w:val="00F73F08"/>
    <w:rsid w:val="00F74455"/>
    <w:rsid w:val="00F744BD"/>
    <w:rsid w:val="00F753CC"/>
    <w:rsid w:val="00F75A6F"/>
    <w:rsid w:val="00F77AF7"/>
    <w:rsid w:val="00F77BC9"/>
    <w:rsid w:val="00F77CB1"/>
    <w:rsid w:val="00F80335"/>
    <w:rsid w:val="00F8075A"/>
    <w:rsid w:val="00F80E07"/>
    <w:rsid w:val="00F81542"/>
    <w:rsid w:val="00F815E3"/>
    <w:rsid w:val="00F82860"/>
    <w:rsid w:val="00F83973"/>
    <w:rsid w:val="00F83B1D"/>
    <w:rsid w:val="00F840E5"/>
    <w:rsid w:val="00F8437A"/>
    <w:rsid w:val="00F857BA"/>
    <w:rsid w:val="00F8589F"/>
    <w:rsid w:val="00F85E35"/>
    <w:rsid w:val="00F8676F"/>
    <w:rsid w:val="00F87FA3"/>
    <w:rsid w:val="00F91925"/>
    <w:rsid w:val="00F919F6"/>
    <w:rsid w:val="00F91A32"/>
    <w:rsid w:val="00F91E1F"/>
    <w:rsid w:val="00F91F9A"/>
    <w:rsid w:val="00F924D5"/>
    <w:rsid w:val="00F93D8C"/>
    <w:rsid w:val="00F949F1"/>
    <w:rsid w:val="00F950BA"/>
    <w:rsid w:val="00F95612"/>
    <w:rsid w:val="00F95893"/>
    <w:rsid w:val="00F959C9"/>
    <w:rsid w:val="00F95EBC"/>
    <w:rsid w:val="00F9629E"/>
    <w:rsid w:val="00F96643"/>
    <w:rsid w:val="00F968B6"/>
    <w:rsid w:val="00F97101"/>
    <w:rsid w:val="00F97C3C"/>
    <w:rsid w:val="00F97DFF"/>
    <w:rsid w:val="00FA0134"/>
    <w:rsid w:val="00FA07D9"/>
    <w:rsid w:val="00FA0A94"/>
    <w:rsid w:val="00FA0B20"/>
    <w:rsid w:val="00FA0D23"/>
    <w:rsid w:val="00FA0FDD"/>
    <w:rsid w:val="00FA193D"/>
    <w:rsid w:val="00FA1E41"/>
    <w:rsid w:val="00FA20AD"/>
    <w:rsid w:val="00FA20ED"/>
    <w:rsid w:val="00FA2653"/>
    <w:rsid w:val="00FA27B4"/>
    <w:rsid w:val="00FA3102"/>
    <w:rsid w:val="00FA3572"/>
    <w:rsid w:val="00FA3BDC"/>
    <w:rsid w:val="00FA3BEC"/>
    <w:rsid w:val="00FA41D8"/>
    <w:rsid w:val="00FA45EC"/>
    <w:rsid w:val="00FA48D4"/>
    <w:rsid w:val="00FA5007"/>
    <w:rsid w:val="00FA54FA"/>
    <w:rsid w:val="00FA55D4"/>
    <w:rsid w:val="00FA5A59"/>
    <w:rsid w:val="00FA5AF4"/>
    <w:rsid w:val="00FA6629"/>
    <w:rsid w:val="00FA693D"/>
    <w:rsid w:val="00FA6D39"/>
    <w:rsid w:val="00FA7B8C"/>
    <w:rsid w:val="00FB0CB1"/>
    <w:rsid w:val="00FB0ED3"/>
    <w:rsid w:val="00FB12B6"/>
    <w:rsid w:val="00FB1302"/>
    <w:rsid w:val="00FB1318"/>
    <w:rsid w:val="00FB1845"/>
    <w:rsid w:val="00FB1FD8"/>
    <w:rsid w:val="00FB2256"/>
    <w:rsid w:val="00FB227E"/>
    <w:rsid w:val="00FB2944"/>
    <w:rsid w:val="00FB2BC1"/>
    <w:rsid w:val="00FB334A"/>
    <w:rsid w:val="00FB3988"/>
    <w:rsid w:val="00FB3D61"/>
    <w:rsid w:val="00FB4290"/>
    <w:rsid w:val="00FB44CE"/>
    <w:rsid w:val="00FB5009"/>
    <w:rsid w:val="00FB55C8"/>
    <w:rsid w:val="00FB5792"/>
    <w:rsid w:val="00FB6003"/>
    <w:rsid w:val="00FB634C"/>
    <w:rsid w:val="00FB675D"/>
    <w:rsid w:val="00FB68E0"/>
    <w:rsid w:val="00FB6C41"/>
    <w:rsid w:val="00FB6C99"/>
    <w:rsid w:val="00FB6D93"/>
    <w:rsid w:val="00FB7049"/>
    <w:rsid w:val="00FB76AB"/>
    <w:rsid w:val="00FC098E"/>
    <w:rsid w:val="00FC0A44"/>
    <w:rsid w:val="00FC1850"/>
    <w:rsid w:val="00FC203D"/>
    <w:rsid w:val="00FC27F9"/>
    <w:rsid w:val="00FC2941"/>
    <w:rsid w:val="00FC2B69"/>
    <w:rsid w:val="00FC2D0B"/>
    <w:rsid w:val="00FC2F0D"/>
    <w:rsid w:val="00FC3532"/>
    <w:rsid w:val="00FC35B8"/>
    <w:rsid w:val="00FC37A3"/>
    <w:rsid w:val="00FC3A07"/>
    <w:rsid w:val="00FC4726"/>
    <w:rsid w:val="00FC4788"/>
    <w:rsid w:val="00FC499B"/>
    <w:rsid w:val="00FC4B83"/>
    <w:rsid w:val="00FC4DB3"/>
    <w:rsid w:val="00FC4FA8"/>
    <w:rsid w:val="00FC5FC9"/>
    <w:rsid w:val="00FC64BB"/>
    <w:rsid w:val="00FC651B"/>
    <w:rsid w:val="00FC7A5A"/>
    <w:rsid w:val="00FD0329"/>
    <w:rsid w:val="00FD03FE"/>
    <w:rsid w:val="00FD06BB"/>
    <w:rsid w:val="00FD126E"/>
    <w:rsid w:val="00FD12C6"/>
    <w:rsid w:val="00FD2248"/>
    <w:rsid w:val="00FD22D0"/>
    <w:rsid w:val="00FD22DA"/>
    <w:rsid w:val="00FD25AC"/>
    <w:rsid w:val="00FD2A24"/>
    <w:rsid w:val="00FD2D2B"/>
    <w:rsid w:val="00FD31D9"/>
    <w:rsid w:val="00FD33DD"/>
    <w:rsid w:val="00FD387B"/>
    <w:rsid w:val="00FD3C36"/>
    <w:rsid w:val="00FD4D81"/>
    <w:rsid w:val="00FD51DB"/>
    <w:rsid w:val="00FD5713"/>
    <w:rsid w:val="00FD580A"/>
    <w:rsid w:val="00FD6F43"/>
    <w:rsid w:val="00FD7498"/>
    <w:rsid w:val="00FD7805"/>
    <w:rsid w:val="00FD7C60"/>
    <w:rsid w:val="00FD7FB3"/>
    <w:rsid w:val="00FE0034"/>
    <w:rsid w:val="00FE0169"/>
    <w:rsid w:val="00FE087F"/>
    <w:rsid w:val="00FE14EA"/>
    <w:rsid w:val="00FE18D6"/>
    <w:rsid w:val="00FE1C24"/>
    <w:rsid w:val="00FE2134"/>
    <w:rsid w:val="00FE24FA"/>
    <w:rsid w:val="00FE28D0"/>
    <w:rsid w:val="00FE4713"/>
    <w:rsid w:val="00FE47E5"/>
    <w:rsid w:val="00FE53EA"/>
    <w:rsid w:val="00FE5A5D"/>
    <w:rsid w:val="00FE5AA8"/>
    <w:rsid w:val="00FE697C"/>
    <w:rsid w:val="00FE7276"/>
    <w:rsid w:val="00FE7A02"/>
    <w:rsid w:val="00FE7FCE"/>
    <w:rsid w:val="00FF0902"/>
    <w:rsid w:val="00FF17A7"/>
    <w:rsid w:val="00FF1E47"/>
    <w:rsid w:val="00FF1F44"/>
    <w:rsid w:val="00FF225E"/>
    <w:rsid w:val="00FF22EE"/>
    <w:rsid w:val="00FF3636"/>
    <w:rsid w:val="00FF40CB"/>
    <w:rsid w:val="00FF4EEA"/>
    <w:rsid w:val="00FF500E"/>
    <w:rsid w:val="00FF6295"/>
    <w:rsid w:val="00FF6717"/>
    <w:rsid w:val="00FF672C"/>
    <w:rsid w:val="00FF6B32"/>
    <w:rsid w:val="00FF6CE8"/>
    <w:rsid w:val="00FF707B"/>
    <w:rsid w:val="00FF719D"/>
    <w:rsid w:val="00FF72CA"/>
    <w:rsid w:val="00FF755B"/>
    <w:rsid w:val="00FF7A24"/>
    <w:rsid w:val="017B2FAF"/>
    <w:rsid w:val="045C9777"/>
    <w:rsid w:val="05622E8C"/>
    <w:rsid w:val="05FA8D8E"/>
    <w:rsid w:val="070F9CD8"/>
    <w:rsid w:val="07909FC5"/>
    <w:rsid w:val="0912DEE4"/>
    <w:rsid w:val="094B29C0"/>
    <w:rsid w:val="09EC2F4C"/>
    <w:rsid w:val="0A6AD0EE"/>
    <w:rsid w:val="0A71B55F"/>
    <w:rsid w:val="0C0276FF"/>
    <w:rsid w:val="0C0A78EC"/>
    <w:rsid w:val="0D0D31CF"/>
    <w:rsid w:val="0D2DE590"/>
    <w:rsid w:val="0E8E20D8"/>
    <w:rsid w:val="0F0F6341"/>
    <w:rsid w:val="0F6DABD2"/>
    <w:rsid w:val="0FB9064D"/>
    <w:rsid w:val="10EA5F89"/>
    <w:rsid w:val="116381CF"/>
    <w:rsid w:val="1304F160"/>
    <w:rsid w:val="16BF026A"/>
    <w:rsid w:val="17129612"/>
    <w:rsid w:val="17D5E46B"/>
    <w:rsid w:val="189D9D38"/>
    <w:rsid w:val="198D6826"/>
    <w:rsid w:val="19EF951F"/>
    <w:rsid w:val="1B363888"/>
    <w:rsid w:val="1BA334B8"/>
    <w:rsid w:val="1CD98766"/>
    <w:rsid w:val="1CEF4BE4"/>
    <w:rsid w:val="1CF8A14B"/>
    <w:rsid w:val="1DF5160C"/>
    <w:rsid w:val="21496C1A"/>
    <w:rsid w:val="21C33C37"/>
    <w:rsid w:val="21F5237D"/>
    <w:rsid w:val="221454D6"/>
    <w:rsid w:val="22911AF0"/>
    <w:rsid w:val="239B50E2"/>
    <w:rsid w:val="23B1B17F"/>
    <w:rsid w:val="24B933E1"/>
    <w:rsid w:val="25E242BA"/>
    <w:rsid w:val="26F2536B"/>
    <w:rsid w:val="27B79478"/>
    <w:rsid w:val="27CFD89C"/>
    <w:rsid w:val="293F63F5"/>
    <w:rsid w:val="29D503DD"/>
    <w:rsid w:val="2A20E067"/>
    <w:rsid w:val="2A5147F3"/>
    <w:rsid w:val="2B6338DA"/>
    <w:rsid w:val="2C3CF930"/>
    <w:rsid w:val="2F876A3C"/>
    <w:rsid w:val="31F3D59C"/>
    <w:rsid w:val="3308E13B"/>
    <w:rsid w:val="33F61BCD"/>
    <w:rsid w:val="349C9240"/>
    <w:rsid w:val="35871357"/>
    <w:rsid w:val="358C2318"/>
    <w:rsid w:val="35CDD92E"/>
    <w:rsid w:val="3664E617"/>
    <w:rsid w:val="36CDE8D6"/>
    <w:rsid w:val="38C3C3DA"/>
    <w:rsid w:val="39446E04"/>
    <w:rsid w:val="3A4001A6"/>
    <w:rsid w:val="3B0E981E"/>
    <w:rsid w:val="3D5EC256"/>
    <w:rsid w:val="3DBC1CCB"/>
    <w:rsid w:val="3DFC6828"/>
    <w:rsid w:val="400CB815"/>
    <w:rsid w:val="4044295E"/>
    <w:rsid w:val="40BFE415"/>
    <w:rsid w:val="427F7B9A"/>
    <w:rsid w:val="42E1C495"/>
    <w:rsid w:val="43D222F1"/>
    <w:rsid w:val="44738994"/>
    <w:rsid w:val="454B3223"/>
    <w:rsid w:val="46DBE927"/>
    <w:rsid w:val="475BD3E5"/>
    <w:rsid w:val="484DBA09"/>
    <w:rsid w:val="48CAA941"/>
    <w:rsid w:val="490FB61F"/>
    <w:rsid w:val="4AC3B2ED"/>
    <w:rsid w:val="4C30DD52"/>
    <w:rsid w:val="4C53BCCE"/>
    <w:rsid w:val="4C81AEA5"/>
    <w:rsid w:val="4D30FA48"/>
    <w:rsid w:val="4D6BAF70"/>
    <w:rsid w:val="4DE8FF95"/>
    <w:rsid w:val="4DEEAAF8"/>
    <w:rsid w:val="4E0B76DE"/>
    <w:rsid w:val="50ADF13B"/>
    <w:rsid w:val="5130B249"/>
    <w:rsid w:val="5132B7C3"/>
    <w:rsid w:val="520C1C9A"/>
    <w:rsid w:val="52D6B247"/>
    <w:rsid w:val="5344BBAB"/>
    <w:rsid w:val="53F0074F"/>
    <w:rsid w:val="54F86EDC"/>
    <w:rsid w:val="55BEC019"/>
    <w:rsid w:val="56071276"/>
    <w:rsid w:val="563776A7"/>
    <w:rsid w:val="574AFE33"/>
    <w:rsid w:val="582CB88D"/>
    <w:rsid w:val="5A2F90C6"/>
    <w:rsid w:val="5AFC8948"/>
    <w:rsid w:val="5B16BE14"/>
    <w:rsid w:val="5CC7A81D"/>
    <w:rsid w:val="5D11352F"/>
    <w:rsid w:val="5D733760"/>
    <w:rsid w:val="5F40A2CA"/>
    <w:rsid w:val="6341CC77"/>
    <w:rsid w:val="647B7D45"/>
    <w:rsid w:val="64F09341"/>
    <w:rsid w:val="66E735AE"/>
    <w:rsid w:val="68E8BA65"/>
    <w:rsid w:val="69319923"/>
    <w:rsid w:val="69479D8D"/>
    <w:rsid w:val="69541D9F"/>
    <w:rsid w:val="695BDAF8"/>
    <w:rsid w:val="699154EC"/>
    <w:rsid w:val="6A8AA953"/>
    <w:rsid w:val="6AC36261"/>
    <w:rsid w:val="6B130890"/>
    <w:rsid w:val="6C937BBA"/>
    <w:rsid w:val="6EDAECE6"/>
    <w:rsid w:val="70695610"/>
    <w:rsid w:val="7265E84A"/>
    <w:rsid w:val="73155FDC"/>
    <w:rsid w:val="74E6A490"/>
    <w:rsid w:val="768830AF"/>
    <w:rsid w:val="76F7B0B5"/>
    <w:rsid w:val="77EB398E"/>
    <w:rsid w:val="78230CF9"/>
    <w:rsid w:val="7ABAF082"/>
    <w:rsid w:val="7D9F0D61"/>
    <w:rsid w:val="7E111676"/>
    <w:rsid w:val="7E3B822A"/>
    <w:rsid w:val="7F40C08A"/>
    <w:rsid w:val="7F4F9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DD6AA"/>
  <w14:defaultImageDpi w14:val="330"/>
  <w15:docId w15:val="{01731891-05A0-4B5E-87AC-AA623CE5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link w:val="ParagraphChar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Hyperlink">
    <w:name w:val="Hyperlink"/>
    <w:basedOn w:val="DefaultParagraphFont"/>
    <w:uiPriority w:val="99"/>
    <w:unhideWhenUsed/>
    <w:rsid w:val="00D959C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C30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0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089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089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A6E4B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D5B0F"/>
    <w:pPr>
      <w:jc w:val="center"/>
    </w:pPr>
    <w:rPr>
      <w:noProof/>
    </w:rPr>
  </w:style>
  <w:style w:type="character" w:customStyle="1" w:styleId="ParagraphChar">
    <w:name w:val="Paragraph Char"/>
    <w:basedOn w:val="DefaultParagraphFont"/>
    <w:link w:val="Paragraph"/>
    <w:rsid w:val="001D5B0F"/>
    <w:rPr>
      <w:sz w:val="24"/>
      <w:szCs w:val="24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1D5B0F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D5B0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ParagraphChar"/>
    <w:link w:val="EndNoteBibliography"/>
    <w:rsid w:val="001D5B0F"/>
    <w:rPr>
      <w:noProof/>
      <w:sz w:val="24"/>
      <w:szCs w:val="24"/>
    </w:rPr>
  </w:style>
  <w:style w:type="table" w:styleId="TableGrid">
    <w:name w:val="Table Grid"/>
    <w:basedOn w:val="TableNormal"/>
    <w:rsid w:val="002B6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</w:tblStylePr>
    <w:tblStylePr w:type="firstCol">
      <w:rPr>
        <w:b/>
      </w:rPr>
    </w:tblStylePr>
  </w:style>
  <w:style w:type="paragraph" w:styleId="NormalWeb">
    <w:name w:val="Normal (Web)"/>
    <w:basedOn w:val="Normal"/>
    <w:uiPriority w:val="99"/>
    <w:semiHidden/>
    <w:unhideWhenUsed/>
    <w:rsid w:val="00B04365"/>
    <w:pPr>
      <w:spacing w:before="100" w:beforeAutospacing="1" w:after="100" w:afterAutospacing="1" w:line="240" w:lineRule="auto"/>
    </w:pPr>
    <w:rPr>
      <w:lang w:val="en-US" w:eastAsia="en-US"/>
    </w:rPr>
  </w:style>
  <w:style w:type="paragraph" w:styleId="Caption">
    <w:name w:val="caption"/>
    <w:basedOn w:val="Normal"/>
    <w:next w:val="Normal"/>
    <w:unhideWhenUsed/>
    <w:rsid w:val="007B4C9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A104D"/>
    <w:rPr>
      <w:color w:val="2B579A"/>
      <w:shd w:val="clear" w:color="auto" w:fill="E1DFDD"/>
    </w:rPr>
  </w:style>
  <w:style w:type="paragraph" w:styleId="ListParagraph">
    <w:name w:val="List Paragraph"/>
    <w:basedOn w:val="Normal"/>
    <w:rsid w:val="00875381"/>
    <w:pPr>
      <w:ind w:left="720"/>
      <w:contextualSpacing/>
    </w:pPr>
  </w:style>
  <w:style w:type="paragraph" w:styleId="Revision">
    <w:name w:val="Revision"/>
    <w:hidden/>
    <w:semiHidden/>
    <w:rsid w:val="004B2C20"/>
    <w:rPr>
      <w:sz w:val="24"/>
      <w:szCs w:val="24"/>
    </w:rPr>
  </w:style>
  <w:style w:type="character" w:styleId="LineNumber">
    <w:name w:val="line number"/>
    <w:basedOn w:val="DefaultParagraphFont"/>
    <w:semiHidden/>
    <w:unhideWhenUsed/>
    <w:rsid w:val="009A5EF5"/>
  </w:style>
  <w:style w:type="paragraph" w:customStyle="1" w:styleId="msonormal0">
    <w:name w:val="msonormal"/>
    <w:basedOn w:val="Normal"/>
    <w:rsid w:val="00746C8E"/>
    <w:pPr>
      <w:spacing w:before="100" w:beforeAutospacing="1" w:after="100" w:afterAutospacing="1" w:line="240" w:lineRule="auto"/>
    </w:pPr>
  </w:style>
  <w:style w:type="paragraph" w:customStyle="1" w:styleId="xl65">
    <w:name w:val="xl65"/>
    <w:basedOn w:val="Normal"/>
    <w:rsid w:val="00746C8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66">
    <w:name w:val="xl66"/>
    <w:basedOn w:val="Normal"/>
    <w:rsid w:val="00746C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67">
    <w:name w:val="xl67"/>
    <w:basedOn w:val="Normal"/>
    <w:rsid w:val="00746C8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68">
    <w:name w:val="xl68"/>
    <w:basedOn w:val="Normal"/>
    <w:rsid w:val="00746C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69">
    <w:name w:val="xl69"/>
    <w:basedOn w:val="Normal"/>
    <w:rsid w:val="00746C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70">
    <w:name w:val="xl70"/>
    <w:basedOn w:val="Normal"/>
    <w:rsid w:val="0074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91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4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3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9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21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9/05/relationships/documenttasks" Target="documenttasks/documenttasks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pereha\Documents\_M-P\Publications\2022\DRAGON\GutMicrobes\T_and_F_word_templat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3BBA7E60-53DC-4A02-89F9-E0922F1545C0}">
    <t:Anchor>
      <t:Comment id="748426561"/>
    </t:Anchor>
    <t:History>
      <t:Event id="{BCED02A6-9C88-4724-8640-BD0D569CCD89}" time="2023-02-16T11:42:21.066Z">
        <t:Attribution userId="S::guus.roeselers@danone.com::1022d5bb-77af-4381-a6d8-1c1f8aa373e1" userProvider="AD" userName="ROESELERS Guus"/>
        <t:Anchor>
          <t:Comment id="1680195046"/>
        </t:Anchor>
        <t:Create/>
      </t:Event>
      <t:Event id="{848C6927-C2D0-4864-B50D-86D3368D56D3}" time="2023-02-16T11:42:21.066Z">
        <t:Attribution userId="S::guus.roeselers@danone.com::1022d5bb-77af-4381-a6d8-1c1f8aa373e1" userProvider="AD" userName="ROESELERS Guus"/>
        <t:Anchor>
          <t:Comment id="1680195046"/>
        </t:Anchor>
        <t:Assign userId="S::Mengjin.LIU@danone.com::6e6a6da4-bc05-4a4c-ae87-d2f59e4aadb4" userProvider="AD" userName="LIU Mengjin"/>
      </t:Event>
      <t:Event id="{0870B604-5953-4B89-9533-03B7C5D56462}" time="2023-02-16T11:42:21.066Z">
        <t:Attribution userId="S::guus.roeselers@danone.com::1022d5bb-77af-4381-a6d8-1c1f8aa373e1" userProvider="AD" userName="ROESELERS Guus"/>
        <t:Anchor>
          <t:Comment id="1680195046"/>
        </t:Anchor>
        <t:SetTitle title="@LIU Mengjin Hi Menngjin, I strongly disagree with this. We get these discussions about authorship obviously more often and I fully understand the pressure we get from our collaborators. However, we are aiming to publish this in a top tier scientific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T_and_F_word_template</Template>
  <TotalTime>12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4408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subject/>
  <dc:creator>WOPEREIS Harm</dc:creator>
  <cp:keywords/>
  <cp:lastModifiedBy>WOPEREIS Harm</cp:lastModifiedBy>
  <cp:revision>13</cp:revision>
  <cp:lastPrinted>2023-07-24T10:02:00Z</cp:lastPrinted>
  <dcterms:created xsi:type="dcterms:W3CDTF">2024-03-20T13:53:00Z</dcterms:created>
  <dcterms:modified xsi:type="dcterms:W3CDTF">2024-03-20T14:05:00Z</dcterms:modified>
</cp:coreProperties>
</file>