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9B75D" w14:textId="6A110D6D" w:rsidR="00E045FC" w:rsidRDefault="00417C97" w:rsidP="00417C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417C97">
        <w:rPr>
          <w:rFonts w:ascii="Times New Roman" w:hAnsi="Times New Roman" w:cs="Times New Roman"/>
          <w:b/>
          <w:bCs/>
        </w:rPr>
        <w:t xml:space="preserve">Movie 1. </w:t>
      </w:r>
      <w:r w:rsidR="00ED5DAA" w:rsidRPr="00ED5DAA">
        <w:rPr>
          <w:rFonts w:ascii="Times New Roman" w:hAnsi="Times New Roman" w:cs="Times New Roman"/>
        </w:rPr>
        <w:t>R</w:t>
      </w:r>
      <w:r w:rsidR="00ED5DAA">
        <w:rPr>
          <w:rFonts w:ascii="Times New Roman" w:hAnsi="Times New Roman" w:cs="Times New Roman"/>
        </w:rPr>
        <w:t>otation around axis A</w:t>
      </w:r>
    </w:p>
    <w:p w14:paraId="2B3CF840" w14:textId="43D7DBAD" w:rsidR="00ED5DAA" w:rsidRPr="00ED5DAA" w:rsidRDefault="00ED5DAA" w:rsidP="00417C97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417C97">
        <w:rPr>
          <w:rFonts w:ascii="Times New Roman" w:hAnsi="Times New Roman" w:cs="Times New Roman"/>
          <w:b/>
          <w:bCs/>
        </w:rPr>
        <w:t xml:space="preserve">Movie </w:t>
      </w:r>
      <w:r>
        <w:rPr>
          <w:rFonts w:ascii="Times New Roman" w:hAnsi="Times New Roman" w:cs="Times New Roman"/>
          <w:b/>
          <w:bCs/>
        </w:rPr>
        <w:t>2</w:t>
      </w:r>
      <w:r w:rsidRPr="00417C97">
        <w:rPr>
          <w:rFonts w:ascii="Times New Roman" w:hAnsi="Times New Roman" w:cs="Times New Roman"/>
          <w:b/>
          <w:bCs/>
        </w:rPr>
        <w:t xml:space="preserve">. </w:t>
      </w:r>
      <w:r w:rsidRPr="00ED5DAA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otation around axis </w:t>
      </w:r>
      <w:r>
        <w:rPr>
          <w:rFonts w:ascii="Times New Roman" w:hAnsi="Times New Roman" w:cs="Times New Roman"/>
        </w:rPr>
        <w:t>B</w:t>
      </w:r>
    </w:p>
    <w:sectPr w:rsidR="00ED5DAA" w:rsidRPr="00ED5DAA" w:rsidSect="00006330">
      <w:footerReference w:type="even" r:id="rId6"/>
      <w:footerReference w:type="default" r:id="rId7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9DD53" w14:textId="77777777" w:rsidR="00F64145" w:rsidRDefault="00F64145">
      <w:r>
        <w:separator/>
      </w:r>
    </w:p>
  </w:endnote>
  <w:endnote w:type="continuationSeparator" w:id="0">
    <w:p w14:paraId="302171A3" w14:textId="77777777" w:rsidR="00F64145" w:rsidRDefault="00F64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922E" w14:textId="77777777" w:rsidR="0028798A" w:rsidRDefault="0028798A" w:rsidP="005F5E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DCFD5F7" w14:textId="77777777" w:rsidR="0028798A" w:rsidRDefault="0028798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2703" w14:textId="77777777" w:rsidR="0028798A" w:rsidRDefault="0028798A" w:rsidP="005F5E5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67D62A5" w14:textId="77777777" w:rsidR="0028798A" w:rsidRDefault="0028798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7D4D4" w14:textId="77777777" w:rsidR="00F64145" w:rsidRDefault="00F64145">
      <w:r>
        <w:separator/>
      </w:r>
    </w:p>
  </w:footnote>
  <w:footnote w:type="continuationSeparator" w:id="0">
    <w:p w14:paraId="3651D329" w14:textId="77777777" w:rsidR="00F64145" w:rsidRDefault="00F64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oNotDisplayPageBoundaries/>
  <w:embedSystemFonts/>
  <w:bordersDoNotSurroundHeader/>
  <w:bordersDoNotSurroundFooter/>
  <w:proofState w:spelling="clean" w:grammar="clean"/>
  <w:attachedTemplate r:id="rId1"/>
  <w:defaultTabStop w:val="960"/>
  <w:drawingGridVerticalSpacing w:val="20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B6"/>
    <w:rsid w:val="00006330"/>
    <w:rsid w:val="00010322"/>
    <w:rsid w:val="000225E7"/>
    <w:rsid w:val="00023064"/>
    <w:rsid w:val="00027802"/>
    <w:rsid w:val="00037799"/>
    <w:rsid w:val="000732B9"/>
    <w:rsid w:val="0008199F"/>
    <w:rsid w:val="00082302"/>
    <w:rsid w:val="00093DBF"/>
    <w:rsid w:val="00094D48"/>
    <w:rsid w:val="000A7B35"/>
    <w:rsid w:val="000A7DB1"/>
    <w:rsid w:val="000C1178"/>
    <w:rsid w:val="000D08F0"/>
    <w:rsid w:val="000D3B2E"/>
    <w:rsid w:val="000D422C"/>
    <w:rsid w:val="000E47AA"/>
    <w:rsid w:val="00100F96"/>
    <w:rsid w:val="00102AF7"/>
    <w:rsid w:val="00110FD9"/>
    <w:rsid w:val="001164AB"/>
    <w:rsid w:val="00126877"/>
    <w:rsid w:val="00126E85"/>
    <w:rsid w:val="0013266F"/>
    <w:rsid w:val="001337EF"/>
    <w:rsid w:val="00135296"/>
    <w:rsid w:val="00143267"/>
    <w:rsid w:val="00143AE3"/>
    <w:rsid w:val="00155756"/>
    <w:rsid w:val="00161A2F"/>
    <w:rsid w:val="00166A59"/>
    <w:rsid w:val="00174D8C"/>
    <w:rsid w:val="00182DD2"/>
    <w:rsid w:val="001902E4"/>
    <w:rsid w:val="00190AA1"/>
    <w:rsid w:val="00190F91"/>
    <w:rsid w:val="0019178B"/>
    <w:rsid w:val="001A17DA"/>
    <w:rsid w:val="001B10B6"/>
    <w:rsid w:val="001B2408"/>
    <w:rsid w:val="001B6544"/>
    <w:rsid w:val="001B71CA"/>
    <w:rsid w:val="001C5808"/>
    <w:rsid w:val="001D0824"/>
    <w:rsid w:val="001D3EDB"/>
    <w:rsid w:val="001D561C"/>
    <w:rsid w:val="001D743B"/>
    <w:rsid w:val="001E4018"/>
    <w:rsid w:val="001F1E95"/>
    <w:rsid w:val="002052F1"/>
    <w:rsid w:val="00224D6F"/>
    <w:rsid w:val="002269AA"/>
    <w:rsid w:val="00235879"/>
    <w:rsid w:val="002608E7"/>
    <w:rsid w:val="00262D52"/>
    <w:rsid w:val="00273998"/>
    <w:rsid w:val="00276A1F"/>
    <w:rsid w:val="00282D2A"/>
    <w:rsid w:val="00282E1E"/>
    <w:rsid w:val="002831C5"/>
    <w:rsid w:val="00286D0A"/>
    <w:rsid w:val="0028798A"/>
    <w:rsid w:val="002A4728"/>
    <w:rsid w:val="002B1A2F"/>
    <w:rsid w:val="002B4323"/>
    <w:rsid w:val="002B63DD"/>
    <w:rsid w:val="002C6AD6"/>
    <w:rsid w:val="002D1F94"/>
    <w:rsid w:val="002D58F3"/>
    <w:rsid w:val="002E310D"/>
    <w:rsid w:val="002F151A"/>
    <w:rsid w:val="002F73CE"/>
    <w:rsid w:val="003108B4"/>
    <w:rsid w:val="003117A3"/>
    <w:rsid w:val="00311FD8"/>
    <w:rsid w:val="00315829"/>
    <w:rsid w:val="003310FF"/>
    <w:rsid w:val="00332FFE"/>
    <w:rsid w:val="00334C82"/>
    <w:rsid w:val="00335C27"/>
    <w:rsid w:val="00336B07"/>
    <w:rsid w:val="00342B54"/>
    <w:rsid w:val="00353039"/>
    <w:rsid w:val="00354008"/>
    <w:rsid w:val="00356656"/>
    <w:rsid w:val="003577F4"/>
    <w:rsid w:val="0037731A"/>
    <w:rsid w:val="00377675"/>
    <w:rsid w:val="003907FD"/>
    <w:rsid w:val="0039406A"/>
    <w:rsid w:val="003A70E5"/>
    <w:rsid w:val="003B13D3"/>
    <w:rsid w:val="003D158A"/>
    <w:rsid w:val="003D190E"/>
    <w:rsid w:val="003D5FD2"/>
    <w:rsid w:val="003E0ED6"/>
    <w:rsid w:val="003E246F"/>
    <w:rsid w:val="003E340D"/>
    <w:rsid w:val="003E3A45"/>
    <w:rsid w:val="003E6B23"/>
    <w:rsid w:val="003F2EDF"/>
    <w:rsid w:val="004007BA"/>
    <w:rsid w:val="00413FBB"/>
    <w:rsid w:val="004176F7"/>
    <w:rsid w:val="00417C97"/>
    <w:rsid w:val="004371A4"/>
    <w:rsid w:val="00440872"/>
    <w:rsid w:val="00464B0D"/>
    <w:rsid w:val="0047236E"/>
    <w:rsid w:val="004805B5"/>
    <w:rsid w:val="00481EBF"/>
    <w:rsid w:val="00482496"/>
    <w:rsid w:val="00483495"/>
    <w:rsid w:val="00483EE3"/>
    <w:rsid w:val="00487596"/>
    <w:rsid w:val="0049712D"/>
    <w:rsid w:val="004A1DD3"/>
    <w:rsid w:val="004A3F42"/>
    <w:rsid w:val="004B6404"/>
    <w:rsid w:val="004C2B40"/>
    <w:rsid w:val="004D19B9"/>
    <w:rsid w:val="004D27B2"/>
    <w:rsid w:val="004D2DEE"/>
    <w:rsid w:val="004D6346"/>
    <w:rsid w:val="004D70FA"/>
    <w:rsid w:val="004F366F"/>
    <w:rsid w:val="004F3BEC"/>
    <w:rsid w:val="00523111"/>
    <w:rsid w:val="00542F33"/>
    <w:rsid w:val="00543BBF"/>
    <w:rsid w:val="00547EF8"/>
    <w:rsid w:val="00551883"/>
    <w:rsid w:val="0057139A"/>
    <w:rsid w:val="005716CA"/>
    <w:rsid w:val="0058432B"/>
    <w:rsid w:val="0059220D"/>
    <w:rsid w:val="005C332C"/>
    <w:rsid w:val="005C3433"/>
    <w:rsid w:val="005C45A3"/>
    <w:rsid w:val="005C582B"/>
    <w:rsid w:val="005D11B9"/>
    <w:rsid w:val="005D4DBB"/>
    <w:rsid w:val="005D4EB5"/>
    <w:rsid w:val="005D5639"/>
    <w:rsid w:val="005D644F"/>
    <w:rsid w:val="005E0F95"/>
    <w:rsid w:val="005E100F"/>
    <w:rsid w:val="005F0266"/>
    <w:rsid w:val="006069F8"/>
    <w:rsid w:val="00617629"/>
    <w:rsid w:val="00627B4F"/>
    <w:rsid w:val="006330C0"/>
    <w:rsid w:val="0065180A"/>
    <w:rsid w:val="0065432E"/>
    <w:rsid w:val="00664EDC"/>
    <w:rsid w:val="00667919"/>
    <w:rsid w:val="00681FEC"/>
    <w:rsid w:val="00685CE4"/>
    <w:rsid w:val="006869CB"/>
    <w:rsid w:val="00690692"/>
    <w:rsid w:val="00697EBE"/>
    <w:rsid w:val="006A3BEF"/>
    <w:rsid w:val="006A3D6A"/>
    <w:rsid w:val="006A7417"/>
    <w:rsid w:val="006B01C9"/>
    <w:rsid w:val="006B2C29"/>
    <w:rsid w:val="006C2F7F"/>
    <w:rsid w:val="006C4851"/>
    <w:rsid w:val="006C5706"/>
    <w:rsid w:val="006C72D4"/>
    <w:rsid w:val="006E5134"/>
    <w:rsid w:val="006F4A63"/>
    <w:rsid w:val="006F72FD"/>
    <w:rsid w:val="00715910"/>
    <w:rsid w:val="00733A3C"/>
    <w:rsid w:val="00741287"/>
    <w:rsid w:val="007453CA"/>
    <w:rsid w:val="0075775E"/>
    <w:rsid w:val="00761978"/>
    <w:rsid w:val="0076274A"/>
    <w:rsid w:val="00764FE5"/>
    <w:rsid w:val="007829B5"/>
    <w:rsid w:val="007900D7"/>
    <w:rsid w:val="007949AB"/>
    <w:rsid w:val="007A3010"/>
    <w:rsid w:val="007A54F0"/>
    <w:rsid w:val="007C0D30"/>
    <w:rsid w:val="007C0DCC"/>
    <w:rsid w:val="007C7482"/>
    <w:rsid w:val="007E30BE"/>
    <w:rsid w:val="007E7D96"/>
    <w:rsid w:val="007F0109"/>
    <w:rsid w:val="007F7EFA"/>
    <w:rsid w:val="00800A2B"/>
    <w:rsid w:val="00804951"/>
    <w:rsid w:val="008079BF"/>
    <w:rsid w:val="008120CC"/>
    <w:rsid w:val="00812EA8"/>
    <w:rsid w:val="00813747"/>
    <w:rsid w:val="00814890"/>
    <w:rsid w:val="008155FC"/>
    <w:rsid w:val="00822580"/>
    <w:rsid w:val="0082388D"/>
    <w:rsid w:val="00823F39"/>
    <w:rsid w:val="008273F0"/>
    <w:rsid w:val="00833859"/>
    <w:rsid w:val="0083721F"/>
    <w:rsid w:val="00841019"/>
    <w:rsid w:val="00845645"/>
    <w:rsid w:val="008479EC"/>
    <w:rsid w:val="00853FCB"/>
    <w:rsid w:val="0085469F"/>
    <w:rsid w:val="00863FCD"/>
    <w:rsid w:val="00865202"/>
    <w:rsid w:val="00890CE6"/>
    <w:rsid w:val="008B058F"/>
    <w:rsid w:val="008B154F"/>
    <w:rsid w:val="008B7282"/>
    <w:rsid w:val="008C270C"/>
    <w:rsid w:val="008C35D0"/>
    <w:rsid w:val="008C36C7"/>
    <w:rsid w:val="008C5E2C"/>
    <w:rsid w:val="008E1B0E"/>
    <w:rsid w:val="008E4293"/>
    <w:rsid w:val="008F0CEC"/>
    <w:rsid w:val="008F7E72"/>
    <w:rsid w:val="00910B6F"/>
    <w:rsid w:val="00911104"/>
    <w:rsid w:val="00914281"/>
    <w:rsid w:val="00921373"/>
    <w:rsid w:val="0092631D"/>
    <w:rsid w:val="00930145"/>
    <w:rsid w:val="009310D4"/>
    <w:rsid w:val="00935E92"/>
    <w:rsid w:val="009610DC"/>
    <w:rsid w:val="00980B89"/>
    <w:rsid w:val="009810E5"/>
    <w:rsid w:val="009C7882"/>
    <w:rsid w:val="009D36D4"/>
    <w:rsid w:val="009F1E94"/>
    <w:rsid w:val="009F32FA"/>
    <w:rsid w:val="009F5C6A"/>
    <w:rsid w:val="00A05942"/>
    <w:rsid w:val="00A26D5D"/>
    <w:rsid w:val="00A44BB8"/>
    <w:rsid w:val="00A5220B"/>
    <w:rsid w:val="00A523FE"/>
    <w:rsid w:val="00A65504"/>
    <w:rsid w:val="00A74397"/>
    <w:rsid w:val="00A75A4D"/>
    <w:rsid w:val="00A806B3"/>
    <w:rsid w:val="00AB1E72"/>
    <w:rsid w:val="00AC046E"/>
    <w:rsid w:val="00AC0B2B"/>
    <w:rsid w:val="00AC7C45"/>
    <w:rsid w:val="00AD0AC5"/>
    <w:rsid w:val="00AF5FA5"/>
    <w:rsid w:val="00B0214B"/>
    <w:rsid w:val="00B05AF2"/>
    <w:rsid w:val="00B14824"/>
    <w:rsid w:val="00B20265"/>
    <w:rsid w:val="00B22269"/>
    <w:rsid w:val="00B22E40"/>
    <w:rsid w:val="00B31BC1"/>
    <w:rsid w:val="00B34D6F"/>
    <w:rsid w:val="00B43268"/>
    <w:rsid w:val="00B4562F"/>
    <w:rsid w:val="00B57F8C"/>
    <w:rsid w:val="00B60BBB"/>
    <w:rsid w:val="00B62D3A"/>
    <w:rsid w:val="00B71AC0"/>
    <w:rsid w:val="00B841C7"/>
    <w:rsid w:val="00BA474B"/>
    <w:rsid w:val="00BB61F0"/>
    <w:rsid w:val="00BB75F7"/>
    <w:rsid w:val="00BB77D1"/>
    <w:rsid w:val="00BC0A52"/>
    <w:rsid w:val="00BC5C18"/>
    <w:rsid w:val="00BC6A1E"/>
    <w:rsid w:val="00BD3853"/>
    <w:rsid w:val="00BD4888"/>
    <w:rsid w:val="00BD4FD6"/>
    <w:rsid w:val="00BD7677"/>
    <w:rsid w:val="00BE1474"/>
    <w:rsid w:val="00BE1A8B"/>
    <w:rsid w:val="00C02947"/>
    <w:rsid w:val="00C03C34"/>
    <w:rsid w:val="00C3058E"/>
    <w:rsid w:val="00C31D77"/>
    <w:rsid w:val="00C324B1"/>
    <w:rsid w:val="00C32C6A"/>
    <w:rsid w:val="00C37C51"/>
    <w:rsid w:val="00C47462"/>
    <w:rsid w:val="00C52F1F"/>
    <w:rsid w:val="00C6403D"/>
    <w:rsid w:val="00C64B04"/>
    <w:rsid w:val="00C804CB"/>
    <w:rsid w:val="00C81B95"/>
    <w:rsid w:val="00C8332E"/>
    <w:rsid w:val="00C90CBA"/>
    <w:rsid w:val="00C9664B"/>
    <w:rsid w:val="00CA19AA"/>
    <w:rsid w:val="00CA7686"/>
    <w:rsid w:val="00CB3F1A"/>
    <w:rsid w:val="00CB7F0E"/>
    <w:rsid w:val="00CC0020"/>
    <w:rsid w:val="00CC3318"/>
    <w:rsid w:val="00CC4787"/>
    <w:rsid w:val="00CC4D93"/>
    <w:rsid w:val="00CD4140"/>
    <w:rsid w:val="00CF5D1D"/>
    <w:rsid w:val="00D07AB1"/>
    <w:rsid w:val="00D207E3"/>
    <w:rsid w:val="00D22547"/>
    <w:rsid w:val="00D22D81"/>
    <w:rsid w:val="00D270F5"/>
    <w:rsid w:val="00D3011F"/>
    <w:rsid w:val="00D426CB"/>
    <w:rsid w:val="00D56DB5"/>
    <w:rsid w:val="00D56F7E"/>
    <w:rsid w:val="00D63030"/>
    <w:rsid w:val="00D70509"/>
    <w:rsid w:val="00D709ED"/>
    <w:rsid w:val="00D714C1"/>
    <w:rsid w:val="00D72977"/>
    <w:rsid w:val="00D73C39"/>
    <w:rsid w:val="00D779F8"/>
    <w:rsid w:val="00D818B8"/>
    <w:rsid w:val="00D917EE"/>
    <w:rsid w:val="00D92E72"/>
    <w:rsid w:val="00D93284"/>
    <w:rsid w:val="00D95E8C"/>
    <w:rsid w:val="00DA5505"/>
    <w:rsid w:val="00DB5A4E"/>
    <w:rsid w:val="00DB7404"/>
    <w:rsid w:val="00DB7A85"/>
    <w:rsid w:val="00DD02A4"/>
    <w:rsid w:val="00DD31B8"/>
    <w:rsid w:val="00DD3D0D"/>
    <w:rsid w:val="00DD6BB0"/>
    <w:rsid w:val="00DE2B1F"/>
    <w:rsid w:val="00DF31CE"/>
    <w:rsid w:val="00DF73F9"/>
    <w:rsid w:val="00DF7E0F"/>
    <w:rsid w:val="00E045FC"/>
    <w:rsid w:val="00E0506D"/>
    <w:rsid w:val="00E125FC"/>
    <w:rsid w:val="00E277B6"/>
    <w:rsid w:val="00E30991"/>
    <w:rsid w:val="00E322CB"/>
    <w:rsid w:val="00E37B1C"/>
    <w:rsid w:val="00E65066"/>
    <w:rsid w:val="00E653ED"/>
    <w:rsid w:val="00E66A69"/>
    <w:rsid w:val="00E73387"/>
    <w:rsid w:val="00EB4DC7"/>
    <w:rsid w:val="00EB6355"/>
    <w:rsid w:val="00EC6FB2"/>
    <w:rsid w:val="00ED5DAA"/>
    <w:rsid w:val="00ED6DF5"/>
    <w:rsid w:val="00ED6E07"/>
    <w:rsid w:val="00EE00E7"/>
    <w:rsid w:val="00EE151E"/>
    <w:rsid w:val="00EE680F"/>
    <w:rsid w:val="00EF1754"/>
    <w:rsid w:val="00EF4087"/>
    <w:rsid w:val="00EF5650"/>
    <w:rsid w:val="00F000D8"/>
    <w:rsid w:val="00F00498"/>
    <w:rsid w:val="00F04DB9"/>
    <w:rsid w:val="00F12C01"/>
    <w:rsid w:val="00F157CD"/>
    <w:rsid w:val="00F2565D"/>
    <w:rsid w:val="00F52C95"/>
    <w:rsid w:val="00F53860"/>
    <w:rsid w:val="00F54474"/>
    <w:rsid w:val="00F64145"/>
    <w:rsid w:val="00F75348"/>
    <w:rsid w:val="00F8110D"/>
    <w:rsid w:val="00F87C87"/>
    <w:rsid w:val="00F9245A"/>
    <w:rsid w:val="00FA324D"/>
    <w:rsid w:val="00FB7086"/>
    <w:rsid w:val="00FB7E15"/>
    <w:rsid w:val="00FC110F"/>
    <w:rsid w:val="00FC3412"/>
    <w:rsid w:val="00FC7B62"/>
    <w:rsid w:val="00FE2D4E"/>
    <w:rsid w:val="00FE6015"/>
    <w:rsid w:val="00FE671C"/>
    <w:rsid w:val="00FF1FEC"/>
    <w:rsid w:val="00FF51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E1E0FE"/>
  <w15:docId w15:val="{D8582E8D-81F9-7741-BE6C-1EAE681D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2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879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sid w:val="0028798A"/>
  </w:style>
  <w:style w:type="character" w:styleId="a5">
    <w:name w:val="page number"/>
    <w:basedOn w:val="a0"/>
    <w:uiPriority w:val="99"/>
    <w:semiHidden/>
    <w:unhideWhenUsed/>
    <w:rsid w:val="0028798A"/>
  </w:style>
  <w:style w:type="character" w:customStyle="1" w:styleId="apple-converted-space">
    <w:name w:val="apple-converted-space"/>
    <w:basedOn w:val="a0"/>
    <w:rsid w:val="00E277B6"/>
  </w:style>
  <w:style w:type="character" w:styleId="a6">
    <w:name w:val="Hyperlink"/>
    <w:basedOn w:val="a0"/>
    <w:uiPriority w:val="99"/>
    <w:semiHidden/>
    <w:unhideWhenUsed/>
    <w:rsid w:val="00E277B6"/>
    <w:rPr>
      <w:color w:val="0000FF"/>
      <w:u w:val="single"/>
    </w:rPr>
  </w:style>
  <w:style w:type="table" w:styleId="a7">
    <w:name w:val="Table Grid"/>
    <w:basedOn w:val="a1"/>
    <w:uiPriority w:val="59"/>
    <w:rsid w:val="00980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Isobe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175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東北大学大学院理学研究科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384</cp:revision>
  <cp:lastPrinted>2021-07-31T22:56:00Z</cp:lastPrinted>
  <dcterms:created xsi:type="dcterms:W3CDTF">2021-07-30T12:35:00Z</dcterms:created>
  <dcterms:modified xsi:type="dcterms:W3CDTF">2021-08-03T14:57:00Z</dcterms:modified>
</cp:coreProperties>
</file>