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4CF4FDA" w14:textId="2C205877" w:rsidR="00B22707" w:rsidRPr="00B22707" w:rsidRDefault="00B22707" w:rsidP="00B22707">
      <w:pPr>
        <w:spacing w:after="0" w:line="48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</w:pPr>
      <w:r w:rsidRPr="00B22707">
        <w:rPr>
          <w:rFonts w:ascii="Arial" w:hAnsi="Arial" w:cs="Arial"/>
          <w:b/>
          <w:bCs/>
          <w:color w:val="000000"/>
          <w:shd w:val="clear" w:color="auto" w:fill="FFFFFF"/>
        </w:rPr>
        <w:t>DESCRIPTION OF ADDITIONAL SUPPLEMENTARY FILES</w:t>
      </w:r>
    </w:p>
    <w:p w14:paraId="6C0436B9" w14:textId="4F1F2C0A" w:rsidR="00B22707" w:rsidRDefault="00B22707" w:rsidP="00B22707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Supplementary</w:t>
      </w:r>
      <w:proofErr w:type="spellEnd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Dataset</w:t>
      </w:r>
      <w:proofErr w:type="spellEnd"/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1</w:t>
      </w:r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.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1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Gene-Disease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association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List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associated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to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diseases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used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study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0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indicates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no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association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1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indicates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association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See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Methods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for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details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how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gene-disease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associations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were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obtained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sources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.</w:t>
      </w:r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2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Gene-Disease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association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p-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value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MAGMA.</w:t>
      </w:r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3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Gene-disease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associations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used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RcisTarget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analysis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0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indicates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no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association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1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indicates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association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MAGMA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results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were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not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used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;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all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ASD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lists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were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merged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into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a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single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one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; IQ_2018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was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not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included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.</w:t>
      </w:r>
      <w:r w:rsidR="00A03690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A03690" w:rsidRPr="00A03690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A03690" w:rsidRPr="00A03690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4)</w:t>
      </w:r>
      <w:r w:rsidR="00A03690" w:rsidRPr="00A03690">
        <w:t xml:space="preserve"> </w:t>
      </w:r>
      <w:proofErr w:type="spellStart"/>
      <w:r w:rsidR="0088186F">
        <w:t>References</w:t>
      </w:r>
      <w:proofErr w:type="spellEnd"/>
      <w:r w:rsidR="00A03690" w:rsidRPr="00A03690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A03690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used</w:t>
      </w:r>
      <w:proofErr w:type="spellEnd"/>
      <w:r w:rsidR="00A03690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to </w:t>
      </w:r>
      <w:proofErr w:type="spellStart"/>
      <w:r w:rsidR="00A03690" w:rsidRPr="002A5BA3">
        <w:rPr>
          <w:rFonts w:ascii="Arial" w:hAnsi="Arial" w:cs="Arial"/>
          <w:sz w:val="20"/>
          <w:szCs w:val="20"/>
        </w:rPr>
        <w:t>collect</w:t>
      </w:r>
      <w:proofErr w:type="spellEnd"/>
      <w:r w:rsidR="00A0369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03690" w:rsidRPr="002A5BA3">
        <w:rPr>
          <w:rFonts w:ascii="Arial" w:hAnsi="Arial" w:cs="Arial"/>
          <w:sz w:val="20"/>
          <w:szCs w:val="20"/>
        </w:rPr>
        <w:t>lists</w:t>
      </w:r>
      <w:proofErr w:type="spellEnd"/>
      <w:r w:rsidR="00A03690" w:rsidRPr="002A5BA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03690" w:rsidRPr="002A5BA3">
        <w:rPr>
          <w:rFonts w:ascii="Arial" w:hAnsi="Arial" w:cs="Arial"/>
          <w:sz w:val="20"/>
          <w:szCs w:val="20"/>
        </w:rPr>
        <w:t>of</w:t>
      </w:r>
      <w:proofErr w:type="spellEnd"/>
      <w:r w:rsidR="00A03690" w:rsidRPr="002A5BA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03690" w:rsidRPr="002A5BA3">
        <w:rPr>
          <w:rFonts w:ascii="Arial" w:hAnsi="Arial" w:cs="Arial"/>
          <w:sz w:val="20"/>
          <w:szCs w:val="20"/>
        </w:rPr>
        <w:t>genes</w:t>
      </w:r>
      <w:proofErr w:type="spellEnd"/>
      <w:r w:rsidR="00A03690" w:rsidRPr="002A5BA3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03690" w:rsidRPr="002A5BA3">
        <w:rPr>
          <w:rFonts w:ascii="Arial" w:hAnsi="Arial" w:cs="Arial"/>
          <w:sz w:val="20"/>
          <w:szCs w:val="20"/>
        </w:rPr>
        <w:t>associated</w:t>
      </w:r>
      <w:proofErr w:type="spellEnd"/>
      <w:r w:rsidR="00A03690">
        <w:rPr>
          <w:rFonts w:ascii="Arial" w:hAnsi="Arial" w:cs="Arial"/>
          <w:sz w:val="20"/>
          <w:szCs w:val="20"/>
        </w:rPr>
        <w:t xml:space="preserve"> to </w:t>
      </w:r>
      <w:proofErr w:type="spellStart"/>
      <w:r w:rsidR="00A03690">
        <w:rPr>
          <w:rFonts w:ascii="Arial" w:hAnsi="Arial" w:cs="Arial"/>
          <w:sz w:val="20"/>
          <w:szCs w:val="20"/>
        </w:rPr>
        <w:t>each</w:t>
      </w:r>
      <w:proofErr w:type="spellEnd"/>
      <w:r w:rsidR="00A0369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A03690">
        <w:rPr>
          <w:rFonts w:ascii="Arial" w:hAnsi="Arial" w:cs="Arial"/>
          <w:sz w:val="20"/>
          <w:szCs w:val="20"/>
        </w:rPr>
        <w:t>diseas</w:t>
      </w:r>
      <w:r w:rsidR="0088186F">
        <w:rPr>
          <w:rFonts w:ascii="Arial" w:hAnsi="Arial" w:cs="Arial"/>
          <w:sz w:val="20"/>
          <w:szCs w:val="20"/>
        </w:rPr>
        <w:t>e</w:t>
      </w:r>
      <w:proofErr w:type="spellEnd"/>
      <w:r w:rsidR="0088186F">
        <w:rPr>
          <w:rFonts w:ascii="Arial" w:hAnsi="Arial" w:cs="Arial"/>
          <w:sz w:val="20"/>
          <w:szCs w:val="20"/>
        </w:rPr>
        <w:t>.</w:t>
      </w:r>
    </w:p>
    <w:p w14:paraId="6F0B3BA1" w14:textId="77777777" w:rsidR="00A03690" w:rsidRPr="00C54D64" w:rsidRDefault="00A03690" w:rsidP="00B22707">
      <w:pPr>
        <w:spacing w:after="0" w:line="48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</w:pPr>
    </w:p>
    <w:p w14:paraId="3B44F563" w14:textId="79E94A87" w:rsidR="00D313B0" w:rsidRPr="00C54D64" w:rsidRDefault="00B22707" w:rsidP="00C54D64">
      <w:pPr>
        <w:spacing w:after="0" w:line="48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Supplementary</w:t>
      </w:r>
      <w:proofErr w:type="spellEnd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Dataset</w:t>
      </w:r>
      <w:proofErr w:type="spellEnd"/>
      <w:r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2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.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Collection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targets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FMRP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CHD8.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List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target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identified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from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multiple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sources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,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including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gene-disease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associations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Passage+FGF2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concentration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maximum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expression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.</w:t>
      </w:r>
    </w:p>
    <w:p w14:paraId="6BF54E9D" w14:textId="77777777" w:rsidR="00D313B0" w:rsidRPr="00C54D64" w:rsidRDefault="00D313B0" w:rsidP="00C54D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3B83B529" w14:textId="4B161A83" w:rsidR="00D313B0" w:rsidRPr="00C54D64" w:rsidRDefault="00B22707" w:rsidP="00C54D64">
      <w:pPr>
        <w:spacing w:after="0" w:line="48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Supplementary</w:t>
      </w:r>
      <w:proofErr w:type="spellEnd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Dataset</w:t>
      </w:r>
      <w:proofErr w:type="spellEnd"/>
      <w:r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3</w:t>
      </w:r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1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Significant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differentially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expressed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between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dorsal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ventral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biased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bulk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RNA-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Seq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DIV 8,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with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disease-association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columns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2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Significant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differentially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expressed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between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dorsal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ventral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biased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bulk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RNA-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Seq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DIV17,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with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disease-association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columns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.</w:t>
      </w:r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3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Significant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differentially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expressed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between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dorsal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ventral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biased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bulk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RNA-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Seq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DIV30,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with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disease-association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columns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.</w:t>
      </w:r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4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Differentially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expressed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between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dorsal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ventral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bulk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RNA-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Seq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Day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-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-Vitro 8,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with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disease-association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columns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.</w:t>
      </w:r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5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Differentially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expressed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between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dorsal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ventral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bulk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RNA-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Seq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Day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-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-Vitro 17,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with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disease-association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columns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.</w:t>
      </w:r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6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Differentially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expressed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between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dorsal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ventral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biased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bulk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RNA-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Seq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DIV30,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with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disease-association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columns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.</w:t>
      </w:r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Significant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results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: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adjusted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p-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value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≤ 0,05</w:t>
      </w:r>
    </w:p>
    <w:p w14:paraId="19C955EB" w14:textId="77777777" w:rsidR="00D313B0" w:rsidRPr="00C54D64" w:rsidRDefault="00D313B0" w:rsidP="00C54D64">
      <w:pPr>
        <w:spacing w:after="0" w:line="48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</w:pPr>
    </w:p>
    <w:p w14:paraId="7C75140E" w14:textId="04654B5A" w:rsidR="00D313B0" w:rsidRPr="00C54D64" w:rsidRDefault="00B22707" w:rsidP="00C54D64">
      <w:pPr>
        <w:spacing w:after="0" w:line="48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Supplementary</w:t>
      </w:r>
      <w:proofErr w:type="spellEnd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Dataset</w:t>
      </w:r>
      <w:proofErr w:type="spellEnd"/>
      <w:r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4</w:t>
      </w:r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1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Disease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regulons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Regulons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identified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disease-associated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lists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Each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disease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-core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combination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represents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a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regulon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See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Methods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.</w:t>
      </w:r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2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Permutation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results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random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sets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subjected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to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RcisTarget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analysis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Each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disease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-core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combination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represents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a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regulon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.</w:t>
      </w:r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3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Permutation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results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expression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correlation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between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random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lists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core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TFs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Each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disease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-core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combination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lastRenderedPageBreak/>
        <w:t>represents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a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regulon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1000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random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lists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per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regulon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were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created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to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measure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how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many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significantly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correlated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targets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a core TF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would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have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random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chance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,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considering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positive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negative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correlation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separately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See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Methods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for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details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permutation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strategy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.</w:t>
      </w:r>
    </w:p>
    <w:p w14:paraId="4AC13CF6" w14:textId="77777777" w:rsidR="00D313B0" w:rsidRPr="00C54D64" w:rsidRDefault="00D313B0" w:rsidP="00C54D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1B6C5CB8" w14:textId="07F9B886" w:rsidR="00D313B0" w:rsidRPr="00C54D64" w:rsidRDefault="00B22707" w:rsidP="00C54D64">
      <w:pPr>
        <w:spacing w:after="0" w:line="48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Supplementary</w:t>
      </w:r>
      <w:proofErr w:type="spellEnd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Dataset</w:t>
      </w:r>
      <w:proofErr w:type="spellEnd"/>
      <w:r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5</w:t>
      </w:r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1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Temporal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regulons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diseases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associated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to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target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Regulons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identified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lists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grouped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their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peak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expression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hNSCs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(Micali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al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2020).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Each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disease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-core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combination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represents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a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regulon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.</w:t>
      </w:r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2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Disease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enrichment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temporal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regulons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</w:p>
    <w:p w14:paraId="40345AA1" w14:textId="77777777" w:rsidR="00D313B0" w:rsidRPr="00C54D64" w:rsidRDefault="00D313B0" w:rsidP="00C54D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76B6E824" w14:textId="38FFCDF3" w:rsidR="00D313B0" w:rsidRPr="00C54D64" w:rsidRDefault="00B22707" w:rsidP="00C54D64">
      <w:pPr>
        <w:spacing w:after="0" w:line="48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Supplementary</w:t>
      </w:r>
      <w:proofErr w:type="spellEnd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Dataset</w:t>
      </w:r>
      <w:proofErr w:type="spellEnd"/>
      <w:r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6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.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scRNA-Seq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reannotation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progenitor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cells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0F5F2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from</w:t>
      </w:r>
      <w:proofErr w:type="spellEnd"/>
      <w:r w:rsidR="000F5F2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Trevino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al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., 2021.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table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contains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original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new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annotation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presented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this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work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.</w:t>
      </w:r>
    </w:p>
    <w:p w14:paraId="21B6C797" w14:textId="77777777" w:rsidR="00D313B0" w:rsidRPr="00C54D64" w:rsidRDefault="00D313B0" w:rsidP="00C54D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46B7FB38" w14:textId="396F41FA" w:rsidR="00D313B0" w:rsidRPr="00C54D64" w:rsidRDefault="00B22707" w:rsidP="00C54D64">
      <w:pPr>
        <w:spacing w:after="0" w:line="48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Supplementary</w:t>
      </w:r>
      <w:proofErr w:type="spellEnd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Dataset</w:t>
      </w:r>
      <w:proofErr w:type="spellEnd"/>
      <w:r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7.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Disease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enrichment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GRNs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CellOracle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across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cell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types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developmental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trajectories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512B7F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from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Trevino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al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2021 data. </w:t>
      </w:r>
    </w:p>
    <w:p w14:paraId="7F611AAA" w14:textId="77777777" w:rsidR="00D313B0" w:rsidRPr="00C54D64" w:rsidRDefault="00D313B0" w:rsidP="00C54D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319C3C42" w14:textId="488CB16D" w:rsidR="00D313B0" w:rsidRPr="00C54D64" w:rsidRDefault="00B22707" w:rsidP="00C54D64">
      <w:pPr>
        <w:spacing w:after="0" w:line="48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Supplementary</w:t>
      </w:r>
      <w:proofErr w:type="spellEnd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Dataset</w:t>
      </w:r>
      <w:proofErr w:type="spellEnd"/>
      <w:r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8</w:t>
      </w:r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1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M</w:t>
      </w:r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etadata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three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idiopathic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ASD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three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control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donor-derived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iPSCs</w:t>
      </w:r>
      <w:proofErr w:type="spellEnd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2</w:t>
      </w:r>
      <w:r w:rsidR="00427F0D" w:rsidRPr="00427F0D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Single-cell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RNA-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Seq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metadata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.</w:t>
      </w:r>
      <w:r w:rsidR="00D313B0" w:rsidRPr="00C54D6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DIV: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days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vitro.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nCount_RNA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: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number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UMIs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detected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nFeature_RNA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: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number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detected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cell_origin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: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sample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origin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,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i.e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., DIV,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disease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donor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scrublet_score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: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score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doublet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prediction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scrublet_assign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: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doublet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prediction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scrublet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,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where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1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means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doublet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S.Score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G2M.Score: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cell-cycle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phase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scores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RNA_snn_res.1.2: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unsupervised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clusters</w:t>
      </w:r>
      <w:proofErr w:type="spellEnd"/>
    </w:p>
    <w:p w14:paraId="455D87F2" w14:textId="793EF19C" w:rsidR="00D313B0" w:rsidRPr="00C54D64" w:rsidRDefault="00D313B0" w:rsidP="00C54D64">
      <w:pPr>
        <w:spacing w:after="0" w:line="48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</w:pPr>
    </w:p>
    <w:p w14:paraId="0096ED37" w14:textId="306DA87D" w:rsidR="00D313B0" w:rsidRPr="00C54D64" w:rsidRDefault="00B22707" w:rsidP="00C54D64">
      <w:pPr>
        <w:spacing w:after="0" w:line="480" w:lineRule="auto"/>
        <w:jc w:val="both"/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Supplementary</w:t>
      </w:r>
      <w:proofErr w:type="spellEnd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Dataset</w:t>
      </w:r>
      <w:proofErr w:type="spellEnd"/>
      <w:r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9</w:t>
      </w:r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1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Significant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differentially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expressed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between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ASD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control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pseudo-bulk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samples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RG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Early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cells</w:t>
      </w:r>
      <w:proofErr w:type="spellEnd"/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.</w:t>
      </w:r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2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Differentially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expressed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between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ASD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control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pseudo-bulk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samples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RG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Early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cells</w:t>
      </w:r>
      <w:proofErr w:type="spellEnd"/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.</w:t>
      </w:r>
    </w:p>
    <w:p w14:paraId="1F6BCDAB" w14:textId="77777777" w:rsidR="00D313B0" w:rsidRPr="00C54D64" w:rsidRDefault="00D313B0" w:rsidP="00C54D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4596E98E" w14:textId="740E88A0" w:rsidR="00D313B0" w:rsidRDefault="00B22707" w:rsidP="00B22707">
      <w:pPr>
        <w:spacing w:after="0" w:line="48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Supplementary</w:t>
      </w:r>
      <w:proofErr w:type="spellEnd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Dataset</w:t>
      </w:r>
      <w:proofErr w:type="spellEnd"/>
      <w:r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10</w:t>
      </w:r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1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Filtered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DEGs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individual ASD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donors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compared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to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control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group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all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cell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types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data.</w:t>
      </w:r>
      <w:r w:rsidR="00D313B0" w:rsidRPr="00C54D64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Significant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results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: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adjusted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p-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value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≤ 0,05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|log2FC| ≥ 0,4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filter.over.max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2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D313B0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DEGs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individual ASD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donors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compared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to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control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group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all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cell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types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data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using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Seurat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.</w:t>
      </w:r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E0973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F</w:t>
      </w:r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ilter.over.max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: Extra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filter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to compare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expression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of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ASD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line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to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3 control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For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up-regulated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ASD,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ASD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line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needs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to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show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higher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expression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than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control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sample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. For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genes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down-regulated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ASD,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ASD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line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needs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to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show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lower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expression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than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any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control </w:t>
      </w:r>
      <w:proofErr w:type="spellStart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sample</w:t>
      </w:r>
      <w:proofErr w:type="spellEnd"/>
      <w:r w:rsidR="00D313B0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.</w:t>
      </w:r>
    </w:p>
    <w:p w14:paraId="2C214057" w14:textId="77777777" w:rsidR="00C9159D" w:rsidRPr="00C54D64" w:rsidRDefault="00C9159D" w:rsidP="00C9159D">
      <w:pPr>
        <w:spacing w:after="0" w:line="48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</w:pPr>
    </w:p>
    <w:p w14:paraId="1284B027" w14:textId="488695CB" w:rsidR="009C4E59" w:rsidRPr="00C54D64" w:rsidRDefault="00B22707" w:rsidP="00C54D64">
      <w:pPr>
        <w:spacing w:after="0" w:line="48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Supplementary</w:t>
      </w:r>
      <w:proofErr w:type="spellEnd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Dataset</w:t>
      </w:r>
      <w:proofErr w:type="spellEnd"/>
      <w:r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11.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1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Significant</w:t>
      </w:r>
      <w:proofErr w:type="spellEnd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DEGs</w:t>
      </w:r>
      <w:proofErr w:type="spellEnd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between</w:t>
      </w:r>
      <w:proofErr w:type="spellEnd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ASD </w:t>
      </w:r>
      <w:proofErr w:type="spellStart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control </w:t>
      </w:r>
      <w:proofErr w:type="spellStart"/>
      <w:r w:rsidR="00201F6C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cell</w:t>
      </w:r>
      <w:proofErr w:type="spellEnd"/>
      <w:r w:rsidR="00201F6C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201F6C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lines</w:t>
      </w:r>
      <w:proofErr w:type="spellEnd"/>
      <w:r w:rsidR="00201F6C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bulk</w:t>
      </w:r>
      <w:proofErr w:type="spellEnd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RNA-</w:t>
      </w:r>
      <w:proofErr w:type="spellStart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seq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781A13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Significant</w:t>
      </w:r>
      <w:proofErr w:type="spellEnd"/>
      <w:r w:rsidR="00781A13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781A13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results</w:t>
      </w:r>
      <w:proofErr w:type="spellEnd"/>
      <w:r w:rsidR="00781A13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: </w:t>
      </w:r>
      <w:proofErr w:type="spellStart"/>
      <w:r w:rsidR="00781A13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adjusted</w:t>
      </w:r>
      <w:proofErr w:type="spellEnd"/>
      <w:r w:rsidR="00781A13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p-</w:t>
      </w:r>
      <w:proofErr w:type="spellStart"/>
      <w:r w:rsidR="00781A13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value</w:t>
      </w:r>
      <w:proofErr w:type="spellEnd"/>
      <w:r w:rsidR="00781A13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≤ 0,05</w:t>
      </w:r>
      <w:r w:rsidR="00781A13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2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)</w:t>
      </w:r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Significant</w:t>
      </w:r>
      <w:proofErr w:type="spellEnd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DEGs</w:t>
      </w:r>
      <w:proofErr w:type="spellEnd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between</w:t>
      </w:r>
      <w:proofErr w:type="spellEnd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ASD </w:t>
      </w:r>
      <w:proofErr w:type="spellStart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control</w:t>
      </w:r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201F6C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cell</w:t>
      </w:r>
      <w:proofErr w:type="spellEnd"/>
      <w:r w:rsidR="00201F6C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201F6C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lines</w:t>
      </w:r>
      <w:proofErr w:type="spellEnd"/>
      <w:r w:rsidR="00201F6C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bulk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RNA-</w:t>
      </w:r>
      <w:proofErr w:type="spellStart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seq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.</w:t>
      </w:r>
      <w:r w:rsidR="009C4E59" w:rsidRPr="00C54D64">
        <w:rPr>
          <w:rFonts w:ascii="Arial" w:eastAsia="Times New Roman" w:hAnsi="Arial" w:cs="Arial"/>
          <w:b/>
          <w:bCs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781A13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Significant</w:t>
      </w:r>
      <w:proofErr w:type="spellEnd"/>
      <w:r w:rsidR="00781A13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781A13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results</w:t>
      </w:r>
      <w:proofErr w:type="spellEnd"/>
      <w:r w:rsidR="00781A13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: </w:t>
      </w:r>
      <w:proofErr w:type="spellStart"/>
      <w:r w:rsidR="00781A13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adjusted</w:t>
      </w:r>
      <w:proofErr w:type="spellEnd"/>
      <w:r w:rsidR="00781A13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p-</w:t>
      </w:r>
      <w:proofErr w:type="spellStart"/>
      <w:r w:rsidR="00781A13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value</w:t>
      </w:r>
      <w:proofErr w:type="spellEnd"/>
      <w:r w:rsidR="00781A13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≤ 0,05</w:t>
      </w:r>
      <w:r w:rsidR="00781A13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. </w:t>
      </w:r>
      <w:proofErr w:type="spellStart"/>
      <w:r w:rsidR="009C4E59" w:rsidRPr="00C54D64">
        <w:rPr>
          <w:rFonts w:ascii="Arial" w:eastAsia="Times New Roman" w:hAnsi="Arial" w:cs="Arial"/>
          <w:b/>
          <w:bCs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kern w:val="0"/>
          <w:sz w:val="20"/>
          <w:szCs w:val="20"/>
          <w:lang w:eastAsia="gl-ES"/>
          <w14:ligatures w14:val="none"/>
        </w:rPr>
        <w:t xml:space="preserve"> 3</w:t>
      </w:r>
      <w:r w:rsidR="000F5F29" w:rsidRPr="00C54D64">
        <w:rPr>
          <w:rFonts w:ascii="Arial" w:eastAsia="Times New Roman" w:hAnsi="Arial" w:cs="Arial"/>
          <w:b/>
          <w:bCs/>
          <w:kern w:val="0"/>
          <w:sz w:val="20"/>
          <w:szCs w:val="20"/>
          <w:lang w:eastAsia="gl-ES"/>
          <w14:ligatures w14:val="none"/>
        </w:rPr>
        <w:t>)</w:t>
      </w:r>
      <w:r w:rsidR="009C4E59" w:rsidRPr="00C54D64">
        <w:rPr>
          <w:rFonts w:ascii="Arial" w:eastAsia="Times New Roman" w:hAnsi="Arial" w:cs="Arial"/>
          <w:b/>
          <w:bCs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DEGs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between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ASD </w:t>
      </w:r>
      <w:proofErr w:type="spellStart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control </w:t>
      </w:r>
      <w:proofErr w:type="spellStart"/>
      <w:r w:rsidR="00201F6C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cell</w:t>
      </w:r>
      <w:proofErr w:type="spellEnd"/>
      <w:r w:rsidR="00201F6C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201F6C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lines</w:t>
      </w:r>
      <w:proofErr w:type="spellEnd"/>
      <w:r w:rsidR="00201F6C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bulk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RNA-</w:t>
      </w:r>
      <w:proofErr w:type="spellStart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seq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.</w:t>
      </w:r>
      <w:r w:rsidR="009C4E59" w:rsidRPr="00C54D64">
        <w:rPr>
          <w:rFonts w:ascii="Arial" w:eastAsia="Times New Roman" w:hAnsi="Arial" w:cs="Arial"/>
          <w:b/>
          <w:bCs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b/>
          <w:bCs/>
          <w:kern w:val="0"/>
          <w:sz w:val="20"/>
          <w:szCs w:val="20"/>
          <w:lang w:eastAsia="gl-ES"/>
          <w14:ligatures w14:val="none"/>
        </w:rPr>
        <w:t>Sheet</w:t>
      </w:r>
      <w:proofErr w:type="spellEnd"/>
      <w:r w:rsidR="009C4E59" w:rsidRPr="00C54D64">
        <w:rPr>
          <w:rFonts w:ascii="Arial" w:eastAsia="Times New Roman" w:hAnsi="Arial" w:cs="Arial"/>
          <w:b/>
          <w:bCs/>
          <w:kern w:val="0"/>
          <w:sz w:val="20"/>
          <w:szCs w:val="20"/>
          <w:lang w:eastAsia="gl-ES"/>
          <w14:ligatures w14:val="none"/>
        </w:rPr>
        <w:t xml:space="preserve"> 4</w:t>
      </w:r>
      <w:r w:rsidR="000F5F29" w:rsidRPr="00C54D64">
        <w:rPr>
          <w:rFonts w:ascii="Arial" w:eastAsia="Times New Roman" w:hAnsi="Arial" w:cs="Arial"/>
          <w:b/>
          <w:bCs/>
          <w:kern w:val="0"/>
          <w:sz w:val="20"/>
          <w:szCs w:val="20"/>
          <w:lang w:eastAsia="gl-ES"/>
          <w14:ligatures w14:val="none"/>
        </w:rPr>
        <w:t>)</w:t>
      </w:r>
      <w:r w:rsidR="009C4E59" w:rsidRPr="00C54D64">
        <w:rPr>
          <w:rFonts w:ascii="Arial" w:eastAsia="Times New Roman" w:hAnsi="Arial" w:cs="Arial"/>
          <w:b/>
          <w:bCs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DEGs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between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ASD </w:t>
      </w:r>
      <w:proofErr w:type="spellStart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and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control</w:t>
      </w:r>
      <w:r w:rsidR="00201F6C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201F6C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cell</w:t>
      </w:r>
      <w:proofErr w:type="spellEnd"/>
      <w:r w:rsidR="00201F6C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201F6C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lines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the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bulk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 xml:space="preserve"> RNA-</w:t>
      </w:r>
      <w:proofErr w:type="spellStart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seq</w:t>
      </w:r>
      <w:proofErr w:type="spellEnd"/>
      <w:r w:rsidR="009C4E59" w:rsidRPr="00C54D64">
        <w:rPr>
          <w:rFonts w:ascii="Arial" w:eastAsia="Times New Roman" w:hAnsi="Arial" w:cs="Arial"/>
          <w:kern w:val="0"/>
          <w:sz w:val="20"/>
          <w:szCs w:val="20"/>
          <w:lang w:eastAsia="gl-ES"/>
          <w14:ligatures w14:val="none"/>
        </w:rPr>
        <w:t>.</w:t>
      </w:r>
      <w:r w:rsidR="009C4E59" w:rsidRPr="00C54D64">
        <w:rPr>
          <w:rFonts w:ascii="Arial" w:eastAsia="Times New Roman" w:hAnsi="Arial" w:cs="Arial"/>
          <w:b/>
          <w:bCs/>
          <w:kern w:val="0"/>
          <w:sz w:val="20"/>
          <w:szCs w:val="20"/>
          <w:lang w:eastAsia="gl-ES"/>
          <w14:ligatures w14:val="none"/>
        </w:rPr>
        <w:t xml:space="preserve"> </w:t>
      </w:r>
    </w:p>
    <w:p w14:paraId="1C8BD0D9" w14:textId="77777777" w:rsidR="009C4E59" w:rsidRPr="00C54D64" w:rsidRDefault="009C4E59" w:rsidP="00C54D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p w14:paraId="41E898D8" w14:textId="6E2D739F" w:rsidR="009C4E59" w:rsidRPr="00C54D64" w:rsidRDefault="00B22707" w:rsidP="00C54D64">
      <w:pPr>
        <w:spacing w:after="0" w:line="480" w:lineRule="auto"/>
        <w:jc w:val="both"/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</w:pP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Supplementary</w:t>
      </w:r>
      <w:proofErr w:type="spellEnd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Dataset</w:t>
      </w:r>
      <w:proofErr w:type="spellEnd"/>
      <w:r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12</w:t>
      </w:r>
      <w:r w:rsidR="000F5F2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>.</w:t>
      </w:r>
      <w:r w:rsidR="009C4E59" w:rsidRPr="00C54D64">
        <w:rPr>
          <w:rFonts w:ascii="Arial" w:eastAsia="Times New Roman" w:hAnsi="Arial" w:cs="Arial"/>
          <w:b/>
          <w:bCs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RNAscope</w:t>
      </w:r>
      <w:proofErr w:type="spellEnd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probes </w:t>
      </w:r>
      <w:proofErr w:type="spellStart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used</w:t>
      </w:r>
      <w:proofErr w:type="spellEnd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in</w:t>
      </w:r>
      <w:proofErr w:type="spellEnd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this</w:t>
      </w:r>
      <w:proofErr w:type="spellEnd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 xml:space="preserve"> </w:t>
      </w:r>
      <w:proofErr w:type="spellStart"/>
      <w:r w:rsidR="009C4E59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study</w:t>
      </w:r>
      <w:proofErr w:type="spellEnd"/>
      <w:r w:rsidR="004701EA" w:rsidRPr="00C54D64">
        <w:rPr>
          <w:rFonts w:ascii="Arial" w:eastAsia="Times New Roman" w:hAnsi="Arial" w:cs="Arial"/>
          <w:color w:val="000000"/>
          <w:kern w:val="0"/>
          <w:sz w:val="20"/>
          <w:szCs w:val="20"/>
          <w:lang w:eastAsia="gl-ES"/>
          <w14:ligatures w14:val="none"/>
        </w:rPr>
        <w:t>.</w:t>
      </w:r>
    </w:p>
    <w:p w14:paraId="5549C6F3" w14:textId="77777777" w:rsidR="009C4E59" w:rsidRPr="00C54D64" w:rsidRDefault="009C4E59" w:rsidP="00C54D64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</w:p>
    <w:sectPr w:rsidR="009C4E59" w:rsidRPr="00C54D64">
      <w:footerReference w:type="even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E274B5" w14:textId="77777777" w:rsidR="00227FB0" w:rsidRDefault="00227FB0" w:rsidP="002430D4">
      <w:pPr>
        <w:spacing w:after="0" w:line="240" w:lineRule="auto"/>
      </w:pPr>
      <w:r>
        <w:separator/>
      </w:r>
    </w:p>
  </w:endnote>
  <w:endnote w:type="continuationSeparator" w:id="0">
    <w:p w14:paraId="1524C385" w14:textId="77777777" w:rsidR="00227FB0" w:rsidRDefault="00227FB0" w:rsidP="00243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124743259"/>
      <w:docPartObj>
        <w:docPartGallery w:val="Page Numbers (Bottom of Page)"/>
        <w:docPartUnique/>
      </w:docPartObj>
    </w:sdtPr>
    <w:sdtContent>
      <w:p w14:paraId="463689DB" w14:textId="5EF7549C" w:rsidR="002430D4" w:rsidRDefault="002430D4" w:rsidP="00E47B9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13C6D36" w14:textId="77777777" w:rsidR="002430D4" w:rsidRDefault="002430D4" w:rsidP="00C54D6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47346716"/>
      <w:docPartObj>
        <w:docPartGallery w:val="Page Numbers (Bottom of Page)"/>
        <w:docPartUnique/>
      </w:docPartObj>
    </w:sdtPr>
    <w:sdtContent>
      <w:p w14:paraId="76D22229" w14:textId="07487181" w:rsidR="002430D4" w:rsidRDefault="002430D4" w:rsidP="00E47B9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03E156F8" w14:textId="77777777" w:rsidR="002430D4" w:rsidRDefault="002430D4" w:rsidP="00C54D6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9BEBFD" w14:textId="77777777" w:rsidR="00227FB0" w:rsidRDefault="00227FB0" w:rsidP="002430D4">
      <w:pPr>
        <w:spacing w:after="0" w:line="240" w:lineRule="auto"/>
      </w:pPr>
      <w:r>
        <w:separator/>
      </w:r>
    </w:p>
  </w:footnote>
  <w:footnote w:type="continuationSeparator" w:id="0">
    <w:p w14:paraId="1C17EA2F" w14:textId="77777777" w:rsidR="00227FB0" w:rsidRDefault="00227FB0" w:rsidP="002430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5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3B0"/>
    <w:rsid w:val="00061097"/>
    <w:rsid w:val="000F5F29"/>
    <w:rsid w:val="0017038E"/>
    <w:rsid w:val="00201F6C"/>
    <w:rsid w:val="00227FB0"/>
    <w:rsid w:val="002430D4"/>
    <w:rsid w:val="002C53F3"/>
    <w:rsid w:val="00331F26"/>
    <w:rsid w:val="00427F0D"/>
    <w:rsid w:val="004701EA"/>
    <w:rsid w:val="00512B7F"/>
    <w:rsid w:val="005A28FF"/>
    <w:rsid w:val="0071025B"/>
    <w:rsid w:val="00781A13"/>
    <w:rsid w:val="007A784B"/>
    <w:rsid w:val="0088186F"/>
    <w:rsid w:val="008D54F2"/>
    <w:rsid w:val="009275EF"/>
    <w:rsid w:val="009840E5"/>
    <w:rsid w:val="009A0582"/>
    <w:rsid w:val="009C4E59"/>
    <w:rsid w:val="009E0973"/>
    <w:rsid w:val="00A03690"/>
    <w:rsid w:val="00B22707"/>
    <w:rsid w:val="00BC0370"/>
    <w:rsid w:val="00C11902"/>
    <w:rsid w:val="00C54D64"/>
    <w:rsid w:val="00C9159D"/>
    <w:rsid w:val="00CA5018"/>
    <w:rsid w:val="00D313B0"/>
    <w:rsid w:val="00EB2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gl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B0CC2"/>
  <w15:chartTrackingRefBased/>
  <w15:docId w15:val="{64864598-61F6-4BD0-BEEB-2E737A455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gl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13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13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13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13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13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13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13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13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13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313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13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13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13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13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13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13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13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13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13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13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13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13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13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13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313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13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13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13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13B0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0F5F29"/>
    <w:pPr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2430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30D4"/>
  </w:style>
  <w:style w:type="character" w:styleId="PageNumber">
    <w:name w:val="page number"/>
    <w:basedOn w:val="DefaultParagraphFont"/>
    <w:uiPriority w:val="99"/>
    <w:semiHidden/>
    <w:unhideWhenUsed/>
    <w:rsid w:val="002430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701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6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45</TotalTime>
  <Pages>3</Pages>
  <Words>755</Words>
  <Characters>4308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Xoel Mato Blanco</dc:creator>
  <cp:keywords/>
  <dc:description/>
  <cp:lastModifiedBy>Micali, Nicola</cp:lastModifiedBy>
  <cp:revision>15</cp:revision>
  <dcterms:created xsi:type="dcterms:W3CDTF">2025-05-27T17:12:00Z</dcterms:created>
  <dcterms:modified xsi:type="dcterms:W3CDTF">2025-05-29T20:02:00Z</dcterms:modified>
</cp:coreProperties>
</file>