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207945" w14:textId="244E1759" w:rsidR="00BC37D8" w:rsidRDefault="00135FDC" w:rsidP="00F27329">
      <w:pPr>
        <w:spacing w:before="120" w:after="120" w:line="480" w:lineRule="auto"/>
        <w:rPr>
          <w:rFonts w:ascii="Times New Roman" w:eastAsia="Times New Roman" w:hAnsi="Times New Roman"/>
          <w:sz w:val="28"/>
          <w:szCs w:val="28"/>
        </w:rPr>
      </w:pPr>
      <w:r w:rsidRPr="00135FDC">
        <w:rPr>
          <w:rFonts w:ascii="Times New Roman" w:eastAsia="Times New Roman" w:hAnsi="Times New Roman"/>
          <w:b/>
          <w:sz w:val="28"/>
          <w:szCs w:val="28"/>
        </w:rPr>
        <w:t>Event-to-event intensification of the hydrologic cycle from 1.5°C to a 2°C warmer world</w:t>
      </w:r>
    </w:p>
    <w:p w14:paraId="1CC234B4" w14:textId="77777777" w:rsidR="00182D6B" w:rsidRDefault="00182D6B" w:rsidP="00182D6B">
      <w:pPr>
        <w:spacing w:before="120" w:after="120" w:line="480" w:lineRule="auto"/>
        <w:ind w:left="1440"/>
        <w:rPr>
          <w:rFonts w:ascii="Times New Roman" w:eastAsia="Times New Roman" w:hAnsi="Times New Roman"/>
          <w:b/>
          <w:sz w:val="22"/>
          <w:szCs w:val="22"/>
        </w:rPr>
      </w:pPr>
      <w:bookmarkStart w:id="0" w:name="_gjdgxs" w:colFirst="0" w:colLast="0"/>
      <w:bookmarkEnd w:id="0"/>
      <w:r w:rsidRPr="00D929E6">
        <w:rPr>
          <w:rFonts w:ascii="Times New Roman" w:eastAsia="Times New Roman" w:hAnsi="Times New Roman"/>
          <w:b/>
          <w:sz w:val="22"/>
          <w:szCs w:val="22"/>
        </w:rPr>
        <w:t>Gavin</w:t>
      </w:r>
      <w:r w:rsidRPr="00735706">
        <w:rPr>
          <w:rFonts w:ascii="Times New Roman" w:eastAsia="Times New Roman" w:hAnsi="Times New Roman"/>
          <w:b/>
          <w:sz w:val="22"/>
          <w:szCs w:val="22"/>
        </w:rPr>
        <w:t xml:space="preserve"> </w:t>
      </w:r>
      <w:r w:rsidRPr="00D929E6">
        <w:rPr>
          <w:rFonts w:ascii="Times New Roman" w:eastAsia="Times New Roman" w:hAnsi="Times New Roman"/>
          <w:b/>
          <w:sz w:val="22"/>
          <w:szCs w:val="22"/>
        </w:rPr>
        <w:t>D. Madakumbura</w:t>
      </w:r>
      <w:r w:rsidRPr="00D929E6">
        <w:rPr>
          <w:rFonts w:ascii="Times New Roman" w:eastAsia="Times New Roman" w:hAnsi="Times New Roman"/>
          <w:b/>
          <w:sz w:val="22"/>
          <w:szCs w:val="22"/>
          <w:vertAlign w:val="superscript"/>
        </w:rPr>
        <w:t>1, 2</w:t>
      </w:r>
      <w:r w:rsidRPr="00D929E6">
        <w:rPr>
          <w:rFonts w:ascii="Times New Roman" w:eastAsia="Times New Roman" w:hAnsi="Times New Roman"/>
          <w:b/>
          <w:sz w:val="22"/>
          <w:szCs w:val="22"/>
        </w:rPr>
        <w:t>, Hyungjun Kim</w:t>
      </w:r>
      <w:r>
        <w:rPr>
          <w:rFonts w:ascii="Times New Roman" w:eastAsia="Times New Roman" w:hAnsi="Times New Roman"/>
          <w:b/>
          <w:sz w:val="22"/>
          <w:szCs w:val="22"/>
          <w:vertAlign w:val="superscript"/>
        </w:rPr>
        <w:t>3*</w:t>
      </w:r>
      <w:r w:rsidRPr="00D929E6">
        <w:rPr>
          <w:rFonts w:ascii="Times New Roman" w:eastAsia="Times New Roman" w:hAnsi="Times New Roman"/>
          <w:b/>
          <w:sz w:val="22"/>
          <w:szCs w:val="22"/>
        </w:rPr>
        <w:t>, Nobuyuki Utsumi</w:t>
      </w:r>
      <w:r>
        <w:rPr>
          <w:rFonts w:ascii="Times New Roman" w:eastAsia="Times New Roman" w:hAnsi="Times New Roman"/>
          <w:b/>
          <w:sz w:val="22"/>
          <w:szCs w:val="22"/>
          <w:vertAlign w:val="superscript"/>
        </w:rPr>
        <w:t>4</w:t>
      </w:r>
      <w:r w:rsidRPr="00D929E6">
        <w:rPr>
          <w:rFonts w:ascii="Times New Roman" w:eastAsia="Times New Roman" w:hAnsi="Times New Roman"/>
          <w:b/>
          <w:sz w:val="22"/>
          <w:szCs w:val="22"/>
        </w:rPr>
        <w:t>, Hideo Shiogama</w:t>
      </w:r>
      <w:r>
        <w:rPr>
          <w:rFonts w:ascii="Times New Roman" w:eastAsia="Times New Roman" w:hAnsi="Times New Roman"/>
          <w:b/>
          <w:sz w:val="22"/>
          <w:szCs w:val="22"/>
          <w:vertAlign w:val="superscript"/>
        </w:rPr>
        <w:t>5</w:t>
      </w:r>
      <w:r w:rsidRPr="00D929E6">
        <w:rPr>
          <w:rFonts w:ascii="Times New Roman" w:eastAsia="Times New Roman" w:hAnsi="Times New Roman"/>
          <w:b/>
          <w:sz w:val="22"/>
          <w:szCs w:val="22"/>
        </w:rPr>
        <w:t>, Erich M. Fischer</w:t>
      </w:r>
      <w:r>
        <w:rPr>
          <w:rFonts w:ascii="Times New Roman" w:eastAsia="Times New Roman" w:hAnsi="Times New Roman"/>
          <w:b/>
          <w:sz w:val="22"/>
          <w:szCs w:val="22"/>
          <w:vertAlign w:val="superscript"/>
        </w:rPr>
        <w:t>6</w:t>
      </w:r>
      <w:r w:rsidRPr="00D929E6">
        <w:rPr>
          <w:rFonts w:ascii="Times New Roman" w:eastAsia="Times New Roman" w:hAnsi="Times New Roman"/>
          <w:b/>
          <w:sz w:val="22"/>
          <w:szCs w:val="22"/>
        </w:rPr>
        <w:t xml:space="preserve">, </w:t>
      </w:r>
      <w:proofErr w:type="spellStart"/>
      <w:r w:rsidRPr="00D929E6">
        <w:rPr>
          <w:rFonts w:ascii="Times New Roman" w:eastAsia="Times New Roman" w:hAnsi="Times New Roman"/>
          <w:b/>
          <w:sz w:val="22"/>
          <w:szCs w:val="22"/>
        </w:rPr>
        <w:t>Øyvind</w:t>
      </w:r>
      <w:proofErr w:type="spellEnd"/>
      <w:r w:rsidRPr="00D929E6">
        <w:rPr>
          <w:rFonts w:ascii="Times New Roman" w:eastAsia="Times New Roman" w:hAnsi="Times New Roman"/>
          <w:b/>
          <w:sz w:val="22"/>
          <w:szCs w:val="22"/>
        </w:rPr>
        <w:t xml:space="preserve"> Seland</w:t>
      </w:r>
      <w:r>
        <w:rPr>
          <w:rFonts w:ascii="Times New Roman" w:eastAsia="Times New Roman" w:hAnsi="Times New Roman"/>
          <w:b/>
          <w:sz w:val="22"/>
          <w:szCs w:val="22"/>
          <w:vertAlign w:val="superscript"/>
        </w:rPr>
        <w:t>7</w:t>
      </w:r>
      <w:r w:rsidRPr="00D929E6">
        <w:rPr>
          <w:rFonts w:ascii="Times New Roman" w:eastAsia="Times New Roman" w:hAnsi="Times New Roman"/>
          <w:b/>
          <w:sz w:val="22"/>
          <w:szCs w:val="22"/>
        </w:rPr>
        <w:t>, John F. Scinocca</w:t>
      </w:r>
      <w:r>
        <w:rPr>
          <w:rFonts w:ascii="Times New Roman" w:eastAsia="Times New Roman" w:hAnsi="Times New Roman"/>
          <w:b/>
          <w:sz w:val="22"/>
          <w:szCs w:val="22"/>
          <w:vertAlign w:val="superscript"/>
        </w:rPr>
        <w:t>8</w:t>
      </w:r>
      <w:r w:rsidRPr="00D929E6">
        <w:rPr>
          <w:rFonts w:ascii="Times New Roman" w:eastAsia="Times New Roman" w:hAnsi="Times New Roman"/>
          <w:b/>
          <w:sz w:val="22"/>
          <w:szCs w:val="22"/>
        </w:rPr>
        <w:t>, Dan</w:t>
      </w:r>
      <w:r>
        <w:rPr>
          <w:rFonts w:ascii="Times New Roman" w:eastAsia="Times New Roman" w:hAnsi="Times New Roman"/>
          <w:b/>
          <w:sz w:val="22"/>
          <w:szCs w:val="22"/>
        </w:rPr>
        <w:t>iel</w:t>
      </w:r>
      <w:r w:rsidRPr="00D929E6">
        <w:rPr>
          <w:rFonts w:ascii="Times New Roman" w:eastAsia="Times New Roman" w:hAnsi="Times New Roman"/>
          <w:b/>
          <w:sz w:val="22"/>
          <w:szCs w:val="22"/>
        </w:rPr>
        <w:t xml:space="preserve"> M. Mitchell</w:t>
      </w:r>
      <w:r>
        <w:rPr>
          <w:rFonts w:ascii="Times New Roman" w:eastAsia="Times New Roman" w:hAnsi="Times New Roman"/>
          <w:b/>
          <w:sz w:val="22"/>
          <w:szCs w:val="22"/>
          <w:vertAlign w:val="superscript"/>
        </w:rPr>
        <w:t>9</w:t>
      </w:r>
      <w:r w:rsidRPr="00D929E6">
        <w:rPr>
          <w:rFonts w:ascii="Times New Roman" w:eastAsia="Times New Roman" w:hAnsi="Times New Roman"/>
          <w:b/>
          <w:sz w:val="22"/>
          <w:szCs w:val="22"/>
        </w:rPr>
        <w:t>, Yukiko Hirabayashi</w:t>
      </w:r>
      <w:r>
        <w:rPr>
          <w:rFonts w:ascii="Times New Roman" w:eastAsia="Times New Roman" w:hAnsi="Times New Roman"/>
          <w:b/>
          <w:sz w:val="22"/>
          <w:szCs w:val="22"/>
          <w:vertAlign w:val="superscript"/>
        </w:rPr>
        <w:t>10</w:t>
      </w:r>
      <w:r w:rsidRPr="00E413B4">
        <w:rPr>
          <w:rFonts w:ascii="Times New Roman" w:eastAsia="Times New Roman" w:hAnsi="Times New Roman"/>
          <w:b/>
          <w:sz w:val="22"/>
          <w:szCs w:val="22"/>
        </w:rPr>
        <w:t>,</w:t>
      </w:r>
      <w:r w:rsidRPr="00D929E6">
        <w:rPr>
          <w:rFonts w:ascii="Times New Roman" w:eastAsia="Times New Roman" w:hAnsi="Times New Roman"/>
          <w:b/>
          <w:sz w:val="22"/>
          <w:szCs w:val="22"/>
        </w:rPr>
        <w:t xml:space="preserve"> and </w:t>
      </w:r>
      <w:proofErr w:type="spellStart"/>
      <w:r w:rsidRPr="00D929E6">
        <w:rPr>
          <w:rFonts w:ascii="Times New Roman" w:eastAsia="Times New Roman" w:hAnsi="Times New Roman"/>
          <w:b/>
          <w:sz w:val="22"/>
          <w:szCs w:val="22"/>
        </w:rPr>
        <w:t>Taikan</w:t>
      </w:r>
      <w:proofErr w:type="spellEnd"/>
      <w:r w:rsidRPr="00D929E6">
        <w:rPr>
          <w:rFonts w:ascii="Times New Roman" w:eastAsia="Times New Roman" w:hAnsi="Times New Roman"/>
          <w:b/>
          <w:sz w:val="22"/>
          <w:szCs w:val="22"/>
        </w:rPr>
        <w:t xml:space="preserve"> Oki</w:t>
      </w:r>
      <w:r>
        <w:rPr>
          <w:rFonts w:ascii="Times New Roman" w:eastAsia="Times New Roman" w:hAnsi="Times New Roman"/>
          <w:b/>
          <w:sz w:val="22"/>
          <w:szCs w:val="22"/>
          <w:vertAlign w:val="superscript"/>
        </w:rPr>
        <w:t>3</w:t>
      </w:r>
    </w:p>
    <w:p w14:paraId="616C9BA8" w14:textId="77777777" w:rsidR="00182D6B" w:rsidRDefault="00182D6B" w:rsidP="00182D6B">
      <w:pPr>
        <w:spacing w:line="480" w:lineRule="auto"/>
        <w:ind w:left="1440"/>
        <w:rPr>
          <w:rFonts w:ascii="Times New Roman" w:eastAsia="Times New Roman" w:hAnsi="Times New Roman"/>
          <w:sz w:val="22"/>
          <w:szCs w:val="22"/>
        </w:rPr>
      </w:pPr>
      <w:r w:rsidRPr="00D929E6">
        <w:rPr>
          <w:rFonts w:ascii="Times New Roman" w:eastAsia="Times New Roman" w:hAnsi="Times New Roman"/>
          <w:sz w:val="22"/>
          <w:szCs w:val="22"/>
          <w:vertAlign w:val="superscript"/>
        </w:rPr>
        <w:t>1</w:t>
      </w:r>
      <w:r w:rsidRPr="00D929E6">
        <w:rPr>
          <w:rFonts w:ascii="Times New Roman" w:eastAsia="Times New Roman" w:hAnsi="Times New Roman"/>
          <w:sz w:val="22"/>
          <w:szCs w:val="22"/>
        </w:rPr>
        <w:t>Department of Civil Engineering, The University of Tokyo, Tokyo, Japan</w:t>
      </w:r>
    </w:p>
    <w:p w14:paraId="1E9C53B3" w14:textId="77777777" w:rsidR="00182D6B" w:rsidRDefault="00182D6B" w:rsidP="00182D6B">
      <w:pPr>
        <w:spacing w:line="480" w:lineRule="auto"/>
        <w:ind w:left="1440"/>
        <w:rPr>
          <w:rFonts w:ascii="Times New Roman" w:eastAsia="Times New Roman" w:hAnsi="Times New Roman"/>
          <w:sz w:val="22"/>
          <w:szCs w:val="22"/>
        </w:rPr>
      </w:pPr>
      <w:r w:rsidRPr="00A131BA">
        <w:rPr>
          <w:rFonts w:ascii="Times New Roman" w:eastAsia="Times New Roman" w:hAnsi="Times New Roman"/>
          <w:sz w:val="22"/>
          <w:szCs w:val="22"/>
          <w:vertAlign w:val="superscript"/>
        </w:rPr>
        <w:t>2</w:t>
      </w:r>
      <w:r w:rsidRPr="007E4592">
        <w:rPr>
          <w:rFonts w:ascii="Times New Roman" w:eastAsia="Times New Roman" w:hAnsi="Times New Roman"/>
          <w:sz w:val="22"/>
          <w:szCs w:val="22"/>
        </w:rPr>
        <w:t>Present address</w:t>
      </w:r>
      <w:r>
        <w:rPr>
          <w:rFonts w:ascii="Times New Roman" w:eastAsia="Times New Roman" w:hAnsi="Times New Roman"/>
          <w:sz w:val="22"/>
          <w:szCs w:val="22"/>
        </w:rPr>
        <w:t xml:space="preserve">: </w:t>
      </w:r>
      <w:r w:rsidRPr="007E4592">
        <w:rPr>
          <w:rFonts w:ascii="Times New Roman" w:eastAsia="Times New Roman" w:hAnsi="Times New Roman"/>
          <w:sz w:val="22"/>
          <w:szCs w:val="22"/>
        </w:rPr>
        <w:t>Department of At</w:t>
      </w:r>
      <w:r>
        <w:rPr>
          <w:rFonts w:ascii="Times New Roman" w:eastAsia="Times New Roman" w:hAnsi="Times New Roman"/>
          <w:sz w:val="22"/>
          <w:szCs w:val="22"/>
        </w:rPr>
        <w:t xml:space="preserve">mospheric and Oceanic Sciences, </w:t>
      </w:r>
      <w:r w:rsidRPr="007E4592">
        <w:rPr>
          <w:rFonts w:ascii="Times New Roman" w:eastAsia="Times New Roman" w:hAnsi="Times New Roman"/>
          <w:sz w:val="22"/>
          <w:szCs w:val="22"/>
        </w:rPr>
        <w:t>University of</w:t>
      </w:r>
      <w:r>
        <w:rPr>
          <w:rFonts w:ascii="Times New Roman" w:eastAsia="Times New Roman" w:hAnsi="Times New Roman"/>
          <w:sz w:val="22"/>
          <w:szCs w:val="22"/>
        </w:rPr>
        <w:t xml:space="preserve"> </w:t>
      </w:r>
      <w:r w:rsidRPr="007E4592">
        <w:rPr>
          <w:rFonts w:ascii="Times New Roman" w:eastAsia="Times New Roman" w:hAnsi="Times New Roman"/>
          <w:sz w:val="22"/>
          <w:szCs w:val="22"/>
        </w:rPr>
        <w:t>California, Los Angeles, Los Angeles, CA, USA</w:t>
      </w:r>
    </w:p>
    <w:p w14:paraId="6E43C16E" w14:textId="77777777" w:rsidR="00182D6B" w:rsidRDefault="00182D6B" w:rsidP="00182D6B">
      <w:pPr>
        <w:spacing w:line="480" w:lineRule="auto"/>
        <w:ind w:left="1440"/>
        <w:rPr>
          <w:rFonts w:ascii="Times New Roman" w:eastAsia="Times New Roman" w:hAnsi="Times New Roman"/>
          <w:sz w:val="22"/>
          <w:szCs w:val="22"/>
        </w:rPr>
      </w:pPr>
      <w:r>
        <w:rPr>
          <w:rFonts w:ascii="Times New Roman" w:eastAsia="Times New Roman" w:hAnsi="Times New Roman"/>
          <w:sz w:val="22"/>
          <w:szCs w:val="22"/>
          <w:vertAlign w:val="superscript"/>
        </w:rPr>
        <w:t>3</w:t>
      </w:r>
      <w:r w:rsidRPr="00D929E6">
        <w:rPr>
          <w:rFonts w:ascii="Times New Roman" w:eastAsia="Times New Roman" w:hAnsi="Times New Roman"/>
          <w:sz w:val="22"/>
          <w:szCs w:val="22"/>
        </w:rPr>
        <w:t>Institute of Industrial Science, The University of Tokyo, Tokyo, Japan</w:t>
      </w:r>
    </w:p>
    <w:p w14:paraId="38609D23" w14:textId="77777777" w:rsidR="00182D6B" w:rsidRDefault="00182D6B" w:rsidP="00182D6B">
      <w:pPr>
        <w:spacing w:line="480" w:lineRule="auto"/>
        <w:ind w:left="1440"/>
        <w:rPr>
          <w:rFonts w:ascii="Times New Roman" w:eastAsia="Times New Roman" w:hAnsi="Times New Roman"/>
          <w:sz w:val="22"/>
          <w:szCs w:val="22"/>
        </w:rPr>
      </w:pPr>
      <w:r>
        <w:rPr>
          <w:rFonts w:ascii="Times New Roman" w:eastAsia="Times New Roman" w:hAnsi="Times New Roman"/>
          <w:sz w:val="22"/>
          <w:szCs w:val="22"/>
          <w:vertAlign w:val="superscript"/>
        </w:rPr>
        <w:t>4</w:t>
      </w:r>
      <w:r w:rsidRPr="00D929E6">
        <w:rPr>
          <w:rFonts w:ascii="Times New Roman" w:eastAsia="Times New Roman" w:hAnsi="Times New Roman"/>
          <w:sz w:val="22"/>
          <w:szCs w:val="22"/>
        </w:rPr>
        <w:t>Jet Propulsion Laboratory, California Institute of Technology, Pasadena, CA, USA</w:t>
      </w:r>
    </w:p>
    <w:p w14:paraId="6D790B13" w14:textId="77777777" w:rsidR="00182D6B" w:rsidRDefault="00182D6B" w:rsidP="00182D6B">
      <w:pPr>
        <w:spacing w:line="480" w:lineRule="auto"/>
        <w:ind w:left="1440"/>
        <w:rPr>
          <w:rFonts w:ascii="Times New Roman" w:eastAsia="Times New Roman" w:hAnsi="Times New Roman"/>
          <w:sz w:val="22"/>
          <w:szCs w:val="22"/>
        </w:rPr>
      </w:pPr>
      <w:r>
        <w:rPr>
          <w:rFonts w:ascii="Times New Roman" w:eastAsia="Times New Roman" w:hAnsi="Times New Roman"/>
          <w:sz w:val="22"/>
          <w:szCs w:val="22"/>
          <w:vertAlign w:val="superscript"/>
        </w:rPr>
        <w:t>5</w:t>
      </w:r>
      <w:r w:rsidRPr="00D929E6">
        <w:rPr>
          <w:rFonts w:ascii="Times New Roman" w:eastAsia="Times New Roman" w:hAnsi="Times New Roman"/>
          <w:sz w:val="22"/>
          <w:szCs w:val="22"/>
        </w:rPr>
        <w:t>Center for Global Environmental Research, National Institute for Environmental Studies, Tsukuba, Japan</w:t>
      </w:r>
    </w:p>
    <w:p w14:paraId="57AABD0E" w14:textId="77777777" w:rsidR="00182D6B" w:rsidRDefault="00182D6B" w:rsidP="00182D6B">
      <w:pPr>
        <w:spacing w:line="480" w:lineRule="auto"/>
        <w:ind w:left="1440"/>
        <w:rPr>
          <w:rFonts w:ascii="Times New Roman" w:eastAsia="Times New Roman" w:hAnsi="Times New Roman"/>
          <w:sz w:val="22"/>
          <w:szCs w:val="22"/>
        </w:rPr>
      </w:pPr>
      <w:r>
        <w:rPr>
          <w:rFonts w:ascii="Times New Roman" w:eastAsia="Times New Roman" w:hAnsi="Times New Roman"/>
          <w:sz w:val="22"/>
          <w:szCs w:val="22"/>
          <w:vertAlign w:val="superscript"/>
        </w:rPr>
        <w:t>6</w:t>
      </w:r>
      <w:r w:rsidRPr="00D929E6">
        <w:rPr>
          <w:rFonts w:ascii="Times New Roman" w:eastAsia="Times New Roman" w:hAnsi="Times New Roman"/>
          <w:sz w:val="22"/>
          <w:szCs w:val="22"/>
        </w:rPr>
        <w:t xml:space="preserve">Institute for Atmospheric and Climate Science, ETH Zurich, </w:t>
      </w:r>
      <w:proofErr w:type="spellStart"/>
      <w:r w:rsidRPr="00D929E6">
        <w:rPr>
          <w:rFonts w:ascii="Times New Roman" w:eastAsia="Times New Roman" w:hAnsi="Times New Roman"/>
          <w:sz w:val="22"/>
          <w:szCs w:val="22"/>
        </w:rPr>
        <w:t>Universitätstrasse</w:t>
      </w:r>
      <w:proofErr w:type="spellEnd"/>
      <w:r w:rsidRPr="00D929E6">
        <w:rPr>
          <w:rFonts w:ascii="Times New Roman" w:eastAsia="Times New Roman" w:hAnsi="Times New Roman"/>
          <w:sz w:val="22"/>
          <w:szCs w:val="22"/>
        </w:rPr>
        <w:t xml:space="preserve"> 16, 8092 Zurich, Switzerland</w:t>
      </w:r>
    </w:p>
    <w:p w14:paraId="4C23A451" w14:textId="77777777" w:rsidR="00182D6B" w:rsidRDefault="00182D6B" w:rsidP="00182D6B">
      <w:pPr>
        <w:spacing w:line="480" w:lineRule="auto"/>
        <w:ind w:left="1440"/>
        <w:rPr>
          <w:rFonts w:ascii="Times New Roman" w:eastAsia="Times New Roman" w:hAnsi="Times New Roman"/>
          <w:sz w:val="22"/>
          <w:szCs w:val="22"/>
        </w:rPr>
      </w:pPr>
      <w:r>
        <w:rPr>
          <w:rFonts w:ascii="Times New Roman" w:eastAsia="Times New Roman" w:hAnsi="Times New Roman"/>
          <w:sz w:val="22"/>
          <w:szCs w:val="22"/>
          <w:vertAlign w:val="superscript"/>
        </w:rPr>
        <w:t>7</w:t>
      </w:r>
      <w:r w:rsidRPr="00D929E6">
        <w:rPr>
          <w:rFonts w:ascii="Times New Roman" w:eastAsia="Times New Roman" w:hAnsi="Times New Roman"/>
          <w:sz w:val="22"/>
          <w:szCs w:val="22"/>
        </w:rPr>
        <w:t>Norwegian Meteorological Institute, Oslo, Norway</w:t>
      </w:r>
    </w:p>
    <w:p w14:paraId="0E63964A" w14:textId="77777777" w:rsidR="00182D6B" w:rsidRDefault="00182D6B" w:rsidP="00182D6B">
      <w:pPr>
        <w:spacing w:line="480" w:lineRule="auto"/>
        <w:ind w:left="1440"/>
        <w:rPr>
          <w:rFonts w:ascii="Times New Roman" w:eastAsia="Times New Roman" w:hAnsi="Times New Roman"/>
          <w:sz w:val="22"/>
          <w:szCs w:val="22"/>
        </w:rPr>
      </w:pPr>
      <w:r>
        <w:rPr>
          <w:rFonts w:ascii="Times New Roman" w:eastAsia="Times New Roman" w:hAnsi="Times New Roman"/>
          <w:sz w:val="22"/>
          <w:szCs w:val="22"/>
          <w:vertAlign w:val="superscript"/>
        </w:rPr>
        <w:t>8</w:t>
      </w:r>
      <w:r w:rsidRPr="00D929E6">
        <w:rPr>
          <w:rFonts w:ascii="Times New Roman" w:eastAsia="Times New Roman" w:hAnsi="Times New Roman"/>
          <w:sz w:val="22"/>
          <w:szCs w:val="22"/>
        </w:rPr>
        <w:t>Canadian Centre for Climate Modelling and Analysis, Environment and Climate Change Canada, University of Victoria, Victoria, V8W 2Y2, Canada</w:t>
      </w:r>
    </w:p>
    <w:p w14:paraId="1D8946B6" w14:textId="77777777" w:rsidR="00182D6B" w:rsidRDefault="00182D6B" w:rsidP="00182D6B">
      <w:pPr>
        <w:spacing w:line="480" w:lineRule="auto"/>
        <w:ind w:left="1440"/>
        <w:rPr>
          <w:rFonts w:ascii="Times New Roman" w:eastAsia="Times New Roman" w:hAnsi="Times New Roman"/>
          <w:sz w:val="22"/>
          <w:szCs w:val="22"/>
        </w:rPr>
      </w:pPr>
      <w:r>
        <w:rPr>
          <w:rFonts w:ascii="Times New Roman" w:eastAsia="Times New Roman" w:hAnsi="Times New Roman"/>
          <w:sz w:val="22"/>
          <w:szCs w:val="22"/>
          <w:vertAlign w:val="superscript"/>
        </w:rPr>
        <w:t>9</w:t>
      </w:r>
      <w:r w:rsidRPr="00D929E6">
        <w:rPr>
          <w:rFonts w:ascii="Times New Roman" w:eastAsia="Times New Roman" w:hAnsi="Times New Roman"/>
          <w:sz w:val="22"/>
          <w:szCs w:val="22"/>
        </w:rPr>
        <w:t>School of Geographical Sciences, University of Bristol, Bristol, UK</w:t>
      </w:r>
    </w:p>
    <w:p w14:paraId="366A85F1" w14:textId="77777777" w:rsidR="00182D6B" w:rsidRDefault="00182D6B" w:rsidP="00182D6B">
      <w:pPr>
        <w:spacing w:line="480" w:lineRule="auto"/>
        <w:ind w:left="1440"/>
        <w:rPr>
          <w:rFonts w:ascii="Times New Roman" w:eastAsia="Times New Roman" w:hAnsi="Times New Roman"/>
          <w:sz w:val="22"/>
          <w:szCs w:val="22"/>
        </w:rPr>
      </w:pPr>
      <w:r>
        <w:rPr>
          <w:rFonts w:ascii="Times New Roman" w:eastAsia="Times New Roman" w:hAnsi="Times New Roman"/>
          <w:sz w:val="22"/>
          <w:szCs w:val="22"/>
          <w:vertAlign w:val="superscript"/>
        </w:rPr>
        <w:t>10</w:t>
      </w:r>
      <w:r w:rsidRPr="00D929E6">
        <w:rPr>
          <w:rFonts w:ascii="Times New Roman" w:eastAsia="Times New Roman" w:hAnsi="Times New Roman"/>
          <w:sz w:val="22"/>
          <w:szCs w:val="22"/>
        </w:rPr>
        <w:t xml:space="preserve">Department of Civil Engineering, Shibaura Institute of Technology, 3-7-5 </w:t>
      </w:r>
      <w:proofErr w:type="spellStart"/>
      <w:r w:rsidRPr="00D929E6">
        <w:rPr>
          <w:rFonts w:ascii="Times New Roman" w:eastAsia="Times New Roman" w:hAnsi="Times New Roman"/>
          <w:sz w:val="22"/>
          <w:szCs w:val="22"/>
        </w:rPr>
        <w:t>Toyosu</w:t>
      </w:r>
      <w:proofErr w:type="spellEnd"/>
      <w:r w:rsidRPr="00D929E6">
        <w:rPr>
          <w:rFonts w:ascii="Times New Roman" w:eastAsia="Times New Roman" w:hAnsi="Times New Roman"/>
          <w:sz w:val="22"/>
          <w:szCs w:val="22"/>
        </w:rPr>
        <w:t>, Koto-</w:t>
      </w:r>
      <w:proofErr w:type="spellStart"/>
      <w:r w:rsidRPr="00D929E6">
        <w:rPr>
          <w:rFonts w:ascii="Times New Roman" w:eastAsia="Times New Roman" w:hAnsi="Times New Roman"/>
          <w:sz w:val="22"/>
          <w:szCs w:val="22"/>
        </w:rPr>
        <w:t>ku</w:t>
      </w:r>
      <w:proofErr w:type="spellEnd"/>
      <w:r w:rsidRPr="00D929E6">
        <w:rPr>
          <w:rFonts w:ascii="Times New Roman" w:eastAsia="Times New Roman" w:hAnsi="Times New Roman"/>
          <w:sz w:val="22"/>
          <w:szCs w:val="22"/>
        </w:rPr>
        <w:t>, Tokyo, Japan</w:t>
      </w:r>
    </w:p>
    <w:p w14:paraId="2FA12F84" w14:textId="77777777" w:rsidR="00182D6B" w:rsidRDefault="00182D6B" w:rsidP="00182D6B">
      <w:pPr>
        <w:spacing w:line="480" w:lineRule="auto"/>
        <w:ind w:left="1440"/>
        <w:rPr>
          <w:rFonts w:ascii="Times New Roman" w:eastAsia="Times New Roman" w:hAnsi="Times New Roman"/>
          <w:sz w:val="22"/>
          <w:szCs w:val="22"/>
        </w:rPr>
      </w:pPr>
      <w:r w:rsidRPr="00E413B4">
        <w:rPr>
          <w:rFonts w:ascii="Times New Roman" w:eastAsia="Times New Roman" w:hAnsi="Times New Roman"/>
          <w:sz w:val="22"/>
          <w:szCs w:val="22"/>
          <w:vertAlign w:val="superscript"/>
        </w:rPr>
        <w:t>*</w:t>
      </w:r>
      <w:r w:rsidRPr="00785920">
        <w:rPr>
          <w:rFonts w:ascii="Times New Roman" w:eastAsia="Times New Roman" w:hAnsi="Times New Roman"/>
          <w:sz w:val="22"/>
          <w:szCs w:val="22"/>
        </w:rPr>
        <w:t>correspondence</w:t>
      </w:r>
      <w:r>
        <w:rPr>
          <w:rFonts w:ascii="Times New Roman" w:eastAsia="Times New Roman" w:hAnsi="Times New Roman"/>
          <w:sz w:val="22"/>
          <w:szCs w:val="22"/>
        </w:rPr>
        <w:t xml:space="preserve"> e-mail address: </w:t>
      </w:r>
      <w:r w:rsidRPr="00056FAE">
        <w:rPr>
          <w:rFonts w:ascii="Times New Roman" w:eastAsia="Times New Roman" w:hAnsi="Times New Roman"/>
          <w:sz w:val="22"/>
          <w:szCs w:val="22"/>
        </w:rPr>
        <w:t>hjkim@iis.u-tokyo.ac.jp</w:t>
      </w:r>
    </w:p>
    <w:p w14:paraId="6D2A1115" w14:textId="77777777" w:rsidR="00BC37D8" w:rsidRDefault="00BC37D8" w:rsidP="00F27329">
      <w:pPr>
        <w:spacing w:before="120" w:after="120" w:line="360" w:lineRule="auto"/>
        <w:jc w:val="both"/>
        <w:rPr>
          <w:rFonts w:ascii="Times New Roman" w:hAnsi="Times New Roman"/>
          <w:sz w:val="22"/>
          <w:szCs w:val="22"/>
        </w:rPr>
      </w:pPr>
      <w:bookmarkStart w:id="1" w:name="30j0zll" w:colFirst="0" w:colLast="0"/>
      <w:bookmarkStart w:id="2" w:name="3dy6vkm" w:colFirst="0" w:colLast="0"/>
      <w:bookmarkStart w:id="3" w:name="1fob9te" w:colFirst="0" w:colLast="0"/>
      <w:bookmarkStart w:id="4" w:name="2et92p0" w:colFirst="0" w:colLast="0"/>
      <w:bookmarkStart w:id="5" w:name="3znysh7" w:colFirst="0" w:colLast="0"/>
      <w:bookmarkStart w:id="6" w:name="tyjcwt" w:colFirst="0" w:colLast="0"/>
      <w:bookmarkEnd w:id="1"/>
      <w:bookmarkEnd w:id="2"/>
      <w:bookmarkEnd w:id="3"/>
      <w:bookmarkEnd w:id="4"/>
      <w:bookmarkEnd w:id="5"/>
      <w:bookmarkEnd w:id="6"/>
    </w:p>
    <w:p w14:paraId="183FD29C" w14:textId="40D1CFB4" w:rsidR="001A4D94" w:rsidRDefault="00827E08" w:rsidP="00F27329">
      <w:pPr>
        <w:spacing w:before="120" w:after="120" w:line="360" w:lineRule="auto"/>
        <w:jc w:val="both"/>
        <w:rPr>
          <w:rFonts w:ascii="Times New Roman" w:hAnsi="Times New Roman"/>
          <w:sz w:val="22"/>
          <w:szCs w:val="22"/>
        </w:rPr>
      </w:pPr>
      <w:r w:rsidRPr="00F407F5">
        <w:rPr>
          <w:rFonts w:ascii="Times New Roman" w:hAnsi="Times New Roman"/>
          <w:noProof/>
          <w:sz w:val="22"/>
          <w:szCs w:val="22"/>
          <w:lang w:eastAsia="ja-JP" w:bidi="si-LK"/>
        </w:rPr>
        <mc:AlternateContent>
          <mc:Choice Requires="wps">
            <w:drawing>
              <wp:anchor distT="0" distB="0" distL="114300" distR="114300" simplePos="0" relativeHeight="251652608" behindDoc="0" locked="0" layoutInCell="1" allowOverlap="1" wp14:anchorId="09576D61" wp14:editId="7CFD8628">
                <wp:simplePos x="0" y="0"/>
                <wp:positionH relativeFrom="margin">
                  <wp:posOffset>89535</wp:posOffset>
                </wp:positionH>
                <wp:positionV relativeFrom="paragraph">
                  <wp:posOffset>4544695</wp:posOffset>
                </wp:positionV>
                <wp:extent cx="5844209" cy="520504"/>
                <wp:effectExtent l="0" t="0" r="4445" b="0"/>
                <wp:wrapNone/>
                <wp:docPr id="74"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4209" cy="520504"/>
                        </a:xfrm>
                        <a:prstGeom prst="rect">
                          <a:avLst/>
                        </a:prstGeom>
                        <a:solidFill>
                          <a:schemeClr val="bg1"/>
                        </a:solidFill>
                        <a:ln>
                          <a:noFill/>
                        </a:ln>
                        <a:extLst/>
                      </wps:spPr>
                      <wps:txbx>
                        <w:txbxContent>
                          <w:p w14:paraId="03DA51FB" w14:textId="77777777" w:rsidR="00C621DD" w:rsidRDefault="00C621DD" w:rsidP="00827E08">
                            <w:pPr>
                              <w:pStyle w:val="NormalWeb"/>
                              <w:spacing w:before="0" w:beforeAutospacing="0" w:after="0" w:afterAutospacing="0"/>
                              <w:rPr>
                                <w:color w:val="000000"/>
                                <w:kern w:val="24"/>
                                <w:sz w:val="18"/>
                                <w:szCs w:val="18"/>
                              </w:rPr>
                            </w:pPr>
                            <w:r w:rsidRPr="00EF56B2">
                              <w:rPr>
                                <w:b/>
                                <w:bCs/>
                                <w:color w:val="000000"/>
                                <w:kern w:val="24"/>
                                <w:sz w:val="18"/>
                                <w:szCs w:val="18"/>
                              </w:rPr>
                              <w:t>Fig</w:t>
                            </w:r>
                            <w:r>
                              <w:rPr>
                                <w:b/>
                                <w:bCs/>
                                <w:color w:val="000000"/>
                                <w:kern w:val="24"/>
                                <w:sz w:val="18"/>
                                <w:szCs w:val="18"/>
                              </w:rPr>
                              <w:t>ure. S1</w:t>
                            </w:r>
                            <w:r w:rsidRPr="00EF56B2">
                              <w:rPr>
                                <w:b/>
                                <w:bCs/>
                                <w:color w:val="000000"/>
                                <w:kern w:val="24"/>
                                <w:sz w:val="18"/>
                                <w:szCs w:val="18"/>
                              </w:rPr>
                              <w:t>.</w:t>
                            </w:r>
                            <w:r w:rsidRPr="00EF56B2">
                              <w:rPr>
                                <w:color w:val="000000"/>
                                <w:kern w:val="24"/>
                                <w:sz w:val="18"/>
                                <w:szCs w:val="18"/>
                              </w:rPr>
                              <w:t xml:space="preserve">  </w:t>
                            </w:r>
                            <w:r w:rsidRPr="000137AE">
                              <w:rPr>
                                <w:color w:val="000000"/>
                                <w:kern w:val="24"/>
                                <w:sz w:val="18"/>
                                <w:szCs w:val="18"/>
                              </w:rPr>
                              <w:t xml:space="preserve">Schematic diagram of event wise derivation of the </w:t>
                            </w:r>
                            <w:r>
                              <w:rPr>
                                <w:color w:val="000000"/>
                                <w:kern w:val="24"/>
                                <w:sz w:val="18"/>
                                <w:szCs w:val="18"/>
                              </w:rPr>
                              <w:t>event to event variability</w:t>
                            </w:r>
                            <w:r w:rsidRPr="000137AE">
                              <w:rPr>
                                <w:color w:val="000000"/>
                                <w:kern w:val="24"/>
                                <w:sz w:val="18"/>
                                <w:szCs w:val="18"/>
                              </w:rPr>
                              <w:t xml:space="preserve"> index</w:t>
                            </w:r>
                            <w:r>
                              <w:rPr>
                                <w:color w:val="000000"/>
                                <w:kern w:val="24"/>
                                <w:sz w:val="18"/>
                                <w:szCs w:val="18"/>
                              </w:rPr>
                              <w:t xml:space="preserve"> (E2E, top). Bottom panels show the spatial maps of mean E2E calculated for 2006-2015 for GPCP observed data. a) E2E of event derived by combining events 1 and 2, 3 and 4, and so on. b)  E2E of event derived by combining events 2 and 3, 4 and 5, and so on.</w:t>
                            </w:r>
                          </w:p>
                          <w:p w14:paraId="6987BFAE" w14:textId="77777777" w:rsidR="00C621DD" w:rsidRDefault="00C621DD" w:rsidP="00827E08">
                            <w:pPr>
                              <w:pStyle w:val="NormalWeb"/>
                              <w:spacing w:before="0" w:beforeAutospacing="0" w:after="0" w:afterAutospacing="0"/>
                              <w:rPr>
                                <w:color w:val="000000"/>
                                <w:kern w:val="24"/>
                                <w:sz w:val="18"/>
                                <w:szCs w:val="18"/>
                              </w:rPr>
                            </w:pPr>
                          </w:p>
                          <w:p w14:paraId="17D16A94" w14:textId="77777777" w:rsidR="00C621DD" w:rsidRPr="004961BB" w:rsidRDefault="00C621DD" w:rsidP="00827E08"/>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type w14:anchorId="09576D61" id="_x0000_t202" coordsize="21600,21600" o:spt="202" path="m,l,21600r21600,l21600,xe">
                <v:stroke joinstyle="miter"/>
                <v:path gradientshapeok="t" o:connecttype="rect"/>
              </v:shapetype>
              <v:shape id="_x0000_s1026" type="#_x0000_t202" style="position:absolute;left:0;text-align:left;margin-left:7.05pt;margin-top:357.85pt;width:460.15pt;height:41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" fillcolor="white [3212]" stroked="f">
                <v:textbox>
                  <w:txbxContent>
                    <w:p w14:paraId="03DA51FB" w14:textId="77777777" w:rsidR="00C621DD" w:rsidRDefault="00C621DD" w:rsidP="00827E08">
                      <w:pPr>
                        <w:pStyle w:val="NormalWeb"/>
                        <w:spacing w:before="0" w:beforeAutospacing="0" w:after="0" w:afterAutospacing="0"/>
                        <w:rPr>
                          <w:color w:val="000000"/>
                          <w:kern w:val="24"/>
                          <w:sz w:val="18"/>
                          <w:szCs w:val="18"/>
                        </w:rPr>
                      </w:pPr>
                      <w:r w:rsidRPr="00EF56B2">
                        <w:rPr>
                          <w:b/>
                          <w:bCs/>
                          <w:color w:val="000000"/>
                          <w:kern w:val="24"/>
                          <w:sz w:val="18"/>
                          <w:szCs w:val="18"/>
                        </w:rPr>
                        <w:t>Fig</w:t>
                      </w:r>
                      <w:r>
                        <w:rPr>
                          <w:b/>
                          <w:bCs/>
                          <w:color w:val="000000"/>
                          <w:kern w:val="24"/>
                          <w:sz w:val="18"/>
                          <w:szCs w:val="18"/>
                        </w:rPr>
                        <w:t>ure. S1</w:t>
                      </w:r>
                      <w:r w:rsidRPr="00EF56B2">
                        <w:rPr>
                          <w:b/>
                          <w:bCs/>
                          <w:color w:val="000000"/>
                          <w:kern w:val="24"/>
                          <w:sz w:val="18"/>
                          <w:szCs w:val="18"/>
                        </w:rPr>
                        <w:t>.</w:t>
                      </w:r>
                      <w:r w:rsidRPr="00EF56B2">
                        <w:rPr>
                          <w:color w:val="000000"/>
                          <w:kern w:val="24"/>
                          <w:sz w:val="18"/>
                          <w:szCs w:val="18"/>
                        </w:rPr>
                        <w:t xml:space="preserve">  </w:t>
                      </w:r>
                      <w:r w:rsidRPr="000137AE">
                        <w:rPr>
                          <w:color w:val="000000"/>
                          <w:kern w:val="24"/>
                          <w:sz w:val="18"/>
                          <w:szCs w:val="18"/>
                        </w:rPr>
                        <w:t xml:space="preserve">Schematic diagram of event wise derivation of the </w:t>
                      </w:r>
                      <w:r>
                        <w:rPr>
                          <w:color w:val="000000"/>
                          <w:kern w:val="24"/>
                          <w:sz w:val="18"/>
                          <w:szCs w:val="18"/>
                        </w:rPr>
                        <w:t>event to event variability</w:t>
                      </w:r>
                      <w:r w:rsidRPr="000137AE">
                        <w:rPr>
                          <w:color w:val="000000"/>
                          <w:kern w:val="24"/>
                          <w:sz w:val="18"/>
                          <w:szCs w:val="18"/>
                        </w:rPr>
                        <w:t xml:space="preserve"> index</w:t>
                      </w:r>
                      <w:r>
                        <w:rPr>
                          <w:color w:val="000000"/>
                          <w:kern w:val="24"/>
                          <w:sz w:val="18"/>
                          <w:szCs w:val="18"/>
                        </w:rPr>
                        <w:t xml:space="preserve"> (E2E, top). Bottom panels show the spatial maps of mean E2E calculated for 2006-2015 for GPCP observed data. a) E2E of event derived by combining events 1 and 2, 3 and 4, and so on. b)  E2E of event derived by combining events 2 and 3, 4 and 5, and so on.</w:t>
                      </w:r>
                    </w:p>
                    <w:p w14:paraId="6987BFAE" w14:textId="77777777" w:rsidR="00C621DD" w:rsidRDefault="00C621DD" w:rsidP="00827E08">
                      <w:pPr>
                        <w:pStyle w:val="NormalWeb"/>
                        <w:spacing w:before="0" w:beforeAutospacing="0" w:after="0" w:afterAutospacing="0"/>
                        <w:rPr>
                          <w:color w:val="000000"/>
                          <w:kern w:val="24"/>
                          <w:sz w:val="18"/>
                          <w:szCs w:val="18"/>
                        </w:rPr>
                      </w:pPr>
                    </w:p>
                    <w:p w14:paraId="17D16A94" w14:textId="77777777" w:rsidR="00C621DD" w:rsidRPr="004961BB" w:rsidRDefault="00C621DD" w:rsidP="00827E08"/>
                  </w:txbxContent>
                </v:textbox>
                <w10:wrap anchorx="margin"/>
              </v:shape>
            </w:pict>
          </mc:Fallback>
        </mc:AlternateContent>
      </w:r>
    </w:p>
    <w:p w14:paraId="35C40011" w14:textId="77777777" w:rsidR="00827E08" w:rsidRDefault="00827E08" w:rsidP="00F27329">
      <w:pPr>
        <w:spacing w:before="120" w:after="120" w:line="360" w:lineRule="auto"/>
        <w:jc w:val="both"/>
        <w:rPr>
          <w:rFonts w:ascii="Times New Roman" w:hAnsi="Times New Roman"/>
          <w:sz w:val="22"/>
          <w:szCs w:val="22"/>
        </w:rPr>
      </w:pPr>
    </w:p>
    <w:p w14:paraId="3B434A24" w14:textId="77777777" w:rsidR="00827E08" w:rsidRDefault="00827E08" w:rsidP="00F27329">
      <w:pPr>
        <w:spacing w:before="120" w:after="120" w:line="360" w:lineRule="auto"/>
        <w:jc w:val="both"/>
        <w:rPr>
          <w:rFonts w:ascii="Times New Roman" w:hAnsi="Times New Roman"/>
          <w:sz w:val="22"/>
          <w:szCs w:val="22"/>
        </w:rPr>
      </w:pPr>
    </w:p>
    <w:p w14:paraId="1F80293D" w14:textId="77777777" w:rsidR="00827E08" w:rsidRDefault="00827E08" w:rsidP="00F27329">
      <w:pPr>
        <w:spacing w:before="120" w:after="120" w:line="360" w:lineRule="auto"/>
        <w:jc w:val="both"/>
        <w:rPr>
          <w:rFonts w:ascii="Times New Roman" w:hAnsi="Times New Roman"/>
          <w:sz w:val="22"/>
          <w:szCs w:val="22"/>
        </w:rPr>
      </w:pPr>
    </w:p>
    <w:p w14:paraId="24504D63" w14:textId="475BB4ED" w:rsidR="00827E08" w:rsidRDefault="00A44417" w:rsidP="00F27329">
      <w:pPr>
        <w:spacing w:before="120" w:after="120" w:line="360" w:lineRule="auto"/>
        <w:jc w:val="both"/>
        <w:rPr>
          <w:rFonts w:ascii="Times New Roman" w:hAnsi="Times New Roman"/>
          <w:sz w:val="22"/>
          <w:szCs w:val="22"/>
        </w:rPr>
      </w:pPr>
      <w:r w:rsidRPr="00A44417">
        <w:rPr>
          <w:rFonts w:ascii="Times New Roman" w:hAnsi="Times New Roman"/>
          <w:noProof/>
          <w:sz w:val="22"/>
          <w:szCs w:val="22"/>
          <w:lang w:eastAsia="ja-JP" w:bidi="si-LK"/>
        </w:rPr>
        <w:drawing>
          <wp:inline distT="0" distB="0" distL="0" distR="0" wp14:anchorId="3E2AB638" wp14:editId="2510A372">
            <wp:extent cx="5275303" cy="4264025"/>
            <wp:effectExtent l="0" t="0" r="1905" b="3175"/>
            <wp:docPr id="4" name="Picture 3">
              <a:extLst xmlns:a="http://schemas.openxmlformats.org/drawingml/2006/main">
                <a:ext uri="{FF2B5EF4-FFF2-40B4-BE49-F238E27FC236}">
                  <a16:creationId xmlns:a16="http://schemas.microsoft.com/office/drawing/2014/main" id="{405ABC04-5FFB-4D4F-AE8F-7216C39C38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405ABC04-5FFB-4D4F-AE8F-7216C39C38E6}"/>
                        </a:ext>
                      </a:extLst>
                    </pic:cNvPr>
                    <pic:cNvPicPr>
                      <a:picLocks noChangeAspect="1"/>
                    </pic:cNvPicPr>
                  </pic:nvPicPr>
                  <pic:blipFill rotWithShape="1">
                    <a:blip r:embed="rId8"/>
                    <a:srcRect l="11692" r="3395"/>
                    <a:stretch/>
                  </pic:blipFill>
                  <pic:spPr>
                    <a:xfrm>
                      <a:off x="0" y="0"/>
                      <a:ext cx="5281890" cy="4269350"/>
                    </a:xfrm>
                    <a:prstGeom prst="rect">
                      <a:avLst/>
                    </a:prstGeom>
                  </pic:spPr>
                </pic:pic>
              </a:graphicData>
            </a:graphic>
          </wp:inline>
        </w:drawing>
      </w:r>
    </w:p>
    <w:p w14:paraId="6D730550" w14:textId="1A4F8D9E" w:rsidR="00827E08" w:rsidRDefault="00A44417" w:rsidP="00F27329">
      <w:pPr>
        <w:spacing w:before="120" w:after="120" w:line="360" w:lineRule="auto"/>
        <w:jc w:val="both"/>
        <w:rPr>
          <w:rFonts w:ascii="Times New Roman" w:hAnsi="Times New Roman"/>
          <w:sz w:val="22"/>
          <w:szCs w:val="22"/>
        </w:rPr>
      </w:pPr>
      <w:r w:rsidRPr="00F407F5">
        <w:rPr>
          <w:rFonts w:ascii="Times New Roman" w:hAnsi="Times New Roman"/>
          <w:noProof/>
          <w:sz w:val="22"/>
          <w:szCs w:val="22"/>
          <w:lang w:eastAsia="ja-JP" w:bidi="si-LK"/>
        </w:rPr>
        <mc:AlternateContent>
          <mc:Choice Requires="wps">
            <w:drawing>
              <wp:inline distT="0" distB="0" distL="0" distR="0" wp14:anchorId="0AA723AB" wp14:editId="70111F9C">
                <wp:extent cx="5207000" cy="765958"/>
                <wp:effectExtent l="0" t="0" r="0" b="0"/>
                <wp:docPr id="5"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00" cy="765958"/>
                        </a:xfrm>
                        <a:prstGeom prst="rect">
                          <a:avLst/>
                        </a:prstGeom>
                        <a:solidFill>
                          <a:schemeClr val="bg1"/>
                        </a:solidFill>
                        <a:ln>
                          <a:noFill/>
                        </a:ln>
                        <a:extLst/>
                      </wps:spPr>
                      <wps:txbx>
                        <w:txbxContent>
                          <w:p w14:paraId="769CD181" w14:textId="37398FBF" w:rsidR="00C621DD" w:rsidRPr="002C4A72" w:rsidRDefault="002C4A72" w:rsidP="002C4A72">
                            <w:pPr>
                              <w:pStyle w:val="NormalWeb"/>
                              <w:spacing w:before="0" w:beforeAutospacing="0" w:after="0" w:afterAutospacing="0"/>
                              <w:rPr>
                                <w:color w:val="000000"/>
                                <w:kern w:val="24"/>
                                <w:sz w:val="18"/>
                                <w:szCs w:val="18"/>
                              </w:rPr>
                            </w:pPr>
                            <w:r w:rsidRPr="00EF56B2">
                              <w:rPr>
                                <w:b/>
                                <w:bCs/>
                                <w:color w:val="000000"/>
                                <w:kern w:val="24"/>
                                <w:sz w:val="18"/>
                                <w:szCs w:val="18"/>
                              </w:rPr>
                              <w:t>Fig</w:t>
                            </w:r>
                            <w:r>
                              <w:rPr>
                                <w:b/>
                                <w:bCs/>
                                <w:color w:val="000000"/>
                                <w:kern w:val="24"/>
                                <w:sz w:val="18"/>
                                <w:szCs w:val="18"/>
                              </w:rPr>
                              <w:t>ure S1</w:t>
                            </w:r>
                            <w:r w:rsidRPr="00EF56B2">
                              <w:rPr>
                                <w:b/>
                                <w:bCs/>
                                <w:color w:val="000000"/>
                                <w:kern w:val="24"/>
                                <w:sz w:val="18"/>
                                <w:szCs w:val="18"/>
                              </w:rPr>
                              <w:t>.</w:t>
                            </w:r>
                            <w:r w:rsidRPr="00EF56B2">
                              <w:rPr>
                                <w:color w:val="000000"/>
                                <w:kern w:val="24"/>
                                <w:sz w:val="18"/>
                                <w:szCs w:val="18"/>
                              </w:rPr>
                              <w:t xml:space="preserve">  </w:t>
                            </w:r>
                            <w:r w:rsidRPr="000137AE">
                              <w:rPr>
                                <w:color w:val="000000"/>
                                <w:kern w:val="24"/>
                                <w:sz w:val="18"/>
                                <w:szCs w:val="18"/>
                              </w:rPr>
                              <w:t xml:space="preserve">Schematic diagram of event wise derivation of the </w:t>
                            </w:r>
                            <w:r>
                              <w:rPr>
                                <w:color w:val="000000"/>
                                <w:kern w:val="24"/>
                                <w:sz w:val="18"/>
                                <w:szCs w:val="18"/>
                              </w:rPr>
                              <w:t>event to event variability</w:t>
                            </w:r>
                            <w:r w:rsidRPr="000137AE">
                              <w:rPr>
                                <w:color w:val="000000"/>
                                <w:kern w:val="24"/>
                                <w:sz w:val="18"/>
                                <w:szCs w:val="18"/>
                              </w:rPr>
                              <w:t xml:space="preserve"> index</w:t>
                            </w:r>
                            <w:r>
                              <w:rPr>
                                <w:color w:val="000000"/>
                                <w:kern w:val="24"/>
                                <w:sz w:val="18"/>
                                <w:szCs w:val="18"/>
                              </w:rPr>
                              <w:t xml:space="preserve"> (E2E, top). Bottom panels show the spatial maps of mean E2E calculated for 2006-2015 for GPCP observed data</w:t>
                            </w:r>
                            <w:r>
                              <w:rPr>
                                <w:color w:val="000000"/>
                                <w:kern w:val="24"/>
                                <w:sz w:val="18"/>
                                <w:szCs w:val="18"/>
                                <w:vertAlign w:val="superscript"/>
                              </w:rPr>
                              <w:t>1</w:t>
                            </w:r>
                            <w:r>
                              <w:rPr>
                                <w:color w:val="000000"/>
                                <w:kern w:val="24"/>
                                <w:sz w:val="18"/>
                                <w:szCs w:val="18"/>
                              </w:rPr>
                              <w:t>. a) E2E of event derived by combining events 1 and 2, 3 and 4, and so on. b)  E2E of event derived by combining events 2 and 3, 4 and 5, and so on.</w:t>
                            </w:r>
                          </w:p>
                        </w:txbxContent>
                      </wps:txbx>
                      <wps:bodyPr wrap="square">
                        <a:noAutofit/>
                      </wps:bodyPr>
                    </wps:wsp>
                  </a:graphicData>
                </a:graphic>
              </wp:inline>
            </w:drawing>
          </mc:Choice>
          <mc:Fallback>
            <w:pict>
              <v:shape w14:anchorId="0AA723AB" id="TextBox 18" o:spid="_x0000_s1027" type="#_x0000_t202" style="width:410pt;height:6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" fillcolor="white [3212]" stroked="f">
                <v:textbox>
                  <w:txbxContent>
                    <w:p w14:paraId="769CD181" w14:textId="37398FBF" w:rsidR="00C621DD" w:rsidRPr="002C4A72" w:rsidRDefault="002C4A72" w:rsidP="002C4A72">
                      <w:pPr>
                        <w:pStyle w:val="NormalWeb"/>
                        <w:spacing w:before="0" w:beforeAutospacing="0" w:after="0" w:afterAutospacing="0"/>
                        <w:rPr>
                          <w:color w:val="000000"/>
                          <w:kern w:val="24"/>
                          <w:sz w:val="18"/>
                          <w:szCs w:val="18"/>
                        </w:rPr>
                      </w:pPr>
                      <w:r w:rsidRPr="00EF56B2">
                        <w:rPr>
                          <w:b/>
                          <w:bCs/>
                          <w:color w:val="000000"/>
                          <w:kern w:val="24"/>
                          <w:sz w:val="18"/>
                          <w:szCs w:val="18"/>
                        </w:rPr>
                        <w:t>Fig</w:t>
                      </w:r>
                      <w:r>
                        <w:rPr>
                          <w:b/>
                          <w:bCs/>
                          <w:color w:val="000000"/>
                          <w:kern w:val="24"/>
                          <w:sz w:val="18"/>
                          <w:szCs w:val="18"/>
                        </w:rPr>
                        <w:t>ure S1</w:t>
                      </w:r>
                      <w:r w:rsidRPr="00EF56B2">
                        <w:rPr>
                          <w:b/>
                          <w:bCs/>
                          <w:color w:val="000000"/>
                          <w:kern w:val="24"/>
                          <w:sz w:val="18"/>
                          <w:szCs w:val="18"/>
                        </w:rPr>
                        <w:t>.</w:t>
                      </w:r>
                      <w:r w:rsidRPr="00EF56B2">
                        <w:rPr>
                          <w:color w:val="000000"/>
                          <w:kern w:val="24"/>
                          <w:sz w:val="18"/>
                          <w:szCs w:val="18"/>
                        </w:rPr>
                        <w:t xml:space="preserve">  </w:t>
                      </w:r>
                      <w:r w:rsidRPr="000137AE">
                        <w:rPr>
                          <w:color w:val="000000"/>
                          <w:kern w:val="24"/>
                          <w:sz w:val="18"/>
                          <w:szCs w:val="18"/>
                        </w:rPr>
                        <w:t xml:space="preserve">Schematic diagram of event wise derivation of the </w:t>
                      </w:r>
                      <w:r>
                        <w:rPr>
                          <w:color w:val="000000"/>
                          <w:kern w:val="24"/>
                          <w:sz w:val="18"/>
                          <w:szCs w:val="18"/>
                        </w:rPr>
                        <w:t>event to event variability</w:t>
                      </w:r>
                      <w:r w:rsidRPr="000137AE">
                        <w:rPr>
                          <w:color w:val="000000"/>
                          <w:kern w:val="24"/>
                          <w:sz w:val="18"/>
                          <w:szCs w:val="18"/>
                        </w:rPr>
                        <w:t xml:space="preserve"> index</w:t>
                      </w:r>
                      <w:r>
                        <w:rPr>
                          <w:color w:val="000000"/>
                          <w:kern w:val="24"/>
                          <w:sz w:val="18"/>
                          <w:szCs w:val="18"/>
                        </w:rPr>
                        <w:t xml:space="preserve"> (E2E, top). Bottom panels show the spatial maps of mean E2E calculated for 2006-2015 for GPCP observed data</w:t>
                      </w:r>
                      <w:r>
                        <w:rPr>
                          <w:color w:val="000000"/>
                          <w:kern w:val="24"/>
                          <w:sz w:val="18"/>
                          <w:szCs w:val="18"/>
                          <w:vertAlign w:val="superscript"/>
                        </w:rPr>
                        <w:t>1</w:t>
                      </w:r>
                      <w:r>
                        <w:rPr>
                          <w:color w:val="000000"/>
                          <w:kern w:val="24"/>
                          <w:sz w:val="18"/>
                          <w:szCs w:val="18"/>
                        </w:rPr>
                        <w:t>. a) E2E of event derived by combining events 1 and 2, 3 and 4, and so on. b)  E2E of event derived by combining events 2 and 3, 4 and 5, and so on.</w:t>
                      </w:r>
                    </w:p>
                  </w:txbxContent>
                </v:textbox>
                <w10:anchorlock/>
              </v:shape>
            </w:pict>
          </mc:Fallback>
        </mc:AlternateContent>
      </w:r>
    </w:p>
    <w:p w14:paraId="399D44AF" w14:textId="77777777" w:rsidR="00A44417" w:rsidRDefault="00A44417" w:rsidP="00F27329">
      <w:pPr>
        <w:rPr>
          <w:rFonts w:ascii="Times New Roman" w:eastAsia="Times New Roman" w:hAnsi="Times New Roman"/>
          <w:b/>
          <w:bCs/>
          <w:sz w:val="22"/>
          <w:szCs w:val="22"/>
        </w:rPr>
      </w:pPr>
      <w:r>
        <w:rPr>
          <w:rFonts w:ascii="Times New Roman" w:eastAsia="Times New Roman" w:hAnsi="Times New Roman"/>
          <w:b/>
          <w:bCs/>
          <w:sz w:val="22"/>
          <w:szCs w:val="22"/>
        </w:rPr>
        <w:br w:type="page"/>
      </w:r>
    </w:p>
    <w:p w14:paraId="7BC15503" w14:textId="105C2251" w:rsidR="00827E08" w:rsidRPr="00D929E6" w:rsidRDefault="00827E08" w:rsidP="00F27329">
      <w:pPr>
        <w:spacing w:before="120" w:after="120" w:line="360" w:lineRule="auto"/>
        <w:jc w:val="both"/>
        <w:rPr>
          <w:rFonts w:ascii="Times New Roman" w:eastAsia="Times New Roman" w:hAnsi="Times New Roman"/>
          <w:b/>
          <w:bCs/>
          <w:sz w:val="22"/>
          <w:szCs w:val="22"/>
        </w:rPr>
      </w:pPr>
      <w:r w:rsidRPr="00D929E6">
        <w:rPr>
          <w:rFonts w:ascii="Times New Roman" w:eastAsia="Times New Roman" w:hAnsi="Times New Roman"/>
          <w:b/>
          <w:bCs/>
          <w:sz w:val="22"/>
          <w:szCs w:val="22"/>
        </w:rPr>
        <w:lastRenderedPageBreak/>
        <w:t>Observed and modelled indices</w:t>
      </w:r>
    </w:p>
    <w:p w14:paraId="122118B4" w14:textId="77777777" w:rsidR="00FE292E" w:rsidRDefault="00FE292E" w:rsidP="00FE292E">
      <w:pPr>
        <w:spacing w:before="120" w:after="120" w:line="360" w:lineRule="auto"/>
        <w:jc w:val="both"/>
        <w:rPr>
          <w:rFonts w:ascii="Times New Roman" w:eastAsia="Times New Roman" w:hAnsi="Times New Roman"/>
          <w:sz w:val="22"/>
          <w:szCs w:val="22"/>
        </w:rPr>
      </w:pPr>
      <w:r w:rsidRPr="00D929E6">
        <w:rPr>
          <w:rFonts w:ascii="Times New Roman" w:eastAsia="Times New Roman" w:hAnsi="Times New Roman"/>
          <w:sz w:val="22"/>
          <w:szCs w:val="22"/>
        </w:rPr>
        <w:t>Observed DSL, API and E2E values</w:t>
      </w:r>
      <w:r>
        <w:rPr>
          <w:rFonts w:ascii="Times New Roman" w:eastAsia="Times New Roman" w:hAnsi="Times New Roman"/>
          <w:sz w:val="22"/>
          <w:szCs w:val="22"/>
        </w:rPr>
        <w:t xml:space="preserve"> calculated from </w:t>
      </w:r>
      <w:r w:rsidRPr="00EF1AF9">
        <w:rPr>
          <w:rFonts w:ascii="Times New Roman" w:eastAsia="Times New Roman" w:hAnsi="Times New Roman"/>
          <w:sz w:val="22"/>
          <w:szCs w:val="22"/>
        </w:rPr>
        <w:t>GPCP-1DD daily precipitation data set</w:t>
      </w:r>
      <w:r>
        <w:rPr>
          <w:rFonts w:ascii="Times New Roman" w:eastAsia="Times New Roman" w:hAnsi="Times New Roman"/>
          <w:sz w:val="22"/>
          <w:szCs w:val="22"/>
          <w:vertAlign w:val="superscript"/>
        </w:rPr>
        <w:t>1</w:t>
      </w:r>
      <w:r>
        <w:rPr>
          <w:rFonts w:ascii="Times New Roman" w:eastAsia="Times New Roman" w:hAnsi="Times New Roman"/>
          <w:sz w:val="22"/>
          <w:szCs w:val="22"/>
        </w:rPr>
        <w:t xml:space="preserve"> </w:t>
      </w:r>
      <w:r w:rsidRPr="00D929E6">
        <w:rPr>
          <w:rFonts w:ascii="Times New Roman" w:eastAsia="Times New Roman" w:hAnsi="Times New Roman"/>
          <w:sz w:val="22"/>
          <w:szCs w:val="22"/>
        </w:rPr>
        <w:t>were compared with the corresponding HAPPI</w:t>
      </w:r>
      <w:r>
        <w:rPr>
          <w:rFonts w:ascii="Times New Roman" w:eastAsia="Times New Roman" w:hAnsi="Times New Roman"/>
          <w:sz w:val="22"/>
          <w:szCs w:val="22"/>
          <w:vertAlign w:val="superscript"/>
        </w:rPr>
        <w:t>2</w:t>
      </w:r>
      <w:r w:rsidRPr="00D929E6">
        <w:rPr>
          <w:rFonts w:ascii="Times New Roman" w:eastAsia="Times New Roman" w:hAnsi="Times New Roman"/>
          <w:sz w:val="22"/>
          <w:szCs w:val="22"/>
        </w:rPr>
        <w:t xml:space="preserve"> ALL simulation </w:t>
      </w:r>
      <w:proofErr w:type="spellStart"/>
      <w:r w:rsidRPr="00D929E6">
        <w:rPr>
          <w:rFonts w:ascii="Times New Roman" w:eastAsia="Times New Roman" w:hAnsi="Times New Roman"/>
          <w:sz w:val="22"/>
          <w:szCs w:val="22"/>
        </w:rPr>
        <w:t>multimodel</w:t>
      </w:r>
      <w:proofErr w:type="spellEnd"/>
      <w:r w:rsidRPr="00D929E6">
        <w:rPr>
          <w:rFonts w:ascii="Times New Roman" w:eastAsia="Times New Roman" w:hAnsi="Times New Roman"/>
          <w:sz w:val="22"/>
          <w:szCs w:val="22"/>
        </w:rPr>
        <w:t xml:space="preserve"> ensemble mean variables (Fig. </w:t>
      </w:r>
      <w:r>
        <w:rPr>
          <w:rFonts w:ascii="Times New Roman" w:eastAsia="Times New Roman" w:hAnsi="Times New Roman"/>
          <w:sz w:val="22"/>
          <w:szCs w:val="22"/>
        </w:rPr>
        <w:t>S2</w:t>
      </w:r>
      <w:r w:rsidRPr="00D929E6">
        <w:rPr>
          <w:rFonts w:ascii="Times New Roman" w:eastAsia="Times New Roman" w:hAnsi="Times New Roman"/>
          <w:sz w:val="22"/>
          <w:szCs w:val="22"/>
        </w:rPr>
        <w:t xml:space="preserve">). DSL values in arid and semi-arid regions are well reproduced by the models. </w:t>
      </w:r>
      <w:proofErr w:type="spellStart"/>
      <w:r w:rsidRPr="00D929E6">
        <w:rPr>
          <w:rFonts w:ascii="Times New Roman" w:eastAsia="Times New Roman" w:hAnsi="Times New Roman"/>
          <w:sz w:val="22"/>
          <w:szCs w:val="22"/>
        </w:rPr>
        <w:t>Multimodel</w:t>
      </w:r>
      <w:proofErr w:type="spellEnd"/>
      <w:r w:rsidRPr="00D929E6">
        <w:rPr>
          <w:rFonts w:ascii="Times New Roman" w:eastAsia="Times New Roman" w:hAnsi="Times New Roman"/>
          <w:sz w:val="22"/>
          <w:szCs w:val="22"/>
        </w:rPr>
        <w:t xml:space="preserve"> ensemble mean DSL underestimates the intensity over Australia, Greenland and Southern part of the western North America and overestimates over north part of southern South Africa and south part of the </w:t>
      </w:r>
      <w:r>
        <w:rPr>
          <w:rFonts w:ascii="Times New Roman" w:eastAsia="Times New Roman" w:hAnsi="Times New Roman"/>
          <w:sz w:val="22"/>
          <w:szCs w:val="22"/>
        </w:rPr>
        <w:t>A</w:t>
      </w:r>
      <w:r w:rsidRPr="00D929E6">
        <w:rPr>
          <w:rFonts w:ascii="Times New Roman" w:eastAsia="Times New Roman" w:hAnsi="Times New Roman"/>
          <w:sz w:val="22"/>
          <w:szCs w:val="22"/>
        </w:rPr>
        <w:t>mazon region. Fig.</w:t>
      </w:r>
      <w:r>
        <w:rPr>
          <w:rFonts w:ascii="Times New Roman" w:eastAsia="Times New Roman" w:hAnsi="Times New Roman"/>
          <w:sz w:val="22"/>
          <w:szCs w:val="22"/>
        </w:rPr>
        <w:t xml:space="preserve"> S2</w:t>
      </w:r>
      <w:r w:rsidRPr="00D929E6">
        <w:rPr>
          <w:rFonts w:ascii="Times New Roman" w:eastAsia="Times New Roman" w:hAnsi="Times New Roman"/>
          <w:sz w:val="22"/>
          <w:szCs w:val="22"/>
        </w:rPr>
        <w:t xml:space="preserve">c shows that </w:t>
      </w:r>
      <w:r>
        <w:rPr>
          <w:rFonts w:ascii="Times New Roman" w:eastAsia="Times New Roman" w:hAnsi="Times New Roman"/>
          <w:sz w:val="22"/>
          <w:szCs w:val="22"/>
        </w:rPr>
        <w:t>the models</w:t>
      </w:r>
      <w:r w:rsidRPr="00D929E6">
        <w:rPr>
          <w:rFonts w:ascii="Times New Roman" w:eastAsia="Times New Roman" w:hAnsi="Times New Roman"/>
          <w:sz w:val="22"/>
          <w:szCs w:val="22"/>
        </w:rPr>
        <w:t xml:space="preserve"> capture </w:t>
      </w:r>
      <w:r>
        <w:rPr>
          <w:rFonts w:ascii="Times New Roman" w:eastAsia="Times New Roman" w:hAnsi="Times New Roman"/>
          <w:sz w:val="22"/>
          <w:szCs w:val="22"/>
        </w:rPr>
        <w:t xml:space="preserve">the frequency of low </w:t>
      </w:r>
      <w:r w:rsidRPr="00D929E6">
        <w:rPr>
          <w:rFonts w:ascii="Times New Roman" w:eastAsia="Times New Roman" w:hAnsi="Times New Roman"/>
          <w:sz w:val="22"/>
          <w:szCs w:val="22"/>
        </w:rPr>
        <w:t>dry spell lengths (e.g. 0-</w:t>
      </w:r>
      <w:r>
        <w:rPr>
          <w:rFonts w:ascii="Times New Roman" w:eastAsia="Times New Roman" w:hAnsi="Times New Roman"/>
          <w:sz w:val="22"/>
          <w:szCs w:val="22"/>
        </w:rPr>
        <w:t>20 weeks) well but overestimate</w:t>
      </w:r>
      <w:r w:rsidRPr="00D929E6">
        <w:rPr>
          <w:rFonts w:ascii="Times New Roman" w:eastAsia="Times New Roman" w:hAnsi="Times New Roman"/>
          <w:sz w:val="22"/>
          <w:szCs w:val="22"/>
        </w:rPr>
        <w:t xml:space="preserve"> the </w:t>
      </w:r>
      <w:r>
        <w:rPr>
          <w:rFonts w:ascii="Times New Roman" w:eastAsia="Times New Roman" w:hAnsi="Times New Roman"/>
          <w:sz w:val="22"/>
          <w:szCs w:val="22"/>
        </w:rPr>
        <w:t>frequency</w:t>
      </w:r>
      <w:r w:rsidRPr="00D929E6">
        <w:rPr>
          <w:rFonts w:ascii="Times New Roman" w:eastAsia="Times New Roman" w:hAnsi="Times New Roman"/>
          <w:sz w:val="22"/>
          <w:szCs w:val="22"/>
        </w:rPr>
        <w:t xml:space="preserve"> of longer dry spells. Fig. </w:t>
      </w:r>
      <w:r>
        <w:rPr>
          <w:rFonts w:ascii="Times New Roman" w:eastAsia="Times New Roman" w:hAnsi="Times New Roman"/>
          <w:sz w:val="22"/>
          <w:szCs w:val="22"/>
        </w:rPr>
        <w:t>S2</w:t>
      </w:r>
      <w:r w:rsidRPr="00D929E6">
        <w:rPr>
          <w:rFonts w:ascii="Times New Roman" w:eastAsia="Times New Roman" w:hAnsi="Times New Roman"/>
          <w:sz w:val="22"/>
          <w:szCs w:val="22"/>
        </w:rPr>
        <w:t>d shows the API calculated for the decade 200</w:t>
      </w:r>
      <w:r>
        <w:rPr>
          <w:rFonts w:ascii="Times New Roman" w:eastAsia="Times New Roman" w:hAnsi="Times New Roman"/>
          <w:sz w:val="22"/>
          <w:szCs w:val="22"/>
        </w:rPr>
        <w:t>6</w:t>
      </w:r>
      <w:r w:rsidRPr="00D929E6">
        <w:rPr>
          <w:rFonts w:ascii="Times New Roman" w:eastAsia="Times New Roman" w:hAnsi="Times New Roman"/>
          <w:sz w:val="22"/>
          <w:szCs w:val="22"/>
        </w:rPr>
        <w:t>-2015 using observations. It can be clearly seen that the regions with higher API values overlap with the global monsoon precipitation domains</w:t>
      </w:r>
      <w:r>
        <w:rPr>
          <w:rFonts w:ascii="Times New Roman" w:eastAsia="Times New Roman" w:hAnsi="Times New Roman"/>
          <w:sz w:val="22"/>
          <w:szCs w:val="22"/>
          <w:vertAlign w:val="superscript"/>
        </w:rPr>
        <w:t>3,4</w:t>
      </w:r>
      <w:r w:rsidRPr="00D929E6">
        <w:rPr>
          <w:rFonts w:ascii="Times New Roman" w:eastAsia="Times New Roman" w:hAnsi="Times New Roman"/>
          <w:sz w:val="22"/>
          <w:szCs w:val="22"/>
        </w:rPr>
        <w:t xml:space="preserve">. This is </w:t>
      </w:r>
      <w:proofErr w:type="gramStart"/>
      <w:r w:rsidRPr="00D929E6">
        <w:rPr>
          <w:rFonts w:ascii="Times New Roman" w:eastAsia="Times New Roman" w:hAnsi="Times New Roman"/>
          <w:sz w:val="22"/>
          <w:szCs w:val="22"/>
        </w:rPr>
        <w:t>due to the fact that</w:t>
      </w:r>
      <w:proofErr w:type="gramEnd"/>
      <w:r w:rsidRPr="00D929E6">
        <w:rPr>
          <w:rFonts w:ascii="Times New Roman" w:eastAsia="Times New Roman" w:hAnsi="Times New Roman"/>
          <w:sz w:val="22"/>
          <w:szCs w:val="22"/>
        </w:rPr>
        <w:t xml:space="preserve"> monsoon dominated regions have long wet spells (hence a lower value of number of wet spells, </w:t>
      </w:r>
      <w:proofErr w:type="spellStart"/>
      <w:r w:rsidRPr="00D929E6">
        <w:rPr>
          <w:rFonts w:ascii="Times New Roman" w:eastAsia="Times New Roman" w:hAnsi="Times New Roman"/>
          <w:i/>
          <w:iCs/>
          <w:sz w:val="22"/>
          <w:szCs w:val="22"/>
        </w:rPr>
        <w:t>n</w:t>
      </w:r>
      <w:r w:rsidRPr="00D929E6">
        <w:rPr>
          <w:rFonts w:ascii="Times New Roman" w:eastAsia="Times New Roman" w:hAnsi="Times New Roman"/>
          <w:i/>
          <w:iCs/>
          <w:sz w:val="22"/>
          <w:szCs w:val="22"/>
          <w:vertAlign w:val="subscript"/>
        </w:rPr>
        <w:t>w</w:t>
      </w:r>
      <w:proofErr w:type="spellEnd"/>
      <w:r w:rsidRPr="00D929E6">
        <w:rPr>
          <w:rFonts w:ascii="Times New Roman" w:eastAsia="Times New Roman" w:hAnsi="Times New Roman"/>
          <w:sz w:val="22"/>
          <w:szCs w:val="22"/>
        </w:rPr>
        <w:t xml:space="preserve">) associated with a </w:t>
      </w:r>
      <w:r>
        <w:rPr>
          <w:rFonts w:ascii="Times New Roman" w:eastAsia="Times New Roman" w:hAnsi="Times New Roman"/>
          <w:sz w:val="22"/>
          <w:szCs w:val="22"/>
        </w:rPr>
        <w:t>substantial</w:t>
      </w:r>
      <w:r w:rsidRPr="00D929E6">
        <w:rPr>
          <w:rFonts w:ascii="Times New Roman" w:eastAsia="Times New Roman" w:hAnsi="Times New Roman"/>
          <w:sz w:val="22"/>
          <w:szCs w:val="22"/>
        </w:rPr>
        <w:t xml:space="preserve"> amount of precipitation. This is further supported by the </w:t>
      </w:r>
      <w:proofErr w:type="spellStart"/>
      <w:r w:rsidRPr="00D929E6">
        <w:rPr>
          <w:rFonts w:ascii="Times New Roman" w:eastAsia="Times New Roman" w:hAnsi="Times New Roman"/>
          <w:sz w:val="22"/>
          <w:szCs w:val="22"/>
        </w:rPr>
        <w:t>Köppen</w:t>
      </w:r>
      <w:proofErr w:type="spellEnd"/>
      <w:r w:rsidRPr="00D929E6">
        <w:rPr>
          <w:rFonts w:ascii="Times New Roman" w:eastAsia="Times New Roman" w:hAnsi="Times New Roman"/>
          <w:sz w:val="22"/>
          <w:szCs w:val="22"/>
        </w:rPr>
        <w:t xml:space="preserve"> climate classification where their tropical regions (i.e. tropical rainforest, monsoon and wet and dry savanna) regions overlap with high API values and dry regions (i.e. desert, steppe), where both </w:t>
      </w:r>
      <w:r w:rsidRPr="00D929E6">
        <w:rPr>
          <w:rFonts w:ascii="Times New Roman" w:eastAsia="Times New Roman" w:hAnsi="Times New Roman"/>
          <w:i/>
          <w:iCs/>
          <w:sz w:val="22"/>
          <w:szCs w:val="22"/>
        </w:rPr>
        <w:t>P</w:t>
      </w:r>
      <w:r w:rsidRPr="00D929E6">
        <w:rPr>
          <w:rFonts w:ascii="Times New Roman" w:eastAsia="Times New Roman" w:hAnsi="Times New Roman"/>
          <w:sz w:val="22"/>
          <w:szCs w:val="22"/>
        </w:rPr>
        <w:t xml:space="preserve"> and </w:t>
      </w:r>
      <w:proofErr w:type="spellStart"/>
      <w:r w:rsidRPr="00D929E6">
        <w:rPr>
          <w:rFonts w:ascii="Times New Roman" w:eastAsia="Times New Roman" w:hAnsi="Times New Roman"/>
          <w:i/>
          <w:iCs/>
          <w:sz w:val="22"/>
          <w:szCs w:val="22"/>
        </w:rPr>
        <w:t>n</w:t>
      </w:r>
      <w:r w:rsidRPr="00D929E6">
        <w:rPr>
          <w:rFonts w:ascii="Times New Roman" w:eastAsia="Times New Roman" w:hAnsi="Times New Roman"/>
          <w:i/>
          <w:iCs/>
          <w:sz w:val="22"/>
          <w:szCs w:val="22"/>
          <w:vertAlign w:val="subscript"/>
        </w:rPr>
        <w:t>w</w:t>
      </w:r>
      <w:proofErr w:type="spellEnd"/>
      <w:r w:rsidRPr="00D929E6">
        <w:rPr>
          <w:rFonts w:ascii="Times New Roman" w:eastAsia="Times New Roman" w:hAnsi="Times New Roman"/>
          <w:sz w:val="22"/>
          <w:szCs w:val="22"/>
        </w:rPr>
        <w:t xml:space="preserve"> are low, corresponds to low API values in fig </w:t>
      </w:r>
      <w:r>
        <w:rPr>
          <w:rFonts w:ascii="Times New Roman" w:eastAsia="Times New Roman" w:hAnsi="Times New Roman"/>
          <w:sz w:val="22"/>
          <w:szCs w:val="22"/>
        </w:rPr>
        <w:t>S2</w:t>
      </w:r>
      <w:r w:rsidRPr="00D929E6">
        <w:rPr>
          <w:rFonts w:ascii="Times New Roman" w:eastAsia="Times New Roman" w:hAnsi="Times New Roman"/>
          <w:sz w:val="22"/>
          <w:szCs w:val="22"/>
        </w:rPr>
        <w:t>c (</w:t>
      </w:r>
      <w:r>
        <w:rPr>
          <w:rFonts w:ascii="Times New Roman" w:eastAsia="Times New Roman" w:hAnsi="Times New Roman"/>
          <w:sz w:val="22"/>
          <w:szCs w:val="22"/>
        </w:rPr>
        <w:t>ref. 5</w:t>
      </w:r>
      <w:r w:rsidRPr="00D929E6">
        <w:rPr>
          <w:rFonts w:ascii="Times New Roman" w:eastAsia="Times New Roman" w:hAnsi="Times New Roman"/>
          <w:sz w:val="22"/>
          <w:szCs w:val="22"/>
        </w:rPr>
        <w:t>, their figure 1a). HAPPI</w:t>
      </w:r>
      <w:r>
        <w:rPr>
          <w:rFonts w:ascii="Times New Roman" w:eastAsia="Times New Roman" w:hAnsi="Times New Roman"/>
          <w:sz w:val="22"/>
          <w:szCs w:val="22"/>
        </w:rPr>
        <w:t xml:space="preserve"> </w:t>
      </w:r>
      <w:proofErr w:type="spellStart"/>
      <w:r w:rsidRPr="00D929E6">
        <w:rPr>
          <w:rFonts w:ascii="Times New Roman" w:eastAsia="Times New Roman" w:hAnsi="Times New Roman"/>
          <w:sz w:val="22"/>
          <w:szCs w:val="22"/>
        </w:rPr>
        <w:t>multimodel</w:t>
      </w:r>
      <w:proofErr w:type="spellEnd"/>
      <w:r w:rsidRPr="00D929E6">
        <w:rPr>
          <w:rFonts w:ascii="Times New Roman" w:eastAsia="Times New Roman" w:hAnsi="Times New Roman"/>
          <w:sz w:val="22"/>
          <w:szCs w:val="22"/>
        </w:rPr>
        <w:t xml:space="preserve"> ensemble mean overestimates the frequency of higher values of API. This is consistent with</w:t>
      </w:r>
      <w:r>
        <w:rPr>
          <w:rFonts w:ascii="Times New Roman" w:eastAsia="Times New Roman" w:hAnsi="Times New Roman"/>
          <w:sz w:val="22"/>
          <w:szCs w:val="22"/>
        </w:rPr>
        <w:t xml:space="preserve"> a previous study</w:t>
      </w:r>
      <w:r w:rsidRPr="009A06D3">
        <w:rPr>
          <w:rFonts w:ascii="Times New Roman" w:eastAsia="Times New Roman" w:hAnsi="Times New Roman"/>
          <w:sz w:val="22"/>
          <w:szCs w:val="22"/>
          <w:vertAlign w:val="superscript"/>
        </w:rPr>
        <w:t>6</w:t>
      </w:r>
      <w:r>
        <w:rPr>
          <w:rFonts w:ascii="Times New Roman" w:eastAsia="Times New Roman" w:hAnsi="Times New Roman"/>
          <w:sz w:val="22"/>
          <w:szCs w:val="22"/>
        </w:rPr>
        <w:t xml:space="preserve"> where HAPPI models used here showed</w:t>
      </w:r>
      <w:r w:rsidRPr="00D929E6">
        <w:rPr>
          <w:rFonts w:ascii="Times New Roman" w:eastAsia="Times New Roman" w:hAnsi="Times New Roman"/>
          <w:sz w:val="22"/>
          <w:szCs w:val="22"/>
        </w:rPr>
        <w:t xml:space="preserve"> a wet bias for summer monsoon regions over Asia and Australia. AGCMs can reproduce these drought</w:t>
      </w:r>
      <w:r>
        <w:rPr>
          <w:rFonts w:ascii="Times New Roman" w:eastAsia="Times New Roman" w:hAnsi="Times New Roman"/>
          <w:sz w:val="22"/>
          <w:szCs w:val="22"/>
        </w:rPr>
        <w:t>-</w:t>
      </w:r>
      <w:r w:rsidRPr="00D929E6">
        <w:rPr>
          <w:rFonts w:ascii="Times New Roman" w:eastAsia="Times New Roman" w:hAnsi="Times New Roman"/>
          <w:sz w:val="22"/>
          <w:szCs w:val="22"/>
        </w:rPr>
        <w:t>related systematic biases due to the missing coupled climate ocean-atmospheric internal variability</w:t>
      </w:r>
      <w:r>
        <w:rPr>
          <w:rFonts w:ascii="Times New Roman" w:eastAsia="Times New Roman" w:hAnsi="Times New Roman"/>
          <w:sz w:val="22"/>
          <w:szCs w:val="22"/>
          <w:vertAlign w:val="superscript"/>
        </w:rPr>
        <w:t>7,8</w:t>
      </w:r>
      <w:r w:rsidRPr="00D929E6">
        <w:rPr>
          <w:rFonts w:ascii="Times New Roman" w:eastAsia="Times New Roman" w:hAnsi="Times New Roman"/>
          <w:sz w:val="22"/>
          <w:szCs w:val="22"/>
        </w:rPr>
        <w:t>. Even with pronounced regional bias</w:t>
      </w:r>
      <w:r>
        <w:rPr>
          <w:rFonts w:ascii="Times New Roman" w:eastAsia="Times New Roman" w:hAnsi="Times New Roman"/>
          <w:sz w:val="22"/>
          <w:szCs w:val="22"/>
        </w:rPr>
        <w:t>es</w:t>
      </w:r>
      <w:r w:rsidRPr="00D929E6">
        <w:rPr>
          <w:rFonts w:ascii="Times New Roman" w:eastAsia="Times New Roman" w:hAnsi="Times New Roman"/>
          <w:sz w:val="22"/>
          <w:szCs w:val="22"/>
        </w:rPr>
        <w:t xml:space="preserve">, </w:t>
      </w:r>
      <w:proofErr w:type="spellStart"/>
      <w:r w:rsidRPr="00D929E6">
        <w:rPr>
          <w:rFonts w:ascii="Times New Roman" w:eastAsia="Times New Roman" w:hAnsi="Times New Roman"/>
          <w:sz w:val="22"/>
          <w:szCs w:val="22"/>
        </w:rPr>
        <w:t>multimodel</w:t>
      </w:r>
      <w:proofErr w:type="spellEnd"/>
      <w:r w:rsidRPr="00D929E6">
        <w:rPr>
          <w:rFonts w:ascii="Times New Roman" w:eastAsia="Times New Roman" w:hAnsi="Times New Roman"/>
          <w:sz w:val="22"/>
          <w:szCs w:val="22"/>
        </w:rPr>
        <w:t xml:space="preserve"> ensemble mean of DSL and API show a reasonably good agreement in broad spatial patterns. Modelled E2E however shows a better agreement with observed mean (Fig</w:t>
      </w:r>
      <w:r>
        <w:rPr>
          <w:rFonts w:ascii="Times New Roman" w:eastAsia="Times New Roman" w:hAnsi="Times New Roman"/>
          <w:sz w:val="22"/>
          <w:szCs w:val="22"/>
        </w:rPr>
        <w:t xml:space="preserve"> S2</w:t>
      </w:r>
      <w:r w:rsidRPr="00D929E6">
        <w:rPr>
          <w:rFonts w:ascii="Times New Roman" w:eastAsia="Times New Roman" w:hAnsi="Times New Roman"/>
          <w:sz w:val="22"/>
          <w:szCs w:val="22"/>
        </w:rPr>
        <w:t xml:space="preserve">g-i). Note that the derivation of E2E is the event-wise multiplication of normalized DSL and API. Therefore, an E2E values closer to 1 suggest a near normal DSL and API combinations. </w:t>
      </w:r>
      <w:r>
        <w:rPr>
          <w:rFonts w:ascii="Times New Roman" w:eastAsia="Times New Roman" w:hAnsi="Times New Roman"/>
          <w:sz w:val="22"/>
          <w:szCs w:val="22"/>
        </w:rPr>
        <w:t xml:space="preserve">An </w:t>
      </w:r>
      <w:r w:rsidRPr="00D929E6">
        <w:rPr>
          <w:rFonts w:ascii="Times New Roman" w:eastAsia="Times New Roman" w:hAnsi="Times New Roman"/>
          <w:sz w:val="22"/>
          <w:szCs w:val="22"/>
        </w:rPr>
        <w:t>E2E value lower (higher) than 1 correspond</w:t>
      </w:r>
      <w:r>
        <w:rPr>
          <w:rFonts w:ascii="Times New Roman" w:eastAsia="Times New Roman" w:hAnsi="Times New Roman"/>
          <w:sz w:val="22"/>
          <w:szCs w:val="22"/>
        </w:rPr>
        <w:t>s</w:t>
      </w:r>
      <w:r w:rsidRPr="00D929E6">
        <w:rPr>
          <w:rFonts w:ascii="Times New Roman" w:eastAsia="Times New Roman" w:hAnsi="Times New Roman"/>
          <w:sz w:val="22"/>
          <w:szCs w:val="22"/>
        </w:rPr>
        <w:t xml:space="preserve"> to a mean of events with combinations of lower (higher) than normal DSL and/or API. For the ALL period, a lower mean E2E value can be observed in Africa, South Asia, East Asia, North Australia and, Central America, Amazon and North East Brazil. This good agreement between modelled and observed E2E suggests that </w:t>
      </w:r>
      <w:proofErr w:type="gramStart"/>
      <w:r w:rsidRPr="00D929E6">
        <w:rPr>
          <w:rFonts w:ascii="Times New Roman" w:eastAsia="Times New Roman" w:hAnsi="Times New Roman"/>
          <w:sz w:val="22"/>
          <w:szCs w:val="22"/>
        </w:rPr>
        <w:t>in spite of</w:t>
      </w:r>
      <w:proofErr w:type="gramEnd"/>
      <w:r w:rsidRPr="00D929E6">
        <w:rPr>
          <w:rFonts w:ascii="Times New Roman" w:eastAsia="Times New Roman" w:hAnsi="Times New Roman"/>
          <w:sz w:val="22"/>
          <w:szCs w:val="22"/>
        </w:rPr>
        <w:t xml:space="preserve"> the regional bias</w:t>
      </w:r>
      <w:r>
        <w:rPr>
          <w:rFonts w:ascii="Times New Roman" w:eastAsia="Times New Roman" w:hAnsi="Times New Roman"/>
          <w:sz w:val="22"/>
          <w:szCs w:val="22"/>
        </w:rPr>
        <w:t>es</w:t>
      </w:r>
      <w:r w:rsidRPr="00D929E6">
        <w:rPr>
          <w:rFonts w:ascii="Times New Roman" w:eastAsia="Times New Roman" w:hAnsi="Times New Roman"/>
          <w:sz w:val="22"/>
          <w:szCs w:val="22"/>
        </w:rPr>
        <w:t xml:space="preserve"> of modelled API and DSL observed earlier, daily scale intensification compared to the mean state has been captured well. </w:t>
      </w:r>
    </w:p>
    <w:p w14:paraId="165D7278" w14:textId="46732FFE" w:rsidR="007B03A2" w:rsidRDefault="001D02F9" w:rsidP="007B03A2">
      <w:pPr>
        <w:spacing w:before="120" w:after="120" w:line="360" w:lineRule="auto"/>
        <w:ind w:firstLine="720"/>
        <w:jc w:val="both"/>
        <w:rPr>
          <w:rFonts w:ascii="Times New Roman" w:eastAsia="Times New Roman" w:hAnsi="Times New Roman"/>
          <w:sz w:val="22"/>
          <w:szCs w:val="22"/>
        </w:rPr>
      </w:pPr>
      <w:r w:rsidRPr="001D02F9">
        <w:rPr>
          <w:rFonts w:ascii="Times New Roman" w:eastAsia="Times New Roman" w:hAnsi="Times New Roman"/>
          <w:sz w:val="22"/>
          <w:szCs w:val="22"/>
        </w:rPr>
        <w:t xml:space="preserve">To verify the historical change in E2E (called delta E2E from hereon), an extended version from the historical simulation was compared to an observational dataset. </w:t>
      </w:r>
      <w:r w:rsidR="00526ECA">
        <w:rPr>
          <w:rFonts w:ascii="Times New Roman" w:eastAsia="Times New Roman" w:hAnsi="Times New Roman"/>
          <w:sz w:val="22"/>
          <w:szCs w:val="22"/>
        </w:rPr>
        <w:t>Only t</w:t>
      </w:r>
      <w:r w:rsidRPr="001D02F9">
        <w:rPr>
          <w:rFonts w:ascii="Times New Roman" w:eastAsia="Times New Roman" w:hAnsi="Times New Roman"/>
          <w:sz w:val="22"/>
          <w:szCs w:val="22"/>
        </w:rPr>
        <w:t xml:space="preserve">he models MIROC5, </w:t>
      </w:r>
      <w:proofErr w:type="spellStart"/>
      <w:r w:rsidRPr="001D02F9">
        <w:rPr>
          <w:rFonts w:ascii="Times New Roman" w:eastAsia="Times New Roman" w:hAnsi="Times New Roman"/>
          <w:sz w:val="22"/>
          <w:szCs w:val="22"/>
        </w:rPr>
        <w:t>NorESM</w:t>
      </w:r>
      <w:proofErr w:type="spellEnd"/>
      <w:r w:rsidRPr="001D02F9">
        <w:rPr>
          <w:rFonts w:ascii="Times New Roman" w:eastAsia="Times New Roman" w:hAnsi="Times New Roman"/>
          <w:sz w:val="22"/>
          <w:szCs w:val="22"/>
        </w:rPr>
        <w:t xml:space="preserve"> and CAM4 were available, and each model provided 10 ensembles with a common timespan for 1979-2015. For periods 2001-2010 (00s) and 1979-1988 (80s), E2E was calculated for each ensemble member of the above three models. For each model, 00s </w:t>
      </w:r>
      <w:r w:rsidRPr="001D02F9">
        <w:rPr>
          <w:rFonts w:ascii="Times New Roman" w:eastAsia="Times New Roman" w:hAnsi="Times New Roman"/>
          <w:sz w:val="22"/>
          <w:szCs w:val="22"/>
        </w:rPr>
        <w:lastRenderedPageBreak/>
        <w:t>minus 80s E2E was calculated for 100 possible combinations of 10 ensembles, per model. Observed E2E change was obtained from GSWP3 daily precipitation data</w:t>
      </w:r>
      <w:r w:rsidR="00FE292E" w:rsidRPr="00FE292E">
        <w:rPr>
          <w:rFonts w:ascii="Times New Roman" w:eastAsia="Times New Roman" w:hAnsi="Times New Roman"/>
          <w:sz w:val="22"/>
          <w:szCs w:val="22"/>
          <w:vertAlign w:val="superscript"/>
        </w:rPr>
        <w:t>9</w:t>
      </w:r>
      <w:r w:rsidRPr="001D02F9">
        <w:rPr>
          <w:rFonts w:ascii="Times New Roman" w:eastAsia="Times New Roman" w:hAnsi="Times New Roman"/>
          <w:sz w:val="22"/>
          <w:szCs w:val="22"/>
        </w:rPr>
        <w:t xml:space="preserve">. Fig S2(j) shows that the aggregated observed delta E2E values are within the ensemble range of modeled delta E2E. However, it should be noted that the E2E difference of historical periods is strongly affected by the internal climate variability, in models and observations, irrespective of the fact that models are forced by observed sea surface temperature. </w:t>
      </w:r>
      <w:r w:rsidR="00FE292E" w:rsidRPr="001D02F9">
        <w:rPr>
          <w:rFonts w:ascii="Times New Roman" w:eastAsia="Times New Roman" w:hAnsi="Times New Roman"/>
          <w:sz w:val="22"/>
          <w:szCs w:val="22"/>
        </w:rPr>
        <w:t>Therefore,</w:t>
      </w:r>
      <w:r w:rsidRPr="001D02F9">
        <w:rPr>
          <w:rFonts w:ascii="Times New Roman" w:eastAsia="Times New Roman" w:hAnsi="Times New Roman"/>
          <w:sz w:val="22"/>
          <w:szCs w:val="22"/>
        </w:rPr>
        <w:t xml:space="preserve"> there can be model biases in regional scale.</w:t>
      </w:r>
    </w:p>
    <w:p w14:paraId="4C050CD9" w14:textId="77777777" w:rsidR="007B03A2" w:rsidRDefault="007B03A2">
      <w:pPr>
        <w:rPr>
          <w:rFonts w:ascii="Times New Roman" w:eastAsia="Times New Roman" w:hAnsi="Times New Roman"/>
          <w:sz w:val="22"/>
          <w:szCs w:val="22"/>
        </w:rPr>
      </w:pPr>
      <w:r>
        <w:rPr>
          <w:rFonts w:ascii="Times New Roman" w:eastAsia="Times New Roman" w:hAnsi="Times New Roman"/>
          <w:sz w:val="22"/>
          <w:szCs w:val="22"/>
        </w:rPr>
        <w:br w:type="page"/>
      </w:r>
    </w:p>
    <w:p w14:paraId="1E075BAE" w14:textId="39B7B605" w:rsidR="00A50010" w:rsidRDefault="00FF3704" w:rsidP="00F27329">
      <w:pPr>
        <w:spacing w:before="120" w:after="120" w:line="360" w:lineRule="auto"/>
        <w:jc w:val="both"/>
        <w:rPr>
          <w:rFonts w:ascii="Times New Roman" w:hAnsi="Times New Roman"/>
          <w:sz w:val="22"/>
          <w:szCs w:val="22"/>
        </w:rPr>
      </w:pPr>
      <w:r>
        <w:rPr>
          <w:rFonts w:ascii="Times New Roman" w:hAnsi="Times New Roman"/>
          <w:noProof/>
          <w:sz w:val="22"/>
          <w:szCs w:val="22"/>
          <w:lang w:eastAsia="ja-JP" w:bidi="si-LK"/>
        </w:rPr>
        <w:lastRenderedPageBreak/>
        <w:drawing>
          <wp:inline distT="0" distB="0" distL="0" distR="0" wp14:anchorId="455A5466" wp14:editId="77C0C7A3">
            <wp:extent cx="5256530" cy="4345305"/>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56530" cy="4345305"/>
                    </a:xfrm>
                    <a:prstGeom prst="rect">
                      <a:avLst/>
                    </a:prstGeom>
                    <a:noFill/>
                  </pic:spPr>
                </pic:pic>
              </a:graphicData>
            </a:graphic>
          </wp:inline>
        </w:drawing>
      </w:r>
    </w:p>
    <w:p w14:paraId="1D738C29" w14:textId="1E229083" w:rsidR="00A50010" w:rsidRDefault="002C4A72" w:rsidP="00F27329">
      <w:pPr>
        <w:spacing w:before="120" w:after="120" w:line="360" w:lineRule="auto"/>
        <w:jc w:val="both"/>
        <w:rPr>
          <w:rFonts w:ascii="Times New Roman" w:hAnsi="Times New Roman"/>
          <w:sz w:val="22"/>
          <w:szCs w:val="22"/>
        </w:rPr>
      </w:pPr>
      <w:r w:rsidRPr="00D929E6">
        <w:rPr>
          <w:rFonts w:ascii="Times New Roman" w:hAnsi="Times New Roman"/>
          <w:noProof/>
          <w:sz w:val="22"/>
          <w:szCs w:val="22"/>
          <w:lang w:eastAsia="ja-JP" w:bidi="si-LK"/>
        </w:rPr>
        <mc:AlternateContent>
          <mc:Choice Requires="wps">
            <w:drawing>
              <wp:anchor distT="0" distB="0" distL="114300" distR="114300" simplePos="0" relativeHeight="251651584" behindDoc="0" locked="0" layoutInCell="1" allowOverlap="1" wp14:anchorId="37E0D1E7" wp14:editId="0A26A07F">
                <wp:simplePos x="0" y="0"/>
                <wp:positionH relativeFrom="margin">
                  <wp:align>right</wp:align>
                </wp:positionH>
                <wp:positionV relativeFrom="paragraph">
                  <wp:posOffset>4452</wp:posOffset>
                </wp:positionV>
                <wp:extent cx="5220119" cy="919424"/>
                <wp:effectExtent l="0" t="0" r="0" b="0"/>
                <wp:wrapNone/>
                <wp:docPr id="9"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0119" cy="919424"/>
                        </a:xfrm>
                        <a:prstGeom prst="rect">
                          <a:avLst/>
                        </a:prstGeom>
                        <a:solidFill>
                          <a:schemeClr val="bg1"/>
                        </a:solidFill>
                        <a:ln>
                          <a:noFill/>
                        </a:ln>
                        <a:extLst/>
                      </wps:spPr>
                      <wps:txbx>
                        <w:txbxContent>
                          <w:p w14:paraId="7ACAAC46" w14:textId="77777777" w:rsidR="002C4A72" w:rsidRDefault="002C4A72" w:rsidP="002C4A72">
                            <w:pPr>
                              <w:pStyle w:val="NormalWeb"/>
                              <w:spacing w:before="0" w:beforeAutospacing="0" w:after="0" w:afterAutospacing="0"/>
                              <w:rPr>
                                <w:color w:val="000000"/>
                                <w:kern w:val="24"/>
                                <w:sz w:val="18"/>
                                <w:szCs w:val="18"/>
                              </w:rPr>
                            </w:pPr>
                            <w:r w:rsidRPr="00EF56B2">
                              <w:rPr>
                                <w:b/>
                                <w:bCs/>
                                <w:color w:val="000000"/>
                                <w:kern w:val="24"/>
                                <w:sz w:val="18"/>
                                <w:szCs w:val="18"/>
                              </w:rPr>
                              <w:t>Fig</w:t>
                            </w:r>
                            <w:r>
                              <w:rPr>
                                <w:b/>
                                <w:bCs/>
                                <w:color w:val="000000"/>
                                <w:kern w:val="24"/>
                                <w:sz w:val="18"/>
                                <w:szCs w:val="18"/>
                              </w:rPr>
                              <w:t>ure S2</w:t>
                            </w:r>
                            <w:r w:rsidRPr="00EF56B2">
                              <w:rPr>
                                <w:b/>
                                <w:bCs/>
                                <w:color w:val="000000"/>
                                <w:kern w:val="24"/>
                                <w:sz w:val="18"/>
                                <w:szCs w:val="18"/>
                              </w:rPr>
                              <w:t>.</w:t>
                            </w:r>
                            <w:r w:rsidRPr="00EF56B2">
                              <w:rPr>
                                <w:color w:val="000000"/>
                                <w:kern w:val="24"/>
                                <w:sz w:val="18"/>
                                <w:szCs w:val="18"/>
                              </w:rPr>
                              <w:t xml:space="preserve">  </w:t>
                            </w:r>
                            <w:r>
                              <w:rPr>
                                <w:color w:val="000000"/>
                                <w:kern w:val="24"/>
                                <w:sz w:val="18"/>
                                <w:szCs w:val="18"/>
                              </w:rPr>
                              <w:t>Spatial maps of average dry spell length (DSL), aggregated precipitation intensity (API), and event to event variability index (E2E) calculated for 2006-2015 for GPCP observed data</w:t>
                            </w:r>
                            <w:r>
                              <w:rPr>
                                <w:color w:val="000000"/>
                                <w:kern w:val="24"/>
                                <w:sz w:val="18"/>
                                <w:szCs w:val="18"/>
                                <w:vertAlign w:val="superscript"/>
                              </w:rPr>
                              <w:t>1</w:t>
                            </w:r>
                            <w:r>
                              <w:rPr>
                                <w:color w:val="000000"/>
                                <w:kern w:val="24"/>
                                <w:sz w:val="18"/>
                                <w:szCs w:val="18"/>
                              </w:rPr>
                              <w:t xml:space="preserve"> (</w:t>
                            </w:r>
                            <w:proofErr w:type="spellStart"/>
                            <w:proofErr w:type="gramStart"/>
                            <w:r>
                              <w:rPr>
                                <w:color w:val="000000"/>
                                <w:kern w:val="24"/>
                                <w:sz w:val="18"/>
                                <w:szCs w:val="18"/>
                              </w:rPr>
                              <w:t>a,d</w:t>
                            </w:r>
                            <w:proofErr w:type="gramEnd"/>
                            <w:r>
                              <w:rPr>
                                <w:color w:val="000000"/>
                                <w:kern w:val="24"/>
                                <w:sz w:val="18"/>
                                <w:szCs w:val="18"/>
                              </w:rPr>
                              <w:t>,g</w:t>
                            </w:r>
                            <w:proofErr w:type="spellEnd"/>
                            <w:r>
                              <w:rPr>
                                <w:color w:val="000000"/>
                                <w:kern w:val="24"/>
                                <w:sz w:val="18"/>
                                <w:szCs w:val="18"/>
                              </w:rPr>
                              <w:t>) and HAPPI</w:t>
                            </w:r>
                            <w:r>
                              <w:rPr>
                                <w:color w:val="000000"/>
                                <w:kern w:val="24"/>
                                <w:sz w:val="18"/>
                                <w:szCs w:val="18"/>
                                <w:vertAlign w:val="superscript"/>
                              </w:rPr>
                              <w:t>2</w:t>
                            </w:r>
                            <w:r>
                              <w:rPr>
                                <w:color w:val="000000"/>
                                <w:kern w:val="24"/>
                                <w:sz w:val="18"/>
                                <w:szCs w:val="18"/>
                              </w:rPr>
                              <w:t xml:space="preserve"> ALL simulation </w:t>
                            </w:r>
                            <w:proofErr w:type="spellStart"/>
                            <w:r>
                              <w:rPr>
                                <w:color w:val="000000"/>
                                <w:kern w:val="24"/>
                                <w:sz w:val="18"/>
                                <w:szCs w:val="18"/>
                              </w:rPr>
                              <w:t>multimodel</w:t>
                            </w:r>
                            <w:proofErr w:type="spellEnd"/>
                            <w:r>
                              <w:rPr>
                                <w:color w:val="000000"/>
                                <w:kern w:val="24"/>
                                <w:sz w:val="18"/>
                                <w:szCs w:val="18"/>
                              </w:rPr>
                              <w:t xml:space="preserve"> ensemble (</w:t>
                            </w:r>
                            <w:proofErr w:type="spellStart"/>
                            <w:r>
                              <w:rPr>
                                <w:color w:val="000000"/>
                                <w:kern w:val="24"/>
                                <w:sz w:val="18"/>
                                <w:szCs w:val="18"/>
                              </w:rPr>
                              <w:t>b,e,h</w:t>
                            </w:r>
                            <w:proofErr w:type="spellEnd"/>
                            <w:r>
                              <w:rPr>
                                <w:color w:val="000000"/>
                                <w:kern w:val="24"/>
                                <w:sz w:val="18"/>
                                <w:szCs w:val="18"/>
                              </w:rPr>
                              <w:t>). Right panels (</w:t>
                            </w:r>
                            <w:proofErr w:type="spellStart"/>
                            <w:proofErr w:type="gramStart"/>
                            <w:r>
                              <w:rPr>
                                <w:color w:val="000000"/>
                                <w:kern w:val="24"/>
                                <w:sz w:val="18"/>
                                <w:szCs w:val="18"/>
                              </w:rPr>
                              <w:t>c,f</w:t>
                            </w:r>
                            <w:proofErr w:type="gramEnd"/>
                            <w:r>
                              <w:rPr>
                                <w:color w:val="000000"/>
                                <w:kern w:val="24"/>
                                <w:sz w:val="18"/>
                                <w:szCs w:val="18"/>
                              </w:rPr>
                              <w:t>,i</w:t>
                            </w:r>
                            <w:proofErr w:type="spellEnd"/>
                            <w:r>
                              <w:rPr>
                                <w:color w:val="000000"/>
                                <w:kern w:val="24"/>
                                <w:sz w:val="18"/>
                                <w:szCs w:val="18"/>
                              </w:rPr>
                              <w:t xml:space="preserve">) shows the comparison between GPCP and HAPPI ALL simulation </w:t>
                            </w:r>
                            <w:proofErr w:type="spellStart"/>
                            <w:r>
                              <w:rPr>
                                <w:color w:val="000000"/>
                                <w:kern w:val="24"/>
                                <w:sz w:val="18"/>
                                <w:szCs w:val="18"/>
                              </w:rPr>
                              <w:t>multimodel</w:t>
                            </w:r>
                            <w:proofErr w:type="spellEnd"/>
                            <w:r>
                              <w:rPr>
                                <w:color w:val="000000"/>
                                <w:kern w:val="24"/>
                                <w:sz w:val="18"/>
                                <w:szCs w:val="18"/>
                              </w:rPr>
                              <w:t xml:space="preserve"> ensemble of the occurrence of DSL, API and E2E </w:t>
                            </w:r>
                            <w:proofErr w:type="spellStart"/>
                            <w:r>
                              <w:rPr>
                                <w:color w:val="000000"/>
                                <w:kern w:val="24"/>
                                <w:sz w:val="18"/>
                                <w:szCs w:val="18"/>
                              </w:rPr>
                              <w:t>values.Bottom</w:t>
                            </w:r>
                            <w:proofErr w:type="spellEnd"/>
                            <w:r>
                              <w:rPr>
                                <w:color w:val="000000"/>
                                <w:kern w:val="24"/>
                                <w:sz w:val="18"/>
                                <w:szCs w:val="18"/>
                              </w:rPr>
                              <w:t xml:space="preserve"> panel (j) shows the comparison of E2E change between the periods  </w:t>
                            </w:r>
                            <w:proofErr w:type="spellStart"/>
                            <w:r>
                              <w:rPr>
                                <w:color w:val="000000"/>
                                <w:kern w:val="24"/>
                                <w:sz w:val="18"/>
                                <w:szCs w:val="18"/>
                              </w:rPr>
                              <w:t>periods</w:t>
                            </w:r>
                            <w:proofErr w:type="spellEnd"/>
                            <w:r>
                              <w:rPr>
                                <w:color w:val="000000"/>
                                <w:kern w:val="24"/>
                                <w:sz w:val="18"/>
                                <w:szCs w:val="18"/>
                              </w:rPr>
                              <w:t xml:space="preserve"> 2001-2010 and 1979-1988, using GSWP3 observations</w:t>
                            </w:r>
                            <w:r>
                              <w:rPr>
                                <w:color w:val="000000"/>
                                <w:kern w:val="24"/>
                                <w:sz w:val="18"/>
                                <w:szCs w:val="18"/>
                                <w:vertAlign w:val="superscript"/>
                              </w:rPr>
                              <w:t>9</w:t>
                            </w:r>
                            <w:r>
                              <w:rPr>
                                <w:color w:val="000000"/>
                                <w:kern w:val="24"/>
                                <w:sz w:val="18"/>
                                <w:szCs w:val="18"/>
                              </w:rPr>
                              <w:t xml:space="preserve"> and HAPPI simulations.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type w14:anchorId="37E0D1E7" id="_x0000_t202" coordsize="21600,21600" o:spt="202" path="m,l,21600r21600,l21600,xe">
                <v:stroke joinstyle="miter"/>
                <v:path gradientshapeok="t" o:connecttype="rect"/>
              </v:shapetype>
              <v:shape id="_x0000_s1028" type="#_x0000_t202" style="position:absolute;left:0;text-align:left;margin-left:359.85pt;margin-top:.35pt;width:411.05pt;height:72.4pt;z-index:2516515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" fillcolor="white [3212]" stroked="f">
                <v:textbox>
                  <w:txbxContent>
                    <w:p w14:paraId="7ACAAC46" w14:textId="77777777" w:rsidR="002C4A72" w:rsidRDefault="002C4A72" w:rsidP="002C4A72">
                      <w:pPr>
                        <w:pStyle w:val="NormalWeb"/>
                        <w:spacing w:before="0" w:beforeAutospacing="0" w:after="0" w:afterAutospacing="0"/>
                        <w:rPr>
                          <w:color w:val="000000"/>
                          <w:kern w:val="24"/>
                          <w:sz w:val="18"/>
                          <w:szCs w:val="18"/>
                        </w:rPr>
                      </w:pPr>
                      <w:r w:rsidRPr="00EF56B2">
                        <w:rPr>
                          <w:b/>
                          <w:bCs/>
                          <w:color w:val="000000"/>
                          <w:kern w:val="24"/>
                          <w:sz w:val="18"/>
                          <w:szCs w:val="18"/>
                        </w:rPr>
                        <w:t>Fig</w:t>
                      </w:r>
                      <w:r>
                        <w:rPr>
                          <w:b/>
                          <w:bCs/>
                          <w:color w:val="000000"/>
                          <w:kern w:val="24"/>
                          <w:sz w:val="18"/>
                          <w:szCs w:val="18"/>
                        </w:rPr>
                        <w:t>ure S2</w:t>
                      </w:r>
                      <w:r w:rsidRPr="00EF56B2">
                        <w:rPr>
                          <w:b/>
                          <w:bCs/>
                          <w:color w:val="000000"/>
                          <w:kern w:val="24"/>
                          <w:sz w:val="18"/>
                          <w:szCs w:val="18"/>
                        </w:rPr>
                        <w:t>.</w:t>
                      </w:r>
                      <w:r w:rsidRPr="00EF56B2">
                        <w:rPr>
                          <w:color w:val="000000"/>
                          <w:kern w:val="24"/>
                          <w:sz w:val="18"/>
                          <w:szCs w:val="18"/>
                        </w:rPr>
                        <w:t xml:space="preserve">  </w:t>
                      </w:r>
                      <w:r>
                        <w:rPr>
                          <w:color w:val="000000"/>
                          <w:kern w:val="24"/>
                          <w:sz w:val="18"/>
                          <w:szCs w:val="18"/>
                        </w:rPr>
                        <w:t>Spatial maps of average dry spell length (DSL), aggregated precipitation intensity (API), and event to event variability index (E2E) calculated for 2006-2015 for GPCP observed data</w:t>
                      </w:r>
                      <w:r>
                        <w:rPr>
                          <w:color w:val="000000"/>
                          <w:kern w:val="24"/>
                          <w:sz w:val="18"/>
                          <w:szCs w:val="18"/>
                          <w:vertAlign w:val="superscript"/>
                        </w:rPr>
                        <w:t>1</w:t>
                      </w:r>
                      <w:r>
                        <w:rPr>
                          <w:color w:val="000000"/>
                          <w:kern w:val="24"/>
                          <w:sz w:val="18"/>
                          <w:szCs w:val="18"/>
                        </w:rPr>
                        <w:t xml:space="preserve"> (</w:t>
                      </w:r>
                      <w:proofErr w:type="spellStart"/>
                      <w:proofErr w:type="gramStart"/>
                      <w:r>
                        <w:rPr>
                          <w:color w:val="000000"/>
                          <w:kern w:val="24"/>
                          <w:sz w:val="18"/>
                          <w:szCs w:val="18"/>
                        </w:rPr>
                        <w:t>a,d</w:t>
                      </w:r>
                      <w:proofErr w:type="gramEnd"/>
                      <w:r>
                        <w:rPr>
                          <w:color w:val="000000"/>
                          <w:kern w:val="24"/>
                          <w:sz w:val="18"/>
                          <w:szCs w:val="18"/>
                        </w:rPr>
                        <w:t>,g</w:t>
                      </w:r>
                      <w:proofErr w:type="spellEnd"/>
                      <w:r>
                        <w:rPr>
                          <w:color w:val="000000"/>
                          <w:kern w:val="24"/>
                          <w:sz w:val="18"/>
                          <w:szCs w:val="18"/>
                        </w:rPr>
                        <w:t>) and HAPPI</w:t>
                      </w:r>
                      <w:r>
                        <w:rPr>
                          <w:color w:val="000000"/>
                          <w:kern w:val="24"/>
                          <w:sz w:val="18"/>
                          <w:szCs w:val="18"/>
                          <w:vertAlign w:val="superscript"/>
                        </w:rPr>
                        <w:t>2</w:t>
                      </w:r>
                      <w:r>
                        <w:rPr>
                          <w:color w:val="000000"/>
                          <w:kern w:val="24"/>
                          <w:sz w:val="18"/>
                          <w:szCs w:val="18"/>
                        </w:rPr>
                        <w:t xml:space="preserve"> ALL simulation </w:t>
                      </w:r>
                      <w:proofErr w:type="spellStart"/>
                      <w:r>
                        <w:rPr>
                          <w:color w:val="000000"/>
                          <w:kern w:val="24"/>
                          <w:sz w:val="18"/>
                          <w:szCs w:val="18"/>
                        </w:rPr>
                        <w:t>multimodel</w:t>
                      </w:r>
                      <w:proofErr w:type="spellEnd"/>
                      <w:r>
                        <w:rPr>
                          <w:color w:val="000000"/>
                          <w:kern w:val="24"/>
                          <w:sz w:val="18"/>
                          <w:szCs w:val="18"/>
                        </w:rPr>
                        <w:t xml:space="preserve"> ensemble (</w:t>
                      </w:r>
                      <w:proofErr w:type="spellStart"/>
                      <w:r>
                        <w:rPr>
                          <w:color w:val="000000"/>
                          <w:kern w:val="24"/>
                          <w:sz w:val="18"/>
                          <w:szCs w:val="18"/>
                        </w:rPr>
                        <w:t>b,e,h</w:t>
                      </w:r>
                      <w:proofErr w:type="spellEnd"/>
                      <w:r>
                        <w:rPr>
                          <w:color w:val="000000"/>
                          <w:kern w:val="24"/>
                          <w:sz w:val="18"/>
                          <w:szCs w:val="18"/>
                        </w:rPr>
                        <w:t>). Right panels (</w:t>
                      </w:r>
                      <w:proofErr w:type="spellStart"/>
                      <w:proofErr w:type="gramStart"/>
                      <w:r>
                        <w:rPr>
                          <w:color w:val="000000"/>
                          <w:kern w:val="24"/>
                          <w:sz w:val="18"/>
                          <w:szCs w:val="18"/>
                        </w:rPr>
                        <w:t>c,f</w:t>
                      </w:r>
                      <w:proofErr w:type="gramEnd"/>
                      <w:r>
                        <w:rPr>
                          <w:color w:val="000000"/>
                          <w:kern w:val="24"/>
                          <w:sz w:val="18"/>
                          <w:szCs w:val="18"/>
                        </w:rPr>
                        <w:t>,i</w:t>
                      </w:r>
                      <w:proofErr w:type="spellEnd"/>
                      <w:r>
                        <w:rPr>
                          <w:color w:val="000000"/>
                          <w:kern w:val="24"/>
                          <w:sz w:val="18"/>
                          <w:szCs w:val="18"/>
                        </w:rPr>
                        <w:t xml:space="preserve">) shows the comparison between GPCP and HAPPI ALL simulation </w:t>
                      </w:r>
                      <w:proofErr w:type="spellStart"/>
                      <w:r>
                        <w:rPr>
                          <w:color w:val="000000"/>
                          <w:kern w:val="24"/>
                          <w:sz w:val="18"/>
                          <w:szCs w:val="18"/>
                        </w:rPr>
                        <w:t>multimodel</w:t>
                      </w:r>
                      <w:proofErr w:type="spellEnd"/>
                      <w:r>
                        <w:rPr>
                          <w:color w:val="000000"/>
                          <w:kern w:val="24"/>
                          <w:sz w:val="18"/>
                          <w:szCs w:val="18"/>
                        </w:rPr>
                        <w:t xml:space="preserve"> ensemble of the occurrence of DSL, API and E2E </w:t>
                      </w:r>
                      <w:proofErr w:type="spellStart"/>
                      <w:r>
                        <w:rPr>
                          <w:color w:val="000000"/>
                          <w:kern w:val="24"/>
                          <w:sz w:val="18"/>
                          <w:szCs w:val="18"/>
                        </w:rPr>
                        <w:t>values.Bottom</w:t>
                      </w:r>
                      <w:proofErr w:type="spellEnd"/>
                      <w:r>
                        <w:rPr>
                          <w:color w:val="000000"/>
                          <w:kern w:val="24"/>
                          <w:sz w:val="18"/>
                          <w:szCs w:val="18"/>
                        </w:rPr>
                        <w:t xml:space="preserve"> panel (j) shows the comparison of E2E change between the periods  </w:t>
                      </w:r>
                      <w:proofErr w:type="spellStart"/>
                      <w:r>
                        <w:rPr>
                          <w:color w:val="000000"/>
                          <w:kern w:val="24"/>
                          <w:sz w:val="18"/>
                          <w:szCs w:val="18"/>
                        </w:rPr>
                        <w:t>periods</w:t>
                      </w:r>
                      <w:proofErr w:type="spellEnd"/>
                      <w:r>
                        <w:rPr>
                          <w:color w:val="000000"/>
                          <w:kern w:val="24"/>
                          <w:sz w:val="18"/>
                          <w:szCs w:val="18"/>
                        </w:rPr>
                        <w:t xml:space="preserve"> 2001-2010 and 1979-1988, using GSWP3 observations</w:t>
                      </w:r>
                      <w:r>
                        <w:rPr>
                          <w:color w:val="000000"/>
                          <w:kern w:val="24"/>
                          <w:sz w:val="18"/>
                          <w:szCs w:val="18"/>
                          <w:vertAlign w:val="superscript"/>
                        </w:rPr>
                        <w:t>9</w:t>
                      </w:r>
                      <w:r>
                        <w:rPr>
                          <w:color w:val="000000"/>
                          <w:kern w:val="24"/>
                          <w:sz w:val="18"/>
                          <w:szCs w:val="18"/>
                        </w:rPr>
                        <w:t xml:space="preserve"> and HAPPI simulations. </w:t>
                      </w:r>
                    </w:p>
                  </w:txbxContent>
                </v:textbox>
                <w10:wrap anchorx="margin"/>
              </v:shape>
            </w:pict>
          </mc:Fallback>
        </mc:AlternateContent>
      </w:r>
    </w:p>
    <w:p w14:paraId="74D4B86A" w14:textId="67DEE6B5" w:rsidR="00A50010" w:rsidRDefault="00A50010" w:rsidP="00F27329">
      <w:pPr>
        <w:spacing w:before="120" w:after="120" w:line="360" w:lineRule="auto"/>
        <w:jc w:val="both"/>
        <w:rPr>
          <w:rFonts w:ascii="Times New Roman" w:hAnsi="Times New Roman"/>
          <w:sz w:val="22"/>
          <w:szCs w:val="22"/>
        </w:rPr>
      </w:pPr>
    </w:p>
    <w:p w14:paraId="4D221A4F" w14:textId="53484BA0" w:rsidR="00DA0180" w:rsidRDefault="00DA0180" w:rsidP="00F27329">
      <w:pPr>
        <w:spacing w:before="120" w:after="120" w:line="360" w:lineRule="auto"/>
        <w:jc w:val="both"/>
        <w:rPr>
          <w:rFonts w:ascii="Times New Roman" w:hAnsi="Times New Roman"/>
          <w:sz w:val="22"/>
          <w:szCs w:val="22"/>
        </w:rPr>
      </w:pPr>
    </w:p>
    <w:p w14:paraId="7B1ADB8E" w14:textId="06E7E668" w:rsidR="007B03A2" w:rsidRDefault="007B03A2">
      <w:pPr>
        <w:rPr>
          <w:rFonts w:ascii="Times New Roman" w:hAnsi="Times New Roman"/>
          <w:sz w:val="22"/>
          <w:szCs w:val="22"/>
        </w:rPr>
      </w:pPr>
      <w:r>
        <w:rPr>
          <w:rFonts w:ascii="Times New Roman" w:hAnsi="Times New Roman"/>
          <w:sz w:val="22"/>
          <w:szCs w:val="22"/>
        </w:rPr>
        <w:br w:type="page"/>
      </w:r>
    </w:p>
    <w:p w14:paraId="5065C3D5" w14:textId="22AC17F9" w:rsidR="007968DF" w:rsidRDefault="002C4A72" w:rsidP="00F27329">
      <w:pPr>
        <w:spacing w:before="120" w:after="120" w:line="360" w:lineRule="auto"/>
        <w:jc w:val="both"/>
        <w:rPr>
          <w:rFonts w:ascii="Times New Roman" w:hAnsi="Times New Roman"/>
          <w:sz w:val="22"/>
          <w:szCs w:val="22"/>
        </w:rPr>
      </w:pPr>
      <w:r w:rsidRPr="00F407F5">
        <w:rPr>
          <w:rFonts w:ascii="Times New Roman" w:hAnsi="Times New Roman"/>
          <w:noProof/>
          <w:sz w:val="22"/>
          <w:szCs w:val="22"/>
          <w:lang w:eastAsia="ja-JP" w:bidi="si-LK"/>
        </w:rPr>
        <w:lastRenderedPageBreak/>
        <mc:AlternateContent>
          <mc:Choice Requires="wps">
            <w:drawing>
              <wp:anchor distT="0" distB="0" distL="114300" distR="114300" simplePos="0" relativeHeight="251647488" behindDoc="0" locked="0" layoutInCell="1" allowOverlap="1" wp14:anchorId="72E37B63" wp14:editId="3F207603">
                <wp:simplePos x="0" y="0"/>
                <wp:positionH relativeFrom="margin">
                  <wp:align>right</wp:align>
                </wp:positionH>
                <wp:positionV relativeFrom="paragraph">
                  <wp:posOffset>7803254</wp:posOffset>
                </wp:positionV>
                <wp:extent cx="5469489" cy="807720"/>
                <wp:effectExtent l="0" t="0" r="0" b="0"/>
                <wp:wrapNone/>
                <wp:docPr id="80"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9489" cy="807720"/>
                        </a:xfrm>
                        <a:prstGeom prst="rect">
                          <a:avLst/>
                        </a:prstGeom>
                        <a:solidFill>
                          <a:schemeClr val="bg1"/>
                        </a:solidFill>
                        <a:ln>
                          <a:noFill/>
                        </a:ln>
                        <a:extLst/>
                      </wps:spPr>
                      <wps:txbx>
                        <w:txbxContent>
                          <w:p w14:paraId="04CFC7F7" w14:textId="77777777" w:rsidR="002C4A72" w:rsidRDefault="002C4A72" w:rsidP="002C4A72">
                            <w:pPr>
                              <w:pStyle w:val="NormalWeb"/>
                              <w:spacing w:before="0" w:beforeAutospacing="0" w:after="0" w:afterAutospacing="0"/>
                              <w:rPr>
                                <w:color w:val="000000"/>
                                <w:kern w:val="24"/>
                                <w:sz w:val="18"/>
                                <w:szCs w:val="18"/>
                              </w:rPr>
                            </w:pPr>
                            <w:r w:rsidRPr="00EF56B2">
                              <w:rPr>
                                <w:b/>
                                <w:bCs/>
                                <w:color w:val="000000"/>
                                <w:kern w:val="24"/>
                                <w:sz w:val="18"/>
                                <w:szCs w:val="18"/>
                              </w:rPr>
                              <w:t>Fig</w:t>
                            </w:r>
                            <w:r>
                              <w:rPr>
                                <w:b/>
                                <w:bCs/>
                                <w:color w:val="000000"/>
                                <w:kern w:val="24"/>
                                <w:sz w:val="18"/>
                                <w:szCs w:val="18"/>
                              </w:rPr>
                              <w:t>ure S3</w:t>
                            </w:r>
                            <w:r w:rsidRPr="00EF56B2">
                              <w:rPr>
                                <w:b/>
                                <w:bCs/>
                                <w:color w:val="000000"/>
                                <w:kern w:val="24"/>
                                <w:sz w:val="18"/>
                                <w:szCs w:val="18"/>
                              </w:rPr>
                              <w:t>.</w:t>
                            </w:r>
                            <w:r w:rsidRPr="00EF56B2">
                              <w:rPr>
                                <w:color w:val="000000"/>
                                <w:kern w:val="24"/>
                                <w:sz w:val="18"/>
                                <w:szCs w:val="18"/>
                              </w:rPr>
                              <w:t xml:space="preserve">  </w:t>
                            </w:r>
                            <w:r w:rsidRPr="00217507">
                              <w:rPr>
                                <w:color w:val="000000"/>
                                <w:kern w:val="24"/>
                                <w:sz w:val="18"/>
                                <w:szCs w:val="18"/>
                              </w:rPr>
                              <w:t xml:space="preserve">Global spatial map of 2 </w:t>
                            </w:r>
                            <w:proofErr w:type="spellStart"/>
                            <w:r w:rsidRPr="00217507">
                              <w:rPr>
                                <w:color w:val="000000"/>
                                <w:kern w:val="24"/>
                                <w:sz w:val="18"/>
                                <w:szCs w:val="18"/>
                                <w:vertAlign w:val="superscript"/>
                              </w:rPr>
                              <w:t>ο</w:t>
                            </w:r>
                            <w:r w:rsidRPr="00217507">
                              <w:rPr>
                                <w:color w:val="000000"/>
                                <w:kern w:val="24"/>
                                <w:sz w:val="18"/>
                                <w:szCs w:val="18"/>
                              </w:rPr>
                              <w:t>C</w:t>
                            </w:r>
                            <w:proofErr w:type="spellEnd"/>
                            <w:r w:rsidRPr="00217507">
                              <w:rPr>
                                <w:color w:val="000000"/>
                                <w:kern w:val="24"/>
                                <w:sz w:val="18"/>
                                <w:szCs w:val="18"/>
                              </w:rPr>
                              <w:t xml:space="preserve"> minus 1.5 </w:t>
                            </w:r>
                            <w:proofErr w:type="spellStart"/>
                            <w:r w:rsidRPr="00217507">
                              <w:rPr>
                                <w:color w:val="000000"/>
                                <w:kern w:val="24"/>
                                <w:sz w:val="18"/>
                                <w:szCs w:val="18"/>
                                <w:vertAlign w:val="superscript"/>
                              </w:rPr>
                              <w:t>ο</w:t>
                            </w:r>
                            <w:r w:rsidRPr="00217507">
                              <w:rPr>
                                <w:color w:val="000000"/>
                                <w:kern w:val="24"/>
                                <w:sz w:val="18"/>
                                <w:szCs w:val="18"/>
                              </w:rPr>
                              <w:t>C</w:t>
                            </w:r>
                            <w:proofErr w:type="spellEnd"/>
                            <w:r w:rsidRPr="00217507">
                              <w:rPr>
                                <w:color w:val="000000"/>
                                <w:kern w:val="24"/>
                                <w:sz w:val="18"/>
                                <w:szCs w:val="18"/>
                              </w:rPr>
                              <w:t xml:space="preserve"> </w:t>
                            </w:r>
                            <w:r>
                              <w:rPr>
                                <w:color w:val="000000"/>
                                <w:kern w:val="24"/>
                                <w:sz w:val="18"/>
                                <w:szCs w:val="18"/>
                              </w:rPr>
                              <w:t>HAPPI</w:t>
                            </w:r>
                            <w:r>
                              <w:rPr>
                                <w:color w:val="000000"/>
                                <w:kern w:val="24"/>
                                <w:sz w:val="18"/>
                                <w:szCs w:val="18"/>
                                <w:vertAlign w:val="superscript"/>
                              </w:rPr>
                              <w:t>2</w:t>
                            </w:r>
                            <w:r>
                              <w:rPr>
                                <w:color w:val="000000"/>
                                <w:kern w:val="24"/>
                                <w:sz w:val="18"/>
                                <w:szCs w:val="18"/>
                              </w:rPr>
                              <w:t xml:space="preserve"> </w:t>
                            </w:r>
                            <w:proofErr w:type="spellStart"/>
                            <w:r w:rsidRPr="00217507">
                              <w:rPr>
                                <w:color w:val="000000"/>
                                <w:kern w:val="24"/>
                                <w:sz w:val="18"/>
                                <w:szCs w:val="18"/>
                              </w:rPr>
                              <w:t>multim</w:t>
                            </w:r>
                            <w:r>
                              <w:rPr>
                                <w:color w:val="000000"/>
                                <w:kern w:val="24"/>
                                <w:sz w:val="18"/>
                                <w:szCs w:val="18"/>
                              </w:rPr>
                              <w:t>odel</w:t>
                            </w:r>
                            <w:proofErr w:type="spellEnd"/>
                            <w:r>
                              <w:rPr>
                                <w:color w:val="000000"/>
                                <w:kern w:val="24"/>
                                <w:sz w:val="18"/>
                                <w:szCs w:val="18"/>
                              </w:rPr>
                              <w:t xml:space="preserve"> ensemble mean of number of </w:t>
                            </w:r>
                            <w:r w:rsidRPr="003D13B1">
                              <w:rPr>
                                <w:b/>
                                <w:bCs/>
                                <w:color w:val="000000"/>
                                <w:kern w:val="24"/>
                                <w:sz w:val="18"/>
                                <w:szCs w:val="18"/>
                              </w:rPr>
                              <w:t>a)</w:t>
                            </w:r>
                            <w:r>
                              <w:rPr>
                                <w:color w:val="000000"/>
                                <w:kern w:val="24"/>
                                <w:sz w:val="18"/>
                                <w:szCs w:val="18"/>
                              </w:rPr>
                              <w:t xml:space="preserve"> number of events (</w:t>
                            </w:r>
                            <w:proofErr w:type="spellStart"/>
                            <w:r>
                              <w:rPr>
                                <w:color w:val="000000"/>
                                <w:kern w:val="24"/>
                                <w:sz w:val="18"/>
                                <w:szCs w:val="18"/>
                              </w:rPr>
                              <w:t>dn</w:t>
                            </w:r>
                            <w:proofErr w:type="spellEnd"/>
                            <w:r>
                              <w:rPr>
                                <w:color w:val="000000"/>
                                <w:kern w:val="24"/>
                                <w:sz w:val="18"/>
                                <w:szCs w:val="18"/>
                              </w:rPr>
                              <w:t xml:space="preserve">), </w:t>
                            </w:r>
                            <w:r w:rsidRPr="003D13B1">
                              <w:rPr>
                                <w:b/>
                                <w:bCs/>
                                <w:color w:val="000000"/>
                                <w:kern w:val="24"/>
                                <w:sz w:val="18"/>
                                <w:szCs w:val="18"/>
                              </w:rPr>
                              <w:t>b)</w:t>
                            </w:r>
                            <w:r>
                              <w:rPr>
                                <w:color w:val="000000"/>
                                <w:kern w:val="24"/>
                                <w:sz w:val="18"/>
                                <w:szCs w:val="18"/>
                              </w:rPr>
                              <w:t xml:space="preserve"> wet spell length (</w:t>
                            </w:r>
                            <w:proofErr w:type="spellStart"/>
                            <w:r>
                              <w:rPr>
                                <w:color w:val="000000"/>
                                <w:kern w:val="24"/>
                                <w:sz w:val="18"/>
                                <w:szCs w:val="18"/>
                              </w:rPr>
                              <w:t>lw</w:t>
                            </w:r>
                            <w:proofErr w:type="spellEnd"/>
                            <w:r>
                              <w:rPr>
                                <w:color w:val="000000"/>
                                <w:kern w:val="24"/>
                                <w:sz w:val="18"/>
                                <w:szCs w:val="18"/>
                              </w:rPr>
                              <w:t xml:space="preserve">), </w:t>
                            </w:r>
                            <w:r w:rsidRPr="003D13B1">
                              <w:rPr>
                                <w:b/>
                                <w:bCs/>
                                <w:color w:val="000000"/>
                                <w:kern w:val="24"/>
                                <w:sz w:val="18"/>
                                <w:szCs w:val="18"/>
                              </w:rPr>
                              <w:t>c)</w:t>
                            </w:r>
                            <w:r>
                              <w:rPr>
                                <w:color w:val="000000"/>
                                <w:kern w:val="24"/>
                                <w:sz w:val="18"/>
                                <w:szCs w:val="18"/>
                              </w:rPr>
                              <w:t xml:space="preserve"> dry spell length (</w:t>
                            </w:r>
                            <w:proofErr w:type="spellStart"/>
                            <w:r>
                              <w:rPr>
                                <w:color w:val="000000"/>
                                <w:kern w:val="24"/>
                                <w:sz w:val="18"/>
                                <w:szCs w:val="18"/>
                              </w:rPr>
                              <w:t>ld</w:t>
                            </w:r>
                            <w:proofErr w:type="spellEnd"/>
                            <w:r>
                              <w:rPr>
                                <w:color w:val="000000"/>
                                <w:kern w:val="24"/>
                                <w:sz w:val="18"/>
                                <w:szCs w:val="18"/>
                              </w:rPr>
                              <w:t xml:space="preserve">), </w:t>
                            </w:r>
                            <w:r w:rsidRPr="003D13B1">
                              <w:rPr>
                                <w:b/>
                                <w:bCs/>
                                <w:color w:val="000000"/>
                                <w:kern w:val="24"/>
                                <w:sz w:val="18"/>
                                <w:szCs w:val="18"/>
                              </w:rPr>
                              <w:t>d)</w:t>
                            </w:r>
                            <w:r>
                              <w:rPr>
                                <w:color w:val="000000"/>
                                <w:kern w:val="24"/>
                                <w:sz w:val="18"/>
                                <w:szCs w:val="18"/>
                              </w:rPr>
                              <w:t xml:space="preserve"> total precipitation during wet spells (</w:t>
                            </w:r>
                            <w:proofErr w:type="spellStart"/>
                            <w:r>
                              <w:rPr>
                                <w:color w:val="000000"/>
                                <w:kern w:val="24"/>
                                <w:sz w:val="18"/>
                                <w:szCs w:val="18"/>
                              </w:rPr>
                              <w:t>dP</w:t>
                            </w:r>
                            <w:proofErr w:type="spellEnd"/>
                            <w:r>
                              <w:rPr>
                                <w:color w:val="000000"/>
                                <w:kern w:val="24"/>
                                <w:sz w:val="18"/>
                                <w:szCs w:val="18"/>
                              </w:rPr>
                              <w:t xml:space="preserve">), </w:t>
                            </w:r>
                            <w:r w:rsidRPr="003D13B1">
                              <w:rPr>
                                <w:b/>
                                <w:bCs/>
                                <w:color w:val="000000"/>
                                <w:kern w:val="24"/>
                                <w:sz w:val="18"/>
                                <w:szCs w:val="18"/>
                              </w:rPr>
                              <w:t>e)</w:t>
                            </w:r>
                            <w:r>
                              <w:rPr>
                                <w:color w:val="000000"/>
                                <w:kern w:val="24"/>
                                <w:sz w:val="18"/>
                                <w:szCs w:val="18"/>
                              </w:rPr>
                              <w:t xml:space="preserve"> total dry days during dry spells (</w:t>
                            </w:r>
                            <w:proofErr w:type="spellStart"/>
                            <w:r>
                              <w:rPr>
                                <w:color w:val="000000"/>
                                <w:kern w:val="24"/>
                                <w:sz w:val="18"/>
                                <w:szCs w:val="18"/>
                              </w:rPr>
                              <w:t>dD</w:t>
                            </w:r>
                            <w:proofErr w:type="spellEnd"/>
                            <w:r>
                              <w:rPr>
                                <w:color w:val="000000"/>
                                <w:kern w:val="24"/>
                                <w:sz w:val="18"/>
                                <w:szCs w:val="18"/>
                              </w:rPr>
                              <w:t xml:space="preserve">). </w:t>
                            </w:r>
                            <w:r w:rsidRPr="003D13B1">
                              <w:rPr>
                                <w:b/>
                                <w:bCs/>
                                <w:color w:val="000000"/>
                                <w:kern w:val="24"/>
                                <w:sz w:val="18"/>
                                <w:szCs w:val="18"/>
                              </w:rPr>
                              <w:t>f</w:t>
                            </w:r>
                            <w:r>
                              <w:rPr>
                                <w:color w:val="000000"/>
                                <w:kern w:val="24"/>
                                <w:sz w:val="18"/>
                                <w:szCs w:val="18"/>
                              </w:rPr>
                              <w:t xml:space="preserve">, </w:t>
                            </w:r>
                            <w:r w:rsidRPr="003D13B1">
                              <w:rPr>
                                <w:b/>
                                <w:bCs/>
                                <w:color w:val="000000"/>
                                <w:kern w:val="24"/>
                                <w:sz w:val="18"/>
                                <w:szCs w:val="18"/>
                              </w:rPr>
                              <w:t>h</w:t>
                            </w:r>
                            <w:r>
                              <w:rPr>
                                <w:color w:val="000000"/>
                                <w:kern w:val="24"/>
                                <w:sz w:val="18"/>
                                <w:szCs w:val="18"/>
                              </w:rPr>
                              <w:t xml:space="preserve">, </w:t>
                            </w:r>
                            <w:r w:rsidRPr="003D13B1">
                              <w:rPr>
                                <w:b/>
                                <w:bCs/>
                                <w:color w:val="000000"/>
                                <w:kern w:val="24"/>
                                <w:sz w:val="18"/>
                                <w:szCs w:val="18"/>
                              </w:rPr>
                              <w:t>j</w:t>
                            </w:r>
                            <w:r>
                              <w:rPr>
                                <w:color w:val="000000"/>
                                <w:kern w:val="24"/>
                                <w:sz w:val="18"/>
                                <w:szCs w:val="18"/>
                              </w:rPr>
                              <w:t xml:space="preserve"> (</w:t>
                            </w:r>
                            <w:r w:rsidRPr="003D13B1">
                              <w:rPr>
                                <w:b/>
                                <w:bCs/>
                                <w:color w:val="000000"/>
                                <w:kern w:val="24"/>
                                <w:sz w:val="18"/>
                                <w:szCs w:val="18"/>
                              </w:rPr>
                              <w:t xml:space="preserve">g, </w:t>
                            </w:r>
                            <w:proofErr w:type="spellStart"/>
                            <w:r w:rsidRPr="003D13B1">
                              <w:rPr>
                                <w:b/>
                                <w:bCs/>
                                <w:color w:val="000000"/>
                                <w:kern w:val="24"/>
                                <w:sz w:val="18"/>
                                <w:szCs w:val="18"/>
                              </w:rPr>
                              <w:t>i</w:t>
                            </w:r>
                            <w:proofErr w:type="spellEnd"/>
                            <w:r w:rsidRPr="003D13B1">
                              <w:rPr>
                                <w:b/>
                                <w:bCs/>
                                <w:color w:val="000000"/>
                                <w:kern w:val="24"/>
                                <w:sz w:val="18"/>
                                <w:szCs w:val="18"/>
                              </w:rPr>
                              <w:t>, k</w:t>
                            </w:r>
                            <w:r>
                              <w:rPr>
                                <w:color w:val="000000"/>
                                <w:kern w:val="24"/>
                                <w:sz w:val="18"/>
                                <w:szCs w:val="18"/>
                              </w:rPr>
                              <w:t>) are the frequency, intensity and covariance terms during wet spells (dry spells). DSL and API correspond to the intensity terms are shown in figure S6 (</w:t>
                            </w:r>
                            <w:proofErr w:type="spellStart"/>
                            <w:proofErr w:type="gramStart"/>
                            <w:r>
                              <w:rPr>
                                <w:color w:val="000000"/>
                                <w:kern w:val="24"/>
                                <w:sz w:val="18"/>
                                <w:szCs w:val="18"/>
                              </w:rPr>
                              <w:t>a,b</w:t>
                            </w:r>
                            <w:proofErr w:type="spellEnd"/>
                            <w:proofErr w:type="gramEnd"/>
                            <w:r>
                              <w:rPr>
                                <w:color w:val="000000"/>
                                <w:kern w:val="24"/>
                                <w:sz w:val="18"/>
                                <w:szCs w:val="18"/>
                              </w:rPr>
                              <w:t xml:space="preserve">). </w:t>
                            </w:r>
                            <w:r w:rsidRPr="00735706">
                              <w:rPr>
                                <w:kern w:val="24"/>
                                <w:sz w:val="18"/>
                                <w:szCs w:val="18"/>
                              </w:rPr>
                              <w:t>Black boxes represent the IPCC AR5 reference regions</w:t>
                            </w:r>
                            <w:r w:rsidRPr="00E37B40">
                              <w:rPr>
                                <w:kern w:val="24"/>
                                <w:sz w:val="18"/>
                                <w:szCs w:val="18"/>
                              </w:rPr>
                              <w:t xml:space="preserve"> (</w:t>
                            </w:r>
                            <w:hyperlink r:id="rId10" w:history="1">
                              <w:r w:rsidRPr="00FB5C53">
                                <w:rPr>
                                  <w:rStyle w:val="Hyperlink"/>
                                  <w:kern w:val="24"/>
                                  <w:sz w:val="18"/>
                                  <w:szCs w:val="18"/>
                                </w:rPr>
                                <w:t>http://www.ipcc-data.org/guidelines/pages/ar5_regions.html</w:t>
                              </w:r>
                            </w:hyperlink>
                            <w:r>
                              <w:rPr>
                                <w:kern w:val="24"/>
                                <w:sz w:val="18"/>
                                <w:szCs w:val="18"/>
                              </w:rPr>
                              <w:t>).</w:t>
                            </w:r>
                          </w:p>
                          <w:p w14:paraId="32370ECC" w14:textId="77777777" w:rsidR="002C4A72" w:rsidRPr="004961BB" w:rsidRDefault="002C4A72" w:rsidP="002C4A72"/>
                          <w:p w14:paraId="42834B86" w14:textId="77777777" w:rsidR="00C621DD" w:rsidRPr="004961BB" w:rsidRDefault="00C621DD" w:rsidP="00D97F67"/>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72E37B63" id="_x0000_s1029" type="#_x0000_t202" style="position:absolute;left:0;text-align:left;margin-left:379.45pt;margin-top:614.45pt;width:430.65pt;height:63.6pt;z-index:2516474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" fillcolor="white [3212]" stroked="f">
                <v:textbox>
                  <w:txbxContent>
                    <w:p w14:paraId="04CFC7F7" w14:textId="77777777" w:rsidR="002C4A72" w:rsidRDefault="002C4A72" w:rsidP="002C4A72">
                      <w:pPr>
                        <w:pStyle w:val="NormalWeb"/>
                        <w:spacing w:before="0" w:beforeAutospacing="0" w:after="0" w:afterAutospacing="0"/>
                        <w:rPr>
                          <w:color w:val="000000"/>
                          <w:kern w:val="24"/>
                          <w:sz w:val="18"/>
                          <w:szCs w:val="18"/>
                        </w:rPr>
                      </w:pPr>
                      <w:r w:rsidRPr="00EF56B2">
                        <w:rPr>
                          <w:b/>
                          <w:bCs/>
                          <w:color w:val="000000"/>
                          <w:kern w:val="24"/>
                          <w:sz w:val="18"/>
                          <w:szCs w:val="18"/>
                        </w:rPr>
                        <w:t>Fig</w:t>
                      </w:r>
                      <w:r>
                        <w:rPr>
                          <w:b/>
                          <w:bCs/>
                          <w:color w:val="000000"/>
                          <w:kern w:val="24"/>
                          <w:sz w:val="18"/>
                          <w:szCs w:val="18"/>
                        </w:rPr>
                        <w:t>ure S3</w:t>
                      </w:r>
                      <w:r w:rsidRPr="00EF56B2">
                        <w:rPr>
                          <w:b/>
                          <w:bCs/>
                          <w:color w:val="000000"/>
                          <w:kern w:val="24"/>
                          <w:sz w:val="18"/>
                          <w:szCs w:val="18"/>
                        </w:rPr>
                        <w:t>.</w:t>
                      </w:r>
                      <w:r w:rsidRPr="00EF56B2">
                        <w:rPr>
                          <w:color w:val="000000"/>
                          <w:kern w:val="24"/>
                          <w:sz w:val="18"/>
                          <w:szCs w:val="18"/>
                        </w:rPr>
                        <w:t xml:space="preserve">  </w:t>
                      </w:r>
                      <w:r w:rsidRPr="00217507">
                        <w:rPr>
                          <w:color w:val="000000"/>
                          <w:kern w:val="24"/>
                          <w:sz w:val="18"/>
                          <w:szCs w:val="18"/>
                        </w:rPr>
                        <w:t xml:space="preserve">Global spatial map of 2 </w:t>
                      </w:r>
                      <w:proofErr w:type="spellStart"/>
                      <w:r w:rsidRPr="00217507">
                        <w:rPr>
                          <w:color w:val="000000"/>
                          <w:kern w:val="24"/>
                          <w:sz w:val="18"/>
                          <w:szCs w:val="18"/>
                          <w:vertAlign w:val="superscript"/>
                        </w:rPr>
                        <w:t>ο</w:t>
                      </w:r>
                      <w:r w:rsidRPr="00217507">
                        <w:rPr>
                          <w:color w:val="000000"/>
                          <w:kern w:val="24"/>
                          <w:sz w:val="18"/>
                          <w:szCs w:val="18"/>
                        </w:rPr>
                        <w:t>C</w:t>
                      </w:r>
                      <w:proofErr w:type="spellEnd"/>
                      <w:r w:rsidRPr="00217507">
                        <w:rPr>
                          <w:color w:val="000000"/>
                          <w:kern w:val="24"/>
                          <w:sz w:val="18"/>
                          <w:szCs w:val="18"/>
                        </w:rPr>
                        <w:t xml:space="preserve"> minus 1.5 </w:t>
                      </w:r>
                      <w:proofErr w:type="spellStart"/>
                      <w:r w:rsidRPr="00217507">
                        <w:rPr>
                          <w:color w:val="000000"/>
                          <w:kern w:val="24"/>
                          <w:sz w:val="18"/>
                          <w:szCs w:val="18"/>
                          <w:vertAlign w:val="superscript"/>
                        </w:rPr>
                        <w:t>ο</w:t>
                      </w:r>
                      <w:r w:rsidRPr="00217507">
                        <w:rPr>
                          <w:color w:val="000000"/>
                          <w:kern w:val="24"/>
                          <w:sz w:val="18"/>
                          <w:szCs w:val="18"/>
                        </w:rPr>
                        <w:t>C</w:t>
                      </w:r>
                      <w:proofErr w:type="spellEnd"/>
                      <w:r w:rsidRPr="00217507">
                        <w:rPr>
                          <w:color w:val="000000"/>
                          <w:kern w:val="24"/>
                          <w:sz w:val="18"/>
                          <w:szCs w:val="18"/>
                        </w:rPr>
                        <w:t xml:space="preserve"> </w:t>
                      </w:r>
                      <w:r>
                        <w:rPr>
                          <w:color w:val="000000"/>
                          <w:kern w:val="24"/>
                          <w:sz w:val="18"/>
                          <w:szCs w:val="18"/>
                        </w:rPr>
                        <w:t>HAPPI</w:t>
                      </w:r>
                      <w:r>
                        <w:rPr>
                          <w:color w:val="000000"/>
                          <w:kern w:val="24"/>
                          <w:sz w:val="18"/>
                          <w:szCs w:val="18"/>
                          <w:vertAlign w:val="superscript"/>
                        </w:rPr>
                        <w:t>2</w:t>
                      </w:r>
                      <w:r>
                        <w:rPr>
                          <w:color w:val="000000"/>
                          <w:kern w:val="24"/>
                          <w:sz w:val="18"/>
                          <w:szCs w:val="18"/>
                        </w:rPr>
                        <w:t xml:space="preserve"> </w:t>
                      </w:r>
                      <w:proofErr w:type="spellStart"/>
                      <w:r w:rsidRPr="00217507">
                        <w:rPr>
                          <w:color w:val="000000"/>
                          <w:kern w:val="24"/>
                          <w:sz w:val="18"/>
                          <w:szCs w:val="18"/>
                        </w:rPr>
                        <w:t>multim</w:t>
                      </w:r>
                      <w:r>
                        <w:rPr>
                          <w:color w:val="000000"/>
                          <w:kern w:val="24"/>
                          <w:sz w:val="18"/>
                          <w:szCs w:val="18"/>
                        </w:rPr>
                        <w:t>odel</w:t>
                      </w:r>
                      <w:proofErr w:type="spellEnd"/>
                      <w:r>
                        <w:rPr>
                          <w:color w:val="000000"/>
                          <w:kern w:val="24"/>
                          <w:sz w:val="18"/>
                          <w:szCs w:val="18"/>
                        </w:rPr>
                        <w:t xml:space="preserve"> ensemble mean of number of </w:t>
                      </w:r>
                      <w:r w:rsidRPr="003D13B1">
                        <w:rPr>
                          <w:b/>
                          <w:bCs/>
                          <w:color w:val="000000"/>
                          <w:kern w:val="24"/>
                          <w:sz w:val="18"/>
                          <w:szCs w:val="18"/>
                        </w:rPr>
                        <w:t>a)</w:t>
                      </w:r>
                      <w:r>
                        <w:rPr>
                          <w:color w:val="000000"/>
                          <w:kern w:val="24"/>
                          <w:sz w:val="18"/>
                          <w:szCs w:val="18"/>
                        </w:rPr>
                        <w:t xml:space="preserve"> number of events (</w:t>
                      </w:r>
                      <w:proofErr w:type="spellStart"/>
                      <w:r>
                        <w:rPr>
                          <w:color w:val="000000"/>
                          <w:kern w:val="24"/>
                          <w:sz w:val="18"/>
                          <w:szCs w:val="18"/>
                        </w:rPr>
                        <w:t>dn</w:t>
                      </w:r>
                      <w:proofErr w:type="spellEnd"/>
                      <w:r>
                        <w:rPr>
                          <w:color w:val="000000"/>
                          <w:kern w:val="24"/>
                          <w:sz w:val="18"/>
                          <w:szCs w:val="18"/>
                        </w:rPr>
                        <w:t xml:space="preserve">), </w:t>
                      </w:r>
                      <w:r w:rsidRPr="003D13B1">
                        <w:rPr>
                          <w:b/>
                          <w:bCs/>
                          <w:color w:val="000000"/>
                          <w:kern w:val="24"/>
                          <w:sz w:val="18"/>
                          <w:szCs w:val="18"/>
                        </w:rPr>
                        <w:t>b)</w:t>
                      </w:r>
                      <w:r>
                        <w:rPr>
                          <w:color w:val="000000"/>
                          <w:kern w:val="24"/>
                          <w:sz w:val="18"/>
                          <w:szCs w:val="18"/>
                        </w:rPr>
                        <w:t xml:space="preserve"> wet spell length (</w:t>
                      </w:r>
                      <w:proofErr w:type="spellStart"/>
                      <w:r>
                        <w:rPr>
                          <w:color w:val="000000"/>
                          <w:kern w:val="24"/>
                          <w:sz w:val="18"/>
                          <w:szCs w:val="18"/>
                        </w:rPr>
                        <w:t>lw</w:t>
                      </w:r>
                      <w:proofErr w:type="spellEnd"/>
                      <w:r>
                        <w:rPr>
                          <w:color w:val="000000"/>
                          <w:kern w:val="24"/>
                          <w:sz w:val="18"/>
                          <w:szCs w:val="18"/>
                        </w:rPr>
                        <w:t xml:space="preserve">), </w:t>
                      </w:r>
                      <w:r w:rsidRPr="003D13B1">
                        <w:rPr>
                          <w:b/>
                          <w:bCs/>
                          <w:color w:val="000000"/>
                          <w:kern w:val="24"/>
                          <w:sz w:val="18"/>
                          <w:szCs w:val="18"/>
                        </w:rPr>
                        <w:t>c)</w:t>
                      </w:r>
                      <w:r>
                        <w:rPr>
                          <w:color w:val="000000"/>
                          <w:kern w:val="24"/>
                          <w:sz w:val="18"/>
                          <w:szCs w:val="18"/>
                        </w:rPr>
                        <w:t xml:space="preserve"> dry spell length (</w:t>
                      </w:r>
                      <w:proofErr w:type="spellStart"/>
                      <w:r>
                        <w:rPr>
                          <w:color w:val="000000"/>
                          <w:kern w:val="24"/>
                          <w:sz w:val="18"/>
                          <w:szCs w:val="18"/>
                        </w:rPr>
                        <w:t>ld</w:t>
                      </w:r>
                      <w:proofErr w:type="spellEnd"/>
                      <w:r>
                        <w:rPr>
                          <w:color w:val="000000"/>
                          <w:kern w:val="24"/>
                          <w:sz w:val="18"/>
                          <w:szCs w:val="18"/>
                        </w:rPr>
                        <w:t xml:space="preserve">), </w:t>
                      </w:r>
                      <w:r w:rsidRPr="003D13B1">
                        <w:rPr>
                          <w:b/>
                          <w:bCs/>
                          <w:color w:val="000000"/>
                          <w:kern w:val="24"/>
                          <w:sz w:val="18"/>
                          <w:szCs w:val="18"/>
                        </w:rPr>
                        <w:t>d)</w:t>
                      </w:r>
                      <w:r>
                        <w:rPr>
                          <w:color w:val="000000"/>
                          <w:kern w:val="24"/>
                          <w:sz w:val="18"/>
                          <w:szCs w:val="18"/>
                        </w:rPr>
                        <w:t xml:space="preserve"> total precipitation during wet spells (</w:t>
                      </w:r>
                      <w:proofErr w:type="spellStart"/>
                      <w:r>
                        <w:rPr>
                          <w:color w:val="000000"/>
                          <w:kern w:val="24"/>
                          <w:sz w:val="18"/>
                          <w:szCs w:val="18"/>
                        </w:rPr>
                        <w:t>dP</w:t>
                      </w:r>
                      <w:proofErr w:type="spellEnd"/>
                      <w:r>
                        <w:rPr>
                          <w:color w:val="000000"/>
                          <w:kern w:val="24"/>
                          <w:sz w:val="18"/>
                          <w:szCs w:val="18"/>
                        </w:rPr>
                        <w:t xml:space="preserve">), </w:t>
                      </w:r>
                      <w:r w:rsidRPr="003D13B1">
                        <w:rPr>
                          <w:b/>
                          <w:bCs/>
                          <w:color w:val="000000"/>
                          <w:kern w:val="24"/>
                          <w:sz w:val="18"/>
                          <w:szCs w:val="18"/>
                        </w:rPr>
                        <w:t>e)</w:t>
                      </w:r>
                      <w:r>
                        <w:rPr>
                          <w:color w:val="000000"/>
                          <w:kern w:val="24"/>
                          <w:sz w:val="18"/>
                          <w:szCs w:val="18"/>
                        </w:rPr>
                        <w:t xml:space="preserve"> total dry days during dry spells (</w:t>
                      </w:r>
                      <w:proofErr w:type="spellStart"/>
                      <w:r>
                        <w:rPr>
                          <w:color w:val="000000"/>
                          <w:kern w:val="24"/>
                          <w:sz w:val="18"/>
                          <w:szCs w:val="18"/>
                        </w:rPr>
                        <w:t>dD</w:t>
                      </w:r>
                      <w:proofErr w:type="spellEnd"/>
                      <w:r>
                        <w:rPr>
                          <w:color w:val="000000"/>
                          <w:kern w:val="24"/>
                          <w:sz w:val="18"/>
                          <w:szCs w:val="18"/>
                        </w:rPr>
                        <w:t xml:space="preserve">). </w:t>
                      </w:r>
                      <w:r w:rsidRPr="003D13B1">
                        <w:rPr>
                          <w:b/>
                          <w:bCs/>
                          <w:color w:val="000000"/>
                          <w:kern w:val="24"/>
                          <w:sz w:val="18"/>
                          <w:szCs w:val="18"/>
                        </w:rPr>
                        <w:t>f</w:t>
                      </w:r>
                      <w:r>
                        <w:rPr>
                          <w:color w:val="000000"/>
                          <w:kern w:val="24"/>
                          <w:sz w:val="18"/>
                          <w:szCs w:val="18"/>
                        </w:rPr>
                        <w:t xml:space="preserve">, </w:t>
                      </w:r>
                      <w:r w:rsidRPr="003D13B1">
                        <w:rPr>
                          <w:b/>
                          <w:bCs/>
                          <w:color w:val="000000"/>
                          <w:kern w:val="24"/>
                          <w:sz w:val="18"/>
                          <w:szCs w:val="18"/>
                        </w:rPr>
                        <w:t>h</w:t>
                      </w:r>
                      <w:r>
                        <w:rPr>
                          <w:color w:val="000000"/>
                          <w:kern w:val="24"/>
                          <w:sz w:val="18"/>
                          <w:szCs w:val="18"/>
                        </w:rPr>
                        <w:t xml:space="preserve">, </w:t>
                      </w:r>
                      <w:r w:rsidRPr="003D13B1">
                        <w:rPr>
                          <w:b/>
                          <w:bCs/>
                          <w:color w:val="000000"/>
                          <w:kern w:val="24"/>
                          <w:sz w:val="18"/>
                          <w:szCs w:val="18"/>
                        </w:rPr>
                        <w:t>j</w:t>
                      </w:r>
                      <w:r>
                        <w:rPr>
                          <w:color w:val="000000"/>
                          <w:kern w:val="24"/>
                          <w:sz w:val="18"/>
                          <w:szCs w:val="18"/>
                        </w:rPr>
                        <w:t xml:space="preserve"> (</w:t>
                      </w:r>
                      <w:r w:rsidRPr="003D13B1">
                        <w:rPr>
                          <w:b/>
                          <w:bCs/>
                          <w:color w:val="000000"/>
                          <w:kern w:val="24"/>
                          <w:sz w:val="18"/>
                          <w:szCs w:val="18"/>
                        </w:rPr>
                        <w:t xml:space="preserve">g, </w:t>
                      </w:r>
                      <w:proofErr w:type="spellStart"/>
                      <w:r w:rsidRPr="003D13B1">
                        <w:rPr>
                          <w:b/>
                          <w:bCs/>
                          <w:color w:val="000000"/>
                          <w:kern w:val="24"/>
                          <w:sz w:val="18"/>
                          <w:szCs w:val="18"/>
                        </w:rPr>
                        <w:t>i</w:t>
                      </w:r>
                      <w:proofErr w:type="spellEnd"/>
                      <w:r w:rsidRPr="003D13B1">
                        <w:rPr>
                          <w:b/>
                          <w:bCs/>
                          <w:color w:val="000000"/>
                          <w:kern w:val="24"/>
                          <w:sz w:val="18"/>
                          <w:szCs w:val="18"/>
                        </w:rPr>
                        <w:t>, k</w:t>
                      </w:r>
                      <w:r>
                        <w:rPr>
                          <w:color w:val="000000"/>
                          <w:kern w:val="24"/>
                          <w:sz w:val="18"/>
                          <w:szCs w:val="18"/>
                        </w:rPr>
                        <w:t>) are the frequency, intensity and covariance terms during wet spells (dry spells). DSL and API correspond to the intensity terms are shown in figure S6 (</w:t>
                      </w:r>
                      <w:proofErr w:type="spellStart"/>
                      <w:proofErr w:type="gramStart"/>
                      <w:r>
                        <w:rPr>
                          <w:color w:val="000000"/>
                          <w:kern w:val="24"/>
                          <w:sz w:val="18"/>
                          <w:szCs w:val="18"/>
                        </w:rPr>
                        <w:t>a,b</w:t>
                      </w:r>
                      <w:proofErr w:type="spellEnd"/>
                      <w:proofErr w:type="gramEnd"/>
                      <w:r>
                        <w:rPr>
                          <w:color w:val="000000"/>
                          <w:kern w:val="24"/>
                          <w:sz w:val="18"/>
                          <w:szCs w:val="18"/>
                        </w:rPr>
                        <w:t xml:space="preserve">). </w:t>
                      </w:r>
                      <w:r w:rsidRPr="00735706">
                        <w:rPr>
                          <w:kern w:val="24"/>
                          <w:sz w:val="18"/>
                          <w:szCs w:val="18"/>
                        </w:rPr>
                        <w:t>Black boxes represent the IPCC AR5 reference regions</w:t>
                      </w:r>
                      <w:r w:rsidRPr="00E37B40">
                        <w:rPr>
                          <w:kern w:val="24"/>
                          <w:sz w:val="18"/>
                          <w:szCs w:val="18"/>
                        </w:rPr>
                        <w:t xml:space="preserve"> (</w:t>
                      </w:r>
                      <w:hyperlink r:id="rId11" w:history="1">
                        <w:r w:rsidRPr="00FB5C53">
                          <w:rPr>
                            <w:rStyle w:val="Hyperlink"/>
                            <w:kern w:val="24"/>
                            <w:sz w:val="18"/>
                            <w:szCs w:val="18"/>
                          </w:rPr>
                          <w:t>http://www.ipcc-data.org/guidelines/pages/ar5_regions.html</w:t>
                        </w:r>
                      </w:hyperlink>
                      <w:r>
                        <w:rPr>
                          <w:kern w:val="24"/>
                          <w:sz w:val="18"/>
                          <w:szCs w:val="18"/>
                        </w:rPr>
                        <w:t>).</w:t>
                      </w:r>
                    </w:p>
                    <w:p w14:paraId="32370ECC" w14:textId="77777777" w:rsidR="002C4A72" w:rsidRPr="004961BB" w:rsidRDefault="002C4A72" w:rsidP="002C4A72"/>
                    <w:p w14:paraId="42834B86" w14:textId="77777777" w:rsidR="00C621DD" w:rsidRPr="004961BB" w:rsidRDefault="00C621DD" w:rsidP="00D97F67"/>
                  </w:txbxContent>
                </v:textbox>
                <w10:wrap anchorx="margin"/>
              </v:shape>
            </w:pict>
          </mc:Fallback>
        </mc:AlternateContent>
      </w:r>
      <w:r>
        <w:rPr>
          <w:rFonts w:ascii="Times New Roman" w:hAnsi="Times New Roman"/>
          <w:noProof/>
          <w:sz w:val="22"/>
          <w:szCs w:val="22"/>
          <w:lang w:eastAsia="ja-JP" w:bidi="si-LK"/>
        </w:rPr>
        <w:drawing>
          <wp:inline distT="0" distB="0" distL="0" distR="0" wp14:anchorId="75C6083A" wp14:editId="628533E1">
            <wp:extent cx="5278755" cy="7729855"/>
            <wp:effectExtent l="0" t="0" r="0" b="444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2">
                      <a:extLst>
                        <a:ext uri="{28A0092B-C50C-407E-A947-70E740481C1C}">
                          <a14:useLocalDpi xmlns:a14="http://schemas.microsoft.com/office/drawing/2010/main" val="0"/>
                        </a:ext>
                      </a:extLst>
                    </a:blip>
                    <a:srcRect l="9556" r="7689"/>
                    <a:stretch/>
                  </pic:blipFill>
                  <pic:spPr bwMode="auto">
                    <a:xfrm>
                      <a:off x="0" y="0"/>
                      <a:ext cx="5278755" cy="7729855"/>
                    </a:xfrm>
                    <a:prstGeom prst="rect">
                      <a:avLst/>
                    </a:prstGeom>
                    <a:noFill/>
                    <a:ln>
                      <a:noFill/>
                    </a:ln>
                    <a:extLst>
                      <a:ext uri="{53640926-AAD7-44D8-BBD7-CCE9431645EC}">
                        <a14:shadowObscured xmlns:a14="http://schemas.microsoft.com/office/drawing/2010/main"/>
                      </a:ext>
                    </a:extLst>
                  </pic:spPr>
                </pic:pic>
              </a:graphicData>
            </a:graphic>
          </wp:inline>
        </w:drawing>
      </w:r>
    </w:p>
    <w:p w14:paraId="6B1695EC" w14:textId="3ED2DE75" w:rsidR="007968DF" w:rsidRDefault="007968DF" w:rsidP="00F27329">
      <w:pPr>
        <w:spacing w:before="120" w:after="120" w:line="360" w:lineRule="auto"/>
        <w:jc w:val="both"/>
        <w:rPr>
          <w:rFonts w:ascii="Times New Roman" w:hAnsi="Times New Roman"/>
          <w:sz w:val="22"/>
          <w:szCs w:val="22"/>
        </w:rPr>
      </w:pPr>
    </w:p>
    <w:p w14:paraId="7310F83C" w14:textId="4BFD8ABF" w:rsidR="00792FDA" w:rsidRDefault="002C4A72" w:rsidP="00F27329">
      <w:pPr>
        <w:spacing w:before="120" w:after="120" w:line="360" w:lineRule="auto"/>
        <w:jc w:val="both"/>
        <w:rPr>
          <w:rFonts w:ascii="Times New Roman" w:hAnsi="Times New Roman"/>
          <w:sz w:val="22"/>
          <w:szCs w:val="22"/>
        </w:rPr>
      </w:pPr>
      <w:r w:rsidRPr="00F407F5">
        <w:rPr>
          <w:rFonts w:ascii="Times New Roman" w:hAnsi="Times New Roman"/>
          <w:noProof/>
          <w:sz w:val="22"/>
          <w:szCs w:val="22"/>
          <w:lang w:eastAsia="ja-JP" w:bidi="si-LK"/>
        </w:rPr>
        <w:lastRenderedPageBreak/>
        <mc:AlternateContent>
          <mc:Choice Requires="wps">
            <w:drawing>
              <wp:anchor distT="0" distB="0" distL="114300" distR="114300" simplePos="0" relativeHeight="251650560" behindDoc="0" locked="0" layoutInCell="1" allowOverlap="1" wp14:anchorId="51515899" wp14:editId="23CCAD42">
                <wp:simplePos x="0" y="0"/>
                <wp:positionH relativeFrom="margin">
                  <wp:align>right</wp:align>
                </wp:positionH>
                <wp:positionV relativeFrom="paragraph">
                  <wp:posOffset>5598596</wp:posOffset>
                </wp:positionV>
                <wp:extent cx="5278755" cy="914400"/>
                <wp:effectExtent l="0" t="0" r="0" b="0"/>
                <wp:wrapNone/>
                <wp:docPr id="84"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8755" cy="914400"/>
                        </a:xfrm>
                        <a:prstGeom prst="rect">
                          <a:avLst/>
                        </a:prstGeom>
                        <a:solidFill>
                          <a:schemeClr val="bg1"/>
                        </a:solidFill>
                        <a:ln>
                          <a:noFill/>
                        </a:ln>
                        <a:extLst/>
                      </wps:spPr>
                      <wps:txbx>
                        <w:txbxContent>
                          <w:p w14:paraId="3414546B" w14:textId="456BA562" w:rsidR="00C621DD" w:rsidRPr="002C4A72" w:rsidRDefault="002C4A72" w:rsidP="002C4A72">
                            <w:pPr>
                              <w:pStyle w:val="NormalWeb"/>
                              <w:spacing w:before="0" w:beforeAutospacing="0" w:after="0" w:afterAutospacing="0"/>
                              <w:rPr>
                                <w:color w:val="000000"/>
                                <w:kern w:val="24"/>
                                <w:sz w:val="18"/>
                                <w:szCs w:val="18"/>
                              </w:rPr>
                            </w:pPr>
                            <w:r w:rsidRPr="00EF56B2">
                              <w:rPr>
                                <w:b/>
                                <w:bCs/>
                                <w:color w:val="000000"/>
                                <w:kern w:val="24"/>
                                <w:sz w:val="18"/>
                                <w:szCs w:val="18"/>
                              </w:rPr>
                              <w:t>Fig</w:t>
                            </w:r>
                            <w:r>
                              <w:rPr>
                                <w:b/>
                                <w:bCs/>
                                <w:color w:val="000000"/>
                                <w:kern w:val="24"/>
                                <w:sz w:val="18"/>
                                <w:szCs w:val="18"/>
                              </w:rPr>
                              <w:t>ure S4</w:t>
                            </w:r>
                            <w:r w:rsidRPr="00EF56B2">
                              <w:rPr>
                                <w:b/>
                                <w:bCs/>
                                <w:color w:val="000000"/>
                                <w:kern w:val="24"/>
                                <w:sz w:val="18"/>
                                <w:szCs w:val="18"/>
                              </w:rPr>
                              <w:t>.</w:t>
                            </w:r>
                            <w:r w:rsidRPr="00EF56B2">
                              <w:rPr>
                                <w:color w:val="000000"/>
                                <w:kern w:val="24"/>
                                <w:sz w:val="18"/>
                                <w:szCs w:val="18"/>
                              </w:rPr>
                              <w:t xml:space="preserve">  </w:t>
                            </w:r>
                            <w:r w:rsidRPr="00E76AB5">
                              <w:rPr>
                                <w:color w:val="000000"/>
                                <w:kern w:val="24"/>
                                <w:sz w:val="18"/>
                                <w:szCs w:val="18"/>
                              </w:rPr>
                              <w:t xml:space="preserve">Box-whiskers plots show the area averaged (land only) </w:t>
                            </w:r>
                            <w:r>
                              <w:rPr>
                                <w:color w:val="000000"/>
                                <w:kern w:val="24"/>
                                <w:sz w:val="18"/>
                                <w:szCs w:val="18"/>
                              </w:rPr>
                              <w:t>HAPPI</w:t>
                            </w:r>
                            <w:r>
                              <w:rPr>
                                <w:color w:val="000000"/>
                                <w:kern w:val="24"/>
                                <w:sz w:val="18"/>
                                <w:szCs w:val="18"/>
                                <w:vertAlign w:val="superscript"/>
                              </w:rPr>
                              <w:t>2</w:t>
                            </w:r>
                            <w:r>
                              <w:rPr>
                                <w:color w:val="000000"/>
                                <w:kern w:val="24"/>
                                <w:sz w:val="18"/>
                                <w:szCs w:val="18"/>
                              </w:rPr>
                              <w:t xml:space="preserve"> </w:t>
                            </w:r>
                            <w:r w:rsidRPr="00E76AB5">
                              <w:rPr>
                                <w:color w:val="000000"/>
                                <w:kern w:val="24"/>
                                <w:sz w:val="18"/>
                                <w:szCs w:val="18"/>
                              </w:rPr>
                              <w:t xml:space="preserve">2 </w:t>
                            </w:r>
                            <w:proofErr w:type="spellStart"/>
                            <w:r w:rsidRPr="00E76AB5">
                              <w:rPr>
                                <w:color w:val="000000"/>
                                <w:kern w:val="24"/>
                                <w:sz w:val="18"/>
                                <w:szCs w:val="18"/>
                                <w:vertAlign w:val="superscript"/>
                              </w:rPr>
                              <w:t>ο</w:t>
                            </w:r>
                            <w:r w:rsidRPr="00E76AB5">
                              <w:rPr>
                                <w:color w:val="000000"/>
                                <w:kern w:val="24"/>
                                <w:sz w:val="18"/>
                                <w:szCs w:val="18"/>
                              </w:rPr>
                              <w:t>C</w:t>
                            </w:r>
                            <w:proofErr w:type="spellEnd"/>
                            <w:r w:rsidRPr="00E76AB5">
                              <w:rPr>
                                <w:color w:val="000000"/>
                                <w:kern w:val="24"/>
                                <w:sz w:val="18"/>
                                <w:szCs w:val="18"/>
                              </w:rPr>
                              <w:t xml:space="preserve"> minus 1.5 </w:t>
                            </w:r>
                            <w:proofErr w:type="spellStart"/>
                            <w:r w:rsidRPr="00E76AB5">
                              <w:rPr>
                                <w:color w:val="000000"/>
                                <w:kern w:val="24"/>
                                <w:sz w:val="18"/>
                                <w:szCs w:val="18"/>
                                <w:vertAlign w:val="superscript"/>
                              </w:rPr>
                              <w:t>ο</w:t>
                            </w:r>
                            <w:r w:rsidRPr="00E76AB5">
                              <w:rPr>
                                <w:color w:val="000000"/>
                                <w:kern w:val="24"/>
                                <w:sz w:val="18"/>
                                <w:szCs w:val="18"/>
                              </w:rPr>
                              <w:t>C</w:t>
                            </w:r>
                            <w:proofErr w:type="spellEnd"/>
                            <w:r w:rsidRPr="00E76AB5">
                              <w:rPr>
                                <w:color w:val="000000"/>
                                <w:kern w:val="24"/>
                                <w:sz w:val="18"/>
                                <w:szCs w:val="18"/>
                              </w:rPr>
                              <w:t xml:space="preserve"> difference between 2 </w:t>
                            </w:r>
                            <w:proofErr w:type="spellStart"/>
                            <w:r w:rsidRPr="00E76AB5">
                              <w:rPr>
                                <w:color w:val="000000"/>
                                <w:kern w:val="24"/>
                                <w:sz w:val="18"/>
                                <w:szCs w:val="18"/>
                                <w:vertAlign w:val="superscript"/>
                              </w:rPr>
                              <w:t>ο</w:t>
                            </w:r>
                            <w:r w:rsidRPr="00E76AB5">
                              <w:rPr>
                                <w:color w:val="000000"/>
                                <w:kern w:val="24"/>
                                <w:sz w:val="18"/>
                                <w:szCs w:val="18"/>
                              </w:rPr>
                              <w:t>C</w:t>
                            </w:r>
                            <w:proofErr w:type="spellEnd"/>
                            <w:r w:rsidRPr="00E76AB5">
                              <w:rPr>
                                <w:color w:val="000000"/>
                                <w:kern w:val="24"/>
                                <w:sz w:val="18"/>
                                <w:szCs w:val="18"/>
                              </w:rPr>
                              <w:t xml:space="preserve"> and 1.5 </w:t>
                            </w:r>
                            <w:proofErr w:type="spellStart"/>
                            <w:r w:rsidRPr="00E76AB5">
                              <w:rPr>
                                <w:color w:val="000000"/>
                                <w:kern w:val="24"/>
                                <w:sz w:val="18"/>
                                <w:szCs w:val="18"/>
                                <w:vertAlign w:val="superscript"/>
                              </w:rPr>
                              <w:t>ο</w:t>
                            </w:r>
                            <w:r w:rsidRPr="00E76AB5">
                              <w:rPr>
                                <w:color w:val="000000"/>
                                <w:kern w:val="24"/>
                                <w:sz w:val="18"/>
                                <w:szCs w:val="18"/>
                              </w:rPr>
                              <w:t>C</w:t>
                            </w:r>
                            <w:proofErr w:type="spellEnd"/>
                            <w:r w:rsidRPr="00E76AB5">
                              <w:rPr>
                                <w:color w:val="000000"/>
                                <w:kern w:val="24"/>
                                <w:sz w:val="18"/>
                                <w:szCs w:val="18"/>
                              </w:rPr>
                              <w:t xml:space="preserve"> climates of total precipitation (</w:t>
                            </w:r>
                            <w:proofErr w:type="spellStart"/>
                            <w:r w:rsidRPr="00E76AB5">
                              <w:rPr>
                                <w:color w:val="000000"/>
                                <w:kern w:val="24"/>
                                <w:sz w:val="18"/>
                                <w:szCs w:val="18"/>
                              </w:rPr>
                              <w:t>dP</w:t>
                            </w:r>
                            <w:proofErr w:type="spellEnd"/>
                            <w:r w:rsidRPr="00E76AB5">
                              <w:rPr>
                                <w:color w:val="000000"/>
                                <w:kern w:val="24"/>
                                <w:sz w:val="18"/>
                                <w:szCs w:val="18"/>
                              </w:rPr>
                              <w:t>)</w:t>
                            </w:r>
                            <w:r>
                              <w:rPr>
                                <w:color w:val="000000"/>
                                <w:kern w:val="24"/>
                                <w:sz w:val="18"/>
                                <w:szCs w:val="18"/>
                              </w:rPr>
                              <w:t xml:space="preserve"> and total dry days (</w:t>
                            </w:r>
                            <w:proofErr w:type="spellStart"/>
                            <w:r>
                              <w:rPr>
                                <w:color w:val="000000"/>
                                <w:kern w:val="24"/>
                                <w:sz w:val="18"/>
                                <w:szCs w:val="18"/>
                              </w:rPr>
                              <w:t>dD</w:t>
                            </w:r>
                            <w:proofErr w:type="spellEnd"/>
                            <w:r>
                              <w:rPr>
                                <w:color w:val="000000"/>
                                <w:kern w:val="24"/>
                                <w:sz w:val="18"/>
                                <w:szCs w:val="18"/>
                              </w:rPr>
                              <w:t>)</w:t>
                            </w:r>
                            <w:r w:rsidRPr="00E76AB5">
                              <w:rPr>
                                <w:color w:val="000000"/>
                                <w:kern w:val="24"/>
                                <w:sz w:val="18"/>
                                <w:szCs w:val="18"/>
                              </w:rPr>
                              <w:t>, frequency term (</w:t>
                            </w:r>
                            <w:proofErr w:type="spellStart"/>
                            <w:r w:rsidRPr="00E76AB5">
                              <w:rPr>
                                <w:color w:val="000000"/>
                                <w:kern w:val="24"/>
                                <w:sz w:val="18"/>
                                <w:szCs w:val="18"/>
                              </w:rPr>
                              <w:t>Frq</w:t>
                            </w:r>
                            <w:proofErr w:type="spellEnd"/>
                            <w:r w:rsidRPr="00E76AB5">
                              <w:rPr>
                                <w:color w:val="000000"/>
                                <w:kern w:val="24"/>
                                <w:sz w:val="18"/>
                                <w:szCs w:val="18"/>
                              </w:rPr>
                              <w:t>) and intensity term (Int) during wet spells</w:t>
                            </w:r>
                            <w:r>
                              <w:rPr>
                                <w:color w:val="000000"/>
                                <w:kern w:val="24"/>
                                <w:sz w:val="18"/>
                                <w:szCs w:val="18"/>
                              </w:rPr>
                              <w:t xml:space="preserve"> (blue) dry spells (brown) </w:t>
                            </w:r>
                            <w:r w:rsidRPr="00E76AB5">
                              <w:rPr>
                                <w:color w:val="000000"/>
                                <w:kern w:val="24"/>
                                <w:sz w:val="18"/>
                                <w:szCs w:val="18"/>
                              </w:rPr>
                              <w:t xml:space="preserve">for global and </w:t>
                            </w:r>
                            <w:r>
                              <w:rPr>
                                <w:color w:val="000000"/>
                                <w:kern w:val="24"/>
                                <w:sz w:val="18"/>
                                <w:szCs w:val="18"/>
                              </w:rPr>
                              <w:t>26 SREX</w:t>
                            </w:r>
                            <w:r w:rsidRPr="00E76AB5">
                              <w:rPr>
                                <w:color w:val="000000"/>
                                <w:kern w:val="24"/>
                                <w:sz w:val="18"/>
                                <w:szCs w:val="18"/>
                              </w:rPr>
                              <w:t xml:space="preserve"> regions. </w:t>
                            </w:r>
                            <w:r>
                              <w:rPr>
                                <w:color w:val="000000"/>
                                <w:kern w:val="24"/>
                                <w:sz w:val="18"/>
                                <w:szCs w:val="18"/>
                              </w:rPr>
                              <w:t>Variables for wet spells (dry spells) are in unit mm (days) per decade. Box-whiskers plots</w:t>
                            </w:r>
                            <w:r w:rsidRPr="00014E39">
                              <w:rPr>
                                <w:color w:val="000000"/>
                                <w:kern w:val="24"/>
                                <w:sz w:val="18"/>
                                <w:szCs w:val="18"/>
                              </w:rPr>
                              <w:t xml:space="preserve"> indicate the 10th, 25th, 50th, 75th and 90th percentiles and the rest as outliers. Red square in plots shows the mean value of the </w:t>
                            </w:r>
                            <w:proofErr w:type="spellStart"/>
                            <w:r w:rsidRPr="00014E39">
                              <w:rPr>
                                <w:color w:val="000000"/>
                                <w:kern w:val="24"/>
                                <w:sz w:val="18"/>
                                <w:szCs w:val="18"/>
                              </w:rPr>
                              <w:t>multimodel</w:t>
                            </w:r>
                            <w:proofErr w:type="spellEnd"/>
                            <w:r w:rsidRPr="00014E39">
                              <w:rPr>
                                <w:color w:val="000000"/>
                                <w:kern w:val="24"/>
                                <w:sz w:val="18"/>
                                <w:szCs w:val="18"/>
                              </w:rPr>
                              <w:t xml:space="preserve"> ensemble distribution.</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51515899" id="_x0000_s1030" type="#_x0000_t202" style="position:absolute;left:0;text-align:left;margin-left:364.45pt;margin-top:440.85pt;width:415.65pt;height:1in;z-index:2516505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" fillcolor="white [3212]" stroked="f">
                <v:textbox>
                  <w:txbxContent>
                    <w:p w14:paraId="3414546B" w14:textId="456BA562" w:rsidR="00C621DD" w:rsidRPr="002C4A72" w:rsidRDefault="002C4A72" w:rsidP="002C4A72">
                      <w:pPr>
                        <w:pStyle w:val="NormalWeb"/>
                        <w:spacing w:before="0" w:beforeAutospacing="0" w:after="0" w:afterAutospacing="0"/>
                        <w:rPr>
                          <w:color w:val="000000"/>
                          <w:kern w:val="24"/>
                          <w:sz w:val="18"/>
                          <w:szCs w:val="18"/>
                        </w:rPr>
                      </w:pPr>
                      <w:r w:rsidRPr="00EF56B2">
                        <w:rPr>
                          <w:b/>
                          <w:bCs/>
                          <w:color w:val="000000"/>
                          <w:kern w:val="24"/>
                          <w:sz w:val="18"/>
                          <w:szCs w:val="18"/>
                        </w:rPr>
                        <w:t>Fig</w:t>
                      </w:r>
                      <w:r>
                        <w:rPr>
                          <w:b/>
                          <w:bCs/>
                          <w:color w:val="000000"/>
                          <w:kern w:val="24"/>
                          <w:sz w:val="18"/>
                          <w:szCs w:val="18"/>
                        </w:rPr>
                        <w:t>ure S4</w:t>
                      </w:r>
                      <w:r w:rsidRPr="00EF56B2">
                        <w:rPr>
                          <w:b/>
                          <w:bCs/>
                          <w:color w:val="000000"/>
                          <w:kern w:val="24"/>
                          <w:sz w:val="18"/>
                          <w:szCs w:val="18"/>
                        </w:rPr>
                        <w:t>.</w:t>
                      </w:r>
                      <w:r w:rsidRPr="00EF56B2">
                        <w:rPr>
                          <w:color w:val="000000"/>
                          <w:kern w:val="24"/>
                          <w:sz w:val="18"/>
                          <w:szCs w:val="18"/>
                        </w:rPr>
                        <w:t xml:space="preserve">  </w:t>
                      </w:r>
                      <w:r w:rsidRPr="00E76AB5">
                        <w:rPr>
                          <w:color w:val="000000"/>
                          <w:kern w:val="24"/>
                          <w:sz w:val="18"/>
                          <w:szCs w:val="18"/>
                        </w:rPr>
                        <w:t xml:space="preserve">Box-whiskers plots show the area averaged (land only) </w:t>
                      </w:r>
                      <w:r>
                        <w:rPr>
                          <w:color w:val="000000"/>
                          <w:kern w:val="24"/>
                          <w:sz w:val="18"/>
                          <w:szCs w:val="18"/>
                        </w:rPr>
                        <w:t>HAPPI</w:t>
                      </w:r>
                      <w:r>
                        <w:rPr>
                          <w:color w:val="000000"/>
                          <w:kern w:val="24"/>
                          <w:sz w:val="18"/>
                          <w:szCs w:val="18"/>
                          <w:vertAlign w:val="superscript"/>
                        </w:rPr>
                        <w:t>2</w:t>
                      </w:r>
                      <w:r>
                        <w:rPr>
                          <w:color w:val="000000"/>
                          <w:kern w:val="24"/>
                          <w:sz w:val="18"/>
                          <w:szCs w:val="18"/>
                        </w:rPr>
                        <w:t xml:space="preserve"> </w:t>
                      </w:r>
                      <w:r w:rsidRPr="00E76AB5">
                        <w:rPr>
                          <w:color w:val="000000"/>
                          <w:kern w:val="24"/>
                          <w:sz w:val="18"/>
                          <w:szCs w:val="18"/>
                        </w:rPr>
                        <w:t xml:space="preserve">2 </w:t>
                      </w:r>
                      <w:proofErr w:type="spellStart"/>
                      <w:r w:rsidRPr="00E76AB5">
                        <w:rPr>
                          <w:color w:val="000000"/>
                          <w:kern w:val="24"/>
                          <w:sz w:val="18"/>
                          <w:szCs w:val="18"/>
                          <w:vertAlign w:val="superscript"/>
                        </w:rPr>
                        <w:t>ο</w:t>
                      </w:r>
                      <w:r w:rsidRPr="00E76AB5">
                        <w:rPr>
                          <w:color w:val="000000"/>
                          <w:kern w:val="24"/>
                          <w:sz w:val="18"/>
                          <w:szCs w:val="18"/>
                        </w:rPr>
                        <w:t>C</w:t>
                      </w:r>
                      <w:proofErr w:type="spellEnd"/>
                      <w:r w:rsidRPr="00E76AB5">
                        <w:rPr>
                          <w:color w:val="000000"/>
                          <w:kern w:val="24"/>
                          <w:sz w:val="18"/>
                          <w:szCs w:val="18"/>
                        </w:rPr>
                        <w:t xml:space="preserve"> minus 1.5 </w:t>
                      </w:r>
                      <w:proofErr w:type="spellStart"/>
                      <w:r w:rsidRPr="00E76AB5">
                        <w:rPr>
                          <w:color w:val="000000"/>
                          <w:kern w:val="24"/>
                          <w:sz w:val="18"/>
                          <w:szCs w:val="18"/>
                          <w:vertAlign w:val="superscript"/>
                        </w:rPr>
                        <w:t>ο</w:t>
                      </w:r>
                      <w:r w:rsidRPr="00E76AB5">
                        <w:rPr>
                          <w:color w:val="000000"/>
                          <w:kern w:val="24"/>
                          <w:sz w:val="18"/>
                          <w:szCs w:val="18"/>
                        </w:rPr>
                        <w:t>C</w:t>
                      </w:r>
                      <w:proofErr w:type="spellEnd"/>
                      <w:r w:rsidRPr="00E76AB5">
                        <w:rPr>
                          <w:color w:val="000000"/>
                          <w:kern w:val="24"/>
                          <w:sz w:val="18"/>
                          <w:szCs w:val="18"/>
                        </w:rPr>
                        <w:t xml:space="preserve"> difference between 2 </w:t>
                      </w:r>
                      <w:proofErr w:type="spellStart"/>
                      <w:r w:rsidRPr="00E76AB5">
                        <w:rPr>
                          <w:color w:val="000000"/>
                          <w:kern w:val="24"/>
                          <w:sz w:val="18"/>
                          <w:szCs w:val="18"/>
                          <w:vertAlign w:val="superscript"/>
                        </w:rPr>
                        <w:t>ο</w:t>
                      </w:r>
                      <w:r w:rsidRPr="00E76AB5">
                        <w:rPr>
                          <w:color w:val="000000"/>
                          <w:kern w:val="24"/>
                          <w:sz w:val="18"/>
                          <w:szCs w:val="18"/>
                        </w:rPr>
                        <w:t>C</w:t>
                      </w:r>
                      <w:proofErr w:type="spellEnd"/>
                      <w:r w:rsidRPr="00E76AB5">
                        <w:rPr>
                          <w:color w:val="000000"/>
                          <w:kern w:val="24"/>
                          <w:sz w:val="18"/>
                          <w:szCs w:val="18"/>
                        </w:rPr>
                        <w:t xml:space="preserve"> and 1.5 </w:t>
                      </w:r>
                      <w:proofErr w:type="spellStart"/>
                      <w:r w:rsidRPr="00E76AB5">
                        <w:rPr>
                          <w:color w:val="000000"/>
                          <w:kern w:val="24"/>
                          <w:sz w:val="18"/>
                          <w:szCs w:val="18"/>
                          <w:vertAlign w:val="superscript"/>
                        </w:rPr>
                        <w:t>ο</w:t>
                      </w:r>
                      <w:r w:rsidRPr="00E76AB5">
                        <w:rPr>
                          <w:color w:val="000000"/>
                          <w:kern w:val="24"/>
                          <w:sz w:val="18"/>
                          <w:szCs w:val="18"/>
                        </w:rPr>
                        <w:t>C</w:t>
                      </w:r>
                      <w:proofErr w:type="spellEnd"/>
                      <w:r w:rsidRPr="00E76AB5">
                        <w:rPr>
                          <w:color w:val="000000"/>
                          <w:kern w:val="24"/>
                          <w:sz w:val="18"/>
                          <w:szCs w:val="18"/>
                        </w:rPr>
                        <w:t xml:space="preserve"> climates of total precipitation (</w:t>
                      </w:r>
                      <w:proofErr w:type="spellStart"/>
                      <w:r w:rsidRPr="00E76AB5">
                        <w:rPr>
                          <w:color w:val="000000"/>
                          <w:kern w:val="24"/>
                          <w:sz w:val="18"/>
                          <w:szCs w:val="18"/>
                        </w:rPr>
                        <w:t>dP</w:t>
                      </w:r>
                      <w:proofErr w:type="spellEnd"/>
                      <w:r w:rsidRPr="00E76AB5">
                        <w:rPr>
                          <w:color w:val="000000"/>
                          <w:kern w:val="24"/>
                          <w:sz w:val="18"/>
                          <w:szCs w:val="18"/>
                        </w:rPr>
                        <w:t>)</w:t>
                      </w:r>
                      <w:r>
                        <w:rPr>
                          <w:color w:val="000000"/>
                          <w:kern w:val="24"/>
                          <w:sz w:val="18"/>
                          <w:szCs w:val="18"/>
                        </w:rPr>
                        <w:t xml:space="preserve"> and total dry days (</w:t>
                      </w:r>
                      <w:proofErr w:type="spellStart"/>
                      <w:r>
                        <w:rPr>
                          <w:color w:val="000000"/>
                          <w:kern w:val="24"/>
                          <w:sz w:val="18"/>
                          <w:szCs w:val="18"/>
                        </w:rPr>
                        <w:t>dD</w:t>
                      </w:r>
                      <w:proofErr w:type="spellEnd"/>
                      <w:r>
                        <w:rPr>
                          <w:color w:val="000000"/>
                          <w:kern w:val="24"/>
                          <w:sz w:val="18"/>
                          <w:szCs w:val="18"/>
                        </w:rPr>
                        <w:t>)</w:t>
                      </w:r>
                      <w:r w:rsidRPr="00E76AB5">
                        <w:rPr>
                          <w:color w:val="000000"/>
                          <w:kern w:val="24"/>
                          <w:sz w:val="18"/>
                          <w:szCs w:val="18"/>
                        </w:rPr>
                        <w:t>, frequency term (</w:t>
                      </w:r>
                      <w:proofErr w:type="spellStart"/>
                      <w:r w:rsidRPr="00E76AB5">
                        <w:rPr>
                          <w:color w:val="000000"/>
                          <w:kern w:val="24"/>
                          <w:sz w:val="18"/>
                          <w:szCs w:val="18"/>
                        </w:rPr>
                        <w:t>Frq</w:t>
                      </w:r>
                      <w:proofErr w:type="spellEnd"/>
                      <w:r w:rsidRPr="00E76AB5">
                        <w:rPr>
                          <w:color w:val="000000"/>
                          <w:kern w:val="24"/>
                          <w:sz w:val="18"/>
                          <w:szCs w:val="18"/>
                        </w:rPr>
                        <w:t>) and intensity term (Int) during wet spells</w:t>
                      </w:r>
                      <w:r>
                        <w:rPr>
                          <w:color w:val="000000"/>
                          <w:kern w:val="24"/>
                          <w:sz w:val="18"/>
                          <w:szCs w:val="18"/>
                        </w:rPr>
                        <w:t xml:space="preserve"> (blue) dry spells (brown) </w:t>
                      </w:r>
                      <w:r w:rsidRPr="00E76AB5">
                        <w:rPr>
                          <w:color w:val="000000"/>
                          <w:kern w:val="24"/>
                          <w:sz w:val="18"/>
                          <w:szCs w:val="18"/>
                        </w:rPr>
                        <w:t xml:space="preserve">for global and </w:t>
                      </w:r>
                      <w:r>
                        <w:rPr>
                          <w:color w:val="000000"/>
                          <w:kern w:val="24"/>
                          <w:sz w:val="18"/>
                          <w:szCs w:val="18"/>
                        </w:rPr>
                        <w:t>26 SREX</w:t>
                      </w:r>
                      <w:r w:rsidRPr="00E76AB5">
                        <w:rPr>
                          <w:color w:val="000000"/>
                          <w:kern w:val="24"/>
                          <w:sz w:val="18"/>
                          <w:szCs w:val="18"/>
                        </w:rPr>
                        <w:t xml:space="preserve"> regions. </w:t>
                      </w:r>
                      <w:r>
                        <w:rPr>
                          <w:color w:val="000000"/>
                          <w:kern w:val="24"/>
                          <w:sz w:val="18"/>
                          <w:szCs w:val="18"/>
                        </w:rPr>
                        <w:t>Variables for wet spells (dry spells) are in unit mm (days) per decade. Box-whiskers plots</w:t>
                      </w:r>
                      <w:r w:rsidRPr="00014E39">
                        <w:rPr>
                          <w:color w:val="000000"/>
                          <w:kern w:val="24"/>
                          <w:sz w:val="18"/>
                          <w:szCs w:val="18"/>
                        </w:rPr>
                        <w:t xml:space="preserve"> indicate the 10th, 25th, 50th, 75th and 90th percentiles and the rest as outliers. Red square in plots shows the mean value of the </w:t>
                      </w:r>
                      <w:proofErr w:type="spellStart"/>
                      <w:r w:rsidRPr="00014E39">
                        <w:rPr>
                          <w:color w:val="000000"/>
                          <w:kern w:val="24"/>
                          <w:sz w:val="18"/>
                          <w:szCs w:val="18"/>
                        </w:rPr>
                        <w:t>multimodel</w:t>
                      </w:r>
                      <w:proofErr w:type="spellEnd"/>
                      <w:r w:rsidRPr="00014E39">
                        <w:rPr>
                          <w:color w:val="000000"/>
                          <w:kern w:val="24"/>
                          <w:sz w:val="18"/>
                          <w:szCs w:val="18"/>
                        </w:rPr>
                        <w:t xml:space="preserve"> ensemble distribution.</w:t>
                      </w:r>
                    </w:p>
                  </w:txbxContent>
                </v:textbox>
                <w10:wrap anchorx="margin"/>
              </v:shape>
            </w:pict>
          </mc:Fallback>
        </mc:AlternateContent>
      </w:r>
      <w:r>
        <w:rPr>
          <w:rFonts w:ascii="Times New Roman" w:hAnsi="Times New Roman"/>
          <w:noProof/>
          <w:sz w:val="22"/>
          <w:szCs w:val="22"/>
          <w:lang w:eastAsia="ja-JP" w:bidi="si-LK"/>
        </w:rPr>
        <w:drawing>
          <wp:inline distT="0" distB="0" distL="0" distR="0" wp14:anchorId="44993AB1" wp14:editId="3B1A1541">
            <wp:extent cx="5273040" cy="5542915"/>
            <wp:effectExtent l="0" t="0" r="3810" b="63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3040" cy="5542915"/>
                    </a:xfrm>
                    <a:prstGeom prst="rect">
                      <a:avLst/>
                    </a:prstGeom>
                    <a:noFill/>
                  </pic:spPr>
                </pic:pic>
              </a:graphicData>
            </a:graphic>
          </wp:inline>
        </w:drawing>
      </w:r>
    </w:p>
    <w:p w14:paraId="6D101612" w14:textId="52B384E1" w:rsidR="00792FDA" w:rsidRDefault="00792FDA" w:rsidP="00F27329">
      <w:pPr>
        <w:spacing w:before="120" w:after="120" w:line="360" w:lineRule="auto"/>
        <w:jc w:val="both"/>
        <w:rPr>
          <w:rFonts w:ascii="Times New Roman" w:hAnsi="Times New Roman"/>
          <w:sz w:val="22"/>
          <w:szCs w:val="22"/>
        </w:rPr>
      </w:pPr>
    </w:p>
    <w:p w14:paraId="1D2BAF8C" w14:textId="52EC316D" w:rsidR="00792FDA" w:rsidRDefault="00792FDA" w:rsidP="00F27329">
      <w:pPr>
        <w:spacing w:before="120" w:after="120" w:line="360" w:lineRule="auto"/>
        <w:jc w:val="both"/>
        <w:rPr>
          <w:rFonts w:ascii="Times New Roman" w:hAnsi="Times New Roman"/>
          <w:sz w:val="22"/>
          <w:szCs w:val="22"/>
        </w:rPr>
      </w:pPr>
    </w:p>
    <w:p w14:paraId="2FFA3CD7" w14:textId="7E1F759E" w:rsidR="002C4A72" w:rsidRDefault="002C4A72">
      <w:pPr>
        <w:rPr>
          <w:rFonts w:ascii="Times New Roman" w:hAnsi="Times New Roman"/>
          <w:sz w:val="22"/>
          <w:szCs w:val="22"/>
        </w:rPr>
      </w:pPr>
      <w:r>
        <w:rPr>
          <w:rFonts w:ascii="Times New Roman" w:hAnsi="Times New Roman"/>
          <w:sz w:val="22"/>
          <w:szCs w:val="22"/>
        </w:rPr>
        <w:br w:type="page"/>
      </w:r>
    </w:p>
    <w:p w14:paraId="30479FF6" w14:textId="462CFF60" w:rsidR="00F91642" w:rsidRDefault="002C4A72" w:rsidP="00F91642">
      <w:r>
        <w:rPr>
          <w:noProof/>
          <w:lang w:eastAsia="ja-JP" w:bidi="si-LK"/>
        </w:rPr>
        <w:lastRenderedPageBreak/>
        <w:drawing>
          <wp:inline distT="0" distB="0" distL="0" distR="0" wp14:anchorId="6839089C" wp14:editId="52E6B4CC">
            <wp:extent cx="5278755" cy="3016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8755" cy="3016250"/>
                    </a:xfrm>
                    <a:prstGeom prst="rect">
                      <a:avLst/>
                    </a:prstGeom>
                    <a:noFill/>
                  </pic:spPr>
                </pic:pic>
              </a:graphicData>
            </a:graphic>
          </wp:inline>
        </w:drawing>
      </w:r>
    </w:p>
    <w:p w14:paraId="46D0690C" w14:textId="76540331" w:rsidR="00F91642" w:rsidRDefault="007B03A2" w:rsidP="00F91642">
      <w:r w:rsidRPr="00F407F5">
        <w:rPr>
          <w:rFonts w:ascii="Times New Roman" w:hAnsi="Times New Roman"/>
          <w:noProof/>
          <w:sz w:val="22"/>
          <w:szCs w:val="22"/>
          <w:lang w:eastAsia="ja-JP" w:bidi="si-LK"/>
        </w:rPr>
        <mc:AlternateContent>
          <mc:Choice Requires="wps">
            <w:drawing>
              <wp:anchor distT="0" distB="0" distL="114300" distR="114300" simplePos="0" relativeHeight="251662848" behindDoc="0" locked="0" layoutInCell="1" allowOverlap="1" wp14:anchorId="5728366E" wp14:editId="7485D111">
                <wp:simplePos x="0" y="0"/>
                <wp:positionH relativeFrom="margin">
                  <wp:align>right</wp:align>
                </wp:positionH>
                <wp:positionV relativeFrom="paragraph">
                  <wp:posOffset>65524</wp:posOffset>
                </wp:positionV>
                <wp:extent cx="5270360" cy="712447"/>
                <wp:effectExtent l="0" t="0" r="6985" b="0"/>
                <wp:wrapNone/>
                <wp:docPr id="17"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360" cy="712447"/>
                        </a:xfrm>
                        <a:prstGeom prst="rect">
                          <a:avLst/>
                        </a:prstGeom>
                        <a:solidFill>
                          <a:schemeClr val="bg1"/>
                        </a:solidFill>
                        <a:ln>
                          <a:noFill/>
                        </a:ln>
                        <a:extLst/>
                      </wps:spPr>
                      <wps:txbx>
                        <w:txbxContent>
                          <w:p w14:paraId="6955ACE7" w14:textId="77777777" w:rsidR="002C4A72" w:rsidRPr="007B5AF0" w:rsidRDefault="002C4A72" w:rsidP="002C4A72">
                            <w:pPr>
                              <w:rPr>
                                <w:rFonts w:ascii="Times New Roman" w:hAnsi="Times New Roman"/>
                                <w:kern w:val="24"/>
                                <w:sz w:val="18"/>
                                <w:szCs w:val="18"/>
                              </w:rPr>
                            </w:pPr>
                            <w:r w:rsidRPr="00EF56B2">
                              <w:rPr>
                                <w:b/>
                                <w:bCs/>
                                <w:kern w:val="24"/>
                                <w:sz w:val="18"/>
                                <w:szCs w:val="18"/>
                              </w:rPr>
                              <w:t>Fig</w:t>
                            </w:r>
                            <w:r>
                              <w:rPr>
                                <w:b/>
                                <w:bCs/>
                                <w:kern w:val="24"/>
                                <w:sz w:val="18"/>
                                <w:szCs w:val="18"/>
                              </w:rPr>
                              <w:t>ure S5</w:t>
                            </w:r>
                            <w:r w:rsidRPr="00EF56B2">
                              <w:rPr>
                                <w:b/>
                                <w:bCs/>
                                <w:kern w:val="24"/>
                                <w:sz w:val="18"/>
                                <w:szCs w:val="18"/>
                              </w:rPr>
                              <w:t>.</w:t>
                            </w:r>
                            <w:r>
                              <w:rPr>
                                <w:kern w:val="24"/>
                                <w:sz w:val="18"/>
                                <w:szCs w:val="18"/>
                              </w:rPr>
                              <w:t xml:space="preserve"> </w:t>
                            </w:r>
                            <w:r w:rsidRPr="00C905C6">
                              <w:rPr>
                                <w:rFonts w:ascii="Times New Roman" w:hAnsi="Times New Roman"/>
                                <w:kern w:val="24"/>
                                <w:sz w:val="18"/>
                                <w:szCs w:val="18"/>
                              </w:rPr>
                              <w:t>Histogram and kernel density estimation (KDE; thick line</w:t>
                            </w:r>
                            <w:r>
                              <w:rPr>
                                <w:rFonts w:ascii="Times New Roman" w:hAnsi="Times New Roman"/>
                                <w:kern w:val="24"/>
                                <w:sz w:val="18"/>
                                <w:szCs w:val="18"/>
                              </w:rPr>
                              <w:t xml:space="preserve">) </w:t>
                            </w:r>
                            <w:r w:rsidRPr="00C905C6">
                              <w:rPr>
                                <w:rFonts w:ascii="Times New Roman" w:hAnsi="Times New Roman"/>
                                <w:kern w:val="24"/>
                                <w:sz w:val="18"/>
                                <w:szCs w:val="18"/>
                              </w:rPr>
                              <w:t xml:space="preserve">of the area averaged (land only) </w:t>
                            </w:r>
                            <w:r>
                              <w:rPr>
                                <w:rFonts w:ascii="Times New Roman" w:hAnsi="Times New Roman"/>
                                <w:kern w:val="24"/>
                                <w:sz w:val="18"/>
                                <w:szCs w:val="18"/>
                              </w:rPr>
                              <w:t>E2E</w:t>
                            </w:r>
                            <w:r w:rsidRPr="00C905C6">
                              <w:rPr>
                                <w:rFonts w:ascii="Times New Roman" w:hAnsi="Times New Roman"/>
                                <w:kern w:val="24"/>
                                <w:sz w:val="18"/>
                                <w:szCs w:val="18"/>
                              </w:rPr>
                              <w:t xml:space="preserve"> </w:t>
                            </w:r>
                            <w:r>
                              <w:rPr>
                                <w:rFonts w:ascii="Times New Roman" w:hAnsi="Times New Roman"/>
                                <w:kern w:val="24"/>
                                <w:sz w:val="18"/>
                                <w:szCs w:val="18"/>
                              </w:rPr>
                              <w:t xml:space="preserve">mean and </w:t>
                            </w:r>
                            <w:r w:rsidRPr="00C905C6">
                              <w:rPr>
                                <w:rFonts w:ascii="Times New Roman" w:hAnsi="Times New Roman"/>
                                <w:kern w:val="24"/>
                                <w:sz w:val="18"/>
                                <w:szCs w:val="18"/>
                              </w:rPr>
                              <w:t xml:space="preserve">P99 distribution of each region </w:t>
                            </w:r>
                            <w:proofErr w:type="gramStart"/>
                            <w:r w:rsidRPr="00C905C6">
                              <w:rPr>
                                <w:rFonts w:ascii="Times New Roman" w:hAnsi="Times New Roman"/>
                                <w:kern w:val="24"/>
                                <w:sz w:val="18"/>
                                <w:szCs w:val="18"/>
                              </w:rPr>
                              <w:t xml:space="preserve">for </w:t>
                            </w:r>
                            <w:r>
                              <w:rPr>
                                <w:rFonts w:ascii="Times New Roman" w:hAnsi="Times New Roman"/>
                                <w:kern w:val="24"/>
                                <w:sz w:val="18"/>
                                <w:szCs w:val="18"/>
                              </w:rPr>
                              <w:t xml:space="preserve"> HAPPI</w:t>
                            </w:r>
                            <w:proofErr w:type="gramEnd"/>
                            <w:r>
                              <w:rPr>
                                <w:rFonts w:ascii="Times New Roman" w:hAnsi="Times New Roman"/>
                                <w:kern w:val="24"/>
                                <w:sz w:val="18"/>
                                <w:szCs w:val="18"/>
                                <w:vertAlign w:val="superscript"/>
                              </w:rPr>
                              <w:t>2</w:t>
                            </w:r>
                            <w:r>
                              <w:rPr>
                                <w:rFonts w:ascii="Times New Roman" w:hAnsi="Times New Roman"/>
                                <w:kern w:val="24"/>
                                <w:sz w:val="18"/>
                                <w:szCs w:val="18"/>
                              </w:rPr>
                              <w:t xml:space="preserve"> </w:t>
                            </w:r>
                            <w:r w:rsidRPr="00C905C6">
                              <w:rPr>
                                <w:rFonts w:ascii="Times New Roman" w:hAnsi="Times New Roman"/>
                                <w:kern w:val="24"/>
                                <w:sz w:val="18"/>
                                <w:szCs w:val="18"/>
                              </w:rPr>
                              <w:t>historical (ALL) period and 1.5 °C (15) and 2 °C (20) future scenarios</w:t>
                            </w:r>
                            <w:r w:rsidRPr="00E872D0">
                              <w:t xml:space="preserve"> </w:t>
                            </w:r>
                            <w:r w:rsidRPr="00E872D0">
                              <w:rPr>
                                <w:rFonts w:ascii="Times New Roman" w:hAnsi="Times New Roman"/>
                                <w:kern w:val="24"/>
                                <w:sz w:val="18"/>
                                <w:szCs w:val="18"/>
                              </w:rPr>
                              <w:t xml:space="preserve">for </w:t>
                            </w:r>
                            <w:r w:rsidRPr="00E76AB5">
                              <w:rPr>
                                <w:kern w:val="24"/>
                                <w:sz w:val="18"/>
                                <w:szCs w:val="18"/>
                              </w:rPr>
                              <w:t xml:space="preserve">global and </w:t>
                            </w:r>
                            <w:r>
                              <w:rPr>
                                <w:kern w:val="24"/>
                                <w:sz w:val="18"/>
                                <w:szCs w:val="18"/>
                              </w:rPr>
                              <w:t>26 SREX</w:t>
                            </w:r>
                            <w:r w:rsidRPr="00E76AB5">
                              <w:rPr>
                                <w:kern w:val="24"/>
                                <w:sz w:val="18"/>
                                <w:szCs w:val="18"/>
                              </w:rPr>
                              <w:t xml:space="preserve"> regions</w:t>
                            </w:r>
                            <w:r w:rsidRPr="00C905C6">
                              <w:rPr>
                                <w:rFonts w:ascii="Times New Roman" w:hAnsi="Times New Roman"/>
                                <w:kern w:val="24"/>
                                <w:sz w:val="18"/>
                                <w:szCs w:val="18"/>
                              </w:rPr>
                              <w:t xml:space="preserve">. ALL, 1.5 and 2 °C scenarios are shown by green, blue and red colors respectively. </w:t>
                            </w:r>
                            <w:r>
                              <w:rPr>
                                <w:rFonts w:ascii="Times New Roman" w:hAnsi="Times New Roman"/>
                                <w:kern w:val="24"/>
                                <w:sz w:val="18"/>
                                <w:szCs w:val="18"/>
                              </w:rPr>
                              <w:t xml:space="preserve">Bin width of the P99 (mean) histograms is set to 0.1 (0.01).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5728366E" id="_x0000_s1031" type="#_x0000_t202" style="position:absolute;margin-left:363.8pt;margin-top:5.15pt;width:415pt;height:56.1pt;z-index:2516628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" fillcolor="white [3212]" stroked="f">
                <v:textbox>
                  <w:txbxContent>
                    <w:p w14:paraId="6955ACE7" w14:textId="77777777" w:rsidR="002C4A72" w:rsidRPr="007B5AF0" w:rsidRDefault="002C4A72" w:rsidP="002C4A72">
                      <w:pPr>
                        <w:rPr>
                          <w:rFonts w:ascii="Times New Roman" w:hAnsi="Times New Roman"/>
                          <w:kern w:val="24"/>
                          <w:sz w:val="18"/>
                          <w:szCs w:val="18"/>
                        </w:rPr>
                      </w:pPr>
                      <w:r w:rsidRPr="00EF56B2">
                        <w:rPr>
                          <w:b/>
                          <w:bCs/>
                          <w:kern w:val="24"/>
                          <w:sz w:val="18"/>
                          <w:szCs w:val="18"/>
                        </w:rPr>
                        <w:t>Fig</w:t>
                      </w:r>
                      <w:r>
                        <w:rPr>
                          <w:b/>
                          <w:bCs/>
                          <w:kern w:val="24"/>
                          <w:sz w:val="18"/>
                          <w:szCs w:val="18"/>
                        </w:rPr>
                        <w:t>ure S5</w:t>
                      </w:r>
                      <w:r w:rsidRPr="00EF56B2">
                        <w:rPr>
                          <w:b/>
                          <w:bCs/>
                          <w:kern w:val="24"/>
                          <w:sz w:val="18"/>
                          <w:szCs w:val="18"/>
                        </w:rPr>
                        <w:t>.</w:t>
                      </w:r>
                      <w:r>
                        <w:rPr>
                          <w:kern w:val="24"/>
                          <w:sz w:val="18"/>
                          <w:szCs w:val="18"/>
                        </w:rPr>
                        <w:t xml:space="preserve"> </w:t>
                      </w:r>
                      <w:r w:rsidRPr="00C905C6">
                        <w:rPr>
                          <w:rFonts w:ascii="Times New Roman" w:hAnsi="Times New Roman"/>
                          <w:kern w:val="24"/>
                          <w:sz w:val="18"/>
                          <w:szCs w:val="18"/>
                        </w:rPr>
                        <w:t>Histogram and kernel density estimation (KDE; thick line</w:t>
                      </w:r>
                      <w:r>
                        <w:rPr>
                          <w:rFonts w:ascii="Times New Roman" w:hAnsi="Times New Roman"/>
                          <w:kern w:val="24"/>
                          <w:sz w:val="18"/>
                          <w:szCs w:val="18"/>
                        </w:rPr>
                        <w:t xml:space="preserve">) </w:t>
                      </w:r>
                      <w:r w:rsidRPr="00C905C6">
                        <w:rPr>
                          <w:rFonts w:ascii="Times New Roman" w:hAnsi="Times New Roman"/>
                          <w:kern w:val="24"/>
                          <w:sz w:val="18"/>
                          <w:szCs w:val="18"/>
                        </w:rPr>
                        <w:t xml:space="preserve">of the area averaged (land only) </w:t>
                      </w:r>
                      <w:r>
                        <w:rPr>
                          <w:rFonts w:ascii="Times New Roman" w:hAnsi="Times New Roman"/>
                          <w:kern w:val="24"/>
                          <w:sz w:val="18"/>
                          <w:szCs w:val="18"/>
                        </w:rPr>
                        <w:t>E2E</w:t>
                      </w:r>
                      <w:r w:rsidRPr="00C905C6">
                        <w:rPr>
                          <w:rFonts w:ascii="Times New Roman" w:hAnsi="Times New Roman"/>
                          <w:kern w:val="24"/>
                          <w:sz w:val="18"/>
                          <w:szCs w:val="18"/>
                        </w:rPr>
                        <w:t xml:space="preserve"> </w:t>
                      </w:r>
                      <w:r>
                        <w:rPr>
                          <w:rFonts w:ascii="Times New Roman" w:hAnsi="Times New Roman"/>
                          <w:kern w:val="24"/>
                          <w:sz w:val="18"/>
                          <w:szCs w:val="18"/>
                        </w:rPr>
                        <w:t xml:space="preserve">mean and </w:t>
                      </w:r>
                      <w:r w:rsidRPr="00C905C6">
                        <w:rPr>
                          <w:rFonts w:ascii="Times New Roman" w:hAnsi="Times New Roman"/>
                          <w:kern w:val="24"/>
                          <w:sz w:val="18"/>
                          <w:szCs w:val="18"/>
                        </w:rPr>
                        <w:t xml:space="preserve">P99 distribution of each region </w:t>
                      </w:r>
                      <w:proofErr w:type="gramStart"/>
                      <w:r w:rsidRPr="00C905C6">
                        <w:rPr>
                          <w:rFonts w:ascii="Times New Roman" w:hAnsi="Times New Roman"/>
                          <w:kern w:val="24"/>
                          <w:sz w:val="18"/>
                          <w:szCs w:val="18"/>
                        </w:rPr>
                        <w:t xml:space="preserve">for </w:t>
                      </w:r>
                      <w:r>
                        <w:rPr>
                          <w:rFonts w:ascii="Times New Roman" w:hAnsi="Times New Roman"/>
                          <w:kern w:val="24"/>
                          <w:sz w:val="18"/>
                          <w:szCs w:val="18"/>
                        </w:rPr>
                        <w:t xml:space="preserve"> HAPPI</w:t>
                      </w:r>
                      <w:proofErr w:type="gramEnd"/>
                      <w:r>
                        <w:rPr>
                          <w:rFonts w:ascii="Times New Roman" w:hAnsi="Times New Roman"/>
                          <w:kern w:val="24"/>
                          <w:sz w:val="18"/>
                          <w:szCs w:val="18"/>
                          <w:vertAlign w:val="superscript"/>
                        </w:rPr>
                        <w:t>2</w:t>
                      </w:r>
                      <w:r>
                        <w:rPr>
                          <w:rFonts w:ascii="Times New Roman" w:hAnsi="Times New Roman"/>
                          <w:kern w:val="24"/>
                          <w:sz w:val="18"/>
                          <w:szCs w:val="18"/>
                        </w:rPr>
                        <w:t xml:space="preserve"> </w:t>
                      </w:r>
                      <w:r w:rsidRPr="00C905C6">
                        <w:rPr>
                          <w:rFonts w:ascii="Times New Roman" w:hAnsi="Times New Roman"/>
                          <w:kern w:val="24"/>
                          <w:sz w:val="18"/>
                          <w:szCs w:val="18"/>
                        </w:rPr>
                        <w:t>historical (ALL) period and 1.5 °C (15) and 2 °C (20) future scenarios</w:t>
                      </w:r>
                      <w:r w:rsidRPr="00E872D0">
                        <w:t xml:space="preserve"> </w:t>
                      </w:r>
                      <w:r w:rsidRPr="00E872D0">
                        <w:rPr>
                          <w:rFonts w:ascii="Times New Roman" w:hAnsi="Times New Roman"/>
                          <w:kern w:val="24"/>
                          <w:sz w:val="18"/>
                          <w:szCs w:val="18"/>
                        </w:rPr>
                        <w:t xml:space="preserve">for </w:t>
                      </w:r>
                      <w:r w:rsidRPr="00E76AB5">
                        <w:rPr>
                          <w:kern w:val="24"/>
                          <w:sz w:val="18"/>
                          <w:szCs w:val="18"/>
                        </w:rPr>
                        <w:t xml:space="preserve">global and </w:t>
                      </w:r>
                      <w:r>
                        <w:rPr>
                          <w:kern w:val="24"/>
                          <w:sz w:val="18"/>
                          <w:szCs w:val="18"/>
                        </w:rPr>
                        <w:t>26 SREX</w:t>
                      </w:r>
                      <w:r w:rsidRPr="00E76AB5">
                        <w:rPr>
                          <w:kern w:val="24"/>
                          <w:sz w:val="18"/>
                          <w:szCs w:val="18"/>
                        </w:rPr>
                        <w:t xml:space="preserve"> regions</w:t>
                      </w:r>
                      <w:r w:rsidRPr="00C905C6">
                        <w:rPr>
                          <w:rFonts w:ascii="Times New Roman" w:hAnsi="Times New Roman"/>
                          <w:kern w:val="24"/>
                          <w:sz w:val="18"/>
                          <w:szCs w:val="18"/>
                        </w:rPr>
                        <w:t xml:space="preserve">. ALL, 1.5 and 2 °C scenarios are shown by green, blue and red colors respectively. </w:t>
                      </w:r>
                      <w:r>
                        <w:rPr>
                          <w:rFonts w:ascii="Times New Roman" w:hAnsi="Times New Roman"/>
                          <w:kern w:val="24"/>
                          <w:sz w:val="18"/>
                          <w:szCs w:val="18"/>
                        </w:rPr>
                        <w:t xml:space="preserve">Bin width of the P99 (mean) histograms is set to 0.1 (0.01). </w:t>
                      </w:r>
                    </w:p>
                  </w:txbxContent>
                </v:textbox>
                <w10:wrap anchorx="margin"/>
              </v:shape>
            </w:pict>
          </mc:Fallback>
        </mc:AlternateContent>
      </w:r>
    </w:p>
    <w:p w14:paraId="445AD28B" w14:textId="15804E99" w:rsidR="00F91642" w:rsidRPr="00E12DD9" w:rsidRDefault="00F91642" w:rsidP="00F91642"/>
    <w:p w14:paraId="6B4BE886" w14:textId="478FF399" w:rsidR="007B03A2" w:rsidRDefault="007B03A2">
      <w:r>
        <w:br w:type="page"/>
      </w:r>
    </w:p>
    <w:p w14:paraId="50E31932" w14:textId="08302CA3" w:rsidR="00F91642" w:rsidRDefault="00F91642" w:rsidP="007B03A2">
      <w:r>
        <w:rPr>
          <w:noProof/>
          <w:lang w:eastAsia="ja-JP" w:bidi="si-LK"/>
        </w:rPr>
        <w:lastRenderedPageBreak/>
        <w:drawing>
          <wp:inline distT="0" distB="0" distL="0" distR="0" wp14:anchorId="4243CE5A" wp14:editId="5462C2FE">
            <wp:extent cx="5273040" cy="3013075"/>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3040" cy="3013075"/>
                    </a:xfrm>
                    <a:prstGeom prst="rect">
                      <a:avLst/>
                    </a:prstGeom>
                    <a:noFill/>
                  </pic:spPr>
                </pic:pic>
              </a:graphicData>
            </a:graphic>
          </wp:inline>
        </w:drawing>
      </w:r>
    </w:p>
    <w:p w14:paraId="334A691C" w14:textId="40BD5834" w:rsidR="00F91642" w:rsidRDefault="007B03A2" w:rsidP="00F91642">
      <w:pPr>
        <w:jc w:val="center"/>
      </w:pPr>
      <w:r w:rsidRPr="00F407F5">
        <w:rPr>
          <w:rFonts w:ascii="Times New Roman" w:hAnsi="Times New Roman"/>
          <w:noProof/>
          <w:sz w:val="22"/>
          <w:szCs w:val="22"/>
          <w:lang w:eastAsia="ja-JP" w:bidi="si-LK"/>
        </w:rPr>
        <mc:AlternateContent>
          <mc:Choice Requires="wps">
            <w:drawing>
              <wp:anchor distT="0" distB="0" distL="114300" distR="114300" simplePos="0" relativeHeight="251663872" behindDoc="0" locked="0" layoutInCell="1" allowOverlap="1" wp14:anchorId="1F6523D6" wp14:editId="67E3C1B9">
                <wp:simplePos x="0" y="0"/>
                <wp:positionH relativeFrom="margin">
                  <wp:align>right</wp:align>
                </wp:positionH>
                <wp:positionV relativeFrom="paragraph">
                  <wp:posOffset>54108</wp:posOffset>
                </wp:positionV>
                <wp:extent cx="4846881" cy="302930"/>
                <wp:effectExtent l="0" t="0" r="0" b="1905"/>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6881" cy="302930"/>
                        </a:xfrm>
                        <a:prstGeom prst="rect">
                          <a:avLst/>
                        </a:prstGeom>
                        <a:solidFill>
                          <a:schemeClr val="bg1"/>
                        </a:solidFill>
                        <a:ln>
                          <a:noFill/>
                        </a:ln>
                        <a:extLst/>
                      </wps:spPr>
                      <wps:txbx>
                        <w:txbxContent>
                          <w:p w14:paraId="0DA02878" w14:textId="03F891C3" w:rsidR="00C621DD" w:rsidRPr="007B5AF0" w:rsidRDefault="00C621DD" w:rsidP="00F91642">
                            <w:pPr>
                              <w:rPr>
                                <w:rFonts w:ascii="Times New Roman" w:hAnsi="Times New Roman"/>
                                <w:color w:val="000000"/>
                                <w:kern w:val="24"/>
                                <w:sz w:val="18"/>
                                <w:szCs w:val="18"/>
                                <w:lang w:eastAsia="ja-JP"/>
                              </w:rPr>
                            </w:pPr>
                            <w:r w:rsidRPr="00EF56B2">
                              <w:rPr>
                                <w:b/>
                                <w:bCs/>
                                <w:color w:val="000000"/>
                                <w:kern w:val="24"/>
                                <w:sz w:val="18"/>
                                <w:szCs w:val="18"/>
                              </w:rPr>
                              <w:t>Fig</w:t>
                            </w:r>
                            <w:r>
                              <w:rPr>
                                <w:b/>
                                <w:bCs/>
                                <w:color w:val="000000"/>
                                <w:kern w:val="24"/>
                                <w:sz w:val="18"/>
                                <w:szCs w:val="18"/>
                              </w:rPr>
                              <w:t>ure S5</w:t>
                            </w:r>
                            <w:r w:rsidRPr="00EF56B2">
                              <w:rPr>
                                <w:b/>
                                <w:bCs/>
                                <w:color w:val="000000"/>
                                <w:kern w:val="24"/>
                                <w:sz w:val="18"/>
                                <w:szCs w:val="18"/>
                              </w:rPr>
                              <w:t>.</w:t>
                            </w:r>
                            <w:r>
                              <w:rPr>
                                <w:color w:val="000000"/>
                                <w:kern w:val="24"/>
                                <w:sz w:val="18"/>
                                <w:szCs w:val="18"/>
                              </w:rPr>
                              <w:t xml:space="preserve"> continued</w:t>
                            </w:r>
                            <w:r w:rsidRPr="00C905C6">
                              <w:rPr>
                                <w:rFonts w:ascii="Times New Roman" w:hAnsi="Times New Roman"/>
                                <w:color w:val="000000"/>
                                <w:kern w:val="24"/>
                                <w:sz w:val="18"/>
                                <w:szCs w:val="18"/>
                                <w:lang w:eastAsia="ja-JP"/>
                              </w:rPr>
                              <w:t xml:space="preserve">. </w:t>
                            </w:r>
                          </w:p>
                          <w:p w14:paraId="543D4562" w14:textId="77777777" w:rsidR="00C621DD" w:rsidRPr="00B96A30" w:rsidRDefault="00C621DD" w:rsidP="00F91642"/>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1F6523D6" id="_x0000_s1032" type="#_x0000_t202" style="position:absolute;left:0;text-align:left;margin-left:330.45pt;margin-top:4.25pt;width:381.65pt;height:23.85pt;z-index:2516638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" fillcolor="white [3212]" stroked="f">
                <v:textbox>
                  <w:txbxContent>
                    <w:p w14:paraId="0DA02878" w14:textId="03F891C3" w:rsidR="00C621DD" w:rsidRPr="007B5AF0" w:rsidRDefault="00C621DD" w:rsidP="00F91642">
                      <w:pPr>
                        <w:rPr>
                          <w:rFonts w:ascii="Times New Roman" w:hAnsi="Times New Roman"/>
                          <w:color w:val="000000"/>
                          <w:kern w:val="24"/>
                          <w:sz w:val="18"/>
                          <w:szCs w:val="18"/>
                          <w:lang w:eastAsia="ja-JP"/>
                        </w:rPr>
                      </w:pPr>
                      <w:r w:rsidRPr="00EF56B2">
                        <w:rPr>
                          <w:b/>
                          <w:bCs/>
                          <w:color w:val="000000"/>
                          <w:kern w:val="24"/>
                          <w:sz w:val="18"/>
                          <w:szCs w:val="18"/>
                        </w:rPr>
                        <w:t>Fig</w:t>
                      </w:r>
                      <w:r>
                        <w:rPr>
                          <w:b/>
                          <w:bCs/>
                          <w:color w:val="000000"/>
                          <w:kern w:val="24"/>
                          <w:sz w:val="18"/>
                          <w:szCs w:val="18"/>
                        </w:rPr>
                        <w:t>ure S5</w:t>
                      </w:r>
                      <w:r w:rsidRPr="00EF56B2">
                        <w:rPr>
                          <w:b/>
                          <w:bCs/>
                          <w:color w:val="000000"/>
                          <w:kern w:val="24"/>
                          <w:sz w:val="18"/>
                          <w:szCs w:val="18"/>
                        </w:rPr>
                        <w:t>.</w:t>
                      </w:r>
                      <w:r>
                        <w:rPr>
                          <w:color w:val="000000"/>
                          <w:kern w:val="24"/>
                          <w:sz w:val="18"/>
                          <w:szCs w:val="18"/>
                        </w:rPr>
                        <w:t xml:space="preserve"> continued</w:t>
                      </w:r>
                      <w:r w:rsidRPr="00C905C6">
                        <w:rPr>
                          <w:rFonts w:ascii="Times New Roman" w:hAnsi="Times New Roman"/>
                          <w:color w:val="000000"/>
                          <w:kern w:val="24"/>
                          <w:sz w:val="18"/>
                          <w:szCs w:val="18"/>
                          <w:lang w:eastAsia="ja-JP"/>
                        </w:rPr>
                        <w:t xml:space="preserve">. </w:t>
                      </w:r>
                    </w:p>
                    <w:p w14:paraId="543D4562" w14:textId="77777777" w:rsidR="00C621DD" w:rsidRPr="00B96A30" w:rsidRDefault="00C621DD" w:rsidP="00F91642"/>
                  </w:txbxContent>
                </v:textbox>
                <w10:wrap anchorx="margin"/>
              </v:shape>
            </w:pict>
          </mc:Fallback>
        </mc:AlternateContent>
      </w:r>
    </w:p>
    <w:p w14:paraId="48AF17C3" w14:textId="5E24B194" w:rsidR="00F91642" w:rsidRDefault="00F91642" w:rsidP="00F91642">
      <w:pPr>
        <w:jc w:val="center"/>
      </w:pPr>
    </w:p>
    <w:p w14:paraId="517E0CF7" w14:textId="496CFF85" w:rsidR="007B03A2" w:rsidRDefault="007B03A2">
      <w:r>
        <w:br w:type="page"/>
      </w:r>
    </w:p>
    <w:p w14:paraId="4B4BAF81" w14:textId="55011FED" w:rsidR="007B03A2" w:rsidRDefault="00F91642" w:rsidP="00F91642">
      <w:pPr>
        <w:jc w:val="center"/>
      </w:pPr>
      <w:r>
        <w:rPr>
          <w:noProof/>
          <w:lang w:eastAsia="ja-JP" w:bidi="si-LK"/>
        </w:rPr>
        <w:lastRenderedPageBreak/>
        <w:drawing>
          <wp:inline distT="0" distB="0" distL="0" distR="0" wp14:anchorId="269B007E" wp14:editId="0CE6A578">
            <wp:extent cx="5267325" cy="30099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67325" cy="3009900"/>
                    </a:xfrm>
                    <a:prstGeom prst="rect">
                      <a:avLst/>
                    </a:prstGeom>
                    <a:noFill/>
                  </pic:spPr>
                </pic:pic>
              </a:graphicData>
            </a:graphic>
          </wp:inline>
        </w:drawing>
      </w:r>
    </w:p>
    <w:p w14:paraId="54D9E68B" w14:textId="2732B339" w:rsidR="007B03A2" w:rsidRDefault="007B03A2">
      <w:r w:rsidRPr="00F407F5">
        <w:rPr>
          <w:rFonts w:ascii="Times New Roman" w:hAnsi="Times New Roman"/>
          <w:noProof/>
          <w:sz w:val="22"/>
          <w:szCs w:val="22"/>
          <w:lang w:eastAsia="ja-JP" w:bidi="si-LK"/>
        </w:rPr>
        <mc:AlternateContent>
          <mc:Choice Requires="wps">
            <w:drawing>
              <wp:anchor distT="0" distB="0" distL="114300" distR="114300" simplePos="0" relativeHeight="251664896" behindDoc="0" locked="0" layoutInCell="1" allowOverlap="1" wp14:anchorId="03F012FC" wp14:editId="7BC5E462">
                <wp:simplePos x="0" y="0"/>
                <wp:positionH relativeFrom="margin">
                  <wp:align>right</wp:align>
                </wp:positionH>
                <wp:positionV relativeFrom="paragraph">
                  <wp:posOffset>55343</wp:posOffset>
                </wp:positionV>
                <wp:extent cx="5275385" cy="274320"/>
                <wp:effectExtent l="0" t="0" r="1905" b="0"/>
                <wp:wrapNone/>
                <wp:docPr id="20"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5385" cy="274320"/>
                        </a:xfrm>
                        <a:prstGeom prst="rect">
                          <a:avLst/>
                        </a:prstGeom>
                        <a:solidFill>
                          <a:schemeClr val="bg1"/>
                        </a:solidFill>
                        <a:ln>
                          <a:noFill/>
                        </a:ln>
                        <a:extLst/>
                      </wps:spPr>
                      <wps:txbx>
                        <w:txbxContent>
                          <w:p w14:paraId="3BD0D9C1" w14:textId="3EF8A587" w:rsidR="00C621DD" w:rsidRPr="007B5AF0" w:rsidRDefault="00C621DD" w:rsidP="00B142C4">
                            <w:pPr>
                              <w:rPr>
                                <w:rFonts w:ascii="Times New Roman" w:hAnsi="Times New Roman"/>
                                <w:color w:val="000000"/>
                                <w:kern w:val="24"/>
                                <w:sz w:val="18"/>
                                <w:szCs w:val="18"/>
                                <w:lang w:eastAsia="ja-JP"/>
                              </w:rPr>
                            </w:pPr>
                            <w:r w:rsidRPr="00EF56B2">
                              <w:rPr>
                                <w:b/>
                                <w:bCs/>
                                <w:color w:val="000000"/>
                                <w:kern w:val="24"/>
                                <w:sz w:val="18"/>
                                <w:szCs w:val="18"/>
                              </w:rPr>
                              <w:t>Fig</w:t>
                            </w:r>
                            <w:r>
                              <w:rPr>
                                <w:b/>
                                <w:bCs/>
                                <w:color w:val="000000"/>
                                <w:kern w:val="24"/>
                                <w:sz w:val="18"/>
                                <w:szCs w:val="18"/>
                              </w:rPr>
                              <w:t>ure S5</w:t>
                            </w:r>
                            <w:r w:rsidRPr="00EF56B2">
                              <w:rPr>
                                <w:b/>
                                <w:bCs/>
                                <w:color w:val="000000"/>
                                <w:kern w:val="24"/>
                                <w:sz w:val="18"/>
                                <w:szCs w:val="18"/>
                              </w:rPr>
                              <w:t>.</w:t>
                            </w:r>
                            <w:r>
                              <w:rPr>
                                <w:color w:val="000000"/>
                                <w:kern w:val="24"/>
                                <w:sz w:val="18"/>
                                <w:szCs w:val="18"/>
                              </w:rPr>
                              <w:t xml:space="preserve"> continued</w:t>
                            </w:r>
                            <w:r w:rsidRPr="00C905C6">
                              <w:rPr>
                                <w:rFonts w:ascii="Times New Roman" w:hAnsi="Times New Roman"/>
                                <w:color w:val="000000"/>
                                <w:kern w:val="24"/>
                                <w:sz w:val="18"/>
                                <w:szCs w:val="18"/>
                                <w:lang w:eastAsia="ja-JP"/>
                              </w:rPr>
                              <w:t xml:space="preserve">. </w:t>
                            </w:r>
                          </w:p>
                          <w:p w14:paraId="2ED36C88" w14:textId="571E7AE4" w:rsidR="00C621DD" w:rsidRPr="007B5AF0" w:rsidRDefault="00C621DD" w:rsidP="00F91642">
                            <w:pPr>
                              <w:rPr>
                                <w:rFonts w:ascii="Times New Roman" w:hAnsi="Times New Roman"/>
                                <w:color w:val="000000"/>
                                <w:kern w:val="24"/>
                                <w:sz w:val="18"/>
                                <w:szCs w:val="18"/>
                                <w:lang w:eastAsia="ja-JP"/>
                              </w:rPr>
                            </w:pPr>
                          </w:p>
                          <w:p w14:paraId="7FF77762" w14:textId="77777777" w:rsidR="00C621DD" w:rsidRPr="00B96A30" w:rsidRDefault="00C621DD" w:rsidP="00F91642"/>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03F012FC" id="_x0000_s1033" type="#_x0000_t202" style="position:absolute;margin-left:364.2pt;margin-top:4.35pt;width:415.4pt;height:21.6pt;z-index:2516648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" fillcolor="white [3212]" stroked="f">
                <v:textbox>
                  <w:txbxContent>
                    <w:p w14:paraId="3BD0D9C1" w14:textId="3EF8A587" w:rsidR="00C621DD" w:rsidRPr="007B5AF0" w:rsidRDefault="00C621DD" w:rsidP="00B142C4">
                      <w:pPr>
                        <w:rPr>
                          <w:rFonts w:ascii="Times New Roman" w:hAnsi="Times New Roman"/>
                          <w:color w:val="000000"/>
                          <w:kern w:val="24"/>
                          <w:sz w:val="18"/>
                          <w:szCs w:val="18"/>
                          <w:lang w:eastAsia="ja-JP"/>
                        </w:rPr>
                      </w:pPr>
                      <w:r w:rsidRPr="00EF56B2">
                        <w:rPr>
                          <w:b/>
                          <w:bCs/>
                          <w:color w:val="000000"/>
                          <w:kern w:val="24"/>
                          <w:sz w:val="18"/>
                          <w:szCs w:val="18"/>
                        </w:rPr>
                        <w:t>Fig</w:t>
                      </w:r>
                      <w:r>
                        <w:rPr>
                          <w:b/>
                          <w:bCs/>
                          <w:color w:val="000000"/>
                          <w:kern w:val="24"/>
                          <w:sz w:val="18"/>
                          <w:szCs w:val="18"/>
                        </w:rPr>
                        <w:t>ure S5</w:t>
                      </w:r>
                      <w:r w:rsidRPr="00EF56B2">
                        <w:rPr>
                          <w:b/>
                          <w:bCs/>
                          <w:color w:val="000000"/>
                          <w:kern w:val="24"/>
                          <w:sz w:val="18"/>
                          <w:szCs w:val="18"/>
                        </w:rPr>
                        <w:t>.</w:t>
                      </w:r>
                      <w:r>
                        <w:rPr>
                          <w:color w:val="000000"/>
                          <w:kern w:val="24"/>
                          <w:sz w:val="18"/>
                          <w:szCs w:val="18"/>
                        </w:rPr>
                        <w:t xml:space="preserve"> continued</w:t>
                      </w:r>
                      <w:r w:rsidRPr="00C905C6">
                        <w:rPr>
                          <w:rFonts w:ascii="Times New Roman" w:hAnsi="Times New Roman"/>
                          <w:color w:val="000000"/>
                          <w:kern w:val="24"/>
                          <w:sz w:val="18"/>
                          <w:szCs w:val="18"/>
                          <w:lang w:eastAsia="ja-JP"/>
                        </w:rPr>
                        <w:t xml:space="preserve">. </w:t>
                      </w:r>
                    </w:p>
                    <w:p w14:paraId="2ED36C88" w14:textId="571E7AE4" w:rsidR="00C621DD" w:rsidRPr="007B5AF0" w:rsidRDefault="00C621DD" w:rsidP="00F91642">
                      <w:pPr>
                        <w:rPr>
                          <w:rFonts w:ascii="Times New Roman" w:hAnsi="Times New Roman"/>
                          <w:color w:val="000000"/>
                          <w:kern w:val="24"/>
                          <w:sz w:val="18"/>
                          <w:szCs w:val="18"/>
                          <w:lang w:eastAsia="ja-JP"/>
                        </w:rPr>
                      </w:pPr>
                    </w:p>
                    <w:p w14:paraId="7FF77762" w14:textId="77777777" w:rsidR="00C621DD" w:rsidRPr="00B96A30" w:rsidRDefault="00C621DD" w:rsidP="00F91642"/>
                  </w:txbxContent>
                </v:textbox>
                <w10:wrap anchorx="margin"/>
              </v:shape>
            </w:pict>
          </mc:Fallback>
        </mc:AlternateContent>
      </w:r>
      <w:r>
        <w:br w:type="page"/>
      </w:r>
    </w:p>
    <w:p w14:paraId="4D5F6C2B" w14:textId="5166AD2F" w:rsidR="00F91642" w:rsidRDefault="007B03A2" w:rsidP="002C4A72">
      <w:r>
        <w:rPr>
          <w:noProof/>
          <w:lang w:eastAsia="ja-JP" w:bidi="si-LK"/>
        </w:rPr>
        <w:lastRenderedPageBreak/>
        <mc:AlternateContent>
          <mc:Choice Requires="wpg">
            <w:drawing>
              <wp:inline distT="0" distB="0" distL="0" distR="0" wp14:anchorId="1E1E05BC" wp14:editId="7255FB3F">
                <wp:extent cx="5283835" cy="4519930"/>
                <wp:effectExtent l="0" t="0" r="0" b="0"/>
                <wp:docPr id="22" name="Group 22"/>
                <wp:cNvGraphicFramePr/>
                <a:graphic xmlns:a="http://schemas.openxmlformats.org/drawingml/2006/main">
                  <a:graphicData uri="http://schemas.microsoft.com/office/word/2010/wordprocessingGroup">
                    <wpg:wgp>
                      <wpg:cNvGrpSpPr/>
                      <wpg:grpSpPr>
                        <a:xfrm>
                          <a:off x="0" y="0"/>
                          <a:ext cx="5283835" cy="4519930"/>
                          <a:chOff x="-11219" y="0"/>
                          <a:chExt cx="5284446" cy="4520726"/>
                        </a:xfrm>
                      </wpg:grpSpPr>
                      <pic:pic xmlns:pic="http://schemas.openxmlformats.org/drawingml/2006/picture">
                        <pic:nvPicPr>
                          <pic:cNvPr id="23" name="Picture 23"/>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3227" cy="3013257"/>
                          </a:xfrm>
                          <a:prstGeom prst="rect">
                            <a:avLst/>
                          </a:prstGeom>
                          <a:noFill/>
                        </pic:spPr>
                      </pic:pic>
                      <pic:pic xmlns:pic="http://schemas.openxmlformats.org/drawingml/2006/picture">
                        <pic:nvPicPr>
                          <pic:cNvPr id="24" name="Picture 24"/>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11219" y="3033951"/>
                            <a:ext cx="5284446" cy="1486775"/>
                          </a:xfrm>
                          <a:prstGeom prst="rect">
                            <a:avLst/>
                          </a:prstGeom>
                          <a:noFill/>
                        </pic:spPr>
                      </pic:pic>
                    </wpg:wgp>
                  </a:graphicData>
                </a:graphic>
              </wp:inline>
            </w:drawing>
          </mc:Choice>
          <mc:Fallback>
            <w:pict>
              <v:group w14:anchorId="309D47C7" id="Group 22" o:spid="_x0000_s1026" style="width:416.05pt;height:355.9pt;mso-position-horizontal-relative:char;mso-position-vertical-relative:line" coordorigin="-112" coordsize="52844,45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27" type="#_x0000_t75" style="position:absolute;width:52732;height:30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">
                  <v:imagedata r:id="rId19" o:title=""/>
                </v:shape>
                <v:shape id="Picture 24" o:spid="_x0000_s1028" type="#_x0000_t75" style="position:absolute;left:-112;top:30339;width:52844;height:14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">
                  <v:imagedata r:id="rId20" o:title=""/>
                </v:shape>
                <w10:anchorlock/>
              </v:group>
            </w:pict>
          </mc:Fallback>
        </mc:AlternateContent>
      </w:r>
    </w:p>
    <w:p w14:paraId="60C57EEB" w14:textId="00438BDC" w:rsidR="00F91642" w:rsidRDefault="007B03A2" w:rsidP="00F91642">
      <w:pPr>
        <w:jc w:val="center"/>
      </w:pPr>
      <w:r w:rsidRPr="00F407F5">
        <w:rPr>
          <w:rFonts w:ascii="Times New Roman" w:hAnsi="Times New Roman"/>
          <w:noProof/>
          <w:sz w:val="22"/>
          <w:szCs w:val="22"/>
          <w:lang w:eastAsia="ja-JP" w:bidi="si-LK"/>
        </w:rPr>
        <mc:AlternateContent>
          <mc:Choice Requires="wps">
            <w:drawing>
              <wp:anchor distT="0" distB="0" distL="114300" distR="114300" simplePos="0" relativeHeight="251666944" behindDoc="0" locked="0" layoutInCell="1" allowOverlap="1" wp14:anchorId="74E552E9" wp14:editId="70FFFACD">
                <wp:simplePos x="0" y="0"/>
                <wp:positionH relativeFrom="margin">
                  <wp:align>right</wp:align>
                </wp:positionH>
                <wp:positionV relativeFrom="paragraph">
                  <wp:posOffset>52070</wp:posOffset>
                </wp:positionV>
                <wp:extent cx="5275385" cy="301451"/>
                <wp:effectExtent l="0" t="0" r="1905" b="3810"/>
                <wp:wrapNone/>
                <wp:docPr id="25"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5385" cy="301451"/>
                        </a:xfrm>
                        <a:prstGeom prst="rect">
                          <a:avLst/>
                        </a:prstGeom>
                        <a:solidFill>
                          <a:schemeClr val="bg1"/>
                        </a:solidFill>
                        <a:ln>
                          <a:noFill/>
                        </a:ln>
                        <a:extLst/>
                      </wps:spPr>
                      <wps:txbx>
                        <w:txbxContent>
                          <w:p w14:paraId="2650A1B6" w14:textId="63F3055B" w:rsidR="00C621DD" w:rsidRPr="007B5AF0" w:rsidRDefault="00C621DD">
                            <w:pPr>
                              <w:rPr>
                                <w:rFonts w:ascii="Times New Roman" w:hAnsi="Times New Roman"/>
                                <w:color w:val="000000"/>
                                <w:kern w:val="24"/>
                                <w:sz w:val="18"/>
                                <w:szCs w:val="18"/>
                                <w:lang w:eastAsia="ja-JP"/>
                              </w:rPr>
                            </w:pPr>
                            <w:r w:rsidRPr="00EF56B2">
                              <w:rPr>
                                <w:b/>
                                <w:bCs/>
                                <w:color w:val="000000"/>
                                <w:kern w:val="24"/>
                                <w:sz w:val="18"/>
                                <w:szCs w:val="18"/>
                              </w:rPr>
                              <w:t>Fig</w:t>
                            </w:r>
                            <w:r>
                              <w:rPr>
                                <w:b/>
                                <w:bCs/>
                                <w:color w:val="000000"/>
                                <w:kern w:val="24"/>
                                <w:sz w:val="18"/>
                                <w:szCs w:val="18"/>
                              </w:rPr>
                              <w:t>ure S5</w:t>
                            </w:r>
                            <w:r w:rsidRPr="00EF56B2">
                              <w:rPr>
                                <w:b/>
                                <w:bCs/>
                                <w:color w:val="000000"/>
                                <w:kern w:val="24"/>
                                <w:sz w:val="18"/>
                                <w:szCs w:val="18"/>
                              </w:rPr>
                              <w:t>.</w:t>
                            </w:r>
                            <w:r>
                              <w:rPr>
                                <w:color w:val="000000"/>
                                <w:kern w:val="24"/>
                                <w:sz w:val="18"/>
                                <w:szCs w:val="18"/>
                              </w:rPr>
                              <w:t xml:space="preserve"> continued</w:t>
                            </w:r>
                            <w:r w:rsidRPr="00C905C6">
                              <w:rPr>
                                <w:rFonts w:ascii="Times New Roman" w:hAnsi="Times New Roman"/>
                                <w:color w:val="000000"/>
                                <w:kern w:val="24"/>
                                <w:sz w:val="18"/>
                                <w:szCs w:val="18"/>
                                <w:lang w:eastAsia="ja-JP"/>
                              </w:rPr>
                              <w:t>.</w:t>
                            </w:r>
                          </w:p>
                          <w:p w14:paraId="381FB2C2" w14:textId="77777777" w:rsidR="00C621DD" w:rsidRPr="00B96A30" w:rsidRDefault="00C621DD"/>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74E552E9" id="_x0000_s1034" type="#_x0000_t202" style="position:absolute;left:0;text-align:left;margin-left:364.2pt;margin-top:4.1pt;width:415.4pt;height:23.75pt;z-index:2516669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" fillcolor="white [3212]" stroked="f">
                <v:textbox>
                  <w:txbxContent>
                    <w:p w14:paraId="2650A1B6" w14:textId="63F3055B" w:rsidR="00C621DD" w:rsidRPr="007B5AF0" w:rsidRDefault="00C621DD">
                      <w:pPr>
                        <w:rPr>
                          <w:rFonts w:ascii="Times New Roman" w:hAnsi="Times New Roman"/>
                          <w:color w:val="000000"/>
                          <w:kern w:val="24"/>
                          <w:sz w:val="18"/>
                          <w:szCs w:val="18"/>
                          <w:lang w:eastAsia="ja-JP"/>
                        </w:rPr>
                      </w:pPr>
                      <w:r w:rsidRPr="00EF56B2">
                        <w:rPr>
                          <w:b/>
                          <w:bCs/>
                          <w:color w:val="000000"/>
                          <w:kern w:val="24"/>
                          <w:sz w:val="18"/>
                          <w:szCs w:val="18"/>
                        </w:rPr>
                        <w:t>Fig</w:t>
                      </w:r>
                      <w:r>
                        <w:rPr>
                          <w:b/>
                          <w:bCs/>
                          <w:color w:val="000000"/>
                          <w:kern w:val="24"/>
                          <w:sz w:val="18"/>
                          <w:szCs w:val="18"/>
                        </w:rPr>
                        <w:t>ure S5</w:t>
                      </w:r>
                      <w:r w:rsidRPr="00EF56B2">
                        <w:rPr>
                          <w:b/>
                          <w:bCs/>
                          <w:color w:val="000000"/>
                          <w:kern w:val="24"/>
                          <w:sz w:val="18"/>
                          <w:szCs w:val="18"/>
                        </w:rPr>
                        <w:t>.</w:t>
                      </w:r>
                      <w:r>
                        <w:rPr>
                          <w:color w:val="000000"/>
                          <w:kern w:val="24"/>
                          <w:sz w:val="18"/>
                          <w:szCs w:val="18"/>
                        </w:rPr>
                        <w:t xml:space="preserve"> continued</w:t>
                      </w:r>
                      <w:r w:rsidRPr="00C905C6">
                        <w:rPr>
                          <w:rFonts w:ascii="Times New Roman" w:hAnsi="Times New Roman"/>
                          <w:color w:val="000000"/>
                          <w:kern w:val="24"/>
                          <w:sz w:val="18"/>
                          <w:szCs w:val="18"/>
                          <w:lang w:eastAsia="ja-JP"/>
                        </w:rPr>
                        <w:t>.</w:t>
                      </w:r>
                    </w:p>
                    <w:p w14:paraId="381FB2C2" w14:textId="77777777" w:rsidR="00C621DD" w:rsidRPr="00B96A30" w:rsidRDefault="00C621DD"/>
                  </w:txbxContent>
                </v:textbox>
                <w10:wrap anchorx="margin"/>
              </v:shape>
            </w:pict>
          </mc:Fallback>
        </mc:AlternateContent>
      </w:r>
    </w:p>
    <w:p w14:paraId="13A2DA49" w14:textId="71D78BD2" w:rsidR="007B03A2" w:rsidRDefault="007B03A2">
      <w:r>
        <w:br w:type="page"/>
      </w:r>
    </w:p>
    <w:p w14:paraId="751BD9D1" w14:textId="77777777" w:rsidR="00F91642" w:rsidRDefault="00F91642" w:rsidP="00F91642">
      <w:pPr>
        <w:jc w:val="center"/>
      </w:pPr>
    </w:p>
    <w:p w14:paraId="74003F7F" w14:textId="368ADA2D" w:rsidR="00D875D2" w:rsidRDefault="00D875D2" w:rsidP="00F27329">
      <w:pPr>
        <w:spacing w:before="120" w:after="120" w:line="360" w:lineRule="auto"/>
        <w:jc w:val="both"/>
        <w:rPr>
          <w:rFonts w:ascii="Times New Roman" w:hAnsi="Times New Roman"/>
          <w:sz w:val="22"/>
          <w:szCs w:val="22"/>
        </w:rPr>
      </w:pPr>
    </w:p>
    <w:p w14:paraId="4890EDBD" w14:textId="71144DC1" w:rsidR="00D875D2" w:rsidRDefault="00D875D2" w:rsidP="00F27329">
      <w:pPr>
        <w:spacing w:before="120" w:after="120" w:line="360" w:lineRule="auto"/>
        <w:jc w:val="both"/>
        <w:rPr>
          <w:rFonts w:ascii="Times New Roman" w:hAnsi="Times New Roman"/>
          <w:sz w:val="22"/>
          <w:szCs w:val="22"/>
        </w:rPr>
      </w:pPr>
    </w:p>
    <w:p w14:paraId="7AFD3636" w14:textId="18928366" w:rsidR="00D875D2" w:rsidRDefault="00D875D2" w:rsidP="00F27329">
      <w:pPr>
        <w:spacing w:before="120" w:after="120" w:line="360" w:lineRule="auto"/>
        <w:jc w:val="both"/>
        <w:rPr>
          <w:rFonts w:ascii="Times New Roman" w:hAnsi="Times New Roman"/>
          <w:sz w:val="22"/>
          <w:szCs w:val="22"/>
        </w:rPr>
      </w:pPr>
    </w:p>
    <w:p w14:paraId="5F15AB8E" w14:textId="72F7FB32" w:rsidR="00D875D2" w:rsidRDefault="00D875D2" w:rsidP="00F27329">
      <w:pPr>
        <w:spacing w:before="120" w:after="120" w:line="360" w:lineRule="auto"/>
        <w:jc w:val="both"/>
        <w:rPr>
          <w:rFonts w:ascii="Times New Roman" w:hAnsi="Times New Roman"/>
          <w:sz w:val="22"/>
          <w:szCs w:val="22"/>
        </w:rPr>
      </w:pPr>
    </w:p>
    <w:p w14:paraId="5D633CD4" w14:textId="24629762" w:rsidR="00D875D2" w:rsidRDefault="007B03A2" w:rsidP="00F27329">
      <w:pPr>
        <w:spacing w:before="120" w:after="120" w:line="360" w:lineRule="auto"/>
        <w:jc w:val="both"/>
        <w:rPr>
          <w:rFonts w:ascii="Times New Roman" w:hAnsi="Times New Roman"/>
          <w:sz w:val="22"/>
          <w:szCs w:val="22"/>
        </w:rPr>
      </w:pPr>
      <w:r>
        <w:rPr>
          <w:rFonts w:ascii="Times New Roman" w:hAnsi="Times New Roman"/>
          <w:noProof/>
          <w:sz w:val="22"/>
          <w:szCs w:val="22"/>
          <w:lang w:eastAsia="ja-JP" w:bidi="si-LK"/>
        </w:rPr>
        <mc:AlternateContent>
          <mc:Choice Requires="wps">
            <w:drawing>
              <wp:anchor distT="0" distB="0" distL="114300" distR="114300" simplePos="0" relativeHeight="251654656" behindDoc="0" locked="0" layoutInCell="1" allowOverlap="1" wp14:anchorId="14B05CD3" wp14:editId="3FBC802B">
                <wp:simplePos x="0" y="0"/>
                <wp:positionH relativeFrom="leftMargin">
                  <wp:posOffset>-335441</wp:posOffset>
                </wp:positionH>
                <wp:positionV relativeFrom="paragraph">
                  <wp:posOffset>361880</wp:posOffset>
                </wp:positionV>
                <wp:extent cx="4649470" cy="943987"/>
                <wp:effectExtent l="5080" t="0" r="3810" b="3810"/>
                <wp:wrapNone/>
                <wp:docPr id="54"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4649470" cy="943987"/>
                        </a:xfrm>
                        <a:prstGeom prst="rect">
                          <a:avLst/>
                        </a:prstGeom>
                        <a:solidFill>
                          <a:schemeClr val="bg1"/>
                        </a:solidFill>
                        <a:ln>
                          <a:noFill/>
                        </a:ln>
                        <a:extLst/>
                      </wps:spPr>
                      <wps:txbx>
                        <w:txbxContent>
                          <w:p w14:paraId="6DD581AE" w14:textId="77777777" w:rsidR="00706C34" w:rsidRDefault="00706C34" w:rsidP="00706C34">
                            <w:pPr>
                              <w:rPr>
                                <w:rFonts w:ascii="Times New Roman" w:hAnsi="Times New Roman"/>
                                <w:kern w:val="24"/>
                                <w:sz w:val="18"/>
                                <w:szCs w:val="18"/>
                              </w:rPr>
                            </w:pPr>
                            <w:r w:rsidRPr="00E413B4">
                              <w:rPr>
                                <w:rFonts w:ascii="Times New Roman" w:hAnsi="Times New Roman"/>
                                <w:b/>
                                <w:bCs/>
                                <w:kern w:val="24"/>
                                <w:sz w:val="18"/>
                                <w:szCs w:val="18"/>
                              </w:rPr>
                              <w:t xml:space="preserve">Figure </w:t>
                            </w:r>
                            <w:r>
                              <w:rPr>
                                <w:rFonts w:ascii="Times New Roman" w:hAnsi="Times New Roman"/>
                                <w:b/>
                                <w:bCs/>
                                <w:kern w:val="24"/>
                                <w:sz w:val="18"/>
                                <w:szCs w:val="18"/>
                              </w:rPr>
                              <w:t>S6</w:t>
                            </w:r>
                            <w:r w:rsidRPr="00E413B4">
                              <w:rPr>
                                <w:rFonts w:ascii="Times New Roman" w:hAnsi="Times New Roman"/>
                                <w:b/>
                                <w:bCs/>
                                <w:kern w:val="24"/>
                                <w:sz w:val="18"/>
                                <w:szCs w:val="18"/>
                              </w:rPr>
                              <w:t>.</w:t>
                            </w:r>
                            <w:r w:rsidRPr="00E413B4">
                              <w:rPr>
                                <w:rFonts w:ascii="Times New Roman" w:hAnsi="Times New Roman"/>
                                <w:kern w:val="24"/>
                                <w:sz w:val="18"/>
                                <w:szCs w:val="18"/>
                              </w:rPr>
                              <w:t xml:space="preserve">  </w:t>
                            </w:r>
                            <w:r w:rsidRPr="00735706">
                              <w:rPr>
                                <w:rFonts w:ascii="Times New Roman" w:hAnsi="Times New Roman"/>
                                <w:kern w:val="24"/>
                                <w:sz w:val="18"/>
                                <w:szCs w:val="18"/>
                              </w:rPr>
                              <w:t>Global spatial map and zonal mean of</w:t>
                            </w:r>
                            <w:r>
                              <w:rPr>
                                <w:rFonts w:ascii="Times New Roman" w:hAnsi="Times New Roman"/>
                                <w:kern w:val="24"/>
                                <w:sz w:val="18"/>
                                <w:szCs w:val="18"/>
                              </w:rPr>
                              <w:t xml:space="preserve"> the HAPPI</w:t>
                            </w:r>
                            <w:r>
                              <w:rPr>
                                <w:rFonts w:ascii="Times New Roman" w:hAnsi="Times New Roman"/>
                                <w:kern w:val="24"/>
                                <w:sz w:val="18"/>
                                <w:szCs w:val="18"/>
                                <w:vertAlign w:val="superscript"/>
                              </w:rPr>
                              <w:t>2</w:t>
                            </w:r>
                            <w:r w:rsidRPr="00735706">
                              <w:rPr>
                                <w:rFonts w:ascii="Times New Roman" w:hAnsi="Times New Roman"/>
                                <w:kern w:val="24"/>
                                <w:sz w:val="18"/>
                                <w:szCs w:val="18"/>
                              </w:rPr>
                              <w:t xml:space="preserve"> 2°C minus 1.5°C </w:t>
                            </w:r>
                            <w:r>
                              <w:rPr>
                                <w:rFonts w:ascii="Times New Roman" w:hAnsi="Times New Roman"/>
                                <w:kern w:val="24"/>
                                <w:sz w:val="18"/>
                                <w:szCs w:val="18"/>
                              </w:rPr>
                              <w:t>DSL mean (a), DSL P99 (b), API mean (c) and API P99 (d)</w:t>
                            </w:r>
                            <w:r w:rsidRPr="00735706">
                              <w:rPr>
                                <w:rFonts w:ascii="Times New Roman" w:hAnsi="Times New Roman"/>
                                <w:kern w:val="24"/>
                                <w:sz w:val="18"/>
                                <w:szCs w:val="18"/>
                              </w:rPr>
                              <w:t xml:space="preserve"> multi</w:t>
                            </w:r>
                            <w:r>
                              <w:rPr>
                                <w:rFonts w:ascii="Times New Roman" w:hAnsi="Times New Roman"/>
                                <w:kern w:val="24"/>
                                <w:sz w:val="18"/>
                                <w:szCs w:val="18"/>
                              </w:rPr>
                              <w:t>-</w:t>
                            </w:r>
                            <w:r w:rsidRPr="00735706">
                              <w:rPr>
                                <w:rFonts w:ascii="Times New Roman" w:hAnsi="Times New Roman"/>
                                <w:kern w:val="24"/>
                                <w:sz w:val="18"/>
                                <w:szCs w:val="18"/>
                              </w:rPr>
                              <w:t xml:space="preserve">model ensemble mean of </w:t>
                            </w:r>
                            <w:r>
                              <w:rPr>
                                <w:rFonts w:ascii="Times New Roman" w:hAnsi="Times New Roman"/>
                                <w:kern w:val="24"/>
                                <w:sz w:val="18"/>
                                <w:szCs w:val="18"/>
                              </w:rPr>
                              <w:t xml:space="preserve">the </w:t>
                            </w:r>
                            <w:r w:rsidRPr="00735706">
                              <w:rPr>
                                <w:rFonts w:ascii="Times New Roman" w:hAnsi="Times New Roman"/>
                                <w:kern w:val="24"/>
                                <w:sz w:val="18"/>
                                <w:szCs w:val="18"/>
                              </w:rPr>
                              <w:t>HAPPI data</w:t>
                            </w:r>
                            <w:r>
                              <w:rPr>
                                <w:rFonts w:ascii="Times New Roman" w:hAnsi="Times New Roman"/>
                                <w:kern w:val="24"/>
                                <w:sz w:val="18"/>
                                <w:szCs w:val="18"/>
                                <w:vertAlign w:val="superscript"/>
                              </w:rPr>
                              <w:t>5</w:t>
                            </w:r>
                            <w:r w:rsidRPr="00735706">
                              <w:rPr>
                                <w:rFonts w:ascii="Times New Roman" w:hAnsi="Times New Roman"/>
                                <w:kern w:val="24"/>
                                <w:sz w:val="18"/>
                                <w:szCs w:val="18"/>
                              </w:rPr>
                              <w:t xml:space="preserve"> (95% significant level is stippled). Black boxes represent the IPCC AR5 reference regions</w:t>
                            </w:r>
                            <w:r w:rsidRPr="00E37B40">
                              <w:rPr>
                                <w:rFonts w:ascii="Times New Roman" w:hAnsi="Times New Roman"/>
                                <w:kern w:val="24"/>
                                <w:sz w:val="18"/>
                                <w:szCs w:val="18"/>
                              </w:rPr>
                              <w:t xml:space="preserve"> (</w:t>
                            </w:r>
                            <w:hyperlink r:id="rId21" w:history="1">
                              <w:r w:rsidRPr="00FB5C53">
                                <w:rPr>
                                  <w:rStyle w:val="Hyperlink"/>
                                  <w:rFonts w:ascii="Times New Roman" w:hAnsi="Times New Roman"/>
                                  <w:kern w:val="24"/>
                                  <w:sz w:val="18"/>
                                  <w:szCs w:val="18"/>
                                </w:rPr>
                                <w:t>http://www.ipcc-data.org/guidelines/pages/ar5_regions.html</w:t>
                              </w:r>
                            </w:hyperlink>
                            <w:r>
                              <w:rPr>
                                <w:rFonts w:ascii="Times New Roman" w:hAnsi="Times New Roman"/>
                                <w:kern w:val="24"/>
                                <w:sz w:val="18"/>
                                <w:szCs w:val="18"/>
                              </w:rPr>
                              <w:t xml:space="preserve">). </w:t>
                            </w:r>
                          </w:p>
                          <w:p w14:paraId="32DCF536" w14:textId="77777777" w:rsidR="00706C34" w:rsidRDefault="00706C34" w:rsidP="00706C34">
                            <w:pPr>
                              <w:pStyle w:val="NormalWeb"/>
                              <w:spacing w:before="0" w:beforeAutospacing="0" w:after="0" w:afterAutospacing="0"/>
                              <w:rPr>
                                <w:color w:val="000000"/>
                                <w:kern w:val="24"/>
                                <w:sz w:val="18"/>
                                <w:szCs w:val="18"/>
                              </w:rPr>
                            </w:pPr>
                            <w:r>
                              <w:rPr>
                                <w:color w:val="000000"/>
                                <w:kern w:val="24"/>
                                <w:sz w:val="18"/>
                                <w:szCs w:val="18"/>
                              </w:rPr>
                              <w:t>DSL and API mean results correspond to the intensity terms (</w:t>
                            </w:r>
                            <w:proofErr w:type="spellStart"/>
                            <w:r>
                              <w:rPr>
                                <w:color w:val="000000"/>
                                <w:kern w:val="24"/>
                                <w:sz w:val="18"/>
                                <w:szCs w:val="18"/>
                              </w:rPr>
                              <w:t>dIn</w:t>
                            </w:r>
                            <w:proofErr w:type="spellEnd"/>
                            <w:r>
                              <w:rPr>
                                <w:color w:val="000000"/>
                                <w:kern w:val="24"/>
                                <w:sz w:val="18"/>
                                <w:szCs w:val="18"/>
                              </w:rPr>
                              <w:t xml:space="preserve">) of dry and wet spells in figure S3, respectively, but with normalized values used to derive E2E. </w:t>
                            </w:r>
                          </w:p>
                          <w:p w14:paraId="6E05673E" w14:textId="77777777" w:rsidR="00C621DD" w:rsidRPr="004961BB" w:rsidRDefault="00C621DD" w:rsidP="00D875D2"/>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14B05CD3" id="_x0000_s1035" type="#_x0000_t202" style="position:absolute;left:0;text-align:left;margin-left:-26.4pt;margin-top:28.5pt;width:366.1pt;height:74.35pt;rotation:90;z-index:25165465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" fillcolor="white [3212]" stroked="f">
                <v:textbox>
                  <w:txbxContent>
                    <w:p w14:paraId="6DD581AE" w14:textId="77777777" w:rsidR="00706C34" w:rsidRDefault="00706C34" w:rsidP="00706C34">
                      <w:pPr>
                        <w:rPr>
                          <w:rFonts w:ascii="Times New Roman" w:hAnsi="Times New Roman"/>
                          <w:kern w:val="24"/>
                          <w:sz w:val="18"/>
                          <w:szCs w:val="18"/>
                        </w:rPr>
                      </w:pPr>
                      <w:bookmarkStart w:id="8" w:name="_GoBack"/>
                      <w:r w:rsidRPr="00E413B4">
                        <w:rPr>
                          <w:rFonts w:ascii="Times New Roman" w:hAnsi="Times New Roman"/>
                          <w:b/>
                          <w:bCs/>
                          <w:kern w:val="24"/>
                          <w:sz w:val="18"/>
                          <w:szCs w:val="18"/>
                        </w:rPr>
                        <w:t xml:space="preserve">Figure </w:t>
                      </w:r>
                      <w:r>
                        <w:rPr>
                          <w:rFonts w:ascii="Times New Roman" w:hAnsi="Times New Roman"/>
                          <w:b/>
                          <w:bCs/>
                          <w:kern w:val="24"/>
                          <w:sz w:val="18"/>
                          <w:szCs w:val="18"/>
                        </w:rPr>
                        <w:t>S6</w:t>
                      </w:r>
                      <w:r w:rsidRPr="00E413B4">
                        <w:rPr>
                          <w:rFonts w:ascii="Times New Roman" w:hAnsi="Times New Roman"/>
                          <w:b/>
                          <w:bCs/>
                          <w:kern w:val="24"/>
                          <w:sz w:val="18"/>
                          <w:szCs w:val="18"/>
                        </w:rPr>
                        <w:t>.</w:t>
                      </w:r>
                      <w:r w:rsidRPr="00E413B4">
                        <w:rPr>
                          <w:rFonts w:ascii="Times New Roman" w:hAnsi="Times New Roman"/>
                          <w:kern w:val="24"/>
                          <w:sz w:val="18"/>
                          <w:szCs w:val="18"/>
                        </w:rPr>
                        <w:t xml:space="preserve">  </w:t>
                      </w:r>
                      <w:r w:rsidRPr="00735706">
                        <w:rPr>
                          <w:rFonts w:ascii="Times New Roman" w:hAnsi="Times New Roman"/>
                          <w:kern w:val="24"/>
                          <w:sz w:val="18"/>
                          <w:szCs w:val="18"/>
                        </w:rPr>
                        <w:t>Global spatial map and zonal mean of</w:t>
                      </w:r>
                      <w:r>
                        <w:rPr>
                          <w:rFonts w:ascii="Times New Roman" w:hAnsi="Times New Roman"/>
                          <w:kern w:val="24"/>
                          <w:sz w:val="18"/>
                          <w:szCs w:val="18"/>
                        </w:rPr>
                        <w:t xml:space="preserve"> the HAPPI</w:t>
                      </w:r>
                      <w:r>
                        <w:rPr>
                          <w:rFonts w:ascii="Times New Roman" w:hAnsi="Times New Roman"/>
                          <w:kern w:val="24"/>
                          <w:sz w:val="18"/>
                          <w:szCs w:val="18"/>
                          <w:vertAlign w:val="superscript"/>
                        </w:rPr>
                        <w:t>2</w:t>
                      </w:r>
                      <w:r w:rsidRPr="00735706">
                        <w:rPr>
                          <w:rFonts w:ascii="Times New Roman" w:hAnsi="Times New Roman"/>
                          <w:kern w:val="24"/>
                          <w:sz w:val="18"/>
                          <w:szCs w:val="18"/>
                        </w:rPr>
                        <w:t xml:space="preserve"> 2°C minus 1.5°C </w:t>
                      </w:r>
                      <w:r>
                        <w:rPr>
                          <w:rFonts w:ascii="Times New Roman" w:hAnsi="Times New Roman"/>
                          <w:kern w:val="24"/>
                          <w:sz w:val="18"/>
                          <w:szCs w:val="18"/>
                        </w:rPr>
                        <w:t>DSL mean (a), DSL P99 (b), API mean (c) and API P99 (d)</w:t>
                      </w:r>
                      <w:r w:rsidRPr="00735706">
                        <w:rPr>
                          <w:rFonts w:ascii="Times New Roman" w:hAnsi="Times New Roman"/>
                          <w:kern w:val="24"/>
                          <w:sz w:val="18"/>
                          <w:szCs w:val="18"/>
                        </w:rPr>
                        <w:t xml:space="preserve"> multi</w:t>
                      </w:r>
                      <w:r>
                        <w:rPr>
                          <w:rFonts w:ascii="Times New Roman" w:hAnsi="Times New Roman"/>
                          <w:kern w:val="24"/>
                          <w:sz w:val="18"/>
                          <w:szCs w:val="18"/>
                        </w:rPr>
                        <w:t>-</w:t>
                      </w:r>
                      <w:r w:rsidRPr="00735706">
                        <w:rPr>
                          <w:rFonts w:ascii="Times New Roman" w:hAnsi="Times New Roman"/>
                          <w:kern w:val="24"/>
                          <w:sz w:val="18"/>
                          <w:szCs w:val="18"/>
                        </w:rPr>
                        <w:t xml:space="preserve">model ensemble mean of </w:t>
                      </w:r>
                      <w:r>
                        <w:rPr>
                          <w:rFonts w:ascii="Times New Roman" w:hAnsi="Times New Roman"/>
                          <w:kern w:val="24"/>
                          <w:sz w:val="18"/>
                          <w:szCs w:val="18"/>
                        </w:rPr>
                        <w:t xml:space="preserve">the </w:t>
                      </w:r>
                      <w:r w:rsidRPr="00735706">
                        <w:rPr>
                          <w:rFonts w:ascii="Times New Roman" w:hAnsi="Times New Roman"/>
                          <w:kern w:val="24"/>
                          <w:sz w:val="18"/>
                          <w:szCs w:val="18"/>
                        </w:rPr>
                        <w:t>HAPPI data</w:t>
                      </w:r>
                      <w:r>
                        <w:rPr>
                          <w:rFonts w:ascii="Times New Roman" w:hAnsi="Times New Roman"/>
                          <w:kern w:val="24"/>
                          <w:sz w:val="18"/>
                          <w:szCs w:val="18"/>
                          <w:vertAlign w:val="superscript"/>
                        </w:rPr>
                        <w:t>5</w:t>
                      </w:r>
                      <w:r w:rsidRPr="00735706">
                        <w:rPr>
                          <w:rFonts w:ascii="Times New Roman" w:hAnsi="Times New Roman"/>
                          <w:kern w:val="24"/>
                          <w:sz w:val="18"/>
                          <w:szCs w:val="18"/>
                        </w:rPr>
                        <w:t xml:space="preserve"> (95% significant level is stippled). Black boxes represent the IPCC AR5 reference regions</w:t>
                      </w:r>
                      <w:r w:rsidRPr="00E37B40">
                        <w:rPr>
                          <w:rFonts w:ascii="Times New Roman" w:hAnsi="Times New Roman"/>
                          <w:kern w:val="24"/>
                          <w:sz w:val="18"/>
                          <w:szCs w:val="18"/>
                        </w:rPr>
                        <w:t xml:space="preserve"> (</w:t>
                      </w:r>
                      <w:hyperlink r:id="rId23" w:history="1">
                        <w:r w:rsidRPr="00FB5C53">
                          <w:rPr>
                            <w:rStyle w:val="Hyperlink"/>
                            <w:rFonts w:ascii="Times New Roman" w:hAnsi="Times New Roman"/>
                            <w:kern w:val="24"/>
                            <w:sz w:val="18"/>
                            <w:szCs w:val="18"/>
                          </w:rPr>
                          <w:t>http://www.ipcc-data.org/guidelines/pages/ar5_regions.html</w:t>
                        </w:r>
                      </w:hyperlink>
                      <w:r>
                        <w:rPr>
                          <w:rFonts w:ascii="Times New Roman" w:hAnsi="Times New Roman"/>
                          <w:kern w:val="24"/>
                          <w:sz w:val="18"/>
                          <w:szCs w:val="18"/>
                        </w:rPr>
                        <w:t xml:space="preserve">). </w:t>
                      </w:r>
                    </w:p>
                    <w:p w14:paraId="32DCF536" w14:textId="77777777" w:rsidR="00706C34" w:rsidRDefault="00706C34" w:rsidP="00706C34">
                      <w:pPr>
                        <w:pStyle w:val="NormalWeb"/>
                        <w:spacing w:before="0" w:beforeAutospacing="0" w:after="0" w:afterAutospacing="0"/>
                        <w:rPr>
                          <w:color w:val="000000"/>
                          <w:kern w:val="24"/>
                          <w:sz w:val="18"/>
                          <w:szCs w:val="18"/>
                        </w:rPr>
                      </w:pPr>
                      <w:r>
                        <w:rPr>
                          <w:color w:val="000000"/>
                          <w:kern w:val="24"/>
                          <w:sz w:val="18"/>
                          <w:szCs w:val="18"/>
                        </w:rPr>
                        <w:t>DSL and API mean results correspond to the intensity terms (</w:t>
                      </w:r>
                      <w:proofErr w:type="spellStart"/>
                      <w:r>
                        <w:rPr>
                          <w:color w:val="000000"/>
                          <w:kern w:val="24"/>
                          <w:sz w:val="18"/>
                          <w:szCs w:val="18"/>
                        </w:rPr>
                        <w:t>dIn</w:t>
                      </w:r>
                      <w:proofErr w:type="spellEnd"/>
                      <w:r>
                        <w:rPr>
                          <w:color w:val="000000"/>
                          <w:kern w:val="24"/>
                          <w:sz w:val="18"/>
                          <w:szCs w:val="18"/>
                        </w:rPr>
                        <w:t xml:space="preserve">) of dry and wet spells in figure S3, respectively, but with normalized values used to derive E2E. </w:t>
                      </w:r>
                    </w:p>
                    <w:bookmarkEnd w:id="8"/>
                    <w:p w14:paraId="6E05673E" w14:textId="77777777" w:rsidR="00C621DD" w:rsidRPr="004961BB" w:rsidRDefault="00C621DD" w:rsidP="00D875D2"/>
                  </w:txbxContent>
                </v:textbox>
                <w10:wrap anchorx="margin"/>
              </v:shape>
            </w:pict>
          </mc:Fallback>
        </mc:AlternateContent>
      </w:r>
    </w:p>
    <w:p w14:paraId="43216D7A" w14:textId="07E0C000" w:rsidR="00D875D2" w:rsidRDefault="003469F7" w:rsidP="00F27329">
      <w:pPr>
        <w:spacing w:before="120" w:after="120" w:line="360" w:lineRule="auto"/>
        <w:jc w:val="both"/>
        <w:rPr>
          <w:rFonts w:ascii="Times New Roman" w:hAnsi="Times New Roman"/>
          <w:sz w:val="22"/>
          <w:szCs w:val="22"/>
        </w:rPr>
      </w:pPr>
      <w:r>
        <w:rPr>
          <w:rFonts w:ascii="Times New Roman" w:hAnsi="Times New Roman"/>
          <w:noProof/>
          <w:sz w:val="22"/>
          <w:szCs w:val="22"/>
          <w:lang w:eastAsia="ja-JP" w:bidi="si-LK"/>
        </w:rPr>
        <w:drawing>
          <wp:anchor distT="0" distB="0" distL="114300" distR="114300" simplePos="0" relativeHeight="251667968" behindDoc="1" locked="0" layoutInCell="1" allowOverlap="1" wp14:anchorId="4DD6DF45" wp14:editId="39B824EF">
            <wp:simplePos x="0" y="0"/>
            <wp:positionH relativeFrom="margin">
              <wp:align>right</wp:align>
            </wp:positionH>
            <wp:positionV relativeFrom="paragraph">
              <wp:posOffset>276225</wp:posOffset>
            </wp:positionV>
            <wp:extent cx="7952740" cy="3727450"/>
            <wp:effectExtent l="0" t="0" r="0" b="8255"/>
            <wp:wrapTight wrapText="bothSides">
              <wp:wrapPolygon edited="0">
                <wp:start x="98" y="21589"/>
                <wp:lineTo x="21571" y="21589"/>
                <wp:lineTo x="21571" y="173"/>
                <wp:lineTo x="98" y="173"/>
                <wp:lineTo x="98" y="21589"/>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rot="5400000">
                      <a:off x="0" y="0"/>
                      <a:ext cx="7952740" cy="3727450"/>
                    </a:xfrm>
                    <a:prstGeom prst="rect">
                      <a:avLst/>
                    </a:prstGeom>
                    <a:noFill/>
                  </pic:spPr>
                </pic:pic>
              </a:graphicData>
            </a:graphic>
            <wp14:sizeRelH relativeFrom="page">
              <wp14:pctWidth>0</wp14:pctWidth>
            </wp14:sizeRelH>
            <wp14:sizeRelV relativeFrom="page">
              <wp14:pctHeight>0</wp14:pctHeight>
            </wp14:sizeRelV>
          </wp:anchor>
        </w:drawing>
      </w:r>
    </w:p>
    <w:p w14:paraId="7471C0B3" w14:textId="6B6501C6" w:rsidR="00D875D2" w:rsidRDefault="00D875D2" w:rsidP="00F27329">
      <w:pPr>
        <w:spacing w:before="120" w:after="120" w:line="360" w:lineRule="auto"/>
        <w:jc w:val="both"/>
        <w:rPr>
          <w:rFonts w:ascii="Times New Roman" w:hAnsi="Times New Roman"/>
          <w:sz w:val="22"/>
          <w:szCs w:val="22"/>
        </w:rPr>
      </w:pPr>
    </w:p>
    <w:p w14:paraId="4AFA9BFF" w14:textId="01A126A2" w:rsidR="00D875D2" w:rsidRDefault="00D875D2" w:rsidP="00F27329">
      <w:pPr>
        <w:spacing w:before="120" w:after="120" w:line="360" w:lineRule="auto"/>
        <w:jc w:val="both"/>
        <w:rPr>
          <w:rFonts w:ascii="Times New Roman" w:hAnsi="Times New Roman"/>
          <w:sz w:val="22"/>
          <w:szCs w:val="22"/>
        </w:rPr>
      </w:pPr>
    </w:p>
    <w:p w14:paraId="0B3F60FA" w14:textId="797FC21C" w:rsidR="00D875D2" w:rsidRDefault="00D875D2" w:rsidP="00F27329">
      <w:pPr>
        <w:spacing w:before="120" w:after="120" w:line="360" w:lineRule="auto"/>
        <w:jc w:val="both"/>
        <w:rPr>
          <w:rFonts w:ascii="Times New Roman" w:hAnsi="Times New Roman"/>
          <w:sz w:val="22"/>
          <w:szCs w:val="22"/>
        </w:rPr>
      </w:pPr>
    </w:p>
    <w:p w14:paraId="19781A69" w14:textId="57174159" w:rsidR="00D875D2" w:rsidRDefault="00D875D2" w:rsidP="00F27329">
      <w:pPr>
        <w:spacing w:before="120" w:after="120" w:line="360" w:lineRule="auto"/>
        <w:jc w:val="both"/>
        <w:rPr>
          <w:rFonts w:ascii="Times New Roman" w:hAnsi="Times New Roman"/>
          <w:sz w:val="22"/>
          <w:szCs w:val="22"/>
        </w:rPr>
      </w:pPr>
    </w:p>
    <w:p w14:paraId="2F99DB7A" w14:textId="0E7F2704" w:rsidR="00D875D2" w:rsidRDefault="00D875D2" w:rsidP="00F27329">
      <w:pPr>
        <w:spacing w:before="120" w:after="120" w:line="360" w:lineRule="auto"/>
        <w:jc w:val="both"/>
        <w:rPr>
          <w:rFonts w:ascii="Times New Roman" w:hAnsi="Times New Roman"/>
          <w:sz w:val="22"/>
          <w:szCs w:val="22"/>
        </w:rPr>
      </w:pPr>
    </w:p>
    <w:p w14:paraId="3C85AD0A" w14:textId="305942DD" w:rsidR="00D875D2" w:rsidRDefault="00D875D2" w:rsidP="00F27329">
      <w:pPr>
        <w:spacing w:before="120" w:after="120" w:line="360" w:lineRule="auto"/>
        <w:jc w:val="both"/>
        <w:rPr>
          <w:rFonts w:ascii="Times New Roman" w:hAnsi="Times New Roman"/>
          <w:sz w:val="22"/>
          <w:szCs w:val="22"/>
        </w:rPr>
      </w:pPr>
    </w:p>
    <w:p w14:paraId="6F4C2AAD" w14:textId="176044AB" w:rsidR="00D875D2" w:rsidRDefault="00D875D2" w:rsidP="00F27329">
      <w:pPr>
        <w:spacing w:before="120" w:after="120" w:line="360" w:lineRule="auto"/>
        <w:jc w:val="both"/>
        <w:rPr>
          <w:rFonts w:ascii="Times New Roman" w:hAnsi="Times New Roman"/>
          <w:sz w:val="22"/>
          <w:szCs w:val="22"/>
        </w:rPr>
      </w:pPr>
    </w:p>
    <w:p w14:paraId="580E2B14" w14:textId="2924390C" w:rsidR="00D875D2" w:rsidRDefault="00D875D2" w:rsidP="00F27329">
      <w:pPr>
        <w:spacing w:before="120" w:after="120" w:line="360" w:lineRule="auto"/>
        <w:jc w:val="both"/>
        <w:rPr>
          <w:rFonts w:ascii="Times New Roman" w:hAnsi="Times New Roman"/>
          <w:sz w:val="22"/>
          <w:szCs w:val="22"/>
        </w:rPr>
      </w:pPr>
    </w:p>
    <w:p w14:paraId="32977E66" w14:textId="5D473669" w:rsidR="00D875D2" w:rsidRDefault="00D875D2" w:rsidP="00F27329">
      <w:pPr>
        <w:spacing w:before="120" w:after="120" w:line="360" w:lineRule="auto"/>
        <w:jc w:val="both"/>
        <w:rPr>
          <w:rFonts w:ascii="Times New Roman" w:hAnsi="Times New Roman"/>
          <w:sz w:val="22"/>
          <w:szCs w:val="22"/>
        </w:rPr>
      </w:pPr>
    </w:p>
    <w:p w14:paraId="78D8EA9D" w14:textId="5047CCBB" w:rsidR="00D875D2" w:rsidRDefault="00D875D2" w:rsidP="00F27329">
      <w:pPr>
        <w:spacing w:before="120" w:after="120" w:line="360" w:lineRule="auto"/>
        <w:jc w:val="both"/>
        <w:rPr>
          <w:rFonts w:ascii="Times New Roman" w:hAnsi="Times New Roman"/>
          <w:sz w:val="22"/>
          <w:szCs w:val="22"/>
        </w:rPr>
      </w:pPr>
    </w:p>
    <w:p w14:paraId="34AD87E4" w14:textId="33AC8936" w:rsidR="00D875D2" w:rsidRDefault="00D875D2" w:rsidP="00F27329">
      <w:pPr>
        <w:spacing w:before="120" w:after="120" w:line="360" w:lineRule="auto"/>
        <w:jc w:val="both"/>
        <w:rPr>
          <w:rFonts w:ascii="Times New Roman" w:hAnsi="Times New Roman"/>
          <w:sz w:val="22"/>
          <w:szCs w:val="22"/>
        </w:rPr>
      </w:pPr>
    </w:p>
    <w:p w14:paraId="0042FD3D" w14:textId="3CE260AF" w:rsidR="00D875D2" w:rsidRDefault="00D875D2" w:rsidP="00F27329">
      <w:pPr>
        <w:spacing w:before="120" w:after="120" w:line="360" w:lineRule="auto"/>
        <w:jc w:val="both"/>
        <w:rPr>
          <w:rFonts w:ascii="Times New Roman" w:hAnsi="Times New Roman"/>
          <w:sz w:val="22"/>
          <w:szCs w:val="22"/>
        </w:rPr>
      </w:pPr>
    </w:p>
    <w:p w14:paraId="24F9C49C" w14:textId="094D8FE7" w:rsidR="00D875D2" w:rsidRDefault="00D875D2" w:rsidP="00F27329">
      <w:pPr>
        <w:spacing w:before="120" w:after="120" w:line="360" w:lineRule="auto"/>
        <w:jc w:val="both"/>
        <w:rPr>
          <w:rFonts w:ascii="Times New Roman" w:hAnsi="Times New Roman"/>
          <w:sz w:val="22"/>
          <w:szCs w:val="22"/>
        </w:rPr>
      </w:pPr>
    </w:p>
    <w:p w14:paraId="1CF85809" w14:textId="6D21716C" w:rsidR="00D875D2" w:rsidRDefault="00D875D2" w:rsidP="00F27329">
      <w:pPr>
        <w:spacing w:before="120" w:after="120" w:line="360" w:lineRule="auto"/>
        <w:jc w:val="both"/>
        <w:rPr>
          <w:rFonts w:ascii="Times New Roman" w:hAnsi="Times New Roman"/>
          <w:sz w:val="22"/>
          <w:szCs w:val="22"/>
        </w:rPr>
      </w:pPr>
    </w:p>
    <w:p w14:paraId="7E561E71" w14:textId="1B27699D" w:rsidR="00D875D2" w:rsidRDefault="00D875D2" w:rsidP="00F27329">
      <w:pPr>
        <w:spacing w:before="120" w:after="120" w:line="360" w:lineRule="auto"/>
        <w:jc w:val="both"/>
        <w:rPr>
          <w:rFonts w:ascii="Times New Roman" w:hAnsi="Times New Roman"/>
          <w:sz w:val="22"/>
          <w:szCs w:val="22"/>
        </w:rPr>
      </w:pPr>
    </w:p>
    <w:p w14:paraId="5A5FE1B6" w14:textId="77777777" w:rsidR="00426F74" w:rsidRDefault="00426F74" w:rsidP="00F27329">
      <w:pPr>
        <w:spacing w:before="120" w:after="120" w:line="360" w:lineRule="auto"/>
        <w:jc w:val="both"/>
        <w:rPr>
          <w:rFonts w:ascii="Times New Roman" w:hAnsi="Times New Roman"/>
          <w:sz w:val="22"/>
          <w:szCs w:val="22"/>
        </w:rPr>
      </w:pPr>
    </w:p>
    <w:p w14:paraId="2B62F95B" w14:textId="43222D4D" w:rsidR="00426F74" w:rsidRDefault="00426F74" w:rsidP="00F27329">
      <w:pPr>
        <w:spacing w:before="120" w:after="120" w:line="360" w:lineRule="auto"/>
        <w:jc w:val="both"/>
        <w:rPr>
          <w:rFonts w:ascii="Times New Roman" w:hAnsi="Times New Roman"/>
          <w:sz w:val="22"/>
          <w:szCs w:val="22"/>
        </w:rPr>
      </w:pPr>
    </w:p>
    <w:p w14:paraId="280D3FEA" w14:textId="13D5790D" w:rsidR="00B243DD" w:rsidRDefault="00B243DD" w:rsidP="00F27329">
      <w:pPr>
        <w:spacing w:before="120" w:after="120" w:line="360" w:lineRule="auto"/>
        <w:jc w:val="both"/>
        <w:rPr>
          <w:rFonts w:ascii="Times New Roman" w:hAnsi="Times New Roman"/>
          <w:sz w:val="22"/>
          <w:szCs w:val="22"/>
        </w:rPr>
      </w:pPr>
    </w:p>
    <w:p w14:paraId="1F59CA1A" w14:textId="788EE568" w:rsidR="00B243DD" w:rsidRDefault="00B243DD" w:rsidP="00F27329">
      <w:pPr>
        <w:spacing w:before="120" w:after="120" w:line="360" w:lineRule="auto"/>
        <w:jc w:val="both"/>
        <w:rPr>
          <w:rFonts w:ascii="Times New Roman" w:hAnsi="Times New Roman"/>
          <w:sz w:val="22"/>
          <w:szCs w:val="22"/>
        </w:rPr>
      </w:pPr>
    </w:p>
    <w:tbl>
      <w:tblPr>
        <w:tblStyle w:val="TableGrid"/>
        <w:tblpPr w:leftFromText="180" w:rightFromText="180" w:vertAnchor="page" w:horzAnchor="margin" w:tblpY="2160"/>
        <w:tblW w:w="5000" w:type="pct"/>
        <w:tblLook w:val="04A0" w:firstRow="1" w:lastRow="0" w:firstColumn="1" w:lastColumn="0" w:noHBand="0" w:noVBand="1"/>
      </w:tblPr>
      <w:tblGrid>
        <w:gridCol w:w="638"/>
        <w:gridCol w:w="603"/>
        <w:gridCol w:w="603"/>
        <w:gridCol w:w="655"/>
        <w:gridCol w:w="657"/>
        <w:gridCol w:w="655"/>
        <w:gridCol w:w="602"/>
        <w:gridCol w:w="655"/>
        <w:gridCol w:w="657"/>
        <w:gridCol w:w="655"/>
        <w:gridCol w:w="602"/>
        <w:gridCol w:w="655"/>
        <w:gridCol w:w="659"/>
      </w:tblGrid>
      <w:tr w:rsidR="0068412C" w:rsidRPr="003D1736" w14:paraId="57142FA4" w14:textId="77777777" w:rsidTr="003D1736">
        <w:trPr>
          <w:trHeight w:val="329"/>
        </w:trPr>
        <w:tc>
          <w:tcPr>
            <w:tcW w:w="384" w:type="pct"/>
            <w:noWrap/>
            <w:tcMar>
              <w:left w:w="29" w:type="dxa"/>
              <w:right w:w="29" w:type="dxa"/>
            </w:tcMar>
            <w:vAlign w:val="center"/>
            <w:hideMark/>
          </w:tcPr>
          <w:p w14:paraId="34CE6367" w14:textId="77777777" w:rsidR="0068412C" w:rsidRPr="003D1736" w:rsidRDefault="0068412C" w:rsidP="0068412C">
            <w:pPr>
              <w:rPr>
                <w:sz w:val="16"/>
                <w:szCs w:val="14"/>
              </w:rPr>
            </w:pPr>
          </w:p>
        </w:tc>
        <w:tc>
          <w:tcPr>
            <w:tcW w:w="4616" w:type="pct"/>
            <w:gridSpan w:val="12"/>
            <w:noWrap/>
            <w:tcMar>
              <w:left w:w="29" w:type="dxa"/>
              <w:right w:w="29" w:type="dxa"/>
            </w:tcMar>
            <w:vAlign w:val="center"/>
            <w:hideMark/>
          </w:tcPr>
          <w:p w14:paraId="6CC83132" w14:textId="0126402C" w:rsidR="0068412C" w:rsidRPr="003D1736" w:rsidRDefault="0068412C" w:rsidP="0068412C">
            <w:pPr>
              <w:jc w:val="center"/>
              <w:rPr>
                <w:b/>
                <w:bCs/>
                <w:sz w:val="16"/>
                <w:szCs w:val="14"/>
              </w:rPr>
            </w:pPr>
            <w:r w:rsidRPr="003D1736">
              <w:rPr>
                <w:b/>
                <w:bCs/>
                <w:sz w:val="16"/>
                <w:szCs w:val="14"/>
              </w:rPr>
              <w:t>E2E mean anomaly</w:t>
            </w:r>
          </w:p>
        </w:tc>
      </w:tr>
      <w:tr w:rsidR="0068412C" w:rsidRPr="003D1736" w14:paraId="5D36E703" w14:textId="77777777" w:rsidTr="003D1736">
        <w:trPr>
          <w:trHeight w:val="329"/>
        </w:trPr>
        <w:tc>
          <w:tcPr>
            <w:tcW w:w="384" w:type="pct"/>
            <w:noWrap/>
            <w:tcMar>
              <w:left w:w="29" w:type="dxa"/>
              <w:right w:w="29" w:type="dxa"/>
            </w:tcMar>
            <w:vAlign w:val="center"/>
            <w:hideMark/>
          </w:tcPr>
          <w:p w14:paraId="3C7496BF" w14:textId="77777777" w:rsidR="0068412C" w:rsidRPr="003D1736" w:rsidRDefault="0068412C" w:rsidP="0068412C">
            <w:pPr>
              <w:rPr>
                <w:b/>
                <w:bCs/>
                <w:sz w:val="16"/>
                <w:szCs w:val="14"/>
              </w:rPr>
            </w:pPr>
          </w:p>
        </w:tc>
        <w:tc>
          <w:tcPr>
            <w:tcW w:w="1516" w:type="pct"/>
            <w:gridSpan w:val="4"/>
            <w:noWrap/>
            <w:tcMar>
              <w:left w:w="29" w:type="dxa"/>
              <w:right w:w="29" w:type="dxa"/>
            </w:tcMar>
            <w:vAlign w:val="center"/>
            <w:hideMark/>
          </w:tcPr>
          <w:p w14:paraId="5FC7F401" w14:textId="77777777" w:rsidR="0068412C" w:rsidRPr="003D1736" w:rsidRDefault="0068412C" w:rsidP="0068412C">
            <w:pPr>
              <w:jc w:val="center"/>
              <w:rPr>
                <w:b/>
                <w:bCs/>
                <w:sz w:val="16"/>
                <w:szCs w:val="14"/>
              </w:rPr>
            </w:pPr>
            <w:r w:rsidRPr="003D1736">
              <w:rPr>
                <w:b/>
                <w:bCs/>
                <w:sz w:val="16"/>
                <w:szCs w:val="14"/>
              </w:rPr>
              <w:t>ALL</w:t>
            </w:r>
          </w:p>
        </w:tc>
        <w:tc>
          <w:tcPr>
            <w:tcW w:w="1549" w:type="pct"/>
            <w:gridSpan w:val="4"/>
            <w:noWrap/>
            <w:tcMar>
              <w:left w:w="29" w:type="dxa"/>
              <w:right w:w="29" w:type="dxa"/>
            </w:tcMar>
            <w:vAlign w:val="center"/>
            <w:hideMark/>
          </w:tcPr>
          <w:p w14:paraId="14E8A34E" w14:textId="77777777" w:rsidR="0068412C" w:rsidRPr="003D1736" w:rsidRDefault="0068412C" w:rsidP="0068412C">
            <w:pPr>
              <w:jc w:val="center"/>
              <w:rPr>
                <w:b/>
                <w:bCs/>
                <w:sz w:val="16"/>
                <w:szCs w:val="14"/>
              </w:rPr>
            </w:pPr>
            <w:r w:rsidRPr="003D1736">
              <w:rPr>
                <w:b/>
                <w:bCs/>
                <w:sz w:val="16"/>
                <w:szCs w:val="14"/>
              </w:rPr>
              <w:t>15</w:t>
            </w:r>
          </w:p>
        </w:tc>
        <w:tc>
          <w:tcPr>
            <w:tcW w:w="1551" w:type="pct"/>
            <w:gridSpan w:val="4"/>
            <w:noWrap/>
            <w:tcMar>
              <w:left w:w="29" w:type="dxa"/>
              <w:right w:w="29" w:type="dxa"/>
            </w:tcMar>
            <w:vAlign w:val="center"/>
            <w:hideMark/>
          </w:tcPr>
          <w:p w14:paraId="3BCDB21D" w14:textId="77777777" w:rsidR="0068412C" w:rsidRPr="003D1736" w:rsidRDefault="0068412C" w:rsidP="0068412C">
            <w:pPr>
              <w:jc w:val="center"/>
              <w:rPr>
                <w:b/>
                <w:bCs/>
                <w:sz w:val="16"/>
                <w:szCs w:val="14"/>
              </w:rPr>
            </w:pPr>
            <w:r w:rsidRPr="003D1736">
              <w:rPr>
                <w:b/>
                <w:bCs/>
                <w:sz w:val="16"/>
                <w:szCs w:val="14"/>
              </w:rPr>
              <w:t>20</w:t>
            </w:r>
          </w:p>
        </w:tc>
      </w:tr>
      <w:tr w:rsidR="0068412C" w:rsidRPr="003D1736" w14:paraId="70A60F5E" w14:textId="77777777" w:rsidTr="003D1736">
        <w:trPr>
          <w:trHeight w:val="329"/>
        </w:trPr>
        <w:tc>
          <w:tcPr>
            <w:tcW w:w="384" w:type="pct"/>
            <w:noWrap/>
            <w:tcMar>
              <w:left w:w="29" w:type="dxa"/>
              <w:right w:w="29" w:type="dxa"/>
            </w:tcMar>
            <w:vAlign w:val="center"/>
            <w:hideMark/>
          </w:tcPr>
          <w:p w14:paraId="1E494E2F" w14:textId="77777777" w:rsidR="0068412C" w:rsidRPr="003D1736" w:rsidRDefault="0068412C" w:rsidP="0068412C">
            <w:pPr>
              <w:rPr>
                <w:b/>
                <w:bCs/>
                <w:sz w:val="16"/>
                <w:szCs w:val="14"/>
              </w:rPr>
            </w:pPr>
          </w:p>
        </w:tc>
        <w:tc>
          <w:tcPr>
            <w:tcW w:w="363" w:type="pct"/>
            <w:noWrap/>
            <w:tcMar>
              <w:left w:w="29" w:type="dxa"/>
              <w:right w:w="29" w:type="dxa"/>
            </w:tcMar>
            <w:vAlign w:val="center"/>
            <w:hideMark/>
          </w:tcPr>
          <w:p w14:paraId="7D4930B8" w14:textId="77777777" w:rsidR="0068412C" w:rsidRPr="003D1736" w:rsidRDefault="0068412C" w:rsidP="0068412C">
            <w:pPr>
              <w:rPr>
                <w:b/>
                <w:bCs/>
                <w:sz w:val="16"/>
                <w:szCs w:val="14"/>
              </w:rPr>
            </w:pPr>
            <w:r w:rsidRPr="003D1736">
              <w:rPr>
                <w:b/>
                <w:bCs/>
                <w:sz w:val="16"/>
                <w:szCs w:val="14"/>
              </w:rPr>
              <w:t>mean</w:t>
            </w:r>
          </w:p>
        </w:tc>
        <w:tc>
          <w:tcPr>
            <w:tcW w:w="363" w:type="pct"/>
            <w:noWrap/>
            <w:tcMar>
              <w:left w:w="29" w:type="dxa"/>
              <w:right w:w="29" w:type="dxa"/>
            </w:tcMar>
            <w:vAlign w:val="center"/>
            <w:hideMark/>
          </w:tcPr>
          <w:p w14:paraId="7BDF0644" w14:textId="77777777" w:rsidR="0068412C" w:rsidRPr="003D1736" w:rsidRDefault="0068412C" w:rsidP="0068412C">
            <w:pPr>
              <w:rPr>
                <w:b/>
                <w:bCs/>
                <w:sz w:val="16"/>
                <w:szCs w:val="14"/>
              </w:rPr>
            </w:pPr>
            <w:r w:rsidRPr="003D1736">
              <w:rPr>
                <w:b/>
                <w:bCs/>
                <w:sz w:val="16"/>
                <w:szCs w:val="14"/>
              </w:rPr>
              <w:t>std</w:t>
            </w:r>
          </w:p>
        </w:tc>
        <w:tc>
          <w:tcPr>
            <w:tcW w:w="395" w:type="pct"/>
            <w:noWrap/>
            <w:tcMar>
              <w:left w:w="29" w:type="dxa"/>
              <w:right w:w="29" w:type="dxa"/>
            </w:tcMar>
            <w:vAlign w:val="center"/>
            <w:hideMark/>
          </w:tcPr>
          <w:p w14:paraId="36004F9F" w14:textId="77777777" w:rsidR="0068412C" w:rsidRPr="003D1736" w:rsidRDefault="0068412C" w:rsidP="0068412C">
            <w:pPr>
              <w:rPr>
                <w:b/>
                <w:bCs/>
                <w:sz w:val="16"/>
                <w:szCs w:val="14"/>
              </w:rPr>
            </w:pPr>
            <w:proofErr w:type="spellStart"/>
            <w:r w:rsidRPr="003D1736">
              <w:rPr>
                <w:b/>
                <w:bCs/>
                <w:sz w:val="16"/>
                <w:szCs w:val="14"/>
              </w:rPr>
              <w:t>kurt</w:t>
            </w:r>
            <w:proofErr w:type="spellEnd"/>
          </w:p>
        </w:tc>
        <w:tc>
          <w:tcPr>
            <w:tcW w:w="396" w:type="pct"/>
            <w:noWrap/>
            <w:tcMar>
              <w:left w:w="29" w:type="dxa"/>
              <w:right w:w="29" w:type="dxa"/>
            </w:tcMar>
            <w:vAlign w:val="center"/>
            <w:hideMark/>
          </w:tcPr>
          <w:p w14:paraId="44FB5669" w14:textId="77777777" w:rsidR="0068412C" w:rsidRPr="003D1736" w:rsidRDefault="0068412C" w:rsidP="0068412C">
            <w:pPr>
              <w:rPr>
                <w:b/>
                <w:bCs/>
                <w:sz w:val="16"/>
                <w:szCs w:val="14"/>
              </w:rPr>
            </w:pPr>
            <w:r w:rsidRPr="003D1736">
              <w:rPr>
                <w:b/>
                <w:bCs/>
                <w:sz w:val="16"/>
                <w:szCs w:val="14"/>
              </w:rPr>
              <w:t>skew</w:t>
            </w:r>
          </w:p>
        </w:tc>
        <w:tc>
          <w:tcPr>
            <w:tcW w:w="395" w:type="pct"/>
            <w:noWrap/>
            <w:tcMar>
              <w:left w:w="29" w:type="dxa"/>
              <w:right w:w="29" w:type="dxa"/>
            </w:tcMar>
            <w:vAlign w:val="center"/>
            <w:hideMark/>
          </w:tcPr>
          <w:p w14:paraId="792ED734" w14:textId="77777777" w:rsidR="0068412C" w:rsidRPr="003D1736" w:rsidRDefault="0068412C" w:rsidP="0068412C">
            <w:pPr>
              <w:rPr>
                <w:b/>
                <w:bCs/>
                <w:sz w:val="16"/>
                <w:szCs w:val="14"/>
              </w:rPr>
            </w:pPr>
            <w:r w:rsidRPr="003D1736">
              <w:rPr>
                <w:b/>
                <w:bCs/>
                <w:sz w:val="16"/>
                <w:szCs w:val="14"/>
              </w:rPr>
              <w:t>mean</w:t>
            </w:r>
          </w:p>
        </w:tc>
        <w:tc>
          <w:tcPr>
            <w:tcW w:w="363" w:type="pct"/>
            <w:noWrap/>
            <w:tcMar>
              <w:left w:w="29" w:type="dxa"/>
              <w:right w:w="29" w:type="dxa"/>
            </w:tcMar>
            <w:vAlign w:val="center"/>
            <w:hideMark/>
          </w:tcPr>
          <w:p w14:paraId="1502D6A9" w14:textId="77777777" w:rsidR="0068412C" w:rsidRPr="003D1736" w:rsidRDefault="0068412C" w:rsidP="0068412C">
            <w:pPr>
              <w:rPr>
                <w:b/>
                <w:bCs/>
                <w:sz w:val="16"/>
                <w:szCs w:val="14"/>
              </w:rPr>
            </w:pPr>
            <w:r w:rsidRPr="003D1736">
              <w:rPr>
                <w:b/>
                <w:bCs/>
                <w:sz w:val="16"/>
                <w:szCs w:val="14"/>
              </w:rPr>
              <w:t>std</w:t>
            </w:r>
          </w:p>
        </w:tc>
        <w:tc>
          <w:tcPr>
            <w:tcW w:w="395" w:type="pct"/>
            <w:noWrap/>
            <w:tcMar>
              <w:left w:w="29" w:type="dxa"/>
              <w:right w:w="29" w:type="dxa"/>
            </w:tcMar>
            <w:vAlign w:val="center"/>
            <w:hideMark/>
          </w:tcPr>
          <w:p w14:paraId="28F1D31C" w14:textId="77777777" w:rsidR="0068412C" w:rsidRPr="003D1736" w:rsidRDefault="0068412C" w:rsidP="0068412C">
            <w:pPr>
              <w:rPr>
                <w:b/>
                <w:bCs/>
                <w:sz w:val="16"/>
                <w:szCs w:val="14"/>
              </w:rPr>
            </w:pPr>
            <w:proofErr w:type="spellStart"/>
            <w:r w:rsidRPr="003D1736">
              <w:rPr>
                <w:b/>
                <w:bCs/>
                <w:sz w:val="16"/>
                <w:szCs w:val="14"/>
              </w:rPr>
              <w:t>kurt</w:t>
            </w:r>
            <w:proofErr w:type="spellEnd"/>
          </w:p>
        </w:tc>
        <w:tc>
          <w:tcPr>
            <w:tcW w:w="396" w:type="pct"/>
            <w:noWrap/>
            <w:tcMar>
              <w:left w:w="29" w:type="dxa"/>
              <w:right w:w="29" w:type="dxa"/>
            </w:tcMar>
            <w:vAlign w:val="center"/>
            <w:hideMark/>
          </w:tcPr>
          <w:p w14:paraId="603C981C" w14:textId="77777777" w:rsidR="0068412C" w:rsidRPr="003D1736" w:rsidRDefault="0068412C" w:rsidP="0068412C">
            <w:pPr>
              <w:rPr>
                <w:b/>
                <w:bCs/>
                <w:sz w:val="16"/>
                <w:szCs w:val="14"/>
              </w:rPr>
            </w:pPr>
            <w:r w:rsidRPr="003D1736">
              <w:rPr>
                <w:b/>
                <w:bCs/>
                <w:sz w:val="16"/>
                <w:szCs w:val="14"/>
              </w:rPr>
              <w:t>skew</w:t>
            </w:r>
          </w:p>
        </w:tc>
        <w:tc>
          <w:tcPr>
            <w:tcW w:w="395" w:type="pct"/>
            <w:noWrap/>
            <w:tcMar>
              <w:left w:w="29" w:type="dxa"/>
              <w:right w:w="29" w:type="dxa"/>
            </w:tcMar>
            <w:vAlign w:val="center"/>
            <w:hideMark/>
          </w:tcPr>
          <w:p w14:paraId="0FA45A31" w14:textId="77777777" w:rsidR="0068412C" w:rsidRPr="003D1736" w:rsidRDefault="0068412C" w:rsidP="0068412C">
            <w:pPr>
              <w:rPr>
                <w:b/>
                <w:bCs/>
                <w:sz w:val="16"/>
                <w:szCs w:val="14"/>
              </w:rPr>
            </w:pPr>
            <w:r w:rsidRPr="003D1736">
              <w:rPr>
                <w:b/>
                <w:bCs/>
                <w:sz w:val="16"/>
                <w:szCs w:val="14"/>
              </w:rPr>
              <w:t>mean</w:t>
            </w:r>
          </w:p>
        </w:tc>
        <w:tc>
          <w:tcPr>
            <w:tcW w:w="363" w:type="pct"/>
            <w:noWrap/>
            <w:tcMar>
              <w:left w:w="29" w:type="dxa"/>
              <w:right w:w="29" w:type="dxa"/>
            </w:tcMar>
            <w:vAlign w:val="center"/>
            <w:hideMark/>
          </w:tcPr>
          <w:p w14:paraId="2F24D27C" w14:textId="77777777" w:rsidR="0068412C" w:rsidRPr="003D1736" w:rsidRDefault="0068412C" w:rsidP="0068412C">
            <w:pPr>
              <w:rPr>
                <w:b/>
                <w:bCs/>
                <w:sz w:val="16"/>
                <w:szCs w:val="14"/>
              </w:rPr>
            </w:pPr>
            <w:r w:rsidRPr="003D1736">
              <w:rPr>
                <w:b/>
                <w:bCs/>
                <w:sz w:val="16"/>
                <w:szCs w:val="14"/>
              </w:rPr>
              <w:t>std</w:t>
            </w:r>
          </w:p>
        </w:tc>
        <w:tc>
          <w:tcPr>
            <w:tcW w:w="395" w:type="pct"/>
            <w:noWrap/>
            <w:tcMar>
              <w:left w:w="29" w:type="dxa"/>
              <w:right w:w="29" w:type="dxa"/>
            </w:tcMar>
            <w:vAlign w:val="center"/>
            <w:hideMark/>
          </w:tcPr>
          <w:p w14:paraId="32AB99DE" w14:textId="77777777" w:rsidR="0068412C" w:rsidRPr="003D1736" w:rsidRDefault="0068412C" w:rsidP="0068412C">
            <w:pPr>
              <w:rPr>
                <w:b/>
                <w:bCs/>
                <w:sz w:val="16"/>
                <w:szCs w:val="14"/>
              </w:rPr>
            </w:pPr>
            <w:proofErr w:type="spellStart"/>
            <w:r w:rsidRPr="003D1736">
              <w:rPr>
                <w:b/>
                <w:bCs/>
                <w:sz w:val="16"/>
                <w:szCs w:val="14"/>
              </w:rPr>
              <w:t>kurt</w:t>
            </w:r>
            <w:proofErr w:type="spellEnd"/>
          </w:p>
        </w:tc>
        <w:tc>
          <w:tcPr>
            <w:tcW w:w="395" w:type="pct"/>
            <w:noWrap/>
            <w:tcMar>
              <w:left w:w="29" w:type="dxa"/>
              <w:right w:w="29" w:type="dxa"/>
            </w:tcMar>
            <w:vAlign w:val="center"/>
            <w:hideMark/>
          </w:tcPr>
          <w:p w14:paraId="7C3AA3AD" w14:textId="77777777" w:rsidR="0068412C" w:rsidRPr="003D1736" w:rsidRDefault="0068412C" w:rsidP="0068412C">
            <w:pPr>
              <w:rPr>
                <w:b/>
                <w:bCs/>
                <w:sz w:val="16"/>
                <w:szCs w:val="14"/>
              </w:rPr>
            </w:pPr>
            <w:r w:rsidRPr="003D1736">
              <w:rPr>
                <w:b/>
                <w:bCs/>
                <w:sz w:val="16"/>
                <w:szCs w:val="14"/>
              </w:rPr>
              <w:t>skew</w:t>
            </w:r>
          </w:p>
        </w:tc>
      </w:tr>
      <w:tr w:rsidR="0068412C" w:rsidRPr="003D1736" w14:paraId="71D89790" w14:textId="77777777" w:rsidTr="003D1736">
        <w:trPr>
          <w:trHeight w:val="318"/>
        </w:trPr>
        <w:tc>
          <w:tcPr>
            <w:tcW w:w="384" w:type="pct"/>
            <w:noWrap/>
            <w:tcMar>
              <w:left w:w="29" w:type="dxa"/>
              <w:right w:w="29" w:type="dxa"/>
            </w:tcMar>
            <w:vAlign w:val="center"/>
            <w:hideMark/>
          </w:tcPr>
          <w:p w14:paraId="2DA87C2A" w14:textId="77777777" w:rsidR="0068412C" w:rsidRPr="003D1736" w:rsidRDefault="0068412C" w:rsidP="0068412C">
            <w:pPr>
              <w:rPr>
                <w:b/>
                <w:bCs/>
                <w:sz w:val="16"/>
                <w:szCs w:val="14"/>
              </w:rPr>
            </w:pPr>
            <w:r w:rsidRPr="003D1736">
              <w:rPr>
                <w:b/>
                <w:bCs/>
                <w:sz w:val="16"/>
                <w:szCs w:val="14"/>
              </w:rPr>
              <w:t>Global</w:t>
            </w:r>
          </w:p>
        </w:tc>
        <w:tc>
          <w:tcPr>
            <w:tcW w:w="363" w:type="pct"/>
            <w:noWrap/>
            <w:tcMar>
              <w:left w:w="29" w:type="dxa"/>
              <w:right w:w="29" w:type="dxa"/>
            </w:tcMar>
            <w:vAlign w:val="center"/>
            <w:hideMark/>
          </w:tcPr>
          <w:p w14:paraId="33B02A34" w14:textId="77777777" w:rsidR="0068412C" w:rsidRPr="003D1736" w:rsidRDefault="0068412C" w:rsidP="0068412C">
            <w:pPr>
              <w:rPr>
                <w:sz w:val="16"/>
                <w:szCs w:val="14"/>
              </w:rPr>
            </w:pPr>
            <w:r w:rsidRPr="003D1736">
              <w:rPr>
                <w:sz w:val="16"/>
                <w:szCs w:val="14"/>
              </w:rPr>
              <w:t>0.0000</w:t>
            </w:r>
          </w:p>
        </w:tc>
        <w:tc>
          <w:tcPr>
            <w:tcW w:w="363" w:type="pct"/>
            <w:noWrap/>
            <w:tcMar>
              <w:left w:w="29" w:type="dxa"/>
              <w:right w:w="29" w:type="dxa"/>
            </w:tcMar>
            <w:vAlign w:val="center"/>
            <w:hideMark/>
          </w:tcPr>
          <w:p w14:paraId="084FE9A8" w14:textId="77777777" w:rsidR="0068412C" w:rsidRPr="003D1736" w:rsidRDefault="0068412C" w:rsidP="0068412C">
            <w:pPr>
              <w:rPr>
                <w:sz w:val="16"/>
                <w:szCs w:val="14"/>
              </w:rPr>
            </w:pPr>
            <w:r w:rsidRPr="003D1736">
              <w:rPr>
                <w:sz w:val="16"/>
                <w:szCs w:val="14"/>
              </w:rPr>
              <w:t>0.0285</w:t>
            </w:r>
          </w:p>
        </w:tc>
        <w:tc>
          <w:tcPr>
            <w:tcW w:w="395" w:type="pct"/>
            <w:noWrap/>
            <w:tcMar>
              <w:left w:w="29" w:type="dxa"/>
              <w:right w:w="29" w:type="dxa"/>
            </w:tcMar>
            <w:vAlign w:val="center"/>
            <w:hideMark/>
          </w:tcPr>
          <w:p w14:paraId="7CC3808F" w14:textId="77777777" w:rsidR="0068412C" w:rsidRPr="003D1736" w:rsidRDefault="0068412C" w:rsidP="0068412C">
            <w:pPr>
              <w:rPr>
                <w:sz w:val="16"/>
                <w:szCs w:val="14"/>
              </w:rPr>
            </w:pPr>
            <w:r w:rsidRPr="003D1736">
              <w:rPr>
                <w:sz w:val="16"/>
                <w:szCs w:val="14"/>
              </w:rPr>
              <w:t>4.1915</w:t>
            </w:r>
          </w:p>
        </w:tc>
        <w:tc>
          <w:tcPr>
            <w:tcW w:w="396" w:type="pct"/>
            <w:noWrap/>
            <w:tcMar>
              <w:left w:w="29" w:type="dxa"/>
              <w:right w:w="29" w:type="dxa"/>
            </w:tcMar>
            <w:vAlign w:val="center"/>
            <w:hideMark/>
          </w:tcPr>
          <w:p w14:paraId="7327E66E" w14:textId="77777777" w:rsidR="0068412C" w:rsidRPr="003D1736" w:rsidRDefault="0068412C" w:rsidP="0068412C">
            <w:pPr>
              <w:rPr>
                <w:sz w:val="16"/>
                <w:szCs w:val="14"/>
              </w:rPr>
            </w:pPr>
            <w:r w:rsidRPr="003D1736">
              <w:rPr>
                <w:sz w:val="16"/>
                <w:szCs w:val="14"/>
              </w:rPr>
              <w:t>0.6147</w:t>
            </w:r>
          </w:p>
        </w:tc>
        <w:tc>
          <w:tcPr>
            <w:tcW w:w="395" w:type="pct"/>
            <w:noWrap/>
            <w:tcMar>
              <w:left w:w="29" w:type="dxa"/>
              <w:right w:w="29" w:type="dxa"/>
            </w:tcMar>
            <w:vAlign w:val="center"/>
            <w:hideMark/>
          </w:tcPr>
          <w:p w14:paraId="5CC00D29" w14:textId="77777777" w:rsidR="0068412C" w:rsidRPr="003D1736" w:rsidRDefault="0068412C" w:rsidP="0068412C">
            <w:pPr>
              <w:rPr>
                <w:sz w:val="16"/>
                <w:szCs w:val="14"/>
              </w:rPr>
            </w:pPr>
            <w:r w:rsidRPr="003D1736">
              <w:rPr>
                <w:sz w:val="16"/>
                <w:szCs w:val="14"/>
              </w:rPr>
              <w:t>0.0139</w:t>
            </w:r>
          </w:p>
        </w:tc>
        <w:tc>
          <w:tcPr>
            <w:tcW w:w="363" w:type="pct"/>
            <w:noWrap/>
            <w:tcMar>
              <w:left w:w="29" w:type="dxa"/>
              <w:right w:w="29" w:type="dxa"/>
            </w:tcMar>
            <w:vAlign w:val="center"/>
            <w:hideMark/>
          </w:tcPr>
          <w:p w14:paraId="4EC5B9D5" w14:textId="77777777" w:rsidR="0068412C" w:rsidRPr="003D1736" w:rsidRDefault="0068412C" w:rsidP="0068412C">
            <w:pPr>
              <w:rPr>
                <w:sz w:val="16"/>
                <w:szCs w:val="14"/>
              </w:rPr>
            </w:pPr>
            <w:r w:rsidRPr="003D1736">
              <w:rPr>
                <w:sz w:val="16"/>
                <w:szCs w:val="14"/>
              </w:rPr>
              <w:t>0.0331</w:t>
            </w:r>
          </w:p>
        </w:tc>
        <w:tc>
          <w:tcPr>
            <w:tcW w:w="395" w:type="pct"/>
            <w:noWrap/>
            <w:tcMar>
              <w:left w:w="29" w:type="dxa"/>
              <w:right w:w="29" w:type="dxa"/>
            </w:tcMar>
            <w:vAlign w:val="center"/>
            <w:hideMark/>
          </w:tcPr>
          <w:p w14:paraId="1276F55A" w14:textId="77777777" w:rsidR="0068412C" w:rsidRPr="003D1736" w:rsidRDefault="0068412C" w:rsidP="0068412C">
            <w:pPr>
              <w:rPr>
                <w:sz w:val="16"/>
                <w:szCs w:val="14"/>
              </w:rPr>
            </w:pPr>
            <w:r w:rsidRPr="003D1736">
              <w:rPr>
                <w:sz w:val="16"/>
                <w:szCs w:val="14"/>
              </w:rPr>
              <w:t>2.8930</w:t>
            </w:r>
          </w:p>
        </w:tc>
        <w:tc>
          <w:tcPr>
            <w:tcW w:w="396" w:type="pct"/>
            <w:noWrap/>
            <w:tcMar>
              <w:left w:w="29" w:type="dxa"/>
              <w:right w:w="29" w:type="dxa"/>
            </w:tcMar>
            <w:vAlign w:val="center"/>
            <w:hideMark/>
          </w:tcPr>
          <w:p w14:paraId="78AF306B" w14:textId="77777777" w:rsidR="0068412C" w:rsidRPr="003D1736" w:rsidRDefault="0068412C" w:rsidP="0068412C">
            <w:pPr>
              <w:rPr>
                <w:sz w:val="16"/>
                <w:szCs w:val="14"/>
              </w:rPr>
            </w:pPr>
            <w:r w:rsidRPr="003D1736">
              <w:rPr>
                <w:sz w:val="16"/>
                <w:szCs w:val="14"/>
              </w:rPr>
              <w:t>0.5736</w:t>
            </w:r>
          </w:p>
        </w:tc>
        <w:tc>
          <w:tcPr>
            <w:tcW w:w="395" w:type="pct"/>
            <w:noWrap/>
            <w:tcMar>
              <w:left w:w="29" w:type="dxa"/>
              <w:right w:w="29" w:type="dxa"/>
            </w:tcMar>
            <w:vAlign w:val="center"/>
            <w:hideMark/>
          </w:tcPr>
          <w:p w14:paraId="73E177F2" w14:textId="77777777" w:rsidR="0068412C" w:rsidRPr="003D1736" w:rsidRDefault="0068412C" w:rsidP="0068412C">
            <w:pPr>
              <w:rPr>
                <w:sz w:val="16"/>
                <w:szCs w:val="14"/>
              </w:rPr>
            </w:pPr>
            <w:r w:rsidRPr="003D1736">
              <w:rPr>
                <w:sz w:val="16"/>
                <w:szCs w:val="14"/>
              </w:rPr>
              <w:t>0.0236</w:t>
            </w:r>
          </w:p>
        </w:tc>
        <w:tc>
          <w:tcPr>
            <w:tcW w:w="363" w:type="pct"/>
            <w:noWrap/>
            <w:tcMar>
              <w:left w:w="29" w:type="dxa"/>
              <w:right w:w="29" w:type="dxa"/>
            </w:tcMar>
            <w:vAlign w:val="center"/>
            <w:hideMark/>
          </w:tcPr>
          <w:p w14:paraId="2BC38184" w14:textId="77777777" w:rsidR="0068412C" w:rsidRPr="003D1736" w:rsidRDefault="0068412C" w:rsidP="0068412C">
            <w:pPr>
              <w:rPr>
                <w:sz w:val="16"/>
                <w:szCs w:val="14"/>
              </w:rPr>
            </w:pPr>
            <w:r w:rsidRPr="003D1736">
              <w:rPr>
                <w:sz w:val="16"/>
                <w:szCs w:val="14"/>
              </w:rPr>
              <w:t>0.0380</w:t>
            </w:r>
          </w:p>
        </w:tc>
        <w:tc>
          <w:tcPr>
            <w:tcW w:w="395" w:type="pct"/>
            <w:noWrap/>
            <w:tcMar>
              <w:left w:w="29" w:type="dxa"/>
              <w:right w:w="29" w:type="dxa"/>
            </w:tcMar>
            <w:vAlign w:val="center"/>
            <w:hideMark/>
          </w:tcPr>
          <w:p w14:paraId="064C6F83" w14:textId="77777777" w:rsidR="0068412C" w:rsidRPr="003D1736" w:rsidRDefault="0068412C" w:rsidP="0068412C">
            <w:pPr>
              <w:rPr>
                <w:sz w:val="16"/>
                <w:szCs w:val="14"/>
              </w:rPr>
            </w:pPr>
            <w:r w:rsidRPr="003D1736">
              <w:rPr>
                <w:sz w:val="16"/>
                <w:szCs w:val="14"/>
              </w:rPr>
              <w:t>1.9531</w:t>
            </w:r>
          </w:p>
        </w:tc>
        <w:tc>
          <w:tcPr>
            <w:tcW w:w="395" w:type="pct"/>
            <w:noWrap/>
            <w:tcMar>
              <w:left w:w="29" w:type="dxa"/>
              <w:right w:w="29" w:type="dxa"/>
            </w:tcMar>
            <w:vAlign w:val="center"/>
            <w:hideMark/>
          </w:tcPr>
          <w:p w14:paraId="3D5E9DCD" w14:textId="77777777" w:rsidR="0068412C" w:rsidRPr="003D1736" w:rsidRDefault="0068412C" w:rsidP="0068412C">
            <w:pPr>
              <w:rPr>
                <w:sz w:val="16"/>
                <w:szCs w:val="14"/>
              </w:rPr>
            </w:pPr>
            <w:r w:rsidRPr="003D1736">
              <w:rPr>
                <w:sz w:val="16"/>
                <w:szCs w:val="14"/>
              </w:rPr>
              <w:t>0.4321</w:t>
            </w:r>
          </w:p>
        </w:tc>
      </w:tr>
      <w:tr w:rsidR="0068412C" w:rsidRPr="003D1736" w14:paraId="51763096" w14:textId="77777777" w:rsidTr="003D1736">
        <w:trPr>
          <w:trHeight w:val="318"/>
        </w:trPr>
        <w:tc>
          <w:tcPr>
            <w:tcW w:w="384" w:type="pct"/>
            <w:noWrap/>
            <w:tcMar>
              <w:left w:w="29" w:type="dxa"/>
              <w:right w:w="29" w:type="dxa"/>
            </w:tcMar>
            <w:vAlign w:val="center"/>
            <w:hideMark/>
          </w:tcPr>
          <w:p w14:paraId="1D3B6434" w14:textId="77777777" w:rsidR="0068412C" w:rsidRPr="003D1736" w:rsidRDefault="0068412C" w:rsidP="0068412C">
            <w:pPr>
              <w:rPr>
                <w:b/>
                <w:bCs/>
                <w:sz w:val="16"/>
                <w:szCs w:val="14"/>
              </w:rPr>
            </w:pPr>
            <w:r w:rsidRPr="003D1736">
              <w:rPr>
                <w:b/>
                <w:bCs/>
                <w:sz w:val="16"/>
                <w:szCs w:val="14"/>
              </w:rPr>
              <w:t>1 ALA</w:t>
            </w:r>
          </w:p>
        </w:tc>
        <w:tc>
          <w:tcPr>
            <w:tcW w:w="363" w:type="pct"/>
            <w:noWrap/>
            <w:tcMar>
              <w:left w:w="29" w:type="dxa"/>
              <w:right w:w="29" w:type="dxa"/>
            </w:tcMar>
            <w:vAlign w:val="center"/>
            <w:hideMark/>
          </w:tcPr>
          <w:p w14:paraId="0A7FE028" w14:textId="77777777" w:rsidR="0068412C" w:rsidRPr="003D1736" w:rsidRDefault="0068412C" w:rsidP="0068412C">
            <w:pPr>
              <w:rPr>
                <w:sz w:val="16"/>
                <w:szCs w:val="14"/>
              </w:rPr>
            </w:pPr>
            <w:r w:rsidRPr="003D1736">
              <w:rPr>
                <w:sz w:val="16"/>
                <w:szCs w:val="14"/>
              </w:rPr>
              <w:t>0.0000</w:t>
            </w:r>
          </w:p>
        </w:tc>
        <w:tc>
          <w:tcPr>
            <w:tcW w:w="363" w:type="pct"/>
            <w:noWrap/>
            <w:tcMar>
              <w:left w:w="29" w:type="dxa"/>
              <w:right w:w="29" w:type="dxa"/>
            </w:tcMar>
            <w:vAlign w:val="center"/>
            <w:hideMark/>
          </w:tcPr>
          <w:p w14:paraId="66C71A06" w14:textId="77777777" w:rsidR="0068412C" w:rsidRPr="003D1736" w:rsidRDefault="0068412C" w:rsidP="0068412C">
            <w:pPr>
              <w:rPr>
                <w:sz w:val="16"/>
                <w:szCs w:val="14"/>
              </w:rPr>
            </w:pPr>
            <w:r w:rsidRPr="003D1736">
              <w:rPr>
                <w:sz w:val="16"/>
                <w:szCs w:val="14"/>
              </w:rPr>
              <w:t>0.0178</w:t>
            </w:r>
          </w:p>
        </w:tc>
        <w:tc>
          <w:tcPr>
            <w:tcW w:w="395" w:type="pct"/>
            <w:noWrap/>
            <w:tcMar>
              <w:left w:w="29" w:type="dxa"/>
              <w:right w:w="29" w:type="dxa"/>
            </w:tcMar>
            <w:vAlign w:val="center"/>
            <w:hideMark/>
          </w:tcPr>
          <w:p w14:paraId="7F3E3A8F" w14:textId="77777777" w:rsidR="0068412C" w:rsidRPr="003D1736" w:rsidRDefault="0068412C" w:rsidP="0068412C">
            <w:pPr>
              <w:rPr>
                <w:sz w:val="16"/>
                <w:szCs w:val="14"/>
              </w:rPr>
            </w:pPr>
            <w:r w:rsidRPr="003D1736">
              <w:rPr>
                <w:sz w:val="16"/>
                <w:szCs w:val="14"/>
              </w:rPr>
              <w:t>0.5093</w:t>
            </w:r>
          </w:p>
        </w:tc>
        <w:tc>
          <w:tcPr>
            <w:tcW w:w="396" w:type="pct"/>
            <w:noWrap/>
            <w:tcMar>
              <w:left w:w="29" w:type="dxa"/>
              <w:right w:w="29" w:type="dxa"/>
            </w:tcMar>
            <w:vAlign w:val="center"/>
            <w:hideMark/>
          </w:tcPr>
          <w:p w14:paraId="11596CC0" w14:textId="77777777" w:rsidR="0068412C" w:rsidRPr="003D1736" w:rsidRDefault="0068412C" w:rsidP="0068412C">
            <w:pPr>
              <w:rPr>
                <w:sz w:val="16"/>
                <w:szCs w:val="14"/>
              </w:rPr>
            </w:pPr>
            <w:r w:rsidRPr="003D1736">
              <w:rPr>
                <w:sz w:val="16"/>
                <w:szCs w:val="14"/>
              </w:rPr>
              <w:t>0.1559</w:t>
            </w:r>
          </w:p>
        </w:tc>
        <w:tc>
          <w:tcPr>
            <w:tcW w:w="395" w:type="pct"/>
            <w:noWrap/>
            <w:tcMar>
              <w:left w:w="29" w:type="dxa"/>
              <w:right w:w="29" w:type="dxa"/>
            </w:tcMar>
            <w:vAlign w:val="center"/>
            <w:hideMark/>
          </w:tcPr>
          <w:p w14:paraId="2EADAB56" w14:textId="77777777" w:rsidR="0068412C" w:rsidRPr="003D1736" w:rsidRDefault="0068412C" w:rsidP="0068412C">
            <w:pPr>
              <w:rPr>
                <w:sz w:val="16"/>
                <w:szCs w:val="14"/>
              </w:rPr>
            </w:pPr>
            <w:r w:rsidRPr="003D1736">
              <w:rPr>
                <w:sz w:val="16"/>
                <w:szCs w:val="14"/>
              </w:rPr>
              <w:t>0.0163</w:t>
            </w:r>
          </w:p>
        </w:tc>
        <w:tc>
          <w:tcPr>
            <w:tcW w:w="363" w:type="pct"/>
            <w:noWrap/>
            <w:tcMar>
              <w:left w:w="29" w:type="dxa"/>
              <w:right w:w="29" w:type="dxa"/>
            </w:tcMar>
            <w:vAlign w:val="center"/>
            <w:hideMark/>
          </w:tcPr>
          <w:p w14:paraId="5792D4D0" w14:textId="77777777" w:rsidR="0068412C" w:rsidRPr="003D1736" w:rsidRDefault="0068412C" w:rsidP="0068412C">
            <w:pPr>
              <w:rPr>
                <w:sz w:val="16"/>
                <w:szCs w:val="14"/>
              </w:rPr>
            </w:pPr>
            <w:r w:rsidRPr="003D1736">
              <w:rPr>
                <w:sz w:val="16"/>
                <w:szCs w:val="14"/>
              </w:rPr>
              <w:t>0.0181</w:t>
            </w:r>
          </w:p>
        </w:tc>
        <w:tc>
          <w:tcPr>
            <w:tcW w:w="395" w:type="pct"/>
            <w:noWrap/>
            <w:tcMar>
              <w:left w:w="29" w:type="dxa"/>
              <w:right w:w="29" w:type="dxa"/>
            </w:tcMar>
            <w:vAlign w:val="center"/>
            <w:hideMark/>
          </w:tcPr>
          <w:p w14:paraId="36FB0FD9" w14:textId="77777777" w:rsidR="0068412C" w:rsidRPr="003D1736" w:rsidRDefault="0068412C" w:rsidP="0068412C">
            <w:pPr>
              <w:rPr>
                <w:sz w:val="16"/>
                <w:szCs w:val="14"/>
              </w:rPr>
            </w:pPr>
            <w:r w:rsidRPr="003D1736">
              <w:rPr>
                <w:sz w:val="16"/>
                <w:szCs w:val="14"/>
              </w:rPr>
              <w:t>0.3166</w:t>
            </w:r>
          </w:p>
        </w:tc>
        <w:tc>
          <w:tcPr>
            <w:tcW w:w="396" w:type="pct"/>
            <w:noWrap/>
            <w:tcMar>
              <w:left w:w="29" w:type="dxa"/>
              <w:right w:w="29" w:type="dxa"/>
            </w:tcMar>
            <w:vAlign w:val="center"/>
            <w:hideMark/>
          </w:tcPr>
          <w:p w14:paraId="589BBAF7" w14:textId="77777777" w:rsidR="0068412C" w:rsidRPr="003D1736" w:rsidRDefault="0068412C" w:rsidP="0068412C">
            <w:pPr>
              <w:rPr>
                <w:sz w:val="16"/>
                <w:szCs w:val="14"/>
              </w:rPr>
            </w:pPr>
            <w:r w:rsidRPr="003D1736">
              <w:rPr>
                <w:sz w:val="16"/>
                <w:szCs w:val="14"/>
              </w:rPr>
              <w:t>0.4758</w:t>
            </w:r>
          </w:p>
        </w:tc>
        <w:tc>
          <w:tcPr>
            <w:tcW w:w="395" w:type="pct"/>
            <w:noWrap/>
            <w:tcMar>
              <w:left w:w="29" w:type="dxa"/>
              <w:right w:w="29" w:type="dxa"/>
            </w:tcMar>
            <w:vAlign w:val="center"/>
            <w:hideMark/>
          </w:tcPr>
          <w:p w14:paraId="69608C57" w14:textId="77777777" w:rsidR="0068412C" w:rsidRPr="003D1736" w:rsidRDefault="0068412C" w:rsidP="0068412C">
            <w:pPr>
              <w:rPr>
                <w:sz w:val="16"/>
                <w:szCs w:val="14"/>
              </w:rPr>
            </w:pPr>
            <w:r w:rsidRPr="003D1736">
              <w:rPr>
                <w:sz w:val="16"/>
                <w:szCs w:val="14"/>
              </w:rPr>
              <w:t>0.0271</w:t>
            </w:r>
          </w:p>
        </w:tc>
        <w:tc>
          <w:tcPr>
            <w:tcW w:w="363" w:type="pct"/>
            <w:noWrap/>
            <w:tcMar>
              <w:left w:w="29" w:type="dxa"/>
              <w:right w:w="29" w:type="dxa"/>
            </w:tcMar>
            <w:vAlign w:val="center"/>
            <w:hideMark/>
          </w:tcPr>
          <w:p w14:paraId="37F4D40D" w14:textId="77777777" w:rsidR="0068412C" w:rsidRPr="003D1736" w:rsidRDefault="0068412C" w:rsidP="0068412C">
            <w:pPr>
              <w:rPr>
                <w:sz w:val="16"/>
                <w:szCs w:val="14"/>
              </w:rPr>
            </w:pPr>
            <w:r w:rsidRPr="003D1736">
              <w:rPr>
                <w:sz w:val="16"/>
                <w:szCs w:val="14"/>
              </w:rPr>
              <w:t>0.0197</w:t>
            </w:r>
          </w:p>
        </w:tc>
        <w:tc>
          <w:tcPr>
            <w:tcW w:w="395" w:type="pct"/>
            <w:noWrap/>
            <w:tcMar>
              <w:left w:w="29" w:type="dxa"/>
              <w:right w:w="29" w:type="dxa"/>
            </w:tcMar>
            <w:vAlign w:val="center"/>
            <w:hideMark/>
          </w:tcPr>
          <w:p w14:paraId="4677C685" w14:textId="77777777" w:rsidR="0068412C" w:rsidRPr="003D1736" w:rsidRDefault="0068412C" w:rsidP="0068412C">
            <w:pPr>
              <w:rPr>
                <w:sz w:val="16"/>
                <w:szCs w:val="14"/>
              </w:rPr>
            </w:pPr>
            <w:r w:rsidRPr="003D1736">
              <w:rPr>
                <w:sz w:val="16"/>
                <w:szCs w:val="14"/>
              </w:rPr>
              <w:t>0.5055</w:t>
            </w:r>
          </w:p>
        </w:tc>
        <w:tc>
          <w:tcPr>
            <w:tcW w:w="395" w:type="pct"/>
            <w:noWrap/>
            <w:tcMar>
              <w:left w:w="29" w:type="dxa"/>
              <w:right w:w="29" w:type="dxa"/>
            </w:tcMar>
            <w:vAlign w:val="center"/>
            <w:hideMark/>
          </w:tcPr>
          <w:p w14:paraId="7C07C750" w14:textId="77777777" w:rsidR="0068412C" w:rsidRPr="003D1736" w:rsidRDefault="0068412C" w:rsidP="0068412C">
            <w:pPr>
              <w:rPr>
                <w:sz w:val="16"/>
                <w:szCs w:val="14"/>
              </w:rPr>
            </w:pPr>
            <w:r w:rsidRPr="003D1736">
              <w:rPr>
                <w:sz w:val="16"/>
                <w:szCs w:val="14"/>
              </w:rPr>
              <w:t>0.5228</w:t>
            </w:r>
          </w:p>
        </w:tc>
      </w:tr>
      <w:tr w:rsidR="0068412C" w:rsidRPr="003D1736" w14:paraId="18DF1BEF" w14:textId="77777777" w:rsidTr="003D1736">
        <w:trPr>
          <w:trHeight w:val="318"/>
        </w:trPr>
        <w:tc>
          <w:tcPr>
            <w:tcW w:w="384" w:type="pct"/>
            <w:noWrap/>
            <w:tcMar>
              <w:left w:w="29" w:type="dxa"/>
              <w:right w:w="29" w:type="dxa"/>
            </w:tcMar>
            <w:vAlign w:val="center"/>
            <w:hideMark/>
          </w:tcPr>
          <w:p w14:paraId="3E32D351" w14:textId="77777777" w:rsidR="0068412C" w:rsidRPr="003D1736" w:rsidRDefault="0068412C" w:rsidP="0068412C">
            <w:pPr>
              <w:rPr>
                <w:b/>
                <w:bCs/>
                <w:sz w:val="16"/>
                <w:szCs w:val="14"/>
              </w:rPr>
            </w:pPr>
            <w:r w:rsidRPr="003D1736">
              <w:rPr>
                <w:b/>
                <w:bCs/>
                <w:sz w:val="16"/>
                <w:szCs w:val="14"/>
              </w:rPr>
              <w:t>2 CGI</w:t>
            </w:r>
          </w:p>
        </w:tc>
        <w:tc>
          <w:tcPr>
            <w:tcW w:w="363" w:type="pct"/>
            <w:noWrap/>
            <w:tcMar>
              <w:left w:w="29" w:type="dxa"/>
              <w:right w:w="29" w:type="dxa"/>
            </w:tcMar>
            <w:vAlign w:val="center"/>
            <w:hideMark/>
          </w:tcPr>
          <w:p w14:paraId="3EE1A8B0" w14:textId="77777777" w:rsidR="0068412C" w:rsidRPr="003D1736" w:rsidRDefault="0068412C" w:rsidP="0068412C">
            <w:pPr>
              <w:rPr>
                <w:sz w:val="16"/>
                <w:szCs w:val="14"/>
              </w:rPr>
            </w:pPr>
            <w:r w:rsidRPr="003D1736">
              <w:rPr>
                <w:sz w:val="16"/>
                <w:szCs w:val="14"/>
              </w:rPr>
              <w:t>0.0000</w:t>
            </w:r>
          </w:p>
        </w:tc>
        <w:tc>
          <w:tcPr>
            <w:tcW w:w="363" w:type="pct"/>
            <w:noWrap/>
            <w:tcMar>
              <w:left w:w="29" w:type="dxa"/>
              <w:right w:w="29" w:type="dxa"/>
            </w:tcMar>
            <w:vAlign w:val="center"/>
            <w:hideMark/>
          </w:tcPr>
          <w:p w14:paraId="72112EBE" w14:textId="77777777" w:rsidR="0068412C" w:rsidRPr="003D1736" w:rsidRDefault="0068412C" w:rsidP="0068412C">
            <w:pPr>
              <w:rPr>
                <w:sz w:val="16"/>
                <w:szCs w:val="14"/>
              </w:rPr>
            </w:pPr>
            <w:r w:rsidRPr="003D1736">
              <w:rPr>
                <w:sz w:val="16"/>
                <w:szCs w:val="14"/>
              </w:rPr>
              <w:t>0.0161</w:t>
            </w:r>
          </w:p>
        </w:tc>
        <w:tc>
          <w:tcPr>
            <w:tcW w:w="395" w:type="pct"/>
            <w:noWrap/>
            <w:tcMar>
              <w:left w:w="29" w:type="dxa"/>
              <w:right w:w="29" w:type="dxa"/>
            </w:tcMar>
            <w:vAlign w:val="center"/>
            <w:hideMark/>
          </w:tcPr>
          <w:p w14:paraId="183B21D1" w14:textId="77777777" w:rsidR="0068412C" w:rsidRPr="003D1736" w:rsidRDefault="0068412C" w:rsidP="0068412C">
            <w:pPr>
              <w:rPr>
                <w:sz w:val="16"/>
                <w:szCs w:val="14"/>
              </w:rPr>
            </w:pPr>
            <w:r w:rsidRPr="003D1736">
              <w:rPr>
                <w:sz w:val="16"/>
                <w:szCs w:val="14"/>
              </w:rPr>
              <w:t>0.6961</w:t>
            </w:r>
          </w:p>
        </w:tc>
        <w:tc>
          <w:tcPr>
            <w:tcW w:w="396" w:type="pct"/>
            <w:noWrap/>
            <w:tcMar>
              <w:left w:w="29" w:type="dxa"/>
              <w:right w:w="29" w:type="dxa"/>
            </w:tcMar>
            <w:vAlign w:val="center"/>
            <w:hideMark/>
          </w:tcPr>
          <w:p w14:paraId="2F8D0CE5" w14:textId="77777777" w:rsidR="0068412C" w:rsidRPr="003D1736" w:rsidRDefault="0068412C" w:rsidP="0068412C">
            <w:pPr>
              <w:rPr>
                <w:sz w:val="16"/>
                <w:szCs w:val="14"/>
              </w:rPr>
            </w:pPr>
            <w:r w:rsidRPr="003D1736">
              <w:rPr>
                <w:sz w:val="16"/>
                <w:szCs w:val="14"/>
              </w:rPr>
              <w:t>0.0069</w:t>
            </w:r>
          </w:p>
        </w:tc>
        <w:tc>
          <w:tcPr>
            <w:tcW w:w="395" w:type="pct"/>
            <w:noWrap/>
            <w:tcMar>
              <w:left w:w="29" w:type="dxa"/>
              <w:right w:w="29" w:type="dxa"/>
            </w:tcMar>
            <w:vAlign w:val="center"/>
            <w:hideMark/>
          </w:tcPr>
          <w:p w14:paraId="513468FC" w14:textId="77777777" w:rsidR="0068412C" w:rsidRPr="003D1736" w:rsidRDefault="0068412C" w:rsidP="0068412C">
            <w:pPr>
              <w:rPr>
                <w:sz w:val="16"/>
                <w:szCs w:val="14"/>
              </w:rPr>
            </w:pPr>
            <w:r w:rsidRPr="003D1736">
              <w:rPr>
                <w:sz w:val="16"/>
                <w:szCs w:val="14"/>
              </w:rPr>
              <w:t>0.0058</w:t>
            </w:r>
          </w:p>
        </w:tc>
        <w:tc>
          <w:tcPr>
            <w:tcW w:w="363" w:type="pct"/>
            <w:noWrap/>
            <w:tcMar>
              <w:left w:w="29" w:type="dxa"/>
              <w:right w:w="29" w:type="dxa"/>
            </w:tcMar>
            <w:vAlign w:val="center"/>
            <w:hideMark/>
          </w:tcPr>
          <w:p w14:paraId="62AC6370" w14:textId="77777777" w:rsidR="0068412C" w:rsidRPr="003D1736" w:rsidRDefault="0068412C" w:rsidP="0068412C">
            <w:pPr>
              <w:rPr>
                <w:sz w:val="16"/>
                <w:szCs w:val="14"/>
              </w:rPr>
            </w:pPr>
            <w:r w:rsidRPr="003D1736">
              <w:rPr>
                <w:sz w:val="16"/>
                <w:szCs w:val="14"/>
              </w:rPr>
              <w:t>0.0180</w:t>
            </w:r>
          </w:p>
        </w:tc>
        <w:tc>
          <w:tcPr>
            <w:tcW w:w="395" w:type="pct"/>
            <w:noWrap/>
            <w:tcMar>
              <w:left w:w="29" w:type="dxa"/>
              <w:right w:w="29" w:type="dxa"/>
            </w:tcMar>
            <w:vAlign w:val="center"/>
            <w:hideMark/>
          </w:tcPr>
          <w:p w14:paraId="0A6F9C01" w14:textId="77777777" w:rsidR="0068412C" w:rsidRPr="003D1736" w:rsidRDefault="0068412C" w:rsidP="0068412C">
            <w:pPr>
              <w:rPr>
                <w:sz w:val="16"/>
                <w:szCs w:val="14"/>
              </w:rPr>
            </w:pPr>
            <w:r w:rsidRPr="003D1736">
              <w:rPr>
                <w:sz w:val="16"/>
                <w:szCs w:val="14"/>
              </w:rPr>
              <w:t>0.2287</w:t>
            </w:r>
          </w:p>
        </w:tc>
        <w:tc>
          <w:tcPr>
            <w:tcW w:w="396" w:type="pct"/>
            <w:noWrap/>
            <w:tcMar>
              <w:left w:w="29" w:type="dxa"/>
              <w:right w:w="29" w:type="dxa"/>
            </w:tcMar>
            <w:vAlign w:val="center"/>
            <w:hideMark/>
          </w:tcPr>
          <w:p w14:paraId="76C07D72" w14:textId="77777777" w:rsidR="0068412C" w:rsidRPr="003D1736" w:rsidRDefault="0068412C" w:rsidP="0068412C">
            <w:pPr>
              <w:rPr>
                <w:sz w:val="16"/>
                <w:szCs w:val="14"/>
              </w:rPr>
            </w:pPr>
            <w:r w:rsidRPr="003D1736">
              <w:rPr>
                <w:sz w:val="16"/>
                <w:szCs w:val="14"/>
              </w:rPr>
              <w:t>-0.0441</w:t>
            </w:r>
          </w:p>
        </w:tc>
        <w:tc>
          <w:tcPr>
            <w:tcW w:w="395" w:type="pct"/>
            <w:noWrap/>
            <w:tcMar>
              <w:left w:w="29" w:type="dxa"/>
              <w:right w:w="29" w:type="dxa"/>
            </w:tcMar>
            <w:vAlign w:val="center"/>
            <w:hideMark/>
          </w:tcPr>
          <w:p w14:paraId="51996943" w14:textId="77777777" w:rsidR="0068412C" w:rsidRPr="003D1736" w:rsidRDefault="0068412C" w:rsidP="0068412C">
            <w:pPr>
              <w:rPr>
                <w:sz w:val="16"/>
                <w:szCs w:val="14"/>
              </w:rPr>
            </w:pPr>
            <w:r w:rsidRPr="003D1736">
              <w:rPr>
                <w:sz w:val="16"/>
                <w:szCs w:val="14"/>
              </w:rPr>
              <w:t>0.0089</w:t>
            </w:r>
          </w:p>
        </w:tc>
        <w:tc>
          <w:tcPr>
            <w:tcW w:w="363" w:type="pct"/>
            <w:noWrap/>
            <w:tcMar>
              <w:left w:w="29" w:type="dxa"/>
              <w:right w:w="29" w:type="dxa"/>
            </w:tcMar>
            <w:vAlign w:val="center"/>
            <w:hideMark/>
          </w:tcPr>
          <w:p w14:paraId="05680A15" w14:textId="77777777" w:rsidR="0068412C" w:rsidRPr="003D1736" w:rsidRDefault="0068412C" w:rsidP="0068412C">
            <w:pPr>
              <w:rPr>
                <w:sz w:val="16"/>
                <w:szCs w:val="14"/>
              </w:rPr>
            </w:pPr>
            <w:r w:rsidRPr="003D1736">
              <w:rPr>
                <w:sz w:val="16"/>
                <w:szCs w:val="14"/>
              </w:rPr>
              <w:t>0.0183</w:t>
            </w:r>
          </w:p>
        </w:tc>
        <w:tc>
          <w:tcPr>
            <w:tcW w:w="395" w:type="pct"/>
            <w:noWrap/>
            <w:tcMar>
              <w:left w:w="29" w:type="dxa"/>
              <w:right w:w="29" w:type="dxa"/>
            </w:tcMar>
            <w:vAlign w:val="center"/>
            <w:hideMark/>
          </w:tcPr>
          <w:p w14:paraId="035779D6" w14:textId="77777777" w:rsidR="0068412C" w:rsidRPr="003D1736" w:rsidRDefault="0068412C" w:rsidP="0068412C">
            <w:pPr>
              <w:rPr>
                <w:sz w:val="16"/>
                <w:szCs w:val="14"/>
              </w:rPr>
            </w:pPr>
            <w:r w:rsidRPr="003D1736">
              <w:rPr>
                <w:sz w:val="16"/>
                <w:szCs w:val="14"/>
              </w:rPr>
              <w:t>0.1372</w:t>
            </w:r>
          </w:p>
        </w:tc>
        <w:tc>
          <w:tcPr>
            <w:tcW w:w="395" w:type="pct"/>
            <w:noWrap/>
            <w:tcMar>
              <w:left w:w="29" w:type="dxa"/>
              <w:right w:w="29" w:type="dxa"/>
            </w:tcMar>
            <w:vAlign w:val="center"/>
            <w:hideMark/>
          </w:tcPr>
          <w:p w14:paraId="4DE9AEAE" w14:textId="77777777" w:rsidR="0068412C" w:rsidRPr="003D1736" w:rsidRDefault="0068412C" w:rsidP="0068412C">
            <w:pPr>
              <w:rPr>
                <w:sz w:val="16"/>
                <w:szCs w:val="14"/>
              </w:rPr>
            </w:pPr>
            <w:r w:rsidRPr="003D1736">
              <w:rPr>
                <w:sz w:val="16"/>
                <w:szCs w:val="14"/>
              </w:rPr>
              <w:t>0.0327</w:t>
            </w:r>
          </w:p>
        </w:tc>
      </w:tr>
      <w:tr w:rsidR="0068412C" w:rsidRPr="003D1736" w14:paraId="2008AEEF" w14:textId="77777777" w:rsidTr="003D1736">
        <w:trPr>
          <w:trHeight w:val="318"/>
        </w:trPr>
        <w:tc>
          <w:tcPr>
            <w:tcW w:w="384" w:type="pct"/>
            <w:noWrap/>
            <w:tcMar>
              <w:left w:w="29" w:type="dxa"/>
              <w:right w:w="29" w:type="dxa"/>
            </w:tcMar>
            <w:vAlign w:val="center"/>
            <w:hideMark/>
          </w:tcPr>
          <w:p w14:paraId="423F67AE" w14:textId="77777777" w:rsidR="0068412C" w:rsidRPr="003D1736" w:rsidRDefault="0068412C" w:rsidP="0068412C">
            <w:pPr>
              <w:rPr>
                <w:b/>
                <w:bCs/>
                <w:sz w:val="16"/>
                <w:szCs w:val="14"/>
              </w:rPr>
            </w:pPr>
            <w:r w:rsidRPr="003D1736">
              <w:rPr>
                <w:b/>
                <w:bCs/>
                <w:sz w:val="16"/>
                <w:szCs w:val="14"/>
              </w:rPr>
              <w:t>3 WNA</w:t>
            </w:r>
          </w:p>
        </w:tc>
        <w:tc>
          <w:tcPr>
            <w:tcW w:w="363" w:type="pct"/>
            <w:noWrap/>
            <w:tcMar>
              <w:left w:w="29" w:type="dxa"/>
              <w:right w:w="29" w:type="dxa"/>
            </w:tcMar>
            <w:vAlign w:val="center"/>
            <w:hideMark/>
          </w:tcPr>
          <w:p w14:paraId="15795F79" w14:textId="77777777" w:rsidR="0068412C" w:rsidRPr="003D1736" w:rsidRDefault="0068412C" w:rsidP="0068412C">
            <w:pPr>
              <w:rPr>
                <w:sz w:val="16"/>
                <w:szCs w:val="14"/>
              </w:rPr>
            </w:pPr>
            <w:r w:rsidRPr="003D1736">
              <w:rPr>
                <w:sz w:val="16"/>
                <w:szCs w:val="14"/>
              </w:rPr>
              <w:t>0.0000</w:t>
            </w:r>
          </w:p>
        </w:tc>
        <w:tc>
          <w:tcPr>
            <w:tcW w:w="363" w:type="pct"/>
            <w:noWrap/>
            <w:tcMar>
              <w:left w:w="29" w:type="dxa"/>
              <w:right w:w="29" w:type="dxa"/>
            </w:tcMar>
            <w:vAlign w:val="center"/>
            <w:hideMark/>
          </w:tcPr>
          <w:p w14:paraId="6C504F97" w14:textId="77777777" w:rsidR="0068412C" w:rsidRPr="003D1736" w:rsidRDefault="0068412C" w:rsidP="0068412C">
            <w:pPr>
              <w:rPr>
                <w:sz w:val="16"/>
                <w:szCs w:val="14"/>
              </w:rPr>
            </w:pPr>
            <w:r w:rsidRPr="003D1736">
              <w:rPr>
                <w:sz w:val="16"/>
                <w:szCs w:val="14"/>
              </w:rPr>
              <w:t>0.0237</w:t>
            </w:r>
          </w:p>
        </w:tc>
        <w:tc>
          <w:tcPr>
            <w:tcW w:w="395" w:type="pct"/>
            <w:noWrap/>
            <w:tcMar>
              <w:left w:w="29" w:type="dxa"/>
              <w:right w:w="29" w:type="dxa"/>
            </w:tcMar>
            <w:vAlign w:val="center"/>
            <w:hideMark/>
          </w:tcPr>
          <w:p w14:paraId="600A3B41" w14:textId="77777777" w:rsidR="0068412C" w:rsidRPr="003D1736" w:rsidRDefault="0068412C" w:rsidP="0068412C">
            <w:pPr>
              <w:rPr>
                <w:sz w:val="16"/>
                <w:szCs w:val="14"/>
              </w:rPr>
            </w:pPr>
            <w:r w:rsidRPr="003D1736">
              <w:rPr>
                <w:sz w:val="16"/>
                <w:szCs w:val="14"/>
              </w:rPr>
              <w:t>0.1035</w:t>
            </w:r>
          </w:p>
        </w:tc>
        <w:tc>
          <w:tcPr>
            <w:tcW w:w="396" w:type="pct"/>
            <w:noWrap/>
            <w:tcMar>
              <w:left w:w="29" w:type="dxa"/>
              <w:right w:w="29" w:type="dxa"/>
            </w:tcMar>
            <w:vAlign w:val="center"/>
            <w:hideMark/>
          </w:tcPr>
          <w:p w14:paraId="03901FEF" w14:textId="77777777" w:rsidR="0068412C" w:rsidRPr="003D1736" w:rsidRDefault="0068412C" w:rsidP="0068412C">
            <w:pPr>
              <w:rPr>
                <w:sz w:val="16"/>
                <w:szCs w:val="14"/>
              </w:rPr>
            </w:pPr>
            <w:r w:rsidRPr="003D1736">
              <w:rPr>
                <w:sz w:val="16"/>
                <w:szCs w:val="14"/>
              </w:rPr>
              <w:t>0.1864</w:t>
            </w:r>
          </w:p>
        </w:tc>
        <w:tc>
          <w:tcPr>
            <w:tcW w:w="395" w:type="pct"/>
            <w:noWrap/>
            <w:tcMar>
              <w:left w:w="29" w:type="dxa"/>
              <w:right w:w="29" w:type="dxa"/>
            </w:tcMar>
            <w:vAlign w:val="center"/>
            <w:hideMark/>
          </w:tcPr>
          <w:p w14:paraId="4B25B5D7" w14:textId="77777777" w:rsidR="0068412C" w:rsidRPr="003D1736" w:rsidRDefault="0068412C" w:rsidP="0068412C">
            <w:pPr>
              <w:rPr>
                <w:sz w:val="16"/>
                <w:szCs w:val="14"/>
              </w:rPr>
            </w:pPr>
            <w:r w:rsidRPr="003D1736">
              <w:rPr>
                <w:sz w:val="16"/>
                <w:szCs w:val="14"/>
              </w:rPr>
              <w:t>0.0183</w:t>
            </w:r>
          </w:p>
        </w:tc>
        <w:tc>
          <w:tcPr>
            <w:tcW w:w="363" w:type="pct"/>
            <w:noWrap/>
            <w:tcMar>
              <w:left w:w="29" w:type="dxa"/>
              <w:right w:w="29" w:type="dxa"/>
            </w:tcMar>
            <w:vAlign w:val="center"/>
            <w:hideMark/>
          </w:tcPr>
          <w:p w14:paraId="00BDE4C8" w14:textId="77777777" w:rsidR="0068412C" w:rsidRPr="003D1736" w:rsidRDefault="0068412C" w:rsidP="0068412C">
            <w:pPr>
              <w:rPr>
                <w:sz w:val="16"/>
                <w:szCs w:val="14"/>
              </w:rPr>
            </w:pPr>
            <w:r w:rsidRPr="003D1736">
              <w:rPr>
                <w:sz w:val="16"/>
                <w:szCs w:val="14"/>
              </w:rPr>
              <w:t>0.0218</w:t>
            </w:r>
          </w:p>
        </w:tc>
        <w:tc>
          <w:tcPr>
            <w:tcW w:w="395" w:type="pct"/>
            <w:noWrap/>
            <w:tcMar>
              <w:left w:w="29" w:type="dxa"/>
              <w:right w:w="29" w:type="dxa"/>
            </w:tcMar>
            <w:vAlign w:val="center"/>
            <w:hideMark/>
          </w:tcPr>
          <w:p w14:paraId="0FFE80CF" w14:textId="77777777" w:rsidR="0068412C" w:rsidRPr="003D1736" w:rsidRDefault="0068412C" w:rsidP="0068412C">
            <w:pPr>
              <w:rPr>
                <w:sz w:val="16"/>
                <w:szCs w:val="14"/>
              </w:rPr>
            </w:pPr>
            <w:r w:rsidRPr="003D1736">
              <w:rPr>
                <w:sz w:val="16"/>
                <w:szCs w:val="14"/>
              </w:rPr>
              <w:t>0.2548</w:t>
            </w:r>
          </w:p>
        </w:tc>
        <w:tc>
          <w:tcPr>
            <w:tcW w:w="396" w:type="pct"/>
            <w:noWrap/>
            <w:tcMar>
              <w:left w:w="29" w:type="dxa"/>
              <w:right w:w="29" w:type="dxa"/>
            </w:tcMar>
            <w:vAlign w:val="center"/>
            <w:hideMark/>
          </w:tcPr>
          <w:p w14:paraId="31A048DD" w14:textId="77777777" w:rsidR="0068412C" w:rsidRPr="003D1736" w:rsidRDefault="0068412C" w:rsidP="0068412C">
            <w:pPr>
              <w:rPr>
                <w:sz w:val="16"/>
                <w:szCs w:val="14"/>
              </w:rPr>
            </w:pPr>
            <w:r w:rsidRPr="003D1736">
              <w:rPr>
                <w:sz w:val="16"/>
                <w:szCs w:val="14"/>
              </w:rPr>
              <w:t>0.1715</w:t>
            </w:r>
          </w:p>
        </w:tc>
        <w:tc>
          <w:tcPr>
            <w:tcW w:w="395" w:type="pct"/>
            <w:noWrap/>
            <w:tcMar>
              <w:left w:w="29" w:type="dxa"/>
              <w:right w:w="29" w:type="dxa"/>
            </w:tcMar>
            <w:vAlign w:val="center"/>
            <w:hideMark/>
          </w:tcPr>
          <w:p w14:paraId="6D180616" w14:textId="77777777" w:rsidR="0068412C" w:rsidRPr="003D1736" w:rsidRDefault="0068412C" w:rsidP="0068412C">
            <w:pPr>
              <w:rPr>
                <w:sz w:val="16"/>
                <w:szCs w:val="14"/>
              </w:rPr>
            </w:pPr>
            <w:r w:rsidRPr="003D1736">
              <w:rPr>
                <w:sz w:val="16"/>
                <w:szCs w:val="14"/>
              </w:rPr>
              <w:t>0.0303</w:t>
            </w:r>
          </w:p>
        </w:tc>
        <w:tc>
          <w:tcPr>
            <w:tcW w:w="363" w:type="pct"/>
            <w:noWrap/>
            <w:tcMar>
              <w:left w:w="29" w:type="dxa"/>
              <w:right w:w="29" w:type="dxa"/>
            </w:tcMar>
            <w:vAlign w:val="center"/>
            <w:hideMark/>
          </w:tcPr>
          <w:p w14:paraId="4DAE5A3D" w14:textId="77777777" w:rsidR="0068412C" w:rsidRPr="003D1736" w:rsidRDefault="0068412C" w:rsidP="0068412C">
            <w:pPr>
              <w:rPr>
                <w:sz w:val="16"/>
                <w:szCs w:val="14"/>
              </w:rPr>
            </w:pPr>
            <w:r w:rsidRPr="003D1736">
              <w:rPr>
                <w:sz w:val="16"/>
                <w:szCs w:val="14"/>
              </w:rPr>
              <w:t>0.0233</w:t>
            </w:r>
          </w:p>
        </w:tc>
        <w:tc>
          <w:tcPr>
            <w:tcW w:w="395" w:type="pct"/>
            <w:noWrap/>
            <w:tcMar>
              <w:left w:w="29" w:type="dxa"/>
              <w:right w:w="29" w:type="dxa"/>
            </w:tcMar>
            <w:vAlign w:val="center"/>
            <w:hideMark/>
          </w:tcPr>
          <w:p w14:paraId="34C8A91B" w14:textId="77777777" w:rsidR="0068412C" w:rsidRPr="003D1736" w:rsidRDefault="0068412C" w:rsidP="0068412C">
            <w:pPr>
              <w:rPr>
                <w:sz w:val="16"/>
                <w:szCs w:val="14"/>
              </w:rPr>
            </w:pPr>
            <w:r w:rsidRPr="003D1736">
              <w:rPr>
                <w:sz w:val="16"/>
                <w:szCs w:val="14"/>
              </w:rPr>
              <w:t>0.2539</w:t>
            </w:r>
          </w:p>
        </w:tc>
        <w:tc>
          <w:tcPr>
            <w:tcW w:w="395" w:type="pct"/>
            <w:noWrap/>
            <w:tcMar>
              <w:left w:w="29" w:type="dxa"/>
              <w:right w:w="29" w:type="dxa"/>
            </w:tcMar>
            <w:vAlign w:val="center"/>
            <w:hideMark/>
          </w:tcPr>
          <w:p w14:paraId="110C4D93" w14:textId="77777777" w:rsidR="0068412C" w:rsidRPr="003D1736" w:rsidRDefault="0068412C" w:rsidP="0068412C">
            <w:pPr>
              <w:rPr>
                <w:sz w:val="16"/>
                <w:szCs w:val="14"/>
              </w:rPr>
            </w:pPr>
            <w:r w:rsidRPr="003D1736">
              <w:rPr>
                <w:sz w:val="16"/>
                <w:szCs w:val="14"/>
              </w:rPr>
              <w:t>-0.0122</w:t>
            </w:r>
          </w:p>
        </w:tc>
      </w:tr>
      <w:tr w:rsidR="0068412C" w:rsidRPr="003D1736" w14:paraId="5EC77BF2" w14:textId="77777777" w:rsidTr="003D1736">
        <w:trPr>
          <w:trHeight w:val="318"/>
        </w:trPr>
        <w:tc>
          <w:tcPr>
            <w:tcW w:w="384" w:type="pct"/>
            <w:noWrap/>
            <w:tcMar>
              <w:left w:w="29" w:type="dxa"/>
              <w:right w:w="29" w:type="dxa"/>
            </w:tcMar>
            <w:vAlign w:val="center"/>
            <w:hideMark/>
          </w:tcPr>
          <w:p w14:paraId="082BD8F3" w14:textId="77777777" w:rsidR="0068412C" w:rsidRPr="003D1736" w:rsidRDefault="0068412C" w:rsidP="0068412C">
            <w:pPr>
              <w:rPr>
                <w:b/>
                <w:bCs/>
                <w:sz w:val="16"/>
                <w:szCs w:val="14"/>
              </w:rPr>
            </w:pPr>
            <w:r w:rsidRPr="003D1736">
              <w:rPr>
                <w:b/>
                <w:bCs/>
                <w:sz w:val="16"/>
                <w:szCs w:val="14"/>
              </w:rPr>
              <w:t>4 CNA</w:t>
            </w:r>
          </w:p>
        </w:tc>
        <w:tc>
          <w:tcPr>
            <w:tcW w:w="363" w:type="pct"/>
            <w:noWrap/>
            <w:tcMar>
              <w:left w:w="29" w:type="dxa"/>
              <w:right w:w="29" w:type="dxa"/>
            </w:tcMar>
            <w:vAlign w:val="center"/>
            <w:hideMark/>
          </w:tcPr>
          <w:p w14:paraId="152E98C1" w14:textId="77777777" w:rsidR="0068412C" w:rsidRPr="003D1736" w:rsidRDefault="0068412C" w:rsidP="0068412C">
            <w:pPr>
              <w:rPr>
                <w:sz w:val="16"/>
                <w:szCs w:val="14"/>
              </w:rPr>
            </w:pPr>
            <w:r w:rsidRPr="003D1736">
              <w:rPr>
                <w:sz w:val="16"/>
                <w:szCs w:val="14"/>
              </w:rPr>
              <w:t>0.0000</w:t>
            </w:r>
          </w:p>
        </w:tc>
        <w:tc>
          <w:tcPr>
            <w:tcW w:w="363" w:type="pct"/>
            <w:noWrap/>
            <w:tcMar>
              <w:left w:w="29" w:type="dxa"/>
              <w:right w:w="29" w:type="dxa"/>
            </w:tcMar>
            <w:vAlign w:val="center"/>
            <w:hideMark/>
          </w:tcPr>
          <w:p w14:paraId="37A6D99D" w14:textId="77777777" w:rsidR="0068412C" w:rsidRPr="003D1736" w:rsidRDefault="0068412C" w:rsidP="0068412C">
            <w:pPr>
              <w:rPr>
                <w:sz w:val="16"/>
                <w:szCs w:val="14"/>
              </w:rPr>
            </w:pPr>
            <w:r w:rsidRPr="003D1736">
              <w:rPr>
                <w:sz w:val="16"/>
                <w:szCs w:val="14"/>
              </w:rPr>
              <w:t>0.0251</w:t>
            </w:r>
          </w:p>
        </w:tc>
        <w:tc>
          <w:tcPr>
            <w:tcW w:w="395" w:type="pct"/>
            <w:noWrap/>
            <w:tcMar>
              <w:left w:w="29" w:type="dxa"/>
              <w:right w:w="29" w:type="dxa"/>
            </w:tcMar>
            <w:vAlign w:val="center"/>
            <w:hideMark/>
          </w:tcPr>
          <w:p w14:paraId="16F72A0A" w14:textId="77777777" w:rsidR="0068412C" w:rsidRPr="003D1736" w:rsidRDefault="0068412C" w:rsidP="0068412C">
            <w:pPr>
              <w:rPr>
                <w:sz w:val="16"/>
                <w:szCs w:val="14"/>
              </w:rPr>
            </w:pPr>
            <w:r w:rsidRPr="003D1736">
              <w:rPr>
                <w:sz w:val="16"/>
                <w:szCs w:val="14"/>
              </w:rPr>
              <w:t>0.6659</w:t>
            </w:r>
          </w:p>
        </w:tc>
        <w:tc>
          <w:tcPr>
            <w:tcW w:w="396" w:type="pct"/>
            <w:noWrap/>
            <w:tcMar>
              <w:left w:w="29" w:type="dxa"/>
              <w:right w:w="29" w:type="dxa"/>
            </w:tcMar>
            <w:vAlign w:val="center"/>
            <w:hideMark/>
          </w:tcPr>
          <w:p w14:paraId="2314787B" w14:textId="77777777" w:rsidR="0068412C" w:rsidRPr="003D1736" w:rsidRDefault="0068412C" w:rsidP="0068412C">
            <w:pPr>
              <w:rPr>
                <w:sz w:val="16"/>
                <w:szCs w:val="14"/>
              </w:rPr>
            </w:pPr>
            <w:r w:rsidRPr="003D1736">
              <w:rPr>
                <w:sz w:val="16"/>
                <w:szCs w:val="14"/>
              </w:rPr>
              <w:t>0.1842</w:t>
            </w:r>
          </w:p>
        </w:tc>
        <w:tc>
          <w:tcPr>
            <w:tcW w:w="395" w:type="pct"/>
            <w:noWrap/>
            <w:tcMar>
              <w:left w:w="29" w:type="dxa"/>
              <w:right w:w="29" w:type="dxa"/>
            </w:tcMar>
            <w:vAlign w:val="center"/>
            <w:hideMark/>
          </w:tcPr>
          <w:p w14:paraId="635EDF06" w14:textId="77777777" w:rsidR="0068412C" w:rsidRPr="003D1736" w:rsidRDefault="0068412C" w:rsidP="0068412C">
            <w:pPr>
              <w:rPr>
                <w:sz w:val="16"/>
                <w:szCs w:val="14"/>
              </w:rPr>
            </w:pPr>
            <w:r w:rsidRPr="003D1736">
              <w:rPr>
                <w:sz w:val="16"/>
                <w:szCs w:val="14"/>
              </w:rPr>
              <w:t>0.0173</w:t>
            </w:r>
          </w:p>
        </w:tc>
        <w:tc>
          <w:tcPr>
            <w:tcW w:w="363" w:type="pct"/>
            <w:noWrap/>
            <w:tcMar>
              <w:left w:w="29" w:type="dxa"/>
              <w:right w:w="29" w:type="dxa"/>
            </w:tcMar>
            <w:vAlign w:val="center"/>
            <w:hideMark/>
          </w:tcPr>
          <w:p w14:paraId="499EC8F0" w14:textId="77777777" w:rsidR="0068412C" w:rsidRPr="003D1736" w:rsidRDefault="0068412C" w:rsidP="0068412C">
            <w:pPr>
              <w:rPr>
                <w:sz w:val="16"/>
                <w:szCs w:val="14"/>
              </w:rPr>
            </w:pPr>
            <w:r w:rsidRPr="003D1736">
              <w:rPr>
                <w:sz w:val="16"/>
                <w:szCs w:val="14"/>
              </w:rPr>
              <w:t>0.0306</w:t>
            </w:r>
          </w:p>
        </w:tc>
        <w:tc>
          <w:tcPr>
            <w:tcW w:w="395" w:type="pct"/>
            <w:noWrap/>
            <w:tcMar>
              <w:left w:w="29" w:type="dxa"/>
              <w:right w:w="29" w:type="dxa"/>
            </w:tcMar>
            <w:vAlign w:val="center"/>
            <w:hideMark/>
          </w:tcPr>
          <w:p w14:paraId="6B8F7E45" w14:textId="77777777" w:rsidR="0068412C" w:rsidRPr="003D1736" w:rsidRDefault="0068412C" w:rsidP="0068412C">
            <w:pPr>
              <w:rPr>
                <w:sz w:val="16"/>
                <w:szCs w:val="14"/>
              </w:rPr>
            </w:pPr>
            <w:r w:rsidRPr="003D1736">
              <w:rPr>
                <w:sz w:val="16"/>
                <w:szCs w:val="14"/>
              </w:rPr>
              <w:t>-0.0985</w:t>
            </w:r>
          </w:p>
        </w:tc>
        <w:tc>
          <w:tcPr>
            <w:tcW w:w="396" w:type="pct"/>
            <w:noWrap/>
            <w:tcMar>
              <w:left w:w="29" w:type="dxa"/>
              <w:right w:w="29" w:type="dxa"/>
            </w:tcMar>
            <w:vAlign w:val="center"/>
            <w:hideMark/>
          </w:tcPr>
          <w:p w14:paraId="7AEC0A29" w14:textId="77777777" w:rsidR="0068412C" w:rsidRPr="003D1736" w:rsidRDefault="0068412C" w:rsidP="0068412C">
            <w:pPr>
              <w:rPr>
                <w:sz w:val="16"/>
                <w:szCs w:val="14"/>
              </w:rPr>
            </w:pPr>
            <w:r w:rsidRPr="003D1736">
              <w:rPr>
                <w:sz w:val="16"/>
                <w:szCs w:val="14"/>
              </w:rPr>
              <w:t>-0.1541</w:t>
            </w:r>
          </w:p>
        </w:tc>
        <w:tc>
          <w:tcPr>
            <w:tcW w:w="395" w:type="pct"/>
            <w:noWrap/>
            <w:tcMar>
              <w:left w:w="29" w:type="dxa"/>
              <w:right w:w="29" w:type="dxa"/>
            </w:tcMar>
            <w:vAlign w:val="center"/>
            <w:hideMark/>
          </w:tcPr>
          <w:p w14:paraId="4C4EB2B7" w14:textId="77777777" w:rsidR="0068412C" w:rsidRPr="003D1736" w:rsidRDefault="0068412C" w:rsidP="0068412C">
            <w:pPr>
              <w:rPr>
                <w:sz w:val="16"/>
                <w:szCs w:val="14"/>
              </w:rPr>
            </w:pPr>
            <w:r w:rsidRPr="003D1736">
              <w:rPr>
                <w:sz w:val="16"/>
                <w:szCs w:val="14"/>
              </w:rPr>
              <w:t>0.0283</w:t>
            </w:r>
          </w:p>
        </w:tc>
        <w:tc>
          <w:tcPr>
            <w:tcW w:w="363" w:type="pct"/>
            <w:noWrap/>
            <w:tcMar>
              <w:left w:w="29" w:type="dxa"/>
              <w:right w:w="29" w:type="dxa"/>
            </w:tcMar>
            <w:vAlign w:val="center"/>
            <w:hideMark/>
          </w:tcPr>
          <w:p w14:paraId="022AFF02" w14:textId="77777777" w:rsidR="0068412C" w:rsidRPr="003D1736" w:rsidRDefault="0068412C" w:rsidP="0068412C">
            <w:pPr>
              <w:rPr>
                <w:sz w:val="16"/>
                <w:szCs w:val="14"/>
              </w:rPr>
            </w:pPr>
            <w:r w:rsidRPr="003D1736">
              <w:rPr>
                <w:sz w:val="16"/>
                <w:szCs w:val="14"/>
              </w:rPr>
              <w:t>0.0302</w:t>
            </w:r>
          </w:p>
        </w:tc>
        <w:tc>
          <w:tcPr>
            <w:tcW w:w="395" w:type="pct"/>
            <w:noWrap/>
            <w:tcMar>
              <w:left w:w="29" w:type="dxa"/>
              <w:right w:w="29" w:type="dxa"/>
            </w:tcMar>
            <w:vAlign w:val="center"/>
            <w:hideMark/>
          </w:tcPr>
          <w:p w14:paraId="4685B21D" w14:textId="77777777" w:rsidR="0068412C" w:rsidRPr="003D1736" w:rsidRDefault="0068412C" w:rsidP="0068412C">
            <w:pPr>
              <w:rPr>
                <w:sz w:val="16"/>
                <w:szCs w:val="14"/>
              </w:rPr>
            </w:pPr>
            <w:r w:rsidRPr="003D1736">
              <w:rPr>
                <w:sz w:val="16"/>
                <w:szCs w:val="14"/>
              </w:rPr>
              <w:t>-0.2531</w:t>
            </w:r>
          </w:p>
        </w:tc>
        <w:tc>
          <w:tcPr>
            <w:tcW w:w="395" w:type="pct"/>
            <w:noWrap/>
            <w:tcMar>
              <w:left w:w="29" w:type="dxa"/>
              <w:right w:w="29" w:type="dxa"/>
            </w:tcMar>
            <w:vAlign w:val="center"/>
            <w:hideMark/>
          </w:tcPr>
          <w:p w14:paraId="120ED9D5" w14:textId="77777777" w:rsidR="0068412C" w:rsidRPr="003D1736" w:rsidRDefault="0068412C" w:rsidP="0068412C">
            <w:pPr>
              <w:rPr>
                <w:sz w:val="16"/>
                <w:szCs w:val="14"/>
              </w:rPr>
            </w:pPr>
            <w:r w:rsidRPr="003D1736">
              <w:rPr>
                <w:sz w:val="16"/>
                <w:szCs w:val="14"/>
              </w:rPr>
              <w:t>-0.0622</w:t>
            </w:r>
          </w:p>
        </w:tc>
      </w:tr>
      <w:tr w:rsidR="0068412C" w:rsidRPr="003D1736" w14:paraId="39146A9A" w14:textId="77777777" w:rsidTr="003D1736">
        <w:trPr>
          <w:trHeight w:val="318"/>
        </w:trPr>
        <w:tc>
          <w:tcPr>
            <w:tcW w:w="384" w:type="pct"/>
            <w:noWrap/>
            <w:tcMar>
              <w:left w:w="29" w:type="dxa"/>
              <w:right w:w="29" w:type="dxa"/>
            </w:tcMar>
            <w:vAlign w:val="center"/>
            <w:hideMark/>
          </w:tcPr>
          <w:p w14:paraId="25EADC44" w14:textId="77777777" w:rsidR="0068412C" w:rsidRPr="003D1736" w:rsidRDefault="0068412C" w:rsidP="0068412C">
            <w:pPr>
              <w:rPr>
                <w:b/>
                <w:bCs/>
                <w:sz w:val="16"/>
                <w:szCs w:val="14"/>
              </w:rPr>
            </w:pPr>
            <w:r w:rsidRPr="003D1736">
              <w:rPr>
                <w:b/>
                <w:bCs/>
                <w:sz w:val="16"/>
                <w:szCs w:val="14"/>
              </w:rPr>
              <w:t>5 ENA</w:t>
            </w:r>
          </w:p>
        </w:tc>
        <w:tc>
          <w:tcPr>
            <w:tcW w:w="363" w:type="pct"/>
            <w:noWrap/>
            <w:tcMar>
              <w:left w:w="29" w:type="dxa"/>
              <w:right w:w="29" w:type="dxa"/>
            </w:tcMar>
            <w:vAlign w:val="center"/>
            <w:hideMark/>
          </w:tcPr>
          <w:p w14:paraId="3E10DF04" w14:textId="77777777" w:rsidR="0068412C" w:rsidRPr="003D1736" w:rsidRDefault="0068412C" w:rsidP="0068412C">
            <w:pPr>
              <w:rPr>
                <w:sz w:val="16"/>
                <w:szCs w:val="14"/>
              </w:rPr>
            </w:pPr>
            <w:r w:rsidRPr="003D1736">
              <w:rPr>
                <w:sz w:val="16"/>
                <w:szCs w:val="14"/>
              </w:rPr>
              <w:t>0.0000</w:t>
            </w:r>
          </w:p>
        </w:tc>
        <w:tc>
          <w:tcPr>
            <w:tcW w:w="363" w:type="pct"/>
            <w:noWrap/>
            <w:tcMar>
              <w:left w:w="29" w:type="dxa"/>
              <w:right w:w="29" w:type="dxa"/>
            </w:tcMar>
            <w:vAlign w:val="center"/>
            <w:hideMark/>
          </w:tcPr>
          <w:p w14:paraId="28486CC7" w14:textId="77777777" w:rsidR="0068412C" w:rsidRPr="003D1736" w:rsidRDefault="0068412C" w:rsidP="0068412C">
            <w:pPr>
              <w:rPr>
                <w:sz w:val="16"/>
                <w:szCs w:val="14"/>
              </w:rPr>
            </w:pPr>
            <w:r w:rsidRPr="003D1736">
              <w:rPr>
                <w:sz w:val="16"/>
                <w:szCs w:val="14"/>
              </w:rPr>
              <w:t>0.0251</w:t>
            </w:r>
          </w:p>
        </w:tc>
        <w:tc>
          <w:tcPr>
            <w:tcW w:w="395" w:type="pct"/>
            <w:noWrap/>
            <w:tcMar>
              <w:left w:w="29" w:type="dxa"/>
              <w:right w:w="29" w:type="dxa"/>
            </w:tcMar>
            <w:vAlign w:val="center"/>
            <w:hideMark/>
          </w:tcPr>
          <w:p w14:paraId="7D81DD57" w14:textId="77777777" w:rsidR="0068412C" w:rsidRPr="003D1736" w:rsidRDefault="0068412C" w:rsidP="0068412C">
            <w:pPr>
              <w:rPr>
                <w:sz w:val="16"/>
                <w:szCs w:val="14"/>
              </w:rPr>
            </w:pPr>
            <w:r w:rsidRPr="003D1736">
              <w:rPr>
                <w:sz w:val="16"/>
                <w:szCs w:val="14"/>
              </w:rPr>
              <w:t>0.1589</w:t>
            </w:r>
          </w:p>
        </w:tc>
        <w:tc>
          <w:tcPr>
            <w:tcW w:w="396" w:type="pct"/>
            <w:noWrap/>
            <w:tcMar>
              <w:left w:w="29" w:type="dxa"/>
              <w:right w:w="29" w:type="dxa"/>
            </w:tcMar>
            <w:vAlign w:val="center"/>
            <w:hideMark/>
          </w:tcPr>
          <w:p w14:paraId="7A1544A5" w14:textId="77777777" w:rsidR="0068412C" w:rsidRPr="003D1736" w:rsidRDefault="0068412C" w:rsidP="0068412C">
            <w:pPr>
              <w:rPr>
                <w:sz w:val="16"/>
                <w:szCs w:val="14"/>
              </w:rPr>
            </w:pPr>
            <w:r w:rsidRPr="003D1736">
              <w:rPr>
                <w:sz w:val="16"/>
                <w:szCs w:val="14"/>
              </w:rPr>
              <w:t>0.1589</w:t>
            </w:r>
          </w:p>
        </w:tc>
        <w:tc>
          <w:tcPr>
            <w:tcW w:w="395" w:type="pct"/>
            <w:noWrap/>
            <w:tcMar>
              <w:left w:w="29" w:type="dxa"/>
              <w:right w:w="29" w:type="dxa"/>
            </w:tcMar>
            <w:vAlign w:val="center"/>
            <w:hideMark/>
          </w:tcPr>
          <w:p w14:paraId="1CF75977" w14:textId="77777777" w:rsidR="0068412C" w:rsidRPr="003D1736" w:rsidRDefault="0068412C" w:rsidP="0068412C">
            <w:pPr>
              <w:rPr>
                <w:sz w:val="16"/>
                <w:szCs w:val="14"/>
              </w:rPr>
            </w:pPr>
            <w:r w:rsidRPr="003D1736">
              <w:rPr>
                <w:sz w:val="16"/>
                <w:szCs w:val="14"/>
              </w:rPr>
              <w:t>0.0284</w:t>
            </w:r>
          </w:p>
        </w:tc>
        <w:tc>
          <w:tcPr>
            <w:tcW w:w="363" w:type="pct"/>
            <w:noWrap/>
            <w:tcMar>
              <w:left w:w="29" w:type="dxa"/>
              <w:right w:w="29" w:type="dxa"/>
            </w:tcMar>
            <w:vAlign w:val="center"/>
            <w:hideMark/>
          </w:tcPr>
          <w:p w14:paraId="582FF6E2" w14:textId="77777777" w:rsidR="0068412C" w:rsidRPr="003D1736" w:rsidRDefault="0068412C" w:rsidP="0068412C">
            <w:pPr>
              <w:rPr>
                <w:sz w:val="16"/>
                <w:szCs w:val="14"/>
              </w:rPr>
            </w:pPr>
            <w:r w:rsidRPr="003D1736">
              <w:rPr>
                <w:sz w:val="16"/>
                <w:szCs w:val="14"/>
              </w:rPr>
              <w:t>0.0275</w:t>
            </w:r>
          </w:p>
        </w:tc>
        <w:tc>
          <w:tcPr>
            <w:tcW w:w="395" w:type="pct"/>
            <w:noWrap/>
            <w:tcMar>
              <w:left w:w="29" w:type="dxa"/>
              <w:right w:w="29" w:type="dxa"/>
            </w:tcMar>
            <w:vAlign w:val="center"/>
            <w:hideMark/>
          </w:tcPr>
          <w:p w14:paraId="431F0EF9" w14:textId="77777777" w:rsidR="0068412C" w:rsidRPr="003D1736" w:rsidRDefault="0068412C" w:rsidP="0068412C">
            <w:pPr>
              <w:rPr>
                <w:sz w:val="16"/>
                <w:szCs w:val="14"/>
              </w:rPr>
            </w:pPr>
            <w:r w:rsidRPr="003D1736">
              <w:rPr>
                <w:sz w:val="16"/>
                <w:szCs w:val="14"/>
              </w:rPr>
              <w:t>-0.0381</w:t>
            </w:r>
          </w:p>
        </w:tc>
        <w:tc>
          <w:tcPr>
            <w:tcW w:w="396" w:type="pct"/>
            <w:noWrap/>
            <w:tcMar>
              <w:left w:w="29" w:type="dxa"/>
              <w:right w:w="29" w:type="dxa"/>
            </w:tcMar>
            <w:vAlign w:val="center"/>
            <w:hideMark/>
          </w:tcPr>
          <w:p w14:paraId="198E3C41" w14:textId="77777777" w:rsidR="0068412C" w:rsidRPr="003D1736" w:rsidRDefault="0068412C" w:rsidP="0068412C">
            <w:pPr>
              <w:rPr>
                <w:sz w:val="16"/>
                <w:szCs w:val="14"/>
              </w:rPr>
            </w:pPr>
            <w:r w:rsidRPr="003D1736">
              <w:rPr>
                <w:sz w:val="16"/>
                <w:szCs w:val="14"/>
              </w:rPr>
              <w:t>0.0870</w:t>
            </w:r>
          </w:p>
        </w:tc>
        <w:tc>
          <w:tcPr>
            <w:tcW w:w="395" w:type="pct"/>
            <w:noWrap/>
            <w:tcMar>
              <w:left w:w="29" w:type="dxa"/>
              <w:right w:w="29" w:type="dxa"/>
            </w:tcMar>
            <w:vAlign w:val="center"/>
            <w:hideMark/>
          </w:tcPr>
          <w:p w14:paraId="00AA3C45" w14:textId="77777777" w:rsidR="0068412C" w:rsidRPr="003D1736" w:rsidRDefault="0068412C" w:rsidP="0068412C">
            <w:pPr>
              <w:rPr>
                <w:sz w:val="16"/>
                <w:szCs w:val="14"/>
              </w:rPr>
            </w:pPr>
            <w:r w:rsidRPr="003D1736">
              <w:rPr>
                <w:sz w:val="16"/>
                <w:szCs w:val="14"/>
              </w:rPr>
              <w:t>0.0465</w:t>
            </w:r>
          </w:p>
        </w:tc>
        <w:tc>
          <w:tcPr>
            <w:tcW w:w="363" w:type="pct"/>
            <w:noWrap/>
            <w:tcMar>
              <w:left w:w="29" w:type="dxa"/>
              <w:right w:w="29" w:type="dxa"/>
            </w:tcMar>
            <w:vAlign w:val="center"/>
            <w:hideMark/>
          </w:tcPr>
          <w:p w14:paraId="1DD6CE74" w14:textId="77777777" w:rsidR="0068412C" w:rsidRPr="003D1736" w:rsidRDefault="0068412C" w:rsidP="0068412C">
            <w:pPr>
              <w:rPr>
                <w:sz w:val="16"/>
                <w:szCs w:val="14"/>
              </w:rPr>
            </w:pPr>
            <w:r w:rsidRPr="003D1736">
              <w:rPr>
                <w:sz w:val="16"/>
                <w:szCs w:val="14"/>
              </w:rPr>
              <w:t>0.0267</w:t>
            </w:r>
          </w:p>
        </w:tc>
        <w:tc>
          <w:tcPr>
            <w:tcW w:w="395" w:type="pct"/>
            <w:noWrap/>
            <w:tcMar>
              <w:left w:w="29" w:type="dxa"/>
              <w:right w:w="29" w:type="dxa"/>
            </w:tcMar>
            <w:vAlign w:val="center"/>
            <w:hideMark/>
          </w:tcPr>
          <w:p w14:paraId="54BAF223" w14:textId="77777777" w:rsidR="0068412C" w:rsidRPr="003D1736" w:rsidRDefault="0068412C" w:rsidP="0068412C">
            <w:pPr>
              <w:rPr>
                <w:sz w:val="16"/>
                <w:szCs w:val="14"/>
              </w:rPr>
            </w:pPr>
            <w:r w:rsidRPr="003D1736">
              <w:rPr>
                <w:sz w:val="16"/>
                <w:szCs w:val="14"/>
              </w:rPr>
              <w:t>-0.2716</w:t>
            </w:r>
          </w:p>
        </w:tc>
        <w:tc>
          <w:tcPr>
            <w:tcW w:w="395" w:type="pct"/>
            <w:noWrap/>
            <w:tcMar>
              <w:left w:w="29" w:type="dxa"/>
              <w:right w:w="29" w:type="dxa"/>
            </w:tcMar>
            <w:vAlign w:val="center"/>
            <w:hideMark/>
          </w:tcPr>
          <w:p w14:paraId="22E7FE53" w14:textId="77777777" w:rsidR="0068412C" w:rsidRPr="003D1736" w:rsidRDefault="0068412C" w:rsidP="0068412C">
            <w:pPr>
              <w:rPr>
                <w:sz w:val="16"/>
                <w:szCs w:val="14"/>
              </w:rPr>
            </w:pPr>
            <w:r w:rsidRPr="003D1736">
              <w:rPr>
                <w:sz w:val="16"/>
                <w:szCs w:val="14"/>
              </w:rPr>
              <w:t>0.0595</w:t>
            </w:r>
          </w:p>
        </w:tc>
      </w:tr>
      <w:tr w:rsidR="0068412C" w:rsidRPr="003D1736" w14:paraId="67C3D0AB" w14:textId="77777777" w:rsidTr="003D1736">
        <w:trPr>
          <w:trHeight w:val="318"/>
        </w:trPr>
        <w:tc>
          <w:tcPr>
            <w:tcW w:w="384" w:type="pct"/>
            <w:noWrap/>
            <w:tcMar>
              <w:left w:w="29" w:type="dxa"/>
              <w:right w:w="29" w:type="dxa"/>
            </w:tcMar>
            <w:vAlign w:val="center"/>
            <w:hideMark/>
          </w:tcPr>
          <w:p w14:paraId="5F4A757A" w14:textId="77777777" w:rsidR="0068412C" w:rsidRPr="003D1736" w:rsidRDefault="0068412C" w:rsidP="0068412C">
            <w:pPr>
              <w:rPr>
                <w:b/>
                <w:bCs/>
                <w:sz w:val="16"/>
                <w:szCs w:val="14"/>
              </w:rPr>
            </w:pPr>
            <w:r w:rsidRPr="003D1736">
              <w:rPr>
                <w:b/>
                <w:bCs/>
                <w:sz w:val="16"/>
                <w:szCs w:val="14"/>
              </w:rPr>
              <w:t>6 CAM</w:t>
            </w:r>
          </w:p>
        </w:tc>
        <w:tc>
          <w:tcPr>
            <w:tcW w:w="363" w:type="pct"/>
            <w:noWrap/>
            <w:tcMar>
              <w:left w:w="29" w:type="dxa"/>
              <w:right w:w="29" w:type="dxa"/>
            </w:tcMar>
            <w:vAlign w:val="center"/>
            <w:hideMark/>
          </w:tcPr>
          <w:p w14:paraId="4689B9DD" w14:textId="77777777" w:rsidR="0068412C" w:rsidRPr="003D1736" w:rsidRDefault="0068412C" w:rsidP="0068412C">
            <w:pPr>
              <w:rPr>
                <w:sz w:val="16"/>
                <w:szCs w:val="14"/>
              </w:rPr>
            </w:pPr>
            <w:r w:rsidRPr="003D1736">
              <w:rPr>
                <w:sz w:val="16"/>
                <w:szCs w:val="14"/>
              </w:rPr>
              <w:t>0.0000</w:t>
            </w:r>
          </w:p>
        </w:tc>
        <w:tc>
          <w:tcPr>
            <w:tcW w:w="363" w:type="pct"/>
            <w:noWrap/>
            <w:tcMar>
              <w:left w:w="29" w:type="dxa"/>
              <w:right w:w="29" w:type="dxa"/>
            </w:tcMar>
            <w:vAlign w:val="center"/>
            <w:hideMark/>
          </w:tcPr>
          <w:p w14:paraId="2CAC2662" w14:textId="77777777" w:rsidR="0068412C" w:rsidRPr="003D1736" w:rsidRDefault="0068412C" w:rsidP="0068412C">
            <w:pPr>
              <w:rPr>
                <w:sz w:val="16"/>
                <w:szCs w:val="14"/>
              </w:rPr>
            </w:pPr>
            <w:r w:rsidRPr="003D1736">
              <w:rPr>
                <w:sz w:val="16"/>
                <w:szCs w:val="14"/>
              </w:rPr>
              <w:t>0.0235</w:t>
            </w:r>
          </w:p>
        </w:tc>
        <w:tc>
          <w:tcPr>
            <w:tcW w:w="395" w:type="pct"/>
            <w:noWrap/>
            <w:tcMar>
              <w:left w:w="29" w:type="dxa"/>
              <w:right w:w="29" w:type="dxa"/>
            </w:tcMar>
            <w:vAlign w:val="center"/>
            <w:hideMark/>
          </w:tcPr>
          <w:p w14:paraId="634941EF" w14:textId="77777777" w:rsidR="0068412C" w:rsidRPr="003D1736" w:rsidRDefault="0068412C" w:rsidP="0068412C">
            <w:pPr>
              <w:rPr>
                <w:sz w:val="16"/>
                <w:szCs w:val="14"/>
              </w:rPr>
            </w:pPr>
            <w:r w:rsidRPr="003D1736">
              <w:rPr>
                <w:sz w:val="16"/>
                <w:szCs w:val="14"/>
              </w:rPr>
              <w:t>0.1443</w:t>
            </w:r>
          </w:p>
        </w:tc>
        <w:tc>
          <w:tcPr>
            <w:tcW w:w="396" w:type="pct"/>
            <w:noWrap/>
            <w:tcMar>
              <w:left w:w="29" w:type="dxa"/>
              <w:right w:w="29" w:type="dxa"/>
            </w:tcMar>
            <w:vAlign w:val="center"/>
            <w:hideMark/>
          </w:tcPr>
          <w:p w14:paraId="0C7360D8" w14:textId="77777777" w:rsidR="0068412C" w:rsidRPr="003D1736" w:rsidRDefault="0068412C" w:rsidP="0068412C">
            <w:pPr>
              <w:rPr>
                <w:sz w:val="16"/>
                <w:szCs w:val="14"/>
              </w:rPr>
            </w:pPr>
            <w:r w:rsidRPr="003D1736">
              <w:rPr>
                <w:sz w:val="16"/>
                <w:szCs w:val="14"/>
              </w:rPr>
              <w:t>0.2843</w:t>
            </w:r>
          </w:p>
        </w:tc>
        <w:tc>
          <w:tcPr>
            <w:tcW w:w="395" w:type="pct"/>
            <w:noWrap/>
            <w:tcMar>
              <w:left w:w="29" w:type="dxa"/>
              <w:right w:w="29" w:type="dxa"/>
            </w:tcMar>
            <w:vAlign w:val="center"/>
            <w:hideMark/>
          </w:tcPr>
          <w:p w14:paraId="4156EAFA" w14:textId="77777777" w:rsidR="0068412C" w:rsidRPr="003D1736" w:rsidRDefault="0068412C" w:rsidP="0068412C">
            <w:pPr>
              <w:rPr>
                <w:sz w:val="16"/>
                <w:szCs w:val="14"/>
              </w:rPr>
            </w:pPr>
            <w:r w:rsidRPr="003D1736">
              <w:rPr>
                <w:sz w:val="16"/>
                <w:szCs w:val="14"/>
              </w:rPr>
              <w:t>0.0091</w:t>
            </w:r>
          </w:p>
        </w:tc>
        <w:tc>
          <w:tcPr>
            <w:tcW w:w="363" w:type="pct"/>
            <w:noWrap/>
            <w:tcMar>
              <w:left w:w="29" w:type="dxa"/>
              <w:right w:w="29" w:type="dxa"/>
            </w:tcMar>
            <w:vAlign w:val="center"/>
            <w:hideMark/>
          </w:tcPr>
          <w:p w14:paraId="3E814E9D" w14:textId="77777777" w:rsidR="0068412C" w:rsidRPr="003D1736" w:rsidRDefault="0068412C" w:rsidP="0068412C">
            <w:pPr>
              <w:rPr>
                <w:sz w:val="16"/>
                <w:szCs w:val="14"/>
              </w:rPr>
            </w:pPr>
            <w:r w:rsidRPr="003D1736">
              <w:rPr>
                <w:sz w:val="16"/>
                <w:szCs w:val="14"/>
              </w:rPr>
              <w:t>0.0283</w:t>
            </w:r>
          </w:p>
        </w:tc>
        <w:tc>
          <w:tcPr>
            <w:tcW w:w="395" w:type="pct"/>
            <w:noWrap/>
            <w:tcMar>
              <w:left w:w="29" w:type="dxa"/>
              <w:right w:w="29" w:type="dxa"/>
            </w:tcMar>
            <w:vAlign w:val="center"/>
            <w:hideMark/>
          </w:tcPr>
          <w:p w14:paraId="01B1B60E" w14:textId="77777777" w:rsidR="0068412C" w:rsidRPr="003D1736" w:rsidRDefault="0068412C" w:rsidP="0068412C">
            <w:pPr>
              <w:rPr>
                <w:sz w:val="16"/>
                <w:szCs w:val="14"/>
              </w:rPr>
            </w:pPr>
            <w:r w:rsidRPr="003D1736">
              <w:rPr>
                <w:sz w:val="16"/>
                <w:szCs w:val="14"/>
              </w:rPr>
              <w:t>-0.2132</w:t>
            </w:r>
          </w:p>
        </w:tc>
        <w:tc>
          <w:tcPr>
            <w:tcW w:w="396" w:type="pct"/>
            <w:noWrap/>
            <w:tcMar>
              <w:left w:w="29" w:type="dxa"/>
              <w:right w:w="29" w:type="dxa"/>
            </w:tcMar>
            <w:vAlign w:val="center"/>
            <w:hideMark/>
          </w:tcPr>
          <w:p w14:paraId="19A1E279" w14:textId="77777777" w:rsidR="0068412C" w:rsidRPr="003D1736" w:rsidRDefault="0068412C" w:rsidP="0068412C">
            <w:pPr>
              <w:rPr>
                <w:sz w:val="16"/>
                <w:szCs w:val="14"/>
              </w:rPr>
            </w:pPr>
            <w:r w:rsidRPr="003D1736">
              <w:rPr>
                <w:sz w:val="16"/>
                <w:szCs w:val="14"/>
              </w:rPr>
              <w:t>0.1955</w:t>
            </w:r>
          </w:p>
        </w:tc>
        <w:tc>
          <w:tcPr>
            <w:tcW w:w="395" w:type="pct"/>
            <w:noWrap/>
            <w:tcMar>
              <w:left w:w="29" w:type="dxa"/>
              <w:right w:w="29" w:type="dxa"/>
            </w:tcMar>
            <w:vAlign w:val="center"/>
            <w:hideMark/>
          </w:tcPr>
          <w:p w14:paraId="7279F5F3" w14:textId="77777777" w:rsidR="0068412C" w:rsidRPr="003D1736" w:rsidRDefault="0068412C" w:rsidP="0068412C">
            <w:pPr>
              <w:rPr>
                <w:sz w:val="16"/>
                <w:szCs w:val="14"/>
              </w:rPr>
            </w:pPr>
            <w:r w:rsidRPr="003D1736">
              <w:rPr>
                <w:sz w:val="16"/>
                <w:szCs w:val="14"/>
              </w:rPr>
              <w:t>0.0025</w:t>
            </w:r>
          </w:p>
        </w:tc>
        <w:tc>
          <w:tcPr>
            <w:tcW w:w="363" w:type="pct"/>
            <w:noWrap/>
            <w:tcMar>
              <w:left w:w="29" w:type="dxa"/>
              <w:right w:w="29" w:type="dxa"/>
            </w:tcMar>
            <w:vAlign w:val="center"/>
            <w:hideMark/>
          </w:tcPr>
          <w:p w14:paraId="4BDD72BF" w14:textId="77777777" w:rsidR="0068412C" w:rsidRPr="003D1736" w:rsidRDefault="0068412C" w:rsidP="0068412C">
            <w:pPr>
              <w:rPr>
                <w:sz w:val="16"/>
                <w:szCs w:val="14"/>
              </w:rPr>
            </w:pPr>
            <w:r w:rsidRPr="003D1736">
              <w:rPr>
                <w:sz w:val="16"/>
                <w:szCs w:val="14"/>
              </w:rPr>
              <w:t>0.0297</w:t>
            </w:r>
          </w:p>
        </w:tc>
        <w:tc>
          <w:tcPr>
            <w:tcW w:w="395" w:type="pct"/>
            <w:noWrap/>
            <w:tcMar>
              <w:left w:w="29" w:type="dxa"/>
              <w:right w:w="29" w:type="dxa"/>
            </w:tcMar>
            <w:vAlign w:val="center"/>
            <w:hideMark/>
          </w:tcPr>
          <w:p w14:paraId="0987F2D1" w14:textId="77777777" w:rsidR="0068412C" w:rsidRPr="003D1736" w:rsidRDefault="0068412C" w:rsidP="0068412C">
            <w:pPr>
              <w:rPr>
                <w:sz w:val="16"/>
                <w:szCs w:val="14"/>
              </w:rPr>
            </w:pPr>
            <w:r w:rsidRPr="003D1736">
              <w:rPr>
                <w:sz w:val="16"/>
                <w:szCs w:val="14"/>
              </w:rPr>
              <w:t>0.0595</w:t>
            </w:r>
          </w:p>
        </w:tc>
        <w:tc>
          <w:tcPr>
            <w:tcW w:w="395" w:type="pct"/>
            <w:noWrap/>
            <w:tcMar>
              <w:left w:w="29" w:type="dxa"/>
              <w:right w:w="29" w:type="dxa"/>
            </w:tcMar>
            <w:vAlign w:val="center"/>
            <w:hideMark/>
          </w:tcPr>
          <w:p w14:paraId="3F7ADED8" w14:textId="77777777" w:rsidR="0068412C" w:rsidRPr="003D1736" w:rsidRDefault="0068412C" w:rsidP="0068412C">
            <w:pPr>
              <w:rPr>
                <w:sz w:val="16"/>
                <w:szCs w:val="14"/>
              </w:rPr>
            </w:pPr>
            <w:r w:rsidRPr="003D1736">
              <w:rPr>
                <w:sz w:val="16"/>
                <w:szCs w:val="14"/>
              </w:rPr>
              <w:t>0.2368</w:t>
            </w:r>
          </w:p>
        </w:tc>
      </w:tr>
      <w:tr w:rsidR="0068412C" w:rsidRPr="003D1736" w14:paraId="31DEADFB" w14:textId="77777777" w:rsidTr="003D1736">
        <w:trPr>
          <w:trHeight w:val="318"/>
        </w:trPr>
        <w:tc>
          <w:tcPr>
            <w:tcW w:w="384" w:type="pct"/>
            <w:noWrap/>
            <w:tcMar>
              <w:left w:w="29" w:type="dxa"/>
              <w:right w:w="29" w:type="dxa"/>
            </w:tcMar>
            <w:vAlign w:val="center"/>
            <w:hideMark/>
          </w:tcPr>
          <w:p w14:paraId="5E2925E8" w14:textId="77777777" w:rsidR="0068412C" w:rsidRPr="003D1736" w:rsidRDefault="0068412C" w:rsidP="0068412C">
            <w:pPr>
              <w:rPr>
                <w:b/>
                <w:bCs/>
                <w:sz w:val="16"/>
                <w:szCs w:val="14"/>
              </w:rPr>
            </w:pPr>
            <w:r w:rsidRPr="003D1736">
              <w:rPr>
                <w:b/>
                <w:bCs/>
                <w:sz w:val="16"/>
                <w:szCs w:val="14"/>
              </w:rPr>
              <w:t>7 AMZ</w:t>
            </w:r>
          </w:p>
        </w:tc>
        <w:tc>
          <w:tcPr>
            <w:tcW w:w="363" w:type="pct"/>
            <w:noWrap/>
            <w:tcMar>
              <w:left w:w="29" w:type="dxa"/>
              <w:right w:w="29" w:type="dxa"/>
            </w:tcMar>
            <w:vAlign w:val="center"/>
            <w:hideMark/>
          </w:tcPr>
          <w:p w14:paraId="6BA023CC" w14:textId="77777777" w:rsidR="0068412C" w:rsidRPr="003D1736" w:rsidRDefault="0068412C" w:rsidP="0068412C">
            <w:pPr>
              <w:rPr>
                <w:sz w:val="16"/>
                <w:szCs w:val="14"/>
              </w:rPr>
            </w:pPr>
            <w:r w:rsidRPr="003D1736">
              <w:rPr>
                <w:sz w:val="16"/>
                <w:szCs w:val="14"/>
              </w:rPr>
              <w:t>0.0000</w:t>
            </w:r>
          </w:p>
        </w:tc>
        <w:tc>
          <w:tcPr>
            <w:tcW w:w="363" w:type="pct"/>
            <w:noWrap/>
            <w:tcMar>
              <w:left w:w="29" w:type="dxa"/>
              <w:right w:w="29" w:type="dxa"/>
            </w:tcMar>
            <w:vAlign w:val="center"/>
            <w:hideMark/>
          </w:tcPr>
          <w:p w14:paraId="798A463D" w14:textId="77777777" w:rsidR="0068412C" w:rsidRPr="003D1736" w:rsidRDefault="0068412C" w:rsidP="0068412C">
            <w:pPr>
              <w:rPr>
                <w:sz w:val="16"/>
                <w:szCs w:val="14"/>
              </w:rPr>
            </w:pPr>
            <w:r w:rsidRPr="003D1736">
              <w:rPr>
                <w:sz w:val="16"/>
                <w:szCs w:val="14"/>
              </w:rPr>
              <w:t>0.0174</w:t>
            </w:r>
          </w:p>
        </w:tc>
        <w:tc>
          <w:tcPr>
            <w:tcW w:w="395" w:type="pct"/>
            <w:noWrap/>
            <w:tcMar>
              <w:left w:w="29" w:type="dxa"/>
              <w:right w:w="29" w:type="dxa"/>
            </w:tcMar>
            <w:vAlign w:val="center"/>
            <w:hideMark/>
          </w:tcPr>
          <w:p w14:paraId="48B57930" w14:textId="77777777" w:rsidR="0068412C" w:rsidRPr="003D1736" w:rsidRDefault="0068412C" w:rsidP="0068412C">
            <w:pPr>
              <w:rPr>
                <w:sz w:val="16"/>
                <w:szCs w:val="14"/>
              </w:rPr>
            </w:pPr>
            <w:r w:rsidRPr="003D1736">
              <w:rPr>
                <w:sz w:val="16"/>
                <w:szCs w:val="14"/>
              </w:rPr>
              <w:t>0.6496</w:t>
            </w:r>
          </w:p>
        </w:tc>
        <w:tc>
          <w:tcPr>
            <w:tcW w:w="396" w:type="pct"/>
            <w:noWrap/>
            <w:tcMar>
              <w:left w:w="29" w:type="dxa"/>
              <w:right w:w="29" w:type="dxa"/>
            </w:tcMar>
            <w:vAlign w:val="center"/>
            <w:hideMark/>
          </w:tcPr>
          <w:p w14:paraId="74F6F6FC" w14:textId="77777777" w:rsidR="0068412C" w:rsidRPr="003D1736" w:rsidRDefault="0068412C" w:rsidP="0068412C">
            <w:pPr>
              <w:rPr>
                <w:sz w:val="16"/>
                <w:szCs w:val="14"/>
              </w:rPr>
            </w:pPr>
            <w:r w:rsidRPr="003D1736">
              <w:rPr>
                <w:sz w:val="16"/>
                <w:szCs w:val="14"/>
              </w:rPr>
              <w:t>0.1710</w:t>
            </w:r>
          </w:p>
        </w:tc>
        <w:tc>
          <w:tcPr>
            <w:tcW w:w="395" w:type="pct"/>
            <w:noWrap/>
            <w:tcMar>
              <w:left w:w="29" w:type="dxa"/>
              <w:right w:w="29" w:type="dxa"/>
            </w:tcMar>
            <w:vAlign w:val="center"/>
            <w:hideMark/>
          </w:tcPr>
          <w:p w14:paraId="416E0580" w14:textId="77777777" w:rsidR="0068412C" w:rsidRPr="003D1736" w:rsidRDefault="0068412C" w:rsidP="0068412C">
            <w:pPr>
              <w:rPr>
                <w:sz w:val="16"/>
                <w:szCs w:val="14"/>
              </w:rPr>
            </w:pPr>
            <w:r w:rsidRPr="003D1736">
              <w:rPr>
                <w:sz w:val="16"/>
                <w:szCs w:val="14"/>
              </w:rPr>
              <w:t>-0.0163</w:t>
            </w:r>
          </w:p>
        </w:tc>
        <w:tc>
          <w:tcPr>
            <w:tcW w:w="363" w:type="pct"/>
            <w:noWrap/>
            <w:tcMar>
              <w:left w:w="29" w:type="dxa"/>
              <w:right w:w="29" w:type="dxa"/>
            </w:tcMar>
            <w:vAlign w:val="center"/>
            <w:hideMark/>
          </w:tcPr>
          <w:p w14:paraId="34D5E554" w14:textId="77777777" w:rsidR="0068412C" w:rsidRPr="003D1736" w:rsidRDefault="0068412C" w:rsidP="0068412C">
            <w:pPr>
              <w:rPr>
                <w:sz w:val="16"/>
                <w:szCs w:val="14"/>
              </w:rPr>
            </w:pPr>
            <w:r w:rsidRPr="003D1736">
              <w:rPr>
                <w:sz w:val="16"/>
                <w:szCs w:val="14"/>
              </w:rPr>
              <w:t>0.0195</w:t>
            </w:r>
          </w:p>
        </w:tc>
        <w:tc>
          <w:tcPr>
            <w:tcW w:w="395" w:type="pct"/>
            <w:noWrap/>
            <w:tcMar>
              <w:left w:w="29" w:type="dxa"/>
              <w:right w:w="29" w:type="dxa"/>
            </w:tcMar>
            <w:vAlign w:val="center"/>
            <w:hideMark/>
          </w:tcPr>
          <w:p w14:paraId="0CCB9B97" w14:textId="77777777" w:rsidR="0068412C" w:rsidRPr="003D1736" w:rsidRDefault="0068412C" w:rsidP="0068412C">
            <w:pPr>
              <w:rPr>
                <w:sz w:val="16"/>
                <w:szCs w:val="14"/>
              </w:rPr>
            </w:pPr>
            <w:r w:rsidRPr="003D1736">
              <w:rPr>
                <w:sz w:val="16"/>
                <w:szCs w:val="14"/>
              </w:rPr>
              <w:t>0.6746</w:t>
            </w:r>
          </w:p>
        </w:tc>
        <w:tc>
          <w:tcPr>
            <w:tcW w:w="396" w:type="pct"/>
            <w:noWrap/>
            <w:tcMar>
              <w:left w:w="29" w:type="dxa"/>
              <w:right w:w="29" w:type="dxa"/>
            </w:tcMar>
            <w:vAlign w:val="center"/>
            <w:hideMark/>
          </w:tcPr>
          <w:p w14:paraId="7A1C9BAF" w14:textId="77777777" w:rsidR="0068412C" w:rsidRPr="003D1736" w:rsidRDefault="0068412C" w:rsidP="0068412C">
            <w:pPr>
              <w:rPr>
                <w:sz w:val="16"/>
                <w:szCs w:val="14"/>
              </w:rPr>
            </w:pPr>
            <w:r w:rsidRPr="003D1736">
              <w:rPr>
                <w:sz w:val="16"/>
                <w:szCs w:val="14"/>
              </w:rPr>
              <w:t>0.7373</w:t>
            </w:r>
          </w:p>
        </w:tc>
        <w:tc>
          <w:tcPr>
            <w:tcW w:w="395" w:type="pct"/>
            <w:noWrap/>
            <w:tcMar>
              <w:left w:w="29" w:type="dxa"/>
              <w:right w:w="29" w:type="dxa"/>
            </w:tcMar>
            <w:vAlign w:val="center"/>
            <w:hideMark/>
          </w:tcPr>
          <w:p w14:paraId="368D92BE" w14:textId="77777777" w:rsidR="0068412C" w:rsidRPr="003D1736" w:rsidRDefault="0068412C" w:rsidP="0068412C">
            <w:pPr>
              <w:rPr>
                <w:sz w:val="16"/>
                <w:szCs w:val="14"/>
              </w:rPr>
            </w:pPr>
            <w:r w:rsidRPr="003D1736">
              <w:rPr>
                <w:sz w:val="16"/>
                <w:szCs w:val="14"/>
              </w:rPr>
              <w:t>-0.0183</w:t>
            </w:r>
          </w:p>
        </w:tc>
        <w:tc>
          <w:tcPr>
            <w:tcW w:w="363" w:type="pct"/>
            <w:noWrap/>
            <w:tcMar>
              <w:left w:w="29" w:type="dxa"/>
              <w:right w:w="29" w:type="dxa"/>
            </w:tcMar>
            <w:vAlign w:val="center"/>
            <w:hideMark/>
          </w:tcPr>
          <w:p w14:paraId="70435AC3" w14:textId="77777777" w:rsidR="0068412C" w:rsidRPr="003D1736" w:rsidRDefault="0068412C" w:rsidP="0068412C">
            <w:pPr>
              <w:rPr>
                <w:sz w:val="16"/>
                <w:szCs w:val="14"/>
              </w:rPr>
            </w:pPr>
            <w:r w:rsidRPr="003D1736">
              <w:rPr>
                <w:sz w:val="16"/>
                <w:szCs w:val="14"/>
              </w:rPr>
              <w:t>0.0216</w:t>
            </w:r>
          </w:p>
        </w:tc>
        <w:tc>
          <w:tcPr>
            <w:tcW w:w="395" w:type="pct"/>
            <w:noWrap/>
            <w:tcMar>
              <w:left w:w="29" w:type="dxa"/>
              <w:right w:w="29" w:type="dxa"/>
            </w:tcMar>
            <w:vAlign w:val="center"/>
            <w:hideMark/>
          </w:tcPr>
          <w:p w14:paraId="62FDDF94" w14:textId="77777777" w:rsidR="0068412C" w:rsidRPr="003D1736" w:rsidRDefault="0068412C" w:rsidP="0068412C">
            <w:pPr>
              <w:rPr>
                <w:sz w:val="16"/>
                <w:szCs w:val="14"/>
              </w:rPr>
            </w:pPr>
            <w:r w:rsidRPr="003D1736">
              <w:rPr>
                <w:sz w:val="16"/>
                <w:szCs w:val="14"/>
              </w:rPr>
              <w:t>0.5563</w:t>
            </w:r>
          </w:p>
        </w:tc>
        <w:tc>
          <w:tcPr>
            <w:tcW w:w="395" w:type="pct"/>
            <w:noWrap/>
            <w:tcMar>
              <w:left w:w="29" w:type="dxa"/>
              <w:right w:w="29" w:type="dxa"/>
            </w:tcMar>
            <w:vAlign w:val="center"/>
            <w:hideMark/>
          </w:tcPr>
          <w:p w14:paraId="40770A9B" w14:textId="77777777" w:rsidR="0068412C" w:rsidRPr="003D1736" w:rsidRDefault="0068412C" w:rsidP="0068412C">
            <w:pPr>
              <w:rPr>
                <w:sz w:val="16"/>
                <w:szCs w:val="14"/>
              </w:rPr>
            </w:pPr>
            <w:r w:rsidRPr="003D1736">
              <w:rPr>
                <w:sz w:val="16"/>
                <w:szCs w:val="14"/>
              </w:rPr>
              <w:t>0.5685</w:t>
            </w:r>
          </w:p>
        </w:tc>
      </w:tr>
      <w:tr w:rsidR="0068412C" w:rsidRPr="003D1736" w14:paraId="64CA2A66" w14:textId="77777777" w:rsidTr="003D1736">
        <w:trPr>
          <w:trHeight w:val="318"/>
        </w:trPr>
        <w:tc>
          <w:tcPr>
            <w:tcW w:w="384" w:type="pct"/>
            <w:noWrap/>
            <w:tcMar>
              <w:left w:w="29" w:type="dxa"/>
              <w:right w:w="29" w:type="dxa"/>
            </w:tcMar>
            <w:vAlign w:val="center"/>
            <w:hideMark/>
          </w:tcPr>
          <w:p w14:paraId="46C54F93" w14:textId="77777777" w:rsidR="0068412C" w:rsidRPr="003D1736" w:rsidRDefault="0068412C" w:rsidP="0068412C">
            <w:pPr>
              <w:rPr>
                <w:b/>
                <w:bCs/>
                <w:sz w:val="16"/>
                <w:szCs w:val="14"/>
              </w:rPr>
            </w:pPr>
            <w:r w:rsidRPr="003D1736">
              <w:rPr>
                <w:b/>
                <w:bCs/>
                <w:sz w:val="16"/>
                <w:szCs w:val="14"/>
              </w:rPr>
              <w:t>8 NEB</w:t>
            </w:r>
          </w:p>
        </w:tc>
        <w:tc>
          <w:tcPr>
            <w:tcW w:w="363" w:type="pct"/>
            <w:noWrap/>
            <w:tcMar>
              <w:left w:w="29" w:type="dxa"/>
              <w:right w:w="29" w:type="dxa"/>
            </w:tcMar>
            <w:vAlign w:val="center"/>
            <w:hideMark/>
          </w:tcPr>
          <w:p w14:paraId="1A8A88A1" w14:textId="77777777" w:rsidR="0068412C" w:rsidRPr="003D1736" w:rsidRDefault="0068412C" w:rsidP="0068412C">
            <w:pPr>
              <w:rPr>
                <w:sz w:val="16"/>
                <w:szCs w:val="14"/>
              </w:rPr>
            </w:pPr>
            <w:r w:rsidRPr="003D1736">
              <w:rPr>
                <w:sz w:val="16"/>
                <w:szCs w:val="14"/>
              </w:rPr>
              <w:t>0.0000</w:t>
            </w:r>
          </w:p>
        </w:tc>
        <w:tc>
          <w:tcPr>
            <w:tcW w:w="363" w:type="pct"/>
            <w:noWrap/>
            <w:tcMar>
              <w:left w:w="29" w:type="dxa"/>
              <w:right w:w="29" w:type="dxa"/>
            </w:tcMar>
            <w:vAlign w:val="center"/>
            <w:hideMark/>
          </w:tcPr>
          <w:p w14:paraId="4FA8543D" w14:textId="77777777" w:rsidR="0068412C" w:rsidRPr="003D1736" w:rsidRDefault="0068412C" w:rsidP="0068412C">
            <w:pPr>
              <w:rPr>
                <w:sz w:val="16"/>
                <w:szCs w:val="14"/>
              </w:rPr>
            </w:pPr>
            <w:r w:rsidRPr="003D1736">
              <w:rPr>
                <w:sz w:val="16"/>
                <w:szCs w:val="14"/>
              </w:rPr>
              <w:t>0.0428</w:t>
            </w:r>
          </w:p>
        </w:tc>
        <w:tc>
          <w:tcPr>
            <w:tcW w:w="395" w:type="pct"/>
            <w:noWrap/>
            <w:tcMar>
              <w:left w:w="29" w:type="dxa"/>
              <w:right w:w="29" w:type="dxa"/>
            </w:tcMar>
            <w:vAlign w:val="center"/>
            <w:hideMark/>
          </w:tcPr>
          <w:p w14:paraId="07B49A81" w14:textId="77777777" w:rsidR="0068412C" w:rsidRPr="003D1736" w:rsidRDefault="0068412C" w:rsidP="0068412C">
            <w:pPr>
              <w:rPr>
                <w:sz w:val="16"/>
                <w:szCs w:val="14"/>
              </w:rPr>
            </w:pPr>
            <w:r w:rsidRPr="003D1736">
              <w:rPr>
                <w:sz w:val="16"/>
                <w:szCs w:val="14"/>
              </w:rPr>
              <w:t>0.1898</w:t>
            </w:r>
          </w:p>
        </w:tc>
        <w:tc>
          <w:tcPr>
            <w:tcW w:w="396" w:type="pct"/>
            <w:noWrap/>
            <w:tcMar>
              <w:left w:w="29" w:type="dxa"/>
              <w:right w:w="29" w:type="dxa"/>
            </w:tcMar>
            <w:vAlign w:val="center"/>
            <w:hideMark/>
          </w:tcPr>
          <w:p w14:paraId="36980162" w14:textId="77777777" w:rsidR="0068412C" w:rsidRPr="003D1736" w:rsidRDefault="0068412C" w:rsidP="0068412C">
            <w:pPr>
              <w:rPr>
                <w:sz w:val="16"/>
                <w:szCs w:val="14"/>
              </w:rPr>
            </w:pPr>
            <w:r w:rsidRPr="003D1736">
              <w:rPr>
                <w:sz w:val="16"/>
                <w:szCs w:val="14"/>
              </w:rPr>
              <w:t>0.6010</w:t>
            </w:r>
          </w:p>
        </w:tc>
        <w:tc>
          <w:tcPr>
            <w:tcW w:w="395" w:type="pct"/>
            <w:noWrap/>
            <w:tcMar>
              <w:left w:w="29" w:type="dxa"/>
              <w:right w:w="29" w:type="dxa"/>
            </w:tcMar>
            <w:vAlign w:val="center"/>
            <w:hideMark/>
          </w:tcPr>
          <w:p w14:paraId="0079E120" w14:textId="77777777" w:rsidR="0068412C" w:rsidRPr="003D1736" w:rsidRDefault="0068412C" w:rsidP="0068412C">
            <w:pPr>
              <w:rPr>
                <w:sz w:val="16"/>
                <w:szCs w:val="14"/>
              </w:rPr>
            </w:pPr>
            <w:r w:rsidRPr="003D1736">
              <w:rPr>
                <w:sz w:val="16"/>
                <w:szCs w:val="14"/>
              </w:rPr>
              <w:t>0.0015</w:t>
            </w:r>
          </w:p>
        </w:tc>
        <w:tc>
          <w:tcPr>
            <w:tcW w:w="363" w:type="pct"/>
            <w:noWrap/>
            <w:tcMar>
              <w:left w:w="29" w:type="dxa"/>
              <w:right w:w="29" w:type="dxa"/>
            </w:tcMar>
            <w:vAlign w:val="center"/>
            <w:hideMark/>
          </w:tcPr>
          <w:p w14:paraId="5EBE37E7" w14:textId="77777777" w:rsidR="0068412C" w:rsidRPr="003D1736" w:rsidRDefault="0068412C" w:rsidP="0068412C">
            <w:pPr>
              <w:rPr>
                <w:sz w:val="16"/>
                <w:szCs w:val="14"/>
              </w:rPr>
            </w:pPr>
            <w:r w:rsidRPr="003D1736">
              <w:rPr>
                <w:sz w:val="16"/>
                <w:szCs w:val="14"/>
              </w:rPr>
              <w:t>0.0429</w:t>
            </w:r>
          </w:p>
        </w:tc>
        <w:tc>
          <w:tcPr>
            <w:tcW w:w="395" w:type="pct"/>
            <w:noWrap/>
            <w:tcMar>
              <w:left w:w="29" w:type="dxa"/>
              <w:right w:w="29" w:type="dxa"/>
            </w:tcMar>
            <w:vAlign w:val="center"/>
            <w:hideMark/>
          </w:tcPr>
          <w:p w14:paraId="42738A5C" w14:textId="77777777" w:rsidR="0068412C" w:rsidRPr="003D1736" w:rsidRDefault="0068412C" w:rsidP="0068412C">
            <w:pPr>
              <w:rPr>
                <w:sz w:val="16"/>
                <w:szCs w:val="14"/>
              </w:rPr>
            </w:pPr>
            <w:r w:rsidRPr="003D1736">
              <w:rPr>
                <w:sz w:val="16"/>
                <w:szCs w:val="14"/>
              </w:rPr>
              <w:t>0.1656</w:t>
            </w:r>
          </w:p>
        </w:tc>
        <w:tc>
          <w:tcPr>
            <w:tcW w:w="396" w:type="pct"/>
            <w:noWrap/>
            <w:tcMar>
              <w:left w:w="29" w:type="dxa"/>
              <w:right w:w="29" w:type="dxa"/>
            </w:tcMar>
            <w:vAlign w:val="center"/>
            <w:hideMark/>
          </w:tcPr>
          <w:p w14:paraId="658FD0DF" w14:textId="77777777" w:rsidR="0068412C" w:rsidRPr="003D1736" w:rsidRDefault="0068412C" w:rsidP="0068412C">
            <w:pPr>
              <w:rPr>
                <w:sz w:val="16"/>
                <w:szCs w:val="14"/>
              </w:rPr>
            </w:pPr>
            <w:r w:rsidRPr="003D1736">
              <w:rPr>
                <w:sz w:val="16"/>
                <w:szCs w:val="14"/>
              </w:rPr>
              <w:t>0.2683</w:t>
            </w:r>
          </w:p>
        </w:tc>
        <w:tc>
          <w:tcPr>
            <w:tcW w:w="395" w:type="pct"/>
            <w:noWrap/>
            <w:tcMar>
              <w:left w:w="29" w:type="dxa"/>
              <w:right w:w="29" w:type="dxa"/>
            </w:tcMar>
            <w:vAlign w:val="center"/>
            <w:hideMark/>
          </w:tcPr>
          <w:p w14:paraId="594CF8F7" w14:textId="77777777" w:rsidR="0068412C" w:rsidRPr="003D1736" w:rsidRDefault="0068412C" w:rsidP="0068412C">
            <w:pPr>
              <w:rPr>
                <w:sz w:val="16"/>
                <w:szCs w:val="14"/>
              </w:rPr>
            </w:pPr>
            <w:r w:rsidRPr="003D1736">
              <w:rPr>
                <w:sz w:val="16"/>
                <w:szCs w:val="14"/>
              </w:rPr>
              <w:t>0.0181</w:t>
            </w:r>
          </w:p>
        </w:tc>
        <w:tc>
          <w:tcPr>
            <w:tcW w:w="363" w:type="pct"/>
            <w:noWrap/>
            <w:tcMar>
              <w:left w:w="29" w:type="dxa"/>
              <w:right w:w="29" w:type="dxa"/>
            </w:tcMar>
            <w:vAlign w:val="center"/>
            <w:hideMark/>
          </w:tcPr>
          <w:p w14:paraId="78F80287" w14:textId="77777777" w:rsidR="0068412C" w:rsidRPr="003D1736" w:rsidRDefault="0068412C" w:rsidP="0068412C">
            <w:pPr>
              <w:rPr>
                <w:sz w:val="16"/>
                <w:szCs w:val="14"/>
              </w:rPr>
            </w:pPr>
            <w:r w:rsidRPr="003D1736">
              <w:rPr>
                <w:sz w:val="16"/>
                <w:szCs w:val="14"/>
              </w:rPr>
              <w:t>0.0450</w:t>
            </w:r>
          </w:p>
        </w:tc>
        <w:tc>
          <w:tcPr>
            <w:tcW w:w="395" w:type="pct"/>
            <w:noWrap/>
            <w:tcMar>
              <w:left w:w="29" w:type="dxa"/>
              <w:right w:w="29" w:type="dxa"/>
            </w:tcMar>
            <w:vAlign w:val="center"/>
            <w:hideMark/>
          </w:tcPr>
          <w:p w14:paraId="5D85FD56" w14:textId="77777777" w:rsidR="0068412C" w:rsidRPr="003D1736" w:rsidRDefault="0068412C" w:rsidP="0068412C">
            <w:pPr>
              <w:rPr>
                <w:sz w:val="16"/>
                <w:szCs w:val="14"/>
              </w:rPr>
            </w:pPr>
            <w:r w:rsidRPr="003D1736">
              <w:rPr>
                <w:sz w:val="16"/>
                <w:szCs w:val="14"/>
              </w:rPr>
              <w:t>0.6707</w:t>
            </w:r>
          </w:p>
        </w:tc>
        <w:tc>
          <w:tcPr>
            <w:tcW w:w="395" w:type="pct"/>
            <w:noWrap/>
            <w:tcMar>
              <w:left w:w="29" w:type="dxa"/>
              <w:right w:w="29" w:type="dxa"/>
            </w:tcMar>
            <w:vAlign w:val="center"/>
            <w:hideMark/>
          </w:tcPr>
          <w:p w14:paraId="7854B5AA" w14:textId="77777777" w:rsidR="0068412C" w:rsidRPr="003D1736" w:rsidRDefault="0068412C" w:rsidP="0068412C">
            <w:pPr>
              <w:rPr>
                <w:sz w:val="16"/>
                <w:szCs w:val="14"/>
              </w:rPr>
            </w:pPr>
            <w:r w:rsidRPr="003D1736">
              <w:rPr>
                <w:sz w:val="16"/>
                <w:szCs w:val="14"/>
              </w:rPr>
              <w:t>0.5633</w:t>
            </w:r>
          </w:p>
        </w:tc>
      </w:tr>
      <w:tr w:rsidR="0068412C" w:rsidRPr="003D1736" w14:paraId="0C21C64A" w14:textId="77777777" w:rsidTr="003D1736">
        <w:trPr>
          <w:trHeight w:val="318"/>
        </w:trPr>
        <w:tc>
          <w:tcPr>
            <w:tcW w:w="384" w:type="pct"/>
            <w:noWrap/>
            <w:tcMar>
              <w:left w:w="29" w:type="dxa"/>
              <w:right w:w="29" w:type="dxa"/>
            </w:tcMar>
            <w:vAlign w:val="center"/>
            <w:hideMark/>
          </w:tcPr>
          <w:p w14:paraId="3AC97DC5" w14:textId="77777777" w:rsidR="0068412C" w:rsidRPr="003D1736" w:rsidRDefault="0068412C" w:rsidP="0068412C">
            <w:pPr>
              <w:rPr>
                <w:b/>
                <w:bCs/>
                <w:sz w:val="16"/>
                <w:szCs w:val="14"/>
              </w:rPr>
            </w:pPr>
            <w:r w:rsidRPr="003D1736">
              <w:rPr>
                <w:b/>
                <w:bCs/>
                <w:sz w:val="16"/>
                <w:szCs w:val="14"/>
              </w:rPr>
              <w:t>9 WSA</w:t>
            </w:r>
          </w:p>
        </w:tc>
        <w:tc>
          <w:tcPr>
            <w:tcW w:w="363" w:type="pct"/>
            <w:noWrap/>
            <w:tcMar>
              <w:left w:w="29" w:type="dxa"/>
              <w:right w:w="29" w:type="dxa"/>
            </w:tcMar>
            <w:vAlign w:val="center"/>
            <w:hideMark/>
          </w:tcPr>
          <w:p w14:paraId="5EEACBED" w14:textId="77777777" w:rsidR="0068412C" w:rsidRPr="003D1736" w:rsidRDefault="0068412C" w:rsidP="0068412C">
            <w:pPr>
              <w:rPr>
                <w:sz w:val="16"/>
                <w:szCs w:val="14"/>
              </w:rPr>
            </w:pPr>
            <w:r w:rsidRPr="003D1736">
              <w:rPr>
                <w:sz w:val="16"/>
                <w:szCs w:val="14"/>
              </w:rPr>
              <w:t>0.0000</w:t>
            </w:r>
          </w:p>
        </w:tc>
        <w:tc>
          <w:tcPr>
            <w:tcW w:w="363" w:type="pct"/>
            <w:noWrap/>
            <w:tcMar>
              <w:left w:w="29" w:type="dxa"/>
              <w:right w:w="29" w:type="dxa"/>
            </w:tcMar>
            <w:vAlign w:val="center"/>
            <w:hideMark/>
          </w:tcPr>
          <w:p w14:paraId="709E295F" w14:textId="77777777" w:rsidR="0068412C" w:rsidRPr="003D1736" w:rsidRDefault="0068412C" w:rsidP="0068412C">
            <w:pPr>
              <w:rPr>
                <w:sz w:val="16"/>
                <w:szCs w:val="14"/>
              </w:rPr>
            </w:pPr>
            <w:r w:rsidRPr="003D1736">
              <w:rPr>
                <w:sz w:val="16"/>
                <w:szCs w:val="14"/>
              </w:rPr>
              <w:t>0.0227</w:t>
            </w:r>
          </w:p>
        </w:tc>
        <w:tc>
          <w:tcPr>
            <w:tcW w:w="395" w:type="pct"/>
            <w:noWrap/>
            <w:tcMar>
              <w:left w:w="29" w:type="dxa"/>
              <w:right w:w="29" w:type="dxa"/>
            </w:tcMar>
            <w:vAlign w:val="center"/>
            <w:hideMark/>
          </w:tcPr>
          <w:p w14:paraId="7EA61F63" w14:textId="77777777" w:rsidR="0068412C" w:rsidRPr="003D1736" w:rsidRDefault="0068412C" w:rsidP="0068412C">
            <w:pPr>
              <w:rPr>
                <w:sz w:val="16"/>
                <w:szCs w:val="14"/>
              </w:rPr>
            </w:pPr>
            <w:r w:rsidRPr="003D1736">
              <w:rPr>
                <w:sz w:val="16"/>
                <w:szCs w:val="14"/>
              </w:rPr>
              <w:t>0.0911</w:t>
            </w:r>
          </w:p>
        </w:tc>
        <w:tc>
          <w:tcPr>
            <w:tcW w:w="396" w:type="pct"/>
            <w:noWrap/>
            <w:tcMar>
              <w:left w:w="29" w:type="dxa"/>
              <w:right w:w="29" w:type="dxa"/>
            </w:tcMar>
            <w:vAlign w:val="center"/>
            <w:hideMark/>
          </w:tcPr>
          <w:p w14:paraId="460F1F29" w14:textId="77777777" w:rsidR="0068412C" w:rsidRPr="003D1736" w:rsidRDefault="0068412C" w:rsidP="0068412C">
            <w:pPr>
              <w:rPr>
                <w:sz w:val="16"/>
                <w:szCs w:val="14"/>
              </w:rPr>
            </w:pPr>
            <w:r w:rsidRPr="003D1736">
              <w:rPr>
                <w:sz w:val="16"/>
                <w:szCs w:val="14"/>
              </w:rPr>
              <w:t>0.1937</w:t>
            </w:r>
          </w:p>
        </w:tc>
        <w:tc>
          <w:tcPr>
            <w:tcW w:w="395" w:type="pct"/>
            <w:noWrap/>
            <w:tcMar>
              <w:left w:w="29" w:type="dxa"/>
              <w:right w:w="29" w:type="dxa"/>
            </w:tcMar>
            <w:vAlign w:val="center"/>
            <w:hideMark/>
          </w:tcPr>
          <w:p w14:paraId="4D2B4E05" w14:textId="77777777" w:rsidR="0068412C" w:rsidRPr="003D1736" w:rsidRDefault="0068412C" w:rsidP="0068412C">
            <w:pPr>
              <w:rPr>
                <w:sz w:val="16"/>
                <w:szCs w:val="14"/>
              </w:rPr>
            </w:pPr>
            <w:r w:rsidRPr="003D1736">
              <w:rPr>
                <w:sz w:val="16"/>
                <w:szCs w:val="14"/>
              </w:rPr>
              <w:t>0.0098</w:t>
            </w:r>
          </w:p>
        </w:tc>
        <w:tc>
          <w:tcPr>
            <w:tcW w:w="363" w:type="pct"/>
            <w:noWrap/>
            <w:tcMar>
              <w:left w:w="29" w:type="dxa"/>
              <w:right w:w="29" w:type="dxa"/>
            </w:tcMar>
            <w:vAlign w:val="center"/>
            <w:hideMark/>
          </w:tcPr>
          <w:p w14:paraId="115D05C3" w14:textId="77777777" w:rsidR="0068412C" w:rsidRPr="003D1736" w:rsidRDefault="0068412C" w:rsidP="0068412C">
            <w:pPr>
              <w:rPr>
                <w:sz w:val="16"/>
                <w:szCs w:val="14"/>
              </w:rPr>
            </w:pPr>
            <w:r w:rsidRPr="003D1736">
              <w:rPr>
                <w:sz w:val="16"/>
                <w:szCs w:val="14"/>
              </w:rPr>
              <w:t>0.0223</w:t>
            </w:r>
          </w:p>
        </w:tc>
        <w:tc>
          <w:tcPr>
            <w:tcW w:w="395" w:type="pct"/>
            <w:noWrap/>
            <w:tcMar>
              <w:left w:w="29" w:type="dxa"/>
              <w:right w:w="29" w:type="dxa"/>
            </w:tcMar>
            <w:vAlign w:val="center"/>
            <w:hideMark/>
          </w:tcPr>
          <w:p w14:paraId="38B2CB8D" w14:textId="77777777" w:rsidR="0068412C" w:rsidRPr="003D1736" w:rsidRDefault="0068412C" w:rsidP="0068412C">
            <w:pPr>
              <w:rPr>
                <w:sz w:val="16"/>
                <w:szCs w:val="14"/>
              </w:rPr>
            </w:pPr>
            <w:r w:rsidRPr="003D1736">
              <w:rPr>
                <w:sz w:val="16"/>
                <w:szCs w:val="14"/>
              </w:rPr>
              <w:t>1.0995</w:t>
            </w:r>
          </w:p>
        </w:tc>
        <w:tc>
          <w:tcPr>
            <w:tcW w:w="396" w:type="pct"/>
            <w:noWrap/>
            <w:tcMar>
              <w:left w:w="29" w:type="dxa"/>
              <w:right w:w="29" w:type="dxa"/>
            </w:tcMar>
            <w:vAlign w:val="center"/>
            <w:hideMark/>
          </w:tcPr>
          <w:p w14:paraId="3E37C587" w14:textId="77777777" w:rsidR="0068412C" w:rsidRPr="003D1736" w:rsidRDefault="0068412C" w:rsidP="0068412C">
            <w:pPr>
              <w:rPr>
                <w:sz w:val="16"/>
                <w:szCs w:val="14"/>
              </w:rPr>
            </w:pPr>
            <w:r w:rsidRPr="003D1736">
              <w:rPr>
                <w:sz w:val="16"/>
                <w:szCs w:val="14"/>
              </w:rPr>
              <w:t>0.5282</w:t>
            </w:r>
          </w:p>
        </w:tc>
        <w:tc>
          <w:tcPr>
            <w:tcW w:w="395" w:type="pct"/>
            <w:noWrap/>
            <w:tcMar>
              <w:left w:w="29" w:type="dxa"/>
              <w:right w:w="29" w:type="dxa"/>
            </w:tcMar>
            <w:vAlign w:val="center"/>
            <w:hideMark/>
          </w:tcPr>
          <w:p w14:paraId="7CA195B2" w14:textId="77777777" w:rsidR="0068412C" w:rsidRPr="003D1736" w:rsidRDefault="0068412C" w:rsidP="0068412C">
            <w:pPr>
              <w:rPr>
                <w:sz w:val="16"/>
                <w:szCs w:val="14"/>
              </w:rPr>
            </w:pPr>
            <w:r w:rsidRPr="003D1736">
              <w:rPr>
                <w:sz w:val="16"/>
                <w:szCs w:val="14"/>
              </w:rPr>
              <w:t>0.0109</w:t>
            </w:r>
          </w:p>
        </w:tc>
        <w:tc>
          <w:tcPr>
            <w:tcW w:w="363" w:type="pct"/>
            <w:noWrap/>
            <w:tcMar>
              <w:left w:w="29" w:type="dxa"/>
              <w:right w:w="29" w:type="dxa"/>
            </w:tcMar>
            <w:vAlign w:val="center"/>
            <w:hideMark/>
          </w:tcPr>
          <w:p w14:paraId="5DF8BCB5" w14:textId="77777777" w:rsidR="0068412C" w:rsidRPr="003D1736" w:rsidRDefault="0068412C" w:rsidP="0068412C">
            <w:pPr>
              <w:rPr>
                <w:sz w:val="16"/>
                <w:szCs w:val="14"/>
              </w:rPr>
            </w:pPr>
            <w:r w:rsidRPr="003D1736">
              <w:rPr>
                <w:sz w:val="16"/>
                <w:szCs w:val="14"/>
              </w:rPr>
              <w:t>0.0236</w:t>
            </w:r>
          </w:p>
        </w:tc>
        <w:tc>
          <w:tcPr>
            <w:tcW w:w="395" w:type="pct"/>
            <w:noWrap/>
            <w:tcMar>
              <w:left w:w="29" w:type="dxa"/>
              <w:right w:w="29" w:type="dxa"/>
            </w:tcMar>
            <w:vAlign w:val="center"/>
            <w:hideMark/>
          </w:tcPr>
          <w:p w14:paraId="2A6C4D16" w14:textId="77777777" w:rsidR="0068412C" w:rsidRPr="003D1736" w:rsidRDefault="0068412C" w:rsidP="0068412C">
            <w:pPr>
              <w:rPr>
                <w:sz w:val="16"/>
                <w:szCs w:val="14"/>
              </w:rPr>
            </w:pPr>
            <w:r w:rsidRPr="003D1736">
              <w:rPr>
                <w:sz w:val="16"/>
                <w:szCs w:val="14"/>
              </w:rPr>
              <w:t>0.3402</w:t>
            </w:r>
          </w:p>
        </w:tc>
        <w:tc>
          <w:tcPr>
            <w:tcW w:w="395" w:type="pct"/>
            <w:noWrap/>
            <w:tcMar>
              <w:left w:w="29" w:type="dxa"/>
              <w:right w:w="29" w:type="dxa"/>
            </w:tcMar>
            <w:vAlign w:val="center"/>
            <w:hideMark/>
          </w:tcPr>
          <w:p w14:paraId="17D61CF6" w14:textId="77777777" w:rsidR="0068412C" w:rsidRPr="003D1736" w:rsidRDefault="0068412C" w:rsidP="0068412C">
            <w:pPr>
              <w:rPr>
                <w:sz w:val="16"/>
                <w:szCs w:val="14"/>
              </w:rPr>
            </w:pPr>
            <w:r w:rsidRPr="003D1736">
              <w:rPr>
                <w:sz w:val="16"/>
                <w:szCs w:val="14"/>
              </w:rPr>
              <w:t>0.1032</w:t>
            </w:r>
          </w:p>
        </w:tc>
      </w:tr>
      <w:tr w:rsidR="0068412C" w:rsidRPr="003D1736" w14:paraId="59890BD0" w14:textId="77777777" w:rsidTr="003D1736">
        <w:trPr>
          <w:trHeight w:val="318"/>
        </w:trPr>
        <w:tc>
          <w:tcPr>
            <w:tcW w:w="384" w:type="pct"/>
            <w:noWrap/>
            <w:tcMar>
              <w:left w:w="29" w:type="dxa"/>
              <w:right w:w="29" w:type="dxa"/>
            </w:tcMar>
            <w:vAlign w:val="center"/>
            <w:hideMark/>
          </w:tcPr>
          <w:p w14:paraId="06C0ABD9" w14:textId="77777777" w:rsidR="0068412C" w:rsidRPr="003D1736" w:rsidRDefault="0068412C" w:rsidP="0068412C">
            <w:pPr>
              <w:rPr>
                <w:b/>
                <w:bCs/>
                <w:sz w:val="16"/>
                <w:szCs w:val="14"/>
              </w:rPr>
            </w:pPr>
            <w:r w:rsidRPr="003D1736">
              <w:rPr>
                <w:b/>
                <w:bCs/>
                <w:sz w:val="16"/>
                <w:szCs w:val="14"/>
              </w:rPr>
              <w:t>10 SSA</w:t>
            </w:r>
          </w:p>
        </w:tc>
        <w:tc>
          <w:tcPr>
            <w:tcW w:w="363" w:type="pct"/>
            <w:noWrap/>
            <w:tcMar>
              <w:left w:w="29" w:type="dxa"/>
              <w:right w:w="29" w:type="dxa"/>
            </w:tcMar>
            <w:vAlign w:val="center"/>
            <w:hideMark/>
          </w:tcPr>
          <w:p w14:paraId="288D68B1" w14:textId="77777777" w:rsidR="0068412C" w:rsidRPr="003D1736" w:rsidRDefault="0068412C" w:rsidP="0068412C">
            <w:pPr>
              <w:rPr>
                <w:sz w:val="16"/>
                <w:szCs w:val="14"/>
              </w:rPr>
            </w:pPr>
            <w:r w:rsidRPr="003D1736">
              <w:rPr>
                <w:sz w:val="16"/>
                <w:szCs w:val="14"/>
              </w:rPr>
              <w:t>0.0000</w:t>
            </w:r>
          </w:p>
        </w:tc>
        <w:tc>
          <w:tcPr>
            <w:tcW w:w="363" w:type="pct"/>
            <w:noWrap/>
            <w:tcMar>
              <w:left w:w="29" w:type="dxa"/>
              <w:right w:w="29" w:type="dxa"/>
            </w:tcMar>
            <w:vAlign w:val="center"/>
            <w:hideMark/>
          </w:tcPr>
          <w:p w14:paraId="53F6255E" w14:textId="77777777" w:rsidR="0068412C" w:rsidRPr="003D1736" w:rsidRDefault="0068412C" w:rsidP="0068412C">
            <w:pPr>
              <w:rPr>
                <w:sz w:val="16"/>
                <w:szCs w:val="14"/>
              </w:rPr>
            </w:pPr>
            <w:r w:rsidRPr="003D1736">
              <w:rPr>
                <w:sz w:val="16"/>
                <w:szCs w:val="14"/>
              </w:rPr>
              <w:t>0.0169</w:t>
            </w:r>
          </w:p>
        </w:tc>
        <w:tc>
          <w:tcPr>
            <w:tcW w:w="395" w:type="pct"/>
            <w:noWrap/>
            <w:tcMar>
              <w:left w:w="29" w:type="dxa"/>
              <w:right w:w="29" w:type="dxa"/>
            </w:tcMar>
            <w:vAlign w:val="center"/>
            <w:hideMark/>
          </w:tcPr>
          <w:p w14:paraId="25046389" w14:textId="77777777" w:rsidR="0068412C" w:rsidRPr="003D1736" w:rsidRDefault="0068412C" w:rsidP="0068412C">
            <w:pPr>
              <w:rPr>
                <w:sz w:val="16"/>
                <w:szCs w:val="14"/>
              </w:rPr>
            </w:pPr>
            <w:r w:rsidRPr="003D1736">
              <w:rPr>
                <w:sz w:val="16"/>
                <w:szCs w:val="14"/>
              </w:rPr>
              <w:t>-0.0337</w:t>
            </w:r>
          </w:p>
        </w:tc>
        <w:tc>
          <w:tcPr>
            <w:tcW w:w="396" w:type="pct"/>
            <w:noWrap/>
            <w:tcMar>
              <w:left w:w="29" w:type="dxa"/>
              <w:right w:w="29" w:type="dxa"/>
            </w:tcMar>
            <w:vAlign w:val="center"/>
            <w:hideMark/>
          </w:tcPr>
          <w:p w14:paraId="346B5730" w14:textId="77777777" w:rsidR="0068412C" w:rsidRPr="003D1736" w:rsidRDefault="0068412C" w:rsidP="0068412C">
            <w:pPr>
              <w:rPr>
                <w:sz w:val="16"/>
                <w:szCs w:val="14"/>
              </w:rPr>
            </w:pPr>
            <w:r w:rsidRPr="003D1736">
              <w:rPr>
                <w:sz w:val="16"/>
                <w:szCs w:val="14"/>
              </w:rPr>
              <w:t>0.0893</w:t>
            </w:r>
          </w:p>
        </w:tc>
        <w:tc>
          <w:tcPr>
            <w:tcW w:w="395" w:type="pct"/>
            <w:noWrap/>
            <w:tcMar>
              <w:left w:w="29" w:type="dxa"/>
              <w:right w:w="29" w:type="dxa"/>
            </w:tcMar>
            <w:vAlign w:val="center"/>
            <w:hideMark/>
          </w:tcPr>
          <w:p w14:paraId="14FC8CCE" w14:textId="77777777" w:rsidR="0068412C" w:rsidRPr="003D1736" w:rsidRDefault="0068412C" w:rsidP="0068412C">
            <w:pPr>
              <w:rPr>
                <w:sz w:val="16"/>
                <w:szCs w:val="14"/>
              </w:rPr>
            </w:pPr>
            <w:r w:rsidRPr="003D1736">
              <w:rPr>
                <w:sz w:val="16"/>
                <w:szCs w:val="14"/>
              </w:rPr>
              <w:t>0.0154</w:t>
            </w:r>
          </w:p>
        </w:tc>
        <w:tc>
          <w:tcPr>
            <w:tcW w:w="363" w:type="pct"/>
            <w:noWrap/>
            <w:tcMar>
              <w:left w:w="29" w:type="dxa"/>
              <w:right w:w="29" w:type="dxa"/>
            </w:tcMar>
            <w:vAlign w:val="center"/>
            <w:hideMark/>
          </w:tcPr>
          <w:p w14:paraId="37B26F70" w14:textId="77777777" w:rsidR="0068412C" w:rsidRPr="003D1736" w:rsidRDefault="0068412C" w:rsidP="0068412C">
            <w:pPr>
              <w:rPr>
                <w:sz w:val="16"/>
                <w:szCs w:val="14"/>
              </w:rPr>
            </w:pPr>
            <w:r w:rsidRPr="003D1736">
              <w:rPr>
                <w:sz w:val="16"/>
                <w:szCs w:val="14"/>
              </w:rPr>
              <w:t>0.0178</w:t>
            </w:r>
          </w:p>
        </w:tc>
        <w:tc>
          <w:tcPr>
            <w:tcW w:w="395" w:type="pct"/>
            <w:noWrap/>
            <w:tcMar>
              <w:left w:w="29" w:type="dxa"/>
              <w:right w:w="29" w:type="dxa"/>
            </w:tcMar>
            <w:vAlign w:val="center"/>
            <w:hideMark/>
          </w:tcPr>
          <w:p w14:paraId="5369E2CB" w14:textId="77777777" w:rsidR="0068412C" w:rsidRPr="003D1736" w:rsidRDefault="0068412C" w:rsidP="0068412C">
            <w:pPr>
              <w:rPr>
                <w:sz w:val="16"/>
                <w:szCs w:val="14"/>
              </w:rPr>
            </w:pPr>
            <w:r w:rsidRPr="003D1736">
              <w:rPr>
                <w:sz w:val="16"/>
                <w:szCs w:val="14"/>
              </w:rPr>
              <w:t>0.3205</w:t>
            </w:r>
          </w:p>
        </w:tc>
        <w:tc>
          <w:tcPr>
            <w:tcW w:w="396" w:type="pct"/>
            <w:noWrap/>
            <w:tcMar>
              <w:left w:w="29" w:type="dxa"/>
              <w:right w:w="29" w:type="dxa"/>
            </w:tcMar>
            <w:vAlign w:val="center"/>
            <w:hideMark/>
          </w:tcPr>
          <w:p w14:paraId="202E6E0C" w14:textId="77777777" w:rsidR="0068412C" w:rsidRPr="003D1736" w:rsidRDefault="0068412C" w:rsidP="0068412C">
            <w:pPr>
              <w:rPr>
                <w:sz w:val="16"/>
                <w:szCs w:val="14"/>
              </w:rPr>
            </w:pPr>
            <w:r w:rsidRPr="003D1736">
              <w:rPr>
                <w:sz w:val="16"/>
                <w:szCs w:val="14"/>
              </w:rPr>
              <w:t>0.0001</w:t>
            </w:r>
          </w:p>
        </w:tc>
        <w:tc>
          <w:tcPr>
            <w:tcW w:w="395" w:type="pct"/>
            <w:noWrap/>
            <w:tcMar>
              <w:left w:w="29" w:type="dxa"/>
              <w:right w:w="29" w:type="dxa"/>
            </w:tcMar>
            <w:vAlign w:val="center"/>
            <w:hideMark/>
          </w:tcPr>
          <w:p w14:paraId="30409635" w14:textId="77777777" w:rsidR="0068412C" w:rsidRPr="003D1736" w:rsidRDefault="0068412C" w:rsidP="0068412C">
            <w:pPr>
              <w:rPr>
                <w:sz w:val="16"/>
                <w:szCs w:val="14"/>
              </w:rPr>
            </w:pPr>
            <w:r w:rsidRPr="003D1736">
              <w:rPr>
                <w:sz w:val="16"/>
                <w:szCs w:val="14"/>
              </w:rPr>
              <w:t>0.0290</w:t>
            </w:r>
          </w:p>
        </w:tc>
        <w:tc>
          <w:tcPr>
            <w:tcW w:w="363" w:type="pct"/>
            <w:noWrap/>
            <w:tcMar>
              <w:left w:w="29" w:type="dxa"/>
              <w:right w:w="29" w:type="dxa"/>
            </w:tcMar>
            <w:vAlign w:val="center"/>
            <w:hideMark/>
          </w:tcPr>
          <w:p w14:paraId="38CF2C8C" w14:textId="77777777" w:rsidR="0068412C" w:rsidRPr="003D1736" w:rsidRDefault="0068412C" w:rsidP="0068412C">
            <w:pPr>
              <w:rPr>
                <w:sz w:val="16"/>
                <w:szCs w:val="14"/>
              </w:rPr>
            </w:pPr>
            <w:r w:rsidRPr="003D1736">
              <w:rPr>
                <w:sz w:val="16"/>
                <w:szCs w:val="14"/>
              </w:rPr>
              <w:t>0.0212</w:t>
            </w:r>
          </w:p>
        </w:tc>
        <w:tc>
          <w:tcPr>
            <w:tcW w:w="395" w:type="pct"/>
            <w:noWrap/>
            <w:tcMar>
              <w:left w:w="29" w:type="dxa"/>
              <w:right w:w="29" w:type="dxa"/>
            </w:tcMar>
            <w:vAlign w:val="center"/>
            <w:hideMark/>
          </w:tcPr>
          <w:p w14:paraId="7EECC0A9" w14:textId="77777777" w:rsidR="0068412C" w:rsidRPr="003D1736" w:rsidRDefault="0068412C" w:rsidP="0068412C">
            <w:pPr>
              <w:rPr>
                <w:sz w:val="16"/>
                <w:szCs w:val="14"/>
              </w:rPr>
            </w:pPr>
            <w:r w:rsidRPr="003D1736">
              <w:rPr>
                <w:sz w:val="16"/>
                <w:szCs w:val="14"/>
              </w:rPr>
              <w:t>-0.1998</w:t>
            </w:r>
          </w:p>
        </w:tc>
        <w:tc>
          <w:tcPr>
            <w:tcW w:w="395" w:type="pct"/>
            <w:noWrap/>
            <w:tcMar>
              <w:left w:w="29" w:type="dxa"/>
              <w:right w:w="29" w:type="dxa"/>
            </w:tcMar>
            <w:vAlign w:val="center"/>
            <w:hideMark/>
          </w:tcPr>
          <w:p w14:paraId="5BA81060" w14:textId="77777777" w:rsidR="0068412C" w:rsidRPr="003D1736" w:rsidRDefault="0068412C" w:rsidP="0068412C">
            <w:pPr>
              <w:rPr>
                <w:sz w:val="16"/>
                <w:szCs w:val="14"/>
              </w:rPr>
            </w:pPr>
            <w:r w:rsidRPr="003D1736">
              <w:rPr>
                <w:sz w:val="16"/>
                <w:szCs w:val="14"/>
              </w:rPr>
              <w:t>0.0311</w:t>
            </w:r>
          </w:p>
        </w:tc>
      </w:tr>
      <w:tr w:rsidR="0068412C" w:rsidRPr="003D1736" w14:paraId="76495B0C" w14:textId="77777777" w:rsidTr="003D1736">
        <w:trPr>
          <w:trHeight w:val="318"/>
        </w:trPr>
        <w:tc>
          <w:tcPr>
            <w:tcW w:w="384" w:type="pct"/>
            <w:noWrap/>
            <w:tcMar>
              <w:left w:w="29" w:type="dxa"/>
              <w:right w:w="29" w:type="dxa"/>
            </w:tcMar>
            <w:vAlign w:val="center"/>
            <w:hideMark/>
          </w:tcPr>
          <w:p w14:paraId="79971BB3" w14:textId="77777777" w:rsidR="0068412C" w:rsidRPr="003D1736" w:rsidRDefault="0068412C" w:rsidP="0068412C">
            <w:pPr>
              <w:rPr>
                <w:b/>
                <w:bCs/>
                <w:sz w:val="16"/>
                <w:szCs w:val="14"/>
              </w:rPr>
            </w:pPr>
            <w:r w:rsidRPr="003D1736">
              <w:rPr>
                <w:b/>
                <w:bCs/>
                <w:sz w:val="16"/>
                <w:szCs w:val="14"/>
              </w:rPr>
              <w:t>11 NEU</w:t>
            </w:r>
          </w:p>
        </w:tc>
        <w:tc>
          <w:tcPr>
            <w:tcW w:w="363" w:type="pct"/>
            <w:noWrap/>
            <w:tcMar>
              <w:left w:w="29" w:type="dxa"/>
              <w:right w:w="29" w:type="dxa"/>
            </w:tcMar>
            <w:vAlign w:val="center"/>
            <w:hideMark/>
          </w:tcPr>
          <w:p w14:paraId="350EACDF" w14:textId="77777777" w:rsidR="0068412C" w:rsidRPr="003D1736" w:rsidRDefault="0068412C" w:rsidP="0068412C">
            <w:pPr>
              <w:rPr>
                <w:sz w:val="16"/>
                <w:szCs w:val="14"/>
              </w:rPr>
            </w:pPr>
            <w:r w:rsidRPr="003D1736">
              <w:rPr>
                <w:sz w:val="16"/>
                <w:szCs w:val="14"/>
              </w:rPr>
              <w:t>0.0000</w:t>
            </w:r>
          </w:p>
        </w:tc>
        <w:tc>
          <w:tcPr>
            <w:tcW w:w="363" w:type="pct"/>
            <w:noWrap/>
            <w:tcMar>
              <w:left w:w="29" w:type="dxa"/>
              <w:right w:w="29" w:type="dxa"/>
            </w:tcMar>
            <w:vAlign w:val="center"/>
            <w:hideMark/>
          </w:tcPr>
          <w:p w14:paraId="0F0AB0D2" w14:textId="77777777" w:rsidR="0068412C" w:rsidRPr="003D1736" w:rsidRDefault="0068412C" w:rsidP="0068412C">
            <w:pPr>
              <w:rPr>
                <w:sz w:val="16"/>
                <w:szCs w:val="14"/>
              </w:rPr>
            </w:pPr>
            <w:r w:rsidRPr="003D1736">
              <w:rPr>
                <w:sz w:val="16"/>
                <w:szCs w:val="14"/>
              </w:rPr>
              <w:t>0.0210</w:t>
            </w:r>
          </w:p>
        </w:tc>
        <w:tc>
          <w:tcPr>
            <w:tcW w:w="395" w:type="pct"/>
            <w:noWrap/>
            <w:tcMar>
              <w:left w:w="29" w:type="dxa"/>
              <w:right w:w="29" w:type="dxa"/>
            </w:tcMar>
            <w:vAlign w:val="center"/>
            <w:hideMark/>
          </w:tcPr>
          <w:p w14:paraId="282E188B" w14:textId="77777777" w:rsidR="0068412C" w:rsidRPr="003D1736" w:rsidRDefault="0068412C" w:rsidP="0068412C">
            <w:pPr>
              <w:rPr>
                <w:sz w:val="16"/>
                <w:szCs w:val="14"/>
              </w:rPr>
            </w:pPr>
            <w:r w:rsidRPr="003D1736">
              <w:rPr>
                <w:sz w:val="16"/>
                <w:szCs w:val="14"/>
              </w:rPr>
              <w:t>0.1977</w:t>
            </w:r>
          </w:p>
        </w:tc>
        <w:tc>
          <w:tcPr>
            <w:tcW w:w="396" w:type="pct"/>
            <w:noWrap/>
            <w:tcMar>
              <w:left w:w="29" w:type="dxa"/>
              <w:right w:w="29" w:type="dxa"/>
            </w:tcMar>
            <w:vAlign w:val="center"/>
            <w:hideMark/>
          </w:tcPr>
          <w:p w14:paraId="0B706571" w14:textId="77777777" w:rsidR="0068412C" w:rsidRPr="003D1736" w:rsidRDefault="0068412C" w:rsidP="0068412C">
            <w:pPr>
              <w:rPr>
                <w:sz w:val="16"/>
                <w:szCs w:val="14"/>
              </w:rPr>
            </w:pPr>
            <w:r w:rsidRPr="003D1736">
              <w:rPr>
                <w:sz w:val="16"/>
                <w:szCs w:val="14"/>
              </w:rPr>
              <w:t>0.1970</w:t>
            </w:r>
          </w:p>
        </w:tc>
        <w:tc>
          <w:tcPr>
            <w:tcW w:w="395" w:type="pct"/>
            <w:noWrap/>
            <w:tcMar>
              <w:left w:w="29" w:type="dxa"/>
              <w:right w:w="29" w:type="dxa"/>
            </w:tcMar>
            <w:vAlign w:val="center"/>
            <w:hideMark/>
          </w:tcPr>
          <w:p w14:paraId="71F04477" w14:textId="77777777" w:rsidR="0068412C" w:rsidRPr="003D1736" w:rsidRDefault="0068412C" w:rsidP="0068412C">
            <w:pPr>
              <w:rPr>
                <w:sz w:val="16"/>
                <w:szCs w:val="14"/>
              </w:rPr>
            </w:pPr>
            <w:r w:rsidRPr="003D1736">
              <w:rPr>
                <w:sz w:val="16"/>
                <w:szCs w:val="14"/>
              </w:rPr>
              <w:t>0.0265</w:t>
            </w:r>
          </w:p>
        </w:tc>
        <w:tc>
          <w:tcPr>
            <w:tcW w:w="363" w:type="pct"/>
            <w:noWrap/>
            <w:tcMar>
              <w:left w:w="29" w:type="dxa"/>
              <w:right w:w="29" w:type="dxa"/>
            </w:tcMar>
            <w:vAlign w:val="center"/>
            <w:hideMark/>
          </w:tcPr>
          <w:p w14:paraId="297F6DB6" w14:textId="77777777" w:rsidR="0068412C" w:rsidRPr="003D1736" w:rsidRDefault="0068412C" w:rsidP="0068412C">
            <w:pPr>
              <w:rPr>
                <w:sz w:val="16"/>
                <w:szCs w:val="14"/>
              </w:rPr>
            </w:pPr>
            <w:r w:rsidRPr="003D1736">
              <w:rPr>
                <w:sz w:val="16"/>
                <w:szCs w:val="14"/>
              </w:rPr>
              <w:t>0.0218</w:t>
            </w:r>
          </w:p>
        </w:tc>
        <w:tc>
          <w:tcPr>
            <w:tcW w:w="395" w:type="pct"/>
            <w:noWrap/>
            <w:tcMar>
              <w:left w:w="29" w:type="dxa"/>
              <w:right w:w="29" w:type="dxa"/>
            </w:tcMar>
            <w:vAlign w:val="center"/>
            <w:hideMark/>
          </w:tcPr>
          <w:p w14:paraId="18A0A8ED" w14:textId="77777777" w:rsidR="0068412C" w:rsidRPr="003D1736" w:rsidRDefault="0068412C" w:rsidP="0068412C">
            <w:pPr>
              <w:rPr>
                <w:sz w:val="16"/>
                <w:szCs w:val="14"/>
              </w:rPr>
            </w:pPr>
            <w:r w:rsidRPr="003D1736">
              <w:rPr>
                <w:sz w:val="16"/>
                <w:szCs w:val="14"/>
              </w:rPr>
              <w:t>-0.0534</w:t>
            </w:r>
          </w:p>
        </w:tc>
        <w:tc>
          <w:tcPr>
            <w:tcW w:w="396" w:type="pct"/>
            <w:noWrap/>
            <w:tcMar>
              <w:left w:w="29" w:type="dxa"/>
              <w:right w:w="29" w:type="dxa"/>
            </w:tcMar>
            <w:vAlign w:val="center"/>
            <w:hideMark/>
          </w:tcPr>
          <w:p w14:paraId="667D3C59" w14:textId="77777777" w:rsidR="0068412C" w:rsidRPr="003D1736" w:rsidRDefault="0068412C" w:rsidP="0068412C">
            <w:pPr>
              <w:rPr>
                <w:sz w:val="16"/>
                <w:szCs w:val="14"/>
              </w:rPr>
            </w:pPr>
            <w:r w:rsidRPr="003D1736">
              <w:rPr>
                <w:sz w:val="16"/>
                <w:szCs w:val="14"/>
              </w:rPr>
              <w:t>0.0480</w:t>
            </w:r>
          </w:p>
        </w:tc>
        <w:tc>
          <w:tcPr>
            <w:tcW w:w="395" w:type="pct"/>
            <w:noWrap/>
            <w:tcMar>
              <w:left w:w="29" w:type="dxa"/>
              <w:right w:w="29" w:type="dxa"/>
            </w:tcMar>
            <w:vAlign w:val="center"/>
            <w:hideMark/>
          </w:tcPr>
          <w:p w14:paraId="6D8121A2" w14:textId="77777777" w:rsidR="0068412C" w:rsidRPr="003D1736" w:rsidRDefault="0068412C" w:rsidP="0068412C">
            <w:pPr>
              <w:rPr>
                <w:sz w:val="16"/>
                <w:szCs w:val="14"/>
              </w:rPr>
            </w:pPr>
            <w:r w:rsidRPr="003D1736">
              <w:rPr>
                <w:sz w:val="16"/>
                <w:szCs w:val="14"/>
              </w:rPr>
              <w:t>0.0439</w:t>
            </w:r>
          </w:p>
        </w:tc>
        <w:tc>
          <w:tcPr>
            <w:tcW w:w="363" w:type="pct"/>
            <w:noWrap/>
            <w:tcMar>
              <w:left w:w="29" w:type="dxa"/>
              <w:right w:w="29" w:type="dxa"/>
            </w:tcMar>
            <w:vAlign w:val="center"/>
            <w:hideMark/>
          </w:tcPr>
          <w:p w14:paraId="0DF434FF" w14:textId="77777777" w:rsidR="0068412C" w:rsidRPr="003D1736" w:rsidRDefault="0068412C" w:rsidP="0068412C">
            <w:pPr>
              <w:rPr>
                <w:sz w:val="16"/>
                <w:szCs w:val="14"/>
              </w:rPr>
            </w:pPr>
            <w:r w:rsidRPr="003D1736">
              <w:rPr>
                <w:sz w:val="16"/>
                <w:szCs w:val="14"/>
              </w:rPr>
              <w:t>0.0221</w:t>
            </w:r>
          </w:p>
        </w:tc>
        <w:tc>
          <w:tcPr>
            <w:tcW w:w="395" w:type="pct"/>
            <w:noWrap/>
            <w:tcMar>
              <w:left w:w="29" w:type="dxa"/>
              <w:right w:w="29" w:type="dxa"/>
            </w:tcMar>
            <w:vAlign w:val="center"/>
            <w:hideMark/>
          </w:tcPr>
          <w:p w14:paraId="6CA1D8E6" w14:textId="77777777" w:rsidR="0068412C" w:rsidRPr="003D1736" w:rsidRDefault="0068412C" w:rsidP="0068412C">
            <w:pPr>
              <w:rPr>
                <w:sz w:val="16"/>
                <w:szCs w:val="14"/>
              </w:rPr>
            </w:pPr>
            <w:r w:rsidRPr="003D1736">
              <w:rPr>
                <w:sz w:val="16"/>
                <w:szCs w:val="14"/>
              </w:rPr>
              <w:t>-0.1485</w:t>
            </w:r>
          </w:p>
        </w:tc>
        <w:tc>
          <w:tcPr>
            <w:tcW w:w="395" w:type="pct"/>
            <w:noWrap/>
            <w:tcMar>
              <w:left w:w="29" w:type="dxa"/>
              <w:right w:w="29" w:type="dxa"/>
            </w:tcMar>
            <w:vAlign w:val="center"/>
            <w:hideMark/>
          </w:tcPr>
          <w:p w14:paraId="180AED96" w14:textId="77777777" w:rsidR="0068412C" w:rsidRPr="003D1736" w:rsidRDefault="0068412C" w:rsidP="0068412C">
            <w:pPr>
              <w:rPr>
                <w:sz w:val="16"/>
                <w:szCs w:val="14"/>
              </w:rPr>
            </w:pPr>
            <w:r w:rsidRPr="003D1736">
              <w:rPr>
                <w:sz w:val="16"/>
                <w:szCs w:val="14"/>
              </w:rPr>
              <w:t>0.0139</w:t>
            </w:r>
          </w:p>
        </w:tc>
      </w:tr>
      <w:tr w:rsidR="0068412C" w:rsidRPr="003D1736" w14:paraId="4C322B1D" w14:textId="77777777" w:rsidTr="003D1736">
        <w:trPr>
          <w:trHeight w:val="318"/>
        </w:trPr>
        <w:tc>
          <w:tcPr>
            <w:tcW w:w="384" w:type="pct"/>
            <w:noWrap/>
            <w:tcMar>
              <w:left w:w="29" w:type="dxa"/>
              <w:right w:w="29" w:type="dxa"/>
            </w:tcMar>
            <w:vAlign w:val="center"/>
            <w:hideMark/>
          </w:tcPr>
          <w:p w14:paraId="7736C71A" w14:textId="77777777" w:rsidR="0068412C" w:rsidRPr="003D1736" w:rsidRDefault="0068412C" w:rsidP="0068412C">
            <w:pPr>
              <w:rPr>
                <w:b/>
                <w:bCs/>
                <w:sz w:val="16"/>
                <w:szCs w:val="14"/>
              </w:rPr>
            </w:pPr>
            <w:r w:rsidRPr="003D1736">
              <w:rPr>
                <w:b/>
                <w:bCs/>
                <w:sz w:val="16"/>
                <w:szCs w:val="14"/>
              </w:rPr>
              <w:t>12 CEU</w:t>
            </w:r>
          </w:p>
        </w:tc>
        <w:tc>
          <w:tcPr>
            <w:tcW w:w="363" w:type="pct"/>
            <w:noWrap/>
            <w:tcMar>
              <w:left w:w="29" w:type="dxa"/>
              <w:right w:w="29" w:type="dxa"/>
            </w:tcMar>
            <w:vAlign w:val="center"/>
            <w:hideMark/>
          </w:tcPr>
          <w:p w14:paraId="0B813872" w14:textId="77777777" w:rsidR="0068412C" w:rsidRPr="003D1736" w:rsidRDefault="0068412C" w:rsidP="0068412C">
            <w:pPr>
              <w:rPr>
                <w:sz w:val="16"/>
                <w:szCs w:val="14"/>
              </w:rPr>
            </w:pPr>
            <w:r w:rsidRPr="003D1736">
              <w:rPr>
                <w:sz w:val="16"/>
                <w:szCs w:val="14"/>
              </w:rPr>
              <w:t>0.0000</w:t>
            </w:r>
          </w:p>
        </w:tc>
        <w:tc>
          <w:tcPr>
            <w:tcW w:w="363" w:type="pct"/>
            <w:noWrap/>
            <w:tcMar>
              <w:left w:w="29" w:type="dxa"/>
              <w:right w:w="29" w:type="dxa"/>
            </w:tcMar>
            <w:vAlign w:val="center"/>
            <w:hideMark/>
          </w:tcPr>
          <w:p w14:paraId="775F1499" w14:textId="77777777" w:rsidR="0068412C" w:rsidRPr="003D1736" w:rsidRDefault="0068412C" w:rsidP="0068412C">
            <w:pPr>
              <w:rPr>
                <w:sz w:val="16"/>
                <w:szCs w:val="14"/>
              </w:rPr>
            </w:pPr>
            <w:r w:rsidRPr="003D1736">
              <w:rPr>
                <w:sz w:val="16"/>
                <w:szCs w:val="14"/>
              </w:rPr>
              <w:t>0.0207</w:t>
            </w:r>
          </w:p>
        </w:tc>
        <w:tc>
          <w:tcPr>
            <w:tcW w:w="395" w:type="pct"/>
            <w:noWrap/>
            <w:tcMar>
              <w:left w:w="29" w:type="dxa"/>
              <w:right w:w="29" w:type="dxa"/>
            </w:tcMar>
            <w:vAlign w:val="center"/>
            <w:hideMark/>
          </w:tcPr>
          <w:p w14:paraId="15A631B6" w14:textId="77777777" w:rsidR="0068412C" w:rsidRPr="003D1736" w:rsidRDefault="0068412C" w:rsidP="0068412C">
            <w:pPr>
              <w:rPr>
                <w:sz w:val="16"/>
                <w:szCs w:val="14"/>
              </w:rPr>
            </w:pPr>
            <w:r w:rsidRPr="003D1736">
              <w:rPr>
                <w:sz w:val="16"/>
                <w:szCs w:val="14"/>
              </w:rPr>
              <w:t>-0.0345</w:t>
            </w:r>
          </w:p>
        </w:tc>
        <w:tc>
          <w:tcPr>
            <w:tcW w:w="396" w:type="pct"/>
            <w:noWrap/>
            <w:tcMar>
              <w:left w:w="29" w:type="dxa"/>
              <w:right w:w="29" w:type="dxa"/>
            </w:tcMar>
            <w:vAlign w:val="center"/>
            <w:hideMark/>
          </w:tcPr>
          <w:p w14:paraId="23CDDDF9" w14:textId="77777777" w:rsidR="0068412C" w:rsidRPr="003D1736" w:rsidRDefault="0068412C" w:rsidP="0068412C">
            <w:pPr>
              <w:rPr>
                <w:sz w:val="16"/>
                <w:szCs w:val="14"/>
              </w:rPr>
            </w:pPr>
            <w:r w:rsidRPr="003D1736">
              <w:rPr>
                <w:sz w:val="16"/>
                <w:szCs w:val="14"/>
              </w:rPr>
              <w:t>-0.0365</w:t>
            </w:r>
          </w:p>
        </w:tc>
        <w:tc>
          <w:tcPr>
            <w:tcW w:w="395" w:type="pct"/>
            <w:noWrap/>
            <w:tcMar>
              <w:left w:w="29" w:type="dxa"/>
              <w:right w:w="29" w:type="dxa"/>
            </w:tcMar>
            <w:vAlign w:val="center"/>
            <w:hideMark/>
          </w:tcPr>
          <w:p w14:paraId="2BC95E8B" w14:textId="77777777" w:rsidR="0068412C" w:rsidRPr="003D1736" w:rsidRDefault="0068412C" w:rsidP="0068412C">
            <w:pPr>
              <w:rPr>
                <w:sz w:val="16"/>
                <w:szCs w:val="14"/>
              </w:rPr>
            </w:pPr>
            <w:r w:rsidRPr="003D1736">
              <w:rPr>
                <w:sz w:val="16"/>
                <w:szCs w:val="14"/>
              </w:rPr>
              <w:t>0.0188</w:t>
            </w:r>
          </w:p>
        </w:tc>
        <w:tc>
          <w:tcPr>
            <w:tcW w:w="363" w:type="pct"/>
            <w:noWrap/>
            <w:tcMar>
              <w:left w:w="29" w:type="dxa"/>
              <w:right w:w="29" w:type="dxa"/>
            </w:tcMar>
            <w:vAlign w:val="center"/>
            <w:hideMark/>
          </w:tcPr>
          <w:p w14:paraId="673CC01A" w14:textId="77777777" w:rsidR="0068412C" w:rsidRPr="003D1736" w:rsidRDefault="0068412C" w:rsidP="0068412C">
            <w:pPr>
              <w:rPr>
                <w:sz w:val="16"/>
                <w:szCs w:val="14"/>
              </w:rPr>
            </w:pPr>
            <w:r w:rsidRPr="003D1736">
              <w:rPr>
                <w:sz w:val="16"/>
                <w:szCs w:val="14"/>
              </w:rPr>
              <w:t>0.0230</w:t>
            </w:r>
          </w:p>
        </w:tc>
        <w:tc>
          <w:tcPr>
            <w:tcW w:w="395" w:type="pct"/>
            <w:noWrap/>
            <w:tcMar>
              <w:left w:w="29" w:type="dxa"/>
              <w:right w:w="29" w:type="dxa"/>
            </w:tcMar>
            <w:vAlign w:val="center"/>
            <w:hideMark/>
          </w:tcPr>
          <w:p w14:paraId="20A29BD6" w14:textId="77777777" w:rsidR="0068412C" w:rsidRPr="003D1736" w:rsidRDefault="0068412C" w:rsidP="0068412C">
            <w:pPr>
              <w:rPr>
                <w:sz w:val="16"/>
                <w:szCs w:val="14"/>
              </w:rPr>
            </w:pPr>
            <w:r w:rsidRPr="003D1736">
              <w:rPr>
                <w:sz w:val="16"/>
                <w:szCs w:val="14"/>
              </w:rPr>
              <w:t>-0.1423</w:t>
            </w:r>
          </w:p>
        </w:tc>
        <w:tc>
          <w:tcPr>
            <w:tcW w:w="396" w:type="pct"/>
            <w:noWrap/>
            <w:tcMar>
              <w:left w:w="29" w:type="dxa"/>
              <w:right w:w="29" w:type="dxa"/>
            </w:tcMar>
            <w:vAlign w:val="center"/>
            <w:hideMark/>
          </w:tcPr>
          <w:p w14:paraId="194113EC" w14:textId="77777777" w:rsidR="0068412C" w:rsidRPr="003D1736" w:rsidRDefault="0068412C" w:rsidP="0068412C">
            <w:pPr>
              <w:rPr>
                <w:sz w:val="16"/>
                <w:szCs w:val="14"/>
              </w:rPr>
            </w:pPr>
            <w:r w:rsidRPr="003D1736">
              <w:rPr>
                <w:sz w:val="16"/>
                <w:szCs w:val="14"/>
              </w:rPr>
              <w:t>0.0072</w:t>
            </w:r>
          </w:p>
        </w:tc>
        <w:tc>
          <w:tcPr>
            <w:tcW w:w="395" w:type="pct"/>
            <w:noWrap/>
            <w:tcMar>
              <w:left w:w="29" w:type="dxa"/>
              <w:right w:w="29" w:type="dxa"/>
            </w:tcMar>
            <w:vAlign w:val="center"/>
            <w:hideMark/>
          </w:tcPr>
          <w:p w14:paraId="70A5FA88" w14:textId="77777777" w:rsidR="0068412C" w:rsidRPr="003D1736" w:rsidRDefault="0068412C" w:rsidP="0068412C">
            <w:pPr>
              <w:rPr>
                <w:sz w:val="16"/>
                <w:szCs w:val="14"/>
              </w:rPr>
            </w:pPr>
            <w:r w:rsidRPr="003D1736">
              <w:rPr>
                <w:sz w:val="16"/>
                <w:szCs w:val="14"/>
              </w:rPr>
              <w:t>0.0332</w:t>
            </w:r>
          </w:p>
        </w:tc>
        <w:tc>
          <w:tcPr>
            <w:tcW w:w="363" w:type="pct"/>
            <w:noWrap/>
            <w:tcMar>
              <w:left w:w="29" w:type="dxa"/>
              <w:right w:w="29" w:type="dxa"/>
            </w:tcMar>
            <w:vAlign w:val="center"/>
            <w:hideMark/>
          </w:tcPr>
          <w:p w14:paraId="2A891D48" w14:textId="77777777" w:rsidR="0068412C" w:rsidRPr="003D1736" w:rsidRDefault="0068412C" w:rsidP="0068412C">
            <w:pPr>
              <w:rPr>
                <w:sz w:val="16"/>
                <w:szCs w:val="14"/>
              </w:rPr>
            </w:pPr>
            <w:r w:rsidRPr="003D1736">
              <w:rPr>
                <w:sz w:val="16"/>
                <w:szCs w:val="14"/>
              </w:rPr>
              <w:t>0.0230</w:t>
            </w:r>
          </w:p>
        </w:tc>
        <w:tc>
          <w:tcPr>
            <w:tcW w:w="395" w:type="pct"/>
            <w:noWrap/>
            <w:tcMar>
              <w:left w:w="29" w:type="dxa"/>
              <w:right w:w="29" w:type="dxa"/>
            </w:tcMar>
            <w:vAlign w:val="center"/>
            <w:hideMark/>
          </w:tcPr>
          <w:p w14:paraId="69351FF5" w14:textId="77777777" w:rsidR="0068412C" w:rsidRPr="003D1736" w:rsidRDefault="0068412C" w:rsidP="0068412C">
            <w:pPr>
              <w:rPr>
                <w:sz w:val="16"/>
                <w:szCs w:val="14"/>
              </w:rPr>
            </w:pPr>
            <w:r w:rsidRPr="003D1736">
              <w:rPr>
                <w:sz w:val="16"/>
                <w:szCs w:val="14"/>
              </w:rPr>
              <w:t>-0.0873</w:t>
            </w:r>
          </w:p>
        </w:tc>
        <w:tc>
          <w:tcPr>
            <w:tcW w:w="395" w:type="pct"/>
            <w:noWrap/>
            <w:tcMar>
              <w:left w:w="29" w:type="dxa"/>
              <w:right w:w="29" w:type="dxa"/>
            </w:tcMar>
            <w:vAlign w:val="center"/>
            <w:hideMark/>
          </w:tcPr>
          <w:p w14:paraId="3617DAD0" w14:textId="77777777" w:rsidR="0068412C" w:rsidRPr="003D1736" w:rsidRDefault="0068412C" w:rsidP="0068412C">
            <w:pPr>
              <w:rPr>
                <w:sz w:val="16"/>
                <w:szCs w:val="14"/>
              </w:rPr>
            </w:pPr>
            <w:r w:rsidRPr="003D1736">
              <w:rPr>
                <w:sz w:val="16"/>
                <w:szCs w:val="14"/>
              </w:rPr>
              <w:t>-0.0821</w:t>
            </w:r>
          </w:p>
        </w:tc>
      </w:tr>
      <w:tr w:rsidR="0068412C" w:rsidRPr="003D1736" w14:paraId="47E7A8F7" w14:textId="77777777" w:rsidTr="003D1736">
        <w:trPr>
          <w:trHeight w:val="318"/>
        </w:trPr>
        <w:tc>
          <w:tcPr>
            <w:tcW w:w="384" w:type="pct"/>
            <w:noWrap/>
            <w:tcMar>
              <w:left w:w="29" w:type="dxa"/>
              <w:right w:w="29" w:type="dxa"/>
            </w:tcMar>
            <w:vAlign w:val="center"/>
            <w:hideMark/>
          </w:tcPr>
          <w:p w14:paraId="3BACD14D" w14:textId="77777777" w:rsidR="0068412C" w:rsidRPr="003D1736" w:rsidRDefault="0068412C" w:rsidP="0068412C">
            <w:pPr>
              <w:rPr>
                <w:b/>
                <w:bCs/>
                <w:sz w:val="16"/>
                <w:szCs w:val="14"/>
              </w:rPr>
            </w:pPr>
            <w:r w:rsidRPr="003D1736">
              <w:rPr>
                <w:b/>
                <w:bCs/>
                <w:sz w:val="16"/>
                <w:szCs w:val="14"/>
              </w:rPr>
              <w:t>13 MED</w:t>
            </w:r>
          </w:p>
        </w:tc>
        <w:tc>
          <w:tcPr>
            <w:tcW w:w="363" w:type="pct"/>
            <w:noWrap/>
            <w:tcMar>
              <w:left w:w="29" w:type="dxa"/>
              <w:right w:w="29" w:type="dxa"/>
            </w:tcMar>
            <w:vAlign w:val="center"/>
            <w:hideMark/>
          </w:tcPr>
          <w:p w14:paraId="6FE641AC" w14:textId="77777777" w:rsidR="0068412C" w:rsidRPr="003D1736" w:rsidRDefault="0068412C" w:rsidP="0068412C">
            <w:pPr>
              <w:rPr>
                <w:sz w:val="16"/>
                <w:szCs w:val="14"/>
              </w:rPr>
            </w:pPr>
            <w:r w:rsidRPr="003D1736">
              <w:rPr>
                <w:sz w:val="16"/>
                <w:szCs w:val="14"/>
              </w:rPr>
              <w:t>0.0000</w:t>
            </w:r>
          </w:p>
        </w:tc>
        <w:tc>
          <w:tcPr>
            <w:tcW w:w="363" w:type="pct"/>
            <w:noWrap/>
            <w:tcMar>
              <w:left w:w="29" w:type="dxa"/>
              <w:right w:w="29" w:type="dxa"/>
            </w:tcMar>
            <w:vAlign w:val="center"/>
            <w:hideMark/>
          </w:tcPr>
          <w:p w14:paraId="6F72675B" w14:textId="77777777" w:rsidR="0068412C" w:rsidRPr="003D1736" w:rsidRDefault="0068412C" w:rsidP="0068412C">
            <w:pPr>
              <w:rPr>
                <w:sz w:val="16"/>
                <w:szCs w:val="14"/>
              </w:rPr>
            </w:pPr>
            <w:r w:rsidRPr="003D1736">
              <w:rPr>
                <w:sz w:val="16"/>
                <w:szCs w:val="14"/>
              </w:rPr>
              <w:t>0.0330</w:t>
            </w:r>
          </w:p>
        </w:tc>
        <w:tc>
          <w:tcPr>
            <w:tcW w:w="395" w:type="pct"/>
            <w:noWrap/>
            <w:tcMar>
              <w:left w:w="29" w:type="dxa"/>
              <w:right w:w="29" w:type="dxa"/>
            </w:tcMar>
            <w:vAlign w:val="center"/>
            <w:hideMark/>
          </w:tcPr>
          <w:p w14:paraId="12F40247" w14:textId="77777777" w:rsidR="0068412C" w:rsidRPr="003D1736" w:rsidRDefault="0068412C" w:rsidP="0068412C">
            <w:pPr>
              <w:rPr>
                <w:sz w:val="16"/>
                <w:szCs w:val="14"/>
              </w:rPr>
            </w:pPr>
            <w:r w:rsidRPr="003D1736">
              <w:rPr>
                <w:sz w:val="16"/>
                <w:szCs w:val="14"/>
              </w:rPr>
              <w:t>1.1830</w:t>
            </w:r>
          </w:p>
        </w:tc>
        <w:tc>
          <w:tcPr>
            <w:tcW w:w="396" w:type="pct"/>
            <w:noWrap/>
            <w:tcMar>
              <w:left w:w="29" w:type="dxa"/>
              <w:right w:w="29" w:type="dxa"/>
            </w:tcMar>
            <w:vAlign w:val="center"/>
            <w:hideMark/>
          </w:tcPr>
          <w:p w14:paraId="360806C8" w14:textId="77777777" w:rsidR="0068412C" w:rsidRPr="003D1736" w:rsidRDefault="0068412C" w:rsidP="0068412C">
            <w:pPr>
              <w:rPr>
                <w:sz w:val="16"/>
                <w:szCs w:val="14"/>
              </w:rPr>
            </w:pPr>
            <w:r w:rsidRPr="003D1736">
              <w:rPr>
                <w:sz w:val="16"/>
                <w:szCs w:val="14"/>
              </w:rPr>
              <w:t>0.4897</w:t>
            </w:r>
          </w:p>
        </w:tc>
        <w:tc>
          <w:tcPr>
            <w:tcW w:w="395" w:type="pct"/>
            <w:noWrap/>
            <w:tcMar>
              <w:left w:w="29" w:type="dxa"/>
              <w:right w:w="29" w:type="dxa"/>
            </w:tcMar>
            <w:vAlign w:val="center"/>
            <w:hideMark/>
          </w:tcPr>
          <w:p w14:paraId="6CF8E7D7" w14:textId="77777777" w:rsidR="0068412C" w:rsidRPr="003D1736" w:rsidRDefault="0068412C" w:rsidP="0068412C">
            <w:pPr>
              <w:rPr>
                <w:sz w:val="16"/>
                <w:szCs w:val="14"/>
              </w:rPr>
            </w:pPr>
            <w:r w:rsidRPr="003D1736">
              <w:rPr>
                <w:sz w:val="16"/>
                <w:szCs w:val="14"/>
              </w:rPr>
              <w:t>0.0227</w:t>
            </w:r>
          </w:p>
        </w:tc>
        <w:tc>
          <w:tcPr>
            <w:tcW w:w="363" w:type="pct"/>
            <w:noWrap/>
            <w:tcMar>
              <w:left w:w="29" w:type="dxa"/>
              <w:right w:w="29" w:type="dxa"/>
            </w:tcMar>
            <w:vAlign w:val="center"/>
            <w:hideMark/>
          </w:tcPr>
          <w:p w14:paraId="23E3245C" w14:textId="77777777" w:rsidR="0068412C" w:rsidRPr="003D1736" w:rsidRDefault="0068412C" w:rsidP="0068412C">
            <w:pPr>
              <w:rPr>
                <w:sz w:val="16"/>
                <w:szCs w:val="14"/>
              </w:rPr>
            </w:pPr>
            <w:r w:rsidRPr="003D1736">
              <w:rPr>
                <w:sz w:val="16"/>
                <w:szCs w:val="14"/>
              </w:rPr>
              <w:t>0.0347</w:t>
            </w:r>
          </w:p>
        </w:tc>
        <w:tc>
          <w:tcPr>
            <w:tcW w:w="395" w:type="pct"/>
            <w:noWrap/>
            <w:tcMar>
              <w:left w:w="29" w:type="dxa"/>
              <w:right w:w="29" w:type="dxa"/>
            </w:tcMar>
            <w:vAlign w:val="center"/>
            <w:hideMark/>
          </w:tcPr>
          <w:p w14:paraId="5BF69DA2" w14:textId="77777777" w:rsidR="0068412C" w:rsidRPr="003D1736" w:rsidRDefault="0068412C" w:rsidP="0068412C">
            <w:pPr>
              <w:rPr>
                <w:sz w:val="16"/>
                <w:szCs w:val="14"/>
              </w:rPr>
            </w:pPr>
            <w:r w:rsidRPr="003D1736">
              <w:rPr>
                <w:sz w:val="16"/>
                <w:szCs w:val="14"/>
              </w:rPr>
              <w:t>0.5388</w:t>
            </w:r>
          </w:p>
        </w:tc>
        <w:tc>
          <w:tcPr>
            <w:tcW w:w="396" w:type="pct"/>
            <w:noWrap/>
            <w:tcMar>
              <w:left w:w="29" w:type="dxa"/>
              <w:right w:w="29" w:type="dxa"/>
            </w:tcMar>
            <w:vAlign w:val="center"/>
            <w:hideMark/>
          </w:tcPr>
          <w:p w14:paraId="1F0A433E" w14:textId="77777777" w:rsidR="0068412C" w:rsidRPr="003D1736" w:rsidRDefault="0068412C" w:rsidP="0068412C">
            <w:pPr>
              <w:rPr>
                <w:sz w:val="16"/>
                <w:szCs w:val="14"/>
              </w:rPr>
            </w:pPr>
            <w:r w:rsidRPr="003D1736">
              <w:rPr>
                <w:sz w:val="16"/>
                <w:szCs w:val="14"/>
              </w:rPr>
              <w:t>0.1424</w:t>
            </w:r>
          </w:p>
        </w:tc>
        <w:tc>
          <w:tcPr>
            <w:tcW w:w="395" w:type="pct"/>
            <w:noWrap/>
            <w:tcMar>
              <w:left w:w="29" w:type="dxa"/>
              <w:right w:w="29" w:type="dxa"/>
            </w:tcMar>
            <w:vAlign w:val="center"/>
            <w:hideMark/>
          </w:tcPr>
          <w:p w14:paraId="67C270DF" w14:textId="77777777" w:rsidR="0068412C" w:rsidRPr="003D1736" w:rsidRDefault="0068412C" w:rsidP="0068412C">
            <w:pPr>
              <w:rPr>
                <w:sz w:val="16"/>
                <w:szCs w:val="14"/>
              </w:rPr>
            </w:pPr>
            <w:r w:rsidRPr="003D1736">
              <w:rPr>
                <w:sz w:val="16"/>
                <w:szCs w:val="14"/>
              </w:rPr>
              <w:t>0.0579</w:t>
            </w:r>
          </w:p>
        </w:tc>
        <w:tc>
          <w:tcPr>
            <w:tcW w:w="363" w:type="pct"/>
            <w:noWrap/>
            <w:tcMar>
              <w:left w:w="29" w:type="dxa"/>
              <w:right w:w="29" w:type="dxa"/>
            </w:tcMar>
            <w:vAlign w:val="center"/>
            <w:hideMark/>
          </w:tcPr>
          <w:p w14:paraId="29710290" w14:textId="77777777" w:rsidR="0068412C" w:rsidRPr="003D1736" w:rsidRDefault="0068412C" w:rsidP="0068412C">
            <w:pPr>
              <w:rPr>
                <w:sz w:val="16"/>
                <w:szCs w:val="14"/>
              </w:rPr>
            </w:pPr>
            <w:r w:rsidRPr="003D1736">
              <w:rPr>
                <w:sz w:val="16"/>
                <w:szCs w:val="14"/>
              </w:rPr>
              <w:t>0.0376</w:t>
            </w:r>
          </w:p>
        </w:tc>
        <w:tc>
          <w:tcPr>
            <w:tcW w:w="395" w:type="pct"/>
            <w:noWrap/>
            <w:tcMar>
              <w:left w:w="29" w:type="dxa"/>
              <w:right w:w="29" w:type="dxa"/>
            </w:tcMar>
            <w:vAlign w:val="center"/>
            <w:hideMark/>
          </w:tcPr>
          <w:p w14:paraId="6F7C2933" w14:textId="77777777" w:rsidR="0068412C" w:rsidRPr="003D1736" w:rsidRDefault="0068412C" w:rsidP="0068412C">
            <w:pPr>
              <w:rPr>
                <w:sz w:val="16"/>
                <w:szCs w:val="14"/>
              </w:rPr>
            </w:pPr>
            <w:r w:rsidRPr="003D1736">
              <w:rPr>
                <w:sz w:val="16"/>
                <w:szCs w:val="14"/>
              </w:rPr>
              <w:t>1.2521</w:t>
            </w:r>
          </w:p>
        </w:tc>
        <w:tc>
          <w:tcPr>
            <w:tcW w:w="395" w:type="pct"/>
            <w:noWrap/>
            <w:tcMar>
              <w:left w:w="29" w:type="dxa"/>
              <w:right w:w="29" w:type="dxa"/>
            </w:tcMar>
            <w:vAlign w:val="center"/>
            <w:hideMark/>
          </w:tcPr>
          <w:p w14:paraId="09457008" w14:textId="77777777" w:rsidR="0068412C" w:rsidRPr="003D1736" w:rsidRDefault="0068412C" w:rsidP="0068412C">
            <w:pPr>
              <w:rPr>
                <w:sz w:val="16"/>
                <w:szCs w:val="14"/>
              </w:rPr>
            </w:pPr>
            <w:r w:rsidRPr="003D1736">
              <w:rPr>
                <w:sz w:val="16"/>
                <w:szCs w:val="14"/>
              </w:rPr>
              <w:t>0.2711</w:t>
            </w:r>
          </w:p>
        </w:tc>
      </w:tr>
      <w:tr w:rsidR="0068412C" w:rsidRPr="003D1736" w14:paraId="7D8E4166" w14:textId="77777777" w:rsidTr="003D1736">
        <w:trPr>
          <w:trHeight w:val="318"/>
        </w:trPr>
        <w:tc>
          <w:tcPr>
            <w:tcW w:w="384" w:type="pct"/>
            <w:noWrap/>
            <w:tcMar>
              <w:left w:w="29" w:type="dxa"/>
              <w:right w:w="29" w:type="dxa"/>
            </w:tcMar>
            <w:vAlign w:val="center"/>
            <w:hideMark/>
          </w:tcPr>
          <w:p w14:paraId="1D49DF34" w14:textId="77777777" w:rsidR="0068412C" w:rsidRPr="003D1736" w:rsidRDefault="0068412C" w:rsidP="0068412C">
            <w:pPr>
              <w:rPr>
                <w:b/>
                <w:bCs/>
                <w:sz w:val="16"/>
                <w:szCs w:val="14"/>
              </w:rPr>
            </w:pPr>
            <w:r w:rsidRPr="003D1736">
              <w:rPr>
                <w:b/>
                <w:bCs/>
                <w:sz w:val="16"/>
                <w:szCs w:val="14"/>
              </w:rPr>
              <w:t>14 SAH</w:t>
            </w:r>
          </w:p>
        </w:tc>
        <w:tc>
          <w:tcPr>
            <w:tcW w:w="363" w:type="pct"/>
            <w:noWrap/>
            <w:tcMar>
              <w:left w:w="29" w:type="dxa"/>
              <w:right w:w="29" w:type="dxa"/>
            </w:tcMar>
            <w:vAlign w:val="center"/>
            <w:hideMark/>
          </w:tcPr>
          <w:p w14:paraId="36048EB4" w14:textId="77777777" w:rsidR="0068412C" w:rsidRPr="003D1736" w:rsidRDefault="0068412C" w:rsidP="0068412C">
            <w:pPr>
              <w:rPr>
                <w:sz w:val="16"/>
                <w:szCs w:val="14"/>
              </w:rPr>
            </w:pPr>
            <w:r w:rsidRPr="003D1736">
              <w:rPr>
                <w:sz w:val="16"/>
                <w:szCs w:val="14"/>
              </w:rPr>
              <w:t>0.0000</w:t>
            </w:r>
          </w:p>
        </w:tc>
        <w:tc>
          <w:tcPr>
            <w:tcW w:w="363" w:type="pct"/>
            <w:noWrap/>
            <w:tcMar>
              <w:left w:w="29" w:type="dxa"/>
              <w:right w:w="29" w:type="dxa"/>
            </w:tcMar>
            <w:vAlign w:val="center"/>
            <w:hideMark/>
          </w:tcPr>
          <w:p w14:paraId="67E36DCC" w14:textId="77777777" w:rsidR="0068412C" w:rsidRPr="003D1736" w:rsidRDefault="0068412C" w:rsidP="0068412C">
            <w:pPr>
              <w:rPr>
                <w:sz w:val="16"/>
                <w:szCs w:val="14"/>
              </w:rPr>
            </w:pPr>
            <w:r w:rsidRPr="003D1736">
              <w:rPr>
                <w:sz w:val="16"/>
                <w:szCs w:val="14"/>
              </w:rPr>
              <w:t>0.0658</w:t>
            </w:r>
          </w:p>
        </w:tc>
        <w:tc>
          <w:tcPr>
            <w:tcW w:w="395" w:type="pct"/>
            <w:noWrap/>
            <w:tcMar>
              <w:left w:w="29" w:type="dxa"/>
              <w:right w:w="29" w:type="dxa"/>
            </w:tcMar>
            <w:vAlign w:val="center"/>
            <w:hideMark/>
          </w:tcPr>
          <w:p w14:paraId="1AF82638" w14:textId="77777777" w:rsidR="0068412C" w:rsidRPr="003D1736" w:rsidRDefault="0068412C" w:rsidP="0068412C">
            <w:pPr>
              <w:rPr>
                <w:sz w:val="16"/>
                <w:szCs w:val="14"/>
              </w:rPr>
            </w:pPr>
            <w:r w:rsidRPr="003D1736">
              <w:rPr>
                <w:sz w:val="16"/>
                <w:szCs w:val="14"/>
              </w:rPr>
              <w:t>0.7793</w:t>
            </w:r>
          </w:p>
        </w:tc>
        <w:tc>
          <w:tcPr>
            <w:tcW w:w="396" w:type="pct"/>
            <w:noWrap/>
            <w:tcMar>
              <w:left w:w="29" w:type="dxa"/>
              <w:right w:w="29" w:type="dxa"/>
            </w:tcMar>
            <w:vAlign w:val="center"/>
            <w:hideMark/>
          </w:tcPr>
          <w:p w14:paraId="3CDEF687" w14:textId="77777777" w:rsidR="0068412C" w:rsidRPr="003D1736" w:rsidRDefault="0068412C" w:rsidP="0068412C">
            <w:pPr>
              <w:rPr>
                <w:sz w:val="16"/>
                <w:szCs w:val="14"/>
              </w:rPr>
            </w:pPr>
            <w:r w:rsidRPr="003D1736">
              <w:rPr>
                <w:sz w:val="16"/>
                <w:szCs w:val="14"/>
              </w:rPr>
              <w:t>0.6775</w:t>
            </w:r>
          </w:p>
        </w:tc>
        <w:tc>
          <w:tcPr>
            <w:tcW w:w="395" w:type="pct"/>
            <w:noWrap/>
            <w:tcMar>
              <w:left w:w="29" w:type="dxa"/>
              <w:right w:w="29" w:type="dxa"/>
            </w:tcMar>
            <w:vAlign w:val="center"/>
            <w:hideMark/>
          </w:tcPr>
          <w:p w14:paraId="50A47E1F" w14:textId="77777777" w:rsidR="0068412C" w:rsidRPr="003D1736" w:rsidRDefault="0068412C" w:rsidP="0068412C">
            <w:pPr>
              <w:rPr>
                <w:sz w:val="16"/>
                <w:szCs w:val="14"/>
              </w:rPr>
            </w:pPr>
            <w:r w:rsidRPr="003D1736">
              <w:rPr>
                <w:sz w:val="16"/>
                <w:szCs w:val="14"/>
              </w:rPr>
              <w:t>0.0316</w:t>
            </w:r>
          </w:p>
        </w:tc>
        <w:tc>
          <w:tcPr>
            <w:tcW w:w="363" w:type="pct"/>
            <w:noWrap/>
            <w:tcMar>
              <w:left w:w="29" w:type="dxa"/>
              <w:right w:w="29" w:type="dxa"/>
            </w:tcMar>
            <w:vAlign w:val="center"/>
            <w:hideMark/>
          </w:tcPr>
          <w:p w14:paraId="51874660" w14:textId="77777777" w:rsidR="0068412C" w:rsidRPr="003D1736" w:rsidRDefault="0068412C" w:rsidP="0068412C">
            <w:pPr>
              <w:rPr>
                <w:sz w:val="16"/>
                <w:szCs w:val="14"/>
              </w:rPr>
            </w:pPr>
            <w:r w:rsidRPr="003D1736">
              <w:rPr>
                <w:sz w:val="16"/>
                <w:szCs w:val="14"/>
              </w:rPr>
              <w:t>0.0667</w:t>
            </w:r>
          </w:p>
        </w:tc>
        <w:tc>
          <w:tcPr>
            <w:tcW w:w="395" w:type="pct"/>
            <w:noWrap/>
            <w:tcMar>
              <w:left w:w="29" w:type="dxa"/>
              <w:right w:w="29" w:type="dxa"/>
            </w:tcMar>
            <w:vAlign w:val="center"/>
            <w:hideMark/>
          </w:tcPr>
          <w:p w14:paraId="4DA3A5EB" w14:textId="77777777" w:rsidR="0068412C" w:rsidRPr="003D1736" w:rsidRDefault="0068412C" w:rsidP="0068412C">
            <w:pPr>
              <w:rPr>
                <w:sz w:val="16"/>
                <w:szCs w:val="14"/>
              </w:rPr>
            </w:pPr>
            <w:r w:rsidRPr="003D1736">
              <w:rPr>
                <w:sz w:val="16"/>
                <w:szCs w:val="14"/>
              </w:rPr>
              <w:t>0.7222</w:t>
            </w:r>
          </w:p>
        </w:tc>
        <w:tc>
          <w:tcPr>
            <w:tcW w:w="396" w:type="pct"/>
            <w:noWrap/>
            <w:tcMar>
              <w:left w:w="29" w:type="dxa"/>
              <w:right w:w="29" w:type="dxa"/>
            </w:tcMar>
            <w:vAlign w:val="center"/>
            <w:hideMark/>
          </w:tcPr>
          <w:p w14:paraId="1A21086F" w14:textId="77777777" w:rsidR="0068412C" w:rsidRPr="003D1736" w:rsidRDefault="0068412C" w:rsidP="0068412C">
            <w:pPr>
              <w:rPr>
                <w:sz w:val="16"/>
                <w:szCs w:val="14"/>
              </w:rPr>
            </w:pPr>
            <w:r w:rsidRPr="003D1736">
              <w:rPr>
                <w:sz w:val="16"/>
                <w:szCs w:val="14"/>
              </w:rPr>
              <w:t>0.5259</w:t>
            </w:r>
          </w:p>
        </w:tc>
        <w:tc>
          <w:tcPr>
            <w:tcW w:w="395" w:type="pct"/>
            <w:noWrap/>
            <w:tcMar>
              <w:left w:w="29" w:type="dxa"/>
              <w:right w:w="29" w:type="dxa"/>
            </w:tcMar>
            <w:vAlign w:val="center"/>
            <w:hideMark/>
          </w:tcPr>
          <w:p w14:paraId="004D388F" w14:textId="77777777" w:rsidR="0068412C" w:rsidRPr="003D1736" w:rsidRDefault="0068412C" w:rsidP="0068412C">
            <w:pPr>
              <w:rPr>
                <w:sz w:val="16"/>
                <w:szCs w:val="14"/>
              </w:rPr>
            </w:pPr>
            <w:r w:rsidRPr="003D1736">
              <w:rPr>
                <w:sz w:val="16"/>
                <w:szCs w:val="14"/>
              </w:rPr>
              <w:t>0.0342</w:t>
            </w:r>
          </w:p>
        </w:tc>
        <w:tc>
          <w:tcPr>
            <w:tcW w:w="363" w:type="pct"/>
            <w:noWrap/>
            <w:tcMar>
              <w:left w:w="29" w:type="dxa"/>
              <w:right w:w="29" w:type="dxa"/>
            </w:tcMar>
            <w:vAlign w:val="center"/>
            <w:hideMark/>
          </w:tcPr>
          <w:p w14:paraId="2D7F7C33" w14:textId="77777777" w:rsidR="0068412C" w:rsidRPr="003D1736" w:rsidRDefault="0068412C" w:rsidP="0068412C">
            <w:pPr>
              <w:rPr>
                <w:sz w:val="16"/>
                <w:szCs w:val="14"/>
              </w:rPr>
            </w:pPr>
            <w:r w:rsidRPr="003D1736">
              <w:rPr>
                <w:sz w:val="16"/>
                <w:szCs w:val="14"/>
              </w:rPr>
              <w:t>0.0733</w:t>
            </w:r>
          </w:p>
        </w:tc>
        <w:tc>
          <w:tcPr>
            <w:tcW w:w="395" w:type="pct"/>
            <w:noWrap/>
            <w:tcMar>
              <w:left w:w="29" w:type="dxa"/>
              <w:right w:w="29" w:type="dxa"/>
            </w:tcMar>
            <w:vAlign w:val="center"/>
            <w:hideMark/>
          </w:tcPr>
          <w:p w14:paraId="0ECC777D" w14:textId="77777777" w:rsidR="0068412C" w:rsidRPr="003D1736" w:rsidRDefault="0068412C" w:rsidP="0068412C">
            <w:pPr>
              <w:rPr>
                <w:sz w:val="16"/>
                <w:szCs w:val="14"/>
              </w:rPr>
            </w:pPr>
            <w:r w:rsidRPr="003D1736">
              <w:rPr>
                <w:sz w:val="16"/>
                <w:szCs w:val="14"/>
              </w:rPr>
              <w:t>0.3924</w:t>
            </w:r>
          </w:p>
        </w:tc>
        <w:tc>
          <w:tcPr>
            <w:tcW w:w="395" w:type="pct"/>
            <w:noWrap/>
            <w:tcMar>
              <w:left w:w="29" w:type="dxa"/>
              <w:right w:w="29" w:type="dxa"/>
            </w:tcMar>
            <w:vAlign w:val="center"/>
            <w:hideMark/>
          </w:tcPr>
          <w:p w14:paraId="5510B8CC" w14:textId="77777777" w:rsidR="0068412C" w:rsidRPr="003D1736" w:rsidRDefault="0068412C" w:rsidP="0068412C">
            <w:pPr>
              <w:rPr>
                <w:sz w:val="16"/>
                <w:szCs w:val="14"/>
              </w:rPr>
            </w:pPr>
            <w:r w:rsidRPr="003D1736">
              <w:rPr>
                <w:sz w:val="16"/>
                <w:szCs w:val="14"/>
              </w:rPr>
              <w:t>0.4837</w:t>
            </w:r>
          </w:p>
        </w:tc>
      </w:tr>
      <w:tr w:rsidR="0068412C" w:rsidRPr="003D1736" w14:paraId="437319A9" w14:textId="77777777" w:rsidTr="003D1736">
        <w:trPr>
          <w:trHeight w:val="318"/>
        </w:trPr>
        <w:tc>
          <w:tcPr>
            <w:tcW w:w="384" w:type="pct"/>
            <w:noWrap/>
            <w:tcMar>
              <w:left w:w="29" w:type="dxa"/>
              <w:right w:w="29" w:type="dxa"/>
            </w:tcMar>
            <w:vAlign w:val="center"/>
            <w:hideMark/>
          </w:tcPr>
          <w:p w14:paraId="556FD758" w14:textId="77777777" w:rsidR="0068412C" w:rsidRPr="003D1736" w:rsidRDefault="0068412C" w:rsidP="0068412C">
            <w:pPr>
              <w:rPr>
                <w:b/>
                <w:bCs/>
                <w:sz w:val="16"/>
                <w:szCs w:val="14"/>
              </w:rPr>
            </w:pPr>
            <w:r w:rsidRPr="003D1736">
              <w:rPr>
                <w:b/>
                <w:bCs/>
                <w:sz w:val="16"/>
                <w:szCs w:val="14"/>
              </w:rPr>
              <w:t>15 WAF</w:t>
            </w:r>
          </w:p>
        </w:tc>
        <w:tc>
          <w:tcPr>
            <w:tcW w:w="363" w:type="pct"/>
            <w:noWrap/>
            <w:tcMar>
              <w:left w:w="29" w:type="dxa"/>
              <w:right w:w="29" w:type="dxa"/>
            </w:tcMar>
            <w:vAlign w:val="center"/>
            <w:hideMark/>
          </w:tcPr>
          <w:p w14:paraId="3EA53D62" w14:textId="77777777" w:rsidR="0068412C" w:rsidRPr="003D1736" w:rsidRDefault="0068412C" w:rsidP="0068412C">
            <w:pPr>
              <w:rPr>
                <w:sz w:val="16"/>
                <w:szCs w:val="14"/>
              </w:rPr>
            </w:pPr>
            <w:r w:rsidRPr="003D1736">
              <w:rPr>
                <w:sz w:val="16"/>
                <w:szCs w:val="14"/>
              </w:rPr>
              <w:t>0.0000</w:t>
            </w:r>
          </w:p>
        </w:tc>
        <w:tc>
          <w:tcPr>
            <w:tcW w:w="363" w:type="pct"/>
            <w:noWrap/>
            <w:tcMar>
              <w:left w:w="29" w:type="dxa"/>
              <w:right w:w="29" w:type="dxa"/>
            </w:tcMar>
            <w:vAlign w:val="center"/>
            <w:hideMark/>
          </w:tcPr>
          <w:p w14:paraId="6430C073" w14:textId="77777777" w:rsidR="0068412C" w:rsidRPr="003D1736" w:rsidRDefault="0068412C" w:rsidP="0068412C">
            <w:pPr>
              <w:rPr>
                <w:sz w:val="16"/>
                <w:szCs w:val="14"/>
              </w:rPr>
            </w:pPr>
            <w:r w:rsidRPr="003D1736">
              <w:rPr>
                <w:sz w:val="16"/>
                <w:szCs w:val="14"/>
              </w:rPr>
              <w:t>0.0260</w:t>
            </w:r>
          </w:p>
        </w:tc>
        <w:tc>
          <w:tcPr>
            <w:tcW w:w="395" w:type="pct"/>
            <w:noWrap/>
            <w:tcMar>
              <w:left w:w="29" w:type="dxa"/>
              <w:right w:w="29" w:type="dxa"/>
            </w:tcMar>
            <w:vAlign w:val="center"/>
            <w:hideMark/>
          </w:tcPr>
          <w:p w14:paraId="3D53F28A" w14:textId="77777777" w:rsidR="0068412C" w:rsidRPr="003D1736" w:rsidRDefault="0068412C" w:rsidP="0068412C">
            <w:pPr>
              <w:rPr>
                <w:sz w:val="16"/>
                <w:szCs w:val="14"/>
              </w:rPr>
            </w:pPr>
            <w:r w:rsidRPr="003D1736">
              <w:rPr>
                <w:sz w:val="16"/>
                <w:szCs w:val="14"/>
              </w:rPr>
              <w:t>0.5557</w:t>
            </w:r>
          </w:p>
        </w:tc>
        <w:tc>
          <w:tcPr>
            <w:tcW w:w="396" w:type="pct"/>
            <w:noWrap/>
            <w:tcMar>
              <w:left w:w="29" w:type="dxa"/>
              <w:right w:w="29" w:type="dxa"/>
            </w:tcMar>
            <w:vAlign w:val="center"/>
            <w:hideMark/>
          </w:tcPr>
          <w:p w14:paraId="588C6E26" w14:textId="77777777" w:rsidR="0068412C" w:rsidRPr="003D1736" w:rsidRDefault="0068412C" w:rsidP="0068412C">
            <w:pPr>
              <w:rPr>
                <w:sz w:val="16"/>
                <w:szCs w:val="14"/>
              </w:rPr>
            </w:pPr>
            <w:r w:rsidRPr="003D1736">
              <w:rPr>
                <w:sz w:val="16"/>
                <w:szCs w:val="14"/>
              </w:rPr>
              <w:t>0.4290</w:t>
            </w:r>
          </w:p>
        </w:tc>
        <w:tc>
          <w:tcPr>
            <w:tcW w:w="395" w:type="pct"/>
            <w:noWrap/>
            <w:tcMar>
              <w:left w:w="29" w:type="dxa"/>
              <w:right w:w="29" w:type="dxa"/>
            </w:tcMar>
            <w:vAlign w:val="center"/>
            <w:hideMark/>
          </w:tcPr>
          <w:p w14:paraId="1E6A95BA" w14:textId="77777777" w:rsidR="0068412C" w:rsidRPr="003D1736" w:rsidRDefault="0068412C" w:rsidP="0068412C">
            <w:pPr>
              <w:rPr>
                <w:sz w:val="16"/>
                <w:szCs w:val="14"/>
              </w:rPr>
            </w:pPr>
            <w:r w:rsidRPr="003D1736">
              <w:rPr>
                <w:sz w:val="16"/>
                <w:szCs w:val="14"/>
              </w:rPr>
              <w:t>-0.0058</w:t>
            </w:r>
          </w:p>
        </w:tc>
        <w:tc>
          <w:tcPr>
            <w:tcW w:w="363" w:type="pct"/>
            <w:noWrap/>
            <w:tcMar>
              <w:left w:w="29" w:type="dxa"/>
              <w:right w:w="29" w:type="dxa"/>
            </w:tcMar>
            <w:vAlign w:val="center"/>
            <w:hideMark/>
          </w:tcPr>
          <w:p w14:paraId="79FEC5F3" w14:textId="77777777" w:rsidR="0068412C" w:rsidRPr="003D1736" w:rsidRDefault="0068412C" w:rsidP="0068412C">
            <w:pPr>
              <w:rPr>
                <w:sz w:val="16"/>
                <w:szCs w:val="14"/>
              </w:rPr>
            </w:pPr>
            <w:r w:rsidRPr="003D1736">
              <w:rPr>
                <w:sz w:val="16"/>
                <w:szCs w:val="14"/>
              </w:rPr>
              <w:t>0.0247</w:t>
            </w:r>
          </w:p>
        </w:tc>
        <w:tc>
          <w:tcPr>
            <w:tcW w:w="395" w:type="pct"/>
            <w:noWrap/>
            <w:tcMar>
              <w:left w:w="29" w:type="dxa"/>
              <w:right w:w="29" w:type="dxa"/>
            </w:tcMar>
            <w:vAlign w:val="center"/>
            <w:hideMark/>
          </w:tcPr>
          <w:p w14:paraId="3DFD031F" w14:textId="77777777" w:rsidR="0068412C" w:rsidRPr="003D1736" w:rsidRDefault="0068412C" w:rsidP="0068412C">
            <w:pPr>
              <w:rPr>
                <w:sz w:val="16"/>
                <w:szCs w:val="14"/>
              </w:rPr>
            </w:pPr>
            <w:r w:rsidRPr="003D1736">
              <w:rPr>
                <w:sz w:val="16"/>
                <w:szCs w:val="14"/>
              </w:rPr>
              <w:t>0.1542</w:t>
            </w:r>
          </w:p>
        </w:tc>
        <w:tc>
          <w:tcPr>
            <w:tcW w:w="396" w:type="pct"/>
            <w:noWrap/>
            <w:tcMar>
              <w:left w:w="29" w:type="dxa"/>
              <w:right w:w="29" w:type="dxa"/>
            </w:tcMar>
            <w:vAlign w:val="center"/>
            <w:hideMark/>
          </w:tcPr>
          <w:p w14:paraId="2E6DA23E" w14:textId="77777777" w:rsidR="0068412C" w:rsidRPr="003D1736" w:rsidRDefault="0068412C" w:rsidP="0068412C">
            <w:pPr>
              <w:rPr>
                <w:sz w:val="16"/>
                <w:szCs w:val="14"/>
              </w:rPr>
            </w:pPr>
            <w:r w:rsidRPr="003D1736">
              <w:rPr>
                <w:sz w:val="16"/>
                <w:szCs w:val="14"/>
              </w:rPr>
              <w:t>0.3186</w:t>
            </w:r>
          </w:p>
        </w:tc>
        <w:tc>
          <w:tcPr>
            <w:tcW w:w="395" w:type="pct"/>
            <w:noWrap/>
            <w:tcMar>
              <w:left w:w="29" w:type="dxa"/>
              <w:right w:w="29" w:type="dxa"/>
            </w:tcMar>
            <w:vAlign w:val="center"/>
            <w:hideMark/>
          </w:tcPr>
          <w:p w14:paraId="3EF5E02B" w14:textId="77777777" w:rsidR="0068412C" w:rsidRPr="003D1736" w:rsidRDefault="0068412C" w:rsidP="0068412C">
            <w:pPr>
              <w:rPr>
                <w:sz w:val="16"/>
                <w:szCs w:val="14"/>
              </w:rPr>
            </w:pPr>
            <w:r w:rsidRPr="003D1736">
              <w:rPr>
                <w:sz w:val="16"/>
                <w:szCs w:val="14"/>
              </w:rPr>
              <w:t>-0.0056</w:t>
            </w:r>
          </w:p>
        </w:tc>
        <w:tc>
          <w:tcPr>
            <w:tcW w:w="363" w:type="pct"/>
            <w:noWrap/>
            <w:tcMar>
              <w:left w:w="29" w:type="dxa"/>
              <w:right w:w="29" w:type="dxa"/>
            </w:tcMar>
            <w:vAlign w:val="center"/>
            <w:hideMark/>
          </w:tcPr>
          <w:p w14:paraId="79A59B92" w14:textId="77777777" w:rsidR="0068412C" w:rsidRPr="003D1736" w:rsidRDefault="0068412C" w:rsidP="0068412C">
            <w:pPr>
              <w:rPr>
                <w:sz w:val="16"/>
                <w:szCs w:val="14"/>
              </w:rPr>
            </w:pPr>
            <w:r w:rsidRPr="003D1736">
              <w:rPr>
                <w:sz w:val="16"/>
                <w:szCs w:val="14"/>
              </w:rPr>
              <w:t>0.0247</w:t>
            </w:r>
          </w:p>
        </w:tc>
        <w:tc>
          <w:tcPr>
            <w:tcW w:w="395" w:type="pct"/>
            <w:noWrap/>
            <w:tcMar>
              <w:left w:w="29" w:type="dxa"/>
              <w:right w:w="29" w:type="dxa"/>
            </w:tcMar>
            <w:vAlign w:val="center"/>
            <w:hideMark/>
          </w:tcPr>
          <w:p w14:paraId="614E3AF4" w14:textId="77777777" w:rsidR="0068412C" w:rsidRPr="003D1736" w:rsidRDefault="0068412C" w:rsidP="0068412C">
            <w:pPr>
              <w:rPr>
                <w:sz w:val="16"/>
                <w:szCs w:val="14"/>
              </w:rPr>
            </w:pPr>
            <w:r w:rsidRPr="003D1736">
              <w:rPr>
                <w:sz w:val="16"/>
                <w:szCs w:val="14"/>
              </w:rPr>
              <w:t>0.2706</w:t>
            </w:r>
          </w:p>
        </w:tc>
        <w:tc>
          <w:tcPr>
            <w:tcW w:w="395" w:type="pct"/>
            <w:noWrap/>
            <w:tcMar>
              <w:left w:w="29" w:type="dxa"/>
              <w:right w:w="29" w:type="dxa"/>
            </w:tcMar>
            <w:vAlign w:val="center"/>
            <w:hideMark/>
          </w:tcPr>
          <w:p w14:paraId="113899DB" w14:textId="77777777" w:rsidR="0068412C" w:rsidRPr="003D1736" w:rsidRDefault="0068412C" w:rsidP="0068412C">
            <w:pPr>
              <w:rPr>
                <w:sz w:val="16"/>
                <w:szCs w:val="14"/>
              </w:rPr>
            </w:pPr>
            <w:r w:rsidRPr="003D1736">
              <w:rPr>
                <w:sz w:val="16"/>
                <w:szCs w:val="14"/>
              </w:rPr>
              <w:t>0.2223</w:t>
            </w:r>
          </w:p>
        </w:tc>
      </w:tr>
      <w:tr w:rsidR="0068412C" w:rsidRPr="003D1736" w14:paraId="6F859962" w14:textId="77777777" w:rsidTr="003D1736">
        <w:trPr>
          <w:trHeight w:val="318"/>
        </w:trPr>
        <w:tc>
          <w:tcPr>
            <w:tcW w:w="384" w:type="pct"/>
            <w:noWrap/>
            <w:tcMar>
              <w:left w:w="29" w:type="dxa"/>
              <w:right w:w="29" w:type="dxa"/>
            </w:tcMar>
            <w:vAlign w:val="center"/>
            <w:hideMark/>
          </w:tcPr>
          <w:p w14:paraId="31AC3D97" w14:textId="77777777" w:rsidR="0068412C" w:rsidRPr="003D1736" w:rsidRDefault="0068412C" w:rsidP="0068412C">
            <w:pPr>
              <w:rPr>
                <w:b/>
                <w:bCs/>
                <w:sz w:val="16"/>
                <w:szCs w:val="14"/>
              </w:rPr>
            </w:pPr>
            <w:r w:rsidRPr="003D1736">
              <w:rPr>
                <w:b/>
                <w:bCs/>
                <w:sz w:val="16"/>
                <w:szCs w:val="14"/>
              </w:rPr>
              <w:t>16 EAF</w:t>
            </w:r>
          </w:p>
        </w:tc>
        <w:tc>
          <w:tcPr>
            <w:tcW w:w="363" w:type="pct"/>
            <w:noWrap/>
            <w:tcMar>
              <w:left w:w="29" w:type="dxa"/>
              <w:right w:w="29" w:type="dxa"/>
            </w:tcMar>
            <w:vAlign w:val="center"/>
            <w:hideMark/>
          </w:tcPr>
          <w:p w14:paraId="37C3917D" w14:textId="77777777" w:rsidR="0068412C" w:rsidRPr="003D1736" w:rsidRDefault="0068412C" w:rsidP="0068412C">
            <w:pPr>
              <w:rPr>
                <w:sz w:val="16"/>
                <w:szCs w:val="14"/>
              </w:rPr>
            </w:pPr>
            <w:r w:rsidRPr="003D1736">
              <w:rPr>
                <w:sz w:val="16"/>
                <w:szCs w:val="14"/>
              </w:rPr>
              <w:t>0.0000</w:t>
            </w:r>
          </w:p>
        </w:tc>
        <w:tc>
          <w:tcPr>
            <w:tcW w:w="363" w:type="pct"/>
            <w:noWrap/>
            <w:tcMar>
              <w:left w:w="29" w:type="dxa"/>
              <w:right w:w="29" w:type="dxa"/>
            </w:tcMar>
            <w:vAlign w:val="center"/>
            <w:hideMark/>
          </w:tcPr>
          <w:p w14:paraId="64B134C3" w14:textId="77777777" w:rsidR="0068412C" w:rsidRPr="003D1736" w:rsidRDefault="0068412C" w:rsidP="0068412C">
            <w:pPr>
              <w:rPr>
                <w:sz w:val="16"/>
                <w:szCs w:val="14"/>
              </w:rPr>
            </w:pPr>
            <w:r w:rsidRPr="003D1736">
              <w:rPr>
                <w:sz w:val="16"/>
                <w:szCs w:val="14"/>
              </w:rPr>
              <w:t>0.0224</w:t>
            </w:r>
          </w:p>
        </w:tc>
        <w:tc>
          <w:tcPr>
            <w:tcW w:w="395" w:type="pct"/>
            <w:noWrap/>
            <w:tcMar>
              <w:left w:w="29" w:type="dxa"/>
              <w:right w:w="29" w:type="dxa"/>
            </w:tcMar>
            <w:vAlign w:val="center"/>
            <w:hideMark/>
          </w:tcPr>
          <w:p w14:paraId="7D41FA32" w14:textId="77777777" w:rsidR="0068412C" w:rsidRPr="003D1736" w:rsidRDefault="0068412C" w:rsidP="0068412C">
            <w:pPr>
              <w:rPr>
                <w:sz w:val="16"/>
                <w:szCs w:val="14"/>
              </w:rPr>
            </w:pPr>
            <w:r w:rsidRPr="003D1736">
              <w:rPr>
                <w:sz w:val="16"/>
                <w:szCs w:val="14"/>
              </w:rPr>
              <w:t>0.1278</w:t>
            </w:r>
          </w:p>
        </w:tc>
        <w:tc>
          <w:tcPr>
            <w:tcW w:w="396" w:type="pct"/>
            <w:noWrap/>
            <w:tcMar>
              <w:left w:w="29" w:type="dxa"/>
              <w:right w:w="29" w:type="dxa"/>
            </w:tcMar>
            <w:vAlign w:val="center"/>
            <w:hideMark/>
          </w:tcPr>
          <w:p w14:paraId="67285CCD" w14:textId="77777777" w:rsidR="0068412C" w:rsidRPr="003D1736" w:rsidRDefault="0068412C" w:rsidP="0068412C">
            <w:pPr>
              <w:rPr>
                <w:sz w:val="16"/>
                <w:szCs w:val="14"/>
              </w:rPr>
            </w:pPr>
            <w:r w:rsidRPr="003D1736">
              <w:rPr>
                <w:sz w:val="16"/>
                <w:szCs w:val="14"/>
              </w:rPr>
              <w:t>0.1638</w:t>
            </w:r>
          </w:p>
        </w:tc>
        <w:tc>
          <w:tcPr>
            <w:tcW w:w="395" w:type="pct"/>
            <w:noWrap/>
            <w:tcMar>
              <w:left w:w="29" w:type="dxa"/>
              <w:right w:w="29" w:type="dxa"/>
            </w:tcMar>
            <w:vAlign w:val="center"/>
            <w:hideMark/>
          </w:tcPr>
          <w:p w14:paraId="127D226E" w14:textId="77777777" w:rsidR="0068412C" w:rsidRPr="003D1736" w:rsidRDefault="0068412C" w:rsidP="0068412C">
            <w:pPr>
              <w:rPr>
                <w:sz w:val="16"/>
                <w:szCs w:val="14"/>
              </w:rPr>
            </w:pPr>
            <w:r w:rsidRPr="003D1736">
              <w:rPr>
                <w:sz w:val="16"/>
                <w:szCs w:val="14"/>
              </w:rPr>
              <w:t>-0.0068</w:t>
            </w:r>
          </w:p>
        </w:tc>
        <w:tc>
          <w:tcPr>
            <w:tcW w:w="363" w:type="pct"/>
            <w:noWrap/>
            <w:tcMar>
              <w:left w:w="29" w:type="dxa"/>
              <w:right w:w="29" w:type="dxa"/>
            </w:tcMar>
            <w:vAlign w:val="center"/>
            <w:hideMark/>
          </w:tcPr>
          <w:p w14:paraId="659E9666" w14:textId="77777777" w:rsidR="0068412C" w:rsidRPr="003D1736" w:rsidRDefault="0068412C" w:rsidP="0068412C">
            <w:pPr>
              <w:rPr>
                <w:sz w:val="16"/>
                <w:szCs w:val="14"/>
              </w:rPr>
            </w:pPr>
            <w:r w:rsidRPr="003D1736">
              <w:rPr>
                <w:sz w:val="16"/>
                <w:szCs w:val="14"/>
              </w:rPr>
              <w:t>0.0259</w:t>
            </w:r>
          </w:p>
        </w:tc>
        <w:tc>
          <w:tcPr>
            <w:tcW w:w="395" w:type="pct"/>
            <w:noWrap/>
            <w:tcMar>
              <w:left w:w="29" w:type="dxa"/>
              <w:right w:w="29" w:type="dxa"/>
            </w:tcMar>
            <w:vAlign w:val="center"/>
            <w:hideMark/>
          </w:tcPr>
          <w:p w14:paraId="0FFCA8FD" w14:textId="77777777" w:rsidR="0068412C" w:rsidRPr="003D1736" w:rsidRDefault="0068412C" w:rsidP="0068412C">
            <w:pPr>
              <w:rPr>
                <w:sz w:val="16"/>
                <w:szCs w:val="14"/>
              </w:rPr>
            </w:pPr>
            <w:r w:rsidRPr="003D1736">
              <w:rPr>
                <w:sz w:val="16"/>
                <w:szCs w:val="14"/>
              </w:rPr>
              <w:t>0.0967</w:t>
            </w:r>
          </w:p>
        </w:tc>
        <w:tc>
          <w:tcPr>
            <w:tcW w:w="396" w:type="pct"/>
            <w:noWrap/>
            <w:tcMar>
              <w:left w:w="29" w:type="dxa"/>
              <w:right w:w="29" w:type="dxa"/>
            </w:tcMar>
            <w:vAlign w:val="center"/>
            <w:hideMark/>
          </w:tcPr>
          <w:p w14:paraId="6AEBB4E5" w14:textId="77777777" w:rsidR="0068412C" w:rsidRPr="003D1736" w:rsidRDefault="0068412C" w:rsidP="0068412C">
            <w:pPr>
              <w:rPr>
                <w:sz w:val="16"/>
                <w:szCs w:val="14"/>
              </w:rPr>
            </w:pPr>
            <w:r w:rsidRPr="003D1736">
              <w:rPr>
                <w:sz w:val="16"/>
                <w:szCs w:val="14"/>
              </w:rPr>
              <w:t>0.1490</w:t>
            </w:r>
          </w:p>
        </w:tc>
        <w:tc>
          <w:tcPr>
            <w:tcW w:w="395" w:type="pct"/>
            <w:noWrap/>
            <w:tcMar>
              <w:left w:w="29" w:type="dxa"/>
              <w:right w:w="29" w:type="dxa"/>
            </w:tcMar>
            <w:vAlign w:val="center"/>
            <w:hideMark/>
          </w:tcPr>
          <w:p w14:paraId="6F879DDD" w14:textId="77777777" w:rsidR="0068412C" w:rsidRPr="003D1736" w:rsidRDefault="0068412C" w:rsidP="0068412C">
            <w:pPr>
              <w:rPr>
                <w:sz w:val="16"/>
                <w:szCs w:val="14"/>
              </w:rPr>
            </w:pPr>
            <w:r w:rsidRPr="003D1736">
              <w:rPr>
                <w:sz w:val="16"/>
                <w:szCs w:val="14"/>
              </w:rPr>
              <w:t>-0.0045</w:t>
            </w:r>
          </w:p>
        </w:tc>
        <w:tc>
          <w:tcPr>
            <w:tcW w:w="363" w:type="pct"/>
            <w:noWrap/>
            <w:tcMar>
              <w:left w:w="29" w:type="dxa"/>
              <w:right w:w="29" w:type="dxa"/>
            </w:tcMar>
            <w:vAlign w:val="center"/>
            <w:hideMark/>
          </w:tcPr>
          <w:p w14:paraId="40C01E0C" w14:textId="77777777" w:rsidR="0068412C" w:rsidRPr="003D1736" w:rsidRDefault="0068412C" w:rsidP="0068412C">
            <w:pPr>
              <w:rPr>
                <w:sz w:val="16"/>
                <w:szCs w:val="14"/>
              </w:rPr>
            </w:pPr>
            <w:r w:rsidRPr="003D1736">
              <w:rPr>
                <w:sz w:val="16"/>
                <w:szCs w:val="14"/>
              </w:rPr>
              <w:t>0.0265</w:t>
            </w:r>
          </w:p>
        </w:tc>
        <w:tc>
          <w:tcPr>
            <w:tcW w:w="395" w:type="pct"/>
            <w:noWrap/>
            <w:tcMar>
              <w:left w:w="29" w:type="dxa"/>
              <w:right w:w="29" w:type="dxa"/>
            </w:tcMar>
            <w:vAlign w:val="center"/>
            <w:hideMark/>
          </w:tcPr>
          <w:p w14:paraId="254D8874" w14:textId="77777777" w:rsidR="0068412C" w:rsidRPr="003D1736" w:rsidRDefault="0068412C" w:rsidP="0068412C">
            <w:pPr>
              <w:rPr>
                <w:sz w:val="16"/>
                <w:szCs w:val="14"/>
              </w:rPr>
            </w:pPr>
            <w:r w:rsidRPr="003D1736">
              <w:rPr>
                <w:sz w:val="16"/>
                <w:szCs w:val="14"/>
              </w:rPr>
              <w:t>0.4158</w:t>
            </w:r>
          </w:p>
        </w:tc>
        <w:tc>
          <w:tcPr>
            <w:tcW w:w="395" w:type="pct"/>
            <w:noWrap/>
            <w:tcMar>
              <w:left w:w="29" w:type="dxa"/>
              <w:right w:w="29" w:type="dxa"/>
            </w:tcMar>
            <w:vAlign w:val="center"/>
            <w:hideMark/>
          </w:tcPr>
          <w:p w14:paraId="2A7898AB" w14:textId="77777777" w:rsidR="0068412C" w:rsidRPr="003D1736" w:rsidRDefault="0068412C" w:rsidP="0068412C">
            <w:pPr>
              <w:rPr>
                <w:sz w:val="16"/>
                <w:szCs w:val="14"/>
              </w:rPr>
            </w:pPr>
            <w:r w:rsidRPr="003D1736">
              <w:rPr>
                <w:sz w:val="16"/>
                <w:szCs w:val="14"/>
              </w:rPr>
              <w:t>0.3631</w:t>
            </w:r>
          </w:p>
        </w:tc>
      </w:tr>
      <w:tr w:rsidR="0068412C" w:rsidRPr="003D1736" w14:paraId="458D6D81" w14:textId="77777777" w:rsidTr="003D1736">
        <w:trPr>
          <w:trHeight w:val="318"/>
        </w:trPr>
        <w:tc>
          <w:tcPr>
            <w:tcW w:w="384" w:type="pct"/>
            <w:noWrap/>
            <w:tcMar>
              <w:left w:w="29" w:type="dxa"/>
              <w:right w:w="29" w:type="dxa"/>
            </w:tcMar>
            <w:vAlign w:val="center"/>
            <w:hideMark/>
          </w:tcPr>
          <w:p w14:paraId="735A2675" w14:textId="77777777" w:rsidR="0068412C" w:rsidRPr="003D1736" w:rsidRDefault="0068412C" w:rsidP="0068412C">
            <w:pPr>
              <w:rPr>
                <w:b/>
                <w:bCs/>
                <w:sz w:val="16"/>
                <w:szCs w:val="14"/>
              </w:rPr>
            </w:pPr>
            <w:r w:rsidRPr="003D1736">
              <w:rPr>
                <w:b/>
                <w:bCs/>
                <w:sz w:val="16"/>
                <w:szCs w:val="14"/>
              </w:rPr>
              <w:t>17 SAF</w:t>
            </w:r>
          </w:p>
        </w:tc>
        <w:tc>
          <w:tcPr>
            <w:tcW w:w="363" w:type="pct"/>
            <w:noWrap/>
            <w:tcMar>
              <w:left w:w="29" w:type="dxa"/>
              <w:right w:w="29" w:type="dxa"/>
            </w:tcMar>
            <w:vAlign w:val="center"/>
            <w:hideMark/>
          </w:tcPr>
          <w:p w14:paraId="64823908" w14:textId="77777777" w:rsidR="0068412C" w:rsidRPr="003D1736" w:rsidRDefault="0068412C" w:rsidP="0068412C">
            <w:pPr>
              <w:rPr>
                <w:sz w:val="16"/>
                <w:szCs w:val="14"/>
              </w:rPr>
            </w:pPr>
            <w:r w:rsidRPr="003D1736">
              <w:rPr>
                <w:sz w:val="16"/>
                <w:szCs w:val="14"/>
              </w:rPr>
              <w:t>0.0000</w:t>
            </w:r>
          </w:p>
        </w:tc>
        <w:tc>
          <w:tcPr>
            <w:tcW w:w="363" w:type="pct"/>
            <w:noWrap/>
            <w:tcMar>
              <w:left w:w="29" w:type="dxa"/>
              <w:right w:w="29" w:type="dxa"/>
            </w:tcMar>
            <w:vAlign w:val="center"/>
            <w:hideMark/>
          </w:tcPr>
          <w:p w14:paraId="72D2E2B6" w14:textId="77777777" w:rsidR="0068412C" w:rsidRPr="003D1736" w:rsidRDefault="0068412C" w:rsidP="0068412C">
            <w:pPr>
              <w:rPr>
                <w:sz w:val="16"/>
                <w:szCs w:val="14"/>
              </w:rPr>
            </w:pPr>
            <w:r w:rsidRPr="003D1736">
              <w:rPr>
                <w:sz w:val="16"/>
                <w:szCs w:val="14"/>
              </w:rPr>
              <w:t>0.0265</w:t>
            </w:r>
          </w:p>
        </w:tc>
        <w:tc>
          <w:tcPr>
            <w:tcW w:w="395" w:type="pct"/>
            <w:noWrap/>
            <w:tcMar>
              <w:left w:w="29" w:type="dxa"/>
              <w:right w:w="29" w:type="dxa"/>
            </w:tcMar>
            <w:vAlign w:val="center"/>
            <w:hideMark/>
          </w:tcPr>
          <w:p w14:paraId="1F505528" w14:textId="77777777" w:rsidR="0068412C" w:rsidRPr="003D1736" w:rsidRDefault="0068412C" w:rsidP="0068412C">
            <w:pPr>
              <w:rPr>
                <w:sz w:val="16"/>
                <w:szCs w:val="14"/>
              </w:rPr>
            </w:pPr>
            <w:r w:rsidRPr="003D1736">
              <w:rPr>
                <w:sz w:val="16"/>
                <w:szCs w:val="14"/>
              </w:rPr>
              <w:t>1.0347</w:t>
            </w:r>
          </w:p>
        </w:tc>
        <w:tc>
          <w:tcPr>
            <w:tcW w:w="396" w:type="pct"/>
            <w:noWrap/>
            <w:tcMar>
              <w:left w:w="29" w:type="dxa"/>
              <w:right w:w="29" w:type="dxa"/>
            </w:tcMar>
            <w:vAlign w:val="center"/>
            <w:hideMark/>
          </w:tcPr>
          <w:p w14:paraId="67DFAEE1" w14:textId="77777777" w:rsidR="0068412C" w:rsidRPr="003D1736" w:rsidRDefault="0068412C" w:rsidP="0068412C">
            <w:pPr>
              <w:rPr>
                <w:sz w:val="16"/>
                <w:szCs w:val="14"/>
              </w:rPr>
            </w:pPr>
            <w:r w:rsidRPr="003D1736">
              <w:rPr>
                <w:sz w:val="16"/>
                <w:szCs w:val="14"/>
              </w:rPr>
              <w:t>0.7326</w:t>
            </w:r>
          </w:p>
        </w:tc>
        <w:tc>
          <w:tcPr>
            <w:tcW w:w="395" w:type="pct"/>
            <w:noWrap/>
            <w:tcMar>
              <w:left w:w="29" w:type="dxa"/>
              <w:right w:w="29" w:type="dxa"/>
            </w:tcMar>
            <w:vAlign w:val="center"/>
            <w:hideMark/>
          </w:tcPr>
          <w:p w14:paraId="0B44D54B" w14:textId="77777777" w:rsidR="0068412C" w:rsidRPr="003D1736" w:rsidRDefault="0068412C" w:rsidP="0068412C">
            <w:pPr>
              <w:rPr>
                <w:sz w:val="16"/>
                <w:szCs w:val="14"/>
              </w:rPr>
            </w:pPr>
            <w:r w:rsidRPr="003D1736">
              <w:rPr>
                <w:sz w:val="16"/>
                <w:szCs w:val="14"/>
              </w:rPr>
              <w:t>0.0055</w:t>
            </w:r>
          </w:p>
        </w:tc>
        <w:tc>
          <w:tcPr>
            <w:tcW w:w="363" w:type="pct"/>
            <w:noWrap/>
            <w:tcMar>
              <w:left w:w="29" w:type="dxa"/>
              <w:right w:w="29" w:type="dxa"/>
            </w:tcMar>
            <w:vAlign w:val="center"/>
            <w:hideMark/>
          </w:tcPr>
          <w:p w14:paraId="6AB752C5" w14:textId="77777777" w:rsidR="0068412C" w:rsidRPr="003D1736" w:rsidRDefault="0068412C" w:rsidP="0068412C">
            <w:pPr>
              <w:rPr>
                <w:sz w:val="16"/>
                <w:szCs w:val="14"/>
              </w:rPr>
            </w:pPr>
            <w:r w:rsidRPr="003D1736">
              <w:rPr>
                <w:sz w:val="16"/>
                <w:szCs w:val="14"/>
              </w:rPr>
              <w:t>0.0284</w:t>
            </w:r>
          </w:p>
        </w:tc>
        <w:tc>
          <w:tcPr>
            <w:tcW w:w="395" w:type="pct"/>
            <w:noWrap/>
            <w:tcMar>
              <w:left w:w="29" w:type="dxa"/>
              <w:right w:w="29" w:type="dxa"/>
            </w:tcMar>
            <w:vAlign w:val="center"/>
            <w:hideMark/>
          </w:tcPr>
          <w:p w14:paraId="15EF3612" w14:textId="77777777" w:rsidR="0068412C" w:rsidRPr="003D1736" w:rsidRDefault="0068412C" w:rsidP="0068412C">
            <w:pPr>
              <w:rPr>
                <w:sz w:val="16"/>
                <w:szCs w:val="14"/>
              </w:rPr>
            </w:pPr>
            <w:r w:rsidRPr="003D1736">
              <w:rPr>
                <w:sz w:val="16"/>
                <w:szCs w:val="14"/>
              </w:rPr>
              <w:t>1.4841</w:t>
            </w:r>
          </w:p>
        </w:tc>
        <w:tc>
          <w:tcPr>
            <w:tcW w:w="396" w:type="pct"/>
            <w:noWrap/>
            <w:tcMar>
              <w:left w:w="29" w:type="dxa"/>
              <w:right w:w="29" w:type="dxa"/>
            </w:tcMar>
            <w:vAlign w:val="center"/>
            <w:hideMark/>
          </w:tcPr>
          <w:p w14:paraId="14FA169A" w14:textId="77777777" w:rsidR="0068412C" w:rsidRPr="003D1736" w:rsidRDefault="0068412C" w:rsidP="0068412C">
            <w:pPr>
              <w:rPr>
                <w:sz w:val="16"/>
                <w:szCs w:val="14"/>
              </w:rPr>
            </w:pPr>
            <w:r w:rsidRPr="003D1736">
              <w:rPr>
                <w:sz w:val="16"/>
                <w:szCs w:val="14"/>
              </w:rPr>
              <w:t>0.5125</w:t>
            </w:r>
          </w:p>
        </w:tc>
        <w:tc>
          <w:tcPr>
            <w:tcW w:w="395" w:type="pct"/>
            <w:noWrap/>
            <w:tcMar>
              <w:left w:w="29" w:type="dxa"/>
              <w:right w:w="29" w:type="dxa"/>
            </w:tcMar>
            <w:vAlign w:val="center"/>
            <w:hideMark/>
          </w:tcPr>
          <w:p w14:paraId="5941BF0D" w14:textId="77777777" w:rsidR="0068412C" w:rsidRPr="003D1736" w:rsidRDefault="0068412C" w:rsidP="0068412C">
            <w:pPr>
              <w:rPr>
                <w:sz w:val="16"/>
                <w:szCs w:val="14"/>
              </w:rPr>
            </w:pPr>
            <w:r w:rsidRPr="003D1736">
              <w:rPr>
                <w:sz w:val="16"/>
                <w:szCs w:val="14"/>
              </w:rPr>
              <w:t>0.0041</w:t>
            </w:r>
          </w:p>
        </w:tc>
        <w:tc>
          <w:tcPr>
            <w:tcW w:w="363" w:type="pct"/>
            <w:noWrap/>
            <w:tcMar>
              <w:left w:w="29" w:type="dxa"/>
              <w:right w:w="29" w:type="dxa"/>
            </w:tcMar>
            <w:vAlign w:val="center"/>
            <w:hideMark/>
          </w:tcPr>
          <w:p w14:paraId="4A4B3CE6" w14:textId="77777777" w:rsidR="0068412C" w:rsidRPr="003D1736" w:rsidRDefault="0068412C" w:rsidP="0068412C">
            <w:pPr>
              <w:rPr>
                <w:sz w:val="16"/>
                <w:szCs w:val="14"/>
              </w:rPr>
            </w:pPr>
            <w:r w:rsidRPr="003D1736">
              <w:rPr>
                <w:sz w:val="16"/>
                <w:szCs w:val="14"/>
              </w:rPr>
              <w:t>0.0265</w:t>
            </w:r>
          </w:p>
        </w:tc>
        <w:tc>
          <w:tcPr>
            <w:tcW w:w="395" w:type="pct"/>
            <w:noWrap/>
            <w:tcMar>
              <w:left w:w="29" w:type="dxa"/>
              <w:right w:w="29" w:type="dxa"/>
            </w:tcMar>
            <w:vAlign w:val="center"/>
            <w:hideMark/>
          </w:tcPr>
          <w:p w14:paraId="436C21F7" w14:textId="77777777" w:rsidR="0068412C" w:rsidRPr="003D1736" w:rsidRDefault="0068412C" w:rsidP="0068412C">
            <w:pPr>
              <w:rPr>
                <w:sz w:val="16"/>
                <w:szCs w:val="14"/>
              </w:rPr>
            </w:pPr>
            <w:r w:rsidRPr="003D1736">
              <w:rPr>
                <w:sz w:val="16"/>
                <w:szCs w:val="14"/>
              </w:rPr>
              <w:t>1.4560</w:t>
            </w:r>
          </w:p>
        </w:tc>
        <w:tc>
          <w:tcPr>
            <w:tcW w:w="395" w:type="pct"/>
            <w:noWrap/>
            <w:tcMar>
              <w:left w:w="29" w:type="dxa"/>
              <w:right w:w="29" w:type="dxa"/>
            </w:tcMar>
            <w:vAlign w:val="center"/>
            <w:hideMark/>
          </w:tcPr>
          <w:p w14:paraId="265FD57A" w14:textId="77777777" w:rsidR="0068412C" w:rsidRPr="003D1736" w:rsidRDefault="0068412C" w:rsidP="0068412C">
            <w:pPr>
              <w:rPr>
                <w:sz w:val="16"/>
                <w:szCs w:val="14"/>
              </w:rPr>
            </w:pPr>
            <w:r w:rsidRPr="003D1736">
              <w:rPr>
                <w:sz w:val="16"/>
                <w:szCs w:val="14"/>
              </w:rPr>
              <w:t>0.2480</w:t>
            </w:r>
          </w:p>
        </w:tc>
      </w:tr>
      <w:tr w:rsidR="0068412C" w:rsidRPr="003D1736" w14:paraId="71B458CA" w14:textId="77777777" w:rsidTr="003D1736">
        <w:trPr>
          <w:trHeight w:val="318"/>
        </w:trPr>
        <w:tc>
          <w:tcPr>
            <w:tcW w:w="384" w:type="pct"/>
            <w:noWrap/>
            <w:tcMar>
              <w:left w:w="29" w:type="dxa"/>
              <w:right w:w="29" w:type="dxa"/>
            </w:tcMar>
            <w:vAlign w:val="center"/>
            <w:hideMark/>
          </w:tcPr>
          <w:p w14:paraId="5DAED2F1" w14:textId="77777777" w:rsidR="0068412C" w:rsidRPr="003D1736" w:rsidRDefault="0068412C" w:rsidP="0068412C">
            <w:pPr>
              <w:rPr>
                <w:b/>
                <w:bCs/>
                <w:sz w:val="16"/>
                <w:szCs w:val="14"/>
              </w:rPr>
            </w:pPr>
            <w:r w:rsidRPr="003D1736">
              <w:rPr>
                <w:b/>
                <w:bCs/>
                <w:sz w:val="16"/>
                <w:szCs w:val="14"/>
              </w:rPr>
              <w:t>18 NAS</w:t>
            </w:r>
          </w:p>
        </w:tc>
        <w:tc>
          <w:tcPr>
            <w:tcW w:w="363" w:type="pct"/>
            <w:noWrap/>
            <w:tcMar>
              <w:left w:w="29" w:type="dxa"/>
              <w:right w:w="29" w:type="dxa"/>
            </w:tcMar>
            <w:vAlign w:val="center"/>
            <w:hideMark/>
          </w:tcPr>
          <w:p w14:paraId="16DF42AB" w14:textId="77777777" w:rsidR="0068412C" w:rsidRPr="003D1736" w:rsidRDefault="0068412C" w:rsidP="0068412C">
            <w:pPr>
              <w:rPr>
                <w:sz w:val="16"/>
                <w:szCs w:val="14"/>
              </w:rPr>
            </w:pPr>
            <w:r w:rsidRPr="003D1736">
              <w:rPr>
                <w:sz w:val="16"/>
                <w:szCs w:val="14"/>
              </w:rPr>
              <w:t>0.0000</w:t>
            </w:r>
          </w:p>
        </w:tc>
        <w:tc>
          <w:tcPr>
            <w:tcW w:w="363" w:type="pct"/>
            <w:noWrap/>
            <w:tcMar>
              <w:left w:w="29" w:type="dxa"/>
              <w:right w:w="29" w:type="dxa"/>
            </w:tcMar>
            <w:vAlign w:val="center"/>
            <w:hideMark/>
          </w:tcPr>
          <w:p w14:paraId="0E0D48CE" w14:textId="77777777" w:rsidR="0068412C" w:rsidRPr="003D1736" w:rsidRDefault="0068412C" w:rsidP="0068412C">
            <w:pPr>
              <w:rPr>
                <w:sz w:val="16"/>
                <w:szCs w:val="14"/>
              </w:rPr>
            </w:pPr>
            <w:r w:rsidRPr="003D1736">
              <w:rPr>
                <w:sz w:val="16"/>
                <w:szCs w:val="14"/>
              </w:rPr>
              <w:t>0.0144</w:t>
            </w:r>
          </w:p>
        </w:tc>
        <w:tc>
          <w:tcPr>
            <w:tcW w:w="395" w:type="pct"/>
            <w:noWrap/>
            <w:tcMar>
              <w:left w:w="29" w:type="dxa"/>
              <w:right w:w="29" w:type="dxa"/>
            </w:tcMar>
            <w:vAlign w:val="center"/>
            <w:hideMark/>
          </w:tcPr>
          <w:p w14:paraId="2EAEC088" w14:textId="77777777" w:rsidR="0068412C" w:rsidRPr="003D1736" w:rsidRDefault="0068412C" w:rsidP="0068412C">
            <w:pPr>
              <w:rPr>
                <w:sz w:val="16"/>
                <w:szCs w:val="14"/>
              </w:rPr>
            </w:pPr>
            <w:r w:rsidRPr="003D1736">
              <w:rPr>
                <w:sz w:val="16"/>
                <w:szCs w:val="14"/>
              </w:rPr>
              <w:t>0.5760</w:t>
            </w:r>
          </w:p>
        </w:tc>
        <w:tc>
          <w:tcPr>
            <w:tcW w:w="396" w:type="pct"/>
            <w:noWrap/>
            <w:tcMar>
              <w:left w:w="29" w:type="dxa"/>
              <w:right w:w="29" w:type="dxa"/>
            </w:tcMar>
            <w:vAlign w:val="center"/>
            <w:hideMark/>
          </w:tcPr>
          <w:p w14:paraId="011CF601" w14:textId="77777777" w:rsidR="0068412C" w:rsidRPr="003D1736" w:rsidRDefault="0068412C" w:rsidP="0068412C">
            <w:pPr>
              <w:rPr>
                <w:sz w:val="16"/>
                <w:szCs w:val="14"/>
              </w:rPr>
            </w:pPr>
            <w:r w:rsidRPr="003D1736">
              <w:rPr>
                <w:sz w:val="16"/>
                <w:szCs w:val="14"/>
              </w:rPr>
              <w:t>0.1408</w:t>
            </w:r>
          </w:p>
        </w:tc>
        <w:tc>
          <w:tcPr>
            <w:tcW w:w="395" w:type="pct"/>
            <w:noWrap/>
            <w:tcMar>
              <w:left w:w="29" w:type="dxa"/>
              <w:right w:w="29" w:type="dxa"/>
            </w:tcMar>
            <w:vAlign w:val="center"/>
            <w:hideMark/>
          </w:tcPr>
          <w:p w14:paraId="4F163A9C" w14:textId="77777777" w:rsidR="0068412C" w:rsidRPr="003D1736" w:rsidRDefault="0068412C" w:rsidP="0068412C">
            <w:pPr>
              <w:rPr>
                <w:sz w:val="16"/>
                <w:szCs w:val="14"/>
              </w:rPr>
            </w:pPr>
            <w:r w:rsidRPr="003D1736">
              <w:rPr>
                <w:sz w:val="16"/>
                <w:szCs w:val="14"/>
              </w:rPr>
              <w:t>0.0225</w:t>
            </w:r>
          </w:p>
        </w:tc>
        <w:tc>
          <w:tcPr>
            <w:tcW w:w="363" w:type="pct"/>
            <w:noWrap/>
            <w:tcMar>
              <w:left w:w="29" w:type="dxa"/>
              <w:right w:w="29" w:type="dxa"/>
            </w:tcMar>
            <w:vAlign w:val="center"/>
            <w:hideMark/>
          </w:tcPr>
          <w:p w14:paraId="22D35FFF" w14:textId="77777777" w:rsidR="0068412C" w:rsidRPr="003D1736" w:rsidRDefault="0068412C" w:rsidP="0068412C">
            <w:pPr>
              <w:rPr>
                <w:sz w:val="16"/>
                <w:szCs w:val="14"/>
              </w:rPr>
            </w:pPr>
            <w:r w:rsidRPr="003D1736">
              <w:rPr>
                <w:sz w:val="16"/>
                <w:szCs w:val="14"/>
              </w:rPr>
              <w:t>0.0157</w:t>
            </w:r>
          </w:p>
        </w:tc>
        <w:tc>
          <w:tcPr>
            <w:tcW w:w="395" w:type="pct"/>
            <w:noWrap/>
            <w:tcMar>
              <w:left w:w="29" w:type="dxa"/>
              <w:right w:w="29" w:type="dxa"/>
            </w:tcMar>
            <w:vAlign w:val="center"/>
            <w:hideMark/>
          </w:tcPr>
          <w:p w14:paraId="2216791A" w14:textId="77777777" w:rsidR="0068412C" w:rsidRPr="003D1736" w:rsidRDefault="0068412C" w:rsidP="0068412C">
            <w:pPr>
              <w:rPr>
                <w:sz w:val="16"/>
                <w:szCs w:val="14"/>
              </w:rPr>
            </w:pPr>
            <w:r w:rsidRPr="003D1736">
              <w:rPr>
                <w:sz w:val="16"/>
                <w:szCs w:val="14"/>
              </w:rPr>
              <w:t>0.1896</w:t>
            </w:r>
          </w:p>
        </w:tc>
        <w:tc>
          <w:tcPr>
            <w:tcW w:w="396" w:type="pct"/>
            <w:noWrap/>
            <w:tcMar>
              <w:left w:w="29" w:type="dxa"/>
              <w:right w:w="29" w:type="dxa"/>
            </w:tcMar>
            <w:vAlign w:val="center"/>
            <w:hideMark/>
          </w:tcPr>
          <w:p w14:paraId="5330AE84" w14:textId="77777777" w:rsidR="0068412C" w:rsidRPr="003D1736" w:rsidRDefault="0068412C" w:rsidP="0068412C">
            <w:pPr>
              <w:rPr>
                <w:sz w:val="16"/>
                <w:szCs w:val="14"/>
              </w:rPr>
            </w:pPr>
            <w:r w:rsidRPr="003D1736">
              <w:rPr>
                <w:sz w:val="16"/>
                <w:szCs w:val="14"/>
              </w:rPr>
              <w:t>0.4883</w:t>
            </w:r>
          </w:p>
        </w:tc>
        <w:tc>
          <w:tcPr>
            <w:tcW w:w="395" w:type="pct"/>
            <w:noWrap/>
            <w:tcMar>
              <w:left w:w="29" w:type="dxa"/>
              <w:right w:w="29" w:type="dxa"/>
            </w:tcMar>
            <w:vAlign w:val="center"/>
            <w:hideMark/>
          </w:tcPr>
          <w:p w14:paraId="0DA3D027" w14:textId="77777777" w:rsidR="0068412C" w:rsidRPr="003D1736" w:rsidRDefault="0068412C" w:rsidP="0068412C">
            <w:pPr>
              <w:rPr>
                <w:sz w:val="16"/>
                <w:szCs w:val="14"/>
              </w:rPr>
            </w:pPr>
            <w:r w:rsidRPr="003D1736">
              <w:rPr>
                <w:sz w:val="16"/>
                <w:szCs w:val="14"/>
              </w:rPr>
              <w:t>0.0369</w:t>
            </w:r>
          </w:p>
        </w:tc>
        <w:tc>
          <w:tcPr>
            <w:tcW w:w="363" w:type="pct"/>
            <w:noWrap/>
            <w:tcMar>
              <w:left w:w="29" w:type="dxa"/>
              <w:right w:w="29" w:type="dxa"/>
            </w:tcMar>
            <w:vAlign w:val="center"/>
            <w:hideMark/>
          </w:tcPr>
          <w:p w14:paraId="6075259C" w14:textId="77777777" w:rsidR="0068412C" w:rsidRPr="003D1736" w:rsidRDefault="0068412C" w:rsidP="0068412C">
            <w:pPr>
              <w:rPr>
                <w:sz w:val="16"/>
                <w:szCs w:val="14"/>
              </w:rPr>
            </w:pPr>
            <w:r w:rsidRPr="003D1736">
              <w:rPr>
                <w:sz w:val="16"/>
                <w:szCs w:val="14"/>
              </w:rPr>
              <w:t>0.0163</w:t>
            </w:r>
          </w:p>
        </w:tc>
        <w:tc>
          <w:tcPr>
            <w:tcW w:w="395" w:type="pct"/>
            <w:noWrap/>
            <w:tcMar>
              <w:left w:w="29" w:type="dxa"/>
              <w:right w:w="29" w:type="dxa"/>
            </w:tcMar>
            <w:vAlign w:val="center"/>
            <w:hideMark/>
          </w:tcPr>
          <w:p w14:paraId="0930A96B" w14:textId="77777777" w:rsidR="0068412C" w:rsidRPr="003D1736" w:rsidRDefault="0068412C" w:rsidP="0068412C">
            <w:pPr>
              <w:rPr>
                <w:sz w:val="16"/>
                <w:szCs w:val="14"/>
              </w:rPr>
            </w:pPr>
            <w:r w:rsidRPr="003D1736">
              <w:rPr>
                <w:sz w:val="16"/>
                <w:szCs w:val="14"/>
              </w:rPr>
              <w:t>0.4359</w:t>
            </w:r>
          </w:p>
        </w:tc>
        <w:tc>
          <w:tcPr>
            <w:tcW w:w="395" w:type="pct"/>
            <w:noWrap/>
            <w:tcMar>
              <w:left w:w="29" w:type="dxa"/>
              <w:right w:w="29" w:type="dxa"/>
            </w:tcMar>
            <w:vAlign w:val="center"/>
            <w:hideMark/>
          </w:tcPr>
          <w:p w14:paraId="2AE015E2" w14:textId="77777777" w:rsidR="0068412C" w:rsidRPr="003D1736" w:rsidRDefault="0068412C" w:rsidP="0068412C">
            <w:pPr>
              <w:rPr>
                <w:sz w:val="16"/>
                <w:szCs w:val="14"/>
              </w:rPr>
            </w:pPr>
            <w:r w:rsidRPr="003D1736">
              <w:rPr>
                <w:sz w:val="16"/>
                <w:szCs w:val="14"/>
              </w:rPr>
              <w:t>0.4671</w:t>
            </w:r>
          </w:p>
        </w:tc>
      </w:tr>
      <w:tr w:rsidR="0068412C" w:rsidRPr="003D1736" w14:paraId="2FB58DD8" w14:textId="77777777" w:rsidTr="003D1736">
        <w:trPr>
          <w:trHeight w:val="318"/>
        </w:trPr>
        <w:tc>
          <w:tcPr>
            <w:tcW w:w="384" w:type="pct"/>
            <w:noWrap/>
            <w:tcMar>
              <w:left w:w="29" w:type="dxa"/>
              <w:right w:w="29" w:type="dxa"/>
            </w:tcMar>
            <w:vAlign w:val="center"/>
            <w:hideMark/>
          </w:tcPr>
          <w:p w14:paraId="2EBF277C" w14:textId="77777777" w:rsidR="0068412C" w:rsidRPr="003D1736" w:rsidRDefault="0068412C" w:rsidP="0068412C">
            <w:pPr>
              <w:rPr>
                <w:b/>
                <w:bCs/>
                <w:sz w:val="16"/>
                <w:szCs w:val="14"/>
              </w:rPr>
            </w:pPr>
            <w:r w:rsidRPr="003D1736">
              <w:rPr>
                <w:b/>
                <w:bCs/>
                <w:sz w:val="16"/>
                <w:szCs w:val="14"/>
              </w:rPr>
              <w:t>19 WAS</w:t>
            </w:r>
          </w:p>
        </w:tc>
        <w:tc>
          <w:tcPr>
            <w:tcW w:w="363" w:type="pct"/>
            <w:noWrap/>
            <w:tcMar>
              <w:left w:w="29" w:type="dxa"/>
              <w:right w:w="29" w:type="dxa"/>
            </w:tcMar>
            <w:vAlign w:val="center"/>
            <w:hideMark/>
          </w:tcPr>
          <w:p w14:paraId="765A7B50" w14:textId="77777777" w:rsidR="0068412C" w:rsidRPr="003D1736" w:rsidRDefault="0068412C" w:rsidP="0068412C">
            <w:pPr>
              <w:rPr>
                <w:sz w:val="16"/>
                <w:szCs w:val="14"/>
              </w:rPr>
            </w:pPr>
            <w:r w:rsidRPr="003D1736">
              <w:rPr>
                <w:sz w:val="16"/>
                <w:szCs w:val="14"/>
              </w:rPr>
              <w:t>0.0000</w:t>
            </w:r>
          </w:p>
        </w:tc>
        <w:tc>
          <w:tcPr>
            <w:tcW w:w="363" w:type="pct"/>
            <w:noWrap/>
            <w:tcMar>
              <w:left w:w="29" w:type="dxa"/>
              <w:right w:w="29" w:type="dxa"/>
            </w:tcMar>
            <w:vAlign w:val="center"/>
            <w:hideMark/>
          </w:tcPr>
          <w:p w14:paraId="08399FE8" w14:textId="77777777" w:rsidR="0068412C" w:rsidRPr="003D1736" w:rsidRDefault="0068412C" w:rsidP="0068412C">
            <w:pPr>
              <w:rPr>
                <w:sz w:val="16"/>
                <w:szCs w:val="14"/>
              </w:rPr>
            </w:pPr>
            <w:r w:rsidRPr="003D1736">
              <w:rPr>
                <w:sz w:val="16"/>
                <w:szCs w:val="14"/>
              </w:rPr>
              <w:t>0.0410</w:t>
            </w:r>
          </w:p>
        </w:tc>
        <w:tc>
          <w:tcPr>
            <w:tcW w:w="395" w:type="pct"/>
            <w:noWrap/>
            <w:tcMar>
              <w:left w:w="29" w:type="dxa"/>
              <w:right w:w="29" w:type="dxa"/>
            </w:tcMar>
            <w:vAlign w:val="center"/>
            <w:hideMark/>
          </w:tcPr>
          <w:p w14:paraId="25B833DE" w14:textId="77777777" w:rsidR="0068412C" w:rsidRPr="003D1736" w:rsidRDefault="0068412C" w:rsidP="0068412C">
            <w:pPr>
              <w:rPr>
                <w:sz w:val="16"/>
                <w:szCs w:val="14"/>
              </w:rPr>
            </w:pPr>
            <w:r w:rsidRPr="003D1736">
              <w:rPr>
                <w:sz w:val="16"/>
                <w:szCs w:val="14"/>
              </w:rPr>
              <w:t>0.2197</w:t>
            </w:r>
          </w:p>
        </w:tc>
        <w:tc>
          <w:tcPr>
            <w:tcW w:w="396" w:type="pct"/>
            <w:noWrap/>
            <w:tcMar>
              <w:left w:w="29" w:type="dxa"/>
              <w:right w:w="29" w:type="dxa"/>
            </w:tcMar>
            <w:vAlign w:val="center"/>
            <w:hideMark/>
          </w:tcPr>
          <w:p w14:paraId="26AA820C" w14:textId="77777777" w:rsidR="0068412C" w:rsidRPr="003D1736" w:rsidRDefault="0068412C" w:rsidP="0068412C">
            <w:pPr>
              <w:rPr>
                <w:sz w:val="16"/>
                <w:szCs w:val="14"/>
              </w:rPr>
            </w:pPr>
            <w:r w:rsidRPr="003D1736">
              <w:rPr>
                <w:sz w:val="16"/>
                <w:szCs w:val="14"/>
              </w:rPr>
              <w:t>0.4395</w:t>
            </w:r>
          </w:p>
        </w:tc>
        <w:tc>
          <w:tcPr>
            <w:tcW w:w="395" w:type="pct"/>
            <w:noWrap/>
            <w:tcMar>
              <w:left w:w="29" w:type="dxa"/>
              <w:right w:w="29" w:type="dxa"/>
            </w:tcMar>
            <w:vAlign w:val="center"/>
            <w:hideMark/>
          </w:tcPr>
          <w:p w14:paraId="764BDB40" w14:textId="77777777" w:rsidR="0068412C" w:rsidRPr="003D1736" w:rsidRDefault="0068412C" w:rsidP="0068412C">
            <w:pPr>
              <w:rPr>
                <w:sz w:val="16"/>
                <w:szCs w:val="14"/>
              </w:rPr>
            </w:pPr>
            <w:r w:rsidRPr="003D1736">
              <w:rPr>
                <w:sz w:val="16"/>
                <w:szCs w:val="14"/>
              </w:rPr>
              <w:t>0.0219</w:t>
            </w:r>
          </w:p>
        </w:tc>
        <w:tc>
          <w:tcPr>
            <w:tcW w:w="363" w:type="pct"/>
            <w:noWrap/>
            <w:tcMar>
              <w:left w:w="29" w:type="dxa"/>
              <w:right w:w="29" w:type="dxa"/>
            </w:tcMar>
            <w:vAlign w:val="center"/>
            <w:hideMark/>
          </w:tcPr>
          <w:p w14:paraId="57271EBC" w14:textId="77777777" w:rsidR="0068412C" w:rsidRPr="003D1736" w:rsidRDefault="0068412C" w:rsidP="0068412C">
            <w:pPr>
              <w:rPr>
                <w:sz w:val="16"/>
                <w:szCs w:val="14"/>
              </w:rPr>
            </w:pPr>
            <w:r w:rsidRPr="003D1736">
              <w:rPr>
                <w:sz w:val="16"/>
                <w:szCs w:val="14"/>
              </w:rPr>
              <w:t>0.0480</w:t>
            </w:r>
          </w:p>
        </w:tc>
        <w:tc>
          <w:tcPr>
            <w:tcW w:w="395" w:type="pct"/>
            <w:noWrap/>
            <w:tcMar>
              <w:left w:w="29" w:type="dxa"/>
              <w:right w:w="29" w:type="dxa"/>
            </w:tcMar>
            <w:vAlign w:val="center"/>
            <w:hideMark/>
          </w:tcPr>
          <w:p w14:paraId="12D2EF23" w14:textId="77777777" w:rsidR="0068412C" w:rsidRPr="003D1736" w:rsidRDefault="0068412C" w:rsidP="0068412C">
            <w:pPr>
              <w:rPr>
                <w:sz w:val="16"/>
                <w:szCs w:val="14"/>
              </w:rPr>
            </w:pPr>
            <w:r w:rsidRPr="003D1736">
              <w:rPr>
                <w:sz w:val="16"/>
                <w:szCs w:val="14"/>
              </w:rPr>
              <w:t>0.2579</w:t>
            </w:r>
          </w:p>
        </w:tc>
        <w:tc>
          <w:tcPr>
            <w:tcW w:w="396" w:type="pct"/>
            <w:noWrap/>
            <w:tcMar>
              <w:left w:w="29" w:type="dxa"/>
              <w:right w:w="29" w:type="dxa"/>
            </w:tcMar>
            <w:vAlign w:val="center"/>
            <w:hideMark/>
          </w:tcPr>
          <w:p w14:paraId="412CC737" w14:textId="77777777" w:rsidR="0068412C" w:rsidRPr="003D1736" w:rsidRDefault="0068412C" w:rsidP="0068412C">
            <w:pPr>
              <w:rPr>
                <w:sz w:val="16"/>
                <w:szCs w:val="14"/>
              </w:rPr>
            </w:pPr>
            <w:r w:rsidRPr="003D1736">
              <w:rPr>
                <w:sz w:val="16"/>
                <w:szCs w:val="14"/>
              </w:rPr>
              <w:t>0.3532</w:t>
            </w:r>
          </w:p>
        </w:tc>
        <w:tc>
          <w:tcPr>
            <w:tcW w:w="395" w:type="pct"/>
            <w:noWrap/>
            <w:tcMar>
              <w:left w:w="29" w:type="dxa"/>
              <w:right w:w="29" w:type="dxa"/>
            </w:tcMar>
            <w:vAlign w:val="center"/>
            <w:hideMark/>
          </w:tcPr>
          <w:p w14:paraId="6DE356FA" w14:textId="77777777" w:rsidR="0068412C" w:rsidRPr="003D1736" w:rsidRDefault="0068412C" w:rsidP="0068412C">
            <w:pPr>
              <w:rPr>
                <w:sz w:val="16"/>
                <w:szCs w:val="14"/>
              </w:rPr>
            </w:pPr>
            <w:r w:rsidRPr="003D1736">
              <w:rPr>
                <w:sz w:val="16"/>
                <w:szCs w:val="14"/>
              </w:rPr>
              <w:t>0.0298</w:t>
            </w:r>
          </w:p>
        </w:tc>
        <w:tc>
          <w:tcPr>
            <w:tcW w:w="363" w:type="pct"/>
            <w:noWrap/>
            <w:tcMar>
              <w:left w:w="29" w:type="dxa"/>
              <w:right w:w="29" w:type="dxa"/>
            </w:tcMar>
            <w:vAlign w:val="center"/>
            <w:hideMark/>
          </w:tcPr>
          <w:p w14:paraId="458CB865" w14:textId="77777777" w:rsidR="0068412C" w:rsidRPr="003D1736" w:rsidRDefault="0068412C" w:rsidP="0068412C">
            <w:pPr>
              <w:rPr>
                <w:sz w:val="16"/>
                <w:szCs w:val="14"/>
              </w:rPr>
            </w:pPr>
            <w:r w:rsidRPr="003D1736">
              <w:rPr>
                <w:sz w:val="16"/>
                <w:szCs w:val="14"/>
              </w:rPr>
              <w:t>0.0530</w:t>
            </w:r>
          </w:p>
        </w:tc>
        <w:tc>
          <w:tcPr>
            <w:tcW w:w="395" w:type="pct"/>
            <w:noWrap/>
            <w:tcMar>
              <w:left w:w="29" w:type="dxa"/>
              <w:right w:w="29" w:type="dxa"/>
            </w:tcMar>
            <w:vAlign w:val="center"/>
            <w:hideMark/>
          </w:tcPr>
          <w:p w14:paraId="428AD308" w14:textId="77777777" w:rsidR="0068412C" w:rsidRPr="003D1736" w:rsidRDefault="0068412C" w:rsidP="0068412C">
            <w:pPr>
              <w:rPr>
                <w:sz w:val="16"/>
                <w:szCs w:val="14"/>
              </w:rPr>
            </w:pPr>
            <w:r w:rsidRPr="003D1736">
              <w:rPr>
                <w:sz w:val="16"/>
                <w:szCs w:val="14"/>
              </w:rPr>
              <w:t>0.7150</w:t>
            </w:r>
          </w:p>
        </w:tc>
        <w:tc>
          <w:tcPr>
            <w:tcW w:w="395" w:type="pct"/>
            <w:noWrap/>
            <w:tcMar>
              <w:left w:w="29" w:type="dxa"/>
              <w:right w:w="29" w:type="dxa"/>
            </w:tcMar>
            <w:vAlign w:val="center"/>
            <w:hideMark/>
          </w:tcPr>
          <w:p w14:paraId="62CEB9AA" w14:textId="77777777" w:rsidR="0068412C" w:rsidRPr="003D1736" w:rsidRDefault="0068412C" w:rsidP="0068412C">
            <w:pPr>
              <w:rPr>
                <w:sz w:val="16"/>
                <w:szCs w:val="14"/>
              </w:rPr>
            </w:pPr>
            <w:r w:rsidRPr="003D1736">
              <w:rPr>
                <w:sz w:val="16"/>
                <w:szCs w:val="14"/>
              </w:rPr>
              <w:t>0.3084</w:t>
            </w:r>
          </w:p>
        </w:tc>
      </w:tr>
      <w:tr w:rsidR="0068412C" w:rsidRPr="003D1736" w14:paraId="1B8E0EAC" w14:textId="77777777" w:rsidTr="003D1736">
        <w:trPr>
          <w:trHeight w:val="318"/>
        </w:trPr>
        <w:tc>
          <w:tcPr>
            <w:tcW w:w="384" w:type="pct"/>
            <w:noWrap/>
            <w:tcMar>
              <w:left w:w="29" w:type="dxa"/>
              <w:right w:w="29" w:type="dxa"/>
            </w:tcMar>
            <w:vAlign w:val="center"/>
            <w:hideMark/>
          </w:tcPr>
          <w:p w14:paraId="630F5E33" w14:textId="77777777" w:rsidR="0068412C" w:rsidRPr="003D1736" w:rsidRDefault="0068412C" w:rsidP="0068412C">
            <w:pPr>
              <w:rPr>
                <w:b/>
                <w:bCs/>
                <w:sz w:val="16"/>
                <w:szCs w:val="14"/>
              </w:rPr>
            </w:pPr>
            <w:r w:rsidRPr="003D1736">
              <w:rPr>
                <w:b/>
                <w:bCs/>
                <w:sz w:val="16"/>
                <w:szCs w:val="14"/>
              </w:rPr>
              <w:t>20 CAS</w:t>
            </w:r>
          </w:p>
        </w:tc>
        <w:tc>
          <w:tcPr>
            <w:tcW w:w="363" w:type="pct"/>
            <w:noWrap/>
            <w:tcMar>
              <w:left w:w="29" w:type="dxa"/>
              <w:right w:w="29" w:type="dxa"/>
            </w:tcMar>
            <w:vAlign w:val="center"/>
            <w:hideMark/>
          </w:tcPr>
          <w:p w14:paraId="5F9DB659" w14:textId="77777777" w:rsidR="0068412C" w:rsidRPr="003D1736" w:rsidRDefault="0068412C" w:rsidP="0068412C">
            <w:pPr>
              <w:rPr>
                <w:sz w:val="16"/>
                <w:szCs w:val="14"/>
              </w:rPr>
            </w:pPr>
            <w:r w:rsidRPr="003D1736">
              <w:rPr>
                <w:sz w:val="16"/>
                <w:szCs w:val="14"/>
              </w:rPr>
              <w:t>0.0000</w:t>
            </w:r>
          </w:p>
        </w:tc>
        <w:tc>
          <w:tcPr>
            <w:tcW w:w="363" w:type="pct"/>
            <w:noWrap/>
            <w:tcMar>
              <w:left w:w="29" w:type="dxa"/>
              <w:right w:w="29" w:type="dxa"/>
            </w:tcMar>
            <w:vAlign w:val="center"/>
            <w:hideMark/>
          </w:tcPr>
          <w:p w14:paraId="40695CC8" w14:textId="77777777" w:rsidR="0068412C" w:rsidRPr="003D1736" w:rsidRDefault="0068412C" w:rsidP="0068412C">
            <w:pPr>
              <w:rPr>
                <w:sz w:val="16"/>
                <w:szCs w:val="14"/>
              </w:rPr>
            </w:pPr>
            <w:r w:rsidRPr="003D1736">
              <w:rPr>
                <w:sz w:val="16"/>
                <w:szCs w:val="14"/>
              </w:rPr>
              <w:t>0.0372</w:t>
            </w:r>
          </w:p>
        </w:tc>
        <w:tc>
          <w:tcPr>
            <w:tcW w:w="395" w:type="pct"/>
            <w:noWrap/>
            <w:tcMar>
              <w:left w:w="29" w:type="dxa"/>
              <w:right w:w="29" w:type="dxa"/>
            </w:tcMar>
            <w:vAlign w:val="center"/>
            <w:hideMark/>
          </w:tcPr>
          <w:p w14:paraId="25194671" w14:textId="77777777" w:rsidR="0068412C" w:rsidRPr="003D1736" w:rsidRDefault="0068412C" w:rsidP="0068412C">
            <w:pPr>
              <w:rPr>
                <w:sz w:val="16"/>
                <w:szCs w:val="14"/>
              </w:rPr>
            </w:pPr>
            <w:r w:rsidRPr="003D1736">
              <w:rPr>
                <w:sz w:val="16"/>
                <w:szCs w:val="14"/>
              </w:rPr>
              <w:t>0.0497</w:t>
            </w:r>
          </w:p>
        </w:tc>
        <w:tc>
          <w:tcPr>
            <w:tcW w:w="396" w:type="pct"/>
            <w:noWrap/>
            <w:tcMar>
              <w:left w:w="29" w:type="dxa"/>
              <w:right w:w="29" w:type="dxa"/>
            </w:tcMar>
            <w:vAlign w:val="center"/>
            <w:hideMark/>
          </w:tcPr>
          <w:p w14:paraId="55B01219" w14:textId="77777777" w:rsidR="0068412C" w:rsidRPr="003D1736" w:rsidRDefault="0068412C" w:rsidP="0068412C">
            <w:pPr>
              <w:rPr>
                <w:sz w:val="16"/>
                <w:szCs w:val="14"/>
              </w:rPr>
            </w:pPr>
            <w:r w:rsidRPr="003D1736">
              <w:rPr>
                <w:sz w:val="16"/>
                <w:szCs w:val="14"/>
              </w:rPr>
              <w:t>0.0931</w:t>
            </w:r>
          </w:p>
        </w:tc>
        <w:tc>
          <w:tcPr>
            <w:tcW w:w="395" w:type="pct"/>
            <w:noWrap/>
            <w:tcMar>
              <w:left w:w="29" w:type="dxa"/>
              <w:right w:w="29" w:type="dxa"/>
            </w:tcMar>
            <w:vAlign w:val="center"/>
            <w:hideMark/>
          </w:tcPr>
          <w:p w14:paraId="5EB339FF" w14:textId="77777777" w:rsidR="0068412C" w:rsidRPr="003D1736" w:rsidRDefault="0068412C" w:rsidP="0068412C">
            <w:pPr>
              <w:rPr>
                <w:sz w:val="16"/>
                <w:szCs w:val="14"/>
              </w:rPr>
            </w:pPr>
            <w:r w:rsidRPr="003D1736">
              <w:rPr>
                <w:sz w:val="16"/>
                <w:szCs w:val="14"/>
              </w:rPr>
              <w:t>0.0283</w:t>
            </w:r>
          </w:p>
        </w:tc>
        <w:tc>
          <w:tcPr>
            <w:tcW w:w="363" w:type="pct"/>
            <w:noWrap/>
            <w:tcMar>
              <w:left w:w="29" w:type="dxa"/>
              <w:right w:w="29" w:type="dxa"/>
            </w:tcMar>
            <w:vAlign w:val="center"/>
            <w:hideMark/>
          </w:tcPr>
          <w:p w14:paraId="1CC4E194" w14:textId="77777777" w:rsidR="0068412C" w:rsidRPr="003D1736" w:rsidRDefault="0068412C" w:rsidP="0068412C">
            <w:pPr>
              <w:rPr>
                <w:sz w:val="16"/>
                <w:szCs w:val="14"/>
              </w:rPr>
            </w:pPr>
            <w:r w:rsidRPr="003D1736">
              <w:rPr>
                <w:sz w:val="16"/>
                <w:szCs w:val="14"/>
              </w:rPr>
              <w:t>0.0431</w:t>
            </w:r>
          </w:p>
        </w:tc>
        <w:tc>
          <w:tcPr>
            <w:tcW w:w="395" w:type="pct"/>
            <w:noWrap/>
            <w:tcMar>
              <w:left w:w="29" w:type="dxa"/>
              <w:right w:w="29" w:type="dxa"/>
            </w:tcMar>
            <w:vAlign w:val="center"/>
            <w:hideMark/>
          </w:tcPr>
          <w:p w14:paraId="480E9A7F" w14:textId="77777777" w:rsidR="0068412C" w:rsidRPr="003D1736" w:rsidRDefault="0068412C" w:rsidP="0068412C">
            <w:pPr>
              <w:rPr>
                <w:sz w:val="16"/>
                <w:szCs w:val="14"/>
              </w:rPr>
            </w:pPr>
            <w:r w:rsidRPr="003D1736">
              <w:rPr>
                <w:sz w:val="16"/>
                <w:szCs w:val="14"/>
              </w:rPr>
              <w:t>0.3650</w:t>
            </w:r>
          </w:p>
        </w:tc>
        <w:tc>
          <w:tcPr>
            <w:tcW w:w="396" w:type="pct"/>
            <w:noWrap/>
            <w:tcMar>
              <w:left w:w="29" w:type="dxa"/>
              <w:right w:w="29" w:type="dxa"/>
            </w:tcMar>
            <w:vAlign w:val="center"/>
            <w:hideMark/>
          </w:tcPr>
          <w:p w14:paraId="7349C8A9" w14:textId="77777777" w:rsidR="0068412C" w:rsidRPr="003D1736" w:rsidRDefault="0068412C" w:rsidP="0068412C">
            <w:pPr>
              <w:rPr>
                <w:sz w:val="16"/>
                <w:szCs w:val="14"/>
              </w:rPr>
            </w:pPr>
            <w:r w:rsidRPr="003D1736">
              <w:rPr>
                <w:sz w:val="16"/>
                <w:szCs w:val="14"/>
              </w:rPr>
              <w:t>0.2990</w:t>
            </w:r>
          </w:p>
        </w:tc>
        <w:tc>
          <w:tcPr>
            <w:tcW w:w="395" w:type="pct"/>
            <w:noWrap/>
            <w:tcMar>
              <w:left w:w="29" w:type="dxa"/>
              <w:right w:w="29" w:type="dxa"/>
            </w:tcMar>
            <w:vAlign w:val="center"/>
            <w:hideMark/>
          </w:tcPr>
          <w:p w14:paraId="70A3E305" w14:textId="77777777" w:rsidR="0068412C" w:rsidRPr="003D1736" w:rsidRDefault="0068412C" w:rsidP="0068412C">
            <w:pPr>
              <w:rPr>
                <w:sz w:val="16"/>
                <w:szCs w:val="14"/>
              </w:rPr>
            </w:pPr>
            <w:r w:rsidRPr="003D1736">
              <w:rPr>
                <w:sz w:val="16"/>
                <w:szCs w:val="14"/>
              </w:rPr>
              <w:t>0.0417</w:t>
            </w:r>
          </w:p>
        </w:tc>
        <w:tc>
          <w:tcPr>
            <w:tcW w:w="363" w:type="pct"/>
            <w:noWrap/>
            <w:tcMar>
              <w:left w:w="29" w:type="dxa"/>
              <w:right w:w="29" w:type="dxa"/>
            </w:tcMar>
            <w:vAlign w:val="center"/>
            <w:hideMark/>
          </w:tcPr>
          <w:p w14:paraId="5A4918BF" w14:textId="77777777" w:rsidR="0068412C" w:rsidRPr="003D1736" w:rsidRDefault="0068412C" w:rsidP="0068412C">
            <w:pPr>
              <w:rPr>
                <w:sz w:val="16"/>
                <w:szCs w:val="14"/>
              </w:rPr>
            </w:pPr>
            <w:r w:rsidRPr="003D1736">
              <w:rPr>
                <w:sz w:val="16"/>
                <w:szCs w:val="14"/>
              </w:rPr>
              <w:t>0.0516</w:t>
            </w:r>
          </w:p>
        </w:tc>
        <w:tc>
          <w:tcPr>
            <w:tcW w:w="395" w:type="pct"/>
            <w:noWrap/>
            <w:tcMar>
              <w:left w:w="29" w:type="dxa"/>
              <w:right w:w="29" w:type="dxa"/>
            </w:tcMar>
            <w:vAlign w:val="center"/>
            <w:hideMark/>
          </w:tcPr>
          <w:p w14:paraId="414740D0" w14:textId="77777777" w:rsidR="0068412C" w:rsidRPr="003D1736" w:rsidRDefault="0068412C" w:rsidP="0068412C">
            <w:pPr>
              <w:rPr>
                <w:sz w:val="16"/>
                <w:szCs w:val="14"/>
              </w:rPr>
            </w:pPr>
            <w:r w:rsidRPr="003D1736">
              <w:rPr>
                <w:sz w:val="16"/>
                <w:szCs w:val="14"/>
              </w:rPr>
              <w:t>-0.4892</w:t>
            </w:r>
          </w:p>
        </w:tc>
        <w:tc>
          <w:tcPr>
            <w:tcW w:w="395" w:type="pct"/>
            <w:noWrap/>
            <w:tcMar>
              <w:left w:w="29" w:type="dxa"/>
              <w:right w:w="29" w:type="dxa"/>
            </w:tcMar>
            <w:vAlign w:val="center"/>
            <w:hideMark/>
          </w:tcPr>
          <w:p w14:paraId="658E34D7" w14:textId="77777777" w:rsidR="0068412C" w:rsidRPr="003D1736" w:rsidRDefault="0068412C" w:rsidP="0068412C">
            <w:pPr>
              <w:rPr>
                <w:sz w:val="16"/>
                <w:szCs w:val="14"/>
              </w:rPr>
            </w:pPr>
            <w:r w:rsidRPr="003D1736">
              <w:rPr>
                <w:sz w:val="16"/>
                <w:szCs w:val="14"/>
              </w:rPr>
              <w:t>0.0029</w:t>
            </w:r>
          </w:p>
        </w:tc>
      </w:tr>
      <w:tr w:rsidR="0068412C" w:rsidRPr="003D1736" w14:paraId="1499645E" w14:textId="77777777" w:rsidTr="003D1736">
        <w:trPr>
          <w:trHeight w:val="318"/>
        </w:trPr>
        <w:tc>
          <w:tcPr>
            <w:tcW w:w="384" w:type="pct"/>
            <w:noWrap/>
            <w:tcMar>
              <w:left w:w="29" w:type="dxa"/>
              <w:right w:w="29" w:type="dxa"/>
            </w:tcMar>
            <w:vAlign w:val="center"/>
            <w:hideMark/>
          </w:tcPr>
          <w:p w14:paraId="33D5ABE9" w14:textId="77777777" w:rsidR="0068412C" w:rsidRPr="003D1736" w:rsidRDefault="0068412C" w:rsidP="0068412C">
            <w:pPr>
              <w:rPr>
                <w:b/>
                <w:bCs/>
                <w:sz w:val="16"/>
                <w:szCs w:val="14"/>
              </w:rPr>
            </w:pPr>
            <w:r w:rsidRPr="003D1736">
              <w:rPr>
                <w:b/>
                <w:bCs/>
                <w:sz w:val="16"/>
                <w:szCs w:val="14"/>
              </w:rPr>
              <w:t>21 TIB</w:t>
            </w:r>
          </w:p>
        </w:tc>
        <w:tc>
          <w:tcPr>
            <w:tcW w:w="363" w:type="pct"/>
            <w:noWrap/>
            <w:tcMar>
              <w:left w:w="29" w:type="dxa"/>
              <w:right w:w="29" w:type="dxa"/>
            </w:tcMar>
            <w:vAlign w:val="center"/>
            <w:hideMark/>
          </w:tcPr>
          <w:p w14:paraId="2730D1CD" w14:textId="77777777" w:rsidR="0068412C" w:rsidRPr="003D1736" w:rsidRDefault="0068412C" w:rsidP="0068412C">
            <w:pPr>
              <w:rPr>
                <w:sz w:val="16"/>
                <w:szCs w:val="14"/>
              </w:rPr>
            </w:pPr>
            <w:r w:rsidRPr="003D1736">
              <w:rPr>
                <w:sz w:val="16"/>
                <w:szCs w:val="14"/>
              </w:rPr>
              <w:t>0.0000</w:t>
            </w:r>
          </w:p>
        </w:tc>
        <w:tc>
          <w:tcPr>
            <w:tcW w:w="363" w:type="pct"/>
            <w:noWrap/>
            <w:tcMar>
              <w:left w:w="29" w:type="dxa"/>
              <w:right w:w="29" w:type="dxa"/>
            </w:tcMar>
            <w:vAlign w:val="center"/>
            <w:hideMark/>
          </w:tcPr>
          <w:p w14:paraId="16ED7C3E" w14:textId="77777777" w:rsidR="0068412C" w:rsidRPr="003D1736" w:rsidRDefault="0068412C" w:rsidP="0068412C">
            <w:pPr>
              <w:rPr>
                <w:sz w:val="16"/>
                <w:szCs w:val="14"/>
              </w:rPr>
            </w:pPr>
            <w:r w:rsidRPr="003D1736">
              <w:rPr>
                <w:sz w:val="16"/>
                <w:szCs w:val="14"/>
              </w:rPr>
              <w:t>0.0204</w:t>
            </w:r>
          </w:p>
        </w:tc>
        <w:tc>
          <w:tcPr>
            <w:tcW w:w="395" w:type="pct"/>
            <w:noWrap/>
            <w:tcMar>
              <w:left w:w="29" w:type="dxa"/>
              <w:right w:w="29" w:type="dxa"/>
            </w:tcMar>
            <w:vAlign w:val="center"/>
            <w:hideMark/>
          </w:tcPr>
          <w:p w14:paraId="2FC4170A" w14:textId="77777777" w:rsidR="0068412C" w:rsidRPr="003D1736" w:rsidRDefault="0068412C" w:rsidP="0068412C">
            <w:pPr>
              <w:rPr>
                <w:sz w:val="16"/>
                <w:szCs w:val="14"/>
              </w:rPr>
            </w:pPr>
            <w:r w:rsidRPr="003D1736">
              <w:rPr>
                <w:sz w:val="16"/>
                <w:szCs w:val="14"/>
              </w:rPr>
              <w:t>0.1276</w:t>
            </w:r>
          </w:p>
        </w:tc>
        <w:tc>
          <w:tcPr>
            <w:tcW w:w="396" w:type="pct"/>
            <w:noWrap/>
            <w:tcMar>
              <w:left w:w="29" w:type="dxa"/>
              <w:right w:w="29" w:type="dxa"/>
            </w:tcMar>
            <w:vAlign w:val="center"/>
            <w:hideMark/>
          </w:tcPr>
          <w:p w14:paraId="10B49D2C" w14:textId="77777777" w:rsidR="0068412C" w:rsidRPr="003D1736" w:rsidRDefault="0068412C" w:rsidP="0068412C">
            <w:pPr>
              <w:rPr>
                <w:sz w:val="16"/>
                <w:szCs w:val="14"/>
              </w:rPr>
            </w:pPr>
            <w:r w:rsidRPr="003D1736">
              <w:rPr>
                <w:sz w:val="16"/>
                <w:szCs w:val="14"/>
              </w:rPr>
              <w:t>0.0687</w:t>
            </w:r>
          </w:p>
        </w:tc>
        <w:tc>
          <w:tcPr>
            <w:tcW w:w="395" w:type="pct"/>
            <w:noWrap/>
            <w:tcMar>
              <w:left w:w="29" w:type="dxa"/>
              <w:right w:w="29" w:type="dxa"/>
            </w:tcMar>
            <w:vAlign w:val="center"/>
            <w:hideMark/>
          </w:tcPr>
          <w:p w14:paraId="7BFE5FD9" w14:textId="77777777" w:rsidR="0068412C" w:rsidRPr="003D1736" w:rsidRDefault="0068412C" w:rsidP="0068412C">
            <w:pPr>
              <w:rPr>
                <w:sz w:val="16"/>
                <w:szCs w:val="14"/>
              </w:rPr>
            </w:pPr>
            <w:r w:rsidRPr="003D1736">
              <w:rPr>
                <w:sz w:val="16"/>
                <w:szCs w:val="14"/>
              </w:rPr>
              <w:t>0.0142</w:t>
            </w:r>
          </w:p>
        </w:tc>
        <w:tc>
          <w:tcPr>
            <w:tcW w:w="363" w:type="pct"/>
            <w:noWrap/>
            <w:tcMar>
              <w:left w:w="29" w:type="dxa"/>
              <w:right w:w="29" w:type="dxa"/>
            </w:tcMar>
            <w:vAlign w:val="center"/>
            <w:hideMark/>
          </w:tcPr>
          <w:p w14:paraId="68AFF0E1" w14:textId="77777777" w:rsidR="0068412C" w:rsidRPr="003D1736" w:rsidRDefault="0068412C" w:rsidP="0068412C">
            <w:pPr>
              <w:rPr>
                <w:sz w:val="16"/>
                <w:szCs w:val="14"/>
              </w:rPr>
            </w:pPr>
            <w:r w:rsidRPr="003D1736">
              <w:rPr>
                <w:sz w:val="16"/>
                <w:szCs w:val="14"/>
              </w:rPr>
              <w:t>0.0291</w:t>
            </w:r>
          </w:p>
        </w:tc>
        <w:tc>
          <w:tcPr>
            <w:tcW w:w="395" w:type="pct"/>
            <w:noWrap/>
            <w:tcMar>
              <w:left w:w="29" w:type="dxa"/>
              <w:right w:w="29" w:type="dxa"/>
            </w:tcMar>
            <w:vAlign w:val="center"/>
            <w:hideMark/>
          </w:tcPr>
          <w:p w14:paraId="40B8DB0E" w14:textId="77777777" w:rsidR="0068412C" w:rsidRPr="003D1736" w:rsidRDefault="0068412C" w:rsidP="0068412C">
            <w:pPr>
              <w:rPr>
                <w:sz w:val="16"/>
                <w:szCs w:val="14"/>
              </w:rPr>
            </w:pPr>
            <w:r w:rsidRPr="003D1736">
              <w:rPr>
                <w:sz w:val="16"/>
                <w:szCs w:val="14"/>
              </w:rPr>
              <w:t>-0.1980</w:t>
            </w:r>
          </w:p>
        </w:tc>
        <w:tc>
          <w:tcPr>
            <w:tcW w:w="396" w:type="pct"/>
            <w:noWrap/>
            <w:tcMar>
              <w:left w:w="29" w:type="dxa"/>
              <w:right w:w="29" w:type="dxa"/>
            </w:tcMar>
            <w:vAlign w:val="center"/>
            <w:hideMark/>
          </w:tcPr>
          <w:p w14:paraId="0EB87078" w14:textId="77777777" w:rsidR="0068412C" w:rsidRPr="003D1736" w:rsidRDefault="0068412C" w:rsidP="0068412C">
            <w:pPr>
              <w:rPr>
                <w:sz w:val="16"/>
                <w:szCs w:val="14"/>
              </w:rPr>
            </w:pPr>
            <w:r w:rsidRPr="003D1736">
              <w:rPr>
                <w:sz w:val="16"/>
                <w:szCs w:val="14"/>
              </w:rPr>
              <w:t>-0.3040</w:t>
            </w:r>
          </w:p>
        </w:tc>
        <w:tc>
          <w:tcPr>
            <w:tcW w:w="395" w:type="pct"/>
            <w:noWrap/>
            <w:tcMar>
              <w:left w:w="29" w:type="dxa"/>
              <w:right w:w="29" w:type="dxa"/>
            </w:tcMar>
            <w:vAlign w:val="center"/>
            <w:hideMark/>
          </w:tcPr>
          <w:p w14:paraId="54BF70E7" w14:textId="77777777" w:rsidR="0068412C" w:rsidRPr="003D1736" w:rsidRDefault="0068412C" w:rsidP="0068412C">
            <w:pPr>
              <w:rPr>
                <w:sz w:val="16"/>
                <w:szCs w:val="14"/>
              </w:rPr>
            </w:pPr>
            <w:r w:rsidRPr="003D1736">
              <w:rPr>
                <w:sz w:val="16"/>
                <w:szCs w:val="14"/>
              </w:rPr>
              <w:t>0.0193</w:t>
            </w:r>
          </w:p>
        </w:tc>
        <w:tc>
          <w:tcPr>
            <w:tcW w:w="363" w:type="pct"/>
            <w:noWrap/>
            <w:tcMar>
              <w:left w:w="29" w:type="dxa"/>
              <w:right w:w="29" w:type="dxa"/>
            </w:tcMar>
            <w:vAlign w:val="center"/>
            <w:hideMark/>
          </w:tcPr>
          <w:p w14:paraId="4F5B286E" w14:textId="77777777" w:rsidR="0068412C" w:rsidRPr="003D1736" w:rsidRDefault="0068412C" w:rsidP="0068412C">
            <w:pPr>
              <w:rPr>
                <w:sz w:val="16"/>
                <w:szCs w:val="14"/>
              </w:rPr>
            </w:pPr>
            <w:r w:rsidRPr="003D1736">
              <w:rPr>
                <w:sz w:val="16"/>
                <w:szCs w:val="14"/>
              </w:rPr>
              <w:t>0.0377</w:t>
            </w:r>
          </w:p>
        </w:tc>
        <w:tc>
          <w:tcPr>
            <w:tcW w:w="395" w:type="pct"/>
            <w:noWrap/>
            <w:tcMar>
              <w:left w:w="29" w:type="dxa"/>
              <w:right w:w="29" w:type="dxa"/>
            </w:tcMar>
            <w:vAlign w:val="center"/>
            <w:hideMark/>
          </w:tcPr>
          <w:p w14:paraId="772AEDFB" w14:textId="77777777" w:rsidR="0068412C" w:rsidRPr="003D1736" w:rsidRDefault="0068412C" w:rsidP="0068412C">
            <w:pPr>
              <w:rPr>
                <w:sz w:val="16"/>
                <w:szCs w:val="14"/>
              </w:rPr>
            </w:pPr>
            <w:r w:rsidRPr="003D1736">
              <w:rPr>
                <w:sz w:val="16"/>
                <w:szCs w:val="14"/>
              </w:rPr>
              <w:t>-0.3544</w:t>
            </w:r>
          </w:p>
        </w:tc>
        <w:tc>
          <w:tcPr>
            <w:tcW w:w="395" w:type="pct"/>
            <w:noWrap/>
            <w:tcMar>
              <w:left w:w="29" w:type="dxa"/>
              <w:right w:w="29" w:type="dxa"/>
            </w:tcMar>
            <w:vAlign w:val="center"/>
            <w:hideMark/>
          </w:tcPr>
          <w:p w14:paraId="44F8B736" w14:textId="77777777" w:rsidR="0068412C" w:rsidRPr="003D1736" w:rsidRDefault="0068412C" w:rsidP="0068412C">
            <w:pPr>
              <w:rPr>
                <w:sz w:val="16"/>
                <w:szCs w:val="14"/>
              </w:rPr>
            </w:pPr>
            <w:r w:rsidRPr="003D1736">
              <w:rPr>
                <w:sz w:val="16"/>
                <w:szCs w:val="14"/>
              </w:rPr>
              <w:t>-0.6143</w:t>
            </w:r>
          </w:p>
        </w:tc>
      </w:tr>
      <w:tr w:rsidR="0068412C" w:rsidRPr="003D1736" w14:paraId="75F78F3C" w14:textId="77777777" w:rsidTr="003D1736">
        <w:trPr>
          <w:trHeight w:val="318"/>
        </w:trPr>
        <w:tc>
          <w:tcPr>
            <w:tcW w:w="384" w:type="pct"/>
            <w:noWrap/>
            <w:tcMar>
              <w:left w:w="29" w:type="dxa"/>
              <w:right w:w="29" w:type="dxa"/>
            </w:tcMar>
            <w:vAlign w:val="center"/>
            <w:hideMark/>
          </w:tcPr>
          <w:p w14:paraId="5BAC2424" w14:textId="77777777" w:rsidR="0068412C" w:rsidRPr="003D1736" w:rsidRDefault="0068412C" w:rsidP="0068412C">
            <w:pPr>
              <w:rPr>
                <w:b/>
                <w:bCs/>
                <w:sz w:val="16"/>
                <w:szCs w:val="14"/>
              </w:rPr>
            </w:pPr>
            <w:r w:rsidRPr="003D1736">
              <w:rPr>
                <w:b/>
                <w:bCs/>
                <w:sz w:val="16"/>
                <w:szCs w:val="14"/>
              </w:rPr>
              <w:t>22 EAS</w:t>
            </w:r>
          </w:p>
        </w:tc>
        <w:tc>
          <w:tcPr>
            <w:tcW w:w="363" w:type="pct"/>
            <w:noWrap/>
            <w:tcMar>
              <w:left w:w="29" w:type="dxa"/>
              <w:right w:w="29" w:type="dxa"/>
            </w:tcMar>
            <w:vAlign w:val="center"/>
            <w:hideMark/>
          </w:tcPr>
          <w:p w14:paraId="75F3698B" w14:textId="77777777" w:rsidR="0068412C" w:rsidRPr="003D1736" w:rsidRDefault="0068412C" w:rsidP="0068412C">
            <w:pPr>
              <w:rPr>
                <w:sz w:val="16"/>
                <w:szCs w:val="14"/>
              </w:rPr>
            </w:pPr>
            <w:r w:rsidRPr="003D1736">
              <w:rPr>
                <w:sz w:val="16"/>
                <w:szCs w:val="14"/>
              </w:rPr>
              <w:t>0.0000</w:t>
            </w:r>
          </w:p>
        </w:tc>
        <w:tc>
          <w:tcPr>
            <w:tcW w:w="363" w:type="pct"/>
            <w:noWrap/>
            <w:tcMar>
              <w:left w:w="29" w:type="dxa"/>
              <w:right w:w="29" w:type="dxa"/>
            </w:tcMar>
            <w:vAlign w:val="center"/>
            <w:hideMark/>
          </w:tcPr>
          <w:p w14:paraId="1624EBFD" w14:textId="77777777" w:rsidR="0068412C" w:rsidRPr="003D1736" w:rsidRDefault="0068412C" w:rsidP="0068412C">
            <w:pPr>
              <w:rPr>
                <w:sz w:val="16"/>
                <w:szCs w:val="14"/>
              </w:rPr>
            </w:pPr>
            <w:r w:rsidRPr="003D1736">
              <w:rPr>
                <w:sz w:val="16"/>
                <w:szCs w:val="14"/>
              </w:rPr>
              <w:t>0.0140</w:t>
            </w:r>
          </w:p>
        </w:tc>
        <w:tc>
          <w:tcPr>
            <w:tcW w:w="395" w:type="pct"/>
            <w:noWrap/>
            <w:tcMar>
              <w:left w:w="29" w:type="dxa"/>
              <w:right w:w="29" w:type="dxa"/>
            </w:tcMar>
            <w:vAlign w:val="center"/>
            <w:hideMark/>
          </w:tcPr>
          <w:p w14:paraId="217E115E" w14:textId="77777777" w:rsidR="0068412C" w:rsidRPr="003D1736" w:rsidRDefault="0068412C" w:rsidP="0068412C">
            <w:pPr>
              <w:rPr>
                <w:sz w:val="16"/>
                <w:szCs w:val="14"/>
              </w:rPr>
            </w:pPr>
            <w:r w:rsidRPr="003D1736">
              <w:rPr>
                <w:sz w:val="16"/>
                <w:szCs w:val="14"/>
              </w:rPr>
              <w:t>0.2415</w:t>
            </w:r>
          </w:p>
        </w:tc>
        <w:tc>
          <w:tcPr>
            <w:tcW w:w="396" w:type="pct"/>
            <w:noWrap/>
            <w:tcMar>
              <w:left w:w="29" w:type="dxa"/>
              <w:right w:w="29" w:type="dxa"/>
            </w:tcMar>
            <w:vAlign w:val="center"/>
            <w:hideMark/>
          </w:tcPr>
          <w:p w14:paraId="7C6D0F6C" w14:textId="77777777" w:rsidR="0068412C" w:rsidRPr="003D1736" w:rsidRDefault="0068412C" w:rsidP="0068412C">
            <w:pPr>
              <w:rPr>
                <w:sz w:val="16"/>
                <w:szCs w:val="14"/>
              </w:rPr>
            </w:pPr>
            <w:r w:rsidRPr="003D1736">
              <w:rPr>
                <w:sz w:val="16"/>
                <w:szCs w:val="14"/>
              </w:rPr>
              <w:t>0.2416</w:t>
            </w:r>
          </w:p>
        </w:tc>
        <w:tc>
          <w:tcPr>
            <w:tcW w:w="395" w:type="pct"/>
            <w:noWrap/>
            <w:tcMar>
              <w:left w:w="29" w:type="dxa"/>
              <w:right w:w="29" w:type="dxa"/>
            </w:tcMar>
            <w:vAlign w:val="center"/>
            <w:hideMark/>
          </w:tcPr>
          <w:p w14:paraId="7EF59EFD" w14:textId="77777777" w:rsidR="0068412C" w:rsidRPr="003D1736" w:rsidRDefault="0068412C" w:rsidP="0068412C">
            <w:pPr>
              <w:rPr>
                <w:sz w:val="16"/>
                <w:szCs w:val="14"/>
              </w:rPr>
            </w:pPr>
            <w:r w:rsidRPr="003D1736">
              <w:rPr>
                <w:sz w:val="16"/>
                <w:szCs w:val="14"/>
              </w:rPr>
              <w:t>0.0303</w:t>
            </w:r>
          </w:p>
        </w:tc>
        <w:tc>
          <w:tcPr>
            <w:tcW w:w="363" w:type="pct"/>
            <w:noWrap/>
            <w:tcMar>
              <w:left w:w="29" w:type="dxa"/>
              <w:right w:w="29" w:type="dxa"/>
            </w:tcMar>
            <w:vAlign w:val="center"/>
            <w:hideMark/>
          </w:tcPr>
          <w:p w14:paraId="2FE13A62" w14:textId="77777777" w:rsidR="0068412C" w:rsidRPr="003D1736" w:rsidRDefault="0068412C" w:rsidP="0068412C">
            <w:pPr>
              <w:rPr>
                <w:sz w:val="16"/>
                <w:szCs w:val="14"/>
              </w:rPr>
            </w:pPr>
            <w:r w:rsidRPr="003D1736">
              <w:rPr>
                <w:sz w:val="16"/>
                <w:szCs w:val="14"/>
              </w:rPr>
              <w:t>0.0189</w:t>
            </w:r>
          </w:p>
        </w:tc>
        <w:tc>
          <w:tcPr>
            <w:tcW w:w="395" w:type="pct"/>
            <w:noWrap/>
            <w:tcMar>
              <w:left w:w="29" w:type="dxa"/>
              <w:right w:w="29" w:type="dxa"/>
            </w:tcMar>
            <w:vAlign w:val="center"/>
            <w:hideMark/>
          </w:tcPr>
          <w:p w14:paraId="6E899FC9" w14:textId="77777777" w:rsidR="0068412C" w:rsidRPr="003D1736" w:rsidRDefault="0068412C" w:rsidP="0068412C">
            <w:pPr>
              <w:rPr>
                <w:sz w:val="16"/>
                <w:szCs w:val="14"/>
              </w:rPr>
            </w:pPr>
            <w:r w:rsidRPr="003D1736">
              <w:rPr>
                <w:sz w:val="16"/>
                <w:szCs w:val="14"/>
              </w:rPr>
              <w:t>-0.5049</w:t>
            </w:r>
          </w:p>
        </w:tc>
        <w:tc>
          <w:tcPr>
            <w:tcW w:w="396" w:type="pct"/>
            <w:noWrap/>
            <w:tcMar>
              <w:left w:w="29" w:type="dxa"/>
              <w:right w:w="29" w:type="dxa"/>
            </w:tcMar>
            <w:vAlign w:val="center"/>
            <w:hideMark/>
          </w:tcPr>
          <w:p w14:paraId="30C3C839" w14:textId="77777777" w:rsidR="0068412C" w:rsidRPr="003D1736" w:rsidRDefault="0068412C" w:rsidP="0068412C">
            <w:pPr>
              <w:rPr>
                <w:sz w:val="16"/>
                <w:szCs w:val="14"/>
              </w:rPr>
            </w:pPr>
            <w:r w:rsidRPr="003D1736">
              <w:rPr>
                <w:sz w:val="16"/>
                <w:szCs w:val="14"/>
              </w:rPr>
              <w:t>-0.1465</w:t>
            </w:r>
          </w:p>
        </w:tc>
        <w:tc>
          <w:tcPr>
            <w:tcW w:w="395" w:type="pct"/>
            <w:noWrap/>
            <w:tcMar>
              <w:left w:w="29" w:type="dxa"/>
              <w:right w:w="29" w:type="dxa"/>
            </w:tcMar>
            <w:vAlign w:val="center"/>
            <w:hideMark/>
          </w:tcPr>
          <w:p w14:paraId="61E50341" w14:textId="77777777" w:rsidR="0068412C" w:rsidRPr="003D1736" w:rsidRDefault="0068412C" w:rsidP="0068412C">
            <w:pPr>
              <w:rPr>
                <w:sz w:val="16"/>
                <w:szCs w:val="14"/>
              </w:rPr>
            </w:pPr>
            <w:r w:rsidRPr="003D1736">
              <w:rPr>
                <w:sz w:val="16"/>
                <w:szCs w:val="14"/>
              </w:rPr>
              <w:t>0.0437</w:t>
            </w:r>
          </w:p>
        </w:tc>
        <w:tc>
          <w:tcPr>
            <w:tcW w:w="363" w:type="pct"/>
            <w:noWrap/>
            <w:tcMar>
              <w:left w:w="29" w:type="dxa"/>
              <w:right w:w="29" w:type="dxa"/>
            </w:tcMar>
            <w:vAlign w:val="center"/>
            <w:hideMark/>
          </w:tcPr>
          <w:p w14:paraId="29BAB892" w14:textId="77777777" w:rsidR="0068412C" w:rsidRPr="003D1736" w:rsidRDefault="0068412C" w:rsidP="0068412C">
            <w:pPr>
              <w:rPr>
                <w:sz w:val="16"/>
                <w:szCs w:val="14"/>
              </w:rPr>
            </w:pPr>
            <w:r w:rsidRPr="003D1736">
              <w:rPr>
                <w:sz w:val="16"/>
                <w:szCs w:val="14"/>
              </w:rPr>
              <w:t>0.0197</w:t>
            </w:r>
          </w:p>
        </w:tc>
        <w:tc>
          <w:tcPr>
            <w:tcW w:w="395" w:type="pct"/>
            <w:noWrap/>
            <w:tcMar>
              <w:left w:w="29" w:type="dxa"/>
              <w:right w:w="29" w:type="dxa"/>
            </w:tcMar>
            <w:vAlign w:val="center"/>
            <w:hideMark/>
          </w:tcPr>
          <w:p w14:paraId="7B47785A" w14:textId="77777777" w:rsidR="0068412C" w:rsidRPr="003D1736" w:rsidRDefault="0068412C" w:rsidP="0068412C">
            <w:pPr>
              <w:rPr>
                <w:sz w:val="16"/>
                <w:szCs w:val="14"/>
              </w:rPr>
            </w:pPr>
            <w:r w:rsidRPr="003D1736">
              <w:rPr>
                <w:sz w:val="16"/>
                <w:szCs w:val="14"/>
              </w:rPr>
              <w:t>-0.4715</w:t>
            </w:r>
          </w:p>
        </w:tc>
        <w:tc>
          <w:tcPr>
            <w:tcW w:w="395" w:type="pct"/>
            <w:noWrap/>
            <w:tcMar>
              <w:left w:w="29" w:type="dxa"/>
              <w:right w:w="29" w:type="dxa"/>
            </w:tcMar>
            <w:vAlign w:val="center"/>
            <w:hideMark/>
          </w:tcPr>
          <w:p w14:paraId="7FE10130" w14:textId="77777777" w:rsidR="0068412C" w:rsidRPr="003D1736" w:rsidRDefault="0068412C" w:rsidP="0068412C">
            <w:pPr>
              <w:rPr>
                <w:sz w:val="16"/>
                <w:szCs w:val="14"/>
              </w:rPr>
            </w:pPr>
            <w:r w:rsidRPr="003D1736">
              <w:rPr>
                <w:sz w:val="16"/>
                <w:szCs w:val="14"/>
              </w:rPr>
              <w:t>-0.1313</w:t>
            </w:r>
          </w:p>
        </w:tc>
      </w:tr>
      <w:tr w:rsidR="0068412C" w:rsidRPr="003D1736" w14:paraId="67E78954" w14:textId="77777777" w:rsidTr="003D1736">
        <w:trPr>
          <w:trHeight w:val="318"/>
        </w:trPr>
        <w:tc>
          <w:tcPr>
            <w:tcW w:w="384" w:type="pct"/>
            <w:noWrap/>
            <w:tcMar>
              <w:left w:w="29" w:type="dxa"/>
              <w:right w:w="29" w:type="dxa"/>
            </w:tcMar>
            <w:vAlign w:val="center"/>
            <w:hideMark/>
          </w:tcPr>
          <w:p w14:paraId="353EFA4B" w14:textId="77777777" w:rsidR="0068412C" w:rsidRPr="003D1736" w:rsidRDefault="0068412C" w:rsidP="0068412C">
            <w:pPr>
              <w:rPr>
                <w:b/>
                <w:bCs/>
                <w:sz w:val="16"/>
                <w:szCs w:val="14"/>
              </w:rPr>
            </w:pPr>
            <w:r w:rsidRPr="003D1736">
              <w:rPr>
                <w:b/>
                <w:bCs/>
                <w:sz w:val="16"/>
                <w:szCs w:val="14"/>
              </w:rPr>
              <w:t>23 SAS</w:t>
            </w:r>
          </w:p>
        </w:tc>
        <w:tc>
          <w:tcPr>
            <w:tcW w:w="363" w:type="pct"/>
            <w:noWrap/>
            <w:tcMar>
              <w:left w:w="29" w:type="dxa"/>
              <w:right w:w="29" w:type="dxa"/>
            </w:tcMar>
            <w:vAlign w:val="center"/>
            <w:hideMark/>
          </w:tcPr>
          <w:p w14:paraId="4C14CEB6" w14:textId="77777777" w:rsidR="0068412C" w:rsidRPr="003D1736" w:rsidRDefault="0068412C" w:rsidP="0068412C">
            <w:pPr>
              <w:rPr>
                <w:sz w:val="16"/>
                <w:szCs w:val="14"/>
              </w:rPr>
            </w:pPr>
            <w:r w:rsidRPr="003D1736">
              <w:rPr>
                <w:sz w:val="16"/>
                <w:szCs w:val="14"/>
              </w:rPr>
              <w:t>0.0000</w:t>
            </w:r>
          </w:p>
        </w:tc>
        <w:tc>
          <w:tcPr>
            <w:tcW w:w="363" w:type="pct"/>
            <w:noWrap/>
            <w:tcMar>
              <w:left w:w="29" w:type="dxa"/>
              <w:right w:w="29" w:type="dxa"/>
            </w:tcMar>
            <w:vAlign w:val="center"/>
            <w:hideMark/>
          </w:tcPr>
          <w:p w14:paraId="554AF030" w14:textId="77777777" w:rsidR="0068412C" w:rsidRPr="003D1736" w:rsidRDefault="0068412C" w:rsidP="0068412C">
            <w:pPr>
              <w:rPr>
                <w:sz w:val="16"/>
                <w:szCs w:val="14"/>
              </w:rPr>
            </w:pPr>
            <w:r w:rsidRPr="003D1736">
              <w:rPr>
                <w:sz w:val="16"/>
                <w:szCs w:val="14"/>
              </w:rPr>
              <w:t>0.0297</w:t>
            </w:r>
          </w:p>
        </w:tc>
        <w:tc>
          <w:tcPr>
            <w:tcW w:w="395" w:type="pct"/>
            <w:noWrap/>
            <w:tcMar>
              <w:left w:w="29" w:type="dxa"/>
              <w:right w:w="29" w:type="dxa"/>
            </w:tcMar>
            <w:vAlign w:val="center"/>
            <w:hideMark/>
          </w:tcPr>
          <w:p w14:paraId="36ED33A2" w14:textId="77777777" w:rsidR="0068412C" w:rsidRPr="003D1736" w:rsidRDefault="0068412C" w:rsidP="0068412C">
            <w:pPr>
              <w:rPr>
                <w:sz w:val="16"/>
                <w:szCs w:val="14"/>
              </w:rPr>
            </w:pPr>
            <w:r w:rsidRPr="003D1736">
              <w:rPr>
                <w:sz w:val="16"/>
                <w:szCs w:val="14"/>
              </w:rPr>
              <w:t>0.9228</w:t>
            </w:r>
          </w:p>
        </w:tc>
        <w:tc>
          <w:tcPr>
            <w:tcW w:w="396" w:type="pct"/>
            <w:noWrap/>
            <w:tcMar>
              <w:left w:w="29" w:type="dxa"/>
              <w:right w:w="29" w:type="dxa"/>
            </w:tcMar>
            <w:vAlign w:val="center"/>
            <w:hideMark/>
          </w:tcPr>
          <w:p w14:paraId="44E2B1A8" w14:textId="77777777" w:rsidR="0068412C" w:rsidRPr="003D1736" w:rsidRDefault="0068412C" w:rsidP="0068412C">
            <w:pPr>
              <w:rPr>
                <w:sz w:val="16"/>
                <w:szCs w:val="14"/>
              </w:rPr>
            </w:pPr>
            <w:r w:rsidRPr="003D1736">
              <w:rPr>
                <w:sz w:val="16"/>
                <w:szCs w:val="14"/>
              </w:rPr>
              <w:t>0.4855</w:t>
            </w:r>
          </w:p>
        </w:tc>
        <w:tc>
          <w:tcPr>
            <w:tcW w:w="395" w:type="pct"/>
            <w:noWrap/>
            <w:tcMar>
              <w:left w:w="29" w:type="dxa"/>
              <w:right w:w="29" w:type="dxa"/>
            </w:tcMar>
            <w:vAlign w:val="center"/>
            <w:hideMark/>
          </w:tcPr>
          <w:p w14:paraId="47C651C6" w14:textId="77777777" w:rsidR="0068412C" w:rsidRPr="003D1736" w:rsidRDefault="0068412C" w:rsidP="0068412C">
            <w:pPr>
              <w:rPr>
                <w:sz w:val="16"/>
                <w:szCs w:val="14"/>
              </w:rPr>
            </w:pPr>
            <w:r w:rsidRPr="003D1736">
              <w:rPr>
                <w:sz w:val="16"/>
                <w:szCs w:val="14"/>
              </w:rPr>
              <w:t>0.0187</w:t>
            </w:r>
          </w:p>
        </w:tc>
        <w:tc>
          <w:tcPr>
            <w:tcW w:w="363" w:type="pct"/>
            <w:noWrap/>
            <w:tcMar>
              <w:left w:w="29" w:type="dxa"/>
              <w:right w:w="29" w:type="dxa"/>
            </w:tcMar>
            <w:vAlign w:val="center"/>
            <w:hideMark/>
          </w:tcPr>
          <w:p w14:paraId="1E3BE74F" w14:textId="77777777" w:rsidR="0068412C" w:rsidRPr="003D1736" w:rsidRDefault="0068412C" w:rsidP="0068412C">
            <w:pPr>
              <w:rPr>
                <w:sz w:val="16"/>
                <w:szCs w:val="14"/>
              </w:rPr>
            </w:pPr>
            <w:r w:rsidRPr="003D1736">
              <w:rPr>
                <w:sz w:val="16"/>
                <w:szCs w:val="14"/>
              </w:rPr>
              <w:t>0.0341</w:t>
            </w:r>
          </w:p>
        </w:tc>
        <w:tc>
          <w:tcPr>
            <w:tcW w:w="395" w:type="pct"/>
            <w:noWrap/>
            <w:tcMar>
              <w:left w:w="29" w:type="dxa"/>
              <w:right w:w="29" w:type="dxa"/>
            </w:tcMar>
            <w:vAlign w:val="center"/>
            <w:hideMark/>
          </w:tcPr>
          <w:p w14:paraId="7B257506" w14:textId="77777777" w:rsidR="0068412C" w:rsidRPr="003D1736" w:rsidRDefault="0068412C" w:rsidP="0068412C">
            <w:pPr>
              <w:rPr>
                <w:sz w:val="16"/>
                <w:szCs w:val="14"/>
              </w:rPr>
            </w:pPr>
            <w:r w:rsidRPr="003D1736">
              <w:rPr>
                <w:sz w:val="16"/>
                <w:szCs w:val="14"/>
              </w:rPr>
              <w:t>0.0379</w:t>
            </w:r>
          </w:p>
        </w:tc>
        <w:tc>
          <w:tcPr>
            <w:tcW w:w="396" w:type="pct"/>
            <w:noWrap/>
            <w:tcMar>
              <w:left w:w="29" w:type="dxa"/>
              <w:right w:w="29" w:type="dxa"/>
            </w:tcMar>
            <w:vAlign w:val="center"/>
            <w:hideMark/>
          </w:tcPr>
          <w:p w14:paraId="67075147" w14:textId="77777777" w:rsidR="0068412C" w:rsidRPr="003D1736" w:rsidRDefault="0068412C" w:rsidP="0068412C">
            <w:pPr>
              <w:rPr>
                <w:sz w:val="16"/>
                <w:szCs w:val="14"/>
              </w:rPr>
            </w:pPr>
            <w:r w:rsidRPr="003D1736">
              <w:rPr>
                <w:sz w:val="16"/>
                <w:szCs w:val="14"/>
              </w:rPr>
              <w:t>0.3984</w:t>
            </w:r>
          </w:p>
        </w:tc>
        <w:tc>
          <w:tcPr>
            <w:tcW w:w="395" w:type="pct"/>
            <w:noWrap/>
            <w:tcMar>
              <w:left w:w="29" w:type="dxa"/>
              <w:right w:w="29" w:type="dxa"/>
            </w:tcMar>
            <w:vAlign w:val="center"/>
            <w:hideMark/>
          </w:tcPr>
          <w:p w14:paraId="1EC5F26D" w14:textId="77777777" w:rsidR="0068412C" w:rsidRPr="003D1736" w:rsidRDefault="0068412C" w:rsidP="0068412C">
            <w:pPr>
              <w:rPr>
                <w:sz w:val="16"/>
                <w:szCs w:val="14"/>
              </w:rPr>
            </w:pPr>
            <w:r w:rsidRPr="003D1736">
              <w:rPr>
                <w:sz w:val="16"/>
                <w:szCs w:val="14"/>
              </w:rPr>
              <w:t>0.0277</w:t>
            </w:r>
          </w:p>
        </w:tc>
        <w:tc>
          <w:tcPr>
            <w:tcW w:w="363" w:type="pct"/>
            <w:noWrap/>
            <w:tcMar>
              <w:left w:w="29" w:type="dxa"/>
              <w:right w:w="29" w:type="dxa"/>
            </w:tcMar>
            <w:vAlign w:val="center"/>
            <w:hideMark/>
          </w:tcPr>
          <w:p w14:paraId="2AF20D13" w14:textId="77777777" w:rsidR="0068412C" w:rsidRPr="003D1736" w:rsidRDefault="0068412C" w:rsidP="0068412C">
            <w:pPr>
              <w:rPr>
                <w:sz w:val="16"/>
                <w:szCs w:val="14"/>
              </w:rPr>
            </w:pPr>
            <w:r w:rsidRPr="003D1736">
              <w:rPr>
                <w:sz w:val="16"/>
                <w:szCs w:val="14"/>
              </w:rPr>
              <w:t>0.0372</w:t>
            </w:r>
          </w:p>
        </w:tc>
        <w:tc>
          <w:tcPr>
            <w:tcW w:w="395" w:type="pct"/>
            <w:noWrap/>
            <w:tcMar>
              <w:left w:w="29" w:type="dxa"/>
              <w:right w:w="29" w:type="dxa"/>
            </w:tcMar>
            <w:vAlign w:val="center"/>
            <w:hideMark/>
          </w:tcPr>
          <w:p w14:paraId="22EC64B3" w14:textId="77777777" w:rsidR="0068412C" w:rsidRPr="003D1736" w:rsidRDefault="0068412C" w:rsidP="0068412C">
            <w:pPr>
              <w:rPr>
                <w:sz w:val="16"/>
                <w:szCs w:val="14"/>
              </w:rPr>
            </w:pPr>
            <w:r w:rsidRPr="003D1736">
              <w:rPr>
                <w:sz w:val="16"/>
                <w:szCs w:val="14"/>
              </w:rPr>
              <w:t>0.5581</w:t>
            </w:r>
          </w:p>
        </w:tc>
        <w:tc>
          <w:tcPr>
            <w:tcW w:w="395" w:type="pct"/>
            <w:noWrap/>
            <w:tcMar>
              <w:left w:w="29" w:type="dxa"/>
              <w:right w:w="29" w:type="dxa"/>
            </w:tcMar>
            <w:vAlign w:val="center"/>
            <w:hideMark/>
          </w:tcPr>
          <w:p w14:paraId="61DFF5DA" w14:textId="77777777" w:rsidR="0068412C" w:rsidRPr="003D1736" w:rsidRDefault="0068412C" w:rsidP="0068412C">
            <w:pPr>
              <w:rPr>
                <w:sz w:val="16"/>
                <w:szCs w:val="14"/>
              </w:rPr>
            </w:pPr>
            <w:r w:rsidRPr="003D1736">
              <w:rPr>
                <w:sz w:val="16"/>
                <w:szCs w:val="14"/>
              </w:rPr>
              <w:t>0.3579</w:t>
            </w:r>
          </w:p>
        </w:tc>
      </w:tr>
      <w:tr w:rsidR="0068412C" w:rsidRPr="003D1736" w14:paraId="41F98F01" w14:textId="77777777" w:rsidTr="003D1736">
        <w:trPr>
          <w:trHeight w:val="318"/>
        </w:trPr>
        <w:tc>
          <w:tcPr>
            <w:tcW w:w="384" w:type="pct"/>
            <w:noWrap/>
            <w:tcMar>
              <w:left w:w="29" w:type="dxa"/>
              <w:right w:w="29" w:type="dxa"/>
            </w:tcMar>
            <w:vAlign w:val="center"/>
            <w:hideMark/>
          </w:tcPr>
          <w:p w14:paraId="388C5340" w14:textId="77777777" w:rsidR="0068412C" w:rsidRPr="003D1736" w:rsidRDefault="0068412C" w:rsidP="0068412C">
            <w:pPr>
              <w:rPr>
                <w:b/>
                <w:bCs/>
                <w:sz w:val="16"/>
                <w:szCs w:val="14"/>
              </w:rPr>
            </w:pPr>
            <w:r w:rsidRPr="003D1736">
              <w:rPr>
                <w:b/>
                <w:bCs/>
                <w:sz w:val="16"/>
                <w:szCs w:val="14"/>
              </w:rPr>
              <w:t>24 SEA</w:t>
            </w:r>
          </w:p>
        </w:tc>
        <w:tc>
          <w:tcPr>
            <w:tcW w:w="363" w:type="pct"/>
            <w:noWrap/>
            <w:tcMar>
              <w:left w:w="29" w:type="dxa"/>
              <w:right w:w="29" w:type="dxa"/>
            </w:tcMar>
            <w:vAlign w:val="center"/>
            <w:hideMark/>
          </w:tcPr>
          <w:p w14:paraId="7A62A220" w14:textId="77777777" w:rsidR="0068412C" w:rsidRPr="003D1736" w:rsidRDefault="0068412C" w:rsidP="0068412C">
            <w:pPr>
              <w:rPr>
                <w:sz w:val="16"/>
                <w:szCs w:val="14"/>
              </w:rPr>
            </w:pPr>
            <w:r w:rsidRPr="003D1736">
              <w:rPr>
                <w:sz w:val="16"/>
                <w:szCs w:val="14"/>
              </w:rPr>
              <w:t>0.0000</w:t>
            </w:r>
          </w:p>
        </w:tc>
        <w:tc>
          <w:tcPr>
            <w:tcW w:w="363" w:type="pct"/>
            <w:noWrap/>
            <w:tcMar>
              <w:left w:w="29" w:type="dxa"/>
              <w:right w:w="29" w:type="dxa"/>
            </w:tcMar>
            <w:vAlign w:val="center"/>
            <w:hideMark/>
          </w:tcPr>
          <w:p w14:paraId="34F2AAB3" w14:textId="77777777" w:rsidR="0068412C" w:rsidRPr="003D1736" w:rsidRDefault="0068412C" w:rsidP="0068412C">
            <w:pPr>
              <w:rPr>
                <w:sz w:val="16"/>
                <w:szCs w:val="14"/>
              </w:rPr>
            </w:pPr>
            <w:r w:rsidRPr="003D1736">
              <w:rPr>
                <w:sz w:val="16"/>
                <w:szCs w:val="14"/>
              </w:rPr>
              <w:t>0.0184</w:t>
            </w:r>
          </w:p>
        </w:tc>
        <w:tc>
          <w:tcPr>
            <w:tcW w:w="395" w:type="pct"/>
            <w:noWrap/>
            <w:tcMar>
              <w:left w:w="29" w:type="dxa"/>
              <w:right w:w="29" w:type="dxa"/>
            </w:tcMar>
            <w:vAlign w:val="center"/>
            <w:hideMark/>
          </w:tcPr>
          <w:p w14:paraId="5C8B5F48" w14:textId="77777777" w:rsidR="0068412C" w:rsidRPr="003D1736" w:rsidRDefault="0068412C" w:rsidP="0068412C">
            <w:pPr>
              <w:rPr>
                <w:sz w:val="16"/>
                <w:szCs w:val="14"/>
              </w:rPr>
            </w:pPr>
            <w:r w:rsidRPr="003D1736">
              <w:rPr>
                <w:sz w:val="16"/>
                <w:szCs w:val="14"/>
              </w:rPr>
              <w:t>1.0818</w:t>
            </w:r>
          </w:p>
        </w:tc>
        <w:tc>
          <w:tcPr>
            <w:tcW w:w="396" w:type="pct"/>
            <w:noWrap/>
            <w:tcMar>
              <w:left w:w="29" w:type="dxa"/>
              <w:right w:w="29" w:type="dxa"/>
            </w:tcMar>
            <w:vAlign w:val="center"/>
            <w:hideMark/>
          </w:tcPr>
          <w:p w14:paraId="69D32738" w14:textId="77777777" w:rsidR="0068412C" w:rsidRPr="003D1736" w:rsidRDefault="0068412C" w:rsidP="0068412C">
            <w:pPr>
              <w:rPr>
                <w:sz w:val="16"/>
                <w:szCs w:val="14"/>
              </w:rPr>
            </w:pPr>
            <w:r w:rsidRPr="003D1736">
              <w:rPr>
                <w:sz w:val="16"/>
                <w:szCs w:val="14"/>
              </w:rPr>
              <w:t>-0.0069</w:t>
            </w:r>
          </w:p>
        </w:tc>
        <w:tc>
          <w:tcPr>
            <w:tcW w:w="395" w:type="pct"/>
            <w:noWrap/>
            <w:tcMar>
              <w:left w:w="29" w:type="dxa"/>
              <w:right w:w="29" w:type="dxa"/>
            </w:tcMar>
            <w:vAlign w:val="center"/>
            <w:hideMark/>
          </w:tcPr>
          <w:p w14:paraId="649475EB" w14:textId="77777777" w:rsidR="0068412C" w:rsidRPr="003D1736" w:rsidRDefault="0068412C" w:rsidP="0068412C">
            <w:pPr>
              <w:rPr>
                <w:sz w:val="16"/>
                <w:szCs w:val="14"/>
              </w:rPr>
            </w:pPr>
            <w:r w:rsidRPr="003D1736">
              <w:rPr>
                <w:sz w:val="16"/>
                <w:szCs w:val="14"/>
              </w:rPr>
              <w:t>0.0012</w:t>
            </w:r>
          </w:p>
        </w:tc>
        <w:tc>
          <w:tcPr>
            <w:tcW w:w="363" w:type="pct"/>
            <w:noWrap/>
            <w:tcMar>
              <w:left w:w="29" w:type="dxa"/>
              <w:right w:w="29" w:type="dxa"/>
            </w:tcMar>
            <w:vAlign w:val="center"/>
            <w:hideMark/>
          </w:tcPr>
          <w:p w14:paraId="2E7CABC3" w14:textId="77777777" w:rsidR="0068412C" w:rsidRPr="003D1736" w:rsidRDefault="0068412C" w:rsidP="0068412C">
            <w:pPr>
              <w:rPr>
                <w:sz w:val="16"/>
                <w:szCs w:val="14"/>
              </w:rPr>
            </w:pPr>
            <w:r w:rsidRPr="003D1736">
              <w:rPr>
                <w:sz w:val="16"/>
                <w:szCs w:val="14"/>
              </w:rPr>
              <w:t>0.0260</w:t>
            </w:r>
          </w:p>
        </w:tc>
        <w:tc>
          <w:tcPr>
            <w:tcW w:w="395" w:type="pct"/>
            <w:noWrap/>
            <w:tcMar>
              <w:left w:w="29" w:type="dxa"/>
              <w:right w:w="29" w:type="dxa"/>
            </w:tcMar>
            <w:vAlign w:val="center"/>
            <w:hideMark/>
          </w:tcPr>
          <w:p w14:paraId="7FD6272F" w14:textId="77777777" w:rsidR="0068412C" w:rsidRPr="003D1736" w:rsidRDefault="0068412C" w:rsidP="0068412C">
            <w:pPr>
              <w:rPr>
                <w:sz w:val="16"/>
                <w:szCs w:val="14"/>
              </w:rPr>
            </w:pPr>
            <w:r w:rsidRPr="003D1736">
              <w:rPr>
                <w:sz w:val="16"/>
                <w:szCs w:val="14"/>
              </w:rPr>
              <w:t>0.1171</w:t>
            </w:r>
          </w:p>
        </w:tc>
        <w:tc>
          <w:tcPr>
            <w:tcW w:w="396" w:type="pct"/>
            <w:noWrap/>
            <w:tcMar>
              <w:left w:w="29" w:type="dxa"/>
              <w:right w:w="29" w:type="dxa"/>
            </w:tcMar>
            <w:vAlign w:val="center"/>
            <w:hideMark/>
          </w:tcPr>
          <w:p w14:paraId="55AA43FD" w14:textId="77777777" w:rsidR="0068412C" w:rsidRPr="003D1736" w:rsidRDefault="0068412C" w:rsidP="0068412C">
            <w:pPr>
              <w:rPr>
                <w:sz w:val="16"/>
                <w:szCs w:val="14"/>
              </w:rPr>
            </w:pPr>
            <w:r w:rsidRPr="003D1736">
              <w:rPr>
                <w:sz w:val="16"/>
                <w:szCs w:val="14"/>
              </w:rPr>
              <w:t>-0.3618</w:t>
            </w:r>
          </w:p>
        </w:tc>
        <w:tc>
          <w:tcPr>
            <w:tcW w:w="395" w:type="pct"/>
            <w:noWrap/>
            <w:tcMar>
              <w:left w:w="29" w:type="dxa"/>
              <w:right w:w="29" w:type="dxa"/>
            </w:tcMar>
            <w:vAlign w:val="center"/>
            <w:hideMark/>
          </w:tcPr>
          <w:p w14:paraId="7FFF1BF2" w14:textId="77777777" w:rsidR="0068412C" w:rsidRPr="003D1736" w:rsidRDefault="0068412C" w:rsidP="0068412C">
            <w:pPr>
              <w:rPr>
                <w:sz w:val="16"/>
                <w:szCs w:val="14"/>
              </w:rPr>
            </w:pPr>
            <w:r w:rsidRPr="003D1736">
              <w:rPr>
                <w:sz w:val="16"/>
                <w:szCs w:val="14"/>
              </w:rPr>
              <w:t>0.0152</w:t>
            </w:r>
          </w:p>
        </w:tc>
        <w:tc>
          <w:tcPr>
            <w:tcW w:w="363" w:type="pct"/>
            <w:noWrap/>
            <w:tcMar>
              <w:left w:w="29" w:type="dxa"/>
              <w:right w:w="29" w:type="dxa"/>
            </w:tcMar>
            <w:vAlign w:val="center"/>
            <w:hideMark/>
          </w:tcPr>
          <w:p w14:paraId="78E00759" w14:textId="77777777" w:rsidR="0068412C" w:rsidRPr="003D1736" w:rsidRDefault="0068412C" w:rsidP="0068412C">
            <w:pPr>
              <w:rPr>
                <w:sz w:val="16"/>
                <w:szCs w:val="14"/>
              </w:rPr>
            </w:pPr>
            <w:r w:rsidRPr="003D1736">
              <w:rPr>
                <w:sz w:val="16"/>
                <w:szCs w:val="14"/>
              </w:rPr>
              <w:t>0.0267</w:t>
            </w:r>
          </w:p>
        </w:tc>
        <w:tc>
          <w:tcPr>
            <w:tcW w:w="395" w:type="pct"/>
            <w:noWrap/>
            <w:tcMar>
              <w:left w:w="29" w:type="dxa"/>
              <w:right w:w="29" w:type="dxa"/>
            </w:tcMar>
            <w:vAlign w:val="center"/>
            <w:hideMark/>
          </w:tcPr>
          <w:p w14:paraId="4586EC06" w14:textId="77777777" w:rsidR="0068412C" w:rsidRPr="003D1736" w:rsidRDefault="0068412C" w:rsidP="0068412C">
            <w:pPr>
              <w:rPr>
                <w:sz w:val="16"/>
                <w:szCs w:val="14"/>
              </w:rPr>
            </w:pPr>
            <w:r w:rsidRPr="003D1736">
              <w:rPr>
                <w:sz w:val="16"/>
                <w:szCs w:val="14"/>
              </w:rPr>
              <w:t>-0.5947</w:t>
            </w:r>
          </w:p>
        </w:tc>
        <w:tc>
          <w:tcPr>
            <w:tcW w:w="395" w:type="pct"/>
            <w:noWrap/>
            <w:tcMar>
              <w:left w:w="29" w:type="dxa"/>
              <w:right w:w="29" w:type="dxa"/>
            </w:tcMar>
            <w:vAlign w:val="center"/>
            <w:hideMark/>
          </w:tcPr>
          <w:p w14:paraId="64198469" w14:textId="77777777" w:rsidR="0068412C" w:rsidRPr="003D1736" w:rsidRDefault="0068412C" w:rsidP="0068412C">
            <w:pPr>
              <w:rPr>
                <w:sz w:val="16"/>
                <w:szCs w:val="14"/>
              </w:rPr>
            </w:pPr>
            <w:r w:rsidRPr="003D1736">
              <w:rPr>
                <w:sz w:val="16"/>
                <w:szCs w:val="14"/>
              </w:rPr>
              <w:t>0.0783</w:t>
            </w:r>
          </w:p>
        </w:tc>
      </w:tr>
      <w:tr w:rsidR="0068412C" w:rsidRPr="003D1736" w14:paraId="4C99C430" w14:textId="77777777" w:rsidTr="003D1736">
        <w:trPr>
          <w:trHeight w:val="318"/>
        </w:trPr>
        <w:tc>
          <w:tcPr>
            <w:tcW w:w="384" w:type="pct"/>
            <w:noWrap/>
            <w:tcMar>
              <w:left w:w="29" w:type="dxa"/>
              <w:right w:w="29" w:type="dxa"/>
            </w:tcMar>
            <w:vAlign w:val="center"/>
            <w:hideMark/>
          </w:tcPr>
          <w:p w14:paraId="1DEFF18E" w14:textId="77777777" w:rsidR="0068412C" w:rsidRPr="003D1736" w:rsidRDefault="0068412C" w:rsidP="0068412C">
            <w:pPr>
              <w:rPr>
                <w:b/>
                <w:bCs/>
                <w:sz w:val="16"/>
                <w:szCs w:val="14"/>
              </w:rPr>
            </w:pPr>
            <w:r w:rsidRPr="003D1736">
              <w:rPr>
                <w:b/>
                <w:bCs/>
                <w:sz w:val="16"/>
                <w:szCs w:val="14"/>
              </w:rPr>
              <w:t>25 NAU</w:t>
            </w:r>
          </w:p>
        </w:tc>
        <w:tc>
          <w:tcPr>
            <w:tcW w:w="363" w:type="pct"/>
            <w:noWrap/>
            <w:tcMar>
              <w:left w:w="29" w:type="dxa"/>
              <w:right w:w="29" w:type="dxa"/>
            </w:tcMar>
            <w:vAlign w:val="center"/>
            <w:hideMark/>
          </w:tcPr>
          <w:p w14:paraId="1912A669" w14:textId="77777777" w:rsidR="0068412C" w:rsidRPr="003D1736" w:rsidRDefault="0068412C" w:rsidP="0068412C">
            <w:pPr>
              <w:rPr>
                <w:sz w:val="16"/>
                <w:szCs w:val="14"/>
              </w:rPr>
            </w:pPr>
            <w:r w:rsidRPr="003D1736">
              <w:rPr>
                <w:sz w:val="16"/>
                <w:szCs w:val="14"/>
              </w:rPr>
              <w:t>0.0000</w:t>
            </w:r>
          </w:p>
        </w:tc>
        <w:tc>
          <w:tcPr>
            <w:tcW w:w="363" w:type="pct"/>
            <w:noWrap/>
            <w:tcMar>
              <w:left w:w="29" w:type="dxa"/>
              <w:right w:w="29" w:type="dxa"/>
            </w:tcMar>
            <w:vAlign w:val="center"/>
            <w:hideMark/>
          </w:tcPr>
          <w:p w14:paraId="7B86CB1B" w14:textId="77777777" w:rsidR="0068412C" w:rsidRPr="003D1736" w:rsidRDefault="0068412C" w:rsidP="0068412C">
            <w:pPr>
              <w:rPr>
                <w:sz w:val="16"/>
                <w:szCs w:val="14"/>
              </w:rPr>
            </w:pPr>
            <w:r w:rsidRPr="003D1736">
              <w:rPr>
                <w:sz w:val="16"/>
                <w:szCs w:val="14"/>
              </w:rPr>
              <w:t>0.0338</w:t>
            </w:r>
          </w:p>
        </w:tc>
        <w:tc>
          <w:tcPr>
            <w:tcW w:w="395" w:type="pct"/>
            <w:noWrap/>
            <w:tcMar>
              <w:left w:w="29" w:type="dxa"/>
              <w:right w:w="29" w:type="dxa"/>
            </w:tcMar>
            <w:vAlign w:val="center"/>
            <w:hideMark/>
          </w:tcPr>
          <w:p w14:paraId="7D2AB727" w14:textId="77777777" w:rsidR="0068412C" w:rsidRPr="003D1736" w:rsidRDefault="0068412C" w:rsidP="0068412C">
            <w:pPr>
              <w:rPr>
                <w:sz w:val="16"/>
                <w:szCs w:val="14"/>
              </w:rPr>
            </w:pPr>
            <w:r w:rsidRPr="003D1736">
              <w:rPr>
                <w:sz w:val="16"/>
                <w:szCs w:val="14"/>
              </w:rPr>
              <w:t>0.0879</w:t>
            </w:r>
          </w:p>
        </w:tc>
        <w:tc>
          <w:tcPr>
            <w:tcW w:w="396" w:type="pct"/>
            <w:noWrap/>
            <w:tcMar>
              <w:left w:w="29" w:type="dxa"/>
              <w:right w:w="29" w:type="dxa"/>
            </w:tcMar>
            <w:vAlign w:val="center"/>
            <w:hideMark/>
          </w:tcPr>
          <w:p w14:paraId="6AC1462E" w14:textId="77777777" w:rsidR="0068412C" w:rsidRPr="003D1736" w:rsidRDefault="0068412C" w:rsidP="0068412C">
            <w:pPr>
              <w:rPr>
                <w:sz w:val="16"/>
                <w:szCs w:val="14"/>
              </w:rPr>
            </w:pPr>
            <w:r w:rsidRPr="003D1736">
              <w:rPr>
                <w:sz w:val="16"/>
                <w:szCs w:val="14"/>
              </w:rPr>
              <w:t>0.3849</w:t>
            </w:r>
          </w:p>
        </w:tc>
        <w:tc>
          <w:tcPr>
            <w:tcW w:w="395" w:type="pct"/>
            <w:noWrap/>
            <w:tcMar>
              <w:left w:w="29" w:type="dxa"/>
              <w:right w:w="29" w:type="dxa"/>
            </w:tcMar>
            <w:vAlign w:val="center"/>
            <w:hideMark/>
          </w:tcPr>
          <w:p w14:paraId="13AE4C06" w14:textId="77777777" w:rsidR="0068412C" w:rsidRPr="003D1736" w:rsidRDefault="0068412C" w:rsidP="0068412C">
            <w:pPr>
              <w:rPr>
                <w:sz w:val="16"/>
                <w:szCs w:val="14"/>
              </w:rPr>
            </w:pPr>
            <w:r w:rsidRPr="003D1736">
              <w:rPr>
                <w:sz w:val="16"/>
                <w:szCs w:val="14"/>
              </w:rPr>
              <w:t>0.0138</w:t>
            </w:r>
          </w:p>
        </w:tc>
        <w:tc>
          <w:tcPr>
            <w:tcW w:w="363" w:type="pct"/>
            <w:noWrap/>
            <w:tcMar>
              <w:left w:w="29" w:type="dxa"/>
              <w:right w:w="29" w:type="dxa"/>
            </w:tcMar>
            <w:vAlign w:val="center"/>
            <w:hideMark/>
          </w:tcPr>
          <w:p w14:paraId="20A73894" w14:textId="77777777" w:rsidR="0068412C" w:rsidRPr="003D1736" w:rsidRDefault="0068412C" w:rsidP="0068412C">
            <w:pPr>
              <w:rPr>
                <w:sz w:val="16"/>
                <w:szCs w:val="14"/>
              </w:rPr>
            </w:pPr>
            <w:r w:rsidRPr="003D1736">
              <w:rPr>
                <w:sz w:val="16"/>
                <w:szCs w:val="14"/>
              </w:rPr>
              <w:t>0.0334</w:t>
            </w:r>
          </w:p>
        </w:tc>
        <w:tc>
          <w:tcPr>
            <w:tcW w:w="395" w:type="pct"/>
            <w:noWrap/>
            <w:tcMar>
              <w:left w:w="29" w:type="dxa"/>
              <w:right w:w="29" w:type="dxa"/>
            </w:tcMar>
            <w:vAlign w:val="center"/>
            <w:hideMark/>
          </w:tcPr>
          <w:p w14:paraId="4A325AA9" w14:textId="77777777" w:rsidR="0068412C" w:rsidRPr="003D1736" w:rsidRDefault="0068412C" w:rsidP="0068412C">
            <w:pPr>
              <w:rPr>
                <w:sz w:val="16"/>
                <w:szCs w:val="14"/>
              </w:rPr>
            </w:pPr>
            <w:r w:rsidRPr="003D1736">
              <w:rPr>
                <w:sz w:val="16"/>
                <w:szCs w:val="14"/>
              </w:rPr>
              <w:t>0.0845</w:t>
            </w:r>
          </w:p>
        </w:tc>
        <w:tc>
          <w:tcPr>
            <w:tcW w:w="396" w:type="pct"/>
            <w:noWrap/>
            <w:tcMar>
              <w:left w:w="29" w:type="dxa"/>
              <w:right w:w="29" w:type="dxa"/>
            </w:tcMar>
            <w:vAlign w:val="center"/>
            <w:hideMark/>
          </w:tcPr>
          <w:p w14:paraId="08CCD785" w14:textId="77777777" w:rsidR="0068412C" w:rsidRPr="003D1736" w:rsidRDefault="0068412C" w:rsidP="0068412C">
            <w:pPr>
              <w:rPr>
                <w:sz w:val="16"/>
                <w:szCs w:val="14"/>
              </w:rPr>
            </w:pPr>
            <w:r w:rsidRPr="003D1736">
              <w:rPr>
                <w:sz w:val="16"/>
                <w:szCs w:val="14"/>
              </w:rPr>
              <w:t>0.4422</w:t>
            </w:r>
          </w:p>
        </w:tc>
        <w:tc>
          <w:tcPr>
            <w:tcW w:w="395" w:type="pct"/>
            <w:noWrap/>
            <w:tcMar>
              <w:left w:w="29" w:type="dxa"/>
              <w:right w:w="29" w:type="dxa"/>
            </w:tcMar>
            <w:vAlign w:val="center"/>
            <w:hideMark/>
          </w:tcPr>
          <w:p w14:paraId="3574BFCA" w14:textId="77777777" w:rsidR="0068412C" w:rsidRPr="003D1736" w:rsidRDefault="0068412C" w:rsidP="0068412C">
            <w:pPr>
              <w:rPr>
                <w:sz w:val="16"/>
                <w:szCs w:val="14"/>
              </w:rPr>
            </w:pPr>
            <w:r w:rsidRPr="003D1736">
              <w:rPr>
                <w:sz w:val="16"/>
                <w:szCs w:val="14"/>
              </w:rPr>
              <w:t>0.0186</w:t>
            </w:r>
          </w:p>
        </w:tc>
        <w:tc>
          <w:tcPr>
            <w:tcW w:w="363" w:type="pct"/>
            <w:noWrap/>
            <w:tcMar>
              <w:left w:w="29" w:type="dxa"/>
              <w:right w:w="29" w:type="dxa"/>
            </w:tcMar>
            <w:vAlign w:val="center"/>
            <w:hideMark/>
          </w:tcPr>
          <w:p w14:paraId="5AEE843E" w14:textId="77777777" w:rsidR="0068412C" w:rsidRPr="003D1736" w:rsidRDefault="0068412C" w:rsidP="0068412C">
            <w:pPr>
              <w:rPr>
                <w:sz w:val="16"/>
                <w:szCs w:val="14"/>
              </w:rPr>
            </w:pPr>
            <w:r w:rsidRPr="003D1736">
              <w:rPr>
                <w:sz w:val="16"/>
                <w:szCs w:val="14"/>
              </w:rPr>
              <w:t>0.0374</w:t>
            </w:r>
          </w:p>
        </w:tc>
        <w:tc>
          <w:tcPr>
            <w:tcW w:w="395" w:type="pct"/>
            <w:noWrap/>
            <w:tcMar>
              <w:left w:w="29" w:type="dxa"/>
              <w:right w:w="29" w:type="dxa"/>
            </w:tcMar>
            <w:vAlign w:val="center"/>
            <w:hideMark/>
          </w:tcPr>
          <w:p w14:paraId="0B5432E4" w14:textId="77777777" w:rsidR="0068412C" w:rsidRPr="003D1736" w:rsidRDefault="0068412C" w:rsidP="0068412C">
            <w:pPr>
              <w:rPr>
                <w:sz w:val="16"/>
                <w:szCs w:val="14"/>
              </w:rPr>
            </w:pPr>
            <w:r w:rsidRPr="003D1736">
              <w:rPr>
                <w:sz w:val="16"/>
                <w:szCs w:val="14"/>
              </w:rPr>
              <w:t>0.0549</w:t>
            </w:r>
          </w:p>
        </w:tc>
        <w:tc>
          <w:tcPr>
            <w:tcW w:w="395" w:type="pct"/>
            <w:noWrap/>
            <w:tcMar>
              <w:left w:w="29" w:type="dxa"/>
              <w:right w:w="29" w:type="dxa"/>
            </w:tcMar>
            <w:vAlign w:val="center"/>
            <w:hideMark/>
          </w:tcPr>
          <w:p w14:paraId="38310BAD" w14:textId="77777777" w:rsidR="0068412C" w:rsidRPr="003D1736" w:rsidRDefault="0068412C" w:rsidP="0068412C">
            <w:pPr>
              <w:rPr>
                <w:sz w:val="16"/>
                <w:szCs w:val="14"/>
              </w:rPr>
            </w:pPr>
            <w:r w:rsidRPr="003D1736">
              <w:rPr>
                <w:sz w:val="16"/>
                <w:szCs w:val="14"/>
              </w:rPr>
              <w:t>0.2214</w:t>
            </w:r>
          </w:p>
        </w:tc>
      </w:tr>
      <w:tr w:rsidR="0068412C" w:rsidRPr="003D1736" w14:paraId="4407ED82" w14:textId="77777777" w:rsidTr="003D1736">
        <w:trPr>
          <w:trHeight w:val="329"/>
        </w:trPr>
        <w:tc>
          <w:tcPr>
            <w:tcW w:w="384" w:type="pct"/>
            <w:noWrap/>
            <w:tcMar>
              <w:left w:w="29" w:type="dxa"/>
              <w:right w:w="29" w:type="dxa"/>
            </w:tcMar>
            <w:vAlign w:val="center"/>
            <w:hideMark/>
          </w:tcPr>
          <w:p w14:paraId="42084532" w14:textId="77777777" w:rsidR="0068412C" w:rsidRPr="003D1736" w:rsidRDefault="0068412C" w:rsidP="0068412C">
            <w:pPr>
              <w:rPr>
                <w:b/>
                <w:bCs/>
                <w:sz w:val="16"/>
                <w:szCs w:val="14"/>
              </w:rPr>
            </w:pPr>
            <w:r w:rsidRPr="003D1736">
              <w:rPr>
                <w:b/>
                <w:bCs/>
                <w:sz w:val="16"/>
                <w:szCs w:val="14"/>
              </w:rPr>
              <w:t>26 SAU</w:t>
            </w:r>
          </w:p>
        </w:tc>
        <w:tc>
          <w:tcPr>
            <w:tcW w:w="363" w:type="pct"/>
            <w:noWrap/>
            <w:tcMar>
              <w:left w:w="29" w:type="dxa"/>
              <w:right w:w="29" w:type="dxa"/>
            </w:tcMar>
            <w:vAlign w:val="center"/>
            <w:hideMark/>
          </w:tcPr>
          <w:p w14:paraId="52536E3F" w14:textId="77777777" w:rsidR="0068412C" w:rsidRPr="003D1736" w:rsidRDefault="0068412C" w:rsidP="0068412C">
            <w:pPr>
              <w:rPr>
                <w:sz w:val="16"/>
                <w:szCs w:val="14"/>
              </w:rPr>
            </w:pPr>
            <w:r w:rsidRPr="003D1736">
              <w:rPr>
                <w:sz w:val="16"/>
                <w:szCs w:val="14"/>
              </w:rPr>
              <w:t>0.0000</w:t>
            </w:r>
          </w:p>
        </w:tc>
        <w:tc>
          <w:tcPr>
            <w:tcW w:w="363" w:type="pct"/>
            <w:noWrap/>
            <w:tcMar>
              <w:left w:w="29" w:type="dxa"/>
              <w:right w:w="29" w:type="dxa"/>
            </w:tcMar>
            <w:vAlign w:val="center"/>
            <w:hideMark/>
          </w:tcPr>
          <w:p w14:paraId="65B953FB" w14:textId="77777777" w:rsidR="0068412C" w:rsidRPr="003D1736" w:rsidRDefault="0068412C" w:rsidP="0068412C">
            <w:pPr>
              <w:rPr>
                <w:sz w:val="16"/>
                <w:szCs w:val="14"/>
              </w:rPr>
            </w:pPr>
            <w:r w:rsidRPr="003D1736">
              <w:rPr>
                <w:sz w:val="16"/>
                <w:szCs w:val="14"/>
              </w:rPr>
              <w:t>0.0299</w:t>
            </w:r>
          </w:p>
        </w:tc>
        <w:tc>
          <w:tcPr>
            <w:tcW w:w="395" w:type="pct"/>
            <w:noWrap/>
            <w:tcMar>
              <w:left w:w="29" w:type="dxa"/>
              <w:right w:w="29" w:type="dxa"/>
            </w:tcMar>
            <w:vAlign w:val="center"/>
            <w:hideMark/>
          </w:tcPr>
          <w:p w14:paraId="11D7B002" w14:textId="77777777" w:rsidR="0068412C" w:rsidRPr="003D1736" w:rsidRDefault="0068412C" w:rsidP="0068412C">
            <w:pPr>
              <w:rPr>
                <w:sz w:val="16"/>
                <w:szCs w:val="14"/>
              </w:rPr>
            </w:pPr>
            <w:r w:rsidRPr="003D1736">
              <w:rPr>
                <w:sz w:val="16"/>
                <w:szCs w:val="14"/>
              </w:rPr>
              <w:t>-0.0116</w:t>
            </w:r>
          </w:p>
        </w:tc>
        <w:tc>
          <w:tcPr>
            <w:tcW w:w="396" w:type="pct"/>
            <w:noWrap/>
            <w:tcMar>
              <w:left w:w="29" w:type="dxa"/>
              <w:right w:w="29" w:type="dxa"/>
            </w:tcMar>
            <w:vAlign w:val="center"/>
            <w:hideMark/>
          </w:tcPr>
          <w:p w14:paraId="1A87FED1" w14:textId="77777777" w:rsidR="0068412C" w:rsidRPr="003D1736" w:rsidRDefault="0068412C" w:rsidP="0068412C">
            <w:pPr>
              <w:rPr>
                <w:sz w:val="16"/>
                <w:szCs w:val="14"/>
              </w:rPr>
            </w:pPr>
            <w:r w:rsidRPr="003D1736">
              <w:rPr>
                <w:sz w:val="16"/>
                <w:szCs w:val="14"/>
              </w:rPr>
              <w:t>0.3644</w:t>
            </w:r>
          </w:p>
        </w:tc>
        <w:tc>
          <w:tcPr>
            <w:tcW w:w="395" w:type="pct"/>
            <w:noWrap/>
            <w:tcMar>
              <w:left w:w="29" w:type="dxa"/>
              <w:right w:w="29" w:type="dxa"/>
            </w:tcMar>
            <w:vAlign w:val="center"/>
            <w:hideMark/>
          </w:tcPr>
          <w:p w14:paraId="6E475357" w14:textId="77777777" w:rsidR="0068412C" w:rsidRPr="003D1736" w:rsidRDefault="0068412C" w:rsidP="0068412C">
            <w:pPr>
              <w:rPr>
                <w:sz w:val="16"/>
                <w:szCs w:val="14"/>
              </w:rPr>
            </w:pPr>
            <w:r w:rsidRPr="003D1736">
              <w:rPr>
                <w:sz w:val="16"/>
                <w:szCs w:val="14"/>
              </w:rPr>
              <w:t>0.0122</w:t>
            </w:r>
          </w:p>
        </w:tc>
        <w:tc>
          <w:tcPr>
            <w:tcW w:w="363" w:type="pct"/>
            <w:noWrap/>
            <w:tcMar>
              <w:left w:w="29" w:type="dxa"/>
              <w:right w:w="29" w:type="dxa"/>
            </w:tcMar>
            <w:vAlign w:val="center"/>
            <w:hideMark/>
          </w:tcPr>
          <w:p w14:paraId="41553262" w14:textId="77777777" w:rsidR="0068412C" w:rsidRPr="003D1736" w:rsidRDefault="0068412C" w:rsidP="0068412C">
            <w:pPr>
              <w:rPr>
                <w:sz w:val="16"/>
                <w:szCs w:val="14"/>
              </w:rPr>
            </w:pPr>
            <w:r w:rsidRPr="003D1736">
              <w:rPr>
                <w:sz w:val="16"/>
                <w:szCs w:val="14"/>
              </w:rPr>
              <w:t>0.0301</w:t>
            </w:r>
          </w:p>
        </w:tc>
        <w:tc>
          <w:tcPr>
            <w:tcW w:w="395" w:type="pct"/>
            <w:noWrap/>
            <w:tcMar>
              <w:left w:w="29" w:type="dxa"/>
              <w:right w:w="29" w:type="dxa"/>
            </w:tcMar>
            <w:vAlign w:val="center"/>
            <w:hideMark/>
          </w:tcPr>
          <w:p w14:paraId="7C7AA427" w14:textId="77777777" w:rsidR="0068412C" w:rsidRPr="003D1736" w:rsidRDefault="0068412C" w:rsidP="0068412C">
            <w:pPr>
              <w:rPr>
                <w:sz w:val="16"/>
                <w:szCs w:val="14"/>
              </w:rPr>
            </w:pPr>
            <w:r w:rsidRPr="003D1736">
              <w:rPr>
                <w:sz w:val="16"/>
                <w:szCs w:val="14"/>
              </w:rPr>
              <w:t>-0.2318</w:t>
            </w:r>
          </w:p>
        </w:tc>
        <w:tc>
          <w:tcPr>
            <w:tcW w:w="396" w:type="pct"/>
            <w:noWrap/>
            <w:tcMar>
              <w:left w:w="29" w:type="dxa"/>
              <w:right w:w="29" w:type="dxa"/>
            </w:tcMar>
            <w:vAlign w:val="center"/>
            <w:hideMark/>
          </w:tcPr>
          <w:p w14:paraId="07F8621C" w14:textId="77777777" w:rsidR="0068412C" w:rsidRPr="003D1736" w:rsidRDefault="0068412C" w:rsidP="0068412C">
            <w:pPr>
              <w:rPr>
                <w:sz w:val="16"/>
                <w:szCs w:val="14"/>
              </w:rPr>
            </w:pPr>
            <w:r w:rsidRPr="003D1736">
              <w:rPr>
                <w:sz w:val="16"/>
                <w:szCs w:val="14"/>
              </w:rPr>
              <w:t>0.1271</w:t>
            </w:r>
          </w:p>
        </w:tc>
        <w:tc>
          <w:tcPr>
            <w:tcW w:w="395" w:type="pct"/>
            <w:noWrap/>
            <w:tcMar>
              <w:left w:w="29" w:type="dxa"/>
              <w:right w:w="29" w:type="dxa"/>
            </w:tcMar>
            <w:vAlign w:val="center"/>
            <w:hideMark/>
          </w:tcPr>
          <w:p w14:paraId="5ED87C0D" w14:textId="77777777" w:rsidR="0068412C" w:rsidRPr="003D1736" w:rsidRDefault="0068412C" w:rsidP="0068412C">
            <w:pPr>
              <w:rPr>
                <w:sz w:val="16"/>
                <w:szCs w:val="14"/>
              </w:rPr>
            </w:pPr>
            <w:r w:rsidRPr="003D1736">
              <w:rPr>
                <w:sz w:val="16"/>
                <w:szCs w:val="14"/>
              </w:rPr>
              <w:t>0.0347</w:t>
            </w:r>
          </w:p>
        </w:tc>
        <w:tc>
          <w:tcPr>
            <w:tcW w:w="363" w:type="pct"/>
            <w:noWrap/>
            <w:tcMar>
              <w:left w:w="29" w:type="dxa"/>
              <w:right w:w="29" w:type="dxa"/>
            </w:tcMar>
            <w:vAlign w:val="center"/>
            <w:hideMark/>
          </w:tcPr>
          <w:p w14:paraId="321BDB2F" w14:textId="77777777" w:rsidR="0068412C" w:rsidRPr="003D1736" w:rsidRDefault="0068412C" w:rsidP="0068412C">
            <w:pPr>
              <w:rPr>
                <w:sz w:val="16"/>
                <w:szCs w:val="14"/>
              </w:rPr>
            </w:pPr>
            <w:r w:rsidRPr="003D1736">
              <w:rPr>
                <w:sz w:val="16"/>
                <w:szCs w:val="14"/>
              </w:rPr>
              <w:t>0.0332</w:t>
            </w:r>
          </w:p>
        </w:tc>
        <w:tc>
          <w:tcPr>
            <w:tcW w:w="395" w:type="pct"/>
            <w:noWrap/>
            <w:tcMar>
              <w:left w:w="29" w:type="dxa"/>
              <w:right w:w="29" w:type="dxa"/>
            </w:tcMar>
            <w:vAlign w:val="center"/>
            <w:hideMark/>
          </w:tcPr>
          <w:p w14:paraId="71B47975" w14:textId="77777777" w:rsidR="0068412C" w:rsidRPr="003D1736" w:rsidRDefault="0068412C" w:rsidP="0068412C">
            <w:pPr>
              <w:rPr>
                <w:sz w:val="16"/>
                <w:szCs w:val="14"/>
              </w:rPr>
            </w:pPr>
            <w:r w:rsidRPr="003D1736">
              <w:rPr>
                <w:sz w:val="16"/>
                <w:szCs w:val="14"/>
              </w:rPr>
              <w:t>0.2771</w:t>
            </w:r>
          </w:p>
        </w:tc>
        <w:tc>
          <w:tcPr>
            <w:tcW w:w="395" w:type="pct"/>
            <w:noWrap/>
            <w:tcMar>
              <w:left w:w="29" w:type="dxa"/>
              <w:right w:w="29" w:type="dxa"/>
            </w:tcMar>
            <w:vAlign w:val="center"/>
            <w:hideMark/>
          </w:tcPr>
          <w:p w14:paraId="33A4601C" w14:textId="77777777" w:rsidR="0068412C" w:rsidRPr="003D1736" w:rsidRDefault="0068412C" w:rsidP="0068412C">
            <w:pPr>
              <w:rPr>
                <w:sz w:val="16"/>
                <w:szCs w:val="14"/>
              </w:rPr>
            </w:pPr>
            <w:r w:rsidRPr="003D1736">
              <w:rPr>
                <w:sz w:val="16"/>
                <w:szCs w:val="14"/>
              </w:rPr>
              <w:t>0.3094</w:t>
            </w:r>
          </w:p>
        </w:tc>
      </w:tr>
    </w:tbl>
    <w:p w14:paraId="52AB15F8" w14:textId="1D03D167" w:rsidR="00B243DD" w:rsidRDefault="00805A24" w:rsidP="00F27329">
      <w:pPr>
        <w:spacing w:before="120" w:after="120" w:line="360" w:lineRule="auto"/>
        <w:jc w:val="both"/>
        <w:rPr>
          <w:rFonts w:ascii="Times New Roman" w:hAnsi="Times New Roman"/>
          <w:sz w:val="22"/>
          <w:szCs w:val="22"/>
        </w:rPr>
      </w:pPr>
      <w:r>
        <w:rPr>
          <w:rFonts w:ascii="Times New Roman" w:hAnsi="Times New Roman"/>
          <w:noProof/>
          <w:sz w:val="22"/>
          <w:szCs w:val="22"/>
          <w:lang w:eastAsia="ja-JP" w:bidi="si-LK"/>
        </w:rPr>
        <mc:AlternateContent>
          <mc:Choice Requires="wps">
            <w:drawing>
              <wp:anchor distT="0" distB="0" distL="114300" distR="114300" simplePos="0" relativeHeight="251668992" behindDoc="0" locked="0" layoutInCell="1" allowOverlap="1" wp14:anchorId="2F90CC43" wp14:editId="54E8332D">
                <wp:simplePos x="0" y="0"/>
                <wp:positionH relativeFrom="margin">
                  <wp:align>right</wp:align>
                </wp:positionH>
                <wp:positionV relativeFrom="paragraph">
                  <wp:posOffset>0</wp:posOffset>
                </wp:positionV>
                <wp:extent cx="5274310" cy="381467"/>
                <wp:effectExtent l="0" t="0" r="2540" b="0"/>
                <wp:wrapNone/>
                <wp:docPr id="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4310" cy="381467"/>
                        </a:xfrm>
                        <a:prstGeom prst="rect">
                          <a:avLst/>
                        </a:prstGeom>
                        <a:solidFill>
                          <a:schemeClr val="bg1"/>
                        </a:solidFill>
                        <a:ln>
                          <a:noFill/>
                        </a:ln>
                        <a:extLst/>
                      </wps:spPr>
                      <wps:txbx>
                        <w:txbxContent>
                          <w:p w14:paraId="4A552D5A" w14:textId="7A292711" w:rsidR="00C621DD" w:rsidRDefault="00C621DD" w:rsidP="003D1736">
                            <w:pPr>
                              <w:rPr>
                                <w:rFonts w:ascii="Times New Roman" w:hAnsi="Times New Roman"/>
                                <w:kern w:val="24"/>
                                <w:sz w:val="18"/>
                                <w:szCs w:val="18"/>
                              </w:rPr>
                            </w:pPr>
                            <w:r>
                              <w:rPr>
                                <w:rFonts w:ascii="Times New Roman" w:hAnsi="Times New Roman"/>
                                <w:b/>
                                <w:bCs/>
                                <w:kern w:val="24"/>
                                <w:sz w:val="18"/>
                                <w:szCs w:val="18"/>
                              </w:rPr>
                              <w:t>Table</w:t>
                            </w:r>
                            <w:r w:rsidRPr="00E413B4">
                              <w:rPr>
                                <w:rFonts w:ascii="Times New Roman" w:hAnsi="Times New Roman"/>
                                <w:b/>
                                <w:bCs/>
                                <w:kern w:val="24"/>
                                <w:sz w:val="18"/>
                                <w:szCs w:val="18"/>
                              </w:rPr>
                              <w:t xml:space="preserve"> </w:t>
                            </w:r>
                            <w:r>
                              <w:rPr>
                                <w:rFonts w:ascii="Times New Roman" w:hAnsi="Times New Roman"/>
                                <w:b/>
                                <w:bCs/>
                                <w:kern w:val="24"/>
                                <w:sz w:val="18"/>
                                <w:szCs w:val="18"/>
                              </w:rPr>
                              <w:t>S1</w:t>
                            </w:r>
                            <w:r w:rsidRPr="00E413B4">
                              <w:rPr>
                                <w:rFonts w:ascii="Times New Roman" w:hAnsi="Times New Roman"/>
                                <w:b/>
                                <w:bCs/>
                                <w:kern w:val="24"/>
                                <w:sz w:val="18"/>
                                <w:szCs w:val="18"/>
                              </w:rPr>
                              <w:t>.</w:t>
                            </w:r>
                            <w:r w:rsidRPr="00E413B4">
                              <w:rPr>
                                <w:rFonts w:ascii="Times New Roman" w:hAnsi="Times New Roman"/>
                                <w:kern w:val="24"/>
                                <w:sz w:val="18"/>
                                <w:szCs w:val="18"/>
                              </w:rPr>
                              <w:t xml:space="preserve">  </w:t>
                            </w:r>
                            <w:r w:rsidRPr="00C621DD">
                              <w:rPr>
                                <w:rFonts w:ascii="Times New Roman" w:hAnsi="Times New Roman"/>
                                <w:kern w:val="24"/>
                                <w:sz w:val="18"/>
                                <w:szCs w:val="18"/>
                              </w:rPr>
                              <w:t>Mean, standard deviation (std), kurtosis (</w:t>
                            </w:r>
                            <w:proofErr w:type="spellStart"/>
                            <w:r w:rsidRPr="00C621DD">
                              <w:rPr>
                                <w:rFonts w:ascii="Times New Roman" w:hAnsi="Times New Roman"/>
                                <w:kern w:val="24"/>
                                <w:sz w:val="18"/>
                                <w:szCs w:val="18"/>
                              </w:rPr>
                              <w:t>kurt</w:t>
                            </w:r>
                            <w:proofErr w:type="spellEnd"/>
                            <w:r w:rsidRPr="00C621DD">
                              <w:rPr>
                                <w:rFonts w:ascii="Times New Roman" w:hAnsi="Times New Roman"/>
                                <w:kern w:val="24"/>
                                <w:sz w:val="18"/>
                                <w:szCs w:val="18"/>
                              </w:rPr>
                              <w:t xml:space="preserve">) and skewness (skew) of the distribution of the anomaly of E2E shown in Figure S5.  </w:t>
                            </w:r>
                          </w:p>
                          <w:p w14:paraId="48B80785" w14:textId="08373E14" w:rsidR="00C621DD" w:rsidRPr="004961BB" w:rsidRDefault="00C621DD" w:rsidP="007E43B1"/>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2F90CC43" id="_x0000_s1036" type="#_x0000_t202" style="position:absolute;left:0;text-align:left;margin-left:364.1pt;margin-top:0;width:415.3pt;height:30.05pt;z-index:2516689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" fillcolor="white [3212]" stroked="f">
                <v:textbox>
                  <w:txbxContent>
                    <w:p w14:paraId="4A552D5A" w14:textId="7A292711" w:rsidR="00C621DD" w:rsidRDefault="00C621DD" w:rsidP="003D1736">
                      <w:pPr>
                        <w:rPr>
                          <w:rFonts w:ascii="Times New Roman" w:hAnsi="Times New Roman"/>
                          <w:kern w:val="24"/>
                          <w:sz w:val="18"/>
                          <w:szCs w:val="18"/>
                        </w:rPr>
                      </w:pPr>
                      <w:r>
                        <w:rPr>
                          <w:rFonts w:ascii="Times New Roman" w:hAnsi="Times New Roman"/>
                          <w:b/>
                          <w:bCs/>
                          <w:kern w:val="24"/>
                          <w:sz w:val="18"/>
                          <w:szCs w:val="18"/>
                        </w:rPr>
                        <w:t>Table</w:t>
                      </w:r>
                      <w:r w:rsidRPr="00E413B4">
                        <w:rPr>
                          <w:rFonts w:ascii="Times New Roman" w:hAnsi="Times New Roman"/>
                          <w:b/>
                          <w:bCs/>
                          <w:kern w:val="24"/>
                          <w:sz w:val="18"/>
                          <w:szCs w:val="18"/>
                        </w:rPr>
                        <w:t xml:space="preserve"> </w:t>
                      </w:r>
                      <w:r>
                        <w:rPr>
                          <w:rFonts w:ascii="Times New Roman" w:hAnsi="Times New Roman"/>
                          <w:b/>
                          <w:bCs/>
                          <w:kern w:val="24"/>
                          <w:sz w:val="18"/>
                          <w:szCs w:val="18"/>
                        </w:rPr>
                        <w:t>S1</w:t>
                      </w:r>
                      <w:r w:rsidRPr="00E413B4">
                        <w:rPr>
                          <w:rFonts w:ascii="Times New Roman" w:hAnsi="Times New Roman"/>
                          <w:b/>
                          <w:bCs/>
                          <w:kern w:val="24"/>
                          <w:sz w:val="18"/>
                          <w:szCs w:val="18"/>
                        </w:rPr>
                        <w:t>.</w:t>
                      </w:r>
                      <w:r w:rsidRPr="00E413B4">
                        <w:rPr>
                          <w:rFonts w:ascii="Times New Roman" w:hAnsi="Times New Roman"/>
                          <w:kern w:val="24"/>
                          <w:sz w:val="18"/>
                          <w:szCs w:val="18"/>
                        </w:rPr>
                        <w:t xml:space="preserve">  </w:t>
                      </w:r>
                      <w:r w:rsidRPr="00C621DD">
                        <w:rPr>
                          <w:rFonts w:ascii="Times New Roman" w:hAnsi="Times New Roman"/>
                          <w:kern w:val="24"/>
                          <w:sz w:val="18"/>
                          <w:szCs w:val="18"/>
                        </w:rPr>
                        <w:t>Mean, standard deviation (std), kurtosis (</w:t>
                      </w:r>
                      <w:proofErr w:type="spellStart"/>
                      <w:r w:rsidRPr="00C621DD">
                        <w:rPr>
                          <w:rFonts w:ascii="Times New Roman" w:hAnsi="Times New Roman"/>
                          <w:kern w:val="24"/>
                          <w:sz w:val="18"/>
                          <w:szCs w:val="18"/>
                        </w:rPr>
                        <w:t>kurt</w:t>
                      </w:r>
                      <w:proofErr w:type="spellEnd"/>
                      <w:r w:rsidRPr="00C621DD">
                        <w:rPr>
                          <w:rFonts w:ascii="Times New Roman" w:hAnsi="Times New Roman"/>
                          <w:kern w:val="24"/>
                          <w:sz w:val="18"/>
                          <w:szCs w:val="18"/>
                        </w:rPr>
                        <w:t xml:space="preserve">) and skewness (skew) of the distribution of the anomaly of E2E shown in Figure S5.  </w:t>
                      </w:r>
                    </w:p>
                    <w:p w14:paraId="48B80785" w14:textId="08373E14" w:rsidR="00C621DD" w:rsidRPr="004961BB" w:rsidRDefault="00C621DD" w:rsidP="007E43B1"/>
                  </w:txbxContent>
                </v:textbox>
                <w10:wrap anchorx="margin"/>
              </v:shape>
            </w:pict>
          </mc:Fallback>
        </mc:AlternateContent>
      </w:r>
    </w:p>
    <w:p w14:paraId="0F04E3AA" w14:textId="77777777" w:rsidR="00426F74" w:rsidRDefault="00426F74" w:rsidP="00F27329">
      <w:pPr>
        <w:spacing w:before="120" w:after="120" w:line="360" w:lineRule="auto"/>
        <w:jc w:val="both"/>
        <w:rPr>
          <w:rFonts w:ascii="Times New Roman" w:hAnsi="Times New Roman"/>
          <w:sz w:val="22"/>
          <w:szCs w:val="22"/>
        </w:rPr>
      </w:pPr>
    </w:p>
    <w:p w14:paraId="499EAECC" w14:textId="1109F367" w:rsidR="00426F74" w:rsidRDefault="00426F74" w:rsidP="00F27329">
      <w:pPr>
        <w:spacing w:before="120" w:after="120" w:line="360" w:lineRule="auto"/>
        <w:jc w:val="both"/>
        <w:rPr>
          <w:rFonts w:ascii="Times New Roman" w:hAnsi="Times New Roman"/>
          <w:sz w:val="22"/>
          <w:szCs w:val="22"/>
        </w:rPr>
      </w:pPr>
    </w:p>
    <w:p w14:paraId="67A4B13B" w14:textId="77777777" w:rsidR="00426F74" w:rsidRDefault="00426F74" w:rsidP="00F27329">
      <w:pPr>
        <w:spacing w:before="120" w:after="120" w:line="360" w:lineRule="auto"/>
        <w:jc w:val="both"/>
        <w:rPr>
          <w:rFonts w:ascii="Times New Roman" w:hAnsi="Times New Roman"/>
          <w:sz w:val="22"/>
          <w:szCs w:val="22"/>
        </w:rPr>
      </w:pPr>
    </w:p>
    <w:p w14:paraId="34301E91" w14:textId="6B0023AE" w:rsidR="00805A24" w:rsidRDefault="00805A24">
      <w:pPr>
        <w:rPr>
          <w:rFonts w:ascii="Times New Roman" w:hAnsi="Times New Roman"/>
          <w:sz w:val="22"/>
          <w:szCs w:val="22"/>
        </w:rPr>
      </w:pPr>
      <w:r>
        <w:rPr>
          <w:rFonts w:ascii="Times New Roman" w:hAnsi="Times New Roman"/>
          <w:sz w:val="22"/>
          <w:szCs w:val="22"/>
        </w:rPr>
        <w:br w:type="page"/>
      </w:r>
    </w:p>
    <w:p w14:paraId="7B0326B5" w14:textId="309009EA" w:rsidR="00426F74" w:rsidRDefault="0068412C" w:rsidP="00F27329">
      <w:pPr>
        <w:spacing w:before="120" w:after="120" w:line="360" w:lineRule="auto"/>
        <w:jc w:val="both"/>
        <w:rPr>
          <w:rFonts w:ascii="Times New Roman" w:hAnsi="Times New Roman"/>
          <w:sz w:val="22"/>
          <w:szCs w:val="22"/>
        </w:rPr>
      </w:pPr>
      <w:r>
        <w:rPr>
          <w:rFonts w:ascii="Times New Roman" w:hAnsi="Times New Roman"/>
          <w:noProof/>
          <w:sz w:val="22"/>
          <w:szCs w:val="22"/>
          <w:lang w:eastAsia="ja-JP" w:bidi="si-LK"/>
        </w:rPr>
        <w:lastRenderedPageBreak/>
        <mc:AlternateContent>
          <mc:Choice Requires="wps">
            <w:drawing>
              <wp:anchor distT="0" distB="0" distL="114300" distR="114300" simplePos="0" relativeHeight="251657728" behindDoc="0" locked="0" layoutInCell="1" allowOverlap="1" wp14:anchorId="4DB29B29" wp14:editId="2999A715">
                <wp:simplePos x="0" y="0"/>
                <wp:positionH relativeFrom="margin">
                  <wp:align>left</wp:align>
                </wp:positionH>
                <wp:positionV relativeFrom="paragraph">
                  <wp:posOffset>11061</wp:posOffset>
                </wp:positionV>
                <wp:extent cx="5412105" cy="289568"/>
                <wp:effectExtent l="0" t="0" r="0" b="0"/>
                <wp:wrapNone/>
                <wp:docPr id="13"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2105" cy="289568"/>
                        </a:xfrm>
                        <a:prstGeom prst="rect">
                          <a:avLst/>
                        </a:prstGeom>
                        <a:solidFill>
                          <a:schemeClr val="bg1"/>
                        </a:solidFill>
                        <a:ln>
                          <a:noFill/>
                        </a:ln>
                        <a:extLst/>
                      </wps:spPr>
                      <wps:txbx>
                        <w:txbxContent>
                          <w:p w14:paraId="44D119D3" w14:textId="59B2117D" w:rsidR="00C621DD" w:rsidRDefault="00C621DD" w:rsidP="00536C8A">
                            <w:pPr>
                              <w:rPr>
                                <w:rFonts w:ascii="Times New Roman" w:hAnsi="Times New Roman"/>
                                <w:kern w:val="24"/>
                                <w:sz w:val="18"/>
                                <w:szCs w:val="18"/>
                              </w:rPr>
                            </w:pPr>
                            <w:r>
                              <w:rPr>
                                <w:rFonts w:ascii="Times New Roman" w:hAnsi="Times New Roman"/>
                                <w:b/>
                                <w:bCs/>
                                <w:kern w:val="24"/>
                                <w:sz w:val="18"/>
                                <w:szCs w:val="18"/>
                              </w:rPr>
                              <w:t>Table</w:t>
                            </w:r>
                            <w:r w:rsidRPr="00E413B4">
                              <w:rPr>
                                <w:rFonts w:ascii="Times New Roman" w:hAnsi="Times New Roman"/>
                                <w:b/>
                                <w:bCs/>
                                <w:kern w:val="24"/>
                                <w:sz w:val="18"/>
                                <w:szCs w:val="18"/>
                              </w:rPr>
                              <w:t xml:space="preserve"> </w:t>
                            </w:r>
                            <w:r>
                              <w:rPr>
                                <w:rFonts w:ascii="Times New Roman" w:hAnsi="Times New Roman"/>
                                <w:b/>
                                <w:bCs/>
                                <w:kern w:val="24"/>
                                <w:sz w:val="18"/>
                                <w:szCs w:val="18"/>
                              </w:rPr>
                              <w:t>S2</w:t>
                            </w:r>
                            <w:r w:rsidRPr="00E413B4">
                              <w:rPr>
                                <w:rFonts w:ascii="Times New Roman" w:hAnsi="Times New Roman"/>
                                <w:b/>
                                <w:bCs/>
                                <w:kern w:val="24"/>
                                <w:sz w:val="18"/>
                                <w:szCs w:val="18"/>
                              </w:rPr>
                              <w:t>.</w:t>
                            </w:r>
                            <w:r w:rsidRPr="00E413B4">
                              <w:rPr>
                                <w:rFonts w:ascii="Times New Roman" w:hAnsi="Times New Roman"/>
                                <w:kern w:val="24"/>
                                <w:sz w:val="18"/>
                                <w:szCs w:val="18"/>
                              </w:rPr>
                              <w:t xml:space="preserve">  </w:t>
                            </w:r>
                            <w:r>
                              <w:rPr>
                                <w:rFonts w:ascii="Times New Roman" w:hAnsi="Times New Roman"/>
                                <w:kern w:val="24"/>
                                <w:sz w:val="18"/>
                                <w:szCs w:val="18"/>
                              </w:rPr>
                              <w:t xml:space="preserve">Same as Table S1 but for P99 of E2E.  </w:t>
                            </w:r>
                          </w:p>
                          <w:p w14:paraId="24D88E3E" w14:textId="77777777" w:rsidR="00C621DD" w:rsidRDefault="00C621DD" w:rsidP="00536C8A">
                            <w:pPr>
                              <w:pStyle w:val="NormalWeb"/>
                              <w:spacing w:before="0" w:beforeAutospacing="0" w:after="0" w:afterAutospacing="0"/>
                              <w:rPr>
                                <w:color w:val="000000"/>
                                <w:kern w:val="24"/>
                                <w:sz w:val="18"/>
                                <w:szCs w:val="18"/>
                              </w:rPr>
                            </w:pPr>
                          </w:p>
                          <w:p w14:paraId="22D5AB27" w14:textId="77777777" w:rsidR="00C621DD" w:rsidRDefault="00C621DD" w:rsidP="00536C8A">
                            <w:pPr>
                              <w:pStyle w:val="NormalWeb"/>
                              <w:spacing w:before="0" w:beforeAutospacing="0" w:after="0" w:afterAutospacing="0"/>
                              <w:rPr>
                                <w:color w:val="000000"/>
                                <w:kern w:val="24"/>
                                <w:sz w:val="18"/>
                                <w:szCs w:val="18"/>
                              </w:rPr>
                            </w:pPr>
                          </w:p>
                          <w:p w14:paraId="7A13CDB5" w14:textId="77777777" w:rsidR="00C621DD" w:rsidRPr="004961BB" w:rsidRDefault="00C621DD" w:rsidP="00536C8A"/>
                        </w:txbxContent>
                      </wps:txbx>
                      <wps:bodyPr wrap="square">
                        <a:noAutofit/>
                      </wps:bodyPr>
                    </wps:wsp>
                  </a:graphicData>
                </a:graphic>
                <wp14:sizeRelV relativeFrom="margin">
                  <wp14:pctHeight>0</wp14:pctHeight>
                </wp14:sizeRelV>
              </wp:anchor>
            </w:drawing>
          </mc:Choice>
          <mc:Fallback>
            <w:pict>
              <v:shape w14:anchorId="4DB29B29" id="_x0000_s1037" type="#_x0000_t202" style="position:absolute;left:0;text-align:left;margin-left:0;margin-top:.85pt;width:426.15pt;height:22.8pt;z-index:25165772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" fillcolor="white [3212]" stroked="f">
                <v:textbox>
                  <w:txbxContent>
                    <w:p w14:paraId="44D119D3" w14:textId="59B2117D" w:rsidR="00C621DD" w:rsidRDefault="00C621DD" w:rsidP="00536C8A">
                      <w:pPr>
                        <w:rPr>
                          <w:rFonts w:ascii="Times New Roman" w:hAnsi="Times New Roman"/>
                          <w:kern w:val="24"/>
                          <w:sz w:val="18"/>
                          <w:szCs w:val="18"/>
                        </w:rPr>
                      </w:pPr>
                      <w:r>
                        <w:rPr>
                          <w:rFonts w:ascii="Times New Roman" w:hAnsi="Times New Roman"/>
                          <w:b/>
                          <w:bCs/>
                          <w:kern w:val="24"/>
                          <w:sz w:val="18"/>
                          <w:szCs w:val="18"/>
                        </w:rPr>
                        <w:t>Table</w:t>
                      </w:r>
                      <w:r w:rsidRPr="00E413B4">
                        <w:rPr>
                          <w:rFonts w:ascii="Times New Roman" w:hAnsi="Times New Roman"/>
                          <w:b/>
                          <w:bCs/>
                          <w:kern w:val="24"/>
                          <w:sz w:val="18"/>
                          <w:szCs w:val="18"/>
                        </w:rPr>
                        <w:t xml:space="preserve"> </w:t>
                      </w:r>
                      <w:r>
                        <w:rPr>
                          <w:rFonts w:ascii="Times New Roman" w:hAnsi="Times New Roman"/>
                          <w:b/>
                          <w:bCs/>
                          <w:kern w:val="24"/>
                          <w:sz w:val="18"/>
                          <w:szCs w:val="18"/>
                        </w:rPr>
                        <w:t>S2</w:t>
                      </w:r>
                      <w:r w:rsidRPr="00E413B4">
                        <w:rPr>
                          <w:rFonts w:ascii="Times New Roman" w:hAnsi="Times New Roman"/>
                          <w:b/>
                          <w:bCs/>
                          <w:kern w:val="24"/>
                          <w:sz w:val="18"/>
                          <w:szCs w:val="18"/>
                        </w:rPr>
                        <w:t>.</w:t>
                      </w:r>
                      <w:r w:rsidRPr="00E413B4">
                        <w:rPr>
                          <w:rFonts w:ascii="Times New Roman" w:hAnsi="Times New Roman"/>
                          <w:kern w:val="24"/>
                          <w:sz w:val="18"/>
                          <w:szCs w:val="18"/>
                        </w:rPr>
                        <w:t xml:space="preserve">  </w:t>
                      </w:r>
                      <w:r>
                        <w:rPr>
                          <w:rFonts w:ascii="Times New Roman" w:hAnsi="Times New Roman"/>
                          <w:kern w:val="24"/>
                          <w:sz w:val="18"/>
                          <w:szCs w:val="18"/>
                        </w:rPr>
                        <w:t xml:space="preserve">Same as Table S1 but for P99 of E2E.  </w:t>
                      </w:r>
                    </w:p>
                    <w:p w14:paraId="24D88E3E" w14:textId="77777777" w:rsidR="00C621DD" w:rsidRDefault="00C621DD" w:rsidP="00536C8A">
                      <w:pPr>
                        <w:pStyle w:val="NormalWeb"/>
                        <w:spacing w:before="0" w:beforeAutospacing="0" w:after="0" w:afterAutospacing="0"/>
                        <w:rPr>
                          <w:color w:val="000000"/>
                          <w:kern w:val="24"/>
                          <w:sz w:val="18"/>
                          <w:szCs w:val="18"/>
                        </w:rPr>
                      </w:pPr>
                    </w:p>
                    <w:p w14:paraId="22D5AB27" w14:textId="77777777" w:rsidR="00C621DD" w:rsidRDefault="00C621DD" w:rsidP="00536C8A">
                      <w:pPr>
                        <w:pStyle w:val="NormalWeb"/>
                        <w:spacing w:before="0" w:beforeAutospacing="0" w:after="0" w:afterAutospacing="0"/>
                        <w:rPr>
                          <w:color w:val="000000"/>
                          <w:kern w:val="24"/>
                          <w:sz w:val="18"/>
                          <w:szCs w:val="18"/>
                        </w:rPr>
                      </w:pPr>
                    </w:p>
                    <w:p w14:paraId="7A13CDB5" w14:textId="77777777" w:rsidR="00C621DD" w:rsidRPr="004961BB" w:rsidRDefault="00C621DD" w:rsidP="00536C8A"/>
                  </w:txbxContent>
                </v:textbox>
                <w10:wrap anchorx="margin"/>
              </v:shape>
            </w:pict>
          </mc:Fallback>
        </mc:AlternateContent>
      </w:r>
    </w:p>
    <w:tbl>
      <w:tblPr>
        <w:tblStyle w:val="TableGrid"/>
        <w:tblW w:w="5000" w:type="pct"/>
        <w:tblLook w:val="04A0" w:firstRow="1" w:lastRow="0" w:firstColumn="1" w:lastColumn="0" w:noHBand="0" w:noVBand="1"/>
      </w:tblPr>
      <w:tblGrid>
        <w:gridCol w:w="698"/>
        <w:gridCol w:w="594"/>
        <w:gridCol w:w="594"/>
        <w:gridCol w:w="652"/>
        <w:gridCol w:w="654"/>
        <w:gridCol w:w="652"/>
        <w:gridCol w:w="594"/>
        <w:gridCol w:w="652"/>
        <w:gridCol w:w="654"/>
        <w:gridCol w:w="652"/>
        <w:gridCol w:w="594"/>
        <w:gridCol w:w="652"/>
        <w:gridCol w:w="654"/>
      </w:tblGrid>
      <w:tr w:rsidR="0068412C" w:rsidRPr="003D1736" w14:paraId="2C026887" w14:textId="77777777" w:rsidTr="003D1736">
        <w:trPr>
          <w:trHeight w:val="331"/>
        </w:trPr>
        <w:tc>
          <w:tcPr>
            <w:tcW w:w="421" w:type="pct"/>
            <w:noWrap/>
            <w:tcMar>
              <w:left w:w="29" w:type="dxa"/>
              <w:right w:w="29" w:type="dxa"/>
            </w:tcMar>
            <w:hideMark/>
          </w:tcPr>
          <w:p w14:paraId="2EE7AA1D" w14:textId="77777777" w:rsidR="0068412C" w:rsidRPr="003D1736" w:rsidRDefault="0068412C" w:rsidP="00C621DD">
            <w:pPr>
              <w:rPr>
                <w:sz w:val="16"/>
                <w:szCs w:val="14"/>
              </w:rPr>
            </w:pPr>
          </w:p>
        </w:tc>
        <w:tc>
          <w:tcPr>
            <w:tcW w:w="4579" w:type="pct"/>
            <w:gridSpan w:val="12"/>
            <w:noWrap/>
            <w:tcMar>
              <w:left w:w="29" w:type="dxa"/>
              <w:right w:w="29" w:type="dxa"/>
            </w:tcMar>
            <w:hideMark/>
          </w:tcPr>
          <w:p w14:paraId="0875D894" w14:textId="77777777" w:rsidR="0068412C" w:rsidRPr="003D1736" w:rsidRDefault="0068412C" w:rsidP="00C621DD">
            <w:pPr>
              <w:jc w:val="center"/>
              <w:rPr>
                <w:b/>
                <w:bCs/>
                <w:sz w:val="16"/>
                <w:szCs w:val="14"/>
              </w:rPr>
            </w:pPr>
            <w:r w:rsidRPr="003D1736">
              <w:rPr>
                <w:b/>
                <w:bCs/>
                <w:sz w:val="16"/>
                <w:szCs w:val="14"/>
              </w:rPr>
              <w:t>E2E P99 anomaly</w:t>
            </w:r>
          </w:p>
        </w:tc>
      </w:tr>
      <w:tr w:rsidR="0068412C" w:rsidRPr="003D1736" w14:paraId="5AF9D635" w14:textId="77777777" w:rsidTr="003D1736">
        <w:trPr>
          <w:trHeight w:val="331"/>
        </w:trPr>
        <w:tc>
          <w:tcPr>
            <w:tcW w:w="421" w:type="pct"/>
            <w:noWrap/>
            <w:tcMar>
              <w:left w:w="29" w:type="dxa"/>
              <w:right w:w="29" w:type="dxa"/>
            </w:tcMar>
            <w:hideMark/>
          </w:tcPr>
          <w:p w14:paraId="7370D6CF" w14:textId="77777777" w:rsidR="0068412C" w:rsidRPr="003D1736" w:rsidRDefault="0068412C" w:rsidP="00C621DD">
            <w:pPr>
              <w:rPr>
                <w:b/>
                <w:bCs/>
                <w:sz w:val="16"/>
                <w:szCs w:val="14"/>
              </w:rPr>
            </w:pPr>
          </w:p>
        </w:tc>
        <w:tc>
          <w:tcPr>
            <w:tcW w:w="1503" w:type="pct"/>
            <w:gridSpan w:val="4"/>
            <w:noWrap/>
            <w:tcMar>
              <w:left w:w="29" w:type="dxa"/>
              <w:right w:w="29" w:type="dxa"/>
            </w:tcMar>
            <w:hideMark/>
          </w:tcPr>
          <w:p w14:paraId="4AEDC640" w14:textId="77777777" w:rsidR="0068412C" w:rsidRPr="003D1736" w:rsidRDefault="0068412C" w:rsidP="00C621DD">
            <w:pPr>
              <w:jc w:val="center"/>
              <w:rPr>
                <w:b/>
                <w:bCs/>
                <w:sz w:val="16"/>
                <w:szCs w:val="14"/>
              </w:rPr>
            </w:pPr>
            <w:r w:rsidRPr="003D1736">
              <w:rPr>
                <w:b/>
                <w:bCs/>
                <w:sz w:val="16"/>
                <w:szCs w:val="14"/>
              </w:rPr>
              <w:t>ALL</w:t>
            </w:r>
          </w:p>
        </w:tc>
        <w:tc>
          <w:tcPr>
            <w:tcW w:w="1538" w:type="pct"/>
            <w:gridSpan w:val="4"/>
            <w:noWrap/>
            <w:tcMar>
              <w:left w:w="29" w:type="dxa"/>
              <w:right w:w="29" w:type="dxa"/>
            </w:tcMar>
            <w:hideMark/>
          </w:tcPr>
          <w:p w14:paraId="1EDB5341" w14:textId="77777777" w:rsidR="0068412C" w:rsidRPr="003D1736" w:rsidRDefault="0068412C" w:rsidP="00C621DD">
            <w:pPr>
              <w:jc w:val="center"/>
              <w:rPr>
                <w:b/>
                <w:bCs/>
                <w:sz w:val="16"/>
                <w:szCs w:val="14"/>
              </w:rPr>
            </w:pPr>
            <w:r w:rsidRPr="003D1736">
              <w:rPr>
                <w:b/>
                <w:bCs/>
                <w:sz w:val="16"/>
                <w:szCs w:val="14"/>
              </w:rPr>
              <w:t>15</w:t>
            </w:r>
          </w:p>
        </w:tc>
        <w:tc>
          <w:tcPr>
            <w:tcW w:w="1538" w:type="pct"/>
            <w:gridSpan w:val="4"/>
            <w:noWrap/>
            <w:tcMar>
              <w:left w:w="29" w:type="dxa"/>
              <w:right w:w="29" w:type="dxa"/>
            </w:tcMar>
            <w:hideMark/>
          </w:tcPr>
          <w:p w14:paraId="5F159B76" w14:textId="77777777" w:rsidR="0068412C" w:rsidRPr="003D1736" w:rsidRDefault="0068412C" w:rsidP="00C621DD">
            <w:pPr>
              <w:jc w:val="center"/>
              <w:rPr>
                <w:b/>
                <w:bCs/>
                <w:sz w:val="16"/>
                <w:szCs w:val="14"/>
              </w:rPr>
            </w:pPr>
            <w:r w:rsidRPr="003D1736">
              <w:rPr>
                <w:b/>
                <w:bCs/>
                <w:sz w:val="16"/>
                <w:szCs w:val="14"/>
              </w:rPr>
              <w:t>20</w:t>
            </w:r>
          </w:p>
        </w:tc>
      </w:tr>
      <w:tr w:rsidR="0068412C" w:rsidRPr="003D1736" w14:paraId="4FB9ABB2" w14:textId="77777777" w:rsidTr="003D1736">
        <w:trPr>
          <w:trHeight w:val="331"/>
        </w:trPr>
        <w:tc>
          <w:tcPr>
            <w:tcW w:w="421" w:type="pct"/>
            <w:noWrap/>
            <w:tcMar>
              <w:left w:w="29" w:type="dxa"/>
              <w:right w:w="29" w:type="dxa"/>
            </w:tcMar>
            <w:hideMark/>
          </w:tcPr>
          <w:p w14:paraId="3D9B8F03" w14:textId="77777777" w:rsidR="0068412C" w:rsidRPr="003D1736" w:rsidRDefault="0068412C" w:rsidP="00C621DD">
            <w:pPr>
              <w:rPr>
                <w:b/>
                <w:bCs/>
                <w:sz w:val="16"/>
                <w:szCs w:val="14"/>
              </w:rPr>
            </w:pPr>
          </w:p>
        </w:tc>
        <w:tc>
          <w:tcPr>
            <w:tcW w:w="358" w:type="pct"/>
            <w:noWrap/>
            <w:tcMar>
              <w:left w:w="29" w:type="dxa"/>
              <w:right w:w="29" w:type="dxa"/>
            </w:tcMar>
            <w:hideMark/>
          </w:tcPr>
          <w:p w14:paraId="13CA452D" w14:textId="77777777" w:rsidR="0068412C" w:rsidRPr="003D1736" w:rsidRDefault="0068412C" w:rsidP="00C621DD">
            <w:pPr>
              <w:rPr>
                <w:b/>
                <w:bCs/>
                <w:sz w:val="16"/>
                <w:szCs w:val="14"/>
              </w:rPr>
            </w:pPr>
            <w:r w:rsidRPr="003D1736">
              <w:rPr>
                <w:b/>
                <w:bCs/>
                <w:sz w:val="16"/>
                <w:szCs w:val="14"/>
              </w:rPr>
              <w:t>mean</w:t>
            </w:r>
          </w:p>
        </w:tc>
        <w:tc>
          <w:tcPr>
            <w:tcW w:w="358" w:type="pct"/>
            <w:noWrap/>
            <w:tcMar>
              <w:left w:w="29" w:type="dxa"/>
              <w:right w:w="29" w:type="dxa"/>
            </w:tcMar>
            <w:hideMark/>
          </w:tcPr>
          <w:p w14:paraId="51CC9614" w14:textId="77777777" w:rsidR="0068412C" w:rsidRPr="003D1736" w:rsidRDefault="0068412C" w:rsidP="00C621DD">
            <w:pPr>
              <w:rPr>
                <w:b/>
                <w:bCs/>
                <w:sz w:val="16"/>
                <w:szCs w:val="14"/>
              </w:rPr>
            </w:pPr>
            <w:r w:rsidRPr="003D1736">
              <w:rPr>
                <w:b/>
                <w:bCs/>
                <w:sz w:val="16"/>
                <w:szCs w:val="14"/>
              </w:rPr>
              <w:t>std</w:t>
            </w:r>
          </w:p>
        </w:tc>
        <w:tc>
          <w:tcPr>
            <w:tcW w:w="393" w:type="pct"/>
            <w:noWrap/>
            <w:tcMar>
              <w:left w:w="29" w:type="dxa"/>
              <w:right w:w="29" w:type="dxa"/>
            </w:tcMar>
            <w:hideMark/>
          </w:tcPr>
          <w:p w14:paraId="30A66917" w14:textId="77777777" w:rsidR="0068412C" w:rsidRPr="003D1736" w:rsidRDefault="0068412C" w:rsidP="00C621DD">
            <w:pPr>
              <w:rPr>
                <w:b/>
                <w:bCs/>
                <w:sz w:val="16"/>
                <w:szCs w:val="14"/>
              </w:rPr>
            </w:pPr>
            <w:proofErr w:type="spellStart"/>
            <w:r w:rsidRPr="003D1736">
              <w:rPr>
                <w:b/>
                <w:bCs/>
                <w:sz w:val="16"/>
                <w:szCs w:val="14"/>
              </w:rPr>
              <w:t>kurt</w:t>
            </w:r>
            <w:proofErr w:type="spellEnd"/>
          </w:p>
        </w:tc>
        <w:tc>
          <w:tcPr>
            <w:tcW w:w="393" w:type="pct"/>
            <w:noWrap/>
            <w:tcMar>
              <w:left w:w="29" w:type="dxa"/>
              <w:right w:w="29" w:type="dxa"/>
            </w:tcMar>
            <w:hideMark/>
          </w:tcPr>
          <w:p w14:paraId="7B1A5970" w14:textId="77777777" w:rsidR="0068412C" w:rsidRPr="003D1736" w:rsidRDefault="0068412C" w:rsidP="00C621DD">
            <w:pPr>
              <w:rPr>
                <w:b/>
                <w:bCs/>
                <w:sz w:val="16"/>
                <w:szCs w:val="14"/>
              </w:rPr>
            </w:pPr>
            <w:r w:rsidRPr="003D1736">
              <w:rPr>
                <w:b/>
                <w:bCs/>
                <w:sz w:val="16"/>
                <w:szCs w:val="14"/>
              </w:rPr>
              <w:t>skew</w:t>
            </w:r>
          </w:p>
        </w:tc>
        <w:tc>
          <w:tcPr>
            <w:tcW w:w="393" w:type="pct"/>
            <w:noWrap/>
            <w:tcMar>
              <w:left w:w="29" w:type="dxa"/>
              <w:right w:w="29" w:type="dxa"/>
            </w:tcMar>
            <w:hideMark/>
          </w:tcPr>
          <w:p w14:paraId="3CE625D5" w14:textId="77777777" w:rsidR="0068412C" w:rsidRPr="003D1736" w:rsidRDefault="0068412C" w:rsidP="00C621DD">
            <w:pPr>
              <w:rPr>
                <w:b/>
                <w:bCs/>
                <w:sz w:val="16"/>
                <w:szCs w:val="14"/>
              </w:rPr>
            </w:pPr>
            <w:r w:rsidRPr="003D1736">
              <w:rPr>
                <w:b/>
                <w:bCs/>
                <w:sz w:val="16"/>
                <w:szCs w:val="14"/>
              </w:rPr>
              <w:t>mean</w:t>
            </w:r>
          </w:p>
        </w:tc>
        <w:tc>
          <w:tcPr>
            <w:tcW w:w="358" w:type="pct"/>
            <w:noWrap/>
            <w:tcMar>
              <w:left w:w="29" w:type="dxa"/>
              <w:right w:w="29" w:type="dxa"/>
            </w:tcMar>
            <w:hideMark/>
          </w:tcPr>
          <w:p w14:paraId="644637DD" w14:textId="77777777" w:rsidR="0068412C" w:rsidRPr="003D1736" w:rsidRDefault="0068412C" w:rsidP="00C621DD">
            <w:pPr>
              <w:rPr>
                <w:b/>
                <w:bCs/>
                <w:sz w:val="16"/>
                <w:szCs w:val="14"/>
              </w:rPr>
            </w:pPr>
            <w:r w:rsidRPr="003D1736">
              <w:rPr>
                <w:b/>
                <w:bCs/>
                <w:sz w:val="16"/>
                <w:szCs w:val="14"/>
              </w:rPr>
              <w:t>std</w:t>
            </w:r>
          </w:p>
        </w:tc>
        <w:tc>
          <w:tcPr>
            <w:tcW w:w="393" w:type="pct"/>
            <w:noWrap/>
            <w:tcMar>
              <w:left w:w="29" w:type="dxa"/>
              <w:right w:w="29" w:type="dxa"/>
            </w:tcMar>
            <w:hideMark/>
          </w:tcPr>
          <w:p w14:paraId="74DA112B" w14:textId="77777777" w:rsidR="0068412C" w:rsidRPr="003D1736" w:rsidRDefault="0068412C" w:rsidP="00C621DD">
            <w:pPr>
              <w:rPr>
                <w:b/>
                <w:bCs/>
                <w:sz w:val="16"/>
                <w:szCs w:val="14"/>
              </w:rPr>
            </w:pPr>
            <w:proofErr w:type="spellStart"/>
            <w:r w:rsidRPr="003D1736">
              <w:rPr>
                <w:b/>
                <w:bCs/>
                <w:sz w:val="16"/>
                <w:szCs w:val="14"/>
              </w:rPr>
              <w:t>kurt</w:t>
            </w:r>
            <w:proofErr w:type="spellEnd"/>
          </w:p>
        </w:tc>
        <w:tc>
          <w:tcPr>
            <w:tcW w:w="393" w:type="pct"/>
            <w:noWrap/>
            <w:tcMar>
              <w:left w:w="29" w:type="dxa"/>
              <w:right w:w="29" w:type="dxa"/>
            </w:tcMar>
            <w:hideMark/>
          </w:tcPr>
          <w:p w14:paraId="6CD1906F" w14:textId="77777777" w:rsidR="0068412C" w:rsidRPr="003D1736" w:rsidRDefault="0068412C" w:rsidP="00C621DD">
            <w:pPr>
              <w:rPr>
                <w:b/>
                <w:bCs/>
                <w:sz w:val="16"/>
                <w:szCs w:val="14"/>
              </w:rPr>
            </w:pPr>
            <w:r w:rsidRPr="003D1736">
              <w:rPr>
                <w:b/>
                <w:bCs/>
                <w:sz w:val="16"/>
                <w:szCs w:val="14"/>
              </w:rPr>
              <w:t>skew</w:t>
            </w:r>
          </w:p>
        </w:tc>
        <w:tc>
          <w:tcPr>
            <w:tcW w:w="393" w:type="pct"/>
            <w:noWrap/>
            <w:tcMar>
              <w:left w:w="29" w:type="dxa"/>
              <w:right w:w="29" w:type="dxa"/>
            </w:tcMar>
            <w:hideMark/>
          </w:tcPr>
          <w:p w14:paraId="3E9EEF3B" w14:textId="77777777" w:rsidR="0068412C" w:rsidRPr="003D1736" w:rsidRDefault="0068412C" w:rsidP="00C621DD">
            <w:pPr>
              <w:rPr>
                <w:b/>
                <w:bCs/>
                <w:sz w:val="16"/>
                <w:szCs w:val="14"/>
              </w:rPr>
            </w:pPr>
            <w:r w:rsidRPr="003D1736">
              <w:rPr>
                <w:b/>
                <w:bCs/>
                <w:sz w:val="16"/>
                <w:szCs w:val="14"/>
              </w:rPr>
              <w:t>mean</w:t>
            </w:r>
          </w:p>
        </w:tc>
        <w:tc>
          <w:tcPr>
            <w:tcW w:w="358" w:type="pct"/>
            <w:noWrap/>
            <w:tcMar>
              <w:left w:w="29" w:type="dxa"/>
              <w:right w:w="29" w:type="dxa"/>
            </w:tcMar>
            <w:hideMark/>
          </w:tcPr>
          <w:p w14:paraId="724C7C7A" w14:textId="77777777" w:rsidR="0068412C" w:rsidRPr="003D1736" w:rsidRDefault="0068412C" w:rsidP="00C621DD">
            <w:pPr>
              <w:rPr>
                <w:b/>
                <w:bCs/>
                <w:sz w:val="16"/>
                <w:szCs w:val="14"/>
              </w:rPr>
            </w:pPr>
            <w:r w:rsidRPr="003D1736">
              <w:rPr>
                <w:b/>
                <w:bCs/>
                <w:sz w:val="16"/>
                <w:szCs w:val="14"/>
              </w:rPr>
              <w:t>std</w:t>
            </w:r>
          </w:p>
        </w:tc>
        <w:tc>
          <w:tcPr>
            <w:tcW w:w="393" w:type="pct"/>
            <w:noWrap/>
            <w:tcMar>
              <w:left w:w="29" w:type="dxa"/>
              <w:right w:w="29" w:type="dxa"/>
            </w:tcMar>
            <w:hideMark/>
          </w:tcPr>
          <w:p w14:paraId="7B50508C" w14:textId="77777777" w:rsidR="0068412C" w:rsidRPr="003D1736" w:rsidRDefault="0068412C" w:rsidP="00C621DD">
            <w:pPr>
              <w:rPr>
                <w:b/>
                <w:bCs/>
                <w:sz w:val="16"/>
                <w:szCs w:val="14"/>
              </w:rPr>
            </w:pPr>
            <w:proofErr w:type="spellStart"/>
            <w:r w:rsidRPr="003D1736">
              <w:rPr>
                <w:b/>
                <w:bCs/>
                <w:sz w:val="16"/>
                <w:szCs w:val="14"/>
              </w:rPr>
              <w:t>kurt</w:t>
            </w:r>
            <w:proofErr w:type="spellEnd"/>
          </w:p>
        </w:tc>
        <w:tc>
          <w:tcPr>
            <w:tcW w:w="393" w:type="pct"/>
            <w:noWrap/>
            <w:tcMar>
              <w:left w:w="29" w:type="dxa"/>
              <w:right w:w="29" w:type="dxa"/>
            </w:tcMar>
            <w:hideMark/>
          </w:tcPr>
          <w:p w14:paraId="532F115B" w14:textId="77777777" w:rsidR="0068412C" w:rsidRPr="003D1736" w:rsidRDefault="0068412C" w:rsidP="00C621DD">
            <w:pPr>
              <w:rPr>
                <w:b/>
                <w:bCs/>
                <w:sz w:val="16"/>
                <w:szCs w:val="14"/>
              </w:rPr>
            </w:pPr>
            <w:r w:rsidRPr="003D1736">
              <w:rPr>
                <w:b/>
                <w:bCs/>
                <w:sz w:val="16"/>
                <w:szCs w:val="14"/>
              </w:rPr>
              <w:t>skew</w:t>
            </w:r>
          </w:p>
        </w:tc>
      </w:tr>
      <w:tr w:rsidR="0068412C" w:rsidRPr="003D1736" w14:paraId="1B413B6F" w14:textId="77777777" w:rsidTr="003D1736">
        <w:trPr>
          <w:trHeight w:val="320"/>
        </w:trPr>
        <w:tc>
          <w:tcPr>
            <w:tcW w:w="421" w:type="pct"/>
            <w:noWrap/>
            <w:tcMar>
              <w:left w:w="29" w:type="dxa"/>
              <w:right w:w="29" w:type="dxa"/>
            </w:tcMar>
            <w:hideMark/>
          </w:tcPr>
          <w:p w14:paraId="20FCAB20" w14:textId="77777777" w:rsidR="0068412C" w:rsidRPr="003D1736" w:rsidRDefault="0068412C" w:rsidP="00C621DD">
            <w:pPr>
              <w:rPr>
                <w:b/>
                <w:bCs/>
                <w:sz w:val="16"/>
                <w:szCs w:val="14"/>
              </w:rPr>
            </w:pPr>
            <w:r w:rsidRPr="003D1736">
              <w:rPr>
                <w:b/>
                <w:bCs/>
                <w:sz w:val="16"/>
                <w:szCs w:val="14"/>
              </w:rPr>
              <w:t>Global</w:t>
            </w:r>
          </w:p>
        </w:tc>
        <w:tc>
          <w:tcPr>
            <w:tcW w:w="358" w:type="pct"/>
            <w:noWrap/>
            <w:tcMar>
              <w:left w:w="29" w:type="dxa"/>
              <w:right w:w="29" w:type="dxa"/>
            </w:tcMar>
            <w:hideMark/>
          </w:tcPr>
          <w:p w14:paraId="183DADD7" w14:textId="77777777" w:rsidR="0068412C" w:rsidRPr="003D1736" w:rsidRDefault="0068412C" w:rsidP="00C621DD">
            <w:pPr>
              <w:rPr>
                <w:sz w:val="16"/>
                <w:szCs w:val="14"/>
              </w:rPr>
            </w:pPr>
            <w:r w:rsidRPr="003D1736">
              <w:rPr>
                <w:sz w:val="16"/>
                <w:szCs w:val="14"/>
              </w:rPr>
              <w:t>0.0000</w:t>
            </w:r>
          </w:p>
        </w:tc>
        <w:tc>
          <w:tcPr>
            <w:tcW w:w="358" w:type="pct"/>
            <w:noWrap/>
            <w:tcMar>
              <w:left w:w="29" w:type="dxa"/>
              <w:right w:w="29" w:type="dxa"/>
            </w:tcMar>
            <w:hideMark/>
          </w:tcPr>
          <w:p w14:paraId="1142C1F6" w14:textId="77777777" w:rsidR="0068412C" w:rsidRPr="003D1736" w:rsidRDefault="0068412C" w:rsidP="00C621DD">
            <w:pPr>
              <w:rPr>
                <w:sz w:val="16"/>
                <w:szCs w:val="14"/>
              </w:rPr>
            </w:pPr>
            <w:r w:rsidRPr="003D1736">
              <w:rPr>
                <w:sz w:val="16"/>
                <w:szCs w:val="14"/>
              </w:rPr>
              <w:t>0.4903</w:t>
            </w:r>
          </w:p>
        </w:tc>
        <w:tc>
          <w:tcPr>
            <w:tcW w:w="393" w:type="pct"/>
            <w:noWrap/>
            <w:tcMar>
              <w:left w:w="29" w:type="dxa"/>
              <w:right w:w="29" w:type="dxa"/>
            </w:tcMar>
            <w:hideMark/>
          </w:tcPr>
          <w:p w14:paraId="4917BE54" w14:textId="77777777" w:rsidR="0068412C" w:rsidRPr="003D1736" w:rsidRDefault="0068412C" w:rsidP="00C621DD">
            <w:pPr>
              <w:rPr>
                <w:sz w:val="16"/>
                <w:szCs w:val="14"/>
              </w:rPr>
            </w:pPr>
            <w:r w:rsidRPr="003D1736">
              <w:rPr>
                <w:sz w:val="16"/>
                <w:szCs w:val="14"/>
              </w:rPr>
              <w:t>8.3068</w:t>
            </w:r>
          </w:p>
        </w:tc>
        <w:tc>
          <w:tcPr>
            <w:tcW w:w="393" w:type="pct"/>
            <w:noWrap/>
            <w:tcMar>
              <w:left w:w="29" w:type="dxa"/>
              <w:right w:w="29" w:type="dxa"/>
            </w:tcMar>
            <w:hideMark/>
          </w:tcPr>
          <w:p w14:paraId="2EED6CB1" w14:textId="77777777" w:rsidR="0068412C" w:rsidRPr="003D1736" w:rsidRDefault="0068412C" w:rsidP="00C621DD">
            <w:pPr>
              <w:rPr>
                <w:sz w:val="16"/>
                <w:szCs w:val="14"/>
              </w:rPr>
            </w:pPr>
            <w:r w:rsidRPr="003D1736">
              <w:rPr>
                <w:sz w:val="16"/>
                <w:szCs w:val="14"/>
              </w:rPr>
              <w:t>1.0409</w:t>
            </w:r>
          </w:p>
        </w:tc>
        <w:tc>
          <w:tcPr>
            <w:tcW w:w="393" w:type="pct"/>
            <w:noWrap/>
            <w:tcMar>
              <w:left w:w="29" w:type="dxa"/>
              <w:right w:w="29" w:type="dxa"/>
            </w:tcMar>
            <w:hideMark/>
          </w:tcPr>
          <w:p w14:paraId="656F8369" w14:textId="77777777" w:rsidR="0068412C" w:rsidRPr="003D1736" w:rsidRDefault="0068412C" w:rsidP="00C621DD">
            <w:pPr>
              <w:rPr>
                <w:sz w:val="16"/>
                <w:szCs w:val="14"/>
              </w:rPr>
            </w:pPr>
            <w:r w:rsidRPr="003D1736">
              <w:rPr>
                <w:sz w:val="16"/>
                <w:szCs w:val="14"/>
              </w:rPr>
              <w:t>0.1701</w:t>
            </w:r>
          </w:p>
        </w:tc>
        <w:tc>
          <w:tcPr>
            <w:tcW w:w="358" w:type="pct"/>
            <w:noWrap/>
            <w:tcMar>
              <w:left w:w="29" w:type="dxa"/>
              <w:right w:w="29" w:type="dxa"/>
            </w:tcMar>
            <w:hideMark/>
          </w:tcPr>
          <w:p w14:paraId="02114D6E" w14:textId="77777777" w:rsidR="0068412C" w:rsidRPr="003D1736" w:rsidRDefault="0068412C" w:rsidP="00C621DD">
            <w:pPr>
              <w:rPr>
                <w:sz w:val="16"/>
                <w:szCs w:val="14"/>
              </w:rPr>
            </w:pPr>
            <w:r w:rsidRPr="003D1736">
              <w:rPr>
                <w:sz w:val="16"/>
                <w:szCs w:val="14"/>
              </w:rPr>
              <w:t>0.5258</w:t>
            </w:r>
          </w:p>
        </w:tc>
        <w:tc>
          <w:tcPr>
            <w:tcW w:w="393" w:type="pct"/>
            <w:noWrap/>
            <w:tcMar>
              <w:left w:w="29" w:type="dxa"/>
              <w:right w:w="29" w:type="dxa"/>
            </w:tcMar>
            <w:hideMark/>
          </w:tcPr>
          <w:p w14:paraId="6CD43938" w14:textId="77777777" w:rsidR="0068412C" w:rsidRPr="003D1736" w:rsidRDefault="0068412C" w:rsidP="00C621DD">
            <w:pPr>
              <w:rPr>
                <w:sz w:val="16"/>
                <w:szCs w:val="14"/>
              </w:rPr>
            </w:pPr>
            <w:r w:rsidRPr="003D1736">
              <w:rPr>
                <w:sz w:val="16"/>
                <w:szCs w:val="14"/>
              </w:rPr>
              <w:t>3.0561</w:t>
            </w:r>
          </w:p>
        </w:tc>
        <w:tc>
          <w:tcPr>
            <w:tcW w:w="393" w:type="pct"/>
            <w:noWrap/>
            <w:tcMar>
              <w:left w:w="29" w:type="dxa"/>
              <w:right w:w="29" w:type="dxa"/>
            </w:tcMar>
            <w:hideMark/>
          </w:tcPr>
          <w:p w14:paraId="24A40565" w14:textId="77777777" w:rsidR="0068412C" w:rsidRPr="003D1736" w:rsidRDefault="0068412C" w:rsidP="00C621DD">
            <w:pPr>
              <w:rPr>
                <w:sz w:val="16"/>
                <w:szCs w:val="14"/>
              </w:rPr>
            </w:pPr>
            <w:r w:rsidRPr="003D1736">
              <w:rPr>
                <w:sz w:val="16"/>
                <w:szCs w:val="14"/>
              </w:rPr>
              <w:t>0.6121</w:t>
            </w:r>
          </w:p>
        </w:tc>
        <w:tc>
          <w:tcPr>
            <w:tcW w:w="393" w:type="pct"/>
            <w:noWrap/>
            <w:tcMar>
              <w:left w:w="29" w:type="dxa"/>
              <w:right w:w="29" w:type="dxa"/>
            </w:tcMar>
            <w:hideMark/>
          </w:tcPr>
          <w:p w14:paraId="436FBB66" w14:textId="77777777" w:rsidR="0068412C" w:rsidRPr="003D1736" w:rsidRDefault="0068412C" w:rsidP="00C621DD">
            <w:pPr>
              <w:rPr>
                <w:sz w:val="16"/>
                <w:szCs w:val="14"/>
              </w:rPr>
            </w:pPr>
            <w:r w:rsidRPr="003D1736">
              <w:rPr>
                <w:sz w:val="16"/>
                <w:szCs w:val="14"/>
              </w:rPr>
              <w:t>0.2764</w:t>
            </w:r>
          </w:p>
        </w:tc>
        <w:tc>
          <w:tcPr>
            <w:tcW w:w="358" w:type="pct"/>
            <w:noWrap/>
            <w:tcMar>
              <w:left w:w="29" w:type="dxa"/>
              <w:right w:w="29" w:type="dxa"/>
            </w:tcMar>
            <w:hideMark/>
          </w:tcPr>
          <w:p w14:paraId="30750B60" w14:textId="77777777" w:rsidR="0068412C" w:rsidRPr="003D1736" w:rsidRDefault="0068412C" w:rsidP="00C621DD">
            <w:pPr>
              <w:rPr>
                <w:sz w:val="16"/>
                <w:szCs w:val="14"/>
              </w:rPr>
            </w:pPr>
            <w:r w:rsidRPr="003D1736">
              <w:rPr>
                <w:sz w:val="16"/>
                <w:szCs w:val="14"/>
              </w:rPr>
              <w:t>0.5800</w:t>
            </w:r>
          </w:p>
        </w:tc>
        <w:tc>
          <w:tcPr>
            <w:tcW w:w="393" w:type="pct"/>
            <w:noWrap/>
            <w:tcMar>
              <w:left w:w="29" w:type="dxa"/>
              <w:right w:w="29" w:type="dxa"/>
            </w:tcMar>
            <w:hideMark/>
          </w:tcPr>
          <w:p w14:paraId="15423B1E" w14:textId="77777777" w:rsidR="0068412C" w:rsidRPr="003D1736" w:rsidRDefault="0068412C" w:rsidP="00C621DD">
            <w:pPr>
              <w:rPr>
                <w:sz w:val="16"/>
                <w:szCs w:val="14"/>
              </w:rPr>
            </w:pPr>
            <w:r w:rsidRPr="003D1736">
              <w:rPr>
                <w:sz w:val="16"/>
                <w:szCs w:val="14"/>
              </w:rPr>
              <w:t>3.1091</w:t>
            </w:r>
          </w:p>
        </w:tc>
        <w:tc>
          <w:tcPr>
            <w:tcW w:w="393" w:type="pct"/>
            <w:noWrap/>
            <w:tcMar>
              <w:left w:w="29" w:type="dxa"/>
              <w:right w:w="29" w:type="dxa"/>
            </w:tcMar>
            <w:hideMark/>
          </w:tcPr>
          <w:p w14:paraId="28E2AE30" w14:textId="77777777" w:rsidR="0068412C" w:rsidRPr="003D1736" w:rsidRDefault="0068412C" w:rsidP="00C621DD">
            <w:pPr>
              <w:rPr>
                <w:sz w:val="16"/>
                <w:szCs w:val="14"/>
              </w:rPr>
            </w:pPr>
            <w:r w:rsidRPr="003D1736">
              <w:rPr>
                <w:sz w:val="16"/>
                <w:szCs w:val="14"/>
              </w:rPr>
              <w:t>0.5845</w:t>
            </w:r>
          </w:p>
        </w:tc>
      </w:tr>
      <w:tr w:rsidR="0068412C" w:rsidRPr="003D1736" w14:paraId="66325574" w14:textId="77777777" w:rsidTr="003D1736">
        <w:trPr>
          <w:trHeight w:val="320"/>
        </w:trPr>
        <w:tc>
          <w:tcPr>
            <w:tcW w:w="421" w:type="pct"/>
            <w:noWrap/>
            <w:tcMar>
              <w:left w:w="29" w:type="dxa"/>
              <w:right w:w="29" w:type="dxa"/>
            </w:tcMar>
            <w:hideMark/>
          </w:tcPr>
          <w:p w14:paraId="3091DC8E" w14:textId="77777777" w:rsidR="0068412C" w:rsidRPr="003D1736" w:rsidRDefault="0068412C" w:rsidP="00C621DD">
            <w:pPr>
              <w:rPr>
                <w:b/>
                <w:bCs/>
                <w:sz w:val="16"/>
                <w:szCs w:val="14"/>
              </w:rPr>
            </w:pPr>
            <w:r w:rsidRPr="003D1736">
              <w:rPr>
                <w:b/>
                <w:bCs/>
                <w:sz w:val="16"/>
                <w:szCs w:val="14"/>
              </w:rPr>
              <w:t>1 ALA</w:t>
            </w:r>
          </w:p>
        </w:tc>
        <w:tc>
          <w:tcPr>
            <w:tcW w:w="358" w:type="pct"/>
            <w:noWrap/>
            <w:tcMar>
              <w:left w:w="29" w:type="dxa"/>
              <w:right w:w="29" w:type="dxa"/>
            </w:tcMar>
            <w:hideMark/>
          </w:tcPr>
          <w:p w14:paraId="66C6F525" w14:textId="77777777" w:rsidR="0068412C" w:rsidRPr="003D1736" w:rsidRDefault="0068412C" w:rsidP="00C621DD">
            <w:pPr>
              <w:rPr>
                <w:sz w:val="16"/>
                <w:szCs w:val="14"/>
              </w:rPr>
            </w:pPr>
            <w:r w:rsidRPr="003D1736">
              <w:rPr>
                <w:sz w:val="16"/>
                <w:szCs w:val="14"/>
              </w:rPr>
              <w:t>0.0000</w:t>
            </w:r>
          </w:p>
        </w:tc>
        <w:tc>
          <w:tcPr>
            <w:tcW w:w="358" w:type="pct"/>
            <w:noWrap/>
            <w:tcMar>
              <w:left w:w="29" w:type="dxa"/>
              <w:right w:w="29" w:type="dxa"/>
            </w:tcMar>
            <w:hideMark/>
          </w:tcPr>
          <w:p w14:paraId="79B78A2B" w14:textId="77777777" w:rsidR="0068412C" w:rsidRPr="003D1736" w:rsidRDefault="0068412C" w:rsidP="00C621DD">
            <w:pPr>
              <w:rPr>
                <w:sz w:val="16"/>
                <w:szCs w:val="14"/>
              </w:rPr>
            </w:pPr>
            <w:r w:rsidRPr="003D1736">
              <w:rPr>
                <w:sz w:val="16"/>
                <w:szCs w:val="14"/>
              </w:rPr>
              <w:t>0.2666</w:t>
            </w:r>
          </w:p>
        </w:tc>
        <w:tc>
          <w:tcPr>
            <w:tcW w:w="393" w:type="pct"/>
            <w:noWrap/>
            <w:tcMar>
              <w:left w:w="29" w:type="dxa"/>
              <w:right w:w="29" w:type="dxa"/>
            </w:tcMar>
            <w:hideMark/>
          </w:tcPr>
          <w:p w14:paraId="113C8BE2" w14:textId="77777777" w:rsidR="0068412C" w:rsidRPr="003D1736" w:rsidRDefault="0068412C" w:rsidP="00C621DD">
            <w:pPr>
              <w:rPr>
                <w:sz w:val="16"/>
                <w:szCs w:val="14"/>
              </w:rPr>
            </w:pPr>
            <w:r w:rsidRPr="003D1736">
              <w:rPr>
                <w:sz w:val="16"/>
                <w:szCs w:val="14"/>
              </w:rPr>
              <w:t>0.3371</w:t>
            </w:r>
          </w:p>
        </w:tc>
        <w:tc>
          <w:tcPr>
            <w:tcW w:w="393" w:type="pct"/>
            <w:noWrap/>
            <w:tcMar>
              <w:left w:w="29" w:type="dxa"/>
              <w:right w:w="29" w:type="dxa"/>
            </w:tcMar>
            <w:hideMark/>
          </w:tcPr>
          <w:p w14:paraId="5ACF251B" w14:textId="77777777" w:rsidR="0068412C" w:rsidRPr="003D1736" w:rsidRDefault="0068412C" w:rsidP="00C621DD">
            <w:pPr>
              <w:rPr>
                <w:sz w:val="16"/>
                <w:szCs w:val="14"/>
              </w:rPr>
            </w:pPr>
            <w:r w:rsidRPr="003D1736">
              <w:rPr>
                <w:sz w:val="16"/>
                <w:szCs w:val="14"/>
              </w:rPr>
              <w:t>0.4456</w:t>
            </w:r>
          </w:p>
        </w:tc>
        <w:tc>
          <w:tcPr>
            <w:tcW w:w="393" w:type="pct"/>
            <w:noWrap/>
            <w:tcMar>
              <w:left w:w="29" w:type="dxa"/>
              <w:right w:w="29" w:type="dxa"/>
            </w:tcMar>
            <w:hideMark/>
          </w:tcPr>
          <w:p w14:paraId="57CF6C00" w14:textId="77777777" w:rsidR="0068412C" w:rsidRPr="003D1736" w:rsidRDefault="0068412C" w:rsidP="00C621DD">
            <w:pPr>
              <w:rPr>
                <w:sz w:val="16"/>
                <w:szCs w:val="14"/>
              </w:rPr>
            </w:pPr>
            <w:r w:rsidRPr="003D1736">
              <w:rPr>
                <w:sz w:val="16"/>
                <w:szCs w:val="14"/>
              </w:rPr>
              <w:t>0.1806</w:t>
            </w:r>
          </w:p>
        </w:tc>
        <w:tc>
          <w:tcPr>
            <w:tcW w:w="358" w:type="pct"/>
            <w:noWrap/>
            <w:tcMar>
              <w:left w:w="29" w:type="dxa"/>
              <w:right w:w="29" w:type="dxa"/>
            </w:tcMar>
            <w:hideMark/>
          </w:tcPr>
          <w:p w14:paraId="4B6F2B1E" w14:textId="77777777" w:rsidR="0068412C" w:rsidRPr="003D1736" w:rsidRDefault="0068412C" w:rsidP="00C621DD">
            <w:pPr>
              <w:rPr>
                <w:sz w:val="16"/>
                <w:szCs w:val="14"/>
              </w:rPr>
            </w:pPr>
            <w:r w:rsidRPr="003D1736">
              <w:rPr>
                <w:sz w:val="16"/>
                <w:szCs w:val="14"/>
              </w:rPr>
              <w:t>0.2749</w:t>
            </w:r>
          </w:p>
        </w:tc>
        <w:tc>
          <w:tcPr>
            <w:tcW w:w="393" w:type="pct"/>
            <w:noWrap/>
            <w:tcMar>
              <w:left w:w="29" w:type="dxa"/>
              <w:right w:w="29" w:type="dxa"/>
            </w:tcMar>
            <w:hideMark/>
          </w:tcPr>
          <w:p w14:paraId="02D6060E" w14:textId="77777777" w:rsidR="0068412C" w:rsidRPr="003D1736" w:rsidRDefault="0068412C" w:rsidP="00C621DD">
            <w:pPr>
              <w:rPr>
                <w:sz w:val="16"/>
                <w:szCs w:val="14"/>
              </w:rPr>
            </w:pPr>
            <w:r w:rsidRPr="003D1736">
              <w:rPr>
                <w:sz w:val="16"/>
                <w:szCs w:val="14"/>
              </w:rPr>
              <w:t>0.3124</w:t>
            </w:r>
          </w:p>
        </w:tc>
        <w:tc>
          <w:tcPr>
            <w:tcW w:w="393" w:type="pct"/>
            <w:noWrap/>
            <w:tcMar>
              <w:left w:w="29" w:type="dxa"/>
              <w:right w:w="29" w:type="dxa"/>
            </w:tcMar>
            <w:hideMark/>
          </w:tcPr>
          <w:p w14:paraId="67B2E6A1" w14:textId="77777777" w:rsidR="0068412C" w:rsidRPr="003D1736" w:rsidRDefault="0068412C" w:rsidP="00C621DD">
            <w:pPr>
              <w:rPr>
                <w:sz w:val="16"/>
                <w:szCs w:val="14"/>
              </w:rPr>
            </w:pPr>
            <w:r w:rsidRPr="003D1736">
              <w:rPr>
                <w:sz w:val="16"/>
                <w:szCs w:val="14"/>
              </w:rPr>
              <w:t>0.4171</w:t>
            </w:r>
          </w:p>
        </w:tc>
        <w:tc>
          <w:tcPr>
            <w:tcW w:w="393" w:type="pct"/>
            <w:noWrap/>
            <w:tcMar>
              <w:left w:w="29" w:type="dxa"/>
              <w:right w:w="29" w:type="dxa"/>
            </w:tcMar>
            <w:hideMark/>
          </w:tcPr>
          <w:p w14:paraId="55469A63" w14:textId="77777777" w:rsidR="0068412C" w:rsidRPr="003D1736" w:rsidRDefault="0068412C" w:rsidP="00C621DD">
            <w:pPr>
              <w:rPr>
                <w:sz w:val="16"/>
                <w:szCs w:val="14"/>
              </w:rPr>
            </w:pPr>
            <w:r w:rsidRPr="003D1736">
              <w:rPr>
                <w:sz w:val="16"/>
                <w:szCs w:val="14"/>
              </w:rPr>
              <w:t>0.3232</w:t>
            </w:r>
          </w:p>
        </w:tc>
        <w:tc>
          <w:tcPr>
            <w:tcW w:w="358" w:type="pct"/>
            <w:noWrap/>
            <w:tcMar>
              <w:left w:w="29" w:type="dxa"/>
              <w:right w:w="29" w:type="dxa"/>
            </w:tcMar>
            <w:hideMark/>
          </w:tcPr>
          <w:p w14:paraId="109DA807" w14:textId="77777777" w:rsidR="0068412C" w:rsidRPr="003D1736" w:rsidRDefault="0068412C" w:rsidP="00C621DD">
            <w:pPr>
              <w:rPr>
                <w:sz w:val="16"/>
                <w:szCs w:val="14"/>
              </w:rPr>
            </w:pPr>
            <w:r w:rsidRPr="003D1736">
              <w:rPr>
                <w:sz w:val="16"/>
                <w:szCs w:val="14"/>
              </w:rPr>
              <w:t>0.3162</w:t>
            </w:r>
          </w:p>
        </w:tc>
        <w:tc>
          <w:tcPr>
            <w:tcW w:w="393" w:type="pct"/>
            <w:noWrap/>
            <w:tcMar>
              <w:left w:w="29" w:type="dxa"/>
              <w:right w:w="29" w:type="dxa"/>
            </w:tcMar>
            <w:hideMark/>
          </w:tcPr>
          <w:p w14:paraId="0B43C2C7" w14:textId="77777777" w:rsidR="0068412C" w:rsidRPr="003D1736" w:rsidRDefault="0068412C" w:rsidP="00C621DD">
            <w:pPr>
              <w:rPr>
                <w:sz w:val="16"/>
                <w:szCs w:val="14"/>
              </w:rPr>
            </w:pPr>
            <w:r w:rsidRPr="003D1736">
              <w:rPr>
                <w:sz w:val="16"/>
                <w:szCs w:val="14"/>
              </w:rPr>
              <w:t>0.6203</w:t>
            </w:r>
          </w:p>
        </w:tc>
        <w:tc>
          <w:tcPr>
            <w:tcW w:w="393" w:type="pct"/>
            <w:noWrap/>
            <w:tcMar>
              <w:left w:w="29" w:type="dxa"/>
              <w:right w:w="29" w:type="dxa"/>
            </w:tcMar>
            <w:hideMark/>
          </w:tcPr>
          <w:p w14:paraId="4194028B" w14:textId="77777777" w:rsidR="0068412C" w:rsidRPr="003D1736" w:rsidRDefault="0068412C" w:rsidP="00C621DD">
            <w:pPr>
              <w:rPr>
                <w:sz w:val="16"/>
                <w:szCs w:val="14"/>
              </w:rPr>
            </w:pPr>
            <w:r w:rsidRPr="003D1736">
              <w:rPr>
                <w:sz w:val="16"/>
                <w:szCs w:val="14"/>
              </w:rPr>
              <w:t>-0.2314</w:t>
            </w:r>
          </w:p>
        </w:tc>
      </w:tr>
      <w:tr w:rsidR="0068412C" w:rsidRPr="003D1736" w14:paraId="6780ABF8" w14:textId="77777777" w:rsidTr="003D1736">
        <w:trPr>
          <w:trHeight w:val="320"/>
        </w:trPr>
        <w:tc>
          <w:tcPr>
            <w:tcW w:w="421" w:type="pct"/>
            <w:noWrap/>
            <w:tcMar>
              <w:left w:w="29" w:type="dxa"/>
              <w:right w:w="29" w:type="dxa"/>
            </w:tcMar>
            <w:hideMark/>
          </w:tcPr>
          <w:p w14:paraId="34051D81" w14:textId="77777777" w:rsidR="0068412C" w:rsidRPr="003D1736" w:rsidRDefault="0068412C" w:rsidP="00C621DD">
            <w:pPr>
              <w:rPr>
                <w:b/>
                <w:bCs/>
                <w:sz w:val="16"/>
                <w:szCs w:val="14"/>
              </w:rPr>
            </w:pPr>
            <w:r w:rsidRPr="003D1736">
              <w:rPr>
                <w:b/>
                <w:bCs/>
                <w:sz w:val="16"/>
                <w:szCs w:val="14"/>
              </w:rPr>
              <w:t>2 CGI</w:t>
            </w:r>
          </w:p>
        </w:tc>
        <w:tc>
          <w:tcPr>
            <w:tcW w:w="358" w:type="pct"/>
            <w:noWrap/>
            <w:tcMar>
              <w:left w:w="29" w:type="dxa"/>
              <w:right w:w="29" w:type="dxa"/>
            </w:tcMar>
            <w:hideMark/>
          </w:tcPr>
          <w:p w14:paraId="4349B9F3" w14:textId="77777777" w:rsidR="0068412C" w:rsidRPr="003D1736" w:rsidRDefault="0068412C" w:rsidP="00C621DD">
            <w:pPr>
              <w:rPr>
                <w:sz w:val="16"/>
                <w:szCs w:val="14"/>
              </w:rPr>
            </w:pPr>
            <w:r w:rsidRPr="003D1736">
              <w:rPr>
                <w:sz w:val="16"/>
                <w:szCs w:val="14"/>
              </w:rPr>
              <w:t>0.0000</w:t>
            </w:r>
          </w:p>
        </w:tc>
        <w:tc>
          <w:tcPr>
            <w:tcW w:w="358" w:type="pct"/>
            <w:noWrap/>
            <w:tcMar>
              <w:left w:w="29" w:type="dxa"/>
              <w:right w:w="29" w:type="dxa"/>
            </w:tcMar>
            <w:hideMark/>
          </w:tcPr>
          <w:p w14:paraId="7E6F822E" w14:textId="77777777" w:rsidR="0068412C" w:rsidRPr="003D1736" w:rsidRDefault="0068412C" w:rsidP="00C621DD">
            <w:pPr>
              <w:rPr>
                <w:sz w:val="16"/>
                <w:szCs w:val="14"/>
              </w:rPr>
            </w:pPr>
            <w:r w:rsidRPr="003D1736">
              <w:rPr>
                <w:sz w:val="16"/>
                <w:szCs w:val="14"/>
              </w:rPr>
              <w:t>0.2472</w:t>
            </w:r>
          </w:p>
        </w:tc>
        <w:tc>
          <w:tcPr>
            <w:tcW w:w="393" w:type="pct"/>
            <w:noWrap/>
            <w:tcMar>
              <w:left w:w="29" w:type="dxa"/>
              <w:right w:w="29" w:type="dxa"/>
            </w:tcMar>
            <w:hideMark/>
          </w:tcPr>
          <w:p w14:paraId="16E215ED" w14:textId="77777777" w:rsidR="0068412C" w:rsidRPr="003D1736" w:rsidRDefault="0068412C" w:rsidP="00C621DD">
            <w:pPr>
              <w:rPr>
                <w:sz w:val="16"/>
                <w:szCs w:val="14"/>
              </w:rPr>
            </w:pPr>
            <w:r w:rsidRPr="003D1736">
              <w:rPr>
                <w:sz w:val="16"/>
                <w:szCs w:val="14"/>
              </w:rPr>
              <w:t>0.1799</w:t>
            </w:r>
          </w:p>
        </w:tc>
        <w:tc>
          <w:tcPr>
            <w:tcW w:w="393" w:type="pct"/>
            <w:noWrap/>
            <w:tcMar>
              <w:left w:w="29" w:type="dxa"/>
              <w:right w:w="29" w:type="dxa"/>
            </w:tcMar>
            <w:hideMark/>
          </w:tcPr>
          <w:p w14:paraId="7A6FD845" w14:textId="77777777" w:rsidR="0068412C" w:rsidRPr="003D1736" w:rsidRDefault="0068412C" w:rsidP="00C621DD">
            <w:pPr>
              <w:rPr>
                <w:sz w:val="16"/>
                <w:szCs w:val="14"/>
              </w:rPr>
            </w:pPr>
            <w:r w:rsidRPr="003D1736">
              <w:rPr>
                <w:sz w:val="16"/>
                <w:szCs w:val="14"/>
              </w:rPr>
              <w:t>0.1321</w:t>
            </w:r>
          </w:p>
        </w:tc>
        <w:tc>
          <w:tcPr>
            <w:tcW w:w="393" w:type="pct"/>
            <w:noWrap/>
            <w:tcMar>
              <w:left w:w="29" w:type="dxa"/>
              <w:right w:w="29" w:type="dxa"/>
            </w:tcMar>
            <w:hideMark/>
          </w:tcPr>
          <w:p w14:paraId="2FC8D198" w14:textId="77777777" w:rsidR="0068412C" w:rsidRPr="003D1736" w:rsidRDefault="0068412C" w:rsidP="00C621DD">
            <w:pPr>
              <w:rPr>
                <w:sz w:val="16"/>
                <w:szCs w:val="14"/>
              </w:rPr>
            </w:pPr>
            <w:r w:rsidRPr="003D1736">
              <w:rPr>
                <w:sz w:val="16"/>
                <w:szCs w:val="14"/>
              </w:rPr>
              <w:t>0.0976</w:t>
            </w:r>
          </w:p>
        </w:tc>
        <w:tc>
          <w:tcPr>
            <w:tcW w:w="358" w:type="pct"/>
            <w:noWrap/>
            <w:tcMar>
              <w:left w:w="29" w:type="dxa"/>
              <w:right w:w="29" w:type="dxa"/>
            </w:tcMar>
            <w:hideMark/>
          </w:tcPr>
          <w:p w14:paraId="461D77E1" w14:textId="77777777" w:rsidR="0068412C" w:rsidRPr="003D1736" w:rsidRDefault="0068412C" w:rsidP="00C621DD">
            <w:pPr>
              <w:rPr>
                <w:sz w:val="16"/>
                <w:szCs w:val="14"/>
              </w:rPr>
            </w:pPr>
            <w:r w:rsidRPr="003D1736">
              <w:rPr>
                <w:sz w:val="16"/>
                <w:szCs w:val="14"/>
              </w:rPr>
              <w:t>0.2713</w:t>
            </w:r>
          </w:p>
        </w:tc>
        <w:tc>
          <w:tcPr>
            <w:tcW w:w="393" w:type="pct"/>
            <w:noWrap/>
            <w:tcMar>
              <w:left w:w="29" w:type="dxa"/>
              <w:right w:w="29" w:type="dxa"/>
            </w:tcMar>
            <w:hideMark/>
          </w:tcPr>
          <w:p w14:paraId="738CCD66" w14:textId="77777777" w:rsidR="0068412C" w:rsidRPr="003D1736" w:rsidRDefault="0068412C" w:rsidP="00C621DD">
            <w:pPr>
              <w:rPr>
                <w:sz w:val="16"/>
                <w:szCs w:val="14"/>
              </w:rPr>
            </w:pPr>
            <w:r w:rsidRPr="003D1736">
              <w:rPr>
                <w:sz w:val="16"/>
                <w:szCs w:val="14"/>
              </w:rPr>
              <w:t>0.1337</w:t>
            </w:r>
          </w:p>
        </w:tc>
        <w:tc>
          <w:tcPr>
            <w:tcW w:w="393" w:type="pct"/>
            <w:noWrap/>
            <w:tcMar>
              <w:left w:w="29" w:type="dxa"/>
              <w:right w:w="29" w:type="dxa"/>
            </w:tcMar>
            <w:hideMark/>
          </w:tcPr>
          <w:p w14:paraId="7BB0BA03" w14:textId="77777777" w:rsidR="0068412C" w:rsidRPr="003D1736" w:rsidRDefault="0068412C" w:rsidP="00C621DD">
            <w:pPr>
              <w:rPr>
                <w:sz w:val="16"/>
                <w:szCs w:val="14"/>
              </w:rPr>
            </w:pPr>
            <w:r w:rsidRPr="003D1736">
              <w:rPr>
                <w:sz w:val="16"/>
                <w:szCs w:val="14"/>
              </w:rPr>
              <w:t>0.2023</w:t>
            </w:r>
          </w:p>
        </w:tc>
        <w:tc>
          <w:tcPr>
            <w:tcW w:w="393" w:type="pct"/>
            <w:noWrap/>
            <w:tcMar>
              <w:left w:w="29" w:type="dxa"/>
              <w:right w:w="29" w:type="dxa"/>
            </w:tcMar>
            <w:hideMark/>
          </w:tcPr>
          <w:p w14:paraId="45DCFDF3" w14:textId="77777777" w:rsidR="0068412C" w:rsidRPr="003D1736" w:rsidRDefault="0068412C" w:rsidP="00C621DD">
            <w:pPr>
              <w:rPr>
                <w:sz w:val="16"/>
                <w:szCs w:val="14"/>
              </w:rPr>
            </w:pPr>
            <w:r w:rsidRPr="003D1736">
              <w:rPr>
                <w:sz w:val="16"/>
                <w:szCs w:val="14"/>
              </w:rPr>
              <w:t>0.1659</w:t>
            </w:r>
          </w:p>
        </w:tc>
        <w:tc>
          <w:tcPr>
            <w:tcW w:w="358" w:type="pct"/>
            <w:noWrap/>
            <w:tcMar>
              <w:left w:w="29" w:type="dxa"/>
              <w:right w:w="29" w:type="dxa"/>
            </w:tcMar>
            <w:hideMark/>
          </w:tcPr>
          <w:p w14:paraId="4A072CAB" w14:textId="77777777" w:rsidR="0068412C" w:rsidRPr="003D1736" w:rsidRDefault="0068412C" w:rsidP="00C621DD">
            <w:pPr>
              <w:rPr>
                <w:sz w:val="16"/>
                <w:szCs w:val="14"/>
              </w:rPr>
            </w:pPr>
            <w:r w:rsidRPr="003D1736">
              <w:rPr>
                <w:sz w:val="16"/>
                <w:szCs w:val="14"/>
              </w:rPr>
              <w:t>0.3131</w:t>
            </w:r>
          </w:p>
        </w:tc>
        <w:tc>
          <w:tcPr>
            <w:tcW w:w="393" w:type="pct"/>
            <w:noWrap/>
            <w:tcMar>
              <w:left w:w="29" w:type="dxa"/>
              <w:right w:w="29" w:type="dxa"/>
            </w:tcMar>
            <w:hideMark/>
          </w:tcPr>
          <w:p w14:paraId="10496A59" w14:textId="77777777" w:rsidR="0068412C" w:rsidRPr="003D1736" w:rsidRDefault="0068412C" w:rsidP="00C621DD">
            <w:pPr>
              <w:rPr>
                <w:sz w:val="16"/>
                <w:szCs w:val="14"/>
              </w:rPr>
            </w:pPr>
            <w:r w:rsidRPr="003D1736">
              <w:rPr>
                <w:sz w:val="16"/>
                <w:szCs w:val="14"/>
              </w:rPr>
              <w:t>0.5742</w:t>
            </w:r>
          </w:p>
        </w:tc>
        <w:tc>
          <w:tcPr>
            <w:tcW w:w="393" w:type="pct"/>
            <w:noWrap/>
            <w:tcMar>
              <w:left w:w="29" w:type="dxa"/>
              <w:right w:w="29" w:type="dxa"/>
            </w:tcMar>
            <w:hideMark/>
          </w:tcPr>
          <w:p w14:paraId="6B81A415" w14:textId="77777777" w:rsidR="0068412C" w:rsidRPr="003D1736" w:rsidRDefault="0068412C" w:rsidP="00C621DD">
            <w:pPr>
              <w:rPr>
                <w:sz w:val="16"/>
                <w:szCs w:val="14"/>
              </w:rPr>
            </w:pPr>
            <w:r w:rsidRPr="003D1736">
              <w:rPr>
                <w:sz w:val="16"/>
                <w:szCs w:val="14"/>
              </w:rPr>
              <w:t>0.1749</w:t>
            </w:r>
          </w:p>
        </w:tc>
      </w:tr>
      <w:tr w:rsidR="0068412C" w:rsidRPr="003D1736" w14:paraId="189CDD08" w14:textId="77777777" w:rsidTr="003D1736">
        <w:trPr>
          <w:trHeight w:val="320"/>
        </w:trPr>
        <w:tc>
          <w:tcPr>
            <w:tcW w:w="421" w:type="pct"/>
            <w:noWrap/>
            <w:tcMar>
              <w:left w:w="29" w:type="dxa"/>
              <w:right w:w="29" w:type="dxa"/>
            </w:tcMar>
            <w:hideMark/>
          </w:tcPr>
          <w:p w14:paraId="4E522A20" w14:textId="77777777" w:rsidR="0068412C" w:rsidRPr="003D1736" w:rsidRDefault="0068412C" w:rsidP="00C621DD">
            <w:pPr>
              <w:rPr>
                <w:b/>
                <w:bCs/>
                <w:sz w:val="16"/>
                <w:szCs w:val="14"/>
              </w:rPr>
            </w:pPr>
            <w:r w:rsidRPr="003D1736">
              <w:rPr>
                <w:b/>
                <w:bCs/>
                <w:sz w:val="16"/>
                <w:szCs w:val="14"/>
              </w:rPr>
              <w:t>3 WNA</w:t>
            </w:r>
          </w:p>
        </w:tc>
        <w:tc>
          <w:tcPr>
            <w:tcW w:w="358" w:type="pct"/>
            <w:noWrap/>
            <w:tcMar>
              <w:left w:w="29" w:type="dxa"/>
              <w:right w:w="29" w:type="dxa"/>
            </w:tcMar>
            <w:hideMark/>
          </w:tcPr>
          <w:p w14:paraId="4126F015" w14:textId="77777777" w:rsidR="0068412C" w:rsidRPr="003D1736" w:rsidRDefault="0068412C" w:rsidP="00C621DD">
            <w:pPr>
              <w:rPr>
                <w:sz w:val="16"/>
                <w:szCs w:val="14"/>
              </w:rPr>
            </w:pPr>
            <w:r w:rsidRPr="003D1736">
              <w:rPr>
                <w:sz w:val="16"/>
                <w:szCs w:val="14"/>
              </w:rPr>
              <w:t>0.0000</w:t>
            </w:r>
          </w:p>
        </w:tc>
        <w:tc>
          <w:tcPr>
            <w:tcW w:w="358" w:type="pct"/>
            <w:noWrap/>
            <w:tcMar>
              <w:left w:w="29" w:type="dxa"/>
              <w:right w:w="29" w:type="dxa"/>
            </w:tcMar>
            <w:hideMark/>
          </w:tcPr>
          <w:p w14:paraId="0DD52309" w14:textId="77777777" w:rsidR="0068412C" w:rsidRPr="003D1736" w:rsidRDefault="0068412C" w:rsidP="00C621DD">
            <w:pPr>
              <w:rPr>
                <w:sz w:val="16"/>
                <w:szCs w:val="14"/>
              </w:rPr>
            </w:pPr>
            <w:r w:rsidRPr="003D1736">
              <w:rPr>
                <w:sz w:val="16"/>
                <w:szCs w:val="14"/>
              </w:rPr>
              <w:t>0.4242</w:t>
            </w:r>
          </w:p>
        </w:tc>
        <w:tc>
          <w:tcPr>
            <w:tcW w:w="393" w:type="pct"/>
            <w:noWrap/>
            <w:tcMar>
              <w:left w:w="29" w:type="dxa"/>
              <w:right w:w="29" w:type="dxa"/>
            </w:tcMar>
            <w:hideMark/>
          </w:tcPr>
          <w:p w14:paraId="44ADB5BC" w14:textId="77777777" w:rsidR="0068412C" w:rsidRPr="003D1736" w:rsidRDefault="0068412C" w:rsidP="00C621DD">
            <w:pPr>
              <w:rPr>
                <w:sz w:val="16"/>
                <w:szCs w:val="14"/>
              </w:rPr>
            </w:pPr>
            <w:r w:rsidRPr="003D1736">
              <w:rPr>
                <w:sz w:val="16"/>
                <w:szCs w:val="14"/>
              </w:rPr>
              <w:t>0.0407</w:t>
            </w:r>
          </w:p>
        </w:tc>
        <w:tc>
          <w:tcPr>
            <w:tcW w:w="393" w:type="pct"/>
            <w:noWrap/>
            <w:tcMar>
              <w:left w:w="29" w:type="dxa"/>
              <w:right w:w="29" w:type="dxa"/>
            </w:tcMar>
            <w:hideMark/>
          </w:tcPr>
          <w:p w14:paraId="5721C03E" w14:textId="77777777" w:rsidR="0068412C" w:rsidRPr="003D1736" w:rsidRDefault="0068412C" w:rsidP="00C621DD">
            <w:pPr>
              <w:rPr>
                <w:sz w:val="16"/>
                <w:szCs w:val="14"/>
              </w:rPr>
            </w:pPr>
            <w:r w:rsidRPr="003D1736">
              <w:rPr>
                <w:sz w:val="16"/>
                <w:szCs w:val="14"/>
              </w:rPr>
              <w:t>0.4257</w:t>
            </w:r>
          </w:p>
        </w:tc>
        <w:tc>
          <w:tcPr>
            <w:tcW w:w="393" w:type="pct"/>
            <w:noWrap/>
            <w:tcMar>
              <w:left w:w="29" w:type="dxa"/>
              <w:right w:w="29" w:type="dxa"/>
            </w:tcMar>
            <w:hideMark/>
          </w:tcPr>
          <w:p w14:paraId="44D8E749" w14:textId="77777777" w:rsidR="0068412C" w:rsidRPr="003D1736" w:rsidRDefault="0068412C" w:rsidP="00C621DD">
            <w:pPr>
              <w:rPr>
                <w:sz w:val="16"/>
                <w:szCs w:val="14"/>
              </w:rPr>
            </w:pPr>
            <w:r w:rsidRPr="003D1736">
              <w:rPr>
                <w:sz w:val="16"/>
                <w:szCs w:val="14"/>
              </w:rPr>
              <w:t>0.1886</w:t>
            </w:r>
          </w:p>
        </w:tc>
        <w:tc>
          <w:tcPr>
            <w:tcW w:w="358" w:type="pct"/>
            <w:noWrap/>
            <w:tcMar>
              <w:left w:w="29" w:type="dxa"/>
              <w:right w:w="29" w:type="dxa"/>
            </w:tcMar>
            <w:hideMark/>
          </w:tcPr>
          <w:p w14:paraId="502DB06A" w14:textId="77777777" w:rsidR="0068412C" w:rsidRPr="003D1736" w:rsidRDefault="0068412C" w:rsidP="00C621DD">
            <w:pPr>
              <w:rPr>
                <w:sz w:val="16"/>
                <w:szCs w:val="14"/>
              </w:rPr>
            </w:pPr>
            <w:r w:rsidRPr="003D1736">
              <w:rPr>
                <w:sz w:val="16"/>
                <w:szCs w:val="14"/>
              </w:rPr>
              <w:t>0.4006</w:t>
            </w:r>
          </w:p>
        </w:tc>
        <w:tc>
          <w:tcPr>
            <w:tcW w:w="393" w:type="pct"/>
            <w:noWrap/>
            <w:tcMar>
              <w:left w:w="29" w:type="dxa"/>
              <w:right w:w="29" w:type="dxa"/>
            </w:tcMar>
            <w:hideMark/>
          </w:tcPr>
          <w:p w14:paraId="03D5A4A2" w14:textId="77777777" w:rsidR="0068412C" w:rsidRPr="003D1736" w:rsidRDefault="0068412C" w:rsidP="00C621DD">
            <w:pPr>
              <w:rPr>
                <w:sz w:val="16"/>
                <w:szCs w:val="14"/>
              </w:rPr>
            </w:pPr>
            <w:r w:rsidRPr="003D1736">
              <w:rPr>
                <w:sz w:val="16"/>
                <w:szCs w:val="14"/>
              </w:rPr>
              <w:t>0.1455</w:t>
            </w:r>
          </w:p>
        </w:tc>
        <w:tc>
          <w:tcPr>
            <w:tcW w:w="393" w:type="pct"/>
            <w:noWrap/>
            <w:tcMar>
              <w:left w:w="29" w:type="dxa"/>
              <w:right w:w="29" w:type="dxa"/>
            </w:tcMar>
            <w:hideMark/>
          </w:tcPr>
          <w:p w14:paraId="36199153" w14:textId="77777777" w:rsidR="0068412C" w:rsidRPr="003D1736" w:rsidRDefault="0068412C" w:rsidP="00C621DD">
            <w:pPr>
              <w:rPr>
                <w:sz w:val="16"/>
                <w:szCs w:val="14"/>
              </w:rPr>
            </w:pPr>
            <w:r w:rsidRPr="003D1736">
              <w:rPr>
                <w:sz w:val="16"/>
                <w:szCs w:val="14"/>
              </w:rPr>
              <w:t>0.2939</w:t>
            </w:r>
          </w:p>
        </w:tc>
        <w:tc>
          <w:tcPr>
            <w:tcW w:w="393" w:type="pct"/>
            <w:noWrap/>
            <w:tcMar>
              <w:left w:w="29" w:type="dxa"/>
              <w:right w:w="29" w:type="dxa"/>
            </w:tcMar>
            <w:hideMark/>
          </w:tcPr>
          <w:p w14:paraId="0DE8F905" w14:textId="77777777" w:rsidR="0068412C" w:rsidRPr="003D1736" w:rsidRDefault="0068412C" w:rsidP="00C621DD">
            <w:pPr>
              <w:rPr>
                <w:sz w:val="16"/>
                <w:szCs w:val="14"/>
              </w:rPr>
            </w:pPr>
            <w:r w:rsidRPr="003D1736">
              <w:rPr>
                <w:sz w:val="16"/>
                <w:szCs w:val="14"/>
              </w:rPr>
              <w:t>0.3079</w:t>
            </w:r>
          </w:p>
        </w:tc>
        <w:tc>
          <w:tcPr>
            <w:tcW w:w="358" w:type="pct"/>
            <w:noWrap/>
            <w:tcMar>
              <w:left w:w="29" w:type="dxa"/>
              <w:right w:w="29" w:type="dxa"/>
            </w:tcMar>
            <w:hideMark/>
          </w:tcPr>
          <w:p w14:paraId="3DA5DC74" w14:textId="77777777" w:rsidR="0068412C" w:rsidRPr="003D1736" w:rsidRDefault="0068412C" w:rsidP="00C621DD">
            <w:pPr>
              <w:rPr>
                <w:sz w:val="16"/>
                <w:szCs w:val="14"/>
              </w:rPr>
            </w:pPr>
            <w:r w:rsidRPr="003D1736">
              <w:rPr>
                <w:sz w:val="16"/>
                <w:szCs w:val="14"/>
              </w:rPr>
              <w:t>0.3948</w:t>
            </w:r>
          </w:p>
        </w:tc>
        <w:tc>
          <w:tcPr>
            <w:tcW w:w="393" w:type="pct"/>
            <w:noWrap/>
            <w:tcMar>
              <w:left w:w="29" w:type="dxa"/>
              <w:right w:w="29" w:type="dxa"/>
            </w:tcMar>
            <w:hideMark/>
          </w:tcPr>
          <w:p w14:paraId="1F072B5B" w14:textId="77777777" w:rsidR="0068412C" w:rsidRPr="003D1736" w:rsidRDefault="0068412C" w:rsidP="00C621DD">
            <w:pPr>
              <w:rPr>
                <w:sz w:val="16"/>
                <w:szCs w:val="14"/>
              </w:rPr>
            </w:pPr>
            <w:r w:rsidRPr="003D1736">
              <w:rPr>
                <w:sz w:val="16"/>
                <w:szCs w:val="14"/>
              </w:rPr>
              <w:t>0.4109</w:t>
            </w:r>
          </w:p>
        </w:tc>
        <w:tc>
          <w:tcPr>
            <w:tcW w:w="393" w:type="pct"/>
            <w:noWrap/>
            <w:tcMar>
              <w:left w:w="29" w:type="dxa"/>
              <w:right w:w="29" w:type="dxa"/>
            </w:tcMar>
            <w:hideMark/>
          </w:tcPr>
          <w:p w14:paraId="7116F408" w14:textId="77777777" w:rsidR="0068412C" w:rsidRPr="003D1736" w:rsidRDefault="0068412C" w:rsidP="00C621DD">
            <w:pPr>
              <w:rPr>
                <w:sz w:val="16"/>
                <w:szCs w:val="14"/>
              </w:rPr>
            </w:pPr>
            <w:r w:rsidRPr="003D1736">
              <w:rPr>
                <w:sz w:val="16"/>
                <w:szCs w:val="14"/>
              </w:rPr>
              <w:t>-0.1299</w:t>
            </w:r>
          </w:p>
        </w:tc>
      </w:tr>
      <w:tr w:rsidR="0068412C" w:rsidRPr="003D1736" w14:paraId="1E3FA255" w14:textId="77777777" w:rsidTr="003D1736">
        <w:trPr>
          <w:trHeight w:val="320"/>
        </w:trPr>
        <w:tc>
          <w:tcPr>
            <w:tcW w:w="421" w:type="pct"/>
            <w:noWrap/>
            <w:tcMar>
              <w:left w:w="29" w:type="dxa"/>
              <w:right w:w="29" w:type="dxa"/>
            </w:tcMar>
            <w:hideMark/>
          </w:tcPr>
          <w:p w14:paraId="54D834C7" w14:textId="77777777" w:rsidR="0068412C" w:rsidRPr="003D1736" w:rsidRDefault="0068412C" w:rsidP="00C621DD">
            <w:pPr>
              <w:rPr>
                <w:b/>
                <w:bCs/>
                <w:sz w:val="16"/>
                <w:szCs w:val="14"/>
              </w:rPr>
            </w:pPr>
            <w:r w:rsidRPr="003D1736">
              <w:rPr>
                <w:b/>
                <w:bCs/>
                <w:sz w:val="16"/>
                <w:szCs w:val="14"/>
              </w:rPr>
              <w:t>4 CNA</w:t>
            </w:r>
          </w:p>
        </w:tc>
        <w:tc>
          <w:tcPr>
            <w:tcW w:w="358" w:type="pct"/>
            <w:noWrap/>
            <w:tcMar>
              <w:left w:w="29" w:type="dxa"/>
              <w:right w:w="29" w:type="dxa"/>
            </w:tcMar>
            <w:hideMark/>
          </w:tcPr>
          <w:p w14:paraId="056D8AF7" w14:textId="77777777" w:rsidR="0068412C" w:rsidRPr="003D1736" w:rsidRDefault="0068412C" w:rsidP="00C621DD">
            <w:pPr>
              <w:rPr>
                <w:sz w:val="16"/>
                <w:szCs w:val="14"/>
              </w:rPr>
            </w:pPr>
            <w:r w:rsidRPr="003D1736">
              <w:rPr>
                <w:sz w:val="16"/>
                <w:szCs w:val="14"/>
              </w:rPr>
              <w:t>0.0000</w:t>
            </w:r>
          </w:p>
        </w:tc>
        <w:tc>
          <w:tcPr>
            <w:tcW w:w="358" w:type="pct"/>
            <w:noWrap/>
            <w:tcMar>
              <w:left w:w="29" w:type="dxa"/>
              <w:right w:w="29" w:type="dxa"/>
            </w:tcMar>
            <w:hideMark/>
          </w:tcPr>
          <w:p w14:paraId="5678E2F2" w14:textId="77777777" w:rsidR="0068412C" w:rsidRPr="003D1736" w:rsidRDefault="0068412C" w:rsidP="00C621DD">
            <w:pPr>
              <w:rPr>
                <w:sz w:val="16"/>
                <w:szCs w:val="14"/>
              </w:rPr>
            </w:pPr>
            <w:r w:rsidRPr="003D1736">
              <w:rPr>
                <w:sz w:val="16"/>
                <w:szCs w:val="14"/>
              </w:rPr>
              <w:t>0.3822</w:t>
            </w:r>
          </w:p>
        </w:tc>
        <w:tc>
          <w:tcPr>
            <w:tcW w:w="393" w:type="pct"/>
            <w:noWrap/>
            <w:tcMar>
              <w:left w:w="29" w:type="dxa"/>
              <w:right w:w="29" w:type="dxa"/>
            </w:tcMar>
            <w:hideMark/>
          </w:tcPr>
          <w:p w14:paraId="76A7471C" w14:textId="77777777" w:rsidR="0068412C" w:rsidRPr="003D1736" w:rsidRDefault="0068412C" w:rsidP="00C621DD">
            <w:pPr>
              <w:rPr>
                <w:sz w:val="16"/>
                <w:szCs w:val="14"/>
              </w:rPr>
            </w:pPr>
            <w:r w:rsidRPr="003D1736">
              <w:rPr>
                <w:sz w:val="16"/>
                <w:szCs w:val="14"/>
              </w:rPr>
              <w:t>0.8058</w:t>
            </w:r>
          </w:p>
        </w:tc>
        <w:tc>
          <w:tcPr>
            <w:tcW w:w="393" w:type="pct"/>
            <w:noWrap/>
            <w:tcMar>
              <w:left w:w="29" w:type="dxa"/>
              <w:right w:w="29" w:type="dxa"/>
            </w:tcMar>
            <w:hideMark/>
          </w:tcPr>
          <w:p w14:paraId="0A5FFE47" w14:textId="77777777" w:rsidR="0068412C" w:rsidRPr="003D1736" w:rsidRDefault="0068412C" w:rsidP="00C621DD">
            <w:pPr>
              <w:rPr>
                <w:sz w:val="16"/>
                <w:szCs w:val="14"/>
              </w:rPr>
            </w:pPr>
            <w:r w:rsidRPr="003D1736">
              <w:rPr>
                <w:sz w:val="16"/>
                <w:szCs w:val="14"/>
              </w:rPr>
              <w:t>0.2669</w:t>
            </w:r>
          </w:p>
        </w:tc>
        <w:tc>
          <w:tcPr>
            <w:tcW w:w="393" w:type="pct"/>
            <w:noWrap/>
            <w:tcMar>
              <w:left w:w="29" w:type="dxa"/>
              <w:right w:w="29" w:type="dxa"/>
            </w:tcMar>
            <w:hideMark/>
          </w:tcPr>
          <w:p w14:paraId="1FAA9C12" w14:textId="77777777" w:rsidR="0068412C" w:rsidRPr="003D1736" w:rsidRDefault="0068412C" w:rsidP="00C621DD">
            <w:pPr>
              <w:rPr>
                <w:sz w:val="16"/>
                <w:szCs w:val="14"/>
              </w:rPr>
            </w:pPr>
            <w:r w:rsidRPr="003D1736">
              <w:rPr>
                <w:sz w:val="16"/>
                <w:szCs w:val="14"/>
              </w:rPr>
              <w:t>0.1990</w:t>
            </w:r>
          </w:p>
        </w:tc>
        <w:tc>
          <w:tcPr>
            <w:tcW w:w="358" w:type="pct"/>
            <w:noWrap/>
            <w:tcMar>
              <w:left w:w="29" w:type="dxa"/>
              <w:right w:w="29" w:type="dxa"/>
            </w:tcMar>
            <w:hideMark/>
          </w:tcPr>
          <w:p w14:paraId="6F3233CE" w14:textId="77777777" w:rsidR="0068412C" w:rsidRPr="003D1736" w:rsidRDefault="0068412C" w:rsidP="00C621DD">
            <w:pPr>
              <w:rPr>
                <w:sz w:val="16"/>
                <w:szCs w:val="14"/>
              </w:rPr>
            </w:pPr>
            <w:r w:rsidRPr="003D1736">
              <w:rPr>
                <w:sz w:val="16"/>
                <w:szCs w:val="14"/>
              </w:rPr>
              <w:t>0.4372</w:t>
            </w:r>
          </w:p>
        </w:tc>
        <w:tc>
          <w:tcPr>
            <w:tcW w:w="393" w:type="pct"/>
            <w:noWrap/>
            <w:tcMar>
              <w:left w:w="29" w:type="dxa"/>
              <w:right w:w="29" w:type="dxa"/>
            </w:tcMar>
            <w:hideMark/>
          </w:tcPr>
          <w:p w14:paraId="73FA5ACC" w14:textId="77777777" w:rsidR="0068412C" w:rsidRPr="003D1736" w:rsidRDefault="0068412C" w:rsidP="00C621DD">
            <w:pPr>
              <w:rPr>
                <w:sz w:val="16"/>
                <w:szCs w:val="14"/>
              </w:rPr>
            </w:pPr>
            <w:r w:rsidRPr="003D1736">
              <w:rPr>
                <w:sz w:val="16"/>
                <w:szCs w:val="14"/>
              </w:rPr>
              <w:t>0.3608</w:t>
            </w:r>
          </w:p>
        </w:tc>
        <w:tc>
          <w:tcPr>
            <w:tcW w:w="393" w:type="pct"/>
            <w:noWrap/>
            <w:tcMar>
              <w:left w:w="29" w:type="dxa"/>
              <w:right w:w="29" w:type="dxa"/>
            </w:tcMar>
            <w:hideMark/>
          </w:tcPr>
          <w:p w14:paraId="667A32C7" w14:textId="77777777" w:rsidR="0068412C" w:rsidRPr="003D1736" w:rsidRDefault="0068412C" w:rsidP="00C621DD">
            <w:pPr>
              <w:rPr>
                <w:sz w:val="16"/>
                <w:szCs w:val="14"/>
              </w:rPr>
            </w:pPr>
            <w:r w:rsidRPr="003D1736">
              <w:rPr>
                <w:sz w:val="16"/>
                <w:szCs w:val="14"/>
              </w:rPr>
              <w:t>0.2146</w:t>
            </w:r>
          </w:p>
        </w:tc>
        <w:tc>
          <w:tcPr>
            <w:tcW w:w="393" w:type="pct"/>
            <w:noWrap/>
            <w:tcMar>
              <w:left w:w="29" w:type="dxa"/>
              <w:right w:w="29" w:type="dxa"/>
            </w:tcMar>
            <w:hideMark/>
          </w:tcPr>
          <w:p w14:paraId="78FAE112" w14:textId="77777777" w:rsidR="0068412C" w:rsidRPr="003D1736" w:rsidRDefault="0068412C" w:rsidP="00C621DD">
            <w:pPr>
              <w:rPr>
                <w:sz w:val="16"/>
                <w:szCs w:val="14"/>
              </w:rPr>
            </w:pPr>
            <w:r w:rsidRPr="003D1736">
              <w:rPr>
                <w:sz w:val="16"/>
                <w:szCs w:val="14"/>
              </w:rPr>
              <w:t>0.3934</w:t>
            </w:r>
          </w:p>
        </w:tc>
        <w:tc>
          <w:tcPr>
            <w:tcW w:w="358" w:type="pct"/>
            <w:noWrap/>
            <w:tcMar>
              <w:left w:w="29" w:type="dxa"/>
              <w:right w:w="29" w:type="dxa"/>
            </w:tcMar>
            <w:hideMark/>
          </w:tcPr>
          <w:p w14:paraId="4B995524" w14:textId="77777777" w:rsidR="0068412C" w:rsidRPr="003D1736" w:rsidRDefault="0068412C" w:rsidP="00C621DD">
            <w:pPr>
              <w:rPr>
                <w:sz w:val="16"/>
                <w:szCs w:val="14"/>
              </w:rPr>
            </w:pPr>
            <w:r w:rsidRPr="003D1736">
              <w:rPr>
                <w:sz w:val="16"/>
                <w:szCs w:val="14"/>
              </w:rPr>
              <w:t>0.4021</w:t>
            </w:r>
          </w:p>
        </w:tc>
        <w:tc>
          <w:tcPr>
            <w:tcW w:w="393" w:type="pct"/>
            <w:noWrap/>
            <w:tcMar>
              <w:left w:w="29" w:type="dxa"/>
              <w:right w:w="29" w:type="dxa"/>
            </w:tcMar>
            <w:hideMark/>
          </w:tcPr>
          <w:p w14:paraId="54642B9B" w14:textId="77777777" w:rsidR="0068412C" w:rsidRPr="003D1736" w:rsidRDefault="0068412C" w:rsidP="00C621DD">
            <w:pPr>
              <w:rPr>
                <w:sz w:val="16"/>
                <w:szCs w:val="14"/>
              </w:rPr>
            </w:pPr>
            <w:r w:rsidRPr="003D1736">
              <w:rPr>
                <w:sz w:val="16"/>
                <w:szCs w:val="14"/>
              </w:rPr>
              <w:t>0.1093</w:t>
            </w:r>
          </w:p>
        </w:tc>
        <w:tc>
          <w:tcPr>
            <w:tcW w:w="393" w:type="pct"/>
            <w:noWrap/>
            <w:tcMar>
              <w:left w:w="29" w:type="dxa"/>
              <w:right w:w="29" w:type="dxa"/>
            </w:tcMar>
            <w:hideMark/>
          </w:tcPr>
          <w:p w14:paraId="21E9B7DF" w14:textId="77777777" w:rsidR="0068412C" w:rsidRPr="003D1736" w:rsidRDefault="0068412C" w:rsidP="00C621DD">
            <w:pPr>
              <w:rPr>
                <w:sz w:val="16"/>
                <w:szCs w:val="14"/>
              </w:rPr>
            </w:pPr>
            <w:r w:rsidRPr="003D1736">
              <w:rPr>
                <w:sz w:val="16"/>
                <w:szCs w:val="14"/>
              </w:rPr>
              <w:t>-0.1230</w:t>
            </w:r>
          </w:p>
        </w:tc>
      </w:tr>
      <w:tr w:rsidR="0068412C" w:rsidRPr="003D1736" w14:paraId="48B6A98C" w14:textId="77777777" w:rsidTr="003D1736">
        <w:trPr>
          <w:trHeight w:val="320"/>
        </w:trPr>
        <w:tc>
          <w:tcPr>
            <w:tcW w:w="421" w:type="pct"/>
            <w:noWrap/>
            <w:tcMar>
              <w:left w:w="29" w:type="dxa"/>
              <w:right w:w="29" w:type="dxa"/>
            </w:tcMar>
            <w:hideMark/>
          </w:tcPr>
          <w:p w14:paraId="0A4352D3" w14:textId="77777777" w:rsidR="0068412C" w:rsidRPr="003D1736" w:rsidRDefault="0068412C" w:rsidP="00C621DD">
            <w:pPr>
              <w:rPr>
                <w:b/>
                <w:bCs/>
                <w:sz w:val="16"/>
                <w:szCs w:val="14"/>
              </w:rPr>
            </w:pPr>
            <w:r w:rsidRPr="003D1736">
              <w:rPr>
                <w:b/>
                <w:bCs/>
                <w:sz w:val="16"/>
                <w:szCs w:val="14"/>
              </w:rPr>
              <w:t>5 ENA</w:t>
            </w:r>
          </w:p>
        </w:tc>
        <w:tc>
          <w:tcPr>
            <w:tcW w:w="358" w:type="pct"/>
            <w:noWrap/>
            <w:tcMar>
              <w:left w:w="29" w:type="dxa"/>
              <w:right w:w="29" w:type="dxa"/>
            </w:tcMar>
            <w:hideMark/>
          </w:tcPr>
          <w:p w14:paraId="53CD281E" w14:textId="77777777" w:rsidR="0068412C" w:rsidRPr="003D1736" w:rsidRDefault="0068412C" w:rsidP="00C621DD">
            <w:pPr>
              <w:rPr>
                <w:sz w:val="16"/>
                <w:szCs w:val="14"/>
              </w:rPr>
            </w:pPr>
            <w:r w:rsidRPr="003D1736">
              <w:rPr>
                <w:sz w:val="16"/>
                <w:szCs w:val="14"/>
              </w:rPr>
              <w:t>0.0000</w:t>
            </w:r>
          </w:p>
        </w:tc>
        <w:tc>
          <w:tcPr>
            <w:tcW w:w="358" w:type="pct"/>
            <w:noWrap/>
            <w:tcMar>
              <w:left w:w="29" w:type="dxa"/>
              <w:right w:w="29" w:type="dxa"/>
            </w:tcMar>
            <w:hideMark/>
          </w:tcPr>
          <w:p w14:paraId="0088DAF9" w14:textId="77777777" w:rsidR="0068412C" w:rsidRPr="003D1736" w:rsidRDefault="0068412C" w:rsidP="00C621DD">
            <w:pPr>
              <w:rPr>
                <w:sz w:val="16"/>
                <w:szCs w:val="14"/>
              </w:rPr>
            </w:pPr>
            <w:r w:rsidRPr="003D1736">
              <w:rPr>
                <w:sz w:val="16"/>
                <w:szCs w:val="14"/>
              </w:rPr>
              <w:t>0.3187</w:t>
            </w:r>
          </w:p>
        </w:tc>
        <w:tc>
          <w:tcPr>
            <w:tcW w:w="393" w:type="pct"/>
            <w:noWrap/>
            <w:tcMar>
              <w:left w:w="29" w:type="dxa"/>
              <w:right w:w="29" w:type="dxa"/>
            </w:tcMar>
            <w:hideMark/>
          </w:tcPr>
          <w:p w14:paraId="1D452E4B" w14:textId="77777777" w:rsidR="0068412C" w:rsidRPr="003D1736" w:rsidRDefault="0068412C" w:rsidP="00C621DD">
            <w:pPr>
              <w:rPr>
                <w:sz w:val="16"/>
                <w:szCs w:val="14"/>
              </w:rPr>
            </w:pPr>
            <w:r w:rsidRPr="003D1736">
              <w:rPr>
                <w:sz w:val="16"/>
                <w:szCs w:val="14"/>
              </w:rPr>
              <w:t>-0.1767</w:t>
            </w:r>
          </w:p>
        </w:tc>
        <w:tc>
          <w:tcPr>
            <w:tcW w:w="393" w:type="pct"/>
            <w:noWrap/>
            <w:tcMar>
              <w:left w:w="29" w:type="dxa"/>
              <w:right w:w="29" w:type="dxa"/>
            </w:tcMar>
            <w:hideMark/>
          </w:tcPr>
          <w:p w14:paraId="020DB0B1" w14:textId="77777777" w:rsidR="0068412C" w:rsidRPr="003D1736" w:rsidRDefault="0068412C" w:rsidP="00C621DD">
            <w:pPr>
              <w:rPr>
                <w:sz w:val="16"/>
                <w:szCs w:val="14"/>
              </w:rPr>
            </w:pPr>
            <w:r w:rsidRPr="003D1736">
              <w:rPr>
                <w:sz w:val="16"/>
                <w:szCs w:val="14"/>
              </w:rPr>
              <w:t>0.0918</w:t>
            </w:r>
          </w:p>
        </w:tc>
        <w:tc>
          <w:tcPr>
            <w:tcW w:w="393" w:type="pct"/>
            <w:noWrap/>
            <w:tcMar>
              <w:left w:w="29" w:type="dxa"/>
              <w:right w:w="29" w:type="dxa"/>
            </w:tcMar>
            <w:hideMark/>
          </w:tcPr>
          <w:p w14:paraId="6240332E" w14:textId="77777777" w:rsidR="0068412C" w:rsidRPr="003D1736" w:rsidRDefault="0068412C" w:rsidP="00C621DD">
            <w:pPr>
              <w:rPr>
                <w:sz w:val="16"/>
                <w:szCs w:val="14"/>
              </w:rPr>
            </w:pPr>
            <w:r w:rsidRPr="003D1736">
              <w:rPr>
                <w:sz w:val="16"/>
                <w:szCs w:val="14"/>
              </w:rPr>
              <w:t>0.2642</w:t>
            </w:r>
          </w:p>
        </w:tc>
        <w:tc>
          <w:tcPr>
            <w:tcW w:w="358" w:type="pct"/>
            <w:noWrap/>
            <w:tcMar>
              <w:left w:w="29" w:type="dxa"/>
              <w:right w:w="29" w:type="dxa"/>
            </w:tcMar>
            <w:hideMark/>
          </w:tcPr>
          <w:p w14:paraId="53F848BC" w14:textId="77777777" w:rsidR="0068412C" w:rsidRPr="003D1736" w:rsidRDefault="0068412C" w:rsidP="00C621DD">
            <w:pPr>
              <w:rPr>
                <w:sz w:val="16"/>
                <w:szCs w:val="14"/>
              </w:rPr>
            </w:pPr>
            <w:r w:rsidRPr="003D1736">
              <w:rPr>
                <w:sz w:val="16"/>
                <w:szCs w:val="14"/>
              </w:rPr>
              <w:t>0.3679</w:t>
            </w:r>
          </w:p>
        </w:tc>
        <w:tc>
          <w:tcPr>
            <w:tcW w:w="393" w:type="pct"/>
            <w:noWrap/>
            <w:tcMar>
              <w:left w:w="29" w:type="dxa"/>
              <w:right w:w="29" w:type="dxa"/>
            </w:tcMar>
            <w:hideMark/>
          </w:tcPr>
          <w:p w14:paraId="770B455C" w14:textId="77777777" w:rsidR="0068412C" w:rsidRPr="003D1736" w:rsidRDefault="0068412C" w:rsidP="00C621DD">
            <w:pPr>
              <w:rPr>
                <w:sz w:val="16"/>
                <w:szCs w:val="14"/>
              </w:rPr>
            </w:pPr>
            <w:r w:rsidRPr="003D1736">
              <w:rPr>
                <w:sz w:val="16"/>
                <w:szCs w:val="14"/>
              </w:rPr>
              <w:t>0.2567</w:t>
            </w:r>
          </w:p>
        </w:tc>
        <w:tc>
          <w:tcPr>
            <w:tcW w:w="393" w:type="pct"/>
            <w:noWrap/>
            <w:tcMar>
              <w:left w:w="29" w:type="dxa"/>
              <w:right w:w="29" w:type="dxa"/>
            </w:tcMar>
            <w:hideMark/>
          </w:tcPr>
          <w:p w14:paraId="0670DE4D" w14:textId="77777777" w:rsidR="0068412C" w:rsidRPr="003D1736" w:rsidRDefault="0068412C" w:rsidP="00C621DD">
            <w:pPr>
              <w:rPr>
                <w:sz w:val="16"/>
                <w:szCs w:val="14"/>
              </w:rPr>
            </w:pPr>
            <w:r w:rsidRPr="003D1736">
              <w:rPr>
                <w:sz w:val="16"/>
                <w:szCs w:val="14"/>
              </w:rPr>
              <w:t>0.0815</w:t>
            </w:r>
          </w:p>
        </w:tc>
        <w:tc>
          <w:tcPr>
            <w:tcW w:w="393" w:type="pct"/>
            <w:noWrap/>
            <w:tcMar>
              <w:left w:w="29" w:type="dxa"/>
              <w:right w:w="29" w:type="dxa"/>
            </w:tcMar>
            <w:hideMark/>
          </w:tcPr>
          <w:p w14:paraId="330CD776" w14:textId="77777777" w:rsidR="0068412C" w:rsidRPr="003D1736" w:rsidRDefault="0068412C" w:rsidP="00C621DD">
            <w:pPr>
              <w:rPr>
                <w:sz w:val="16"/>
                <w:szCs w:val="14"/>
              </w:rPr>
            </w:pPr>
            <w:r w:rsidRPr="003D1736">
              <w:rPr>
                <w:sz w:val="16"/>
                <w:szCs w:val="14"/>
              </w:rPr>
              <w:t>0.4048</w:t>
            </w:r>
          </w:p>
        </w:tc>
        <w:tc>
          <w:tcPr>
            <w:tcW w:w="358" w:type="pct"/>
            <w:noWrap/>
            <w:tcMar>
              <w:left w:w="29" w:type="dxa"/>
              <w:right w:w="29" w:type="dxa"/>
            </w:tcMar>
            <w:hideMark/>
          </w:tcPr>
          <w:p w14:paraId="0EB29925" w14:textId="77777777" w:rsidR="0068412C" w:rsidRPr="003D1736" w:rsidRDefault="0068412C" w:rsidP="00C621DD">
            <w:pPr>
              <w:rPr>
                <w:sz w:val="16"/>
                <w:szCs w:val="14"/>
              </w:rPr>
            </w:pPr>
            <w:r w:rsidRPr="003D1736">
              <w:rPr>
                <w:sz w:val="16"/>
                <w:szCs w:val="14"/>
              </w:rPr>
              <w:t>0.3723</w:t>
            </w:r>
          </w:p>
        </w:tc>
        <w:tc>
          <w:tcPr>
            <w:tcW w:w="393" w:type="pct"/>
            <w:noWrap/>
            <w:tcMar>
              <w:left w:w="29" w:type="dxa"/>
              <w:right w:w="29" w:type="dxa"/>
            </w:tcMar>
            <w:hideMark/>
          </w:tcPr>
          <w:p w14:paraId="74A9DAA8" w14:textId="77777777" w:rsidR="0068412C" w:rsidRPr="003D1736" w:rsidRDefault="0068412C" w:rsidP="00C621DD">
            <w:pPr>
              <w:rPr>
                <w:sz w:val="16"/>
                <w:szCs w:val="14"/>
              </w:rPr>
            </w:pPr>
            <w:r w:rsidRPr="003D1736">
              <w:rPr>
                <w:sz w:val="16"/>
                <w:szCs w:val="14"/>
              </w:rPr>
              <w:t>0.5192</w:t>
            </w:r>
          </w:p>
        </w:tc>
        <w:tc>
          <w:tcPr>
            <w:tcW w:w="393" w:type="pct"/>
            <w:noWrap/>
            <w:tcMar>
              <w:left w:w="29" w:type="dxa"/>
              <w:right w:w="29" w:type="dxa"/>
            </w:tcMar>
            <w:hideMark/>
          </w:tcPr>
          <w:p w14:paraId="33366468" w14:textId="77777777" w:rsidR="0068412C" w:rsidRPr="003D1736" w:rsidRDefault="0068412C" w:rsidP="00C621DD">
            <w:pPr>
              <w:rPr>
                <w:sz w:val="16"/>
                <w:szCs w:val="14"/>
              </w:rPr>
            </w:pPr>
            <w:r w:rsidRPr="003D1736">
              <w:rPr>
                <w:sz w:val="16"/>
                <w:szCs w:val="14"/>
              </w:rPr>
              <w:t>0.0409</w:t>
            </w:r>
          </w:p>
        </w:tc>
      </w:tr>
      <w:tr w:rsidR="0068412C" w:rsidRPr="003D1736" w14:paraId="0DD78C91" w14:textId="77777777" w:rsidTr="003D1736">
        <w:trPr>
          <w:trHeight w:val="320"/>
        </w:trPr>
        <w:tc>
          <w:tcPr>
            <w:tcW w:w="421" w:type="pct"/>
            <w:noWrap/>
            <w:tcMar>
              <w:left w:w="29" w:type="dxa"/>
              <w:right w:w="29" w:type="dxa"/>
            </w:tcMar>
            <w:hideMark/>
          </w:tcPr>
          <w:p w14:paraId="22932971" w14:textId="77777777" w:rsidR="0068412C" w:rsidRPr="003D1736" w:rsidRDefault="0068412C" w:rsidP="00C621DD">
            <w:pPr>
              <w:rPr>
                <w:b/>
                <w:bCs/>
                <w:sz w:val="16"/>
                <w:szCs w:val="14"/>
              </w:rPr>
            </w:pPr>
            <w:r w:rsidRPr="003D1736">
              <w:rPr>
                <w:b/>
                <w:bCs/>
                <w:sz w:val="16"/>
                <w:szCs w:val="14"/>
              </w:rPr>
              <w:t>6 CAM</w:t>
            </w:r>
          </w:p>
        </w:tc>
        <w:tc>
          <w:tcPr>
            <w:tcW w:w="358" w:type="pct"/>
            <w:noWrap/>
            <w:tcMar>
              <w:left w:w="29" w:type="dxa"/>
              <w:right w:w="29" w:type="dxa"/>
            </w:tcMar>
            <w:hideMark/>
          </w:tcPr>
          <w:p w14:paraId="02A995C4" w14:textId="77777777" w:rsidR="0068412C" w:rsidRPr="003D1736" w:rsidRDefault="0068412C" w:rsidP="00C621DD">
            <w:pPr>
              <w:rPr>
                <w:sz w:val="16"/>
                <w:szCs w:val="14"/>
              </w:rPr>
            </w:pPr>
            <w:r w:rsidRPr="003D1736">
              <w:rPr>
                <w:sz w:val="16"/>
                <w:szCs w:val="14"/>
              </w:rPr>
              <w:t>0.0000</w:t>
            </w:r>
          </w:p>
        </w:tc>
        <w:tc>
          <w:tcPr>
            <w:tcW w:w="358" w:type="pct"/>
            <w:noWrap/>
            <w:tcMar>
              <w:left w:w="29" w:type="dxa"/>
              <w:right w:w="29" w:type="dxa"/>
            </w:tcMar>
            <w:hideMark/>
          </w:tcPr>
          <w:p w14:paraId="3EE33F25" w14:textId="77777777" w:rsidR="0068412C" w:rsidRPr="003D1736" w:rsidRDefault="0068412C" w:rsidP="00C621DD">
            <w:pPr>
              <w:rPr>
                <w:sz w:val="16"/>
                <w:szCs w:val="14"/>
              </w:rPr>
            </w:pPr>
            <w:r w:rsidRPr="003D1736">
              <w:rPr>
                <w:sz w:val="16"/>
                <w:szCs w:val="14"/>
              </w:rPr>
              <w:t>0.4492</w:t>
            </w:r>
          </w:p>
        </w:tc>
        <w:tc>
          <w:tcPr>
            <w:tcW w:w="393" w:type="pct"/>
            <w:noWrap/>
            <w:tcMar>
              <w:left w:w="29" w:type="dxa"/>
              <w:right w:w="29" w:type="dxa"/>
            </w:tcMar>
            <w:hideMark/>
          </w:tcPr>
          <w:p w14:paraId="2EFA381A" w14:textId="77777777" w:rsidR="0068412C" w:rsidRPr="003D1736" w:rsidRDefault="0068412C" w:rsidP="00C621DD">
            <w:pPr>
              <w:rPr>
                <w:sz w:val="16"/>
                <w:szCs w:val="14"/>
              </w:rPr>
            </w:pPr>
            <w:r w:rsidRPr="003D1736">
              <w:rPr>
                <w:sz w:val="16"/>
                <w:szCs w:val="14"/>
              </w:rPr>
              <w:t>0.8618</w:t>
            </w:r>
          </w:p>
        </w:tc>
        <w:tc>
          <w:tcPr>
            <w:tcW w:w="393" w:type="pct"/>
            <w:noWrap/>
            <w:tcMar>
              <w:left w:w="29" w:type="dxa"/>
              <w:right w:w="29" w:type="dxa"/>
            </w:tcMar>
            <w:hideMark/>
          </w:tcPr>
          <w:p w14:paraId="5046F6C4" w14:textId="77777777" w:rsidR="0068412C" w:rsidRPr="003D1736" w:rsidRDefault="0068412C" w:rsidP="00C621DD">
            <w:pPr>
              <w:rPr>
                <w:sz w:val="16"/>
                <w:szCs w:val="14"/>
              </w:rPr>
            </w:pPr>
            <w:r w:rsidRPr="003D1736">
              <w:rPr>
                <w:sz w:val="16"/>
                <w:szCs w:val="14"/>
              </w:rPr>
              <w:t>0.6229</w:t>
            </w:r>
          </w:p>
        </w:tc>
        <w:tc>
          <w:tcPr>
            <w:tcW w:w="393" w:type="pct"/>
            <w:noWrap/>
            <w:tcMar>
              <w:left w:w="29" w:type="dxa"/>
              <w:right w:w="29" w:type="dxa"/>
            </w:tcMar>
            <w:hideMark/>
          </w:tcPr>
          <w:p w14:paraId="4D759551" w14:textId="77777777" w:rsidR="0068412C" w:rsidRPr="003D1736" w:rsidRDefault="0068412C" w:rsidP="00C621DD">
            <w:pPr>
              <w:rPr>
                <w:sz w:val="16"/>
                <w:szCs w:val="14"/>
              </w:rPr>
            </w:pPr>
            <w:r w:rsidRPr="003D1736">
              <w:rPr>
                <w:sz w:val="16"/>
                <w:szCs w:val="14"/>
              </w:rPr>
              <w:t>0.0859</w:t>
            </w:r>
          </w:p>
        </w:tc>
        <w:tc>
          <w:tcPr>
            <w:tcW w:w="358" w:type="pct"/>
            <w:noWrap/>
            <w:tcMar>
              <w:left w:w="29" w:type="dxa"/>
              <w:right w:w="29" w:type="dxa"/>
            </w:tcMar>
            <w:hideMark/>
          </w:tcPr>
          <w:p w14:paraId="32EE35A5" w14:textId="77777777" w:rsidR="0068412C" w:rsidRPr="003D1736" w:rsidRDefault="0068412C" w:rsidP="00C621DD">
            <w:pPr>
              <w:rPr>
                <w:sz w:val="16"/>
                <w:szCs w:val="14"/>
              </w:rPr>
            </w:pPr>
            <w:r w:rsidRPr="003D1736">
              <w:rPr>
                <w:sz w:val="16"/>
                <w:szCs w:val="14"/>
              </w:rPr>
              <w:t>0.4845</w:t>
            </w:r>
          </w:p>
        </w:tc>
        <w:tc>
          <w:tcPr>
            <w:tcW w:w="393" w:type="pct"/>
            <w:noWrap/>
            <w:tcMar>
              <w:left w:w="29" w:type="dxa"/>
              <w:right w:w="29" w:type="dxa"/>
            </w:tcMar>
            <w:hideMark/>
          </w:tcPr>
          <w:p w14:paraId="778CC006" w14:textId="77777777" w:rsidR="0068412C" w:rsidRPr="003D1736" w:rsidRDefault="0068412C" w:rsidP="00C621DD">
            <w:pPr>
              <w:rPr>
                <w:sz w:val="16"/>
                <w:szCs w:val="14"/>
              </w:rPr>
            </w:pPr>
            <w:r w:rsidRPr="003D1736">
              <w:rPr>
                <w:sz w:val="16"/>
                <w:szCs w:val="14"/>
              </w:rPr>
              <w:t>0.0989</w:t>
            </w:r>
          </w:p>
        </w:tc>
        <w:tc>
          <w:tcPr>
            <w:tcW w:w="393" w:type="pct"/>
            <w:noWrap/>
            <w:tcMar>
              <w:left w:w="29" w:type="dxa"/>
              <w:right w:w="29" w:type="dxa"/>
            </w:tcMar>
            <w:hideMark/>
          </w:tcPr>
          <w:p w14:paraId="6DAF9226" w14:textId="77777777" w:rsidR="0068412C" w:rsidRPr="003D1736" w:rsidRDefault="0068412C" w:rsidP="00C621DD">
            <w:pPr>
              <w:rPr>
                <w:sz w:val="16"/>
                <w:szCs w:val="14"/>
              </w:rPr>
            </w:pPr>
            <w:r w:rsidRPr="003D1736">
              <w:rPr>
                <w:sz w:val="16"/>
                <w:szCs w:val="14"/>
              </w:rPr>
              <w:t>0.3073</w:t>
            </w:r>
          </w:p>
        </w:tc>
        <w:tc>
          <w:tcPr>
            <w:tcW w:w="393" w:type="pct"/>
            <w:noWrap/>
            <w:tcMar>
              <w:left w:w="29" w:type="dxa"/>
              <w:right w:w="29" w:type="dxa"/>
            </w:tcMar>
            <w:hideMark/>
          </w:tcPr>
          <w:p w14:paraId="0386B245" w14:textId="77777777" w:rsidR="0068412C" w:rsidRPr="003D1736" w:rsidRDefault="0068412C" w:rsidP="00C621DD">
            <w:pPr>
              <w:rPr>
                <w:sz w:val="16"/>
                <w:szCs w:val="14"/>
              </w:rPr>
            </w:pPr>
            <w:r w:rsidRPr="003D1736">
              <w:rPr>
                <w:sz w:val="16"/>
                <w:szCs w:val="14"/>
              </w:rPr>
              <w:t>0.1369</w:t>
            </w:r>
          </w:p>
        </w:tc>
        <w:tc>
          <w:tcPr>
            <w:tcW w:w="358" w:type="pct"/>
            <w:noWrap/>
            <w:tcMar>
              <w:left w:w="29" w:type="dxa"/>
              <w:right w:w="29" w:type="dxa"/>
            </w:tcMar>
            <w:hideMark/>
          </w:tcPr>
          <w:p w14:paraId="6171BB49" w14:textId="77777777" w:rsidR="0068412C" w:rsidRPr="003D1736" w:rsidRDefault="0068412C" w:rsidP="00C621DD">
            <w:pPr>
              <w:rPr>
                <w:sz w:val="16"/>
                <w:szCs w:val="14"/>
              </w:rPr>
            </w:pPr>
            <w:r w:rsidRPr="003D1736">
              <w:rPr>
                <w:sz w:val="16"/>
                <w:szCs w:val="14"/>
              </w:rPr>
              <w:t>0.5298</w:t>
            </w:r>
          </w:p>
        </w:tc>
        <w:tc>
          <w:tcPr>
            <w:tcW w:w="393" w:type="pct"/>
            <w:noWrap/>
            <w:tcMar>
              <w:left w:w="29" w:type="dxa"/>
              <w:right w:w="29" w:type="dxa"/>
            </w:tcMar>
            <w:hideMark/>
          </w:tcPr>
          <w:p w14:paraId="632ABE87" w14:textId="77777777" w:rsidR="0068412C" w:rsidRPr="003D1736" w:rsidRDefault="0068412C" w:rsidP="00C621DD">
            <w:pPr>
              <w:rPr>
                <w:sz w:val="16"/>
                <w:szCs w:val="14"/>
              </w:rPr>
            </w:pPr>
            <w:r w:rsidRPr="003D1736">
              <w:rPr>
                <w:sz w:val="16"/>
                <w:szCs w:val="14"/>
              </w:rPr>
              <w:t>0.8898</w:t>
            </w:r>
          </w:p>
        </w:tc>
        <w:tc>
          <w:tcPr>
            <w:tcW w:w="393" w:type="pct"/>
            <w:noWrap/>
            <w:tcMar>
              <w:left w:w="29" w:type="dxa"/>
              <w:right w:w="29" w:type="dxa"/>
            </w:tcMar>
            <w:hideMark/>
          </w:tcPr>
          <w:p w14:paraId="79DC272B" w14:textId="77777777" w:rsidR="0068412C" w:rsidRPr="003D1736" w:rsidRDefault="0068412C" w:rsidP="00C621DD">
            <w:pPr>
              <w:rPr>
                <w:sz w:val="16"/>
                <w:szCs w:val="14"/>
              </w:rPr>
            </w:pPr>
            <w:r w:rsidRPr="003D1736">
              <w:rPr>
                <w:sz w:val="16"/>
                <w:szCs w:val="14"/>
              </w:rPr>
              <w:t>0.3402</w:t>
            </w:r>
          </w:p>
        </w:tc>
      </w:tr>
      <w:tr w:rsidR="0068412C" w:rsidRPr="003D1736" w14:paraId="64347151" w14:textId="77777777" w:rsidTr="003D1736">
        <w:trPr>
          <w:trHeight w:val="320"/>
        </w:trPr>
        <w:tc>
          <w:tcPr>
            <w:tcW w:w="421" w:type="pct"/>
            <w:noWrap/>
            <w:tcMar>
              <w:left w:w="29" w:type="dxa"/>
              <w:right w:w="29" w:type="dxa"/>
            </w:tcMar>
            <w:hideMark/>
          </w:tcPr>
          <w:p w14:paraId="2138588A" w14:textId="77777777" w:rsidR="0068412C" w:rsidRPr="003D1736" w:rsidRDefault="0068412C" w:rsidP="00C621DD">
            <w:pPr>
              <w:rPr>
                <w:b/>
                <w:bCs/>
                <w:sz w:val="16"/>
                <w:szCs w:val="14"/>
              </w:rPr>
            </w:pPr>
            <w:r w:rsidRPr="003D1736">
              <w:rPr>
                <w:b/>
                <w:bCs/>
                <w:sz w:val="16"/>
                <w:szCs w:val="14"/>
              </w:rPr>
              <w:t>7 AMZ</w:t>
            </w:r>
          </w:p>
        </w:tc>
        <w:tc>
          <w:tcPr>
            <w:tcW w:w="358" w:type="pct"/>
            <w:noWrap/>
            <w:tcMar>
              <w:left w:w="29" w:type="dxa"/>
              <w:right w:w="29" w:type="dxa"/>
            </w:tcMar>
            <w:hideMark/>
          </w:tcPr>
          <w:p w14:paraId="09A97303" w14:textId="77777777" w:rsidR="0068412C" w:rsidRPr="003D1736" w:rsidRDefault="0068412C" w:rsidP="00C621DD">
            <w:pPr>
              <w:rPr>
                <w:sz w:val="16"/>
                <w:szCs w:val="14"/>
              </w:rPr>
            </w:pPr>
            <w:r w:rsidRPr="003D1736">
              <w:rPr>
                <w:sz w:val="16"/>
                <w:szCs w:val="14"/>
              </w:rPr>
              <w:t>0.0000</w:t>
            </w:r>
          </w:p>
        </w:tc>
        <w:tc>
          <w:tcPr>
            <w:tcW w:w="358" w:type="pct"/>
            <w:noWrap/>
            <w:tcMar>
              <w:left w:w="29" w:type="dxa"/>
              <w:right w:w="29" w:type="dxa"/>
            </w:tcMar>
            <w:hideMark/>
          </w:tcPr>
          <w:p w14:paraId="44ADFB81" w14:textId="77777777" w:rsidR="0068412C" w:rsidRPr="003D1736" w:rsidRDefault="0068412C" w:rsidP="00C621DD">
            <w:pPr>
              <w:rPr>
                <w:sz w:val="16"/>
                <w:szCs w:val="14"/>
              </w:rPr>
            </w:pPr>
            <w:r w:rsidRPr="003D1736">
              <w:rPr>
                <w:sz w:val="16"/>
                <w:szCs w:val="14"/>
              </w:rPr>
              <w:t>0.3219</w:t>
            </w:r>
          </w:p>
        </w:tc>
        <w:tc>
          <w:tcPr>
            <w:tcW w:w="393" w:type="pct"/>
            <w:noWrap/>
            <w:tcMar>
              <w:left w:w="29" w:type="dxa"/>
              <w:right w:w="29" w:type="dxa"/>
            </w:tcMar>
            <w:hideMark/>
          </w:tcPr>
          <w:p w14:paraId="61964D4B" w14:textId="77777777" w:rsidR="0068412C" w:rsidRPr="003D1736" w:rsidRDefault="0068412C" w:rsidP="00C621DD">
            <w:pPr>
              <w:rPr>
                <w:sz w:val="16"/>
                <w:szCs w:val="14"/>
              </w:rPr>
            </w:pPr>
            <w:r w:rsidRPr="003D1736">
              <w:rPr>
                <w:sz w:val="16"/>
                <w:szCs w:val="14"/>
              </w:rPr>
              <w:t>1.7002</w:t>
            </w:r>
          </w:p>
        </w:tc>
        <w:tc>
          <w:tcPr>
            <w:tcW w:w="393" w:type="pct"/>
            <w:noWrap/>
            <w:tcMar>
              <w:left w:w="29" w:type="dxa"/>
              <w:right w:w="29" w:type="dxa"/>
            </w:tcMar>
            <w:hideMark/>
          </w:tcPr>
          <w:p w14:paraId="5E201062" w14:textId="77777777" w:rsidR="0068412C" w:rsidRPr="003D1736" w:rsidRDefault="0068412C" w:rsidP="00C621DD">
            <w:pPr>
              <w:rPr>
                <w:sz w:val="16"/>
                <w:szCs w:val="14"/>
              </w:rPr>
            </w:pPr>
            <w:r w:rsidRPr="003D1736">
              <w:rPr>
                <w:sz w:val="16"/>
                <w:szCs w:val="14"/>
              </w:rPr>
              <w:t>0.5249</w:t>
            </w:r>
          </w:p>
        </w:tc>
        <w:tc>
          <w:tcPr>
            <w:tcW w:w="393" w:type="pct"/>
            <w:noWrap/>
            <w:tcMar>
              <w:left w:w="29" w:type="dxa"/>
              <w:right w:w="29" w:type="dxa"/>
            </w:tcMar>
            <w:hideMark/>
          </w:tcPr>
          <w:p w14:paraId="0F216D26" w14:textId="77777777" w:rsidR="0068412C" w:rsidRPr="003D1736" w:rsidRDefault="0068412C" w:rsidP="00C621DD">
            <w:pPr>
              <w:rPr>
                <w:sz w:val="16"/>
                <w:szCs w:val="14"/>
              </w:rPr>
            </w:pPr>
            <w:r w:rsidRPr="003D1736">
              <w:rPr>
                <w:sz w:val="16"/>
                <w:szCs w:val="14"/>
              </w:rPr>
              <w:t>-0.1500</w:t>
            </w:r>
          </w:p>
        </w:tc>
        <w:tc>
          <w:tcPr>
            <w:tcW w:w="358" w:type="pct"/>
            <w:noWrap/>
            <w:tcMar>
              <w:left w:w="29" w:type="dxa"/>
              <w:right w:w="29" w:type="dxa"/>
            </w:tcMar>
            <w:hideMark/>
          </w:tcPr>
          <w:p w14:paraId="106513B7" w14:textId="77777777" w:rsidR="0068412C" w:rsidRPr="003D1736" w:rsidRDefault="0068412C" w:rsidP="00C621DD">
            <w:pPr>
              <w:rPr>
                <w:sz w:val="16"/>
                <w:szCs w:val="14"/>
              </w:rPr>
            </w:pPr>
            <w:r w:rsidRPr="003D1736">
              <w:rPr>
                <w:sz w:val="16"/>
                <w:szCs w:val="14"/>
              </w:rPr>
              <w:t>0.3285</w:t>
            </w:r>
          </w:p>
        </w:tc>
        <w:tc>
          <w:tcPr>
            <w:tcW w:w="393" w:type="pct"/>
            <w:noWrap/>
            <w:tcMar>
              <w:left w:w="29" w:type="dxa"/>
              <w:right w:w="29" w:type="dxa"/>
            </w:tcMar>
            <w:hideMark/>
          </w:tcPr>
          <w:p w14:paraId="10B1FCD8" w14:textId="77777777" w:rsidR="0068412C" w:rsidRPr="003D1736" w:rsidRDefault="0068412C" w:rsidP="00C621DD">
            <w:pPr>
              <w:rPr>
                <w:sz w:val="16"/>
                <w:szCs w:val="14"/>
              </w:rPr>
            </w:pPr>
            <w:r w:rsidRPr="003D1736">
              <w:rPr>
                <w:sz w:val="16"/>
                <w:szCs w:val="14"/>
              </w:rPr>
              <w:t>1.5692</w:t>
            </w:r>
          </w:p>
        </w:tc>
        <w:tc>
          <w:tcPr>
            <w:tcW w:w="393" w:type="pct"/>
            <w:noWrap/>
            <w:tcMar>
              <w:left w:w="29" w:type="dxa"/>
              <w:right w:w="29" w:type="dxa"/>
            </w:tcMar>
            <w:hideMark/>
          </w:tcPr>
          <w:p w14:paraId="173DA823" w14:textId="77777777" w:rsidR="0068412C" w:rsidRPr="003D1736" w:rsidRDefault="0068412C" w:rsidP="00C621DD">
            <w:pPr>
              <w:rPr>
                <w:sz w:val="16"/>
                <w:szCs w:val="14"/>
              </w:rPr>
            </w:pPr>
            <w:r w:rsidRPr="003D1736">
              <w:rPr>
                <w:sz w:val="16"/>
                <w:szCs w:val="14"/>
              </w:rPr>
              <w:t>0.7785</w:t>
            </w:r>
          </w:p>
        </w:tc>
        <w:tc>
          <w:tcPr>
            <w:tcW w:w="393" w:type="pct"/>
            <w:noWrap/>
            <w:tcMar>
              <w:left w:w="29" w:type="dxa"/>
              <w:right w:w="29" w:type="dxa"/>
            </w:tcMar>
            <w:hideMark/>
          </w:tcPr>
          <w:p w14:paraId="33680D00" w14:textId="77777777" w:rsidR="0068412C" w:rsidRPr="003D1736" w:rsidRDefault="0068412C" w:rsidP="00C621DD">
            <w:pPr>
              <w:rPr>
                <w:sz w:val="16"/>
                <w:szCs w:val="14"/>
              </w:rPr>
            </w:pPr>
            <w:r w:rsidRPr="003D1736">
              <w:rPr>
                <w:sz w:val="16"/>
                <w:szCs w:val="14"/>
              </w:rPr>
              <w:t>-0.0747</w:t>
            </w:r>
          </w:p>
        </w:tc>
        <w:tc>
          <w:tcPr>
            <w:tcW w:w="358" w:type="pct"/>
            <w:noWrap/>
            <w:tcMar>
              <w:left w:w="29" w:type="dxa"/>
              <w:right w:w="29" w:type="dxa"/>
            </w:tcMar>
            <w:hideMark/>
          </w:tcPr>
          <w:p w14:paraId="39C77B03" w14:textId="77777777" w:rsidR="0068412C" w:rsidRPr="003D1736" w:rsidRDefault="0068412C" w:rsidP="00C621DD">
            <w:pPr>
              <w:rPr>
                <w:sz w:val="16"/>
                <w:szCs w:val="14"/>
              </w:rPr>
            </w:pPr>
            <w:r w:rsidRPr="003D1736">
              <w:rPr>
                <w:sz w:val="16"/>
                <w:szCs w:val="14"/>
              </w:rPr>
              <w:t>0.4620</w:t>
            </w:r>
          </w:p>
        </w:tc>
        <w:tc>
          <w:tcPr>
            <w:tcW w:w="393" w:type="pct"/>
            <w:noWrap/>
            <w:tcMar>
              <w:left w:w="29" w:type="dxa"/>
              <w:right w:w="29" w:type="dxa"/>
            </w:tcMar>
            <w:hideMark/>
          </w:tcPr>
          <w:p w14:paraId="34C6FCE7" w14:textId="77777777" w:rsidR="0068412C" w:rsidRPr="003D1736" w:rsidRDefault="0068412C" w:rsidP="00C621DD">
            <w:pPr>
              <w:rPr>
                <w:sz w:val="16"/>
                <w:szCs w:val="14"/>
              </w:rPr>
            </w:pPr>
            <w:r w:rsidRPr="003D1736">
              <w:rPr>
                <w:sz w:val="16"/>
                <w:szCs w:val="14"/>
              </w:rPr>
              <w:t>0.0103</w:t>
            </w:r>
          </w:p>
        </w:tc>
        <w:tc>
          <w:tcPr>
            <w:tcW w:w="393" w:type="pct"/>
            <w:noWrap/>
            <w:tcMar>
              <w:left w:w="29" w:type="dxa"/>
              <w:right w:w="29" w:type="dxa"/>
            </w:tcMar>
            <w:hideMark/>
          </w:tcPr>
          <w:p w14:paraId="50E10973" w14:textId="77777777" w:rsidR="0068412C" w:rsidRPr="003D1736" w:rsidRDefault="0068412C" w:rsidP="00C621DD">
            <w:pPr>
              <w:rPr>
                <w:sz w:val="16"/>
                <w:szCs w:val="14"/>
              </w:rPr>
            </w:pPr>
            <w:r w:rsidRPr="003D1736">
              <w:rPr>
                <w:sz w:val="16"/>
                <w:szCs w:val="14"/>
              </w:rPr>
              <w:t>0.5347</w:t>
            </w:r>
          </w:p>
        </w:tc>
      </w:tr>
      <w:tr w:rsidR="0068412C" w:rsidRPr="003D1736" w14:paraId="70351DD0" w14:textId="77777777" w:rsidTr="003D1736">
        <w:trPr>
          <w:trHeight w:val="320"/>
        </w:trPr>
        <w:tc>
          <w:tcPr>
            <w:tcW w:w="421" w:type="pct"/>
            <w:noWrap/>
            <w:tcMar>
              <w:left w:w="29" w:type="dxa"/>
              <w:right w:w="29" w:type="dxa"/>
            </w:tcMar>
            <w:hideMark/>
          </w:tcPr>
          <w:p w14:paraId="4AEC29E2" w14:textId="77777777" w:rsidR="0068412C" w:rsidRPr="003D1736" w:rsidRDefault="0068412C" w:rsidP="00C621DD">
            <w:pPr>
              <w:rPr>
                <w:b/>
                <w:bCs/>
                <w:sz w:val="16"/>
                <w:szCs w:val="14"/>
              </w:rPr>
            </w:pPr>
            <w:r w:rsidRPr="003D1736">
              <w:rPr>
                <w:b/>
                <w:bCs/>
                <w:sz w:val="16"/>
                <w:szCs w:val="14"/>
              </w:rPr>
              <w:t>8 NEB</w:t>
            </w:r>
          </w:p>
        </w:tc>
        <w:tc>
          <w:tcPr>
            <w:tcW w:w="358" w:type="pct"/>
            <w:noWrap/>
            <w:tcMar>
              <w:left w:w="29" w:type="dxa"/>
              <w:right w:w="29" w:type="dxa"/>
            </w:tcMar>
            <w:hideMark/>
          </w:tcPr>
          <w:p w14:paraId="610FADCC" w14:textId="77777777" w:rsidR="0068412C" w:rsidRPr="003D1736" w:rsidRDefault="0068412C" w:rsidP="00C621DD">
            <w:pPr>
              <w:rPr>
                <w:sz w:val="16"/>
                <w:szCs w:val="14"/>
              </w:rPr>
            </w:pPr>
            <w:r w:rsidRPr="003D1736">
              <w:rPr>
                <w:sz w:val="16"/>
                <w:szCs w:val="14"/>
              </w:rPr>
              <w:t>0.0000</w:t>
            </w:r>
          </w:p>
        </w:tc>
        <w:tc>
          <w:tcPr>
            <w:tcW w:w="358" w:type="pct"/>
            <w:noWrap/>
            <w:tcMar>
              <w:left w:w="29" w:type="dxa"/>
              <w:right w:w="29" w:type="dxa"/>
            </w:tcMar>
            <w:hideMark/>
          </w:tcPr>
          <w:p w14:paraId="318B5E20" w14:textId="77777777" w:rsidR="0068412C" w:rsidRPr="003D1736" w:rsidRDefault="0068412C" w:rsidP="00C621DD">
            <w:pPr>
              <w:rPr>
                <w:sz w:val="16"/>
                <w:szCs w:val="14"/>
              </w:rPr>
            </w:pPr>
            <w:r w:rsidRPr="003D1736">
              <w:rPr>
                <w:sz w:val="16"/>
                <w:szCs w:val="14"/>
              </w:rPr>
              <w:t>0.8184</w:t>
            </w:r>
          </w:p>
        </w:tc>
        <w:tc>
          <w:tcPr>
            <w:tcW w:w="393" w:type="pct"/>
            <w:noWrap/>
            <w:tcMar>
              <w:left w:w="29" w:type="dxa"/>
              <w:right w:w="29" w:type="dxa"/>
            </w:tcMar>
            <w:hideMark/>
          </w:tcPr>
          <w:p w14:paraId="4AA6C47F" w14:textId="77777777" w:rsidR="0068412C" w:rsidRPr="003D1736" w:rsidRDefault="0068412C" w:rsidP="00C621DD">
            <w:pPr>
              <w:rPr>
                <w:sz w:val="16"/>
                <w:szCs w:val="14"/>
              </w:rPr>
            </w:pPr>
            <w:r w:rsidRPr="003D1736">
              <w:rPr>
                <w:sz w:val="16"/>
                <w:szCs w:val="14"/>
              </w:rPr>
              <w:t>1.4628</w:t>
            </w:r>
          </w:p>
        </w:tc>
        <w:tc>
          <w:tcPr>
            <w:tcW w:w="393" w:type="pct"/>
            <w:noWrap/>
            <w:tcMar>
              <w:left w:w="29" w:type="dxa"/>
              <w:right w:w="29" w:type="dxa"/>
            </w:tcMar>
            <w:hideMark/>
          </w:tcPr>
          <w:p w14:paraId="7ACD11ED" w14:textId="77777777" w:rsidR="0068412C" w:rsidRPr="003D1736" w:rsidRDefault="0068412C" w:rsidP="00C621DD">
            <w:pPr>
              <w:rPr>
                <w:sz w:val="16"/>
                <w:szCs w:val="14"/>
              </w:rPr>
            </w:pPr>
            <w:r w:rsidRPr="003D1736">
              <w:rPr>
                <w:sz w:val="16"/>
                <w:szCs w:val="14"/>
              </w:rPr>
              <w:t>0.7728</w:t>
            </w:r>
          </w:p>
        </w:tc>
        <w:tc>
          <w:tcPr>
            <w:tcW w:w="393" w:type="pct"/>
            <w:noWrap/>
            <w:tcMar>
              <w:left w:w="29" w:type="dxa"/>
              <w:right w:w="29" w:type="dxa"/>
            </w:tcMar>
            <w:hideMark/>
          </w:tcPr>
          <w:p w14:paraId="2835B07A" w14:textId="77777777" w:rsidR="0068412C" w:rsidRPr="003D1736" w:rsidRDefault="0068412C" w:rsidP="00C621DD">
            <w:pPr>
              <w:rPr>
                <w:sz w:val="16"/>
                <w:szCs w:val="14"/>
              </w:rPr>
            </w:pPr>
            <w:r w:rsidRPr="003D1736">
              <w:rPr>
                <w:sz w:val="16"/>
                <w:szCs w:val="14"/>
              </w:rPr>
              <w:t>0.0408</w:t>
            </w:r>
          </w:p>
        </w:tc>
        <w:tc>
          <w:tcPr>
            <w:tcW w:w="358" w:type="pct"/>
            <w:noWrap/>
            <w:tcMar>
              <w:left w:w="29" w:type="dxa"/>
              <w:right w:w="29" w:type="dxa"/>
            </w:tcMar>
            <w:hideMark/>
          </w:tcPr>
          <w:p w14:paraId="2EC00A12" w14:textId="77777777" w:rsidR="0068412C" w:rsidRPr="003D1736" w:rsidRDefault="0068412C" w:rsidP="00C621DD">
            <w:pPr>
              <w:rPr>
                <w:sz w:val="16"/>
                <w:szCs w:val="14"/>
              </w:rPr>
            </w:pPr>
            <w:r w:rsidRPr="003D1736">
              <w:rPr>
                <w:sz w:val="16"/>
                <w:szCs w:val="14"/>
              </w:rPr>
              <w:t>0.8102</w:t>
            </w:r>
          </w:p>
        </w:tc>
        <w:tc>
          <w:tcPr>
            <w:tcW w:w="393" w:type="pct"/>
            <w:noWrap/>
            <w:tcMar>
              <w:left w:w="29" w:type="dxa"/>
              <w:right w:w="29" w:type="dxa"/>
            </w:tcMar>
            <w:hideMark/>
          </w:tcPr>
          <w:p w14:paraId="184F0E89" w14:textId="77777777" w:rsidR="0068412C" w:rsidRPr="003D1736" w:rsidRDefault="0068412C" w:rsidP="00C621DD">
            <w:pPr>
              <w:rPr>
                <w:sz w:val="16"/>
                <w:szCs w:val="14"/>
              </w:rPr>
            </w:pPr>
            <w:r w:rsidRPr="003D1736">
              <w:rPr>
                <w:sz w:val="16"/>
                <w:szCs w:val="14"/>
              </w:rPr>
              <w:t>0.3932</w:t>
            </w:r>
          </w:p>
        </w:tc>
        <w:tc>
          <w:tcPr>
            <w:tcW w:w="393" w:type="pct"/>
            <w:noWrap/>
            <w:tcMar>
              <w:left w:w="29" w:type="dxa"/>
              <w:right w:w="29" w:type="dxa"/>
            </w:tcMar>
            <w:hideMark/>
          </w:tcPr>
          <w:p w14:paraId="2BED67E0" w14:textId="77777777" w:rsidR="0068412C" w:rsidRPr="003D1736" w:rsidRDefault="0068412C" w:rsidP="00C621DD">
            <w:pPr>
              <w:rPr>
                <w:sz w:val="16"/>
                <w:szCs w:val="14"/>
              </w:rPr>
            </w:pPr>
            <w:r w:rsidRPr="003D1736">
              <w:rPr>
                <w:sz w:val="16"/>
                <w:szCs w:val="14"/>
              </w:rPr>
              <w:t>0.3717</w:t>
            </w:r>
          </w:p>
        </w:tc>
        <w:tc>
          <w:tcPr>
            <w:tcW w:w="393" w:type="pct"/>
            <w:noWrap/>
            <w:tcMar>
              <w:left w:w="29" w:type="dxa"/>
              <w:right w:w="29" w:type="dxa"/>
            </w:tcMar>
            <w:hideMark/>
          </w:tcPr>
          <w:p w14:paraId="4DB6C880" w14:textId="77777777" w:rsidR="0068412C" w:rsidRPr="003D1736" w:rsidRDefault="0068412C" w:rsidP="00C621DD">
            <w:pPr>
              <w:rPr>
                <w:sz w:val="16"/>
                <w:szCs w:val="14"/>
              </w:rPr>
            </w:pPr>
            <w:r w:rsidRPr="003D1736">
              <w:rPr>
                <w:sz w:val="16"/>
                <w:szCs w:val="14"/>
              </w:rPr>
              <w:t>0.3058</w:t>
            </w:r>
          </w:p>
        </w:tc>
        <w:tc>
          <w:tcPr>
            <w:tcW w:w="358" w:type="pct"/>
            <w:noWrap/>
            <w:tcMar>
              <w:left w:w="29" w:type="dxa"/>
              <w:right w:w="29" w:type="dxa"/>
            </w:tcMar>
            <w:hideMark/>
          </w:tcPr>
          <w:p w14:paraId="7836C551" w14:textId="77777777" w:rsidR="0068412C" w:rsidRPr="003D1736" w:rsidRDefault="0068412C" w:rsidP="00C621DD">
            <w:pPr>
              <w:rPr>
                <w:sz w:val="16"/>
                <w:szCs w:val="14"/>
              </w:rPr>
            </w:pPr>
            <w:r w:rsidRPr="003D1736">
              <w:rPr>
                <w:sz w:val="16"/>
                <w:szCs w:val="14"/>
              </w:rPr>
              <w:t>0.7948</w:t>
            </w:r>
          </w:p>
        </w:tc>
        <w:tc>
          <w:tcPr>
            <w:tcW w:w="393" w:type="pct"/>
            <w:noWrap/>
            <w:tcMar>
              <w:left w:w="29" w:type="dxa"/>
              <w:right w:w="29" w:type="dxa"/>
            </w:tcMar>
            <w:hideMark/>
          </w:tcPr>
          <w:p w14:paraId="683CA710" w14:textId="77777777" w:rsidR="0068412C" w:rsidRPr="003D1736" w:rsidRDefault="0068412C" w:rsidP="00C621DD">
            <w:pPr>
              <w:rPr>
                <w:sz w:val="16"/>
                <w:szCs w:val="14"/>
              </w:rPr>
            </w:pPr>
            <w:r w:rsidRPr="003D1736">
              <w:rPr>
                <w:sz w:val="16"/>
                <w:szCs w:val="14"/>
              </w:rPr>
              <w:t>0.4999</w:t>
            </w:r>
          </w:p>
        </w:tc>
        <w:tc>
          <w:tcPr>
            <w:tcW w:w="393" w:type="pct"/>
            <w:noWrap/>
            <w:tcMar>
              <w:left w:w="29" w:type="dxa"/>
              <w:right w:w="29" w:type="dxa"/>
            </w:tcMar>
            <w:hideMark/>
          </w:tcPr>
          <w:p w14:paraId="79E20DB7" w14:textId="77777777" w:rsidR="0068412C" w:rsidRPr="003D1736" w:rsidRDefault="0068412C" w:rsidP="00C621DD">
            <w:pPr>
              <w:rPr>
                <w:sz w:val="16"/>
                <w:szCs w:val="14"/>
              </w:rPr>
            </w:pPr>
            <w:r w:rsidRPr="003D1736">
              <w:rPr>
                <w:sz w:val="16"/>
                <w:szCs w:val="14"/>
              </w:rPr>
              <w:t>0.3652</w:t>
            </w:r>
          </w:p>
        </w:tc>
      </w:tr>
      <w:tr w:rsidR="0068412C" w:rsidRPr="003D1736" w14:paraId="3F3B80A1" w14:textId="77777777" w:rsidTr="003D1736">
        <w:trPr>
          <w:trHeight w:val="320"/>
        </w:trPr>
        <w:tc>
          <w:tcPr>
            <w:tcW w:w="421" w:type="pct"/>
            <w:noWrap/>
            <w:tcMar>
              <w:left w:w="29" w:type="dxa"/>
              <w:right w:w="29" w:type="dxa"/>
            </w:tcMar>
            <w:hideMark/>
          </w:tcPr>
          <w:p w14:paraId="40C5A9FA" w14:textId="77777777" w:rsidR="0068412C" w:rsidRPr="003D1736" w:rsidRDefault="0068412C" w:rsidP="00C621DD">
            <w:pPr>
              <w:rPr>
                <w:b/>
                <w:bCs/>
                <w:sz w:val="16"/>
                <w:szCs w:val="14"/>
              </w:rPr>
            </w:pPr>
            <w:r w:rsidRPr="003D1736">
              <w:rPr>
                <w:b/>
                <w:bCs/>
                <w:sz w:val="16"/>
                <w:szCs w:val="14"/>
              </w:rPr>
              <w:t>9 WSA</w:t>
            </w:r>
          </w:p>
        </w:tc>
        <w:tc>
          <w:tcPr>
            <w:tcW w:w="358" w:type="pct"/>
            <w:noWrap/>
            <w:tcMar>
              <w:left w:w="29" w:type="dxa"/>
              <w:right w:w="29" w:type="dxa"/>
            </w:tcMar>
            <w:hideMark/>
          </w:tcPr>
          <w:p w14:paraId="7A16A792" w14:textId="77777777" w:rsidR="0068412C" w:rsidRPr="003D1736" w:rsidRDefault="0068412C" w:rsidP="00C621DD">
            <w:pPr>
              <w:rPr>
                <w:sz w:val="16"/>
                <w:szCs w:val="14"/>
              </w:rPr>
            </w:pPr>
            <w:r w:rsidRPr="003D1736">
              <w:rPr>
                <w:sz w:val="16"/>
                <w:szCs w:val="14"/>
              </w:rPr>
              <w:t>0.0000</w:t>
            </w:r>
          </w:p>
        </w:tc>
        <w:tc>
          <w:tcPr>
            <w:tcW w:w="358" w:type="pct"/>
            <w:noWrap/>
            <w:tcMar>
              <w:left w:w="29" w:type="dxa"/>
              <w:right w:w="29" w:type="dxa"/>
            </w:tcMar>
            <w:hideMark/>
          </w:tcPr>
          <w:p w14:paraId="52277E61" w14:textId="77777777" w:rsidR="0068412C" w:rsidRPr="003D1736" w:rsidRDefault="0068412C" w:rsidP="00C621DD">
            <w:pPr>
              <w:rPr>
                <w:sz w:val="16"/>
                <w:szCs w:val="14"/>
              </w:rPr>
            </w:pPr>
            <w:r w:rsidRPr="003D1736">
              <w:rPr>
                <w:sz w:val="16"/>
                <w:szCs w:val="14"/>
              </w:rPr>
              <w:t>0.3830</w:t>
            </w:r>
          </w:p>
        </w:tc>
        <w:tc>
          <w:tcPr>
            <w:tcW w:w="393" w:type="pct"/>
            <w:noWrap/>
            <w:tcMar>
              <w:left w:w="29" w:type="dxa"/>
              <w:right w:w="29" w:type="dxa"/>
            </w:tcMar>
            <w:hideMark/>
          </w:tcPr>
          <w:p w14:paraId="50283045" w14:textId="77777777" w:rsidR="0068412C" w:rsidRPr="003D1736" w:rsidRDefault="0068412C" w:rsidP="00C621DD">
            <w:pPr>
              <w:rPr>
                <w:sz w:val="16"/>
                <w:szCs w:val="14"/>
              </w:rPr>
            </w:pPr>
            <w:r w:rsidRPr="003D1736">
              <w:rPr>
                <w:sz w:val="16"/>
                <w:szCs w:val="14"/>
              </w:rPr>
              <w:t>0.3412</w:t>
            </w:r>
          </w:p>
        </w:tc>
        <w:tc>
          <w:tcPr>
            <w:tcW w:w="393" w:type="pct"/>
            <w:noWrap/>
            <w:tcMar>
              <w:left w:w="29" w:type="dxa"/>
              <w:right w:w="29" w:type="dxa"/>
            </w:tcMar>
            <w:hideMark/>
          </w:tcPr>
          <w:p w14:paraId="30D0A986" w14:textId="77777777" w:rsidR="0068412C" w:rsidRPr="003D1736" w:rsidRDefault="0068412C" w:rsidP="00C621DD">
            <w:pPr>
              <w:rPr>
                <w:sz w:val="16"/>
                <w:szCs w:val="14"/>
              </w:rPr>
            </w:pPr>
            <w:r w:rsidRPr="003D1736">
              <w:rPr>
                <w:sz w:val="16"/>
                <w:szCs w:val="14"/>
              </w:rPr>
              <w:t>0.3748</w:t>
            </w:r>
          </w:p>
        </w:tc>
        <w:tc>
          <w:tcPr>
            <w:tcW w:w="393" w:type="pct"/>
            <w:noWrap/>
            <w:tcMar>
              <w:left w:w="29" w:type="dxa"/>
              <w:right w:w="29" w:type="dxa"/>
            </w:tcMar>
            <w:hideMark/>
          </w:tcPr>
          <w:p w14:paraId="50044714" w14:textId="77777777" w:rsidR="0068412C" w:rsidRPr="003D1736" w:rsidRDefault="0068412C" w:rsidP="00C621DD">
            <w:pPr>
              <w:rPr>
                <w:sz w:val="16"/>
                <w:szCs w:val="14"/>
              </w:rPr>
            </w:pPr>
            <w:r w:rsidRPr="003D1736">
              <w:rPr>
                <w:sz w:val="16"/>
                <w:szCs w:val="14"/>
              </w:rPr>
              <w:t>0.0890</w:t>
            </w:r>
          </w:p>
        </w:tc>
        <w:tc>
          <w:tcPr>
            <w:tcW w:w="358" w:type="pct"/>
            <w:noWrap/>
            <w:tcMar>
              <w:left w:w="29" w:type="dxa"/>
              <w:right w:w="29" w:type="dxa"/>
            </w:tcMar>
            <w:hideMark/>
          </w:tcPr>
          <w:p w14:paraId="4F27BC75" w14:textId="77777777" w:rsidR="0068412C" w:rsidRPr="003D1736" w:rsidRDefault="0068412C" w:rsidP="00C621DD">
            <w:pPr>
              <w:rPr>
                <w:sz w:val="16"/>
                <w:szCs w:val="14"/>
              </w:rPr>
            </w:pPr>
            <w:r w:rsidRPr="003D1736">
              <w:rPr>
                <w:sz w:val="16"/>
                <w:szCs w:val="14"/>
              </w:rPr>
              <w:t>0.3799</w:t>
            </w:r>
          </w:p>
        </w:tc>
        <w:tc>
          <w:tcPr>
            <w:tcW w:w="393" w:type="pct"/>
            <w:noWrap/>
            <w:tcMar>
              <w:left w:w="29" w:type="dxa"/>
              <w:right w:w="29" w:type="dxa"/>
            </w:tcMar>
            <w:hideMark/>
          </w:tcPr>
          <w:p w14:paraId="4275A773" w14:textId="77777777" w:rsidR="0068412C" w:rsidRPr="003D1736" w:rsidRDefault="0068412C" w:rsidP="00C621DD">
            <w:pPr>
              <w:rPr>
                <w:sz w:val="16"/>
                <w:szCs w:val="14"/>
              </w:rPr>
            </w:pPr>
            <w:r w:rsidRPr="003D1736">
              <w:rPr>
                <w:sz w:val="16"/>
                <w:szCs w:val="14"/>
              </w:rPr>
              <w:t>2.0753</w:t>
            </w:r>
          </w:p>
        </w:tc>
        <w:tc>
          <w:tcPr>
            <w:tcW w:w="393" w:type="pct"/>
            <w:noWrap/>
            <w:tcMar>
              <w:left w:w="29" w:type="dxa"/>
              <w:right w:w="29" w:type="dxa"/>
            </w:tcMar>
            <w:hideMark/>
          </w:tcPr>
          <w:p w14:paraId="36A5C38A" w14:textId="77777777" w:rsidR="0068412C" w:rsidRPr="003D1736" w:rsidRDefault="0068412C" w:rsidP="00C621DD">
            <w:pPr>
              <w:rPr>
                <w:sz w:val="16"/>
                <w:szCs w:val="14"/>
              </w:rPr>
            </w:pPr>
            <w:r w:rsidRPr="003D1736">
              <w:rPr>
                <w:sz w:val="16"/>
                <w:szCs w:val="14"/>
              </w:rPr>
              <w:t>0.7298</w:t>
            </w:r>
          </w:p>
        </w:tc>
        <w:tc>
          <w:tcPr>
            <w:tcW w:w="393" w:type="pct"/>
            <w:noWrap/>
            <w:tcMar>
              <w:left w:w="29" w:type="dxa"/>
              <w:right w:w="29" w:type="dxa"/>
            </w:tcMar>
            <w:hideMark/>
          </w:tcPr>
          <w:p w14:paraId="104B5A08" w14:textId="77777777" w:rsidR="0068412C" w:rsidRPr="003D1736" w:rsidRDefault="0068412C" w:rsidP="00C621DD">
            <w:pPr>
              <w:rPr>
                <w:sz w:val="16"/>
                <w:szCs w:val="14"/>
              </w:rPr>
            </w:pPr>
            <w:r w:rsidRPr="003D1736">
              <w:rPr>
                <w:sz w:val="16"/>
                <w:szCs w:val="14"/>
              </w:rPr>
              <w:t>0.1680</w:t>
            </w:r>
          </w:p>
        </w:tc>
        <w:tc>
          <w:tcPr>
            <w:tcW w:w="358" w:type="pct"/>
            <w:noWrap/>
            <w:tcMar>
              <w:left w:w="29" w:type="dxa"/>
              <w:right w:w="29" w:type="dxa"/>
            </w:tcMar>
            <w:hideMark/>
          </w:tcPr>
          <w:p w14:paraId="35C990AA" w14:textId="77777777" w:rsidR="0068412C" w:rsidRPr="003D1736" w:rsidRDefault="0068412C" w:rsidP="00C621DD">
            <w:pPr>
              <w:rPr>
                <w:sz w:val="16"/>
                <w:szCs w:val="14"/>
              </w:rPr>
            </w:pPr>
            <w:r w:rsidRPr="003D1736">
              <w:rPr>
                <w:sz w:val="16"/>
                <w:szCs w:val="14"/>
              </w:rPr>
              <w:t>0.3890</w:t>
            </w:r>
          </w:p>
        </w:tc>
        <w:tc>
          <w:tcPr>
            <w:tcW w:w="393" w:type="pct"/>
            <w:noWrap/>
            <w:tcMar>
              <w:left w:w="29" w:type="dxa"/>
              <w:right w:w="29" w:type="dxa"/>
            </w:tcMar>
            <w:hideMark/>
          </w:tcPr>
          <w:p w14:paraId="10BFA699" w14:textId="77777777" w:rsidR="0068412C" w:rsidRPr="003D1736" w:rsidRDefault="0068412C" w:rsidP="00C621DD">
            <w:pPr>
              <w:rPr>
                <w:sz w:val="16"/>
                <w:szCs w:val="14"/>
              </w:rPr>
            </w:pPr>
            <w:r w:rsidRPr="003D1736">
              <w:rPr>
                <w:sz w:val="16"/>
                <w:szCs w:val="14"/>
              </w:rPr>
              <w:t>0.6310</w:t>
            </w:r>
          </w:p>
        </w:tc>
        <w:tc>
          <w:tcPr>
            <w:tcW w:w="393" w:type="pct"/>
            <w:noWrap/>
            <w:tcMar>
              <w:left w:w="29" w:type="dxa"/>
              <w:right w:w="29" w:type="dxa"/>
            </w:tcMar>
            <w:hideMark/>
          </w:tcPr>
          <w:p w14:paraId="2366F115" w14:textId="77777777" w:rsidR="0068412C" w:rsidRPr="003D1736" w:rsidRDefault="0068412C" w:rsidP="00C621DD">
            <w:pPr>
              <w:rPr>
                <w:sz w:val="16"/>
                <w:szCs w:val="14"/>
              </w:rPr>
            </w:pPr>
            <w:r w:rsidRPr="003D1736">
              <w:rPr>
                <w:sz w:val="16"/>
                <w:szCs w:val="14"/>
              </w:rPr>
              <w:t>0.1782</w:t>
            </w:r>
          </w:p>
        </w:tc>
      </w:tr>
      <w:tr w:rsidR="0068412C" w:rsidRPr="003D1736" w14:paraId="03DF7846" w14:textId="77777777" w:rsidTr="003D1736">
        <w:trPr>
          <w:trHeight w:val="320"/>
        </w:trPr>
        <w:tc>
          <w:tcPr>
            <w:tcW w:w="421" w:type="pct"/>
            <w:noWrap/>
            <w:tcMar>
              <w:left w:w="29" w:type="dxa"/>
              <w:right w:w="29" w:type="dxa"/>
            </w:tcMar>
            <w:hideMark/>
          </w:tcPr>
          <w:p w14:paraId="68C27DB2" w14:textId="77777777" w:rsidR="0068412C" w:rsidRPr="003D1736" w:rsidRDefault="0068412C" w:rsidP="00C621DD">
            <w:pPr>
              <w:rPr>
                <w:b/>
                <w:bCs/>
                <w:sz w:val="16"/>
                <w:szCs w:val="14"/>
              </w:rPr>
            </w:pPr>
            <w:r w:rsidRPr="003D1736">
              <w:rPr>
                <w:b/>
                <w:bCs/>
                <w:sz w:val="16"/>
                <w:szCs w:val="14"/>
              </w:rPr>
              <w:t>10 SSA</w:t>
            </w:r>
          </w:p>
        </w:tc>
        <w:tc>
          <w:tcPr>
            <w:tcW w:w="358" w:type="pct"/>
            <w:noWrap/>
            <w:tcMar>
              <w:left w:w="29" w:type="dxa"/>
              <w:right w:w="29" w:type="dxa"/>
            </w:tcMar>
            <w:hideMark/>
          </w:tcPr>
          <w:p w14:paraId="085D145F" w14:textId="77777777" w:rsidR="0068412C" w:rsidRPr="003D1736" w:rsidRDefault="0068412C" w:rsidP="00C621DD">
            <w:pPr>
              <w:rPr>
                <w:sz w:val="16"/>
                <w:szCs w:val="14"/>
              </w:rPr>
            </w:pPr>
            <w:r w:rsidRPr="003D1736">
              <w:rPr>
                <w:sz w:val="16"/>
                <w:szCs w:val="14"/>
              </w:rPr>
              <w:t>0.0000</w:t>
            </w:r>
          </w:p>
        </w:tc>
        <w:tc>
          <w:tcPr>
            <w:tcW w:w="358" w:type="pct"/>
            <w:noWrap/>
            <w:tcMar>
              <w:left w:w="29" w:type="dxa"/>
              <w:right w:w="29" w:type="dxa"/>
            </w:tcMar>
            <w:hideMark/>
          </w:tcPr>
          <w:p w14:paraId="75E339E7" w14:textId="77777777" w:rsidR="0068412C" w:rsidRPr="003D1736" w:rsidRDefault="0068412C" w:rsidP="00C621DD">
            <w:pPr>
              <w:rPr>
                <w:sz w:val="16"/>
                <w:szCs w:val="14"/>
              </w:rPr>
            </w:pPr>
            <w:r w:rsidRPr="003D1736">
              <w:rPr>
                <w:sz w:val="16"/>
                <w:szCs w:val="14"/>
              </w:rPr>
              <w:t>0.2418</w:t>
            </w:r>
          </w:p>
        </w:tc>
        <w:tc>
          <w:tcPr>
            <w:tcW w:w="393" w:type="pct"/>
            <w:noWrap/>
            <w:tcMar>
              <w:left w:w="29" w:type="dxa"/>
              <w:right w:w="29" w:type="dxa"/>
            </w:tcMar>
            <w:hideMark/>
          </w:tcPr>
          <w:p w14:paraId="2931585E" w14:textId="77777777" w:rsidR="0068412C" w:rsidRPr="003D1736" w:rsidRDefault="0068412C" w:rsidP="00C621DD">
            <w:pPr>
              <w:rPr>
                <w:sz w:val="16"/>
                <w:szCs w:val="14"/>
              </w:rPr>
            </w:pPr>
            <w:r w:rsidRPr="003D1736">
              <w:rPr>
                <w:sz w:val="16"/>
                <w:szCs w:val="14"/>
              </w:rPr>
              <w:t>0.0899</w:t>
            </w:r>
          </w:p>
        </w:tc>
        <w:tc>
          <w:tcPr>
            <w:tcW w:w="393" w:type="pct"/>
            <w:noWrap/>
            <w:tcMar>
              <w:left w:w="29" w:type="dxa"/>
              <w:right w:w="29" w:type="dxa"/>
            </w:tcMar>
            <w:hideMark/>
          </w:tcPr>
          <w:p w14:paraId="6517D4F4" w14:textId="77777777" w:rsidR="0068412C" w:rsidRPr="003D1736" w:rsidRDefault="0068412C" w:rsidP="00C621DD">
            <w:pPr>
              <w:rPr>
                <w:sz w:val="16"/>
                <w:szCs w:val="14"/>
              </w:rPr>
            </w:pPr>
            <w:r w:rsidRPr="003D1736">
              <w:rPr>
                <w:sz w:val="16"/>
                <w:szCs w:val="14"/>
              </w:rPr>
              <w:t>0.1152</w:t>
            </w:r>
          </w:p>
        </w:tc>
        <w:tc>
          <w:tcPr>
            <w:tcW w:w="393" w:type="pct"/>
            <w:noWrap/>
            <w:tcMar>
              <w:left w:w="29" w:type="dxa"/>
              <w:right w:w="29" w:type="dxa"/>
            </w:tcMar>
            <w:hideMark/>
          </w:tcPr>
          <w:p w14:paraId="5E51876E" w14:textId="77777777" w:rsidR="0068412C" w:rsidRPr="003D1736" w:rsidRDefault="0068412C" w:rsidP="00C621DD">
            <w:pPr>
              <w:rPr>
                <w:sz w:val="16"/>
                <w:szCs w:val="14"/>
              </w:rPr>
            </w:pPr>
            <w:r w:rsidRPr="003D1736">
              <w:rPr>
                <w:sz w:val="16"/>
                <w:szCs w:val="14"/>
              </w:rPr>
              <w:t>0.1725</w:t>
            </w:r>
          </w:p>
        </w:tc>
        <w:tc>
          <w:tcPr>
            <w:tcW w:w="358" w:type="pct"/>
            <w:noWrap/>
            <w:tcMar>
              <w:left w:w="29" w:type="dxa"/>
              <w:right w:w="29" w:type="dxa"/>
            </w:tcMar>
            <w:hideMark/>
          </w:tcPr>
          <w:p w14:paraId="78C56B49" w14:textId="77777777" w:rsidR="0068412C" w:rsidRPr="003D1736" w:rsidRDefault="0068412C" w:rsidP="00C621DD">
            <w:pPr>
              <w:rPr>
                <w:sz w:val="16"/>
                <w:szCs w:val="14"/>
              </w:rPr>
            </w:pPr>
            <w:r w:rsidRPr="003D1736">
              <w:rPr>
                <w:sz w:val="16"/>
                <w:szCs w:val="14"/>
              </w:rPr>
              <w:t>0.2736</w:t>
            </w:r>
          </w:p>
        </w:tc>
        <w:tc>
          <w:tcPr>
            <w:tcW w:w="393" w:type="pct"/>
            <w:noWrap/>
            <w:tcMar>
              <w:left w:w="29" w:type="dxa"/>
              <w:right w:w="29" w:type="dxa"/>
            </w:tcMar>
            <w:hideMark/>
          </w:tcPr>
          <w:p w14:paraId="48B1D80A" w14:textId="77777777" w:rsidR="0068412C" w:rsidRPr="003D1736" w:rsidRDefault="0068412C" w:rsidP="00C621DD">
            <w:pPr>
              <w:rPr>
                <w:sz w:val="16"/>
                <w:szCs w:val="14"/>
              </w:rPr>
            </w:pPr>
            <w:r w:rsidRPr="003D1736">
              <w:rPr>
                <w:sz w:val="16"/>
                <w:szCs w:val="14"/>
              </w:rPr>
              <w:t>0.6961</w:t>
            </w:r>
          </w:p>
        </w:tc>
        <w:tc>
          <w:tcPr>
            <w:tcW w:w="393" w:type="pct"/>
            <w:noWrap/>
            <w:tcMar>
              <w:left w:w="29" w:type="dxa"/>
              <w:right w:w="29" w:type="dxa"/>
            </w:tcMar>
            <w:hideMark/>
          </w:tcPr>
          <w:p w14:paraId="69B9CFAC" w14:textId="77777777" w:rsidR="0068412C" w:rsidRPr="003D1736" w:rsidRDefault="0068412C" w:rsidP="00C621DD">
            <w:pPr>
              <w:rPr>
                <w:sz w:val="16"/>
                <w:szCs w:val="14"/>
              </w:rPr>
            </w:pPr>
            <w:r w:rsidRPr="003D1736">
              <w:rPr>
                <w:sz w:val="16"/>
                <w:szCs w:val="14"/>
              </w:rPr>
              <w:t>0.2028</w:t>
            </w:r>
          </w:p>
        </w:tc>
        <w:tc>
          <w:tcPr>
            <w:tcW w:w="393" w:type="pct"/>
            <w:noWrap/>
            <w:tcMar>
              <w:left w:w="29" w:type="dxa"/>
              <w:right w:w="29" w:type="dxa"/>
            </w:tcMar>
            <w:hideMark/>
          </w:tcPr>
          <w:p w14:paraId="1860E3BC" w14:textId="77777777" w:rsidR="0068412C" w:rsidRPr="003D1736" w:rsidRDefault="0068412C" w:rsidP="00C621DD">
            <w:pPr>
              <w:rPr>
                <w:sz w:val="16"/>
                <w:szCs w:val="14"/>
              </w:rPr>
            </w:pPr>
            <w:r w:rsidRPr="003D1736">
              <w:rPr>
                <w:sz w:val="16"/>
                <w:szCs w:val="14"/>
              </w:rPr>
              <w:t>0.3751</w:t>
            </w:r>
          </w:p>
        </w:tc>
        <w:tc>
          <w:tcPr>
            <w:tcW w:w="358" w:type="pct"/>
            <w:noWrap/>
            <w:tcMar>
              <w:left w:w="29" w:type="dxa"/>
              <w:right w:w="29" w:type="dxa"/>
            </w:tcMar>
            <w:hideMark/>
          </w:tcPr>
          <w:p w14:paraId="580D6C80" w14:textId="77777777" w:rsidR="0068412C" w:rsidRPr="003D1736" w:rsidRDefault="0068412C" w:rsidP="00C621DD">
            <w:pPr>
              <w:rPr>
                <w:sz w:val="16"/>
                <w:szCs w:val="14"/>
              </w:rPr>
            </w:pPr>
            <w:r w:rsidRPr="003D1736">
              <w:rPr>
                <w:sz w:val="16"/>
                <w:szCs w:val="14"/>
              </w:rPr>
              <w:t>0.3254</w:t>
            </w:r>
          </w:p>
        </w:tc>
        <w:tc>
          <w:tcPr>
            <w:tcW w:w="393" w:type="pct"/>
            <w:noWrap/>
            <w:tcMar>
              <w:left w:w="29" w:type="dxa"/>
              <w:right w:w="29" w:type="dxa"/>
            </w:tcMar>
            <w:hideMark/>
          </w:tcPr>
          <w:p w14:paraId="1608561A" w14:textId="77777777" w:rsidR="0068412C" w:rsidRPr="003D1736" w:rsidRDefault="0068412C" w:rsidP="00C621DD">
            <w:pPr>
              <w:rPr>
                <w:sz w:val="16"/>
                <w:szCs w:val="14"/>
              </w:rPr>
            </w:pPr>
            <w:r w:rsidRPr="003D1736">
              <w:rPr>
                <w:sz w:val="16"/>
                <w:szCs w:val="14"/>
              </w:rPr>
              <w:t>0.5970</w:t>
            </w:r>
          </w:p>
        </w:tc>
        <w:tc>
          <w:tcPr>
            <w:tcW w:w="393" w:type="pct"/>
            <w:noWrap/>
            <w:tcMar>
              <w:left w:w="29" w:type="dxa"/>
              <w:right w:w="29" w:type="dxa"/>
            </w:tcMar>
            <w:hideMark/>
          </w:tcPr>
          <w:p w14:paraId="58DBD0A0" w14:textId="77777777" w:rsidR="0068412C" w:rsidRPr="003D1736" w:rsidRDefault="0068412C" w:rsidP="00C621DD">
            <w:pPr>
              <w:rPr>
                <w:sz w:val="16"/>
                <w:szCs w:val="14"/>
              </w:rPr>
            </w:pPr>
            <w:r w:rsidRPr="003D1736">
              <w:rPr>
                <w:sz w:val="16"/>
                <w:szCs w:val="14"/>
              </w:rPr>
              <w:t>-0.3224</w:t>
            </w:r>
          </w:p>
        </w:tc>
      </w:tr>
      <w:tr w:rsidR="0068412C" w:rsidRPr="003D1736" w14:paraId="338AD049" w14:textId="77777777" w:rsidTr="003D1736">
        <w:trPr>
          <w:trHeight w:val="320"/>
        </w:trPr>
        <w:tc>
          <w:tcPr>
            <w:tcW w:w="421" w:type="pct"/>
            <w:noWrap/>
            <w:tcMar>
              <w:left w:w="29" w:type="dxa"/>
              <w:right w:w="29" w:type="dxa"/>
            </w:tcMar>
            <w:hideMark/>
          </w:tcPr>
          <w:p w14:paraId="2F15C95B" w14:textId="77777777" w:rsidR="0068412C" w:rsidRPr="003D1736" w:rsidRDefault="0068412C" w:rsidP="00C621DD">
            <w:pPr>
              <w:rPr>
                <w:b/>
                <w:bCs/>
                <w:sz w:val="16"/>
                <w:szCs w:val="14"/>
              </w:rPr>
            </w:pPr>
            <w:r w:rsidRPr="003D1736">
              <w:rPr>
                <w:b/>
                <w:bCs/>
                <w:sz w:val="16"/>
                <w:szCs w:val="14"/>
              </w:rPr>
              <w:t>11 NEU</w:t>
            </w:r>
          </w:p>
        </w:tc>
        <w:tc>
          <w:tcPr>
            <w:tcW w:w="358" w:type="pct"/>
            <w:noWrap/>
            <w:tcMar>
              <w:left w:w="29" w:type="dxa"/>
              <w:right w:w="29" w:type="dxa"/>
            </w:tcMar>
            <w:hideMark/>
          </w:tcPr>
          <w:p w14:paraId="71DA7D2D" w14:textId="77777777" w:rsidR="0068412C" w:rsidRPr="003D1736" w:rsidRDefault="0068412C" w:rsidP="00C621DD">
            <w:pPr>
              <w:rPr>
                <w:sz w:val="16"/>
                <w:szCs w:val="14"/>
              </w:rPr>
            </w:pPr>
            <w:r w:rsidRPr="003D1736">
              <w:rPr>
                <w:sz w:val="16"/>
                <w:szCs w:val="14"/>
              </w:rPr>
              <w:t>0.0000</w:t>
            </w:r>
          </w:p>
        </w:tc>
        <w:tc>
          <w:tcPr>
            <w:tcW w:w="358" w:type="pct"/>
            <w:noWrap/>
            <w:tcMar>
              <w:left w:w="29" w:type="dxa"/>
              <w:right w:w="29" w:type="dxa"/>
            </w:tcMar>
            <w:hideMark/>
          </w:tcPr>
          <w:p w14:paraId="66010E5F" w14:textId="77777777" w:rsidR="0068412C" w:rsidRPr="003D1736" w:rsidRDefault="0068412C" w:rsidP="00C621DD">
            <w:pPr>
              <w:rPr>
                <w:sz w:val="16"/>
                <w:szCs w:val="14"/>
              </w:rPr>
            </w:pPr>
            <w:r w:rsidRPr="003D1736">
              <w:rPr>
                <w:sz w:val="16"/>
                <w:szCs w:val="14"/>
              </w:rPr>
              <w:t>0.3154</w:t>
            </w:r>
          </w:p>
        </w:tc>
        <w:tc>
          <w:tcPr>
            <w:tcW w:w="393" w:type="pct"/>
            <w:noWrap/>
            <w:tcMar>
              <w:left w:w="29" w:type="dxa"/>
              <w:right w:w="29" w:type="dxa"/>
            </w:tcMar>
            <w:hideMark/>
          </w:tcPr>
          <w:p w14:paraId="5191496C" w14:textId="77777777" w:rsidR="0068412C" w:rsidRPr="003D1736" w:rsidRDefault="0068412C" w:rsidP="00C621DD">
            <w:pPr>
              <w:rPr>
                <w:sz w:val="16"/>
                <w:szCs w:val="14"/>
              </w:rPr>
            </w:pPr>
            <w:r w:rsidRPr="003D1736">
              <w:rPr>
                <w:sz w:val="16"/>
                <w:szCs w:val="14"/>
              </w:rPr>
              <w:t>0.3503</w:t>
            </w:r>
          </w:p>
        </w:tc>
        <w:tc>
          <w:tcPr>
            <w:tcW w:w="393" w:type="pct"/>
            <w:noWrap/>
            <w:tcMar>
              <w:left w:w="29" w:type="dxa"/>
              <w:right w:w="29" w:type="dxa"/>
            </w:tcMar>
            <w:hideMark/>
          </w:tcPr>
          <w:p w14:paraId="4DBA9830" w14:textId="77777777" w:rsidR="0068412C" w:rsidRPr="003D1736" w:rsidRDefault="0068412C" w:rsidP="00C621DD">
            <w:pPr>
              <w:rPr>
                <w:sz w:val="16"/>
                <w:szCs w:val="14"/>
              </w:rPr>
            </w:pPr>
            <w:r w:rsidRPr="003D1736">
              <w:rPr>
                <w:sz w:val="16"/>
                <w:szCs w:val="14"/>
              </w:rPr>
              <w:t>0.2824</w:t>
            </w:r>
          </w:p>
        </w:tc>
        <w:tc>
          <w:tcPr>
            <w:tcW w:w="393" w:type="pct"/>
            <w:noWrap/>
            <w:tcMar>
              <w:left w:w="29" w:type="dxa"/>
              <w:right w:w="29" w:type="dxa"/>
            </w:tcMar>
            <w:hideMark/>
          </w:tcPr>
          <w:p w14:paraId="0A6D4F1E" w14:textId="77777777" w:rsidR="0068412C" w:rsidRPr="003D1736" w:rsidRDefault="0068412C" w:rsidP="00C621DD">
            <w:pPr>
              <w:rPr>
                <w:sz w:val="16"/>
                <w:szCs w:val="14"/>
              </w:rPr>
            </w:pPr>
            <w:r w:rsidRPr="003D1736">
              <w:rPr>
                <w:sz w:val="16"/>
                <w:szCs w:val="14"/>
              </w:rPr>
              <w:t>0.2368</w:t>
            </w:r>
          </w:p>
        </w:tc>
        <w:tc>
          <w:tcPr>
            <w:tcW w:w="358" w:type="pct"/>
            <w:noWrap/>
            <w:tcMar>
              <w:left w:w="29" w:type="dxa"/>
              <w:right w:w="29" w:type="dxa"/>
            </w:tcMar>
            <w:hideMark/>
          </w:tcPr>
          <w:p w14:paraId="1E80F809" w14:textId="77777777" w:rsidR="0068412C" w:rsidRPr="003D1736" w:rsidRDefault="0068412C" w:rsidP="00C621DD">
            <w:pPr>
              <w:rPr>
                <w:sz w:val="16"/>
                <w:szCs w:val="14"/>
              </w:rPr>
            </w:pPr>
            <w:r w:rsidRPr="003D1736">
              <w:rPr>
                <w:sz w:val="16"/>
                <w:szCs w:val="14"/>
              </w:rPr>
              <w:t>0.3177</w:t>
            </w:r>
          </w:p>
        </w:tc>
        <w:tc>
          <w:tcPr>
            <w:tcW w:w="393" w:type="pct"/>
            <w:noWrap/>
            <w:tcMar>
              <w:left w:w="29" w:type="dxa"/>
              <w:right w:w="29" w:type="dxa"/>
            </w:tcMar>
            <w:hideMark/>
          </w:tcPr>
          <w:p w14:paraId="54B82558" w14:textId="77777777" w:rsidR="0068412C" w:rsidRPr="003D1736" w:rsidRDefault="0068412C" w:rsidP="00C621DD">
            <w:pPr>
              <w:rPr>
                <w:sz w:val="16"/>
                <w:szCs w:val="14"/>
              </w:rPr>
            </w:pPr>
            <w:r w:rsidRPr="003D1736">
              <w:rPr>
                <w:sz w:val="16"/>
                <w:szCs w:val="14"/>
              </w:rPr>
              <w:t>0.2758</w:t>
            </w:r>
          </w:p>
        </w:tc>
        <w:tc>
          <w:tcPr>
            <w:tcW w:w="393" w:type="pct"/>
            <w:noWrap/>
            <w:tcMar>
              <w:left w:w="29" w:type="dxa"/>
              <w:right w:w="29" w:type="dxa"/>
            </w:tcMar>
            <w:hideMark/>
          </w:tcPr>
          <w:p w14:paraId="377D8406" w14:textId="77777777" w:rsidR="0068412C" w:rsidRPr="003D1736" w:rsidRDefault="0068412C" w:rsidP="00C621DD">
            <w:pPr>
              <w:rPr>
                <w:sz w:val="16"/>
                <w:szCs w:val="14"/>
              </w:rPr>
            </w:pPr>
            <w:r w:rsidRPr="003D1736">
              <w:rPr>
                <w:sz w:val="16"/>
                <w:szCs w:val="14"/>
              </w:rPr>
              <w:t>0.3973</w:t>
            </w:r>
          </w:p>
        </w:tc>
        <w:tc>
          <w:tcPr>
            <w:tcW w:w="393" w:type="pct"/>
            <w:noWrap/>
            <w:tcMar>
              <w:left w:w="29" w:type="dxa"/>
              <w:right w:w="29" w:type="dxa"/>
            </w:tcMar>
            <w:hideMark/>
          </w:tcPr>
          <w:p w14:paraId="653EB8F6" w14:textId="77777777" w:rsidR="0068412C" w:rsidRPr="003D1736" w:rsidRDefault="0068412C" w:rsidP="00C621DD">
            <w:pPr>
              <w:rPr>
                <w:sz w:val="16"/>
                <w:szCs w:val="14"/>
              </w:rPr>
            </w:pPr>
            <w:r w:rsidRPr="003D1736">
              <w:rPr>
                <w:sz w:val="16"/>
                <w:szCs w:val="14"/>
              </w:rPr>
              <w:t>0.3975</w:t>
            </w:r>
          </w:p>
        </w:tc>
        <w:tc>
          <w:tcPr>
            <w:tcW w:w="358" w:type="pct"/>
            <w:noWrap/>
            <w:tcMar>
              <w:left w:w="29" w:type="dxa"/>
              <w:right w:w="29" w:type="dxa"/>
            </w:tcMar>
            <w:hideMark/>
          </w:tcPr>
          <w:p w14:paraId="324AACF4" w14:textId="77777777" w:rsidR="0068412C" w:rsidRPr="003D1736" w:rsidRDefault="0068412C" w:rsidP="00C621DD">
            <w:pPr>
              <w:rPr>
                <w:sz w:val="16"/>
                <w:szCs w:val="14"/>
              </w:rPr>
            </w:pPr>
            <w:r w:rsidRPr="003D1736">
              <w:rPr>
                <w:sz w:val="16"/>
                <w:szCs w:val="14"/>
              </w:rPr>
              <w:t>0.3674</w:t>
            </w:r>
          </w:p>
        </w:tc>
        <w:tc>
          <w:tcPr>
            <w:tcW w:w="393" w:type="pct"/>
            <w:noWrap/>
            <w:tcMar>
              <w:left w:w="29" w:type="dxa"/>
              <w:right w:w="29" w:type="dxa"/>
            </w:tcMar>
            <w:hideMark/>
          </w:tcPr>
          <w:p w14:paraId="75D9E295" w14:textId="77777777" w:rsidR="0068412C" w:rsidRPr="003D1736" w:rsidRDefault="0068412C" w:rsidP="00C621DD">
            <w:pPr>
              <w:rPr>
                <w:sz w:val="16"/>
                <w:szCs w:val="14"/>
              </w:rPr>
            </w:pPr>
            <w:r w:rsidRPr="003D1736">
              <w:rPr>
                <w:sz w:val="16"/>
                <w:szCs w:val="14"/>
              </w:rPr>
              <w:t>0.1055</w:t>
            </w:r>
          </w:p>
        </w:tc>
        <w:tc>
          <w:tcPr>
            <w:tcW w:w="393" w:type="pct"/>
            <w:noWrap/>
            <w:tcMar>
              <w:left w:w="29" w:type="dxa"/>
              <w:right w:w="29" w:type="dxa"/>
            </w:tcMar>
            <w:hideMark/>
          </w:tcPr>
          <w:p w14:paraId="42D65515" w14:textId="77777777" w:rsidR="0068412C" w:rsidRPr="003D1736" w:rsidRDefault="0068412C" w:rsidP="00C621DD">
            <w:pPr>
              <w:rPr>
                <w:sz w:val="16"/>
                <w:szCs w:val="14"/>
              </w:rPr>
            </w:pPr>
            <w:r w:rsidRPr="003D1736">
              <w:rPr>
                <w:sz w:val="16"/>
                <w:szCs w:val="14"/>
              </w:rPr>
              <w:t>-0.1890</w:t>
            </w:r>
          </w:p>
        </w:tc>
      </w:tr>
      <w:tr w:rsidR="0068412C" w:rsidRPr="003D1736" w14:paraId="6022A049" w14:textId="77777777" w:rsidTr="003D1736">
        <w:trPr>
          <w:trHeight w:val="320"/>
        </w:trPr>
        <w:tc>
          <w:tcPr>
            <w:tcW w:w="421" w:type="pct"/>
            <w:noWrap/>
            <w:tcMar>
              <w:left w:w="29" w:type="dxa"/>
              <w:right w:w="29" w:type="dxa"/>
            </w:tcMar>
            <w:hideMark/>
          </w:tcPr>
          <w:p w14:paraId="6F654933" w14:textId="77777777" w:rsidR="0068412C" w:rsidRPr="003D1736" w:rsidRDefault="0068412C" w:rsidP="00C621DD">
            <w:pPr>
              <w:rPr>
                <w:b/>
                <w:bCs/>
                <w:sz w:val="16"/>
                <w:szCs w:val="14"/>
              </w:rPr>
            </w:pPr>
            <w:r w:rsidRPr="003D1736">
              <w:rPr>
                <w:b/>
                <w:bCs/>
                <w:sz w:val="16"/>
                <w:szCs w:val="14"/>
              </w:rPr>
              <w:t>12 CEU</w:t>
            </w:r>
          </w:p>
        </w:tc>
        <w:tc>
          <w:tcPr>
            <w:tcW w:w="358" w:type="pct"/>
            <w:noWrap/>
            <w:tcMar>
              <w:left w:w="29" w:type="dxa"/>
              <w:right w:w="29" w:type="dxa"/>
            </w:tcMar>
            <w:hideMark/>
          </w:tcPr>
          <w:p w14:paraId="1BB60AB6" w14:textId="77777777" w:rsidR="0068412C" w:rsidRPr="003D1736" w:rsidRDefault="0068412C" w:rsidP="00C621DD">
            <w:pPr>
              <w:rPr>
                <w:sz w:val="16"/>
                <w:szCs w:val="14"/>
              </w:rPr>
            </w:pPr>
            <w:r w:rsidRPr="003D1736">
              <w:rPr>
                <w:sz w:val="16"/>
                <w:szCs w:val="14"/>
              </w:rPr>
              <w:t>0.0000</w:t>
            </w:r>
          </w:p>
        </w:tc>
        <w:tc>
          <w:tcPr>
            <w:tcW w:w="358" w:type="pct"/>
            <w:noWrap/>
            <w:tcMar>
              <w:left w:w="29" w:type="dxa"/>
              <w:right w:w="29" w:type="dxa"/>
            </w:tcMar>
            <w:hideMark/>
          </w:tcPr>
          <w:p w14:paraId="31C5B239" w14:textId="77777777" w:rsidR="0068412C" w:rsidRPr="003D1736" w:rsidRDefault="0068412C" w:rsidP="00C621DD">
            <w:pPr>
              <w:rPr>
                <w:sz w:val="16"/>
                <w:szCs w:val="14"/>
              </w:rPr>
            </w:pPr>
            <w:r w:rsidRPr="003D1736">
              <w:rPr>
                <w:sz w:val="16"/>
                <w:szCs w:val="14"/>
              </w:rPr>
              <w:t>0.3026</w:t>
            </w:r>
          </w:p>
        </w:tc>
        <w:tc>
          <w:tcPr>
            <w:tcW w:w="393" w:type="pct"/>
            <w:noWrap/>
            <w:tcMar>
              <w:left w:w="29" w:type="dxa"/>
              <w:right w:w="29" w:type="dxa"/>
            </w:tcMar>
            <w:hideMark/>
          </w:tcPr>
          <w:p w14:paraId="085300D7" w14:textId="77777777" w:rsidR="0068412C" w:rsidRPr="003D1736" w:rsidRDefault="0068412C" w:rsidP="00C621DD">
            <w:pPr>
              <w:rPr>
                <w:sz w:val="16"/>
                <w:szCs w:val="14"/>
              </w:rPr>
            </w:pPr>
            <w:r w:rsidRPr="003D1736">
              <w:rPr>
                <w:sz w:val="16"/>
                <w:szCs w:val="14"/>
              </w:rPr>
              <w:t>-0.0294</w:t>
            </w:r>
          </w:p>
        </w:tc>
        <w:tc>
          <w:tcPr>
            <w:tcW w:w="393" w:type="pct"/>
            <w:noWrap/>
            <w:tcMar>
              <w:left w:w="29" w:type="dxa"/>
              <w:right w:w="29" w:type="dxa"/>
            </w:tcMar>
            <w:hideMark/>
          </w:tcPr>
          <w:p w14:paraId="7353DA32" w14:textId="77777777" w:rsidR="0068412C" w:rsidRPr="003D1736" w:rsidRDefault="0068412C" w:rsidP="00C621DD">
            <w:pPr>
              <w:rPr>
                <w:sz w:val="16"/>
                <w:szCs w:val="14"/>
              </w:rPr>
            </w:pPr>
            <w:r w:rsidRPr="003D1736">
              <w:rPr>
                <w:sz w:val="16"/>
                <w:szCs w:val="14"/>
              </w:rPr>
              <w:t>-0.0009</w:t>
            </w:r>
          </w:p>
        </w:tc>
        <w:tc>
          <w:tcPr>
            <w:tcW w:w="393" w:type="pct"/>
            <w:noWrap/>
            <w:tcMar>
              <w:left w:w="29" w:type="dxa"/>
              <w:right w:w="29" w:type="dxa"/>
            </w:tcMar>
            <w:hideMark/>
          </w:tcPr>
          <w:p w14:paraId="72E6A2CD" w14:textId="77777777" w:rsidR="0068412C" w:rsidRPr="003D1736" w:rsidRDefault="0068412C" w:rsidP="00C621DD">
            <w:pPr>
              <w:rPr>
                <w:sz w:val="16"/>
                <w:szCs w:val="14"/>
              </w:rPr>
            </w:pPr>
            <w:r w:rsidRPr="003D1736">
              <w:rPr>
                <w:sz w:val="16"/>
                <w:szCs w:val="14"/>
              </w:rPr>
              <w:t>0.1544</w:t>
            </w:r>
          </w:p>
        </w:tc>
        <w:tc>
          <w:tcPr>
            <w:tcW w:w="358" w:type="pct"/>
            <w:noWrap/>
            <w:tcMar>
              <w:left w:w="29" w:type="dxa"/>
              <w:right w:w="29" w:type="dxa"/>
            </w:tcMar>
            <w:hideMark/>
          </w:tcPr>
          <w:p w14:paraId="15008F62" w14:textId="77777777" w:rsidR="0068412C" w:rsidRPr="003D1736" w:rsidRDefault="0068412C" w:rsidP="00C621DD">
            <w:pPr>
              <w:rPr>
                <w:sz w:val="16"/>
                <w:szCs w:val="14"/>
              </w:rPr>
            </w:pPr>
            <w:r w:rsidRPr="003D1736">
              <w:rPr>
                <w:sz w:val="16"/>
                <w:szCs w:val="14"/>
              </w:rPr>
              <w:t>0.3228</w:t>
            </w:r>
          </w:p>
        </w:tc>
        <w:tc>
          <w:tcPr>
            <w:tcW w:w="393" w:type="pct"/>
            <w:noWrap/>
            <w:tcMar>
              <w:left w:w="29" w:type="dxa"/>
              <w:right w:w="29" w:type="dxa"/>
            </w:tcMar>
            <w:hideMark/>
          </w:tcPr>
          <w:p w14:paraId="51894E49" w14:textId="77777777" w:rsidR="0068412C" w:rsidRPr="003D1736" w:rsidRDefault="0068412C" w:rsidP="00C621DD">
            <w:pPr>
              <w:rPr>
                <w:sz w:val="16"/>
                <w:szCs w:val="14"/>
              </w:rPr>
            </w:pPr>
            <w:r w:rsidRPr="003D1736">
              <w:rPr>
                <w:sz w:val="16"/>
                <w:szCs w:val="14"/>
              </w:rPr>
              <w:t>-0.2383</w:t>
            </w:r>
          </w:p>
        </w:tc>
        <w:tc>
          <w:tcPr>
            <w:tcW w:w="393" w:type="pct"/>
            <w:noWrap/>
            <w:tcMar>
              <w:left w:w="29" w:type="dxa"/>
              <w:right w:w="29" w:type="dxa"/>
            </w:tcMar>
            <w:hideMark/>
          </w:tcPr>
          <w:p w14:paraId="1B8D1C64" w14:textId="77777777" w:rsidR="0068412C" w:rsidRPr="003D1736" w:rsidRDefault="0068412C" w:rsidP="00C621DD">
            <w:pPr>
              <w:rPr>
                <w:sz w:val="16"/>
                <w:szCs w:val="14"/>
              </w:rPr>
            </w:pPr>
            <w:r w:rsidRPr="003D1736">
              <w:rPr>
                <w:sz w:val="16"/>
                <w:szCs w:val="14"/>
              </w:rPr>
              <w:t>0.0706</w:t>
            </w:r>
          </w:p>
        </w:tc>
        <w:tc>
          <w:tcPr>
            <w:tcW w:w="393" w:type="pct"/>
            <w:noWrap/>
            <w:tcMar>
              <w:left w:w="29" w:type="dxa"/>
              <w:right w:w="29" w:type="dxa"/>
            </w:tcMar>
            <w:hideMark/>
          </w:tcPr>
          <w:p w14:paraId="0F86E1F4" w14:textId="77777777" w:rsidR="0068412C" w:rsidRPr="003D1736" w:rsidRDefault="0068412C" w:rsidP="00C621DD">
            <w:pPr>
              <w:rPr>
                <w:sz w:val="16"/>
                <w:szCs w:val="14"/>
              </w:rPr>
            </w:pPr>
            <w:r w:rsidRPr="003D1736">
              <w:rPr>
                <w:sz w:val="16"/>
                <w:szCs w:val="14"/>
              </w:rPr>
              <w:t>0.3099</w:t>
            </w:r>
          </w:p>
        </w:tc>
        <w:tc>
          <w:tcPr>
            <w:tcW w:w="358" w:type="pct"/>
            <w:noWrap/>
            <w:tcMar>
              <w:left w:w="29" w:type="dxa"/>
              <w:right w:w="29" w:type="dxa"/>
            </w:tcMar>
            <w:hideMark/>
          </w:tcPr>
          <w:p w14:paraId="4496F4E7" w14:textId="77777777" w:rsidR="0068412C" w:rsidRPr="003D1736" w:rsidRDefault="0068412C" w:rsidP="00C621DD">
            <w:pPr>
              <w:rPr>
                <w:sz w:val="16"/>
                <w:szCs w:val="14"/>
              </w:rPr>
            </w:pPr>
            <w:r w:rsidRPr="003D1736">
              <w:rPr>
                <w:sz w:val="16"/>
                <w:szCs w:val="14"/>
              </w:rPr>
              <w:t>0.3797</w:t>
            </w:r>
          </w:p>
        </w:tc>
        <w:tc>
          <w:tcPr>
            <w:tcW w:w="393" w:type="pct"/>
            <w:noWrap/>
            <w:tcMar>
              <w:left w:w="29" w:type="dxa"/>
              <w:right w:w="29" w:type="dxa"/>
            </w:tcMar>
            <w:hideMark/>
          </w:tcPr>
          <w:p w14:paraId="6E3E22A6" w14:textId="77777777" w:rsidR="0068412C" w:rsidRPr="003D1736" w:rsidRDefault="0068412C" w:rsidP="00C621DD">
            <w:pPr>
              <w:rPr>
                <w:sz w:val="16"/>
                <w:szCs w:val="14"/>
              </w:rPr>
            </w:pPr>
            <w:r w:rsidRPr="003D1736">
              <w:rPr>
                <w:sz w:val="16"/>
                <w:szCs w:val="14"/>
              </w:rPr>
              <w:t>-0.0629</w:t>
            </w:r>
          </w:p>
        </w:tc>
        <w:tc>
          <w:tcPr>
            <w:tcW w:w="393" w:type="pct"/>
            <w:noWrap/>
            <w:tcMar>
              <w:left w:w="29" w:type="dxa"/>
              <w:right w:w="29" w:type="dxa"/>
            </w:tcMar>
            <w:hideMark/>
          </w:tcPr>
          <w:p w14:paraId="60C42740" w14:textId="77777777" w:rsidR="0068412C" w:rsidRPr="003D1736" w:rsidRDefault="0068412C" w:rsidP="00C621DD">
            <w:pPr>
              <w:rPr>
                <w:sz w:val="16"/>
                <w:szCs w:val="14"/>
              </w:rPr>
            </w:pPr>
            <w:r w:rsidRPr="003D1736">
              <w:rPr>
                <w:sz w:val="16"/>
                <w:szCs w:val="14"/>
              </w:rPr>
              <w:t>-0.0259</w:t>
            </w:r>
          </w:p>
        </w:tc>
      </w:tr>
      <w:tr w:rsidR="0068412C" w:rsidRPr="003D1736" w14:paraId="38BCA031" w14:textId="77777777" w:rsidTr="003D1736">
        <w:trPr>
          <w:trHeight w:val="320"/>
        </w:trPr>
        <w:tc>
          <w:tcPr>
            <w:tcW w:w="421" w:type="pct"/>
            <w:noWrap/>
            <w:tcMar>
              <w:left w:w="29" w:type="dxa"/>
              <w:right w:w="29" w:type="dxa"/>
            </w:tcMar>
            <w:hideMark/>
          </w:tcPr>
          <w:p w14:paraId="2B6BE8C9" w14:textId="77777777" w:rsidR="0068412C" w:rsidRPr="003D1736" w:rsidRDefault="0068412C" w:rsidP="00C621DD">
            <w:pPr>
              <w:rPr>
                <w:b/>
                <w:bCs/>
                <w:sz w:val="16"/>
                <w:szCs w:val="14"/>
              </w:rPr>
            </w:pPr>
            <w:r w:rsidRPr="003D1736">
              <w:rPr>
                <w:b/>
                <w:bCs/>
                <w:sz w:val="16"/>
                <w:szCs w:val="14"/>
              </w:rPr>
              <w:t>13 MED</w:t>
            </w:r>
          </w:p>
        </w:tc>
        <w:tc>
          <w:tcPr>
            <w:tcW w:w="358" w:type="pct"/>
            <w:noWrap/>
            <w:tcMar>
              <w:left w:w="29" w:type="dxa"/>
              <w:right w:w="29" w:type="dxa"/>
            </w:tcMar>
            <w:hideMark/>
          </w:tcPr>
          <w:p w14:paraId="65CE3FCF" w14:textId="77777777" w:rsidR="0068412C" w:rsidRPr="003D1736" w:rsidRDefault="0068412C" w:rsidP="00C621DD">
            <w:pPr>
              <w:rPr>
                <w:sz w:val="16"/>
                <w:szCs w:val="14"/>
              </w:rPr>
            </w:pPr>
            <w:r w:rsidRPr="003D1736">
              <w:rPr>
                <w:sz w:val="16"/>
                <w:szCs w:val="14"/>
              </w:rPr>
              <w:t>0.0000</w:t>
            </w:r>
          </w:p>
        </w:tc>
        <w:tc>
          <w:tcPr>
            <w:tcW w:w="358" w:type="pct"/>
            <w:noWrap/>
            <w:tcMar>
              <w:left w:w="29" w:type="dxa"/>
              <w:right w:w="29" w:type="dxa"/>
            </w:tcMar>
            <w:hideMark/>
          </w:tcPr>
          <w:p w14:paraId="3472CB68" w14:textId="77777777" w:rsidR="0068412C" w:rsidRPr="003D1736" w:rsidRDefault="0068412C" w:rsidP="00C621DD">
            <w:pPr>
              <w:rPr>
                <w:sz w:val="16"/>
                <w:szCs w:val="14"/>
              </w:rPr>
            </w:pPr>
            <w:r w:rsidRPr="003D1736">
              <w:rPr>
                <w:sz w:val="16"/>
                <w:szCs w:val="14"/>
              </w:rPr>
              <w:t>0.5546</w:t>
            </w:r>
          </w:p>
        </w:tc>
        <w:tc>
          <w:tcPr>
            <w:tcW w:w="393" w:type="pct"/>
            <w:noWrap/>
            <w:tcMar>
              <w:left w:w="29" w:type="dxa"/>
              <w:right w:w="29" w:type="dxa"/>
            </w:tcMar>
            <w:hideMark/>
          </w:tcPr>
          <w:p w14:paraId="32F21B24" w14:textId="77777777" w:rsidR="0068412C" w:rsidRPr="003D1736" w:rsidRDefault="0068412C" w:rsidP="00C621DD">
            <w:pPr>
              <w:rPr>
                <w:sz w:val="16"/>
                <w:szCs w:val="14"/>
              </w:rPr>
            </w:pPr>
            <w:r w:rsidRPr="003D1736">
              <w:rPr>
                <w:sz w:val="16"/>
                <w:szCs w:val="14"/>
              </w:rPr>
              <w:t>2.4935</w:t>
            </w:r>
          </w:p>
        </w:tc>
        <w:tc>
          <w:tcPr>
            <w:tcW w:w="393" w:type="pct"/>
            <w:noWrap/>
            <w:tcMar>
              <w:left w:w="29" w:type="dxa"/>
              <w:right w:w="29" w:type="dxa"/>
            </w:tcMar>
            <w:hideMark/>
          </w:tcPr>
          <w:p w14:paraId="0D07FD10" w14:textId="77777777" w:rsidR="0068412C" w:rsidRPr="003D1736" w:rsidRDefault="0068412C" w:rsidP="00C621DD">
            <w:pPr>
              <w:rPr>
                <w:sz w:val="16"/>
                <w:szCs w:val="14"/>
              </w:rPr>
            </w:pPr>
            <w:r w:rsidRPr="003D1736">
              <w:rPr>
                <w:sz w:val="16"/>
                <w:szCs w:val="14"/>
              </w:rPr>
              <w:t>0.6563</w:t>
            </w:r>
          </w:p>
        </w:tc>
        <w:tc>
          <w:tcPr>
            <w:tcW w:w="393" w:type="pct"/>
            <w:noWrap/>
            <w:tcMar>
              <w:left w:w="29" w:type="dxa"/>
              <w:right w:w="29" w:type="dxa"/>
            </w:tcMar>
            <w:hideMark/>
          </w:tcPr>
          <w:p w14:paraId="0683FF25" w14:textId="77777777" w:rsidR="0068412C" w:rsidRPr="003D1736" w:rsidRDefault="0068412C" w:rsidP="00C621DD">
            <w:pPr>
              <w:rPr>
                <w:sz w:val="16"/>
                <w:szCs w:val="14"/>
              </w:rPr>
            </w:pPr>
            <w:r w:rsidRPr="003D1736">
              <w:rPr>
                <w:sz w:val="16"/>
                <w:szCs w:val="14"/>
              </w:rPr>
              <w:t>0.2737</w:t>
            </w:r>
          </w:p>
        </w:tc>
        <w:tc>
          <w:tcPr>
            <w:tcW w:w="358" w:type="pct"/>
            <w:noWrap/>
            <w:tcMar>
              <w:left w:w="29" w:type="dxa"/>
              <w:right w:w="29" w:type="dxa"/>
            </w:tcMar>
            <w:hideMark/>
          </w:tcPr>
          <w:p w14:paraId="10DFE7FD" w14:textId="77777777" w:rsidR="0068412C" w:rsidRPr="003D1736" w:rsidRDefault="0068412C" w:rsidP="00C621DD">
            <w:pPr>
              <w:rPr>
                <w:sz w:val="16"/>
                <w:szCs w:val="14"/>
              </w:rPr>
            </w:pPr>
            <w:r w:rsidRPr="003D1736">
              <w:rPr>
                <w:sz w:val="16"/>
                <w:szCs w:val="14"/>
              </w:rPr>
              <w:t>0.5950</w:t>
            </w:r>
          </w:p>
        </w:tc>
        <w:tc>
          <w:tcPr>
            <w:tcW w:w="393" w:type="pct"/>
            <w:noWrap/>
            <w:tcMar>
              <w:left w:w="29" w:type="dxa"/>
              <w:right w:w="29" w:type="dxa"/>
            </w:tcMar>
            <w:hideMark/>
          </w:tcPr>
          <w:p w14:paraId="78D39B90" w14:textId="77777777" w:rsidR="0068412C" w:rsidRPr="003D1736" w:rsidRDefault="0068412C" w:rsidP="00C621DD">
            <w:pPr>
              <w:rPr>
                <w:sz w:val="16"/>
                <w:szCs w:val="14"/>
              </w:rPr>
            </w:pPr>
            <w:r w:rsidRPr="003D1736">
              <w:rPr>
                <w:sz w:val="16"/>
                <w:szCs w:val="14"/>
              </w:rPr>
              <w:t>2.3099</w:t>
            </w:r>
          </w:p>
        </w:tc>
        <w:tc>
          <w:tcPr>
            <w:tcW w:w="393" w:type="pct"/>
            <w:noWrap/>
            <w:tcMar>
              <w:left w:w="29" w:type="dxa"/>
              <w:right w:w="29" w:type="dxa"/>
            </w:tcMar>
            <w:hideMark/>
          </w:tcPr>
          <w:p w14:paraId="6903EE87" w14:textId="77777777" w:rsidR="0068412C" w:rsidRPr="003D1736" w:rsidRDefault="0068412C" w:rsidP="00C621DD">
            <w:pPr>
              <w:rPr>
                <w:sz w:val="16"/>
                <w:szCs w:val="14"/>
              </w:rPr>
            </w:pPr>
            <w:r w:rsidRPr="003D1736">
              <w:rPr>
                <w:sz w:val="16"/>
                <w:szCs w:val="14"/>
              </w:rPr>
              <w:t>0.3850</w:t>
            </w:r>
          </w:p>
        </w:tc>
        <w:tc>
          <w:tcPr>
            <w:tcW w:w="393" w:type="pct"/>
            <w:noWrap/>
            <w:tcMar>
              <w:left w:w="29" w:type="dxa"/>
              <w:right w:w="29" w:type="dxa"/>
            </w:tcMar>
            <w:hideMark/>
          </w:tcPr>
          <w:p w14:paraId="56E29DC3" w14:textId="77777777" w:rsidR="0068412C" w:rsidRPr="003D1736" w:rsidRDefault="0068412C" w:rsidP="00C621DD">
            <w:pPr>
              <w:rPr>
                <w:sz w:val="16"/>
                <w:szCs w:val="14"/>
              </w:rPr>
            </w:pPr>
            <w:r w:rsidRPr="003D1736">
              <w:rPr>
                <w:sz w:val="16"/>
                <w:szCs w:val="14"/>
              </w:rPr>
              <w:t>0.5840</w:t>
            </w:r>
          </w:p>
        </w:tc>
        <w:tc>
          <w:tcPr>
            <w:tcW w:w="358" w:type="pct"/>
            <w:noWrap/>
            <w:tcMar>
              <w:left w:w="29" w:type="dxa"/>
              <w:right w:w="29" w:type="dxa"/>
            </w:tcMar>
            <w:hideMark/>
          </w:tcPr>
          <w:p w14:paraId="4ECB312F" w14:textId="77777777" w:rsidR="0068412C" w:rsidRPr="003D1736" w:rsidRDefault="0068412C" w:rsidP="00C621DD">
            <w:pPr>
              <w:rPr>
                <w:sz w:val="16"/>
                <w:szCs w:val="14"/>
              </w:rPr>
            </w:pPr>
            <w:r w:rsidRPr="003D1736">
              <w:rPr>
                <w:sz w:val="16"/>
                <w:szCs w:val="14"/>
              </w:rPr>
              <w:t>0.6546</w:t>
            </w:r>
          </w:p>
        </w:tc>
        <w:tc>
          <w:tcPr>
            <w:tcW w:w="393" w:type="pct"/>
            <w:noWrap/>
            <w:tcMar>
              <w:left w:w="29" w:type="dxa"/>
              <w:right w:w="29" w:type="dxa"/>
            </w:tcMar>
            <w:hideMark/>
          </w:tcPr>
          <w:p w14:paraId="642AAEC4" w14:textId="77777777" w:rsidR="0068412C" w:rsidRPr="003D1736" w:rsidRDefault="0068412C" w:rsidP="00C621DD">
            <w:pPr>
              <w:rPr>
                <w:sz w:val="16"/>
                <w:szCs w:val="14"/>
              </w:rPr>
            </w:pPr>
            <w:r w:rsidRPr="003D1736">
              <w:rPr>
                <w:sz w:val="16"/>
                <w:szCs w:val="14"/>
              </w:rPr>
              <w:t>2.5548</w:t>
            </w:r>
          </w:p>
        </w:tc>
        <w:tc>
          <w:tcPr>
            <w:tcW w:w="393" w:type="pct"/>
            <w:noWrap/>
            <w:tcMar>
              <w:left w:w="29" w:type="dxa"/>
              <w:right w:w="29" w:type="dxa"/>
            </w:tcMar>
            <w:hideMark/>
          </w:tcPr>
          <w:p w14:paraId="547F751C" w14:textId="77777777" w:rsidR="0068412C" w:rsidRPr="003D1736" w:rsidRDefault="0068412C" w:rsidP="00C621DD">
            <w:pPr>
              <w:rPr>
                <w:sz w:val="16"/>
                <w:szCs w:val="14"/>
              </w:rPr>
            </w:pPr>
            <w:r w:rsidRPr="003D1736">
              <w:rPr>
                <w:sz w:val="16"/>
                <w:szCs w:val="14"/>
              </w:rPr>
              <w:t>0.7985</w:t>
            </w:r>
          </w:p>
        </w:tc>
      </w:tr>
      <w:tr w:rsidR="0068412C" w:rsidRPr="003D1736" w14:paraId="1BA77C23" w14:textId="77777777" w:rsidTr="003D1736">
        <w:trPr>
          <w:trHeight w:val="320"/>
        </w:trPr>
        <w:tc>
          <w:tcPr>
            <w:tcW w:w="421" w:type="pct"/>
            <w:noWrap/>
            <w:tcMar>
              <w:left w:w="29" w:type="dxa"/>
              <w:right w:w="29" w:type="dxa"/>
            </w:tcMar>
            <w:hideMark/>
          </w:tcPr>
          <w:p w14:paraId="375A5CA8" w14:textId="77777777" w:rsidR="0068412C" w:rsidRPr="003D1736" w:rsidRDefault="0068412C" w:rsidP="00C621DD">
            <w:pPr>
              <w:rPr>
                <w:b/>
                <w:bCs/>
                <w:sz w:val="16"/>
                <w:szCs w:val="14"/>
              </w:rPr>
            </w:pPr>
            <w:r w:rsidRPr="003D1736">
              <w:rPr>
                <w:b/>
                <w:bCs/>
                <w:sz w:val="16"/>
                <w:szCs w:val="14"/>
              </w:rPr>
              <w:t>14 SAH</w:t>
            </w:r>
          </w:p>
        </w:tc>
        <w:tc>
          <w:tcPr>
            <w:tcW w:w="358" w:type="pct"/>
            <w:noWrap/>
            <w:tcMar>
              <w:left w:w="29" w:type="dxa"/>
              <w:right w:w="29" w:type="dxa"/>
            </w:tcMar>
            <w:hideMark/>
          </w:tcPr>
          <w:p w14:paraId="20A15F3E" w14:textId="77777777" w:rsidR="0068412C" w:rsidRPr="003D1736" w:rsidRDefault="0068412C" w:rsidP="00C621DD">
            <w:pPr>
              <w:rPr>
                <w:sz w:val="16"/>
                <w:szCs w:val="14"/>
              </w:rPr>
            </w:pPr>
            <w:r w:rsidRPr="003D1736">
              <w:rPr>
                <w:sz w:val="16"/>
                <w:szCs w:val="14"/>
              </w:rPr>
              <w:t>0.0000</w:t>
            </w:r>
          </w:p>
        </w:tc>
        <w:tc>
          <w:tcPr>
            <w:tcW w:w="358" w:type="pct"/>
            <w:noWrap/>
            <w:tcMar>
              <w:left w:w="29" w:type="dxa"/>
              <w:right w:w="29" w:type="dxa"/>
            </w:tcMar>
            <w:hideMark/>
          </w:tcPr>
          <w:p w14:paraId="69CF8891" w14:textId="77777777" w:rsidR="0068412C" w:rsidRPr="003D1736" w:rsidRDefault="0068412C" w:rsidP="00C621DD">
            <w:pPr>
              <w:rPr>
                <w:sz w:val="16"/>
                <w:szCs w:val="14"/>
              </w:rPr>
            </w:pPr>
            <w:r w:rsidRPr="003D1736">
              <w:rPr>
                <w:sz w:val="16"/>
                <w:szCs w:val="14"/>
              </w:rPr>
              <w:t>1.0043</w:t>
            </w:r>
          </w:p>
        </w:tc>
        <w:tc>
          <w:tcPr>
            <w:tcW w:w="393" w:type="pct"/>
            <w:noWrap/>
            <w:tcMar>
              <w:left w:w="29" w:type="dxa"/>
              <w:right w:w="29" w:type="dxa"/>
            </w:tcMar>
            <w:hideMark/>
          </w:tcPr>
          <w:p w14:paraId="59B7019C" w14:textId="77777777" w:rsidR="0068412C" w:rsidRPr="003D1736" w:rsidRDefault="0068412C" w:rsidP="00C621DD">
            <w:pPr>
              <w:rPr>
                <w:sz w:val="16"/>
                <w:szCs w:val="14"/>
              </w:rPr>
            </w:pPr>
            <w:r w:rsidRPr="003D1736">
              <w:rPr>
                <w:sz w:val="16"/>
                <w:szCs w:val="14"/>
              </w:rPr>
              <w:t>6.4454</w:t>
            </w:r>
          </w:p>
        </w:tc>
        <w:tc>
          <w:tcPr>
            <w:tcW w:w="393" w:type="pct"/>
            <w:noWrap/>
            <w:tcMar>
              <w:left w:w="29" w:type="dxa"/>
              <w:right w:w="29" w:type="dxa"/>
            </w:tcMar>
            <w:hideMark/>
          </w:tcPr>
          <w:p w14:paraId="5CC59CD4" w14:textId="77777777" w:rsidR="0068412C" w:rsidRPr="003D1736" w:rsidRDefault="0068412C" w:rsidP="00C621DD">
            <w:pPr>
              <w:rPr>
                <w:sz w:val="16"/>
                <w:szCs w:val="14"/>
              </w:rPr>
            </w:pPr>
            <w:r w:rsidRPr="003D1736">
              <w:rPr>
                <w:sz w:val="16"/>
                <w:szCs w:val="14"/>
              </w:rPr>
              <w:t>1.5122</w:t>
            </w:r>
          </w:p>
        </w:tc>
        <w:tc>
          <w:tcPr>
            <w:tcW w:w="393" w:type="pct"/>
            <w:noWrap/>
            <w:tcMar>
              <w:left w:w="29" w:type="dxa"/>
              <w:right w:w="29" w:type="dxa"/>
            </w:tcMar>
            <w:hideMark/>
          </w:tcPr>
          <w:p w14:paraId="241E6515" w14:textId="77777777" w:rsidR="0068412C" w:rsidRPr="003D1736" w:rsidRDefault="0068412C" w:rsidP="00C621DD">
            <w:pPr>
              <w:rPr>
                <w:sz w:val="16"/>
                <w:szCs w:val="14"/>
              </w:rPr>
            </w:pPr>
            <w:r w:rsidRPr="003D1736">
              <w:rPr>
                <w:sz w:val="16"/>
                <w:szCs w:val="14"/>
              </w:rPr>
              <w:t>0.2524</w:t>
            </w:r>
          </w:p>
        </w:tc>
        <w:tc>
          <w:tcPr>
            <w:tcW w:w="358" w:type="pct"/>
            <w:noWrap/>
            <w:tcMar>
              <w:left w:w="29" w:type="dxa"/>
              <w:right w:w="29" w:type="dxa"/>
            </w:tcMar>
            <w:hideMark/>
          </w:tcPr>
          <w:p w14:paraId="3D1897F8" w14:textId="77777777" w:rsidR="0068412C" w:rsidRPr="003D1736" w:rsidRDefault="0068412C" w:rsidP="00C621DD">
            <w:pPr>
              <w:rPr>
                <w:sz w:val="16"/>
                <w:szCs w:val="14"/>
              </w:rPr>
            </w:pPr>
            <w:r w:rsidRPr="003D1736">
              <w:rPr>
                <w:sz w:val="16"/>
                <w:szCs w:val="14"/>
              </w:rPr>
              <w:t>0.9353</w:t>
            </w:r>
          </w:p>
        </w:tc>
        <w:tc>
          <w:tcPr>
            <w:tcW w:w="393" w:type="pct"/>
            <w:noWrap/>
            <w:tcMar>
              <w:left w:w="29" w:type="dxa"/>
              <w:right w:w="29" w:type="dxa"/>
            </w:tcMar>
            <w:hideMark/>
          </w:tcPr>
          <w:p w14:paraId="738AC78D" w14:textId="77777777" w:rsidR="0068412C" w:rsidRPr="003D1736" w:rsidRDefault="0068412C" w:rsidP="00C621DD">
            <w:pPr>
              <w:rPr>
                <w:sz w:val="16"/>
                <w:szCs w:val="14"/>
              </w:rPr>
            </w:pPr>
            <w:r w:rsidRPr="003D1736">
              <w:rPr>
                <w:sz w:val="16"/>
                <w:szCs w:val="14"/>
              </w:rPr>
              <w:t>0.1086</w:t>
            </w:r>
          </w:p>
        </w:tc>
        <w:tc>
          <w:tcPr>
            <w:tcW w:w="393" w:type="pct"/>
            <w:noWrap/>
            <w:tcMar>
              <w:left w:w="29" w:type="dxa"/>
              <w:right w:w="29" w:type="dxa"/>
            </w:tcMar>
            <w:hideMark/>
          </w:tcPr>
          <w:p w14:paraId="2E1670D9" w14:textId="77777777" w:rsidR="0068412C" w:rsidRPr="003D1736" w:rsidRDefault="0068412C" w:rsidP="00C621DD">
            <w:pPr>
              <w:rPr>
                <w:sz w:val="16"/>
                <w:szCs w:val="14"/>
              </w:rPr>
            </w:pPr>
            <w:r w:rsidRPr="003D1736">
              <w:rPr>
                <w:sz w:val="16"/>
                <w:szCs w:val="14"/>
              </w:rPr>
              <w:t>0.4799</w:t>
            </w:r>
          </w:p>
        </w:tc>
        <w:tc>
          <w:tcPr>
            <w:tcW w:w="393" w:type="pct"/>
            <w:noWrap/>
            <w:tcMar>
              <w:left w:w="29" w:type="dxa"/>
              <w:right w:w="29" w:type="dxa"/>
            </w:tcMar>
            <w:hideMark/>
          </w:tcPr>
          <w:p w14:paraId="2DF3FBCA" w14:textId="77777777" w:rsidR="0068412C" w:rsidRPr="003D1736" w:rsidRDefault="0068412C" w:rsidP="00C621DD">
            <w:pPr>
              <w:rPr>
                <w:sz w:val="16"/>
                <w:szCs w:val="14"/>
              </w:rPr>
            </w:pPr>
            <w:r w:rsidRPr="003D1736">
              <w:rPr>
                <w:sz w:val="16"/>
                <w:szCs w:val="14"/>
              </w:rPr>
              <w:t>0.3525</w:t>
            </w:r>
          </w:p>
        </w:tc>
        <w:tc>
          <w:tcPr>
            <w:tcW w:w="358" w:type="pct"/>
            <w:noWrap/>
            <w:tcMar>
              <w:left w:w="29" w:type="dxa"/>
              <w:right w:w="29" w:type="dxa"/>
            </w:tcMar>
            <w:hideMark/>
          </w:tcPr>
          <w:p w14:paraId="040F4EC0" w14:textId="77777777" w:rsidR="0068412C" w:rsidRPr="003D1736" w:rsidRDefault="0068412C" w:rsidP="00C621DD">
            <w:pPr>
              <w:rPr>
                <w:sz w:val="16"/>
                <w:szCs w:val="14"/>
              </w:rPr>
            </w:pPr>
            <w:r w:rsidRPr="003D1736">
              <w:rPr>
                <w:sz w:val="16"/>
                <w:szCs w:val="14"/>
              </w:rPr>
              <w:t>0.8978</w:t>
            </w:r>
          </w:p>
        </w:tc>
        <w:tc>
          <w:tcPr>
            <w:tcW w:w="393" w:type="pct"/>
            <w:noWrap/>
            <w:tcMar>
              <w:left w:w="29" w:type="dxa"/>
              <w:right w:w="29" w:type="dxa"/>
            </w:tcMar>
            <w:hideMark/>
          </w:tcPr>
          <w:p w14:paraId="5A4CD179" w14:textId="77777777" w:rsidR="0068412C" w:rsidRPr="003D1736" w:rsidRDefault="0068412C" w:rsidP="00C621DD">
            <w:pPr>
              <w:rPr>
                <w:sz w:val="16"/>
                <w:szCs w:val="14"/>
              </w:rPr>
            </w:pPr>
            <w:r w:rsidRPr="003D1736">
              <w:rPr>
                <w:sz w:val="16"/>
                <w:szCs w:val="14"/>
              </w:rPr>
              <w:t>0.9709</w:t>
            </w:r>
          </w:p>
        </w:tc>
        <w:tc>
          <w:tcPr>
            <w:tcW w:w="393" w:type="pct"/>
            <w:noWrap/>
            <w:tcMar>
              <w:left w:w="29" w:type="dxa"/>
              <w:right w:w="29" w:type="dxa"/>
            </w:tcMar>
            <w:hideMark/>
          </w:tcPr>
          <w:p w14:paraId="500CF1DD" w14:textId="77777777" w:rsidR="0068412C" w:rsidRPr="003D1736" w:rsidRDefault="0068412C" w:rsidP="00C621DD">
            <w:pPr>
              <w:rPr>
                <w:sz w:val="16"/>
                <w:szCs w:val="14"/>
              </w:rPr>
            </w:pPr>
            <w:r w:rsidRPr="003D1736">
              <w:rPr>
                <w:sz w:val="16"/>
                <w:szCs w:val="14"/>
              </w:rPr>
              <w:t>0.4630</w:t>
            </w:r>
          </w:p>
        </w:tc>
      </w:tr>
      <w:tr w:rsidR="0068412C" w:rsidRPr="003D1736" w14:paraId="15DF8275" w14:textId="77777777" w:rsidTr="003D1736">
        <w:trPr>
          <w:trHeight w:val="320"/>
        </w:trPr>
        <w:tc>
          <w:tcPr>
            <w:tcW w:w="421" w:type="pct"/>
            <w:noWrap/>
            <w:tcMar>
              <w:left w:w="29" w:type="dxa"/>
              <w:right w:w="29" w:type="dxa"/>
            </w:tcMar>
            <w:hideMark/>
          </w:tcPr>
          <w:p w14:paraId="0351FDD2" w14:textId="77777777" w:rsidR="0068412C" w:rsidRPr="003D1736" w:rsidRDefault="0068412C" w:rsidP="00C621DD">
            <w:pPr>
              <w:rPr>
                <w:b/>
                <w:bCs/>
                <w:sz w:val="16"/>
                <w:szCs w:val="14"/>
              </w:rPr>
            </w:pPr>
            <w:r w:rsidRPr="003D1736">
              <w:rPr>
                <w:b/>
                <w:bCs/>
                <w:sz w:val="16"/>
                <w:szCs w:val="14"/>
              </w:rPr>
              <w:t>15 WAF</w:t>
            </w:r>
          </w:p>
        </w:tc>
        <w:tc>
          <w:tcPr>
            <w:tcW w:w="358" w:type="pct"/>
            <w:noWrap/>
            <w:tcMar>
              <w:left w:w="29" w:type="dxa"/>
              <w:right w:w="29" w:type="dxa"/>
            </w:tcMar>
            <w:hideMark/>
          </w:tcPr>
          <w:p w14:paraId="7B83101E" w14:textId="77777777" w:rsidR="0068412C" w:rsidRPr="003D1736" w:rsidRDefault="0068412C" w:rsidP="00C621DD">
            <w:pPr>
              <w:rPr>
                <w:sz w:val="16"/>
                <w:szCs w:val="14"/>
              </w:rPr>
            </w:pPr>
            <w:r w:rsidRPr="003D1736">
              <w:rPr>
                <w:sz w:val="16"/>
                <w:szCs w:val="14"/>
              </w:rPr>
              <w:t>0.0000</w:t>
            </w:r>
          </w:p>
        </w:tc>
        <w:tc>
          <w:tcPr>
            <w:tcW w:w="358" w:type="pct"/>
            <w:noWrap/>
            <w:tcMar>
              <w:left w:w="29" w:type="dxa"/>
              <w:right w:w="29" w:type="dxa"/>
            </w:tcMar>
            <w:hideMark/>
          </w:tcPr>
          <w:p w14:paraId="6E0E3CE5" w14:textId="77777777" w:rsidR="0068412C" w:rsidRPr="003D1736" w:rsidRDefault="0068412C" w:rsidP="00C621DD">
            <w:pPr>
              <w:rPr>
                <w:sz w:val="16"/>
                <w:szCs w:val="14"/>
              </w:rPr>
            </w:pPr>
            <w:r w:rsidRPr="003D1736">
              <w:rPr>
                <w:sz w:val="16"/>
                <w:szCs w:val="14"/>
              </w:rPr>
              <w:t>0.5395</w:t>
            </w:r>
          </w:p>
        </w:tc>
        <w:tc>
          <w:tcPr>
            <w:tcW w:w="393" w:type="pct"/>
            <w:noWrap/>
            <w:tcMar>
              <w:left w:w="29" w:type="dxa"/>
              <w:right w:w="29" w:type="dxa"/>
            </w:tcMar>
            <w:hideMark/>
          </w:tcPr>
          <w:p w14:paraId="3343009F" w14:textId="77777777" w:rsidR="0068412C" w:rsidRPr="003D1736" w:rsidRDefault="0068412C" w:rsidP="00C621DD">
            <w:pPr>
              <w:rPr>
                <w:sz w:val="16"/>
                <w:szCs w:val="14"/>
              </w:rPr>
            </w:pPr>
            <w:r w:rsidRPr="003D1736">
              <w:rPr>
                <w:sz w:val="16"/>
                <w:szCs w:val="14"/>
              </w:rPr>
              <w:t>0.7577</w:t>
            </w:r>
          </w:p>
        </w:tc>
        <w:tc>
          <w:tcPr>
            <w:tcW w:w="393" w:type="pct"/>
            <w:noWrap/>
            <w:tcMar>
              <w:left w:w="29" w:type="dxa"/>
              <w:right w:w="29" w:type="dxa"/>
            </w:tcMar>
            <w:hideMark/>
          </w:tcPr>
          <w:p w14:paraId="2C7BAF1A" w14:textId="77777777" w:rsidR="0068412C" w:rsidRPr="003D1736" w:rsidRDefault="0068412C" w:rsidP="00C621DD">
            <w:pPr>
              <w:rPr>
                <w:sz w:val="16"/>
                <w:szCs w:val="14"/>
              </w:rPr>
            </w:pPr>
            <w:r w:rsidRPr="003D1736">
              <w:rPr>
                <w:sz w:val="16"/>
                <w:szCs w:val="14"/>
              </w:rPr>
              <w:t>0.4712</w:t>
            </w:r>
          </w:p>
        </w:tc>
        <w:tc>
          <w:tcPr>
            <w:tcW w:w="393" w:type="pct"/>
            <w:noWrap/>
            <w:tcMar>
              <w:left w:w="29" w:type="dxa"/>
              <w:right w:w="29" w:type="dxa"/>
            </w:tcMar>
            <w:hideMark/>
          </w:tcPr>
          <w:p w14:paraId="1FF93C08" w14:textId="77777777" w:rsidR="0068412C" w:rsidRPr="003D1736" w:rsidRDefault="0068412C" w:rsidP="00C621DD">
            <w:pPr>
              <w:rPr>
                <w:sz w:val="16"/>
                <w:szCs w:val="14"/>
              </w:rPr>
            </w:pPr>
            <w:r w:rsidRPr="003D1736">
              <w:rPr>
                <w:sz w:val="16"/>
                <w:szCs w:val="14"/>
              </w:rPr>
              <w:t>-0.1349</w:t>
            </w:r>
          </w:p>
        </w:tc>
        <w:tc>
          <w:tcPr>
            <w:tcW w:w="358" w:type="pct"/>
            <w:noWrap/>
            <w:tcMar>
              <w:left w:w="29" w:type="dxa"/>
              <w:right w:w="29" w:type="dxa"/>
            </w:tcMar>
            <w:hideMark/>
          </w:tcPr>
          <w:p w14:paraId="3780D29A" w14:textId="77777777" w:rsidR="0068412C" w:rsidRPr="003D1736" w:rsidRDefault="0068412C" w:rsidP="00C621DD">
            <w:pPr>
              <w:rPr>
                <w:sz w:val="16"/>
                <w:szCs w:val="14"/>
              </w:rPr>
            </w:pPr>
            <w:r w:rsidRPr="003D1736">
              <w:rPr>
                <w:sz w:val="16"/>
                <w:szCs w:val="14"/>
              </w:rPr>
              <w:t>0.5387</w:t>
            </w:r>
          </w:p>
        </w:tc>
        <w:tc>
          <w:tcPr>
            <w:tcW w:w="393" w:type="pct"/>
            <w:noWrap/>
            <w:tcMar>
              <w:left w:w="29" w:type="dxa"/>
              <w:right w:w="29" w:type="dxa"/>
            </w:tcMar>
            <w:hideMark/>
          </w:tcPr>
          <w:p w14:paraId="641C33A9" w14:textId="77777777" w:rsidR="0068412C" w:rsidRPr="003D1736" w:rsidRDefault="0068412C" w:rsidP="00C621DD">
            <w:pPr>
              <w:rPr>
                <w:sz w:val="16"/>
                <w:szCs w:val="14"/>
              </w:rPr>
            </w:pPr>
            <w:r w:rsidRPr="003D1736">
              <w:rPr>
                <w:sz w:val="16"/>
                <w:szCs w:val="14"/>
              </w:rPr>
              <w:t>0.4157</w:t>
            </w:r>
          </w:p>
        </w:tc>
        <w:tc>
          <w:tcPr>
            <w:tcW w:w="393" w:type="pct"/>
            <w:noWrap/>
            <w:tcMar>
              <w:left w:w="29" w:type="dxa"/>
              <w:right w:w="29" w:type="dxa"/>
            </w:tcMar>
            <w:hideMark/>
          </w:tcPr>
          <w:p w14:paraId="28F6D2CE" w14:textId="77777777" w:rsidR="0068412C" w:rsidRPr="003D1736" w:rsidRDefault="0068412C" w:rsidP="00C621DD">
            <w:pPr>
              <w:rPr>
                <w:sz w:val="16"/>
                <w:szCs w:val="14"/>
              </w:rPr>
            </w:pPr>
            <w:r w:rsidRPr="003D1736">
              <w:rPr>
                <w:sz w:val="16"/>
                <w:szCs w:val="14"/>
              </w:rPr>
              <w:t>0.3985</w:t>
            </w:r>
          </w:p>
        </w:tc>
        <w:tc>
          <w:tcPr>
            <w:tcW w:w="393" w:type="pct"/>
            <w:noWrap/>
            <w:tcMar>
              <w:left w:w="29" w:type="dxa"/>
              <w:right w:w="29" w:type="dxa"/>
            </w:tcMar>
            <w:hideMark/>
          </w:tcPr>
          <w:p w14:paraId="2001FEB5" w14:textId="77777777" w:rsidR="0068412C" w:rsidRPr="003D1736" w:rsidRDefault="0068412C" w:rsidP="00C621DD">
            <w:pPr>
              <w:rPr>
                <w:sz w:val="16"/>
                <w:szCs w:val="14"/>
              </w:rPr>
            </w:pPr>
            <w:r w:rsidRPr="003D1736">
              <w:rPr>
                <w:sz w:val="16"/>
                <w:szCs w:val="14"/>
              </w:rPr>
              <w:t>-0.1221</w:t>
            </w:r>
          </w:p>
        </w:tc>
        <w:tc>
          <w:tcPr>
            <w:tcW w:w="358" w:type="pct"/>
            <w:noWrap/>
            <w:tcMar>
              <w:left w:w="29" w:type="dxa"/>
              <w:right w:w="29" w:type="dxa"/>
            </w:tcMar>
            <w:hideMark/>
          </w:tcPr>
          <w:p w14:paraId="07951F61" w14:textId="77777777" w:rsidR="0068412C" w:rsidRPr="003D1736" w:rsidRDefault="0068412C" w:rsidP="00C621DD">
            <w:pPr>
              <w:rPr>
                <w:sz w:val="16"/>
                <w:szCs w:val="14"/>
              </w:rPr>
            </w:pPr>
            <w:r w:rsidRPr="003D1736">
              <w:rPr>
                <w:sz w:val="16"/>
                <w:szCs w:val="14"/>
              </w:rPr>
              <w:t>0.5875</w:t>
            </w:r>
          </w:p>
        </w:tc>
        <w:tc>
          <w:tcPr>
            <w:tcW w:w="393" w:type="pct"/>
            <w:noWrap/>
            <w:tcMar>
              <w:left w:w="29" w:type="dxa"/>
              <w:right w:w="29" w:type="dxa"/>
            </w:tcMar>
            <w:hideMark/>
          </w:tcPr>
          <w:p w14:paraId="7EE1737F" w14:textId="77777777" w:rsidR="0068412C" w:rsidRPr="003D1736" w:rsidRDefault="0068412C" w:rsidP="00C621DD">
            <w:pPr>
              <w:rPr>
                <w:sz w:val="16"/>
                <w:szCs w:val="14"/>
              </w:rPr>
            </w:pPr>
            <w:r w:rsidRPr="003D1736">
              <w:rPr>
                <w:sz w:val="16"/>
                <w:szCs w:val="14"/>
              </w:rPr>
              <w:t>0.3416</w:t>
            </w:r>
          </w:p>
        </w:tc>
        <w:tc>
          <w:tcPr>
            <w:tcW w:w="393" w:type="pct"/>
            <w:noWrap/>
            <w:tcMar>
              <w:left w:w="29" w:type="dxa"/>
              <w:right w:w="29" w:type="dxa"/>
            </w:tcMar>
            <w:hideMark/>
          </w:tcPr>
          <w:p w14:paraId="2A18D63C" w14:textId="77777777" w:rsidR="0068412C" w:rsidRPr="003D1736" w:rsidRDefault="0068412C" w:rsidP="00C621DD">
            <w:pPr>
              <w:rPr>
                <w:sz w:val="16"/>
                <w:szCs w:val="14"/>
              </w:rPr>
            </w:pPr>
            <w:r w:rsidRPr="003D1736">
              <w:rPr>
                <w:sz w:val="16"/>
                <w:szCs w:val="14"/>
              </w:rPr>
              <w:t>0.2059</w:t>
            </w:r>
          </w:p>
        </w:tc>
      </w:tr>
      <w:tr w:rsidR="0068412C" w:rsidRPr="003D1736" w14:paraId="1C3BA56F" w14:textId="77777777" w:rsidTr="003D1736">
        <w:trPr>
          <w:trHeight w:val="320"/>
        </w:trPr>
        <w:tc>
          <w:tcPr>
            <w:tcW w:w="421" w:type="pct"/>
            <w:noWrap/>
            <w:tcMar>
              <w:left w:w="29" w:type="dxa"/>
              <w:right w:w="29" w:type="dxa"/>
            </w:tcMar>
            <w:hideMark/>
          </w:tcPr>
          <w:p w14:paraId="3A9C80FF" w14:textId="77777777" w:rsidR="0068412C" w:rsidRPr="003D1736" w:rsidRDefault="0068412C" w:rsidP="00C621DD">
            <w:pPr>
              <w:rPr>
                <w:b/>
                <w:bCs/>
                <w:sz w:val="16"/>
                <w:szCs w:val="14"/>
              </w:rPr>
            </w:pPr>
            <w:r w:rsidRPr="003D1736">
              <w:rPr>
                <w:b/>
                <w:bCs/>
                <w:sz w:val="16"/>
                <w:szCs w:val="14"/>
              </w:rPr>
              <w:t>16 EAF</w:t>
            </w:r>
          </w:p>
        </w:tc>
        <w:tc>
          <w:tcPr>
            <w:tcW w:w="358" w:type="pct"/>
            <w:noWrap/>
            <w:tcMar>
              <w:left w:w="29" w:type="dxa"/>
              <w:right w:w="29" w:type="dxa"/>
            </w:tcMar>
            <w:hideMark/>
          </w:tcPr>
          <w:p w14:paraId="210D7CD9" w14:textId="77777777" w:rsidR="0068412C" w:rsidRPr="003D1736" w:rsidRDefault="0068412C" w:rsidP="00C621DD">
            <w:pPr>
              <w:rPr>
                <w:sz w:val="16"/>
                <w:szCs w:val="14"/>
              </w:rPr>
            </w:pPr>
            <w:r w:rsidRPr="003D1736">
              <w:rPr>
                <w:sz w:val="16"/>
                <w:szCs w:val="14"/>
              </w:rPr>
              <w:t>0.0000</w:t>
            </w:r>
          </w:p>
        </w:tc>
        <w:tc>
          <w:tcPr>
            <w:tcW w:w="358" w:type="pct"/>
            <w:noWrap/>
            <w:tcMar>
              <w:left w:w="29" w:type="dxa"/>
              <w:right w:w="29" w:type="dxa"/>
            </w:tcMar>
            <w:hideMark/>
          </w:tcPr>
          <w:p w14:paraId="1D7B4BE1" w14:textId="77777777" w:rsidR="0068412C" w:rsidRPr="003D1736" w:rsidRDefault="0068412C" w:rsidP="00C621DD">
            <w:pPr>
              <w:rPr>
                <w:sz w:val="16"/>
                <w:szCs w:val="14"/>
              </w:rPr>
            </w:pPr>
            <w:r w:rsidRPr="003D1736">
              <w:rPr>
                <w:sz w:val="16"/>
                <w:szCs w:val="14"/>
              </w:rPr>
              <w:t>0.4508</w:t>
            </w:r>
          </w:p>
        </w:tc>
        <w:tc>
          <w:tcPr>
            <w:tcW w:w="393" w:type="pct"/>
            <w:noWrap/>
            <w:tcMar>
              <w:left w:w="29" w:type="dxa"/>
              <w:right w:w="29" w:type="dxa"/>
            </w:tcMar>
            <w:hideMark/>
          </w:tcPr>
          <w:p w14:paraId="1E1AAF50" w14:textId="77777777" w:rsidR="0068412C" w:rsidRPr="003D1736" w:rsidRDefault="0068412C" w:rsidP="00C621DD">
            <w:pPr>
              <w:rPr>
                <w:sz w:val="16"/>
                <w:szCs w:val="14"/>
              </w:rPr>
            </w:pPr>
            <w:r w:rsidRPr="003D1736">
              <w:rPr>
                <w:sz w:val="16"/>
                <w:szCs w:val="14"/>
              </w:rPr>
              <w:t>0.1587</w:t>
            </w:r>
          </w:p>
        </w:tc>
        <w:tc>
          <w:tcPr>
            <w:tcW w:w="393" w:type="pct"/>
            <w:noWrap/>
            <w:tcMar>
              <w:left w:w="29" w:type="dxa"/>
              <w:right w:w="29" w:type="dxa"/>
            </w:tcMar>
            <w:hideMark/>
          </w:tcPr>
          <w:p w14:paraId="00C448DD" w14:textId="77777777" w:rsidR="0068412C" w:rsidRPr="003D1736" w:rsidRDefault="0068412C" w:rsidP="00C621DD">
            <w:pPr>
              <w:rPr>
                <w:sz w:val="16"/>
                <w:szCs w:val="14"/>
              </w:rPr>
            </w:pPr>
            <w:r w:rsidRPr="003D1736">
              <w:rPr>
                <w:sz w:val="16"/>
                <w:szCs w:val="14"/>
              </w:rPr>
              <w:t>0.1915</w:t>
            </w:r>
          </w:p>
        </w:tc>
        <w:tc>
          <w:tcPr>
            <w:tcW w:w="393" w:type="pct"/>
            <w:noWrap/>
            <w:tcMar>
              <w:left w:w="29" w:type="dxa"/>
              <w:right w:w="29" w:type="dxa"/>
            </w:tcMar>
            <w:hideMark/>
          </w:tcPr>
          <w:p w14:paraId="052BEDA0" w14:textId="77777777" w:rsidR="0068412C" w:rsidRPr="003D1736" w:rsidRDefault="0068412C" w:rsidP="00C621DD">
            <w:pPr>
              <w:rPr>
                <w:sz w:val="16"/>
                <w:szCs w:val="14"/>
              </w:rPr>
            </w:pPr>
            <w:r w:rsidRPr="003D1736">
              <w:rPr>
                <w:sz w:val="16"/>
                <w:szCs w:val="14"/>
              </w:rPr>
              <w:t>-0.0894</w:t>
            </w:r>
          </w:p>
        </w:tc>
        <w:tc>
          <w:tcPr>
            <w:tcW w:w="358" w:type="pct"/>
            <w:noWrap/>
            <w:tcMar>
              <w:left w:w="29" w:type="dxa"/>
              <w:right w:w="29" w:type="dxa"/>
            </w:tcMar>
            <w:hideMark/>
          </w:tcPr>
          <w:p w14:paraId="0147D478" w14:textId="77777777" w:rsidR="0068412C" w:rsidRPr="003D1736" w:rsidRDefault="0068412C" w:rsidP="00C621DD">
            <w:pPr>
              <w:rPr>
                <w:sz w:val="16"/>
                <w:szCs w:val="14"/>
              </w:rPr>
            </w:pPr>
            <w:r w:rsidRPr="003D1736">
              <w:rPr>
                <w:sz w:val="16"/>
                <w:szCs w:val="14"/>
              </w:rPr>
              <w:t>0.5001</w:t>
            </w:r>
          </w:p>
        </w:tc>
        <w:tc>
          <w:tcPr>
            <w:tcW w:w="393" w:type="pct"/>
            <w:noWrap/>
            <w:tcMar>
              <w:left w:w="29" w:type="dxa"/>
              <w:right w:w="29" w:type="dxa"/>
            </w:tcMar>
            <w:hideMark/>
          </w:tcPr>
          <w:p w14:paraId="3BAEA730" w14:textId="77777777" w:rsidR="0068412C" w:rsidRPr="003D1736" w:rsidRDefault="0068412C" w:rsidP="00C621DD">
            <w:pPr>
              <w:rPr>
                <w:sz w:val="16"/>
                <w:szCs w:val="14"/>
              </w:rPr>
            </w:pPr>
            <w:r w:rsidRPr="003D1736">
              <w:rPr>
                <w:sz w:val="16"/>
                <w:szCs w:val="14"/>
              </w:rPr>
              <w:t>0.6556</w:t>
            </w:r>
          </w:p>
        </w:tc>
        <w:tc>
          <w:tcPr>
            <w:tcW w:w="393" w:type="pct"/>
            <w:noWrap/>
            <w:tcMar>
              <w:left w:w="29" w:type="dxa"/>
              <w:right w:w="29" w:type="dxa"/>
            </w:tcMar>
            <w:hideMark/>
          </w:tcPr>
          <w:p w14:paraId="3650C1B8" w14:textId="77777777" w:rsidR="0068412C" w:rsidRPr="003D1736" w:rsidRDefault="0068412C" w:rsidP="00C621DD">
            <w:pPr>
              <w:rPr>
                <w:sz w:val="16"/>
                <w:szCs w:val="14"/>
              </w:rPr>
            </w:pPr>
            <w:r w:rsidRPr="003D1736">
              <w:rPr>
                <w:sz w:val="16"/>
                <w:szCs w:val="14"/>
              </w:rPr>
              <w:t>0.4854</w:t>
            </w:r>
          </w:p>
        </w:tc>
        <w:tc>
          <w:tcPr>
            <w:tcW w:w="393" w:type="pct"/>
            <w:noWrap/>
            <w:tcMar>
              <w:left w:w="29" w:type="dxa"/>
              <w:right w:w="29" w:type="dxa"/>
            </w:tcMar>
            <w:hideMark/>
          </w:tcPr>
          <w:p w14:paraId="53248530" w14:textId="77777777" w:rsidR="0068412C" w:rsidRPr="003D1736" w:rsidRDefault="0068412C" w:rsidP="00C621DD">
            <w:pPr>
              <w:rPr>
                <w:sz w:val="16"/>
                <w:szCs w:val="14"/>
              </w:rPr>
            </w:pPr>
            <w:r w:rsidRPr="003D1736">
              <w:rPr>
                <w:sz w:val="16"/>
                <w:szCs w:val="14"/>
              </w:rPr>
              <w:t>-0.0075</w:t>
            </w:r>
          </w:p>
        </w:tc>
        <w:tc>
          <w:tcPr>
            <w:tcW w:w="358" w:type="pct"/>
            <w:noWrap/>
            <w:tcMar>
              <w:left w:w="29" w:type="dxa"/>
              <w:right w:w="29" w:type="dxa"/>
            </w:tcMar>
            <w:hideMark/>
          </w:tcPr>
          <w:p w14:paraId="3B165802" w14:textId="77777777" w:rsidR="0068412C" w:rsidRPr="003D1736" w:rsidRDefault="0068412C" w:rsidP="00C621DD">
            <w:pPr>
              <w:rPr>
                <w:sz w:val="16"/>
                <w:szCs w:val="14"/>
              </w:rPr>
            </w:pPr>
            <w:r w:rsidRPr="003D1736">
              <w:rPr>
                <w:sz w:val="16"/>
                <w:szCs w:val="14"/>
              </w:rPr>
              <w:t>0.4957</w:t>
            </w:r>
          </w:p>
        </w:tc>
        <w:tc>
          <w:tcPr>
            <w:tcW w:w="393" w:type="pct"/>
            <w:noWrap/>
            <w:tcMar>
              <w:left w:w="29" w:type="dxa"/>
              <w:right w:w="29" w:type="dxa"/>
            </w:tcMar>
            <w:hideMark/>
          </w:tcPr>
          <w:p w14:paraId="633B08D6" w14:textId="77777777" w:rsidR="0068412C" w:rsidRPr="003D1736" w:rsidRDefault="0068412C" w:rsidP="00C621DD">
            <w:pPr>
              <w:rPr>
                <w:sz w:val="16"/>
                <w:szCs w:val="14"/>
              </w:rPr>
            </w:pPr>
            <w:r w:rsidRPr="003D1736">
              <w:rPr>
                <w:sz w:val="16"/>
                <w:szCs w:val="14"/>
              </w:rPr>
              <w:t>-0.1845</w:t>
            </w:r>
          </w:p>
        </w:tc>
        <w:tc>
          <w:tcPr>
            <w:tcW w:w="393" w:type="pct"/>
            <w:noWrap/>
            <w:tcMar>
              <w:left w:w="29" w:type="dxa"/>
              <w:right w:w="29" w:type="dxa"/>
            </w:tcMar>
            <w:hideMark/>
          </w:tcPr>
          <w:p w14:paraId="6ACED7DA" w14:textId="77777777" w:rsidR="0068412C" w:rsidRPr="003D1736" w:rsidRDefault="0068412C" w:rsidP="00C621DD">
            <w:pPr>
              <w:rPr>
                <w:sz w:val="16"/>
                <w:szCs w:val="14"/>
              </w:rPr>
            </w:pPr>
            <w:r w:rsidRPr="003D1736">
              <w:rPr>
                <w:sz w:val="16"/>
                <w:szCs w:val="14"/>
              </w:rPr>
              <w:t>0.0755</w:t>
            </w:r>
          </w:p>
        </w:tc>
      </w:tr>
      <w:tr w:rsidR="0068412C" w:rsidRPr="003D1736" w14:paraId="5A21645B" w14:textId="77777777" w:rsidTr="003D1736">
        <w:trPr>
          <w:trHeight w:val="320"/>
        </w:trPr>
        <w:tc>
          <w:tcPr>
            <w:tcW w:w="421" w:type="pct"/>
            <w:noWrap/>
            <w:tcMar>
              <w:left w:w="29" w:type="dxa"/>
              <w:right w:w="29" w:type="dxa"/>
            </w:tcMar>
            <w:hideMark/>
          </w:tcPr>
          <w:p w14:paraId="374641B5" w14:textId="77777777" w:rsidR="0068412C" w:rsidRPr="003D1736" w:rsidRDefault="0068412C" w:rsidP="00C621DD">
            <w:pPr>
              <w:rPr>
                <w:b/>
                <w:bCs/>
                <w:sz w:val="16"/>
                <w:szCs w:val="14"/>
              </w:rPr>
            </w:pPr>
            <w:r w:rsidRPr="003D1736">
              <w:rPr>
                <w:b/>
                <w:bCs/>
                <w:sz w:val="16"/>
                <w:szCs w:val="14"/>
              </w:rPr>
              <w:t>17 SAF</w:t>
            </w:r>
          </w:p>
        </w:tc>
        <w:tc>
          <w:tcPr>
            <w:tcW w:w="358" w:type="pct"/>
            <w:noWrap/>
            <w:tcMar>
              <w:left w:w="29" w:type="dxa"/>
              <w:right w:w="29" w:type="dxa"/>
            </w:tcMar>
            <w:hideMark/>
          </w:tcPr>
          <w:p w14:paraId="1D5380F1" w14:textId="77777777" w:rsidR="0068412C" w:rsidRPr="003D1736" w:rsidRDefault="0068412C" w:rsidP="00C621DD">
            <w:pPr>
              <w:rPr>
                <w:sz w:val="16"/>
                <w:szCs w:val="14"/>
              </w:rPr>
            </w:pPr>
            <w:r w:rsidRPr="003D1736">
              <w:rPr>
                <w:sz w:val="16"/>
                <w:szCs w:val="14"/>
              </w:rPr>
              <w:t>0.0000</w:t>
            </w:r>
          </w:p>
        </w:tc>
        <w:tc>
          <w:tcPr>
            <w:tcW w:w="358" w:type="pct"/>
            <w:noWrap/>
            <w:tcMar>
              <w:left w:w="29" w:type="dxa"/>
              <w:right w:w="29" w:type="dxa"/>
            </w:tcMar>
            <w:hideMark/>
          </w:tcPr>
          <w:p w14:paraId="27865C45" w14:textId="77777777" w:rsidR="0068412C" w:rsidRPr="003D1736" w:rsidRDefault="0068412C" w:rsidP="00C621DD">
            <w:pPr>
              <w:rPr>
                <w:sz w:val="16"/>
                <w:szCs w:val="14"/>
              </w:rPr>
            </w:pPr>
            <w:r w:rsidRPr="003D1736">
              <w:rPr>
                <w:sz w:val="16"/>
                <w:szCs w:val="14"/>
              </w:rPr>
              <w:t>0.5867</w:t>
            </w:r>
          </w:p>
        </w:tc>
        <w:tc>
          <w:tcPr>
            <w:tcW w:w="393" w:type="pct"/>
            <w:noWrap/>
            <w:tcMar>
              <w:left w:w="29" w:type="dxa"/>
              <w:right w:w="29" w:type="dxa"/>
            </w:tcMar>
            <w:hideMark/>
          </w:tcPr>
          <w:p w14:paraId="688E77D0" w14:textId="77777777" w:rsidR="0068412C" w:rsidRPr="003D1736" w:rsidRDefault="0068412C" w:rsidP="00C621DD">
            <w:pPr>
              <w:rPr>
                <w:sz w:val="16"/>
                <w:szCs w:val="14"/>
              </w:rPr>
            </w:pPr>
            <w:r w:rsidRPr="003D1736">
              <w:rPr>
                <w:sz w:val="16"/>
                <w:szCs w:val="14"/>
              </w:rPr>
              <w:t>2.1348</w:t>
            </w:r>
          </w:p>
        </w:tc>
        <w:tc>
          <w:tcPr>
            <w:tcW w:w="393" w:type="pct"/>
            <w:noWrap/>
            <w:tcMar>
              <w:left w:w="29" w:type="dxa"/>
              <w:right w:w="29" w:type="dxa"/>
            </w:tcMar>
            <w:hideMark/>
          </w:tcPr>
          <w:p w14:paraId="3C9761F8" w14:textId="77777777" w:rsidR="0068412C" w:rsidRPr="003D1736" w:rsidRDefault="0068412C" w:rsidP="00C621DD">
            <w:pPr>
              <w:rPr>
                <w:sz w:val="16"/>
                <w:szCs w:val="14"/>
              </w:rPr>
            </w:pPr>
            <w:r w:rsidRPr="003D1736">
              <w:rPr>
                <w:sz w:val="16"/>
                <w:szCs w:val="14"/>
              </w:rPr>
              <w:t>0.8330</w:t>
            </w:r>
          </w:p>
        </w:tc>
        <w:tc>
          <w:tcPr>
            <w:tcW w:w="393" w:type="pct"/>
            <w:noWrap/>
            <w:tcMar>
              <w:left w:w="29" w:type="dxa"/>
              <w:right w:w="29" w:type="dxa"/>
            </w:tcMar>
            <w:hideMark/>
          </w:tcPr>
          <w:p w14:paraId="16964728" w14:textId="77777777" w:rsidR="0068412C" w:rsidRPr="003D1736" w:rsidRDefault="0068412C" w:rsidP="00C621DD">
            <w:pPr>
              <w:rPr>
                <w:sz w:val="16"/>
                <w:szCs w:val="14"/>
              </w:rPr>
            </w:pPr>
            <w:r w:rsidRPr="003D1736">
              <w:rPr>
                <w:sz w:val="16"/>
                <w:szCs w:val="14"/>
              </w:rPr>
              <w:t>0.0999</w:t>
            </w:r>
          </w:p>
        </w:tc>
        <w:tc>
          <w:tcPr>
            <w:tcW w:w="358" w:type="pct"/>
            <w:noWrap/>
            <w:tcMar>
              <w:left w:w="29" w:type="dxa"/>
              <w:right w:w="29" w:type="dxa"/>
            </w:tcMar>
            <w:hideMark/>
          </w:tcPr>
          <w:p w14:paraId="1E3477C4" w14:textId="77777777" w:rsidR="0068412C" w:rsidRPr="003D1736" w:rsidRDefault="0068412C" w:rsidP="00C621DD">
            <w:pPr>
              <w:rPr>
                <w:sz w:val="16"/>
                <w:szCs w:val="14"/>
              </w:rPr>
            </w:pPr>
            <w:r w:rsidRPr="003D1736">
              <w:rPr>
                <w:sz w:val="16"/>
                <w:szCs w:val="14"/>
              </w:rPr>
              <w:t>0.6253</w:t>
            </w:r>
          </w:p>
        </w:tc>
        <w:tc>
          <w:tcPr>
            <w:tcW w:w="393" w:type="pct"/>
            <w:noWrap/>
            <w:tcMar>
              <w:left w:w="29" w:type="dxa"/>
              <w:right w:w="29" w:type="dxa"/>
            </w:tcMar>
            <w:hideMark/>
          </w:tcPr>
          <w:p w14:paraId="5DE35073" w14:textId="77777777" w:rsidR="0068412C" w:rsidRPr="003D1736" w:rsidRDefault="0068412C" w:rsidP="00C621DD">
            <w:pPr>
              <w:rPr>
                <w:sz w:val="16"/>
                <w:szCs w:val="14"/>
              </w:rPr>
            </w:pPr>
            <w:r w:rsidRPr="003D1736">
              <w:rPr>
                <w:sz w:val="16"/>
                <w:szCs w:val="14"/>
              </w:rPr>
              <w:t>3.4452</w:t>
            </w:r>
          </w:p>
        </w:tc>
        <w:tc>
          <w:tcPr>
            <w:tcW w:w="393" w:type="pct"/>
            <w:noWrap/>
            <w:tcMar>
              <w:left w:w="29" w:type="dxa"/>
              <w:right w:w="29" w:type="dxa"/>
            </w:tcMar>
            <w:hideMark/>
          </w:tcPr>
          <w:p w14:paraId="74923918" w14:textId="77777777" w:rsidR="0068412C" w:rsidRPr="003D1736" w:rsidRDefault="0068412C" w:rsidP="00C621DD">
            <w:pPr>
              <w:rPr>
                <w:sz w:val="16"/>
                <w:szCs w:val="14"/>
              </w:rPr>
            </w:pPr>
            <w:r w:rsidRPr="003D1736">
              <w:rPr>
                <w:sz w:val="16"/>
                <w:szCs w:val="14"/>
              </w:rPr>
              <w:t>0.9330</w:t>
            </w:r>
          </w:p>
        </w:tc>
        <w:tc>
          <w:tcPr>
            <w:tcW w:w="393" w:type="pct"/>
            <w:noWrap/>
            <w:tcMar>
              <w:left w:w="29" w:type="dxa"/>
              <w:right w:w="29" w:type="dxa"/>
            </w:tcMar>
            <w:hideMark/>
          </w:tcPr>
          <w:p w14:paraId="28A54E73" w14:textId="77777777" w:rsidR="0068412C" w:rsidRPr="003D1736" w:rsidRDefault="0068412C" w:rsidP="00C621DD">
            <w:pPr>
              <w:rPr>
                <w:sz w:val="16"/>
                <w:szCs w:val="14"/>
              </w:rPr>
            </w:pPr>
            <w:r w:rsidRPr="003D1736">
              <w:rPr>
                <w:sz w:val="16"/>
                <w:szCs w:val="14"/>
              </w:rPr>
              <w:t>0.1228</w:t>
            </w:r>
          </w:p>
        </w:tc>
        <w:tc>
          <w:tcPr>
            <w:tcW w:w="358" w:type="pct"/>
            <w:noWrap/>
            <w:tcMar>
              <w:left w:w="29" w:type="dxa"/>
              <w:right w:w="29" w:type="dxa"/>
            </w:tcMar>
            <w:hideMark/>
          </w:tcPr>
          <w:p w14:paraId="68BF47A6" w14:textId="77777777" w:rsidR="0068412C" w:rsidRPr="003D1736" w:rsidRDefault="0068412C" w:rsidP="00C621DD">
            <w:pPr>
              <w:rPr>
                <w:sz w:val="16"/>
                <w:szCs w:val="14"/>
              </w:rPr>
            </w:pPr>
            <w:r w:rsidRPr="003D1736">
              <w:rPr>
                <w:sz w:val="16"/>
                <w:szCs w:val="14"/>
              </w:rPr>
              <w:t>0.6111</w:t>
            </w:r>
          </w:p>
        </w:tc>
        <w:tc>
          <w:tcPr>
            <w:tcW w:w="393" w:type="pct"/>
            <w:noWrap/>
            <w:tcMar>
              <w:left w:w="29" w:type="dxa"/>
              <w:right w:w="29" w:type="dxa"/>
            </w:tcMar>
            <w:hideMark/>
          </w:tcPr>
          <w:p w14:paraId="0D2C9C26" w14:textId="77777777" w:rsidR="0068412C" w:rsidRPr="003D1736" w:rsidRDefault="0068412C" w:rsidP="00C621DD">
            <w:pPr>
              <w:rPr>
                <w:sz w:val="16"/>
                <w:szCs w:val="14"/>
              </w:rPr>
            </w:pPr>
            <w:r w:rsidRPr="003D1736">
              <w:rPr>
                <w:sz w:val="16"/>
                <w:szCs w:val="14"/>
              </w:rPr>
              <w:t>1.5248</w:t>
            </w:r>
          </w:p>
        </w:tc>
        <w:tc>
          <w:tcPr>
            <w:tcW w:w="393" w:type="pct"/>
            <w:noWrap/>
            <w:tcMar>
              <w:left w:w="29" w:type="dxa"/>
              <w:right w:w="29" w:type="dxa"/>
            </w:tcMar>
            <w:hideMark/>
          </w:tcPr>
          <w:p w14:paraId="036F266A" w14:textId="77777777" w:rsidR="0068412C" w:rsidRPr="003D1736" w:rsidRDefault="0068412C" w:rsidP="00C621DD">
            <w:pPr>
              <w:rPr>
                <w:sz w:val="16"/>
                <w:szCs w:val="14"/>
              </w:rPr>
            </w:pPr>
            <w:r w:rsidRPr="003D1736">
              <w:rPr>
                <w:sz w:val="16"/>
                <w:szCs w:val="14"/>
              </w:rPr>
              <w:t>0.1952</w:t>
            </w:r>
          </w:p>
        </w:tc>
      </w:tr>
      <w:tr w:rsidR="0068412C" w:rsidRPr="003D1736" w14:paraId="166B5EAB" w14:textId="77777777" w:rsidTr="003D1736">
        <w:trPr>
          <w:trHeight w:val="320"/>
        </w:trPr>
        <w:tc>
          <w:tcPr>
            <w:tcW w:w="421" w:type="pct"/>
            <w:noWrap/>
            <w:tcMar>
              <w:left w:w="29" w:type="dxa"/>
              <w:right w:w="29" w:type="dxa"/>
            </w:tcMar>
            <w:hideMark/>
          </w:tcPr>
          <w:p w14:paraId="4E13EB92" w14:textId="77777777" w:rsidR="0068412C" w:rsidRPr="003D1736" w:rsidRDefault="0068412C" w:rsidP="00C621DD">
            <w:pPr>
              <w:rPr>
                <w:b/>
                <w:bCs/>
                <w:sz w:val="16"/>
                <w:szCs w:val="14"/>
              </w:rPr>
            </w:pPr>
            <w:r w:rsidRPr="003D1736">
              <w:rPr>
                <w:b/>
                <w:bCs/>
                <w:sz w:val="16"/>
                <w:szCs w:val="14"/>
              </w:rPr>
              <w:t>18 NAS</w:t>
            </w:r>
          </w:p>
        </w:tc>
        <w:tc>
          <w:tcPr>
            <w:tcW w:w="358" w:type="pct"/>
            <w:noWrap/>
            <w:tcMar>
              <w:left w:w="29" w:type="dxa"/>
              <w:right w:w="29" w:type="dxa"/>
            </w:tcMar>
            <w:hideMark/>
          </w:tcPr>
          <w:p w14:paraId="6D412B2F" w14:textId="77777777" w:rsidR="0068412C" w:rsidRPr="003D1736" w:rsidRDefault="0068412C" w:rsidP="00C621DD">
            <w:pPr>
              <w:rPr>
                <w:sz w:val="16"/>
                <w:szCs w:val="14"/>
              </w:rPr>
            </w:pPr>
            <w:r w:rsidRPr="003D1736">
              <w:rPr>
                <w:sz w:val="16"/>
                <w:szCs w:val="14"/>
              </w:rPr>
              <w:t>0.0000</w:t>
            </w:r>
          </w:p>
        </w:tc>
        <w:tc>
          <w:tcPr>
            <w:tcW w:w="358" w:type="pct"/>
            <w:noWrap/>
            <w:tcMar>
              <w:left w:w="29" w:type="dxa"/>
              <w:right w:w="29" w:type="dxa"/>
            </w:tcMar>
            <w:hideMark/>
          </w:tcPr>
          <w:p w14:paraId="7822A088" w14:textId="77777777" w:rsidR="0068412C" w:rsidRPr="003D1736" w:rsidRDefault="0068412C" w:rsidP="00C621DD">
            <w:pPr>
              <w:rPr>
                <w:sz w:val="16"/>
                <w:szCs w:val="14"/>
              </w:rPr>
            </w:pPr>
            <w:r w:rsidRPr="003D1736">
              <w:rPr>
                <w:sz w:val="16"/>
                <w:szCs w:val="14"/>
              </w:rPr>
              <w:t>0.1852</w:t>
            </w:r>
          </w:p>
        </w:tc>
        <w:tc>
          <w:tcPr>
            <w:tcW w:w="393" w:type="pct"/>
            <w:noWrap/>
            <w:tcMar>
              <w:left w:w="29" w:type="dxa"/>
              <w:right w:w="29" w:type="dxa"/>
            </w:tcMar>
            <w:hideMark/>
          </w:tcPr>
          <w:p w14:paraId="6375885A" w14:textId="77777777" w:rsidR="0068412C" w:rsidRPr="003D1736" w:rsidRDefault="0068412C" w:rsidP="00C621DD">
            <w:pPr>
              <w:rPr>
                <w:sz w:val="16"/>
                <w:szCs w:val="14"/>
              </w:rPr>
            </w:pPr>
            <w:r w:rsidRPr="003D1736">
              <w:rPr>
                <w:sz w:val="16"/>
                <w:szCs w:val="14"/>
              </w:rPr>
              <w:t>0.7974</w:t>
            </w:r>
          </w:p>
        </w:tc>
        <w:tc>
          <w:tcPr>
            <w:tcW w:w="393" w:type="pct"/>
            <w:noWrap/>
            <w:tcMar>
              <w:left w:w="29" w:type="dxa"/>
              <w:right w:w="29" w:type="dxa"/>
            </w:tcMar>
            <w:hideMark/>
          </w:tcPr>
          <w:p w14:paraId="2EFCC3C8" w14:textId="77777777" w:rsidR="0068412C" w:rsidRPr="003D1736" w:rsidRDefault="0068412C" w:rsidP="00C621DD">
            <w:pPr>
              <w:rPr>
                <w:sz w:val="16"/>
                <w:szCs w:val="14"/>
              </w:rPr>
            </w:pPr>
            <w:r w:rsidRPr="003D1736">
              <w:rPr>
                <w:sz w:val="16"/>
                <w:szCs w:val="14"/>
              </w:rPr>
              <w:t>0.2640</w:t>
            </w:r>
          </w:p>
        </w:tc>
        <w:tc>
          <w:tcPr>
            <w:tcW w:w="393" w:type="pct"/>
            <w:noWrap/>
            <w:tcMar>
              <w:left w:w="29" w:type="dxa"/>
              <w:right w:w="29" w:type="dxa"/>
            </w:tcMar>
            <w:hideMark/>
          </w:tcPr>
          <w:p w14:paraId="31EF9664" w14:textId="77777777" w:rsidR="0068412C" w:rsidRPr="003D1736" w:rsidRDefault="0068412C" w:rsidP="00C621DD">
            <w:pPr>
              <w:rPr>
                <w:sz w:val="16"/>
                <w:szCs w:val="14"/>
              </w:rPr>
            </w:pPr>
            <w:r w:rsidRPr="003D1736">
              <w:rPr>
                <w:sz w:val="16"/>
                <w:szCs w:val="14"/>
              </w:rPr>
              <w:t>0.2440</w:t>
            </w:r>
          </w:p>
        </w:tc>
        <w:tc>
          <w:tcPr>
            <w:tcW w:w="358" w:type="pct"/>
            <w:noWrap/>
            <w:tcMar>
              <w:left w:w="29" w:type="dxa"/>
              <w:right w:w="29" w:type="dxa"/>
            </w:tcMar>
            <w:hideMark/>
          </w:tcPr>
          <w:p w14:paraId="4F693FC9" w14:textId="77777777" w:rsidR="0068412C" w:rsidRPr="003D1736" w:rsidRDefault="0068412C" w:rsidP="00C621DD">
            <w:pPr>
              <w:rPr>
                <w:sz w:val="16"/>
                <w:szCs w:val="14"/>
              </w:rPr>
            </w:pPr>
            <w:r w:rsidRPr="003D1736">
              <w:rPr>
                <w:sz w:val="16"/>
                <w:szCs w:val="14"/>
              </w:rPr>
              <w:t>0.1939</w:t>
            </w:r>
          </w:p>
        </w:tc>
        <w:tc>
          <w:tcPr>
            <w:tcW w:w="393" w:type="pct"/>
            <w:noWrap/>
            <w:tcMar>
              <w:left w:w="29" w:type="dxa"/>
              <w:right w:w="29" w:type="dxa"/>
            </w:tcMar>
            <w:hideMark/>
          </w:tcPr>
          <w:p w14:paraId="13C0EA79" w14:textId="77777777" w:rsidR="0068412C" w:rsidRPr="003D1736" w:rsidRDefault="0068412C" w:rsidP="00C621DD">
            <w:pPr>
              <w:rPr>
                <w:sz w:val="16"/>
                <w:szCs w:val="14"/>
              </w:rPr>
            </w:pPr>
            <w:r w:rsidRPr="003D1736">
              <w:rPr>
                <w:sz w:val="16"/>
                <w:szCs w:val="14"/>
              </w:rPr>
              <w:t>0.3144</w:t>
            </w:r>
          </w:p>
        </w:tc>
        <w:tc>
          <w:tcPr>
            <w:tcW w:w="393" w:type="pct"/>
            <w:noWrap/>
            <w:tcMar>
              <w:left w:w="29" w:type="dxa"/>
              <w:right w:w="29" w:type="dxa"/>
            </w:tcMar>
            <w:hideMark/>
          </w:tcPr>
          <w:p w14:paraId="6AEFDF5F" w14:textId="77777777" w:rsidR="0068412C" w:rsidRPr="003D1736" w:rsidRDefault="0068412C" w:rsidP="00C621DD">
            <w:pPr>
              <w:rPr>
                <w:sz w:val="16"/>
                <w:szCs w:val="14"/>
              </w:rPr>
            </w:pPr>
            <w:r w:rsidRPr="003D1736">
              <w:rPr>
                <w:sz w:val="16"/>
                <w:szCs w:val="14"/>
              </w:rPr>
              <w:t>0.4449</w:t>
            </w:r>
          </w:p>
        </w:tc>
        <w:tc>
          <w:tcPr>
            <w:tcW w:w="393" w:type="pct"/>
            <w:noWrap/>
            <w:tcMar>
              <w:left w:w="29" w:type="dxa"/>
              <w:right w:w="29" w:type="dxa"/>
            </w:tcMar>
            <w:hideMark/>
          </w:tcPr>
          <w:p w14:paraId="0F59414A" w14:textId="77777777" w:rsidR="0068412C" w:rsidRPr="003D1736" w:rsidRDefault="0068412C" w:rsidP="00C621DD">
            <w:pPr>
              <w:rPr>
                <w:sz w:val="16"/>
                <w:szCs w:val="14"/>
              </w:rPr>
            </w:pPr>
            <w:r w:rsidRPr="003D1736">
              <w:rPr>
                <w:sz w:val="16"/>
                <w:szCs w:val="14"/>
              </w:rPr>
              <w:t>0.4074</w:t>
            </w:r>
          </w:p>
        </w:tc>
        <w:tc>
          <w:tcPr>
            <w:tcW w:w="358" w:type="pct"/>
            <w:noWrap/>
            <w:tcMar>
              <w:left w:w="29" w:type="dxa"/>
              <w:right w:w="29" w:type="dxa"/>
            </w:tcMar>
            <w:hideMark/>
          </w:tcPr>
          <w:p w14:paraId="6E2A7E6F" w14:textId="77777777" w:rsidR="0068412C" w:rsidRPr="003D1736" w:rsidRDefault="0068412C" w:rsidP="00C621DD">
            <w:pPr>
              <w:rPr>
                <w:sz w:val="16"/>
                <w:szCs w:val="14"/>
              </w:rPr>
            </w:pPr>
            <w:r w:rsidRPr="003D1736">
              <w:rPr>
                <w:sz w:val="16"/>
                <w:szCs w:val="14"/>
              </w:rPr>
              <w:t>0.2829</w:t>
            </w:r>
          </w:p>
        </w:tc>
        <w:tc>
          <w:tcPr>
            <w:tcW w:w="393" w:type="pct"/>
            <w:noWrap/>
            <w:tcMar>
              <w:left w:w="29" w:type="dxa"/>
              <w:right w:w="29" w:type="dxa"/>
            </w:tcMar>
            <w:hideMark/>
          </w:tcPr>
          <w:p w14:paraId="6F415E42" w14:textId="77777777" w:rsidR="0068412C" w:rsidRPr="003D1736" w:rsidRDefault="0068412C" w:rsidP="00C621DD">
            <w:pPr>
              <w:rPr>
                <w:sz w:val="16"/>
                <w:szCs w:val="14"/>
              </w:rPr>
            </w:pPr>
            <w:r w:rsidRPr="003D1736">
              <w:rPr>
                <w:sz w:val="16"/>
                <w:szCs w:val="14"/>
              </w:rPr>
              <w:t>2.4617</w:t>
            </w:r>
          </w:p>
        </w:tc>
        <w:tc>
          <w:tcPr>
            <w:tcW w:w="393" w:type="pct"/>
            <w:noWrap/>
            <w:tcMar>
              <w:left w:w="29" w:type="dxa"/>
              <w:right w:w="29" w:type="dxa"/>
            </w:tcMar>
            <w:hideMark/>
          </w:tcPr>
          <w:p w14:paraId="39CA0695" w14:textId="77777777" w:rsidR="0068412C" w:rsidRPr="003D1736" w:rsidRDefault="0068412C" w:rsidP="00C621DD">
            <w:pPr>
              <w:rPr>
                <w:sz w:val="16"/>
                <w:szCs w:val="14"/>
              </w:rPr>
            </w:pPr>
            <w:r w:rsidRPr="003D1736">
              <w:rPr>
                <w:sz w:val="16"/>
                <w:szCs w:val="14"/>
              </w:rPr>
              <w:t>-0.8175</w:t>
            </w:r>
          </w:p>
        </w:tc>
      </w:tr>
      <w:tr w:rsidR="0068412C" w:rsidRPr="003D1736" w14:paraId="23037D84" w14:textId="77777777" w:rsidTr="003D1736">
        <w:trPr>
          <w:trHeight w:val="320"/>
        </w:trPr>
        <w:tc>
          <w:tcPr>
            <w:tcW w:w="421" w:type="pct"/>
            <w:noWrap/>
            <w:tcMar>
              <w:left w:w="29" w:type="dxa"/>
              <w:right w:w="29" w:type="dxa"/>
            </w:tcMar>
            <w:hideMark/>
          </w:tcPr>
          <w:p w14:paraId="301B861C" w14:textId="77777777" w:rsidR="0068412C" w:rsidRPr="003D1736" w:rsidRDefault="0068412C" w:rsidP="00C621DD">
            <w:pPr>
              <w:rPr>
                <w:b/>
                <w:bCs/>
                <w:sz w:val="16"/>
                <w:szCs w:val="14"/>
              </w:rPr>
            </w:pPr>
            <w:r w:rsidRPr="003D1736">
              <w:rPr>
                <w:b/>
                <w:bCs/>
                <w:sz w:val="16"/>
                <w:szCs w:val="14"/>
              </w:rPr>
              <w:t>19 WAS</w:t>
            </w:r>
          </w:p>
        </w:tc>
        <w:tc>
          <w:tcPr>
            <w:tcW w:w="358" w:type="pct"/>
            <w:noWrap/>
            <w:tcMar>
              <w:left w:w="29" w:type="dxa"/>
              <w:right w:w="29" w:type="dxa"/>
            </w:tcMar>
            <w:hideMark/>
          </w:tcPr>
          <w:p w14:paraId="2AF4BEA8" w14:textId="77777777" w:rsidR="0068412C" w:rsidRPr="003D1736" w:rsidRDefault="0068412C" w:rsidP="00C621DD">
            <w:pPr>
              <w:rPr>
                <w:sz w:val="16"/>
                <w:szCs w:val="14"/>
              </w:rPr>
            </w:pPr>
            <w:r w:rsidRPr="003D1736">
              <w:rPr>
                <w:sz w:val="16"/>
                <w:szCs w:val="14"/>
              </w:rPr>
              <w:t>0.0000</w:t>
            </w:r>
          </w:p>
        </w:tc>
        <w:tc>
          <w:tcPr>
            <w:tcW w:w="358" w:type="pct"/>
            <w:noWrap/>
            <w:tcMar>
              <w:left w:w="29" w:type="dxa"/>
              <w:right w:w="29" w:type="dxa"/>
            </w:tcMar>
            <w:hideMark/>
          </w:tcPr>
          <w:p w14:paraId="0A430EBF" w14:textId="77777777" w:rsidR="0068412C" w:rsidRPr="003D1736" w:rsidRDefault="0068412C" w:rsidP="00C621DD">
            <w:pPr>
              <w:rPr>
                <w:sz w:val="16"/>
                <w:szCs w:val="14"/>
              </w:rPr>
            </w:pPr>
            <w:r w:rsidRPr="003D1736">
              <w:rPr>
                <w:sz w:val="16"/>
                <w:szCs w:val="14"/>
              </w:rPr>
              <w:t>0.7567</w:t>
            </w:r>
          </w:p>
        </w:tc>
        <w:tc>
          <w:tcPr>
            <w:tcW w:w="393" w:type="pct"/>
            <w:noWrap/>
            <w:tcMar>
              <w:left w:w="29" w:type="dxa"/>
              <w:right w:w="29" w:type="dxa"/>
            </w:tcMar>
            <w:hideMark/>
          </w:tcPr>
          <w:p w14:paraId="49997573" w14:textId="77777777" w:rsidR="0068412C" w:rsidRPr="003D1736" w:rsidRDefault="0068412C" w:rsidP="00C621DD">
            <w:pPr>
              <w:rPr>
                <w:sz w:val="16"/>
                <w:szCs w:val="14"/>
              </w:rPr>
            </w:pPr>
            <w:r w:rsidRPr="003D1736">
              <w:rPr>
                <w:sz w:val="16"/>
                <w:szCs w:val="14"/>
              </w:rPr>
              <w:t>0.4360</w:t>
            </w:r>
          </w:p>
        </w:tc>
        <w:tc>
          <w:tcPr>
            <w:tcW w:w="393" w:type="pct"/>
            <w:noWrap/>
            <w:tcMar>
              <w:left w:w="29" w:type="dxa"/>
              <w:right w:w="29" w:type="dxa"/>
            </w:tcMar>
            <w:hideMark/>
          </w:tcPr>
          <w:p w14:paraId="1F3BA23C" w14:textId="77777777" w:rsidR="0068412C" w:rsidRPr="003D1736" w:rsidRDefault="0068412C" w:rsidP="00C621DD">
            <w:pPr>
              <w:rPr>
                <w:sz w:val="16"/>
                <w:szCs w:val="14"/>
              </w:rPr>
            </w:pPr>
            <w:r w:rsidRPr="003D1736">
              <w:rPr>
                <w:sz w:val="16"/>
                <w:szCs w:val="14"/>
              </w:rPr>
              <w:t>0.5220</w:t>
            </w:r>
          </w:p>
        </w:tc>
        <w:tc>
          <w:tcPr>
            <w:tcW w:w="393" w:type="pct"/>
            <w:noWrap/>
            <w:tcMar>
              <w:left w:w="29" w:type="dxa"/>
              <w:right w:w="29" w:type="dxa"/>
            </w:tcMar>
            <w:hideMark/>
          </w:tcPr>
          <w:p w14:paraId="4DCB8906" w14:textId="77777777" w:rsidR="0068412C" w:rsidRPr="003D1736" w:rsidRDefault="0068412C" w:rsidP="00C621DD">
            <w:pPr>
              <w:rPr>
                <w:sz w:val="16"/>
                <w:szCs w:val="14"/>
              </w:rPr>
            </w:pPr>
            <w:r w:rsidRPr="003D1736">
              <w:rPr>
                <w:sz w:val="16"/>
                <w:szCs w:val="14"/>
              </w:rPr>
              <w:t>0.3401</w:t>
            </w:r>
          </w:p>
        </w:tc>
        <w:tc>
          <w:tcPr>
            <w:tcW w:w="358" w:type="pct"/>
            <w:noWrap/>
            <w:tcMar>
              <w:left w:w="29" w:type="dxa"/>
              <w:right w:w="29" w:type="dxa"/>
            </w:tcMar>
            <w:hideMark/>
          </w:tcPr>
          <w:p w14:paraId="145491FC" w14:textId="77777777" w:rsidR="0068412C" w:rsidRPr="003D1736" w:rsidRDefault="0068412C" w:rsidP="00C621DD">
            <w:pPr>
              <w:rPr>
                <w:sz w:val="16"/>
                <w:szCs w:val="14"/>
              </w:rPr>
            </w:pPr>
            <w:r w:rsidRPr="003D1736">
              <w:rPr>
                <w:sz w:val="16"/>
                <w:szCs w:val="14"/>
              </w:rPr>
              <w:t>0.8035</w:t>
            </w:r>
          </w:p>
        </w:tc>
        <w:tc>
          <w:tcPr>
            <w:tcW w:w="393" w:type="pct"/>
            <w:noWrap/>
            <w:tcMar>
              <w:left w:w="29" w:type="dxa"/>
              <w:right w:w="29" w:type="dxa"/>
            </w:tcMar>
            <w:hideMark/>
          </w:tcPr>
          <w:p w14:paraId="0B712C1E" w14:textId="77777777" w:rsidR="0068412C" w:rsidRPr="003D1736" w:rsidRDefault="0068412C" w:rsidP="00C621DD">
            <w:pPr>
              <w:rPr>
                <w:sz w:val="16"/>
                <w:szCs w:val="14"/>
              </w:rPr>
            </w:pPr>
            <w:r w:rsidRPr="003D1736">
              <w:rPr>
                <w:sz w:val="16"/>
                <w:szCs w:val="14"/>
              </w:rPr>
              <w:t>1.2408</w:t>
            </w:r>
          </w:p>
        </w:tc>
        <w:tc>
          <w:tcPr>
            <w:tcW w:w="393" w:type="pct"/>
            <w:noWrap/>
            <w:tcMar>
              <w:left w:w="29" w:type="dxa"/>
              <w:right w:w="29" w:type="dxa"/>
            </w:tcMar>
            <w:hideMark/>
          </w:tcPr>
          <w:p w14:paraId="0FB63DE3" w14:textId="77777777" w:rsidR="0068412C" w:rsidRPr="003D1736" w:rsidRDefault="0068412C" w:rsidP="00C621DD">
            <w:pPr>
              <w:rPr>
                <w:sz w:val="16"/>
                <w:szCs w:val="14"/>
              </w:rPr>
            </w:pPr>
            <w:r w:rsidRPr="003D1736">
              <w:rPr>
                <w:sz w:val="16"/>
                <w:szCs w:val="14"/>
              </w:rPr>
              <w:t>0.6616</w:t>
            </w:r>
          </w:p>
        </w:tc>
        <w:tc>
          <w:tcPr>
            <w:tcW w:w="393" w:type="pct"/>
            <w:noWrap/>
            <w:tcMar>
              <w:left w:w="29" w:type="dxa"/>
              <w:right w:w="29" w:type="dxa"/>
            </w:tcMar>
            <w:hideMark/>
          </w:tcPr>
          <w:p w14:paraId="5D70EFC6" w14:textId="77777777" w:rsidR="0068412C" w:rsidRPr="003D1736" w:rsidRDefault="0068412C" w:rsidP="00C621DD">
            <w:pPr>
              <w:rPr>
                <w:sz w:val="16"/>
                <w:szCs w:val="14"/>
              </w:rPr>
            </w:pPr>
            <w:r w:rsidRPr="003D1736">
              <w:rPr>
                <w:sz w:val="16"/>
                <w:szCs w:val="14"/>
              </w:rPr>
              <w:t>0.4689</w:t>
            </w:r>
          </w:p>
        </w:tc>
        <w:tc>
          <w:tcPr>
            <w:tcW w:w="358" w:type="pct"/>
            <w:noWrap/>
            <w:tcMar>
              <w:left w:w="29" w:type="dxa"/>
              <w:right w:w="29" w:type="dxa"/>
            </w:tcMar>
            <w:hideMark/>
          </w:tcPr>
          <w:p w14:paraId="50AB759E" w14:textId="77777777" w:rsidR="0068412C" w:rsidRPr="003D1736" w:rsidRDefault="0068412C" w:rsidP="00C621DD">
            <w:pPr>
              <w:rPr>
                <w:sz w:val="16"/>
                <w:szCs w:val="14"/>
              </w:rPr>
            </w:pPr>
            <w:r w:rsidRPr="003D1736">
              <w:rPr>
                <w:sz w:val="16"/>
                <w:szCs w:val="14"/>
              </w:rPr>
              <w:t>0.7245</w:t>
            </w:r>
          </w:p>
        </w:tc>
        <w:tc>
          <w:tcPr>
            <w:tcW w:w="393" w:type="pct"/>
            <w:noWrap/>
            <w:tcMar>
              <w:left w:w="29" w:type="dxa"/>
              <w:right w:w="29" w:type="dxa"/>
            </w:tcMar>
            <w:hideMark/>
          </w:tcPr>
          <w:p w14:paraId="5CCBFD72" w14:textId="77777777" w:rsidR="0068412C" w:rsidRPr="003D1736" w:rsidRDefault="0068412C" w:rsidP="00C621DD">
            <w:pPr>
              <w:rPr>
                <w:sz w:val="16"/>
                <w:szCs w:val="14"/>
              </w:rPr>
            </w:pPr>
            <w:r w:rsidRPr="003D1736">
              <w:rPr>
                <w:sz w:val="16"/>
                <w:szCs w:val="14"/>
              </w:rPr>
              <w:t>1.1463</w:t>
            </w:r>
          </w:p>
        </w:tc>
        <w:tc>
          <w:tcPr>
            <w:tcW w:w="393" w:type="pct"/>
            <w:noWrap/>
            <w:tcMar>
              <w:left w:w="29" w:type="dxa"/>
              <w:right w:w="29" w:type="dxa"/>
            </w:tcMar>
            <w:hideMark/>
          </w:tcPr>
          <w:p w14:paraId="18C6F075" w14:textId="77777777" w:rsidR="0068412C" w:rsidRPr="003D1736" w:rsidRDefault="0068412C" w:rsidP="00C621DD">
            <w:pPr>
              <w:rPr>
                <w:sz w:val="16"/>
                <w:szCs w:val="14"/>
              </w:rPr>
            </w:pPr>
            <w:r w:rsidRPr="003D1736">
              <w:rPr>
                <w:sz w:val="16"/>
                <w:szCs w:val="14"/>
              </w:rPr>
              <w:t>0.7114</w:t>
            </w:r>
          </w:p>
        </w:tc>
      </w:tr>
      <w:tr w:rsidR="0068412C" w:rsidRPr="003D1736" w14:paraId="06CA1C89" w14:textId="77777777" w:rsidTr="003D1736">
        <w:trPr>
          <w:trHeight w:val="320"/>
        </w:trPr>
        <w:tc>
          <w:tcPr>
            <w:tcW w:w="421" w:type="pct"/>
            <w:noWrap/>
            <w:tcMar>
              <w:left w:w="29" w:type="dxa"/>
              <w:right w:w="29" w:type="dxa"/>
            </w:tcMar>
            <w:hideMark/>
          </w:tcPr>
          <w:p w14:paraId="57F2EF98" w14:textId="77777777" w:rsidR="0068412C" w:rsidRPr="003D1736" w:rsidRDefault="0068412C" w:rsidP="00C621DD">
            <w:pPr>
              <w:rPr>
                <w:b/>
                <w:bCs/>
                <w:sz w:val="16"/>
                <w:szCs w:val="14"/>
              </w:rPr>
            </w:pPr>
            <w:r w:rsidRPr="003D1736">
              <w:rPr>
                <w:b/>
                <w:bCs/>
                <w:sz w:val="16"/>
                <w:szCs w:val="14"/>
              </w:rPr>
              <w:t>20 CAS</w:t>
            </w:r>
          </w:p>
        </w:tc>
        <w:tc>
          <w:tcPr>
            <w:tcW w:w="358" w:type="pct"/>
            <w:noWrap/>
            <w:tcMar>
              <w:left w:w="29" w:type="dxa"/>
              <w:right w:w="29" w:type="dxa"/>
            </w:tcMar>
            <w:hideMark/>
          </w:tcPr>
          <w:p w14:paraId="1DDE6E5E" w14:textId="77777777" w:rsidR="0068412C" w:rsidRPr="003D1736" w:rsidRDefault="0068412C" w:rsidP="00C621DD">
            <w:pPr>
              <w:rPr>
                <w:sz w:val="16"/>
                <w:szCs w:val="14"/>
              </w:rPr>
            </w:pPr>
            <w:r w:rsidRPr="003D1736">
              <w:rPr>
                <w:sz w:val="16"/>
                <w:szCs w:val="14"/>
              </w:rPr>
              <w:t>0.0000</w:t>
            </w:r>
          </w:p>
        </w:tc>
        <w:tc>
          <w:tcPr>
            <w:tcW w:w="358" w:type="pct"/>
            <w:noWrap/>
            <w:tcMar>
              <w:left w:w="29" w:type="dxa"/>
              <w:right w:w="29" w:type="dxa"/>
            </w:tcMar>
            <w:hideMark/>
          </w:tcPr>
          <w:p w14:paraId="793CBEF2" w14:textId="77777777" w:rsidR="0068412C" w:rsidRPr="003D1736" w:rsidRDefault="0068412C" w:rsidP="00C621DD">
            <w:pPr>
              <w:rPr>
                <w:sz w:val="16"/>
                <w:szCs w:val="14"/>
              </w:rPr>
            </w:pPr>
            <w:r w:rsidRPr="003D1736">
              <w:rPr>
                <w:sz w:val="16"/>
                <w:szCs w:val="14"/>
              </w:rPr>
              <w:t>0.6749</w:t>
            </w:r>
          </w:p>
        </w:tc>
        <w:tc>
          <w:tcPr>
            <w:tcW w:w="393" w:type="pct"/>
            <w:noWrap/>
            <w:tcMar>
              <w:left w:w="29" w:type="dxa"/>
              <w:right w:w="29" w:type="dxa"/>
            </w:tcMar>
            <w:hideMark/>
          </w:tcPr>
          <w:p w14:paraId="2A764FF6" w14:textId="77777777" w:rsidR="0068412C" w:rsidRPr="003D1736" w:rsidRDefault="0068412C" w:rsidP="00C621DD">
            <w:pPr>
              <w:rPr>
                <w:sz w:val="16"/>
                <w:szCs w:val="14"/>
              </w:rPr>
            </w:pPr>
            <w:r w:rsidRPr="003D1736">
              <w:rPr>
                <w:sz w:val="16"/>
                <w:szCs w:val="14"/>
              </w:rPr>
              <w:t>0.9355</w:t>
            </w:r>
          </w:p>
        </w:tc>
        <w:tc>
          <w:tcPr>
            <w:tcW w:w="393" w:type="pct"/>
            <w:noWrap/>
            <w:tcMar>
              <w:left w:w="29" w:type="dxa"/>
              <w:right w:w="29" w:type="dxa"/>
            </w:tcMar>
            <w:hideMark/>
          </w:tcPr>
          <w:p w14:paraId="17E66890" w14:textId="77777777" w:rsidR="0068412C" w:rsidRPr="003D1736" w:rsidRDefault="0068412C" w:rsidP="00C621DD">
            <w:pPr>
              <w:rPr>
                <w:sz w:val="16"/>
                <w:szCs w:val="14"/>
              </w:rPr>
            </w:pPr>
            <w:r w:rsidRPr="003D1736">
              <w:rPr>
                <w:sz w:val="16"/>
                <w:szCs w:val="14"/>
              </w:rPr>
              <w:t>0.5294</w:t>
            </w:r>
          </w:p>
        </w:tc>
        <w:tc>
          <w:tcPr>
            <w:tcW w:w="393" w:type="pct"/>
            <w:noWrap/>
            <w:tcMar>
              <w:left w:w="29" w:type="dxa"/>
              <w:right w:w="29" w:type="dxa"/>
            </w:tcMar>
            <w:hideMark/>
          </w:tcPr>
          <w:p w14:paraId="7D4607C4" w14:textId="77777777" w:rsidR="0068412C" w:rsidRPr="003D1736" w:rsidRDefault="0068412C" w:rsidP="00C621DD">
            <w:pPr>
              <w:rPr>
                <w:sz w:val="16"/>
                <w:szCs w:val="14"/>
              </w:rPr>
            </w:pPr>
            <w:r w:rsidRPr="003D1736">
              <w:rPr>
                <w:sz w:val="16"/>
                <w:szCs w:val="14"/>
              </w:rPr>
              <w:t>0.3903</w:t>
            </w:r>
          </w:p>
        </w:tc>
        <w:tc>
          <w:tcPr>
            <w:tcW w:w="358" w:type="pct"/>
            <w:noWrap/>
            <w:tcMar>
              <w:left w:w="29" w:type="dxa"/>
              <w:right w:w="29" w:type="dxa"/>
            </w:tcMar>
            <w:hideMark/>
          </w:tcPr>
          <w:p w14:paraId="02A4F7E6" w14:textId="77777777" w:rsidR="0068412C" w:rsidRPr="003D1736" w:rsidRDefault="0068412C" w:rsidP="00C621DD">
            <w:pPr>
              <w:rPr>
                <w:sz w:val="16"/>
                <w:szCs w:val="14"/>
              </w:rPr>
            </w:pPr>
            <w:r w:rsidRPr="003D1736">
              <w:rPr>
                <w:sz w:val="16"/>
                <w:szCs w:val="14"/>
              </w:rPr>
              <w:t>0.7921</w:t>
            </w:r>
          </w:p>
        </w:tc>
        <w:tc>
          <w:tcPr>
            <w:tcW w:w="393" w:type="pct"/>
            <w:noWrap/>
            <w:tcMar>
              <w:left w:w="29" w:type="dxa"/>
              <w:right w:w="29" w:type="dxa"/>
            </w:tcMar>
            <w:hideMark/>
          </w:tcPr>
          <w:p w14:paraId="0DC6D241" w14:textId="77777777" w:rsidR="0068412C" w:rsidRPr="003D1736" w:rsidRDefault="0068412C" w:rsidP="00C621DD">
            <w:pPr>
              <w:rPr>
                <w:sz w:val="16"/>
                <w:szCs w:val="14"/>
              </w:rPr>
            </w:pPr>
            <w:r w:rsidRPr="003D1736">
              <w:rPr>
                <w:sz w:val="16"/>
                <w:szCs w:val="14"/>
              </w:rPr>
              <w:t>0.3573</w:t>
            </w:r>
          </w:p>
        </w:tc>
        <w:tc>
          <w:tcPr>
            <w:tcW w:w="393" w:type="pct"/>
            <w:noWrap/>
            <w:tcMar>
              <w:left w:w="29" w:type="dxa"/>
              <w:right w:w="29" w:type="dxa"/>
            </w:tcMar>
            <w:hideMark/>
          </w:tcPr>
          <w:p w14:paraId="1F7CB4BA" w14:textId="77777777" w:rsidR="0068412C" w:rsidRPr="003D1736" w:rsidRDefault="0068412C" w:rsidP="00C621DD">
            <w:pPr>
              <w:rPr>
                <w:sz w:val="16"/>
                <w:szCs w:val="14"/>
              </w:rPr>
            </w:pPr>
            <w:r w:rsidRPr="003D1736">
              <w:rPr>
                <w:sz w:val="16"/>
                <w:szCs w:val="14"/>
              </w:rPr>
              <w:t>0.3842</w:t>
            </w:r>
          </w:p>
        </w:tc>
        <w:tc>
          <w:tcPr>
            <w:tcW w:w="393" w:type="pct"/>
            <w:noWrap/>
            <w:tcMar>
              <w:left w:w="29" w:type="dxa"/>
              <w:right w:w="29" w:type="dxa"/>
            </w:tcMar>
            <w:hideMark/>
          </w:tcPr>
          <w:p w14:paraId="0E2DF507" w14:textId="77777777" w:rsidR="0068412C" w:rsidRPr="003D1736" w:rsidRDefault="0068412C" w:rsidP="00C621DD">
            <w:pPr>
              <w:rPr>
                <w:sz w:val="16"/>
                <w:szCs w:val="14"/>
              </w:rPr>
            </w:pPr>
            <w:r w:rsidRPr="003D1736">
              <w:rPr>
                <w:sz w:val="16"/>
                <w:szCs w:val="14"/>
              </w:rPr>
              <w:t>0.6509</w:t>
            </w:r>
          </w:p>
        </w:tc>
        <w:tc>
          <w:tcPr>
            <w:tcW w:w="358" w:type="pct"/>
            <w:noWrap/>
            <w:tcMar>
              <w:left w:w="29" w:type="dxa"/>
              <w:right w:w="29" w:type="dxa"/>
            </w:tcMar>
            <w:hideMark/>
          </w:tcPr>
          <w:p w14:paraId="141DBC87" w14:textId="77777777" w:rsidR="0068412C" w:rsidRPr="003D1736" w:rsidRDefault="0068412C" w:rsidP="00C621DD">
            <w:pPr>
              <w:rPr>
                <w:sz w:val="16"/>
                <w:szCs w:val="14"/>
              </w:rPr>
            </w:pPr>
            <w:r w:rsidRPr="003D1736">
              <w:rPr>
                <w:sz w:val="16"/>
                <w:szCs w:val="14"/>
              </w:rPr>
              <w:t>0.7651</w:t>
            </w:r>
          </w:p>
        </w:tc>
        <w:tc>
          <w:tcPr>
            <w:tcW w:w="393" w:type="pct"/>
            <w:noWrap/>
            <w:tcMar>
              <w:left w:w="29" w:type="dxa"/>
              <w:right w:w="29" w:type="dxa"/>
            </w:tcMar>
            <w:hideMark/>
          </w:tcPr>
          <w:p w14:paraId="53D6363F" w14:textId="77777777" w:rsidR="0068412C" w:rsidRPr="003D1736" w:rsidRDefault="0068412C" w:rsidP="00C621DD">
            <w:pPr>
              <w:rPr>
                <w:sz w:val="16"/>
                <w:szCs w:val="14"/>
              </w:rPr>
            </w:pPr>
            <w:r w:rsidRPr="003D1736">
              <w:rPr>
                <w:sz w:val="16"/>
                <w:szCs w:val="14"/>
              </w:rPr>
              <w:t>1.6383</w:t>
            </w:r>
          </w:p>
        </w:tc>
        <w:tc>
          <w:tcPr>
            <w:tcW w:w="393" w:type="pct"/>
            <w:noWrap/>
            <w:tcMar>
              <w:left w:w="29" w:type="dxa"/>
              <w:right w:w="29" w:type="dxa"/>
            </w:tcMar>
            <w:hideMark/>
          </w:tcPr>
          <w:p w14:paraId="5BEBF95C" w14:textId="77777777" w:rsidR="0068412C" w:rsidRPr="003D1736" w:rsidRDefault="0068412C" w:rsidP="00C621DD">
            <w:pPr>
              <w:rPr>
                <w:sz w:val="16"/>
                <w:szCs w:val="14"/>
              </w:rPr>
            </w:pPr>
            <w:r w:rsidRPr="003D1736">
              <w:rPr>
                <w:sz w:val="16"/>
                <w:szCs w:val="14"/>
              </w:rPr>
              <w:t>0.5996</w:t>
            </w:r>
          </w:p>
        </w:tc>
      </w:tr>
      <w:tr w:rsidR="0068412C" w:rsidRPr="003D1736" w14:paraId="4662916A" w14:textId="77777777" w:rsidTr="003D1736">
        <w:trPr>
          <w:trHeight w:val="320"/>
        </w:trPr>
        <w:tc>
          <w:tcPr>
            <w:tcW w:w="421" w:type="pct"/>
            <w:noWrap/>
            <w:tcMar>
              <w:left w:w="29" w:type="dxa"/>
              <w:right w:w="29" w:type="dxa"/>
            </w:tcMar>
            <w:hideMark/>
          </w:tcPr>
          <w:p w14:paraId="12B56CA5" w14:textId="77777777" w:rsidR="0068412C" w:rsidRPr="003D1736" w:rsidRDefault="0068412C" w:rsidP="00C621DD">
            <w:pPr>
              <w:rPr>
                <w:b/>
                <w:bCs/>
                <w:sz w:val="16"/>
                <w:szCs w:val="14"/>
              </w:rPr>
            </w:pPr>
            <w:r w:rsidRPr="003D1736">
              <w:rPr>
                <w:b/>
                <w:bCs/>
                <w:sz w:val="16"/>
                <w:szCs w:val="14"/>
              </w:rPr>
              <w:t>21 TIB</w:t>
            </w:r>
          </w:p>
        </w:tc>
        <w:tc>
          <w:tcPr>
            <w:tcW w:w="358" w:type="pct"/>
            <w:noWrap/>
            <w:tcMar>
              <w:left w:w="29" w:type="dxa"/>
              <w:right w:w="29" w:type="dxa"/>
            </w:tcMar>
            <w:hideMark/>
          </w:tcPr>
          <w:p w14:paraId="5515A43F" w14:textId="77777777" w:rsidR="0068412C" w:rsidRPr="003D1736" w:rsidRDefault="0068412C" w:rsidP="00C621DD">
            <w:pPr>
              <w:rPr>
                <w:sz w:val="16"/>
                <w:szCs w:val="14"/>
              </w:rPr>
            </w:pPr>
            <w:r w:rsidRPr="003D1736">
              <w:rPr>
                <w:sz w:val="16"/>
                <w:szCs w:val="14"/>
              </w:rPr>
              <w:t>0.0000</w:t>
            </w:r>
          </w:p>
        </w:tc>
        <w:tc>
          <w:tcPr>
            <w:tcW w:w="358" w:type="pct"/>
            <w:noWrap/>
            <w:tcMar>
              <w:left w:w="29" w:type="dxa"/>
              <w:right w:w="29" w:type="dxa"/>
            </w:tcMar>
            <w:hideMark/>
          </w:tcPr>
          <w:p w14:paraId="3A4AE878" w14:textId="77777777" w:rsidR="0068412C" w:rsidRPr="003D1736" w:rsidRDefault="0068412C" w:rsidP="00C621DD">
            <w:pPr>
              <w:rPr>
                <w:sz w:val="16"/>
                <w:szCs w:val="14"/>
              </w:rPr>
            </w:pPr>
            <w:r w:rsidRPr="003D1736">
              <w:rPr>
                <w:sz w:val="16"/>
                <w:szCs w:val="14"/>
              </w:rPr>
              <w:t>0.2803</w:t>
            </w:r>
          </w:p>
        </w:tc>
        <w:tc>
          <w:tcPr>
            <w:tcW w:w="393" w:type="pct"/>
            <w:noWrap/>
            <w:tcMar>
              <w:left w:w="29" w:type="dxa"/>
              <w:right w:w="29" w:type="dxa"/>
            </w:tcMar>
            <w:hideMark/>
          </w:tcPr>
          <w:p w14:paraId="66C5066E" w14:textId="77777777" w:rsidR="0068412C" w:rsidRPr="003D1736" w:rsidRDefault="0068412C" w:rsidP="00C621DD">
            <w:pPr>
              <w:rPr>
                <w:sz w:val="16"/>
                <w:szCs w:val="14"/>
              </w:rPr>
            </w:pPr>
            <w:r w:rsidRPr="003D1736">
              <w:rPr>
                <w:sz w:val="16"/>
                <w:szCs w:val="14"/>
              </w:rPr>
              <w:t>0.7996</w:t>
            </w:r>
          </w:p>
        </w:tc>
        <w:tc>
          <w:tcPr>
            <w:tcW w:w="393" w:type="pct"/>
            <w:noWrap/>
            <w:tcMar>
              <w:left w:w="29" w:type="dxa"/>
              <w:right w:w="29" w:type="dxa"/>
            </w:tcMar>
            <w:hideMark/>
          </w:tcPr>
          <w:p w14:paraId="2F9484B3" w14:textId="77777777" w:rsidR="0068412C" w:rsidRPr="003D1736" w:rsidRDefault="0068412C" w:rsidP="00C621DD">
            <w:pPr>
              <w:rPr>
                <w:sz w:val="16"/>
                <w:szCs w:val="14"/>
              </w:rPr>
            </w:pPr>
            <w:r w:rsidRPr="003D1736">
              <w:rPr>
                <w:sz w:val="16"/>
                <w:szCs w:val="14"/>
              </w:rPr>
              <w:t>0.3103</w:t>
            </w:r>
          </w:p>
        </w:tc>
        <w:tc>
          <w:tcPr>
            <w:tcW w:w="393" w:type="pct"/>
            <w:noWrap/>
            <w:tcMar>
              <w:left w:w="29" w:type="dxa"/>
              <w:right w:w="29" w:type="dxa"/>
            </w:tcMar>
            <w:hideMark/>
          </w:tcPr>
          <w:p w14:paraId="6FB39F97" w14:textId="77777777" w:rsidR="0068412C" w:rsidRPr="003D1736" w:rsidRDefault="0068412C" w:rsidP="00C621DD">
            <w:pPr>
              <w:rPr>
                <w:sz w:val="16"/>
                <w:szCs w:val="14"/>
              </w:rPr>
            </w:pPr>
            <w:r w:rsidRPr="003D1736">
              <w:rPr>
                <w:sz w:val="16"/>
                <w:szCs w:val="14"/>
              </w:rPr>
              <w:t>0.2137</w:t>
            </w:r>
          </w:p>
        </w:tc>
        <w:tc>
          <w:tcPr>
            <w:tcW w:w="358" w:type="pct"/>
            <w:noWrap/>
            <w:tcMar>
              <w:left w:w="29" w:type="dxa"/>
              <w:right w:w="29" w:type="dxa"/>
            </w:tcMar>
            <w:hideMark/>
          </w:tcPr>
          <w:p w14:paraId="58FE5885" w14:textId="77777777" w:rsidR="0068412C" w:rsidRPr="003D1736" w:rsidRDefault="0068412C" w:rsidP="00C621DD">
            <w:pPr>
              <w:rPr>
                <w:sz w:val="16"/>
                <w:szCs w:val="14"/>
              </w:rPr>
            </w:pPr>
            <w:r w:rsidRPr="003D1736">
              <w:rPr>
                <w:sz w:val="16"/>
                <w:szCs w:val="14"/>
              </w:rPr>
              <w:t>0.3483</w:t>
            </w:r>
          </w:p>
        </w:tc>
        <w:tc>
          <w:tcPr>
            <w:tcW w:w="393" w:type="pct"/>
            <w:noWrap/>
            <w:tcMar>
              <w:left w:w="29" w:type="dxa"/>
              <w:right w:w="29" w:type="dxa"/>
            </w:tcMar>
            <w:hideMark/>
          </w:tcPr>
          <w:p w14:paraId="3096B91D" w14:textId="77777777" w:rsidR="0068412C" w:rsidRPr="003D1736" w:rsidRDefault="0068412C" w:rsidP="00C621DD">
            <w:pPr>
              <w:rPr>
                <w:sz w:val="16"/>
                <w:szCs w:val="14"/>
              </w:rPr>
            </w:pPr>
            <w:r w:rsidRPr="003D1736">
              <w:rPr>
                <w:sz w:val="16"/>
                <w:szCs w:val="14"/>
              </w:rPr>
              <w:t>0.0284</w:t>
            </w:r>
          </w:p>
        </w:tc>
        <w:tc>
          <w:tcPr>
            <w:tcW w:w="393" w:type="pct"/>
            <w:noWrap/>
            <w:tcMar>
              <w:left w:w="29" w:type="dxa"/>
              <w:right w:w="29" w:type="dxa"/>
            </w:tcMar>
            <w:hideMark/>
          </w:tcPr>
          <w:p w14:paraId="21485C5D" w14:textId="77777777" w:rsidR="0068412C" w:rsidRPr="003D1736" w:rsidRDefault="0068412C" w:rsidP="00C621DD">
            <w:pPr>
              <w:rPr>
                <w:sz w:val="16"/>
                <w:szCs w:val="14"/>
              </w:rPr>
            </w:pPr>
            <w:r w:rsidRPr="003D1736">
              <w:rPr>
                <w:sz w:val="16"/>
                <w:szCs w:val="14"/>
              </w:rPr>
              <w:t>-0.0806</w:t>
            </w:r>
          </w:p>
        </w:tc>
        <w:tc>
          <w:tcPr>
            <w:tcW w:w="393" w:type="pct"/>
            <w:noWrap/>
            <w:tcMar>
              <w:left w:w="29" w:type="dxa"/>
              <w:right w:w="29" w:type="dxa"/>
            </w:tcMar>
            <w:hideMark/>
          </w:tcPr>
          <w:p w14:paraId="700C128E" w14:textId="77777777" w:rsidR="0068412C" w:rsidRPr="003D1736" w:rsidRDefault="0068412C" w:rsidP="00C621DD">
            <w:pPr>
              <w:rPr>
                <w:sz w:val="16"/>
                <w:szCs w:val="14"/>
              </w:rPr>
            </w:pPr>
            <w:r w:rsidRPr="003D1736">
              <w:rPr>
                <w:sz w:val="16"/>
                <w:szCs w:val="14"/>
              </w:rPr>
              <w:t>0.3867</w:t>
            </w:r>
          </w:p>
        </w:tc>
        <w:tc>
          <w:tcPr>
            <w:tcW w:w="358" w:type="pct"/>
            <w:noWrap/>
            <w:tcMar>
              <w:left w:w="29" w:type="dxa"/>
              <w:right w:w="29" w:type="dxa"/>
            </w:tcMar>
            <w:hideMark/>
          </w:tcPr>
          <w:p w14:paraId="1A30C953" w14:textId="77777777" w:rsidR="0068412C" w:rsidRPr="003D1736" w:rsidRDefault="0068412C" w:rsidP="00C621DD">
            <w:pPr>
              <w:rPr>
                <w:sz w:val="16"/>
                <w:szCs w:val="14"/>
              </w:rPr>
            </w:pPr>
            <w:r w:rsidRPr="003D1736">
              <w:rPr>
                <w:sz w:val="16"/>
                <w:szCs w:val="14"/>
              </w:rPr>
              <w:t>0.3469</w:t>
            </w:r>
          </w:p>
        </w:tc>
        <w:tc>
          <w:tcPr>
            <w:tcW w:w="393" w:type="pct"/>
            <w:noWrap/>
            <w:tcMar>
              <w:left w:w="29" w:type="dxa"/>
              <w:right w:w="29" w:type="dxa"/>
            </w:tcMar>
            <w:hideMark/>
          </w:tcPr>
          <w:p w14:paraId="5CA832D1" w14:textId="77777777" w:rsidR="0068412C" w:rsidRPr="003D1736" w:rsidRDefault="0068412C" w:rsidP="00C621DD">
            <w:pPr>
              <w:rPr>
                <w:sz w:val="16"/>
                <w:szCs w:val="14"/>
              </w:rPr>
            </w:pPr>
            <w:r w:rsidRPr="003D1736">
              <w:rPr>
                <w:sz w:val="16"/>
                <w:szCs w:val="14"/>
              </w:rPr>
              <w:t>0.6829</w:t>
            </w:r>
          </w:p>
        </w:tc>
        <w:tc>
          <w:tcPr>
            <w:tcW w:w="393" w:type="pct"/>
            <w:noWrap/>
            <w:tcMar>
              <w:left w:w="29" w:type="dxa"/>
              <w:right w:w="29" w:type="dxa"/>
            </w:tcMar>
            <w:hideMark/>
          </w:tcPr>
          <w:p w14:paraId="3BB26893" w14:textId="77777777" w:rsidR="0068412C" w:rsidRPr="003D1736" w:rsidRDefault="0068412C" w:rsidP="00C621DD">
            <w:pPr>
              <w:rPr>
                <w:sz w:val="16"/>
                <w:szCs w:val="14"/>
              </w:rPr>
            </w:pPr>
            <w:r w:rsidRPr="003D1736">
              <w:rPr>
                <w:sz w:val="16"/>
                <w:szCs w:val="14"/>
              </w:rPr>
              <w:t>-0.3480</w:t>
            </w:r>
          </w:p>
        </w:tc>
      </w:tr>
      <w:tr w:rsidR="0068412C" w:rsidRPr="003D1736" w14:paraId="4111AEEF" w14:textId="77777777" w:rsidTr="003D1736">
        <w:trPr>
          <w:trHeight w:val="320"/>
        </w:trPr>
        <w:tc>
          <w:tcPr>
            <w:tcW w:w="421" w:type="pct"/>
            <w:noWrap/>
            <w:tcMar>
              <w:left w:w="29" w:type="dxa"/>
              <w:right w:w="29" w:type="dxa"/>
            </w:tcMar>
            <w:hideMark/>
          </w:tcPr>
          <w:p w14:paraId="4E716A52" w14:textId="77777777" w:rsidR="0068412C" w:rsidRPr="003D1736" w:rsidRDefault="0068412C" w:rsidP="00C621DD">
            <w:pPr>
              <w:rPr>
                <w:b/>
                <w:bCs/>
                <w:sz w:val="16"/>
                <w:szCs w:val="14"/>
              </w:rPr>
            </w:pPr>
            <w:r w:rsidRPr="003D1736">
              <w:rPr>
                <w:b/>
                <w:bCs/>
                <w:sz w:val="16"/>
                <w:szCs w:val="14"/>
              </w:rPr>
              <w:t>22 EAS</w:t>
            </w:r>
          </w:p>
        </w:tc>
        <w:tc>
          <w:tcPr>
            <w:tcW w:w="358" w:type="pct"/>
            <w:noWrap/>
            <w:tcMar>
              <w:left w:w="29" w:type="dxa"/>
              <w:right w:w="29" w:type="dxa"/>
            </w:tcMar>
            <w:hideMark/>
          </w:tcPr>
          <w:p w14:paraId="7008AB52" w14:textId="77777777" w:rsidR="0068412C" w:rsidRPr="003D1736" w:rsidRDefault="0068412C" w:rsidP="00C621DD">
            <w:pPr>
              <w:rPr>
                <w:sz w:val="16"/>
                <w:szCs w:val="14"/>
              </w:rPr>
            </w:pPr>
            <w:r w:rsidRPr="003D1736">
              <w:rPr>
                <w:sz w:val="16"/>
                <w:szCs w:val="14"/>
              </w:rPr>
              <w:t>0.0000</w:t>
            </w:r>
          </w:p>
        </w:tc>
        <w:tc>
          <w:tcPr>
            <w:tcW w:w="358" w:type="pct"/>
            <w:noWrap/>
            <w:tcMar>
              <w:left w:w="29" w:type="dxa"/>
              <w:right w:w="29" w:type="dxa"/>
            </w:tcMar>
            <w:hideMark/>
          </w:tcPr>
          <w:p w14:paraId="17A15956" w14:textId="77777777" w:rsidR="0068412C" w:rsidRPr="003D1736" w:rsidRDefault="0068412C" w:rsidP="00C621DD">
            <w:pPr>
              <w:rPr>
                <w:sz w:val="16"/>
                <w:szCs w:val="14"/>
              </w:rPr>
            </w:pPr>
            <w:r w:rsidRPr="003D1736">
              <w:rPr>
                <w:sz w:val="16"/>
                <w:szCs w:val="14"/>
              </w:rPr>
              <w:t>0.2167</w:t>
            </w:r>
          </w:p>
        </w:tc>
        <w:tc>
          <w:tcPr>
            <w:tcW w:w="393" w:type="pct"/>
            <w:noWrap/>
            <w:tcMar>
              <w:left w:w="29" w:type="dxa"/>
              <w:right w:w="29" w:type="dxa"/>
            </w:tcMar>
            <w:hideMark/>
          </w:tcPr>
          <w:p w14:paraId="23ECE520" w14:textId="77777777" w:rsidR="0068412C" w:rsidRPr="003D1736" w:rsidRDefault="0068412C" w:rsidP="00C621DD">
            <w:pPr>
              <w:rPr>
                <w:sz w:val="16"/>
                <w:szCs w:val="14"/>
              </w:rPr>
            </w:pPr>
            <w:r w:rsidRPr="003D1736">
              <w:rPr>
                <w:sz w:val="16"/>
                <w:szCs w:val="14"/>
              </w:rPr>
              <w:t>-0.1294</w:t>
            </w:r>
          </w:p>
        </w:tc>
        <w:tc>
          <w:tcPr>
            <w:tcW w:w="393" w:type="pct"/>
            <w:noWrap/>
            <w:tcMar>
              <w:left w:w="29" w:type="dxa"/>
              <w:right w:w="29" w:type="dxa"/>
            </w:tcMar>
            <w:hideMark/>
          </w:tcPr>
          <w:p w14:paraId="521ECEE5" w14:textId="77777777" w:rsidR="0068412C" w:rsidRPr="003D1736" w:rsidRDefault="0068412C" w:rsidP="00C621DD">
            <w:pPr>
              <w:rPr>
                <w:sz w:val="16"/>
                <w:szCs w:val="14"/>
              </w:rPr>
            </w:pPr>
            <w:r w:rsidRPr="003D1736">
              <w:rPr>
                <w:sz w:val="16"/>
                <w:szCs w:val="14"/>
              </w:rPr>
              <w:t>0.0575</w:t>
            </w:r>
          </w:p>
        </w:tc>
        <w:tc>
          <w:tcPr>
            <w:tcW w:w="393" w:type="pct"/>
            <w:noWrap/>
            <w:tcMar>
              <w:left w:w="29" w:type="dxa"/>
              <w:right w:w="29" w:type="dxa"/>
            </w:tcMar>
            <w:hideMark/>
          </w:tcPr>
          <w:p w14:paraId="02F411F8" w14:textId="77777777" w:rsidR="0068412C" w:rsidRPr="003D1736" w:rsidRDefault="0068412C" w:rsidP="00C621DD">
            <w:pPr>
              <w:rPr>
                <w:sz w:val="16"/>
                <w:szCs w:val="14"/>
              </w:rPr>
            </w:pPr>
            <w:r w:rsidRPr="003D1736">
              <w:rPr>
                <w:sz w:val="16"/>
                <w:szCs w:val="14"/>
              </w:rPr>
              <w:t>0.3536</w:t>
            </w:r>
          </w:p>
        </w:tc>
        <w:tc>
          <w:tcPr>
            <w:tcW w:w="358" w:type="pct"/>
            <w:noWrap/>
            <w:tcMar>
              <w:left w:w="29" w:type="dxa"/>
              <w:right w:w="29" w:type="dxa"/>
            </w:tcMar>
            <w:hideMark/>
          </w:tcPr>
          <w:p w14:paraId="68620459" w14:textId="77777777" w:rsidR="0068412C" w:rsidRPr="003D1736" w:rsidRDefault="0068412C" w:rsidP="00C621DD">
            <w:pPr>
              <w:rPr>
                <w:sz w:val="16"/>
                <w:szCs w:val="14"/>
              </w:rPr>
            </w:pPr>
            <w:r w:rsidRPr="003D1736">
              <w:rPr>
                <w:sz w:val="16"/>
                <w:szCs w:val="14"/>
              </w:rPr>
              <w:t>0.2668</w:t>
            </w:r>
          </w:p>
        </w:tc>
        <w:tc>
          <w:tcPr>
            <w:tcW w:w="393" w:type="pct"/>
            <w:noWrap/>
            <w:tcMar>
              <w:left w:w="29" w:type="dxa"/>
              <w:right w:w="29" w:type="dxa"/>
            </w:tcMar>
            <w:hideMark/>
          </w:tcPr>
          <w:p w14:paraId="134DBF73" w14:textId="77777777" w:rsidR="0068412C" w:rsidRPr="003D1736" w:rsidRDefault="0068412C" w:rsidP="00C621DD">
            <w:pPr>
              <w:rPr>
                <w:sz w:val="16"/>
                <w:szCs w:val="14"/>
              </w:rPr>
            </w:pPr>
            <w:r w:rsidRPr="003D1736">
              <w:rPr>
                <w:sz w:val="16"/>
                <w:szCs w:val="14"/>
              </w:rPr>
              <w:t>-0.3272</w:t>
            </w:r>
          </w:p>
        </w:tc>
        <w:tc>
          <w:tcPr>
            <w:tcW w:w="393" w:type="pct"/>
            <w:noWrap/>
            <w:tcMar>
              <w:left w:w="29" w:type="dxa"/>
              <w:right w:w="29" w:type="dxa"/>
            </w:tcMar>
            <w:hideMark/>
          </w:tcPr>
          <w:p w14:paraId="28B66596" w14:textId="77777777" w:rsidR="0068412C" w:rsidRPr="003D1736" w:rsidRDefault="0068412C" w:rsidP="00C621DD">
            <w:pPr>
              <w:rPr>
                <w:sz w:val="16"/>
                <w:szCs w:val="14"/>
              </w:rPr>
            </w:pPr>
            <w:r w:rsidRPr="003D1736">
              <w:rPr>
                <w:sz w:val="16"/>
                <w:szCs w:val="14"/>
              </w:rPr>
              <w:t>-0.2356</w:t>
            </w:r>
          </w:p>
        </w:tc>
        <w:tc>
          <w:tcPr>
            <w:tcW w:w="393" w:type="pct"/>
            <w:noWrap/>
            <w:tcMar>
              <w:left w:w="29" w:type="dxa"/>
              <w:right w:w="29" w:type="dxa"/>
            </w:tcMar>
            <w:hideMark/>
          </w:tcPr>
          <w:p w14:paraId="7863F7EA" w14:textId="77777777" w:rsidR="0068412C" w:rsidRPr="003D1736" w:rsidRDefault="0068412C" w:rsidP="00C621DD">
            <w:pPr>
              <w:rPr>
                <w:sz w:val="16"/>
                <w:szCs w:val="14"/>
              </w:rPr>
            </w:pPr>
            <w:r w:rsidRPr="003D1736">
              <w:rPr>
                <w:sz w:val="16"/>
                <w:szCs w:val="14"/>
              </w:rPr>
              <w:t>0.5005</w:t>
            </w:r>
          </w:p>
        </w:tc>
        <w:tc>
          <w:tcPr>
            <w:tcW w:w="358" w:type="pct"/>
            <w:noWrap/>
            <w:tcMar>
              <w:left w:w="29" w:type="dxa"/>
              <w:right w:w="29" w:type="dxa"/>
            </w:tcMar>
            <w:hideMark/>
          </w:tcPr>
          <w:p w14:paraId="2E2AD6B4" w14:textId="77777777" w:rsidR="0068412C" w:rsidRPr="003D1736" w:rsidRDefault="0068412C" w:rsidP="00C621DD">
            <w:pPr>
              <w:rPr>
                <w:sz w:val="16"/>
                <w:szCs w:val="14"/>
              </w:rPr>
            </w:pPr>
            <w:r w:rsidRPr="003D1736">
              <w:rPr>
                <w:sz w:val="16"/>
                <w:szCs w:val="14"/>
              </w:rPr>
              <w:t>0.3234</w:t>
            </w:r>
          </w:p>
        </w:tc>
        <w:tc>
          <w:tcPr>
            <w:tcW w:w="393" w:type="pct"/>
            <w:noWrap/>
            <w:tcMar>
              <w:left w:w="29" w:type="dxa"/>
              <w:right w:w="29" w:type="dxa"/>
            </w:tcMar>
            <w:hideMark/>
          </w:tcPr>
          <w:p w14:paraId="3C7B7342" w14:textId="77777777" w:rsidR="0068412C" w:rsidRPr="003D1736" w:rsidRDefault="0068412C" w:rsidP="00C621DD">
            <w:pPr>
              <w:rPr>
                <w:sz w:val="16"/>
                <w:szCs w:val="14"/>
              </w:rPr>
            </w:pPr>
            <w:r w:rsidRPr="003D1736">
              <w:rPr>
                <w:sz w:val="16"/>
                <w:szCs w:val="14"/>
              </w:rPr>
              <w:t>1.7262</w:t>
            </w:r>
          </w:p>
        </w:tc>
        <w:tc>
          <w:tcPr>
            <w:tcW w:w="393" w:type="pct"/>
            <w:noWrap/>
            <w:tcMar>
              <w:left w:w="29" w:type="dxa"/>
              <w:right w:w="29" w:type="dxa"/>
            </w:tcMar>
            <w:hideMark/>
          </w:tcPr>
          <w:p w14:paraId="670189D5" w14:textId="77777777" w:rsidR="0068412C" w:rsidRPr="003D1736" w:rsidRDefault="0068412C" w:rsidP="00C621DD">
            <w:pPr>
              <w:rPr>
                <w:sz w:val="16"/>
                <w:szCs w:val="14"/>
              </w:rPr>
            </w:pPr>
            <w:r w:rsidRPr="003D1736">
              <w:rPr>
                <w:sz w:val="16"/>
                <w:szCs w:val="14"/>
              </w:rPr>
              <w:t>-0.7827</w:t>
            </w:r>
          </w:p>
        </w:tc>
      </w:tr>
      <w:tr w:rsidR="0068412C" w:rsidRPr="003D1736" w14:paraId="6A2D38CE" w14:textId="77777777" w:rsidTr="003D1736">
        <w:trPr>
          <w:trHeight w:val="320"/>
        </w:trPr>
        <w:tc>
          <w:tcPr>
            <w:tcW w:w="421" w:type="pct"/>
            <w:noWrap/>
            <w:tcMar>
              <w:left w:w="29" w:type="dxa"/>
              <w:right w:w="29" w:type="dxa"/>
            </w:tcMar>
            <w:hideMark/>
          </w:tcPr>
          <w:p w14:paraId="5E70D8A5" w14:textId="77777777" w:rsidR="0068412C" w:rsidRPr="003D1736" w:rsidRDefault="0068412C" w:rsidP="00C621DD">
            <w:pPr>
              <w:rPr>
                <w:b/>
                <w:bCs/>
                <w:sz w:val="16"/>
                <w:szCs w:val="14"/>
              </w:rPr>
            </w:pPr>
            <w:r w:rsidRPr="003D1736">
              <w:rPr>
                <w:b/>
                <w:bCs/>
                <w:sz w:val="16"/>
                <w:szCs w:val="14"/>
              </w:rPr>
              <w:t>23 SAS</w:t>
            </w:r>
          </w:p>
        </w:tc>
        <w:tc>
          <w:tcPr>
            <w:tcW w:w="358" w:type="pct"/>
            <w:noWrap/>
            <w:tcMar>
              <w:left w:w="29" w:type="dxa"/>
              <w:right w:w="29" w:type="dxa"/>
            </w:tcMar>
            <w:hideMark/>
          </w:tcPr>
          <w:p w14:paraId="2A341945" w14:textId="77777777" w:rsidR="0068412C" w:rsidRPr="003D1736" w:rsidRDefault="0068412C" w:rsidP="00C621DD">
            <w:pPr>
              <w:rPr>
                <w:sz w:val="16"/>
                <w:szCs w:val="14"/>
              </w:rPr>
            </w:pPr>
            <w:r w:rsidRPr="003D1736">
              <w:rPr>
                <w:sz w:val="16"/>
                <w:szCs w:val="14"/>
              </w:rPr>
              <w:t>0.0000</w:t>
            </w:r>
          </w:p>
        </w:tc>
        <w:tc>
          <w:tcPr>
            <w:tcW w:w="358" w:type="pct"/>
            <w:noWrap/>
            <w:tcMar>
              <w:left w:w="29" w:type="dxa"/>
              <w:right w:w="29" w:type="dxa"/>
            </w:tcMar>
            <w:hideMark/>
          </w:tcPr>
          <w:p w14:paraId="2BBA320D" w14:textId="77777777" w:rsidR="0068412C" w:rsidRPr="003D1736" w:rsidRDefault="0068412C" w:rsidP="00C621DD">
            <w:pPr>
              <w:rPr>
                <w:sz w:val="16"/>
                <w:szCs w:val="14"/>
              </w:rPr>
            </w:pPr>
            <w:r w:rsidRPr="003D1736">
              <w:rPr>
                <w:sz w:val="16"/>
                <w:szCs w:val="14"/>
              </w:rPr>
              <w:t>0.6026</w:t>
            </w:r>
          </w:p>
        </w:tc>
        <w:tc>
          <w:tcPr>
            <w:tcW w:w="393" w:type="pct"/>
            <w:noWrap/>
            <w:tcMar>
              <w:left w:w="29" w:type="dxa"/>
              <w:right w:w="29" w:type="dxa"/>
            </w:tcMar>
            <w:hideMark/>
          </w:tcPr>
          <w:p w14:paraId="211EE93A" w14:textId="77777777" w:rsidR="0068412C" w:rsidRPr="003D1736" w:rsidRDefault="0068412C" w:rsidP="00C621DD">
            <w:pPr>
              <w:rPr>
                <w:sz w:val="16"/>
                <w:szCs w:val="14"/>
              </w:rPr>
            </w:pPr>
            <w:r w:rsidRPr="003D1736">
              <w:rPr>
                <w:sz w:val="16"/>
                <w:szCs w:val="14"/>
              </w:rPr>
              <w:t>2.8971</w:t>
            </w:r>
          </w:p>
        </w:tc>
        <w:tc>
          <w:tcPr>
            <w:tcW w:w="393" w:type="pct"/>
            <w:noWrap/>
            <w:tcMar>
              <w:left w:w="29" w:type="dxa"/>
              <w:right w:w="29" w:type="dxa"/>
            </w:tcMar>
            <w:hideMark/>
          </w:tcPr>
          <w:p w14:paraId="39E61B01" w14:textId="77777777" w:rsidR="0068412C" w:rsidRPr="003D1736" w:rsidRDefault="0068412C" w:rsidP="00C621DD">
            <w:pPr>
              <w:rPr>
                <w:sz w:val="16"/>
                <w:szCs w:val="14"/>
              </w:rPr>
            </w:pPr>
            <w:r w:rsidRPr="003D1736">
              <w:rPr>
                <w:sz w:val="16"/>
                <w:szCs w:val="14"/>
              </w:rPr>
              <w:t>0.9569</w:t>
            </w:r>
          </w:p>
        </w:tc>
        <w:tc>
          <w:tcPr>
            <w:tcW w:w="393" w:type="pct"/>
            <w:noWrap/>
            <w:tcMar>
              <w:left w:w="29" w:type="dxa"/>
              <w:right w:w="29" w:type="dxa"/>
            </w:tcMar>
            <w:hideMark/>
          </w:tcPr>
          <w:p w14:paraId="4BA6D366" w14:textId="77777777" w:rsidR="0068412C" w:rsidRPr="003D1736" w:rsidRDefault="0068412C" w:rsidP="00C621DD">
            <w:pPr>
              <w:rPr>
                <w:sz w:val="16"/>
                <w:szCs w:val="14"/>
              </w:rPr>
            </w:pPr>
            <w:r w:rsidRPr="003D1736">
              <w:rPr>
                <w:sz w:val="16"/>
                <w:szCs w:val="14"/>
              </w:rPr>
              <w:t>0.2533</w:t>
            </w:r>
          </w:p>
        </w:tc>
        <w:tc>
          <w:tcPr>
            <w:tcW w:w="358" w:type="pct"/>
            <w:noWrap/>
            <w:tcMar>
              <w:left w:w="29" w:type="dxa"/>
              <w:right w:w="29" w:type="dxa"/>
            </w:tcMar>
            <w:hideMark/>
          </w:tcPr>
          <w:p w14:paraId="5A08C852" w14:textId="77777777" w:rsidR="0068412C" w:rsidRPr="003D1736" w:rsidRDefault="0068412C" w:rsidP="00C621DD">
            <w:pPr>
              <w:rPr>
                <w:sz w:val="16"/>
                <w:szCs w:val="14"/>
              </w:rPr>
            </w:pPr>
            <w:r w:rsidRPr="003D1736">
              <w:rPr>
                <w:sz w:val="16"/>
                <w:szCs w:val="14"/>
              </w:rPr>
              <w:t>0.5590</w:t>
            </w:r>
          </w:p>
        </w:tc>
        <w:tc>
          <w:tcPr>
            <w:tcW w:w="393" w:type="pct"/>
            <w:noWrap/>
            <w:tcMar>
              <w:left w:w="29" w:type="dxa"/>
              <w:right w:w="29" w:type="dxa"/>
            </w:tcMar>
            <w:hideMark/>
          </w:tcPr>
          <w:p w14:paraId="1DF9CA95" w14:textId="77777777" w:rsidR="0068412C" w:rsidRPr="003D1736" w:rsidRDefault="0068412C" w:rsidP="00C621DD">
            <w:pPr>
              <w:rPr>
                <w:sz w:val="16"/>
                <w:szCs w:val="14"/>
              </w:rPr>
            </w:pPr>
            <w:r w:rsidRPr="003D1736">
              <w:rPr>
                <w:sz w:val="16"/>
                <w:szCs w:val="14"/>
              </w:rPr>
              <w:t>1.7821</w:t>
            </w:r>
          </w:p>
        </w:tc>
        <w:tc>
          <w:tcPr>
            <w:tcW w:w="393" w:type="pct"/>
            <w:noWrap/>
            <w:tcMar>
              <w:left w:w="29" w:type="dxa"/>
              <w:right w:w="29" w:type="dxa"/>
            </w:tcMar>
            <w:hideMark/>
          </w:tcPr>
          <w:p w14:paraId="12DD72F9" w14:textId="77777777" w:rsidR="0068412C" w:rsidRPr="003D1736" w:rsidRDefault="0068412C" w:rsidP="00C621DD">
            <w:pPr>
              <w:rPr>
                <w:sz w:val="16"/>
                <w:szCs w:val="14"/>
              </w:rPr>
            </w:pPr>
            <w:r w:rsidRPr="003D1736">
              <w:rPr>
                <w:sz w:val="16"/>
                <w:szCs w:val="14"/>
              </w:rPr>
              <w:t>0.7581</w:t>
            </w:r>
          </w:p>
        </w:tc>
        <w:tc>
          <w:tcPr>
            <w:tcW w:w="393" w:type="pct"/>
            <w:noWrap/>
            <w:tcMar>
              <w:left w:w="29" w:type="dxa"/>
              <w:right w:w="29" w:type="dxa"/>
            </w:tcMar>
            <w:hideMark/>
          </w:tcPr>
          <w:p w14:paraId="549080D0" w14:textId="77777777" w:rsidR="0068412C" w:rsidRPr="003D1736" w:rsidRDefault="0068412C" w:rsidP="00C621DD">
            <w:pPr>
              <w:rPr>
                <w:sz w:val="16"/>
                <w:szCs w:val="14"/>
              </w:rPr>
            </w:pPr>
            <w:r w:rsidRPr="003D1736">
              <w:rPr>
                <w:sz w:val="16"/>
                <w:szCs w:val="14"/>
              </w:rPr>
              <w:t>0.4351</w:t>
            </w:r>
          </w:p>
        </w:tc>
        <w:tc>
          <w:tcPr>
            <w:tcW w:w="358" w:type="pct"/>
            <w:noWrap/>
            <w:tcMar>
              <w:left w:w="29" w:type="dxa"/>
              <w:right w:w="29" w:type="dxa"/>
            </w:tcMar>
            <w:hideMark/>
          </w:tcPr>
          <w:p w14:paraId="46AA9AE8" w14:textId="77777777" w:rsidR="0068412C" w:rsidRPr="003D1736" w:rsidRDefault="0068412C" w:rsidP="00C621DD">
            <w:pPr>
              <w:rPr>
                <w:sz w:val="16"/>
                <w:szCs w:val="14"/>
              </w:rPr>
            </w:pPr>
            <w:r w:rsidRPr="003D1736">
              <w:rPr>
                <w:sz w:val="16"/>
                <w:szCs w:val="14"/>
              </w:rPr>
              <w:t>0.6181</w:t>
            </w:r>
          </w:p>
        </w:tc>
        <w:tc>
          <w:tcPr>
            <w:tcW w:w="393" w:type="pct"/>
            <w:noWrap/>
            <w:tcMar>
              <w:left w:w="29" w:type="dxa"/>
              <w:right w:w="29" w:type="dxa"/>
            </w:tcMar>
            <w:hideMark/>
          </w:tcPr>
          <w:p w14:paraId="1A058CFA" w14:textId="77777777" w:rsidR="0068412C" w:rsidRPr="003D1736" w:rsidRDefault="0068412C" w:rsidP="00C621DD">
            <w:pPr>
              <w:rPr>
                <w:sz w:val="16"/>
                <w:szCs w:val="14"/>
              </w:rPr>
            </w:pPr>
            <w:r w:rsidRPr="003D1736">
              <w:rPr>
                <w:sz w:val="16"/>
                <w:szCs w:val="14"/>
              </w:rPr>
              <w:t>1.1306</w:t>
            </w:r>
          </w:p>
        </w:tc>
        <w:tc>
          <w:tcPr>
            <w:tcW w:w="393" w:type="pct"/>
            <w:noWrap/>
            <w:tcMar>
              <w:left w:w="29" w:type="dxa"/>
              <w:right w:w="29" w:type="dxa"/>
            </w:tcMar>
            <w:hideMark/>
          </w:tcPr>
          <w:p w14:paraId="61FE0C5D" w14:textId="77777777" w:rsidR="0068412C" w:rsidRPr="003D1736" w:rsidRDefault="0068412C" w:rsidP="00C621DD">
            <w:pPr>
              <w:rPr>
                <w:sz w:val="16"/>
                <w:szCs w:val="14"/>
              </w:rPr>
            </w:pPr>
            <w:r w:rsidRPr="003D1736">
              <w:rPr>
                <w:sz w:val="16"/>
                <w:szCs w:val="14"/>
              </w:rPr>
              <w:t>0.5245</w:t>
            </w:r>
          </w:p>
        </w:tc>
      </w:tr>
      <w:tr w:rsidR="0068412C" w:rsidRPr="003D1736" w14:paraId="47F15F9D" w14:textId="77777777" w:rsidTr="003D1736">
        <w:trPr>
          <w:trHeight w:val="320"/>
        </w:trPr>
        <w:tc>
          <w:tcPr>
            <w:tcW w:w="421" w:type="pct"/>
            <w:noWrap/>
            <w:tcMar>
              <w:left w:w="29" w:type="dxa"/>
              <w:right w:w="29" w:type="dxa"/>
            </w:tcMar>
            <w:hideMark/>
          </w:tcPr>
          <w:p w14:paraId="63E91BB0" w14:textId="77777777" w:rsidR="0068412C" w:rsidRPr="003D1736" w:rsidRDefault="0068412C" w:rsidP="00C621DD">
            <w:pPr>
              <w:rPr>
                <w:b/>
                <w:bCs/>
                <w:sz w:val="16"/>
                <w:szCs w:val="14"/>
              </w:rPr>
            </w:pPr>
            <w:r w:rsidRPr="003D1736">
              <w:rPr>
                <w:b/>
                <w:bCs/>
                <w:sz w:val="16"/>
                <w:szCs w:val="14"/>
              </w:rPr>
              <w:t>24 SEA</w:t>
            </w:r>
          </w:p>
        </w:tc>
        <w:tc>
          <w:tcPr>
            <w:tcW w:w="358" w:type="pct"/>
            <w:noWrap/>
            <w:tcMar>
              <w:left w:w="29" w:type="dxa"/>
              <w:right w:w="29" w:type="dxa"/>
            </w:tcMar>
            <w:hideMark/>
          </w:tcPr>
          <w:p w14:paraId="00D81B83" w14:textId="77777777" w:rsidR="0068412C" w:rsidRPr="003D1736" w:rsidRDefault="0068412C" w:rsidP="00C621DD">
            <w:pPr>
              <w:rPr>
                <w:sz w:val="16"/>
                <w:szCs w:val="14"/>
              </w:rPr>
            </w:pPr>
            <w:r w:rsidRPr="003D1736">
              <w:rPr>
                <w:sz w:val="16"/>
                <w:szCs w:val="14"/>
              </w:rPr>
              <w:t>0.0000</w:t>
            </w:r>
          </w:p>
        </w:tc>
        <w:tc>
          <w:tcPr>
            <w:tcW w:w="358" w:type="pct"/>
            <w:noWrap/>
            <w:tcMar>
              <w:left w:w="29" w:type="dxa"/>
              <w:right w:w="29" w:type="dxa"/>
            </w:tcMar>
            <w:hideMark/>
          </w:tcPr>
          <w:p w14:paraId="7DA42BA1" w14:textId="77777777" w:rsidR="0068412C" w:rsidRPr="003D1736" w:rsidRDefault="0068412C" w:rsidP="00C621DD">
            <w:pPr>
              <w:rPr>
                <w:sz w:val="16"/>
                <w:szCs w:val="14"/>
              </w:rPr>
            </w:pPr>
            <w:r w:rsidRPr="003D1736">
              <w:rPr>
                <w:sz w:val="16"/>
                <w:szCs w:val="14"/>
              </w:rPr>
              <w:t>0.2951</w:t>
            </w:r>
          </w:p>
        </w:tc>
        <w:tc>
          <w:tcPr>
            <w:tcW w:w="393" w:type="pct"/>
            <w:noWrap/>
            <w:tcMar>
              <w:left w:w="29" w:type="dxa"/>
              <w:right w:w="29" w:type="dxa"/>
            </w:tcMar>
            <w:hideMark/>
          </w:tcPr>
          <w:p w14:paraId="1E2AC4CA" w14:textId="77777777" w:rsidR="0068412C" w:rsidRPr="003D1736" w:rsidRDefault="0068412C" w:rsidP="00C621DD">
            <w:pPr>
              <w:rPr>
                <w:sz w:val="16"/>
                <w:szCs w:val="14"/>
              </w:rPr>
            </w:pPr>
            <w:r w:rsidRPr="003D1736">
              <w:rPr>
                <w:sz w:val="16"/>
                <w:szCs w:val="14"/>
              </w:rPr>
              <w:t>0.7226</w:t>
            </w:r>
          </w:p>
        </w:tc>
        <w:tc>
          <w:tcPr>
            <w:tcW w:w="393" w:type="pct"/>
            <w:noWrap/>
            <w:tcMar>
              <w:left w:w="29" w:type="dxa"/>
              <w:right w:w="29" w:type="dxa"/>
            </w:tcMar>
            <w:hideMark/>
          </w:tcPr>
          <w:p w14:paraId="69CC3DCA" w14:textId="77777777" w:rsidR="0068412C" w:rsidRPr="003D1736" w:rsidRDefault="0068412C" w:rsidP="00C621DD">
            <w:pPr>
              <w:rPr>
                <w:sz w:val="16"/>
                <w:szCs w:val="14"/>
              </w:rPr>
            </w:pPr>
            <w:r w:rsidRPr="003D1736">
              <w:rPr>
                <w:sz w:val="16"/>
                <w:szCs w:val="14"/>
              </w:rPr>
              <w:t>0.3589</w:t>
            </w:r>
          </w:p>
        </w:tc>
        <w:tc>
          <w:tcPr>
            <w:tcW w:w="393" w:type="pct"/>
            <w:noWrap/>
            <w:tcMar>
              <w:left w:w="29" w:type="dxa"/>
              <w:right w:w="29" w:type="dxa"/>
            </w:tcMar>
            <w:hideMark/>
          </w:tcPr>
          <w:p w14:paraId="5B6B685D" w14:textId="77777777" w:rsidR="0068412C" w:rsidRPr="003D1736" w:rsidRDefault="0068412C" w:rsidP="00C621DD">
            <w:pPr>
              <w:rPr>
                <w:sz w:val="16"/>
                <w:szCs w:val="14"/>
              </w:rPr>
            </w:pPr>
            <w:r w:rsidRPr="003D1736">
              <w:rPr>
                <w:sz w:val="16"/>
                <w:szCs w:val="14"/>
              </w:rPr>
              <w:t>0.2046</w:t>
            </w:r>
          </w:p>
        </w:tc>
        <w:tc>
          <w:tcPr>
            <w:tcW w:w="358" w:type="pct"/>
            <w:noWrap/>
            <w:tcMar>
              <w:left w:w="29" w:type="dxa"/>
              <w:right w:w="29" w:type="dxa"/>
            </w:tcMar>
            <w:hideMark/>
          </w:tcPr>
          <w:p w14:paraId="428FACE6" w14:textId="77777777" w:rsidR="0068412C" w:rsidRPr="003D1736" w:rsidRDefault="0068412C" w:rsidP="00C621DD">
            <w:pPr>
              <w:rPr>
                <w:sz w:val="16"/>
                <w:szCs w:val="14"/>
              </w:rPr>
            </w:pPr>
            <w:r w:rsidRPr="003D1736">
              <w:rPr>
                <w:sz w:val="16"/>
                <w:szCs w:val="14"/>
              </w:rPr>
              <w:t>0.3525</w:t>
            </w:r>
          </w:p>
        </w:tc>
        <w:tc>
          <w:tcPr>
            <w:tcW w:w="393" w:type="pct"/>
            <w:noWrap/>
            <w:tcMar>
              <w:left w:w="29" w:type="dxa"/>
              <w:right w:w="29" w:type="dxa"/>
            </w:tcMar>
            <w:hideMark/>
          </w:tcPr>
          <w:p w14:paraId="1CE8C9BA" w14:textId="77777777" w:rsidR="0068412C" w:rsidRPr="003D1736" w:rsidRDefault="0068412C" w:rsidP="00C621DD">
            <w:pPr>
              <w:rPr>
                <w:sz w:val="16"/>
                <w:szCs w:val="14"/>
              </w:rPr>
            </w:pPr>
            <w:r w:rsidRPr="003D1736">
              <w:rPr>
                <w:sz w:val="16"/>
                <w:szCs w:val="14"/>
              </w:rPr>
              <w:t>0.1256</w:t>
            </w:r>
          </w:p>
        </w:tc>
        <w:tc>
          <w:tcPr>
            <w:tcW w:w="393" w:type="pct"/>
            <w:noWrap/>
            <w:tcMar>
              <w:left w:w="29" w:type="dxa"/>
              <w:right w:w="29" w:type="dxa"/>
            </w:tcMar>
            <w:hideMark/>
          </w:tcPr>
          <w:p w14:paraId="298F93B4" w14:textId="77777777" w:rsidR="0068412C" w:rsidRPr="003D1736" w:rsidRDefault="0068412C" w:rsidP="00C621DD">
            <w:pPr>
              <w:rPr>
                <w:sz w:val="16"/>
                <w:szCs w:val="14"/>
              </w:rPr>
            </w:pPr>
            <w:r w:rsidRPr="003D1736">
              <w:rPr>
                <w:sz w:val="16"/>
                <w:szCs w:val="14"/>
              </w:rPr>
              <w:t>0.1234</w:t>
            </w:r>
          </w:p>
        </w:tc>
        <w:tc>
          <w:tcPr>
            <w:tcW w:w="393" w:type="pct"/>
            <w:noWrap/>
            <w:tcMar>
              <w:left w:w="29" w:type="dxa"/>
              <w:right w:w="29" w:type="dxa"/>
            </w:tcMar>
            <w:hideMark/>
          </w:tcPr>
          <w:p w14:paraId="04221D89" w14:textId="77777777" w:rsidR="0068412C" w:rsidRPr="003D1736" w:rsidRDefault="0068412C" w:rsidP="00C621DD">
            <w:pPr>
              <w:rPr>
                <w:sz w:val="16"/>
                <w:szCs w:val="14"/>
              </w:rPr>
            </w:pPr>
            <w:r w:rsidRPr="003D1736">
              <w:rPr>
                <w:sz w:val="16"/>
                <w:szCs w:val="14"/>
              </w:rPr>
              <w:t>0.3599</w:t>
            </w:r>
          </w:p>
        </w:tc>
        <w:tc>
          <w:tcPr>
            <w:tcW w:w="358" w:type="pct"/>
            <w:noWrap/>
            <w:tcMar>
              <w:left w:w="29" w:type="dxa"/>
              <w:right w:w="29" w:type="dxa"/>
            </w:tcMar>
            <w:hideMark/>
          </w:tcPr>
          <w:p w14:paraId="2BD3CCA4" w14:textId="77777777" w:rsidR="0068412C" w:rsidRPr="003D1736" w:rsidRDefault="0068412C" w:rsidP="00C621DD">
            <w:pPr>
              <w:rPr>
                <w:sz w:val="16"/>
                <w:szCs w:val="14"/>
              </w:rPr>
            </w:pPr>
            <w:r w:rsidRPr="003D1736">
              <w:rPr>
                <w:sz w:val="16"/>
                <w:szCs w:val="14"/>
              </w:rPr>
              <w:t>0.3824</w:t>
            </w:r>
          </w:p>
        </w:tc>
        <w:tc>
          <w:tcPr>
            <w:tcW w:w="393" w:type="pct"/>
            <w:noWrap/>
            <w:tcMar>
              <w:left w:w="29" w:type="dxa"/>
              <w:right w:w="29" w:type="dxa"/>
            </w:tcMar>
            <w:hideMark/>
          </w:tcPr>
          <w:p w14:paraId="775E6812" w14:textId="77777777" w:rsidR="0068412C" w:rsidRPr="003D1736" w:rsidRDefault="0068412C" w:rsidP="00C621DD">
            <w:pPr>
              <w:rPr>
                <w:sz w:val="16"/>
                <w:szCs w:val="14"/>
              </w:rPr>
            </w:pPr>
            <w:r w:rsidRPr="003D1736">
              <w:rPr>
                <w:sz w:val="16"/>
                <w:szCs w:val="14"/>
              </w:rPr>
              <w:t>0.0326</w:t>
            </w:r>
          </w:p>
        </w:tc>
        <w:tc>
          <w:tcPr>
            <w:tcW w:w="393" w:type="pct"/>
            <w:noWrap/>
            <w:tcMar>
              <w:left w:w="29" w:type="dxa"/>
              <w:right w:w="29" w:type="dxa"/>
            </w:tcMar>
            <w:hideMark/>
          </w:tcPr>
          <w:p w14:paraId="7BCB7917" w14:textId="77777777" w:rsidR="0068412C" w:rsidRPr="003D1736" w:rsidRDefault="0068412C" w:rsidP="00C621DD">
            <w:pPr>
              <w:rPr>
                <w:sz w:val="16"/>
                <w:szCs w:val="14"/>
              </w:rPr>
            </w:pPr>
            <w:r w:rsidRPr="003D1736">
              <w:rPr>
                <w:sz w:val="16"/>
                <w:szCs w:val="14"/>
              </w:rPr>
              <w:t>-0.1469</w:t>
            </w:r>
          </w:p>
        </w:tc>
      </w:tr>
      <w:tr w:rsidR="0068412C" w:rsidRPr="003D1736" w14:paraId="46E87416" w14:textId="77777777" w:rsidTr="003D1736">
        <w:trPr>
          <w:trHeight w:val="320"/>
        </w:trPr>
        <w:tc>
          <w:tcPr>
            <w:tcW w:w="421" w:type="pct"/>
            <w:noWrap/>
            <w:tcMar>
              <w:left w:w="29" w:type="dxa"/>
              <w:right w:w="29" w:type="dxa"/>
            </w:tcMar>
            <w:hideMark/>
          </w:tcPr>
          <w:p w14:paraId="11EDF868" w14:textId="77777777" w:rsidR="0068412C" w:rsidRPr="003D1736" w:rsidRDefault="0068412C" w:rsidP="00C621DD">
            <w:pPr>
              <w:rPr>
                <w:b/>
                <w:bCs/>
                <w:sz w:val="16"/>
                <w:szCs w:val="14"/>
              </w:rPr>
            </w:pPr>
            <w:r w:rsidRPr="003D1736">
              <w:rPr>
                <w:b/>
                <w:bCs/>
                <w:sz w:val="16"/>
                <w:szCs w:val="14"/>
              </w:rPr>
              <w:t>25 NAU</w:t>
            </w:r>
          </w:p>
        </w:tc>
        <w:tc>
          <w:tcPr>
            <w:tcW w:w="358" w:type="pct"/>
            <w:noWrap/>
            <w:tcMar>
              <w:left w:w="29" w:type="dxa"/>
              <w:right w:w="29" w:type="dxa"/>
            </w:tcMar>
            <w:hideMark/>
          </w:tcPr>
          <w:p w14:paraId="715F769C" w14:textId="77777777" w:rsidR="0068412C" w:rsidRPr="003D1736" w:rsidRDefault="0068412C" w:rsidP="00C621DD">
            <w:pPr>
              <w:rPr>
                <w:sz w:val="16"/>
                <w:szCs w:val="14"/>
              </w:rPr>
            </w:pPr>
            <w:r w:rsidRPr="003D1736">
              <w:rPr>
                <w:sz w:val="16"/>
                <w:szCs w:val="14"/>
              </w:rPr>
              <w:t>0.0000</w:t>
            </w:r>
          </w:p>
        </w:tc>
        <w:tc>
          <w:tcPr>
            <w:tcW w:w="358" w:type="pct"/>
            <w:noWrap/>
            <w:tcMar>
              <w:left w:w="29" w:type="dxa"/>
              <w:right w:w="29" w:type="dxa"/>
            </w:tcMar>
            <w:hideMark/>
          </w:tcPr>
          <w:p w14:paraId="76562DCA" w14:textId="77777777" w:rsidR="0068412C" w:rsidRPr="003D1736" w:rsidRDefault="0068412C" w:rsidP="00C621DD">
            <w:pPr>
              <w:rPr>
                <w:sz w:val="16"/>
                <w:szCs w:val="14"/>
              </w:rPr>
            </w:pPr>
            <w:r w:rsidRPr="003D1736">
              <w:rPr>
                <w:sz w:val="16"/>
                <w:szCs w:val="14"/>
              </w:rPr>
              <w:t>0.5495</w:t>
            </w:r>
          </w:p>
        </w:tc>
        <w:tc>
          <w:tcPr>
            <w:tcW w:w="393" w:type="pct"/>
            <w:noWrap/>
            <w:tcMar>
              <w:left w:w="29" w:type="dxa"/>
              <w:right w:w="29" w:type="dxa"/>
            </w:tcMar>
            <w:hideMark/>
          </w:tcPr>
          <w:p w14:paraId="6327869B" w14:textId="77777777" w:rsidR="0068412C" w:rsidRPr="003D1736" w:rsidRDefault="0068412C" w:rsidP="00C621DD">
            <w:pPr>
              <w:rPr>
                <w:sz w:val="16"/>
                <w:szCs w:val="14"/>
              </w:rPr>
            </w:pPr>
            <w:r w:rsidRPr="003D1736">
              <w:rPr>
                <w:sz w:val="16"/>
                <w:szCs w:val="14"/>
              </w:rPr>
              <w:t>0.2178</w:t>
            </w:r>
          </w:p>
        </w:tc>
        <w:tc>
          <w:tcPr>
            <w:tcW w:w="393" w:type="pct"/>
            <w:noWrap/>
            <w:tcMar>
              <w:left w:w="29" w:type="dxa"/>
              <w:right w:w="29" w:type="dxa"/>
            </w:tcMar>
            <w:hideMark/>
          </w:tcPr>
          <w:p w14:paraId="7E63DB9F" w14:textId="77777777" w:rsidR="0068412C" w:rsidRPr="003D1736" w:rsidRDefault="0068412C" w:rsidP="00C621DD">
            <w:pPr>
              <w:rPr>
                <w:sz w:val="16"/>
                <w:szCs w:val="14"/>
              </w:rPr>
            </w:pPr>
            <w:r w:rsidRPr="003D1736">
              <w:rPr>
                <w:sz w:val="16"/>
                <w:szCs w:val="14"/>
              </w:rPr>
              <w:t>0.2734</w:t>
            </w:r>
          </w:p>
        </w:tc>
        <w:tc>
          <w:tcPr>
            <w:tcW w:w="393" w:type="pct"/>
            <w:noWrap/>
            <w:tcMar>
              <w:left w:w="29" w:type="dxa"/>
              <w:right w:w="29" w:type="dxa"/>
            </w:tcMar>
            <w:hideMark/>
          </w:tcPr>
          <w:p w14:paraId="57ED5181" w14:textId="77777777" w:rsidR="0068412C" w:rsidRPr="003D1736" w:rsidRDefault="0068412C" w:rsidP="00C621DD">
            <w:pPr>
              <w:rPr>
                <w:sz w:val="16"/>
                <w:szCs w:val="14"/>
              </w:rPr>
            </w:pPr>
            <w:r w:rsidRPr="003D1736">
              <w:rPr>
                <w:sz w:val="16"/>
                <w:szCs w:val="14"/>
              </w:rPr>
              <w:t>0.2684</w:t>
            </w:r>
          </w:p>
        </w:tc>
        <w:tc>
          <w:tcPr>
            <w:tcW w:w="358" w:type="pct"/>
            <w:noWrap/>
            <w:tcMar>
              <w:left w:w="29" w:type="dxa"/>
              <w:right w:w="29" w:type="dxa"/>
            </w:tcMar>
            <w:hideMark/>
          </w:tcPr>
          <w:p w14:paraId="465CADAF" w14:textId="77777777" w:rsidR="0068412C" w:rsidRPr="003D1736" w:rsidRDefault="0068412C" w:rsidP="00C621DD">
            <w:pPr>
              <w:rPr>
                <w:sz w:val="16"/>
                <w:szCs w:val="14"/>
              </w:rPr>
            </w:pPr>
            <w:r w:rsidRPr="003D1736">
              <w:rPr>
                <w:sz w:val="16"/>
                <w:szCs w:val="14"/>
              </w:rPr>
              <w:t>0.5656</w:t>
            </w:r>
          </w:p>
        </w:tc>
        <w:tc>
          <w:tcPr>
            <w:tcW w:w="393" w:type="pct"/>
            <w:noWrap/>
            <w:tcMar>
              <w:left w:w="29" w:type="dxa"/>
              <w:right w:w="29" w:type="dxa"/>
            </w:tcMar>
            <w:hideMark/>
          </w:tcPr>
          <w:p w14:paraId="6C7FFB06" w14:textId="77777777" w:rsidR="0068412C" w:rsidRPr="003D1736" w:rsidRDefault="0068412C" w:rsidP="00C621DD">
            <w:pPr>
              <w:rPr>
                <w:sz w:val="16"/>
                <w:szCs w:val="14"/>
              </w:rPr>
            </w:pPr>
            <w:r w:rsidRPr="003D1736">
              <w:rPr>
                <w:sz w:val="16"/>
                <w:szCs w:val="14"/>
              </w:rPr>
              <w:t>0.1646</w:t>
            </w:r>
          </w:p>
        </w:tc>
        <w:tc>
          <w:tcPr>
            <w:tcW w:w="393" w:type="pct"/>
            <w:noWrap/>
            <w:tcMar>
              <w:left w:w="29" w:type="dxa"/>
              <w:right w:w="29" w:type="dxa"/>
            </w:tcMar>
            <w:hideMark/>
          </w:tcPr>
          <w:p w14:paraId="04CDF6F7" w14:textId="77777777" w:rsidR="0068412C" w:rsidRPr="003D1736" w:rsidRDefault="0068412C" w:rsidP="00C621DD">
            <w:pPr>
              <w:rPr>
                <w:sz w:val="16"/>
                <w:szCs w:val="14"/>
              </w:rPr>
            </w:pPr>
            <w:r w:rsidRPr="003D1736">
              <w:rPr>
                <w:sz w:val="16"/>
                <w:szCs w:val="14"/>
              </w:rPr>
              <w:t>0.4070</w:t>
            </w:r>
          </w:p>
        </w:tc>
        <w:tc>
          <w:tcPr>
            <w:tcW w:w="393" w:type="pct"/>
            <w:noWrap/>
            <w:tcMar>
              <w:left w:w="29" w:type="dxa"/>
              <w:right w:w="29" w:type="dxa"/>
            </w:tcMar>
            <w:hideMark/>
          </w:tcPr>
          <w:p w14:paraId="6C8816DA" w14:textId="77777777" w:rsidR="0068412C" w:rsidRPr="003D1736" w:rsidRDefault="0068412C" w:rsidP="00C621DD">
            <w:pPr>
              <w:rPr>
                <w:sz w:val="16"/>
                <w:szCs w:val="14"/>
              </w:rPr>
            </w:pPr>
            <w:r w:rsidRPr="003D1736">
              <w:rPr>
                <w:sz w:val="16"/>
                <w:szCs w:val="14"/>
              </w:rPr>
              <w:t>0.3570</w:t>
            </w:r>
          </w:p>
        </w:tc>
        <w:tc>
          <w:tcPr>
            <w:tcW w:w="358" w:type="pct"/>
            <w:noWrap/>
            <w:tcMar>
              <w:left w:w="29" w:type="dxa"/>
              <w:right w:w="29" w:type="dxa"/>
            </w:tcMar>
            <w:hideMark/>
          </w:tcPr>
          <w:p w14:paraId="3BE1A115" w14:textId="77777777" w:rsidR="0068412C" w:rsidRPr="003D1736" w:rsidRDefault="0068412C" w:rsidP="00C621DD">
            <w:pPr>
              <w:rPr>
                <w:sz w:val="16"/>
                <w:szCs w:val="14"/>
              </w:rPr>
            </w:pPr>
            <w:r w:rsidRPr="003D1736">
              <w:rPr>
                <w:sz w:val="16"/>
                <w:szCs w:val="14"/>
              </w:rPr>
              <w:t>0.5850</w:t>
            </w:r>
          </w:p>
        </w:tc>
        <w:tc>
          <w:tcPr>
            <w:tcW w:w="393" w:type="pct"/>
            <w:noWrap/>
            <w:tcMar>
              <w:left w:w="29" w:type="dxa"/>
              <w:right w:w="29" w:type="dxa"/>
            </w:tcMar>
            <w:hideMark/>
          </w:tcPr>
          <w:p w14:paraId="59ED6E15" w14:textId="77777777" w:rsidR="0068412C" w:rsidRPr="003D1736" w:rsidRDefault="0068412C" w:rsidP="00C621DD">
            <w:pPr>
              <w:rPr>
                <w:sz w:val="16"/>
                <w:szCs w:val="14"/>
              </w:rPr>
            </w:pPr>
            <w:r w:rsidRPr="003D1736">
              <w:rPr>
                <w:sz w:val="16"/>
                <w:szCs w:val="14"/>
              </w:rPr>
              <w:t>0.6336</w:t>
            </w:r>
          </w:p>
        </w:tc>
        <w:tc>
          <w:tcPr>
            <w:tcW w:w="393" w:type="pct"/>
            <w:noWrap/>
            <w:tcMar>
              <w:left w:w="29" w:type="dxa"/>
              <w:right w:w="29" w:type="dxa"/>
            </w:tcMar>
            <w:hideMark/>
          </w:tcPr>
          <w:p w14:paraId="04A4F21A" w14:textId="77777777" w:rsidR="0068412C" w:rsidRPr="003D1736" w:rsidRDefault="0068412C" w:rsidP="00C621DD">
            <w:pPr>
              <w:rPr>
                <w:sz w:val="16"/>
                <w:szCs w:val="14"/>
              </w:rPr>
            </w:pPr>
            <w:r w:rsidRPr="003D1736">
              <w:rPr>
                <w:sz w:val="16"/>
                <w:szCs w:val="14"/>
              </w:rPr>
              <w:t>0.3462</w:t>
            </w:r>
          </w:p>
        </w:tc>
      </w:tr>
      <w:tr w:rsidR="0068412C" w:rsidRPr="003D1736" w14:paraId="7FBD12EE" w14:textId="77777777" w:rsidTr="003D1736">
        <w:trPr>
          <w:trHeight w:val="331"/>
        </w:trPr>
        <w:tc>
          <w:tcPr>
            <w:tcW w:w="421" w:type="pct"/>
            <w:noWrap/>
            <w:tcMar>
              <w:left w:w="29" w:type="dxa"/>
              <w:right w:w="29" w:type="dxa"/>
            </w:tcMar>
            <w:hideMark/>
          </w:tcPr>
          <w:p w14:paraId="5EBA4303" w14:textId="77777777" w:rsidR="0068412C" w:rsidRPr="003D1736" w:rsidRDefault="0068412C" w:rsidP="00C621DD">
            <w:pPr>
              <w:rPr>
                <w:b/>
                <w:bCs/>
                <w:sz w:val="16"/>
                <w:szCs w:val="14"/>
              </w:rPr>
            </w:pPr>
            <w:r w:rsidRPr="003D1736">
              <w:rPr>
                <w:b/>
                <w:bCs/>
                <w:sz w:val="16"/>
                <w:szCs w:val="14"/>
              </w:rPr>
              <w:t>26 SAU</w:t>
            </w:r>
          </w:p>
        </w:tc>
        <w:tc>
          <w:tcPr>
            <w:tcW w:w="358" w:type="pct"/>
            <w:noWrap/>
            <w:tcMar>
              <w:left w:w="29" w:type="dxa"/>
              <w:right w:w="29" w:type="dxa"/>
            </w:tcMar>
            <w:hideMark/>
          </w:tcPr>
          <w:p w14:paraId="2AA9ADD2" w14:textId="77777777" w:rsidR="0068412C" w:rsidRPr="003D1736" w:rsidRDefault="0068412C" w:rsidP="00C621DD">
            <w:pPr>
              <w:rPr>
                <w:sz w:val="16"/>
                <w:szCs w:val="14"/>
              </w:rPr>
            </w:pPr>
            <w:r w:rsidRPr="003D1736">
              <w:rPr>
                <w:sz w:val="16"/>
                <w:szCs w:val="14"/>
              </w:rPr>
              <w:t>0.0000</w:t>
            </w:r>
          </w:p>
        </w:tc>
        <w:tc>
          <w:tcPr>
            <w:tcW w:w="358" w:type="pct"/>
            <w:noWrap/>
            <w:tcMar>
              <w:left w:w="29" w:type="dxa"/>
              <w:right w:w="29" w:type="dxa"/>
            </w:tcMar>
            <w:hideMark/>
          </w:tcPr>
          <w:p w14:paraId="4A7E2210" w14:textId="77777777" w:rsidR="0068412C" w:rsidRPr="003D1736" w:rsidRDefault="0068412C" w:rsidP="00C621DD">
            <w:pPr>
              <w:rPr>
                <w:sz w:val="16"/>
                <w:szCs w:val="14"/>
              </w:rPr>
            </w:pPr>
            <w:r w:rsidRPr="003D1736">
              <w:rPr>
                <w:sz w:val="16"/>
                <w:szCs w:val="14"/>
              </w:rPr>
              <w:t>0.4745</w:t>
            </w:r>
          </w:p>
        </w:tc>
        <w:tc>
          <w:tcPr>
            <w:tcW w:w="393" w:type="pct"/>
            <w:noWrap/>
            <w:tcMar>
              <w:left w:w="29" w:type="dxa"/>
              <w:right w:w="29" w:type="dxa"/>
            </w:tcMar>
            <w:hideMark/>
          </w:tcPr>
          <w:p w14:paraId="63ED924F" w14:textId="77777777" w:rsidR="0068412C" w:rsidRPr="003D1736" w:rsidRDefault="0068412C" w:rsidP="00C621DD">
            <w:pPr>
              <w:rPr>
                <w:sz w:val="16"/>
                <w:szCs w:val="14"/>
              </w:rPr>
            </w:pPr>
            <w:r w:rsidRPr="003D1736">
              <w:rPr>
                <w:sz w:val="16"/>
                <w:szCs w:val="14"/>
              </w:rPr>
              <w:t>-0.1430</w:t>
            </w:r>
          </w:p>
        </w:tc>
        <w:tc>
          <w:tcPr>
            <w:tcW w:w="393" w:type="pct"/>
            <w:noWrap/>
            <w:tcMar>
              <w:left w:w="29" w:type="dxa"/>
              <w:right w:w="29" w:type="dxa"/>
            </w:tcMar>
            <w:hideMark/>
          </w:tcPr>
          <w:p w14:paraId="2C12BA04" w14:textId="77777777" w:rsidR="0068412C" w:rsidRPr="003D1736" w:rsidRDefault="0068412C" w:rsidP="00C621DD">
            <w:pPr>
              <w:rPr>
                <w:sz w:val="16"/>
                <w:szCs w:val="14"/>
              </w:rPr>
            </w:pPr>
            <w:r w:rsidRPr="003D1736">
              <w:rPr>
                <w:sz w:val="16"/>
                <w:szCs w:val="14"/>
              </w:rPr>
              <w:t>0.3282</w:t>
            </w:r>
          </w:p>
        </w:tc>
        <w:tc>
          <w:tcPr>
            <w:tcW w:w="393" w:type="pct"/>
            <w:noWrap/>
            <w:tcMar>
              <w:left w:w="29" w:type="dxa"/>
              <w:right w:w="29" w:type="dxa"/>
            </w:tcMar>
            <w:hideMark/>
          </w:tcPr>
          <w:p w14:paraId="6576F2B5" w14:textId="77777777" w:rsidR="0068412C" w:rsidRPr="003D1736" w:rsidRDefault="0068412C" w:rsidP="00C621DD">
            <w:pPr>
              <w:rPr>
                <w:sz w:val="16"/>
                <w:szCs w:val="14"/>
              </w:rPr>
            </w:pPr>
            <w:r w:rsidRPr="003D1736">
              <w:rPr>
                <w:sz w:val="16"/>
                <w:szCs w:val="14"/>
              </w:rPr>
              <w:t>0.1927</w:t>
            </w:r>
          </w:p>
        </w:tc>
        <w:tc>
          <w:tcPr>
            <w:tcW w:w="358" w:type="pct"/>
            <w:noWrap/>
            <w:tcMar>
              <w:left w:w="29" w:type="dxa"/>
              <w:right w:w="29" w:type="dxa"/>
            </w:tcMar>
            <w:hideMark/>
          </w:tcPr>
          <w:p w14:paraId="1F49FFFE" w14:textId="77777777" w:rsidR="0068412C" w:rsidRPr="003D1736" w:rsidRDefault="0068412C" w:rsidP="00C621DD">
            <w:pPr>
              <w:rPr>
                <w:sz w:val="16"/>
                <w:szCs w:val="14"/>
              </w:rPr>
            </w:pPr>
            <w:r w:rsidRPr="003D1736">
              <w:rPr>
                <w:sz w:val="16"/>
                <w:szCs w:val="14"/>
              </w:rPr>
              <w:t>0.4862</w:t>
            </w:r>
          </w:p>
        </w:tc>
        <w:tc>
          <w:tcPr>
            <w:tcW w:w="393" w:type="pct"/>
            <w:noWrap/>
            <w:tcMar>
              <w:left w:w="29" w:type="dxa"/>
              <w:right w:w="29" w:type="dxa"/>
            </w:tcMar>
            <w:hideMark/>
          </w:tcPr>
          <w:p w14:paraId="74EE7EE0" w14:textId="77777777" w:rsidR="0068412C" w:rsidRPr="003D1736" w:rsidRDefault="0068412C" w:rsidP="00C621DD">
            <w:pPr>
              <w:rPr>
                <w:sz w:val="16"/>
                <w:szCs w:val="14"/>
              </w:rPr>
            </w:pPr>
            <w:r w:rsidRPr="003D1736">
              <w:rPr>
                <w:sz w:val="16"/>
                <w:szCs w:val="14"/>
              </w:rPr>
              <w:t>0.1246</w:t>
            </w:r>
          </w:p>
        </w:tc>
        <w:tc>
          <w:tcPr>
            <w:tcW w:w="393" w:type="pct"/>
            <w:noWrap/>
            <w:tcMar>
              <w:left w:w="29" w:type="dxa"/>
              <w:right w:w="29" w:type="dxa"/>
            </w:tcMar>
            <w:hideMark/>
          </w:tcPr>
          <w:p w14:paraId="7C863BC7" w14:textId="77777777" w:rsidR="0068412C" w:rsidRPr="003D1736" w:rsidRDefault="0068412C" w:rsidP="00C621DD">
            <w:pPr>
              <w:rPr>
                <w:sz w:val="16"/>
                <w:szCs w:val="14"/>
              </w:rPr>
            </w:pPr>
            <w:r w:rsidRPr="003D1736">
              <w:rPr>
                <w:sz w:val="16"/>
                <w:szCs w:val="14"/>
              </w:rPr>
              <w:t>0.2170</w:t>
            </w:r>
          </w:p>
        </w:tc>
        <w:tc>
          <w:tcPr>
            <w:tcW w:w="393" w:type="pct"/>
            <w:noWrap/>
            <w:tcMar>
              <w:left w:w="29" w:type="dxa"/>
              <w:right w:w="29" w:type="dxa"/>
            </w:tcMar>
            <w:hideMark/>
          </w:tcPr>
          <w:p w14:paraId="44B02A6B" w14:textId="77777777" w:rsidR="0068412C" w:rsidRPr="003D1736" w:rsidRDefault="0068412C" w:rsidP="00C621DD">
            <w:pPr>
              <w:rPr>
                <w:sz w:val="16"/>
                <w:szCs w:val="14"/>
              </w:rPr>
            </w:pPr>
            <w:r w:rsidRPr="003D1736">
              <w:rPr>
                <w:sz w:val="16"/>
                <w:szCs w:val="14"/>
              </w:rPr>
              <w:t>0.3900</w:t>
            </w:r>
          </w:p>
        </w:tc>
        <w:tc>
          <w:tcPr>
            <w:tcW w:w="358" w:type="pct"/>
            <w:noWrap/>
            <w:tcMar>
              <w:left w:w="29" w:type="dxa"/>
              <w:right w:w="29" w:type="dxa"/>
            </w:tcMar>
            <w:hideMark/>
          </w:tcPr>
          <w:p w14:paraId="35581EB8" w14:textId="77777777" w:rsidR="0068412C" w:rsidRPr="003D1736" w:rsidRDefault="0068412C" w:rsidP="00C621DD">
            <w:pPr>
              <w:rPr>
                <w:sz w:val="16"/>
                <w:szCs w:val="14"/>
              </w:rPr>
            </w:pPr>
            <w:r w:rsidRPr="003D1736">
              <w:rPr>
                <w:sz w:val="16"/>
                <w:szCs w:val="14"/>
              </w:rPr>
              <w:t>0.5345</w:t>
            </w:r>
          </w:p>
        </w:tc>
        <w:tc>
          <w:tcPr>
            <w:tcW w:w="393" w:type="pct"/>
            <w:noWrap/>
            <w:tcMar>
              <w:left w:w="29" w:type="dxa"/>
              <w:right w:w="29" w:type="dxa"/>
            </w:tcMar>
            <w:hideMark/>
          </w:tcPr>
          <w:p w14:paraId="109F3623" w14:textId="77777777" w:rsidR="0068412C" w:rsidRPr="003D1736" w:rsidRDefault="0068412C" w:rsidP="00C621DD">
            <w:pPr>
              <w:rPr>
                <w:sz w:val="16"/>
                <w:szCs w:val="14"/>
              </w:rPr>
            </w:pPr>
            <w:r w:rsidRPr="003D1736">
              <w:rPr>
                <w:sz w:val="16"/>
                <w:szCs w:val="14"/>
              </w:rPr>
              <w:t>0.4929</w:t>
            </w:r>
          </w:p>
        </w:tc>
        <w:tc>
          <w:tcPr>
            <w:tcW w:w="393" w:type="pct"/>
            <w:noWrap/>
            <w:tcMar>
              <w:left w:w="29" w:type="dxa"/>
              <w:right w:w="29" w:type="dxa"/>
            </w:tcMar>
            <w:hideMark/>
          </w:tcPr>
          <w:p w14:paraId="46ECA685" w14:textId="77777777" w:rsidR="0068412C" w:rsidRPr="003D1736" w:rsidRDefault="0068412C" w:rsidP="00C621DD">
            <w:pPr>
              <w:rPr>
                <w:sz w:val="16"/>
                <w:szCs w:val="14"/>
              </w:rPr>
            </w:pPr>
            <w:r w:rsidRPr="003D1736">
              <w:rPr>
                <w:sz w:val="16"/>
                <w:szCs w:val="14"/>
              </w:rPr>
              <w:t>0.4798</w:t>
            </w:r>
          </w:p>
        </w:tc>
      </w:tr>
    </w:tbl>
    <w:p w14:paraId="42F0EA5C" w14:textId="0CAEFF97" w:rsidR="00426F74" w:rsidRDefault="00426F74" w:rsidP="00F27329">
      <w:pPr>
        <w:spacing w:before="120" w:after="120" w:line="360" w:lineRule="auto"/>
        <w:jc w:val="both"/>
        <w:rPr>
          <w:rFonts w:ascii="Times New Roman" w:hAnsi="Times New Roman"/>
          <w:sz w:val="22"/>
          <w:szCs w:val="22"/>
        </w:rPr>
      </w:pPr>
    </w:p>
    <w:p w14:paraId="2F5BA7F6" w14:textId="77777777" w:rsidR="00426F74" w:rsidRDefault="00426F74" w:rsidP="00F27329">
      <w:pPr>
        <w:spacing w:before="120" w:after="120" w:line="360" w:lineRule="auto"/>
        <w:jc w:val="both"/>
        <w:rPr>
          <w:rFonts w:ascii="Times New Roman" w:hAnsi="Times New Roman"/>
          <w:sz w:val="22"/>
          <w:szCs w:val="22"/>
        </w:rPr>
      </w:pPr>
    </w:p>
    <w:p w14:paraId="6A47485B" w14:textId="3AD0E54B" w:rsidR="00426F74" w:rsidRDefault="00426F74" w:rsidP="00F27329">
      <w:pPr>
        <w:spacing w:before="120" w:after="120" w:line="360" w:lineRule="auto"/>
        <w:jc w:val="both"/>
        <w:rPr>
          <w:rFonts w:ascii="Times New Roman" w:hAnsi="Times New Roman"/>
          <w:sz w:val="22"/>
          <w:szCs w:val="22"/>
        </w:rPr>
      </w:pPr>
    </w:p>
    <w:p w14:paraId="4BAFA98B" w14:textId="77777777" w:rsidR="00426F74" w:rsidRDefault="00426F74" w:rsidP="00F27329">
      <w:pPr>
        <w:spacing w:before="120" w:after="120" w:line="360" w:lineRule="auto"/>
        <w:jc w:val="both"/>
        <w:rPr>
          <w:rFonts w:ascii="Times New Roman" w:hAnsi="Times New Roman"/>
          <w:sz w:val="22"/>
          <w:szCs w:val="22"/>
        </w:rPr>
      </w:pPr>
    </w:p>
    <w:p w14:paraId="2D081536" w14:textId="6A51B0CA" w:rsidR="00426F74" w:rsidRDefault="00426F74" w:rsidP="00F27329">
      <w:pPr>
        <w:spacing w:before="120" w:after="120" w:line="360" w:lineRule="auto"/>
        <w:jc w:val="both"/>
        <w:rPr>
          <w:rFonts w:ascii="Times New Roman" w:hAnsi="Times New Roman"/>
          <w:sz w:val="22"/>
          <w:szCs w:val="22"/>
        </w:rPr>
      </w:pPr>
    </w:p>
    <w:p w14:paraId="13B8C5C9" w14:textId="36F199B4" w:rsidR="00792FDA" w:rsidRDefault="00792FDA" w:rsidP="00F27329">
      <w:pPr>
        <w:spacing w:before="120" w:after="120" w:line="360" w:lineRule="auto"/>
        <w:jc w:val="both"/>
        <w:rPr>
          <w:rFonts w:ascii="Times New Roman" w:hAnsi="Times New Roman"/>
          <w:sz w:val="22"/>
          <w:szCs w:val="22"/>
        </w:rPr>
      </w:pPr>
    </w:p>
    <w:p w14:paraId="4CB31EB3" w14:textId="2C1ED366" w:rsidR="00B243DD" w:rsidRDefault="00B243DD" w:rsidP="00F27329">
      <w:pPr>
        <w:spacing w:before="120" w:after="120" w:line="360" w:lineRule="auto"/>
        <w:jc w:val="both"/>
        <w:rPr>
          <w:rFonts w:ascii="Times New Roman" w:hAnsi="Times New Roman"/>
          <w:sz w:val="22"/>
          <w:szCs w:val="22"/>
        </w:rPr>
      </w:pPr>
    </w:p>
    <w:p w14:paraId="6830B5D9" w14:textId="77777777" w:rsidR="00827E08" w:rsidRPr="00D929E6" w:rsidRDefault="00827E08" w:rsidP="00F27329">
      <w:pPr>
        <w:spacing w:before="120" w:after="120" w:line="360" w:lineRule="auto"/>
        <w:jc w:val="both"/>
        <w:rPr>
          <w:rFonts w:ascii="Times New Roman" w:eastAsia="Times New Roman" w:hAnsi="Times New Roman"/>
          <w:b/>
          <w:sz w:val="22"/>
          <w:szCs w:val="22"/>
        </w:rPr>
      </w:pPr>
      <w:r w:rsidRPr="00D929E6">
        <w:rPr>
          <w:rFonts w:ascii="Times New Roman" w:eastAsia="Times New Roman" w:hAnsi="Times New Roman"/>
          <w:b/>
          <w:sz w:val="22"/>
          <w:szCs w:val="22"/>
        </w:rPr>
        <w:lastRenderedPageBreak/>
        <w:t>References</w:t>
      </w:r>
    </w:p>
    <w:p w14:paraId="42CB66C9" w14:textId="77777777" w:rsidR="00E364B7" w:rsidRDefault="00E364B7" w:rsidP="00E364B7">
      <w:pPr>
        <w:pStyle w:val="ListParagraph"/>
        <w:numPr>
          <w:ilvl w:val="0"/>
          <w:numId w:val="19"/>
        </w:numPr>
        <w:pBdr>
          <w:top w:val="nil"/>
          <w:left w:val="nil"/>
          <w:bottom w:val="nil"/>
          <w:right w:val="nil"/>
          <w:between w:val="nil"/>
        </w:pBdr>
        <w:spacing w:before="120" w:after="120" w:line="480" w:lineRule="auto"/>
        <w:ind w:leftChars="0"/>
        <w:contextualSpacing/>
        <w:rPr>
          <w:rFonts w:ascii="Times New Roman" w:eastAsia="Times New Roman" w:hAnsi="Times New Roman"/>
          <w:sz w:val="22"/>
          <w:szCs w:val="22"/>
        </w:rPr>
      </w:pPr>
      <w:r w:rsidRPr="00482C3D">
        <w:rPr>
          <w:rFonts w:ascii="Times New Roman" w:eastAsia="Times New Roman" w:hAnsi="Times New Roman"/>
          <w:sz w:val="22"/>
          <w:szCs w:val="22"/>
        </w:rPr>
        <w:t xml:space="preserve">Huffman, G. J. </w:t>
      </w:r>
      <w:r w:rsidRPr="00482C3D">
        <w:rPr>
          <w:rFonts w:ascii="Times New Roman" w:eastAsia="Times New Roman" w:hAnsi="Times New Roman"/>
          <w:i/>
          <w:iCs/>
          <w:sz w:val="22"/>
          <w:szCs w:val="22"/>
        </w:rPr>
        <w:t>et al.</w:t>
      </w:r>
      <w:r w:rsidRPr="00482C3D">
        <w:rPr>
          <w:rFonts w:ascii="Times New Roman" w:eastAsia="Times New Roman" w:hAnsi="Times New Roman"/>
          <w:sz w:val="22"/>
          <w:szCs w:val="22"/>
        </w:rPr>
        <w:t xml:space="preserve"> Global precipitation at one-degree daily</w:t>
      </w:r>
      <w:r>
        <w:rPr>
          <w:rFonts w:ascii="Times New Roman" w:eastAsia="Times New Roman" w:hAnsi="Times New Roman"/>
          <w:sz w:val="22"/>
          <w:szCs w:val="22"/>
        </w:rPr>
        <w:t xml:space="preserve"> resolution from </w:t>
      </w:r>
      <w:proofErr w:type="spellStart"/>
      <w:r>
        <w:rPr>
          <w:rFonts w:ascii="Times New Roman" w:eastAsia="Times New Roman" w:hAnsi="Times New Roman"/>
          <w:sz w:val="22"/>
          <w:szCs w:val="22"/>
        </w:rPr>
        <w:t>multisatellite</w:t>
      </w:r>
      <w:proofErr w:type="spellEnd"/>
      <w:r>
        <w:rPr>
          <w:rFonts w:ascii="Times New Roman" w:eastAsia="Times New Roman" w:hAnsi="Times New Roman"/>
          <w:sz w:val="22"/>
          <w:szCs w:val="22"/>
        </w:rPr>
        <w:t xml:space="preserve"> </w:t>
      </w:r>
      <w:r w:rsidRPr="00482C3D">
        <w:rPr>
          <w:rFonts w:ascii="Times New Roman" w:eastAsia="Times New Roman" w:hAnsi="Times New Roman"/>
          <w:sz w:val="22"/>
          <w:szCs w:val="22"/>
        </w:rPr>
        <w:t xml:space="preserve">observations. </w:t>
      </w:r>
      <w:r>
        <w:rPr>
          <w:rFonts w:ascii="Times New Roman" w:eastAsia="Times New Roman" w:hAnsi="Times New Roman"/>
          <w:i/>
          <w:iCs/>
          <w:sz w:val="22"/>
          <w:szCs w:val="22"/>
        </w:rPr>
        <w:t xml:space="preserve">J. </w:t>
      </w:r>
      <w:proofErr w:type="spellStart"/>
      <w:r>
        <w:rPr>
          <w:rFonts w:ascii="Times New Roman" w:eastAsia="Times New Roman" w:hAnsi="Times New Roman"/>
          <w:i/>
          <w:iCs/>
          <w:sz w:val="22"/>
          <w:szCs w:val="22"/>
        </w:rPr>
        <w:t>H</w:t>
      </w:r>
      <w:r w:rsidRPr="00482C3D">
        <w:rPr>
          <w:rFonts w:ascii="Times New Roman" w:eastAsia="Times New Roman" w:hAnsi="Times New Roman"/>
          <w:i/>
          <w:iCs/>
          <w:sz w:val="22"/>
          <w:szCs w:val="22"/>
        </w:rPr>
        <w:t>ydrometeorol</w:t>
      </w:r>
      <w:proofErr w:type="spellEnd"/>
      <w:r>
        <w:rPr>
          <w:rFonts w:ascii="Times New Roman" w:eastAsia="Times New Roman" w:hAnsi="Times New Roman"/>
          <w:i/>
          <w:iCs/>
          <w:sz w:val="22"/>
          <w:szCs w:val="22"/>
        </w:rPr>
        <w:t>.</w:t>
      </w:r>
      <w:r w:rsidRPr="00482C3D">
        <w:rPr>
          <w:rFonts w:ascii="Times New Roman" w:eastAsia="Times New Roman" w:hAnsi="Times New Roman"/>
          <w:sz w:val="22"/>
          <w:szCs w:val="22"/>
        </w:rPr>
        <w:t xml:space="preserve"> </w:t>
      </w:r>
      <w:r w:rsidRPr="00482C3D">
        <w:rPr>
          <w:rFonts w:ascii="Times New Roman" w:eastAsia="Times New Roman" w:hAnsi="Times New Roman"/>
          <w:b/>
          <w:bCs/>
          <w:sz w:val="22"/>
          <w:szCs w:val="22"/>
        </w:rPr>
        <w:t>2</w:t>
      </w:r>
      <w:r w:rsidRPr="00482C3D">
        <w:rPr>
          <w:rFonts w:ascii="Times New Roman" w:eastAsia="Times New Roman" w:hAnsi="Times New Roman"/>
          <w:sz w:val="22"/>
          <w:szCs w:val="22"/>
        </w:rPr>
        <w:t>, 36-50 (2001).</w:t>
      </w:r>
    </w:p>
    <w:p w14:paraId="1032FDDF" w14:textId="77777777" w:rsidR="00E364B7" w:rsidRPr="009A06D3" w:rsidRDefault="00E364B7" w:rsidP="00E364B7">
      <w:pPr>
        <w:pStyle w:val="ListParagraph"/>
        <w:numPr>
          <w:ilvl w:val="0"/>
          <w:numId w:val="19"/>
        </w:numPr>
        <w:spacing w:before="120" w:after="120" w:line="480" w:lineRule="auto"/>
        <w:ind w:leftChars="0"/>
        <w:contextualSpacing/>
        <w:jc w:val="both"/>
        <w:rPr>
          <w:rFonts w:ascii="Times New Roman" w:eastAsia="Times New Roman" w:hAnsi="Times New Roman"/>
          <w:sz w:val="22"/>
          <w:szCs w:val="22"/>
        </w:rPr>
      </w:pPr>
      <w:r>
        <w:rPr>
          <w:rFonts w:ascii="Times New Roman" w:eastAsia="Times New Roman" w:hAnsi="Times New Roman"/>
          <w:sz w:val="22"/>
          <w:szCs w:val="22"/>
        </w:rPr>
        <w:t xml:space="preserve">Mitchell, D. </w:t>
      </w:r>
      <w:r w:rsidRPr="00562DE6">
        <w:rPr>
          <w:rFonts w:ascii="Times New Roman" w:eastAsia="Times New Roman" w:hAnsi="Times New Roman"/>
          <w:i/>
          <w:iCs/>
          <w:sz w:val="22"/>
          <w:szCs w:val="22"/>
        </w:rPr>
        <w:t>et al.</w:t>
      </w:r>
      <w:r>
        <w:rPr>
          <w:rFonts w:ascii="Times New Roman" w:eastAsia="Times New Roman" w:hAnsi="Times New Roman"/>
          <w:sz w:val="22"/>
          <w:szCs w:val="22"/>
        </w:rPr>
        <w:t xml:space="preserve"> </w:t>
      </w:r>
      <w:r w:rsidRPr="00E413B4">
        <w:rPr>
          <w:rFonts w:ascii="Times New Roman" w:eastAsia="Times New Roman" w:hAnsi="Times New Roman"/>
          <w:sz w:val="22"/>
          <w:szCs w:val="22"/>
        </w:rPr>
        <w:t xml:space="preserve">Half a degree additional warming, prognosis and projected impacts (HAPPI): background and experimental design. </w:t>
      </w:r>
      <w:proofErr w:type="spellStart"/>
      <w:r w:rsidRPr="00595242">
        <w:rPr>
          <w:rFonts w:ascii="Times New Roman" w:eastAsia="Times New Roman" w:hAnsi="Times New Roman"/>
          <w:i/>
          <w:iCs/>
          <w:sz w:val="22"/>
          <w:szCs w:val="22"/>
        </w:rPr>
        <w:t>Geosci</w:t>
      </w:r>
      <w:proofErr w:type="spellEnd"/>
      <w:r w:rsidRPr="00595242">
        <w:rPr>
          <w:rFonts w:ascii="Times New Roman" w:eastAsia="Times New Roman" w:hAnsi="Times New Roman"/>
          <w:i/>
          <w:iCs/>
          <w:sz w:val="22"/>
          <w:szCs w:val="22"/>
        </w:rPr>
        <w:t>. Model Dev.</w:t>
      </w:r>
      <w:r>
        <w:rPr>
          <w:rFonts w:ascii="Times New Roman" w:eastAsia="Times New Roman" w:hAnsi="Times New Roman"/>
          <w:sz w:val="22"/>
          <w:szCs w:val="22"/>
        </w:rPr>
        <w:t xml:space="preserve"> </w:t>
      </w:r>
      <w:r w:rsidRPr="00FF2904">
        <w:rPr>
          <w:rFonts w:ascii="Times New Roman" w:eastAsia="Times New Roman" w:hAnsi="Times New Roman"/>
          <w:b/>
          <w:bCs/>
          <w:sz w:val="22"/>
          <w:szCs w:val="22"/>
        </w:rPr>
        <w:t>10</w:t>
      </w:r>
      <w:r w:rsidRPr="00E413B4">
        <w:rPr>
          <w:rFonts w:ascii="Times New Roman" w:eastAsia="Times New Roman" w:hAnsi="Times New Roman"/>
          <w:sz w:val="22"/>
          <w:szCs w:val="22"/>
        </w:rPr>
        <w:t>, 571</w:t>
      </w:r>
      <w:r>
        <w:rPr>
          <w:rFonts w:ascii="Times New Roman" w:eastAsia="Times New Roman" w:hAnsi="Times New Roman"/>
          <w:sz w:val="22"/>
          <w:szCs w:val="22"/>
        </w:rPr>
        <w:t xml:space="preserve"> </w:t>
      </w:r>
      <w:r w:rsidRPr="00E413B4">
        <w:rPr>
          <w:rFonts w:ascii="Times New Roman" w:eastAsia="Times New Roman" w:hAnsi="Times New Roman"/>
          <w:sz w:val="22"/>
          <w:szCs w:val="22"/>
        </w:rPr>
        <w:t>(2017).</w:t>
      </w:r>
    </w:p>
    <w:p w14:paraId="0F42071E" w14:textId="04253FE1" w:rsidR="00E364B7" w:rsidRDefault="00E364B7" w:rsidP="00E364B7">
      <w:pPr>
        <w:pStyle w:val="ListParagraph"/>
        <w:numPr>
          <w:ilvl w:val="0"/>
          <w:numId w:val="19"/>
        </w:numPr>
        <w:pBdr>
          <w:top w:val="nil"/>
          <w:left w:val="nil"/>
          <w:bottom w:val="nil"/>
          <w:right w:val="nil"/>
          <w:between w:val="nil"/>
        </w:pBdr>
        <w:spacing w:before="120" w:after="120" w:line="480" w:lineRule="auto"/>
        <w:ind w:leftChars="0"/>
        <w:contextualSpacing/>
        <w:rPr>
          <w:rFonts w:ascii="Times New Roman" w:eastAsia="Times New Roman" w:hAnsi="Times New Roman"/>
          <w:sz w:val="22"/>
          <w:szCs w:val="22"/>
        </w:rPr>
      </w:pPr>
      <w:r>
        <w:rPr>
          <w:rFonts w:ascii="Times New Roman" w:eastAsia="Times New Roman" w:hAnsi="Times New Roman"/>
          <w:sz w:val="22"/>
          <w:szCs w:val="22"/>
        </w:rPr>
        <w:t>Liu, J.</w:t>
      </w:r>
      <w:r w:rsidRPr="00482C3D">
        <w:rPr>
          <w:rFonts w:ascii="Times New Roman" w:eastAsia="Times New Roman" w:hAnsi="Times New Roman"/>
          <w:i/>
          <w:iCs/>
          <w:sz w:val="22"/>
          <w:szCs w:val="22"/>
        </w:rPr>
        <w:t xml:space="preserve"> </w:t>
      </w:r>
      <w:r w:rsidRPr="00562DE6">
        <w:rPr>
          <w:rFonts w:ascii="Times New Roman" w:eastAsia="Times New Roman" w:hAnsi="Times New Roman"/>
          <w:i/>
          <w:iCs/>
          <w:sz w:val="22"/>
          <w:szCs w:val="22"/>
        </w:rPr>
        <w:t>et al.</w:t>
      </w:r>
      <w:r>
        <w:rPr>
          <w:rFonts w:ascii="Times New Roman" w:eastAsia="Times New Roman" w:hAnsi="Times New Roman"/>
          <w:sz w:val="22"/>
          <w:szCs w:val="22"/>
        </w:rPr>
        <w:t xml:space="preserve"> </w:t>
      </w:r>
      <w:r w:rsidRPr="00482C3D">
        <w:rPr>
          <w:rFonts w:ascii="Times New Roman" w:eastAsia="Times New Roman" w:hAnsi="Times New Roman"/>
          <w:sz w:val="22"/>
          <w:szCs w:val="22"/>
        </w:rPr>
        <w:t>What drives the global summer monsoon over the past mill</w:t>
      </w:r>
      <w:r>
        <w:rPr>
          <w:rFonts w:ascii="Times New Roman" w:eastAsia="Times New Roman" w:hAnsi="Times New Roman"/>
          <w:sz w:val="22"/>
          <w:szCs w:val="22"/>
        </w:rPr>
        <w:t xml:space="preserve">ennium? </w:t>
      </w:r>
      <w:proofErr w:type="spellStart"/>
      <w:r>
        <w:rPr>
          <w:rFonts w:ascii="Times New Roman" w:eastAsia="Times New Roman" w:hAnsi="Times New Roman"/>
          <w:i/>
          <w:iCs/>
          <w:sz w:val="22"/>
          <w:szCs w:val="22"/>
        </w:rPr>
        <w:t>Clim</w:t>
      </w:r>
      <w:proofErr w:type="spellEnd"/>
      <w:r>
        <w:rPr>
          <w:rFonts w:ascii="Times New Roman" w:eastAsia="Times New Roman" w:hAnsi="Times New Roman"/>
          <w:i/>
          <w:iCs/>
          <w:sz w:val="22"/>
          <w:szCs w:val="22"/>
        </w:rPr>
        <w:t>.</w:t>
      </w:r>
      <w:r w:rsidRPr="00482C3D">
        <w:rPr>
          <w:rFonts w:ascii="Times New Roman" w:eastAsia="Times New Roman" w:hAnsi="Times New Roman"/>
          <w:i/>
          <w:iCs/>
          <w:sz w:val="22"/>
          <w:szCs w:val="22"/>
        </w:rPr>
        <w:t xml:space="preserve"> </w:t>
      </w:r>
      <w:proofErr w:type="spellStart"/>
      <w:r>
        <w:rPr>
          <w:rFonts w:ascii="Times New Roman" w:eastAsia="Times New Roman" w:hAnsi="Times New Roman"/>
          <w:i/>
          <w:iCs/>
          <w:sz w:val="22"/>
          <w:szCs w:val="22"/>
        </w:rPr>
        <w:t>D</w:t>
      </w:r>
      <w:r w:rsidRPr="00482C3D">
        <w:rPr>
          <w:rFonts w:ascii="Times New Roman" w:eastAsia="Times New Roman" w:hAnsi="Times New Roman"/>
          <w:i/>
          <w:iCs/>
          <w:sz w:val="22"/>
          <w:szCs w:val="22"/>
        </w:rPr>
        <w:t>yn</w:t>
      </w:r>
      <w:proofErr w:type="spellEnd"/>
      <w:r>
        <w:rPr>
          <w:rFonts w:ascii="Times New Roman" w:eastAsia="Times New Roman" w:hAnsi="Times New Roman"/>
          <w:i/>
          <w:iCs/>
          <w:sz w:val="22"/>
          <w:szCs w:val="22"/>
        </w:rPr>
        <w:t>.</w:t>
      </w:r>
      <w:r>
        <w:rPr>
          <w:rFonts w:ascii="Times New Roman" w:eastAsia="Times New Roman" w:hAnsi="Times New Roman"/>
          <w:sz w:val="22"/>
          <w:szCs w:val="22"/>
        </w:rPr>
        <w:t xml:space="preserve"> </w:t>
      </w:r>
      <w:r w:rsidRPr="00482C3D">
        <w:rPr>
          <w:rFonts w:ascii="Times New Roman" w:eastAsia="Times New Roman" w:hAnsi="Times New Roman"/>
          <w:b/>
          <w:bCs/>
          <w:sz w:val="22"/>
          <w:szCs w:val="22"/>
        </w:rPr>
        <w:t>39</w:t>
      </w:r>
      <w:r w:rsidRPr="00482C3D">
        <w:rPr>
          <w:rFonts w:ascii="Times New Roman" w:eastAsia="Times New Roman" w:hAnsi="Times New Roman"/>
          <w:sz w:val="22"/>
          <w:szCs w:val="22"/>
        </w:rPr>
        <w:t>, 1063-1072</w:t>
      </w:r>
      <w:r>
        <w:rPr>
          <w:rFonts w:ascii="Times New Roman" w:eastAsia="Times New Roman" w:hAnsi="Times New Roman"/>
          <w:sz w:val="22"/>
          <w:szCs w:val="22"/>
        </w:rPr>
        <w:t xml:space="preserve"> </w:t>
      </w:r>
      <w:r w:rsidRPr="00482C3D">
        <w:rPr>
          <w:rFonts w:ascii="Times New Roman" w:eastAsia="Times New Roman" w:hAnsi="Times New Roman"/>
          <w:sz w:val="22"/>
          <w:szCs w:val="22"/>
        </w:rPr>
        <w:t>(2012).</w:t>
      </w:r>
    </w:p>
    <w:p w14:paraId="7317B8BA" w14:textId="77777777" w:rsidR="00E364B7" w:rsidRPr="009A06D3" w:rsidRDefault="00E364B7" w:rsidP="00E364B7">
      <w:pPr>
        <w:pStyle w:val="ListParagraph"/>
        <w:numPr>
          <w:ilvl w:val="0"/>
          <w:numId w:val="19"/>
        </w:numPr>
        <w:pBdr>
          <w:top w:val="nil"/>
          <w:left w:val="nil"/>
          <w:bottom w:val="nil"/>
          <w:right w:val="nil"/>
          <w:between w:val="nil"/>
        </w:pBdr>
        <w:spacing w:before="120" w:after="120" w:line="480" w:lineRule="auto"/>
        <w:ind w:leftChars="0"/>
        <w:contextualSpacing/>
        <w:rPr>
          <w:rFonts w:ascii="Times New Roman" w:eastAsia="Times New Roman" w:hAnsi="Times New Roman"/>
          <w:sz w:val="22"/>
          <w:szCs w:val="22"/>
        </w:rPr>
      </w:pPr>
      <w:r w:rsidRPr="00BB0D44">
        <w:rPr>
          <w:rFonts w:ascii="Times New Roman" w:eastAsia="Times New Roman" w:hAnsi="Times New Roman"/>
          <w:sz w:val="22"/>
          <w:szCs w:val="22"/>
        </w:rPr>
        <w:t>Wang, P. X.</w:t>
      </w:r>
      <w:r>
        <w:rPr>
          <w:rFonts w:ascii="Times New Roman" w:eastAsia="Times New Roman" w:hAnsi="Times New Roman"/>
          <w:sz w:val="22"/>
          <w:szCs w:val="22"/>
        </w:rPr>
        <w:t xml:space="preserve"> </w:t>
      </w:r>
      <w:r w:rsidRPr="00562DE6">
        <w:rPr>
          <w:rFonts w:ascii="Times New Roman" w:eastAsia="Times New Roman" w:hAnsi="Times New Roman"/>
          <w:i/>
          <w:iCs/>
          <w:sz w:val="22"/>
          <w:szCs w:val="22"/>
        </w:rPr>
        <w:t>et al.</w:t>
      </w:r>
      <w:r>
        <w:rPr>
          <w:rFonts w:ascii="Times New Roman" w:eastAsia="Times New Roman" w:hAnsi="Times New Roman"/>
          <w:i/>
          <w:iCs/>
          <w:sz w:val="22"/>
          <w:szCs w:val="22"/>
        </w:rPr>
        <w:t xml:space="preserve"> </w:t>
      </w:r>
      <w:r w:rsidRPr="00BB0D44">
        <w:rPr>
          <w:rFonts w:ascii="Times New Roman" w:eastAsia="Times New Roman" w:hAnsi="Times New Roman"/>
          <w:sz w:val="22"/>
          <w:szCs w:val="22"/>
        </w:rPr>
        <w:t xml:space="preserve">The global monsoon across timescales: coherent variability of regional monsoons. </w:t>
      </w:r>
      <w:proofErr w:type="spellStart"/>
      <w:r>
        <w:rPr>
          <w:rFonts w:ascii="Times New Roman" w:eastAsia="Times New Roman" w:hAnsi="Times New Roman"/>
          <w:i/>
          <w:iCs/>
          <w:sz w:val="22"/>
          <w:szCs w:val="22"/>
        </w:rPr>
        <w:t>Clim</w:t>
      </w:r>
      <w:proofErr w:type="spellEnd"/>
      <w:r>
        <w:rPr>
          <w:rFonts w:ascii="Times New Roman" w:eastAsia="Times New Roman" w:hAnsi="Times New Roman"/>
          <w:i/>
          <w:iCs/>
          <w:sz w:val="22"/>
          <w:szCs w:val="22"/>
        </w:rPr>
        <w:t xml:space="preserve">. </w:t>
      </w:r>
      <w:r w:rsidRPr="00BB0D44">
        <w:rPr>
          <w:rFonts w:ascii="Times New Roman" w:eastAsia="Times New Roman" w:hAnsi="Times New Roman"/>
          <w:i/>
          <w:iCs/>
          <w:sz w:val="22"/>
          <w:szCs w:val="22"/>
        </w:rPr>
        <w:t>Past</w:t>
      </w:r>
      <w:r>
        <w:rPr>
          <w:rFonts w:ascii="Times New Roman" w:eastAsia="Times New Roman" w:hAnsi="Times New Roman"/>
          <w:sz w:val="22"/>
          <w:szCs w:val="22"/>
        </w:rPr>
        <w:t xml:space="preserve">, </w:t>
      </w:r>
      <w:r w:rsidRPr="00BB0D44">
        <w:rPr>
          <w:rFonts w:ascii="Times New Roman" w:eastAsia="Times New Roman" w:hAnsi="Times New Roman"/>
          <w:b/>
          <w:bCs/>
          <w:sz w:val="22"/>
          <w:szCs w:val="22"/>
        </w:rPr>
        <w:t>10</w:t>
      </w:r>
      <w:r w:rsidRPr="00BB0D44">
        <w:rPr>
          <w:rFonts w:ascii="Times New Roman" w:eastAsia="Times New Roman" w:hAnsi="Times New Roman"/>
          <w:sz w:val="22"/>
          <w:szCs w:val="22"/>
        </w:rPr>
        <w:t>, 2007</w:t>
      </w:r>
      <w:r>
        <w:rPr>
          <w:rFonts w:ascii="Times New Roman" w:eastAsia="Times New Roman" w:hAnsi="Times New Roman"/>
          <w:sz w:val="22"/>
          <w:szCs w:val="22"/>
        </w:rPr>
        <w:t xml:space="preserve"> (2014)</w:t>
      </w:r>
      <w:r w:rsidRPr="00BB0D44">
        <w:rPr>
          <w:rFonts w:ascii="Times New Roman" w:eastAsia="Times New Roman" w:hAnsi="Times New Roman"/>
          <w:sz w:val="22"/>
          <w:szCs w:val="22"/>
        </w:rPr>
        <w:t>.</w:t>
      </w:r>
    </w:p>
    <w:p w14:paraId="7016A590" w14:textId="24105D47" w:rsidR="00E364B7" w:rsidRPr="009A06D3" w:rsidRDefault="00E364B7" w:rsidP="00E364B7">
      <w:pPr>
        <w:pStyle w:val="ListParagraph"/>
        <w:numPr>
          <w:ilvl w:val="0"/>
          <w:numId w:val="19"/>
        </w:numPr>
        <w:spacing w:before="120" w:after="120" w:line="480" w:lineRule="auto"/>
        <w:ind w:leftChars="0"/>
        <w:contextualSpacing/>
        <w:jc w:val="both"/>
        <w:rPr>
          <w:rFonts w:ascii="Times New Roman" w:eastAsia="Times New Roman" w:hAnsi="Times New Roman"/>
          <w:sz w:val="22"/>
          <w:szCs w:val="22"/>
        </w:rPr>
      </w:pPr>
      <w:r>
        <w:rPr>
          <w:rFonts w:ascii="Times New Roman" w:eastAsia="Times New Roman" w:hAnsi="Times New Roman"/>
          <w:sz w:val="22"/>
          <w:szCs w:val="22"/>
          <w:lang w:val="de-CH"/>
        </w:rPr>
        <w:t>Chen, D. &amp; Chen, H. W</w:t>
      </w:r>
      <w:r w:rsidRPr="00482C3D">
        <w:rPr>
          <w:rFonts w:ascii="Times New Roman" w:eastAsia="Times New Roman" w:hAnsi="Times New Roman"/>
          <w:sz w:val="22"/>
          <w:szCs w:val="22"/>
          <w:lang w:val="de-CH"/>
        </w:rPr>
        <w:t>. Using the Köppen classification to quantify climate variation and change: an example for 1901–</w:t>
      </w:r>
      <w:r>
        <w:rPr>
          <w:rFonts w:ascii="Times New Roman" w:eastAsia="Times New Roman" w:hAnsi="Times New Roman"/>
          <w:sz w:val="22"/>
          <w:szCs w:val="22"/>
          <w:lang w:val="de-CH"/>
        </w:rPr>
        <w:t xml:space="preserve">2010. </w:t>
      </w:r>
      <w:r w:rsidRPr="00482C3D">
        <w:rPr>
          <w:rFonts w:ascii="Times New Roman" w:eastAsia="Times New Roman" w:hAnsi="Times New Roman"/>
          <w:i/>
          <w:iCs/>
          <w:sz w:val="22"/>
          <w:szCs w:val="22"/>
          <w:lang w:val="de-CH"/>
        </w:rPr>
        <w:t>Environ</w:t>
      </w:r>
      <w:r>
        <w:rPr>
          <w:rFonts w:ascii="Times New Roman" w:eastAsia="Times New Roman" w:hAnsi="Times New Roman"/>
          <w:i/>
          <w:iCs/>
          <w:sz w:val="22"/>
          <w:szCs w:val="22"/>
          <w:lang w:val="de-CH"/>
        </w:rPr>
        <w:t>.</w:t>
      </w:r>
      <w:r w:rsidRPr="00482C3D">
        <w:rPr>
          <w:rFonts w:ascii="Times New Roman" w:eastAsia="Times New Roman" w:hAnsi="Times New Roman"/>
          <w:i/>
          <w:iCs/>
          <w:sz w:val="22"/>
          <w:szCs w:val="22"/>
          <w:lang w:val="de-CH"/>
        </w:rPr>
        <w:t xml:space="preserve"> Dev</w:t>
      </w:r>
      <w:r>
        <w:rPr>
          <w:rFonts w:ascii="Times New Roman" w:eastAsia="Times New Roman" w:hAnsi="Times New Roman"/>
          <w:i/>
          <w:iCs/>
          <w:sz w:val="22"/>
          <w:szCs w:val="22"/>
          <w:lang w:val="de-CH"/>
        </w:rPr>
        <w:t>.</w:t>
      </w:r>
      <w:r w:rsidRPr="00482C3D">
        <w:rPr>
          <w:rFonts w:ascii="Times New Roman" w:eastAsia="Times New Roman" w:hAnsi="Times New Roman"/>
          <w:sz w:val="22"/>
          <w:szCs w:val="22"/>
          <w:lang w:val="de-CH"/>
        </w:rPr>
        <w:t xml:space="preserve"> </w:t>
      </w:r>
      <w:r w:rsidRPr="00482C3D">
        <w:rPr>
          <w:rFonts w:ascii="Times New Roman" w:eastAsia="Times New Roman" w:hAnsi="Times New Roman"/>
          <w:b/>
          <w:bCs/>
          <w:sz w:val="22"/>
          <w:szCs w:val="22"/>
          <w:lang w:val="de-CH"/>
        </w:rPr>
        <w:t>6</w:t>
      </w:r>
      <w:r w:rsidRPr="00482C3D">
        <w:rPr>
          <w:rFonts w:ascii="Times New Roman" w:eastAsia="Times New Roman" w:hAnsi="Times New Roman"/>
          <w:sz w:val="22"/>
          <w:szCs w:val="22"/>
          <w:lang w:val="de-CH"/>
        </w:rPr>
        <w:t>, 69-79</w:t>
      </w:r>
      <w:r>
        <w:rPr>
          <w:rFonts w:ascii="Times New Roman" w:eastAsia="Times New Roman" w:hAnsi="Times New Roman"/>
          <w:sz w:val="22"/>
          <w:szCs w:val="22"/>
          <w:lang w:val="de-CH"/>
        </w:rPr>
        <w:t xml:space="preserve"> </w:t>
      </w:r>
      <w:r w:rsidRPr="00482C3D">
        <w:rPr>
          <w:rFonts w:ascii="Times New Roman" w:eastAsia="Times New Roman" w:hAnsi="Times New Roman"/>
          <w:sz w:val="22"/>
          <w:szCs w:val="22"/>
          <w:lang w:val="de-CH"/>
        </w:rPr>
        <w:t>(2013).</w:t>
      </w:r>
    </w:p>
    <w:p w14:paraId="2FDA7807" w14:textId="0AD53AAB" w:rsidR="00E364B7" w:rsidRPr="009A06D3" w:rsidRDefault="00E364B7" w:rsidP="00E364B7">
      <w:pPr>
        <w:pStyle w:val="ListParagraph"/>
        <w:numPr>
          <w:ilvl w:val="0"/>
          <w:numId w:val="19"/>
        </w:numPr>
        <w:spacing w:before="120" w:after="120" w:line="480" w:lineRule="auto"/>
        <w:ind w:leftChars="0"/>
        <w:contextualSpacing/>
        <w:jc w:val="both"/>
        <w:rPr>
          <w:rFonts w:ascii="Times New Roman" w:eastAsia="Times New Roman" w:hAnsi="Times New Roman" w:cs="Cambria"/>
          <w:color w:val="000000"/>
          <w:sz w:val="22"/>
          <w:szCs w:val="22"/>
        </w:rPr>
      </w:pPr>
      <w:proofErr w:type="spellStart"/>
      <w:r w:rsidRPr="008D1C6D">
        <w:rPr>
          <w:rFonts w:ascii="Times New Roman" w:eastAsia="Times New Roman" w:hAnsi="Times New Roman" w:hint="eastAsia"/>
          <w:sz w:val="22"/>
          <w:szCs w:val="22"/>
        </w:rPr>
        <w:t>Chevuturi</w:t>
      </w:r>
      <w:proofErr w:type="spellEnd"/>
      <w:r w:rsidRPr="008D1C6D">
        <w:rPr>
          <w:rFonts w:ascii="Times New Roman" w:eastAsia="Times New Roman" w:hAnsi="Times New Roman" w:hint="eastAsia"/>
          <w:sz w:val="22"/>
          <w:szCs w:val="22"/>
        </w:rPr>
        <w:t xml:space="preserve">, A., </w:t>
      </w:r>
      <w:proofErr w:type="spellStart"/>
      <w:r w:rsidRPr="008D1C6D">
        <w:rPr>
          <w:rFonts w:ascii="Times New Roman" w:eastAsia="Times New Roman" w:hAnsi="Times New Roman" w:hint="eastAsia"/>
          <w:sz w:val="22"/>
          <w:szCs w:val="22"/>
        </w:rPr>
        <w:t>Klingaman</w:t>
      </w:r>
      <w:proofErr w:type="spellEnd"/>
      <w:r w:rsidRPr="008D1C6D">
        <w:rPr>
          <w:rFonts w:ascii="Times New Roman" w:eastAsia="Times New Roman" w:hAnsi="Times New Roman" w:hint="eastAsia"/>
          <w:sz w:val="22"/>
          <w:szCs w:val="22"/>
        </w:rPr>
        <w:t>, N. P., Turner, A. G. &amp; Hannah, S. Projected Changes in the Asian</w:t>
      </w:r>
      <w:r w:rsidR="003469F7">
        <w:rPr>
          <w:rFonts w:ascii="Times New Roman" w:eastAsia="Times New Roman" w:hAnsi="Times New Roman"/>
          <w:sz w:val="22"/>
          <w:szCs w:val="22"/>
        </w:rPr>
        <w:t>-</w:t>
      </w:r>
      <w:r w:rsidRPr="008D1C6D">
        <w:rPr>
          <w:rFonts w:ascii="Times New Roman" w:eastAsia="Times New Roman" w:hAnsi="Times New Roman" w:hint="eastAsia"/>
          <w:sz w:val="22"/>
          <w:szCs w:val="22"/>
        </w:rPr>
        <w:t>Australian Monsoon Region in 1.5°C and 2.0</w:t>
      </w:r>
      <w:bookmarkStart w:id="7" w:name="_GoBack"/>
      <w:bookmarkEnd w:id="7"/>
      <w:r w:rsidRPr="008D1C6D">
        <w:rPr>
          <w:rFonts w:ascii="Times New Roman" w:eastAsia="Times New Roman" w:hAnsi="Times New Roman" w:hint="eastAsia"/>
          <w:sz w:val="22"/>
          <w:szCs w:val="22"/>
        </w:rPr>
        <w:t>°C Global</w:t>
      </w:r>
      <w:r w:rsidR="003469F7">
        <w:rPr>
          <w:rFonts w:ascii="Times New Roman" w:eastAsia="Times New Roman" w:hAnsi="Times New Roman"/>
          <w:sz w:val="22"/>
          <w:szCs w:val="22"/>
        </w:rPr>
        <w:t>-</w:t>
      </w:r>
      <w:r w:rsidRPr="008D1C6D">
        <w:rPr>
          <w:rFonts w:ascii="Times New Roman" w:eastAsia="Times New Roman" w:hAnsi="Times New Roman" w:hint="eastAsia"/>
          <w:sz w:val="22"/>
          <w:szCs w:val="22"/>
        </w:rPr>
        <w:t>Warming</w:t>
      </w:r>
      <w:r>
        <w:rPr>
          <w:rFonts w:ascii="Times New Roman" w:eastAsia="Times New Roman" w:hAnsi="Times New Roman" w:hint="eastAsia"/>
          <w:sz w:val="22"/>
          <w:szCs w:val="22"/>
        </w:rPr>
        <w:t xml:space="preserve"> Scenarios. </w:t>
      </w:r>
      <w:r w:rsidRPr="008D1C6D">
        <w:rPr>
          <w:rFonts w:ascii="Times New Roman" w:eastAsia="Times New Roman" w:hAnsi="Times New Roman" w:hint="eastAsia"/>
          <w:i/>
          <w:iCs/>
          <w:sz w:val="22"/>
          <w:szCs w:val="22"/>
        </w:rPr>
        <w:t>Earth's Future</w:t>
      </w:r>
      <w:r>
        <w:rPr>
          <w:rFonts w:ascii="Times New Roman" w:eastAsia="Times New Roman" w:hAnsi="Times New Roman" w:hint="eastAsia"/>
          <w:sz w:val="22"/>
          <w:szCs w:val="22"/>
        </w:rPr>
        <w:t xml:space="preserve"> </w:t>
      </w:r>
      <w:r w:rsidRPr="008D1C6D">
        <w:rPr>
          <w:rFonts w:ascii="Times New Roman" w:eastAsia="Times New Roman" w:hAnsi="Times New Roman" w:hint="eastAsia"/>
          <w:b/>
          <w:bCs/>
          <w:sz w:val="22"/>
          <w:szCs w:val="22"/>
        </w:rPr>
        <w:t>6</w:t>
      </w:r>
      <w:r w:rsidRPr="008D1C6D">
        <w:rPr>
          <w:rFonts w:ascii="Times New Roman" w:eastAsia="Times New Roman" w:hAnsi="Times New Roman" w:hint="eastAsia"/>
          <w:sz w:val="22"/>
          <w:szCs w:val="22"/>
        </w:rPr>
        <w:t>, 339-358</w:t>
      </w:r>
      <w:r>
        <w:rPr>
          <w:rFonts w:ascii="Times New Roman" w:eastAsia="Times New Roman" w:hAnsi="Times New Roman"/>
          <w:sz w:val="22"/>
          <w:szCs w:val="22"/>
        </w:rPr>
        <w:t xml:space="preserve"> </w:t>
      </w:r>
      <w:r w:rsidRPr="008D1C6D">
        <w:rPr>
          <w:rFonts w:ascii="Times New Roman" w:eastAsia="Times New Roman" w:hAnsi="Times New Roman" w:hint="eastAsia"/>
          <w:sz w:val="22"/>
          <w:szCs w:val="22"/>
        </w:rPr>
        <w:t>(2018).</w:t>
      </w:r>
    </w:p>
    <w:p w14:paraId="6B3B81FA" w14:textId="5FC563C4" w:rsidR="00E364B7" w:rsidRPr="00482C3D" w:rsidRDefault="00E364B7" w:rsidP="00E364B7">
      <w:pPr>
        <w:pStyle w:val="ListParagraph"/>
        <w:numPr>
          <w:ilvl w:val="0"/>
          <w:numId w:val="19"/>
        </w:numPr>
        <w:spacing w:before="120" w:after="120" w:line="480" w:lineRule="auto"/>
        <w:ind w:leftChars="0"/>
        <w:contextualSpacing/>
        <w:jc w:val="both"/>
        <w:rPr>
          <w:rFonts w:ascii="Times New Roman" w:eastAsia="Times New Roman" w:hAnsi="Times New Roman"/>
          <w:sz w:val="22"/>
          <w:szCs w:val="22"/>
        </w:rPr>
      </w:pPr>
      <w:r w:rsidRPr="00E413B4">
        <w:rPr>
          <w:rFonts w:ascii="Times New Roman" w:eastAsia="Times New Roman" w:hAnsi="Times New Roman"/>
          <w:sz w:val="22"/>
          <w:szCs w:val="22"/>
        </w:rPr>
        <w:t xml:space="preserve">Coats, S., </w:t>
      </w:r>
      <w:proofErr w:type="spellStart"/>
      <w:r w:rsidRPr="00E413B4">
        <w:rPr>
          <w:rFonts w:ascii="Times New Roman" w:eastAsia="Times New Roman" w:hAnsi="Times New Roman"/>
          <w:sz w:val="22"/>
          <w:szCs w:val="22"/>
        </w:rPr>
        <w:t>Smerdon</w:t>
      </w:r>
      <w:proofErr w:type="spellEnd"/>
      <w:r w:rsidRPr="00E413B4">
        <w:rPr>
          <w:rFonts w:ascii="Times New Roman" w:eastAsia="Times New Roman" w:hAnsi="Times New Roman"/>
          <w:sz w:val="22"/>
          <w:szCs w:val="22"/>
        </w:rPr>
        <w:t xml:space="preserve">, J. E., Cook, B. I., Seager, R., Cook, E. R. &amp; </w:t>
      </w:r>
      <w:proofErr w:type="spellStart"/>
      <w:r w:rsidRPr="00E413B4">
        <w:rPr>
          <w:rFonts w:ascii="Times New Roman" w:eastAsia="Times New Roman" w:hAnsi="Times New Roman"/>
          <w:sz w:val="22"/>
          <w:szCs w:val="22"/>
        </w:rPr>
        <w:t>Anchukaitis</w:t>
      </w:r>
      <w:proofErr w:type="spellEnd"/>
      <w:r w:rsidRPr="00E413B4">
        <w:rPr>
          <w:rFonts w:ascii="Times New Roman" w:eastAsia="Times New Roman" w:hAnsi="Times New Roman"/>
          <w:sz w:val="22"/>
          <w:szCs w:val="22"/>
        </w:rPr>
        <w:t xml:space="preserve">, K. J. Internal ocean-atmosphere variability drives megadroughts in Western North America. </w:t>
      </w:r>
      <w:proofErr w:type="spellStart"/>
      <w:r>
        <w:rPr>
          <w:rFonts w:ascii="Times New Roman" w:eastAsia="Times New Roman" w:hAnsi="Times New Roman"/>
          <w:i/>
          <w:iCs/>
          <w:sz w:val="22"/>
          <w:szCs w:val="22"/>
        </w:rPr>
        <w:t>Geophys</w:t>
      </w:r>
      <w:proofErr w:type="spellEnd"/>
      <w:r>
        <w:rPr>
          <w:rFonts w:ascii="Times New Roman" w:eastAsia="Times New Roman" w:hAnsi="Times New Roman"/>
          <w:i/>
          <w:iCs/>
          <w:sz w:val="22"/>
          <w:szCs w:val="22"/>
        </w:rPr>
        <w:t>.</w:t>
      </w:r>
      <w:r w:rsidRPr="00794939">
        <w:rPr>
          <w:rFonts w:ascii="Times New Roman" w:eastAsia="Times New Roman" w:hAnsi="Times New Roman"/>
          <w:i/>
          <w:iCs/>
          <w:sz w:val="22"/>
          <w:szCs w:val="22"/>
        </w:rPr>
        <w:t xml:space="preserve"> Res</w:t>
      </w:r>
      <w:r>
        <w:rPr>
          <w:rFonts w:ascii="Times New Roman" w:eastAsia="Times New Roman" w:hAnsi="Times New Roman"/>
          <w:i/>
          <w:iCs/>
          <w:sz w:val="22"/>
          <w:szCs w:val="22"/>
        </w:rPr>
        <w:t>.</w:t>
      </w:r>
      <w:r w:rsidRPr="00794939">
        <w:rPr>
          <w:rFonts w:ascii="Times New Roman" w:eastAsia="Times New Roman" w:hAnsi="Times New Roman"/>
          <w:i/>
          <w:iCs/>
          <w:sz w:val="22"/>
          <w:szCs w:val="22"/>
        </w:rPr>
        <w:t xml:space="preserve"> Lett</w:t>
      </w:r>
      <w:r>
        <w:rPr>
          <w:rFonts w:ascii="Times New Roman" w:eastAsia="Times New Roman" w:hAnsi="Times New Roman"/>
          <w:i/>
          <w:iCs/>
          <w:sz w:val="22"/>
          <w:szCs w:val="22"/>
        </w:rPr>
        <w:t>.</w:t>
      </w:r>
      <w:r w:rsidRPr="00E413B4">
        <w:rPr>
          <w:rFonts w:ascii="Times New Roman" w:eastAsia="Times New Roman" w:hAnsi="Times New Roman"/>
          <w:sz w:val="22"/>
          <w:szCs w:val="22"/>
        </w:rPr>
        <w:t xml:space="preserve"> </w:t>
      </w:r>
      <w:r w:rsidRPr="00794939">
        <w:rPr>
          <w:rFonts w:ascii="Times New Roman" w:eastAsia="Times New Roman" w:hAnsi="Times New Roman"/>
          <w:b/>
          <w:bCs/>
          <w:sz w:val="22"/>
          <w:szCs w:val="22"/>
        </w:rPr>
        <w:t>43</w:t>
      </w:r>
      <w:r w:rsidRPr="00E413B4">
        <w:rPr>
          <w:rFonts w:ascii="Times New Roman" w:eastAsia="Times New Roman" w:hAnsi="Times New Roman"/>
          <w:sz w:val="22"/>
          <w:szCs w:val="22"/>
        </w:rPr>
        <w:t>, 9886-9894</w:t>
      </w:r>
      <w:r>
        <w:rPr>
          <w:rFonts w:ascii="Times New Roman" w:eastAsia="Times New Roman" w:hAnsi="Times New Roman"/>
          <w:sz w:val="22"/>
          <w:szCs w:val="22"/>
        </w:rPr>
        <w:t xml:space="preserve"> (2016)</w:t>
      </w:r>
      <w:r w:rsidRPr="00E413B4">
        <w:rPr>
          <w:rFonts w:ascii="Times New Roman" w:eastAsia="Times New Roman" w:hAnsi="Times New Roman"/>
          <w:sz w:val="22"/>
          <w:szCs w:val="22"/>
        </w:rPr>
        <w:t>.</w:t>
      </w:r>
    </w:p>
    <w:p w14:paraId="64F64110" w14:textId="77777777" w:rsidR="00E364B7" w:rsidRPr="009A06D3" w:rsidRDefault="00E364B7" w:rsidP="00E364B7">
      <w:pPr>
        <w:pStyle w:val="ListParagraph"/>
        <w:numPr>
          <w:ilvl w:val="0"/>
          <w:numId w:val="19"/>
        </w:numPr>
        <w:pBdr>
          <w:top w:val="nil"/>
          <w:left w:val="nil"/>
          <w:bottom w:val="nil"/>
          <w:right w:val="nil"/>
          <w:between w:val="nil"/>
        </w:pBdr>
        <w:spacing w:before="120" w:after="120" w:line="480" w:lineRule="auto"/>
        <w:ind w:leftChars="0"/>
        <w:contextualSpacing/>
        <w:rPr>
          <w:rFonts w:ascii="Times New Roman" w:eastAsia="Times New Roman" w:hAnsi="Times New Roman" w:cs="Cambria"/>
          <w:color w:val="000000"/>
          <w:sz w:val="22"/>
          <w:szCs w:val="22"/>
        </w:rPr>
      </w:pPr>
      <w:r w:rsidRPr="00E413B4">
        <w:rPr>
          <w:rFonts w:ascii="Times New Roman" w:eastAsia="Times New Roman" w:hAnsi="Times New Roman"/>
          <w:sz w:val="22"/>
          <w:szCs w:val="22"/>
        </w:rPr>
        <w:t>Lehner, F.</w:t>
      </w:r>
      <w:r>
        <w:rPr>
          <w:rFonts w:ascii="Times New Roman" w:eastAsia="Times New Roman" w:hAnsi="Times New Roman"/>
          <w:sz w:val="22"/>
          <w:szCs w:val="22"/>
        </w:rPr>
        <w:t xml:space="preserve"> </w:t>
      </w:r>
      <w:r w:rsidRPr="00562DE6">
        <w:rPr>
          <w:rFonts w:ascii="Times New Roman" w:eastAsia="Times New Roman" w:hAnsi="Times New Roman"/>
          <w:i/>
          <w:iCs/>
          <w:sz w:val="22"/>
          <w:szCs w:val="22"/>
        </w:rPr>
        <w:t>et al.</w:t>
      </w:r>
      <w:r>
        <w:rPr>
          <w:rFonts w:ascii="Times New Roman" w:eastAsia="Times New Roman" w:hAnsi="Times New Roman"/>
          <w:sz w:val="22"/>
          <w:szCs w:val="22"/>
        </w:rPr>
        <w:t xml:space="preserve"> </w:t>
      </w:r>
      <w:r w:rsidRPr="00E413B4">
        <w:rPr>
          <w:rFonts w:ascii="Times New Roman" w:eastAsia="Times New Roman" w:hAnsi="Times New Roman"/>
          <w:sz w:val="22"/>
          <w:szCs w:val="22"/>
        </w:rPr>
        <w:t xml:space="preserve">Projected drought risk in 1.5°C and 2°C warmer climates, </w:t>
      </w:r>
      <w:proofErr w:type="spellStart"/>
      <w:r>
        <w:rPr>
          <w:rFonts w:ascii="Times New Roman" w:eastAsia="Times New Roman" w:hAnsi="Times New Roman"/>
          <w:i/>
          <w:iCs/>
          <w:sz w:val="22"/>
          <w:szCs w:val="22"/>
        </w:rPr>
        <w:t>Geophys</w:t>
      </w:r>
      <w:proofErr w:type="spellEnd"/>
      <w:r>
        <w:rPr>
          <w:rFonts w:ascii="Times New Roman" w:eastAsia="Times New Roman" w:hAnsi="Times New Roman"/>
          <w:i/>
          <w:iCs/>
          <w:sz w:val="22"/>
          <w:szCs w:val="22"/>
        </w:rPr>
        <w:t>.</w:t>
      </w:r>
      <w:r w:rsidRPr="00BF6E21">
        <w:rPr>
          <w:rFonts w:ascii="Times New Roman" w:eastAsia="Times New Roman" w:hAnsi="Times New Roman"/>
          <w:i/>
          <w:iCs/>
          <w:sz w:val="22"/>
          <w:szCs w:val="22"/>
        </w:rPr>
        <w:t xml:space="preserve"> Res</w:t>
      </w:r>
      <w:r>
        <w:rPr>
          <w:rFonts w:ascii="Times New Roman" w:eastAsia="Times New Roman" w:hAnsi="Times New Roman"/>
          <w:i/>
          <w:iCs/>
          <w:sz w:val="22"/>
          <w:szCs w:val="22"/>
        </w:rPr>
        <w:t>.</w:t>
      </w:r>
      <w:r w:rsidRPr="00BF6E21">
        <w:rPr>
          <w:rFonts w:ascii="Times New Roman" w:eastAsia="Times New Roman" w:hAnsi="Times New Roman"/>
          <w:i/>
          <w:iCs/>
          <w:sz w:val="22"/>
          <w:szCs w:val="22"/>
        </w:rPr>
        <w:t xml:space="preserve"> Lett</w:t>
      </w:r>
      <w:r>
        <w:rPr>
          <w:rFonts w:ascii="Times New Roman" w:eastAsia="Times New Roman" w:hAnsi="Times New Roman"/>
          <w:i/>
          <w:iCs/>
          <w:sz w:val="22"/>
          <w:szCs w:val="22"/>
        </w:rPr>
        <w:t>.</w:t>
      </w:r>
      <w:r w:rsidRPr="00E413B4">
        <w:rPr>
          <w:rFonts w:ascii="Times New Roman" w:eastAsia="Times New Roman" w:hAnsi="Times New Roman"/>
          <w:sz w:val="22"/>
          <w:szCs w:val="22"/>
        </w:rPr>
        <w:t xml:space="preserve"> </w:t>
      </w:r>
      <w:r w:rsidRPr="002C58DE">
        <w:rPr>
          <w:rFonts w:ascii="Times New Roman" w:eastAsia="Times New Roman" w:hAnsi="Times New Roman"/>
          <w:b/>
          <w:bCs/>
          <w:sz w:val="22"/>
          <w:szCs w:val="22"/>
        </w:rPr>
        <w:t>44</w:t>
      </w:r>
      <w:r w:rsidRPr="00E413B4">
        <w:rPr>
          <w:rFonts w:ascii="Times New Roman" w:eastAsia="Times New Roman" w:hAnsi="Times New Roman"/>
          <w:sz w:val="22"/>
          <w:szCs w:val="22"/>
        </w:rPr>
        <w:t>, 7419–7428</w:t>
      </w:r>
      <w:r>
        <w:rPr>
          <w:rFonts w:ascii="Times New Roman" w:eastAsia="Times New Roman" w:hAnsi="Times New Roman"/>
          <w:sz w:val="22"/>
          <w:szCs w:val="22"/>
        </w:rPr>
        <w:t xml:space="preserve"> (2017)</w:t>
      </w:r>
      <w:r w:rsidRPr="00E413B4">
        <w:rPr>
          <w:rFonts w:ascii="Times New Roman" w:eastAsia="Times New Roman" w:hAnsi="Times New Roman"/>
          <w:sz w:val="22"/>
          <w:szCs w:val="22"/>
        </w:rPr>
        <w:t>.</w:t>
      </w:r>
    </w:p>
    <w:p w14:paraId="562AFCB8" w14:textId="77777777" w:rsidR="00E364B7" w:rsidRPr="00BB0D44" w:rsidRDefault="00E364B7" w:rsidP="00E364B7">
      <w:pPr>
        <w:pStyle w:val="ListParagraph"/>
        <w:numPr>
          <w:ilvl w:val="0"/>
          <w:numId w:val="19"/>
        </w:numPr>
        <w:pBdr>
          <w:top w:val="nil"/>
          <w:left w:val="nil"/>
          <w:bottom w:val="nil"/>
          <w:right w:val="nil"/>
          <w:between w:val="nil"/>
        </w:pBdr>
        <w:spacing w:line="480" w:lineRule="auto"/>
        <w:ind w:leftChars="0"/>
        <w:contextualSpacing/>
        <w:rPr>
          <w:rFonts w:ascii="Times New Roman" w:eastAsia="Times New Roman" w:hAnsi="Times New Roman"/>
          <w:sz w:val="22"/>
          <w:szCs w:val="22"/>
        </w:rPr>
      </w:pPr>
      <w:r w:rsidRPr="00BB0D44">
        <w:rPr>
          <w:rFonts w:ascii="Times New Roman" w:eastAsia="Times New Roman" w:hAnsi="Times New Roman"/>
          <w:sz w:val="22"/>
          <w:szCs w:val="22"/>
        </w:rPr>
        <w:t xml:space="preserve">Kim, H. Global Soil Wetness Project Phase 3 Atmospheric Boundary Conditions (Experiment 1) [Data set]. Data Integration and Analysis System (DIAS). </w:t>
      </w:r>
      <w:hyperlink r:id="rId25" w:history="1">
        <w:r w:rsidRPr="000D1873">
          <w:rPr>
            <w:rStyle w:val="Hyperlink"/>
            <w:rFonts w:ascii="Times New Roman" w:eastAsia="Times New Roman" w:hAnsi="Times New Roman"/>
            <w:sz w:val="22"/>
            <w:szCs w:val="22"/>
          </w:rPr>
          <w:t>https://doi.org/10.20783/DIAS.501</w:t>
        </w:r>
      </w:hyperlink>
      <w:r>
        <w:rPr>
          <w:rFonts w:ascii="Times New Roman" w:eastAsia="Times New Roman" w:hAnsi="Times New Roman"/>
          <w:sz w:val="22"/>
          <w:szCs w:val="22"/>
        </w:rPr>
        <w:t xml:space="preserve"> </w:t>
      </w:r>
      <w:r w:rsidRPr="00BB0D44">
        <w:rPr>
          <w:rFonts w:ascii="Times New Roman" w:eastAsia="Times New Roman" w:hAnsi="Times New Roman"/>
          <w:sz w:val="22"/>
          <w:szCs w:val="22"/>
        </w:rPr>
        <w:t>(2017).</w:t>
      </w:r>
    </w:p>
    <w:p w14:paraId="584B9F72" w14:textId="6814BD47" w:rsidR="00827E08" w:rsidRDefault="00827E08" w:rsidP="00F27329">
      <w:pPr>
        <w:spacing w:before="120" w:after="120" w:line="360" w:lineRule="auto"/>
        <w:jc w:val="both"/>
        <w:rPr>
          <w:rFonts w:ascii="Times New Roman" w:hAnsi="Times New Roman"/>
          <w:sz w:val="22"/>
          <w:szCs w:val="22"/>
        </w:rPr>
      </w:pPr>
    </w:p>
    <w:p w14:paraId="6DB0AF77" w14:textId="2E48643D" w:rsidR="00277E1F" w:rsidRDefault="00277E1F" w:rsidP="00F27329">
      <w:pPr>
        <w:spacing w:before="120" w:after="120" w:line="360" w:lineRule="auto"/>
        <w:jc w:val="both"/>
        <w:rPr>
          <w:rFonts w:ascii="Times New Roman" w:hAnsi="Times New Roman"/>
          <w:sz w:val="22"/>
          <w:szCs w:val="22"/>
        </w:rPr>
      </w:pPr>
    </w:p>
    <w:p w14:paraId="2A3A4351" w14:textId="77777777" w:rsidR="00277E1F" w:rsidRPr="00F407F5" w:rsidRDefault="00277E1F" w:rsidP="00F27329">
      <w:pPr>
        <w:spacing w:before="120" w:after="120" w:line="360" w:lineRule="auto"/>
        <w:jc w:val="both"/>
        <w:rPr>
          <w:rFonts w:ascii="Times New Roman" w:hAnsi="Times New Roman"/>
          <w:sz w:val="22"/>
          <w:szCs w:val="22"/>
        </w:rPr>
      </w:pPr>
    </w:p>
    <w:sectPr w:rsidR="00277E1F" w:rsidRPr="00F407F5" w:rsidSect="00F97007">
      <w:footerReference w:type="even" r:id="rId26"/>
      <w:footerReference w:type="default" r:id="rId27"/>
      <w:headerReference w:type="first" r:id="rId28"/>
      <w:footerReference w:type="first" r:id="rId29"/>
      <w:pgSz w:w="11900" w:h="16840" w:code="9"/>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88F659" w14:textId="77777777" w:rsidR="00F51F7B" w:rsidRDefault="00F51F7B" w:rsidP="006E1423">
      <w:r>
        <w:separator/>
      </w:r>
    </w:p>
  </w:endnote>
  <w:endnote w:type="continuationSeparator" w:id="0">
    <w:p w14:paraId="050B7B10" w14:textId="77777777" w:rsidR="00F51F7B" w:rsidRDefault="00F51F7B" w:rsidP="006E1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skoola Pota">
    <w:altName w:val="Iskoola Pota"/>
    <w:charset w:val="00"/>
    <w:family w:val="swiss"/>
    <w:pitch w:val="variable"/>
    <w:sig w:usb0="00000003" w:usb1="00000000" w:usb2="00000200" w:usb3="00000000" w:csb0="00000001"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F7533" w14:textId="77777777" w:rsidR="00C621DD" w:rsidRDefault="00C621DD" w:rsidP="00930F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w:t>
    </w:r>
    <w:r>
      <w:rPr>
        <w:rStyle w:val="PageNumber"/>
      </w:rPr>
      <w:fldChar w:fldCharType="end"/>
    </w:r>
  </w:p>
  <w:p w14:paraId="103FF22F" w14:textId="77777777" w:rsidR="00C621DD" w:rsidRDefault="00C621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C562DB" w14:textId="01AFC1F9" w:rsidR="00C621DD" w:rsidRDefault="00C621DD">
    <w:pPr>
      <w:pStyle w:val="Footer"/>
    </w:pPr>
  </w:p>
  <w:p w14:paraId="44F184C0" w14:textId="77777777" w:rsidR="00C621DD" w:rsidRDefault="00C621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7297570"/>
      <w:docPartObj>
        <w:docPartGallery w:val="Page Numbers (Bottom of Page)"/>
        <w:docPartUnique/>
      </w:docPartObj>
    </w:sdtPr>
    <w:sdtEndPr/>
    <w:sdtContent>
      <w:p w14:paraId="6EE9DCAA" w14:textId="5DA10D5E" w:rsidR="00C621DD" w:rsidRDefault="00C621DD">
        <w:pPr>
          <w:pStyle w:val="Footer"/>
          <w:jc w:val="center"/>
        </w:pPr>
        <w:r w:rsidRPr="00405D8E">
          <w:rPr>
            <w:rFonts w:ascii="Times New Roman" w:hAnsi="Times New Roman"/>
          </w:rPr>
          <w:fldChar w:fldCharType="begin"/>
        </w:r>
        <w:r w:rsidRPr="00405D8E">
          <w:rPr>
            <w:rFonts w:ascii="Times New Roman" w:hAnsi="Times New Roman"/>
          </w:rPr>
          <w:instrText>PAGE   \* MERGEFORMAT</w:instrText>
        </w:r>
        <w:r w:rsidRPr="00405D8E">
          <w:rPr>
            <w:rFonts w:ascii="Times New Roman" w:hAnsi="Times New Roman"/>
          </w:rPr>
          <w:fldChar w:fldCharType="separate"/>
        </w:r>
        <w:r w:rsidRPr="00FA21E9">
          <w:rPr>
            <w:rFonts w:ascii="Times New Roman" w:hAnsi="Times New Roman"/>
            <w:noProof/>
            <w:lang w:val="ja-JP" w:eastAsia="ja-JP"/>
          </w:rPr>
          <w:t>1</w:t>
        </w:r>
        <w:r w:rsidRPr="00405D8E">
          <w:rPr>
            <w:rFonts w:ascii="Times New Roman" w:hAnsi="Times New Roman"/>
          </w:rPr>
          <w:fldChar w:fldCharType="end"/>
        </w:r>
      </w:p>
    </w:sdtContent>
  </w:sdt>
  <w:p w14:paraId="00FED736" w14:textId="77777777" w:rsidR="00C621DD" w:rsidRDefault="00C621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FEA4FC" w14:textId="77777777" w:rsidR="00F51F7B" w:rsidRDefault="00F51F7B" w:rsidP="006E1423">
      <w:r>
        <w:separator/>
      </w:r>
    </w:p>
  </w:footnote>
  <w:footnote w:type="continuationSeparator" w:id="0">
    <w:p w14:paraId="181F6E7D" w14:textId="77777777" w:rsidR="00F51F7B" w:rsidRDefault="00F51F7B" w:rsidP="006E14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8BC122" w14:textId="7F8C03D1" w:rsidR="00C621DD" w:rsidRDefault="00C621DD">
    <w:pPr>
      <w:pStyle w:val="Header"/>
    </w:pPr>
    <w:r w:rsidRPr="00135FDC">
      <w:rPr>
        <w:rFonts w:ascii="Times New Roman" w:eastAsia="Times New Roman" w:hAnsi="Times New Roman"/>
      </w:rPr>
      <w:t>Event-to-event intensification of the hydrologic cycle from 1.5°C to a 2°C warmer world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32A67D9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5460BD"/>
    <w:multiLevelType w:val="hybridMultilevel"/>
    <w:tmpl w:val="94D88C3C"/>
    <w:lvl w:ilvl="0" w:tplc="9B54581C">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F154499"/>
    <w:multiLevelType w:val="hybridMultilevel"/>
    <w:tmpl w:val="C030860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F5018CE"/>
    <w:multiLevelType w:val="hybridMultilevel"/>
    <w:tmpl w:val="94D88C3C"/>
    <w:lvl w:ilvl="0" w:tplc="9B54581C">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2630C6D"/>
    <w:multiLevelType w:val="hybridMultilevel"/>
    <w:tmpl w:val="0C64ACD6"/>
    <w:lvl w:ilvl="0" w:tplc="EF58A3B6">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37E0FB1"/>
    <w:multiLevelType w:val="hybridMultilevel"/>
    <w:tmpl w:val="BBB494C4"/>
    <w:lvl w:ilvl="0" w:tplc="8610ADCA">
      <w:start w:val="4"/>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6" w15:restartNumberingAfterBreak="0">
    <w:nsid w:val="16016097"/>
    <w:multiLevelType w:val="hybridMultilevel"/>
    <w:tmpl w:val="8A58E880"/>
    <w:lvl w:ilvl="0" w:tplc="472CECF2">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107AC4"/>
    <w:multiLevelType w:val="hybridMultilevel"/>
    <w:tmpl w:val="C030860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73E6669"/>
    <w:multiLevelType w:val="hybridMultilevel"/>
    <w:tmpl w:val="F50EBCCA"/>
    <w:lvl w:ilvl="0" w:tplc="4E5CB374">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FBF29AD"/>
    <w:multiLevelType w:val="hybridMultilevel"/>
    <w:tmpl w:val="94D88C3C"/>
    <w:lvl w:ilvl="0" w:tplc="9B54581C">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35F3493"/>
    <w:multiLevelType w:val="hybridMultilevel"/>
    <w:tmpl w:val="94D88C3C"/>
    <w:lvl w:ilvl="0" w:tplc="9B54581C">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9D93243"/>
    <w:multiLevelType w:val="multilevel"/>
    <w:tmpl w:val="4492292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2ABE08F3"/>
    <w:multiLevelType w:val="hybridMultilevel"/>
    <w:tmpl w:val="B060CC5A"/>
    <w:lvl w:ilvl="0" w:tplc="64CA002A">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7EA3050"/>
    <w:multiLevelType w:val="hybridMultilevel"/>
    <w:tmpl w:val="D2EC5C8A"/>
    <w:lvl w:ilvl="0" w:tplc="D44E76B8">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CCC7ACE"/>
    <w:multiLevelType w:val="hybridMultilevel"/>
    <w:tmpl w:val="C030860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4E6074EB"/>
    <w:multiLevelType w:val="hybridMultilevel"/>
    <w:tmpl w:val="E320CB88"/>
    <w:lvl w:ilvl="0" w:tplc="43FEBDD8">
      <w:start w:val="4"/>
      <w:numFmt w:val="decimal"/>
      <w:lvlText w:val="%1."/>
      <w:lvlJc w:val="left"/>
      <w:pPr>
        <w:ind w:left="720" w:hanging="36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503D7EA6"/>
    <w:multiLevelType w:val="hybridMultilevel"/>
    <w:tmpl w:val="3F82B0DA"/>
    <w:lvl w:ilvl="0" w:tplc="43FEBDD8">
      <w:start w:val="4"/>
      <w:numFmt w:val="decimal"/>
      <w:lvlText w:val="%1."/>
      <w:lvlJc w:val="left"/>
      <w:pPr>
        <w:ind w:left="720" w:hanging="36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7" w15:restartNumberingAfterBreak="0">
    <w:nsid w:val="51A8662F"/>
    <w:multiLevelType w:val="hybridMultilevel"/>
    <w:tmpl w:val="BDFC22F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5EB16B80"/>
    <w:multiLevelType w:val="hybridMultilevel"/>
    <w:tmpl w:val="05387670"/>
    <w:lvl w:ilvl="0" w:tplc="0F0EDB50">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20E45C3"/>
    <w:multiLevelType w:val="hybridMultilevel"/>
    <w:tmpl w:val="2822111C"/>
    <w:lvl w:ilvl="0" w:tplc="E95C1D18">
      <w:start w:val="1"/>
      <w:numFmt w:val="bullet"/>
      <w:lvlText w:val=""/>
      <w:lvlJc w:val="left"/>
      <w:pPr>
        <w:ind w:left="420" w:hanging="420"/>
      </w:pPr>
      <w:rPr>
        <w:rFonts w:ascii="Symbol" w:hAnsi="Symbol" w:hint="default"/>
        <w:color w:val="auto"/>
        <w:shd w:val="clear" w:color="auto" w:fill="auto"/>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75A21BD1"/>
    <w:multiLevelType w:val="hybridMultilevel"/>
    <w:tmpl w:val="B96CDE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5216C6"/>
    <w:multiLevelType w:val="hybridMultilevel"/>
    <w:tmpl w:val="DA3499B4"/>
    <w:lvl w:ilvl="0" w:tplc="A6348DC8">
      <w:start w:val="5"/>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4"/>
  </w:num>
  <w:num w:numId="3">
    <w:abstractNumId w:val="17"/>
  </w:num>
  <w:num w:numId="4">
    <w:abstractNumId w:val="7"/>
  </w:num>
  <w:num w:numId="5">
    <w:abstractNumId w:val="15"/>
  </w:num>
  <w:num w:numId="6">
    <w:abstractNumId w:val="0"/>
  </w:num>
  <w:num w:numId="7">
    <w:abstractNumId w:val="16"/>
  </w:num>
  <w:num w:numId="8">
    <w:abstractNumId w:val="4"/>
  </w:num>
  <w:num w:numId="9">
    <w:abstractNumId w:val="13"/>
  </w:num>
  <w:num w:numId="10">
    <w:abstractNumId w:val="8"/>
  </w:num>
  <w:num w:numId="11">
    <w:abstractNumId w:val="6"/>
  </w:num>
  <w:num w:numId="12">
    <w:abstractNumId w:val="18"/>
  </w:num>
  <w:num w:numId="13">
    <w:abstractNumId w:val="11"/>
  </w:num>
  <w:num w:numId="14">
    <w:abstractNumId w:val="5"/>
  </w:num>
  <w:num w:numId="15">
    <w:abstractNumId w:val="12"/>
  </w:num>
  <w:num w:numId="16">
    <w:abstractNumId w:val="19"/>
  </w:num>
  <w:num w:numId="17">
    <w:abstractNumId w:val="21"/>
  </w:num>
  <w:num w:numId="18">
    <w:abstractNumId w:val="20"/>
  </w:num>
  <w:num w:numId="19">
    <w:abstractNumId w:val="1"/>
  </w:num>
  <w:num w:numId="20">
    <w:abstractNumId w:val="9"/>
  </w:num>
  <w:num w:numId="21">
    <w:abstractNumId w:val="10"/>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bordersDoNotSurroundHeader/>
  <w:bordersDoNotSurroundFooter/>
  <w:proofState w:spelling="clean" w:grammar="clean"/>
  <w:attachedTemplate r:id="rId1"/>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OP Vancouver&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5C52D3"/>
    <w:rsid w:val="00000175"/>
    <w:rsid w:val="00000182"/>
    <w:rsid w:val="00000857"/>
    <w:rsid w:val="00000BCC"/>
    <w:rsid w:val="00001B7D"/>
    <w:rsid w:val="00001D37"/>
    <w:rsid w:val="000021AA"/>
    <w:rsid w:val="00002840"/>
    <w:rsid w:val="00002870"/>
    <w:rsid w:val="00002A79"/>
    <w:rsid w:val="00002CE2"/>
    <w:rsid w:val="00003363"/>
    <w:rsid w:val="00003815"/>
    <w:rsid w:val="00004149"/>
    <w:rsid w:val="0000465E"/>
    <w:rsid w:val="00004A51"/>
    <w:rsid w:val="00004AEB"/>
    <w:rsid w:val="00004BF1"/>
    <w:rsid w:val="00004D2F"/>
    <w:rsid w:val="000050A4"/>
    <w:rsid w:val="00006135"/>
    <w:rsid w:val="00006422"/>
    <w:rsid w:val="00006A58"/>
    <w:rsid w:val="00006C7E"/>
    <w:rsid w:val="00006F87"/>
    <w:rsid w:val="00007106"/>
    <w:rsid w:val="00007293"/>
    <w:rsid w:val="00007336"/>
    <w:rsid w:val="000106AE"/>
    <w:rsid w:val="000107E6"/>
    <w:rsid w:val="00010A45"/>
    <w:rsid w:val="00011BD1"/>
    <w:rsid w:val="00011FB7"/>
    <w:rsid w:val="000121B6"/>
    <w:rsid w:val="00012289"/>
    <w:rsid w:val="00012822"/>
    <w:rsid w:val="00012CB5"/>
    <w:rsid w:val="0001328E"/>
    <w:rsid w:val="00013385"/>
    <w:rsid w:val="000137AE"/>
    <w:rsid w:val="00013D4D"/>
    <w:rsid w:val="00014170"/>
    <w:rsid w:val="000142F2"/>
    <w:rsid w:val="00014E39"/>
    <w:rsid w:val="00014FA8"/>
    <w:rsid w:val="000164B2"/>
    <w:rsid w:val="00016512"/>
    <w:rsid w:val="000168EA"/>
    <w:rsid w:val="00016C51"/>
    <w:rsid w:val="00016E21"/>
    <w:rsid w:val="00017135"/>
    <w:rsid w:val="0001767E"/>
    <w:rsid w:val="000215FA"/>
    <w:rsid w:val="000222AF"/>
    <w:rsid w:val="000222C3"/>
    <w:rsid w:val="000222E1"/>
    <w:rsid w:val="000224D1"/>
    <w:rsid w:val="0002251B"/>
    <w:rsid w:val="00022ACB"/>
    <w:rsid w:val="00023336"/>
    <w:rsid w:val="000234E1"/>
    <w:rsid w:val="00023874"/>
    <w:rsid w:val="00023A7A"/>
    <w:rsid w:val="00023BAA"/>
    <w:rsid w:val="00023DBF"/>
    <w:rsid w:val="00023E52"/>
    <w:rsid w:val="00024A3C"/>
    <w:rsid w:val="00025573"/>
    <w:rsid w:val="00025C96"/>
    <w:rsid w:val="000269F5"/>
    <w:rsid w:val="00026ACA"/>
    <w:rsid w:val="00027E5D"/>
    <w:rsid w:val="00030797"/>
    <w:rsid w:val="00031287"/>
    <w:rsid w:val="00031411"/>
    <w:rsid w:val="0003163B"/>
    <w:rsid w:val="00031891"/>
    <w:rsid w:val="0003245E"/>
    <w:rsid w:val="000325AD"/>
    <w:rsid w:val="0003273A"/>
    <w:rsid w:val="00032846"/>
    <w:rsid w:val="00032ABC"/>
    <w:rsid w:val="0003308B"/>
    <w:rsid w:val="000332DA"/>
    <w:rsid w:val="00033631"/>
    <w:rsid w:val="00033B15"/>
    <w:rsid w:val="00034612"/>
    <w:rsid w:val="000348FE"/>
    <w:rsid w:val="00035A4B"/>
    <w:rsid w:val="00036406"/>
    <w:rsid w:val="00036B76"/>
    <w:rsid w:val="00036EC4"/>
    <w:rsid w:val="0003724E"/>
    <w:rsid w:val="0003730A"/>
    <w:rsid w:val="00037947"/>
    <w:rsid w:val="00037B61"/>
    <w:rsid w:val="00037ED9"/>
    <w:rsid w:val="000401E7"/>
    <w:rsid w:val="000402DF"/>
    <w:rsid w:val="000407BC"/>
    <w:rsid w:val="0004095B"/>
    <w:rsid w:val="00040A2A"/>
    <w:rsid w:val="00040F5C"/>
    <w:rsid w:val="00041BF8"/>
    <w:rsid w:val="000420DF"/>
    <w:rsid w:val="00042352"/>
    <w:rsid w:val="0004354B"/>
    <w:rsid w:val="000439AD"/>
    <w:rsid w:val="00043B6F"/>
    <w:rsid w:val="0004485D"/>
    <w:rsid w:val="00044A2C"/>
    <w:rsid w:val="00044E7C"/>
    <w:rsid w:val="00044F30"/>
    <w:rsid w:val="00044F5F"/>
    <w:rsid w:val="000450DB"/>
    <w:rsid w:val="00045140"/>
    <w:rsid w:val="00045218"/>
    <w:rsid w:val="0004525E"/>
    <w:rsid w:val="000459C1"/>
    <w:rsid w:val="00045CAE"/>
    <w:rsid w:val="00045E11"/>
    <w:rsid w:val="0004658B"/>
    <w:rsid w:val="00047EE5"/>
    <w:rsid w:val="000506D8"/>
    <w:rsid w:val="00051470"/>
    <w:rsid w:val="00051776"/>
    <w:rsid w:val="00051DA6"/>
    <w:rsid w:val="000528A9"/>
    <w:rsid w:val="0005314C"/>
    <w:rsid w:val="0005335B"/>
    <w:rsid w:val="00053502"/>
    <w:rsid w:val="000536A6"/>
    <w:rsid w:val="00053E86"/>
    <w:rsid w:val="000543D7"/>
    <w:rsid w:val="0005487B"/>
    <w:rsid w:val="00054B0B"/>
    <w:rsid w:val="00054B25"/>
    <w:rsid w:val="00054F2F"/>
    <w:rsid w:val="00055EB7"/>
    <w:rsid w:val="0005618D"/>
    <w:rsid w:val="0005670D"/>
    <w:rsid w:val="00056D4A"/>
    <w:rsid w:val="00056FCE"/>
    <w:rsid w:val="0005707D"/>
    <w:rsid w:val="0005769C"/>
    <w:rsid w:val="00057C6C"/>
    <w:rsid w:val="00060C72"/>
    <w:rsid w:val="00061514"/>
    <w:rsid w:val="00061C9E"/>
    <w:rsid w:val="00061CAD"/>
    <w:rsid w:val="00061D43"/>
    <w:rsid w:val="000622B6"/>
    <w:rsid w:val="00062B3F"/>
    <w:rsid w:val="000632AC"/>
    <w:rsid w:val="000633BF"/>
    <w:rsid w:val="000634DF"/>
    <w:rsid w:val="00063677"/>
    <w:rsid w:val="00063798"/>
    <w:rsid w:val="000642BE"/>
    <w:rsid w:val="00064BF0"/>
    <w:rsid w:val="0006503A"/>
    <w:rsid w:val="00065102"/>
    <w:rsid w:val="000652E8"/>
    <w:rsid w:val="00065345"/>
    <w:rsid w:val="000654C7"/>
    <w:rsid w:val="00065B7E"/>
    <w:rsid w:val="00065BBA"/>
    <w:rsid w:val="00065F5C"/>
    <w:rsid w:val="00066D93"/>
    <w:rsid w:val="00067224"/>
    <w:rsid w:val="00067525"/>
    <w:rsid w:val="00067DD2"/>
    <w:rsid w:val="0007005B"/>
    <w:rsid w:val="00070368"/>
    <w:rsid w:val="0007128B"/>
    <w:rsid w:val="000713A8"/>
    <w:rsid w:val="000716AB"/>
    <w:rsid w:val="00071C24"/>
    <w:rsid w:val="000724CD"/>
    <w:rsid w:val="00072600"/>
    <w:rsid w:val="00072811"/>
    <w:rsid w:val="00072EC2"/>
    <w:rsid w:val="00072F31"/>
    <w:rsid w:val="0007304E"/>
    <w:rsid w:val="000732D5"/>
    <w:rsid w:val="0007368D"/>
    <w:rsid w:val="000736FA"/>
    <w:rsid w:val="00073918"/>
    <w:rsid w:val="00073CC2"/>
    <w:rsid w:val="00073E89"/>
    <w:rsid w:val="000744E4"/>
    <w:rsid w:val="00074973"/>
    <w:rsid w:val="00074B5F"/>
    <w:rsid w:val="00074C6D"/>
    <w:rsid w:val="00074ED1"/>
    <w:rsid w:val="0007503D"/>
    <w:rsid w:val="0007567D"/>
    <w:rsid w:val="00075BB0"/>
    <w:rsid w:val="00076352"/>
    <w:rsid w:val="00076F04"/>
    <w:rsid w:val="00077148"/>
    <w:rsid w:val="0007761C"/>
    <w:rsid w:val="00080090"/>
    <w:rsid w:val="00080216"/>
    <w:rsid w:val="00080416"/>
    <w:rsid w:val="0008100E"/>
    <w:rsid w:val="00081D60"/>
    <w:rsid w:val="00081EFC"/>
    <w:rsid w:val="0008246A"/>
    <w:rsid w:val="00082941"/>
    <w:rsid w:val="00082BD3"/>
    <w:rsid w:val="00082D06"/>
    <w:rsid w:val="00082F5D"/>
    <w:rsid w:val="0008404C"/>
    <w:rsid w:val="000840FC"/>
    <w:rsid w:val="00084399"/>
    <w:rsid w:val="00084408"/>
    <w:rsid w:val="000850D2"/>
    <w:rsid w:val="00085588"/>
    <w:rsid w:val="0008564B"/>
    <w:rsid w:val="00085BEF"/>
    <w:rsid w:val="00086407"/>
    <w:rsid w:val="0008663A"/>
    <w:rsid w:val="00086A80"/>
    <w:rsid w:val="00087048"/>
    <w:rsid w:val="00087B74"/>
    <w:rsid w:val="000908F1"/>
    <w:rsid w:val="00090A39"/>
    <w:rsid w:val="00090C9A"/>
    <w:rsid w:val="00091389"/>
    <w:rsid w:val="00091407"/>
    <w:rsid w:val="000914CD"/>
    <w:rsid w:val="000914F1"/>
    <w:rsid w:val="00091BC2"/>
    <w:rsid w:val="00091E4F"/>
    <w:rsid w:val="000923A4"/>
    <w:rsid w:val="00092AFF"/>
    <w:rsid w:val="00093483"/>
    <w:rsid w:val="00093B4C"/>
    <w:rsid w:val="0009437D"/>
    <w:rsid w:val="00094406"/>
    <w:rsid w:val="0009492B"/>
    <w:rsid w:val="00094A67"/>
    <w:rsid w:val="000956BF"/>
    <w:rsid w:val="00095BD1"/>
    <w:rsid w:val="00096158"/>
    <w:rsid w:val="000963D7"/>
    <w:rsid w:val="00096667"/>
    <w:rsid w:val="0009682B"/>
    <w:rsid w:val="0009684A"/>
    <w:rsid w:val="00096A4B"/>
    <w:rsid w:val="00096CDF"/>
    <w:rsid w:val="00097B13"/>
    <w:rsid w:val="00097DD2"/>
    <w:rsid w:val="00097E9A"/>
    <w:rsid w:val="000A0211"/>
    <w:rsid w:val="000A0638"/>
    <w:rsid w:val="000A0659"/>
    <w:rsid w:val="000A11DB"/>
    <w:rsid w:val="000A1BBF"/>
    <w:rsid w:val="000A210F"/>
    <w:rsid w:val="000A263E"/>
    <w:rsid w:val="000A26E8"/>
    <w:rsid w:val="000A278D"/>
    <w:rsid w:val="000A288E"/>
    <w:rsid w:val="000A2FFF"/>
    <w:rsid w:val="000A3064"/>
    <w:rsid w:val="000A317A"/>
    <w:rsid w:val="000A3256"/>
    <w:rsid w:val="000A3809"/>
    <w:rsid w:val="000A3A9C"/>
    <w:rsid w:val="000A49C9"/>
    <w:rsid w:val="000A4F23"/>
    <w:rsid w:val="000A57D4"/>
    <w:rsid w:val="000A61D3"/>
    <w:rsid w:val="000A62C9"/>
    <w:rsid w:val="000A67EF"/>
    <w:rsid w:val="000A6975"/>
    <w:rsid w:val="000A7569"/>
    <w:rsid w:val="000A7E03"/>
    <w:rsid w:val="000B058A"/>
    <w:rsid w:val="000B0794"/>
    <w:rsid w:val="000B2033"/>
    <w:rsid w:val="000B2181"/>
    <w:rsid w:val="000B23D4"/>
    <w:rsid w:val="000B24FA"/>
    <w:rsid w:val="000B2C09"/>
    <w:rsid w:val="000B2E5E"/>
    <w:rsid w:val="000B3425"/>
    <w:rsid w:val="000B362A"/>
    <w:rsid w:val="000B4142"/>
    <w:rsid w:val="000B41FA"/>
    <w:rsid w:val="000B4229"/>
    <w:rsid w:val="000B4671"/>
    <w:rsid w:val="000B4A9A"/>
    <w:rsid w:val="000B4ECC"/>
    <w:rsid w:val="000B530C"/>
    <w:rsid w:val="000B55C1"/>
    <w:rsid w:val="000B59D5"/>
    <w:rsid w:val="000B5AA2"/>
    <w:rsid w:val="000B5C0D"/>
    <w:rsid w:val="000B634F"/>
    <w:rsid w:val="000B6E92"/>
    <w:rsid w:val="000B76C1"/>
    <w:rsid w:val="000B7C67"/>
    <w:rsid w:val="000B7D7C"/>
    <w:rsid w:val="000C03BE"/>
    <w:rsid w:val="000C0B05"/>
    <w:rsid w:val="000C0D23"/>
    <w:rsid w:val="000C1142"/>
    <w:rsid w:val="000C12B6"/>
    <w:rsid w:val="000C3B70"/>
    <w:rsid w:val="000C4585"/>
    <w:rsid w:val="000C46D5"/>
    <w:rsid w:val="000C47F3"/>
    <w:rsid w:val="000C4823"/>
    <w:rsid w:val="000C4C95"/>
    <w:rsid w:val="000C53DC"/>
    <w:rsid w:val="000C5BCE"/>
    <w:rsid w:val="000C5BF3"/>
    <w:rsid w:val="000C654C"/>
    <w:rsid w:val="000C6659"/>
    <w:rsid w:val="000C667C"/>
    <w:rsid w:val="000C6B19"/>
    <w:rsid w:val="000C7143"/>
    <w:rsid w:val="000C73A3"/>
    <w:rsid w:val="000C7838"/>
    <w:rsid w:val="000C7FCA"/>
    <w:rsid w:val="000D011C"/>
    <w:rsid w:val="000D0299"/>
    <w:rsid w:val="000D0FE6"/>
    <w:rsid w:val="000D139C"/>
    <w:rsid w:val="000D166E"/>
    <w:rsid w:val="000D1A34"/>
    <w:rsid w:val="000D1EC5"/>
    <w:rsid w:val="000D1F72"/>
    <w:rsid w:val="000D2F2F"/>
    <w:rsid w:val="000D301B"/>
    <w:rsid w:val="000D3445"/>
    <w:rsid w:val="000D3B30"/>
    <w:rsid w:val="000D3CD4"/>
    <w:rsid w:val="000D3FDA"/>
    <w:rsid w:val="000D4353"/>
    <w:rsid w:val="000D5235"/>
    <w:rsid w:val="000D5293"/>
    <w:rsid w:val="000D5F18"/>
    <w:rsid w:val="000D5F43"/>
    <w:rsid w:val="000D60D7"/>
    <w:rsid w:val="000D66CD"/>
    <w:rsid w:val="000D6A56"/>
    <w:rsid w:val="000D6CB5"/>
    <w:rsid w:val="000D7078"/>
    <w:rsid w:val="000D72D2"/>
    <w:rsid w:val="000D7325"/>
    <w:rsid w:val="000D7331"/>
    <w:rsid w:val="000D752E"/>
    <w:rsid w:val="000D754E"/>
    <w:rsid w:val="000D7947"/>
    <w:rsid w:val="000D7C8C"/>
    <w:rsid w:val="000E06DC"/>
    <w:rsid w:val="000E0CED"/>
    <w:rsid w:val="000E1474"/>
    <w:rsid w:val="000E181B"/>
    <w:rsid w:val="000E203B"/>
    <w:rsid w:val="000E2283"/>
    <w:rsid w:val="000E24D8"/>
    <w:rsid w:val="000E2824"/>
    <w:rsid w:val="000E2935"/>
    <w:rsid w:val="000E29C4"/>
    <w:rsid w:val="000E2AF4"/>
    <w:rsid w:val="000E305A"/>
    <w:rsid w:val="000E3296"/>
    <w:rsid w:val="000E3615"/>
    <w:rsid w:val="000E3CB0"/>
    <w:rsid w:val="000E4391"/>
    <w:rsid w:val="000E449C"/>
    <w:rsid w:val="000E44A6"/>
    <w:rsid w:val="000E4829"/>
    <w:rsid w:val="000E4C21"/>
    <w:rsid w:val="000E50F4"/>
    <w:rsid w:val="000E5F7B"/>
    <w:rsid w:val="000E6135"/>
    <w:rsid w:val="000E67BF"/>
    <w:rsid w:val="000E74BD"/>
    <w:rsid w:val="000E7BB0"/>
    <w:rsid w:val="000E7EEB"/>
    <w:rsid w:val="000E7F62"/>
    <w:rsid w:val="000F00F1"/>
    <w:rsid w:val="000F0AFB"/>
    <w:rsid w:val="000F1424"/>
    <w:rsid w:val="000F151E"/>
    <w:rsid w:val="000F2401"/>
    <w:rsid w:val="000F27CE"/>
    <w:rsid w:val="000F28F2"/>
    <w:rsid w:val="000F382B"/>
    <w:rsid w:val="000F3EAB"/>
    <w:rsid w:val="000F4F4B"/>
    <w:rsid w:val="000F5090"/>
    <w:rsid w:val="000F51B9"/>
    <w:rsid w:val="000F58D3"/>
    <w:rsid w:val="000F68E2"/>
    <w:rsid w:val="000F6A45"/>
    <w:rsid w:val="000F7236"/>
    <w:rsid w:val="00100327"/>
    <w:rsid w:val="0010097B"/>
    <w:rsid w:val="00100D18"/>
    <w:rsid w:val="001014A7"/>
    <w:rsid w:val="0010268F"/>
    <w:rsid w:val="001027AC"/>
    <w:rsid w:val="001028B3"/>
    <w:rsid w:val="0010313D"/>
    <w:rsid w:val="00103726"/>
    <w:rsid w:val="0010384F"/>
    <w:rsid w:val="001039C0"/>
    <w:rsid w:val="00103BFA"/>
    <w:rsid w:val="001046E1"/>
    <w:rsid w:val="00104B33"/>
    <w:rsid w:val="00105356"/>
    <w:rsid w:val="00105F58"/>
    <w:rsid w:val="001067E9"/>
    <w:rsid w:val="00106ABF"/>
    <w:rsid w:val="00107091"/>
    <w:rsid w:val="001077A5"/>
    <w:rsid w:val="00107929"/>
    <w:rsid w:val="00107969"/>
    <w:rsid w:val="00107B33"/>
    <w:rsid w:val="00107DBD"/>
    <w:rsid w:val="00107E1E"/>
    <w:rsid w:val="00107F4A"/>
    <w:rsid w:val="001102C3"/>
    <w:rsid w:val="001104F0"/>
    <w:rsid w:val="001110FE"/>
    <w:rsid w:val="00111CEE"/>
    <w:rsid w:val="00113063"/>
    <w:rsid w:val="00113C46"/>
    <w:rsid w:val="0011434F"/>
    <w:rsid w:val="001143AC"/>
    <w:rsid w:val="001150F1"/>
    <w:rsid w:val="0011588D"/>
    <w:rsid w:val="00115E49"/>
    <w:rsid w:val="00115F1F"/>
    <w:rsid w:val="0011659A"/>
    <w:rsid w:val="00116E5C"/>
    <w:rsid w:val="0011766C"/>
    <w:rsid w:val="00117690"/>
    <w:rsid w:val="00120CC5"/>
    <w:rsid w:val="00121498"/>
    <w:rsid w:val="00121B27"/>
    <w:rsid w:val="00122227"/>
    <w:rsid w:val="001226B9"/>
    <w:rsid w:val="001226DB"/>
    <w:rsid w:val="0012298B"/>
    <w:rsid w:val="001229C8"/>
    <w:rsid w:val="00122BE0"/>
    <w:rsid w:val="001231A1"/>
    <w:rsid w:val="001235B7"/>
    <w:rsid w:val="00123FA1"/>
    <w:rsid w:val="00124A97"/>
    <w:rsid w:val="00125084"/>
    <w:rsid w:val="001251B9"/>
    <w:rsid w:val="00125DD8"/>
    <w:rsid w:val="00125EE4"/>
    <w:rsid w:val="0012669A"/>
    <w:rsid w:val="00126DF3"/>
    <w:rsid w:val="00126E01"/>
    <w:rsid w:val="0012744A"/>
    <w:rsid w:val="001279F8"/>
    <w:rsid w:val="001300B2"/>
    <w:rsid w:val="00130518"/>
    <w:rsid w:val="00130873"/>
    <w:rsid w:val="00130F98"/>
    <w:rsid w:val="0013115A"/>
    <w:rsid w:val="00131276"/>
    <w:rsid w:val="0013127D"/>
    <w:rsid w:val="001314C8"/>
    <w:rsid w:val="001319F3"/>
    <w:rsid w:val="0013202E"/>
    <w:rsid w:val="00132904"/>
    <w:rsid w:val="00132CEE"/>
    <w:rsid w:val="0013320A"/>
    <w:rsid w:val="00133558"/>
    <w:rsid w:val="0013363E"/>
    <w:rsid w:val="00134635"/>
    <w:rsid w:val="00134C7C"/>
    <w:rsid w:val="00135941"/>
    <w:rsid w:val="00135FDC"/>
    <w:rsid w:val="00136D19"/>
    <w:rsid w:val="001375A4"/>
    <w:rsid w:val="001375DD"/>
    <w:rsid w:val="0014050E"/>
    <w:rsid w:val="001410B6"/>
    <w:rsid w:val="001411D1"/>
    <w:rsid w:val="001419E2"/>
    <w:rsid w:val="001423A4"/>
    <w:rsid w:val="001425F7"/>
    <w:rsid w:val="00142619"/>
    <w:rsid w:val="0014275E"/>
    <w:rsid w:val="001428B7"/>
    <w:rsid w:val="001429AC"/>
    <w:rsid w:val="00143016"/>
    <w:rsid w:val="001434C5"/>
    <w:rsid w:val="0014353F"/>
    <w:rsid w:val="0014361D"/>
    <w:rsid w:val="0014363F"/>
    <w:rsid w:val="001443B4"/>
    <w:rsid w:val="0014458A"/>
    <w:rsid w:val="00144F7E"/>
    <w:rsid w:val="001456D1"/>
    <w:rsid w:val="001458CD"/>
    <w:rsid w:val="0014608A"/>
    <w:rsid w:val="0014612A"/>
    <w:rsid w:val="00146EC5"/>
    <w:rsid w:val="001472F1"/>
    <w:rsid w:val="00147524"/>
    <w:rsid w:val="00147AE3"/>
    <w:rsid w:val="00147CE6"/>
    <w:rsid w:val="00150921"/>
    <w:rsid w:val="00150927"/>
    <w:rsid w:val="00151244"/>
    <w:rsid w:val="0015195F"/>
    <w:rsid w:val="00152194"/>
    <w:rsid w:val="0015251C"/>
    <w:rsid w:val="0015294B"/>
    <w:rsid w:val="00152ADB"/>
    <w:rsid w:val="00153534"/>
    <w:rsid w:val="00153A4B"/>
    <w:rsid w:val="00154AEA"/>
    <w:rsid w:val="00154B8F"/>
    <w:rsid w:val="00154E90"/>
    <w:rsid w:val="0015515A"/>
    <w:rsid w:val="001552F8"/>
    <w:rsid w:val="001557D4"/>
    <w:rsid w:val="001559AC"/>
    <w:rsid w:val="00156118"/>
    <w:rsid w:val="0015651B"/>
    <w:rsid w:val="001570A3"/>
    <w:rsid w:val="00157221"/>
    <w:rsid w:val="00157301"/>
    <w:rsid w:val="00157FF1"/>
    <w:rsid w:val="0016019D"/>
    <w:rsid w:val="00160B38"/>
    <w:rsid w:val="00160E13"/>
    <w:rsid w:val="00160F44"/>
    <w:rsid w:val="00161064"/>
    <w:rsid w:val="00161C4B"/>
    <w:rsid w:val="001620B3"/>
    <w:rsid w:val="0016282B"/>
    <w:rsid w:val="00162E9D"/>
    <w:rsid w:val="00162ED0"/>
    <w:rsid w:val="00163110"/>
    <w:rsid w:val="00163783"/>
    <w:rsid w:val="0016401B"/>
    <w:rsid w:val="00164584"/>
    <w:rsid w:val="001647B0"/>
    <w:rsid w:val="00164A34"/>
    <w:rsid w:val="00164B52"/>
    <w:rsid w:val="00164B87"/>
    <w:rsid w:val="00164E30"/>
    <w:rsid w:val="001658C2"/>
    <w:rsid w:val="001658D3"/>
    <w:rsid w:val="00165E08"/>
    <w:rsid w:val="00166405"/>
    <w:rsid w:val="00166649"/>
    <w:rsid w:val="001667C1"/>
    <w:rsid w:val="00166C53"/>
    <w:rsid w:val="001672F6"/>
    <w:rsid w:val="00167E12"/>
    <w:rsid w:val="00170B57"/>
    <w:rsid w:val="00171390"/>
    <w:rsid w:val="00171508"/>
    <w:rsid w:val="00171847"/>
    <w:rsid w:val="00171A94"/>
    <w:rsid w:val="001734E2"/>
    <w:rsid w:val="00173D3D"/>
    <w:rsid w:val="00173ED2"/>
    <w:rsid w:val="001741C5"/>
    <w:rsid w:val="0017434B"/>
    <w:rsid w:val="0017451C"/>
    <w:rsid w:val="00174940"/>
    <w:rsid w:val="00175B7A"/>
    <w:rsid w:val="0017627D"/>
    <w:rsid w:val="00176547"/>
    <w:rsid w:val="0017682D"/>
    <w:rsid w:val="001768CC"/>
    <w:rsid w:val="00176A40"/>
    <w:rsid w:val="00176D57"/>
    <w:rsid w:val="00176E69"/>
    <w:rsid w:val="00177027"/>
    <w:rsid w:val="00177039"/>
    <w:rsid w:val="00177B52"/>
    <w:rsid w:val="001804F6"/>
    <w:rsid w:val="00180C39"/>
    <w:rsid w:val="00180ED9"/>
    <w:rsid w:val="001810D4"/>
    <w:rsid w:val="00181727"/>
    <w:rsid w:val="00181C55"/>
    <w:rsid w:val="00181DA1"/>
    <w:rsid w:val="00182288"/>
    <w:rsid w:val="00182611"/>
    <w:rsid w:val="00182D6B"/>
    <w:rsid w:val="0018333D"/>
    <w:rsid w:val="00183518"/>
    <w:rsid w:val="00183989"/>
    <w:rsid w:val="001839AC"/>
    <w:rsid w:val="0018403C"/>
    <w:rsid w:val="001844C7"/>
    <w:rsid w:val="00184AFF"/>
    <w:rsid w:val="00184B05"/>
    <w:rsid w:val="00184EBE"/>
    <w:rsid w:val="00185623"/>
    <w:rsid w:val="00185836"/>
    <w:rsid w:val="00185A84"/>
    <w:rsid w:val="001863C9"/>
    <w:rsid w:val="00186617"/>
    <w:rsid w:val="00186AA1"/>
    <w:rsid w:val="00186F62"/>
    <w:rsid w:val="00187110"/>
    <w:rsid w:val="0018759F"/>
    <w:rsid w:val="00187CD3"/>
    <w:rsid w:val="00187E01"/>
    <w:rsid w:val="00190068"/>
    <w:rsid w:val="00190477"/>
    <w:rsid w:val="00190D9C"/>
    <w:rsid w:val="001914E3"/>
    <w:rsid w:val="00191679"/>
    <w:rsid w:val="00191F65"/>
    <w:rsid w:val="00191F8D"/>
    <w:rsid w:val="001922A4"/>
    <w:rsid w:val="00192435"/>
    <w:rsid w:val="00192CB2"/>
    <w:rsid w:val="00192E87"/>
    <w:rsid w:val="00192FEB"/>
    <w:rsid w:val="0019380C"/>
    <w:rsid w:val="00193B34"/>
    <w:rsid w:val="00193BF7"/>
    <w:rsid w:val="001941A3"/>
    <w:rsid w:val="0019478C"/>
    <w:rsid w:val="00194FA1"/>
    <w:rsid w:val="00194FD8"/>
    <w:rsid w:val="00195272"/>
    <w:rsid w:val="00195AA9"/>
    <w:rsid w:val="00195D95"/>
    <w:rsid w:val="00196159"/>
    <w:rsid w:val="00196363"/>
    <w:rsid w:val="001969FC"/>
    <w:rsid w:val="00196A90"/>
    <w:rsid w:val="00197687"/>
    <w:rsid w:val="00197B05"/>
    <w:rsid w:val="00197B7F"/>
    <w:rsid w:val="001A00A5"/>
    <w:rsid w:val="001A06CE"/>
    <w:rsid w:val="001A130E"/>
    <w:rsid w:val="001A1752"/>
    <w:rsid w:val="001A30A5"/>
    <w:rsid w:val="001A378F"/>
    <w:rsid w:val="001A39AC"/>
    <w:rsid w:val="001A3CE3"/>
    <w:rsid w:val="001A3F72"/>
    <w:rsid w:val="001A4A1F"/>
    <w:rsid w:val="001A4B2C"/>
    <w:rsid w:val="001A4D39"/>
    <w:rsid w:val="001A4D94"/>
    <w:rsid w:val="001A5084"/>
    <w:rsid w:val="001A53F8"/>
    <w:rsid w:val="001A5621"/>
    <w:rsid w:val="001A5652"/>
    <w:rsid w:val="001A5ADC"/>
    <w:rsid w:val="001A6C70"/>
    <w:rsid w:val="001A728F"/>
    <w:rsid w:val="001A744E"/>
    <w:rsid w:val="001A753E"/>
    <w:rsid w:val="001A7DEC"/>
    <w:rsid w:val="001A7F4B"/>
    <w:rsid w:val="001A7F6B"/>
    <w:rsid w:val="001A7F74"/>
    <w:rsid w:val="001B06B9"/>
    <w:rsid w:val="001B0ACE"/>
    <w:rsid w:val="001B1281"/>
    <w:rsid w:val="001B1F82"/>
    <w:rsid w:val="001B1F90"/>
    <w:rsid w:val="001B24A3"/>
    <w:rsid w:val="001B2594"/>
    <w:rsid w:val="001B33CD"/>
    <w:rsid w:val="001B4163"/>
    <w:rsid w:val="001B47EF"/>
    <w:rsid w:val="001B5304"/>
    <w:rsid w:val="001B5694"/>
    <w:rsid w:val="001B56A1"/>
    <w:rsid w:val="001B59A3"/>
    <w:rsid w:val="001B5B32"/>
    <w:rsid w:val="001B5C04"/>
    <w:rsid w:val="001B6124"/>
    <w:rsid w:val="001B66CE"/>
    <w:rsid w:val="001B67F7"/>
    <w:rsid w:val="001B7AB7"/>
    <w:rsid w:val="001B7B97"/>
    <w:rsid w:val="001B7E1F"/>
    <w:rsid w:val="001B7EEA"/>
    <w:rsid w:val="001C07B2"/>
    <w:rsid w:val="001C0869"/>
    <w:rsid w:val="001C0A6A"/>
    <w:rsid w:val="001C0B4A"/>
    <w:rsid w:val="001C0EC8"/>
    <w:rsid w:val="001C134D"/>
    <w:rsid w:val="001C1819"/>
    <w:rsid w:val="001C22FB"/>
    <w:rsid w:val="001C274D"/>
    <w:rsid w:val="001C3EFA"/>
    <w:rsid w:val="001C405D"/>
    <w:rsid w:val="001C43DB"/>
    <w:rsid w:val="001C4432"/>
    <w:rsid w:val="001C5759"/>
    <w:rsid w:val="001C5B17"/>
    <w:rsid w:val="001C6125"/>
    <w:rsid w:val="001C6B76"/>
    <w:rsid w:val="001C768C"/>
    <w:rsid w:val="001C787A"/>
    <w:rsid w:val="001C78FE"/>
    <w:rsid w:val="001C7AD9"/>
    <w:rsid w:val="001C7AE7"/>
    <w:rsid w:val="001D0017"/>
    <w:rsid w:val="001D02F9"/>
    <w:rsid w:val="001D0556"/>
    <w:rsid w:val="001D0890"/>
    <w:rsid w:val="001D0B73"/>
    <w:rsid w:val="001D1034"/>
    <w:rsid w:val="001D1A03"/>
    <w:rsid w:val="001D26E7"/>
    <w:rsid w:val="001D2C7F"/>
    <w:rsid w:val="001D2D29"/>
    <w:rsid w:val="001D2F03"/>
    <w:rsid w:val="001D31F2"/>
    <w:rsid w:val="001D3287"/>
    <w:rsid w:val="001D3A0F"/>
    <w:rsid w:val="001D3FAC"/>
    <w:rsid w:val="001D4261"/>
    <w:rsid w:val="001D47D8"/>
    <w:rsid w:val="001D4A71"/>
    <w:rsid w:val="001D5C59"/>
    <w:rsid w:val="001D6450"/>
    <w:rsid w:val="001D74BA"/>
    <w:rsid w:val="001D7D8B"/>
    <w:rsid w:val="001D7E25"/>
    <w:rsid w:val="001E0ED9"/>
    <w:rsid w:val="001E14CB"/>
    <w:rsid w:val="001E167B"/>
    <w:rsid w:val="001E16DD"/>
    <w:rsid w:val="001E1BAA"/>
    <w:rsid w:val="001E1E32"/>
    <w:rsid w:val="001E2323"/>
    <w:rsid w:val="001E2C60"/>
    <w:rsid w:val="001E3501"/>
    <w:rsid w:val="001E37C5"/>
    <w:rsid w:val="001E3ACC"/>
    <w:rsid w:val="001E3E18"/>
    <w:rsid w:val="001E3F94"/>
    <w:rsid w:val="001E47FE"/>
    <w:rsid w:val="001E4DE8"/>
    <w:rsid w:val="001E4EF5"/>
    <w:rsid w:val="001E5334"/>
    <w:rsid w:val="001E5D00"/>
    <w:rsid w:val="001E7415"/>
    <w:rsid w:val="001E7891"/>
    <w:rsid w:val="001E7C1C"/>
    <w:rsid w:val="001E7DBE"/>
    <w:rsid w:val="001F07AE"/>
    <w:rsid w:val="001F0B61"/>
    <w:rsid w:val="001F1384"/>
    <w:rsid w:val="001F1743"/>
    <w:rsid w:val="001F18D5"/>
    <w:rsid w:val="001F26A3"/>
    <w:rsid w:val="001F2AFA"/>
    <w:rsid w:val="001F2E81"/>
    <w:rsid w:val="001F3640"/>
    <w:rsid w:val="001F386A"/>
    <w:rsid w:val="001F3BBF"/>
    <w:rsid w:val="001F3FBB"/>
    <w:rsid w:val="001F4059"/>
    <w:rsid w:val="001F4594"/>
    <w:rsid w:val="001F478C"/>
    <w:rsid w:val="001F4C9B"/>
    <w:rsid w:val="001F55A6"/>
    <w:rsid w:val="001F56BA"/>
    <w:rsid w:val="001F5A65"/>
    <w:rsid w:val="001F5C3E"/>
    <w:rsid w:val="001F60DB"/>
    <w:rsid w:val="001F650C"/>
    <w:rsid w:val="001F6694"/>
    <w:rsid w:val="001F6966"/>
    <w:rsid w:val="001F6CB9"/>
    <w:rsid w:val="001F6E66"/>
    <w:rsid w:val="001F6F72"/>
    <w:rsid w:val="001F718E"/>
    <w:rsid w:val="001F77AC"/>
    <w:rsid w:val="001F7A20"/>
    <w:rsid w:val="002004E0"/>
    <w:rsid w:val="002005F1"/>
    <w:rsid w:val="00200667"/>
    <w:rsid w:val="002006A9"/>
    <w:rsid w:val="00201E6C"/>
    <w:rsid w:val="00202093"/>
    <w:rsid w:val="00202C9E"/>
    <w:rsid w:val="00202EDB"/>
    <w:rsid w:val="00203204"/>
    <w:rsid w:val="002032D6"/>
    <w:rsid w:val="002035DD"/>
    <w:rsid w:val="002035E2"/>
    <w:rsid w:val="00203695"/>
    <w:rsid w:val="002036EE"/>
    <w:rsid w:val="00203759"/>
    <w:rsid w:val="0020386B"/>
    <w:rsid w:val="00203889"/>
    <w:rsid w:val="00203E3B"/>
    <w:rsid w:val="00203FA0"/>
    <w:rsid w:val="002048EE"/>
    <w:rsid w:val="002054D9"/>
    <w:rsid w:val="0020594B"/>
    <w:rsid w:val="00205CAC"/>
    <w:rsid w:val="002060C3"/>
    <w:rsid w:val="002061BE"/>
    <w:rsid w:val="00206536"/>
    <w:rsid w:val="00206727"/>
    <w:rsid w:val="00206D66"/>
    <w:rsid w:val="00207249"/>
    <w:rsid w:val="0020770C"/>
    <w:rsid w:val="00207BE7"/>
    <w:rsid w:val="002103AB"/>
    <w:rsid w:val="0021044B"/>
    <w:rsid w:val="00211939"/>
    <w:rsid w:val="00211945"/>
    <w:rsid w:val="00211A20"/>
    <w:rsid w:val="00212F41"/>
    <w:rsid w:val="00212F61"/>
    <w:rsid w:val="00213B84"/>
    <w:rsid w:val="00213D23"/>
    <w:rsid w:val="00213FAD"/>
    <w:rsid w:val="00214068"/>
    <w:rsid w:val="0021444F"/>
    <w:rsid w:val="0021551C"/>
    <w:rsid w:val="002155AF"/>
    <w:rsid w:val="00215B6A"/>
    <w:rsid w:val="00215DC4"/>
    <w:rsid w:val="00215F50"/>
    <w:rsid w:val="00216188"/>
    <w:rsid w:val="002163B5"/>
    <w:rsid w:val="002166D8"/>
    <w:rsid w:val="002168AA"/>
    <w:rsid w:val="00217507"/>
    <w:rsid w:val="00217C34"/>
    <w:rsid w:val="00217E62"/>
    <w:rsid w:val="00221066"/>
    <w:rsid w:val="002213E0"/>
    <w:rsid w:val="0022195A"/>
    <w:rsid w:val="00221BC8"/>
    <w:rsid w:val="00221D51"/>
    <w:rsid w:val="00222471"/>
    <w:rsid w:val="00222EA1"/>
    <w:rsid w:val="00224225"/>
    <w:rsid w:val="002242A9"/>
    <w:rsid w:val="002243F2"/>
    <w:rsid w:val="002248FD"/>
    <w:rsid w:val="00224AB1"/>
    <w:rsid w:val="00224B87"/>
    <w:rsid w:val="0022596F"/>
    <w:rsid w:val="00225E09"/>
    <w:rsid w:val="00226161"/>
    <w:rsid w:val="002267E9"/>
    <w:rsid w:val="00226D97"/>
    <w:rsid w:val="00226E70"/>
    <w:rsid w:val="00226EC8"/>
    <w:rsid w:val="00227B0D"/>
    <w:rsid w:val="00227DC5"/>
    <w:rsid w:val="00227F2F"/>
    <w:rsid w:val="002302E8"/>
    <w:rsid w:val="00230447"/>
    <w:rsid w:val="00230475"/>
    <w:rsid w:val="002304D1"/>
    <w:rsid w:val="002304DD"/>
    <w:rsid w:val="002314BE"/>
    <w:rsid w:val="00231E7C"/>
    <w:rsid w:val="002320AD"/>
    <w:rsid w:val="002323DB"/>
    <w:rsid w:val="002326B5"/>
    <w:rsid w:val="00232974"/>
    <w:rsid w:val="00232D1A"/>
    <w:rsid w:val="00232F7E"/>
    <w:rsid w:val="00232FB5"/>
    <w:rsid w:val="0023334D"/>
    <w:rsid w:val="00233B3B"/>
    <w:rsid w:val="00234B13"/>
    <w:rsid w:val="00235064"/>
    <w:rsid w:val="00235271"/>
    <w:rsid w:val="002359FB"/>
    <w:rsid w:val="00235CD7"/>
    <w:rsid w:val="00236025"/>
    <w:rsid w:val="00236408"/>
    <w:rsid w:val="002367A0"/>
    <w:rsid w:val="00237C88"/>
    <w:rsid w:val="002400EC"/>
    <w:rsid w:val="002402D6"/>
    <w:rsid w:val="00240765"/>
    <w:rsid w:val="00241378"/>
    <w:rsid w:val="002415E9"/>
    <w:rsid w:val="0024181A"/>
    <w:rsid w:val="00241A15"/>
    <w:rsid w:val="00241B52"/>
    <w:rsid w:val="00241FA6"/>
    <w:rsid w:val="00242214"/>
    <w:rsid w:val="002422D2"/>
    <w:rsid w:val="00242C46"/>
    <w:rsid w:val="00243039"/>
    <w:rsid w:val="0024353C"/>
    <w:rsid w:val="002437F1"/>
    <w:rsid w:val="00243C8A"/>
    <w:rsid w:val="00243D4B"/>
    <w:rsid w:val="0024506B"/>
    <w:rsid w:val="002451DF"/>
    <w:rsid w:val="002456C0"/>
    <w:rsid w:val="002456CB"/>
    <w:rsid w:val="00245778"/>
    <w:rsid w:val="0024646B"/>
    <w:rsid w:val="00246BC9"/>
    <w:rsid w:val="00246D83"/>
    <w:rsid w:val="00247017"/>
    <w:rsid w:val="0024772F"/>
    <w:rsid w:val="0024785F"/>
    <w:rsid w:val="00247EC3"/>
    <w:rsid w:val="00250067"/>
    <w:rsid w:val="002500F7"/>
    <w:rsid w:val="00250872"/>
    <w:rsid w:val="002508EA"/>
    <w:rsid w:val="00250C35"/>
    <w:rsid w:val="00250FE5"/>
    <w:rsid w:val="002510CB"/>
    <w:rsid w:val="00251BE4"/>
    <w:rsid w:val="00252C29"/>
    <w:rsid w:val="00252F2D"/>
    <w:rsid w:val="00253265"/>
    <w:rsid w:val="00253BA5"/>
    <w:rsid w:val="00253CF9"/>
    <w:rsid w:val="00254641"/>
    <w:rsid w:val="00254670"/>
    <w:rsid w:val="00254B13"/>
    <w:rsid w:val="00254B31"/>
    <w:rsid w:val="00254D14"/>
    <w:rsid w:val="00255B57"/>
    <w:rsid w:val="00255FAA"/>
    <w:rsid w:val="0025657C"/>
    <w:rsid w:val="002565CE"/>
    <w:rsid w:val="00256820"/>
    <w:rsid w:val="00256ACB"/>
    <w:rsid w:val="00256BDC"/>
    <w:rsid w:val="00256F99"/>
    <w:rsid w:val="002575CB"/>
    <w:rsid w:val="00257745"/>
    <w:rsid w:val="002579D7"/>
    <w:rsid w:val="00257BB0"/>
    <w:rsid w:val="00257D4A"/>
    <w:rsid w:val="00260321"/>
    <w:rsid w:val="0026097D"/>
    <w:rsid w:val="0026160B"/>
    <w:rsid w:val="002616C9"/>
    <w:rsid w:val="0026182E"/>
    <w:rsid w:val="00261922"/>
    <w:rsid w:val="0026222B"/>
    <w:rsid w:val="00262D05"/>
    <w:rsid w:val="00262FFF"/>
    <w:rsid w:val="0026346F"/>
    <w:rsid w:val="0026352B"/>
    <w:rsid w:val="0026387C"/>
    <w:rsid w:val="00263D28"/>
    <w:rsid w:val="0026529A"/>
    <w:rsid w:val="0026548F"/>
    <w:rsid w:val="00265CEB"/>
    <w:rsid w:val="0026630C"/>
    <w:rsid w:val="00266B5A"/>
    <w:rsid w:val="00266EE7"/>
    <w:rsid w:val="002670C5"/>
    <w:rsid w:val="00267477"/>
    <w:rsid w:val="0026752B"/>
    <w:rsid w:val="00267876"/>
    <w:rsid w:val="00267A79"/>
    <w:rsid w:val="00267B51"/>
    <w:rsid w:val="00267D58"/>
    <w:rsid w:val="0027009A"/>
    <w:rsid w:val="00270E72"/>
    <w:rsid w:val="00271226"/>
    <w:rsid w:val="00271572"/>
    <w:rsid w:val="00271DBE"/>
    <w:rsid w:val="00272427"/>
    <w:rsid w:val="002727C5"/>
    <w:rsid w:val="00272BBF"/>
    <w:rsid w:val="00272DB2"/>
    <w:rsid w:val="002731EF"/>
    <w:rsid w:val="0027348A"/>
    <w:rsid w:val="00273629"/>
    <w:rsid w:val="00273785"/>
    <w:rsid w:val="00273B8C"/>
    <w:rsid w:val="00273BBF"/>
    <w:rsid w:val="0027439D"/>
    <w:rsid w:val="0027441B"/>
    <w:rsid w:val="002745A3"/>
    <w:rsid w:val="00274F35"/>
    <w:rsid w:val="00275056"/>
    <w:rsid w:val="00275B1A"/>
    <w:rsid w:val="002760EE"/>
    <w:rsid w:val="0027630E"/>
    <w:rsid w:val="00276D93"/>
    <w:rsid w:val="00276F5F"/>
    <w:rsid w:val="0027700B"/>
    <w:rsid w:val="00277616"/>
    <w:rsid w:val="002779A5"/>
    <w:rsid w:val="00277E1F"/>
    <w:rsid w:val="0028074B"/>
    <w:rsid w:val="00280FF6"/>
    <w:rsid w:val="00281355"/>
    <w:rsid w:val="00281532"/>
    <w:rsid w:val="00281F08"/>
    <w:rsid w:val="00282269"/>
    <w:rsid w:val="0028247E"/>
    <w:rsid w:val="0028388D"/>
    <w:rsid w:val="00283A59"/>
    <w:rsid w:val="00284223"/>
    <w:rsid w:val="00284598"/>
    <w:rsid w:val="00284959"/>
    <w:rsid w:val="00284CEA"/>
    <w:rsid w:val="00284E5C"/>
    <w:rsid w:val="00285228"/>
    <w:rsid w:val="00285664"/>
    <w:rsid w:val="0028578D"/>
    <w:rsid w:val="00285800"/>
    <w:rsid w:val="0028613F"/>
    <w:rsid w:val="00286CAC"/>
    <w:rsid w:val="0028726F"/>
    <w:rsid w:val="0028765E"/>
    <w:rsid w:val="00287BD5"/>
    <w:rsid w:val="002909B2"/>
    <w:rsid w:val="00290F11"/>
    <w:rsid w:val="00291688"/>
    <w:rsid w:val="00291913"/>
    <w:rsid w:val="0029192C"/>
    <w:rsid w:val="00291C60"/>
    <w:rsid w:val="00292D5E"/>
    <w:rsid w:val="00292E17"/>
    <w:rsid w:val="00292EE2"/>
    <w:rsid w:val="00293A1F"/>
    <w:rsid w:val="00294B1C"/>
    <w:rsid w:val="002951B2"/>
    <w:rsid w:val="00295247"/>
    <w:rsid w:val="00295DDC"/>
    <w:rsid w:val="00295E2D"/>
    <w:rsid w:val="00295EBC"/>
    <w:rsid w:val="0029671D"/>
    <w:rsid w:val="00296C0C"/>
    <w:rsid w:val="002973C3"/>
    <w:rsid w:val="002A0210"/>
    <w:rsid w:val="002A0A2D"/>
    <w:rsid w:val="002A0D8A"/>
    <w:rsid w:val="002A0EF5"/>
    <w:rsid w:val="002A162D"/>
    <w:rsid w:val="002A2236"/>
    <w:rsid w:val="002A2380"/>
    <w:rsid w:val="002A256E"/>
    <w:rsid w:val="002A2643"/>
    <w:rsid w:val="002A3375"/>
    <w:rsid w:val="002A35B1"/>
    <w:rsid w:val="002A38E0"/>
    <w:rsid w:val="002A3A31"/>
    <w:rsid w:val="002A3A93"/>
    <w:rsid w:val="002A3D3F"/>
    <w:rsid w:val="002A3D77"/>
    <w:rsid w:val="002A3D7C"/>
    <w:rsid w:val="002A4023"/>
    <w:rsid w:val="002A492F"/>
    <w:rsid w:val="002A4CED"/>
    <w:rsid w:val="002A4D5F"/>
    <w:rsid w:val="002A5213"/>
    <w:rsid w:val="002A5787"/>
    <w:rsid w:val="002A5793"/>
    <w:rsid w:val="002A5816"/>
    <w:rsid w:val="002A5C4B"/>
    <w:rsid w:val="002A5C5F"/>
    <w:rsid w:val="002A618C"/>
    <w:rsid w:val="002A6A61"/>
    <w:rsid w:val="002A6BD1"/>
    <w:rsid w:val="002A7ADB"/>
    <w:rsid w:val="002A7DB7"/>
    <w:rsid w:val="002B00EF"/>
    <w:rsid w:val="002B0269"/>
    <w:rsid w:val="002B0E80"/>
    <w:rsid w:val="002B12FB"/>
    <w:rsid w:val="002B1784"/>
    <w:rsid w:val="002B1DCF"/>
    <w:rsid w:val="002B2C1B"/>
    <w:rsid w:val="002B3EDB"/>
    <w:rsid w:val="002B3F02"/>
    <w:rsid w:val="002B4AC0"/>
    <w:rsid w:val="002B4BFB"/>
    <w:rsid w:val="002B4CDF"/>
    <w:rsid w:val="002B52C8"/>
    <w:rsid w:val="002B5A27"/>
    <w:rsid w:val="002B620E"/>
    <w:rsid w:val="002B6397"/>
    <w:rsid w:val="002B674F"/>
    <w:rsid w:val="002B67C1"/>
    <w:rsid w:val="002B686B"/>
    <w:rsid w:val="002B6B88"/>
    <w:rsid w:val="002B76E2"/>
    <w:rsid w:val="002B7963"/>
    <w:rsid w:val="002C0B0D"/>
    <w:rsid w:val="002C11E5"/>
    <w:rsid w:val="002C1390"/>
    <w:rsid w:val="002C13C8"/>
    <w:rsid w:val="002C1992"/>
    <w:rsid w:val="002C1A52"/>
    <w:rsid w:val="002C1ED6"/>
    <w:rsid w:val="002C2055"/>
    <w:rsid w:val="002C2963"/>
    <w:rsid w:val="002C313B"/>
    <w:rsid w:val="002C396B"/>
    <w:rsid w:val="002C3FD8"/>
    <w:rsid w:val="002C4A72"/>
    <w:rsid w:val="002C5660"/>
    <w:rsid w:val="002C5706"/>
    <w:rsid w:val="002C6CA1"/>
    <w:rsid w:val="002C767E"/>
    <w:rsid w:val="002C7DB6"/>
    <w:rsid w:val="002D0865"/>
    <w:rsid w:val="002D0A52"/>
    <w:rsid w:val="002D1499"/>
    <w:rsid w:val="002D1BA2"/>
    <w:rsid w:val="002D21D6"/>
    <w:rsid w:val="002D29D2"/>
    <w:rsid w:val="002D2BAA"/>
    <w:rsid w:val="002D3326"/>
    <w:rsid w:val="002D34D5"/>
    <w:rsid w:val="002D35F8"/>
    <w:rsid w:val="002D36C3"/>
    <w:rsid w:val="002D3701"/>
    <w:rsid w:val="002D375C"/>
    <w:rsid w:val="002D409D"/>
    <w:rsid w:val="002D4A67"/>
    <w:rsid w:val="002D51A0"/>
    <w:rsid w:val="002D5369"/>
    <w:rsid w:val="002D59D5"/>
    <w:rsid w:val="002D5ADB"/>
    <w:rsid w:val="002D6079"/>
    <w:rsid w:val="002D6F81"/>
    <w:rsid w:val="002D6FE0"/>
    <w:rsid w:val="002D73A2"/>
    <w:rsid w:val="002D7439"/>
    <w:rsid w:val="002D7723"/>
    <w:rsid w:val="002D793B"/>
    <w:rsid w:val="002D7A67"/>
    <w:rsid w:val="002D7C7D"/>
    <w:rsid w:val="002D7D01"/>
    <w:rsid w:val="002D7E49"/>
    <w:rsid w:val="002E00CE"/>
    <w:rsid w:val="002E01DB"/>
    <w:rsid w:val="002E08E9"/>
    <w:rsid w:val="002E0A6F"/>
    <w:rsid w:val="002E0A89"/>
    <w:rsid w:val="002E0BA9"/>
    <w:rsid w:val="002E0CAF"/>
    <w:rsid w:val="002E1304"/>
    <w:rsid w:val="002E191E"/>
    <w:rsid w:val="002E1CD0"/>
    <w:rsid w:val="002E1DC2"/>
    <w:rsid w:val="002E1F08"/>
    <w:rsid w:val="002E21B4"/>
    <w:rsid w:val="002E25F7"/>
    <w:rsid w:val="002E2912"/>
    <w:rsid w:val="002E2AE6"/>
    <w:rsid w:val="002E42B0"/>
    <w:rsid w:val="002E4837"/>
    <w:rsid w:val="002E65B5"/>
    <w:rsid w:val="002E6665"/>
    <w:rsid w:val="002E6B18"/>
    <w:rsid w:val="002E6D61"/>
    <w:rsid w:val="002E7EDD"/>
    <w:rsid w:val="002F0141"/>
    <w:rsid w:val="002F1525"/>
    <w:rsid w:val="002F15E2"/>
    <w:rsid w:val="002F168E"/>
    <w:rsid w:val="002F2473"/>
    <w:rsid w:val="002F2C54"/>
    <w:rsid w:val="002F2CBC"/>
    <w:rsid w:val="002F2D12"/>
    <w:rsid w:val="002F2F39"/>
    <w:rsid w:val="002F3263"/>
    <w:rsid w:val="002F336D"/>
    <w:rsid w:val="002F558B"/>
    <w:rsid w:val="002F5E03"/>
    <w:rsid w:val="002F5F27"/>
    <w:rsid w:val="002F6117"/>
    <w:rsid w:val="002F6D80"/>
    <w:rsid w:val="002F7F2E"/>
    <w:rsid w:val="0030031A"/>
    <w:rsid w:val="003006C8"/>
    <w:rsid w:val="003006D5"/>
    <w:rsid w:val="00300AE8"/>
    <w:rsid w:val="00300F36"/>
    <w:rsid w:val="00301E37"/>
    <w:rsid w:val="003020BE"/>
    <w:rsid w:val="00302DD4"/>
    <w:rsid w:val="00302E26"/>
    <w:rsid w:val="003035A7"/>
    <w:rsid w:val="00303B2B"/>
    <w:rsid w:val="00303CD8"/>
    <w:rsid w:val="00303FE5"/>
    <w:rsid w:val="003040E8"/>
    <w:rsid w:val="00304446"/>
    <w:rsid w:val="00304753"/>
    <w:rsid w:val="0030480A"/>
    <w:rsid w:val="00305054"/>
    <w:rsid w:val="00305112"/>
    <w:rsid w:val="003052C5"/>
    <w:rsid w:val="003057E6"/>
    <w:rsid w:val="003062AE"/>
    <w:rsid w:val="00306423"/>
    <w:rsid w:val="0030657E"/>
    <w:rsid w:val="00306667"/>
    <w:rsid w:val="0030699A"/>
    <w:rsid w:val="0030700A"/>
    <w:rsid w:val="003071D9"/>
    <w:rsid w:val="00307E25"/>
    <w:rsid w:val="00307EBC"/>
    <w:rsid w:val="00307F3B"/>
    <w:rsid w:val="003102D5"/>
    <w:rsid w:val="003108E5"/>
    <w:rsid w:val="00310D9A"/>
    <w:rsid w:val="00311ECB"/>
    <w:rsid w:val="003122FE"/>
    <w:rsid w:val="00314708"/>
    <w:rsid w:val="003147CA"/>
    <w:rsid w:val="00315A1D"/>
    <w:rsid w:val="003161D3"/>
    <w:rsid w:val="00316795"/>
    <w:rsid w:val="003168C1"/>
    <w:rsid w:val="003172A1"/>
    <w:rsid w:val="00317663"/>
    <w:rsid w:val="003179F3"/>
    <w:rsid w:val="00317FF4"/>
    <w:rsid w:val="003203AD"/>
    <w:rsid w:val="00320847"/>
    <w:rsid w:val="00320B49"/>
    <w:rsid w:val="00320F90"/>
    <w:rsid w:val="00321228"/>
    <w:rsid w:val="00321862"/>
    <w:rsid w:val="00321B25"/>
    <w:rsid w:val="00321EC3"/>
    <w:rsid w:val="00322F5E"/>
    <w:rsid w:val="003231A1"/>
    <w:rsid w:val="003238F2"/>
    <w:rsid w:val="00323912"/>
    <w:rsid w:val="00323AC8"/>
    <w:rsid w:val="00323E52"/>
    <w:rsid w:val="00324080"/>
    <w:rsid w:val="003245FF"/>
    <w:rsid w:val="00324851"/>
    <w:rsid w:val="00324A1C"/>
    <w:rsid w:val="00324C5D"/>
    <w:rsid w:val="00324D48"/>
    <w:rsid w:val="00325278"/>
    <w:rsid w:val="00325776"/>
    <w:rsid w:val="00325780"/>
    <w:rsid w:val="00325D87"/>
    <w:rsid w:val="00326971"/>
    <w:rsid w:val="00326CA9"/>
    <w:rsid w:val="0032700C"/>
    <w:rsid w:val="003272DE"/>
    <w:rsid w:val="003274A1"/>
    <w:rsid w:val="00327F36"/>
    <w:rsid w:val="00330211"/>
    <w:rsid w:val="00330408"/>
    <w:rsid w:val="003306F3"/>
    <w:rsid w:val="0033087F"/>
    <w:rsid w:val="00331093"/>
    <w:rsid w:val="003311E6"/>
    <w:rsid w:val="00331226"/>
    <w:rsid w:val="003313A3"/>
    <w:rsid w:val="00331575"/>
    <w:rsid w:val="00331B18"/>
    <w:rsid w:val="00331DBE"/>
    <w:rsid w:val="003324CD"/>
    <w:rsid w:val="003324F3"/>
    <w:rsid w:val="00332B9F"/>
    <w:rsid w:val="00333148"/>
    <w:rsid w:val="00334114"/>
    <w:rsid w:val="0033467C"/>
    <w:rsid w:val="00334B71"/>
    <w:rsid w:val="00334DB6"/>
    <w:rsid w:val="00335864"/>
    <w:rsid w:val="00335EDC"/>
    <w:rsid w:val="0033615F"/>
    <w:rsid w:val="00336548"/>
    <w:rsid w:val="003365AC"/>
    <w:rsid w:val="00336AA8"/>
    <w:rsid w:val="00336AC9"/>
    <w:rsid w:val="00336FCD"/>
    <w:rsid w:val="00337A26"/>
    <w:rsid w:val="00337B90"/>
    <w:rsid w:val="00340B29"/>
    <w:rsid w:val="00340CAF"/>
    <w:rsid w:val="00340FC7"/>
    <w:rsid w:val="00341F17"/>
    <w:rsid w:val="003420D6"/>
    <w:rsid w:val="0034213A"/>
    <w:rsid w:val="0034248E"/>
    <w:rsid w:val="0034257E"/>
    <w:rsid w:val="00342AD4"/>
    <w:rsid w:val="00342ECD"/>
    <w:rsid w:val="003431C2"/>
    <w:rsid w:val="003436AA"/>
    <w:rsid w:val="003438BA"/>
    <w:rsid w:val="00343BC6"/>
    <w:rsid w:val="00343E95"/>
    <w:rsid w:val="00343ED9"/>
    <w:rsid w:val="00344872"/>
    <w:rsid w:val="00344939"/>
    <w:rsid w:val="00344C82"/>
    <w:rsid w:val="00344DC6"/>
    <w:rsid w:val="00345B50"/>
    <w:rsid w:val="00345EF7"/>
    <w:rsid w:val="003462C8"/>
    <w:rsid w:val="0034634C"/>
    <w:rsid w:val="00346368"/>
    <w:rsid w:val="00346828"/>
    <w:rsid w:val="003469F7"/>
    <w:rsid w:val="00346A3A"/>
    <w:rsid w:val="00346A6E"/>
    <w:rsid w:val="00346DCB"/>
    <w:rsid w:val="003470AA"/>
    <w:rsid w:val="003474FB"/>
    <w:rsid w:val="0034760D"/>
    <w:rsid w:val="003479B2"/>
    <w:rsid w:val="0035008E"/>
    <w:rsid w:val="00350096"/>
    <w:rsid w:val="0035064E"/>
    <w:rsid w:val="003506DE"/>
    <w:rsid w:val="0035070E"/>
    <w:rsid w:val="003507E0"/>
    <w:rsid w:val="00350ADC"/>
    <w:rsid w:val="003512CA"/>
    <w:rsid w:val="00352726"/>
    <w:rsid w:val="00352793"/>
    <w:rsid w:val="003530C9"/>
    <w:rsid w:val="0035350A"/>
    <w:rsid w:val="00353DDD"/>
    <w:rsid w:val="00353F16"/>
    <w:rsid w:val="00353FC9"/>
    <w:rsid w:val="00354861"/>
    <w:rsid w:val="003551F1"/>
    <w:rsid w:val="003552C8"/>
    <w:rsid w:val="00355551"/>
    <w:rsid w:val="003559D5"/>
    <w:rsid w:val="00355CAE"/>
    <w:rsid w:val="003560BF"/>
    <w:rsid w:val="00356C14"/>
    <w:rsid w:val="003573CA"/>
    <w:rsid w:val="00357AE7"/>
    <w:rsid w:val="00357F4B"/>
    <w:rsid w:val="00360D15"/>
    <w:rsid w:val="00360FCB"/>
    <w:rsid w:val="00361A3A"/>
    <w:rsid w:val="00362B35"/>
    <w:rsid w:val="00363112"/>
    <w:rsid w:val="00363273"/>
    <w:rsid w:val="00363843"/>
    <w:rsid w:val="0036388C"/>
    <w:rsid w:val="00363F38"/>
    <w:rsid w:val="003642C5"/>
    <w:rsid w:val="00364C9C"/>
    <w:rsid w:val="00364D05"/>
    <w:rsid w:val="00365797"/>
    <w:rsid w:val="00365E10"/>
    <w:rsid w:val="00366068"/>
    <w:rsid w:val="00366230"/>
    <w:rsid w:val="00366AEB"/>
    <w:rsid w:val="00366C1E"/>
    <w:rsid w:val="003671B7"/>
    <w:rsid w:val="003672B6"/>
    <w:rsid w:val="00367871"/>
    <w:rsid w:val="00367C2B"/>
    <w:rsid w:val="0037014F"/>
    <w:rsid w:val="00370A4D"/>
    <w:rsid w:val="00370AD9"/>
    <w:rsid w:val="00370D97"/>
    <w:rsid w:val="00371A09"/>
    <w:rsid w:val="00371B5A"/>
    <w:rsid w:val="00372442"/>
    <w:rsid w:val="0037245C"/>
    <w:rsid w:val="0037253E"/>
    <w:rsid w:val="00373071"/>
    <w:rsid w:val="003732CE"/>
    <w:rsid w:val="00373734"/>
    <w:rsid w:val="00373BD1"/>
    <w:rsid w:val="003742B8"/>
    <w:rsid w:val="003746B4"/>
    <w:rsid w:val="003747C7"/>
    <w:rsid w:val="00374874"/>
    <w:rsid w:val="00374C83"/>
    <w:rsid w:val="00374EFF"/>
    <w:rsid w:val="00375347"/>
    <w:rsid w:val="00375CBC"/>
    <w:rsid w:val="003760B0"/>
    <w:rsid w:val="003760B4"/>
    <w:rsid w:val="00376D91"/>
    <w:rsid w:val="00377668"/>
    <w:rsid w:val="0037795B"/>
    <w:rsid w:val="00377BDE"/>
    <w:rsid w:val="003805F4"/>
    <w:rsid w:val="00381267"/>
    <w:rsid w:val="00381579"/>
    <w:rsid w:val="00381CAB"/>
    <w:rsid w:val="00381D42"/>
    <w:rsid w:val="00381E0B"/>
    <w:rsid w:val="00381EA7"/>
    <w:rsid w:val="003821EC"/>
    <w:rsid w:val="0038231F"/>
    <w:rsid w:val="0038234D"/>
    <w:rsid w:val="00382456"/>
    <w:rsid w:val="00382591"/>
    <w:rsid w:val="00382B91"/>
    <w:rsid w:val="00382D86"/>
    <w:rsid w:val="00383785"/>
    <w:rsid w:val="00383C67"/>
    <w:rsid w:val="0038466E"/>
    <w:rsid w:val="00384932"/>
    <w:rsid w:val="00384B56"/>
    <w:rsid w:val="00384F18"/>
    <w:rsid w:val="00385521"/>
    <w:rsid w:val="00386113"/>
    <w:rsid w:val="003875B2"/>
    <w:rsid w:val="00387645"/>
    <w:rsid w:val="00387DFD"/>
    <w:rsid w:val="00390D78"/>
    <w:rsid w:val="00390DED"/>
    <w:rsid w:val="003916F1"/>
    <w:rsid w:val="003917E6"/>
    <w:rsid w:val="003917F5"/>
    <w:rsid w:val="00391E0A"/>
    <w:rsid w:val="00392162"/>
    <w:rsid w:val="0039257D"/>
    <w:rsid w:val="003927F1"/>
    <w:rsid w:val="00393097"/>
    <w:rsid w:val="0039312B"/>
    <w:rsid w:val="003931A3"/>
    <w:rsid w:val="00393D6D"/>
    <w:rsid w:val="00394338"/>
    <w:rsid w:val="00394448"/>
    <w:rsid w:val="003946BD"/>
    <w:rsid w:val="00394721"/>
    <w:rsid w:val="00394B2A"/>
    <w:rsid w:val="0039542C"/>
    <w:rsid w:val="00395734"/>
    <w:rsid w:val="003957A2"/>
    <w:rsid w:val="00395D43"/>
    <w:rsid w:val="00395F44"/>
    <w:rsid w:val="003960BB"/>
    <w:rsid w:val="00396BAA"/>
    <w:rsid w:val="00396DE6"/>
    <w:rsid w:val="003972B0"/>
    <w:rsid w:val="00397394"/>
    <w:rsid w:val="00397463"/>
    <w:rsid w:val="00397BFE"/>
    <w:rsid w:val="00397D61"/>
    <w:rsid w:val="003A00D3"/>
    <w:rsid w:val="003A0635"/>
    <w:rsid w:val="003A0B12"/>
    <w:rsid w:val="003A0BAA"/>
    <w:rsid w:val="003A1447"/>
    <w:rsid w:val="003A15D2"/>
    <w:rsid w:val="003A1CC1"/>
    <w:rsid w:val="003A1FA9"/>
    <w:rsid w:val="003A20E6"/>
    <w:rsid w:val="003A23BD"/>
    <w:rsid w:val="003A24CE"/>
    <w:rsid w:val="003A2539"/>
    <w:rsid w:val="003A25D2"/>
    <w:rsid w:val="003A269C"/>
    <w:rsid w:val="003A2D5F"/>
    <w:rsid w:val="003A342E"/>
    <w:rsid w:val="003A3A7E"/>
    <w:rsid w:val="003A3A93"/>
    <w:rsid w:val="003A3CE2"/>
    <w:rsid w:val="003A4908"/>
    <w:rsid w:val="003A49FA"/>
    <w:rsid w:val="003A5237"/>
    <w:rsid w:val="003A56EF"/>
    <w:rsid w:val="003A6683"/>
    <w:rsid w:val="003A6790"/>
    <w:rsid w:val="003A6CA1"/>
    <w:rsid w:val="003A6EC7"/>
    <w:rsid w:val="003A76C9"/>
    <w:rsid w:val="003A7B4C"/>
    <w:rsid w:val="003A7DEE"/>
    <w:rsid w:val="003B0432"/>
    <w:rsid w:val="003B0802"/>
    <w:rsid w:val="003B0A6D"/>
    <w:rsid w:val="003B0B29"/>
    <w:rsid w:val="003B0ECF"/>
    <w:rsid w:val="003B1878"/>
    <w:rsid w:val="003B1EBB"/>
    <w:rsid w:val="003B1F3E"/>
    <w:rsid w:val="003B1FBC"/>
    <w:rsid w:val="003B2045"/>
    <w:rsid w:val="003B24E3"/>
    <w:rsid w:val="003B2718"/>
    <w:rsid w:val="003B4B15"/>
    <w:rsid w:val="003B4E1F"/>
    <w:rsid w:val="003B5654"/>
    <w:rsid w:val="003B56E6"/>
    <w:rsid w:val="003B5CD5"/>
    <w:rsid w:val="003B5D78"/>
    <w:rsid w:val="003B5F71"/>
    <w:rsid w:val="003B68A9"/>
    <w:rsid w:val="003B695D"/>
    <w:rsid w:val="003B6D31"/>
    <w:rsid w:val="003B6F6B"/>
    <w:rsid w:val="003B701A"/>
    <w:rsid w:val="003B7A62"/>
    <w:rsid w:val="003B7C63"/>
    <w:rsid w:val="003B7C67"/>
    <w:rsid w:val="003C0A3C"/>
    <w:rsid w:val="003C0C35"/>
    <w:rsid w:val="003C1107"/>
    <w:rsid w:val="003C11F3"/>
    <w:rsid w:val="003C140B"/>
    <w:rsid w:val="003C2290"/>
    <w:rsid w:val="003C2A2C"/>
    <w:rsid w:val="003C2EF0"/>
    <w:rsid w:val="003C30B4"/>
    <w:rsid w:val="003C33E7"/>
    <w:rsid w:val="003C36A9"/>
    <w:rsid w:val="003C3942"/>
    <w:rsid w:val="003C3A6B"/>
    <w:rsid w:val="003C3CCE"/>
    <w:rsid w:val="003C3D60"/>
    <w:rsid w:val="003C4CF4"/>
    <w:rsid w:val="003C4D34"/>
    <w:rsid w:val="003C4EC2"/>
    <w:rsid w:val="003C5896"/>
    <w:rsid w:val="003C6253"/>
    <w:rsid w:val="003C625F"/>
    <w:rsid w:val="003C6609"/>
    <w:rsid w:val="003C665A"/>
    <w:rsid w:val="003C671B"/>
    <w:rsid w:val="003C700B"/>
    <w:rsid w:val="003C7259"/>
    <w:rsid w:val="003C7C5B"/>
    <w:rsid w:val="003C7F0B"/>
    <w:rsid w:val="003D048B"/>
    <w:rsid w:val="003D0C9B"/>
    <w:rsid w:val="003D0E10"/>
    <w:rsid w:val="003D13B1"/>
    <w:rsid w:val="003D1510"/>
    <w:rsid w:val="003D154F"/>
    <w:rsid w:val="003D15D4"/>
    <w:rsid w:val="003D1736"/>
    <w:rsid w:val="003D1805"/>
    <w:rsid w:val="003D1E99"/>
    <w:rsid w:val="003D2669"/>
    <w:rsid w:val="003D27B7"/>
    <w:rsid w:val="003D288A"/>
    <w:rsid w:val="003D2F56"/>
    <w:rsid w:val="003D381E"/>
    <w:rsid w:val="003D3C33"/>
    <w:rsid w:val="003D3F45"/>
    <w:rsid w:val="003D4471"/>
    <w:rsid w:val="003D45B4"/>
    <w:rsid w:val="003D46E7"/>
    <w:rsid w:val="003D494B"/>
    <w:rsid w:val="003D4BCF"/>
    <w:rsid w:val="003D4DDC"/>
    <w:rsid w:val="003D54DD"/>
    <w:rsid w:val="003D5EAD"/>
    <w:rsid w:val="003D63D7"/>
    <w:rsid w:val="003D6692"/>
    <w:rsid w:val="003D6F98"/>
    <w:rsid w:val="003D7305"/>
    <w:rsid w:val="003D7308"/>
    <w:rsid w:val="003D77F9"/>
    <w:rsid w:val="003D7C4C"/>
    <w:rsid w:val="003E066B"/>
    <w:rsid w:val="003E06CE"/>
    <w:rsid w:val="003E0D7F"/>
    <w:rsid w:val="003E0F08"/>
    <w:rsid w:val="003E10AC"/>
    <w:rsid w:val="003E1812"/>
    <w:rsid w:val="003E2F02"/>
    <w:rsid w:val="003E31EF"/>
    <w:rsid w:val="003E3B28"/>
    <w:rsid w:val="003E3F44"/>
    <w:rsid w:val="003E40FB"/>
    <w:rsid w:val="003E43AA"/>
    <w:rsid w:val="003E4A5F"/>
    <w:rsid w:val="003E544A"/>
    <w:rsid w:val="003E5B67"/>
    <w:rsid w:val="003E5CFE"/>
    <w:rsid w:val="003E6F1C"/>
    <w:rsid w:val="003E772A"/>
    <w:rsid w:val="003E7AEF"/>
    <w:rsid w:val="003F0403"/>
    <w:rsid w:val="003F0E20"/>
    <w:rsid w:val="003F116B"/>
    <w:rsid w:val="003F1426"/>
    <w:rsid w:val="003F1597"/>
    <w:rsid w:val="003F1E56"/>
    <w:rsid w:val="003F1EFB"/>
    <w:rsid w:val="003F27D2"/>
    <w:rsid w:val="003F28DE"/>
    <w:rsid w:val="003F307F"/>
    <w:rsid w:val="003F31E3"/>
    <w:rsid w:val="003F3442"/>
    <w:rsid w:val="003F3CD0"/>
    <w:rsid w:val="003F45B2"/>
    <w:rsid w:val="003F4905"/>
    <w:rsid w:val="003F4926"/>
    <w:rsid w:val="003F49A8"/>
    <w:rsid w:val="003F4BF0"/>
    <w:rsid w:val="003F533D"/>
    <w:rsid w:val="003F5FBA"/>
    <w:rsid w:val="003F617A"/>
    <w:rsid w:val="003F61D7"/>
    <w:rsid w:val="003F657A"/>
    <w:rsid w:val="003F6DFD"/>
    <w:rsid w:val="003F7147"/>
    <w:rsid w:val="003F7A81"/>
    <w:rsid w:val="00400235"/>
    <w:rsid w:val="00400C3E"/>
    <w:rsid w:val="0040125E"/>
    <w:rsid w:val="00401345"/>
    <w:rsid w:val="00401715"/>
    <w:rsid w:val="00401817"/>
    <w:rsid w:val="00401F85"/>
    <w:rsid w:val="00402217"/>
    <w:rsid w:val="0040287F"/>
    <w:rsid w:val="00403079"/>
    <w:rsid w:val="0040336C"/>
    <w:rsid w:val="0040354C"/>
    <w:rsid w:val="004036D9"/>
    <w:rsid w:val="004037E0"/>
    <w:rsid w:val="00403834"/>
    <w:rsid w:val="00404775"/>
    <w:rsid w:val="00404FA8"/>
    <w:rsid w:val="00405388"/>
    <w:rsid w:val="00405C4C"/>
    <w:rsid w:val="00405D4C"/>
    <w:rsid w:val="00405D51"/>
    <w:rsid w:val="00405D8E"/>
    <w:rsid w:val="00407D31"/>
    <w:rsid w:val="0041003F"/>
    <w:rsid w:val="0041008D"/>
    <w:rsid w:val="004107B8"/>
    <w:rsid w:val="0041132D"/>
    <w:rsid w:val="00411548"/>
    <w:rsid w:val="004119C6"/>
    <w:rsid w:val="004128BE"/>
    <w:rsid w:val="00412A76"/>
    <w:rsid w:val="00412BB6"/>
    <w:rsid w:val="00412C47"/>
    <w:rsid w:val="0041304A"/>
    <w:rsid w:val="00413217"/>
    <w:rsid w:val="004149AD"/>
    <w:rsid w:val="00414B78"/>
    <w:rsid w:val="00414D13"/>
    <w:rsid w:val="00415279"/>
    <w:rsid w:val="0041575E"/>
    <w:rsid w:val="00415F24"/>
    <w:rsid w:val="0041748A"/>
    <w:rsid w:val="00417892"/>
    <w:rsid w:val="00417B37"/>
    <w:rsid w:val="00417D2E"/>
    <w:rsid w:val="00417D3C"/>
    <w:rsid w:val="00417E2D"/>
    <w:rsid w:val="004200BB"/>
    <w:rsid w:val="00420705"/>
    <w:rsid w:val="004207F0"/>
    <w:rsid w:val="00421AF3"/>
    <w:rsid w:val="00421D15"/>
    <w:rsid w:val="00423001"/>
    <w:rsid w:val="0042351F"/>
    <w:rsid w:val="00423BF2"/>
    <w:rsid w:val="0042411C"/>
    <w:rsid w:val="004243E2"/>
    <w:rsid w:val="00424516"/>
    <w:rsid w:val="00424BAB"/>
    <w:rsid w:val="004250E0"/>
    <w:rsid w:val="004250FE"/>
    <w:rsid w:val="00425259"/>
    <w:rsid w:val="00425B57"/>
    <w:rsid w:val="00425D25"/>
    <w:rsid w:val="0042605E"/>
    <w:rsid w:val="004263AE"/>
    <w:rsid w:val="00426F74"/>
    <w:rsid w:val="0042746E"/>
    <w:rsid w:val="004274F8"/>
    <w:rsid w:val="00427C67"/>
    <w:rsid w:val="00430280"/>
    <w:rsid w:val="00430307"/>
    <w:rsid w:val="0043067A"/>
    <w:rsid w:val="004306E8"/>
    <w:rsid w:val="00430CC5"/>
    <w:rsid w:val="00430E51"/>
    <w:rsid w:val="004310CC"/>
    <w:rsid w:val="004311E3"/>
    <w:rsid w:val="00431644"/>
    <w:rsid w:val="00431838"/>
    <w:rsid w:val="00431839"/>
    <w:rsid w:val="00431F54"/>
    <w:rsid w:val="004337A6"/>
    <w:rsid w:val="004340B7"/>
    <w:rsid w:val="0043467F"/>
    <w:rsid w:val="004347C6"/>
    <w:rsid w:val="00434C24"/>
    <w:rsid w:val="00434C81"/>
    <w:rsid w:val="00434E66"/>
    <w:rsid w:val="00434EE7"/>
    <w:rsid w:val="00435136"/>
    <w:rsid w:val="0043519D"/>
    <w:rsid w:val="00435735"/>
    <w:rsid w:val="00435A5E"/>
    <w:rsid w:val="00435B96"/>
    <w:rsid w:val="0043603A"/>
    <w:rsid w:val="004361EE"/>
    <w:rsid w:val="0043687F"/>
    <w:rsid w:val="00436E04"/>
    <w:rsid w:val="0043712A"/>
    <w:rsid w:val="004379C0"/>
    <w:rsid w:val="00437B01"/>
    <w:rsid w:val="00437B25"/>
    <w:rsid w:val="00437B47"/>
    <w:rsid w:val="00437C98"/>
    <w:rsid w:val="00437CEB"/>
    <w:rsid w:val="00437F41"/>
    <w:rsid w:val="0044008C"/>
    <w:rsid w:val="00440624"/>
    <w:rsid w:val="0044141F"/>
    <w:rsid w:val="0044233F"/>
    <w:rsid w:val="00442BA4"/>
    <w:rsid w:val="0044377C"/>
    <w:rsid w:val="00444771"/>
    <w:rsid w:val="00444A71"/>
    <w:rsid w:val="0044516E"/>
    <w:rsid w:val="004455BB"/>
    <w:rsid w:val="00446006"/>
    <w:rsid w:val="00446116"/>
    <w:rsid w:val="00446460"/>
    <w:rsid w:val="0044684A"/>
    <w:rsid w:val="0044697A"/>
    <w:rsid w:val="00447259"/>
    <w:rsid w:val="0044725F"/>
    <w:rsid w:val="00447471"/>
    <w:rsid w:val="004504B4"/>
    <w:rsid w:val="00451271"/>
    <w:rsid w:val="0045157A"/>
    <w:rsid w:val="0045240A"/>
    <w:rsid w:val="0045282A"/>
    <w:rsid w:val="00452843"/>
    <w:rsid w:val="00452C6F"/>
    <w:rsid w:val="00453659"/>
    <w:rsid w:val="0045380C"/>
    <w:rsid w:val="00453A8F"/>
    <w:rsid w:val="00453FBB"/>
    <w:rsid w:val="0045419C"/>
    <w:rsid w:val="00455B13"/>
    <w:rsid w:val="00455C14"/>
    <w:rsid w:val="00456008"/>
    <w:rsid w:val="004565AA"/>
    <w:rsid w:val="0045677F"/>
    <w:rsid w:val="00457567"/>
    <w:rsid w:val="00457B50"/>
    <w:rsid w:val="0046064D"/>
    <w:rsid w:val="00460880"/>
    <w:rsid w:val="00460CD9"/>
    <w:rsid w:val="00461056"/>
    <w:rsid w:val="00461154"/>
    <w:rsid w:val="004611E5"/>
    <w:rsid w:val="00461822"/>
    <w:rsid w:val="00461C5A"/>
    <w:rsid w:val="00461F5B"/>
    <w:rsid w:val="004627A3"/>
    <w:rsid w:val="004628B6"/>
    <w:rsid w:val="0046297A"/>
    <w:rsid w:val="00462C16"/>
    <w:rsid w:val="0046324D"/>
    <w:rsid w:val="004633B1"/>
    <w:rsid w:val="004638EE"/>
    <w:rsid w:val="004639AE"/>
    <w:rsid w:val="00464420"/>
    <w:rsid w:val="00464CD7"/>
    <w:rsid w:val="00464FBD"/>
    <w:rsid w:val="0046501D"/>
    <w:rsid w:val="004661E3"/>
    <w:rsid w:val="00466AC5"/>
    <w:rsid w:val="004670B5"/>
    <w:rsid w:val="00467878"/>
    <w:rsid w:val="0047087C"/>
    <w:rsid w:val="004711D5"/>
    <w:rsid w:val="0047244A"/>
    <w:rsid w:val="0047301A"/>
    <w:rsid w:val="004731E3"/>
    <w:rsid w:val="004734A4"/>
    <w:rsid w:val="00473E72"/>
    <w:rsid w:val="00474134"/>
    <w:rsid w:val="00474FA0"/>
    <w:rsid w:val="004755E2"/>
    <w:rsid w:val="00475809"/>
    <w:rsid w:val="00475860"/>
    <w:rsid w:val="00475A5C"/>
    <w:rsid w:val="00475B62"/>
    <w:rsid w:val="00477270"/>
    <w:rsid w:val="0047796A"/>
    <w:rsid w:val="00480044"/>
    <w:rsid w:val="00480894"/>
    <w:rsid w:val="00480A97"/>
    <w:rsid w:val="00480D48"/>
    <w:rsid w:val="00480E7A"/>
    <w:rsid w:val="00481EAD"/>
    <w:rsid w:val="0048213B"/>
    <w:rsid w:val="004823AE"/>
    <w:rsid w:val="00482A14"/>
    <w:rsid w:val="00483321"/>
    <w:rsid w:val="00483A1F"/>
    <w:rsid w:val="00483FA4"/>
    <w:rsid w:val="004840F9"/>
    <w:rsid w:val="004855A2"/>
    <w:rsid w:val="00485726"/>
    <w:rsid w:val="00486224"/>
    <w:rsid w:val="00486966"/>
    <w:rsid w:val="0048696D"/>
    <w:rsid w:val="00486E85"/>
    <w:rsid w:val="00490FD8"/>
    <w:rsid w:val="004915E4"/>
    <w:rsid w:val="0049161D"/>
    <w:rsid w:val="004919BF"/>
    <w:rsid w:val="00491AC8"/>
    <w:rsid w:val="00491CF7"/>
    <w:rsid w:val="004921D7"/>
    <w:rsid w:val="004935BB"/>
    <w:rsid w:val="004939B9"/>
    <w:rsid w:val="00493CB5"/>
    <w:rsid w:val="004940DD"/>
    <w:rsid w:val="0049428C"/>
    <w:rsid w:val="00494503"/>
    <w:rsid w:val="00494509"/>
    <w:rsid w:val="00494AA7"/>
    <w:rsid w:val="00494F98"/>
    <w:rsid w:val="00495483"/>
    <w:rsid w:val="004955EE"/>
    <w:rsid w:val="00495AFA"/>
    <w:rsid w:val="004961BB"/>
    <w:rsid w:val="00496D92"/>
    <w:rsid w:val="00496FF5"/>
    <w:rsid w:val="00497497"/>
    <w:rsid w:val="004A0883"/>
    <w:rsid w:val="004A0A70"/>
    <w:rsid w:val="004A0DD7"/>
    <w:rsid w:val="004A0EEE"/>
    <w:rsid w:val="004A1731"/>
    <w:rsid w:val="004A1774"/>
    <w:rsid w:val="004A17EE"/>
    <w:rsid w:val="004A1B13"/>
    <w:rsid w:val="004A2A1D"/>
    <w:rsid w:val="004A2B33"/>
    <w:rsid w:val="004A2CAB"/>
    <w:rsid w:val="004A2E71"/>
    <w:rsid w:val="004A3598"/>
    <w:rsid w:val="004A38FC"/>
    <w:rsid w:val="004A3904"/>
    <w:rsid w:val="004A3E47"/>
    <w:rsid w:val="004A3FDC"/>
    <w:rsid w:val="004A46DE"/>
    <w:rsid w:val="004A55EE"/>
    <w:rsid w:val="004A5A0E"/>
    <w:rsid w:val="004A5D60"/>
    <w:rsid w:val="004A60DA"/>
    <w:rsid w:val="004A6423"/>
    <w:rsid w:val="004A6759"/>
    <w:rsid w:val="004A6897"/>
    <w:rsid w:val="004A6B97"/>
    <w:rsid w:val="004A6CF7"/>
    <w:rsid w:val="004A6EB4"/>
    <w:rsid w:val="004A7E8B"/>
    <w:rsid w:val="004A7F3E"/>
    <w:rsid w:val="004A7F55"/>
    <w:rsid w:val="004B032E"/>
    <w:rsid w:val="004B0438"/>
    <w:rsid w:val="004B09BA"/>
    <w:rsid w:val="004B0C7B"/>
    <w:rsid w:val="004B140B"/>
    <w:rsid w:val="004B169D"/>
    <w:rsid w:val="004B1ADE"/>
    <w:rsid w:val="004B1DAB"/>
    <w:rsid w:val="004B2E2E"/>
    <w:rsid w:val="004B3B51"/>
    <w:rsid w:val="004B42C3"/>
    <w:rsid w:val="004B434E"/>
    <w:rsid w:val="004B45EC"/>
    <w:rsid w:val="004B500C"/>
    <w:rsid w:val="004B5381"/>
    <w:rsid w:val="004B58DB"/>
    <w:rsid w:val="004B5E79"/>
    <w:rsid w:val="004B6DF7"/>
    <w:rsid w:val="004B7078"/>
    <w:rsid w:val="004B70C4"/>
    <w:rsid w:val="004B70FA"/>
    <w:rsid w:val="004B791C"/>
    <w:rsid w:val="004B794D"/>
    <w:rsid w:val="004B7B01"/>
    <w:rsid w:val="004C0604"/>
    <w:rsid w:val="004C076B"/>
    <w:rsid w:val="004C0AD5"/>
    <w:rsid w:val="004C0C0A"/>
    <w:rsid w:val="004C12BD"/>
    <w:rsid w:val="004C1DAC"/>
    <w:rsid w:val="004C26D8"/>
    <w:rsid w:val="004C2A62"/>
    <w:rsid w:val="004C2F2C"/>
    <w:rsid w:val="004C40EE"/>
    <w:rsid w:val="004C43A3"/>
    <w:rsid w:val="004C44CF"/>
    <w:rsid w:val="004C4B4A"/>
    <w:rsid w:val="004C50B1"/>
    <w:rsid w:val="004C5159"/>
    <w:rsid w:val="004C5CEA"/>
    <w:rsid w:val="004C5FE6"/>
    <w:rsid w:val="004C6CAC"/>
    <w:rsid w:val="004C6E78"/>
    <w:rsid w:val="004C70E4"/>
    <w:rsid w:val="004C72E9"/>
    <w:rsid w:val="004C7AB4"/>
    <w:rsid w:val="004D020A"/>
    <w:rsid w:val="004D06B2"/>
    <w:rsid w:val="004D0A0C"/>
    <w:rsid w:val="004D0AD6"/>
    <w:rsid w:val="004D177D"/>
    <w:rsid w:val="004D1DED"/>
    <w:rsid w:val="004D2720"/>
    <w:rsid w:val="004D39E1"/>
    <w:rsid w:val="004D4677"/>
    <w:rsid w:val="004D5002"/>
    <w:rsid w:val="004D5158"/>
    <w:rsid w:val="004D57F7"/>
    <w:rsid w:val="004D6F89"/>
    <w:rsid w:val="004D7072"/>
    <w:rsid w:val="004D7430"/>
    <w:rsid w:val="004D796B"/>
    <w:rsid w:val="004D7B7A"/>
    <w:rsid w:val="004E0D2E"/>
    <w:rsid w:val="004E12D1"/>
    <w:rsid w:val="004E1830"/>
    <w:rsid w:val="004E1C4B"/>
    <w:rsid w:val="004E1D01"/>
    <w:rsid w:val="004E2053"/>
    <w:rsid w:val="004E2FB0"/>
    <w:rsid w:val="004E3085"/>
    <w:rsid w:val="004E30C6"/>
    <w:rsid w:val="004E3485"/>
    <w:rsid w:val="004E393E"/>
    <w:rsid w:val="004E3FD6"/>
    <w:rsid w:val="004E5175"/>
    <w:rsid w:val="004E58BB"/>
    <w:rsid w:val="004E5C1D"/>
    <w:rsid w:val="004E6174"/>
    <w:rsid w:val="004E71B5"/>
    <w:rsid w:val="004E75E0"/>
    <w:rsid w:val="004E768C"/>
    <w:rsid w:val="004E76D6"/>
    <w:rsid w:val="004E7C20"/>
    <w:rsid w:val="004E7CCA"/>
    <w:rsid w:val="004F0286"/>
    <w:rsid w:val="004F063E"/>
    <w:rsid w:val="004F07FC"/>
    <w:rsid w:val="004F0B9A"/>
    <w:rsid w:val="004F1045"/>
    <w:rsid w:val="004F10A4"/>
    <w:rsid w:val="004F1425"/>
    <w:rsid w:val="004F146E"/>
    <w:rsid w:val="004F15C0"/>
    <w:rsid w:val="004F16F3"/>
    <w:rsid w:val="004F1948"/>
    <w:rsid w:val="004F1965"/>
    <w:rsid w:val="004F19AE"/>
    <w:rsid w:val="004F20D8"/>
    <w:rsid w:val="004F2481"/>
    <w:rsid w:val="004F2619"/>
    <w:rsid w:val="004F27FC"/>
    <w:rsid w:val="004F299B"/>
    <w:rsid w:val="004F2B23"/>
    <w:rsid w:val="004F330F"/>
    <w:rsid w:val="004F331D"/>
    <w:rsid w:val="004F3449"/>
    <w:rsid w:val="004F3499"/>
    <w:rsid w:val="004F38D3"/>
    <w:rsid w:val="004F398F"/>
    <w:rsid w:val="004F3EB2"/>
    <w:rsid w:val="004F4113"/>
    <w:rsid w:val="004F4366"/>
    <w:rsid w:val="004F46F0"/>
    <w:rsid w:val="004F4A8C"/>
    <w:rsid w:val="004F503A"/>
    <w:rsid w:val="004F7342"/>
    <w:rsid w:val="004F7425"/>
    <w:rsid w:val="004F75D0"/>
    <w:rsid w:val="004F7CDF"/>
    <w:rsid w:val="00500501"/>
    <w:rsid w:val="00500634"/>
    <w:rsid w:val="00500842"/>
    <w:rsid w:val="00500B95"/>
    <w:rsid w:val="00501409"/>
    <w:rsid w:val="005018CB"/>
    <w:rsid w:val="00501AC4"/>
    <w:rsid w:val="005024DF"/>
    <w:rsid w:val="00502A79"/>
    <w:rsid w:val="00502AC8"/>
    <w:rsid w:val="00502E30"/>
    <w:rsid w:val="005034C1"/>
    <w:rsid w:val="00503518"/>
    <w:rsid w:val="0050377E"/>
    <w:rsid w:val="00504108"/>
    <w:rsid w:val="0050410E"/>
    <w:rsid w:val="005044C0"/>
    <w:rsid w:val="00504785"/>
    <w:rsid w:val="0050495F"/>
    <w:rsid w:val="005049E2"/>
    <w:rsid w:val="00504F67"/>
    <w:rsid w:val="005051D4"/>
    <w:rsid w:val="00505284"/>
    <w:rsid w:val="005053C9"/>
    <w:rsid w:val="00505538"/>
    <w:rsid w:val="00506563"/>
    <w:rsid w:val="005067CE"/>
    <w:rsid w:val="00506CA2"/>
    <w:rsid w:val="00506ECC"/>
    <w:rsid w:val="005074CA"/>
    <w:rsid w:val="005077CF"/>
    <w:rsid w:val="00507913"/>
    <w:rsid w:val="00507E5B"/>
    <w:rsid w:val="00507EB2"/>
    <w:rsid w:val="005110AC"/>
    <w:rsid w:val="005110D7"/>
    <w:rsid w:val="00511516"/>
    <w:rsid w:val="005115D8"/>
    <w:rsid w:val="00511AF5"/>
    <w:rsid w:val="00511AFE"/>
    <w:rsid w:val="005121D0"/>
    <w:rsid w:val="005127A4"/>
    <w:rsid w:val="00512C6B"/>
    <w:rsid w:val="00513224"/>
    <w:rsid w:val="0051380D"/>
    <w:rsid w:val="005139D5"/>
    <w:rsid w:val="00513AE6"/>
    <w:rsid w:val="00513B81"/>
    <w:rsid w:val="005142DB"/>
    <w:rsid w:val="005143B9"/>
    <w:rsid w:val="00514F12"/>
    <w:rsid w:val="005151D7"/>
    <w:rsid w:val="00515793"/>
    <w:rsid w:val="00516485"/>
    <w:rsid w:val="005167A3"/>
    <w:rsid w:val="00516D4A"/>
    <w:rsid w:val="0051733A"/>
    <w:rsid w:val="0051751B"/>
    <w:rsid w:val="00517A34"/>
    <w:rsid w:val="00517F61"/>
    <w:rsid w:val="00520419"/>
    <w:rsid w:val="00520B8C"/>
    <w:rsid w:val="00521528"/>
    <w:rsid w:val="00521559"/>
    <w:rsid w:val="005219A8"/>
    <w:rsid w:val="00521A4C"/>
    <w:rsid w:val="00521C99"/>
    <w:rsid w:val="00521D71"/>
    <w:rsid w:val="00521F2D"/>
    <w:rsid w:val="005223E4"/>
    <w:rsid w:val="005224CE"/>
    <w:rsid w:val="00522613"/>
    <w:rsid w:val="005227C8"/>
    <w:rsid w:val="005231EC"/>
    <w:rsid w:val="0052444B"/>
    <w:rsid w:val="00524E88"/>
    <w:rsid w:val="005250B0"/>
    <w:rsid w:val="005254EF"/>
    <w:rsid w:val="00525800"/>
    <w:rsid w:val="00525B09"/>
    <w:rsid w:val="00526149"/>
    <w:rsid w:val="0052679E"/>
    <w:rsid w:val="005267A4"/>
    <w:rsid w:val="00526ECA"/>
    <w:rsid w:val="00526FC8"/>
    <w:rsid w:val="0052738B"/>
    <w:rsid w:val="005304A4"/>
    <w:rsid w:val="00530521"/>
    <w:rsid w:val="0053071E"/>
    <w:rsid w:val="00530846"/>
    <w:rsid w:val="005311A7"/>
    <w:rsid w:val="0053193E"/>
    <w:rsid w:val="00531B20"/>
    <w:rsid w:val="005321FD"/>
    <w:rsid w:val="0053242F"/>
    <w:rsid w:val="00532CEE"/>
    <w:rsid w:val="00532F8E"/>
    <w:rsid w:val="005337C5"/>
    <w:rsid w:val="00533A18"/>
    <w:rsid w:val="00533EDE"/>
    <w:rsid w:val="00534BB7"/>
    <w:rsid w:val="00534DC4"/>
    <w:rsid w:val="00535281"/>
    <w:rsid w:val="00535884"/>
    <w:rsid w:val="00535BF2"/>
    <w:rsid w:val="00535CE9"/>
    <w:rsid w:val="00535F93"/>
    <w:rsid w:val="00536030"/>
    <w:rsid w:val="005366E9"/>
    <w:rsid w:val="00536C8A"/>
    <w:rsid w:val="00536F1B"/>
    <w:rsid w:val="0053716B"/>
    <w:rsid w:val="00537604"/>
    <w:rsid w:val="00540590"/>
    <w:rsid w:val="0054190D"/>
    <w:rsid w:val="00541943"/>
    <w:rsid w:val="00541E04"/>
    <w:rsid w:val="0054218A"/>
    <w:rsid w:val="00542545"/>
    <w:rsid w:val="0054277E"/>
    <w:rsid w:val="005429DF"/>
    <w:rsid w:val="00543058"/>
    <w:rsid w:val="00543493"/>
    <w:rsid w:val="00544A72"/>
    <w:rsid w:val="005451D5"/>
    <w:rsid w:val="00545337"/>
    <w:rsid w:val="00545390"/>
    <w:rsid w:val="0054550F"/>
    <w:rsid w:val="005456DD"/>
    <w:rsid w:val="0054603F"/>
    <w:rsid w:val="00546233"/>
    <w:rsid w:val="00546410"/>
    <w:rsid w:val="0054697F"/>
    <w:rsid w:val="005469F3"/>
    <w:rsid w:val="00546BF4"/>
    <w:rsid w:val="005474B4"/>
    <w:rsid w:val="00547A53"/>
    <w:rsid w:val="0055039D"/>
    <w:rsid w:val="005503D7"/>
    <w:rsid w:val="0055092B"/>
    <w:rsid w:val="00550955"/>
    <w:rsid w:val="00550AEB"/>
    <w:rsid w:val="00550E4B"/>
    <w:rsid w:val="00550ECF"/>
    <w:rsid w:val="00551182"/>
    <w:rsid w:val="00551652"/>
    <w:rsid w:val="00551F97"/>
    <w:rsid w:val="00552080"/>
    <w:rsid w:val="0055218B"/>
    <w:rsid w:val="005529FD"/>
    <w:rsid w:val="00552AAF"/>
    <w:rsid w:val="00552ED7"/>
    <w:rsid w:val="00553117"/>
    <w:rsid w:val="00553225"/>
    <w:rsid w:val="0055361C"/>
    <w:rsid w:val="005536C3"/>
    <w:rsid w:val="00553BF2"/>
    <w:rsid w:val="00553F17"/>
    <w:rsid w:val="005541D1"/>
    <w:rsid w:val="005545FA"/>
    <w:rsid w:val="005548F2"/>
    <w:rsid w:val="00554F7B"/>
    <w:rsid w:val="00554F8A"/>
    <w:rsid w:val="005557D9"/>
    <w:rsid w:val="00555AB2"/>
    <w:rsid w:val="005561F3"/>
    <w:rsid w:val="005572CF"/>
    <w:rsid w:val="00557CF3"/>
    <w:rsid w:val="00557F75"/>
    <w:rsid w:val="00560F7E"/>
    <w:rsid w:val="00560FAE"/>
    <w:rsid w:val="00561146"/>
    <w:rsid w:val="00561CBA"/>
    <w:rsid w:val="00561D3E"/>
    <w:rsid w:val="00561D9E"/>
    <w:rsid w:val="005620C9"/>
    <w:rsid w:val="0056270E"/>
    <w:rsid w:val="00562C89"/>
    <w:rsid w:val="00562ECF"/>
    <w:rsid w:val="005630EB"/>
    <w:rsid w:val="00563813"/>
    <w:rsid w:val="00563D36"/>
    <w:rsid w:val="00563F69"/>
    <w:rsid w:val="00564628"/>
    <w:rsid w:val="00564C10"/>
    <w:rsid w:val="00564C39"/>
    <w:rsid w:val="00564CD2"/>
    <w:rsid w:val="00564EE8"/>
    <w:rsid w:val="00565087"/>
    <w:rsid w:val="00565216"/>
    <w:rsid w:val="005652E8"/>
    <w:rsid w:val="00566B3D"/>
    <w:rsid w:val="00566EA5"/>
    <w:rsid w:val="005674D3"/>
    <w:rsid w:val="005679BB"/>
    <w:rsid w:val="00567AFE"/>
    <w:rsid w:val="00567F08"/>
    <w:rsid w:val="00567F45"/>
    <w:rsid w:val="005701C1"/>
    <w:rsid w:val="005703D7"/>
    <w:rsid w:val="0057052B"/>
    <w:rsid w:val="005706E2"/>
    <w:rsid w:val="005708CC"/>
    <w:rsid w:val="00570CC0"/>
    <w:rsid w:val="005711FA"/>
    <w:rsid w:val="0057215A"/>
    <w:rsid w:val="005724C3"/>
    <w:rsid w:val="00572708"/>
    <w:rsid w:val="005727E7"/>
    <w:rsid w:val="005731ED"/>
    <w:rsid w:val="00573446"/>
    <w:rsid w:val="005737BC"/>
    <w:rsid w:val="00573B6D"/>
    <w:rsid w:val="00574AE4"/>
    <w:rsid w:val="00574C5F"/>
    <w:rsid w:val="0057519F"/>
    <w:rsid w:val="00575639"/>
    <w:rsid w:val="00575807"/>
    <w:rsid w:val="00576040"/>
    <w:rsid w:val="00576232"/>
    <w:rsid w:val="00576AB8"/>
    <w:rsid w:val="00576C84"/>
    <w:rsid w:val="00577052"/>
    <w:rsid w:val="00577112"/>
    <w:rsid w:val="00577961"/>
    <w:rsid w:val="005779AB"/>
    <w:rsid w:val="00577A77"/>
    <w:rsid w:val="00577D02"/>
    <w:rsid w:val="00577D91"/>
    <w:rsid w:val="00577DB4"/>
    <w:rsid w:val="00577F6F"/>
    <w:rsid w:val="00581426"/>
    <w:rsid w:val="00581481"/>
    <w:rsid w:val="0058161F"/>
    <w:rsid w:val="00581690"/>
    <w:rsid w:val="005817B3"/>
    <w:rsid w:val="00581CD2"/>
    <w:rsid w:val="00582164"/>
    <w:rsid w:val="00582C4B"/>
    <w:rsid w:val="0058303E"/>
    <w:rsid w:val="0058398A"/>
    <w:rsid w:val="00583A76"/>
    <w:rsid w:val="00583D10"/>
    <w:rsid w:val="00583EC3"/>
    <w:rsid w:val="00584CBE"/>
    <w:rsid w:val="00584D47"/>
    <w:rsid w:val="0058531E"/>
    <w:rsid w:val="005855CA"/>
    <w:rsid w:val="00585CAC"/>
    <w:rsid w:val="005867A8"/>
    <w:rsid w:val="00586E42"/>
    <w:rsid w:val="005871E8"/>
    <w:rsid w:val="0058720C"/>
    <w:rsid w:val="00587212"/>
    <w:rsid w:val="00587FCC"/>
    <w:rsid w:val="00590229"/>
    <w:rsid w:val="00590658"/>
    <w:rsid w:val="00590E94"/>
    <w:rsid w:val="00591688"/>
    <w:rsid w:val="00591A82"/>
    <w:rsid w:val="00591AC5"/>
    <w:rsid w:val="00591CFE"/>
    <w:rsid w:val="00591EE3"/>
    <w:rsid w:val="005928DA"/>
    <w:rsid w:val="00593172"/>
    <w:rsid w:val="005931DE"/>
    <w:rsid w:val="00593EC1"/>
    <w:rsid w:val="005947C3"/>
    <w:rsid w:val="00594F1F"/>
    <w:rsid w:val="005951C2"/>
    <w:rsid w:val="005956BD"/>
    <w:rsid w:val="00595D8E"/>
    <w:rsid w:val="00596281"/>
    <w:rsid w:val="0059650B"/>
    <w:rsid w:val="005968D4"/>
    <w:rsid w:val="00596959"/>
    <w:rsid w:val="00596980"/>
    <w:rsid w:val="00596C49"/>
    <w:rsid w:val="00597A39"/>
    <w:rsid w:val="00597B43"/>
    <w:rsid w:val="00597CE0"/>
    <w:rsid w:val="005A0054"/>
    <w:rsid w:val="005A071E"/>
    <w:rsid w:val="005A09B0"/>
    <w:rsid w:val="005A0A17"/>
    <w:rsid w:val="005A0B5D"/>
    <w:rsid w:val="005A0FA4"/>
    <w:rsid w:val="005A15B1"/>
    <w:rsid w:val="005A1904"/>
    <w:rsid w:val="005A1C3A"/>
    <w:rsid w:val="005A2578"/>
    <w:rsid w:val="005A2881"/>
    <w:rsid w:val="005A303A"/>
    <w:rsid w:val="005A3801"/>
    <w:rsid w:val="005A3847"/>
    <w:rsid w:val="005A427D"/>
    <w:rsid w:val="005A44F7"/>
    <w:rsid w:val="005A4595"/>
    <w:rsid w:val="005A472C"/>
    <w:rsid w:val="005A48EC"/>
    <w:rsid w:val="005A4E0D"/>
    <w:rsid w:val="005A4F27"/>
    <w:rsid w:val="005A503A"/>
    <w:rsid w:val="005A5231"/>
    <w:rsid w:val="005A5522"/>
    <w:rsid w:val="005A69A3"/>
    <w:rsid w:val="005A6AD0"/>
    <w:rsid w:val="005A6E6F"/>
    <w:rsid w:val="005A71AD"/>
    <w:rsid w:val="005A73EB"/>
    <w:rsid w:val="005A742C"/>
    <w:rsid w:val="005A74CC"/>
    <w:rsid w:val="005B00F1"/>
    <w:rsid w:val="005B0231"/>
    <w:rsid w:val="005B0532"/>
    <w:rsid w:val="005B0563"/>
    <w:rsid w:val="005B0764"/>
    <w:rsid w:val="005B0771"/>
    <w:rsid w:val="005B0831"/>
    <w:rsid w:val="005B0AE3"/>
    <w:rsid w:val="005B1BF2"/>
    <w:rsid w:val="005B1CFD"/>
    <w:rsid w:val="005B1E88"/>
    <w:rsid w:val="005B27E6"/>
    <w:rsid w:val="005B28B4"/>
    <w:rsid w:val="005B32E1"/>
    <w:rsid w:val="005B348D"/>
    <w:rsid w:val="005B35EA"/>
    <w:rsid w:val="005B4EAA"/>
    <w:rsid w:val="005B5194"/>
    <w:rsid w:val="005B59F7"/>
    <w:rsid w:val="005B5B6D"/>
    <w:rsid w:val="005B5DD1"/>
    <w:rsid w:val="005B6486"/>
    <w:rsid w:val="005B66BB"/>
    <w:rsid w:val="005B6874"/>
    <w:rsid w:val="005B6882"/>
    <w:rsid w:val="005B6CEC"/>
    <w:rsid w:val="005B6DF2"/>
    <w:rsid w:val="005B6FAD"/>
    <w:rsid w:val="005C00BC"/>
    <w:rsid w:val="005C0548"/>
    <w:rsid w:val="005C11D3"/>
    <w:rsid w:val="005C1431"/>
    <w:rsid w:val="005C150D"/>
    <w:rsid w:val="005C1964"/>
    <w:rsid w:val="005C1D7A"/>
    <w:rsid w:val="005C1DAB"/>
    <w:rsid w:val="005C1E8C"/>
    <w:rsid w:val="005C1FB1"/>
    <w:rsid w:val="005C2979"/>
    <w:rsid w:val="005C37C4"/>
    <w:rsid w:val="005C437F"/>
    <w:rsid w:val="005C45FC"/>
    <w:rsid w:val="005C4918"/>
    <w:rsid w:val="005C52D3"/>
    <w:rsid w:val="005C564F"/>
    <w:rsid w:val="005C6261"/>
    <w:rsid w:val="005C6911"/>
    <w:rsid w:val="005C694B"/>
    <w:rsid w:val="005C720C"/>
    <w:rsid w:val="005C75AE"/>
    <w:rsid w:val="005C77C7"/>
    <w:rsid w:val="005C7989"/>
    <w:rsid w:val="005C7AEA"/>
    <w:rsid w:val="005C7B77"/>
    <w:rsid w:val="005D012A"/>
    <w:rsid w:val="005D03C7"/>
    <w:rsid w:val="005D0FCA"/>
    <w:rsid w:val="005D174D"/>
    <w:rsid w:val="005D19E9"/>
    <w:rsid w:val="005D19F9"/>
    <w:rsid w:val="005D1A33"/>
    <w:rsid w:val="005D1C98"/>
    <w:rsid w:val="005D1D60"/>
    <w:rsid w:val="005D2672"/>
    <w:rsid w:val="005D2BE4"/>
    <w:rsid w:val="005D304E"/>
    <w:rsid w:val="005D3297"/>
    <w:rsid w:val="005D3795"/>
    <w:rsid w:val="005D4198"/>
    <w:rsid w:val="005D43FD"/>
    <w:rsid w:val="005D441D"/>
    <w:rsid w:val="005D44C9"/>
    <w:rsid w:val="005D4CA0"/>
    <w:rsid w:val="005D4F42"/>
    <w:rsid w:val="005D588F"/>
    <w:rsid w:val="005D5E3A"/>
    <w:rsid w:val="005D6267"/>
    <w:rsid w:val="005D6572"/>
    <w:rsid w:val="005D6575"/>
    <w:rsid w:val="005D67BF"/>
    <w:rsid w:val="005D697D"/>
    <w:rsid w:val="005D6E8D"/>
    <w:rsid w:val="005D7053"/>
    <w:rsid w:val="005D739E"/>
    <w:rsid w:val="005D78D5"/>
    <w:rsid w:val="005D7C01"/>
    <w:rsid w:val="005D7CCA"/>
    <w:rsid w:val="005D7D25"/>
    <w:rsid w:val="005E08B0"/>
    <w:rsid w:val="005E1551"/>
    <w:rsid w:val="005E1DDB"/>
    <w:rsid w:val="005E2AD0"/>
    <w:rsid w:val="005E2D3D"/>
    <w:rsid w:val="005E33CB"/>
    <w:rsid w:val="005E353C"/>
    <w:rsid w:val="005E36B9"/>
    <w:rsid w:val="005E3A24"/>
    <w:rsid w:val="005E3C80"/>
    <w:rsid w:val="005E3EFC"/>
    <w:rsid w:val="005E448D"/>
    <w:rsid w:val="005E480F"/>
    <w:rsid w:val="005E4FC1"/>
    <w:rsid w:val="005E50DE"/>
    <w:rsid w:val="005E55D9"/>
    <w:rsid w:val="005E56A7"/>
    <w:rsid w:val="005E582E"/>
    <w:rsid w:val="005E5FE9"/>
    <w:rsid w:val="005E795B"/>
    <w:rsid w:val="005E798F"/>
    <w:rsid w:val="005E7D67"/>
    <w:rsid w:val="005F036A"/>
    <w:rsid w:val="005F036B"/>
    <w:rsid w:val="005F073B"/>
    <w:rsid w:val="005F07C1"/>
    <w:rsid w:val="005F0DB5"/>
    <w:rsid w:val="005F0EBF"/>
    <w:rsid w:val="005F106C"/>
    <w:rsid w:val="005F136C"/>
    <w:rsid w:val="005F1A76"/>
    <w:rsid w:val="005F1B82"/>
    <w:rsid w:val="005F1D23"/>
    <w:rsid w:val="005F1F98"/>
    <w:rsid w:val="005F236F"/>
    <w:rsid w:val="005F292D"/>
    <w:rsid w:val="005F2E45"/>
    <w:rsid w:val="005F3065"/>
    <w:rsid w:val="005F353D"/>
    <w:rsid w:val="005F3D1D"/>
    <w:rsid w:val="005F3EE5"/>
    <w:rsid w:val="005F50D0"/>
    <w:rsid w:val="005F5366"/>
    <w:rsid w:val="005F55B5"/>
    <w:rsid w:val="005F560F"/>
    <w:rsid w:val="005F5972"/>
    <w:rsid w:val="005F60E1"/>
    <w:rsid w:val="005F60FD"/>
    <w:rsid w:val="005F633A"/>
    <w:rsid w:val="005F6975"/>
    <w:rsid w:val="005F6A0D"/>
    <w:rsid w:val="005F6BC9"/>
    <w:rsid w:val="0060058B"/>
    <w:rsid w:val="00600E78"/>
    <w:rsid w:val="00600FDD"/>
    <w:rsid w:val="0060104F"/>
    <w:rsid w:val="00601267"/>
    <w:rsid w:val="006013C7"/>
    <w:rsid w:val="0060182B"/>
    <w:rsid w:val="006036F6"/>
    <w:rsid w:val="00603F74"/>
    <w:rsid w:val="0060409C"/>
    <w:rsid w:val="0060474B"/>
    <w:rsid w:val="00605322"/>
    <w:rsid w:val="00605520"/>
    <w:rsid w:val="006057E5"/>
    <w:rsid w:val="00605995"/>
    <w:rsid w:val="00605A06"/>
    <w:rsid w:val="00605F79"/>
    <w:rsid w:val="00606618"/>
    <w:rsid w:val="006076F4"/>
    <w:rsid w:val="00607E6B"/>
    <w:rsid w:val="006100A7"/>
    <w:rsid w:val="006104A6"/>
    <w:rsid w:val="00610846"/>
    <w:rsid w:val="00610BCF"/>
    <w:rsid w:val="00610C95"/>
    <w:rsid w:val="00610D20"/>
    <w:rsid w:val="00610F09"/>
    <w:rsid w:val="00611009"/>
    <w:rsid w:val="00611F62"/>
    <w:rsid w:val="00612267"/>
    <w:rsid w:val="00612603"/>
    <w:rsid w:val="00612629"/>
    <w:rsid w:val="006128B7"/>
    <w:rsid w:val="00612E31"/>
    <w:rsid w:val="006133FD"/>
    <w:rsid w:val="0061358B"/>
    <w:rsid w:val="00613C64"/>
    <w:rsid w:val="00613C90"/>
    <w:rsid w:val="0061482D"/>
    <w:rsid w:val="0061547A"/>
    <w:rsid w:val="006154DC"/>
    <w:rsid w:val="006157E4"/>
    <w:rsid w:val="006164F2"/>
    <w:rsid w:val="006167DC"/>
    <w:rsid w:val="00616993"/>
    <w:rsid w:val="00616AA0"/>
    <w:rsid w:val="00617037"/>
    <w:rsid w:val="00617053"/>
    <w:rsid w:val="0061773C"/>
    <w:rsid w:val="006177E0"/>
    <w:rsid w:val="00617856"/>
    <w:rsid w:val="00620450"/>
    <w:rsid w:val="00620EF3"/>
    <w:rsid w:val="00620FCD"/>
    <w:rsid w:val="006211AF"/>
    <w:rsid w:val="006218CD"/>
    <w:rsid w:val="00621C3F"/>
    <w:rsid w:val="00621EC8"/>
    <w:rsid w:val="0062271F"/>
    <w:rsid w:val="0062272E"/>
    <w:rsid w:val="00622858"/>
    <w:rsid w:val="00622AF7"/>
    <w:rsid w:val="00623CFD"/>
    <w:rsid w:val="00623D34"/>
    <w:rsid w:val="00623E23"/>
    <w:rsid w:val="00624B43"/>
    <w:rsid w:val="00624B9D"/>
    <w:rsid w:val="00625007"/>
    <w:rsid w:val="006252DE"/>
    <w:rsid w:val="00625782"/>
    <w:rsid w:val="00625A80"/>
    <w:rsid w:val="00625C83"/>
    <w:rsid w:val="006260FB"/>
    <w:rsid w:val="00626430"/>
    <w:rsid w:val="00626699"/>
    <w:rsid w:val="006269AC"/>
    <w:rsid w:val="00626B44"/>
    <w:rsid w:val="00626E69"/>
    <w:rsid w:val="0062735C"/>
    <w:rsid w:val="00627528"/>
    <w:rsid w:val="006275AF"/>
    <w:rsid w:val="0062792C"/>
    <w:rsid w:val="00627A73"/>
    <w:rsid w:val="00627A9F"/>
    <w:rsid w:val="00630594"/>
    <w:rsid w:val="0063092C"/>
    <w:rsid w:val="00630BE4"/>
    <w:rsid w:val="00631E24"/>
    <w:rsid w:val="00632F42"/>
    <w:rsid w:val="0063308A"/>
    <w:rsid w:val="00633191"/>
    <w:rsid w:val="00633403"/>
    <w:rsid w:val="006340BA"/>
    <w:rsid w:val="00634430"/>
    <w:rsid w:val="006347C5"/>
    <w:rsid w:val="006357A1"/>
    <w:rsid w:val="00635AEE"/>
    <w:rsid w:val="00635D2C"/>
    <w:rsid w:val="00635ECE"/>
    <w:rsid w:val="006361AE"/>
    <w:rsid w:val="006364FA"/>
    <w:rsid w:val="00636AB0"/>
    <w:rsid w:val="00637716"/>
    <w:rsid w:val="00637F7B"/>
    <w:rsid w:val="006405EF"/>
    <w:rsid w:val="0064064D"/>
    <w:rsid w:val="00640954"/>
    <w:rsid w:val="00640B37"/>
    <w:rsid w:val="00640DCD"/>
    <w:rsid w:val="00640DFB"/>
    <w:rsid w:val="00640EE9"/>
    <w:rsid w:val="0064130D"/>
    <w:rsid w:val="0064199A"/>
    <w:rsid w:val="00641E04"/>
    <w:rsid w:val="00641E8F"/>
    <w:rsid w:val="00641E94"/>
    <w:rsid w:val="00641F87"/>
    <w:rsid w:val="0064276E"/>
    <w:rsid w:val="006427B6"/>
    <w:rsid w:val="0064392B"/>
    <w:rsid w:val="00643DCE"/>
    <w:rsid w:val="00644514"/>
    <w:rsid w:val="00644763"/>
    <w:rsid w:val="00644E31"/>
    <w:rsid w:val="006452AA"/>
    <w:rsid w:val="00645B1B"/>
    <w:rsid w:val="00645B30"/>
    <w:rsid w:val="00645CD9"/>
    <w:rsid w:val="0064687B"/>
    <w:rsid w:val="006468CD"/>
    <w:rsid w:val="00646B75"/>
    <w:rsid w:val="006476EF"/>
    <w:rsid w:val="0065038F"/>
    <w:rsid w:val="00650461"/>
    <w:rsid w:val="0065066C"/>
    <w:rsid w:val="00650C7D"/>
    <w:rsid w:val="006510D8"/>
    <w:rsid w:val="00651ABD"/>
    <w:rsid w:val="00651B3D"/>
    <w:rsid w:val="006520FA"/>
    <w:rsid w:val="00652321"/>
    <w:rsid w:val="00652788"/>
    <w:rsid w:val="006528EE"/>
    <w:rsid w:val="00653411"/>
    <w:rsid w:val="00653CAC"/>
    <w:rsid w:val="00653EE4"/>
    <w:rsid w:val="00654CC5"/>
    <w:rsid w:val="006551E3"/>
    <w:rsid w:val="00655302"/>
    <w:rsid w:val="006557FD"/>
    <w:rsid w:val="00655844"/>
    <w:rsid w:val="0065587E"/>
    <w:rsid w:val="00656534"/>
    <w:rsid w:val="0065665F"/>
    <w:rsid w:val="006568C2"/>
    <w:rsid w:val="006569F0"/>
    <w:rsid w:val="006576B8"/>
    <w:rsid w:val="00657E7C"/>
    <w:rsid w:val="00660B84"/>
    <w:rsid w:val="00660C14"/>
    <w:rsid w:val="006613A6"/>
    <w:rsid w:val="00661895"/>
    <w:rsid w:val="006619AE"/>
    <w:rsid w:val="006621A7"/>
    <w:rsid w:val="00662C49"/>
    <w:rsid w:val="006633D1"/>
    <w:rsid w:val="0066421C"/>
    <w:rsid w:val="006646F5"/>
    <w:rsid w:val="006649DA"/>
    <w:rsid w:val="00664D0C"/>
    <w:rsid w:val="00664DEE"/>
    <w:rsid w:val="0066536B"/>
    <w:rsid w:val="0066587E"/>
    <w:rsid w:val="00665BB1"/>
    <w:rsid w:val="00665C2D"/>
    <w:rsid w:val="0066649C"/>
    <w:rsid w:val="0066670E"/>
    <w:rsid w:val="00666737"/>
    <w:rsid w:val="00666ACD"/>
    <w:rsid w:val="00666B9C"/>
    <w:rsid w:val="00666BF2"/>
    <w:rsid w:val="006671AF"/>
    <w:rsid w:val="006674EB"/>
    <w:rsid w:val="00667DE7"/>
    <w:rsid w:val="00670033"/>
    <w:rsid w:val="00670717"/>
    <w:rsid w:val="00670779"/>
    <w:rsid w:val="00670B9C"/>
    <w:rsid w:val="00671091"/>
    <w:rsid w:val="0067129D"/>
    <w:rsid w:val="0067153D"/>
    <w:rsid w:val="006716A3"/>
    <w:rsid w:val="006717C6"/>
    <w:rsid w:val="00671F4A"/>
    <w:rsid w:val="0067226E"/>
    <w:rsid w:val="0067240E"/>
    <w:rsid w:val="00672B65"/>
    <w:rsid w:val="00672CF3"/>
    <w:rsid w:val="006730ED"/>
    <w:rsid w:val="00673863"/>
    <w:rsid w:val="006738C7"/>
    <w:rsid w:val="006741FB"/>
    <w:rsid w:val="00674AD6"/>
    <w:rsid w:val="00674FC5"/>
    <w:rsid w:val="00675002"/>
    <w:rsid w:val="00675DA5"/>
    <w:rsid w:val="00675ECF"/>
    <w:rsid w:val="006769F3"/>
    <w:rsid w:val="006770ED"/>
    <w:rsid w:val="006773B5"/>
    <w:rsid w:val="0067740F"/>
    <w:rsid w:val="00677F5D"/>
    <w:rsid w:val="00680090"/>
    <w:rsid w:val="006807AE"/>
    <w:rsid w:val="00680907"/>
    <w:rsid w:val="00681A0F"/>
    <w:rsid w:val="00681D3B"/>
    <w:rsid w:val="00681EA0"/>
    <w:rsid w:val="006821F0"/>
    <w:rsid w:val="006827E7"/>
    <w:rsid w:val="00682802"/>
    <w:rsid w:val="00682FDD"/>
    <w:rsid w:val="0068337E"/>
    <w:rsid w:val="00683673"/>
    <w:rsid w:val="0068412C"/>
    <w:rsid w:val="0068449E"/>
    <w:rsid w:val="006846CB"/>
    <w:rsid w:val="00684BB0"/>
    <w:rsid w:val="00684DBB"/>
    <w:rsid w:val="006851C8"/>
    <w:rsid w:val="0068595B"/>
    <w:rsid w:val="00685B80"/>
    <w:rsid w:val="00685CA3"/>
    <w:rsid w:val="00685D4F"/>
    <w:rsid w:val="0068622B"/>
    <w:rsid w:val="00686802"/>
    <w:rsid w:val="00686CC3"/>
    <w:rsid w:val="00686F88"/>
    <w:rsid w:val="00687158"/>
    <w:rsid w:val="006871B9"/>
    <w:rsid w:val="00687B64"/>
    <w:rsid w:val="00690092"/>
    <w:rsid w:val="00690095"/>
    <w:rsid w:val="0069061D"/>
    <w:rsid w:val="0069092B"/>
    <w:rsid w:val="006909A0"/>
    <w:rsid w:val="00690C19"/>
    <w:rsid w:val="00690C2D"/>
    <w:rsid w:val="00691A1B"/>
    <w:rsid w:val="00691DB2"/>
    <w:rsid w:val="006921D8"/>
    <w:rsid w:val="006924F4"/>
    <w:rsid w:val="00692B0F"/>
    <w:rsid w:val="00693197"/>
    <w:rsid w:val="006933D3"/>
    <w:rsid w:val="0069352D"/>
    <w:rsid w:val="00693667"/>
    <w:rsid w:val="006938E4"/>
    <w:rsid w:val="00693DB5"/>
    <w:rsid w:val="006942F8"/>
    <w:rsid w:val="00694976"/>
    <w:rsid w:val="00694AD4"/>
    <w:rsid w:val="00694CB1"/>
    <w:rsid w:val="00694CD8"/>
    <w:rsid w:val="0069501F"/>
    <w:rsid w:val="00695919"/>
    <w:rsid w:val="00696266"/>
    <w:rsid w:val="00696703"/>
    <w:rsid w:val="00696E72"/>
    <w:rsid w:val="00697091"/>
    <w:rsid w:val="00697199"/>
    <w:rsid w:val="0069747C"/>
    <w:rsid w:val="006974B2"/>
    <w:rsid w:val="00697812"/>
    <w:rsid w:val="0069792E"/>
    <w:rsid w:val="00697931"/>
    <w:rsid w:val="00697D86"/>
    <w:rsid w:val="006A07E6"/>
    <w:rsid w:val="006A0D8B"/>
    <w:rsid w:val="006A0F7A"/>
    <w:rsid w:val="006A1216"/>
    <w:rsid w:val="006A1577"/>
    <w:rsid w:val="006A1BD0"/>
    <w:rsid w:val="006A2145"/>
    <w:rsid w:val="006A2CB3"/>
    <w:rsid w:val="006A2E79"/>
    <w:rsid w:val="006A3263"/>
    <w:rsid w:val="006A39DB"/>
    <w:rsid w:val="006A3A28"/>
    <w:rsid w:val="006A3C81"/>
    <w:rsid w:val="006A3CCD"/>
    <w:rsid w:val="006A41D9"/>
    <w:rsid w:val="006A48A5"/>
    <w:rsid w:val="006A48E7"/>
    <w:rsid w:val="006A496E"/>
    <w:rsid w:val="006A5308"/>
    <w:rsid w:val="006A5866"/>
    <w:rsid w:val="006A5A1F"/>
    <w:rsid w:val="006A60BB"/>
    <w:rsid w:val="006A6156"/>
    <w:rsid w:val="006A6C26"/>
    <w:rsid w:val="006A6ED9"/>
    <w:rsid w:val="006A703A"/>
    <w:rsid w:val="006A7058"/>
    <w:rsid w:val="006A751A"/>
    <w:rsid w:val="006A772F"/>
    <w:rsid w:val="006A787C"/>
    <w:rsid w:val="006A7F32"/>
    <w:rsid w:val="006B1501"/>
    <w:rsid w:val="006B178A"/>
    <w:rsid w:val="006B1ECA"/>
    <w:rsid w:val="006B2B77"/>
    <w:rsid w:val="006B2DD6"/>
    <w:rsid w:val="006B3444"/>
    <w:rsid w:val="006B34B9"/>
    <w:rsid w:val="006B3A4F"/>
    <w:rsid w:val="006B3E63"/>
    <w:rsid w:val="006B3F0D"/>
    <w:rsid w:val="006B43B0"/>
    <w:rsid w:val="006B44F4"/>
    <w:rsid w:val="006B5B23"/>
    <w:rsid w:val="006B5D6F"/>
    <w:rsid w:val="006B66D3"/>
    <w:rsid w:val="006B678B"/>
    <w:rsid w:val="006B6809"/>
    <w:rsid w:val="006B6964"/>
    <w:rsid w:val="006B6AD9"/>
    <w:rsid w:val="006B6F80"/>
    <w:rsid w:val="006B6F8E"/>
    <w:rsid w:val="006B7653"/>
    <w:rsid w:val="006C0326"/>
    <w:rsid w:val="006C0761"/>
    <w:rsid w:val="006C0AB9"/>
    <w:rsid w:val="006C224F"/>
    <w:rsid w:val="006C22B1"/>
    <w:rsid w:val="006C249C"/>
    <w:rsid w:val="006C28D8"/>
    <w:rsid w:val="006C2BC0"/>
    <w:rsid w:val="006C37DC"/>
    <w:rsid w:val="006C384A"/>
    <w:rsid w:val="006C3D73"/>
    <w:rsid w:val="006C41FD"/>
    <w:rsid w:val="006C5298"/>
    <w:rsid w:val="006C54B2"/>
    <w:rsid w:val="006C550F"/>
    <w:rsid w:val="006C57D6"/>
    <w:rsid w:val="006C5812"/>
    <w:rsid w:val="006C5841"/>
    <w:rsid w:val="006C5990"/>
    <w:rsid w:val="006C5ED3"/>
    <w:rsid w:val="006C5FF3"/>
    <w:rsid w:val="006C6343"/>
    <w:rsid w:val="006C651A"/>
    <w:rsid w:val="006C6C52"/>
    <w:rsid w:val="006C7689"/>
    <w:rsid w:val="006C7C0E"/>
    <w:rsid w:val="006D1316"/>
    <w:rsid w:val="006D1702"/>
    <w:rsid w:val="006D1BD0"/>
    <w:rsid w:val="006D1CE3"/>
    <w:rsid w:val="006D1D28"/>
    <w:rsid w:val="006D20F2"/>
    <w:rsid w:val="006D278E"/>
    <w:rsid w:val="006D3357"/>
    <w:rsid w:val="006D3883"/>
    <w:rsid w:val="006D3A31"/>
    <w:rsid w:val="006D45EC"/>
    <w:rsid w:val="006D4883"/>
    <w:rsid w:val="006D4E9B"/>
    <w:rsid w:val="006D4E9E"/>
    <w:rsid w:val="006D5087"/>
    <w:rsid w:val="006D51EC"/>
    <w:rsid w:val="006D569C"/>
    <w:rsid w:val="006D5BFB"/>
    <w:rsid w:val="006D5C8D"/>
    <w:rsid w:val="006D628B"/>
    <w:rsid w:val="006D6EF1"/>
    <w:rsid w:val="006E09B6"/>
    <w:rsid w:val="006E116A"/>
    <w:rsid w:val="006E141B"/>
    <w:rsid w:val="006E1423"/>
    <w:rsid w:val="006E1562"/>
    <w:rsid w:val="006E1EB3"/>
    <w:rsid w:val="006E2E75"/>
    <w:rsid w:val="006E3B65"/>
    <w:rsid w:val="006E3D7C"/>
    <w:rsid w:val="006E40F7"/>
    <w:rsid w:val="006E44EF"/>
    <w:rsid w:val="006E4C2C"/>
    <w:rsid w:val="006E518D"/>
    <w:rsid w:val="006E615D"/>
    <w:rsid w:val="006E65E8"/>
    <w:rsid w:val="006E6691"/>
    <w:rsid w:val="006E6C89"/>
    <w:rsid w:val="006E6E65"/>
    <w:rsid w:val="006E7162"/>
    <w:rsid w:val="006E7B6A"/>
    <w:rsid w:val="006E7D2E"/>
    <w:rsid w:val="006E7EA8"/>
    <w:rsid w:val="006F008F"/>
    <w:rsid w:val="006F00C8"/>
    <w:rsid w:val="006F047E"/>
    <w:rsid w:val="006F05BA"/>
    <w:rsid w:val="006F0693"/>
    <w:rsid w:val="006F0E2F"/>
    <w:rsid w:val="006F0E3E"/>
    <w:rsid w:val="006F1222"/>
    <w:rsid w:val="006F134B"/>
    <w:rsid w:val="006F146A"/>
    <w:rsid w:val="006F198C"/>
    <w:rsid w:val="006F1A01"/>
    <w:rsid w:val="006F1AF5"/>
    <w:rsid w:val="006F230D"/>
    <w:rsid w:val="006F2E93"/>
    <w:rsid w:val="006F313E"/>
    <w:rsid w:val="006F315C"/>
    <w:rsid w:val="006F3460"/>
    <w:rsid w:val="006F3670"/>
    <w:rsid w:val="006F3B7E"/>
    <w:rsid w:val="006F3C3C"/>
    <w:rsid w:val="006F4679"/>
    <w:rsid w:val="006F49DA"/>
    <w:rsid w:val="006F4BCC"/>
    <w:rsid w:val="006F5D05"/>
    <w:rsid w:val="006F5E80"/>
    <w:rsid w:val="006F64C1"/>
    <w:rsid w:val="006F68BA"/>
    <w:rsid w:val="007007C9"/>
    <w:rsid w:val="0070089E"/>
    <w:rsid w:val="00700D9B"/>
    <w:rsid w:val="00701BD5"/>
    <w:rsid w:val="007020B7"/>
    <w:rsid w:val="00702208"/>
    <w:rsid w:val="007029BD"/>
    <w:rsid w:val="0070321D"/>
    <w:rsid w:val="007033DB"/>
    <w:rsid w:val="007036CE"/>
    <w:rsid w:val="007037C5"/>
    <w:rsid w:val="00703B69"/>
    <w:rsid w:val="00703D2B"/>
    <w:rsid w:val="00703F64"/>
    <w:rsid w:val="007046C2"/>
    <w:rsid w:val="00704924"/>
    <w:rsid w:val="00704CF9"/>
    <w:rsid w:val="00704F71"/>
    <w:rsid w:val="00706029"/>
    <w:rsid w:val="00706167"/>
    <w:rsid w:val="00706699"/>
    <w:rsid w:val="00706846"/>
    <w:rsid w:val="0070693B"/>
    <w:rsid w:val="007069E6"/>
    <w:rsid w:val="00706BDD"/>
    <w:rsid w:val="00706C34"/>
    <w:rsid w:val="00706ED5"/>
    <w:rsid w:val="00706EFE"/>
    <w:rsid w:val="00706F91"/>
    <w:rsid w:val="00707401"/>
    <w:rsid w:val="00707982"/>
    <w:rsid w:val="00707A5B"/>
    <w:rsid w:val="00710978"/>
    <w:rsid w:val="007112BA"/>
    <w:rsid w:val="00711AEC"/>
    <w:rsid w:val="00711C66"/>
    <w:rsid w:val="00712634"/>
    <w:rsid w:val="00712646"/>
    <w:rsid w:val="00712854"/>
    <w:rsid w:val="00713329"/>
    <w:rsid w:val="0071349E"/>
    <w:rsid w:val="0071483F"/>
    <w:rsid w:val="00715095"/>
    <w:rsid w:val="00715DB8"/>
    <w:rsid w:val="00715E3D"/>
    <w:rsid w:val="00716122"/>
    <w:rsid w:val="007161EA"/>
    <w:rsid w:val="007164F6"/>
    <w:rsid w:val="0071654D"/>
    <w:rsid w:val="00716D0D"/>
    <w:rsid w:val="007172FF"/>
    <w:rsid w:val="007177AA"/>
    <w:rsid w:val="00720FA9"/>
    <w:rsid w:val="00721E53"/>
    <w:rsid w:val="0072219E"/>
    <w:rsid w:val="007223E8"/>
    <w:rsid w:val="00722C8A"/>
    <w:rsid w:val="007233DA"/>
    <w:rsid w:val="007236E6"/>
    <w:rsid w:val="00723876"/>
    <w:rsid w:val="00723DD8"/>
    <w:rsid w:val="00724136"/>
    <w:rsid w:val="007241A8"/>
    <w:rsid w:val="00724722"/>
    <w:rsid w:val="00724A10"/>
    <w:rsid w:val="00724FF0"/>
    <w:rsid w:val="00725EF1"/>
    <w:rsid w:val="00725F29"/>
    <w:rsid w:val="00725F2A"/>
    <w:rsid w:val="00726743"/>
    <w:rsid w:val="007269F5"/>
    <w:rsid w:val="00726BC0"/>
    <w:rsid w:val="00726F98"/>
    <w:rsid w:val="00727074"/>
    <w:rsid w:val="00727117"/>
    <w:rsid w:val="0072729D"/>
    <w:rsid w:val="007273F8"/>
    <w:rsid w:val="0072755D"/>
    <w:rsid w:val="00730002"/>
    <w:rsid w:val="00730222"/>
    <w:rsid w:val="007306E2"/>
    <w:rsid w:val="00730725"/>
    <w:rsid w:val="00730AD4"/>
    <w:rsid w:val="007311C1"/>
    <w:rsid w:val="0073137B"/>
    <w:rsid w:val="0073191B"/>
    <w:rsid w:val="00732604"/>
    <w:rsid w:val="00733644"/>
    <w:rsid w:val="007337CF"/>
    <w:rsid w:val="00733E0B"/>
    <w:rsid w:val="007342CC"/>
    <w:rsid w:val="007345EB"/>
    <w:rsid w:val="00734958"/>
    <w:rsid w:val="00734A8D"/>
    <w:rsid w:val="00734CD5"/>
    <w:rsid w:val="00734EC4"/>
    <w:rsid w:val="0073626A"/>
    <w:rsid w:val="0073638E"/>
    <w:rsid w:val="00736889"/>
    <w:rsid w:val="007368DA"/>
    <w:rsid w:val="00736F2F"/>
    <w:rsid w:val="00737624"/>
    <w:rsid w:val="0073779B"/>
    <w:rsid w:val="007400CE"/>
    <w:rsid w:val="007409BB"/>
    <w:rsid w:val="00741410"/>
    <w:rsid w:val="00741771"/>
    <w:rsid w:val="00741AD5"/>
    <w:rsid w:val="0074237D"/>
    <w:rsid w:val="00742835"/>
    <w:rsid w:val="00742A34"/>
    <w:rsid w:val="00742EBF"/>
    <w:rsid w:val="007431C8"/>
    <w:rsid w:val="007433BC"/>
    <w:rsid w:val="007439F7"/>
    <w:rsid w:val="00743A61"/>
    <w:rsid w:val="00744452"/>
    <w:rsid w:val="00744503"/>
    <w:rsid w:val="007449FC"/>
    <w:rsid w:val="00744B8C"/>
    <w:rsid w:val="00744EF0"/>
    <w:rsid w:val="0074538E"/>
    <w:rsid w:val="007453F2"/>
    <w:rsid w:val="007457FF"/>
    <w:rsid w:val="007458F3"/>
    <w:rsid w:val="00745CC0"/>
    <w:rsid w:val="0074644E"/>
    <w:rsid w:val="00746AE5"/>
    <w:rsid w:val="0074701C"/>
    <w:rsid w:val="0074742A"/>
    <w:rsid w:val="00747E8C"/>
    <w:rsid w:val="0075076A"/>
    <w:rsid w:val="00750D69"/>
    <w:rsid w:val="0075111E"/>
    <w:rsid w:val="00751364"/>
    <w:rsid w:val="00751464"/>
    <w:rsid w:val="00751779"/>
    <w:rsid w:val="0075186C"/>
    <w:rsid w:val="007520CE"/>
    <w:rsid w:val="0075297F"/>
    <w:rsid w:val="00753036"/>
    <w:rsid w:val="00753067"/>
    <w:rsid w:val="007535F6"/>
    <w:rsid w:val="00753EF3"/>
    <w:rsid w:val="007549A2"/>
    <w:rsid w:val="00754A0B"/>
    <w:rsid w:val="00754A1F"/>
    <w:rsid w:val="00754A8F"/>
    <w:rsid w:val="00754EB8"/>
    <w:rsid w:val="007557D5"/>
    <w:rsid w:val="00755BD1"/>
    <w:rsid w:val="00755EE9"/>
    <w:rsid w:val="007565D5"/>
    <w:rsid w:val="00756AA1"/>
    <w:rsid w:val="0075736A"/>
    <w:rsid w:val="007574A3"/>
    <w:rsid w:val="00757A26"/>
    <w:rsid w:val="00757C76"/>
    <w:rsid w:val="00757D53"/>
    <w:rsid w:val="00757EC6"/>
    <w:rsid w:val="007604C3"/>
    <w:rsid w:val="00762099"/>
    <w:rsid w:val="00762876"/>
    <w:rsid w:val="00762AD9"/>
    <w:rsid w:val="0076402C"/>
    <w:rsid w:val="007640B5"/>
    <w:rsid w:val="007641D8"/>
    <w:rsid w:val="007646C1"/>
    <w:rsid w:val="007647AB"/>
    <w:rsid w:val="00764B59"/>
    <w:rsid w:val="00765A67"/>
    <w:rsid w:val="007663B6"/>
    <w:rsid w:val="00766DA5"/>
    <w:rsid w:val="00767127"/>
    <w:rsid w:val="00767CAF"/>
    <w:rsid w:val="00767E8B"/>
    <w:rsid w:val="00767FE0"/>
    <w:rsid w:val="007703AB"/>
    <w:rsid w:val="00770431"/>
    <w:rsid w:val="00770B7D"/>
    <w:rsid w:val="00770ED0"/>
    <w:rsid w:val="007712E1"/>
    <w:rsid w:val="007713C7"/>
    <w:rsid w:val="00771DE6"/>
    <w:rsid w:val="00771F4C"/>
    <w:rsid w:val="00772521"/>
    <w:rsid w:val="00772530"/>
    <w:rsid w:val="007727C5"/>
    <w:rsid w:val="007734F3"/>
    <w:rsid w:val="00773FD6"/>
    <w:rsid w:val="00774040"/>
    <w:rsid w:val="00774257"/>
    <w:rsid w:val="00774383"/>
    <w:rsid w:val="00774387"/>
    <w:rsid w:val="0077476E"/>
    <w:rsid w:val="007747DB"/>
    <w:rsid w:val="00774967"/>
    <w:rsid w:val="00774B8A"/>
    <w:rsid w:val="00775345"/>
    <w:rsid w:val="007753D6"/>
    <w:rsid w:val="00775592"/>
    <w:rsid w:val="00775EBC"/>
    <w:rsid w:val="00776016"/>
    <w:rsid w:val="0077604A"/>
    <w:rsid w:val="007768F3"/>
    <w:rsid w:val="007769DC"/>
    <w:rsid w:val="00776CC8"/>
    <w:rsid w:val="007770B2"/>
    <w:rsid w:val="00777186"/>
    <w:rsid w:val="0077780B"/>
    <w:rsid w:val="007804F9"/>
    <w:rsid w:val="0078087E"/>
    <w:rsid w:val="00780C22"/>
    <w:rsid w:val="007812A5"/>
    <w:rsid w:val="00781BF8"/>
    <w:rsid w:val="007824C0"/>
    <w:rsid w:val="00782F22"/>
    <w:rsid w:val="0078307F"/>
    <w:rsid w:val="00783B33"/>
    <w:rsid w:val="00784053"/>
    <w:rsid w:val="00784F2C"/>
    <w:rsid w:val="007850B6"/>
    <w:rsid w:val="0078520C"/>
    <w:rsid w:val="0078644D"/>
    <w:rsid w:val="00786474"/>
    <w:rsid w:val="0078663C"/>
    <w:rsid w:val="00786F78"/>
    <w:rsid w:val="0078707A"/>
    <w:rsid w:val="007870B7"/>
    <w:rsid w:val="00787126"/>
    <w:rsid w:val="007871C1"/>
    <w:rsid w:val="00787CBB"/>
    <w:rsid w:val="00790208"/>
    <w:rsid w:val="007902F1"/>
    <w:rsid w:val="00790A24"/>
    <w:rsid w:val="00790D2A"/>
    <w:rsid w:val="007911A7"/>
    <w:rsid w:val="00791AD5"/>
    <w:rsid w:val="007920E0"/>
    <w:rsid w:val="0079218C"/>
    <w:rsid w:val="007922A7"/>
    <w:rsid w:val="00792FDA"/>
    <w:rsid w:val="0079310E"/>
    <w:rsid w:val="007934C0"/>
    <w:rsid w:val="00793AFF"/>
    <w:rsid w:val="00794430"/>
    <w:rsid w:val="007944D0"/>
    <w:rsid w:val="00794DB3"/>
    <w:rsid w:val="007954B0"/>
    <w:rsid w:val="00795BE4"/>
    <w:rsid w:val="00795E53"/>
    <w:rsid w:val="00795E84"/>
    <w:rsid w:val="00796296"/>
    <w:rsid w:val="00796410"/>
    <w:rsid w:val="007968DF"/>
    <w:rsid w:val="00796A2A"/>
    <w:rsid w:val="00796F03"/>
    <w:rsid w:val="00796F64"/>
    <w:rsid w:val="0079736D"/>
    <w:rsid w:val="007975D6"/>
    <w:rsid w:val="00797926"/>
    <w:rsid w:val="00797A0A"/>
    <w:rsid w:val="007A02EF"/>
    <w:rsid w:val="007A0335"/>
    <w:rsid w:val="007A08B0"/>
    <w:rsid w:val="007A08BD"/>
    <w:rsid w:val="007A0E45"/>
    <w:rsid w:val="007A1FD4"/>
    <w:rsid w:val="007A2292"/>
    <w:rsid w:val="007A2FD9"/>
    <w:rsid w:val="007A34E6"/>
    <w:rsid w:val="007A3BD1"/>
    <w:rsid w:val="007A56C5"/>
    <w:rsid w:val="007A6B29"/>
    <w:rsid w:val="007A7024"/>
    <w:rsid w:val="007A76B0"/>
    <w:rsid w:val="007B03A2"/>
    <w:rsid w:val="007B0418"/>
    <w:rsid w:val="007B063B"/>
    <w:rsid w:val="007B1263"/>
    <w:rsid w:val="007B1D93"/>
    <w:rsid w:val="007B20E3"/>
    <w:rsid w:val="007B2571"/>
    <w:rsid w:val="007B2B64"/>
    <w:rsid w:val="007B2B7A"/>
    <w:rsid w:val="007B54BA"/>
    <w:rsid w:val="007B5AF0"/>
    <w:rsid w:val="007B5DC8"/>
    <w:rsid w:val="007B6F0D"/>
    <w:rsid w:val="007B6FDA"/>
    <w:rsid w:val="007B709F"/>
    <w:rsid w:val="007B76DC"/>
    <w:rsid w:val="007B7901"/>
    <w:rsid w:val="007C05B5"/>
    <w:rsid w:val="007C08C6"/>
    <w:rsid w:val="007C18EE"/>
    <w:rsid w:val="007C1D0B"/>
    <w:rsid w:val="007C22B2"/>
    <w:rsid w:val="007C2408"/>
    <w:rsid w:val="007C25BF"/>
    <w:rsid w:val="007C32AD"/>
    <w:rsid w:val="007C376C"/>
    <w:rsid w:val="007C414B"/>
    <w:rsid w:val="007C44D6"/>
    <w:rsid w:val="007C4657"/>
    <w:rsid w:val="007C480E"/>
    <w:rsid w:val="007C48FE"/>
    <w:rsid w:val="007C4996"/>
    <w:rsid w:val="007C516A"/>
    <w:rsid w:val="007C53E4"/>
    <w:rsid w:val="007C5A6C"/>
    <w:rsid w:val="007C5D0B"/>
    <w:rsid w:val="007C5E19"/>
    <w:rsid w:val="007C6F02"/>
    <w:rsid w:val="007C6F8A"/>
    <w:rsid w:val="007C701D"/>
    <w:rsid w:val="007C703C"/>
    <w:rsid w:val="007C7675"/>
    <w:rsid w:val="007C771C"/>
    <w:rsid w:val="007C7849"/>
    <w:rsid w:val="007C793C"/>
    <w:rsid w:val="007C7FED"/>
    <w:rsid w:val="007D04BF"/>
    <w:rsid w:val="007D0D3D"/>
    <w:rsid w:val="007D1196"/>
    <w:rsid w:val="007D119C"/>
    <w:rsid w:val="007D1790"/>
    <w:rsid w:val="007D17F6"/>
    <w:rsid w:val="007D1837"/>
    <w:rsid w:val="007D2DE3"/>
    <w:rsid w:val="007D371B"/>
    <w:rsid w:val="007D387A"/>
    <w:rsid w:val="007D3D53"/>
    <w:rsid w:val="007D421B"/>
    <w:rsid w:val="007D42BD"/>
    <w:rsid w:val="007D48B2"/>
    <w:rsid w:val="007D5449"/>
    <w:rsid w:val="007D631F"/>
    <w:rsid w:val="007D64A6"/>
    <w:rsid w:val="007D698B"/>
    <w:rsid w:val="007D69E0"/>
    <w:rsid w:val="007D6DEE"/>
    <w:rsid w:val="007D7ED9"/>
    <w:rsid w:val="007E01AF"/>
    <w:rsid w:val="007E05FC"/>
    <w:rsid w:val="007E08D9"/>
    <w:rsid w:val="007E0FA8"/>
    <w:rsid w:val="007E10BD"/>
    <w:rsid w:val="007E120C"/>
    <w:rsid w:val="007E16BE"/>
    <w:rsid w:val="007E18AE"/>
    <w:rsid w:val="007E1BA7"/>
    <w:rsid w:val="007E1BE8"/>
    <w:rsid w:val="007E23AE"/>
    <w:rsid w:val="007E2936"/>
    <w:rsid w:val="007E2A93"/>
    <w:rsid w:val="007E3F8A"/>
    <w:rsid w:val="007E3F8B"/>
    <w:rsid w:val="007E42B3"/>
    <w:rsid w:val="007E4331"/>
    <w:rsid w:val="007E43B1"/>
    <w:rsid w:val="007E4425"/>
    <w:rsid w:val="007E4592"/>
    <w:rsid w:val="007E5518"/>
    <w:rsid w:val="007E58A8"/>
    <w:rsid w:val="007E5CFF"/>
    <w:rsid w:val="007E60B1"/>
    <w:rsid w:val="007E638E"/>
    <w:rsid w:val="007E6896"/>
    <w:rsid w:val="007E7392"/>
    <w:rsid w:val="007E78AA"/>
    <w:rsid w:val="007E7BB4"/>
    <w:rsid w:val="007F0400"/>
    <w:rsid w:val="007F0B50"/>
    <w:rsid w:val="007F0BBD"/>
    <w:rsid w:val="007F10C2"/>
    <w:rsid w:val="007F12D0"/>
    <w:rsid w:val="007F13D1"/>
    <w:rsid w:val="007F221D"/>
    <w:rsid w:val="007F2A5C"/>
    <w:rsid w:val="007F2FEF"/>
    <w:rsid w:val="007F30AE"/>
    <w:rsid w:val="007F31B1"/>
    <w:rsid w:val="007F36C8"/>
    <w:rsid w:val="007F3F2A"/>
    <w:rsid w:val="007F48F2"/>
    <w:rsid w:val="007F4B2B"/>
    <w:rsid w:val="007F4C43"/>
    <w:rsid w:val="007F4D51"/>
    <w:rsid w:val="007F51E1"/>
    <w:rsid w:val="007F536D"/>
    <w:rsid w:val="007F577E"/>
    <w:rsid w:val="007F5B76"/>
    <w:rsid w:val="007F6A1B"/>
    <w:rsid w:val="007F6DAE"/>
    <w:rsid w:val="007F7023"/>
    <w:rsid w:val="007F76A1"/>
    <w:rsid w:val="007F7993"/>
    <w:rsid w:val="007F79FB"/>
    <w:rsid w:val="007F7B2C"/>
    <w:rsid w:val="007F7F37"/>
    <w:rsid w:val="008000F9"/>
    <w:rsid w:val="00800476"/>
    <w:rsid w:val="00800CA9"/>
    <w:rsid w:val="00801A0D"/>
    <w:rsid w:val="00801EE5"/>
    <w:rsid w:val="0080308C"/>
    <w:rsid w:val="00803797"/>
    <w:rsid w:val="008041B0"/>
    <w:rsid w:val="008042B0"/>
    <w:rsid w:val="008043EE"/>
    <w:rsid w:val="008045F3"/>
    <w:rsid w:val="008048F8"/>
    <w:rsid w:val="008049FC"/>
    <w:rsid w:val="00804FC5"/>
    <w:rsid w:val="008051D9"/>
    <w:rsid w:val="008057EB"/>
    <w:rsid w:val="00805920"/>
    <w:rsid w:val="00805A24"/>
    <w:rsid w:val="00806D92"/>
    <w:rsid w:val="00806FFC"/>
    <w:rsid w:val="0080764B"/>
    <w:rsid w:val="00807696"/>
    <w:rsid w:val="00807CF1"/>
    <w:rsid w:val="00810619"/>
    <w:rsid w:val="00810B23"/>
    <w:rsid w:val="00810F2E"/>
    <w:rsid w:val="00811077"/>
    <w:rsid w:val="008113F2"/>
    <w:rsid w:val="00811721"/>
    <w:rsid w:val="00811C9A"/>
    <w:rsid w:val="00812627"/>
    <w:rsid w:val="0081289D"/>
    <w:rsid w:val="00812A49"/>
    <w:rsid w:val="00812B7A"/>
    <w:rsid w:val="00812C16"/>
    <w:rsid w:val="00812CA8"/>
    <w:rsid w:val="00812FA2"/>
    <w:rsid w:val="008131F8"/>
    <w:rsid w:val="008139D8"/>
    <w:rsid w:val="00813A49"/>
    <w:rsid w:val="008142DF"/>
    <w:rsid w:val="008145DC"/>
    <w:rsid w:val="00814F7E"/>
    <w:rsid w:val="00815158"/>
    <w:rsid w:val="008152F7"/>
    <w:rsid w:val="00815664"/>
    <w:rsid w:val="008160B1"/>
    <w:rsid w:val="00816673"/>
    <w:rsid w:val="00816EF5"/>
    <w:rsid w:val="00817367"/>
    <w:rsid w:val="0081736A"/>
    <w:rsid w:val="008177C9"/>
    <w:rsid w:val="00817832"/>
    <w:rsid w:val="008208C3"/>
    <w:rsid w:val="00820C7A"/>
    <w:rsid w:val="00820EE8"/>
    <w:rsid w:val="00820EF9"/>
    <w:rsid w:val="00821638"/>
    <w:rsid w:val="0082177C"/>
    <w:rsid w:val="00821CFB"/>
    <w:rsid w:val="008222B0"/>
    <w:rsid w:val="00822F53"/>
    <w:rsid w:val="00822F5E"/>
    <w:rsid w:val="00823DBC"/>
    <w:rsid w:val="00824130"/>
    <w:rsid w:val="0082476C"/>
    <w:rsid w:val="00825245"/>
    <w:rsid w:val="008253FF"/>
    <w:rsid w:val="00825694"/>
    <w:rsid w:val="00825C72"/>
    <w:rsid w:val="00825E03"/>
    <w:rsid w:val="00825E3B"/>
    <w:rsid w:val="00826BB5"/>
    <w:rsid w:val="008271F7"/>
    <w:rsid w:val="008273C8"/>
    <w:rsid w:val="00827E08"/>
    <w:rsid w:val="008311F2"/>
    <w:rsid w:val="008312AD"/>
    <w:rsid w:val="00831319"/>
    <w:rsid w:val="008316BC"/>
    <w:rsid w:val="00831CEF"/>
    <w:rsid w:val="00832DC4"/>
    <w:rsid w:val="00832F3B"/>
    <w:rsid w:val="00833275"/>
    <w:rsid w:val="008333AF"/>
    <w:rsid w:val="0083354C"/>
    <w:rsid w:val="00833758"/>
    <w:rsid w:val="00833EA8"/>
    <w:rsid w:val="008343DD"/>
    <w:rsid w:val="00834776"/>
    <w:rsid w:val="008347E7"/>
    <w:rsid w:val="008349B2"/>
    <w:rsid w:val="00834ADA"/>
    <w:rsid w:val="00834D42"/>
    <w:rsid w:val="00834F42"/>
    <w:rsid w:val="00834FC9"/>
    <w:rsid w:val="00834FCF"/>
    <w:rsid w:val="00835145"/>
    <w:rsid w:val="00835E3B"/>
    <w:rsid w:val="00835F91"/>
    <w:rsid w:val="008369C2"/>
    <w:rsid w:val="008369E0"/>
    <w:rsid w:val="00837496"/>
    <w:rsid w:val="00837887"/>
    <w:rsid w:val="00837AA4"/>
    <w:rsid w:val="00837B5A"/>
    <w:rsid w:val="00837E23"/>
    <w:rsid w:val="00840894"/>
    <w:rsid w:val="00840C1B"/>
    <w:rsid w:val="00840E40"/>
    <w:rsid w:val="00842829"/>
    <w:rsid w:val="008429F1"/>
    <w:rsid w:val="00842CF6"/>
    <w:rsid w:val="00843E4F"/>
    <w:rsid w:val="00843F23"/>
    <w:rsid w:val="008445F5"/>
    <w:rsid w:val="00844EB6"/>
    <w:rsid w:val="00845291"/>
    <w:rsid w:val="008458CC"/>
    <w:rsid w:val="00845A4D"/>
    <w:rsid w:val="00845B14"/>
    <w:rsid w:val="00846155"/>
    <w:rsid w:val="00846778"/>
    <w:rsid w:val="008468B6"/>
    <w:rsid w:val="008470F5"/>
    <w:rsid w:val="00847995"/>
    <w:rsid w:val="00847A67"/>
    <w:rsid w:val="00847E48"/>
    <w:rsid w:val="008505E4"/>
    <w:rsid w:val="00850855"/>
    <w:rsid w:val="008509A0"/>
    <w:rsid w:val="00850C4B"/>
    <w:rsid w:val="00850D54"/>
    <w:rsid w:val="008510F5"/>
    <w:rsid w:val="00851A60"/>
    <w:rsid w:val="00851B62"/>
    <w:rsid w:val="00851E98"/>
    <w:rsid w:val="00851ECB"/>
    <w:rsid w:val="00852D27"/>
    <w:rsid w:val="00853139"/>
    <w:rsid w:val="008534AF"/>
    <w:rsid w:val="00853654"/>
    <w:rsid w:val="008537F6"/>
    <w:rsid w:val="00853F01"/>
    <w:rsid w:val="0085533B"/>
    <w:rsid w:val="00855A0A"/>
    <w:rsid w:val="00856B9E"/>
    <w:rsid w:val="00857481"/>
    <w:rsid w:val="00857559"/>
    <w:rsid w:val="00860533"/>
    <w:rsid w:val="00860EBC"/>
    <w:rsid w:val="00860FEA"/>
    <w:rsid w:val="00861162"/>
    <w:rsid w:val="00861605"/>
    <w:rsid w:val="00862295"/>
    <w:rsid w:val="008628AE"/>
    <w:rsid w:val="00862D80"/>
    <w:rsid w:val="0086386C"/>
    <w:rsid w:val="00863B76"/>
    <w:rsid w:val="00863ED6"/>
    <w:rsid w:val="008640F2"/>
    <w:rsid w:val="00864D7D"/>
    <w:rsid w:val="00864DA9"/>
    <w:rsid w:val="0086505C"/>
    <w:rsid w:val="00865250"/>
    <w:rsid w:val="00865926"/>
    <w:rsid w:val="00865A1D"/>
    <w:rsid w:val="00865BFD"/>
    <w:rsid w:val="00866254"/>
    <w:rsid w:val="0086634A"/>
    <w:rsid w:val="00866A79"/>
    <w:rsid w:val="00866D99"/>
    <w:rsid w:val="00866E71"/>
    <w:rsid w:val="00867907"/>
    <w:rsid w:val="0087008E"/>
    <w:rsid w:val="008701DC"/>
    <w:rsid w:val="0087033C"/>
    <w:rsid w:val="00870DB9"/>
    <w:rsid w:val="0087137B"/>
    <w:rsid w:val="00871957"/>
    <w:rsid w:val="00871A80"/>
    <w:rsid w:val="0087204E"/>
    <w:rsid w:val="0087257C"/>
    <w:rsid w:val="00872599"/>
    <w:rsid w:val="00872648"/>
    <w:rsid w:val="00872827"/>
    <w:rsid w:val="00872A65"/>
    <w:rsid w:val="0087312A"/>
    <w:rsid w:val="00873332"/>
    <w:rsid w:val="008740E9"/>
    <w:rsid w:val="00874889"/>
    <w:rsid w:val="008749D8"/>
    <w:rsid w:val="00874B26"/>
    <w:rsid w:val="00874E8F"/>
    <w:rsid w:val="008754A5"/>
    <w:rsid w:val="00875919"/>
    <w:rsid w:val="00875956"/>
    <w:rsid w:val="00875CB7"/>
    <w:rsid w:val="00876392"/>
    <w:rsid w:val="00876EA2"/>
    <w:rsid w:val="00877A71"/>
    <w:rsid w:val="00877FBA"/>
    <w:rsid w:val="0088070D"/>
    <w:rsid w:val="00880BAA"/>
    <w:rsid w:val="00880F0A"/>
    <w:rsid w:val="008813ED"/>
    <w:rsid w:val="00881A2B"/>
    <w:rsid w:val="00881D14"/>
    <w:rsid w:val="0088250F"/>
    <w:rsid w:val="00882663"/>
    <w:rsid w:val="00882AA2"/>
    <w:rsid w:val="00882DE5"/>
    <w:rsid w:val="00883021"/>
    <w:rsid w:val="008832A6"/>
    <w:rsid w:val="00883377"/>
    <w:rsid w:val="008833FE"/>
    <w:rsid w:val="008837F9"/>
    <w:rsid w:val="00884333"/>
    <w:rsid w:val="0088457B"/>
    <w:rsid w:val="00884A3E"/>
    <w:rsid w:val="00884AA0"/>
    <w:rsid w:val="00884C5C"/>
    <w:rsid w:val="008851FE"/>
    <w:rsid w:val="008858CA"/>
    <w:rsid w:val="0088599D"/>
    <w:rsid w:val="008866F2"/>
    <w:rsid w:val="00886703"/>
    <w:rsid w:val="00886BA9"/>
    <w:rsid w:val="00886CA9"/>
    <w:rsid w:val="008871DA"/>
    <w:rsid w:val="0088742B"/>
    <w:rsid w:val="0088747A"/>
    <w:rsid w:val="00887C34"/>
    <w:rsid w:val="00887CF2"/>
    <w:rsid w:val="0089125C"/>
    <w:rsid w:val="00891341"/>
    <w:rsid w:val="00891417"/>
    <w:rsid w:val="00891424"/>
    <w:rsid w:val="00892D7D"/>
    <w:rsid w:val="00893189"/>
    <w:rsid w:val="0089338C"/>
    <w:rsid w:val="008935CD"/>
    <w:rsid w:val="008943BB"/>
    <w:rsid w:val="00894EB5"/>
    <w:rsid w:val="00894F8D"/>
    <w:rsid w:val="00895139"/>
    <w:rsid w:val="00895BB2"/>
    <w:rsid w:val="00895F40"/>
    <w:rsid w:val="0089619E"/>
    <w:rsid w:val="00896B00"/>
    <w:rsid w:val="00896F3D"/>
    <w:rsid w:val="00897FE5"/>
    <w:rsid w:val="008A03C3"/>
    <w:rsid w:val="008A0992"/>
    <w:rsid w:val="008A1627"/>
    <w:rsid w:val="008A1693"/>
    <w:rsid w:val="008A1B07"/>
    <w:rsid w:val="008A1C6E"/>
    <w:rsid w:val="008A2371"/>
    <w:rsid w:val="008A260F"/>
    <w:rsid w:val="008A2690"/>
    <w:rsid w:val="008A34C8"/>
    <w:rsid w:val="008A35D8"/>
    <w:rsid w:val="008A477B"/>
    <w:rsid w:val="008A49A8"/>
    <w:rsid w:val="008A49E5"/>
    <w:rsid w:val="008A5314"/>
    <w:rsid w:val="008A5D1F"/>
    <w:rsid w:val="008A5FF0"/>
    <w:rsid w:val="008A6018"/>
    <w:rsid w:val="008A6E47"/>
    <w:rsid w:val="008A7048"/>
    <w:rsid w:val="008A7128"/>
    <w:rsid w:val="008A7A94"/>
    <w:rsid w:val="008A7DBB"/>
    <w:rsid w:val="008B0CE4"/>
    <w:rsid w:val="008B1C17"/>
    <w:rsid w:val="008B1D49"/>
    <w:rsid w:val="008B2033"/>
    <w:rsid w:val="008B3268"/>
    <w:rsid w:val="008B349C"/>
    <w:rsid w:val="008B3929"/>
    <w:rsid w:val="008B3A69"/>
    <w:rsid w:val="008B4788"/>
    <w:rsid w:val="008B4920"/>
    <w:rsid w:val="008B4B33"/>
    <w:rsid w:val="008B4BEE"/>
    <w:rsid w:val="008B54A5"/>
    <w:rsid w:val="008B5A44"/>
    <w:rsid w:val="008B5D9D"/>
    <w:rsid w:val="008B63B4"/>
    <w:rsid w:val="008B68AD"/>
    <w:rsid w:val="008B6F96"/>
    <w:rsid w:val="008B736D"/>
    <w:rsid w:val="008C0110"/>
    <w:rsid w:val="008C0580"/>
    <w:rsid w:val="008C08BF"/>
    <w:rsid w:val="008C0AD6"/>
    <w:rsid w:val="008C18F1"/>
    <w:rsid w:val="008C1B88"/>
    <w:rsid w:val="008C2050"/>
    <w:rsid w:val="008C2454"/>
    <w:rsid w:val="008C33E8"/>
    <w:rsid w:val="008C3695"/>
    <w:rsid w:val="008C38D9"/>
    <w:rsid w:val="008C3F6A"/>
    <w:rsid w:val="008C3F7F"/>
    <w:rsid w:val="008C3FE0"/>
    <w:rsid w:val="008C46B4"/>
    <w:rsid w:val="008C4C46"/>
    <w:rsid w:val="008C4E96"/>
    <w:rsid w:val="008C4F24"/>
    <w:rsid w:val="008C5B4D"/>
    <w:rsid w:val="008C5C99"/>
    <w:rsid w:val="008C6A1A"/>
    <w:rsid w:val="008C6A9C"/>
    <w:rsid w:val="008C6E3E"/>
    <w:rsid w:val="008C75FB"/>
    <w:rsid w:val="008C78FB"/>
    <w:rsid w:val="008C7C59"/>
    <w:rsid w:val="008C7F49"/>
    <w:rsid w:val="008C7FDE"/>
    <w:rsid w:val="008D03A4"/>
    <w:rsid w:val="008D04A3"/>
    <w:rsid w:val="008D0B97"/>
    <w:rsid w:val="008D0E07"/>
    <w:rsid w:val="008D1267"/>
    <w:rsid w:val="008D1605"/>
    <w:rsid w:val="008D1634"/>
    <w:rsid w:val="008D2B0A"/>
    <w:rsid w:val="008D3150"/>
    <w:rsid w:val="008D3805"/>
    <w:rsid w:val="008D3E72"/>
    <w:rsid w:val="008D42FF"/>
    <w:rsid w:val="008D442A"/>
    <w:rsid w:val="008D4CEA"/>
    <w:rsid w:val="008D5143"/>
    <w:rsid w:val="008D53FA"/>
    <w:rsid w:val="008D56C2"/>
    <w:rsid w:val="008D61DF"/>
    <w:rsid w:val="008D6587"/>
    <w:rsid w:val="008D68E3"/>
    <w:rsid w:val="008D69A6"/>
    <w:rsid w:val="008D6B7B"/>
    <w:rsid w:val="008D6D6E"/>
    <w:rsid w:val="008D7743"/>
    <w:rsid w:val="008D7753"/>
    <w:rsid w:val="008D7E88"/>
    <w:rsid w:val="008E033C"/>
    <w:rsid w:val="008E09A2"/>
    <w:rsid w:val="008E0B9D"/>
    <w:rsid w:val="008E156A"/>
    <w:rsid w:val="008E16DE"/>
    <w:rsid w:val="008E1D02"/>
    <w:rsid w:val="008E1EA4"/>
    <w:rsid w:val="008E2384"/>
    <w:rsid w:val="008E2684"/>
    <w:rsid w:val="008E2A69"/>
    <w:rsid w:val="008E2BBA"/>
    <w:rsid w:val="008E373E"/>
    <w:rsid w:val="008E37BA"/>
    <w:rsid w:val="008E382E"/>
    <w:rsid w:val="008E387F"/>
    <w:rsid w:val="008E40CF"/>
    <w:rsid w:val="008E437C"/>
    <w:rsid w:val="008E45DD"/>
    <w:rsid w:val="008E4834"/>
    <w:rsid w:val="008E4F79"/>
    <w:rsid w:val="008E5051"/>
    <w:rsid w:val="008E5AA6"/>
    <w:rsid w:val="008E5B3A"/>
    <w:rsid w:val="008E5FCA"/>
    <w:rsid w:val="008E64AC"/>
    <w:rsid w:val="008E6511"/>
    <w:rsid w:val="008E76C0"/>
    <w:rsid w:val="008F0005"/>
    <w:rsid w:val="008F0162"/>
    <w:rsid w:val="008F0170"/>
    <w:rsid w:val="008F0934"/>
    <w:rsid w:val="008F0D1F"/>
    <w:rsid w:val="008F0DD4"/>
    <w:rsid w:val="008F1743"/>
    <w:rsid w:val="008F1C07"/>
    <w:rsid w:val="008F2210"/>
    <w:rsid w:val="008F240E"/>
    <w:rsid w:val="008F257F"/>
    <w:rsid w:val="008F31BE"/>
    <w:rsid w:val="008F36A3"/>
    <w:rsid w:val="008F36BF"/>
    <w:rsid w:val="008F376E"/>
    <w:rsid w:val="008F3EBB"/>
    <w:rsid w:val="008F3F30"/>
    <w:rsid w:val="008F41F7"/>
    <w:rsid w:val="008F4571"/>
    <w:rsid w:val="008F50D9"/>
    <w:rsid w:val="008F5718"/>
    <w:rsid w:val="008F59C8"/>
    <w:rsid w:val="008F5BFB"/>
    <w:rsid w:val="008F5CC7"/>
    <w:rsid w:val="008F5E2E"/>
    <w:rsid w:val="008F604C"/>
    <w:rsid w:val="008F61D6"/>
    <w:rsid w:val="008F6255"/>
    <w:rsid w:val="008F632F"/>
    <w:rsid w:val="008F6FD0"/>
    <w:rsid w:val="008F74C1"/>
    <w:rsid w:val="008F75C2"/>
    <w:rsid w:val="008F75C9"/>
    <w:rsid w:val="008F7723"/>
    <w:rsid w:val="008F7C4F"/>
    <w:rsid w:val="00900A6F"/>
    <w:rsid w:val="00900AF3"/>
    <w:rsid w:val="00900B60"/>
    <w:rsid w:val="00900B70"/>
    <w:rsid w:val="00900C8D"/>
    <w:rsid w:val="0090137E"/>
    <w:rsid w:val="00901448"/>
    <w:rsid w:val="00901943"/>
    <w:rsid w:val="00902367"/>
    <w:rsid w:val="0090287D"/>
    <w:rsid w:val="009029D3"/>
    <w:rsid w:val="00903180"/>
    <w:rsid w:val="00903962"/>
    <w:rsid w:val="009039D4"/>
    <w:rsid w:val="009039E3"/>
    <w:rsid w:val="00903BF8"/>
    <w:rsid w:val="00904155"/>
    <w:rsid w:val="0090469C"/>
    <w:rsid w:val="00905129"/>
    <w:rsid w:val="00905155"/>
    <w:rsid w:val="0090531B"/>
    <w:rsid w:val="0090583D"/>
    <w:rsid w:val="009063FC"/>
    <w:rsid w:val="00906ED1"/>
    <w:rsid w:val="009075DE"/>
    <w:rsid w:val="009077D7"/>
    <w:rsid w:val="00907A3D"/>
    <w:rsid w:val="009107D5"/>
    <w:rsid w:val="00910F21"/>
    <w:rsid w:val="009118CB"/>
    <w:rsid w:val="00912416"/>
    <w:rsid w:val="00912584"/>
    <w:rsid w:val="009132F5"/>
    <w:rsid w:val="00913E4E"/>
    <w:rsid w:val="00914693"/>
    <w:rsid w:val="00914ED1"/>
    <w:rsid w:val="00914F02"/>
    <w:rsid w:val="0091554D"/>
    <w:rsid w:val="009155E7"/>
    <w:rsid w:val="0091594E"/>
    <w:rsid w:val="00915AD4"/>
    <w:rsid w:val="00915DC2"/>
    <w:rsid w:val="00915E37"/>
    <w:rsid w:val="00915F89"/>
    <w:rsid w:val="00915FDE"/>
    <w:rsid w:val="0091707B"/>
    <w:rsid w:val="009171C3"/>
    <w:rsid w:val="00917360"/>
    <w:rsid w:val="00917BF7"/>
    <w:rsid w:val="00917E4B"/>
    <w:rsid w:val="00920B72"/>
    <w:rsid w:val="00922138"/>
    <w:rsid w:val="0092238A"/>
    <w:rsid w:val="00922659"/>
    <w:rsid w:val="00922B64"/>
    <w:rsid w:val="00922C85"/>
    <w:rsid w:val="00922F8E"/>
    <w:rsid w:val="00924511"/>
    <w:rsid w:val="0092482F"/>
    <w:rsid w:val="00924839"/>
    <w:rsid w:val="009248E8"/>
    <w:rsid w:val="009262A2"/>
    <w:rsid w:val="009267A1"/>
    <w:rsid w:val="00926972"/>
    <w:rsid w:val="00926B47"/>
    <w:rsid w:val="00926D9A"/>
    <w:rsid w:val="00926F4B"/>
    <w:rsid w:val="0092707B"/>
    <w:rsid w:val="00927106"/>
    <w:rsid w:val="00927256"/>
    <w:rsid w:val="00927DCD"/>
    <w:rsid w:val="00930A68"/>
    <w:rsid w:val="00930F17"/>
    <w:rsid w:val="00931C85"/>
    <w:rsid w:val="00931C8D"/>
    <w:rsid w:val="00931FB4"/>
    <w:rsid w:val="009333E2"/>
    <w:rsid w:val="0093417A"/>
    <w:rsid w:val="00934438"/>
    <w:rsid w:val="00934BEE"/>
    <w:rsid w:val="00934DC0"/>
    <w:rsid w:val="00935218"/>
    <w:rsid w:val="00935B7D"/>
    <w:rsid w:val="0093614D"/>
    <w:rsid w:val="00936499"/>
    <w:rsid w:val="009365C6"/>
    <w:rsid w:val="00936C25"/>
    <w:rsid w:val="009373AE"/>
    <w:rsid w:val="009375C1"/>
    <w:rsid w:val="00937C8E"/>
    <w:rsid w:val="0094003F"/>
    <w:rsid w:val="00940388"/>
    <w:rsid w:val="0094058F"/>
    <w:rsid w:val="00940895"/>
    <w:rsid w:val="00940959"/>
    <w:rsid w:val="00940A29"/>
    <w:rsid w:val="00940DF8"/>
    <w:rsid w:val="00940E08"/>
    <w:rsid w:val="009412D5"/>
    <w:rsid w:val="00941DB0"/>
    <w:rsid w:val="00942817"/>
    <w:rsid w:val="00942838"/>
    <w:rsid w:val="009429B5"/>
    <w:rsid w:val="009429DB"/>
    <w:rsid w:val="009429F6"/>
    <w:rsid w:val="00942D6B"/>
    <w:rsid w:val="00943380"/>
    <w:rsid w:val="0094364D"/>
    <w:rsid w:val="00943F02"/>
    <w:rsid w:val="00944212"/>
    <w:rsid w:val="00944461"/>
    <w:rsid w:val="00944E5D"/>
    <w:rsid w:val="009452F4"/>
    <w:rsid w:val="009455CC"/>
    <w:rsid w:val="00945605"/>
    <w:rsid w:val="009457C0"/>
    <w:rsid w:val="00945DB5"/>
    <w:rsid w:val="0094663D"/>
    <w:rsid w:val="00946E0F"/>
    <w:rsid w:val="00947029"/>
    <w:rsid w:val="009472AD"/>
    <w:rsid w:val="00947E77"/>
    <w:rsid w:val="00950485"/>
    <w:rsid w:val="00950522"/>
    <w:rsid w:val="00951BA8"/>
    <w:rsid w:val="00951D08"/>
    <w:rsid w:val="009527A2"/>
    <w:rsid w:val="009528FB"/>
    <w:rsid w:val="00952B6F"/>
    <w:rsid w:val="00952BAB"/>
    <w:rsid w:val="00952C5B"/>
    <w:rsid w:val="00952F4C"/>
    <w:rsid w:val="009532E7"/>
    <w:rsid w:val="00953C85"/>
    <w:rsid w:val="00953F8E"/>
    <w:rsid w:val="00954009"/>
    <w:rsid w:val="00954804"/>
    <w:rsid w:val="00954BA5"/>
    <w:rsid w:val="00955CBD"/>
    <w:rsid w:val="00955FEF"/>
    <w:rsid w:val="009560B3"/>
    <w:rsid w:val="009565B2"/>
    <w:rsid w:val="00956E8C"/>
    <w:rsid w:val="00957330"/>
    <w:rsid w:val="009578A2"/>
    <w:rsid w:val="00960029"/>
    <w:rsid w:val="00960060"/>
    <w:rsid w:val="00960384"/>
    <w:rsid w:val="009606F1"/>
    <w:rsid w:val="009609E7"/>
    <w:rsid w:val="00960D34"/>
    <w:rsid w:val="00961277"/>
    <w:rsid w:val="00961ACF"/>
    <w:rsid w:val="00961B77"/>
    <w:rsid w:val="00962193"/>
    <w:rsid w:val="00962407"/>
    <w:rsid w:val="00962704"/>
    <w:rsid w:val="00962814"/>
    <w:rsid w:val="00962BF6"/>
    <w:rsid w:val="00962E3D"/>
    <w:rsid w:val="009634AC"/>
    <w:rsid w:val="00963A69"/>
    <w:rsid w:val="00963FD8"/>
    <w:rsid w:val="009645FE"/>
    <w:rsid w:val="0096488C"/>
    <w:rsid w:val="00964AC0"/>
    <w:rsid w:val="00964BBE"/>
    <w:rsid w:val="00964D0C"/>
    <w:rsid w:val="00964D5A"/>
    <w:rsid w:val="00964E9C"/>
    <w:rsid w:val="0096677C"/>
    <w:rsid w:val="00966844"/>
    <w:rsid w:val="00966B04"/>
    <w:rsid w:val="00966B8D"/>
    <w:rsid w:val="00966E8D"/>
    <w:rsid w:val="009671B9"/>
    <w:rsid w:val="009676FD"/>
    <w:rsid w:val="00967736"/>
    <w:rsid w:val="00967B8B"/>
    <w:rsid w:val="00970342"/>
    <w:rsid w:val="009704DA"/>
    <w:rsid w:val="0097076B"/>
    <w:rsid w:val="00970ABA"/>
    <w:rsid w:val="009712E7"/>
    <w:rsid w:val="009716FD"/>
    <w:rsid w:val="00971949"/>
    <w:rsid w:val="00971A0F"/>
    <w:rsid w:val="00971C81"/>
    <w:rsid w:val="00971D98"/>
    <w:rsid w:val="009726DB"/>
    <w:rsid w:val="00972899"/>
    <w:rsid w:val="009730F0"/>
    <w:rsid w:val="00973AEA"/>
    <w:rsid w:val="00973C8A"/>
    <w:rsid w:val="00973E42"/>
    <w:rsid w:val="00973F4B"/>
    <w:rsid w:val="0097419E"/>
    <w:rsid w:val="00974377"/>
    <w:rsid w:val="00974B16"/>
    <w:rsid w:val="00974B9C"/>
    <w:rsid w:val="00974BB8"/>
    <w:rsid w:val="0097506D"/>
    <w:rsid w:val="009750BD"/>
    <w:rsid w:val="009753FE"/>
    <w:rsid w:val="00975A7D"/>
    <w:rsid w:val="00975D2C"/>
    <w:rsid w:val="0097603F"/>
    <w:rsid w:val="009760C6"/>
    <w:rsid w:val="00976422"/>
    <w:rsid w:val="0097680D"/>
    <w:rsid w:val="00977246"/>
    <w:rsid w:val="00977423"/>
    <w:rsid w:val="0097751C"/>
    <w:rsid w:val="009800A2"/>
    <w:rsid w:val="0098021B"/>
    <w:rsid w:val="0098045E"/>
    <w:rsid w:val="00980950"/>
    <w:rsid w:val="00980DD5"/>
    <w:rsid w:val="0098102F"/>
    <w:rsid w:val="00981743"/>
    <w:rsid w:val="0098206B"/>
    <w:rsid w:val="00982563"/>
    <w:rsid w:val="009827AE"/>
    <w:rsid w:val="0098319C"/>
    <w:rsid w:val="00983EC2"/>
    <w:rsid w:val="00983EE3"/>
    <w:rsid w:val="009847A5"/>
    <w:rsid w:val="00984811"/>
    <w:rsid w:val="0098483B"/>
    <w:rsid w:val="00984DA4"/>
    <w:rsid w:val="00984DBC"/>
    <w:rsid w:val="0098655D"/>
    <w:rsid w:val="0098656A"/>
    <w:rsid w:val="00986C59"/>
    <w:rsid w:val="00986EF7"/>
    <w:rsid w:val="0098743C"/>
    <w:rsid w:val="0098764D"/>
    <w:rsid w:val="00987BBA"/>
    <w:rsid w:val="00987F27"/>
    <w:rsid w:val="00990206"/>
    <w:rsid w:val="0099036B"/>
    <w:rsid w:val="00990595"/>
    <w:rsid w:val="009907F5"/>
    <w:rsid w:val="00990B72"/>
    <w:rsid w:val="0099191B"/>
    <w:rsid w:val="00991F5C"/>
    <w:rsid w:val="0099244E"/>
    <w:rsid w:val="00992855"/>
    <w:rsid w:val="00992CB5"/>
    <w:rsid w:val="00992DF2"/>
    <w:rsid w:val="00993DAD"/>
    <w:rsid w:val="00994001"/>
    <w:rsid w:val="009945C3"/>
    <w:rsid w:val="009949A3"/>
    <w:rsid w:val="00994D38"/>
    <w:rsid w:val="00994DAA"/>
    <w:rsid w:val="00995746"/>
    <w:rsid w:val="009959C8"/>
    <w:rsid w:val="0099603B"/>
    <w:rsid w:val="00996252"/>
    <w:rsid w:val="0099638B"/>
    <w:rsid w:val="009966BF"/>
    <w:rsid w:val="0099683E"/>
    <w:rsid w:val="009969B4"/>
    <w:rsid w:val="00997795"/>
    <w:rsid w:val="009A0262"/>
    <w:rsid w:val="009A09D6"/>
    <w:rsid w:val="009A0DD5"/>
    <w:rsid w:val="009A143A"/>
    <w:rsid w:val="009A1490"/>
    <w:rsid w:val="009A149C"/>
    <w:rsid w:val="009A18E5"/>
    <w:rsid w:val="009A1DF2"/>
    <w:rsid w:val="009A1E57"/>
    <w:rsid w:val="009A2A27"/>
    <w:rsid w:val="009A2E9C"/>
    <w:rsid w:val="009A30DC"/>
    <w:rsid w:val="009A31D4"/>
    <w:rsid w:val="009A3AB5"/>
    <w:rsid w:val="009A3B6D"/>
    <w:rsid w:val="009A3D31"/>
    <w:rsid w:val="009A4362"/>
    <w:rsid w:val="009A44D3"/>
    <w:rsid w:val="009A45F5"/>
    <w:rsid w:val="009A471B"/>
    <w:rsid w:val="009A49B6"/>
    <w:rsid w:val="009A4E51"/>
    <w:rsid w:val="009A4FA7"/>
    <w:rsid w:val="009A505C"/>
    <w:rsid w:val="009A525F"/>
    <w:rsid w:val="009A5762"/>
    <w:rsid w:val="009A5892"/>
    <w:rsid w:val="009A5E16"/>
    <w:rsid w:val="009A5F2C"/>
    <w:rsid w:val="009A6BF1"/>
    <w:rsid w:val="009A6BFD"/>
    <w:rsid w:val="009A6E62"/>
    <w:rsid w:val="009A7913"/>
    <w:rsid w:val="009B045D"/>
    <w:rsid w:val="009B0F85"/>
    <w:rsid w:val="009B1553"/>
    <w:rsid w:val="009B1FF9"/>
    <w:rsid w:val="009B28D6"/>
    <w:rsid w:val="009B2BD4"/>
    <w:rsid w:val="009B355F"/>
    <w:rsid w:val="009B3CDB"/>
    <w:rsid w:val="009B3F0C"/>
    <w:rsid w:val="009B4362"/>
    <w:rsid w:val="009B455C"/>
    <w:rsid w:val="009B4A70"/>
    <w:rsid w:val="009B4F98"/>
    <w:rsid w:val="009B51FE"/>
    <w:rsid w:val="009B52A8"/>
    <w:rsid w:val="009B5482"/>
    <w:rsid w:val="009B56A8"/>
    <w:rsid w:val="009B56EB"/>
    <w:rsid w:val="009B5BC2"/>
    <w:rsid w:val="009B61FB"/>
    <w:rsid w:val="009B63D9"/>
    <w:rsid w:val="009B664D"/>
    <w:rsid w:val="009B6BAB"/>
    <w:rsid w:val="009B728F"/>
    <w:rsid w:val="009B7880"/>
    <w:rsid w:val="009C01E9"/>
    <w:rsid w:val="009C026B"/>
    <w:rsid w:val="009C080D"/>
    <w:rsid w:val="009C0F32"/>
    <w:rsid w:val="009C143C"/>
    <w:rsid w:val="009C1704"/>
    <w:rsid w:val="009C299B"/>
    <w:rsid w:val="009C2AC0"/>
    <w:rsid w:val="009C33AB"/>
    <w:rsid w:val="009C3A37"/>
    <w:rsid w:val="009C4305"/>
    <w:rsid w:val="009C48D1"/>
    <w:rsid w:val="009C4979"/>
    <w:rsid w:val="009C4AF0"/>
    <w:rsid w:val="009C4B52"/>
    <w:rsid w:val="009C50D6"/>
    <w:rsid w:val="009C56BE"/>
    <w:rsid w:val="009C592A"/>
    <w:rsid w:val="009C5A06"/>
    <w:rsid w:val="009C5D8B"/>
    <w:rsid w:val="009C5F25"/>
    <w:rsid w:val="009C6100"/>
    <w:rsid w:val="009C63BF"/>
    <w:rsid w:val="009C6580"/>
    <w:rsid w:val="009C6673"/>
    <w:rsid w:val="009C6899"/>
    <w:rsid w:val="009C68BF"/>
    <w:rsid w:val="009C6C30"/>
    <w:rsid w:val="009C729E"/>
    <w:rsid w:val="009C794E"/>
    <w:rsid w:val="009C79C5"/>
    <w:rsid w:val="009C7C37"/>
    <w:rsid w:val="009D007A"/>
    <w:rsid w:val="009D02AD"/>
    <w:rsid w:val="009D052E"/>
    <w:rsid w:val="009D0E42"/>
    <w:rsid w:val="009D12BC"/>
    <w:rsid w:val="009D1368"/>
    <w:rsid w:val="009D13D0"/>
    <w:rsid w:val="009D15E7"/>
    <w:rsid w:val="009D1B36"/>
    <w:rsid w:val="009D1D0F"/>
    <w:rsid w:val="009D20DB"/>
    <w:rsid w:val="009D2121"/>
    <w:rsid w:val="009D2289"/>
    <w:rsid w:val="009D22CC"/>
    <w:rsid w:val="009D2A30"/>
    <w:rsid w:val="009D3077"/>
    <w:rsid w:val="009D3D9E"/>
    <w:rsid w:val="009D4155"/>
    <w:rsid w:val="009D4214"/>
    <w:rsid w:val="009D4587"/>
    <w:rsid w:val="009D46D2"/>
    <w:rsid w:val="009D4DE6"/>
    <w:rsid w:val="009D4E22"/>
    <w:rsid w:val="009D4EC7"/>
    <w:rsid w:val="009D52D2"/>
    <w:rsid w:val="009D56A2"/>
    <w:rsid w:val="009D56B3"/>
    <w:rsid w:val="009D58C9"/>
    <w:rsid w:val="009D5A76"/>
    <w:rsid w:val="009D5C6F"/>
    <w:rsid w:val="009D7573"/>
    <w:rsid w:val="009E02FD"/>
    <w:rsid w:val="009E05C6"/>
    <w:rsid w:val="009E065D"/>
    <w:rsid w:val="009E0828"/>
    <w:rsid w:val="009E1CE5"/>
    <w:rsid w:val="009E26B8"/>
    <w:rsid w:val="009E3041"/>
    <w:rsid w:val="009E3E2D"/>
    <w:rsid w:val="009E43B7"/>
    <w:rsid w:val="009E4B88"/>
    <w:rsid w:val="009E5520"/>
    <w:rsid w:val="009E593A"/>
    <w:rsid w:val="009E5DFA"/>
    <w:rsid w:val="009E62FC"/>
    <w:rsid w:val="009E667A"/>
    <w:rsid w:val="009E687B"/>
    <w:rsid w:val="009E7362"/>
    <w:rsid w:val="009E7398"/>
    <w:rsid w:val="009E74F6"/>
    <w:rsid w:val="009E77A2"/>
    <w:rsid w:val="009E7BA1"/>
    <w:rsid w:val="009F049E"/>
    <w:rsid w:val="009F0BFD"/>
    <w:rsid w:val="009F0FBD"/>
    <w:rsid w:val="009F1538"/>
    <w:rsid w:val="009F1854"/>
    <w:rsid w:val="009F1DE7"/>
    <w:rsid w:val="009F1E99"/>
    <w:rsid w:val="009F216C"/>
    <w:rsid w:val="009F28D8"/>
    <w:rsid w:val="009F29FF"/>
    <w:rsid w:val="009F2C13"/>
    <w:rsid w:val="009F2D75"/>
    <w:rsid w:val="009F2DFF"/>
    <w:rsid w:val="009F332A"/>
    <w:rsid w:val="009F369B"/>
    <w:rsid w:val="009F3D85"/>
    <w:rsid w:val="009F3F39"/>
    <w:rsid w:val="009F4747"/>
    <w:rsid w:val="009F482D"/>
    <w:rsid w:val="009F48A7"/>
    <w:rsid w:val="009F4B7A"/>
    <w:rsid w:val="009F505C"/>
    <w:rsid w:val="009F51D5"/>
    <w:rsid w:val="009F556D"/>
    <w:rsid w:val="009F55CB"/>
    <w:rsid w:val="009F56FF"/>
    <w:rsid w:val="009F5B99"/>
    <w:rsid w:val="009F6222"/>
    <w:rsid w:val="009F6514"/>
    <w:rsid w:val="009F6640"/>
    <w:rsid w:val="009F6BF6"/>
    <w:rsid w:val="009F7C2E"/>
    <w:rsid w:val="00A000EC"/>
    <w:rsid w:val="00A0017D"/>
    <w:rsid w:val="00A011AF"/>
    <w:rsid w:val="00A011DB"/>
    <w:rsid w:val="00A01749"/>
    <w:rsid w:val="00A01B89"/>
    <w:rsid w:val="00A01D10"/>
    <w:rsid w:val="00A022FA"/>
    <w:rsid w:val="00A0261F"/>
    <w:rsid w:val="00A026B4"/>
    <w:rsid w:val="00A02EFA"/>
    <w:rsid w:val="00A02FDD"/>
    <w:rsid w:val="00A032E0"/>
    <w:rsid w:val="00A036EB"/>
    <w:rsid w:val="00A0393D"/>
    <w:rsid w:val="00A03BA1"/>
    <w:rsid w:val="00A03FD5"/>
    <w:rsid w:val="00A04B20"/>
    <w:rsid w:val="00A04BE7"/>
    <w:rsid w:val="00A04DB8"/>
    <w:rsid w:val="00A051E6"/>
    <w:rsid w:val="00A05821"/>
    <w:rsid w:val="00A0636B"/>
    <w:rsid w:val="00A0638A"/>
    <w:rsid w:val="00A0641A"/>
    <w:rsid w:val="00A06422"/>
    <w:rsid w:val="00A06FAD"/>
    <w:rsid w:val="00A1076F"/>
    <w:rsid w:val="00A111E5"/>
    <w:rsid w:val="00A11322"/>
    <w:rsid w:val="00A114E7"/>
    <w:rsid w:val="00A11560"/>
    <w:rsid w:val="00A125DE"/>
    <w:rsid w:val="00A1260F"/>
    <w:rsid w:val="00A127DC"/>
    <w:rsid w:val="00A132EA"/>
    <w:rsid w:val="00A1333C"/>
    <w:rsid w:val="00A13811"/>
    <w:rsid w:val="00A13896"/>
    <w:rsid w:val="00A13920"/>
    <w:rsid w:val="00A13C57"/>
    <w:rsid w:val="00A142F7"/>
    <w:rsid w:val="00A143CB"/>
    <w:rsid w:val="00A144CA"/>
    <w:rsid w:val="00A15578"/>
    <w:rsid w:val="00A155D6"/>
    <w:rsid w:val="00A16860"/>
    <w:rsid w:val="00A169AD"/>
    <w:rsid w:val="00A16BCD"/>
    <w:rsid w:val="00A16C86"/>
    <w:rsid w:val="00A16E4E"/>
    <w:rsid w:val="00A1702E"/>
    <w:rsid w:val="00A17097"/>
    <w:rsid w:val="00A17137"/>
    <w:rsid w:val="00A171DE"/>
    <w:rsid w:val="00A17622"/>
    <w:rsid w:val="00A17A58"/>
    <w:rsid w:val="00A2041D"/>
    <w:rsid w:val="00A204F9"/>
    <w:rsid w:val="00A206DD"/>
    <w:rsid w:val="00A2091E"/>
    <w:rsid w:val="00A20DFC"/>
    <w:rsid w:val="00A21206"/>
    <w:rsid w:val="00A2125B"/>
    <w:rsid w:val="00A21761"/>
    <w:rsid w:val="00A2179B"/>
    <w:rsid w:val="00A21F3C"/>
    <w:rsid w:val="00A223C2"/>
    <w:rsid w:val="00A22716"/>
    <w:rsid w:val="00A236F7"/>
    <w:rsid w:val="00A240D1"/>
    <w:rsid w:val="00A24336"/>
    <w:rsid w:val="00A24AB1"/>
    <w:rsid w:val="00A24DC7"/>
    <w:rsid w:val="00A25218"/>
    <w:rsid w:val="00A2528B"/>
    <w:rsid w:val="00A25D67"/>
    <w:rsid w:val="00A2649B"/>
    <w:rsid w:val="00A26B6A"/>
    <w:rsid w:val="00A27096"/>
    <w:rsid w:val="00A273AC"/>
    <w:rsid w:val="00A273C6"/>
    <w:rsid w:val="00A27693"/>
    <w:rsid w:val="00A27996"/>
    <w:rsid w:val="00A27A3C"/>
    <w:rsid w:val="00A309B2"/>
    <w:rsid w:val="00A30D92"/>
    <w:rsid w:val="00A30E11"/>
    <w:rsid w:val="00A31607"/>
    <w:rsid w:val="00A31B3B"/>
    <w:rsid w:val="00A32B5A"/>
    <w:rsid w:val="00A32FE9"/>
    <w:rsid w:val="00A33AF1"/>
    <w:rsid w:val="00A33C26"/>
    <w:rsid w:val="00A33D66"/>
    <w:rsid w:val="00A34436"/>
    <w:rsid w:val="00A352CC"/>
    <w:rsid w:val="00A35554"/>
    <w:rsid w:val="00A369FA"/>
    <w:rsid w:val="00A36C7F"/>
    <w:rsid w:val="00A370E7"/>
    <w:rsid w:val="00A372DD"/>
    <w:rsid w:val="00A37369"/>
    <w:rsid w:val="00A37AFD"/>
    <w:rsid w:val="00A37CF4"/>
    <w:rsid w:val="00A403C2"/>
    <w:rsid w:val="00A40846"/>
    <w:rsid w:val="00A4093C"/>
    <w:rsid w:val="00A40E7D"/>
    <w:rsid w:val="00A4151D"/>
    <w:rsid w:val="00A415E7"/>
    <w:rsid w:val="00A41D86"/>
    <w:rsid w:val="00A422DA"/>
    <w:rsid w:val="00A429EE"/>
    <w:rsid w:val="00A42EEF"/>
    <w:rsid w:val="00A43762"/>
    <w:rsid w:val="00A43AA9"/>
    <w:rsid w:val="00A440FC"/>
    <w:rsid w:val="00A44417"/>
    <w:rsid w:val="00A44AEC"/>
    <w:rsid w:val="00A44D2E"/>
    <w:rsid w:val="00A458D3"/>
    <w:rsid w:val="00A45945"/>
    <w:rsid w:val="00A45B20"/>
    <w:rsid w:val="00A45DC8"/>
    <w:rsid w:val="00A462AE"/>
    <w:rsid w:val="00A462FD"/>
    <w:rsid w:val="00A46610"/>
    <w:rsid w:val="00A469ED"/>
    <w:rsid w:val="00A4724B"/>
    <w:rsid w:val="00A47612"/>
    <w:rsid w:val="00A47666"/>
    <w:rsid w:val="00A477F7"/>
    <w:rsid w:val="00A47811"/>
    <w:rsid w:val="00A50010"/>
    <w:rsid w:val="00A5094E"/>
    <w:rsid w:val="00A50F92"/>
    <w:rsid w:val="00A519A1"/>
    <w:rsid w:val="00A519BD"/>
    <w:rsid w:val="00A51D5E"/>
    <w:rsid w:val="00A52954"/>
    <w:rsid w:val="00A52BA3"/>
    <w:rsid w:val="00A530E0"/>
    <w:rsid w:val="00A53323"/>
    <w:rsid w:val="00A533BD"/>
    <w:rsid w:val="00A53430"/>
    <w:rsid w:val="00A5367B"/>
    <w:rsid w:val="00A53A47"/>
    <w:rsid w:val="00A53D3D"/>
    <w:rsid w:val="00A5432F"/>
    <w:rsid w:val="00A54491"/>
    <w:rsid w:val="00A545C3"/>
    <w:rsid w:val="00A54F0E"/>
    <w:rsid w:val="00A5521D"/>
    <w:rsid w:val="00A55248"/>
    <w:rsid w:val="00A55641"/>
    <w:rsid w:val="00A56036"/>
    <w:rsid w:val="00A568B9"/>
    <w:rsid w:val="00A568DD"/>
    <w:rsid w:val="00A5772B"/>
    <w:rsid w:val="00A577D4"/>
    <w:rsid w:val="00A57EFD"/>
    <w:rsid w:val="00A60856"/>
    <w:rsid w:val="00A60B8A"/>
    <w:rsid w:val="00A60CD4"/>
    <w:rsid w:val="00A60D43"/>
    <w:rsid w:val="00A60D64"/>
    <w:rsid w:val="00A60F70"/>
    <w:rsid w:val="00A6179D"/>
    <w:rsid w:val="00A61B5F"/>
    <w:rsid w:val="00A61EE3"/>
    <w:rsid w:val="00A61F9D"/>
    <w:rsid w:val="00A623B9"/>
    <w:rsid w:val="00A6303A"/>
    <w:rsid w:val="00A6309A"/>
    <w:rsid w:val="00A6392E"/>
    <w:rsid w:val="00A63B20"/>
    <w:rsid w:val="00A63B3C"/>
    <w:rsid w:val="00A63B95"/>
    <w:rsid w:val="00A63D18"/>
    <w:rsid w:val="00A63EC3"/>
    <w:rsid w:val="00A63FB5"/>
    <w:rsid w:val="00A6414F"/>
    <w:rsid w:val="00A64458"/>
    <w:rsid w:val="00A6470A"/>
    <w:rsid w:val="00A6577D"/>
    <w:rsid w:val="00A65C5B"/>
    <w:rsid w:val="00A6613C"/>
    <w:rsid w:val="00A66D2C"/>
    <w:rsid w:val="00A66D7A"/>
    <w:rsid w:val="00A67ECC"/>
    <w:rsid w:val="00A704EE"/>
    <w:rsid w:val="00A7058B"/>
    <w:rsid w:val="00A707FF"/>
    <w:rsid w:val="00A71214"/>
    <w:rsid w:val="00A71319"/>
    <w:rsid w:val="00A71386"/>
    <w:rsid w:val="00A7194B"/>
    <w:rsid w:val="00A729B9"/>
    <w:rsid w:val="00A72C87"/>
    <w:rsid w:val="00A733B1"/>
    <w:rsid w:val="00A73424"/>
    <w:rsid w:val="00A739A1"/>
    <w:rsid w:val="00A7417A"/>
    <w:rsid w:val="00A74A6F"/>
    <w:rsid w:val="00A76137"/>
    <w:rsid w:val="00A76569"/>
    <w:rsid w:val="00A772D4"/>
    <w:rsid w:val="00A773D8"/>
    <w:rsid w:val="00A7748A"/>
    <w:rsid w:val="00A7750D"/>
    <w:rsid w:val="00A77528"/>
    <w:rsid w:val="00A7791B"/>
    <w:rsid w:val="00A77AEF"/>
    <w:rsid w:val="00A77D8A"/>
    <w:rsid w:val="00A800A3"/>
    <w:rsid w:val="00A80530"/>
    <w:rsid w:val="00A80925"/>
    <w:rsid w:val="00A80B8B"/>
    <w:rsid w:val="00A80CD9"/>
    <w:rsid w:val="00A8102A"/>
    <w:rsid w:val="00A811D8"/>
    <w:rsid w:val="00A81276"/>
    <w:rsid w:val="00A81D71"/>
    <w:rsid w:val="00A81E2D"/>
    <w:rsid w:val="00A81FCE"/>
    <w:rsid w:val="00A826A3"/>
    <w:rsid w:val="00A827AC"/>
    <w:rsid w:val="00A82DB5"/>
    <w:rsid w:val="00A83359"/>
    <w:rsid w:val="00A835FC"/>
    <w:rsid w:val="00A83794"/>
    <w:rsid w:val="00A8393C"/>
    <w:rsid w:val="00A83AE1"/>
    <w:rsid w:val="00A84754"/>
    <w:rsid w:val="00A84ACF"/>
    <w:rsid w:val="00A84EC2"/>
    <w:rsid w:val="00A84F5F"/>
    <w:rsid w:val="00A85072"/>
    <w:rsid w:val="00A85709"/>
    <w:rsid w:val="00A8588C"/>
    <w:rsid w:val="00A8591F"/>
    <w:rsid w:val="00A8657B"/>
    <w:rsid w:val="00A87A1A"/>
    <w:rsid w:val="00A87AD0"/>
    <w:rsid w:val="00A87C29"/>
    <w:rsid w:val="00A87C39"/>
    <w:rsid w:val="00A87C79"/>
    <w:rsid w:val="00A9017F"/>
    <w:rsid w:val="00A903A5"/>
    <w:rsid w:val="00A908F9"/>
    <w:rsid w:val="00A90A54"/>
    <w:rsid w:val="00A910A2"/>
    <w:rsid w:val="00A9152A"/>
    <w:rsid w:val="00A91C14"/>
    <w:rsid w:val="00A92951"/>
    <w:rsid w:val="00A93675"/>
    <w:rsid w:val="00A93F26"/>
    <w:rsid w:val="00A93F7D"/>
    <w:rsid w:val="00A94406"/>
    <w:rsid w:val="00A947FE"/>
    <w:rsid w:val="00A94C94"/>
    <w:rsid w:val="00A94EC5"/>
    <w:rsid w:val="00A95550"/>
    <w:rsid w:val="00A95664"/>
    <w:rsid w:val="00A958B3"/>
    <w:rsid w:val="00A95E93"/>
    <w:rsid w:val="00A962C6"/>
    <w:rsid w:val="00A9642E"/>
    <w:rsid w:val="00A96704"/>
    <w:rsid w:val="00A96905"/>
    <w:rsid w:val="00A975F3"/>
    <w:rsid w:val="00A978FC"/>
    <w:rsid w:val="00A97E26"/>
    <w:rsid w:val="00AA0592"/>
    <w:rsid w:val="00AA10E1"/>
    <w:rsid w:val="00AA1129"/>
    <w:rsid w:val="00AA176A"/>
    <w:rsid w:val="00AA1A21"/>
    <w:rsid w:val="00AA1B13"/>
    <w:rsid w:val="00AA1BAB"/>
    <w:rsid w:val="00AA2143"/>
    <w:rsid w:val="00AA26C1"/>
    <w:rsid w:val="00AA2725"/>
    <w:rsid w:val="00AA2804"/>
    <w:rsid w:val="00AA3383"/>
    <w:rsid w:val="00AA39E7"/>
    <w:rsid w:val="00AA3BBA"/>
    <w:rsid w:val="00AA3C32"/>
    <w:rsid w:val="00AA3DFB"/>
    <w:rsid w:val="00AA41CE"/>
    <w:rsid w:val="00AA422E"/>
    <w:rsid w:val="00AA4588"/>
    <w:rsid w:val="00AA5388"/>
    <w:rsid w:val="00AA5597"/>
    <w:rsid w:val="00AA5980"/>
    <w:rsid w:val="00AA60F0"/>
    <w:rsid w:val="00AA61DB"/>
    <w:rsid w:val="00AA65C0"/>
    <w:rsid w:val="00AA6B79"/>
    <w:rsid w:val="00AA71DF"/>
    <w:rsid w:val="00AA77BB"/>
    <w:rsid w:val="00AA792C"/>
    <w:rsid w:val="00AA7959"/>
    <w:rsid w:val="00AA7C30"/>
    <w:rsid w:val="00AA7EA8"/>
    <w:rsid w:val="00AA7FC2"/>
    <w:rsid w:val="00AB0105"/>
    <w:rsid w:val="00AB0200"/>
    <w:rsid w:val="00AB03A3"/>
    <w:rsid w:val="00AB07E3"/>
    <w:rsid w:val="00AB0A72"/>
    <w:rsid w:val="00AB0ADA"/>
    <w:rsid w:val="00AB0C32"/>
    <w:rsid w:val="00AB0E2E"/>
    <w:rsid w:val="00AB172D"/>
    <w:rsid w:val="00AB1C51"/>
    <w:rsid w:val="00AB2373"/>
    <w:rsid w:val="00AB24CE"/>
    <w:rsid w:val="00AB26E1"/>
    <w:rsid w:val="00AB2A0C"/>
    <w:rsid w:val="00AB2E88"/>
    <w:rsid w:val="00AB3076"/>
    <w:rsid w:val="00AB321C"/>
    <w:rsid w:val="00AB3B10"/>
    <w:rsid w:val="00AB3F13"/>
    <w:rsid w:val="00AB4A19"/>
    <w:rsid w:val="00AB4D5E"/>
    <w:rsid w:val="00AB5261"/>
    <w:rsid w:val="00AB53F9"/>
    <w:rsid w:val="00AB55AE"/>
    <w:rsid w:val="00AB5FAD"/>
    <w:rsid w:val="00AB601B"/>
    <w:rsid w:val="00AB6034"/>
    <w:rsid w:val="00AB6260"/>
    <w:rsid w:val="00AB655F"/>
    <w:rsid w:val="00AB660A"/>
    <w:rsid w:val="00AB68FC"/>
    <w:rsid w:val="00AB6A95"/>
    <w:rsid w:val="00AB744E"/>
    <w:rsid w:val="00AB78C2"/>
    <w:rsid w:val="00AB7B36"/>
    <w:rsid w:val="00AB7DEA"/>
    <w:rsid w:val="00AB7F84"/>
    <w:rsid w:val="00AC02FE"/>
    <w:rsid w:val="00AC0635"/>
    <w:rsid w:val="00AC0792"/>
    <w:rsid w:val="00AC0B51"/>
    <w:rsid w:val="00AC1CC6"/>
    <w:rsid w:val="00AC21F2"/>
    <w:rsid w:val="00AC2C31"/>
    <w:rsid w:val="00AC33FB"/>
    <w:rsid w:val="00AC3489"/>
    <w:rsid w:val="00AC3642"/>
    <w:rsid w:val="00AC3A48"/>
    <w:rsid w:val="00AC3EEC"/>
    <w:rsid w:val="00AC422C"/>
    <w:rsid w:val="00AC42FE"/>
    <w:rsid w:val="00AC44DB"/>
    <w:rsid w:val="00AC5359"/>
    <w:rsid w:val="00AC6204"/>
    <w:rsid w:val="00AC6939"/>
    <w:rsid w:val="00AC6A7F"/>
    <w:rsid w:val="00AC6C4B"/>
    <w:rsid w:val="00AC767A"/>
    <w:rsid w:val="00AD0C92"/>
    <w:rsid w:val="00AD0F2B"/>
    <w:rsid w:val="00AD0FB3"/>
    <w:rsid w:val="00AD1294"/>
    <w:rsid w:val="00AD1C71"/>
    <w:rsid w:val="00AD1F94"/>
    <w:rsid w:val="00AD23D2"/>
    <w:rsid w:val="00AD3258"/>
    <w:rsid w:val="00AD3557"/>
    <w:rsid w:val="00AD3744"/>
    <w:rsid w:val="00AD4123"/>
    <w:rsid w:val="00AD4585"/>
    <w:rsid w:val="00AD45F8"/>
    <w:rsid w:val="00AD5223"/>
    <w:rsid w:val="00AD54DF"/>
    <w:rsid w:val="00AD58B6"/>
    <w:rsid w:val="00AD5B0B"/>
    <w:rsid w:val="00AD5E23"/>
    <w:rsid w:val="00AD606C"/>
    <w:rsid w:val="00AD60B3"/>
    <w:rsid w:val="00AD629A"/>
    <w:rsid w:val="00AD664E"/>
    <w:rsid w:val="00AD6AD1"/>
    <w:rsid w:val="00AD6FA2"/>
    <w:rsid w:val="00AD77F0"/>
    <w:rsid w:val="00AD78DF"/>
    <w:rsid w:val="00AD791D"/>
    <w:rsid w:val="00AD799B"/>
    <w:rsid w:val="00AD7CBD"/>
    <w:rsid w:val="00AE0269"/>
    <w:rsid w:val="00AE06F6"/>
    <w:rsid w:val="00AE0EB4"/>
    <w:rsid w:val="00AE116A"/>
    <w:rsid w:val="00AE1366"/>
    <w:rsid w:val="00AE1472"/>
    <w:rsid w:val="00AE1646"/>
    <w:rsid w:val="00AE2005"/>
    <w:rsid w:val="00AE3A74"/>
    <w:rsid w:val="00AE3BA7"/>
    <w:rsid w:val="00AE3D29"/>
    <w:rsid w:val="00AE4C08"/>
    <w:rsid w:val="00AE50F9"/>
    <w:rsid w:val="00AE5203"/>
    <w:rsid w:val="00AE53F3"/>
    <w:rsid w:val="00AE5861"/>
    <w:rsid w:val="00AE592D"/>
    <w:rsid w:val="00AE5EE5"/>
    <w:rsid w:val="00AE6D50"/>
    <w:rsid w:val="00AE6FC7"/>
    <w:rsid w:val="00AE70EE"/>
    <w:rsid w:val="00AE75C5"/>
    <w:rsid w:val="00AE7AD9"/>
    <w:rsid w:val="00AE7AF1"/>
    <w:rsid w:val="00AE7B28"/>
    <w:rsid w:val="00AE7B73"/>
    <w:rsid w:val="00AF029B"/>
    <w:rsid w:val="00AF02CE"/>
    <w:rsid w:val="00AF06C9"/>
    <w:rsid w:val="00AF0F44"/>
    <w:rsid w:val="00AF1244"/>
    <w:rsid w:val="00AF19DA"/>
    <w:rsid w:val="00AF1D88"/>
    <w:rsid w:val="00AF204C"/>
    <w:rsid w:val="00AF2104"/>
    <w:rsid w:val="00AF2114"/>
    <w:rsid w:val="00AF23DD"/>
    <w:rsid w:val="00AF24A1"/>
    <w:rsid w:val="00AF275A"/>
    <w:rsid w:val="00AF2C3A"/>
    <w:rsid w:val="00AF45AB"/>
    <w:rsid w:val="00AF45E3"/>
    <w:rsid w:val="00AF472D"/>
    <w:rsid w:val="00AF543C"/>
    <w:rsid w:val="00AF556B"/>
    <w:rsid w:val="00AF5B54"/>
    <w:rsid w:val="00AF6A40"/>
    <w:rsid w:val="00AF7070"/>
    <w:rsid w:val="00AF7B6C"/>
    <w:rsid w:val="00AF7D12"/>
    <w:rsid w:val="00B007F0"/>
    <w:rsid w:val="00B00911"/>
    <w:rsid w:val="00B009F1"/>
    <w:rsid w:val="00B00BD8"/>
    <w:rsid w:val="00B011E2"/>
    <w:rsid w:val="00B01255"/>
    <w:rsid w:val="00B01A78"/>
    <w:rsid w:val="00B01CD7"/>
    <w:rsid w:val="00B02125"/>
    <w:rsid w:val="00B02240"/>
    <w:rsid w:val="00B026B6"/>
    <w:rsid w:val="00B028BD"/>
    <w:rsid w:val="00B029CD"/>
    <w:rsid w:val="00B02F2D"/>
    <w:rsid w:val="00B0431B"/>
    <w:rsid w:val="00B043BE"/>
    <w:rsid w:val="00B04492"/>
    <w:rsid w:val="00B044BC"/>
    <w:rsid w:val="00B04964"/>
    <w:rsid w:val="00B04A0E"/>
    <w:rsid w:val="00B055AE"/>
    <w:rsid w:val="00B05FFB"/>
    <w:rsid w:val="00B064EE"/>
    <w:rsid w:val="00B06894"/>
    <w:rsid w:val="00B06919"/>
    <w:rsid w:val="00B06B0F"/>
    <w:rsid w:val="00B06B35"/>
    <w:rsid w:val="00B0752A"/>
    <w:rsid w:val="00B07C98"/>
    <w:rsid w:val="00B07ED9"/>
    <w:rsid w:val="00B07EEA"/>
    <w:rsid w:val="00B10919"/>
    <w:rsid w:val="00B11394"/>
    <w:rsid w:val="00B11415"/>
    <w:rsid w:val="00B1179F"/>
    <w:rsid w:val="00B119D9"/>
    <w:rsid w:val="00B11C82"/>
    <w:rsid w:val="00B11D54"/>
    <w:rsid w:val="00B12016"/>
    <w:rsid w:val="00B12E59"/>
    <w:rsid w:val="00B13E67"/>
    <w:rsid w:val="00B13EC2"/>
    <w:rsid w:val="00B142C4"/>
    <w:rsid w:val="00B15420"/>
    <w:rsid w:val="00B15A1A"/>
    <w:rsid w:val="00B15AF4"/>
    <w:rsid w:val="00B16034"/>
    <w:rsid w:val="00B1620B"/>
    <w:rsid w:val="00B16591"/>
    <w:rsid w:val="00B166DA"/>
    <w:rsid w:val="00B16B35"/>
    <w:rsid w:val="00B16B72"/>
    <w:rsid w:val="00B17AEA"/>
    <w:rsid w:val="00B17B28"/>
    <w:rsid w:val="00B17DF7"/>
    <w:rsid w:val="00B17EB1"/>
    <w:rsid w:val="00B17F49"/>
    <w:rsid w:val="00B17FAE"/>
    <w:rsid w:val="00B20565"/>
    <w:rsid w:val="00B208D7"/>
    <w:rsid w:val="00B209AE"/>
    <w:rsid w:val="00B209C8"/>
    <w:rsid w:val="00B20B92"/>
    <w:rsid w:val="00B210F1"/>
    <w:rsid w:val="00B21251"/>
    <w:rsid w:val="00B21D74"/>
    <w:rsid w:val="00B21DA7"/>
    <w:rsid w:val="00B21DDE"/>
    <w:rsid w:val="00B21F9D"/>
    <w:rsid w:val="00B2209B"/>
    <w:rsid w:val="00B225FD"/>
    <w:rsid w:val="00B2281A"/>
    <w:rsid w:val="00B22C5B"/>
    <w:rsid w:val="00B22FD7"/>
    <w:rsid w:val="00B230C1"/>
    <w:rsid w:val="00B23AF8"/>
    <w:rsid w:val="00B243DD"/>
    <w:rsid w:val="00B244A4"/>
    <w:rsid w:val="00B24639"/>
    <w:rsid w:val="00B246AC"/>
    <w:rsid w:val="00B252C2"/>
    <w:rsid w:val="00B25A37"/>
    <w:rsid w:val="00B262AF"/>
    <w:rsid w:val="00B26997"/>
    <w:rsid w:val="00B26D57"/>
    <w:rsid w:val="00B2742E"/>
    <w:rsid w:val="00B274B4"/>
    <w:rsid w:val="00B27A10"/>
    <w:rsid w:val="00B27BF3"/>
    <w:rsid w:val="00B27C61"/>
    <w:rsid w:val="00B3033C"/>
    <w:rsid w:val="00B303EC"/>
    <w:rsid w:val="00B30626"/>
    <w:rsid w:val="00B318E5"/>
    <w:rsid w:val="00B32410"/>
    <w:rsid w:val="00B32425"/>
    <w:rsid w:val="00B32756"/>
    <w:rsid w:val="00B327C5"/>
    <w:rsid w:val="00B328AC"/>
    <w:rsid w:val="00B32BC2"/>
    <w:rsid w:val="00B32FD5"/>
    <w:rsid w:val="00B337B8"/>
    <w:rsid w:val="00B338E0"/>
    <w:rsid w:val="00B339E1"/>
    <w:rsid w:val="00B33B92"/>
    <w:rsid w:val="00B3443A"/>
    <w:rsid w:val="00B35099"/>
    <w:rsid w:val="00B354E4"/>
    <w:rsid w:val="00B35F77"/>
    <w:rsid w:val="00B36444"/>
    <w:rsid w:val="00B364FD"/>
    <w:rsid w:val="00B3668E"/>
    <w:rsid w:val="00B3684D"/>
    <w:rsid w:val="00B36900"/>
    <w:rsid w:val="00B36982"/>
    <w:rsid w:val="00B36E7A"/>
    <w:rsid w:val="00B36F2E"/>
    <w:rsid w:val="00B37E11"/>
    <w:rsid w:val="00B401D7"/>
    <w:rsid w:val="00B401FB"/>
    <w:rsid w:val="00B4037B"/>
    <w:rsid w:val="00B40472"/>
    <w:rsid w:val="00B40B37"/>
    <w:rsid w:val="00B40C43"/>
    <w:rsid w:val="00B40D9B"/>
    <w:rsid w:val="00B410C2"/>
    <w:rsid w:val="00B410EA"/>
    <w:rsid w:val="00B4152D"/>
    <w:rsid w:val="00B419BB"/>
    <w:rsid w:val="00B41B1F"/>
    <w:rsid w:val="00B42004"/>
    <w:rsid w:val="00B4207C"/>
    <w:rsid w:val="00B424E4"/>
    <w:rsid w:val="00B42CE1"/>
    <w:rsid w:val="00B42F9B"/>
    <w:rsid w:val="00B432F3"/>
    <w:rsid w:val="00B44E66"/>
    <w:rsid w:val="00B45309"/>
    <w:rsid w:val="00B453EB"/>
    <w:rsid w:val="00B45497"/>
    <w:rsid w:val="00B4606F"/>
    <w:rsid w:val="00B4636A"/>
    <w:rsid w:val="00B468EC"/>
    <w:rsid w:val="00B46C2F"/>
    <w:rsid w:val="00B46C32"/>
    <w:rsid w:val="00B47531"/>
    <w:rsid w:val="00B47800"/>
    <w:rsid w:val="00B479C3"/>
    <w:rsid w:val="00B50725"/>
    <w:rsid w:val="00B50CAD"/>
    <w:rsid w:val="00B5103B"/>
    <w:rsid w:val="00B518B3"/>
    <w:rsid w:val="00B51B37"/>
    <w:rsid w:val="00B51BF1"/>
    <w:rsid w:val="00B52EC2"/>
    <w:rsid w:val="00B53484"/>
    <w:rsid w:val="00B53652"/>
    <w:rsid w:val="00B53C0C"/>
    <w:rsid w:val="00B53F8E"/>
    <w:rsid w:val="00B542CF"/>
    <w:rsid w:val="00B54C29"/>
    <w:rsid w:val="00B55098"/>
    <w:rsid w:val="00B5527B"/>
    <w:rsid w:val="00B552B4"/>
    <w:rsid w:val="00B555CA"/>
    <w:rsid w:val="00B55DA8"/>
    <w:rsid w:val="00B55F3D"/>
    <w:rsid w:val="00B56093"/>
    <w:rsid w:val="00B562D8"/>
    <w:rsid w:val="00B5654D"/>
    <w:rsid w:val="00B571CD"/>
    <w:rsid w:val="00B573F0"/>
    <w:rsid w:val="00B5760B"/>
    <w:rsid w:val="00B5760D"/>
    <w:rsid w:val="00B57A60"/>
    <w:rsid w:val="00B60247"/>
    <w:rsid w:val="00B6052B"/>
    <w:rsid w:val="00B60F02"/>
    <w:rsid w:val="00B61090"/>
    <w:rsid w:val="00B618C3"/>
    <w:rsid w:val="00B619E0"/>
    <w:rsid w:val="00B627DD"/>
    <w:rsid w:val="00B62EF4"/>
    <w:rsid w:val="00B636D5"/>
    <w:rsid w:val="00B64136"/>
    <w:rsid w:val="00B6428B"/>
    <w:rsid w:val="00B6501A"/>
    <w:rsid w:val="00B654CE"/>
    <w:rsid w:val="00B654EE"/>
    <w:rsid w:val="00B655A8"/>
    <w:rsid w:val="00B6610E"/>
    <w:rsid w:val="00B67506"/>
    <w:rsid w:val="00B676A2"/>
    <w:rsid w:val="00B67A3D"/>
    <w:rsid w:val="00B67CBD"/>
    <w:rsid w:val="00B67F1D"/>
    <w:rsid w:val="00B70873"/>
    <w:rsid w:val="00B709CF"/>
    <w:rsid w:val="00B70C52"/>
    <w:rsid w:val="00B70CE2"/>
    <w:rsid w:val="00B70D01"/>
    <w:rsid w:val="00B721D1"/>
    <w:rsid w:val="00B72450"/>
    <w:rsid w:val="00B72AD0"/>
    <w:rsid w:val="00B7335D"/>
    <w:rsid w:val="00B73DD6"/>
    <w:rsid w:val="00B75107"/>
    <w:rsid w:val="00B751B4"/>
    <w:rsid w:val="00B752AB"/>
    <w:rsid w:val="00B753B1"/>
    <w:rsid w:val="00B75AC8"/>
    <w:rsid w:val="00B75E84"/>
    <w:rsid w:val="00B760C9"/>
    <w:rsid w:val="00B7640B"/>
    <w:rsid w:val="00B769BF"/>
    <w:rsid w:val="00B76A58"/>
    <w:rsid w:val="00B76F46"/>
    <w:rsid w:val="00B7736C"/>
    <w:rsid w:val="00B77398"/>
    <w:rsid w:val="00B777B3"/>
    <w:rsid w:val="00B77A90"/>
    <w:rsid w:val="00B77EC5"/>
    <w:rsid w:val="00B801AC"/>
    <w:rsid w:val="00B8045E"/>
    <w:rsid w:val="00B805D3"/>
    <w:rsid w:val="00B80BAB"/>
    <w:rsid w:val="00B80CA0"/>
    <w:rsid w:val="00B80FFB"/>
    <w:rsid w:val="00B813E5"/>
    <w:rsid w:val="00B8162C"/>
    <w:rsid w:val="00B8193C"/>
    <w:rsid w:val="00B81B91"/>
    <w:rsid w:val="00B820F2"/>
    <w:rsid w:val="00B8231C"/>
    <w:rsid w:val="00B82870"/>
    <w:rsid w:val="00B82A72"/>
    <w:rsid w:val="00B82C93"/>
    <w:rsid w:val="00B82E84"/>
    <w:rsid w:val="00B837DB"/>
    <w:rsid w:val="00B83B0B"/>
    <w:rsid w:val="00B84988"/>
    <w:rsid w:val="00B84CD9"/>
    <w:rsid w:val="00B85260"/>
    <w:rsid w:val="00B8528B"/>
    <w:rsid w:val="00B85370"/>
    <w:rsid w:val="00B85390"/>
    <w:rsid w:val="00B8655F"/>
    <w:rsid w:val="00B86588"/>
    <w:rsid w:val="00B8676F"/>
    <w:rsid w:val="00B8687B"/>
    <w:rsid w:val="00B86BCC"/>
    <w:rsid w:val="00B8758A"/>
    <w:rsid w:val="00B87AA2"/>
    <w:rsid w:val="00B87AD7"/>
    <w:rsid w:val="00B87B0F"/>
    <w:rsid w:val="00B87C89"/>
    <w:rsid w:val="00B90381"/>
    <w:rsid w:val="00B905C1"/>
    <w:rsid w:val="00B90F6C"/>
    <w:rsid w:val="00B917BC"/>
    <w:rsid w:val="00B926B7"/>
    <w:rsid w:val="00B926D7"/>
    <w:rsid w:val="00B92BF5"/>
    <w:rsid w:val="00B9331A"/>
    <w:rsid w:val="00B9347B"/>
    <w:rsid w:val="00B934FC"/>
    <w:rsid w:val="00B93D18"/>
    <w:rsid w:val="00B93E9F"/>
    <w:rsid w:val="00B93EA1"/>
    <w:rsid w:val="00B93F67"/>
    <w:rsid w:val="00B93FE1"/>
    <w:rsid w:val="00B93FEA"/>
    <w:rsid w:val="00B94076"/>
    <w:rsid w:val="00B94DFE"/>
    <w:rsid w:val="00B951D4"/>
    <w:rsid w:val="00B95A4A"/>
    <w:rsid w:val="00B96A30"/>
    <w:rsid w:val="00B97434"/>
    <w:rsid w:val="00B97A21"/>
    <w:rsid w:val="00B97E2D"/>
    <w:rsid w:val="00BA06F7"/>
    <w:rsid w:val="00BA0B2B"/>
    <w:rsid w:val="00BA0F42"/>
    <w:rsid w:val="00BA0FD2"/>
    <w:rsid w:val="00BA1497"/>
    <w:rsid w:val="00BA1627"/>
    <w:rsid w:val="00BA1BA5"/>
    <w:rsid w:val="00BA1E00"/>
    <w:rsid w:val="00BA2973"/>
    <w:rsid w:val="00BA30FB"/>
    <w:rsid w:val="00BA36EB"/>
    <w:rsid w:val="00BA3805"/>
    <w:rsid w:val="00BA3B38"/>
    <w:rsid w:val="00BA3EE2"/>
    <w:rsid w:val="00BA41FB"/>
    <w:rsid w:val="00BA487C"/>
    <w:rsid w:val="00BA49C4"/>
    <w:rsid w:val="00BA5336"/>
    <w:rsid w:val="00BA5F33"/>
    <w:rsid w:val="00BA651F"/>
    <w:rsid w:val="00BA6F29"/>
    <w:rsid w:val="00BA787D"/>
    <w:rsid w:val="00BB0BB8"/>
    <w:rsid w:val="00BB1191"/>
    <w:rsid w:val="00BB129A"/>
    <w:rsid w:val="00BB1CAE"/>
    <w:rsid w:val="00BB1D1B"/>
    <w:rsid w:val="00BB1E4E"/>
    <w:rsid w:val="00BB296F"/>
    <w:rsid w:val="00BB2A71"/>
    <w:rsid w:val="00BB2AE9"/>
    <w:rsid w:val="00BB30C1"/>
    <w:rsid w:val="00BB34DA"/>
    <w:rsid w:val="00BB35B3"/>
    <w:rsid w:val="00BB36A2"/>
    <w:rsid w:val="00BB3FEC"/>
    <w:rsid w:val="00BB408B"/>
    <w:rsid w:val="00BB490E"/>
    <w:rsid w:val="00BB4CD6"/>
    <w:rsid w:val="00BB4E05"/>
    <w:rsid w:val="00BB4EBE"/>
    <w:rsid w:val="00BB5078"/>
    <w:rsid w:val="00BB545B"/>
    <w:rsid w:val="00BB5602"/>
    <w:rsid w:val="00BB56EF"/>
    <w:rsid w:val="00BB579E"/>
    <w:rsid w:val="00BB5DFE"/>
    <w:rsid w:val="00BB62A4"/>
    <w:rsid w:val="00BB676C"/>
    <w:rsid w:val="00BB6C01"/>
    <w:rsid w:val="00BB6C79"/>
    <w:rsid w:val="00BB6CF5"/>
    <w:rsid w:val="00BB6DC8"/>
    <w:rsid w:val="00BB6E3A"/>
    <w:rsid w:val="00BB6F67"/>
    <w:rsid w:val="00BB70A2"/>
    <w:rsid w:val="00BB7BB0"/>
    <w:rsid w:val="00BC09C4"/>
    <w:rsid w:val="00BC0DE2"/>
    <w:rsid w:val="00BC0FE5"/>
    <w:rsid w:val="00BC12F8"/>
    <w:rsid w:val="00BC1AFD"/>
    <w:rsid w:val="00BC22AB"/>
    <w:rsid w:val="00BC2725"/>
    <w:rsid w:val="00BC2C4D"/>
    <w:rsid w:val="00BC3492"/>
    <w:rsid w:val="00BC37D8"/>
    <w:rsid w:val="00BC3B7A"/>
    <w:rsid w:val="00BC409F"/>
    <w:rsid w:val="00BC450C"/>
    <w:rsid w:val="00BC46CD"/>
    <w:rsid w:val="00BC47CB"/>
    <w:rsid w:val="00BC4D5A"/>
    <w:rsid w:val="00BC54F5"/>
    <w:rsid w:val="00BC5826"/>
    <w:rsid w:val="00BC5C9B"/>
    <w:rsid w:val="00BC6110"/>
    <w:rsid w:val="00BC715E"/>
    <w:rsid w:val="00BC7B44"/>
    <w:rsid w:val="00BC7E30"/>
    <w:rsid w:val="00BC7EB0"/>
    <w:rsid w:val="00BD0CD5"/>
    <w:rsid w:val="00BD0F1E"/>
    <w:rsid w:val="00BD1664"/>
    <w:rsid w:val="00BD186C"/>
    <w:rsid w:val="00BD2545"/>
    <w:rsid w:val="00BD2870"/>
    <w:rsid w:val="00BD3129"/>
    <w:rsid w:val="00BD314E"/>
    <w:rsid w:val="00BD3990"/>
    <w:rsid w:val="00BD501F"/>
    <w:rsid w:val="00BD5377"/>
    <w:rsid w:val="00BD53AF"/>
    <w:rsid w:val="00BD576E"/>
    <w:rsid w:val="00BD5C98"/>
    <w:rsid w:val="00BD5E0E"/>
    <w:rsid w:val="00BD6542"/>
    <w:rsid w:val="00BD69BD"/>
    <w:rsid w:val="00BD6DD3"/>
    <w:rsid w:val="00BD74CE"/>
    <w:rsid w:val="00BD7E4C"/>
    <w:rsid w:val="00BD7F2B"/>
    <w:rsid w:val="00BE01A0"/>
    <w:rsid w:val="00BE035C"/>
    <w:rsid w:val="00BE077B"/>
    <w:rsid w:val="00BE0817"/>
    <w:rsid w:val="00BE0841"/>
    <w:rsid w:val="00BE0EB0"/>
    <w:rsid w:val="00BE13A1"/>
    <w:rsid w:val="00BE187D"/>
    <w:rsid w:val="00BE1BC2"/>
    <w:rsid w:val="00BE2833"/>
    <w:rsid w:val="00BE2CC9"/>
    <w:rsid w:val="00BE2D79"/>
    <w:rsid w:val="00BE2EE8"/>
    <w:rsid w:val="00BE3D39"/>
    <w:rsid w:val="00BE4584"/>
    <w:rsid w:val="00BE49CF"/>
    <w:rsid w:val="00BE4AE5"/>
    <w:rsid w:val="00BE4FFE"/>
    <w:rsid w:val="00BE518B"/>
    <w:rsid w:val="00BE53B4"/>
    <w:rsid w:val="00BE53CE"/>
    <w:rsid w:val="00BE6412"/>
    <w:rsid w:val="00BE6673"/>
    <w:rsid w:val="00BE68C7"/>
    <w:rsid w:val="00BE6FAB"/>
    <w:rsid w:val="00BE70D5"/>
    <w:rsid w:val="00BE750B"/>
    <w:rsid w:val="00BF08E2"/>
    <w:rsid w:val="00BF0D03"/>
    <w:rsid w:val="00BF1054"/>
    <w:rsid w:val="00BF1088"/>
    <w:rsid w:val="00BF199C"/>
    <w:rsid w:val="00BF1D83"/>
    <w:rsid w:val="00BF1E28"/>
    <w:rsid w:val="00BF1F8C"/>
    <w:rsid w:val="00BF334B"/>
    <w:rsid w:val="00BF49BA"/>
    <w:rsid w:val="00BF5883"/>
    <w:rsid w:val="00BF59DA"/>
    <w:rsid w:val="00BF5C1E"/>
    <w:rsid w:val="00BF5FDD"/>
    <w:rsid w:val="00BF6199"/>
    <w:rsid w:val="00BF6494"/>
    <w:rsid w:val="00BF65FC"/>
    <w:rsid w:val="00BF6AEA"/>
    <w:rsid w:val="00BF7E00"/>
    <w:rsid w:val="00BF7EB9"/>
    <w:rsid w:val="00C00409"/>
    <w:rsid w:val="00C00ADE"/>
    <w:rsid w:val="00C010A8"/>
    <w:rsid w:val="00C010CD"/>
    <w:rsid w:val="00C0188B"/>
    <w:rsid w:val="00C01B0D"/>
    <w:rsid w:val="00C01BAD"/>
    <w:rsid w:val="00C0217A"/>
    <w:rsid w:val="00C021B7"/>
    <w:rsid w:val="00C028B2"/>
    <w:rsid w:val="00C02CEA"/>
    <w:rsid w:val="00C0356A"/>
    <w:rsid w:val="00C035F4"/>
    <w:rsid w:val="00C03B64"/>
    <w:rsid w:val="00C0456C"/>
    <w:rsid w:val="00C04602"/>
    <w:rsid w:val="00C0522E"/>
    <w:rsid w:val="00C054F8"/>
    <w:rsid w:val="00C055DC"/>
    <w:rsid w:val="00C057D5"/>
    <w:rsid w:val="00C05D39"/>
    <w:rsid w:val="00C05E83"/>
    <w:rsid w:val="00C065DB"/>
    <w:rsid w:val="00C074A4"/>
    <w:rsid w:val="00C078D5"/>
    <w:rsid w:val="00C10A2D"/>
    <w:rsid w:val="00C10D57"/>
    <w:rsid w:val="00C11204"/>
    <w:rsid w:val="00C11B36"/>
    <w:rsid w:val="00C11B9B"/>
    <w:rsid w:val="00C11E4F"/>
    <w:rsid w:val="00C1289B"/>
    <w:rsid w:val="00C12F93"/>
    <w:rsid w:val="00C1333A"/>
    <w:rsid w:val="00C13475"/>
    <w:rsid w:val="00C13B61"/>
    <w:rsid w:val="00C14579"/>
    <w:rsid w:val="00C1485B"/>
    <w:rsid w:val="00C14EA8"/>
    <w:rsid w:val="00C155C8"/>
    <w:rsid w:val="00C156A1"/>
    <w:rsid w:val="00C15B0D"/>
    <w:rsid w:val="00C15E9B"/>
    <w:rsid w:val="00C15EDA"/>
    <w:rsid w:val="00C168A8"/>
    <w:rsid w:val="00C16A60"/>
    <w:rsid w:val="00C16C7B"/>
    <w:rsid w:val="00C16E43"/>
    <w:rsid w:val="00C171B9"/>
    <w:rsid w:val="00C1723D"/>
    <w:rsid w:val="00C17414"/>
    <w:rsid w:val="00C17899"/>
    <w:rsid w:val="00C20764"/>
    <w:rsid w:val="00C20C92"/>
    <w:rsid w:val="00C20FB9"/>
    <w:rsid w:val="00C2165A"/>
    <w:rsid w:val="00C21727"/>
    <w:rsid w:val="00C223EC"/>
    <w:rsid w:val="00C233E8"/>
    <w:rsid w:val="00C2341D"/>
    <w:rsid w:val="00C23A42"/>
    <w:rsid w:val="00C247D9"/>
    <w:rsid w:val="00C24CB9"/>
    <w:rsid w:val="00C24F3C"/>
    <w:rsid w:val="00C25018"/>
    <w:rsid w:val="00C250D0"/>
    <w:rsid w:val="00C25878"/>
    <w:rsid w:val="00C25995"/>
    <w:rsid w:val="00C25B5F"/>
    <w:rsid w:val="00C25B9E"/>
    <w:rsid w:val="00C25E8A"/>
    <w:rsid w:val="00C26434"/>
    <w:rsid w:val="00C2690A"/>
    <w:rsid w:val="00C27505"/>
    <w:rsid w:val="00C279AA"/>
    <w:rsid w:val="00C27B83"/>
    <w:rsid w:val="00C27DB2"/>
    <w:rsid w:val="00C302A5"/>
    <w:rsid w:val="00C3035D"/>
    <w:rsid w:val="00C303EA"/>
    <w:rsid w:val="00C30561"/>
    <w:rsid w:val="00C3065F"/>
    <w:rsid w:val="00C30A12"/>
    <w:rsid w:val="00C30BCB"/>
    <w:rsid w:val="00C30BDB"/>
    <w:rsid w:val="00C30C7B"/>
    <w:rsid w:val="00C30EF1"/>
    <w:rsid w:val="00C30F1F"/>
    <w:rsid w:val="00C3148F"/>
    <w:rsid w:val="00C3184E"/>
    <w:rsid w:val="00C3187E"/>
    <w:rsid w:val="00C31A70"/>
    <w:rsid w:val="00C31BC1"/>
    <w:rsid w:val="00C320A0"/>
    <w:rsid w:val="00C32C2C"/>
    <w:rsid w:val="00C32ED1"/>
    <w:rsid w:val="00C339C7"/>
    <w:rsid w:val="00C33ADF"/>
    <w:rsid w:val="00C33EC4"/>
    <w:rsid w:val="00C33F67"/>
    <w:rsid w:val="00C34167"/>
    <w:rsid w:val="00C342BE"/>
    <w:rsid w:val="00C347F7"/>
    <w:rsid w:val="00C34A39"/>
    <w:rsid w:val="00C3504D"/>
    <w:rsid w:val="00C35388"/>
    <w:rsid w:val="00C354FB"/>
    <w:rsid w:val="00C359DC"/>
    <w:rsid w:val="00C35EDF"/>
    <w:rsid w:val="00C36370"/>
    <w:rsid w:val="00C364E7"/>
    <w:rsid w:val="00C36715"/>
    <w:rsid w:val="00C36993"/>
    <w:rsid w:val="00C36D6D"/>
    <w:rsid w:val="00C36E00"/>
    <w:rsid w:val="00C37A9B"/>
    <w:rsid w:val="00C37B19"/>
    <w:rsid w:val="00C37FB5"/>
    <w:rsid w:val="00C40041"/>
    <w:rsid w:val="00C400DC"/>
    <w:rsid w:val="00C41360"/>
    <w:rsid w:val="00C41413"/>
    <w:rsid w:val="00C4172E"/>
    <w:rsid w:val="00C419DE"/>
    <w:rsid w:val="00C41F41"/>
    <w:rsid w:val="00C420E4"/>
    <w:rsid w:val="00C43336"/>
    <w:rsid w:val="00C444B0"/>
    <w:rsid w:val="00C446F8"/>
    <w:rsid w:val="00C448FE"/>
    <w:rsid w:val="00C44F78"/>
    <w:rsid w:val="00C4514E"/>
    <w:rsid w:val="00C452E0"/>
    <w:rsid w:val="00C45B56"/>
    <w:rsid w:val="00C45C36"/>
    <w:rsid w:val="00C45D94"/>
    <w:rsid w:val="00C469CA"/>
    <w:rsid w:val="00C46E6E"/>
    <w:rsid w:val="00C476C9"/>
    <w:rsid w:val="00C479AC"/>
    <w:rsid w:val="00C5018B"/>
    <w:rsid w:val="00C505BE"/>
    <w:rsid w:val="00C50697"/>
    <w:rsid w:val="00C507DF"/>
    <w:rsid w:val="00C51686"/>
    <w:rsid w:val="00C518BF"/>
    <w:rsid w:val="00C52719"/>
    <w:rsid w:val="00C52982"/>
    <w:rsid w:val="00C52C5E"/>
    <w:rsid w:val="00C52EC9"/>
    <w:rsid w:val="00C53302"/>
    <w:rsid w:val="00C5451A"/>
    <w:rsid w:val="00C54B4C"/>
    <w:rsid w:val="00C5619F"/>
    <w:rsid w:val="00C561E6"/>
    <w:rsid w:val="00C56299"/>
    <w:rsid w:val="00C5684E"/>
    <w:rsid w:val="00C56887"/>
    <w:rsid w:val="00C56DD9"/>
    <w:rsid w:val="00C57257"/>
    <w:rsid w:val="00C57406"/>
    <w:rsid w:val="00C578F2"/>
    <w:rsid w:val="00C5795C"/>
    <w:rsid w:val="00C601CF"/>
    <w:rsid w:val="00C60245"/>
    <w:rsid w:val="00C603C2"/>
    <w:rsid w:val="00C606BE"/>
    <w:rsid w:val="00C61E02"/>
    <w:rsid w:val="00C621DD"/>
    <w:rsid w:val="00C6314E"/>
    <w:rsid w:val="00C633CE"/>
    <w:rsid w:val="00C63777"/>
    <w:rsid w:val="00C63F6A"/>
    <w:rsid w:val="00C646B0"/>
    <w:rsid w:val="00C64A87"/>
    <w:rsid w:val="00C6510F"/>
    <w:rsid w:val="00C65414"/>
    <w:rsid w:val="00C662CF"/>
    <w:rsid w:val="00C6630A"/>
    <w:rsid w:val="00C6688B"/>
    <w:rsid w:val="00C6689B"/>
    <w:rsid w:val="00C66D4A"/>
    <w:rsid w:val="00C67591"/>
    <w:rsid w:val="00C67F1E"/>
    <w:rsid w:val="00C67FD7"/>
    <w:rsid w:val="00C700E1"/>
    <w:rsid w:val="00C70B0F"/>
    <w:rsid w:val="00C70D5F"/>
    <w:rsid w:val="00C7136F"/>
    <w:rsid w:val="00C71EF3"/>
    <w:rsid w:val="00C72931"/>
    <w:rsid w:val="00C72E6E"/>
    <w:rsid w:val="00C7341D"/>
    <w:rsid w:val="00C73A77"/>
    <w:rsid w:val="00C73DA5"/>
    <w:rsid w:val="00C73EEB"/>
    <w:rsid w:val="00C74751"/>
    <w:rsid w:val="00C75494"/>
    <w:rsid w:val="00C758AE"/>
    <w:rsid w:val="00C758B3"/>
    <w:rsid w:val="00C7592F"/>
    <w:rsid w:val="00C759C4"/>
    <w:rsid w:val="00C75CF0"/>
    <w:rsid w:val="00C7654E"/>
    <w:rsid w:val="00C768EE"/>
    <w:rsid w:val="00C76A5F"/>
    <w:rsid w:val="00C77077"/>
    <w:rsid w:val="00C773A9"/>
    <w:rsid w:val="00C77629"/>
    <w:rsid w:val="00C77C7E"/>
    <w:rsid w:val="00C77D4B"/>
    <w:rsid w:val="00C77DD0"/>
    <w:rsid w:val="00C80518"/>
    <w:rsid w:val="00C8071D"/>
    <w:rsid w:val="00C810D7"/>
    <w:rsid w:val="00C818F1"/>
    <w:rsid w:val="00C81A24"/>
    <w:rsid w:val="00C81B3A"/>
    <w:rsid w:val="00C81C9D"/>
    <w:rsid w:val="00C81FF3"/>
    <w:rsid w:val="00C82800"/>
    <w:rsid w:val="00C8301F"/>
    <w:rsid w:val="00C833E5"/>
    <w:rsid w:val="00C8355F"/>
    <w:rsid w:val="00C836E8"/>
    <w:rsid w:val="00C838C5"/>
    <w:rsid w:val="00C838E9"/>
    <w:rsid w:val="00C85692"/>
    <w:rsid w:val="00C856B9"/>
    <w:rsid w:val="00C8575C"/>
    <w:rsid w:val="00C85D77"/>
    <w:rsid w:val="00C86176"/>
    <w:rsid w:val="00C86A1C"/>
    <w:rsid w:val="00C86C79"/>
    <w:rsid w:val="00C87D57"/>
    <w:rsid w:val="00C90257"/>
    <w:rsid w:val="00C905C6"/>
    <w:rsid w:val="00C91038"/>
    <w:rsid w:val="00C911ED"/>
    <w:rsid w:val="00C918A1"/>
    <w:rsid w:val="00C922EA"/>
    <w:rsid w:val="00C936F5"/>
    <w:rsid w:val="00C93E78"/>
    <w:rsid w:val="00C940BE"/>
    <w:rsid w:val="00C9421F"/>
    <w:rsid w:val="00C946CD"/>
    <w:rsid w:val="00C94935"/>
    <w:rsid w:val="00C94CA4"/>
    <w:rsid w:val="00C950C4"/>
    <w:rsid w:val="00C956C8"/>
    <w:rsid w:val="00C95C3C"/>
    <w:rsid w:val="00C96A69"/>
    <w:rsid w:val="00C96CB4"/>
    <w:rsid w:val="00C972FE"/>
    <w:rsid w:val="00C97490"/>
    <w:rsid w:val="00C97B27"/>
    <w:rsid w:val="00C97CDD"/>
    <w:rsid w:val="00CA01AE"/>
    <w:rsid w:val="00CA0299"/>
    <w:rsid w:val="00CA0AA3"/>
    <w:rsid w:val="00CA18FD"/>
    <w:rsid w:val="00CA1980"/>
    <w:rsid w:val="00CA353E"/>
    <w:rsid w:val="00CA36B2"/>
    <w:rsid w:val="00CA4798"/>
    <w:rsid w:val="00CA47D7"/>
    <w:rsid w:val="00CA4E41"/>
    <w:rsid w:val="00CA5493"/>
    <w:rsid w:val="00CA6098"/>
    <w:rsid w:val="00CA68AE"/>
    <w:rsid w:val="00CA6C05"/>
    <w:rsid w:val="00CA775A"/>
    <w:rsid w:val="00CA7EA2"/>
    <w:rsid w:val="00CB09D9"/>
    <w:rsid w:val="00CB0B71"/>
    <w:rsid w:val="00CB0DFB"/>
    <w:rsid w:val="00CB10D6"/>
    <w:rsid w:val="00CB1823"/>
    <w:rsid w:val="00CB1E44"/>
    <w:rsid w:val="00CB1F83"/>
    <w:rsid w:val="00CB2440"/>
    <w:rsid w:val="00CB27F0"/>
    <w:rsid w:val="00CB2C7F"/>
    <w:rsid w:val="00CB337F"/>
    <w:rsid w:val="00CB33CE"/>
    <w:rsid w:val="00CB39CB"/>
    <w:rsid w:val="00CB47EF"/>
    <w:rsid w:val="00CB4F26"/>
    <w:rsid w:val="00CB4F4B"/>
    <w:rsid w:val="00CB59A9"/>
    <w:rsid w:val="00CB6185"/>
    <w:rsid w:val="00CB6344"/>
    <w:rsid w:val="00CB680A"/>
    <w:rsid w:val="00CB6BB9"/>
    <w:rsid w:val="00CB6D39"/>
    <w:rsid w:val="00CB6E2B"/>
    <w:rsid w:val="00CB7013"/>
    <w:rsid w:val="00CB7096"/>
    <w:rsid w:val="00CB7304"/>
    <w:rsid w:val="00CB7B5F"/>
    <w:rsid w:val="00CC14E8"/>
    <w:rsid w:val="00CC18C6"/>
    <w:rsid w:val="00CC198F"/>
    <w:rsid w:val="00CC22F7"/>
    <w:rsid w:val="00CC2476"/>
    <w:rsid w:val="00CC2642"/>
    <w:rsid w:val="00CC2ECC"/>
    <w:rsid w:val="00CC317C"/>
    <w:rsid w:val="00CC38F0"/>
    <w:rsid w:val="00CC3AB8"/>
    <w:rsid w:val="00CC3E40"/>
    <w:rsid w:val="00CC3F0F"/>
    <w:rsid w:val="00CC4817"/>
    <w:rsid w:val="00CC55F6"/>
    <w:rsid w:val="00CC5FFE"/>
    <w:rsid w:val="00CC65BC"/>
    <w:rsid w:val="00CC6F0E"/>
    <w:rsid w:val="00CC7653"/>
    <w:rsid w:val="00CC77A4"/>
    <w:rsid w:val="00CD0D10"/>
    <w:rsid w:val="00CD27D1"/>
    <w:rsid w:val="00CD2C92"/>
    <w:rsid w:val="00CD367D"/>
    <w:rsid w:val="00CD36DC"/>
    <w:rsid w:val="00CD381F"/>
    <w:rsid w:val="00CD384E"/>
    <w:rsid w:val="00CD3A8B"/>
    <w:rsid w:val="00CD3D7B"/>
    <w:rsid w:val="00CD3EC7"/>
    <w:rsid w:val="00CD47EB"/>
    <w:rsid w:val="00CD4921"/>
    <w:rsid w:val="00CD64E1"/>
    <w:rsid w:val="00CD6520"/>
    <w:rsid w:val="00CD6A50"/>
    <w:rsid w:val="00CD6BF0"/>
    <w:rsid w:val="00CD75AE"/>
    <w:rsid w:val="00CD767C"/>
    <w:rsid w:val="00CD7C86"/>
    <w:rsid w:val="00CD7E09"/>
    <w:rsid w:val="00CE1176"/>
    <w:rsid w:val="00CE12EC"/>
    <w:rsid w:val="00CE13ED"/>
    <w:rsid w:val="00CE1477"/>
    <w:rsid w:val="00CE1683"/>
    <w:rsid w:val="00CE1810"/>
    <w:rsid w:val="00CE1B39"/>
    <w:rsid w:val="00CE1E0F"/>
    <w:rsid w:val="00CE2A58"/>
    <w:rsid w:val="00CE3BCD"/>
    <w:rsid w:val="00CE3C59"/>
    <w:rsid w:val="00CE5677"/>
    <w:rsid w:val="00CE570F"/>
    <w:rsid w:val="00CE5899"/>
    <w:rsid w:val="00CE62EE"/>
    <w:rsid w:val="00CE66BB"/>
    <w:rsid w:val="00CE6821"/>
    <w:rsid w:val="00CE69B8"/>
    <w:rsid w:val="00CE6F14"/>
    <w:rsid w:val="00CE7435"/>
    <w:rsid w:val="00CE79E0"/>
    <w:rsid w:val="00CE7B88"/>
    <w:rsid w:val="00CE7CF5"/>
    <w:rsid w:val="00CF0138"/>
    <w:rsid w:val="00CF0335"/>
    <w:rsid w:val="00CF1006"/>
    <w:rsid w:val="00CF114F"/>
    <w:rsid w:val="00CF11B6"/>
    <w:rsid w:val="00CF175E"/>
    <w:rsid w:val="00CF1786"/>
    <w:rsid w:val="00CF265B"/>
    <w:rsid w:val="00CF2873"/>
    <w:rsid w:val="00CF2A00"/>
    <w:rsid w:val="00CF2A79"/>
    <w:rsid w:val="00CF3081"/>
    <w:rsid w:val="00CF333A"/>
    <w:rsid w:val="00CF3521"/>
    <w:rsid w:val="00CF3713"/>
    <w:rsid w:val="00CF391A"/>
    <w:rsid w:val="00CF4084"/>
    <w:rsid w:val="00CF42D1"/>
    <w:rsid w:val="00CF48ED"/>
    <w:rsid w:val="00CF497E"/>
    <w:rsid w:val="00CF4CCE"/>
    <w:rsid w:val="00CF5AE8"/>
    <w:rsid w:val="00CF5EC1"/>
    <w:rsid w:val="00CF658E"/>
    <w:rsid w:val="00CF6696"/>
    <w:rsid w:val="00CF7EA4"/>
    <w:rsid w:val="00CF7F1A"/>
    <w:rsid w:val="00D0010D"/>
    <w:rsid w:val="00D00152"/>
    <w:rsid w:val="00D00204"/>
    <w:rsid w:val="00D00BD6"/>
    <w:rsid w:val="00D00D14"/>
    <w:rsid w:val="00D016A8"/>
    <w:rsid w:val="00D01747"/>
    <w:rsid w:val="00D01CAE"/>
    <w:rsid w:val="00D01F9E"/>
    <w:rsid w:val="00D021F3"/>
    <w:rsid w:val="00D0232C"/>
    <w:rsid w:val="00D02720"/>
    <w:rsid w:val="00D029A3"/>
    <w:rsid w:val="00D029A6"/>
    <w:rsid w:val="00D02B4C"/>
    <w:rsid w:val="00D034C9"/>
    <w:rsid w:val="00D03E9B"/>
    <w:rsid w:val="00D03EDF"/>
    <w:rsid w:val="00D045F8"/>
    <w:rsid w:val="00D04696"/>
    <w:rsid w:val="00D049B4"/>
    <w:rsid w:val="00D04B42"/>
    <w:rsid w:val="00D04BF8"/>
    <w:rsid w:val="00D052BA"/>
    <w:rsid w:val="00D053A2"/>
    <w:rsid w:val="00D057ED"/>
    <w:rsid w:val="00D05F30"/>
    <w:rsid w:val="00D05FF1"/>
    <w:rsid w:val="00D0610D"/>
    <w:rsid w:val="00D061DB"/>
    <w:rsid w:val="00D06A8F"/>
    <w:rsid w:val="00D06BF4"/>
    <w:rsid w:val="00D06E88"/>
    <w:rsid w:val="00D06FAF"/>
    <w:rsid w:val="00D07971"/>
    <w:rsid w:val="00D1094B"/>
    <w:rsid w:val="00D10C8F"/>
    <w:rsid w:val="00D116F6"/>
    <w:rsid w:val="00D117E6"/>
    <w:rsid w:val="00D12853"/>
    <w:rsid w:val="00D1299D"/>
    <w:rsid w:val="00D13856"/>
    <w:rsid w:val="00D13A79"/>
    <w:rsid w:val="00D14465"/>
    <w:rsid w:val="00D14691"/>
    <w:rsid w:val="00D14C30"/>
    <w:rsid w:val="00D14DC1"/>
    <w:rsid w:val="00D15560"/>
    <w:rsid w:val="00D15905"/>
    <w:rsid w:val="00D165AA"/>
    <w:rsid w:val="00D16638"/>
    <w:rsid w:val="00D16E85"/>
    <w:rsid w:val="00D17011"/>
    <w:rsid w:val="00D178E3"/>
    <w:rsid w:val="00D20187"/>
    <w:rsid w:val="00D20272"/>
    <w:rsid w:val="00D207BE"/>
    <w:rsid w:val="00D20E93"/>
    <w:rsid w:val="00D215AF"/>
    <w:rsid w:val="00D216AC"/>
    <w:rsid w:val="00D217D4"/>
    <w:rsid w:val="00D21949"/>
    <w:rsid w:val="00D21DB6"/>
    <w:rsid w:val="00D2222C"/>
    <w:rsid w:val="00D22339"/>
    <w:rsid w:val="00D22743"/>
    <w:rsid w:val="00D2275C"/>
    <w:rsid w:val="00D22957"/>
    <w:rsid w:val="00D233E6"/>
    <w:rsid w:val="00D2340D"/>
    <w:rsid w:val="00D23657"/>
    <w:rsid w:val="00D24544"/>
    <w:rsid w:val="00D24F54"/>
    <w:rsid w:val="00D24F82"/>
    <w:rsid w:val="00D250EC"/>
    <w:rsid w:val="00D251DE"/>
    <w:rsid w:val="00D2521A"/>
    <w:rsid w:val="00D25531"/>
    <w:rsid w:val="00D25996"/>
    <w:rsid w:val="00D2608D"/>
    <w:rsid w:val="00D2612C"/>
    <w:rsid w:val="00D26AD0"/>
    <w:rsid w:val="00D26C94"/>
    <w:rsid w:val="00D26F5A"/>
    <w:rsid w:val="00D276D0"/>
    <w:rsid w:val="00D27731"/>
    <w:rsid w:val="00D2797E"/>
    <w:rsid w:val="00D27C20"/>
    <w:rsid w:val="00D30032"/>
    <w:rsid w:val="00D30083"/>
    <w:rsid w:val="00D30A13"/>
    <w:rsid w:val="00D30F5C"/>
    <w:rsid w:val="00D318B9"/>
    <w:rsid w:val="00D31A58"/>
    <w:rsid w:val="00D31CF7"/>
    <w:rsid w:val="00D32D20"/>
    <w:rsid w:val="00D32E6A"/>
    <w:rsid w:val="00D334EE"/>
    <w:rsid w:val="00D337D5"/>
    <w:rsid w:val="00D33E13"/>
    <w:rsid w:val="00D33F8F"/>
    <w:rsid w:val="00D34701"/>
    <w:rsid w:val="00D348B8"/>
    <w:rsid w:val="00D34D67"/>
    <w:rsid w:val="00D34F26"/>
    <w:rsid w:val="00D356F1"/>
    <w:rsid w:val="00D35844"/>
    <w:rsid w:val="00D36207"/>
    <w:rsid w:val="00D36868"/>
    <w:rsid w:val="00D36887"/>
    <w:rsid w:val="00D372A6"/>
    <w:rsid w:val="00D37311"/>
    <w:rsid w:val="00D3756A"/>
    <w:rsid w:val="00D37F99"/>
    <w:rsid w:val="00D4045C"/>
    <w:rsid w:val="00D40693"/>
    <w:rsid w:val="00D406C4"/>
    <w:rsid w:val="00D40874"/>
    <w:rsid w:val="00D40A5D"/>
    <w:rsid w:val="00D40AD4"/>
    <w:rsid w:val="00D41FE0"/>
    <w:rsid w:val="00D42B74"/>
    <w:rsid w:val="00D43100"/>
    <w:rsid w:val="00D4316F"/>
    <w:rsid w:val="00D435E7"/>
    <w:rsid w:val="00D44193"/>
    <w:rsid w:val="00D44E74"/>
    <w:rsid w:val="00D456F5"/>
    <w:rsid w:val="00D45705"/>
    <w:rsid w:val="00D45718"/>
    <w:rsid w:val="00D45CBA"/>
    <w:rsid w:val="00D45D71"/>
    <w:rsid w:val="00D45DE8"/>
    <w:rsid w:val="00D46111"/>
    <w:rsid w:val="00D46720"/>
    <w:rsid w:val="00D4681C"/>
    <w:rsid w:val="00D46E98"/>
    <w:rsid w:val="00D47F1F"/>
    <w:rsid w:val="00D51273"/>
    <w:rsid w:val="00D515BF"/>
    <w:rsid w:val="00D51CD4"/>
    <w:rsid w:val="00D51DCF"/>
    <w:rsid w:val="00D529AD"/>
    <w:rsid w:val="00D52D62"/>
    <w:rsid w:val="00D53141"/>
    <w:rsid w:val="00D53143"/>
    <w:rsid w:val="00D53E6E"/>
    <w:rsid w:val="00D5422F"/>
    <w:rsid w:val="00D54529"/>
    <w:rsid w:val="00D54DC2"/>
    <w:rsid w:val="00D54F87"/>
    <w:rsid w:val="00D55408"/>
    <w:rsid w:val="00D5562E"/>
    <w:rsid w:val="00D55DF9"/>
    <w:rsid w:val="00D5672E"/>
    <w:rsid w:val="00D56BFF"/>
    <w:rsid w:val="00D571C7"/>
    <w:rsid w:val="00D5748F"/>
    <w:rsid w:val="00D57828"/>
    <w:rsid w:val="00D57D84"/>
    <w:rsid w:val="00D6151C"/>
    <w:rsid w:val="00D61853"/>
    <w:rsid w:val="00D61E9C"/>
    <w:rsid w:val="00D62E0C"/>
    <w:rsid w:val="00D631E3"/>
    <w:rsid w:val="00D63241"/>
    <w:rsid w:val="00D638E6"/>
    <w:rsid w:val="00D63A53"/>
    <w:rsid w:val="00D63B81"/>
    <w:rsid w:val="00D63BF7"/>
    <w:rsid w:val="00D642C3"/>
    <w:rsid w:val="00D64769"/>
    <w:rsid w:val="00D64B49"/>
    <w:rsid w:val="00D64B6F"/>
    <w:rsid w:val="00D64DD6"/>
    <w:rsid w:val="00D64E6D"/>
    <w:rsid w:val="00D64EBB"/>
    <w:rsid w:val="00D65727"/>
    <w:rsid w:val="00D65A71"/>
    <w:rsid w:val="00D65D41"/>
    <w:rsid w:val="00D660C1"/>
    <w:rsid w:val="00D66919"/>
    <w:rsid w:val="00D66E57"/>
    <w:rsid w:val="00D66EAB"/>
    <w:rsid w:val="00D66F45"/>
    <w:rsid w:val="00D674E7"/>
    <w:rsid w:val="00D6751D"/>
    <w:rsid w:val="00D67B41"/>
    <w:rsid w:val="00D701E7"/>
    <w:rsid w:val="00D70375"/>
    <w:rsid w:val="00D70459"/>
    <w:rsid w:val="00D70D94"/>
    <w:rsid w:val="00D70EA7"/>
    <w:rsid w:val="00D71255"/>
    <w:rsid w:val="00D713C5"/>
    <w:rsid w:val="00D71942"/>
    <w:rsid w:val="00D71A70"/>
    <w:rsid w:val="00D71CC3"/>
    <w:rsid w:val="00D723A3"/>
    <w:rsid w:val="00D728C5"/>
    <w:rsid w:val="00D72B43"/>
    <w:rsid w:val="00D7306A"/>
    <w:rsid w:val="00D736E7"/>
    <w:rsid w:val="00D73E33"/>
    <w:rsid w:val="00D74066"/>
    <w:rsid w:val="00D74B43"/>
    <w:rsid w:val="00D74C80"/>
    <w:rsid w:val="00D756BB"/>
    <w:rsid w:val="00D75D26"/>
    <w:rsid w:val="00D76011"/>
    <w:rsid w:val="00D76650"/>
    <w:rsid w:val="00D768D2"/>
    <w:rsid w:val="00D76F63"/>
    <w:rsid w:val="00D77E52"/>
    <w:rsid w:val="00D80839"/>
    <w:rsid w:val="00D81045"/>
    <w:rsid w:val="00D813A9"/>
    <w:rsid w:val="00D81584"/>
    <w:rsid w:val="00D824C1"/>
    <w:rsid w:val="00D824FD"/>
    <w:rsid w:val="00D828D6"/>
    <w:rsid w:val="00D82F26"/>
    <w:rsid w:val="00D836C4"/>
    <w:rsid w:val="00D83AFB"/>
    <w:rsid w:val="00D83D0B"/>
    <w:rsid w:val="00D83DB6"/>
    <w:rsid w:val="00D8436C"/>
    <w:rsid w:val="00D84E6E"/>
    <w:rsid w:val="00D84F13"/>
    <w:rsid w:val="00D84F57"/>
    <w:rsid w:val="00D85247"/>
    <w:rsid w:val="00D85490"/>
    <w:rsid w:val="00D8549A"/>
    <w:rsid w:val="00D85E1D"/>
    <w:rsid w:val="00D868DA"/>
    <w:rsid w:val="00D86E9D"/>
    <w:rsid w:val="00D8734D"/>
    <w:rsid w:val="00D875D2"/>
    <w:rsid w:val="00D90747"/>
    <w:rsid w:val="00D90E5C"/>
    <w:rsid w:val="00D9123F"/>
    <w:rsid w:val="00D92570"/>
    <w:rsid w:val="00D926B1"/>
    <w:rsid w:val="00D928A1"/>
    <w:rsid w:val="00D9380B"/>
    <w:rsid w:val="00D93846"/>
    <w:rsid w:val="00D93E3A"/>
    <w:rsid w:val="00D940C2"/>
    <w:rsid w:val="00D94278"/>
    <w:rsid w:val="00D942BD"/>
    <w:rsid w:val="00D94B0B"/>
    <w:rsid w:val="00D94C07"/>
    <w:rsid w:val="00D94C90"/>
    <w:rsid w:val="00D9560B"/>
    <w:rsid w:val="00D957EF"/>
    <w:rsid w:val="00D96417"/>
    <w:rsid w:val="00D97884"/>
    <w:rsid w:val="00D97CE1"/>
    <w:rsid w:val="00D97F67"/>
    <w:rsid w:val="00D97F84"/>
    <w:rsid w:val="00D97F9C"/>
    <w:rsid w:val="00DA0180"/>
    <w:rsid w:val="00DA047F"/>
    <w:rsid w:val="00DA073D"/>
    <w:rsid w:val="00DA0B25"/>
    <w:rsid w:val="00DA0CA9"/>
    <w:rsid w:val="00DA1718"/>
    <w:rsid w:val="00DA19A8"/>
    <w:rsid w:val="00DA1E1A"/>
    <w:rsid w:val="00DA203E"/>
    <w:rsid w:val="00DA23D1"/>
    <w:rsid w:val="00DA27E5"/>
    <w:rsid w:val="00DA39FB"/>
    <w:rsid w:val="00DA3E2E"/>
    <w:rsid w:val="00DA3F55"/>
    <w:rsid w:val="00DA476F"/>
    <w:rsid w:val="00DA4943"/>
    <w:rsid w:val="00DA5055"/>
    <w:rsid w:val="00DA58E8"/>
    <w:rsid w:val="00DA614F"/>
    <w:rsid w:val="00DA75B2"/>
    <w:rsid w:val="00DA762D"/>
    <w:rsid w:val="00DA7E0D"/>
    <w:rsid w:val="00DB0059"/>
    <w:rsid w:val="00DB0467"/>
    <w:rsid w:val="00DB0511"/>
    <w:rsid w:val="00DB08C4"/>
    <w:rsid w:val="00DB1AA7"/>
    <w:rsid w:val="00DB1AAE"/>
    <w:rsid w:val="00DB2884"/>
    <w:rsid w:val="00DB2979"/>
    <w:rsid w:val="00DB2CC7"/>
    <w:rsid w:val="00DB307B"/>
    <w:rsid w:val="00DB341E"/>
    <w:rsid w:val="00DB346E"/>
    <w:rsid w:val="00DB4627"/>
    <w:rsid w:val="00DB4AA0"/>
    <w:rsid w:val="00DB4C8C"/>
    <w:rsid w:val="00DB5289"/>
    <w:rsid w:val="00DB5529"/>
    <w:rsid w:val="00DB5C38"/>
    <w:rsid w:val="00DB64B7"/>
    <w:rsid w:val="00DB64F3"/>
    <w:rsid w:val="00DB67D6"/>
    <w:rsid w:val="00DB684B"/>
    <w:rsid w:val="00DB6D68"/>
    <w:rsid w:val="00DB7203"/>
    <w:rsid w:val="00DB7501"/>
    <w:rsid w:val="00DB7A37"/>
    <w:rsid w:val="00DB7CDF"/>
    <w:rsid w:val="00DC05A3"/>
    <w:rsid w:val="00DC1120"/>
    <w:rsid w:val="00DC1293"/>
    <w:rsid w:val="00DC1701"/>
    <w:rsid w:val="00DC1D2E"/>
    <w:rsid w:val="00DC1EB7"/>
    <w:rsid w:val="00DC1EBE"/>
    <w:rsid w:val="00DC1F06"/>
    <w:rsid w:val="00DC201A"/>
    <w:rsid w:val="00DC20A8"/>
    <w:rsid w:val="00DC267F"/>
    <w:rsid w:val="00DC3363"/>
    <w:rsid w:val="00DC3A06"/>
    <w:rsid w:val="00DC3BAF"/>
    <w:rsid w:val="00DC3E0F"/>
    <w:rsid w:val="00DC4034"/>
    <w:rsid w:val="00DC4037"/>
    <w:rsid w:val="00DC43D4"/>
    <w:rsid w:val="00DC45A0"/>
    <w:rsid w:val="00DC4679"/>
    <w:rsid w:val="00DC4732"/>
    <w:rsid w:val="00DC47A7"/>
    <w:rsid w:val="00DC4B13"/>
    <w:rsid w:val="00DC4B3D"/>
    <w:rsid w:val="00DC56FE"/>
    <w:rsid w:val="00DC5E27"/>
    <w:rsid w:val="00DC6236"/>
    <w:rsid w:val="00DC693F"/>
    <w:rsid w:val="00DC7181"/>
    <w:rsid w:val="00DC7348"/>
    <w:rsid w:val="00DC73D7"/>
    <w:rsid w:val="00DC7702"/>
    <w:rsid w:val="00DC7CCF"/>
    <w:rsid w:val="00DD112D"/>
    <w:rsid w:val="00DD1268"/>
    <w:rsid w:val="00DD1883"/>
    <w:rsid w:val="00DD1AA8"/>
    <w:rsid w:val="00DD1C52"/>
    <w:rsid w:val="00DD26FB"/>
    <w:rsid w:val="00DD303A"/>
    <w:rsid w:val="00DD3088"/>
    <w:rsid w:val="00DD32E3"/>
    <w:rsid w:val="00DD3AB5"/>
    <w:rsid w:val="00DD4151"/>
    <w:rsid w:val="00DD4212"/>
    <w:rsid w:val="00DD432A"/>
    <w:rsid w:val="00DD4368"/>
    <w:rsid w:val="00DD43D7"/>
    <w:rsid w:val="00DD4D21"/>
    <w:rsid w:val="00DD4E2E"/>
    <w:rsid w:val="00DD4EE7"/>
    <w:rsid w:val="00DD5C7D"/>
    <w:rsid w:val="00DD666F"/>
    <w:rsid w:val="00DD6715"/>
    <w:rsid w:val="00DD6C6A"/>
    <w:rsid w:val="00DD703C"/>
    <w:rsid w:val="00DD7DF1"/>
    <w:rsid w:val="00DD7EB0"/>
    <w:rsid w:val="00DD7EFA"/>
    <w:rsid w:val="00DD7FCD"/>
    <w:rsid w:val="00DE0504"/>
    <w:rsid w:val="00DE0807"/>
    <w:rsid w:val="00DE134F"/>
    <w:rsid w:val="00DE1923"/>
    <w:rsid w:val="00DE233C"/>
    <w:rsid w:val="00DE29EB"/>
    <w:rsid w:val="00DE2AD5"/>
    <w:rsid w:val="00DE2C44"/>
    <w:rsid w:val="00DE2C5A"/>
    <w:rsid w:val="00DE2FC7"/>
    <w:rsid w:val="00DE39A5"/>
    <w:rsid w:val="00DE39B8"/>
    <w:rsid w:val="00DE3D63"/>
    <w:rsid w:val="00DE3F08"/>
    <w:rsid w:val="00DE4104"/>
    <w:rsid w:val="00DE4AE1"/>
    <w:rsid w:val="00DE4CB0"/>
    <w:rsid w:val="00DE4E93"/>
    <w:rsid w:val="00DE4EB4"/>
    <w:rsid w:val="00DE4F40"/>
    <w:rsid w:val="00DE5CC7"/>
    <w:rsid w:val="00DE6076"/>
    <w:rsid w:val="00DE62EC"/>
    <w:rsid w:val="00DE639A"/>
    <w:rsid w:val="00DE6440"/>
    <w:rsid w:val="00DE664F"/>
    <w:rsid w:val="00DE6AC3"/>
    <w:rsid w:val="00DE6C60"/>
    <w:rsid w:val="00DE72BC"/>
    <w:rsid w:val="00DE72C2"/>
    <w:rsid w:val="00DE7924"/>
    <w:rsid w:val="00DF0043"/>
    <w:rsid w:val="00DF010A"/>
    <w:rsid w:val="00DF06B8"/>
    <w:rsid w:val="00DF07AE"/>
    <w:rsid w:val="00DF0AB8"/>
    <w:rsid w:val="00DF1500"/>
    <w:rsid w:val="00DF15CD"/>
    <w:rsid w:val="00DF1765"/>
    <w:rsid w:val="00DF1CA5"/>
    <w:rsid w:val="00DF1D83"/>
    <w:rsid w:val="00DF2025"/>
    <w:rsid w:val="00DF20F5"/>
    <w:rsid w:val="00DF296A"/>
    <w:rsid w:val="00DF2A69"/>
    <w:rsid w:val="00DF30E6"/>
    <w:rsid w:val="00DF3401"/>
    <w:rsid w:val="00DF3687"/>
    <w:rsid w:val="00DF3992"/>
    <w:rsid w:val="00DF3D20"/>
    <w:rsid w:val="00DF3E7C"/>
    <w:rsid w:val="00DF407E"/>
    <w:rsid w:val="00DF4D2E"/>
    <w:rsid w:val="00DF4FCA"/>
    <w:rsid w:val="00DF50B6"/>
    <w:rsid w:val="00DF50F0"/>
    <w:rsid w:val="00DF5361"/>
    <w:rsid w:val="00DF5596"/>
    <w:rsid w:val="00DF5DE7"/>
    <w:rsid w:val="00DF6031"/>
    <w:rsid w:val="00DF62BE"/>
    <w:rsid w:val="00DF669F"/>
    <w:rsid w:val="00DF6AC9"/>
    <w:rsid w:val="00DF6DE6"/>
    <w:rsid w:val="00DF7B47"/>
    <w:rsid w:val="00DF7FCD"/>
    <w:rsid w:val="00E004E2"/>
    <w:rsid w:val="00E0084E"/>
    <w:rsid w:val="00E00926"/>
    <w:rsid w:val="00E00968"/>
    <w:rsid w:val="00E00B6F"/>
    <w:rsid w:val="00E00BA8"/>
    <w:rsid w:val="00E01290"/>
    <w:rsid w:val="00E01F75"/>
    <w:rsid w:val="00E01F89"/>
    <w:rsid w:val="00E0250C"/>
    <w:rsid w:val="00E025B4"/>
    <w:rsid w:val="00E02790"/>
    <w:rsid w:val="00E028E5"/>
    <w:rsid w:val="00E02C21"/>
    <w:rsid w:val="00E02C99"/>
    <w:rsid w:val="00E02CCA"/>
    <w:rsid w:val="00E03179"/>
    <w:rsid w:val="00E038EA"/>
    <w:rsid w:val="00E03D12"/>
    <w:rsid w:val="00E03DD0"/>
    <w:rsid w:val="00E040FA"/>
    <w:rsid w:val="00E04342"/>
    <w:rsid w:val="00E04A7E"/>
    <w:rsid w:val="00E05393"/>
    <w:rsid w:val="00E05FA1"/>
    <w:rsid w:val="00E06271"/>
    <w:rsid w:val="00E0632D"/>
    <w:rsid w:val="00E07097"/>
    <w:rsid w:val="00E07346"/>
    <w:rsid w:val="00E0798D"/>
    <w:rsid w:val="00E07BB7"/>
    <w:rsid w:val="00E07E40"/>
    <w:rsid w:val="00E1095E"/>
    <w:rsid w:val="00E10F6C"/>
    <w:rsid w:val="00E1121F"/>
    <w:rsid w:val="00E11318"/>
    <w:rsid w:val="00E11383"/>
    <w:rsid w:val="00E113F1"/>
    <w:rsid w:val="00E114DC"/>
    <w:rsid w:val="00E1152E"/>
    <w:rsid w:val="00E115F9"/>
    <w:rsid w:val="00E1170C"/>
    <w:rsid w:val="00E119FB"/>
    <w:rsid w:val="00E11D3A"/>
    <w:rsid w:val="00E12C01"/>
    <w:rsid w:val="00E135CB"/>
    <w:rsid w:val="00E137D1"/>
    <w:rsid w:val="00E138E1"/>
    <w:rsid w:val="00E142A4"/>
    <w:rsid w:val="00E14722"/>
    <w:rsid w:val="00E14BBE"/>
    <w:rsid w:val="00E15B7F"/>
    <w:rsid w:val="00E15F61"/>
    <w:rsid w:val="00E16005"/>
    <w:rsid w:val="00E163BC"/>
    <w:rsid w:val="00E163E2"/>
    <w:rsid w:val="00E1706E"/>
    <w:rsid w:val="00E17A61"/>
    <w:rsid w:val="00E17C5D"/>
    <w:rsid w:val="00E20021"/>
    <w:rsid w:val="00E20090"/>
    <w:rsid w:val="00E20360"/>
    <w:rsid w:val="00E20700"/>
    <w:rsid w:val="00E20DF8"/>
    <w:rsid w:val="00E2141D"/>
    <w:rsid w:val="00E21B28"/>
    <w:rsid w:val="00E21BB1"/>
    <w:rsid w:val="00E21D07"/>
    <w:rsid w:val="00E21F38"/>
    <w:rsid w:val="00E22108"/>
    <w:rsid w:val="00E2228B"/>
    <w:rsid w:val="00E228D9"/>
    <w:rsid w:val="00E228F7"/>
    <w:rsid w:val="00E2295B"/>
    <w:rsid w:val="00E23BD2"/>
    <w:rsid w:val="00E23C36"/>
    <w:rsid w:val="00E23CD2"/>
    <w:rsid w:val="00E243AA"/>
    <w:rsid w:val="00E24CE0"/>
    <w:rsid w:val="00E25703"/>
    <w:rsid w:val="00E25927"/>
    <w:rsid w:val="00E25985"/>
    <w:rsid w:val="00E2598A"/>
    <w:rsid w:val="00E25EC9"/>
    <w:rsid w:val="00E262DA"/>
    <w:rsid w:val="00E2655E"/>
    <w:rsid w:val="00E26FB1"/>
    <w:rsid w:val="00E27E69"/>
    <w:rsid w:val="00E30503"/>
    <w:rsid w:val="00E31646"/>
    <w:rsid w:val="00E3187B"/>
    <w:rsid w:val="00E32C25"/>
    <w:rsid w:val="00E33255"/>
    <w:rsid w:val="00E33A30"/>
    <w:rsid w:val="00E33E5B"/>
    <w:rsid w:val="00E34146"/>
    <w:rsid w:val="00E34CC5"/>
    <w:rsid w:val="00E35801"/>
    <w:rsid w:val="00E35879"/>
    <w:rsid w:val="00E35941"/>
    <w:rsid w:val="00E364B7"/>
    <w:rsid w:val="00E37A69"/>
    <w:rsid w:val="00E37B40"/>
    <w:rsid w:val="00E37D9B"/>
    <w:rsid w:val="00E4003B"/>
    <w:rsid w:val="00E402AC"/>
    <w:rsid w:val="00E403C8"/>
    <w:rsid w:val="00E407A3"/>
    <w:rsid w:val="00E412B4"/>
    <w:rsid w:val="00E413BC"/>
    <w:rsid w:val="00E41716"/>
    <w:rsid w:val="00E4337F"/>
    <w:rsid w:val="00E43769"/>
    <w:rsid w:val="00E4377D"/>
    <w:rsid w:val="00E4439E"/>
    <w:rsid w:val="00E44771"/>
    <w:rsid w:val="00E44A7B"/>
    <w:rsid w:val="00E44DD8"/>
    <w:rsid w:val="00E451D1"/>
    <w:rsid w:val="00E46A5D"/>
    <w:rsid w:val="00E46EDF"/>
    <w:rsid w:val="00E470DC"/>
    <w:rsid w:val="00E47A27"/>
    <w:rsid w:val="00E47ADF"/>
    <w:rsid w:val="00E50480"/>
    <w:rsid w:val="00E505FC"/>
    <w:rsid w:val="00E50737"/>
    <w:rsid w:val="00E50A06"/>
    <w:rsid w:val="00E520E0"/>
    <w:rsid w:val="00E523EC"/>
    <w:rsid w:val="00E525A3"/>
    <w:rsid w:val="00E5349A"/>
    <w:rsid w:val="00E54348"/>
    <w:rsid w:val="00E549A6"/>
    <w:rsid w:val="00E55878"/>
    <w:rsid w:val="00E56029"/>
    <w:rsid w:val="00E561BB"/>
    <w:rsid w:val="00E56728"/>
    <w:rsid w:val="00E56E44"/>
    <w:rsid w:val="00E57305"/>
    <w:rsid w:val="00E57822"/>
    <w:rsid w:val="00E57D42"/>
    <w:rsid w:val="00E57E9F"/>
    <w:rsid w:val="00E60CC7"/>
    <w:rsid w:val="00E617C8"/>
    <w:rsid w:val="00E617D5"/>
    <w:rsid w:val="00E6234D"/>
    <w:rsid w:val="00E62B6E"/>
    <w:rsid w:val="00E62E5F"/>
    <w:rsid w:val="00E638FD"/>
    <w:rsid w:val="00E6392D"/>
    <w:rsid w:val="00E64280"/>
    <w:rsid w:val="00E6462D"/>
    <w:rsid w:val="00E65136"/>
    <w:rsid w:val="00E6535C"/>
    <w:rsid w:val="00E65BE6"/>
    <w:rsid w:val="00E66435"/>
    <w:rsid w:val="00E6780F"/>
    <w:rsid w:val="00E67957"/>
    <w:rsid w:val="00E67A65"/>
    <w:rsid w:val="00E67BD4"/>
    <w:rsid w:val="00E67BFF"/>
    <w:rsid w:val="00E70475"/>
    <w:rsid w:val="00E70E49"/>
    <w:rsid w:val="00E70FE9"/>
    <w:rsid w:val="00E710BC"/>
    <w:rsid w:val="00E7118A"/>
    <w:rsid w:val="00E71434"/>
    <w:rsid w:val="00E718C2"/>
    <w:rsid w:val="00E71AAD"/>
    <w:rsid w:val="00E71DD0"/>
    <w:rsid w:val="00E728D8"/>
    <w:rsid w:val="00E72EF2"/>
    <w:rsid w:val="00E73026"/>
    <w:rsid w:val="00E73837"/>
    <w:rsid w:val="00E739E8"/>
    <w:rsid w:val="00E741FF"/>
    <w:rsid w:val="00E744AD"/>
    <w:rsid w:val="00E748C6"/>
    <w:rsid w:val="00E75225"/>
    <w:rsid w:val="00E7580A"/>
    <w:rsid w:val="00E75BB8"/>
    <w:rsid w:val="00E75D38"/>
    <w:rsid w:val="00E75E49"/>
    <w:rsid w:val="00E76445"/>
    <w:rsid w:val="00E76902"/>
    <w:rsid w:val="00E76AB5"/>
    <w:rsid w:val="00E76C43"/>
    <w:rsid w:val="00E77231"/>
    <w:rsid w:val="00E77C94"/>
    <w:rsid w:val="00E77D53"/>
    <w:rsid w:val="00E77DE0"/>
    <w:rsid w:val="00E80293"/>
    <w:rsid w:val="00E802AC"/>
    <w:rsid w:val="00E80530"/>
    <w:rsid w:val="00E80B55"/>
    <w:rsid w:val="00E80C9E"/>
    <w:rsid w:val="00E8147A"/>
    <w:rsid w:val="00E814DB"/>
    <w:rsid w:val="00E81A1E"/>
    <w:rsid w:val="00E81DDF"/>
    <w:rsid w:val="00E81DFD"/>
    <w:rsid w:val="00E81EBB"/>
    <w:rsid w:val="00E82036"/>
    <w:rsid w:val="00E82432"/>
    <w:rsid w:val="00E825E9"/>
    <w:rsid w:val="00E83134"/>
    <w:rsid w:val="00E83702"/>
    <w:rsid w:val="00E8370B"/>
    <w:rsid w:val="00E83999"/>
    <w:rsid w:val="00E83B44"/>
    <w:rsid w:val="00E83C59"/>
    <w:rsid w:val="00E84A70"/>
    <w:rsid w:val="00E84C78"/>
    <w:rsid w:val="00E8551B"/>
    <w:rsid w:val="00E8566E"/>
    <w:rsid w:val="00E85C89"/>
    <w:rsid w:val="00E86067"/>
    <w:rsid w:val="00E8677F"/>
    <w:rsid w:val="00E8682B"/>
    <w:rsid w:val="00E86B6D"/>
    <w:rsid w:val="00E86C82"/>
    <w:rsid w:val="00E86D7E"/>
    <w:rsid w:val="00E870E9"/>
    <w:rsid w:val="00E8714D"/>
    <w:rsid w:val="00E872D0"/>
    <w:rsid w:val="00E912C8"/>
    <w:rsid w:val="00E9193D"/>
    <w:rsid w:val="00E92C8A"/>
    <w:rsid w:val="00E934FB"/>
    <w:rsid w:val="00E93692"/>
    <w:rsid w:val="00E9405F"/>
    <w:rsid w:val="00E94477"/>
    <w:rsid w:val="00E955EC"/>
    <w:rsid w:val="00E960B0"/>
    <w:rsid w:val="00E961A5"/>
    <w:rsid w:val="00E96A31"/>
    <w:rsid w:val="00E96CCA"/>
    <w:rsid w:val="00E96E8B"/>
    <w:rsid w:val="00E97187"/>
    <w:rsid w:val="00EA0157"/>
    <w:rsid w:val="00EA0699"/>
    <w:rsid w:val="00EA07F7"/>
    <w:rsid w:val="00EA0B3D"/>
    <w:rsid w:val="00EA0B6E"/>
    <w:rsid w:val="00EA0D2B"/>
    <w:rsid w:val="00EA137B"/>
    <w:rsid w:val="00EA16A4"/>
    <w:rsid w:val="00EA19DD"/>
    <w:rsid w:val="00EA20FC"/>
    <w:rsid w:val="00EA3363"/>
    <w:rsid w:val="00EA379D"/>
    <w:rsid w:val="00EA3FA6"/>
    <w:rsid w:val="00EA4554"/>
    <w:rsid w:val="00EA5424"/>
    <w:rsid w:val="00EA57A0"/>
    <w:rsid w:val="00EA589E"/>
    <w:rsid w:val="00EA61A1"/>
    <w:rsid w:val="00EA63E8"/>
    <w:rsid w:val="00EA643D"/>
    <w:rsid w:val="00EA65DD"/>
    <w:rsid w:val="00EA795B"/>
    <w:rsid w:val="00EA7EAD"/>
    <w:rsid w:val="00EB0249"/>
    <w:rsid w:val="00EB0397"/>
    <w:rsid w:val="00EB0E62"/>
    <w:rsid w:val="00EB0F6F"/>
    <w:rsid w:val="00EB1906"/>
    <w:rsid w:val="00EB190B"/>
    <w:rsid w:val="00EB1AF5"/>
    <w:rsid w:val="00EB1ECF"/>
    <w:rsid w:val="00EB2057"/>
    <w:rsid w:val="00EB20EA"/>
    <w:rsid w:val="00EB212B"/>
    <w:rsid w:val="00EB2AF4"/>
    <w:rsid w:val="00EB30CD"/>
    <w:rsid w:val="00EB3B6E"/>
    <w:rsid w:val="00EB3E0D"/>
    <w:rsid w:val="00EB3E82"/>
    <w:rsid w:val="00EB4674"/>
    <w:rsid w:val="00EB4ECC"/>
    <w:rsid w:val="00EB52BA"/>
    <w:rsid w:val="00EB5CFB"/>
    <w:rsid w:val="00EB6EFA"/>
    <w:rsid w:val="00EB700B"/>
    <w:rsid w:val="00EB7225"/>
    <w:rsid w:val="00EB7881"/>
    <w:rsid w:val="00EC023F"/>
    <w:rsid w:val="00EC03B6"/>
    <w:rsid w:val="00EC0587"/>
    <w:rsid w:val="00EC0607"/>
    <w:rsid w:val="00EC0F5C"/>
    <w:rsid w:val="00EC1010"/>
    <w:rsid w:val="00EC13EF"/>
    <w:rsid w:val="00EC1548"/>
    <w:rsid w:val="00EC26EE"/>
    <w:rsid w:val="00EC28E8"/>
    <w:rsid w:val="00EC2D0E"/>
    <w:rsid w:val="00EC2F72"/>
    <w:rsid w:val="00EC31B7"/>
    <w:rsid w:val="00EC3315"/>
    <w:rsid w:val="00EC3376"/>
    <w:rsid w:val="00EC3667"/>
    <w:rsid w:val="00EC36C1"/>
    <w:rsid w:val="00EC47DD"/>
    <w:rsid w:val="00EC4C41"/>
    <w:rsid w:val="00EC4CC9"/>
    <w:rsid w:val="00EC4E1F"/>
    <w:rsid w:val="00EC53ED"/>
    <w:rsid w:val="00EC54AC"/>
    <w:rsid w:val="00EC57DD"/>
    <w:rsid w:val="00EC5BD5"/>
    <w:rsid w:val="00EC5C0C"/>
    <w:rsid w:val="00EC604B"/>
    <w:rsid w:val="00EC6106"/>
    <w:rsid w:val="00EC6374"/>
    <w:rsid w:val="00EC6703"/>
    <w:rsid w:val="00EC679F"/>
    <w:rsid w:val="00EC68C8"/>
    <w:rsid w:val="00EC7214"/>
    <w:rsid w:val="00EC73D8"/>
    <w:rsid w:val="00EC779E"/>
    <w:rsid w:val="00EC79F1"/>
    <w:rsid w:val="00EC7A4C"/>
    <w:rsid w:val="00EC7E2C"/>
    <w:rsid w:val="00ED05A1"/>
    <w:rsid w:val="00ED10D8"/>
    <w:rsid w:val="00ED123C"/>
    <w:rsid w:val="00ED16A0"/>
    <w:rsid w:val="00ED17A0"/>
    <w:rsid w:val="00ED1F58"/>
    <w:rsid w:val="00ED2107"/>
    <w:rsid w:val="00ED25E9"/>
    <w:rsid w:val="00ED2A16"/>
    <w:rsid w:val="00ED2A58"/>
    <w:rsid w:val="00ED3087"/>
    <w:rsid w:val="00ED309D"/>
    <w:rsid w:val="00ED3522"/>
    <w:rsid w:val="00ED39BB"/>
    <w:rsid w:val="00ED3D16"/>
    <w:rsid w:val="00ED3EC9"/>
    <w:rsid w:val="00ED4225"/>
    <w:rsid w:val="00ED46A7"/>
    <w:rsid w:val="00ED4842"/>
    <w:rsid w:val="00ED4A79"/>
    <w:rsid w:val="00ED4E5E"/>
    <w:rsid w:val="00ED5153"/>
    <w:rsid w:val="00ED5406"/>
    <w:rsid w:val="00ED54B6"/>
    <w:rsid w:val="00ED572A"/>
    <w:rsid w:val="00ED6060"/>
    <w:rsid w:val="00ED63C8"/>
    <w:rsid w:val="00ED680E"/>
    <w:rsid w:val="00ED69EB"/>
    <w:rsid w:val="00ED79AA"/>
    <w:rsid w:val="00ED79C1"/>
    <w:rsid w:val="00EE00A5"/>
    <w:rsid w:val="00EE047B"/>
    <w:rsid w:val="00EE06DC"/>
    <w:rsid w:val="00EE08B1"/>
    <w:rsid w:val="00EE0D19"/>
    <w:rsid w:val="00EE1327"/>
    <w:rsid w:val="00EE1926"/>
    <w:rsid w:val="00EE1961"/>
    <w:rsid w:val="00EE1AD8"/>
    <w:rsid w:val="00EE1C8C"/>
    <w:rsid w:val="00EE246E"/>
    <w:rsid w:val="00EE2744"/>
    <w:rsid w:val="00EE2D3C"/>
    <w:rsid w:val="00EE3037"/>
    <w:rsid w:val="00EE3A87"/>
    <w:rsid w:val="00EE514D"/>
    <w:rsid w:val="00EE5567"/>
    <w:rsid w:val="00EE5639"/>
    <w:rsid w:val="00EE5A6E"/>
    <w:rsid w:val="00EE5D1C"/>
    <w:rsid w:val="00EE6162"/>
    <w:rsid w:val="00EE66C7"/>
    <w:rsid w:val="00EE6C16"/>
    <w:rsid w:val="00EE6E23"/>
    <w:rsid w:val="00EE7C97"/>
    <w:rsid w:val="00EE7E42"/>
    <w:rsid w:val="00EE7EB3"/>
    <w:rsid w:val="00EF00B6"/>
    <w:rsid w:val="00EF0123"/>
    <w:rsid w:val="00EF02F4"/>
    <w:rsid w:val="00EF0944"/>
    <w:rsid w:val="00EF0AC5"/>
    <w:rsid w:val="00EF116A"/>
    <w:rsid w:val="00EF133F"/>
    <w:rsid w:val="00EF1925"/>
    <w:rsid w:val="00EF1EA1"/>
    <w:rsid w:val="00EF2074"/>
    <w:rsid w:val="00EF2381"/>
    <w:rsid w:val="00EF3108"/>
    <w:rsid w:val="00EF31A7"/>
    <w:rsid w:val="00EF32DF"/>
    <w:rsid w:val="00EF33E8"/>
    <w:rsid w:val="00EF3403"/>
    <w:rsid w:val="00EF4101"/>
    <w:rsid w:val="00EF4DAB"/>
    <w:rsid w:val="00EF5075"/>
    <w:rsid w:val="00EF53BE"/>
    <w:rsid w:val="00EF56B2"/>
    <w:rsid w:val="00EF57C7"/>
    <w:rsid w:val="00EF6711"/>
    <w:rsid w:val="00EF67AF"/>
    <w:rsid w:val="00EF6999"/>
    <w:rsid w:val="00EF6A94"/>
    <w:rsid w:val="00EF6BA1"/>
    <w:rsid w:val="00EF6BDB"/>
    <w:rsid w:val="00EF7184"/>
    <w:rsid w:val="00EF71D3"/>
    <w:rsid w:val="00EF7546"/>
    <w:rsid w:val="00EF75F4"/>
    <w:rsid w:val="00EF7F87"/>
    <w:rsid w:val="00F000B6"/>
    <w:rsid w:val="00F0079E"/>
    <w:rsid w:val="00F00D9C"/>
    <w:rsid w:val="00F00EF2"/>
    <w:rsid w:val="00F011C6"/>
    <w:rsid w:val="00F013F7"/>
    <w:rsid w:val="00F016AD"/>
    <w:rsid w:val="00F020FC"/>
    <w:rsid w:val="00F022D0"/>
    <w:rsid w:val="00F02979"/>
    <w:rsid w:val="00F02AAE"/>
    <w:rsid w:val="00F02F71"/>
    <w:rsid w:val="00F03023"/>
    <w:rsid w:val="00F0395B"/>
    <w:rsid w:val="00F03B4C"/>
    <w:rsid w:val="00F03DD0"/>
    <w:rsid w:val="00F04B97"/>
    <w:rsid w:val="00F05009"/>
    <w:rsid w:val="00F0554E"/>
    <w:rsid w:val="00F05629"/>
    <w:rsid w:val="00F057CC"/>
    <w:rsid w:val="00F05D74"/>
    <w:rsid w:val="00F066C4"/>
    <w:rsid w:val="00F06C11"/>
    <w:rsid w:val="00F06CD3"/>
    <w:rsid w:val="00F0748A"/>
    <w:rsid w:val="00F0763E"/>
    <w:rsid w:val="00F079A8"/>
    <w:rsid w:val="00F07B87"/>
    <w:rsid w:val="00F07E3F"/>
    <w:rsid w:val="00F10175"/>
    <w:rsid w:val="00F1026A"/>
    <w:rsid w:val="00F103C1"/>
    <w:rsid w:val="00F11390"/>
    <w:rsid w:val="00F115D5"/>
    <w:rsid w:val="00F11B8B"/>
    <w:rsid w:val="00F11F28"/>
    <w:rsid w:val="00F1212D"/>
    <w:rsid w:val="00F1227D"/>
    <w:rsid w:val="00F12534"/>
    <w:rsid w:val="00F127D5"/>
    <w:rsid w:val="00F12B55"/>
    <w:rsid w:val="00F136A3"/>
    <w:rsid w:val="00F13A06"/>
    <w:rsid w:val="00F13C3C"/>
    <w:rsid w:val="00F13E47"/>
    <w:rsid w:val="00F14139"/>
    <w:rsid w:val="00F157C3"/>
    <w:rsid w:val="00F15814"/>
    <w:rsid w:val="00F15E35"/>
    <w:rsid w:val="00F15E38"/>
    <w:rsid w:val="00F16278"/>
    <w:rsid w:val="00F1640A"/>
    <w:rsid w:val="00F167C6"/>
    <w:rsid w:val="00F17517"/>
    <w:rsid w:val="00F17A10"/>
    <w:rsid w:val="00F17E72"/>
    <w:rsid w:val="00F17FEB"/>
    <w:rsid w:val="00F2020D"/>
    <w:rsid w:val="00F20747"/>
    <w:rsid w:val="00F207EC"/>
    <w:rsid w:val="00F209A8"/>
    <w:rsid w:val="00F20A99"/>
    <w:rsid w:val="00F20DE1"/>
    <w:rsid w:val="00F20F93"/>
    <w:rsid w:val="00F21015"/>
    <w:rsid w:val="00F216A5"/>
    <w:rsid w:val="00F21876"/>
    <w:rsid w:val="00F21930"/>
    <w:rsid w:val="00F21DEE"/>
    <w:rsid w:val="00F21EFE"/>
    <w:rsid w:val="00F22471"/>
    <w:rsid w:val="00F22703"/>
    <w:rsid w:val="00F22A9B"/>
    <w:rsid w:val="00F231EC"/>
    <w:rsid w:val="00F2362D"/>
    <w:rsid w:val="00F23B31"/>
    <w:rsid w:val="00F23E7D"/>
    <w:rsid w:val="00F24022"/>
    <w:rsid w:val="00F249D1"/>
    <w:rsid w:val="00F24FF7"/>
    <w:rsid w:val="00F257E3"/>
    <w:rsid w:val="00F25FD3"/>
    <w:rsid w:val="00F27329"/>
    <w:rsid w:val="00F27895"/>
    <w:rsid w:val="00F27992"/>
    <w:rsid w:val="00F27A33"/>
    <w:rsid w:val="00F27D3B"/>
    <w:rsid w:val="00F27FBE"/>
    <w:rsid w:val="00F308FA"/>
    <w:rsid w:val="00F30A07"/>
    <w:rsid w:val="00F30DFF"/>
    <w:rsid w:val="00F31B57"/>
    <w:rsid w:val="00F327F0"/>
    <w:rsid w:val="00F33103"/>
    <w:rsid w:val="00F3341E"/>
    <w:rsid w:val="00F33690"/>
    <w:rsid w:val="00F34403"/>
    <w:rsid w:val="00F34D63"/>
    <w:rsid w:val="00F34E2C"/>
    <w:rsid w:val="00F34E44"/>
    <w:rsid w:val="00F34EB2"/>
    <w:rsid w:val="00F3508F"/>
    <w:rsid w:val="00F35C5C"/>
    <w:rsid w:val="00F3615D"/>
    <w:rsid w:val="00F36B85"/>
    <w:rsid w:val="00F36C6E"/>
    <w:rsid w:val="00F3720A"/>
    <w:rsid w:val="00F3744A"/>
    <w:rsid w:val="00F377ED"/>
    <w:rsid w:val="00F37F51"/>
    <w:rsid w:val="00F407DA"/>
    <w:rsid w:val="00F407F5"/>
    <w:rsid w:val="00F40947"/>
    <w:rsid w:val="00F409CB"/>
    <w:rsid w:val="00F41230"/>
    <w:rsid w:val="00F417E4"/>
    <w:rsid w:val="00F418CF"/>
    <w:rsid w:val="00F4194C"/>
    <w:rsid w:val="00F41B13"/>
    <w:rsid w:val="00F41DC0"/>
    <w:rsid w:val="00F42005"/>
    <w:rsid w:val="00F42A6F"/>
    <w:rsid w:val="00F42B29"/>
    <w:rsid w:val="00F42BC5"/>
    <w:rsid w:val="00F4355B"/>
    <w:rsid w:val="00F43C96"/>
    <w:rsid w:val="00F440D3"/>
    <w:rsid w:val="00F4419E"/>
    <w:rsid w:val="00F44ACB"/>
    <w:rsid w:val="00F4593D"/>
    <w:rsid w:val="00F45D5D"/>
    <w:rsid w:val="00F4621F"/>
    <w:rsid w:val="00F4667F"/>
    <w:rsid w:val="00F46777"/>
    <w:rsid w:val="00F46EA3"/>
    <w:rsid w:val="00F474EF"/>
    <w:rsid w:val="00F47784"/>
    <w:rsid w:val="00F47989"/>
    <w:rsid w:val="00F47DBB"/>
    <w:rsid w:val="00F50069"/>
    <w:rsid w:val="00F500A0"/>
    <w:rsid w:val="00F5082F"/>
    <w:rsid w:val="00F5130A"/>
    <w:rsid w:val="00F51C78"/>
    <w:rsid w:val="00F51F7B"/>
    <w:rsid w:val="00F52383"/>
    <w:rsid w:val="00F530E1"/>
    <w:rsid w:val="00F5398A"/>
    <w:rsid w:val="00F53BC8"/>
    <w:rsid w:val="00F53C9F"/>
    <w:rsid w:val="00F54944"/>
    <w:rsid w:val="00F55057"/>
    <w:rsid w:val="00F55C40"/>
    <w:rsid w:val="00F560FE"/>
    <w:rsid w:val="00F5612F"/>
    <w:rsid w:val="00F56576"/>
    <w:rsid w:val="00F57195"/>
    <w:rsid w:val="00F5740C"/>
    <w:rsid w:val="00F576D5"/>
    <w:rsid w:val="00F577AB"/>
    <w:rsid w:val="00F600D5"/>
    <w:rsid w:val="00F6040A"/>
    <w:rsid w:val="00F60786"/>
    <w:rsid w:val="00F6099C"/>
    <w:rsid w:val="00F60A08"/>
    <w:rsid w:val="00F60A6E"/>
    <w:rsid w:val="00F6123E"/>
    <w:rsid w:val="00F6192B"/>
    <w:rsid w:val="00F61BF2"/>
    <w:rsid w:val="00F62024"/>
    <w:rsid w:val="00F620E2"/>
    <w:rsid w:val="00F624B5"/>
    <w:rsid w:val="00F6422E"/>
    <w:rsid w:val="00F64580"/>
    <w:rsid w:val="00F64924"/>
    <w:rsid w:val="00F64927"/>
    <w:rsid w:val="00F65059"/>
    <w:rsid w:val="00F6513F"/>
    <w:rsid w:val="00F6555D"/>
    <w:rsid w:val="00F65760"/>
    <w:rsid w:val="00F65AA5"/>
    <w:rsid w:val="00F662DA"/>
    <w:rsid w:val="00F6698E"/>
    <w:rsid w:val="00F66998"/>
    <w:rsid w:val="00F67109"/>
    <w:rsid w:val="00F67395"/>
    <w:rsid w:val="00F675CA"/>
    <w:rsid w:val="00F67700"/>
    <w:rsid w:val="00F6795A"/>
    <w:rsid w:val="00F67F73"/>
    <w:rsid w:val="00F70224"/>
    <w:rsid w:val="00F704D0"/>
    <w:rsid w:val="00F7054D"/>
    <w:rsid w:val="00F7084E"/>
    <w:rsid w:val="00F70B49"/>
    <w:rsid w:val="00F71B2F"/>
    <w:rsid w:val="00F71C65"/>
    <w:rsid w:val="00F71F6F"/>
    <w:rsid w:val="00F725B5"/>
    <w:rsid w:val="00F72897"/>
    <w:rsid w:val="00F7296D"/>
    <w:rsid w:val="00F72EAE"/>
    <w:rsid w:val="00F73B07"/>
    <w:rsid w:val="00F73C36"/>
    <w:rsid w:val="00F7402E"/>
    <w:rsid w:val="00F7478F"/>
    <w:rsid w:val="00F747E7"/>
    <w:rsid w:val="00F748FF"/>
    <w:rsid w:val="00F7492D"/>
    <w:rsid w:val="00F74D4F"/>
    <w:rsid w:val="00F750C2"/>
    <w:rsid w:val="00F759C9"/>
    <w:rsid w:val="00F7606B"/>
    <w:rsid w:val="00F764B2"/>
    <w:rsid w:val="00F765E9"/>
    <w:rsid w:val="00F766B5"/>
    <w:rsid w:val="00F76756"/>
    <w:rsid w:val="00F76D3D"/>
    <w:rsid w:val="00F7700C"/>
    <w:rsid w:val="00F775B1"/>
    <w:rsid w:val="00F77793"/>
    <w:rsid w:val="00F77808"/>
    <w:rsid w:val="00F7787F"/>
    <w:rsid w:val="00F77DBA"/>
    <w:rsid w:val="00F77E72"/>
    <w:rsid w:val="00F80184"/>
    <w:rsid w:val="00F80391"/>
    <w:rsid w:val="00F804FF"/>
    <w:rsid w:val="00F809E0"/>
    <w:rsid w:val="00F80C75"/>
    <w:rsid w:val="00F819F3"/>
    <w:rsid w:val="00F82FAC"/>
    <w:rsid w:val="00F83026"/>
    <w:rsid w:val="00F839AD"/>
    <w:rsid w:val="00F83FE0"/>
    <w:rsid w:val="00F8489E"/>
    <w:rsid w:val="00F8508D"/>
    <w:rsid w:val="00F85266"/>
    <w:rsid w:val="00F852B9"/>
    <w:rsid w:val="00F85496"/>
    <w:rsid w:val="00F8570F"/>
    <w:rsid w:val="00F85A5C"/>
    <w:rsid w:val="00F864A2"/>
    <w:rsid w:val="00F86CA8"/>
    <w:rsid w:val="00F86DF2"/>
    <w:rsid w:val="00F87D5E"/>
    <w:rsid w:val="00F87D9B"/>
    <w:rsid w:val="00F90C41"/>
    <w:rsid w:val="00F91642"/>
    <w:rsid w:val="00F9214F"/>
    <w:rsid w:val="00F925AC"/>
    <w:rsid w:val="00F9277D"/>
    <w:rsid w:val="00F93280"/>
    <w:rsid w:val="00F932AA"/>
    <w:rsid w:val="00F93A5D"/>
    <w:rsid w:val="00F93BA5"/>
    <w:rsid w:val="00F9450F"/>
    <w:rsid w:val="00F94D9B"/>
    <w:rsid w:val="00F9533D"/>
    <w:rsid w:val="00F95495"/>
    <w:rsid w:val="00F959E3"/>
    <w:rsid w:val="00F95FF1"/>
    <w:rsid w:val="00F9658A"/>
    <w:rsid w:val="00F969EC"/>
    <w:rsid w:val="00F96C0C"/>
    <w:rsid w:val="00F96FFC"/>
    <w:rsid w:val="00F97007"/>
    <w:rsid w:val="00F9733C"/>
    <w:rsid w:val="00F97350"/>
    <w:rsid w:val="00F9736A"/>
    <w:rsid w:val="00F97395"/>
    <w:rsid w:val="00F97E6F"/>
    <w:rsid w:val="00F97FE4"/>
    <w:rsid w:val="00FA0696"/>
    <w:rsid w:val="00FA081A"/>
    <w:rsid w:val="00FA09F7"/>
    <w:rsid w:val="00FA0E14"/>
    <w:rsid w:val="00FA11A5"/>
    <w:rsid w:val="00FA120D"/>
    <w:rsid w:val="00FA149B"/>
    <w:rsid w:val="00FA1739"/>
    <w:rsid w:val="00FA20F0"/>
    <w:rsid w:val="00FA21E9"/>
    <w:rsid w:val="00FA265C"/>
    <w:rsid w:val="00FA2943"/>
    <w:rsid w:val="00FA2AB9"/>
    <w:rsid w:val="00FA30F4"/>
    <w:rsid w:val="00FA3183"/>
    <w:rsid w:val="00FA3231"/>
    <w:rsid w:val="00FA3911"/>
    <w:rsid w:val="00FA3D7E"/>
    <w:rsid w:val="00FA440A"/>
    <w:rsid w:val="00FA45BC"/>
    <w:rsid w:val="00FA4778"/>
    <w:rsid w:val="00FA49FA"/>
    <w:rsid w:val="00FA5117"/>
    <w:rsid w:val="00FA6786"/>
    <w:rsid w:val="00FA68D1"/>
    <w:rsid w:val="00FA6A47"/>
    <w:rsid w:val="00FA6DAD"/>
    <w:rsid w:val="00FA7C23"/>
    <w:rsid w:val="00FA7D83"/>
    <w:rsid w:val="00FA7DEE"/>
    <w:rsid w:val="00FA7E2F"/>
    <w:rsid w:val="00FA7EB9"/>
    <w:rsid w:val="00FA7F00"/>
    <w:rsid w:val="00FB0281"/>
    <w:rsid w:val="00FB0333"/>
    <w:rsid w:val="00FB0392"/>
    <w:rsid w:val="00FB1878"/>
    <w:rsid w:val="00FB220A"/>
    <w:rsid w:val="00FB22C1"/>
    <w:rsid w:val="00FB277F"/>
    <w:rsid w:val="00FB27DD"/>
    <w:rsid w:val="00FB2FDC"/>
    <w:rsid w:val="00FB3B7B"/>
    <w:rsid w:val="00FB3C91"/>
    <w:rsid w:val="00FB3E77"/>
    <w:rsid w:val="00FB4088"/>
    <w:rsid w:val="00FB431C"/>
    <w:rsid w:val="00FB4A0E"/>
    <w:rsid w:val="00FB4A63"/>
    <w:rsid w:val="00FB4AC0"/>
    <w:rsid w:val="00FB4E97"/>
    <w:rsid w:val="00FB53DC"/>
    <w:rsid w:val="00FB543B"/>
    <w:rsid w:val="00FB5463"/>
    <w:rsid w:val="00FB55AC"/>
    <w:rsid w:val="00FB5AA0"/>
    <w:rsid w:val="00FB5EB7"/>
    <w:rsid w:val="00FB6CC2"/>
    <w:rsid w:val="00FB6F64"/>
    <w:rsid w:val="00FB7B28"/>
    <w:rsid w:val="00FB7D89"/>
    <w:rsid w:val="00FC0262"/>
    <w:rsid w:val="00FC0F27"/>
    <w:rsid w:val="00FC137E"/>
    <w:rsid w:val="00FC1595"/>
    <w:rsid w:val="00FC2D67"/>
    <w:rsid w:val="00FC37B9"/>
    <w:rsid w:val="00FC3BB1"/>
    <w:rsid w:val="00FC3EC3"/>
    <w:rsid w:val="00FC4937"/>
    <w:rsid w:val="00FC504A"/>
    <w:rsid w:val="00FC5935"/>
    <w:rsid w:val="00FC5C97"/>
    <w:rsid w:val="00FC60C1"/>
    <w:rsid w:val="00FC6249"/>
    <w:rsid w:val="00FC637B"/>
    <w:rsid w:val="00FC6EE4"/>
    <w:rsid w:val="00FC723F"/>
    <w:rsid w:val="00FC7324"/>
    <w:rsid w:val="00FC7556"/>
    <w:rsid w:val="00FC76A8"/>
    <w:rsid w:val="00FC78ED"/>
    <w:rsid w:val="00FC7BB1"/>
    <w:rsid w:val="00FC7DE9"/>
    <w:rsid w:val="00FC7EC3"/>
    <w:rsid w:val="00FD03C2"/>
    <w:rsid w:val="00FD04EC"/>
    <w:rsid w:val="00FD09E2"/>
    <w:rsid w:val="00FD0CEF"/>
    <w:rsid w:val="00FD15FB"/>
    <w:rsid w:val="00FD1B75"/>
    <w:rsid w:val="00FD1FCD"/>
    <w:rsid w:val="00FD22D0"/>
    <w:rsid w:val="00FD2CCF"/>
    <w:rsid w:val="00FD3013"/>
    <w:rsid w:val="00FD3054"/>
    <w:rsid w:val="00FD3164"/>
    <w:rsid w:val="00FD34F3"/>
    <w:rsid w:val="00FD3521"/>
    <w:rsid w:val="00FD3562"/>
    <w:rsid w:val="00FD3DD1"/>
    <w:rsid w:val="00FD4107"/>
    <w:rsid w:val="00FD4A0F"/>
    <w:rsid w:val="00FD516A"/>
    <w:rsid w:val="00FD563A"/>
    <w:rsid w:val="00FD57E9"/>
    <w:rsid w:val="00FD5D78"/>
    <w:rsid w:val="00FD5E56"/>
    <w:rsid w:val="00FD5FBB"/>
    <w:rsid w:val="00FD6366"/>
    <w:rsid w:val="00FD716F"/>
    <w:rsid w:val="00FD7897"/>
    <w:rsid w:val="00FE00B8"/>
    <w:rsid w:val="00FE07F2"/>
    <w:rsid w:val="00FE0A3D"/>
    <w:rsid w:val="00FE104B"/>
    <w:rsid w:val="00FE1206"/>
    <w:rsid w:val="00FE1F86"/>
    <w:rsid w:val="00FE25A7"/>
    <w:rsid w:val="00FE292E"/>
    <w:rsid w:val="00FE2F2A"/>
    <w:rsid w:val="00FE2F4F"/>
    <w:rsid w:val="00FE306B"/>
    <w:rsid w:val="00FE342A"/>
    <w:rsid w:val="00FE364F"/>
    <w:rsid w:val="00FE3862"/>
    <w:rsid w:val="00FE410C"/>
    <w:rsid w:val="00FE451C"/>
    <w:rsid w:val="00FE4551"/>
    <w:rsid w:val="00FE475A"/>
    <w:rsid w:val="00FE4B0B"/>
    <w:rsid w:val="00FE4EDD"/>
    <w:rsid w:val="00FE4EFA"/>
    <w:rsid w:val="00FE548C"/>
    <w:rsid w:val="00FE54C7"/>
    <w:rsid w:val="00FE5618"/>
    <w:rsid w:val="00FE601D"/>
    <w:rsid w:val="00FE6B9F"/>
    <w:rsid w:val="00FE707A"/>
    <w:rsid w:val="00FE715A"/>
    <w:rsid w:val="00FE7269"/>
    <w:rsid w:val="00FE798B"/>
    <w:rsid w:val="00FE7B83"/>
    <w:rsid w:val="00FF132F"/>
    <w:rsid w:val="00FF194C"/>
    <w:rsid w:val="00FF1A8C"/>
    <w:rsid w:val="00FF1B50"/>
    <w:rsid w:val="00FF1C54"/>
    <w:rsid w:val="00FF1E28"/>
    <w:rsid w:val="00FF228F"/>
    <w:rsid w:val="00FF2354"/>
    <w:rsid w:val="00FF2583"/>
    <w:rsid w:val="00FF2E78"/>
    <w:rsid w:val="00FF2F90"/>
    <w:rsid w:val="00FF30B6"/>
    <w:rsid w:val="00FF3704"/>
    <w:rsid w:val="00FF3908"/>
    <w:rsid w:val="00FF42C6"/>
    <w:rsid w:val="00FF46CC"/>
    <w:rsid w:val="00FF483A"/>
    <w:rsid w:val="00FF4856"/>
    <w:rsid w:val="00FF48C6"/>
    <w:rsid w:val="00FF5022"/>
    <w:rsid w:val="00FF5BA3"/>
    <w:rsid w:val="00FF5EEF"/>
    <w:rsid w:val="00FF6578"/>
    <w:rsid w:val="00FF6983"/>
    <w:rsid w:val="00FF6E8F"/>
    <w:rsid w:val="00FF7133"/>
    <w:rsid w:val="00FF7442"/>
    <w:rsid w:val="00FF7603"/>
    <w:rsid w:val="00FF76DE"/>
    <w:rsid w:val="00FF78D3"/>
    <w:rsid w:val="00FF7B0F"/>
    <w:rsid w:val="00FF7B90"/>
  </w:rsids>
  <m:mathPr>
    <m:mathFont m:val="Cambria Math"/>
    <m:brkBin m:val="before"/>
    <m:brkBinSub m:val="--"/>
    <m:smallFrac m:val="0"/>
    <m:dispDef/>
    <m:lMargin m:val="0"/>
    <m:rMargin m:val="0"/>
    <m:defJc m:val="centerGroup"/>
    <m:wrapIndent m:val="1440"/>
    <m:intLim m:val="subSup"/>
    <m:naryLim m:val="undOvr"/>
  </m:mathPr>
  <w:themeFontLang w:val="en-US" w:eastAsia="ja-JP" w:bidi="si-L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0A737216"/>
  <w15:docId w15:val="{0582C6FB-838E-4BE5-AF71-1BBCF3B50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en-US" w:eastAsia="ja-JP"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12267"/>
    <w:rPr>
      <w:sz w:val="24"/>
      <w:szCs w:val="24"/>
      <w:lang w:eastAsia="en-US"/>
    </w:rPr>
  </w:style>
  <w:style w:type="paragraph" w:styleId="Heading1">
    <w:name w:val="heading 1"/>
    <w:basedOn w:val="Normal"/>
    <w:next w:val="Normal"/>
    <w:link w:val="Heading1Char"/>
    <w:uiPriority w:val="99"/>
    <w:qFormat/>
    <w:rsid w:val="00845291"/>
    <w:pPr>
      <w:keepNext/>
      <w:keepLines/>
      <w:spacing w:before="480"/>
      <w:outlineLvl w:val="0"/>
    </w:pPr>
    <w:rPr>
      <w:rFonts w:ascii="Calibri" w:eastAsia="MS Gothic" w:hAnsi="Calibri"/>
      <w:b/>
      <w:color w:val="345A8A"/>
      <w:sz w:val="32"/>
      <w:szCs w:val="20"/>
      <w:lang w:val="x-none" w:eastAsia="x-none"/>
    </w:rPr>
  </w:style>
  <w:style w:type="paragraph" w:styleId="Heading3">
    <w:name w:val="heading 3"/>
    <w:basedOn w:val="Normal"/>
    <w:next w:val="Normal"/>
    <w:link w:val="Heading3Char"/>
    <w:qFormat/>
    <w:locked/>
    <w:rsid w:val="00494509"/>
    <w:pPr>
      <w:keepNext/>
      <w:ind w:leftChars="400" w:left="400"/>
      <w:outlineLvl w:val="2"/>
    </w:pPr>
    <w:rPr>
      <w:rFonts w:ascii="Arial" w:eastAsia="MS Gothic"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845291"/>
    <w:rPr>
      <w:rFonts w:ascii="Calibri" w:eastAsia="MS Gothic" w:hAnsi="Calibri" w:cs="Times New Roman"/>
      <w:b/>
      <w:color w:val="345A8A"/>
      <w:sz w:val="32"/>
    </w:rPr>
  </w:style>
  <w:style w:type="character" w:styleId="Hyperlink">
    <w:name w:val="Hyperlink"/>
    <w:uiPriority w:val="99"/>
    <w:rsid w:val="00193B34"/>
    <w:rPr>
      <w:rFonts w:cs="Times New Roman"/>
      <w:color w:val="0000FF"/>
      <w:u w:val="single"/>
    </w:rPr>
  </w:style>
  <w:style w:type="paragraph" w:styleId="Footer">
    <w:name w:val="footer"/>
    <w:basedOn w:val="Normal"/>
    <w:link w:val="FooterChar"/>
    <w:uiPriority w:val="99"/>
    <w:rsid w:val="00494509"/>
    <w:pPr>
      <w:tabs>
        <w:tab w:val="center" w:pos="4320"/>
        <w:tab w:val="right" w:pos="8640"/>
      </w:tabs>
    </w:pPr>
    <w:rPr>
      <w:sz w:val="20"/>
      <w:szCs w:val="20"/>
      <w:lang w:val="x-none" w:eastAsia="x-none"/>
    </w:rPr>
  </w:style>
  <w:style w:type="character" w:customStyle="1" w:styleId="FooterChar">
    <w:name w:val="Footer Char"/>
    <w:link w:val="Footer"/>
    <w:uiPriority w:val="99"/>
    <w:locked/>
    <w:rsid w:val="006E1423"/>
    <w:rPr>
      <w:lang w:val="x-none" w:eastAsia="x-none"/>
    </w:rPr>
  </w:style>
  <w:style w:type="character" w:styleId="PageNumber">
    <w:name w:val="page number"/>
    <w:uiPriority w:val="99"/>
    <w:semiHidden/>
    <w:rsid w:val="006E1423"/>
    <w:rPr>
      <w:rFonts w:cs="Times New Roman"/>
    </w:rPr>
  </w:style>
  <w:style w:type="paragraph" w:styleId="BalloonText">
    <w:name w:val="Balloon Text"/>
    <w:basedOn w:val="Normal"/>
    <w:link w:val="BalloonTextChar"/>
    <w:uiPriority w:val="99"/>
    <w:semiHidden/>
    <w:rsid w:val="0060104F"/>
    <w:rPr>
      <w:rFonts w:ascii="Tahoma" w:hAnsi="Tahoma"/>
      <w:sz w:val="16"/>
      <w:szCs w:val="20"/>
      <w:lang w:val="x-none" w:eastAsia="x-none"/>
    </w:rPr>
  </w:style>
  <w:style w:type="character" w:customStyle="1" w:styleId="BalloonTextChar">
    <w:name w:val="Balloon Text Char"/>
    <w:link w:val="BalloonText"/>
    <w:uiPriority w:val="99"/>
    <w:semiHidden/>
    <w:locked/>
    <w:rsid w:val="0060104F"/>
    <w:rPr>
      <w:rFonts w:ascii="Tahoma" w:hAnsi="Tahoma" w:cs="Times New Roman"/>
      <w:sz w:val="16"/>
    </w:rPr>
  </w:style>
  <w:style w:type="paragraph" w:styleId="NormalWeb">
    <w:name w:val="Normal (Web)"/>
    <w:basedOn w:val="Normal"/>
    <w:uiPriority w:val="99"/>
    <w:rsid w:val="0060104F"/>
    <w:pPr>
      <w:spacing w:before="100" w:beforeAutospacing="1" w:after="100" w:afterAutospacing="1"/>
    </w:pPr>
    <w:rPr>
      <w:rFonts w:ascii="Times New Roman" w:hAnsi="Times New Roman"/>
      <w:lang w:eastAsia="ja-JP"/>
    </w:rPr>
  </w:style>
  <w:style w:type="paragraph" w:styleId="Header">
    <w:name w:val="header"/>
    <w:basedOn w:val="Normal"/>
    <w:link w:val="HeaderChar"/>
    <w:uiPriority w:val="99"/>
    <w:rsid w:val="00494509"/>
    <w:pPr>
      <w:tabs>
        <w:tab w:val="center" w:pos="4419"/>
        <w:tab w:val="right" w:pos="8838"/>
      </w:tabs>
    </w:pPr>
    <w:rPr>
      <w:sz w:val="20"/>
      <w:szCs w:val="20"/>
      <w:lang w:val="x-none" w:eastAsia="x-none"/>
    </w:rPr>
  </w:style>
  <w:style w:type="character" w:customStyle="1" w:styleId="HeaderChar">
    <w:name w:val="Header Char"/>
    <w:link w:val="Header"/>
    <w:uiPriority w:val="99"/>
    <w:locked/>
    <w:rsid w:val="003161D3"/>
    <w:rPr>
      <w:lang w:val="x-none" w:eastAsia="x-none"/>
    </w:rPr>
  </w:style>
  <w:style w:type="character" w:styleId="LineNumber">
    <w:name w:val="line number"/>
    <w:uiPriority w:val="99"/>
    <w:semiHidden/>
    <w:rsid w:val="00984811"/>
    <w:rPr>
      <w:rFonts w:cs="Times New Roman"/>
    </w:rPr>
  </w:style>
  <w:style w:type="table" w:styleId="TableGrid">
    <w:name w:val="Table Grid"/>
    <w:basedOn w:val="TableNormal"/>
    <w:uiPriority w:val="39"/>
    <w:rsid w:val="007037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rsid w:val="007037C5"/>
    <w:pPr>
      <w:spacing w:after="200"/>
    </w:pPr>
    <w:rPr>
      <w:b/>
      <w:bCs/>
      <w:color w:val="4F81BD"/>
      <w:sz w:val="18"/>
      <w:szCs w:val="18"/>
    </w:rPr>
  </w:style>
  <w:style w:type="character" w:styleId="CommentReference">
    <w:name w:val="annotation reference"/>
    <w:uiPriority w:val="99"/>
    <w:semiHidden/>
    <w:rsid w:val="00182611"/>
    <w:rPr>
      <w:rFonts w:cs="Times New Roman"/>
      <w:sz w:val="18"/>
    </w:rPr>
  </w:style>
  <w:style w:type="paragraph" w:styleId="CommentText">
    <w:name w:val="annotation text"/>
    <w:basedOn w:val="Normal"/>
    <w:link w:val="CommentTextChar"/>
    <w:uiPriority w:val="99"/>
    <w:semiHidden/>
    <w:rsid w:val="00494509"/>
    <w:rPr>
      <w:sz w:val="20"/>
      <w:szCs w:val="20"/>
      <w:lang w:val="x-none" w:eastAsia="x-none"/>
    </w:rPr>
  </w:style>
  <w:style w:type="character" w:customStyle="1" w:styleId="CommentTextChar">
    <w:name w:val="Comment Text Char"/>
    <w:link w:val="CommentText"/>
    <w:uiPriority w:val="99"/>
    <w:semiHidden/>
    <w:locked/>
    <w:rsid w:val="00182611"/>
    <w:rPr>
      <w:lang w:val="x-none" w:eastAsia="x-none"/>
    </w:rPr>
  </w:style>
  <w:style w:type="character" w:customStyle="1" w:styleId="MTEquationSection">
    <w:name w:val="MTEquationSection"/>
    <w:uiPriority w:val="99"/>
    <w:rsid w:val="00AF24A1"/>
    <w:rPr>
      <w:rFonts w:ascii="Times New Roman" w:hAnsi="Times New Roman"/>
      <w:b/>
      <w:vanish/>
      <w:color w:val="FF0000"/>
      <w:sz w:val="40"/>
      <w:lang w:eastAsia="ja-JP"/>
    </w:rPr>
  </w:style>
  <w:style w:type="paragraph" w:customStyle="1" w:styleId="MTDisplayEquation">
    <w:name w:val="MTDisplayEquation"/>
    <w:basedOn w:val="Normal"/>
    <w:next w:val="Normal"/>
    <w:uiPriority w:val="99"/>
    <w:rsid w:val="00AF24A1"/>
    <w:pPr>
      <w:tabs>
        <w:tab w:val="center" w:pos="4520"/>
        <w:tab w:val="right" w:pos="8300"/>
      </w:tabs>
      <w:spacing w:before="120" w:after="120" w:line="480" w:lineRule="auto"/>
      <w:ind w:left="720" w:firstLine="720"/>
      <w:jc w:val="center"/>
    </w:pPr>
    <w:rPr>
      <w:rFonts w:ascii="Times New Roman" w:hAnsi="Times New Roman"/>
    </w:rPr>
  </w:style>
  <w:style w:type="paragraph" w:styleId="CommentSubject">
    <w:name w:val="annotation subject"/>
    <w:basedOn w:val="CommentText"/>
    <w:next w:val="CommentText"/>
    <w:link w:val="CommentSubjectChar"/>
    <w:uiPriority w:val="99"/>
    <w:semiHidden/>
    <w:rsid w:val="00834ADA"/>
    <w:rPr>
      <w:b/>
    </w:rPr>
  </w:style>
  <w:style w:type="character" w:customStyle="1" w:styleId="CommentSubjectChar">
    <w:name w:val="Comment Subject Char"/>
    <w:link w:val="CommentSubject"/>
    <w:uiPriority w:val="99"/>
    <w:semiHidden/>
    <w:locked/>
    <w:rsid w:val="00834ADA"/>
    <w:rPr>
      <w:rFonts w:cs="Times New Roman"/>
      <w:b/>
    </w:rPr>
  </w:style>
  <w:style w:type="paragraph" w:customStyle="1" w:styleId="121">
    <w:name w:val="表 (青) 121"/>
    <w:hidden/>
    <w:uiPriority w:val="99"/>
    <w:semiHidden/>
    <w:rsid w:val="00F23E7D"/>
    <w:rPr>
      <w:sz w:val="24"/>
      <w:szCs w:val="24"/>
      <w:lang w:eastAsia="en-US"/>
    </w:rPr>
  </w:style>
  <w:style w:type="paragraph" w:styleId="Revision">
    <w:name w:val="Revision"/>
    <w:hidden/>
    <w:uiPriority w:val="99"/>
    <w:semiHidden/>
    <w:rsid w:val="00B70D01"/>
    <w:rPr>
      <w:sz w:val="24"/>
      <w:szCs w:val="24"/>
      <w:lang w:eastAsia="en-US"/>
    </w:rPr>
  </w:style>
  <w:style w:type="character" w:customStyle="1" w:styleId="Heading3Char">
    <w:name w:val="Heading 3 Char"/>
    <w:link w:val="Heading3"/>
    <w:rsid w:val="00746AE5"/>
    <w:rPr>
      <w:rFonts w:ascii="Arial" w:eastAsia="MS Gothic" w:hAnsi="Arial"/>
      <w:sz w:val="24"/>
      <w:szCs w:val="24"/>
      <w:lang w:eastAsia="en-US"/>
    </w:rPr>
  </w:style>
  <w:style w:type="paragraph" w:styleId="FootnoteText">
    <w:name w:val="footnote text"/>
    <w:basedOn w:val="Normal"/>
    <w:link w:val="FootnoteTextChar"/>
    <w:uiPriority w:val="99"/>
    <w:semiHidden/>
    <w:unhideWhenUsed/>
    <w:rsid w:val="00C518BF"/>
    <w:pPr>
      <w:snapToGrid w:val="0"/>
    </w:pPr>
    <w:rPr>
      <w:lang w:val="x-none"/>
    </w:rPr>
  </w:style>
  <w:style w:type="character" w:customStyle="1" w:styleId="FootnoteTextChar">
    <w:name w:val="Footnote Text Char"/>
    <w:link w:val="FootnoteText"/>
    <w:uiPriority w:val="99"/>
    <w:semiHidden/>
    <w:rsid w:val="00C518BF"/>
    <w:rPr>
      <w:sz w:val="24"/>
      <w:szCs w:val="24"/>
      <w:lang w:eastAsia="en-US"/>
    </w:rPr>
  </w:style>
  <w:style w:type="character" w:styleId="FootnoteReference">
    <w:name w:val="footnote reference"/>
    <w:uiPriority w:val="99"/>
    <w:semiHidden/>
    <w:unhideWhenUsed/>
    <w:rsid w:val="00C518BF"/>
    <w:rPr>
      <w:vertAlign w:val="superscript"/>
    </w:rPr>
  </w:style>
  <w:style w:type="paragraph" w:styleId="ListParagraph">
    <w:name w:val="List Paragraph"/>
    <w:basedOn w:val="Normal"/>
    <w:uiPriority w:val="34"/>
    <w:qFormat/>
    <w:rsid w:val="00D64EBB"/>
    <w:pPr>
      <w:ind w:leftChars="400" w:left="840"/>
    </w:pPr>
  </w:style>
  <w:style w:type="character" w:styleId="FollowedHyperlink">
    <w:name w:val="FollowedHyperlink"/>
    <w:uiPriority w:val="99"/>
    <w:semiHidden/>
    <w:unhideWhenUsed/>
    <w:rsid w:val="0044141F"/>
    <w:rPr>
      <w:color w:val="800080"/>
      <w:u w:val="single"/>
    </w:rPr>
  </w:style>
  <w:style w:type="paragraph" w:customStyle="1" w:styleId="EndNoteBibliographyTitle">
    <w:name w:val="EndNote Bibliography Title"/>
    <w:basedOn w:val="Normal"/>
    <w:link w:val="EndNoteBibliographyTitle0"/>
    <w:rsid w:val="001A7F4B"/>
    <w:pPr>
      <w:jc w:val="center"/>
    </w:pPr>
    <w:rPr>
      <w:rFonts w:ascii="Times New Roman" w:hAnsi="Times New Roman"/>
      <w:noProof/>
      <w:sz w:val="22"/>
    </w:rPr>
  </w:style>
  <w:style w:type="character" w:customStyle="1" w:styleId="EndNoteBibliographyTitle0">
    <w:name w:val="EndNote Bibliography Title (文字)"/>
    <w:link w:val="EndNoteBibliographyTitle"/>
    <w:rsid w:val="001A7F4B"/>
    <w:rPr>
      <w:rFonts w:ascii="Times New Roman" w:hAnsi="Times New Roman"/>
      <w:noProof/>
      <w:sz w:val="22"/>
      <w:szCs w:val="24"/>
      <w:lang w:eastAsia="en-US"/>
    </w:rPr>
  </w:style>
  <w:style w:type="paragraph" w:customStyle="1" w:styleId="EndNoteBibliography">
    <w:name w:val="EndNote Bibliography"/>
    <w:basedOn w:val="Normal"/>
    <w:link w:val="EndNoteBibliography0"/>
    <w:rsid w:val="001A7F4B"/>
    <w:pPr>
      <w:jc w:val="both"/>
    </w:pPr>
    <w:rPr>
      <w:rFonts w:ascii="Times New Roman" w:hAnsi="Times New Roman"/>
      <w:noProof/>
      <w:sz w:val="22"/>
    </w:rPr>
  </w:style>
  <w:style w:type="character" w:customStyle="1" w:styleId="EndNoteBibliography0">
    <w:name w:val="EndNote Bibliography (文字)"/>
    <w:link w:val="EndNoteBibliography"/>
    <w:rsid w:val="001A7F4B"/>
    <w:rPr>
      <w:rFonts w:ascii="Times New Roman" w:hAnsi="Times New Roman"/>
      <w:noProof/>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957754">
      <w:bodyDiv w:val="1"/>
      <w:marLeft w:val="0"/>
      <w:marRight w:val="0"/>
      <w:marTop w:val="0"/>
      <w:marBottom w:val="0"/>
      <w:divBdr>
        <w:top w:val="none" w:sz="0" w:space="0" w:color="auto"/>
        <w:left w:val="none" w:sz="0" w:space="0" w:color="auto"/>
        <w:bottom w:val="none" w:sz="0" w:space="0" w:color="auto"/>
        <w:right w:val="none" w:sz="0" w:space="0" w:color="auto"/>
      </w:divBdr>
    </w:div>
    <w:div w:id="438986504">
      <w:bodyDiv w:val="1"/>
      <w:marLeft w:val="0"/>
      <w:marRight w:val="0"/>
      <w:marTop w:val="0"/>
      <w:marBottom w:val="0"/>
      <w:divBdr>
        <w:top w:val="none" w:sz="0" w:space="0" w:color="auto"/>
        <w:left w:val="none" w:sz="0" w:space="0" w:color="auto"/>
        <w:bottom w:val="none" w:sz="0" w:space="0" w:color="auto"/>
        <w:right w:val="none" w:sz="0" w:space="0" w:color="auto"/>
      </w:divBdr>
    </w:div>
    <w:div w:id="691537815">
      <w:bodyDiv w:val="1"/>
      <w:marLeft w:val="0"/>
      <w:marRight w:val="0"/>
      <w:marTop w:val="0"/>
      <w:marBottom w:val="0"/>
      <w:divBdr>
        <w:top w:val="none" w:sz="0" w:space="0" w:color="auto"/>
        <w:left w:val="none" w:sz="0" w:space="0" w:color="auto"/>
        <w:bottom w:val="none" w:sz="0" w:space="0" w:color="auto"/>
        <w:right w:val="none" w:sz="0" w:space="0" w:color="auto"/>
      </w:divBdr>
    </w:div>
    <w:div w:id="749426535">
      <w:bodyDiv w:val="1"/>
      <w:marLeft w:val="0"/>
      <w:marRight w:val="0"/>
      <w:marTop w:val="0"/>
      <w:marBottom w:val="0"/>
      <w:divBdr>
        <w:top w:val="none" w:sz="0" w:space="0" w:color="auto"/>
        <w:left w:val="none" w:sz="0" w:space="0" w:color="auto"/>
        <w:bottom w:val="none" w:sz="0" w:space="0" w:color="auto"/>
        <w:right w:val="none" w:sz="0" w:space="0" w:color="auto"/>
      </w:divBdr>
    </w:div>
    <w:div w:id="1598439836">
      <w:marLeft w:val="0"/>
      <w:marRight w:val="0"/>
      <w:marTop w:val="0"/>
      <w:marBottom w:val="0"/>
      <w:divBdr>
        <w:top w:val="none" w:sz="0" w:space="0" w:color="auto"/>
        <w:left w:val="none" w:sz="0" w:space="0" w:color="auto"/>
        <w:bottom w:val="none" w:sz="0" w:space="0" w:color="auto"/>
        <w:right w:val="none" w:sz="0" w:space="0" w:color="auto"/>
      </w:divBdr>
    </w:div>
    <w:div w:id="1598439837">
      <w:marLeft w:val="0"/>
      <w:marRight w:val="0"/>
      <w:marTop w:val="0"/>
      <w:marBottom w:val="0"/>
      <w:divBdr>
        <w:top w:val="none" w:sz="0" w:space="0" w:color="auto"/>
        <w:left w:val="none" w:sz="0" w:space="0" w:color="auto"/>
        <w:bottom w:val="none" w:sz="0" w:space="0" w:color="auto"/>
        <w:right w:val="none" w:sz="0" w:space="0" w:color="auto"/>
      </w:divBdr>
    </w:div>
    <w:div w:id="1598439838">
      <w:marLeft w:val="0"/>
      <w:marRight w:val="0"/>
      <w:marTop w:val="0"/>
      <w:marBottom w:val="0"/>
      <w:divBdr>
        <w:top w:val="none" w:sz="0" w:space="0" w:color="auto"/>
        <w:left w:val="none" w:sz="0" w:space="0" w:color="auto"/>
        <w:bottom w:val="none" w:sz="0" w:space="0" w:color="auto"/>
        <w:right w:val="none" w:sz="0" w:space="0" w:color="auto"/>
      </w:divBdr>
    </w:div>
    <w:div w:id="1598439839">
      <w:marLeft w:val="0"/>
      <w:marRight w:val="0"/>
      <w:marTop w:val="0"/>
      <w:marBottom w:val="0"/>
      <w:divBdr>
        <w:top w:val="none" w:sz="0" w:space="0" w:color="auto"/>
        <w:left w:val="none" w:sz="0" w:space="0" w:color="auto"/>
        <w:bottom w:val="none" w:sz="0" w:space="0" w:color="auto"/>
        <w:right w:val="none" w:sz="0" w:space="0" w:color="auto"/>
      </w:divBdr>
    </w:div>
    <w:div w:id="1598439840">
      <w:marLeft w:val="0"/>
      <w:marRight w:val="0"/>
      <w:marTop w:val="0"/>
      <w:marBottom w:val="0"/>
      <w:divBdr>
        <w:top w:val="none" w:sz="0" w:space="0" w:color="auto"/>
        <w:left w:val="none" w:sz="0" w:space="0" w:color="auto"/>
        <w:bottom w:val="none" w:sz="0" w:space="0" w:color="auto"/>
        <w:right w:val="none" w:sz="0" w:space="0" w:color="auto"/>
      </w:divBdr>
    </w:div>
    <w:div w:id="1598439841">
      <w:marLeft w:val="0"/>
      <w:marRight w:val="0"/>
      <w:marTop w:val="0"/>
      <w:marBottom w:val="0"/>
      <w:divBdr>
        <w:top w:val="none" w:sz="0" w:space="0" w:color="auto"/>
        <w:left w:val="none" w:sz="0" w:space="0" w:color="auto"/>
        <w:bottom w:val="none" w:sz="0" w:space="0" w:color="auto"/>
        <w:right w:val="none" w:sz="0" w:space="0" w:color="auto"/>
      </w:divBdr>
    </w:div>
    <w:div w:id="1598439842">
      <w:marLeft w:val="0"/>
      <w:marRight w:val="0"/>
      <w:marTop w:val="0"/>
      <w:marBottom w:val="0"/>
      <w:divBdr>
        <w:top w:val="none" w:sz="0" w:space="0" w:color="auto"/>
        <w:left w:val="none" w:sz="0" w:space="0" w:color="auto"/>
        <w:bottom w:val="none" w:sz="0" w:space="0" w:color="auto"/>
        <w:right w:val="none" w:sz="0" w:space="0" w:color="auto"/>
      </w:divBdr>
    </w:div>
    <w:div w:id="1598439843">
      <w:marLeft w:val="0"/>
      <w:marRight w:val="0"/>
      <w:marTop w:val="0"/>
      <w:marBottom w:val="0"/>
      <w:divBdr>
        <w:top w:val="none" w:sz="0" w:space="0" w:color="auto"/>
        <w:left w:val="none" w:sz="0" w:space="0" w:color="auto"/>
        <w:bottom w:val="none" w:sz="0" w:space="0" w:color="auto"/>
        <w:right w:val="none" w:sz="0" w:space="0" w:color="auto"/>
      </w:divBdr>
    </w:div>
    <w:div w:id="1598439844">
      <w:marLeft w:val="0"/>
      <w:marRight w:val="0"/>
      <w:marTop w:val="0"/>
      <w:marBottom w:val="0"/>
      <w:divBdr>
        <w:top w:val="none" w:sz="0" w:space="0" w:color="auto"/>
        <w:left w:val="none" w:sz="0" w:space="0" w:color="auto"/>
        <w:bottom w:val="none" w:sz="0" w:space="0" w:color="auto"/>
        <w:right w:val="none" w:sz="0" w:space="0" w:color="auto"/>
      </w:divBdr>
    </w:div>
    <w:div w:id="1598439845">
      <w:marLeft w:val="0"/>
      <w:marRight w:val="0"/>
      <w:marTop w:val="0"/>
      <w:marBottom w:val="0"/>
      <w:divBdr>
        <w:top w:val="none" w:sz="0" w:space="0" w:color="auto"/>
        <w:left w:val="none" w:sz="0" w:space="0" w:color="auto"/>
        <w:bottom w:val="none" w:sz="0" w:space="0" w:color="auto"/>
        <w:right w:val="none" w:sz="0" w:space="0" w:color="auto"/>
      </w:divBdr>
    </w:div>
    <w:div w:id="1598439846">
      <w:marLeft w:val="0"/>
      <w:marRight w:val="0"/>
      <w:marTop w:val="0"/>
      <w:marBottom w:val="0"/>
      <w:divBdr>
        <w:top w:val="none" w:sz="0" w:space="0" w:color="auto"/>
        <w:left w:val="none" w:sz="0" w:space="0" w:color="auto"/>
        <w:bottom w:val="none" w:sz="0" w:space="0" w:color="auto"/>
        <w:right w:val="none" w:sz="0" w:space="0" w:color="auto"/>
      </w:divBdr>
    </w:div>
    <w:div w:id="1957953960">
      <w:bodyDiv w:val="1"/>
      <w:marLeft w:val="0"/>
      <w:marRight w:val="0"/>
      <w:marTop w:val="0"/>
      <w:marBottom w:val="0"/>
      <w:divBdr>
        <w:top w:val="none" w:sz="0" w:space="0" w:color="auto"/>
        <w:left w:val="none" w:sz="0" w:space="0" w:color="auto"/>
        <w:bottom w:val="none" w:sz="0" w:space="0" w:color="auto"/>
        <w:right w:val="none" w:sz="0" w:space="0" w:color="auto"/>
      </w:divBdr>
    </w:div>
    <w:div w:id="2144732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ipcc-data.org/guidelines/pages/ar5_regions.html"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doi.org/10.20783/DIAS.501"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pcc-data.org/guidelines/pages/ar5_regions.html" TargetMode="External"/><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www.ipcc-data.org/guidelines/pages/ar5_regions.html" TargetMode="External"/><Relationship Id="rId28" Type="http://schemas.openxmlformats.org/officeDocument/2006/relationships/header" Target="header1.xml"/><Relationship Id="rId10" Type="http://schemas.openxmlformats.org/officeDocument/2006/relationships/hyperlink" Target="http://www.ipcc-data.org/guidelines/pages/ar5_regions.html" TargetMode="External"/><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7" Type="http://schemas.openxmlformats.org/officeDocument/2006/relationships/footer" Target="footer2.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yukiko\Desktop\&#27946;&#27700;&#35542;&#25991;\20121013\FloodFrequency-YH-20121013.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7E5CF-9652-46B0-A0B5-21B7B7617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FloodFrequency-YH-20121013.dotx</Template>
  <TotalTime>19</TotalTime>
  <Pages>15</Pages>
  <Words>1747</Words>
  <Characters>9959</Characters>
  <Application>Microsoft Office Word</Application>
  <DocSecurity>0</DocSecurity>
  <Lines>82</Lines>
  <Paragraphs>23</Paragraphs>
  <ScaleCrop>false</ScaleCrop>
  <HeadingPairs>
    <vt:vector size="6" baseType="variant">
      <vt:variant>
        <vt:lpstr>Title</vt:lpstr>
      </vt:variant>
      <vt:variant>
        <vt:i4>1</vt:i4>
      </vt:variant>
      <vt:variant>
        <vt:lpstr>タイトル</vt:lpstr>
      </vt:variant>
      <vt:variant>
        <vt:i4>1</vt:i4>
      </vt:variant>
      <vt:variant>
        <vt:lpstr>Título</vt:lpstr>
      </vt:variant>
      <vt:variant>
        <vt:i4>1</vt:i4>
      </vt:variant>
    </vt:vector>
  </HeadingPairs>
  <TitlesOfParts>
    <vt:vector size="3" baseType="lpstr">
      <vt:lpstr>Sea level rise extensively enhances fluvial floods in the Ganges-Brahmaputra-Meghna Delta</vt:lpstr>
      <vt:lpstr>Sea level rise extensively enhances fluvial floods in the Ganges-Brahmaputra-Meghna Delta</vt:lpstr>
      <vt:lpstr>Sea level rise extensively enhances fluvial floods in the Ganges-Brahmaputra-Meghna Delta</vt:lpstr>
    </vt:vector>
  </TitlesOfParts>
  <Company>Toshiba</Company>
  <LinksUpToDate>false</LinksUpToDate>
  <CharactersWithSpaces>11683</CharactersWithSpaces>
  <SharedDoc>false</SharedDoc>
  <HLinks>
    <vt:vector size="18" baseType="variant">
      <vt:variant>
        <vt:i4>5308435</vt:i4>
      </vt:variant>
      <vt:variant>
        <vt:i4>136</vt:i4>
      </vt:variant>
      <vt:variant>
        <vt:i4>0</vt:i4>
      </vt:variant>
      <vt:variant>
        <vt:i4>5</vt:i4>
      </vt:variant>
      <vt:variant>
        <vt:lpwstr>http://www.dartmouth.edu/~floods/2003134.html</vt:lpwstr>
      </vt:variant>
      <vt:variant>
        <vt:lpwstr/>
      </vt:variant>
      <vt:variant>
        <vt:i4>5308435</vt:i4>
      </vt:variant>
      <vt:variant>
        <vt:i4>112</vt:i4>
      </vt:variant>
      <vt:variant>
        <vt:i4>0</vt:i4>
      </vt:variant>
      <vt:variant>
        <vt:i4>5</vt:i4>
      </vt:variant>
      <vt:variant>
        <vt:lpwstr>http://www.dartmouth.edu/~floods/2003134.html</vt:lpwstr>
      </vt:variant>
      <vt:variant>
        <vt:lpwstr/>
      </vt:variant>
      <vt:variant>
        <vt:i4>1507431</vt:i4>
      </vt:variant>
      <vt:variant>
        <vt:i4>90</vt:i4>
      </vt:variant>
      <vt:variant>
        <vt:i4>0</vt:i4>
      </vt:variant>
      <vt:variant>
        <vt:i4>5</vt:i4>
      </vt:variant>
      <vt:variant>
        <vt:lpwstr>https://lta.cr.usgs.gov/srtm_water_body_dataset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Sea level rise extensively enhances fluvial floods in the Ganges-Brahmaputra-Meghna Delta</dc:title>
  <dc:creator>池内寛明</dc:creator>
  <cp:lastModifiedBy>Hyungjun Kim</cp:lastModifiedBy>
  <cp:revision>9</cp:revision>
  <cp:lastPrinted>2017-09-05T12:37:00Z</cp:lastPrinted>
  <dcterms:created xsi:type="dcterms:W3CDTF">2019-01-16T03:58:00Z</dcterms:created>
  <dcterms:modified xsi:type="dcterms:W3CDTF">2019-01-16T04:55:00Z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MacEqns">
    <vt:bool>true</vt:bool>
  </property>
</Properties>
</file>