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5ABE9" w14:textId="0DDB9398" w:rsidR="00BE0D10" w:rsidRPr="00312EF0" w:rsidRDefault="00BE0D10" w:rsidP="00BE0D10">
      <w:pPr>
        <w:pStyle w:val="Title"/>
        <w:rPr>
          <w:b/>
          <w:sz w:val="32"/>
        </w:rPr>
      </w:pPr>
      <w:bookmarkStart w:id="0" w:name="_Hlk504466203"/>
      <w:r w:rsidRPr="00312EF0">
        <w:rPr>
          <w:b/>
          <w:sz w:val="32"/>
        </w:rPr>
        <w:t>Human decision-making biases in the moral dilemmas of autonomous vehicles</w:t>
      </w:r>
    </w:p>
    <w:p w14:paraId="58410846" w14:textId="77777777" w:rsidR="00BE0D10" w:rsidRPr="00312EF0" w:rsidRDefault="00BE0D10" w:rsidP="00BE0D10">
      <w:pPr>
        <w:pStyle w:val="Title2"/>
      </w:pPr>
      <w:r w:rsidRPr="00312EF0">
        <w:t>Darius-A</w:t>
      </w:r>
      <w:bookmarkStart w:id="1" w:name="_GoBack"/>
      <w:bookmarkEnd w:id="1"/>
      <w:r w:rsidRPr="00312EF0">
        <w:t>urel Frank</w:t>
      </w:r>
      <w:r w:rsidRPr="00312EF0">
        <w:rPr>
          <w:vertAlign w:val="superscript"/>
        </w:rPr>
        <w:t>1*</w:t>
      </w:r>
    </w:p>
    <w:p w14:paraId="51E73E5E" w14:textId="77777777" w:rsidR="00BE0D10" w:rsidRPr="00312EF0" w:rsidRDefault="00BE0D10" w:rsidP="00BE0D10">
      <w:pPr>
        <w:pStyle w:val="Title2"/>
      </w:pPr>
      <w:r w:rsidRPr="00312EF0">
        <w:t>Polymeros Chrysochou</w:t>
      </w:r>
      <w:r w:rsidRPr="00312EF0">
        <w:rPr>
          <w:vertAlign w:val="superscript"/>
        </w:rPr>
        <w:t>1</w:t>
      </w:r>
    </w:p>
    <w:p w14:paraId="2F508D4B" w14:textId="77777777" w:rsidR="00BE0D10" w:rsidRPr="00312EF0" w:rsidRDefault="00BE0D10" w:rsidP="00BE0D10">
      <w:pPr>
        <w:pStyle w:val="Title2"/>
      </w:pPr>
      <w:r w:rsidRPr="00312EF0">
        <w:t>Panagiotis Mitkidis</w:t>
      </w:r>
      <w:r w:rsidRPr="00312EF0">
        <w:rPr>
          <w:vertAlign w:val="superscript"/>
        </w:rPr>
        <w:t>1</w:t>
      </w:r>
      <w:r>
        <w:rPr>
          <w:vertAlign w:val="superscript"/>
        </w:rPr>
        <w:t>,</w:t>
      </w:r>
      <w:r w:rsidRPr="00312EF0">
        <w:rPr>
          <w:vertAlign w:val="superscript"/>
        </w:rPr>
        <w:t>2</w:t>
      </w:r>
    </w:p>
    <w:p w14:paraId="4049345D" w14:textId="77777777" w:rsidR="00BE0D10" w:rsidRPr="00312EF0" w:rsidRDefault="00BE0D10" w:rsidP="00BE0D10">
      <w:pPr>
        <w:pStyle w:val="Title2"/>
      </w:pPr>
      <w:r w:rsidRPr="00312EF0">
        <w:t>Dan Ariely</w:t>
      </w:r>
      <w:r w:rsidRPr="00312EF0">
        <w:rPr>
          <w:vertAlign w:val="superscript"/>
        </w:rPr>
        <w:t>2</w:t>
      </w:r>
    </w:p>
    <w:p w14:paraId="536A9D84" w14:textId="77777777" w:rsidR="00BE0D10" w:rsidRPr="00312EF0" w:rsidRDefault="00BE0D10" w:rsidP="00BE0D10">
      <w:pPr>
        <w:pStyle w:val="Title2"/>
      </w:pPr>
      <w:r w:rsidRPr="00312EF0">
        <w:rPr>
          <w:vertAlign w:val="superscript"/>
        </w:rPr>
        <w:t>1</w:t>
      </w:r>
      <w:r w:rsidRPr="00312EF0">
        <w:t>Department of Management, Aarhus University</w:t>
      </w:r>
    </w:p>
    <w:p w14:paraId="3C29A09A" w14:textId="77777777" w:rsidR="00BE0D10" w:rsidRPr="00312EF0" w:rsidRDefault="00BE0D10" w:rsidP="00BE0D10">
      <w:pPr>
        <w:pStyle w:val="Title2"/>
      </w:pPr>
      <w:r w:rsidRPr="00312EF0">
        <w:rPr>
          <w:vertAlign w:val="superscript"/>
        </w:rPr>
        <w:t>2</w:t>
      </w:r>
      <w:r w:rsidRPr="00312EF0">
        <w:t>Center for Advanced Hindsight, Duke University</w:t>
      </w:r>
    </w:p>
    <w:p w14:paraId="24031102" w14:textId="77777777" w:rsidR="00BE0D10" w:rsidRPr="00312EF0" w:rsidRDefault="00107DE1" w:rsidP="00BE0D10">
      <w:pPr>
        <w:pStyle w:val="Title"/>
      </w:pPr>
      <w:sdt>
        <w:sdtPr>
          <w:alias w:val="Author Note:"/>
          <w:tag w:val="Author Note:"/>
          <w:id w:val="266668659"/>
          <w:placeholder>
            <w:docPart w:val="D652A9B261114DC9A828C68CAF0A1FE2"/>
          </w:placeholder>
          <w:showingPlcHdr/>
        </w:sdtPr>
        <w:sdtEndPr/>
        <w:sdtContent>
          <w:r w:rsidR="00BE0D10" w:rsidRPr="00312EF0">
            <w:t>*Corresponding Author</w:t>
          </w:r>
        </w:sdtContent>
      </w:sdt>
    </w:p>
    <w:p w14:paraId="24B04422" w14:textId="77777777" w:rsidR="00BE0D10" w:rsidRPr="00312EF0" w:rsidRDefault="00BE0D10" w:rsidP="00BE0D10">
      <w:pPr>
        <w:pStyle w:val="Title2"/>
      </w:pPr>
      <w:bookmarkStart w:id="2" w:name="_Hlk502923016"/>
      <w:r w:rsidRPr="00312EF0">
        <w:t>Darius-Aurel Frank, PhD Candidate</w:t>
      </w:r>
      <w:r w:rsidRPr="00312EF0">
        <w:br/>
        <w:t>Department of Management, Aarhus University,</w:t>
      </w:r>
      <w:r w:rsidRPr="00312EF0">
        <w:br/>
        <w:t>Fuglesangs Allé 4, 8210 Aarhus V, Denmark</w:t>
      </w:r>
    </w:p>
    <w:p w14:paraId="19328DFE" w14:textId="77777777" w:rsidR="00BE0D10" w:rsidRPr="00312EF0" w:rsidRDefault="00BE0D10" w:rsidP="00BE0D10">
      <w:pPr>
        <w:pStyle w:val="Title2"/>
      </w:pPr>
      <w:r w:rsidRPr="00312EF0">
        <w:t xml:space="preserve">E-Mail: </w:t>
      </w:r>
      <w:hyperlink r:id="rId9" w:history="1">
        <w:r w:rsidRPr="00312EF0">
          <w:rPr>
            <w:rStyle w:val="Hyperlink"/>
          </w:rPr>
          <w:t>df@mgmt.au.dk</w:t>
        </w:r>
      </w:hyperlink>
    </w:p>
    <w:bookmarkEnd w:id="0"/>
    <w:bookmarkEnd w:id="2"/>
    <w:p w14:paraId="356BCA18" w14:textId="579C5F89" w:rsidR="004F7E44" w:rsidRPr="00C86D10" w:rsidRDefault="009933BA" w:rsidP="00C86D10">
      <w:pPr>
        <w:pStyle w:val="FigureTableHeading"/>
      </w:pPr>
      <w:r w:rsidRPr="00C86D10">
        <w:lastRenderedPageBreak/>
        <w:t>Supplementary materials</w:t>
      </w:r>
      <w:r w:rsidR="00202CEA" w:rsidRPr="00C86D10">
        <w:br/>
      </w:r>
      <w:r w:rsidR="002D1281" w:rsidRPr="00C86D10">
        <w:t xml:space="preserve">Figure 1. </w:t>
      </w:r>
      <w:r w:rsidR="00C264D4" w:rsidRPr="00C86D10">
        <w:t>Visual e</w:t>
      </w:r>
      <w:r w:rsidR="004F7E44" w:rsidRPr="00C86D10">
        <w:t>lements</w:t>
      </w:r>
      <w:r w:rsidR="002D1281" w:rsidRPr="00C86D10">
        <w:t xml:space="preserve"> </w:t>
      </w:r>
      <w:r w:rsidR="00C264D4" w:rsidRPr="00C86D10">
        <w:t xml:space="preserve">for familiarizing participants </w:t>
      </w:r>
      <w:r w:rsidR="002D1281" w:rsidRPr="00C86D10">
        <w:t>in Stud</w:t>
      </w:r>
      <w:r w:rsidR="00E4478B" w:rsidRPr="00C86D10">
        <w:t>ies</w:t>
      </w:r>
      <w:r w:rsidR="002D1281" w:rsidRPr="00C86D10">
        <w:t xml:space="preserve"> 1</w:t>
      </w:r>
      <w:r w:rsidR="00A6571A" w:rsidRPr="00C86D10">
        <w:t>–</w:t>
      </w:r>
      <w:r w:rsidR="00E4478B" w:rsidRPr="00C86D10">
        <w:t>3</w:t>
      </w:r>
      <w:r w:rsidR="00A15CF6" w:rsidRPr="00C86D10">
        <w:t xml:space="preserve">, </w:t>
      </w:r>
      <w:r w:rsidR="00C7026C" w:rsidRPr="00C86D10">
        <w:t>5</w:t>
      </w:r>
      <w:r w:rsidR="00A6571A" w:rsidRPr="00C86D10">
        <w:t xml:space="preserve"> and </w:t>
      </w:r>
      <w:r w:rsidR="00C7026C" w:rsidRPr="00C86D10">
        <w:t>6</w:t>
      </w:r>
    </w:p>
    <w:p w14:paraId="4CDDE87C" w14:textId="139919F0" w:rsidR="004F7E44" w:rsidRDefault="004F7E44" w:rsidP="00C264D4">
      <w:pPr>
        <w:pStyle w:val="NoSpacing"/>
        <w:jc w:val="center"/>
      </w:pPr>
      <w:r>
        <w:rPr>
          <w:noProof/>
        </w:rPr>
        <w:drawing>
          <wp:inline distT="0" distB="0" distL="0" distR="0" wp14:anchorId="1CE9E442" wp14:editId="17437200">
            <wp:extent cx="4791881" cy="26954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estionnaire 2017.03.27 Element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8798" cy="2699324"/>
                    </a:xfrm>
                    <a:prstGeom prst="rect">
                      <a:avLst/>
                    </a:prstGeom>
                    <a:ln>
                      <a:noFill/>
                    </a:ln>
                  </pic:spPr>
                </pic:pic>
              </a:graphicData>
            </a:graphic>
          </wp:inline>
        </w:drawing>
      </w:r>
    </w:p>
    <w:p w14:paraId="7384BA91" w14:textId="34C16530" w:rsidR="004B305D" w:rsidRDefault="004B305D" w:rsidP="004B305D">
      <w:pPr>
        <w:pStyle w:val="TableFigureNote"/>
      </w:pPr>
      <w:r>
        <w:rPr>
          <w:rStyle w:val="Emphasis"/>
        </w:rPr>
        <w:t xml:space="preserve">Note: </w:t>
      </w:r>
      <w:r>
        <w:t>Own work. Image assets adapted from the Moral Machine (</w:t>
      </w:r>
      <w:bookmarkStart w:id="3" w:name="OLE_LINK2"/>
      <w:bookmarkStart w:id="4" w:name="OLE_LINK1"/>
      <w:r>
        <w:fldChar w:fldCharType="begin"/>
      </w:r>
      <w:r>
        <w:instrText xml:space="preserve"> HYPERLINK "http://moralmachine.mit.edu/" </w:instrText>
      </w:r>
      <w:r>
        <w:fldChar w:fldCharType="separate"/>
      </w:r>
      <w:r>
        <w:rPr>
          <w:rStyle w:val="Hyperlink"/>
        </w:rPr>
        <w:t>http://moralmachine.mit.edu/</w:t>
      </w:r>
      <w:r>
        <w:fldChar w:fldCharType="end"/>
      </w:r>
      <w:bookmarkEnd w:id="3"/>
      <w:bookmarkEnd w:id="4"/>
      <w:r>
        <w:rPr>
          <w:rStyle w:val="Hyperlink"/>
        </w:rPr>
        <w:t>)</w:t>
      </w:r>
      <w:r>
        <w:t xml:space="preserve"> by Scalable Cooperation and MIT Media Lab [CC BY 4.0 (</w:t>
      </w:r>
      <w:hyperlink r:id="rId11" w:history="1">
        <w:r>
          <w:rPr>
            <w:rStyle w:val="Hyperlink"/>
          </w:rPr>
          <w:t>https://creativecommons.org/licenses/by/4.0/</w:t>
        </w:r>
      </w:hyperlink>
      <w:r>
        <w:rPr>
          <w:rStyle w:val="Hyperlink"/>
        </w:rPr>
        <w:t>)</w:t>
      </w:r>
      <w:r>
        <w:t>].</w:t>
      </w:r>
    </w:p>
    <w:p w14:paraId="70E06AB6" w14:textId="2AADC7B4" w:rsidR="00247F4B" w:rsidRDefault="00B12A3F" w:rsidP="00B12A3F">
      <w:pPr>
        <w:pStyle w:val="FigureTableHeading"/>
      </w:pPr>
      <w:r w:rsidRPr="00B12A3F">
        <w:rPr>
          <w:i/>
        </w:rPr>
        <w:lastRenderedPageBreak/>
        <w:t>Figure</w:t>
      </w:r>
      <w:r>
        <w:t xml:space="preserve"> 2. Visual aid for instruction of passenger perspective in Stud</w:t>
      </w:r>
      <w:r w:rsidR="00FF7490">
        <w:t>ies 1, 2 and 7</w:t>
      </w:r>
    </w:p>
    <w:p w14:paraId="0452E764" w14:textId="358A0295" w:rsidR="00B12A3F" w:rsidRDefault="00247F4B" w:rsidP="00B12A3F">
      <w:pPr>
        <w:pStyle w:val="NoSpacing"/>
        <w:jc w:val="center"/>
      </w:pPr>
      <w:r w:rsidRPr="00247F4B">
        <w:rPr>
          <w:noProof/>
        </w:rPr>
        <w:drawing>
          <wp:inline distT="0" distB="0" distL="0" distR="0" wp14:anchorId="314AB99C" wp14:editId="117920DA">
            <wp:extent cx="2160000" cy="2242333"/>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naire 2017.03.27 Perspective Passenger.png"/>
                    <pic:cNvPicPr/>
                  </pic:nvPicPr>
                  <pic:blipFill>
                    <a:blip r:embed="rId12">
                      <a:extLst>
                        <a:ext uri="{28A0092B-C50C-407E-A947-70E740481C1C}">
                          <a14:useLocalDpi xmlns:a14="http://schemas.microsoft.com/office/drawing/2010/main" val="0"/>
                        </a:ext>
                      </a:extLst>
                    </a:blip>
                    <a:stretch>
                      <a:fillRect/>
                    </a:stretch>
                  </pic:blipFill>
                  <pic:spPr>
                    <a:xfrm>
                      <a:off x="0" y="0"/>
                      <a:ext cx="2160000" cy="2242333"/>
                    </a:xfrm>
                    <a:prstGeom prst="rect">
                      <a:avLst/>
                    </a:prstGeom>
                    <a:ln>
                      <a:noFill/>
                    </a:ln>
                  </pic:spPr>
                </pic:pic>
              </a:graphicData>
            </a:graphic>
          </wp:inline>
        </w:drawing>
      </w:r>
    </w:p>
    <w:p w14:paraId="0BA2AA37" w14:textId="5321D082" w:rsidR="004B305D" w:rsidRDefault="004B305D" w:rsidP="004B305D">
      <w:pPr>
        <w:pStyle w:val="TableFigureNote"/>
      </w:pPr>
      <w:r>
        <w:rPr>
          <w:rStyle w:val="Emphasis"/>
        </w:rPr>
        <w:t xml:space="preserve">Note: </w:t>
      </w:r>
      <w:r>
        <w:t>Own work. Image assets adapted from the Moral Machine (</w:t>
      </w:r>
      <w:hyperlink r:id="rId13"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4" w:history="1">
        <w:r>
          <w:rPr>
            <w:rStyle w:val="Hyperlink"/>
          </w:rPr>
          <w:t>https://creativecommons.org/licenses/by/4.0/</w:t>
        </w:r>
      </w:hyperlink>
      <w:r>
        <w:rPr>
          <w:rStyle w:val="Hyperlink"/>
        </w:rPr>
        <w:t>)</w:t>
      </w:r>
      <w:r>
        <w:t>].</w:t>
      </w:r>
    </w:p>
    <w:p w14:paraId="3B4B5751" w14:textId="7DDDC2FF" w:rsidR="00B12A3F" w:rsidRDefault="00B12A3F" w:rsidP="00B12A3F">
      <w:pPr>
        <w:pStyle w:val="FigureTableHeading"/>
      </w:pPr>
      <w:r w:rsidRPr="00B12A3F">
        <w:rPr>
          <w:i/>
        </w:rPr>
        <w:lastRenderedPageBreak/>
        <w:t>Figure</w:t>
      </w:r>
      <w:r>
        <w:t xml:space="preserve"> 3. Visual aid for instruction of pedestrian perspective in Stud</w:t>
      </w:r>
      <w:r w:rsidR="00FF7490">
        <w:t>ies 1</w:t>
      </w:r>
      <w:r w:rsidR="00A6571A">
        <w:t>–</w:t>
      </w:r>
      <w:r w:rsidR="00FF7490">
        <w:t>5 and 7</w:t>
      </w:r>
    </w:p>
    <w:p w14:paraId="39C32EFE" w14:textId="7A68C55C" w:rsidR="00247F4B" w:rsidRDefault="00247F4B" w:rsidP="00B12A3F">
      <w:pPr>
        <w:pStyle w:val="NoSpacing"/>
        <w:jc w:val="center"/>
      </w:pPr>
      <w:r>
        <w:rPr>
          <w:noProof/>
        </w:rPr>
        <w:drawing>
          <wp:inline distT="0" distB="0" distL="0" distR="0" wp14:anchorId="5A864DF7" wp14:editId="6EEDFD2C">
            <wp:extent cx="2736000" cy="223751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estionnaire 2017.03.27 Perspective Pedestrian.png"/>
                    <pic:cNvPicPr/>
                  </pic:nvPicPr>
                  <pic:blipFill>
                    <a:blip r:embed="rId15">
                      <a:extLst>
                        <a:ext uri="{28A0092B-C50C-407E-A947-70E740481C1C}">
                          <a14:useLocalDpi xmlns:a14="http://schemas.microsoft.com/office/drawing/2010/main" val="0"/>
                        </a:ext>
                      </a:extLst>
                    </a:blip>
                    <a:stretch>
                      <a:fillRect/>
                    </a:stretch>
                  </pic:blipFill>
                  <pic:spPr>
                    <a:xfrm>
                      <a:off x="0" y="0"/>
                      <a:ext cx="2736000" cy="2237515"/>
                    </a:xfrm>
                    <a:prstGeom prst="rect">
                      <a:avLst/>
                    </a:prstGeom>
                    <a:ln>
                      <a:noFill/>
                    </a:ln>
                  </pic:spPr>
                </pic:pic>
              </a:graphicData>
            </a:graphic>
          </wp:inline>
        </w:drawing>
      </w:r>
    </w:p>
    <w:p w14:paraId="09989BB4" w14:textId="2D469D55" w:rsidR="004B305D" w:rsidRDefault="004B305D" w:rsidP="004B305D">
      <w:pPr>
        <w:pStyle w:val="TableFigureNote"/>
      </w:pPr>
      <w:r>
        <w:rPr>
          <w:rStyle w:val="Emphasis"/>
        </w:rPr>
        <w:t xml:space="preserve">Note: </w:t>
      </w:r>
      <w:r>
        <w:t>Own work. Image assets adapted from the Moral Machine (</w:t>
      </w:r>
      <w:hyperlink r:id="rId16"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7" w:history="1">
        <w:r>
          <w:rPr>
            <w:rStyle w:val="Hyperlink"/>
          </w:rPr>
          <w:t>https://creativecommons.org/licenses/by/4.0/</w:t>
        </w:r>
      </w:hyperlink>
      <w:r>
        <w:rPr>
          <w:rStyle w:val="Hyperlink"/>
        </w:rPr>
        <w:t>)</w:t>
      </w:r>
      <w:r>
        <w:t>].</w:t>
      </w:r>
    </w:p>
    <w:p w14:paraId="47AC9175" w14:textId="295B02F8" w:rsidR="00B74F06" w:rsidRDefault="00B74F06" w:rsidP="004B305D">
      <w:pPr>
        <w:pStyle w:val="Heading1"/>
      </w:pPr>
      <w:r>
        <w:lastRenderedPageBreak/>
        <w:t>Pilot study</w:t>
      </w:r>
      <w:r w:rsidR="004B305D">
        <w:t xml:space="preserve"> of response time in Study 1</w:t>
      </w:r>
    </w:p>
    <w:p w14:paraId="093B2AC0" w14:textId="12A3C932" w:rsidR="00807528" w:rsidRPr="005E050F" w:rsidRDefault="00567F6A" w:rsidP="009933BA">
      <w:r>
        <w:t xml:space="preserve">We </w:t>
      </w:r>
      <w:r w:rsidR="00E756D7">
        <w:t>pre</w:t>
      </w:r>
      <w:r>
        <w:t>tested</w:t>
      </w:r>
      <w:r w:rsidR="00D64E9A">
        <w:t xml:space="preserve"> </w:t>
      </w:r>
      <w:r w:rsidR="00E756D7">
        <w:t>response time</w:t>
      </w:r>
      <w:r w:rsidR="00D64E9A">
        <w:t>s</w:t>
      </w:r>
      <w:r w:rsidR="00E756D7">
        <w:t xml:space="preserve"> </w:t>
      </w:r>
      <w:r w:rsidR="00912114">
        <w:t>in a small pilot study (</w:t>
      </w:r>
      <w:r w:rsidR="00912114" w:rsidRPr="00E756D7">
        <w:rPr>
          <w:i/>
        </w:rPr>
        <w:t>N</w:t>
      </w:r>
      <w:r w:rsidR="00912114">
        <w:t xml:space="preserve"> = 26) using a span of five seconds </w:t>
      </w:r>
      <w:r w:rsidR="00E756D7">
        <w:t>in the</w:t>
      </w:r>
      <w:r w:rsidR="00B74F06">
        <w:t xml:space="preserve"> </w:t>
      </w:r>
      <w:r w:rsidR="00E756D7">
        <w:t>decision-making task</w:t>
      </w:r>
      <w:r w:rsidR="00912114">
        <w:t>.</w:t>
      </w:r>
      <w:r w:rsidR="00E756D7">
        <w:t xml:space="preserve"> The results </w:t>
      </w:r>
      <w:r w:rsidR="00B74F06">
        <w:t xml:space="preserve">showed </w:t>
      </w:r>
      <w:r w:rsidR="00082E14">
        <w:t xml:space="preserve">that </w:t>
      </w:r>
      <w:r w:rsidR="00D64E9A">
        <w:t>participants on average</w:t>
      </w:r>
      <w:r w:rsidR="00B74F06">
        <w:t xml:space="preserve"> exceeded </w:t>
      </w:r>
      <w:r w:rsidR="00D64E9A">
        <w:t xml:space="preserve">the </w:t>
      </w:r>
      <w:r w:rsidR="00B74F06">
        <w:t>time-limit</w:t>
      </w:r>
      <w:r w:rsidR="00B74F06" w:rsidRPr="005A02D7">
        <w:t xml:space="preserve"> by 2.91 seconds (</w:t>
      </w:r>
      <w:r w:rsidR="00B74F06" w:rsidRPr="003A6482">
        <w:rPr>
          <w:i/>
        </w:rPr>
        <w:t>M </w:t>
      </w:r>
      <w:r w:rsidR="00B74F06">
        <w:t>= </w:t>
      </w:r>
      <w:r w:rsidR="00B74F06" w:rsidRPr="005A02D7">
        <w:t xml:space="preserve">7.91, </w:t>
      </w:r>
      <w:r w:rsidR="00B74F06" w:rsidRPr="00533D9F">
        <w:rPr>
          <w:i/>
        </w:rPr>
        <w:t>SD</w:t>
      </w:r>
      <w:r w:rsidR="00B74F06">
        <w:t> = </w:t>
      </w:r>
      <w:r w:rsidR="00B74F06" w:rsidRPr="005A02D7">
        <w:t>4.33)</w:t>
      </w:r>
      <w:r w:rsidR="00B74F06">
        <w:t>.</w:t>
      </w:r>
      <w:r w:rsidR="00D64E9A">
        <w:t xml:space="preserve"> </w:t>
      </w:r>
      <w:r w:rsidR="00912114">
        <w:t>At the same time, participants</w:t>
      </w:r>
      <w:r w:rsidR="00B74F06">
        <w:t xml:space="preserve"> reported </w:t>
      </w:r>
      <w:r w:rsidR="00912114">
        <w:t>good</w:t>
      </w:r>
      <w:r w:rsidR="00B74F06">
        <w:t xml:space="preserve"> understanding of</w:t>
      </w:r>
      <w:r w:rsidR="00B74F06" w:rsidRPr="005A02D7">
        <w:t xml:space="preserve"> the dilemma (</w:t>
      </w:r>
      <w:r w:rsidR="00B74F06" w:rsidRPr="003A6482">
        <w:rPr>
          <w:i/>
        </w:rPr>
        <w:t>M </w:t>
      </w:r>
      <w:r w:rsidR="00B74F06">
        <w:t>= </w:t>
      </w:r>
      <w:r w:rsidR="00B74F06" w:rsidRPr="005A02D7">
        <w:t xml:space="preserve">5.54, </w:t>
      </w:r>
      <w:r w:rsidR="00B74F06" w:rsidRPr="00533D9F">
        <w:rPr>
          <w:i/>
        </w:rPr>
        <w:t>SD</w:t>
      </w:r>
      <w:r w:rsidR="00B74F06">
        <w:t> = </w:t>
      </w:r>
      <w:r w:rsidR="00B74F06" w:rsidRPr="005A02D7">
        <w:t>2.04</w:t>
      </w:r>
      <w:r w:rsidR="00B74F06">
        <w:t xml:space="preserve">; 7-point </w:t>
      </w:r>
      <w:r w:rsidR="00D64E9A">
        <w:t xml:space="preserve">bi-polar </w:t>
      </w:r>
      <w:r w:rsidR="00B74F06">
        <w:t>scale, 1 = “not at all”, 7 = “a great deal”</w:t>
      </w:r>
      <w:r w:rsidR="00B74F06" w:rsidRPr="005A02D7">
        <w:t xml:space="preserve">). </w:t>
      </w:r>
      <w:r w:rsidR="00082E14">
        <w:t>Based on this result, we decided to continue to use the instruction for five seconds in the intuitive decision-making mode condition to induce time-pressure.</w:t>
      </w:r>
    </w:p>
    <w:p w14:paraId="47D89A61" w14:textId="20CC5F65" w:rsidR="006738F0" w:rsidRDefault="006B64D4" w:rsidP="004B305D">
      <w:pPr>
        <w:pStyle w:val="Heading1"/>
      </w:pPr>
      <w:r>
        <w:lastRenderedPageBreak/>
        <w:t xml:space="preserve">Robustness </w:t>
      </w:r>
      <w:r w:rsidR="00600139">
        <w:t>analyses</w:t>
      </w:r>
      <w:r w:rsidR="004B305D">
        <w:t xml:space="preserve"> of response time filtering in Study 1</w:t>
      </w:r>
    </w:p>
    <w:p w14:paraId="349AAAC6" w14:textId="01FF79DA" w:rsidR="006B64D4" w:rsidRPr="006B64D4" w:rsidRDefault="00AE67AB" w:rsidP="00E756D7">
      <w:r>
        <w:t>We</w:t>
      </w:r>
      <w:r w:rsidR="006B64D4">
        <w:t xml:space="preserve"> performed </w:t>
      </w:r>
      <w:r>
        <w:t>a series of analyses</w:t>
      </w:r>
      <w:r w:rsidR="00B74F06">
        <w:t xml:space="preserve"> </w:t>
      </w:r>
      <w:r w:rsidR="006B64D4">
        <w:t xml:space="preserve">to support </w:t>
      </w:r>
      <w:r>
        <w:t>our</w:t>
      </w:r>
      <w:r w:rsidR="006B64D4">
        <w:t xml:space="preserve"> decision to </w:t>
      </w:r>
      <w:r w:rsidRPr="00AE67AB">
        <w:t>use a cutoff of seven seconds to separate intuitive from deliberate decisions</w:t>
      </w:r>
      <w:r w:rsidR="006B64D4">
        <w:t>.</w:t>
      </w:r>
      <w:r>
        <w:t xml:space="preserve"> </w:t>
      </w:r>
      <w:r w:rsidR="0039550B">
        <w:t xml:space="preserve">First, we performed a </w:t>
      </w:r>
      <w:r>
        <w:t xml:space="preserve">floodlight analysis </w:t>
      </w:r>
      <w:r w:rsidR="00DE4A71">
        <w:t xml:space="preserve">to test for </w:t>
      </w:r>
      <w:r w:rsidR="002D1281">
        <w:t xml:space="preserve">a possible </w:t>
      </w:r>
      <w:r w:rsidR="00DE4A71">
        <w:t xml:space="preserve">interaction </w:t>
      </w:r>
      <w:r w:rsidR="002D1281">
        <w:t>of</w:t>
      </w:r>
      <w:r w:rsidR="00DE4A71">
        <w:t xml:space="preserve"> </w:t>
      </w:r>
      <w:r>
        <w:t>response time</w:t>
      </w:r>
      <w:r w:rsidR="00DE4A71">
        <w:t xml:space="preserve"> and </w:t>
      </w:r>
      <w:r w:rsidR="002D1281">
        <w:t>decision-making mode</w:t>
      </w:r>
      <w:r>
        <w:t>.</w:t>
      </w:r>
      <w:r w:rsidR="002D1281">
        <w:t xml:space="preserve"> As shown in Figure </w:t>
      </w:r>
      <w:r w:rsidR="00C25626">
        <w:t>4</w:t>
      </w:r>
      <w:r w:rsidR="002D1281">
        <w:t xml:space="preserve">, </w:t>
      </w:r>
      <w:r w:rsidR="00DC5AAD">
        <w:t>we see</w:t>
      </w:r>
      <w:r w:rsidR="00DF1217">
        <w:t xml:space="preserve"> a </w:t>
      </w:r>
      <w:r w:rsidR="00DC5AAD">
        <w:t xml:space="preserve">clear </w:t>
      </w:r>
      <w:r w:rsidR="00DF1217">
        <w:t>trend towards</w:t>
      </w:r>
      <w:r w:rsidR="00990821">
        <w:t xml:space="preserve"> </w:t>
      </w:r>
      <w:r w:rsidR="00DC5AAD">
        <w:t xml:space="preserve">a significant </w:t>
      </w:r>
      <w:r w:rsidR="00990821">
        <w:t xml:space="preserve">interaction </w:t>
      </w:r>
      <w:r w:rsidR="00DC5AAD">
        <w:t>in the</w:t>
      </w:r>
      <w:r w:rsidR="00990821">
        <w:t xml:space="preserve"> </w:t>
      </w:r>
      <w:r w:rsidR="00DC5AAD">
        <w:t>lower range of response times</w:t>
      </w:r>
      <w:r w:rsidR="00990821">
        <w:t>.</w:t>
      </w:r>
      <w:r w:rsidR="00A42922">
        <w:t xml:space="preserve"> </w:t>
      </w:r>
      <w:r w:rsidR="00DC5AAD">
        <w:t xml:space="preserve">In the range of observations, the </w:t>
      </w:r>
      <w:r w:rsidR="00A42922">
        <w:t>interaction of decision-making mode and participants’ response time</w:t>
      </w:r>
      <w:r w:rsidR="00DC5AAD">
        <w:t xml:space="preserve"> is not significant</w:t>
      </w:r>
      <w:r w:rsidR="00A42922">
        <w:t xml:space="preserve">, </w:t>
      </w:r>
      <w:proofErr w:type="gramStart"/>
      <w:r w:rsidR="00A42922">
        <w:t>t(</w:t>
      </w:r>
      <w:proofErr w:type="gramEnd"/>
      <w:r w:rsidR="00A42922">
        <w:t>803) = -0.65, p = 0.52.</w:t>
      </w:r>
    </w:p>
    <w:p w14:paraId="5C66A4BE" w14:textId="3FA25387" w:rsidR="006738F0" w:rsidRPr="00AE67AB" w:rsidRDefault="002D1281" w:rsidP="00CC440F">
      <w:pPr>
        <w:pStyle w:val="FigureTableHeading"/>
      </w:pPr>
      <w:r w:rsidRPr="002D1281">
        <w:rPr>
          <w:i/>
        </w:rPr>
        <w:lastRenderedPageBreak/>
        <w:t>Figure</w:t>
      </w:r>
      <w:r>
        <w:t xml:space="preserve"> </w:t>
      </w:r>
      <w:r w:rsidR="00E743D0">
        <w:t>4</w:t>
      </w:r>
      <w:r>
        <w:t xml:space="preserve">. </w:t>
      </w:r>
      <w:r w:rsidR="006738F0" w:rsidRPr="00AE67AB">
        <w:t>Floodlight analysis</w:t>
      </w:r>
      <w:r w:rsidR="00CC440F">
        <w:t xml:space="preserve"> of response time and decision-making mode in Study 1</w:t>
      </w:r>
    </w:p>
    <w:p w14:paraId="45527662" w14:textId="5A2B0228" w:rsidR="006738F0" w:rsidRDefault="006738F0" w:rsidP="00AE67AB">
      <w:pPr>
        <w:ind w:firstLine="0"/>
        <w:jc w:val="center"/>
      </w:pPr>
      <w:r>
        <w:rPr>
          <w:noProof/>
        </w:rPr>
        <w:drawing>
          <wp:inline distT="0" distB="0" distL="0" distR="0" wp14:anchorId="42931942" wp14:editId="648A3841">
            <wp:extent cx="4686049" cy="367787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estionnaire 2017.03.27 Elements.jpg"/>
                    <pic:cNvPicPr/>
                  </pic:nvPicPr>
                  <pic:blipFill>
                    <a:blip r:embed="rId18">
                      <a:extLst>
                        <a:ext uri="{28A0092B-C50C-407E-A947-70E740481C1C}">
                          <a14:useLocalDpi xmlns:a14="http://schemas.microsoft.com/office/drawing/2010/main" val="0"/>
                        </a:ext>
                      </a:extLst>
                    </a:blip>
                    <a:stretch>
                      <a:fillRect/>
                    </a:stretch>
                  </pic:blipFill>
                  <pic:spPr>
                    <a:xfrm>
                      <a:off x="0" y="0"/>
                      <a:ext cx="4710347" cy="3696942"/>
                    </a:xfrm>
                    <a:prstGeom prst="rect">
                      <a:avLst/>
                    </a:prstGeom>
                    <a:ln>
                      <a:noFill/>
                    </a:ln>
                  </pic:spPr>
                </pic:pic>
              </a:graphicData>
            </a:graphic>
          </wp:inline>
        </w:drawing>
      </w:r>
    </w:p>
    <w:p w14:paraId="4561B725" w14:textId="06AF1483" w:rsidR="00260F0A" w:rsidRDefault="00990821" w:rsidP="00E756D7">
      <w:r>
        <w:t>Next, we performed a c</w:t>
      </w:r>
      <w:r w:rsidR="006C285B" w:rsidRPr="006C285B">
        <w:t xml:space="preserve">orrespondence analysis </w:t>
      </w:r>
      <w:r>
        <w:t>to</w:t>
      </w:r>
      <w:r w:rsidR="006C285B" w:rsidRPr="006C285B">
        <w:t xml:space="preserve"> </w:t>
      </w:r>
      <w:r>
        <w:t xml:space="preserve">probe the </w:t>
      </w:r>
      <w:r w:rsidR="009770C4">
        <w:t>association of</w:t>
      </w:r>
      <w:r w:rsidR="006C285B" w:rsidRPr="006C285B">
        <w:t xml:space="preserve"> </w:t>
      </w:r>
      <w:r w:rsidR="00DC5AAD">
        <w:t xml:space="preserve">participants’ </w:t>
      </w:r>
      <w:r w:rsidR="00466495">
        <w:t>response</w:t>
      </w:r>
      <w:r w:rsidR="00BA238D">
        <w:t xml:space="preserve">s </w:t>
      </w:r>
      <w:r w:rsidR="009770C4">
        <w:t>with</w:t>
      </w:r>
      <w:r w:rsidR="006C285B" w:rsidRPr="006C285B">
        <w:t xml:space="preserve"> </w:t>
      </w:r>
      <w:r w:rsidR="00CC440F">
        <w:t xml:space="preserve">the two </w:t>
      </w:r>
      <w:r w:rsidR="00466495">
        <w:t>decision-making modes</w:t>
      </w:r>
      <w:r w:rsidR="009770C4">
        <w:t xml:space="preserve"> at specific levels of response times (in seconds)</w:t>
      </w:r>
      <w:r w:rsidR="00466495">
        <w:t>.</w:t>
      </w:r>
      <w:r w:rsidR="00CC440F" w:rsidRPr="00CC440F">
        <w:t xml:space="preserve"> </w:t>
      </w:r>
      <w:r w:rsidR="00BA238D">
        <w:t xml:space="preserve">Table 1 </w:t>
      </w:r>
      <w:r w:rsidR="00CC440F">
        <w:t xml:space="preserve">shows that </w:t>
      </w:r>
      <w:r w:rsidR="00BA238D">
        <w:t xml:space="preserve">the </w:t>
      </w:r>
      <w:r w:rsidR="00CC440F">
        <w:t xml:space="preserve">correspondence with intuitive decision-making mode shifts towards deliberate decision-making mode at </w:t>
      </w:r>
      <w:r w:rsidR="00BA238D">
        <w:t>around</w:t>
      </w:r>
      <w:r w:rsidR="00CC440F">
        <w:t xml:space="preserve"> 7 seconds.</w:t>
      </w:r>
    </w:p>
    <w:p w14:paraId="7A145DB9" w14:textId="5D8A8592" w:rsidR="00C4035D" w:rsidRPr="00C4035D" w:rsidRDefault="00CC440F" w:rsidP="00CC440F">
      <w:pPr>
        <w:pStyle w:val="FigureTableHeading"/>
      </w:pPr>
      <w:r>
        <w:rPr>
          <w:i/>
        </w:rPr>
        <w:lastRenderedPageBreak/>
        <w:t>Table</w:t>
      </w:r>
      <w:r>
        <w:t xml:space="preserve"> 1. Crosstabulation of response time and decision-making mode in Study 1</w:t>
      </w:r>
    </w:p>
    <w:tbl>
      <w:tblPr>
        <w:tblStyle w:val="APAReport"/>
        <w:tblW w:w="0" w:type="auto"/>
        <w:jc w:val="center"/>
        <w:tblLook w:val="04A0" w:firstRow="1" w:lastRow="0" w:firstColumn="1" w:lastColumn="0" w:noHBand="0" w:noVBand="1"/>
      </w:tblPr>
      <w:tblGrid>
        <w:gridCol w:w="1925"/>
        <w:gridCol w:w="336"/>
        <w:gridCol w:w="456"/>
        <w:gridCol w:w="456"/>
        <w:gridCol w:w="456"/>
        <w:gridCol w:w="456"/>
        <w:gridCol w:w="456"/>
        <w:gridCol w:w="456"/>
        <w:gridCol w:w="456"/>
        <w:gridCol w:w="456"/>
        <w:gridCol w:w="456"/>
        <w:gridCol w:w="456"/>
        <w:gridCol w:w="456"/>
        <w:gridCol w:w="456"/>
        <w:gridCol w:w="456"/>
        <w:gridCol w:w="456"/>
        <w:gridCol w:w="706"/>
      </w:tblGrid>
      <w:tr w:rsidR="00DB3DEE" w:rsidRPr="00832BAD" w14:paraId="040163B2" w14:textId="1E0CDE35" w:rsidTr="00CC440F">
        <w:trPr>
          <w:cnfStyle w:val="100000000000" w:firstRow="1" w:lastRow="0" w:firstColumn="0" w:lastColumn="0" w:oddVBand="0" w:evenVBand="0" w:oddHBand="0" w:evenHBand="0" w:firstRowFirstColumn="0" w:firstRowLastColumn="0" w:lastRowFirstColumn="0" w:lastRowLastColumn="0"/>
          <w:trHeight w:val="315"/>
          <w:jc w:val="center"/>
        </w:trPr>
        <w:tc>
          <w:tcPr>
            <w:tcW w:w="1925" w:type="dxa"/>
            <w:tcBorders>
              <w:bottom w:val="nil"/>
            </w:tcBorders>
            <w:noWrap/>
          </w:tcPr>
          <w:p w14:paraId="02BFF504" w14:textId="77777777" w:rsidR="00DB3DEE" w:rsidRDefault="00DB3DEE" w:rsidP="00E756D7"/>
        </w:tc>
        <w:tc>
          <w:tcPr>
            <w:tcW w:w="0" w:type="auto"/>
            <w:gridSpan w:val="15"/>
            <w:tcBorders>
              <w:bottom w:val="single" w:sz="6" w:space="0" w:color="auto"/>
            </w:tcBorders>
            <w:noWrap/>
          </w:tcPr>
          <w:p w14:paraId="22A0A7ED" w14:textId="3149AC57" w:rsidR="00DB3DEE" w:rsidRPr="00832BAD" w:rsidRDefault="00DB3DEE" w:rsidP="00E756D7">
            <w:pPr>
              <w:jc w:val="center"/>
            </w:pPr>
            <w:r>
              <w:t>Response time</w:t>
            </w:r>
          </w:p>
        </w:tc>
        <w:tc>
          <w:tcPr>
            <w:tcW w:w="0" w:type="auto"/>
            <w:tcBorders>
              <w:bottom w:val="nil"/>
            </w:tcBorders>
          </w:tcPr>
          <w:p w14:paraId="6EB55D62" w14:textId="77777777" w:rsidR="00DB3DEE" w:rsidRPr="00832BAD" w:rsidRDefault="00DB3DEE" w:rsidP="00E756D7"/>
        </w:tc>
      </w:tr>
      <w:tr w:rsidR="00466495" w:rsidRPr="00832BAD" w14:paraId="4C3C8A66" w14:textId="3ECC7967" w:rsidTr="00CC440F">
        <w:trPr>
          <w:trHeight w:val="315"/>
          <w:jc w:val="center"/>
        </w:trPr>
        <w:tc>
          <w:tcPr>
            <w:tcW w:w="1925" w:type="dxa"/>
            <w:tcBorders>
              <w:top w:val="nil"/>
              <w:bottom w:val="single" w:sz="12" w:space="0" w:color="auto"/>
            </w:tcBorders>
            <w:noWrap/>
            <w:hideMark/>
          </w:tcPr>
          <w:p w14:paraId="18F9D521" w14:textId="019E9D84" w:rsidR="00466495" w:rsidRPr="00832BAD" w:rsidRDefault="00466495" w:rsidP="00E756D7">
            <w:r>
              <w:t>Decision</w:t>
            </w:r>
            <w:r w:rsidR="00CC440F">
              <w:t>-</w:t>
            </w:r>
            <w:r w:rsidR="00DB3DEE">
              <w:t>making</w:t>
            </w:r>
            <w:r w:rsidR="00CC440F">
              <w:t xml:space="preserve"> </w:t>
            </w:r>
            <w:r>
              <w:t>mode</w:t>
            </w:r>
          </w:p>
        </w:tc>
        <w:tc>
          <w:tcPr>
            <w:tcW w:w="0" w:type="auto"/>
            <w:tcBorders>
              <w:top w:val="single" w:sz="6" w:space="0" w:color="auto"/>
              <w:bottom w:val="single" w:sz="12" w:space="0" w:color="auto"/>
            </w:tcBorders>
            <w:noWrap/>
          </w:tcPr>
          <w:p w14:paraId="437204A1" w14:textId="71A88DB7" w:rsidR="00466495" w:rsidRPr="00832BAD" w:rsidRDefault="00466495" w:rsidP="00E756D7">
            <w:r>
              <w:t>1</w:t>
            </w:r>
          </w:p>
        </w:tc>
        <w:tc>
          <w:tcPr>
            <w:tcW w:w="0" w:type="auto"/>
            <w:tcBorders>
              <w:top w:val="single" w:sz="6" w:space="0" w:color="auto"/>
              <w:bottom w:val="single" w:sz="12" w:space="0" w:color="auto"/>
            </w:tcBorders>
            <w:noWrap/>
          </w:tcPr>
          <w:p w14:paraId="08286813" w14:textId="786AA728" w:rsidR="00466495" w:rsidRPr="00832BAD" w:rsidRDefault="00466495" w:rsidP="00E756D7">
            <w:r>
              <w:t>2</w:t>
            </w:r>
          </w:p>
        </w:tc>
        <w:tc>
          <w:tcPr>
            <w:tcW w:w="0" w:type="auto"/>
            <w:tcBorders>
              <w:top w:val="single" w:sz="6" w:space="0" w:color="auto"/>
              <w:bottom w:val="single" w:sz="12" w:space="0" w:color="auto"/>
            </w:tcBorders>
            <w:noWrap/>
          </w:tcPr>
          <w:p w14:paraId="112D58F4" w14:textId="68B7B279" w:rsidR="00466495" w:rsidRPr="00832BAD" w:rsidRDefault="00466495" w:rsidP="00E756D7">
            <w:r>
              <w:t>3</w:t>
            </w:r>
          </w:p>
        </w:tc>
        <w:tc>
          <w:tcPr>
            <w:tcW w:w="0" w:type="auto"/>
            <w:tcBorders>
              <w:top w:val="single" w:sz="6" w:space="0" w:color="auto"/>
              <w:bottom w:val="single" w:sz="12" w:space="0" w:color="auto"/>
            </w:tcBorders>
            <w:noWrap/>
          </w:tcPr>
          <w:p w14:paraId="13BA3706" w14:textId="61B2DF70" w:rsidR="00466495" w:rsidRPr="00832BAD" w:rsidRDefault="00466495" w:rsidP="00E756D7">
            <w:r>
              <w:t>4</w:t>
            </w:r>
          </w:p>
        </w:tc>
        <w:tc>
          <w:tcPr>
            <w:tcW w:w="0" w:type="auto"/>
            <w:tcBorders>
              <w:top w:val="single" w:sz="6" w:space="0" w:color="auto"/>
              <w:bottom w:val="single" w:sz="12" w:space="0" w:color="auto"/>
            </w:tcBorders>
            <w:noWrap/>
          </w:tcPr>
          <w:p w14:paraId="69DDA55D" w14:textId="6442400E" w:rsidR="00466495" w:rsidRPr="00832BAD" w:rsidRDefault="00466495" w:rsidP="00E756D7">
            <w:r>
              <w:t>5</w:t>
            </w:r>
          </w:p>
        </w:tc>
        <w:tc>
          <w:tcPr>
            <w:tcW w:w="0" w:type="auto"/>
            <w:tcBorders>
              <w:top w:val="single" w:sz="6" w:space="0" w:color="auto"/>
              <w:bottom w:val="single" w:sz="12" w:space="0" w:color="auto"/>
            </w:tcBorders>
            <w:noWrap/>
          </w:tcPr>
          <w:p w14:paraId="771DC5DC" w14:textId="2E099356" w:rsidR="00466495" w:rsidRPr="00832BAD" w:rsidRDefault="00466495" w:rsidP="00E756D7">
            <w:r>
              <w:t>6</w:t>
            </w:r>
          </w:p>
        </w:tc>
        <w:tc>
          <w:tcPr>
            <w:tcW w:w="0" w:type="auto"/>
            <w:tcBorders>
              <w:top w:val="single" w:sz="6" w:space="0" w:color="auto"/>
              <w:bottom w:val="single" w:sz="12" w:space="0" w:color="auto"/>
            </w:tcBorders>
          </w:tcPr>
          <w:p w14:paraId="49A5E565" w14:textId="1D1143E6" w:rsidR="00466495" w:rsidRDefault="00466495" w:rsidP="00E756D7">
            <w:r>
              <w:t>7</w:t>
            </w:r>
          </w:p>
        </w:tc>
        <w:tc>
          <w:tcPr>
            <w:tcW w:w="0" w:type="auto"/>
            <w:tcBorders>
              <w:top w:val="single" w:sz="6" w:space="0" w:color="auto"/>
              <w:bottom w:val="single" w:sz="12" w:space="0" w:color="auto"/>
            </w:tcBorders>
          </w:tcPr>
          <w:p w14:paraId="0F7CAB8E" w14:textId="626FAC92" w:rsidR="00466495" w:rsidRDefault="00466495" w:rsidP="00E756D7">
            <w:r>
              <w:t>8</w:t>
            </w:r>
          </w:p>
        </w:tc>
        <w:tc>
          <w:tcPr>
            <w:tcW w:w="0" w:type="auto"/>
            <w:tcBorders>
              <w:top w:val="single" w:sz="6" w:space="0" w:color="auto"/>
              <w:bottom w:val="single" w:sz="12" w:space="0" w:color="auto"/>
            </w:tcBorders>
          </w:tcPr>
          <w:p w14:paraId="000A9139" w14:textId="23B4A1D2" w:rsidR="00466495" w:rsidRDefault="00466495" w:rsidP="00E756D7">
            <w:r>
              <w:t>9</w:t>
            </w:r>
          </w:p>
        </w:tc>
        <w:tc>
          <w:tcPr>
            <w:tcW w:w="0" w:type="auto"/>
            <w:tcBorders>
              <w:top w:val="single" w:sz="6" w:space="0" w:color="auto"/>
              <w:bottom w:val="single" w:sz="12" w:space="0" w:color="auto"/>
            </w:tcBorders>
          </w:tcPr>
          <w:p w14:paraId="66F6CEFF" w14:textId="3410D036" w:rsidR="00466495" w:rsidRDefault="00466495" w:rsidP="00E756D7">
            <w:r>
              <w:t>10</w:t>
            </w:r>
          </w:p>
        </w:tc>
        <w:tc>
          <w:tcPr>
            <w:tcW w:w="0" w:type="auto"/>
            <w:tcBorders>
              <w:top w:val="single" w:sz="6" w:space="0" w:color="auto"/>
              <w:bottom w:val="single" w:sz="12" w:space="0" w:color="auto"/>
            </w:tcBorders>
          </w:tcPr>
          <w:p w14:paraId="775C5173" w14:textId="0B6E2455" w:rsidR="00466495" w:rsidRDefault="00466495" w:rsidP="00E756D7">
            <w:r>
              <w:t>11</w:t>
            </w:r>
          </w:p>
        </w:tc>
        <w:tc>
          <w:tcPr>
            <w:tcW w:w="0" w:type="auto"/>
            <w:tcBorders>
              <w:top w:val="single" w:sz="6" w:space="0" w:color="auto"/>
              <w:bottom w:val="single" w:sz="12" w:space="0" w:color="auto"/>
            </w:tcBorders>
          </w:tcPr>
          <w:p w14:paraId="19C4A657" w14:textId="4365A78D" w:rsidR="00466495" w:rsidRDefault="00466495" w:rsidP="00E756D7">
            <w:r>
              <w:t>12</w:t>
            </w:r>
          </w:p>
        </w:tc>
        <w:tc>
          <w:tcPr>
            <w:tcW w:w="0" w:type="auto"/>
            <w:tcBorders>
              <w:top w:val="single" w:sz="6" w:space="0" w:color="auto"/>
              <w:bottom w:val="single" w:sz="12" w:space="0" w:color="auto"/>
            </w:tcBorders>
          </w:tcPr>
          <w:p w14:paraId="7A4AEEC0" w14:textId="2B3290AE" w:rsidR="00466495" w:rsidRDefault="00466495" w:rsidP="00E756D7">
            <w:r>
              <w:t>13</w:t>
            </w:r>
          </w:p>
        </w:tc>
        <w:tc>
          <w:tcPr>
            <w:tcW w:w="0" w:type="auto"/>
            <w:tcBorders>
              <w:top w:val="single" w:sz="6" w:space="0" w:color="auto"/>
              <w:bottom w:val="single" w:sz="12" w:space="0" w:color="auto"/>
            </w:tcBorders>
          </w:tcPr>
          <w:p w14:paraId="00C2A98B" w14:textId="00EB2664" w:rsidR="00466495" w:rsidRDefault="00466495" w:rsidP="00E756D7">
            <w:r>
              <w:t>14</w:t>
            </w:r>
          </w:p>
        </w:tc>
        <w:tc>
          <w:tcPr>
            <w:tcW w:w="0" w:type="auto"/>
            <w:tcBorders>
              <w:top w:val="single" w:sz="6" w:space="0" w:color="auto"/>
              <w:bottom w:val="single" w:sz="12" w:space="0" w:color="auto"/>
            </w:tcBorders>
          </w:tcPr>
          <w:p w14:paraId="09DFC053" w14:textId="46528E33" w:rsidR="00466495" w:rsidRDefault="00466495" w:rsidP="00E756D7">
            <w:r>
              <w:t>15</w:t>
            </w:r>
          </w:p>
        </w:tc>
        <w:tc>
          <w:tcPr>
            <w:tcW w:w="0" w:type="auto"/>
            <w:tcBorders>
              <w:top w:val="nil"/>
              <w:bottom w:val="single" w:sz="12" w:space="0" w:color="auto"/>
            </w:tcBorders>
          </w:tcPr>
          <w:p w14:paraId="455A478C" w14:textId="26AA8C07" w:rsidR="00466495" w:rsidRDefault="00466495" w:rsidP="00E756D7">
            <w:r>
              <w:t>Total</w:t>
            </w:r>
          </w:p>
        </w:tc>
      </w:tr>
      <w:tr w:rsidR="00DB3DEE" w:rsidRPr="00832BAD" w14:paraId="1E1B441D" w14:textId="3377AB9D" w:rsidTr="00CC440F">
        <w:trPr>
          <w:trHeight w:val="315"/>
          <w:jc w:val="center"/>
        </w:trPr>
        <w:tc>
          <w:tcPr>
            <w:tcW w:w="1925" w:type="dxa"/>
            <w:tcBorders>
              <w:top w:val="single" w:sz="12" w:space="0" w:color="auto"/>
            </w:tcBorders>
            <w:noWrap/>
            <w:hideMark/>
          </w:tcPr>
          <w:p w14:paraId="49964019" w14:textId="2D5C2548" w:rsidR="00DB3DEE" w:rsidRPr="00832BAD" w:rsidRDefault="00DB3DEE" w:rsidP="00E756D7">
            <w:r>
              <w:t>Deliberate</w:t>
            </w:r>
          </w:p>
        </w:tc>
        <w:tc>
          <w:tcPr>
            <w:tcW w:w="0" w:type="auto"/>
            <w:tcBorders>
              <w:top w:val="single" w:sz="12" w:space="0" w:color="auto"/>
            </w:tcBorders>
            <w:noWrap/>
          </w:tcPr>
          <w:p w14:paraId="2425DF24" w14:textId="2520F2FA" w:rsidR="00DB3DEE" w:rsidRPr="00832BAD" w:rsidRDefault="00DB3DEE" w:rsidP="00E756D7">
            <w:r w:rsidRPr="001C7053">
              <w:t>2</w:t>
            </w:r>
          </w:p>
        </w:tc>
        <w:tc>
          <w:tcPr>
            <w:tcW w:w="0" w:type="auto"/>
            <w:tcBorders>
              <w:top w:val="single" w:sz="12" w:space="0" w:color="auto"/>
            </w:tcBorders>
            <w:noWrap/>
          </w:tcPr>
          <w:p w14:paraId="5BEE3CAC" w14:textId="7C162048" w:rsidR="00DB3DEE" w:rsidRPr="00832BAD" w:rsidRDefault="00DB3DEE" w:rsidP="00E756D7">
            <w:r w:rsidRPr="001C7053">
              <w:t>3</w:t>
            </w:r>
          </w:p>
        </w:tc>
        <w:tc>
          <w:tcPr>
            <w:tcW w:w="0" w:type="auto"/>
            <w:tcBorders>
              <w:top w:val="single" w:sz="12" w:space="0" w:color="auto"/>
            </w:tcBorders>
            <w:noWrap/>
          </w:tcPr>
          <w:p w14:paraId="5D9A6F18" w14:textId="77E16496" w:rsidR="00DB3DEE" w:rsidRPr="00832BAD" w:rsidRDefault="00DB3DEE" w:rsidP="00E756D7">
            <w:r w:rsidRPr="001C7053">
              <w:t>12</w:t>
            </w:r>
          </w:p>
        </w:tc>
        <w:tc>
          <w:tcPr>
            <w:tcW w:w="0" w:type="auto"/>
            <w:tcBorders>
              <w:top w:val="single" w:sz="12" w:space="0" w:color="auto"/>
            </w:tcBorders>
            <w:noWrap/>
          </w:tcPr>
          <w:p w14:paraId="08A4D90B" w14:textId="1CDCC734" w:rsidR="00DB3DEE" w:rsidRPr="00832BAD" w:rsidRDefault="00DB3DEE" w:rsidP="00E756D7">
            <w:r w:rsidRPr="001C7053">
              <w:t>21</w:t>
            </w:r>
          </w:p>
        </w:tc>
        <w:tc>
          <w:tcPr>
            <w:tcW w:w="0" w:type="auto"/>
            <w:tcBorders>
              <w:top w:val="single" w:sz="12" w:space="0" w:color="auto"/>
            </w:tcBorders>
            <w:noWrap/>
          </w:tcPr>
          <w:p w14:paraId="37272EFF" w14:textId="5CD2E158" w:rsidR="00DB3DEE" w:rsidRPr="00832BAD" w:rsidRDefault="00DB3DEE" w:rsidP="00E756D7">
            <w:r w:rsidRPr="001C7053">
              <w:t>31</w:t>
            </w:r>
          </w:p>
        </w:tc>
        <w:tc>
          <w:tcPr>
            <w:tcW w:w="0" w:type="auto"/>
            <w:tcBorders>
              <w:top w:val="single" w:sz="12" w:space="0" w:color="auto"/>
            </w:tcBorders>
            <w:noWrap/>
          </w:tcPr>
          <w:p w14:paraId="7542C8B8" w14:textId="211BC370" w:rsidR="00DB3DEE" w:rsidRPr="00832BAD" w:rsidRDefault="00DB3DEE" w:rsidP="00E756D7">
            <w:r w:rsidRPr="001C7053">
              <w:t>39</w:t>
            </w:r>
          </w:p>
        </w:tc>
        <w:tc>
          <w:tcPr>
            <w:tcW w:w="0" w:type="auto"/>
            <w:tcBorders>
              <w:top w:val="single" w:sz="12" w:space="0" w:color="auto"/>
            </w:tcBorders>
          </w:tcPr>
          <w:p w14:paraId="43CEEE89" w14:textId="41256AB1" w:rsidR="00DB3DEE" w:rsidRPr="00832BAD" w:rsidRDefault="00DB3DEE" w:rsidP="00E756D7">
            <w:r w:rsidRPr="001C7053">
              <w:t>46</w:t>
            </w:r>
          </w:p>
        </w:tc>
        <w:tc>
          <w:tcPr>
            <w:tcW w:w="0" w:type="auto"/>
            <w:tcBorders>
              <w:top w:val="single" w:sz="12" w:space="0" w:color="auto"/>
            </w:tcBorders>
          </w:tcPr>
          <w:p w14:paraId="4BA7D404" w14:textId="537ADB52" w:rsidR="00DB3DEE" w:rsidRPr="00832BAD" w:rsidRDefault="00DB3DEE" w:rsidP="00E756D7">
            <w:r w:rsidRPr="001C7053">
              <w:t>36</w:t>
            </w:r>
          </w:p>
        </w:tc>
        <w:tc>
          <w:tcPr>
            <w:tcW w:w="0" w:type="auto"/>
            <w:tcBorders>
              <w:top w:val="single" w:sz="12" w:space="0" w:color="auto"/>
            </w:tcBorders>
          </w:tcPr>
          <w:p w14:paraId="1B5E5283" w14:textId="2B3CBC85" w:rsidR="00DB3DEE" w:rsidRPr="00832BAD" w:rsidRDefault="00DB3DEE" w:rsidP="00E756D7">
            <w:r w:rsidRPr="001C7053">
              <w:t>37</w:t>
            </w:r>
          </w:p>
        </w:tc>
        <w:tc>
          <w:tcPr>
            <w:tcW w:w="0" w:type="auto"/>
            <w:tcBorders>
              <w:top w:val="single" w:sz="12" w:space="0" w:color="auto"/>
            </w:tcBorders>
          </w:tcPr>
          <w:p w14:paraId="56B7C521" w14:textId="54190B17" w:rsidR="00DB3DEE" w:rsidRPr="00832BAD" w:rsidRDefault="00DB3DEE" w:rsidP="00E756D7">
            <w:r w:rsidRPr="001C7053">
              <w:t>23</w:t>
            </w:r>
          </w:p>
        </w:tc>
        <w:tc>
          <w:tcPr>
            <w:tcW w:w="0" w:type="auto"/>
            <w:tcBorders>
              <w:top w:val="single" w:sz="12" w:space="0" w:color="auto"/>
            </w:tcBorders>
          </w:tcPr>
          <w:p w14:paraId="416089AF" w14:textId="5FCB43DA" w:rsidR="00DB3DEE" w:rsidRPr="00832BAD" w:rsidRDefault="00DB3DEE" w:rsidP="00E756D7">
            <w:r w:rsidRPr="001C7053">
              <w:t>24</w:t>
            </w:r>
          </w:p>
        </w:tc>
        <w:tc>
          <w:tcPr>
            <w:tcW w:w="0" w:type="auto"/>
            <w:tcBorders>
              <w:top w:val="single" w:sz="12" w:space="0" w:color="auto"/>
            </w:tcBorders>
          </w:tcPr>
          <w:p w14:paraId="0CDB8EBB" w14:textId="13F6DB83" w:rsidR="00DB3DEE" w:rsidRPr="00832BAD" w:rsidRDefault="00DB3DEE" w:rsidP="00E756D7">
            <w:r w:rsidRPr="001C7053">
              <w:t>15</w:t>
            </w:r>
          </w:p>
        </w:tc>
        <w:tc>
          <w:tcPr>
            <w:tcW w:w="0" w:type="auto"/>
            <w:tcBorders>
              <w:top w:val="single" w:sz="12" w:space="0" w:color="auto"/>
            </w:tcBorders>
          </w:tcPr>
          <w:p w14:paraId="1388E403" w14:textId="004FF7DA" w:rsidR="00DB3DEE" w:rsidRPr="00832BAD" w:rsidRDefault="00DB3DEE" w:rsidP="00E756D7">
            <w:r w:rsidRPr="001C7053">
              <w:t>12</w:t>
            </w:r>
          </w:p>
        </w:tc>
        <w:tc>
          <w:tcPr>
            <w:tcW w:w="0" w:type="auto"/>
            <w:tcBorders>
              <w:top w:val="single" w:sz="12" w:space="0" w:color="auto"/>
            </w:tcBorders>
          </w:tcPr>
          <w:p w14:paraId="58CEE991" w14:textId="16E40FB5" w:rsidR="00DB3DEE" w:rsidRPr="00832BAD" w:rsidRDefault="00DB3DEE" w:rsidP="00E756D7">
            <w:r w:rsidRPr="001C7053">
              <w:t>11</w:t>
            </w:r>
          </w:p>
        </w:tc>
        <w:tc>
          <w:tcPr>
            <w:tcW w:w="0" w:type="auto"/>
            <w:tcBorders>
              <w:top w:val="single" w:sz="12" w:space="0" w:color="auto"/>
            </w:tcBorders>
          </w:tcPr>
          <w:p w14:paraId="6244EDDF" w14:textId="463B5E5C" w:rsidR="00DB3DEE" w:rsidRPr="00832BAD" w:rsidRDefault="00DB3DEE" w:rsidP="00E756D7">
            <w:r w:rsidRPr="001C7053">
              <w:t>9</w:t>
            </w:r>
          </w:p>
        </w:tc>
        <w:tc>
          <w:tcPr>
            <w:tcW w:w="0" w:type="auto"/>
            <w:tcBorders>
              <w:top w:val="single" w:sz="12" w:space="0" w:color="auto"/>
            </w:tcBorders>
          </w:tcPr>
          <w:p w14:paraId="10FF7324" w14:textId="6E9FBBD4" w:rsidR="00DB3DEE" w:rsidRPr="00832BAD" w:rsidRDefault="00DB3DEE" w:rsidP="00E756D7">
            <w:r w:rsidRPr="001C7053">
              <w:t>321</w:t>
            </w:r>
          </w:p>
        </w:tc>
      </w:tr>
      <w:tr w:rsidR="00DB3DEE" w:rsidRPr="00832BAD" w14:paraId="2EA3ABFD" w14:textId="2C17D3C0" w:rsidTr="00CC440F">
        <w:trPr>
          <w:trHeight w:val="315"/>
          <w:jc w:val="center"/>
        </w:trPr>
        <w:tc>
          <w:tcPr>
            <w:tcW w:w="1925" w:type="dxa"/>
            <w:noWrap/>
          </w:tcPr>
          <w:p w14:paraId="3D059638" w14:textId="50C15C08" w:rsidR="00DB3DEE" w:rsidRPr="00832BAD" w:rsidRDefault="00DB3DEE" w:rsidP="00E756D7">
            <w:r>
              <w:t>Intuitive</w:t>
            </w:r>
          </w:p>
        </w:tc>
        <w:tc>
          <w:tcPr>
            <w:tcW w:w="0" w:type="auto"/>
            <w:noWrap/>
          </w:tcPr>
          <w:p w14:paraId="1A60C57A" w14:textId="00F5A037" w:rsidR="00DB3DEE" w:rsidRPr="00832BAD" w:rsidRDefault="00DB3DEE" w:rsidP="00E756D7">
            <w:r w:rsidRPr="001C7053">
              <w:t>1</w:t>
            </w:r>
          </w:p>
        </w:tc>
        <w:tc>
          <w:tcPr>
            <w:tcW w:w="0" w:type="auto"/>
            <w:noWrap/>
          </w:tcPr>
          <w:p w14:paraId="0D8498B7" w14:textId="6A101C8B" w:rsidR="00DB3DEE" w:rsidRPr="00832BAD" w:rsidRDefault="00DB3DEE" w:rsidP="00E756D7">
            <w:r w:rsidRPr="001C7053">
              <w:t>22</w:t>
            </w:r>
          </w:p>
        </w:tc>
        <w:tc>
          <w:tcPr>
            <w:tcW w:w="0" w:type="auto"/>
            <w:noWrap/>
          </w:tcPr>
          <w:p w14:paraId="32E34B38" w14:textId="0723F40A" w:rsidR="00DB3DEE" w:rsidRPr="00832BAD" w:rsidRDefault="00DB3DEE" w:rsidP="00E756D7">
            <w:r w:rsidRPr="001C7053">
              <w:t>67</w:t>
            </w:r>
          </w:p>
        </w:tc>
        <w:tc>
          <w:tcPr>
            <w:tcW w:w="0" w:type="auto"/>
            <w:noWrap/>
          </w:tcPr>
          <w:p w14:paraId="54C979A9" w14:textId="0955E606" w:rsidR="00DB3DEE" w:rsidRPr="00832BAD" w:rsidRDefault="00DB3DEE" w:rsidP="00E756D7">
            <w:r w:rsidRPr="001C7053">
              <w:t>99</w:t>
            </w:r>
          </w:p>
        </w:tc>
        <w:tc>
          <w:tcPr>
            <w:tcW w:w="0" w:type="auto"/>
            <w:noWrap/>
          </w:tcPr>
          <w:p w14:paraId="504D2BD3" w14:textId="3F66251C" w:rsidR="00DB3DEE" w:rsidRPr="00832BAD" w:rsidRDefault="00DB3DEE" w:rsidP="00E756D7">
            <w:r w:rsidRPr="001C7053">
              <w:t>73</w:t>
            </w:r>
          </w:p>
        </w:tc>
        <w:tc>
          <w:tcPr>
            <w:tcW w:w="0" w:type="auto"/>
            <w:noWrap/>
          </w:tcPr>
          <w:p w14:paraId="3B9718EA" w14:textId="4CAA6E1A" w:rsidR="00DB3DEE" w:rsidRPr="00832BAD" w:rsidRDefault="00DB3DEE" w:rsidP="00E756D7">
            <w:r w:rsidRPr="001C7053">
              <w:t>54</w:t>
            </w:r>
          </w:p>
        </w:tc>
        <w:tc>
          <w:tcPr>
            <w:tcW w:w="0" w:type="auto"/>
          </w:tcPr>
          <w:p w14:paraId="3A6CEE46" w14:textId="414EA77F" w:rsidR="00DB3DEE" w:rsidRPr="00832BAD" w:rsidRDefault="00DB3DEE" w:rsidP="00E756D7">
            <w:r w:rsidRPr="001C7053">
              <w:t>31</w:t>
            </w:r>
          </w:p>
        </w:tc>
        <w:tc>
          <w:tcPr>
            <w:tcW w:w="0" w:type="auto"/>
          </w:tcPr>
          <w:p w14:paraId="79C5D9F5" w14:textId="017C9AFE" w:rsidR="00DB3DEE" w:rsidRPr="00832BAD" w:rsidRDefault="00DB3DEE" w:rsidP="00E756D7">
            <w:r w:rsidRPr="001C7053">
              <w:t>16</w:t>
            </w:r>
          </w:p>
        </w:tc>
        <w:tc>
          <w:tcPr>
            <w:tcW w:w="0" w:type="auto"/>
          </w:tcPr>
          <w:p w14:paraId="2A973EB9" w14:textId="2452AC4F" w:rsidR="00DB3DEE" w:rsidRPr="00832BAD" w:rsidRDefault="00DB3DEE" w:rsidP="00E756D7">
            <w:r w:rsidRPr="001C7053">
              <w:t>6</w:t>
            </w:r>
          </w:p>
        </w:tc>
        <w:tc>
          <w:tcPr>
            <w:tcW w:w="0" w:type="auto"/>
          </w:tcPr>
          <w:p w14:paraId="20A7E9E2" w14:textId="12A928B9" w:rsidR="00DB3DEE" w:rsidRPr="00832BAD" w:rsidRDefault="00DB3DEE" w:rsidP="00E756D7">
            <w:r w:rsidRPr="001C7053">
              <w:t>7</w:t>
            </w:r>
          </w:p>
        </w:tc>
        <w:tc>
          <w:tcPr>
            <w:tcW w:w="0" w:type="auto"/>
          </w:tcPr>
          <w:p w14:paraId="53A03DA1" w14:textId="7E8BEDE6" w:rsidR="00DB3DEE" w:rsidRPr="00832BAD" w:rsidRDefault="00DB3DEE" w:rsidP="00E756D7">
            <w:r w:rsidRPr="001C7053">
              <w:t>8</w:t>
            </w:r>
          </w:p>
        </w:tc>
        <w:tc>
          <w:tcPr>
            <w:tcW w:w="0" w:type="auto"/>
          </w:tcPr>
          <w:p w14:paraId="59FBC95C" w14:textId="59328AF3" w:rsidR="00DB3DEE" w:rsidRPr="00832BAD" w:rsidRDefault="00DB3DEE" w:rsidP="00E756D7">
            <w:r w:rsidRPr="001C7053">
              <w:t>4</w:t>
            </w:r>
          </w:p>
        </w:tc>
        <w:tc>
          <w:tcPr>
            <w:tcW w:w="0" w:type="auto"/>
          </w:tcPr>
          <w:p w14:paraId="00C60F38" w14:textId="03096E36" w:rsidR="00DB3DEE" w:rsidRPr="00832BAD" w:rsidRDefault="00DB3DEE" w:rsidP="00E756D7">
            <w:r w:rsidRPr="001C7053">
              <w:t>2</w:t>
            </w:r>
          </w:p>
        </w:tc>
        <w:tc>
          <w:tcPr>
            <w:tcW w:w="0" w:type="auto"/>
          </w:tcPr>
          <w:p w14:paraId="1EFB34AE" w14:textId="1BD5D09B" w:rsidR="00DB3DEE" w:rsidRPr="00832BAD" w:rsidRDefault="00DB3DEE" w:rsidP="00E756D7">
            <w:r w:rsidRPr="001C7053">
              <w:t>1</w:t>
            </w:r>
          </w:p>
        </w:tc>
        <w:tc>
          <w:tcPr>
            <w:tcW w:w="0" w:type="auto"/>
          </w:tcPr>
          <w:p w14:paraId="1F5C6291" w14:textId="74B08C9F" w:rsidR="00DB3DEE" w:rsidRPr="00832BAD" w:rsidRDefault="00DB3DEE" w:rsidP="00E756D7">
            <w:r w:rsidRPr="001C7053">
              <w:t>3</w:t>
            </w:r>
          </w:p>
        </w:tc>
        <w:tc>
          <w:tcPr>
            <w:tcW w:w="0" w:type="auto"/>
          </w:tcPr>
          <w:p w14:paraId="29234551" w14:textId="340F9717" w:rsidR="00DB3DEE" w:rsidRPr="00832BAD" w:rsidRDefault="00DB3DEE" w:rsidP="00E756D7">
            <w:r w:rsidRPr="001C7053">
              <w:t>394</w:t>
            </w:r>
          </w:p>
        </w:tc>
      </w:tr>
    </w:tbl>
    <w:p w14:paraId="00FF9197" w14:textId="77BD4934" w:rsidR="00466495" w:rsidRDefault="00DB3DEE" w:rsidP="00E756D7">
      <w:pPr>
        <w:pStyle w:val="NoSpacing"/>
      </w:pPr>
      <w:r>
        <w:rPr>
          <w:rStyle w:val="Emphasis"/>
        </w:rPr>
        <w:t xml:space="preserve">Note: </w:t>
      </w:r>
      <w:r>
        <w:t>Response time limited to 15 seconds for clarity</w:t>
      </w:r>
      <w:r w:rsidR="00466495" w:rsidRPr="00466495">
        <w:t>.</w:t>
      </w:r>
      <w:r w:rsidR="00CC440F">
        <w:t xml:space="preserve"> </w:t>
      </w:r>
    </w:p>
    <w:p w14:paraId="709ACECB" w14:textId="5999FB4A" w:rsidR="00DB3DEE" w:rsidRDefault="00421C32" w:rsidP="00E756D7">
      <w:r>
        <w:t xml:space="preserve">Table 2 shows the same pattern for </w:t>
      </w:r>
      <w:r w:rsidR="00DB3DEE">
        <w:t xml:space="preserve">the </w:t>
      </w:r>
      <w:r>
        <w:t>distribution of responses across</w:t>
      </w:r>
      <w:r w:rsidR="00C4035D">
        <w:t xml:space="preserve"> the two decision-making mode conditions.</w:t>
      </w:r>
    </w:p>
    <w:p w14:paraId="3E9949D0" w14:textId="69672AE4" w:rsidR="00BA238D" w:rsidRPr="00DB3DEE" w:rsidRDefault="00BA238D" w:rsidP="00BA238D">
      <w:pPr>
        <w:pStyle w:val="FigureTableHeading"/>
      </w:pPr>
      <w:r w:rsidRPr="00BA238D">
        <w:rPr>
          <w:i/>
        </w:rPr>
        <w:lastRenderedPageBreak/>
        <w:t>Table</w:t>
      </w:r>
      <w:r>
        <w:t xml:space="preserve"> 2. Column profiles</w:t>
      </w:r>
      <w:r w:rsidR="00421C32">
        <w:t xml:space="preserve"> of response time and decision-making mode in Study 1</w:t>
      </w:r>
    </w:p>
    <w:tbl>
      <w:tblPr>
        <w:tblStyle w:val="APAReport"/>
        <w:tblW w:w="0" w:type="auto"/>
        <w:tblLook w:val="04A0" w:firstRow="1" w:lastRow="0" w:firstColumn="1" w:lastColumn="0" w:noHBand="0" w:noVBand="1"/>
      </w:tblPr>
      <w:tblGrid>
        <w:gridCol w:w="1627"/>
        <w:gridCol w:w="479"/>
        <w:gridCol w:w="479"/>
        <w:gridCol w:w="480"/>
        <w:gridCol w:w="480"/>
        <w:gridCol w:w="480"/>
        <w:gridCol w:w="480"/>
        <w:gridCol w:w="480"/>
        <w:gridCol w:w="480"/>
        <w:gridCol w:w="480"/>
        <w:gridCol w:w="480"/>
        <w:gridCol w:w="480"/>
        <w:gridCol w:w="480"/>
        <w:gridCol w:w="480"/>
        <w:gridCol w:w="480"/>
        <w:gridCol w:w="480"/>
        <w:gridCol w:w="535"/>
      </w:tblGrid>
      <w:tr w:rsidR="00DB3DEE" w:rsidRPr="00C4035D" w14:paraId="6A74D434" w14:textId="77777777" w:rsidTr="00C4035D">
        <w:trPr>
          <w:cnfStyle w:val="100000000000" w:firstRow="1" w:lastRow="0" w:firstColumn="0" w:lastColumn="0" w:oddVBand="0" w:evenVBand="0" w:oddHBand="0" w:evenHBand="0" w:firstRowFirstColumn="0" w:firstRowLastColumn="0" w:lastRowFirstColumn="0" w:lastRowLastColumn="0"/>
          <w:trHeight w:val="315"/>
        </w:trPr>
        <w:tc>
          <w:tcPr>
            <w:tcW w:w="0" w:type="auto"/>
            <w:tcBorders>
              <w:bottom w:val="nil"/>
            </w:tcBorders>
            <w:noWrap/>
          </w:tcPr>
          <w:p w14:paraId="4EE3107E" w14:textId="77777777" w:rsidR="00DB3DEE" w:rsidRPr="00C4035D" w:rsidRDefault="00DB3DEE" w:rsidP="00E756D7"/>
        </w:tc>
        <w:tc>
          <w:tcPr>
            <w:tcW w:w="0" w:type="auto"/>
            <w:gridSpan w:val="15"/>
            <w:tcBorders>
              <w:bottom w:val="single" w:sz="6" w:space="0" w:color="auto"/>
            </w:tcBorders>
            <w:noWrap/>
          </w:tcPr>
          <w:p w14:paraId="77FC8FBB" w14:textId="77777777" w:rsidR="00DB3DEE" w:rsidRPr="00C4035D" w:rsidRDefault="00DB3DEE" w:rsidP="00E756D7">
            <w:pPr>
              <w:jc w:val="center"/>
            </w:pPr>
            <w:r w:rsidRPr="00C4035D">
              <w:t>Response time</w:t>
            </w:r>
          </w:p>
        </w:tc>
        <w:tc>
          <w:tcPr>
            <w:tcW w:w="0" w:type="auto"/>
            <w:tcBorders>
              <w:bottom w:val="nil"/>
            </w:tcBorders>
          </w:tcPr>
          <w:p w14:paraId="2F22F098" w14:textId="77777777" w:rsidR="00DB3DEE" w:rsidRPr="00C4035D" w:rsidRDefault="00DB3DEE" w:rsidP="00E756D7"/>
        </w:tc>
      </w:tr>
      <w:tr w:rsidR="00C4035D" w:rsidRPr="00C4035D" w14:paraId="687F25CD" w14:textId="77777777" w:rsidTr="00C4035D">
        <w:trPr>
          <w:trHeight w:val="315"/>
        </w:trPr>
        <w:tc>
          <w:tcPr>
            <w:tcW w:w="0" w:type="auto"/>
            <w:tcBorders>
              <w:top w:val="nil"/>
              <w:bottom w:val="single" w:sz="12" w:space="0" w:color="auto"/>
            </w:tcBorders>
            <w:noWrap/>
            <w:hideMark/>
          </w:tcPr>
          <w:p w14:paraId="1EFDB8B1" w14:textId="042B4503" w:rsidR="00DB3DEE" w:rsidRPr="00C4035D" w:rsidRDefault="00DB3DEE" w:rsidP="00E756D7">
            <w:r w:rsidRPr="00C4035D">
              <w:t>Decision</w:t>
            </w:r>
            <w:r w:rsidR="003067A0">
              <w:t>-</w:t>
            </w:r>
            <w:r w:rsidRPr="00C4035D">
              <w:t>making</w:t>
            </w:r>
            <w:r w:rsidR="003067A0">
              <w:t xml:space="preserve"> </w:t>
            </w:r>
            <w:r w:rsidRPr="00C4035D">
              <w:t>mode</w:t>
            </w:r>
          </w:p>
        </w:tc>
        <w:tc>
          <w:tcPr>
            <w:tcW w:w="0" w:type="auto"/>
            <w:tcBorders>
              <w:top w:val="single" w:sz="6" w:space="0" w:color="auto"/>
              <w:bottom w:val="single" w:sz="12" w:space="0" w:color="auto"/>
            </w:tcBorders>
            <w:noWrap/>
          </w:tcPr>
          <w:p w14:paraId="06A32410" w14:textId="77777777" w:rsidR="00DB3DEE" w:rsidRPr="00C4035D" w:rsidRDefault="00DB3DEE" w:rsidP="00E756D7">
            <w:r w:rsidRPr="00C4035D">
              <w:t>1</w:t>
            </w:r>
          </w:p>
        </w:tc>
        <w:tc>
          <w:tcPr>
            <w:tcW w:w="0" w:type="auto"/>
            <w:tcBorders>
              <w:top w:val="single" w:sz="6" w:space="0" w:color="auto"/>
              <w:bottom w:val="single" w:sz="12" w:space="0" w:color="auto"/>
            </w:tcBorders>
            <w:noWrap/>
          </w:tcPr>
          <w:p w14:paraId="3BAB3169" w14:textId="77777777" w:rsidR="00DB3DEE" w:rsidRPr="00C4035D" w:rsidRDefault="00DB3DEE" w:rsidP="00E756D7">
            <w:r w:rsidRPr="00C4035D">
              <w:t>2</w:t>
            </w:r>
          </w:p>
        </w:tc>
        <w:tc>
          <w:tcPr>
            <w:tcW w:w="0" w:type="auto"/>
            <w:tcBorders>
              <w:top w:val="single" w:sz="6" w:space="0" w:color="auto"/>
              <w:bottom w:val="single" w:sz="12" w:space="0" w:color="auto"/>
            </w:tcBorders>
            <w:noWrap/>
          </w:tcPr>
          <w:p w14:paraId="31935A71" w14:textId="77777777" w:rsidR="00DB3DEE" w:rsidRPr="00C4035D" w:rsidRDefault="00DB3DEE" w:rsidP="00E756D7">
            <w:r w:rsidRPr="00C4035D">
              <w:t>3</w:t>
            </w:r>
          </w:p>
        </w:tc>
        <w:tc>
          <w:tcPr>
            <w:tcW w:w="0" w:type="auto"/>
            <w:tcBorders>
              <w:top w:val="single" w:sz="6" w:space="0" w:color="auto"/>
              <w:bottom w:val="single" w:sz="12" w:space="0" w:color="auto"/>
            </w:tcBorders>
            <w:noWrap/>
          </w:tcPr>
          <w:p w14:paraId="7D017DF5" w14:textId="77777777" w:rsidR="00DB3DEE" w:rsidRPr="00C4035D" w:rsidRDefault="00DB3DEE" w:rsidP="00E756D7">
            <w:r w:rsidRPr="00C4035D">
              <w:t>4</w:t>
            </w:r>
          </w:p>
        </w:tc>
        <w:tc>
          <w:tcPr>
            <w:tcW w:w="0" w:type="auto"/>
            <w:tcBorders>
              <w:top w:val="single" w:sz="6" w:space="0" w:color="auto"/>
              <w:bottom w:val="single" w:sz="12" w:space="0" w:color="auto"/>
            </w:tcBorders>
            <w:noWrap/>
          </w:tcPr>
          <w:p w14:paraId="3D4A2933" w14:textId="77777777" w:rsidR="00DB3DEE" w:rsidRPr="00C4035D" w:rsidRDefault="00DB3DEE" w:rsidP="00E756D7">
            <w:r w:rsidRPr="00C4035D">
              <w:t>5</w:t>
            </w:r>
          </w:p>
        </w:tc>
        <w:tc>
          <w:tcPr>
            <w:tcW w:w="0" w:type="auto"/>
            <w:tcBorders>
              <w:top w:val="single" w:sz="6" w:space="0" w:color="auto"/>
              <w:bottom w:val="single" w:sz="12" w:space="0" w:color="auto"/>
            </w:tcBorders>
            <w:noWrap/>
          </w:tcPr>
          <w:p w14:paraId="611B537B" w14:textId="77777777" w:rsidR="00DB3DEE" w:rsidRPr="00C4035D" w:rsidRDefault="00DB3DEE" w:rsidP="00E756D7">
            <w:r w:rsidRPr="00C4035D">
              <w:t>6</w:t>
            </w:r>
          </w:p>
        </w:tc>
        <w:tc>
          <w:tcPr>
            <w:tcW w:w="0" w:type="auto"/>
            <w:tcBorders>
              <w:top w:val="single" w:sz="6" w:space="0" w:color="auto"/>
              <w:bottom w:val="single" w:sz="12" w:space="0" w:color="auto"/>
            </w:tcBorders>
          </w:tcPr>
          <w:p w14:paraId="705E7A3C" w14:textId="77777777" w:rsidR="00DB3DEE" w:rsidRPr="00C4035D" w:rsidRDefault="00DB3DEE" w:rsidP="00E756D7">
            <w:r w:rsidRPr="00C4035D">
              <w:t>7</w:t>
            </w:r>
          </w:p>
        </w:tc>
        <w:tc>
          <w:tcPr>
            <w:tcW w:w="0" w:type="auto"/>
            <w:tcBorders>
              <w:top w:val="single" w:sz="6" w:space="0" w:color="auto"/>
              <w:bottom w:val="single" w:sz="12" w:space="0" w:color="auto"/>
            </w:tcBorders>
          </w:tcPr>
          <w:p w14:paraId="738446DB" w14:textId="77777777" w:rsidR="00DB3DEE" w:rsidRPr="00C4035D" w:rsidRDefault="00DB3DEE" w:rsidP="00E756D7">
            <w:r w:rsidRPr="00C4035D">
              <w:t>8</w:t>
            </w:r>
          </w:p>
        </w:tc>
        <w:tc>
          <w:tcPr>
            <w:tcW w:w="0" w:type="auto"/>
            <w:tcBorders>
              <w:top w:val="single" w:sz="6" w:space="0" w:color="auto"/>
              <w:bottom w:val="single" w:sz="12" w:space="0" w:color="auto"/>
            </w:tcBorders>
          </w:tcPr>
          <w:p w14:paraId="349F3187" w14:textId="77777777" w:rsidR="00DB3DEE" w:rsidRPr="00C4035D" w:rsidRDefault="00DB3DEE" w:rsidP="00E756D7">
            <w:r w:rsidRPr="00C4035D">
              <w:t>9</w:t>
            </w:r>
          </w:p>
        </w:tc>
        <w:tc>
          <w:tcPr>
            <w:tcW w:w="0" w:type="auto"/>
            <w:tcBorders>
              <w:top w:val="single" w:sz="6" w:space="0" w:color="auto"/>
              <w:bottom w:val="single" w:sz="12" w:space="0" w:color="auto"/>
            </w:tcBorders>
          </w:tcPr>
          <w:p w14:paraId="5A3BC628" w14:textId="77777777" w:rsidR="00DB3DEE" w:rsidRPr="00C4035D" w:rsidRDefault="00DB3DEE" w:rsidP="00E756D7">
            <w:r w:rsidRPr="00C4035D">
              <w:t>10</w:t>
            </w:r>
          </w:p>
        </w:tc>
        <w:tc>
          <w:tcPr>
            <w:tcW w:w="0" w:type="auto"/>
            <w:tcBorders>
              <w:top w:val="single" w:sz="6" w:space="0" w:color="auto"/>
              <w:bottom w:val="single" w:sz="12" w:space="0" w:color="auto"/>
            </w:tcBorders>
          </w:tcPr>
          <w:p w14:paraId="422DDCA0" w14:textId="77777777" w:rsidR="00DB3DEE" w:rsidRPr="00C4035D" w:rsidRDefault="00DB3DEE" w:rsidP="00E756D7">
            <w:r w:rsidRPr="00C4035D">
              <w:t>11</w:t>
            </w:r>
          </w:p>
        </w:tc>
        <w:tc>
          <w:tcPr>
            <w:tcW w:w="0" w:type="auto"/>
            <w:tcBorders>
              <w:top w:val="single" w:sz="6" w:space="0" w:color="auto"/>
              <w:bottom w:val="single" w:sz="12" w:space="0" w:color="auto"/>
            </w:tcBorders>
          </w:tcPr>
          <w:p w14:paraId="7475B5C5" w14:textId="77777777" w:rsidR="00DB3DEE" w:rsidRPr="00C4035D" w:rsidRDefault="00DB3DEE" w:rsidP="00E756D7">
            <w:r w:rsidRPr="00C4035D">
              <w:t>12</w:t>
            </w:r>
          </w:p>
        </w:tc>
        <w:tc>
          <w:tcPr>
            <w:tcW w:w="0" w:type="auto"/>
            <w:tcBorders>
              <w:top w:val="single" w:sz="6" w:space="0" w:color="auto"/>
              <w:bottom w:val="single" w:sz="12" w:space="0" w:color="auto"/>
            </w:tcBorders>
          </w:tcPr>
          <w:p w14:paraId="62CB49FD" w14:textId="77777777" w:rsidR="00DB3DEE" w:rsidRPr="00C4035D" w:rsidRDefault="00DB3DEE" w:rsidP="00E756D7">
            <w:r w:rsidRPr="00C4035D">
              <w:t>13</w:t>
            </w:r>
          </w:p>
        </w:tc>
        <w:tc>
          <w:tcPr>
            <w:tcW w:w="0" w:type="auto"/>
            <w:tcBorders>
              <w:top w:val="single" w:sz="6" w:space="0" w:color="auto"/>
              <w:bottom w:val="single" w:sz="12" w:space="0" w:color="auto"/>
            </w:tcBorders>
          </w:tcPr>
          <w:p w14:paraId="2BE25FD4" w14:textId="77777777" w:rsidR="00DB3DEE" w:rsidRPr="00C4035D" w:rsidRDefault="00DB3DEE" w:rsidP="00E756D7">
            <w:r w:rsidRPr="00C4035D">
              <w:t>14</w:t>
            </w:r>
          </w:p>
        </w:tc>
        <w:tc>
          <w:tcPr>
            <w:tcW w:w="0" w:type="auto"/>
            <w:tcBorders>
              <w:top w:val="single" w:sz="6" w:space="0" w:color="auto"/>
              <w:bottom w:val="single" w:sz="12" w:space="0" w:color="auto"/>
            </w:tcBorders>
          </w:tcPr>
          <w:p w14:paraId="26831797" w14:textId="77777777" w:rsidR="00DB3DEE" w:rsidRPr="00C4035D" w:rsidRDefault="00DB3DEE" w:rsidP="00E756D7">
            <w:r w:rsidRPr="00C4035D">
              <w:t>15</w:t>
            </w:r>
          </w:p>
        </w:tc>
        <w:tc>
          <w:tcPr>
            <w:tcW w:w="0" w:type="auto"/>
            <w:tcBorders>
              <w:top w:val="nil"/>
              <w:bottom w:val="single" w:sz="12" w:space="0" w:color="auto"/>
            </w:tcBorders>
          </w:tcPr>
          <w:p w14:paraId="0E2CD1F4" w14:textId="2D3C8EF3" w:rsidR="00DB3DEE" w:rsidRPr="00C4035D" w:rsidRDefault="00C4035D" w:rsidP="00E756D7">
            <w:r>
              <w:t>Mass</w:t>
            </w:r>
          </w:p>
        </w:tc>
      </w:tr>
      <w:tr w:rsidR="00C4035D" w:rsidRPr="00C4035D" w14:paraId="76E83C85" w14:textId="77777777" w:rsidTr="00C4035D">
        <w:trPr>
          <w:trHeight w:val="315"/>
        </w:trPr>
        <w:tc>
          <w:tcPr>
            <w:tcW w:w="0" w:type="auto"/>
            <w:tcBorders>
              <w:top w:val="single" w:sz="12" w:space="0" w:color="auto"/>
              <w:bottom w:val="nil"/>
            </w:tcBorders>
            <w:noWrap/>
            <w:hideMark/>
          </w:tcPr>
          <w:p w14:paraId="70DA1119" w14:textId="77777777" w:rsidR="00C4035D" w:rsidRPr="00C4035D" w:rsidRDefault="00C4035D" w:rsidP="00E756D7">
            <w:r w:rsidRPr="00C4035D">
              <w:t>Deliberate</w:t>
            </w:r>
          </w:p>
        </w:tc>
        <w:tc>
          <w:tcPr>
            <w:tcW w:w="0" w:type="auto"/>
            <w:tcBorders>
              <w:top w:val="single" w:sz="12" w:space="0" w:color="auto"/>
              <w:bottom w:val="nil"/>
            </w:tcBorders>
            <w:noWrap/>
          </w:tcPr>
          <w:p w14:paraId="78CECDEF" w14:textId="0DB1F388" w:rsidR="00C4035D" w:rsidRPr="00C4035D" w:rsidRDefault="00C4035D" w:rsidP="00E756D7">
            <w:r w:rsidRPr="00C4035D">
              <w:t>0.67</w:t>
            </w:r>
          </w:p>
        </w:tc>
        <w:tc>
          <w:tcPr>
            <w:tcW w:w="0" w:type="auto"/>
            <w:tcBorders>
              <w:top w:val="single" w:sz="12" w:space="0" w:color="auto"/>
              <w:bottom w:val="nil"/>
            </w:tcBorders>
            <w:noWrap/>
          </w:tcPr>
          <w:p w14:paraId="30BF52B8" w14:textId="4C4FAA06" w:rsidR="00C4035D" w:rsidRPr="00C4035D" w:rsidRDefault="00C4035D" w:rsidP="00E756D7">
            <w:r w:rsidRPr="00C4035D">
              <w:t>0.12</w:t>
            </w:r>
          </w:p>
        </w:tc>
        <w:tc>
          <w:tcPr>
            <w:tcW w:w="0" w:type="auto"/>
            <w:tcBorders>
              <w:top w:val="single" w:sz="12" w:space="0" w:color="auto"/>
              <w:bottom w:val="nil"/>
            </w:tcBorders>
            <w:noWrap/>
          </w:tcPr>
          <w:p w14:paraId="36D5314A" w14:textId="0C89353F" w:rsidR="00C4035D" w:rsidRPr="00C4035D" w:rsidRDefault="00C4035D" w:rsidP="00E756D7">
            <w:r w:rsidRPr="00C4035D">
              <w:t>0.15</w:t>
            </w:r>
          </w:p>
        </w:tc>
        <w:tc>
          <w:tcPr>
            <w:tcW w:w="0" w:type="auto"/>
            <w:tcBorders>
              <w:top w:val="single" w:sz="12" w:space="0" w:color="auto"/>
              <w:bottom w:val="nil"/>
            </w:tcBorders>
            <w:noWrap/>
          </w:tcPr>
          <w:p w14:paraId="2BD0B28F" w14:textId="6D4A9092" w:rsidR="00C4035D" w:rsidRPr="00C4035D" w:rsidRDefault="00C4035D" w:rsidP="00E756D7">
            <w:r w:rsidRPr="00C4035D">
              <w:t>0.18</w:t>
            </w:r>
          </w:p>
        </w:tc>
        <w:tc>
          <w:tcPr>
            <w:tcW w:w="0" w:type="auto"/>
            <w:tcBorders>
              <w:top w:val="single" w:sz="12" w:space="0" w:color="auto"/>
              <w:bottom w:val="nil"/>
            </w:tcBorders>
            <w:noWrap/>
          </w:tcPr>
          <w:p w14:paraId="005EE727" w14:textId="6F1CF39D" w:rsidR="00C4035D" w:rsidRPr="00C4035D" w:rsidRDefault="00C4035D" w:rsidP="00E756D7">
            <w:r w:rsidRPr="00C4035D">
              <w:t>0.30</w:t>
            </w:r>
          </w:p>
        </w:tc>
        <w:tc>
          <w:tcPr>
            <w:tcW w:w="0" w:type="auto"/>
            <w:tcBorders>
              <w:top w:val="single" w:sz="12" w:space="0" w:color="auto"/>
              <w:bottom w:val="nil"/>
            </w:tcBorders>
            <w:noWrap/>
          </w:tcPr>
          <w:p w14:paraId="53D6766B" w14:textId="4C2AFBA1" w:rsidR="00C4035D" w:rsidRPr="00C4035D" w:rsidRDefault="00C4035D" w:rsidP="00E756D7">
            <w:r w:rsidRPr="00C4035D">
              <w:t>0.42</w:t>
            </w:r>
          </w:p>
        </w:tc>
        <w:tc>
          <w:tcPr>
            <w:tcW w:w="0" w:type="auto"/>
            <w:tcBorders>
              <w:top w:val="single" w:sz="12" w:space="0" w:color="auto"/>
              <w:bottom w:val="nil"/>
            </w:tcBorders>
          </w:tcPr>
          <w:p w14:paraId="6589CA00" w14:textId="44B4D60A" w:rsidR="00C4035D" w:rsidRPr="00C4035D" w:rsidRDefault="00C4035D" w:rsidP="00E756D7">
            <w:r w:rsidRPr="00C4035D">
              <w:t>0.60</w:t>
            </w:r>
          </w:p>
        </w:tc>
        <w:tc>
          <w:tcPr>
            <w:tcW w:w="0" w:type="auto"/>
            <w:tcBorders>
              <w:top w:val="single" w:sz="12" w:space="0" w:color="auto"/>
              <w:bottom w:val="nil"/>
            </w:tcBorders>
          </w:tcPr>
          <w:p w14:paraId="72175623" w14:textId="2D23BE8A" w:rsidR="00C4035D" w:rsidRPr="00C4035D" w:rsidRDefault="00C4035D" w:rsidP="00E756D7">
            <w:r w:rsidRPr="00C4035D">
              <w:t>0.69</w:t>
            </w:r>
          </w:p>
        </w:tc>
        <w:tc>
          <w:tcPr>
            <w:tcW w:w="0" w:type="auto"/>
            <w:tcBorders>
              <w:top w:val="single" w:sz="12" w:space="0" w:color="auto"/>
              <w:bottom w:val="nil"/>
            </w:tcBorders>
          </w:tcPr>
          <w:p w14:paraId="04506B63" w14:textId="0228B007" w:rsidR="00C4035D" w:rsidRPr="00C4035D" w:rsidRDefault="00C4035D" w:rsidP="00E756D7">
            <w:r w:rsidRPr="00C4035D">
              <w:t>0.86</w:t>
            </w:r>
          </w:p>
        </w:tc>
        <w:tc>
          <w:tcPr>
            <w:tcW w:w="0" w:type="auto"/>
            <w:tcBorders>
              <w:top w:val="single" w:sz="12" w:space="0" w:color="auto"/>
              <w:bottom w:val="nil"/>
            </w:tcBorders>
          </w:tcPr>
          <w:p w14:paraId="1C347362" w14:textId="04FE668A" w:rsidR="00C4035D" w:rsidRPr="00C4035D" w:rsidRDefault="00C4035D" w:rsidP="00E756D7">
            <w:r w:rsidRPr="00C4035D">
              <w:t>0.77</w:t>
            </w:r>
          </w:p>
        </w:tc>
        <w:tc>
          <w:tcPr>
            <w:tcW w:w="0" w:type="auto"/>
            <w:tcBorders>
              <w:top w:val="single" w:sz="12" w:space="0" w:color="auto"/>
              <w:bottom w:val="nil"/>
            </w:tcBorders>
          </w:tcPr>
          <w:p w14:paraId="233B35D8" w14:textId="406ED416" w:rsidR="00C4035D" w:rsidRPr="00C4035D" w:rsidRDefault="00C4035D" w:rsidP="00E756D7">
            <w:r w:rsidRPr="00C4035D">
              <w:t>0.75</w:t>
            </w:r>
          </w:p>
        </w:tc>
        <w:tc>
          <w:tcPr>
            <w:tcW w:w="0" w:type="auto"/>
            <w:tcBorders>
              <w:top w:val="single" w:sz="12" w:space="0" w:color="auto"/>
              <w:bottom w:val="nil"/>
            </w:tcBorders>
          </w:tcPr>
          <w:p w14:paraId="318D5EA2" w14:textId="6C699287" w:rsidR="00C4035D" w:rsidRPr="00C4035D" w:rsidRDefault="00C4035D" w:rsidP="00E756D7">
            <w:r w:rsidRPr="00C4035D">
              <w:t>0.79</w:t>
            </w:r>
          </w:p>
        </w:tc>
        <w:tc>
          <w:tcPr>
            <w:tcW w:w="0" w:type="auto"/>
            <w:tcBorders>
              <w:top w:val="single" w:sz="12" w:space="0" w:color="auto"/>
              <w:bottom w:val="nil"/>
            </w:tcBorders>
          </w:tcPr>
          <w:p w14:paraId="17744B6A" w14:textId="632DCCE8" w:rsidR="00C4035D" w:rsidRPr="00C4035D" w:rsidRDefault="00C4035D" w:rsidP="00E756D7">
            <w:r w:rsidRPr="00C4035D">
              <w:t>0.86</w:t>
            </w:r>
          </w:p>
        </w:tc>
        <w:tc>
          <w:tcPr>
            <w:tcW w:w="0" w:type="auto"/>
            <w:tcBorders>
              <w:top w:val="single" w:sz="12" w:space="0" w:color="auto"/>
              <w:bottom w:val="nil"/>
            </w:tcBorders>
          </w:tcPr>
          <w:p w14:paraId="637DDDD3" w14:textId="72BE8243" w:rsidR="00C4035D" w:rsidRPr="00C4035D" w:rsidRDefault="00C4035D" w:rsidP="00E756D7">
            <w:r w:rsidRPr="00C4035D">
              <w:t>0.92</w:t>
            </w:r>
          </w:p>
        </w:tc>
        <w:tc>
          <w:tcPr>
            <w:tcW w:w="0" w:type="auto"/>
            <w:tcBorders>
              <w:top w:val="single" w:sz="12" w:space="0" w:color="auto"/>
              <w:bottom w:val="nil"/>
            </w:tcBorders>
          </w:tcPr>
          <w:p w14:paraId="6EB3C9F5" w14:textId="18CCA2C8" w:rsidR="00C4035D" w:rsidRPr="00C4035D" w:rsidRDefault="00C4035D" w:rsidP="00E756D7">
            <w:r w:rsidRPr="00C4035D">
              <w:t>0.75</w:t>
            </w:r>
          </w:p>
        </w:tc>
        <w:tc>
          <w:tcPr>
            <w:tcW w:w="0" w:type="auto"/>
            <w:tcBorders>
              <w:top w:val="single" w:sz="12" w:space="0" w:color="auto"/>
              <w:bottom w:val="nil"/>
            </w:tcBorders>
          </w:tcPr>
          <w:p w14:paraId="0257A1D6" w14:textId="3ADDE6D3" w:rsidR="00C4035D" w:rsidRPr="00C4035D" w:rsidRDefault="00C4035D" w:rsidP="00E756D7">
            <w:r w:rsidRPr="00C4035D">
              <w:t>0.45</w:t>
            </w:r>
          </w:p>
        </w:tc>
      </w:tr>
      <w:tr w:rsidR="00C4035D" w:rsidRPr="00C4035D" w14:paraId="62EA9E12" w14:textId="77777777" w:rsidTr="00C4035D">
        <w:trPr>
          <w:trHeight w:val="315"/>
        </w:trPr>
        <w:tc>
          <w:tcPr>
            <w:tcW w:w="0" w:type="auto"/>
            <w:tcBorders>
              <w:top w:val="nil"/>
              <w:bottom w:val="single" w:sz="12" w:space="0" w:color="auto"/>
            </w:tcBorders>
            <w:noWrap/>
          </w:tcPr>
          <w:p w14:paraId="4666B9D9" w14:textId="77777777" w:rsidR="00C4035D" w:rsidRPr="00C4035D" w:rsidRDefault="00C4035D" w:rsidP="00E756D7">
            <w:r w:rsidRPr="00C4035D">
              <w:t>Intuitive</w:t>
            </w:r>
          </w:p>
        </w:tc>
        <w:tc>
          <w:tcPr>
            <w:tcW w:w="0" w:type="auto"/>
            <w:tcBorders>
              <w:top w:val="nil"/>
              <w:bottom w:val="single" w:sz="12" w:space="0" w:color="auto"/>
            </w:tcBorders>
            <w:noWrap/>
          </w:tcPr>
          <w:p w14:paraId="6DF48A3A" w14:textId="3769F51B" w:rsidR="00C4035D" w:rsidRPr="00C4035D" w:rsidRDefault="00C4035D" w:rsidP="00E756D7">
            <w:r w:rsidRPr="00C4035D">
              <w:t>0.33</w:t>
            </w:r>
          </w:p>
        </w:tc>
        <w:tc>
          <w:tcPr>
            <w:tcW w:w="0" w:type="auto"/>
            <w:tcBorders>
              <w:top w:val="nil"/>
              <w:bottom w:val="single" w:sz="12" w:space="0" w:color="auto"/>
            </w:tcBorders>
            <w:noWrap/>
          </w:tcPr>
          <w:p w14:paraId="5967CF73" w14:textId="7570ECFB" w:rsidR="00C4035D" w:rsidRPr="00C4035D" w:rsidRDefault="00C4035D" w:rsidP="00E756D7">
            <w:r w:rsidRPr="00C4035D">
              <w:t>0.88</w:t>
            </w:r>
          </w:p>
        </w:tc>
        <w:tc>
          <w:tcPr>
            <w:tcW w:w="0" w:type="auto"/>
            <w:tcBorders>
              <w:top w:val="nil"/>
              <w:bottom w:val="single" w:sz="12" w:space="0" w:color="auto"/>
            </w:tcBorders>
            <w:noWrap/>
          </w:tcPr>
          <w:p w14:paraId="7E8E5CB2" w14:textId="241A2619" w:rsidR="00C4035D" w:rsidRPr="00C4035D" w:rsidRDefault="00C4035D" w:rsidP="00E756D7">
            <w:r w:rsidRPr="00C4035D">
              <w:t>0.85</w:t>
            </w:r>
          </w:p>
        </w:tc>
        <w:tc>
          <w:tcPr>
            <w:tcW w:w="0" w:type="auto"/>
            <w:tcBorders>
              <w:top w:val="nil"/>
              <w:bottom w:val="single" w:sz="12" w:space="0" w:color="auto"/>
            </w:tcBorders>
            <w:noWrap/>
          </w:tcPr>
          <w:p w14:paraId="36870469" w14:textId="64BF7B8A" w:rsidR="00C4035D" w:rsidRPr="00C4035D" w:rsidRDefault="00C4035D" w:rsidP="00E756D7">
            <w:r w:rsidRPr="00C4035D">
              <w:t>0.83</w:t>
            </w:r>
          </w:p>
        </w:tc>
        <w:tc>
          <w:tcPr>
            <w:tcW w:w="0" w:type="auto"/>
            <w:tcBorders>
              <w:top w:val="nil"/>
              <w:bottom w:val="single" w:sz="12" w:space="0" w:color="auto"/>
            </w:tcBorders>
            <w:noWrap/>
          </w:tcPr>
          <w:p w14:paraId="74C111C6" w14:textId="2DAA9EF7" w:rsidR="00C4035D" w:rsidRPr="00C4035D" w:rsidRDefault="00C4035D" w:rsidP="00E756D7">
            <w:r w:rsidRPr="00C4035D">
              <w:t>0.70</w:t>
            </w:r>
          </w:p>
        </w:tc>
        <w:tc>
          <w:tcPr>
            <w:tcW w:w="0" w:type="auto"/>
            <w:tcBorders>
              <w:top w:val="nil"/>
              <w:bottom w:val="single" w:sz="12" w:space="0" w:color="auto"/>
            </w:tcBorders>
            <w:noWrap/>
          </w:tcPr>
          <w:p w14:paraId="2DD3CCC5" w14:textId="16C9A84B" w:rsidR="00C4035D" w:rsidRPr="00C4035D" w:rsidRDefault="00C4035D" w:rsidP="00E756D7">
            <w:r w:rsidRPr="00C4035D">
              <w:t>0.58</w:t>
            </w:r>
          </w:p>
        </w:tc>
        <w:tc>
          <w:tcPr>
            <w:tcW w:w="0" w:type="auto"/>
            <w:tcBorders>
              <w:top w:val="nil"/>
              <w:bottom w:val="single" w:sz="12" w:space="0" w:color="auto"/>
            </w:tcBorders>
          </w:tcPr>
          <w:p w14:paraId="31637483" w14:textId="1CBB0FAF" w:rsidR="00C4035D" w:rsidRPr="00C4035D" w:rsidRDefault="00C4035D" w:rsidP="00E756D7">
            <w:r w:rsidRPr="00C4035D">
              <w:t>0.40</w:t>
            </w:r>
          </w:p>
        </w:tc>
        <w:tc>
          <w:tcPr>
            <w:tcW w:w="0" w:type="auto"/>
            <w:tcBorders>
              <w:top w:val="nil"/>
              <w:bottom w:val="single" w:sz="12" w:space="0" w:color="auto"/>
            </w:tcBorders>
          </w:tcPr>
          <w:p w14:paraId="4F79A25A" w14:textId="1CE79B24" w:rsidR="00C4035D" w:rsidRPr="00C4035D" w:rsidRDefault="00C4035D" w:rsidP="00E756D7">
            <w:r w:rsidRPr="00C4035D">
              <w:t>0.31</w:t>
            </w:r>
          </w:p>
        </w:tc>
        <w:tc>
          <w:tcPr>
            <w:tcW w:w="0" w:type="auto"/>
            <w:tcBorders>
              <w:top w:val="nil"/>
              <w:bottom w:val="single" w:sz="12" w:space="0" w:color="auto"/>
            </w:tcBorders>
          </w:tcPr>
          <w:p w14:paraId="08562B98" w14:textId="78B13489" w:rsidR="00C4035D" w:rsidRPr="00C4035D" w:rsidRDefault="00C4035D" w:rsidP="00E756D7">
            <w:r w:rsidRPr="00C4035D">
              <w:t>0.14</w:t>
            </w:r>
          </w:p>
        </w:tc>
        <w:tc>
          <w:tcPr>
            <w:tcW w:w="0" w:type="auto"/>
            <w:tcBorders>
              <w:top w:val="nil"/>
              <w:bottom w:val="single" w:sz="12" w:space="0" w:color="auto"/>
            </w:tcBorders>
          </w:tcPr>
          <w:p w14:paraId="6CD311F9" w14:textId="4F35AC24" w:rsidR="00C4035D" w:rsidRPr="00C4035D" w:rsidRDefault="00C4035D" w:rsidP="00E756D7">
            <w:r w:rsidRPr="00C4035D">
              <w:t>0.23</w:t>
            </w:r>
          </w:p>
        </w:tc>
        <w:tc>
          <w:tcPr>
            <w:tcW w:w="0" w:type="auto"/>
            <w:tcBorders>
              <w:top w:val="nil"/>
              <w:bottom w:val="single" w:sz="12" w:space="0" w:color="auto"/>
            </w:tcBorders>
          </w:tcPr>
          <w:p w14:paraId="786580A7" w14:textId="4A304609" w:rsidR="00C4035D" w:rsidRPr="00C4035D" w:rsidRDefault="00C4035D" w:rsidP="00E756D7">
            <w:r w:rsidRPr="00C4035D">
              <w:t>0.25</w:t>
            </w:r>
          </w:p>
        </w:tc>
        <w:tc>
          <w:tcPr>
            <w:tcW w:w="0" w:type="auto"/>
            <w:tcBorders>
              <w:top w:val="nil"/>
              <w:bottom w:val="single" w:sz="12" w:space="0" w:color="auto"/>
            </w:tcBorders>
          </w:tcPr>
          <w:p w14:paraId="690588F7" w14:textId="290FD8F5" w:rsidR="00C4035D" w:rsidRPr="00C4035D" w:rsidRDefault="00C4035D" w:rsidP="00E756D7">
            <w:r w:rsidRPr="00C4035D">
              <w:t>0.21</w:t>
            </w:r>
          </w:p>
        </w:tc>
        <w:tc>
          <w:tcPr>
            <w:tcW w:w="0" w:type="auto"/>
            <w:tcBorders>
              <w:top w:val="nil"/>
              <w:bottom w:val="single" w:sz="12" w:space="0" w:color="auto"/>
            </w:tcBorders>
          </w:tcPr>
          <w:p w14:paraId="14646724" w14:textId="6C385D83" w:rsidR="00C4035D" w:rsidRPr="00C4035D" w:rsidRDefault="00C4035D" w:rsidP="00E756D7">
            <w:r w:rsidRPr="00C4035D">
              <w:t>0.14</w:t>
            </w:r>
          </w:p>
        </w:tc>
        <w:tc>
          <w:tcPr>
            <w:tcW w:w="0" w:type="auto"/>
            <w:tcBorders>
              <w:top w:val="nil"/>
              <w:bottom w:val="single" w:sz="12" w:space="0" w:color="auto"/>
            </w:tcBorders>
          </w:tcPr>
          <w:p w14:paraId="6AD589C5" w14:textId="46069D38" w:rsidR="00C4035D" w:rsidRPr="00C4035D" w:rsidRDefault="00C4035D" w:rsidP="00E756D7">
            <w:r w:rsidRPr="00C4035D">
              <w:t>0.08</w:t>
            </w:r>
          </w:p>
        </w:tc>
        <w:tc>
          <w:tcPr>
            <w:tcW w:w="0" w:type="auto"/>
            <w:tcBorders>
              <w:top w:val="nil"/>
              <w:bottom w:val="single" w:sz="12" w:space="0" w:color="auto"/>
            </w:tcBorders>
          </w:tcPr>
          <w:p w14:paraId="1D134587" w14:textId="1A083D04" w:rsidR="00C4035D" w:rsidRPr="00C4035D" w:rsidRDefault="00C4035D" w:rsidP="00E756D7">
            <w:r w:rsidRPr="00C4035D">
              <w:t>0.25</w:t>
            </w:r>
          </w:p>
        </w:tc>
        <w:tc>
          <w:tcPr>
            <w:tcW w:w="0" w:type="auto"/>
            <w:tcBorders>
              <w:top w:val="nil"/>
              <w:bottom w:val="single" w:sz="12" w:space="0" w:color="auto"/>
            </w:tcBorders>
          </w:tcPr>
          <w:p w14:paraId="075F025F" w14:textId="71385858" w:rsidR="00C4035D" w:rsidRPr="00C4035D" w:rsidRDefault="00C4035D" w:rsidP="00E756D7">
            <w:r w:rsidRPr="00C4035D">
              <w:t>0.55</w:t>
            </w:r>
          </w:p>
        </w:tc>
      </w:tr>
    </w:tbl>
    <w:p w14:paraId="4B3C8A19" w14:textId="5D2CD22C" w:rsidR="00DB3DEE" w:rsidRPr="00260F0A" w:rsidRDefault="00C4035D" w:rsidP="00E756D7">
      <w:pPr>
        <w:pStyle w:val="NoSpacing"/>
      </w:pPr>
      <w:r>
        <w:rPr>
          <w:rStyle w:val="Emphasis"/>
        </w:rPr>
        <w:t xml:space="preserve">Note: </w:t>
      </w:r>
      <w:r>
        <w:t>Response time limited to 15 seconds for clarity</w:t>
      </w:r>
      <w:r w:rsidRPr="00466495">
        <w:t>.</w:t>
      </w:r>
    </w:p>
    <w:p w14:paraId="099FC970" w14:textId="1E110AD8" w:rsidR="00B74F06" w:rsidRDefault="00B74F06" w:rsidP="004B305D">
      <w:pPr>
        <w:pStyle w:val="Heading1"/>
      </w:pPr>
      <w:r>
        <w:lastRenderedPageBreak/>
        <w:t>Manipulation check</w:t>
      </w:r>
      <w:r w:rsidR="004B305D">
        <w:t xml:space="preserve"> in Study 1</w:t>
      </w:r>
    </w:p>
    <w:p w14:paraId="5328B258" w14:textId="5191BFAD" w:rsidR="00B74F06" w:rsidRPr="00B74F06" w:rsidRDefault="00B74F06" w:rsidP="00B74F06">
      <w:r>
        <w:t>Th</w:t>
      </w:r>
      <w:r w:rsidR="00DE5C5A">
        <w:t xml:space="preserve">is limit </w:t>
      </w:r>
      <w:r>
        <w:t xml:space="preserve">resulted in a significant difference in participants’ </w:t>
      </w:r>
      <w:r w:rsidRPr="003537F6">
        <w:t xml:space="preserve">response times </w:t>
      </w:r>
      <w:r>
        <w:t>between</w:t>
      </w:r>
      <w:r w:rsidRPr="003537F6">
        <w:t xml:space="preserve"> the two </w:t>
      </w:r>
      <w:r>
        <w:t>decision-making modes</w:t>
      </w:r>
      <w:r w:rsidRPr="003537F6">
        <w:t xml:space="preserve">. </w:t>
      </w:r>
      <w:r>
        <w:t>Average r</w:t>
      </w:r>
      <w:r w:rsidRPr="003537F6">
        <w:t>esponse time</w:t>
      </w:r>
      <w:r>
        <w:t xml:space="preserve"> </w:t>
      </w:r>
      <w:r w:rsidR="00DE5C5A">
        <w:t xml:space="preserve">(in seconds) </w:t>
      </w:r>
      <w:r>
        <w:t>is</w:t>
      </w:r>
      <w:r w:rsidRPr="003537F6">
        <w:t xml:space="preserve"> </w:t>
      </w:r>
      <w:r>
        <w:t xml:space="preserve">significantly lower in the intuitive </w:t>
      </w:r>
      <w:r w:rsidRPr="003537F6">
        <w:t>(</w:t>
      </w:r>
      <w:r w:rsidRPr="003A6482">
        <w:rPr>
          <w:i/>
        </w:rPr>
        <w:t>M </w:t>
      </w:r>
      <w:r>
        <w:t xml:space="preserve">= 4.71, </w:t>
      </w:r>
      <w:r w:rsidRPr="00533D9F">
        <w:rPr>
          <w:i/>
        </w:rPr>
        <w:t>SD</w:t>
      </w:r>
      <w:r>
        <w:t> = </w:t>
      </w:r>
      <w:r w:rsidRPr="003537F6">
        <w:t xml:space="preserve">1.15; </w:t>
      </w:r>
      <w:r w:rsidRPr="000E545B">
        <w:rPr>
          <w:i/>
        </w:rPr>
        <w:t>n</w:t>
      </w:r>
      <w:r>
        <w:t> = </w:t>
      </w:r>
      <w:r w:rsidRPr="003537F6">
        <w:t xml:space="preserve">316) </w:t>
      </w:r>
      <w:r>
        <w:t xml:space="preserve">than in the deliberate decision-making condition </w:t>
      </w:r>
      <w:r w:rsidRPr="003537F6">
        <w:t>(</w:t>
      </w:r>
      <w:r w:rsidRPr="003A6482">
        <w:rPr>
          <w:i/>
        </w:rPr>
        <w:t>M </w:t>
      </w:r>
      <w:r>
        <w:t xml:space="preserve">= 14.16, </w:t>
      </w:r>
      <w:r w:rsidRPr="00533D9F">
        <w:rPr>
          <w:i/>
        </w:rPr>
        <w:t>SD</w:t>
      </w:r>
      <w:r>
        <w:t> = </w:t>
      </w:r>
      <w:r w:rsidRPr="003537F6">
        <w:t>9.00;</w:t>
      </w:r>
      <w:r>
        <w:t xml:space="preserve"> </w:t>
      </w:r>
      <w:r>
        <w:rPr>
          <w:i/>
        </w:rPr>
        <w:t>n</w:t>
      </w:r>
      <w:r>
        <w:t> = </w:t>
      </w:r>
      <w:r w:rsidRPr="003537F6">
        <w:t>293</w:t>
      </w:r>
      <w:r>
        <w:t xml:space="preserve">), </w:t>
      </w:r>
      <w:proofErr w:type="gramStart"/>
      <w:r w:rsidRPr="003A6482">
        <w:rPr>
          <w:i/>
        </w:rPr>
        <w:t>t</w:t>
      </w:r>
      <w:r w:rsidRPr="003537F6">
        <w:t>(</w:t>
      </w:r>
      <w:proofErr w:type="gramEnd"/>
      <w:r w:rsidRPr="003537F6">
        <w:t>607)</w:t>
      </w:r>
      <w:r>
        <w:t> = </w:t>
      </w:r>
      <w:r w:rsidRPr="003537F6">
        <w:t xml:space="preserve">-18.49, </w:t>
      </w:r>
      <w:r w:rsidRPr="003A6482">
        <w:rPr>
          <w:i/>
        </w:rPr>
        <w:t>p </w:t>
      </w:r>
      <w:r>
        <w:t>&lt; </w:t>
      </w:r>
      <w:r w:rsidRPr="003537F6">
        <w:t xml:space="preserve">.001. </w:t>
      </w:r>
      <w:r>
        <w:t>Self-reported c</w:t>
      </w:r>
      <w:r w:rsidRPr="003537F6">
        <w:t xml:space="preserve">omprehension of the dilemma </w:t>
      </w:r>
      <w:r>
        <w:t xml:space="preserve">is </w:t>
      </w:r>
      <w:r w:rsidRPr="003537F6">
        <w:t>high in both intuitive (</w:t>
      </w:r>
      <w:r w:rsidRPr="003A6482">
        <w:rPr>
          <w:i/>
        </w:rPr>
        <w:t>M </w:t>
      </w:r>
      <w:r>
        <w:t>= </w:t>
      </w:r>
      <w:r w:rsidRPr="003537F6">
        <w:t xml:space="preserve">5.80, </w:t>
      </w:r>
      <w:r w:rsidRPr="00533D9F">
        <w:rPr>
          <w:i/>
        </w:rPr>
        <w:t>SD</w:t>
      </w:r>
      <w:r>
        <w:t> = </w:t>
      </w:r>
      <w:r w:rsidRPr="003537F6">
        <w:t>1.54) and deliberate (</w:t>
      </w:r>
      <w:r w:rsidRPr="003A6482">
        <w:rPr>
          <w:i/>
        </w:rPr>
        <w:t>M </w:t>
      </w:r>
      <w:r>
        <w:t>= </w:t>
      </w:r>
      <w:r w:rsidRPr="003537F6">
        <w:t xml:space="preserve">6.46, </w:t>
      </w:r>
      <w:r w:rsidRPr="00533D9F">
        <w:rPr>
          <w:i/>
        </w:rPr>
        <w:t>SD</w:t>
      </w:r>
      <w:r>
        <w:t> = </w:t>
      </w:r>
      <w:r w:rsidRPr="003537F6">
        <w:t xml:space="preserve">1.01) decision-making </w:t>
      </w:r>
      <w:r>
        <w:t>condition</w:t>
      </w:r>
      <w:r w:rsidR="00DE5C5A">
        <w:t xml:space="preserve"> but </w:t>
      </w:r>
      <w:r w:rsidRPr="003537F6">
        <w:t>significantly</w:t>
      </w:r>
      <w:r>
        <w:t xml:space="preserve"> different</w:t>
      </w:r>
      <w:r w:rsidRPr="003537F6">
        <w:t>, t (607)</w:t>
      </w:r>
      <w:r>
        <w:t> = </w:t>
      </w:r>
      <w:r w:rsidRPr="003537F6">
        <w:t xml:space="preserve">-6.28, </w:t>
      </w:r>
      <w:r w:rsidRPr="003A6482">
        <w:rPr>
          <w:i/>
        </w:rPr>
        <w:t>p </w:t>
      </w:r>
      <w:r>
        <w:t>&lt; </w:t>
      </w:r>
      <w:r w:rsidRPr="003537F6">
        <w:t>0.001.</w:t>
      </w:r>
      <w:r>
        <w:t xml:space="preserve"> </w:t>
      </w:r>
      <w:r w:rsidR="00DE5C5A">
        <w:t>S</w:t>
      </w:r>
      <w:r>
        <w:t>elf-reported c</w:t>
      </w:r>
      <w:r w:rsidRPr="003537F6">
        <w:t xml:space="preserve">onfidence </w:t>
      </w:r>
      <w:r w:rsidR="00DE5C5A">
        <w:t xml:space="preserve">in the </w:t>
      </w:r>
      <w:r w:rsidRPr="003537F6">
        <w:t xml:space="preserve">decision is </w:t>
      </w:r>
      <w:r>
        <w:t xml:space="preserve">significantly </w:t>
      </w:r>
      <w:r w:rsidRPr="003537F6">
        <w:t>lower in deliberate (</w:t>
      </w:r>
      <w:r w:rsidRPr="003A6482">
        <w:rPr>
          <w:i/>
        </w:rPr>
        <w:t>M </w:t>
      </w:r>
      <w:r>
        <w:t>= </w:t>
      </w:r>
      <w:r w:rsidRPr="003537F6">
        <w:t xml:space="preserve">4.57, </w:t>
      </w:r>
      <w:r w:rsidRPr="00533D9F">
        <w:rPr>
          <w:i/>
        </w:rPr>
        <w:t>SD</w:t>
      </w:r>
      <w:r>
        <w:t> = </w:t>
      </w:r>
      <w:r w:rsidRPr="003537F6">
        <w:t xml:space="preserve">2.02) </w:t>
      </w:r>
      <w:r>
        <w:t>than in</w:t>
      </w:r>
      <w:r w:rsidRPr="003537F6">
        <w:t xml:space="preserve"> intuitive decision-making</w:t>
      </w:r>
      <w:r>
        <w:t xml:space="preserve"> </w:t>
      </w:r>
      <w:r w:rsidRPr="003537F6">
        <w:t>(</w:t>
      </w:r>
      <w:r w:rsidRPr="003A6482">
        <w:rPr>
          <w:i/>
        </w:rPr>
        <w:t>M </w:t>
      </w:r>
      <w:r>
        <w:t>= </w:t>
      </w:r>
      <w:r w:rsidRPr="003537F6">
        <w:t xml:space="preserve">5.11, </w:t>
      </w:r>
      <w:r w:rsidRPr="00533D9F">
        <w:rPr>
          <w:i/>
        </w:rPr>
        <w:t>SD</w:t>
      </w:r>
      <w:r>
        <w:t> = </w:t>
      </w:r>
      <w:r w:rsidRPr="003537F6">
        <w:t>1.95</w:t>
      </w:r>
      <w:r>
        <w:t xml:space="preserve">), </w:t>
      </w:r>
      <w:proofErr w:type="gramStart"/>
      <w:r w:rsidRPr="003A6482">
        <w:rPr>
          <w:i/>
        </w:rPr>
        <w:t>t</w:t>
      </w:r>
      <w:r w:rsidRPr="003537F6">
        <w:t>(</w:t>
      </w:r>
      <w:proofErr w:type="gramEnd"/>
      <w:r w:rsidRPr="003537F6">
        <w:t>607)</w:t>
      </w:r>
      <w:r>
        <w:t> = </w:t>
      </w:r>
      <w:r w:rsidRPr="003537F6">
        <w:t xml:space="preserve">3.32, </w:t>
      </w:r>
      <w:r w:rsidRPr="003A6482">
        <w:rPr>
          <w:i/>
        </w:rPr>
        <w:t>p </w:t>
      </w:r>
      <w:r>
        <w:t>&lt; .001</w:t>
      </w:r>
      <w:r w:rsidRPr="003537F6">
        <w:t>.</w:t>
      </w:r>
    </w:p>
    <w:p w14:paraId="04960225" w14:textId="5E3F50AB" w:rsidR="00E4478B" w:rsidRDefault="00E4478B" w:rsidP="00E4478B">
      <w:pPr>
        <w:pStyle w:val="FigureTableHeading"/>
      </w:pPr>
      <w:r w:rsidRPr="00B12A3F">
        <w:rPr>
          <w:i/>
        </w:rPr>
        <w:lastRenderedPageBreak/>
        <w:t>Figure</w:t>
      </w:r>
      <w:r>
        <w:t xml:space="preserve"> 5. Visual aid for instruction of passenger perspective in Study 3</w:t>
      </w:r>
    </w:p>
    <w:p w14:paraId="45824222" w14:textId="3E9A0DD9" w:rsidR="00692B63" w:rsidRDefault="00692B63" w:rsidP="00E4478B">
      <w:pPr>
        <w:pStyle w:val="NoSpacing"/>
        <w:jc w:val="center"/>
      </w:pPr>
      <w:r w:rsidRPr="00247F4B">
        <w:rPr>
          <w:noProof/>
        </w:rPr>
        <w:drawing>
          <wp:inline distT="0" distB="0" distL="0" distR="0" wp14:anchorId="7BBF0650" wp14:editId="259D10A6">
            <wp:extent cx="2232000" cy="223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naire 2017.03.27 Perspective Passenger.png"/>
                    <pic:cNvPicPr/>
                  </pic:nvPicPr>
                  <pic:blipFill>
                    <a:blip r:embed="rId19">
                      <a:extLst>
                        <a:ext uri="{28A0092B-C50C-407E-A947-70E740481C1C}">
                          <a14:useLocalDpi xmlns:a14="http://schemas.microsoft.com/office/drawing/2010/main" val="0"/>
                        </a:ext>
                      </a:extLst>
                    </a:blip>
                    <a:stretch>
                      <a:fillRect/>
                    </a:stretch>
                  </pic:blipFill>
                  <pic:spPr>
                    <a:xfrm>
                      <a:off x="0" y="0"/>
                      <a:ext cx="2232000" cy="2232000"/>
                    </a:xfrm>
                    <a:prstGeom prst="rect">
                      <a:avLst/>
                    </a:prstGeom>
                    <a:ln>
                      <a:noFill/>
                    </a:ln>
                  </pic:spPr>
                </pic:pic>
              </a:graphicData>
            </a:graphic>
          </wp:inline>
        </w:drawing>
      </w:r>
    </w:p>
    <w:p w14:paraId="4B43E00D" w14:textId="112EE63A" w:rsidR="004B305D" w:rsidRDefault="004B305D" w:rsidP="004B305D">
      <w:pPr>
        <w:pStyle w:val="TableFigureNote"/>
      </w:pPr>
      <w:r>
        <w:rPr>
          <w:rStyle w:val="Emphasis"/>
        </w:rPr>
        <w:t xml:space="preserve">Note: </w:t>
      </w:r>
      <w:r>
        <w:t>Own work. Image assets adapted from the Moral Machine (</w:t>
      </w:r>
      <w:hyperlink r:id="rId20"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21" w:history="1">
        <w:r>
          <w:rPr>
            <w:rStyle w:val="Hyperlink"/>
          </w:rPr>
          <w:t>https://creativecommons.org/licenses/by/4.0/</w:t>
        </w:r>
      </w:hyperlink>
      <w:r>
        <w:rPr>
          <w:rStyle w:val="Hyperlink"/>
        </w:rPr>
        <w:t>)</w:t>
      </w:r>
      <w:r>
        <w:t>].</w:t>
      </w:r>
    </w:p>
    <w:p w14:paraId="01509F9C" w14:textId="3FDC10F2" w:rsidR="005F1375" w:rsidRPr="00C264D4" w:rsidRDefault="005F1375" w:rsidP="005F1375">
      <w:pPr>
        <w:pStyle w:val="FigureTableHeading"/>
      </w:pPr>
      <w:r w:rsidRPr="00C264D4">
        <w:rPr>
          <w:i/>
        </w:rPr>
        <w:lastRenderedPageBreak/>
        <w:t>Figure</w:t>
      </w:r>
      <w:r w:rsidRPr="00C264D4">
        <w:t xml:space="preserve"> </w:t>
      </w:r>
      <w:r w:rsidR="00BE7C06">
        <w:t>6</w:t>
      </w:r>
      <w:r w:rsidRPr="00C264D4">
        <w:t>. Visual elements for familiarizing participants in Stud</w:t>
      </w:r>
      <w:r w:rsidR="008E3474">
        <w:t>y 4</w:t>
      </w:r>
    </w:p>
    <w:p w14:paraId="24FDFEC7" w14:textId="05F73ABA" w:rsidR="00692B63" w:rsidRDefault="00692B63" w:rsidP="008E3474">
      <w:pPr>
        <w:pStyle w:val="NoSpacing"/>
        <w:jc w:val="center"/>
      </w:pPr>
      <w:r>
        <w:rPr>
          <w:noProof/>
        </w:rPr>
        <w:drawing>
          <wp:inline distT="0" distB="0" distL="0" distR="0" wp14:anchorId="01DEB8DF" wp14:editId="15946D86">
            <wp:extent cx="4791881" cy="26954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estionnaire 2017.03.27 Element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91881" cy="2695432"/>
                    </a:xfrm>
                    <a:prstGeom prst="rect">
                      <a:avLst/>
                    </a:prstGeom>
                    <a:ln>
                      <a:noFill/>
                    </a:ln>
                  </pic:spPr>
                </pic:pic>
              </a:graphicData>
            </a:graphic>
          </wp:inline>
        </w:drawing>
      </w:r>
    </w:p>
    <w:p w14:paraId="5F5E5884" w14:textId="55E13C38" w:rsidR="004B305D" w:rsidRDefault="004B305D" w:rsidP="004B305D">
      <w:pPr>
        <w:pStyle w:val="TableFigureNote"/>
      </w:pPr>
      <w:r>
        <w:rPr>
          <w:rStyle w:val="Emphasis"/>
        </w:rPr>
        <w:t xml:space="preserve">Note: </w:t>
      </w:r>
      <w:r>
        <w:t>Own work. Image assets adapted from the Moral Machine (</w:t>
      </w:r>
      <w:hyperlink r:id="rId23"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24" w:history="1">
        <w:r>
          <w:rPr>
            <w:rStyle w:val="Hyperlink"/>
          </w:rPr>
          <w:t>https://creativecommons.org/licenses/by/4.0/</w:t>
        </w:r>
      </w:hyperlink>
      <w:r>
        <w:rPr>
          <w:rStyle w:val="Hyperlink"/>
        </w:rPr>
        <w:t>)</w:t>
      </w:r>
      <w:r>
        <w:t>].</w:t>
      </w:r>
    </w:p>
    <w:p w14:paraId="492DCA60" w14:textId="50248B17" w:rsidR="008E3474" w:rsidRDefault="008E3474" w:rsidP="008E3474">
      <w:pPr>
        <w:pStyle w:val="FigureTableHeading"/>
      </w:pPr>
      <w:r w:rsidRPr="00B12A3F">
        <w:rPr>
          <w:i/>
        </w:rPr>
        <w:lastRenderedPageBreak/>
        <w:t>Figure</w:t>
      </w:r>
      <w:r>
        <w:t xml:space="preserve"> </w:t>
      </w:r>
      <w:r w:rsidR="00BE7C06">
        <w:t>7</w:t>
      </w:r>
      <w:r>
        <w:t>. Visual aid for instruction of passenger perspective in Study 4</w:t>
      </w:r>
    </w:p>
    <w:p w14:paraId="0B535639" w14:textId="0ED9B66C" w:rsidR="00692B63" w:rsidRDefault="00692B63" w:rsidP="008E3474">
      <w:pPr>
        <w:pStyle w:val="NoSpacing"/>
        <w:jc w:val="center"/>
      </w:pPr>
      <w:r w:rsidRPr="00247F4B">
        <w:rPr>
          <w:noProof/>
        </w:rPr>
        <w:drawing>
          <wp:inline distT="0" distB="0" distL="0" distR="0" wp14:anchorId="032472E8" wp14:editId="7A3A7083">
            <wp:extent cx="2114073" cy="2242333"/>
            <wp:effectExtent l="0" t="0" r="63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naire 2017.03.27 Perspective Passenger.png"/>
                    <pic:cNvPicPr/>
                  </pic:nvPicPr>
                  <pic:blipFill>
                    <a:blip r:embed="rId25">
                      <a:extLst>
                        <a:ext uri="{28A0092B-C50C-407E-A947-70E740481C1C}">
                          <a14:useLocalDpi xmlns:a14="http://schemas.microsoft.com/office/drawing/2010/main" val="0"/>
                        </a:ext>
                      </a:extLst>
                    </a:blip>
                    <a:stretch>
                      <a:fillRect/>
                    </a:stretch>
                  </pic:blipFill>
                  <pic:spPr>
                    <a:xfrm>
                      <a:off x="0" y="0"/>
                      <a:ext cx="2114073" cy="2242333"/>
                    </a:xfrm>
                    <a:prstGeom prst="rect">
                      <a:avLst/>
                    </a:prstGeom>
                    <a:ln>
                      <a:noFill/>
                    </a:ln>
                  </pic:spPr>
                </pic:pic>
              </a:graphicData>
            </a:graphic>
          </wp:inline>
        </w:drawing>
      </w:r>
    </w:p>
    <w:p w14:paraId="2BA538ED" w14:textId="183F8F6A" w:rsidR="004B305D" w:rsidRDefault="004B305D" w:rsidP="004B305D">
      <w:pPr>
        <w:pStyle w:val="TableFigureNote"/>
      </w:pPr>
      <w:r>
        <w:rPr>
          <w:rStyle w:val="Emphasis"/>
        </w:rPr>
        <w:t xml:space="preserve">Note: </w:t>
      </w:r>
      <w:r>
        <w:t>Own work. Image assets adapted from the Moral Machine (</w:t>
      </w:r>
      <w:hyperlink r:id="rId26"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27" w:history="1">
        <w:r>
          <w:rPr>
            <w:rStyle w:val="Hyperlink"/>
          </w:rPr>
          <w:t>https://creativecommons.org/licenses/by/4.0/</w:t>
        </w:r>
      </w:hyperlink>
      <w:r>
        <w:rPr>
          <w:rStyle w:val="Hyperlink"/>
        </w:rPr>
        <w:t>)</w:t>
      </w:r>
      <w:r>
        <w:t>].</w:t>
      </w:r>
    </w:p>
    <w:p w14:paraId="721F83FA" w14:textId="5A9CAAE0" w:rsidR="00A52F5D" w:rsidRDefault="00A52F5D" w:rsidP="00A52F5D">
      <w:pPr>
        <w:pStyle w:val="FigureTableHeading"/>
      </w:pPr>
      <w:r w:rsidRPr="00B12A3F">
        <w:rPr>
          <w:i/>
        </w:rPr>
        <w:lastRenderedPageBreak/>
        <w:t>Figure</w:t>
      </w:r>
      <w:r>
        <w:t xml:space="preserve"> </w:t>
      </w:r>
      <w:r w:rsidR="00407620">
        <w:t>8</w:t>
      </w:r>
      <w:r>
        <w:t>. Visual aid for instruction of passenger perspective in back-seat condition of Study 4</w:t>
      </w:r>
    </w:p>
    <w:p w14:paraId="135CC68E" w14:textId="7C859650" w:rsidR="00A52F5D" w:rsidRDefault="00A52F5D" w:rsidP="004B305D">
      <w:pPr>
        <w:pStyle w:val="NoSpacing"/>
        <w:jc w:val="center"/>
      </w:pPr>
      <w:r w:rsidRPr="004B305D">
        <w:rPr>
          <w:noProof/>
        </w:rPr>
        <w:drawing>
          <wp:inline distT="0" distB="0" distL="0" distR="0" wp14:anchorId="2303720F" wp14:editId="2EFB52B1">
            <wp:extent cx="2160000" cy="216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naire 2017.03.27 Perspective Passenger.png"/>
                    <pic:cNvPicPr/>
                  </pic:nvPicPr>
                  <pic:blipFill>
                    <a:blip r:embed="rId28">
                      <a:extLst>
                        <a:ext uri="{28A0092B-C50C-407E-A947-70E740481C1C}">
                          <a14:useLocalDpi xmlns:a14="http://schemas.microsoft.com/office/drawing/2010/main" val="0"/>
                        </a:ext>
                      </a:extLst>
                    </a:blip>
                    <a:stretch>
                      <a:fillRect/>
                    </a:stretch>
                  </pic:blipFill>
                  <pic:spPr>
                    <a:xfrm>
                      <a:off x="0" y="0"/>
                      <a:ext cx="2160000" cy="2160000"/>
                    </a:xfrm>
                    <a:prstGeom prst="rect">
                      <a:avLst/>
                    </a:prstGeom>
                    <a:ln>
                      <a:noFill/>
                    </a:ln>
                  </pic:spPr>
                </pic:pic>
              </a:graphicData>
            </a:graphic>
          </wp:inline>
        </w:drawing>
      </w:r>
    </w:p>
    <w:p w14:paraId="751526D6" w14:textId="5E09D0BB" w:rsidR="004B305D" w:rsidRDefault="004B305D" w:rsidP="004B305D">
      <w:pPr>
        <w:pStyle w:val="TableFigureNote"/>
      </w:pPr>
      <w:r>
        <w:rPr>
          <w:rStyle w:val="Emphasis"/>
        </w:rPr>
        <w:t xml:space="preserve">Note: </w:t>
      </w:r>
      <w:r>
        <w:t>Own work. Image assets adapted from the Moral Machine (</w:t>
      </w:r>
      <w:hyperlink r:id="rId29"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30" w:history="1">
        <w:r>
          <w:rPr>
            <w:rStyle w:val="Hyperlink"/>
          </w:rPr>
          <w:t>https://creativecommons.org/licenses/by/4.0/</w:t>
        </w:r>
      </w:hyperlink>
      <w:r>
        <w:rPr>
          <w:rStyle w:val="Hyperlink"/>
        </w:rPr>
        <w:t>)</w:t>
      </w:r>
      <w:r>
        <w:t>].</w:t>
      </w:r>
    </w:p>
    <w:p w14:paraId="06DB8974" w14:textId="045CFCE3" w:rsidR="00A52F5D" w:rsidRDefault="00A52F5D" w:rsidP="00A52F5D">
      <w:pPr>
        <w:pStyle w:val="FigureTableHeading"/>
      </w:pPr>
      <w:r w:rsidRPr="00B12A3F">
        <w:rPr>
          <w:i/>
        </w:rPr>
        <w:lastRenderedPageBreak/>
        <w:t>Figure</w:t>
      </w:r>
      <w:r>
        <w:t xml:space="preserve"> </w:t>
      </w:r>
      <w:r w:rsidR="00407620">
        <w:t>9</w:t>
      </w:r>
      <w:r>
        <w:t xml:space="preserve">. Visual aid for instruction of passenger perspective </w:t>
      </w:r>
      <w:r w:rsidR="00407620">
        <w:t xml:space="preserve">in </w:t>
      </w:r>
      <w:r>
        <w:t>front-seat condition of Study 4</w:t>
      </w:r>
    </w:p>
    <w:p w14:paraId="513D7F90" w14:textId="477FE09E" w:rsidR="00692B63" w:rsidRDefault="00F40CF1" w:rsidP="004B305D">
      <w:pPr>
        <w:pStyle w:val="NoSpacing"/>
        <w:jc w:val="center"/>
      </w:pPr>
      <w:r w:rsidRPr="004B305D">
        <w:rPr>
          <w:noProof/>
        </w:rPr>
        <w:drawing>
          <wp:inline distT="0" distB="0" distL="0" distR="0" wp14:anchorId="07353E12" wp14:editId="7AA028F0">
            <wp:extent cx="2080690" cy="2160000"/>
            <wp:effectExtent l="0" t="0" r="0" b="0"/>
            <wp:docPr id="570993959" name="Picture 57099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naire 2017.03.27 Perspective Passenger.png"/>
                    <pic:cNvPicPr/>
                  </pic:nvPicPr>
                  <pic:blipFill>
                    <a:blip r:embed="rId12">
                      <a:extLst>
                        <a:ext uri="{28A0092B-C50C-407E-A947-70E740481C1C}">
                          <a14:useLocalDpi xmlns:a14="http://schemas.microsoft.com/office/drawing/2010/main" val="0"/>
                        </a:ext>
                      </a:extLst>
                    </a:blip>
                    <a:stretch>
                      <a:fillRect/>
                    </a:stretch>
                  </pic:blipFill>
                  <pic:spPr>
                    <a:xfrm>
                      <a:off x="0" y="0"/>
                      <a:ext cx="2080690" cy="2160000"/>
                    </a:xfrm>
                    <a:prstGeom prst="rect">
                      <a:avLst/>
                    </a:prstGeom>
                    <a:ln>
                      <a:noFill/>
                    </a:ln>
                  </pic:spPr>
                </pic:pic>
              </a:graphicData>
            </a:graphic>
          </wp:inline>
        </w:drawing>
      </w:r>
    </w:p>
    <w:p w14:paraId="0C164E92" w14:textId="4E958E46" w:rsidR="004B305D" w:rsidRDefault="004B305D" w:rsidP="004B305D">
      <w:pPr>
        <w:pStyle w:val="TableFigureNote"/>
      </w:pPr>
      <w:r>
        <w:rPr>
          <w:rStyle w:val="Emphasis"/>
        </w:rPr>
        <w:t xml:space="preserve">Note: </w:t>
      </w:r>
      <w:r>
        <w:t>Own work. Image assets adapted from the Moral Machine (</w:t>
      </w:r>
      <w:hyperlink r:id="rId31"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32" w:history="1">
        <w:r>
          <w:rPr>
            <w:rStyle w:val="Hyperlink"/>
          </w:rPr>
          <w:t>https://creativecommons.org/licenses/by/4.0/</w:t>
        </w:r>
      </w:hyperlink>
      <w:r>
        <w:rPr>
          <w:rStyle w:val="Hyperlink"/>
        </w:rPr>
        <w:t>)</w:t>
      </w:r>
      <w:r>
        <w:t>].</w:t>
      </w:r>
    </w:p>
    <w:p w14:paraId="0FD8F76D" w14:textId="77777777" w:rsidR="004B305D" w:rsidRDefault="004B305D" w:rsidP="004B305D">
      <w:pPr>
        <w:ind w:left="720" w:firstLine="0"/>
        <w:jc w:val="center"/>
      </w:pPr>
    </w:p>
    <w:p w14:paraId="498CDAA2" w14:textId="7FCAE840" w:rsidR="00407620" w:rsidRDefault="00407620" w:rsidP="00407620">
      <w:pPr>
        <w:pStyle w:val="FigureTableHeading"/>
      </w:pPr>
      <w:r w:rsidRPr="00B12A3F">
        <w:rPr>
          <w:i/>
        </w:rPr>
        <w:lastRenderedPageBreak/>
        <w:t>Figure</w:t>
      </w:r>
      <w:r>
        <w:t xml:space="preserve"> 10. Visual aid for instruction of pedestrian perspective in control condition of Study 6</w:t>
      </w:r>
    </w:p>
    <w:p w14:paraId="5DFB55D1" w14:textId="4ED0DFCD" w:rsidR="00407620" w:rsidRDefault="000E3282" w:rsidP="00407620">
      <w:pPr>
        <w:pStyle w:val="NoSpacing"/>
        <w:jc w:val="center"/>
      </w:pPr>
      <w:r>
        <w:rPr>
          <w:noProof/>
        </w:rPr>
        <w:drawing>
          <wp:inline distT="0" distB="0" distL="0" distR="0" wp14:anchorId="0C723E13" wp14:editId="6D4F7AD1">
            <wp:extent cx="2561060" cy="2160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estionnaire 2017.03.27 Perspective Pedestrian.png"/>
                    <pic:cNvPicPr/>
                  </pic:nvPicPr>
                  <pic:blipFill>
                    <a:blip r:embed="rId33">
                      <a:extLst>
                        <a:ext uri="{28A0092B-C50C-407E-A947-70E740481C1C}">
                          <a14:useLocalDpi xmlns:a14="http://schemas.microsoft.com/office/drawing/2010/main" val="0"/>
                        </a:ext>
                      </a:extLst>
                    </a:blip>
                    <a:stretch>
                      <a:fillRect/>
                    </a:stretch>
                  </pic:blipFill>
                  <pic:spPr>
                    <a:xfrm>
                      <a:off x="0" y="0"/>
                      <a:ext cx="2561060" cy="2160000"/>
                    </a:xfrm>
                    <a:prstGeom prst="rect">
                      <a:avLst/>
                    </a:prstGeom>
                    <a:ln>
                      <a:noFill/>
                    </a:ln>
                  </pic:spPr>
                </pic:pic>
              </a:graphicData>
            </a:graphic>
          </wp:inline>
        </w:drawing>
      </w:r>
    </w:p>
    <w:p w14:paraId="41B08E3B" w14:textId="790EBE1D" w:rsidR="004B305D" w:rsidRDefault="004B305D" w:rsidP="004B305D">
      <w:pPr>
        <w:pStyle w:val="TableFigureNote"/>
      </w:pPr>
      <w:r>
        <w:rPr>
          <w:rStyle w:val="Emphasis"/>
        </w:rPr>
        <w:t xml:space="preserve">Note: </w:t>
      </w:r>
      <w:r>
        <w:t>Own work. Image assets adapted from the Moral Machine (</w:t>
      </w:r>
      <w:hyperlink r:id="rId34"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35" w:history="1">
        <w:r>
          <w:rPr>
            <w:rStyle w:val="Hyperlink"/>
          </w:rPr>
          <w:t>https://creativecommons.org/licenses/by/4.0/</w:t>
        </w:r>
      </w:hyperlink>
      <w:r>
        <w:rPr>
          <w:rStyle w:val="Hyperlink"/>
        </w:rPr>
        <w:t>)</w:t>
      </w:r>
      <w:r>
        <w:t>].</w:t>
      </w:r>
    </w:p>
    <w:p w14:paraId="6234A3B6" w14:textId="4D9FFC4A" w:rsidR="00407620" w:rsidRDefault="00407620" w:rsidP="00407620">
      <w:pPr>
        <w:pStyle w:val="FigureTableHeading"/>
      </w:pPr>
      <w:r w:rsidRPr="00B12A3F">
        <w:rPr>
          <w:i/>
        </w:rPr>
        <w:lastRenderedPageBreak/>
        <w:t>Figure</w:t>
      </w:r>
      <w:r>
        <w:t xml:space="preserve"> 11. Visual aid for instruction of pedestrian perspective in low norm violation condition of Study 6</w:t>
      </w:r>
    </w:p>
    <w:p w14:paraId="2C75D560" w14:textId="2D4D445A" w:rsidR="000E3282" w:rsidRDefault="000E3282" w:rsidP="00407620">
      <w:pPr>
        <w:pStyle w:val="NoSpacing"/>
        <w:jc w:val="center"/>
      </w:pPr>
      <w:r>
        <w:rPr>
          <w:noProof/>
        </w:rPr>
        <w:drawing>
          <wp:inline distT="0" distB="0" distL="0" distR="0" wp14:anchorId="6EB062BC" wp14:editId="1D27990B">
            <wp:extent cx="2576943" cy="2160000"/>
            <wp:effectExtent l="0" t="0" r="0" b="0"/>
            <wp:docPr id="570993965" name="Picture 57099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estionnaire 2017.03.27 Perspective Pedestrian.png"/>
                    <pic:cNvPicPr/>
                  </pic:nvPicPr>
                  <pic:blipFill>
                    <a:blip r:embed="rId36">
                      <a:extLst>
                        <a:ext uri="{28A0092B-C50C-407E-A947-70E740481C1C}">
                          <a14:useLocalDpi xmlns:a14="http://schemas.microsoft.com/office/drawing/2010/main" val="0"/>
                        </a:ext>
                      </a:extLst>
                    </a:blip>
                    <a:stretch>
                      <a:fillRect/>
                    </a:stretch>
                  </pic:blipFill>
                  <pic:spPr>
                    <a:xfrm>
                      <a:off x="0" y="0"/>
                      <a:ext cx="2576943" cy="2160000"/>
                    </a:xfrm>
                    <a:prstGeom prst="rect">
                      <a:avLst/>
                    </a:prstGeom>
                    <a:ln>
                      <a:noFill/>
                    </a:ln>
                  </pic:spPr>
                </pic:pic>
              </a:graphicData>
            </a:graphic>
          </wp:inline>
        </w:drawing>
      </w:r>
    </w:p>
    <w:p w14:paraId="53E24825" w14:textId="34428BB4" w:rsidR="004B305D" w:rsidRDefault="004B305D" w:rsidP="004B305D">
      <w:pPr>
        <w:pStyle w:val="TableFigureNote"/>
      </w:pPr>
      <w:r>
        <w:rPr>
          <w:rStyle w:val="Emphasis"/>
        </w:rPr>
        <w:t xml:space="preserve">Note: </w:t>
      </w:r>
      <w:r>
        <w:t>Own work. Image assets adapted from the Moral Machine (</w:t>
      </w:r>
      <w:hyperlink r:id="rId37"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38" w:history="1">
        <w:r>
          <w:rPr>
            <w:rStyle w:val="Hyperlink"/>
          </w:rPr>
          <w:t>https://creativecommons.org/licenses/by/4.0/</w:t>
        </w:r>
      </w:hyperlink>
      <w:r>
        <w:rPr>
          <w:rStyle w:val="Hyperlink"/>
        </w:rPr>
        <w:t>)</w:t>
      </w:r>
      <w:r>
        <w:t>].</w:t>
      </w:r>
    </w:p>
    <w:p w14:paraId="12958CC3" w14:textId="73F313A2" w:rsidR="00407620" w:rsidRDefault="00407620" w:rsidP="00407620">
      <w:pPr>
        <w:pStyle w:val="FigureTableHeading"/>
      </w:pPr>
      <w:r w:rsidRPr="00B12A3F">
        <w:rPr>
          <w:i/>
        </w:rPr>
        <w:lastRenderedPageBreak/>
        <w:t>Figure</w:t>
      </w:r>
      <w:r>
        <w:t xml:space="preserve"> </w:t>
      </w:r>
      <w:r w:rsidR="004B305D">
        <w:t>12</w:t>
      </w:r>
      <w:r>
        <w:t>. Visual aid for instruction of pedestrian perspective in high norm violation condition of Study 6</w:t>
      </w:r>
    </w:p>
    <w:p w14:paraId="16068128" w14:textId="2AF6A569" w:rsidR="00407620" w:rsidRDefault="00407620" w:rsidP="00407620">
      <w:pPr>
        <w:pStyle w:val="NoSpacing"/>
        <w:jc w:val="center"/>
      </w:pPr>
      <w:r>
        <w:rPr>
          <w:noProof/>
        </w:rPr>
        <w:drawing>
          <wp:inline distT="0" distB="0" distL="0" distR="0" wp14:anchorId="7889C967" wp14:editId="1326EAE1">
            <wp:extent cx="2562127" cy="2160000"/>
            <wp:effectExtent l="0" t="0" r="0" b="0"/>
            <wp:docPr id="570993966" name="Picture 57099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estionnaire 2017.03.27 Perspective Pedestrian.png"/>
                    <pic:cNvPicPr/>
                  </pic:nvPicPr>
                  <pic:blipFill>
                    <a:blip r:embed="rId39">
                      <a:extLst>
                        <a:ext uri="{28A0092B-C50C-407E-A947-70E740481C1C}">
                          <a14:useLocalDpi xmlns:a14="http://schemas.microsoft.com/office/drawing/2010/main" val="0"/>
                        </a:ext>
                      </a:extLst>
                    </a:blip>
                    <a:stretch>
                      <a:fillRect/>
                    </a:stretch>
                  </pic:blipFill>
                  <pic:spPr>
                    <a:xfrm>
                      <a:off x="0" y="0"/>
                      <a:ext cx="2562127" cy="2160000"/>
                    </a:xfrm>
                    <a:prstGeom prst="rect">
                      <a:avLst/>
                    </a:prstGeom>
                    <a:ln>
                      <a:noFill/>
                    </a:ln>
                  </pic:spPr>
                </pic:pic>
              </a:graphicData>
            </a:graphic>
          </wp:inline>
        </w:drawing>
      </w:r>
    </w:p>
    <w:p w14:paraId="0B7A7D8E" w14:textId="3B650528" w:rsidR="004B305D" w:rsidRDefault="004B305D" w:rsidP="004B305D">
      <w:pPr>
        <w:pStyle w:val="TableFigureNote"/>
      </w:pPr>
      <w:r>
        <w:rPr>
          <w:rStyle w:val="Emphasis"/>
        </w:rPr>
        <w:t xml:space="preserve">Note: </w:t>
      </w:r>
      <w:r>
        <w:t>Own work. Image assets adapted from the Moral Machine (</w:t>
      </w:r>
      <w:hyperlink r:id="rId40"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41" w:history="1">
        <w:r>
          <w:rPr>
            <w:rStyle w:val="Hyperlink"/>
          </w:rPr>
          <w:t>https://creativecommons.org/licenses/by/4.0/</w:t>
        </w:r>
      </w:hyperlink>
      <w:r>
        <w:rPr>
          <w:rStyle w:val="Hyperlink"/>
        </w:rPr>
        <w:t>)</w:t>
      </w:r>
      <w:r>
        <w:t>].</w:t>
      </w:r>
    </w:p>
    <w:p w14:paraId="2572A3BB" w14:textId="62A7E0DF" w:rsidR="00692B63" w:rsidRDefault="00296938" w:rsidP="00296938">
      <w:pPr>
        <w:pStyle w:val="FigureTableHeading"/>
      </w:pPr>
      <w:r w:rsidRPr="00C264D4">
        <w:rPr>
          <w:i/>
        </w:rPr>
        <w:lastRenderedPageBreak/>
        <w:t>Figure</w:t>
      </w:r>
      <w:r w:rsidRPr="00C264D4">
        <w:t xml:space="preserve"> </w:t>
      </w:r>
      <w:r w:rsidR="004B305D">
        <w:t>13</w:t>
      </w:r>
      <w:r w:rsidRPr="00C264D4">
        <w:t>. Visual elements for familiarizing participants in Stud</w:t>
      </w:r>
      <w:r>
        <w:t>y 7</w:t>
      </w:r>
      <w:r w:rsidR="00692B63">
        <w:rPr>
          <w:noProof/>
        </w:rPr>
        <w:drawing>
          <wp:inline distT="0" distB="0" distL="0" distR="0" wp14:anchorId="0BF746B1" wp14:editId="570D6FD6">
            <wp:extent cx="4798798" cy="2699323"/>
            <wp:effectExtent l="0" t="0" r="1905"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uestionnaire 2017.03.27 Element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798798" cy="2699323"/>
                    </a:xfrm>
                    <a:prstGeom prst="rect">
                      <a:avLst/>
                    </a:prstGeom>
                    <a:ln>
                      <a:noFill/>
                    </a:ln>
                  </pic:spPr>
                </pic:pic>
              </a:graphicData>
            </a:graphic>
          </wp:inline>
        </w:drawing>
      </w:r>
    </w:p>
    <w:p w14:paraId="613C4F07" w14:textId="2C819027" w:rsidR="004B305D" w:rsidRDefault="004B305D" w:rsidP="004B305D">
      <w:pPr>
        <w:pStyle w:val="TableFigureNote"/>
      </w:pPr>
      <w:r>
        <w:rPr>
          <w:rStyle w:val="Emphasis"/>
        </w:rPr>
        <w:t xml:space="preserve">Note: </w:t>
      </w:r>
      <w:r>
        <w:t>Own work. Image assets adapted from the Moral Machine (</w:t>
      </w:r>
      <w:hyperlink r:id="rId43"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44" w:history="1">
        <w:r>
          <w:rPr>
            <w:rStyle w:val="Hyperlink"/>
          </w:rPr>
          <w:t>https://creativecommons.org/licenses/by/4.0/</w:t>
        </w:r>
      </w:hyperlink>
      <w:r>
        <w:rPr>
          <w:rStyle w:val="Hyperlink"/>
        </w:rPr>
        <w:t>)</w:t>
      </w:r>
      <w:r>
        <w:t>].</w:t>
      </w:r>
    </w:p>
    <w:p w14:paraId="060D5B5E" w14:textId="2BA1B990" w:rsidR="00382C18" w:rsidRDefault="00382C18" w:rsidP="00382C18">
      <w:pPr>
        <w:pStyle w:val="FigureTableHeading"/>
      </w:pPr>
      <w:r w:rsidRPr="00C264D4">
        <w:rPr>
          <w:i/>
        </w:rPr>
        <w:lastRenderedPageBreak/>
        <w:t>Figure</w:t>
      </w:r>
      <w:r w:rsidRPr="00C264D4">
        <w:t xml:space="preserve"> </w:t>
      </w:r>
      <w:r>
        <w:t>14</w:t>
      </w:r>
      <w:r w:rsidRPr="00C264D4">
        <w:t xml:space="preserve">. </w:t>
      </w:r>
      <w:r w:rsidR="00627A6B" w:rsidRPr="00627A6B">
        <w:t xml:space="preserve">The default path of the vehicle in </w:t>
      </w:r>
      <w:r w:rsidR="00627A6B">
        <w:t xml:space="preserve">dilemma 1 in </w:t>
      </w:r>
      <w:r w:rsidR="00627A6B" w:rsidRPr="00627A6B">
        <w:t>Stud</w:t>
      </w:r>
      <w:r w:rsidR="00627A6B">
        <w:t>y</w:t>
      </w:r>
      <w:r w:rsidR="00627A6B" w:rsidRPr="00627A6B">
        <w:t xml:space="preserve"> </w:t>
      </w:r>
      <w:r w:rsidR="00627A6B">
        <w:t>7</w:t>
      </w:r>
    </w:p>
    <w:p w14:paraId="50F4D324" w14:textId="25A57ED0" w:rsidR="00FD6747" w:rsidRDefault="00FD6747" w:rsidP="00627A6B">
      <w:pPr>
        <w:pStyle w:val="NoSpacing"/>
        <w:jc w:val="center"/>
      </w:pPr>
      <w:r>
        <w:rPr>
          <w:noProof/>
        </w:rPr>
        <w:drawing>
          <wp:inline distT="0" distB="0" distL="0" distR="0" wp14:anchorId="37F4669D" wp14:editId="3E3BD54A">
            <wp:extent cx="2685170" cy="3878580"/>
            <wp:effectExtent l="0" t="0" r="127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08352" cy="3912066"/>
                    </a:xfrm>
                    <a:prstGeom prst="rect">
                      <a:avLst/>
                    </a:prstGeom>
                    <a:ln>
                      <a:noFill/>
                    </a:ln>
                  </pic:spPr>
                </pic:pic>
              </a:graphicData>
            </a:graphic>
          </wp:inline>
        </w:drawing>
      </w:r>
    </w:p>
    <w:p w14:paraId="3E4D2871" w14:textId="40989509" w:rsidR="009C2B0A" w:rsidRDefault="009C2B0A" w:rsidP="009C2B0A">
      <w:pPr>
        <w:pStyle w:val="TableFigureNote"/>
      </w:pPr>
      <w:r>
        <w:rPr>
          <w:rStyle w:val="Emphasis"/>
        </w:rPr>
        <w:t xml:space="preserve">Note: </w:t>
      </w:r>
      <w:r>
        <w:t>Own work. Image assets adapted from the Moral Machine (</w:t>
      </w:r>
      <w:hyperlink r:id="rId46"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47" w:history="1">
        <w:r>
          <w:rPr>
            <w:rStyle w:val="Hyperlink"/>
          </w:rPr>
          <w:t>https://creativecommons.org/licenses/by/4.0/</w:t>
        </w:r>
      </w:hyperlink>
      <w:r>
        <w:rPr>
          <w:rStyle w:val="Hyperlink"/>
        </w:rPr>
        <w:t>)</w:t>
      </w:r>
      <w:r>
        <w:t>].</w:t>
      </w:r>
    </w:p>
    <w:p w14:paraId="342E1694" w14:textId="3F964236" w:rsidR="003236DF" w:rsidRDefault="003236DF" w:rsidP="003236DF">
      <w:pPr>
        <w:pStyle w:val="FigureTableHeading"/>
      </w:pPr>
      <w:r w:rsidRPr="00C264D4">
        <w:rPr>
          <w:i/>
        </w:rPr>
        <w:lastRenderedPageBreak/>
        <w:t>Figure</w:t>
      </w:r>
      <w:r w:rsidRPr="00C264D4">
        <w:t xml:space="preserve"> </w:t>
      </w:r>
      <w:r>
        <w:t>15</w:t>
      </w:r>
      <w:r w:rsidRPr="00C264D4">
        <w:t xml:space="preserve">. </w:t>
      </w:r>
      <w:r w:rsidRPr="00627A6B">
        <w:t xml:space="preserve">The default path of the vehicle in </w:t>
      </w:r>
      <w:r>
        <w:t xml:space="preserve">dilemma 2 in </w:t>
      </w:r>
      <w:r w:rsidRPr="00627A6B">
        <w:t>Stud</w:t>
      </w:r>
      <w:r>
        <w:t>y</w:t>
      </w:r>
      <w:r w:rsidRPr="00627A6B">
        <w:t xml:space="preserve"> </w:t>
      </w:r>
      <w:r>
        <w:t>7</w:t>
      </w:r>
    </w:p>
    <w:p w14:paraId="39236657" w14:textId="31153DDC" w:rsidR="00FD6747" w:rsidRDefault="00FD6747" w:rsidP="003236DF">
      <w:pPr>
        <w:pStyle w:val="NoSpacing"/>
        <w:jc w:val="center"/>
      </w:pPr>
      <w:r>
        <w:rPr>
          <w:noProof/>
        </w:rPr>
        <w:drawing>
          <wp:inline distT="0" distB="0" distL="0" distR="0" wp14:anchorId="25D9024F" wp14:editId="493D4D8A">
            <wp:extent cx="2764301" cy="39928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92276" cy="4033289"/>
                    </a:xfrm>
                    <a:prstGeom prst="rect">
                      <a:avLst/>
                    </a:prstGeom>
                    <a:ln>
                      <a:noFill/>
                    </a:ln>
                  </pic:spPr>
                </pic:pic>
              </a:graphicData>
            </a:graphic>
          </wp:inline>
        </w:drawing>
      </w:r>
    </w:p>
    <w:p w14:paraId="008853AA" w14:textId="14B90661" w:rsidR="009C2B0A" w:rsidRDefault="009C2B0A" w:rsidP="009C2B0A">
      <w:pPr>
        <w:pStyle w:val="TableFigureNote"/>
      </w:pPr>
      <w:r>
        <w:rPr>
          <w:rStyle w:val="Emphasis"/>
        </w:rPr>
        <w:t xml:space="preserve">Note: </w:t>
      </w:r>
      <w:r>
        <w:t>Own work. Image assets adapted from the Moral Machine (</w:t>
      </w:r>
      <w:hyperlink r:id="rId49"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50" w:history="1">
        <w:r>
          <w:rPr>
            <w:rStyle w:val="Hyperlink"/>
          </w:rPr>
          <w:t>https://creativecommons.org/licenses/by/4.0/</w:t>
        </w:r>
      </w:hyperlink>
      <w:r>
        <w:rPr>
          <w:rStyle w:val="Hyperlink"/>
        </w:rPr>
        <w:t>)</w:t>
      </w:r>
      <w:r>
        <w:t>].</w:t>
      </w:r>
    </w:p>
    <w:p w14:paraId="69D58794" w14:textId="28D1A68E" w:rsidR="003236DF" w:rsidRDefault="003236DF" w:rsidP="003236DF">
      <w:pPr>
        <w:pStyle w:val="FigureTableHeading"/>
      </w:pPr>
      <w:r w:rsidRPr="00C264D4">
        <w:rPr>
          <w:i/>
        </w:rPr>
        <w:lastRenderedPageBreak/>
        <w:t>Figure</w:t>
      </w:r>
      <w:r w:rsidRPr="00C264D4">
        <w:t xml:space="preserve"> </w:t>
      </w:r>
      <w:r>
        <w:t>16</w:t>
      </w:r>
      <w:r w:rsidRPr="00C264D4">
        <w:t xml:space="preserve">. </w:t>
      </w:r>
      <w:r w:rsidRPr="00627A6B">
        <w:t xml:space="preserve">The default path of the vehicle in </w:t>
      </w:r>
      <w:r>
        <w:t xml:space="preserve">dilemma 3 in </w:t>
      </w:r>
      <w:r w:rsidRPr="00627A6B">
        <w:t>Stud</w:t>
      </w:r>
      <w:r>
        <w:t>y</w:t>
      </w:r>
      <w:r w:rsidRPr="00627A6B">
        <w:t xml:space="preserve"> </w:t>
      </w:r>
      <w:r>
        <w:t>7</w:t>
      </w:r>
    </w:p>
    <w:p w14:paraId="11BE5518" w14:textId="08FE5C8E" w:rsidR="00FD6747" w:rsidRDefault="00FD6747" w:rsidP="003236DF">
      <w:pPr>
        <w:pStyle w:val="NoSpacing"/>
        <w:jc w:val="center"/>
      </w:pPr>
      <w:r>
        <w:rPr>
          <w:noProof/>
        </w:rPr>
        <w:drawing>
          <wp:inline distT="0" distB="0" distL="0" distR="0" wp14:anchorId="0CF13072" wp14:editId="0A06A669">
            <wp:extent cx="2636520" cy="3808308"/>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47674" cy="3824419"/>
                    </a:xfrm>
                    <a:prstGeom prst="rect">
                      <a:avLst/>
                    </a:prstGeom>
                    <a:ln>
                      <a:noFill/>
                    </a:ln>
                  </pic:spPr>
                </pic:pic>
              </a:graphicData>
            </a:graphic>
          </wp:inline>
        </w:drawing>
      </w:r>
    </w:p>
    <w:p w14:paraId="7F00F158" w14:textId="57DF5DB2" w:rsidR="009C2B0A" w:rsidRDefault="009C2B0A" w:rsidP="009C2B0A">
      <w:pPr>
        <w:pStyle w:val="TableFigureNote"/>
      </w:pPr>
      <w:r>
        <w:rPr>
          <w:rStyle w:val="Emphasis"/>
        </w:rPr>
        <w:t xml:space="preserve">Note: </w:t>
      </w:r>
      <w:r>
        <w:t>Own work. Image assets adapted from the Moral Machine (</w:t>
      </w:r>
      <w:hyperlink r:id="rId52"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53" w:history="1">
        <w:r>
          <w:rPr>
            <w:rStyle w:val="Hyperlink"/>
          </w:rPr>
          <w:t>https://creativecommons.org/licenses/by/4.0/</w:t>
        </w:r>
      </w:hyperlink>
      <w:r>
        <w:rPr>
          <w:rStyle w:val="Hyperlink"/>
        </w:rPr>
        <w:t>)</w:t>
      </w:r>
      <w:r>
        <w:t>].</w:t>
      </w:r>
    </w:p>
    <w:p w14:paraId="1BECAFFD" w14:textId="32CF7116" w:rsidR="003236DF" w:rsidRDefault="003236DF" w:rsidP="003236DF">
      <w:pPr>
        <w:pStyle w:val="FigureTableHeading"/>
      </w:pPr>
      <w:r w:rsidRPr="00C264D4">
        <w:rPr>
          <w:i/>
        </w:rPr>
        <w:lastRenderedPageBreak/>
        <w:t>Figure</w:t>
      </w:r>
      <w:r w:rsidRPr="00C264D4">
        <w:t xml:space="preserve"> </w:t>
      </w:r>
      <w:r>
        <w:t>17</w:t>
      </w:r>
      <w:r w:rsidRPr="00C264D4">
        <w:t xml:space="preserve">. </w:t>
      </w:r>
      <w:r w:rsidRPr="00627A6B">
        <w:t xml:space="preserve">The default path of the vehicle in </w:t>
      </w:r>
      <w:r>
        <w:t xml:space="preserve">dilemma 4 in </w:t>
      </w:r>
      <w:r w:rsidRPr="00627A6B">
        <w:t>Stud</w:t>
      </w:r>
      <w:r>
        <w:t>y</w:t>
      </w:r>
      <w:r w:rsidRPr="00627A6B">
        <w:t xml:space="preserve"> </w:t>
      </w:r>
      <w:r>
        <w:t>7</w:t>
      </w:r>
    </w:p>
    <w:p w14:paraId="525468AD" w14:textId="6237C36D" w:rsidR="00FD6747" w:rsidRDefault="00FD6747" w:rsidP="009C2B0A">
      <w:pPr>
        <w:pStyle w:val="NoSpacing"/>
        <w:jc w:val="center"/>
      </w:pPr>
      <w:r>
        <w:rPr>
          <w:noProof/>
        </w:rPr>
        <w:drawing>
          <wp:inline distT="0" distB="0" distL="0" distR="0" wp14:anchorId="772816F2" wp14:editId="658F2BA6">
            <wp:extent cx="2764300" cy="39928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79190" cy="4014387"/>
                    </a:xfrm>
                    <a:prstGeom prst="rect">
                      <a:avLst/>
                    </a:prstGeom>
                    <a:ln>
                      <a:noFill/>
                    </a:ln>
                  </pic:spPr>
                </pic:pic>
              </a:graphicData>
            </a:graphic>
          </wp:inline>
        </w:drawing>
      </w:r>
    </w:p>
    <w:p w14:paraId="12116A1A" w14:textId="1F1B3D07" w:rsidR="009C2B0A" w:rsidRDefault="009C2B0A" w:rsidP="009C2B0A">
      <w:pPr>
        <w:pStyle w:val="TableFigureNote"/>
      </w:pPr>
      <w:r>
        <w:rPr>
          <w:rStyle w:val="Emphasis"/>
        </w:rPr>
        <w:t xml:space="preserve">Note: </w:t>
      </w:r>
      <w:r>
        <w:t>Own work. Image assets adapted from the Moral Machine (</w:t>
      </w:r>
      <w:hyperlink r:id="rId55"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56" w:history="1">
        <w:r>
          <w:rPr>
            <w:rStyle w:val="Hyperlink"/>
          </w:rPr>
          <w:t>https://creativecommons.org/licenses/by/4.0/</w:t>
        </w:r>
      </w:hyperlink>
      <w:r>
        <w:rPr>
          <w:rStyle w:val="Hyperlink"/>
        </w:rPr>
        <w:t>)</w:t>
      </w:r>
      <w:r>
        <w:t>].</w:t>
      </w:r>
    </w:p>
    <w:p w14:paraId="44A40596" w14:textId="30DA7B49" w:rsidR="003236DF" w:rsidRDefault="003236DF" w:rsidP="003236DF">
      <w:pPr>
        <w:pStyle w:val="FigureTableHeading"/>
      </w:pPr>
      <w:r w:rsidRPr="00C264D4">
        <w:rPr>
          <w:i/>
        </w:rPr>
        <w:lastRenderedPageBreak/>
        <w:t>Figure</w:t>
      </w:r>
      <w:r w:rsidRPr="00C264D4">
        <w:t xml:space="preserve"> </w:t>
      </w:r>
      <w:r>
        <w:t>18</w:t>
      </w:r>
      <w:r w:rsidRPr="00C264D4">
        <w:t xml:space="preserve">. </w:t>
      </w:r>
      <w:r w:rsidRPr="00627A6B">
        <w:t xml:space="preserve">The default path of the vehicle in </w:t>
      </w:r>
      <w:r>
        <w:t xml:space="preserve">dilemma 5 in </w:t>
      </w:r>
      <w:r w:rsidRPr="00627A6B">
        <w:t>Stud</w:t>
      </w:r>
      <w:r>
        <w:t>y</w:t>
      </w:r>
      <w:r w:rsidRPr="00627A6B">
        <w:t xml:space="preserve"> </w:t>
      </w:r>
      <w:r>
        <w:t>7</w:t>
      </w:r>
    </w:p>
    <w:p w14:paraId="65797BBF" w14:textId="4120153A" w:rsidR="00FD6747" w:rsidRDefault="00FD6747" w:rsidP="009C2B0A">
      <w:pPr>
        <w:pStyle w:val="NoSpacing"/>
        <w:jc w:val="center"/>
      </w:pPr>
      <w:r>
        <w:rPr>
          <w:noProof/>
        </w:rPr>
        <w:drawing>
          <wp:inline distT="0" distB="0" distL="0" distR="0" wp14:anchorId="267EB7CB" wp14:editId="1370A3F0">
            <wp:extent cx="2720340" cy="3929381"/>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31996" cy="3946218"/>
                    </a:xfrm>
                    <a:prstGeom prst="rect">
                      <a:avLst/>
                    </a:prstGeom>
                    <a:ln>
                      <a:noFill/>
                    </a:ln>
                  </pic:spPr>
                </pic:pic>
              </a:graphicData>
            </a:graphic>
          </wp:inline>
        </w:drawing>
      </w:r>
    </w:p>
    <w:p w14:paraId="21167C7C" w14:textId="0A141BA6" w:rsidR="009C2B0A" w:rsidRDefault="009C2B0A" w:rsidP="009C2B0A">
      <w:pPr>
        <w:pStyle w:val="TableFigureNote"/>
      </w:pPr>
      <w:r>
        <w:rPr>
          <w:rStyle w:val="Emphasis"/>
        </w:rPr>
        <w:t xml:space="preserve">Note: </w:t>
      </w:r>
      <w:r>
        <w:t>Own work. Image assets adapted from the Moral Machine (</w:t>
      </w:r>
      <w:hyperlink r:id="rId58"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59" w:history="1">
        <w:r>
          <w:rPr>
            <w:rStyle w:val="Hyperlink"/>
          </w:rPr>
          <w:t>https://creativecommons.org/licenses/by/4.0/</w:t>
        </w:r>
      </w:hyperlink>
      <w:r>
        <w:rPr>
          <w:rStyle w:val="Hyperlink"/>
        </w:rPr>
        <w:t>)</w:t>
      </w:r>
      <w:r>
        <w:t>].</w:t>
      </w:r>
    </w:p>
    <w:p w14:paraId="48971C6A" w14:textId="638E2436" w:rsidR="003236DF" w:rsidRDefault="003236DF" w:rsidP="003236DF">
      <w:pPr>
        <w:pStyle w:val="FigureTableHeading"/>
      </w:pPr>
      <w:r w:rsidRPr="00C264D4">
        <w:rPr>
          <w:i/>
        </w:rPr>
        <w:lastRenderedPageBreak/>
        <w:t>Figure</w:t>
      </w:r>
      <w:r w:rsidRPr="00C264D4">
        <w:t xml:space="preserve"> </w:t>
      </w:r>
      <w:r>
        <w:t>19</w:t>
      </w:r>
      <w:r w:rsidRPr="00C264D4">
        <w:t xml:space="preserve">. </w:t>
      </w:r>
      <w:r w:rsidRPr="00627A6B">
        <w:t xml:space="preserve">The default path of the vehicle in </w:t>
      </w:r>
      <w:r>
        <w:t xml:space="preserve">dilemma 6 in </w:t>
      </w:r>
      <w:r w:rsidRPr="00627A6B">
        <w:t>Stud</w:t>
      </w:r>
      <w:r>
        <w:t>y</w:t>
      </w:r>
      <w:r w:rsidRPr="00627A6B">
        <w:t xml:space="preserve"> </w:t>
      </w:r>
      <w:r>
        <w:t>7</w:t>
      </w:r>
    </w:p>
    <w:p w14:paraId="415470D2" w14:textId="76B252CC" w:rsidR="00FD6747" w:rsidRDefault="00FD6747" w:rsidP="009C2B0A">
      <w:pPr>
        <w:pStyle w:val="NoSpacing"/>
        <w:jc w:val="center"/>
      </w:pPr>
      <w:r>
        <w:rPr>
          <w:noProof/>
        </w:rPr>
        <w:drawing>
          <wp:inline distT="0" distB="0" distL="0" distR="0" wp14:anchorId="3D6CE654" wp14:editId="47E3E07F">
            <wp:extent cx="2368647" cy="34213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70558" cy="3424140"/>
                    </a:xfrm>
                    <a:prstGeom prst="rect">
                      <a:avLst/>
                    </a:prstGeom>
                    <a:ln>
                      <a:noFill/>
                    </a:ln>
                  </pic:spPr>
                </pic:pic>
              </a:graphicData>
            </a:graphic>
          </wp:inline>
        </w:drawing>
      </w:r>
    </w:p>
    <w:p w14:paraId="75E654AC" w14:textId="73021CD3" w:rsidR="009C2B0A" w:rsidRDefault="009C2B0A" w:rsidP="009C2B0A">
      <w:pPr>
        <w:pStyle w:val="TableFigureNote"/>
      </w:pPr>
      <w:r>
        <w:rPr>
          <w:rStyle w:val="Emphasis"/>
        </w:rPr>
        <w:t xml:space="preserve">Note: </w:t>
      </w:r>
      <w:r>
        <w:t>Own work. Image assets adapted from the Moral Machine (</w:t>
      </w:r>
      <w:hyperlink r:id="rId61"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62" w:history="1">
        <w:r>
          <w:rPr>
            <w:rStyle w:val="Hyperlink"/>
          </w:rPr>
          <w:t>https://creativecommons.org/licenses/by/4.0/</w:t>
        </w:r>
      </w:hyperlink>
      <w:r>
        <w:rPr>
          <w:rStyle w:val="Hyperlink"/>
        </w:rPr>
        <w:t>)</w:t>
      </w:r>
      <w:r>
        <w:t>].</w:t>
      </w:r>
    </w:p>
    <w:p w14:paraId="366044B1" w14:textId="08D08BE2" w:rsidR="003236DF" w:rsidRDefault="003236DF" w:rsidP="003236DF">
      <w:pPr>
        <w:pStyle w:val="FigureTableHeading"/>
      </w:pPr>
      <w:r w:rsidRPr="00C264D4">
        <w:rPr>
          <w:i/>
        </w:rPr>
        <w:lastRenderedPageBreak/>
        <w:t>Figure</w:t>
      </w:r>
      <w:r w:rsidRPr="00C264D4">
        <w:t xml:space="preserve"> </w:t>
      </w:r>
      <w:r>
        <w:t>20</w:t>
      </w:r>
      <w:r w:rsidRPr="00C264D4">
        <w:t xml:space="preserve">. </w:t>
      </w:r>
      <w:r w:rsidRPr="00627A6B">
        <w:t xml:space="preserve">The default path of the vehicle in </w:t>
      </w:r>
      <w:r>
        <w:t xml:space="preserve">dilemma 7 in </w:t>
      </w:r>
      <w:r w:rsidRPr="00627A6B">
        <w:t>Stud</w:t>
      </w:r>
      <w:r>
        <w:t>y</w:t>
      </w:r>
      <w:r w:rsidRPr="00627A6B">
        <w:t xml:space="preserve"> </w:t>
      </w:r>
      <w:r>
        <w:t>7</w:t>
      </w:r>
    </w:p>
    <w:p w14:paraId="71A90FF4" w14:textId="204B3D6D" w:rsidR="00FD6747" w:rsidRDefault="00FD6747" w:rsidP="009C2B0A">
      <w:pPr>
        <w:pStyle w:val="NoSpacing"/>
        <w:jc w:val="center"/>
      </w:pPr>
      <w:r>
        <w:rPr>
          <w:noProof/>
        </w:rPr>
        <w:drawing>
          <wp:inline distT="0" distB="0" distL="0" distR="0" wp14:anchorId="736C6E4F" wp14:editId="031DDBE0">
            <wp:extent cx="2368647" cy="34213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70619" cy="3424229"/>
                    </a:xfrm>
                    <a:prstGeom prst="rect">
                      <a:avLst/>
                    </a:prstGeom>
                    <a:ln>
                      <a:noFill/>
                    </a:ln>
                  </pic:spPr>
                </pic:pic>
              </a:graphicData>
            </a:graphic>
          </wp:inline>
        </w:drawing>
      </w:r>
    </w:p>
    <w:p w14:paraId="31BCAA28" w14:textId="57C69557" w:rsidR="009C2B0A" w:rsidRDefault="009C2B0A" w:rsidP="009C2B0A">
      <w:pPr>
        <w:pStyle w:val="TableFigureNote"/>
      </w:pPr>
      <w:r>
        <w:rPr>
          <w:rStyle w:val="Emphasis"/>
        </w:rPr>
        <w:t xml:space="preserve">Note: </w:t>
      </w:r>
      <w:r>
        <w:t>Own work. Image assets adapted from the Moral Machine (</w:t>
      </w:r>
      <w:hyperlink r:id="rId64"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65" w:history="1">
        <w:r>
          <w:rPr>
            <w:rStyle w:val="Hyperlink"/>
          </w:rPr>
          <w:t>https://creativecommons.org/licenses/by/4.0/</w:t>
        </w:r>
      </w:hyperlink>
      <w:r>
        <w:rPr>
          <w:rStyle w:val="Hyperlink"/>
        </w:rPr>
        <w:t>)</w:t>
      </w:r>
      <w:r>
        <w:t>].</w:t>
      </w:r>
    </w:p>
    <w:p w14:paraId="0376BCC9" w14:textId="7D315301" w:rsidR="003236DF" w:rsidRDefault="003236DF" w:rsidP="003236DF">
      <w:pPr>
        <w:pStyle w:val="FigureTableHeading"/>
      </w:pPr>
      <w:r w:rsidRPr="00C264D4">
        <w:rPr>
          <w:i/>
        </w:rPr>
        <w:lastRenderedPageBreak/>
        <w:t>Figure</w:t>
      </w:r>
      <w:r w:rsidRPr="00C264D4">
        <w:t xml:space="preserve"> </w:t>
      </w:r>
      <w:r>
        <w:t>21</w:t>
      </w:r>
      <w:r w:rsidRPr="00C264D4">
        <w:t xml:space="preserve">. </w:t>
      </w:r>
      <w:r w:rsidRPr="00627A6B">
        <w:t xml:space="preserve">The default path of the vehicle in </w:t>
      </w:r>
      <w:r>
        <w:t xml:space="preserve">dilemma 8 in </w:t>
      </w:r>
      <w:r w:rsidRPr="00627A6B">
        <w:t>Stud</w:t>
      </w:r>
      <w:r>
        <w:t>y</w:t>
      </w:r>
      <w:r w:rsidRPr="00627A6B">
        <w:t xml:space="preserve"> </w:t>
      </w:r>
      <w:r>
        <w:t>7</w:t>
      </w:r>
    </w:p>
    <w:p w14:paraId="575F2F3A" w14:textId="2DD890EF" w:rsidR="00FD6747" w:rsidRDefault="00FD6747" w:rsidP="009C2B0A">
      <w:pPr>
        <w:pStyle w:val="NoSpacing"/>
        <w:jc w:val="center"/>
      </w:pPr>
      <w:r>
        <w:rPr>
          <w:noProof/>
        </w:rPr>
        <w:drawing>
          <wp:inline distT="0" distB="0" distL="0" distR="0" wp14:anchorId="2DE6008A" wp14:editId="3B25343E">
            <wp:extent cx="2368647" cy="34213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69914" cy="3423210"/>
                    </a:xfrm>
                    <a:prstGeom prst="rect">
                      <a:avLst/>
                    </a:prstGeom>
                    <a:ln>
                      <a:noFill/>
                    </a:ln>
                  </pic:spPr>
                </pic:pic>
              </a:graphicData>
            </a:graphic>
          </wp:inline>
        </w:drawing>
      </w:r>
    </w:p>
    <w:p w14:paraId="01D00265" w14:textId="7FF4DA9F" w:rsidR="009C2B0A" w:rsidRDefault="009C2B0A" w:rsidP="009C2B0A">
      <w:pPr>
        <w:pStyle w:val="TableFigureNote"/>
      </w:pPr>
      <w:r>
        <w:rPr>
          <w:rStyle w:val="Emphasis"/>
        </w:rPr>
        <w:t xml:space="preserve">Note: </w:t>
      </w:r>
      <w:r>
        <w:t>Own work. Image assets adapted from the Moral Machine (</w:t>
      </w:r>
      <w:hyperlink r:id="rId67"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68" w:history="1">
        <w:r>
          <w:rPr>
            <w:rStyle w:val="Hyperlink"/>
          </w:rPr>
          <w:t>https://creativecommons.org/licenses/by/4.0/</w:t>
        </w:r>
      </w:hyperlink>
      <w:r>
        <w:rPr>
          <w:rStyle w:val="Hyperlink"/>
        </w:rPr>
        <w:t>)</w:t>
      </w:r>
      <w:r>
        <w:t>].</w:t>
      </w:r>
    </w:p>
    <w:p w14:paraId="6826FD84" w14:textId="1286FC6A" w:rsidR="003236DF" w:rsidRDefault="003236DF" w:rsidP="003236DF">
      <w:pPr>
        <w:pStyle w:val="FigureTableHeading"/>
      </w:pPr>
      <w:r w:rsidRPr="00C264D4">
        <w:rPr>
          <w:i/>
        </w:rPr>
        <w:lastRenderedPageBreak/>
        <w:t>Figure</w:t>
      </w:r>
      <w:r w:rsidRPr="00C264D4">
        <w:t xml:space="preserve"> </w:t>
      </w:r>
      <w:r>
        <w:t>22</w:t>
      </w:r>
      <w:r w:rsidRPr="00C264D4">
        <w:t xml:space="preserve">. </w:t>
      </w:r>
      <w:r w:rsidRPr="00627A6B">
        <w:t xml:space="preserve">The default path of the vehicle in </w:t>
      </w:r>
      <w:r>
        <w:t xml:space="preserve">dilemma 9 in </w:t>
      </w:r>
      <w:r w:rsidRPr="00627A6B">
        <w:t>Stud</w:t>
      </w:r>
      <w:r>
        <w:t>y</w:t>
      </w:r>
      <w:r w:rsidRPr="00627A6B">
        <w:t xml:space="preserve"> </w:t>
      </w:r>
      <w:r>
        <w:t>7</w:t>
      </w:r>
    </w:p>
    <w:p w14:paraId="2E0A85C0" w14:textId="23F87C2A" w:rsidR="00FD6747" w:rsidRDefault="00FD6747" w:rsidP="009C2B0A">
      <w:pPr>
        <w:pStyle w:val="NoSpacing"/>
        <w:jc w:val="center"/>
      </w:pPr>
      <w:r>
        <w:rPr>
          <w:noProof/>
        </w:rPr>
        <w:drawing>
          <wp:inline distT="0" distB="0" distL="0" distR="0" wp14:anchorId="6C413D86" wp14:editId="54283E2A">
            <wp:extent cx="2368647" cy="34213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70267" cy="3423720"/>
                    </a:xfrm>
                    <a:prstGeom prst="rect">
                      <a:avLst/>
                    </a:prstGeom>
                    <a:ln>
                      <a:noFill/>
                    </a:ln>
                  </pic:spPr>
                </pic:pic>
              </a:graphicData>
            </a:graphic>
          </wp:inline>
        </w:drawing>
      </w:r>
    </w:p>
    <w:p w14:paraId="7A1223D4" w14:textId="513DE4AA" w:rsidR="009C2B0A" w:rsidRDefault="009C2B0A" w:rsidP="009C2B0A">
      <w:pPr>
        <w:pStyle w:val="TableFigureNote"/>
      </w:pPr>
      <w:r>
        <w:rPr>
          <w:rStyle w:val="Emphasis"/>
        </w:rPr>
        <w:t xml:space="preserve">Note: </w:t>
      </w:r>
      <w:r>
        <w:t>Own work. Image assets adapted from the Moral Machine (</w:t>
      </w:r>
      <w:hyperlink r:id="rId70"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71" w:history="1">
        <w:r>
          <w:rPr>
            <w:rStyle w:val="Hyperlink"/>
          </w:rPr>
          <w:t>https://creativecommons.org/licenses/by/4.0/</w:t>
        </w:r>
      </w:hyperlink>
      <w:r>
        <w:rPr>
          <w:rStyle w:val="Hyperlink"/>
        </w:rPr>
        <w:t>)</w:t>
      </w:r>
      <w:r>
        <w:t>].</w:t>
      </w:r>
    </w:p>
    <w:p w14:paraId="096CDF54" w14:textId="66297A5F" w:rsidR="003236DF" w:rsidRDefault="003236DF" w:rsidP="003236DF">
      <w:pPr>
        <w:pStyle w:val="FigureTableHeading"/>
      </w:pPr>
      <w:r w:rsidRPr="00C264D4">
        <w:rPr>
          <w:i/>
        </w:rPr>
        <w:lastRenderedPageBreak/>
        <w:t>Figure</w:t>
      </w:r>
      <w:r w:rsidRPr="00C264D4">
        <w:t xml:space="preserve"> </w:t>
      </w:r>
      <w:r>
        <w:t>23</w:t>
      </w:r>
      <w:r w:rsidRPr="00C264D4">
        <w:t xml:space="preserve">. </w:t>
      </w:r>
      <w:r w:rsidRPr="00627A6B">
        <w:t xml:space="preserve">The default path of the vehicle in </w:t>
      </w:r>
      <w:r>
        <w:t xml:space="preserve">dilemma 10 in </w:t>
      </w:r>
      <w:r w:rsidRPr="00627A6B">
        <w:t>Stud</w:t>
      </w:r>
      <w:r>
        <w:t>y</w:t>
      </w:r>
      <w:r w:rsidRPr="00627A6B">
        <w:t xml:space="preserve"> </w:t>
      </w:r>
      <w:r>
        <w:t>7</w:t>
      </w:r>
    </w:p>
    <w:p w14:paraId="53AC2081" w14:textId="24F5769A" w:rsidR="00FD6747" w:rsidRDefault="00FD6747" w:rsidP="009C2B0A">
      <w:pPr>
        <w:pStyle w:val="NoSpacing"/>
        <w:jc w:val="center"/>
      </w:pPr>
      <w:r>
        <w:rPr>
          <w:noProof/>
        </w:rPr>
        <w:drawing>
          <wp:inline distT="0" distB="0" distL="0" distR="0" wp14:anchorId="5B112D56" wp14:editId="3E2FF3D6">
            <wp:extent cx="2368647" cy="342138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372031" cy="3426268"/>
                    </a:xfrm>
                    <a:prstGeom prst="rect">
                      <a:avLst/>
                    </a:prstGeom>
                    <a:ln>
                      <a:noFill/>
                    </a:ln>
                  </pic:spPr>
                </pic:pic>
              </a:graphicData>
            </a:graphic>
          </wp:inline>
        </w:drawing>
      </w:r>
    </w:p>
    <w:p w14:paraId="0E6F670C" w14:textId="4324FE06" w:rsidR="009C2B0A" w:rsidRDefault="009C2B0A" w:rsidP="009C2B0A">
      <w:pPr>
        <w:pStyle w:val="TableFigureNote"/>
      </w:pPr>
      <w:r>
        <w:rPr>
          <w:rStyle w:val="Emphasis"/>
        </w:rPr>
        <w:t xml:space="preserve">Note: </w:t>
      </w:r>
      <w:r>
        <w:t>Own work. Image assets adapted from the Moral Machine (</w:t>
      </w:r>
      <w:hyperlink r:id="rId73"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74" w:history="1">
        <w:r>
          <w:rPr>
            <w:rStyle w:val="Hyperlink"/>
          </w:rPr>
          <w:t>https://creativecommons.org/licenses/by/4.0/</w:t>
        </w:r>
      </w:hyperlink>
      <w:r>
        <w:rPr>
          <w:rStyle w:val="Hyperlink"/>
        </w:rPr>
        <w:t>)</w:t>
      </w:r>
      <w:r>
        <w:t>].</w:t>
      </w:r>
    </w:p>
    <w:p w14:paraId="5E44E7B3" w14:textId="066CACE7" w:rsidR="003236DF" w:rsidRDefault="003236DF" w:rsidP="003236DF">
      <w:pPr>
        <w:pStyle w:val="FigureTableHeading"/>
      </w:pPr>
      <w:r w:rsidRPr="00C264D4">
        <w:rPr>
          <w:i/>
        </w:rPr>
        <w:lastRenderedPageBreak/>
        <w:t>Figure</w:t>
      </w:r>
      <w:r w:rsidRPr="00C264D4">
        <w:t xml:space="preserve"> </w:t>
      </w:r>
      <w:r>
        <w:t>24</w:t>
      </w:r>
      <w:r w:rsidRPr="00C264D4">
        <w:t xml:space="preserve">. </w:t>
      </w:r>
      <w:r w:rsidRPr="00627A6B">
        <w:t xml:space="preserve">The default path of the vehicle in </w:t>
      </w:r>
      <w:r>
        <w:t xml:space="preserve">dilemma 11 in </w:t>
      </w:r>
      <w:r w:rsidRPr="00627A6B">
        <w:t>Stud</w:t>
      </w:r>
      <w:r>
        <w:t>y</w:t>
      </w:r>
      <w:r w:rsidRPr="00627A6B">
        <w:t xml:space="preserve"> </w:t>
      </w:r>
      <w:r>
        <w:t>7</w:t>
      </w:r>
    </w:p>
    <w:p w14:paraId="7518298C" w14:textId="62D0E9A2" w:rsidR="00FD6747" w:rsidRDefault="00FD6747" w:rsidP="009C2B0A">
      <w:pPr>
        <w:pStyle w:val="NoSpacing"/>
        <w:jc w:val="center"/>
      </w:pPr>
      <w:r>
        <w:rPr>
          <w:noProof/>
        </w:rPr>
        <w:drawing>
          <wp:inline distT="0" distB="0" distL="0" distR="0" wp14:anchorId="4168DA2D" wp14:editId="052BE490">
            <wp:extent cx="2289516" cy="3307080"/>
            <wp:effectExtent l="0" t="0" r="0" b="7620"/>
            <wp:docPr id="570993920" name="Picture 57099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92164" cy="3310905"/>
                    </a:xfrm>
                    <a:prstGeom prst="rect">
                      <a:avLst/>
                    </a:prstGeom>
                    <a:ln>
                      <a:noFill/>
                    </a:ln>
                  </pic:spPr>
                </pic:pic>
              </a:graphicData>
            </a:graphic>
          </wp:inline>
        </w:drawing>
      </w:r>
    </w:p>
    <w:p w14:paraId="28804EA6" w14:textId="048DAEF0" w:rsidR="009C2B0A" w:rsidRDefault="009C2B0A" w:rsidP="009C2B0A">
      <w:pPr>
        <w:pStyle w:val="TableFigureNote"/>
      </w:pPr>
      <w:r>
        <w:rPr>
          <w:rStyle w:val="Emphasis"/>
        </w:rPr>
        <w:t xml:space="preserve">Note: </w:t>
      </w:r>
      <w:r>
        <w:t>Own work. Image assets adapted from the Moral Machine (</w:t>
      </w:r>
      <w:hyperlink r:id="rId76"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77" w:history="1">
        <w:r>
          <w:rPr>
            <w:rStyle w:val="Hyperlink"/>
          </w:rPr>
          <w:t>https://creativecommons.org/licenses/by/4.0/</w:t>
        </w:r>
      </w:hyperlink>
      <w:r>
        <w:rPr>
          <w:rStyle w:val="Hyperlink"/>
        </w:rPr>
        <w:t>)</w:t>
      </w:r>
      <w:r>
        <w:t>].</w:t>
      </w:r>
    </w:p>
    <w:p w14:paraId="1AB50F71" w14:textId="74598062" w:rsidR="003236DF" w:rsidRDefault="003236DF" w:rsidP="003236DF">
      <w:pPr>
        <w:pStyle w:val="FigureTableHeading"/>
      </w:pPr>
      <w:r w:rsidRPr="00C264D4">
        <w:rPr>
          <w:i/>
        </w:rPr>
        <w:lastRenderedPageBreak/>
        <w:t>Figure</w:t>
      </w:r>
      <w:r w:rsidRPr="00C264D4">
        <w:t xml:space="preserve"> </w:t>
      </w:r>
      <w:r>
        <w:t>25</w:t>
      </w:r>
      <w:r w:rsidRPr="00C264D4">
        <w:t xml:space="preserve">. </w:t>
      </w:r>
      <w:r w:rsidRPr="00627A6B">
        <w:t xml:space="preserve">The default path of the vehicle in </w:t>
      </w:r>
      <w:r>
        <w:t xml:space="preserve">dilemma 12 in </w:t>
      </w:r>
      <w:r w:rsidRPr="00627A6B">
        <w:t>Stud</w:t>
      </w:r>
      <w:r>
        <w:t>y</w:t>
      </w:r>
      <w:r w:rsidRPr="00627A6B">
        <w:t xml:space="preserve"> </w:t>
      </w:r>
      <w:r>
        <w:t>7</w:t>
      </w:r>
    </w:p>
    <w:p w14:paraId="1A2746DA" w14:textId="5D55FE89" w:rsidR="00FD6747" w:rsidRDefault="00FD6747" w:rsidP="009C2B0A">
      <w:pPr>
        <w:pStyle w:val="NoSpacing"/>
        <w:jc w:val="center"/>
      </w:pPr>
      <w:r>
        <w:rPr>
          <w:noProof/>
        </w:rPr>
        <w:drawing>
          <wp:inline distT="0" distB="0" distL="0" distR="0" wp14:anchorId="0CA473B4" wp14:editId="1BCBD825">
            <wp:extent cx="2447778" cy="3535680"/>
            <wp:effectExtent l="0" t="0" r="0" b="7620"/>
            <wp:docPr id="570993922" name="Picture 57099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52286" cy="3542191"/>
                    </a:xfrm>
                    <a:prstGeom prst="rect">
                      <a:avLst/>
                    </a:prstGeom>
                    <a:ln>
                      <a:noFill/>
                    </a:ln>
                  </pic:spPr>
                </pic:pic>
              </a:graphicData>
            </a:graphic>
          </wp:inline>
        </w:drawing>
      </w:r>
    </w:p>
    <w:p w14:paraId="324A569F" w14:textId="35281B65" w:rsidR="009C2B0A" w:rsidRDefault="009C2B0A" w:rsidP="009C2B0A">
      <w:pPr>
        <w:pStyle w:val="TableFigureNote"/>
      </w:pPr>
      <w:r>
        <w:rPr>
          <w:rStyle w:val="Emphasis"/>
        </w:rPr>
        <w:t xml:space="preserve">Note: </w:t>
      </w:r>
      <w:r>
        <w:t>Own work. Image assets adapted from the Moral Machine (</w:t>
      </w:r>
      <w:hyperlink r:id="rId79"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80" w:history="1">
        <w:r>
          <w:rPr>
            <w:rStyle w:val="Hyperlink"/>
          </w:rPr>
          <w:t>https://creativecommons.org/licenses/by/4.0/</w:t>
        </w:r>
      </w:hyperlink>
      <w:r>
        <w:rPr>
          <w:rStyle w:val="Hyperlink"/>
        </w:rPr>
        <w:t>)</w:t>
      </w:r>
      <w:r>
        <w:t>].</w:t>
      </w:r>
    </w:p>
    <w:p w14:paraId="2F46B810" w14:textId="6E22FB9E" w:rsidR="003236DF" w:rsidRDefault="003236DF" w:rsidP="003236DF">
      <w:pPr>
        <w:pStyle w:val="FigureTableHeading"/>
      </w:pPr>
      <w:r w:rsidRPr="00C264D4">
        <w:rPr>
          <w:i/>
        </w:rPr>
        <w:lastRenderedPageBreak/>
        <w:t>Figure</w:t>
      </w:r>
      <w:r w:rsidRPr="00C264D4">
        <w:t xml:space="preserve"> </w:t>
      </w:r>
      <w:r>
        <w:t>26</w:t>
      </w:r>
      <w:r w:rsidRPr="00C264D4">
        <w:t xml:space="preserve">. </w:t>
      </w:r>
      <w:r w:rsidRPr="00627A6B">
        <w:t xml:space="preserve">The default path of the vehicle in </w:t>
      </w:r>
      <w:r>
        <w:t xml:space="preserve">dilemma 13 in </w:t>
      </w:r>
      <w:r w:rsidRPr="00627A6B">
        <w:t>Stud</w:t>
      </w:r>
      <w:r>
        <w:t>y</w:t>
      </w:r>
      <w:r w:rsidRPr="00627A6B">
        <w:t xml:space="preserve"> </w:t>
      </w:r>
      <w:r>
        <w:t>7</w:t>
      </w:r>
    </w:p>
    <w:p w14:paraId="69319B46" w14:textId="68E9D4AC" w:rsidR="00FD6747" w:rsidRDefault="00FD6747" w:rsidP="009C2B0A">
      <w:pPr>
        <w:pStyle w:val="NoSpacing"/>
        <w:jc w:val="center"/>
      </w:pPr>
      <w:r>
        <w:rPr>
          <w:noProof/>
        </w:rPr>
        <w:drawing>
          <wp:inline distT="0" distB="0" distL="0" distR="0" wp14:anchorId="5D37C340" wp14:editId="5D2AA10B">
            <wp:extent cx="2368647" cy="3421380"/>
            <wp:effectExtent l="0" t="0" r="0" b="7620"/>
            <wp:docPr id="570993924" name="Picture 57099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370716" cy="3424369"/>
                    </a:xfrm>
                    <a:prstGeom prst="rect">
                      <a:avLst/>
                    </a:prstGeom>
                    <a:ln>
                      <a:noFill/>
                    </a:ln>
                  </pic:spPr>
                </pic:pic>
              </a:graphicData>
            </a:graphic>
          </wp:inline>
        </w:drawing>
      </w:r>
    </w:p>
    <w:p w14:paraId="622AA83E" w14:textId="17374811" w:rsidR="009C2B0A" w:rsidRDefault="009C2B0A" w:rsidP="009C2B0A">
      <w:pPr>
        <w:pStyle w:val="TableFigureNote"/>
      </w:pPr>
      <w:r>
        <w:rPr>
          <w:rStyle w:val="Emphasis"/>
        </w:rPr>
        <w:t xml:space="preserve">Note: </w:t>
      </w:r>
      <w:r>
        <w:t>Own work. Image assets adapted from the Moral Machine (</w:t>
      </w:r>
      <w:hyperlink r:id="rId82"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83" w:history="1">
        <w:r>
          <w:rPr>
            <w:rStyle w:val="Hyperlink"/>
          </w:rPr>
          <w:t>https://creativecommons.org/licenses/by/4.0/</w:t>
        </w:r>
      </w:hyperlink>
      <w:r>
        <w:rPr>
          <w:rStyle w:val="Hyperlink"/>
        </w:rPr>
        <w:t>)</w:t>
      </w:r>
      <w:r>
        <w:t>].</w:t>
      </w:r>
    </w:p>
    <w:p w14:paraId="4D010F04" w14:textId="4EA45866" w:rsidR="003236DF" w:rsidRDefault="003236DF" w:rsidP="003236DF">
      <w:pPr>
        <w:pStyle w:val="FigureTableHeading"/>
      </w:pPr>
      <w:r w:rsidRPr="00C264D4">
        <w:rPr>
          <w:i/>
        </w:rPr>
        <w:lastRenderedPageBreak/>
        <w:t>Figure</w:t>
      </w:r>
      <w:r w:rsidRPr="00C264D4">
        <w:t xml:space="preserve"> </w:t>
      </w:r>
      <w:r>
        <w:t>27</w:t>
      </w:r>
      <w:r w:rsidRPr="00C264D4">
        <w:t xml:space="preserve">. </w:t>
      </w:r>
      <w:r w:rsidRPr="00627A6B">
        <w:t xml:space="preserve">The default path of the vehicle in </w:t>
      </w:r>
      <w:r>
        <w:t xml:space="preserve">dilemma 14 in </w:t>
      </w:r>
      <w:r w:rsidRPr="00627A6B">
        <w:t>Stud</w:t>
      </w:r>
      <w:r>
        <w:t>y</w:t>
      </w:r>
      <w:r w:rsidRPr="00627A6B">
        <w:t xml:space="preserve"> </w:t>
      </w:r>
      <w:r>
        <w:t>7</w:t>
      </w:r>
    </w:p>
    <w:p w14:paraId="386FA39E" w14:textId="198547A4" w:rsidR="00FD6747" w:rsidRDefault="00FD6747" w:rsidP="009C2B0A">
      <w:pPr>
        <w:pStyle w:val="NoSpacing"/>
        <w:jc w:val="center"/>
      </w:pPr>
      <w:r>
        <w:rPr>
          <w:noProof/>
        </w:rPr>
        <w:drawing>
          <wp:inline distT="0" distB="0" distL="0" distR="0" wp14:anchorId="0411DA73" wp14:editId="0FCC7695">
            <wp:extent cx="2368647" cy="3421380"/>
            <wp:effectExtent l="0" t="0" r="0" b="7620"/>
            <wp:docPr id="570993926" name="Picture 57099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371166" cy="3425019"/>
                    </a:xfrm>
                    <a:prstGeom prst="rect">
                      <a:avLst/>
                    </a:prstGeom>
                    <a:ln>
                      <a:noFill/>
                    </a:ln>
                  </pic:spPr>
                </pic:pic>
              </a:graphicData>
            </a:graphic>
          </wp:inline>
        </w:drawing>
      </w:r>
    </w:p>
    <w:p w14:paraId="67A69B18" w14:textId="770932C8" w:rsidR="009C2B0A" w:rsidRDefault="009C2B0A" w:rsidP="009C2B0A">
      <w:pPr>
        <w:pStyle w:val="TableFigureNote"/>
      </w:pPr>
      <w:r>
        <w:rPr>
          <w:rStyle w:val="Emphasis"/>
        </w:rPr>
        <w:t xml:space="preserve">Note: </w:t>
      </w:r>
      <w:r>
        <w:t>Own work. Image assets adapted from the Moral Machine (</w:t>
      </w:r>
      <w:hyperlink r:id="rId85"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86" w:history="1">
        <w:r>
          <w:rPr>
            <w:rStyle w:val="Hyperlink"/>
          </w:rPr>
          <w:t>https://creativecommons.org/licenses/by/4.0/</w:t>
        </w:r>
      </w:hyperlink>
      <w:r>
        <w:rPr>
          <w:rStyle w:val="Hyperlink"/>
        </w:rPr>
        <w:t>)</w:t>
      </w:r>
      <w:r>
        <w:t>].</w:t>
      </w:r>
    </w:p>
    <w:p w14:paraId="5CD21E78" w14:textId="69F0892F" w:rsidR="003236DF" w:rsidRDefault="003236DF" w:rsidP="003236DF">
      <w:pPr>
        <w:pStyle w:val="FigureTableHeading"/>
      </w:pPr>
      <w:r w:rsidRPr="00C264D4">
        <w:rPr>
          <w:i/>
        </w:rPr>
        <w:lastRenderedPageBreak/>
        <w:t>Figure</w:t>
      </w:r>
      <w:r w:rsidRPr="00C264D4">
        <w:t xml:space="preserve"> </w:t>
      </w:r>
      <w:r>
        <w:t>28</w:t>
      </w:r>
      <w:r w:rsidRPr="00C264D4">
        <w:t xml:space="preserve">. </w:t>
      </w:r>
      <w:r w:rsidRPr="00627A6B">
        <w:t xml:space="preserve">The default path of the vehicle in </w:t>
      </w:r>
      <w:r>
        <w:t xml:space="preserve">dilemma 15 in </w:t>
      </w:r>
      <w:r w:rsidRPr="00627A6B">
        <w:t>Stud</w:t>
      </w:r>
      <w:r>
        <w:t>y</w:t>
      </w:r>
      <w:r w:rsidRPr="00627A6B">
        <w:t xml:space="preserve"> </w:t>
      </w:r>
      <w:r>
        <w:t>7</w:t>
      </w:r>
    </w:p>
    <w:p w14:paraId="5B770E88" w14:textId="7D98CB38" w:rsidR="00FD6747" w:rsidRDefault="00FD6747" w:rsidP="009C2B0A">
      <w:pPr>
        <w:pStyle w:val="NoSpacing"/>
        <w:jc w:val="center"/>
      </w:pPr>
      <w:r>
        <w:rPr>
          <w:noProof/>
        </w:rPr>
        <w:drawing>
          <wp:inline distT="0" distB="0" distL="0" distR="0" wp14:anchorId="032025D6" wp14:editId="6064B1E1">
            <wp:extent cx="2368647" cy="3421380"/>
            <wp:effectExtent l="0" t="0" r="0" b="7620"/>
            <wp:docPr id="570993929" name="Picture 57099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70752" cy="3424421"/>
                    </a:xfrm>
                    <a:prstGeom prst="rect">
                      <a:avLst/>
                    </a:prstGeom>
                    <a:ln>
                      <a:noFill/>
                    </a:ln>
                  </pic:spPr>
                </pic:pic>
              </a:graphicData>
            </a:graphic>
          </wp:inline>
        </w:drawing>
      </w:r>
    </w:p>
    <w:p w14:paraId="7FD7751E" w14:textId="6A1AD3E3" w:rsidR="009C2B0A" w:rsidRDefault="009C2B0A" w:rsidP="009C2B0A">
      <w:pPr>
        <w:pStyle w:val="TableFigureNote"/>
      </w:pPr>
      <w:r>
        <w:rPr>
          <w:rStyle w:val="Emphasis"/>
        </w:rPr>
        <w:t xml:space="preserve">Note: </w:t>
      </w:r>
      <w:r>
        <w:t>Own work. Image assets adapted from the Moral Machine (</w:t>
      </w:r>
      <w:hyperlink r:id="rId88"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89" w:history="1">
        <w:r>
          <w:rPr>
            <w:rStyle w:val="Hyperlink"/>
          </w:rPr>
          <w:t>https://creativecommons.org/licenses/by/4.0/</w:t>
        </w:r>
      </w:hyperlink>
      <w:r>
        <w:rPr>
          <w:rStyle w:val="Hyperlink"/>
        </w:rPr>
        <w:t>)</w:t>
      </w:r>
      <w:r>
        <w:t>].</w:t>
      </w:r>
    </w:p>
    <w:p w14:paraId="6DA690A1" w14:textId="559FC1BE" w:rsidR="003236DF" w:rsidRDefault="003236DF" w:rsidP="003236DF">
      <w:pPr>
        <w:pStyle w:val="FigureTableHeading"/>
      </w:pPr>
      <w:r w:rsidRPr="00C264D4">
        <w:rPr>
          <w:i/>
        </w:rPr>
        <w:lastRenderedPageBreak/>
        <w:t>Figure</w:t>
      </w:r>
      <w:r w:rsidRPr="00C264D4">
        <w:t xml:space="preserve"> </w:t>
      </w:r>
      <w:r>
        <w:t>29</w:t>
      </w:r>
      <w:r w:rsidRPr="00C264D4">
        <w:t xml:space="preserve">. </w:t>
      </w:r>
      <w:r w:rsidRPr="00627A6B">
        <w:t xml:space="preserve">The default path of the vehicle in </w:t>
      </w:r>
      <w:r>
        <w:t xml:space="preserve">dilemma 16 in </w:t>
      </w:r>
      <w:r w:rsidRPr="00627A6B">
        <w:t>Stud</w:t>
      </w:r>
      <w:r>
        <w:t>y</w:t>
      </w:r>
      <w:r w:rsidRPr="00627A6B">
        <w:t xml:space="preserve"> </w:t>
      </w:r>
      <w:r>
        <w:t>7</w:t>
      </w:r>
    </w:p>
    <w:p w14:paraId="257F0B23" w14:textId="07B5056D" w:rsidR="00FD6747" w:rsidRDefault="00FD6747" w:rsidP="009C2B0A">
      <w:pPr>
        <w:pStyle w:val="NoSpacing"/>
        <w:jc w:val="center"/>
      </w:pPr>
      <w:r>
        <w:rPr>
          <w:noProof/>
        </w:rPr>
        <w:drawing>
          <wp:inline distT="0" distB="0" distL="0" distR="0" wp14:anchorId="12F2ED90" wp14:editId="74C7975E">
            <wp:extent cx="2368647" cy="3421380"/>
            <wp:effectExtent l="0" t="0" r="0" b="7620"/>
            <wp:docPr id="570993931" name="Picture 57099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370461" cy="3424000"/>
                    </a:xfrm>
                    <a:prstGeom prst="rect">
                      <a:avLst/>
                    </a:prstGeom>
                    <a:ln>
                      <a:noFill/>
                    </a:ln>
                  </pic:spPr>
                </pic:pic>
              </a:graphicData>
            </a:graphic>
          </wp:inline>
        </w:drawing>
      </w:r>
    </w:p>
    <w:p w14:paraId="2EF7F145" w14:textId="00086C88" w:rsidR="009C2B0A" w:rsidRDefault="009C2B0A" w:rsidP="009C2B0A">
      <w:pPr>
        <w:pStyle w:val="TableFigureNote"/>
      </w:pPr>
      <w:r>
        <w:rPr>
          <w:rStyle w:val="Emphasis"/>
        </w:rPr>
        <w:t xml:space="preserve">Note: </w:t>
      </w:r>
      <w:r>
        <w:t>Own work. Image assets adapted from the Moral Machine (</w:t>
      </w:r>
      <w:hyperlink r:id="rId91"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92" w:history="1">
        <w:r>
          <w:rPr>
            <w:rStyle w:val="Hyperlink"/>
          </w:rPr>
          <w:t>https://creativecommons.org/licenses/by/4.0/</w:t>
        </w:r>
      </w:hyperlink>
      <w:r>
        <w:rPr>
          <w:rStyle w:val="Hyperlink"/>
        </w:rPr>
        <w:t>)</w:t>
      </w:r>
      <w:r>
        <w:t>].</w:t>
      </w:r>
    </w:p>
    <w:p w14:paraId="78F419A2" w14:textId="48791D34" w:rsidR="003236DF" w:rsidRDefault="003236DF" w:rsidP="003236DF">
      <w:pPr>
        <w:pStyle w:val="FigureTableHeading"/>
      </w:pPr>
      <w:r w:rsidRPr="00C264D4">
        <w:rPr>
          <w:i/>
        </w:rPr>
        <w:lastRenderedPageBreak/>
        <w:t>Figure</w:t>
      </w:r>
      <w:r w:rsidRPr="00C264D4">
        <w:t xml:space="preserve"> </w:t>
      </w:r>
      <w:r>
        <w:t>30</w:t>
      </w:r>
      <w:r w:rsidRPr="00C264D4">
        <w:t xml:space="preserve">. </w:t>
      </w:r>
      <w:r w:rsidRPr="00627A6B">
        <w:t xml:space="preserve">The default path of the vehicle in </w:t>
      </w:r>
      <w:r>
        <w:t xml:space="preserve">dilemma 17 in </w:t>
      </w:r>
      <w:r w:rsidRPr="00627A6B">
        <w:t>Stud</w:t>
      </w:r>
      <w:r>
        <w:t>y</w:t>
      </w:r>
      <w:r w:rsidRPr="00627A6B">
        <w:t xml:space="preserve"> </w:t>
      </w:r>
      <w:r>
        <w:t>7</w:t>
      </w:r>
    </w:p>
    <w:p w14:paraId="464D166B" w14:textId="78EF9E48" w:rsidR="00FD6747" w:rsidRDefault="00FD6747" w:rsidP="009C2B0A">
      <w:pPr>
        <w:pStyle w:val="NoSpacing"/>
        <w:jc w:val="center"/>
      </w:pPr>
      <w:r>
        <w:rPr>
          <w:noProof/>
        </w:rPr>
        <w:drawing>
          <wp:inline distT="0" distB="0" distL="0" distR="0" wp14:anchorId="09BA2D31" wp14:editId="585ADFB7">
            <wp:extent cx="2368647" cy="3421380"/>
            <wp:effectExtent l="0" t="0" r="0" b="7620"/>
            <wp:docPr id="570993933" name="Picture 57099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370910" cy="3424649"/>
                    </a:xfrm>
                    <a:prstGeom prst="rect">
                      <a:avLst/>
                    </a:prstGeom>
                    <a:ln>
                      <a:noFill/>
                    </a:ln>
                  </pic:spPr>
                </pic:pic>
              </a:graphicData>
            </a:graphic>
          </wp:inline>
        </w:drawing>
      </w:r>
    </w:p>
    <w:p w14:paraId="394A622C" w14:textId="2E5084A2" w:rsidR="009C2B0A" w:rsidRDefault="009C2B0A" w:rsidP="009C2B0A">
      <w:pPr>
        <w:pStyle w:val="TableFigureNote"/>
      </w:pPr>
      <w:r>
        <w:rPr>
          <w:rStyle w:val="Emphasis"/>
        </w:rPr>
        <w:t xml:space="preserve">Note: </w:t>
      </w:r>
      <w:r>
        <w:t>Own work. Image assets adapted from the Moral Machine (</w:t>
      </w:r>
      <w:hyperlink r:id="rId94"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95" w:history="1">
        <w:r>
          <w:rPr>
            <w:rStyle w:val="Hyperlink"/>
          </w:rPr>
          <w:t>https://creativecommons.org/licenses/by/4.0/</w:t>
        </w:r>
      </w:hyperlink>
      <w:r>
        <w:rPr>
          <w:rStyle w:val="Hyperlink"/>
        </w:rPr>
        <w:t>)</w:t>
      </w:r>
      <w:r>
        <w:t>].</w:t>
      </w:r>
    </w:p>
    <w:p w14:paraId="53FB8585" w14:textId="35B2336D" w:rsidR="003236DF" w:rsidRDefault="003236DF" w:rsidP="003236DF">
      <w:pPr>
        <w:pStyle w:val="FigureTableHeading"/>
      </w:pPr>
      <w:r w:rsidRPr="00C264D4">
        <w:rPr>
          <w:i/>
        </w:rPr>
        <w:lastRenderedPageBreak/>
        <w:t>Figure</w:t>
      </w:r>
      <w:r w:rsidRPr="00C264D4">
        <w:t xml:space="preserve"> </w:t>
      </w:r>
      <w:r>
        <w:t>31</w:t>
      </w:r>
      <w:r w:rsidRPr="00C264D4">
        <w:t xml:space="preserve">. </w:t>
      </w:r>
      <w:r w:rsidRPr="00627A6B">
        <w:t xml:space="preserve">The default path of the vehicle in </w:t>
      </w:r>
      <w:r>
        <w:t xml:space="preserve">dilemma 18 in </w:t>
      </w:r>
      <w:r w:rsidRPr="00627A6B">
        <w:t>Stud</w:t>
      </w:r>
      <w:r>
        <w:t>y</w:t>
      </w:r>
      <w:r w:rsidRPr="00627A6B">
        <w:t xml:space="preserve"> </w:t>
      </w:r>
      <w:r>
        <w:t>7</w:t>
      </w:r>
    </w:p>
    <w:p w14:paraId="43729E05" w14:textId="75A4FB90" w:rsidR="00FD6747" w:rsidRDefault="00FD6747" w:rsidP="009C2B0A">
      <w:pPr>
        <w:pStyle w:val="NoSpacing"/>
        <w:jc w:val="center"/>
      </w:pPr>
      <w:r>
        <w:rPr>
          <w:noProof/>
        </w:rPr>
        <w:drawing>
          <wp:inline distT="0" distB="0" distL="0" distR="0" wp14:anchorId="5143CC99" wp14:editId="627E1BBC">
            <wp:extent cx="2368647" cy="3421380"/>
            <wp:effectExtent l="0" t="0" r="0" b="7620"/>
            <wp:docPr id="570993935" name="Picture 57099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71201" cy="3425069"/>
                    </a:xfrm>
                    <a:prstGeom prst="rect">
                      <a:avLst/>
                    </a:prstGeom>
                    <a:ln>
                      <a:noFill/>
                    </a:ln>
                  </pic:spPr>
                </pic:pic>
              </a:graphicData>
            </a:graphic>
          </wp:inline>
        </w:drawing>
      </w:r>
    </w:p>
    <w:p w14:paraId="05E2DA59" w14:textId="44D33EB0" w:rsidR="009C2B0A" w:rsidRDefault="009C2B0A" w:rsidP="009C2B0A">
      <w:pPr>
        <w:pStyle w:val="TableFigureNote"/>
      </w:pPr>
      <w:r>
        <w:rPr>
          <w:rStyle w:val="Emphasis"/>
        </w:rPr>
        <w:t xml:space="preserve">Note: </w:t>
      </w:r>
      <w:r>
        <w:t>Own work. Image assets adapted from the Moral Machine (</w:t>
      </w:r>
      <w:hyperlink r:id="rId97"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98" w:history="1">
        <w:r>
          <w:rPr>
            <w:rStyle w:val="Hyperlink"/>
          </w:rPr>
          <w:t>https://creativecommons.org/licenses/by/4.0/</w:t>
        </w:r>
      </w:hyperlink>
      <w:r>
        <w:rPr>
          <w:rStyle w:val="Hyperlink"/>
        </w:rPr>
        <w:t>)</w:t>
      </w:r>
      <w:r>
        <w:t>].</w:t>
      </w:r>
    </w:p>
    <w:p w14:paraId="332964BE" w14:textId="4862DA50" w:rsidR="003236DF" w:rsidRDefault="003236DF" w:rsidP="003236DF">
      <w:pPr>
        <w:pStyle w:val="FigureTableHeading"/>
      </w:pPr>
      <w:r w:rsidRPr="00C264D4">
        <w:rPr>
          <w:i/>
        </w:rPr>
        <w:lastRenderedPageBreak/>
        <w:t>Figure</w:t>
      </w:r>
      <w:r w:rsidRPr="00C264D4">
        <w:t xml:space="preserve"> </w:t>
      </w:r>
      <w:r>
        <w:t>32</w:t>
      </w:r>
      <w:r w:rsidRPr="00C264D4">
        <w:t xml:space="preserve">. </w:t>
      </w:r>
      <w:r w:rsidRPr="00627A6B">
        <w:t xml:space="preserve">The default path of the vehicle in </w:t>
      </w:r>
      <w:r>
        <w:t xml:space="preserve">dilemma 19 in </w:t>
      </w:r>
      <w:r w:rsidRPr="00627A6B">
        <w:t>Stud</w:t>
      </w:r>
      <w:r>
        <w:t>y</w:t>
      </w:r>
      <w:r w:rsidRPr="00627A6B">
        <w:t xml:space="preserve"> </w:t>
      </w:r>
      <w:r>
        <w:t>7</w:t>
      </w:r>
    </w:p>
    <w:p w14:paraId="1AE64C45" w14:textId="6ADF3297" w:rsidR="00FD6747" w:rsidRDefault="00FD6747" w:rsidP="009C2B0A">
      <w:pPr>
        <w:pStyle w:val="NoSpacing"/>
        <w:jc w:val="center"/>
      </w:pPr>
      <w:r>
        <w:rPr>
          <w:noProof/>
        </w:rPr>
        <w:drawing>
          <wp:inline distT="0" distB="0" distL="0" distR="0" wp14:anchorId="110BBF00" wp14:editId="30373F03">
            <wp:extent cx="2368647" cy="3421380"/>
            <wp:effectExtent l="0" t="0" r="0" b="7620"/>
            <wp:docPr id="570993937" name="Picture 57099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370813" cy="3424509"/>
                    </a:xfrm>
                    <a:prstGeom prst="rect">
                      <a:avLst/>
                    </a:prstGeom>
                    <a:ln>
                      <a:noFill/>
                    </a:ln>
                  </pic:spPr>
                </pic:pic>
              </a:graphicData>
            </a:graphic>
          </wp:inline>
        </w:drawing>
      </w:r>
    </w:p>
    <w:p w14:paraId="3CDE74ED" w14:textId="0CE956CD" w:rsidR="009C2B0A" w:rsidRDefault="009C2B0A" w:rsidP="009C2B0A">
      <w:pPr>
        <w:pStyle w:val="TableFigureNote"/>
      </w:pPr>
      <w:r>
        <w:rPr>
          <w:rStyle w:val="Emphasis"/>
        </w:rPr>
        <w:t xml:space="preserve">Note: </w:t>
      </w:r>
      <w:r>
        <w:t>Own work. Image assets adapted from the Moral Machine (</w:t>
      </w:r>
      <w:hyperlink r:id="rId100"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01" w:history="1">
        <w:r>
          <w:rPr>
            <w:rStyle w:val="Hyperlink"/>
          </w:rPr>
          <w:t>https://creativecommons.org/licenses/by/4.0/</w:t>
        </w:r>
      </w:hyperlink>
      <w:r>
        <w:rPr>
          <w:rStyle w:val="Hyperlink"/>
        </w:rPr>
        <w:t>)</w:t>
      </w:r>
      <w:r>
        <w:t>].</w:t>
      </w:r>
    </w:p>
    <w:p w14:paraId="71D87C25" w14:textId="0D21E35C" w:rsidR="003236DF" w:rsidRDefault="003236DF" w:rsidP="003236DF">
      <w:pPr>
        <w:pStyle w:val="FigureTableHeading"/>
      </w:pPr>
      <w:r w:rsidRPr="00C264D4">
        <w:rPr>
          <w:i/>
        </w:rPr>
        <w:lastRenderedPageBreak/>
        <w:t>Figure</w:t>
      </w:r>
      <w:r w:rsidRPr="00C264D4">
        <w:t xml:space="preserve"> </w:t>
      </w:r>
      <w:r>
        <w:t>33</w:t>
      </w:r>
      <w:r w:rsidRPr="00C264D4">
        <w:t xml:space="preserve">. </w:t>
      </w:r>
      <w:r w:rsidRPr="00627A6B">
        <w:t xml:space="preserve">The default path of the vehicle in </w:t>
      </w:r>
      <w:r>
        <w:t xml:space="preserve">dilemma 20 in </w:t>
      </w:r>
      <w:r w:rsidRPr="00627A6B">
        <w:t>Stud</w:t>
      </w:r>
      <w:r>
        <w:t>y</w:t>
      </w:r>
      <w:r w:rsidRPr="00627A6B">
        <w:t xml:space="preserve"> </w:t>
      </w:r>
      <w:r>
        <w:t>7</w:t>
      </w:r>
    </w:p>
    <w:p w14:paraId="654CC065" w14:textId="3D387593" w:rsidR="00FD6747" w:rsidRDefault="00FD6747" w:rsidP="009C2B0A">
      <w:pPr>
        <w:pStyle w:val="NoSpacing"/>
        <w:jc w:val="center"/>
      </w:pPr>
      <w:r>
        <w:rPr>
          <w:noProof/>
        </w:rPr>
        <w:drawing>
          <wp:inline distT="0" distB="0" distL="0" distR="0" wp14:anchorId="135CAE33" wp14:editId="4436332F">
            <wp:extent cx="2447778" cy="3535680"/>
            <wp:effectExtent l="0" t="0" r="0" b="7620"/>
            <wp:docPr id="570993939" name="Picture 57099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450488" cy="3539594"/>
                    </a:xfrm>
                    <a:prstGeom prst="rect">
                      <a:avLst/>
                    </a:prstGeom>
                    <a:ln>
                      <a:noFill/>
                    </a:ln>
                  </pic:spPr>
                </pic:pic>
              </a:graphicData>
            </a:graphic>
          </wp:inline>
        </w:drawing>
      </w:r>
    </w:p>
    <w:p w14:paraId="2DCE825A" w14:textId="00C77BB5" w:rsidR="009C2B0A" w:rsidRDefault="009C2B0A" w:rsidP="009C2B0A">
      <w:pPr>
        <w:pStyle w:val="TableFigureNote"/>
      </w:pPr>
      <w:r>
        <w:rPr>
          <w:rStyle w:val="Emphasis"/>
        </w:rPr>
        <w:t xml:space="preserve">Note: </w:t>
      </w:r>
      <w:r>
        <w:t>Own work. Image assets adapted from the Moral Machine (</w:t>
      </w:r>
      <w:hyperlink r:id="rId103"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04" w:history="1">
        <w:r>
          <w:rPr>
            <w:rStyle w:val="Hyperlink"/>
          </w:rPr>
          <w:t>https://creativecommons.org/licenses/by/4.0/</w:t>
        </w:r>
      </w:hyperlink>
      <w:r>
        <w:rPr>
          <w:rStyle w:val="Hyperlink"/>
        </w:rPr>
        <w:t>)</w:t>
      </w:r>
      <w:r>
        <w:t>].</w:t>
      </w:r>
    </w:p>
    <w:p w14:paraId="42D6CE2F" w14:textId="0B7F98F0" w:rsidR="003236DF" w:rsidRDefault="003236DF" w:rsidP="003236DF">
      <w:pPr>
        <w:pStyle w:val="FigureTableHeading"/>
      </w:pPr>
      <w:r w:rsidRPr="00C264D4">
        <w:rPr>
          <w:i/>
        </w:rPr>
        <w:lastRenderedPageBreak/>
        <w:t>Figure</w:t>
      </w:r>
      <w:r w:rsidRPr="00C264D4">
        <w:t xml:space="preserve"> </w:t>
      </w:r>
      <w:r>
        <w:t>3</w:t>
      </w:r>
      <w:r w:rsidR="00683E75">
        <w:t>4</w:t>
      </w:r>
      <w:r w:rsidRPr="00C264D4">
        <w:t xml:space="preserve">. </w:t>
      </w:r>
      <w:r w:rsidRPr="00627A6B">
        <w:t xml:space="preserve">The default path of the vehicle in </w:t>
      </w:r>
      <w:r>
        <w:t xml:space="preserve">dilemma 21 in </w:t>
      </w:r>
      <w:r w:rsidRPr="00627A6B">
        <w:t>Stud</w:t>
      </w:r>
      <w:r>
        <w:t>y</w:t>
      </w:r>
      <w:r w:rsidRPr="00627A6B">
        <w:t xml:space="preserve"> </w:t>
      </w:r>
      <w:r>
        <w:t>7</w:t>
      </w:r>
    </w:p>
    <w:p w14:paraId="3CFF657E" w14:textId="666B93D4" w:rsidR="00FD6747" w:rsidRDefault="00FD6747" w:rsidP="009C2B0A">
      <w:pPr>
        <w:pStyle w:val="NoSpacing"/>
        <w:jc w:val="center"/>
      </w:pPr>
      <w:r>
        <w:rPr>
          <w:noProof/>
        </w:rPr>
        <w:drawing>
          <wp:inline distT="0" distB="0" distL="0" distR="0" wp14:anchorId="5CBEBCA4" wp14:editId="397C1E43">
            <wp:extent cx="2368647" cy="3421380"/>
            <wp:effectExtent l="0" t="0" r="0" b="7620"/>
            <wp:docPr id="570993941" name="Picture 57099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371678" cy="3425758"/>
                    </a:xfrm>
                    <a:prstGeom prst="rect">
                      <a:avLst/>
                    </a:prstGeom>
                    <a:ln>
                      <a:noFill/>
                    </a:ln>
                  </pic:spPr>
                </pic:pic>
              </a:graphicData>
            </a:graphic>
          </wp:inline>
        </w:drawing>
      </w:r>
    </w:p>
    <w:p w14:paraId="214F60A2" w14:textId="099E5F7D" w:rsidR="009C2B0A" w:rsidRDefault="009C2B0A" w:rsidP="009C2B0A">
      <w:pPr>
        <w:pStyle w:val="TableFigureNote"/>
      </w:pPr>
      <w:r>
        <w:rPr>
          <w:rStyle w:val="Emphasis"/>
        </w:rPr>
        <w:t xml:space="preserve">Note: </w:t>
      </w:r>
      <w:r>
        <w:t>Own work. Image assets adapted from the Moral Machine (</w:t>
      </w:r>
      <w:hyperlink r:id="rId106"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07" w:history="1">
        <w:r>
          <w:rPr>
            <w:rStyle w:val="Hyperlink"/>
          </w:rPr>
          <w:t>https://creativecommons.org/licenses/by/4.0/</w:t>
        </w:r>
      </w:hyperlink>
      <w:r>
        <w:rPr>
          <w:rStyle w:val="Hyperlink"/>
        </w:rPr>
        <w:t>)</w:t>
      </w:r>
      <w:r>
        <w:t>].</w:t>
      </w:r>
    </w:p>
    <w:p w14:paraId="274A5CD4" w14:textId="5684F04B" w:rsidR="003236DF" w:rsidRDefault="003236DF" w:rsidP="003236DF">
      <w:pPr>
        <w:pStyle w:val="FigureTableHeading"/>
      </w:pPr>
      <w:r w:rsidRPr="00C264D4">
        <w:rPr>
          <w:i/>
        </w:rPr>
        <w:lastRenderedPageBreak/>
        <w:t>Figure</w:t>
      </w:r>
      <w:r w:rsidRPr="00C264D4">
        <w:t xml:space="preserve"> </w:t>
      </w:r>
      <w:r>
        <w:t>3</w:t>
      </w:r>
      <w:r w:rsidR="00683E75">
        <w:t>5</w:t>
      </w:r>
      <w:r w:rsidRPr="00C264D4">
        <w:t xml:space="preserve">. </w:t>
      </w:r>
      <w:r w:rsidRPr="00627A6B">
        <w:t xml:space="preserve">The default path of the vehicle in </w:t>
      </w:r>
      <w:r>
        <w:t xml:space="preserve">dilemma 22 in </w:t>
      </w:r>
      <w:r w:rsidRPr="00627A6B">
        <w:t>Stud</w:t>
      </w:r>
      <w:r>
        <w:t>y</w:t>
      </w:r>
      <w:r w:rsidRPr="00627A6B">
        <w:t xml:space="preserve"> </w:t>
      </w:r>
      <w:r>
        <w:t>7</w:t>
      </w:r>
    </w:p>
    <w:p w14:paraId="30EF213C" w14:textId="7D3ADF32" w:rsidR="00FD6747" w:rsidRDefault="00FD6747" w:rsidP="009C2B0A">
      <w:pPr>
        <w:pStyle w:val="NoSpacing"/>
        <w:jc w:val="center"/>
      </w:pPr>
      <w:r>
        <w:rPr>
          <w:noProof/>
        </w:rPr>
        <w:drawing>
          <wp:inline distT="0" distB="0" distL="0" distR="0" wp14:anchorId="1D71E77D" wp14:editId="46ADEEDF">
            <wp:extent cx="2368647" cy="3421380"/>
            <wp:effectExtent l="0" t="0" r="0" b="7620"/>
            <wp:docPr id="570993943" name="Picture 57099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372128" cy="3426408"/>
                    </a:xfrm>
                    <a:prstGeom prst="rect">
                      <a:avLst/>
                    </a:prstGeom>
                    <a:ln>
                      <a:noFill/>
                    </a:ln>
                  </pic:spPr>
                </pic:pic>
              </a:graphicData>
            </a:graphic>
          </wp:inline>
        </w:drawing>
      </w:r>
    </w:p>
    <w:p w14:paraId="24C6DFCC" w14:textId="7C075083" w:rsidR="009C2B0A" w:rsidRDefault="009C2B0A" w:rsidP="009C2B0A">
      <w:pPr>
        <w:pStyle w:val="TableFigureNote"/>
      </w:pPr>
      <w:r>
        <w:rPr>
          <w:rStyle w:val="Emphasis"/>
        </w:rPr>
        <w:t xml:space="preserve">Note: </w:t>
      </w:r>
      <w:r>
        <w:t>Own work. Image assets adapted from the Moral Machine (</w:t>
      </w:r>
      <w:hyperlink r:id="rId109"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10" w:history="1">
        <w:r>
          <w:rPr>
            <w:rStyle w:val="Hyperlink"/>
          </w:rPr>
          <w:t>https://creativecommons.org/licenses/by/4.0/</w:t>
        </w:r>
      </w:hyperlink>
      <w:r>
        <w:rPr>
          <w:rStyle w:val="Hyperlink"/>
        </w:rPr>
        <w:t>)</w:t>
      </w:r>
      <w:r>
        <w:t>].</w:t>
      </w:r>
    </w:p>
    <w:p w14:paraId="4F21407A" w14:textId="29DC27E4" w:rsidR="003236DF" w:rsidRDefault="003236DF" w:rsidP="003236DF">
      <w:pPr>
        <w:pStyle w:val="FigureTableHeading"/>
      </w:pPr>
      <w:r w:rsidRPr="00C264D4">
        <w:rPr>
          <w:i/>
        </w:rPr>
        <w:lastRenderedPageBreak/>
        <w:t>Figure</w:t>
      </w:r>
      <w:r w:rsidRPr="00C264D4">
        <w:t xml:space="preserve"> </w:t>
      </w:r>
      <w:r>
        <w:t>3</w:t>
      </w:r>
      <w:r w:rsidR="00683E75">
        <w:t>6</w:t>
      </w:r>
      <w:r w:rsidRPr="00C264D4">
        <w:t xml:space="preserve">. </w:t>
      </w:r>
      <w:r w:rsidRPr="00627A6B">
        <w:t xml:space="preserve">The default path of the vehicle in </w:t>
      </w:r>
      <w:r>
        <w:t xml:space="preserve">dilemma 23 in </w:t>
      </w:r>
      <w:r w:rsidRPr="00627A6B">
        <w:t>Stud</w:t>
      </w:r>
      <w:r>
        <w:t>y</w:t>
      </w:r>
      <w:r w:rsidRPr="00627A6B">
        <w:t xml:space="preserve"> </w:t>
      </w:r>
      <w:r>
        <w:t>7</w:t>
      </w:r>
    </w:p>
    <w:p w14:paraId="19F1E12B" w14:textId="7C845C4A" w:rsidR="00FD6747" w:rsidRDefault="00FD6747" w:rsidP="009C2B0A">
      <w:pPr>
        <w:pStyle w:val="NoSpacing"/>
        <w:jc w:val="center"/>
      </w:pPr>
      <w:r>
        <w:rPr>
          <w:noProof/>
        </w:rPr>
        <w:drawing>
          <wp:inline distT="0" distB="0" distL="0" distR="0" wp14:anchorId="5A66DF8F" wp14:editId="74DFFBDD">
            <wp:extent cx="2377440" cy="3434081"/>
            <wp:effectExtent l="0" t="0" r="3810" b="0"/>
            <wp:docPr id="570993945" name="Picture 57099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79842" cy="3437550"/>
                    </a:xfrm>
                    <a:prstGeom prst="rect">
                      <a:avLst/>
                    </a:prstGeom>
                    <a:ln>
                      <a:noFill/>
                    </a:ln>
                  </pic:spPr>
                </pic:pic>
              </a:graphicData>
            </a:graphic>
          </wp:inline>
        </w:drawing>
      </w:r>
    </w:p>
    <w:p w14:paraId="238911F8" w14:textId="42F66A4F" w:rsidR="009C2B0A" w:rsidRDefault="009C2B0A" w:rsidP="009C2B0A">
      <w:pPr>
        <w:pStyle w:val="TableFigureNote"/>
      </w:pPr>
      <w:r>
        <w:rPr>
          <w:rStyle w:val="Emphasis"/>
        </w:rPr>
        <w:t xml:space="preserve">Note: </w:t>
      </w:r>
      <w:r>
        <w:t>Own work. Image assets adapted from the Moral Machine (</w:t>
      </w:r>
      <w:hyperlink r:id="rId112"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13" w:history="1">
        <w:r>
          <w:rPr>
            <w:rStyle w:val="Hyperlink"/>
          </w:rPr>
          <w:t>https://creativecommons.org/licenses/by/4.0/</w:t>
        </w:r>
      </w:hyperlink>
      <w:r>
        <w:rPr>
          <w:rStyle w:val="Hyperlink"/>
        </w:rPr>
        <w:t>)</w:t>
      </w:r>
      <w:r>
        <w:t>].</w:t>
      </w:r>
    </w:p>
    <w:p w14:paraId="71E25142" w14:textId="71B2B03E" w:rsidR="003236DF" w:rsidRDefault="003236DF" w:rsidP="003236DF">
      <w:pPr>
        <w:pStyle w:val="FigureTableHeading"/>
      </w:pPr>
      <w:r w:rsidRPr="00C264D4">
        <w:rPr>
          <w:i/>
        </w:rPr>
        <w:lastRenderedPageBreak/>
        <w:t>Figure</w:t>
      </w:r>
      <w:r w:rsidRPr="00C264D4">
        <w:t xml:space="preserve"> </w:t>
      </w:r>
      <w:r>
        <w:t>3</w:t>
      </w:r>
      <w:r w:rsidR="00683E75">
        <w:t>7</w:t>
      </w:r>
      <w:r w:rsidRPr="00C264D4">
        <w:t xml:space="preserve">. </w:t>
      </w:r>
      <w:r w:rsidRPr="00627A6B">
        <w:t xml:space="preserve">The default path of the vehicle in </w:t>
      </w:r>
      <w:r>
        <w:t xml:space="preserve">dilemma 24 in </w:t>
      </w:r>
      <w:r w:rsidRPr="00627A6B">
        <w:t>Stud</w:t>
      </w:r>
      <w:r>
        <w:t>y</w:t>
      </w:r>
      <w:r w:rsidRPr="00627A6B">
        <w:t xml:space="preserve"> </w:t>
      </w:r>
      <w:r>
        <w:t>7</w:t>
      </w:r>
    </w:p>
    <w:p w14:paraId="4119611B" w14:textId="5C831BCD" w:rsidR="00FD6747" w:rsidRDefault="00FD6747" w:rsidP="009C2B0A">
      <w:pPr>
        <w:pStyle w:val="NoSpacing"/>
        <w:jc w:val="center"/>
      </w:pPr>
      <w:r>
        <w:rPr>
          <w:noProof/>
        </w:rPr>
        <w:drawing>
          <wp:inline distT="0" distB="0" distL="0" distR="0" wp14:anchorId="171F5D1B" wp14:editId="2CA78C8B">
            <wp:extent cx="2447778" cy="3535680"/>
            <wp:effectExtent l="0" t="0" r="0" b="7620"/>
            <wp:docPr id="570993947" name="Picture 57099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450954" cy="3540267"/>
                    </a:xfrm>
                    <a:prstGeom prst="rect">
                      <a:avLst/>
                    </a:prstGeom>
                    <a:ln>
                      <a:noFill/>
                    </a:ln>
                  </pic:spPr>
                </pic:pic>
              </a:graphicData>
            </a:graphic>
          </wp:inline>
        </w:drawing>
      </w:r>
    </w:p>
    <w:p w14:paraId="07B6C65D" w14:textId="30A1A494" w:rsidR="009C2B0A" w:rsidRDefault="009C2B0A" w:rsidP="009C2B0A">
      <w:pPr>
        <w:pStyle w:val="TableFigureNote"/>
      </w:pPr>
      <w:r>
        <w:rPr>
          <w:rStyle w:val="Emphasis"/>
        </w:rPr>
        <w:t xml:space="preserve">Note: </w:t>
      </w:r>
      <w:r>
        <w:t>Own work. Image assets adapted from the Moral Machine (</w:t>
      </w:r>
      <w:hyperlink r:id="rId115"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16" w:history="1">
        <w:r>
          <w:rPr>
            <w:rStyle w:val="Hyperlink"/>
          </w:rPr>
          <w:t>https://creativecommons.org/licenses/by/4.0/</w:t>
        </w:r>
      </w:hyperlink>
      <w:r>
        <w:rPr>
          <w:rStyle w:val="Hyperlink"/>
        </w:rPr>
        <w:t>)</w:t>
      </w:r>
      <w:r>
        <w:t>].</w:t>
      </w:r>
    </w:p>
    <w:p w14:paraId="0DEE4BC3" w14:textId="42F83DA0" w:rsidR="003236DF" w:rsidRDefault="003236DF" w:rsidP="003236DF">
      <w:pPr>
        <w:pStyle w:val="FigureTableHeading"/>
      </w:pPr>
      <w:r w:rsidRPr="00C264D4">
        <w:rPr>
          <w:i/>
        </w:rPr>
        <w:lastRenderedPageBreak/>
        <w:t>Figure</w:t>
      </w:r>
      <w:r w:rsidRPr="00C264D4">
        <w:t xml:space="preserve"> </w:t>
      </w:r>
      <w:r>
        <w:t>3</w:t>
      </w:r>
      <w:r w:rsidR="00683E75">
        <w:t>8</w:t>
      </w:r>
      <w:r w:rsidRPr="00C264D4">
        <w:t xml:space="preserve">. </w:t>
      </w:r>
      <w:r w:rsidRPr="00627A6B">
        <w:t xml:space="preserve">The default path of the vehicle in </w:t>
      </w:r>
      <w:r>
        <w:t xml:space="preserve">dilemma 25 in </w:t>
      </w:r>
      <w:r w:rsidRPr="00627A6B">
        <w:t>Stud</w:t>
      </w:r>
      <w:r>
        <w:t>y</w:t>
      </w:r>
      <w:r w:rsidRPr="00627A6B">
        <w:t xml:space="preserve"> </w:t>
      </w:r>
      <w:r>
        <w:t>7</w:t>
      </w:r>
    </w:p>
    <w:p w14:paraId="03B09192" w14:textId="09E48F17" w:rsidR="00FD6747" w:rsidRDefault="00FD6747" w:rsidP="009C2B0A">
      <w:pPr>
        <w:pStyle w:val="NoSpacing"/>
        <w:jc w:val="center"/>
      </w:pPr>
      <w:r>
        <w:rPr>
          <w:noProof/>
        </w:rPr>
        <w:drawing>
          <wp:inline distT="0" distB="0" distL="0" distR="0" wp14:anchorId="4E8B76CC" wp14:editId="74772792">
            <wp:extent cx="2368647" cy="3421380"/>
            <wp:effectExtent l="0" t="0" r="0" b="7620"/>
            <wp:docPr id="570993949" name="Picture 57099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371457" cy="3425439"/>
                    </a:xfrm>
                    <a:prstGeom prst="rect">
                      <a:avLst/>
                    </a:prstGeom>
                    <a:ln>
                      <a:noFill/>
                    </a:ln>
                  </pic:spPr>
                </pic:pic>
              </a:graphicData>
            </a:graphic>
          </wp:inline>
        </w:drawing>
      </w:r>
    </w:p>
    <w:p w14:paraId="0B8C12A7" w14:textId="06704554" w:rsidR="009C2B0A" w:rsidRDefault="009C2B0A" w:rsidP="009C2B0A">
      <w:pPr>
        <w:pStyle w:val="TableFigureNote"/>
      </w:pPr>
      <w:r>
        <w:rPr>
          <w:rStyle w:val="Emphasis"/>
        </w:rPr>
        <w:t xml:space="preserve">Note: </w:t>
      </w:r>
      <w:r>
        <w:t>Own work. Image assets adapted from the Moral Machine (</w:t>
      </w:r>
      <w:hyperlink r:id="rId118"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19" w:history="1">
        <w:r>
          <w:rPr>
            <w:rStyle w:val="Hyperlink"/>
          </w:rPr>
          <w:t>https://creativecommons.org/licenses/by/4.0/</w:t>
        </w:r>
      </w:hyperlink>
      <w:r>
        <w:rPr>
          <w:rStyle w:val="Hyperlink"/>
        </w:rPr>
        <w:t>)</w:t>
      </w:r>
      <w:r>
        <w:t>].</w:t>
      </w:r>
    </w:p>
    <w:p w14:paraId="126F6855" w14:textId="4E64C3EA" w:rsidR="003236DF" w:rsidRDefault="003236DF" w:rsidP="003236DF">
      <w:pPr>
        <w:pStyle w:val="FigureTableHeading"/>
      </w:pPr>
      <w:r w:rsidRPr="00C264D4">
        <w:rPr>
          <w:i/>
        </w:rPr>
        <w:lastRenderedPageBreak/>
        <w:t>Figure</w:t>
      </w:r>
      <w:r w:rsidRPr="00C264D4">
        <w:t xml:space="preserve"> </w:t>
      </w:r>
      <w:r>
        <w:t>3</w:t>
      </w:r>
      <w:r w:rsidR="00683E75">
        <w:t>9</w:t>
      </w:r>
      <w:r w:rsidRPr="00C264D4">
        <w:t xml:space="preserve">. </w:t>
      </w:r>
      <w:r w:rsidRPr="00627A6B">
        <w:t xml:space="preserve">The default path of the vehicle in </w:t>
      </w:r>
      <w:r>
        <w:t xml:space="preserve">dilemma 26 in </w:t>
      </w:r>
      <w:r w:rsidRPr="00627A6B">
        <w:t>Stud</w:t>
      </w:r>
      <w:r>
        <w:t>y</w:t>
      </w:r>
      <w:r w:rsidRPr="00627A6B">
        <w:t xml:space="preserve"> </w:t>
      </w:r>
      <w:r>
        <w:t>7</w:t>
      </w:r>
    </w:p>
    <w:p w14:paraId="7BA16841" w14:textId="17B45408" w:rsidR="00FD6747" w:rsidRDefault="00FD6747" w:rsidP="009C2B0A">
      <w:pPr>
        <w:pStyle w:val="NoSpacing"/>
        <w:jc w:val="center"/>
      </w:pPr>
      <w:r>
        <w:rPr>
          <w:noProof/>
        </w:rPr>
        <w:drawing>
          <wp:inline distT="0" distB="0" distL="0" distR="0" wp14:anchorId="563EA8F5" wp14:editId="1BA725BD">
            <wp:extent cx="2447778" cy="3535680"/>
            <wp:effectExtent l="0" t="0" r="0" b="7620"/>
            <wp:docPr id="570993951" name="Picture 57099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454069" cy="3544767"/>
                    </a:xfrm>
                    <a:prstGeom prst="rect">
                      <a:avLst/>
                    </a:prstGeom>
                    <a:ln>
                      <a:noFill/>
                    </a:ln>
                  </pic:spPr>
                </pic:pic>
              </a:graphicData>
            </a:graphic>
          </wp:inline>
        </w:drawing>
      </w:r>
    </w:p>
    <w:p w14:paraId="6B980FBE" w14:textId="2299F991" w:rsidR="009C2B0A" w:rsidRDefault="009C2B0A" w:rsidP="009C2B0A">
      <w:pPr>
        <w:pStyle w:val="TableFigureNote"/>
      </w:pPr>
      <w:r>
        <w:rPr>
          <w:rStyle w:val="Emphasis"/>
        </w:rPr>
        <w:t xml:space="preserve">Note: </w:t>
      </w:r>
      <w:r>
        <w:t>Own work. Image assets adapted from the Moral Machine (</w:t>
      </w:r>
      <w:hyperlink r:id="rId121"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22" w:history="1">
        <w:r>
          <w:rPr>
            <w:rStyle w:val="Hyperlink"/>
          </w:rPr>
          <w:t>https://creativecommons.org/licenses/by/4.0/</w:t>
        </w:r>
      </w:hyperlink>
      <w:r>
        <w:rPr>
          <w:rStyle w:val="Hyperlink"/>
        </w:rPr>
        <w:t>)</w:t>
      </w:r>
      <w:r>
        <w:t>].</w:t>
      </w:r>
    </w:p>
    <w:p w14:paraId="4DF34C35" w14:textId="66EA057B" w:rsidR="003236DF" w:rsidRDefault="003236DF" w:rsidP="003236DF">
      <w:pPr>
        <w:pStyle w:val="FigureTableHeading"/>
      </w:pPr>
      <w:r w:rsidRPr="00C264D4">
        <w:rPr>
          <w:i/>
        </w:rPr>
        <w:lastRenderedPageBreak/>
        <w:t>Figure</w:t>
      </w:r>
      <w:r w:rsidRPr="00C264D4">
        <w:t xml:space="preserve"> </w:t>
      </w:r>
      <w:r w:rsidR="00683E75">
        <w:t>40</w:t>
      </w:r>
      <w:r w:rsidRPr="00C264D4">
        <w:t xml:space="preserve">. </w:t>
      </w:r>
      <w:r w:rsidRPr="00627A6B">
        <w:t xml:space="preserve">The default path of the vehicle in </w:t>
      </w:r>
      <w:r>
        <w:t xml:space="preserve">dilemma 27 in </w:t>
      </w:r>
      <w:r w:rsidRPr="00627A6B">
        <w:t>Stud</w:t>
      </w:r>
      <w:r>
        <w:t>y</w:t>
      </w:r>
      <w:r w:rsidRPr="00627A6B">
        <w:t xml:space="preserve"> </w:t>
      </w:r>
      <w:r>
        <w:t>7</w:t>
      </w:r>
    </w:p>
    <w:p w14:paraId="2B202FBF" w14:textId="43A0E362" w:rsidR="00FD6747" w:rsidRDefault="00FD6747" w:rsidP="009C2B0A">
      <w:pPr>
        <w:pStyle w:val="NoSpacing"/>
        <w:jc w:val="center"/>
      </w:pPr>
      <w:r>
        <w:rPr>
          <w:noProof/>
        </w:rPr>
        <w:drawing>
          <wp:inline distT="0" distB="0" distL="0" distR="0" wp14:anchorId="6A02AA1A" wp14:editId="2CABD9FF">
            <wp:extent cx="2447778" cy="3535680"/>
            <wp:effectExtent l="0" t="0" r="0" b="7620"/>
            <wp:docPr id="570993953" name="Picture 57099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456676" cy="3548532"/>
                    </a:xfrm>
                    <a:prstGeom prst="rect">
                      <a:avLst/>
                    </a:prstGeom>
                    <a:ln>
                      <a:noFill/>
                    </a:ln>
                  </pic:spPr>
                </pic:pic>
              </a:graphicData>
            </a:graphic>
          </wp:inline>
        </w:drawing>
      </w:r>
    </w:p>
    <w:p w14:paraId="4A68E92F" w14:textId="320F5BED" w:rsidR="009C2B0A" w:rsidRDefault="009C2B0A" w:rsidP="009C2B0A">
      <w:pPr>
        <w:pStyle w:val="TableFigureNote"/>
      </w:pPr>
      <w:r>
        <w:rPr>
          <w:rStyle w:val="Emphasis"/>
        </w:rPr>
        <w:t xml:space="preserve">Note: </w:t>
      </w:r>
      <w:r>
        <w:t>Own work. Image assets adapted from the Moral Machine (</w:t>
      </w:r>
      <w:hyperlink r:id="rId124"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25" w:history="1">
        <w:r>
          <w:rPr>
            <w:rStyle w:val="Hyperlink"/>
          </w:rPr>
          <w:t>https://creativecommons.org/licenses/by/4.0/</w:t>
        </w:r>
      </w:hyperlink>
      <w:r>
        <w:rPr>
          <w:rStyle w:val="Hyperlink"/>
        </w:rPr>
        <w:t>)</w:t>
      </w:r>
      <w:r>
        <w:t>].</w:t>
      </w:r>
    </w:p>
    <w:p w14:paraId="778808DC" w14:textId="69A28F95" w:rsidR="003236DF" w:rsidRDefault="003236DF" w:rsidP="003236DF">
      <w:pPr>
        <w:pStyle w:val="FigureTableHeading"/>
      </w:pPr>
      <w:r w:rsidRPr="00C264D4">
        <w:rPr>
          <w:i/>
        </w:rPr>
        <w:lastRenderedPageBreak/>
        <w:t>Figure</w:t>
      </w:r>
      <w:r w:rsidRPr="00C264D4">
        <w:t xml:space="preserve"> </w:t>
      </w:r>
      <w:r>
        <w:t>4</w:t>
      </w:r>
      <w:r w:rsidR="00683E75">
        <w:t>1</w:t>
      </w:r>
      <w:r w:rsidRPr="00C264D4">
        <w:t xml:space="preserve">. </w:t>
      </w:r>
      <w:r w:rsidRPr="00627A6B">
        <w:t xml:space="preserve">The default path of the vehicle in </w:t>
      </w:r>
      <w:r>
        <w:t xml:space="preserve">dilemma 28 in </w:t>
      </w:r>
      <w:r w:rsidRPr="00627A6B">
        <w:t>Stud</w:t>
      </w:r>
      <w:r>
        <w:t>y</w:t>
      </w:r>
      <w:r w:rsidRPr="00627A6B">
        <w:t xml:space="preserve"> </w:t>
      </w:r>
      <w:r>
        <w:t>7</w:t>
      </w:r>
    </w:p>
    <w:p w14:paraId="201DF2B2" w14:textId="35C69AB3" w:rsidR="00FD6747" w:rsidRDefault="00FD6747" w:rsidP="003236DF">
      <w:pPr>
        <w:pStyle w:val="NoSpacing"/>
        <w:jc w:val="center"/>
      </w:pPr>
      <w:r>
        <w:rPr>
          <w:noProof/>
        </w:rPr>
        <w:drawing>
          <wp:inline distT="0" distB="0" distL="0" distR="0" wp14:anchorId="1F0AFB0F" wp14:editId="17719254">
            <wp:extent cx="2526908" cy="3649980"/>
            <wp:effectExtent l="0" t="0" r="6985" b="7620"/>
            <wp:docPr id="570993955" name="Picture 57099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uestionnaire 2017.03.27 Scenario A.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533381" cy="3659329"/>
                    </a:xfrm>
                    <a:prstGeom prst="rect">
                      <a:avLst/>
                    </a:prstGeom>
                    <a:ln>
                      <a:noFill/>
                    </a:ln>
                  </pic:spPr>
                </pic:pic>
              </a:graphicData>
            </a:graphic>
          </wp:inline>
        </w:drawing>
      </w:r>
    </w:p>
    <w:p w14:paraId="17BB3F1D" w14:textId="32440B11" w:rsidR="009C2B0A" w:rsidRDefault="009C2B0A" w:rsidP="009C2B0A">
      <w:pPr>
        <w:pStyle w:val="TableFigureNote"/>
      </w:pPr>
      <w:r>
        <w:rPr>
          <w:rStyle w:val="Emphasis"/>
        </w:rPr>
        <w:t xml:space="preserve">Note: </w:t>
      </w:r>
      <w:r>
        <w:t>Own work. Image assets adapted from the Moral Machine (</w:t>
      </w:r>
      <w:hyperlink r:id="rId127" w:history="1">
        <w:r>
          <w:rPr>
            <w:rStyle w:val="Hyperlink"/>
          </w:rPr>
          <w:t>http://moralmachine.mit.edu/</w:t>
        </w:r>
      </w:hyperlink>
      <w:r>
        <w:rPr>
          <w:rStyle w:val="Hyperlink"/>
        </w:rPr>
        <w:t>)</w:t>
      </w:r>
      <w:r>
        <w:t xml:space="preserve"> by Scalable Cooperation and MIT Media Lab [CC </w:t>
      </w:r>
      <w:r w:rsidR="00B578F2">
        <w:t>BY</w:t>
      </w:r>
      <w:r>
        <w:t xml:space="preserve"> 4.0 (</w:t>
      </w:r>
      <w:hyperlink r:id="rId128" w:history="1">
        <w:r>
          <w:rPr>
            <w:rStyle w:val="Hyperlink"/>
          </w:rPr>
          <w:t>https://creativecommons.org/licenses/by/4.0/</w:t>
        </w:r>
      </w:hyperlink>
      <w:r>
        <w:rPr>
          <w:rStyle w:val="Hyperlink"/>
        </w:rPr>
        <w:t>)</w:t>
      </w:r>
      <w:r>
        <w:t>].</w:t>
      </w:r>
    </w:p>
    <w:p w14:paraId="6724CD1E" w14:textId="6AA6F37A" w:rsidR="00FD6747" w:rsidRDefault="009C6F42" w:rsidP="00627A6B">
      <w:pPr>
        <w:pStyle w:val="Heading1"/>
      </w:pPr>
      <w:r>
        <w:lastRenderedPageBreak/>
        <w:t>P</w:t>
      </w:r>
      <w:r w:rsidR="00627A6B">
        <w:t>requestionnaire in Study 7</w:t>
      </w:r>
    </w:p>
    <w:p w14:paraId="73F805AD" w14:textId="77777777" w:rsidR="009C2B0A" w:rsidRDefault="00FD6747" w:rsidP="00FD6747">
      <w:r>
        <w:t xml:space="preserve">All text-based dilemmas were taken from the supplementary materials provided in </w:t>
      </w:r>
      <w:r w:rsidRPr="002E72E3">
        <w:t>Greene, J. D., Sommerville, R. B., Nystrom, L. E., Darley, J. M., &amp; Cohen, J. D. (2001). An fMRI Investigation of Emotional Engagement in Moral Judgment. Science, 293(5537), 2105-2108. doi:10.1126/science.1062872</w:t>
      </w:r>
      <w:r>
        <w:t>.</w:t>
      </w:r>
    </w:p>
    <w:p w14:paraId="1DEF2F65" w14:textId="6AA6F046" w:rsidR="00FD6747" w:rsidRDefault="00FD6747" w:rsidP="00FD6747">
      <w:r>
        <w:t xml:space="preserve">The dilemmas were presented as </w:t>
      </w:r>
      <w:r w:rsidR="00B00A8A">
        <w:t>shown</w:t>
      </w:r>
      <w:r>
        <w:t xml:space="preserve"> </w:t>
      </w:r>
      <w:r w:rsidR="00627A6B">
        <w:t xml:space="preserve">in Table </w:t>
      </w:r>
      <w:r w:rsidR="00B00A8A">
        <w:t>3</w:t>
      </w:r>
      <w:r>
        <w:t xml:space="preserve">. Participants read </w:t>
      </w:r>
      <w:r w:rsidR="00C42518">
        <w:t>each</w:t>
      </w:r>
      <w:r>
        <w:t xml:space="preserve"> dilemma paragraph by paragraph</w:t>
      </w:r>
      <w:r w:rsidR="00C42518">
        <w:t xml:space="preserve"> and</w:t>
      </w:r>
      <w:r>
        <w:t xml:space="preserve"> indicated their moral judgement by pressing “appropriate” or “inappropriate” </w:t>
      </w:r>
      <w:r w:rsidR="00C42518">
        <w:t>after reading the final question for each text-based dilemma</w:t>
      </w:r>
      <w:r>
        <w:t>.</w:t>
      </w:r>
    </w:p>
    <w:p w14:paraId="4FAE0B2C" w14:textId="3118EC72" w:rsidR="00627A6B" w:rsidRDefault="00627A6B" w:rsidP="00627A6B">
      <w:pPr>
        <w:pStyle w:val="FigureTableHeading"/>
      </w:pPr>
      <w:r w:rsidRPr="00561DFC">
        <w:rPr>
          <w:i/>
        </w:rPr>
        <w:lastRenderedPageBreak/>
        <w:t>Table</w:t>
      </w:r>
      <w:r>
        <w:t xml:space="preserve"> 3. Text-based dilemmas used in the prequestionnaire of Study 7</w:t>
      </w:r>
    </w:p>
    <w:tbl>
      <w:tblPr>
        <w:tblStyle w:val="APAReport"/>
        <w:tblW w:w="0" w:type="auto"/>
        <w:jc w:val="center"/>
        <w:tblCellMar>
          <w:top w:w="57" w:type="dxa"/>
          <w:bottom w:w="57" w:type="dxa"/>
        </w:tblCellMar>
        <w:tblLook w:val="04A0" w:firstRow="1" w:lastRow="0" w:firstColumn="1" w:lastColumn="0" w:noHBand="0" w:noVBand="1"/>
      </w:tblPr>
      <w:tblGrid>
        <w:gridCol w:w="1110"/>
        <w:gridCol w:w="4068"/>
        <w:gridCol w:w="4182"/>
      </w:tblGrid>
      <w:tr w:rsidR="00C42518" w14:paraId="6C251A6B" w14:textId="77777777" w:rsidTr="00B25F1E">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7E7D1406" w14:textId="5BFACD27" w:rsidR="00C42518" w:rsidRDefault="00C42518" w:rsidP="00FD6747">
            <w:r>
              <w:t>Dilemma</w:t>
            </w:r>
          </w:p>
        </w:tc>
        <w:tc>
          <w:tcPr>
            <w:tcW w:w="0" w:type="auto"/>
          </w:tcPr>
          <w:p w14:paraId="0E0F6B0F" w14:textId="0F7B8FE1" w:rsidR="00C42518" w:rsidRDefault="00C42518" w:rsidP="00FD6747">
            <w:r>
              <w:t>Moral-impersonal</w:t>
            </w:r>
          </w:p>
        </w:tc>
        <w:tc>
          <w:tcPr>
            <w:tcW w:w="0" w:type="auto"/>
          </w:tcPr>
          <w:p w14:paraId="008AE94F" w14:textId="0F2DAB52" w:rsidR="00C42518" w:rsidRDefault="00C42518" w:rsidP="00FD6747">
            <w:r>
              <w:t>Moral-personal</w:t>
            </w:r>
          </w:p>
        </w:tc>
      </w:tr>
      <w:tr w:rsidR="00C42518" w14:paraId="6E041344" w14:textId="77777777" w:rsidTr="00B25F1E">
        <w:trPr>
          <w:jc w:val="center"/>
        </w:trPr>
        <w:tc>
          <w:tcPr>
            <w:tcW w:w="0" w:type="auto"/>
          </w:tcPr>
          <w:p w14:paraId="11D4D3E8" w14:textId="3AFAF7AD" w:rsidR="00C42518" w:rsidRDefault="00C42518" w:rsidP="00C42518">
            <w:r>
              <w:t>1</w:t>
            </w:r>
          </w:p>
        </w:tc>
        <w:tc>
          <w:tcPr>
            <w:tcW w:w="0" w:type="auto"/>
          </w:tcPr>
          <w:p w14:paraId="15BC7EA2" w14:textId="1D622E35" w:rsidR="00C42518" w:rsidRDefault="00C42518" w:rsidP="00C42518">
            <w:r>
              <w:t>You are at the wheel of a runaway trolley quickly approaching a fork in the tracks. On the tracks extending to the left is a group of five railway workmen. On the tracks extending to the right is a single railway workman.</w:t>
            </w:r>
          </w:p>
          <w:p w14:paraId="5A936A9D" w14:textId="77777777" w:rsidR="00C42518" w:rsidRDefault="00C42518" w:rsidP="00C42518"/>
          <w:p w14:paraId="7B52BB61" w14:textId="646DEE30" w:rsidR="00C42518" w:rsidRDefault="00C42518" w:rsidP="00C42518">
            <w:r>
              <w:t>If you do nothing the trolley will proceed to the left, causing the deaths of the five workmen. The only way to avoid the deaths of these workmen is to hit a switch on your dashboard that will cause the trolley to proceed to the right, causing the death of the single workman.</w:t>
            </w:r>
          </w:p>
          <w:p w14:paraId="68578984" w14:textId="77777777" w:rsidR="00C42518" w:rsidRPr="009C6F42" w:rsidRDefault="00C42518" w:rsidP="00C42518"/>
          <w:p w14:paraId="667366D8" w14:textId="49D221A9" w:rsidR="00C42518" w:rsidRPr="009C6F42" w:rsidRDefault="00C42518" w:rsidP="00C42518">
            <w:r w:rsidRPr="009C6F42">
              <w:t>Is it appropriate for you to hit the switch in order to avoid the deaths of the five workmen?</w:t>
            </w:r>
          </w:p>
        </w:tc>
        <w:tc>
          <w:tcPr>
            <w:tcW w:w="0" w:type="auto"/>
          </w:tcPr>
          <w:p w14:paraId="35FA4AC2" w14:textId="1824BBC8" w:rsidR="00C42518" w:rsidRDefault="00C42518" w:rsidP="00C42518">
            <w:r w:rsidRPr="00EE452C">
              <w:t>A runaway trolley is heading down the tracks toward five workmen who will be killed if the trolley proceeds on its present course. You are on a footbridge over the tracks, in between the approaching trolley and the five workmen. Next to you on this footbridge is a stranger who happens to be very large.</w:t>
            </w:r>
          </w:p>
          <w:p w14:paraId="54449716" w14:textId="77777777" w:rsidR="00C42518" w:rsidRDefault="00C42518" w:rsidP="00C42518"/>
          <w:p w14:paraId="747B4A7E" w14:textId="5E12B8E2" w:rsidR="00C42518" w:rsidRDefault="00C42518" w:rsidP="00C42518">
            <w:r w:rsidRPr="00EE452C">
              <w:t>The only way to save the lives of the five workmen is to push this stranger off the bridge and onto the tracks below where his large body will stop the trolley. The stranger will die if you do this, but the five workmen will be saved.</w:t>
            </w:r>
          </w:p>
          <w:p w14:paraId="0F4BB017" w14:textId="77777777" w:rsidR="00C42518" w:rsidRDefault="00C42518" w:rsidP="00C42518"/>
          <w:p w14:paraId="743D481A" w14:textId="36DFEED5" w:rsidR="00C42518" w:rsidRDefault="00C42518" w:rsidP="00C42518">
            <w:r w:rsidRPr="00B90B1E">
              <w:t>Is it appropriate for you to push the stranger on to the tracks in order to save the five workmen?</w:t>
            </w:r>
          </w:p>
        </w:tc>
      </w:tr>
      <w:tr w:rsidR="00C42518" w14:paraId="02A862B5" w14:textId="77777777" w:rsidTr="00B25F1E">
        <w:trPr>
          <w:jc w:val="center"/>
        </w:trPr>
        <w:tc>
          <w:tcPr>
            <w:tcW w:w="0" w:type="auto"/>
          </w:tcPr>
          <w:p w14:paraId="137CEF74" w14:textId="48FC8D13" w:rsidR="00C42518" w:rsidRDefault="00C42518" w:rsidP="00C42518">
            <w:r>
              <w:t>2</w:t>
            </w:r>
          </w:p>
        </w:tc>
        <w:tc>
          <w:tcPr>
            <w:tcW w:w="0" w:type="auto"/>
          </w:tcPr>
          <w:p w14:paraId="5AF0E064" w14:textId="0143843E" w:rsidR="00C42518" w:rsidRDefault="00C42518" w:rsidP="00C42518">
            <w:r w:rsidRPr="00EE452C">
              <w:t xml:space="preserve">You are at home one day when the mail arrives. You receive a letter from a reputable international aid organization. The letter asks you to </w:t>
            </w:r>
            <w:proofErr w:type="gramStart"/>
            <w:r w:rsidRPr="00EE452C">
              <w:t>make a donation of</w:t>
            </w:r>
            <w:proofErr w:type="gramEnd"/>
            <w:r w:rsidRPr="00EE452C">
              <w:t xml:space="preserve"> two hundred dollars to their organization.</w:t>
            </w:r>
          </w:p>
          <w:p w14:paraId="1634F899" w14:textId="77777777" w:rsidR="00C42518" w:rsidRDefault="00C42518" w:rsidP="00C42518"/>
          <w:p w14:paraId="65DD4F1E" w14:textId="0931B04C" w:rsidR="00C42518" w:rsidRDefault="00C42518" w:rsidP="00C42518">
            <w:r w:rsidRPr="00EE452C">
              <w:t>The letter explains that a two hundred-dollar donation will allow this organization to provide needed medical attention to some poor people in another part of the world.</w:t>
            </w:r>
          </w:p>
          <w:p w14:paraId="524500C1" w14:textId="77777777" w:rsidR="00C42518" w:rsidRDefault="00C42518" w:rsidP="00C42518"/>
          <w:p w14:paraId="2D64016E" w14:textId="07EA7D35" w:rsidR="00C42518" w:rsidRDefault="00C42518" w:rsidP="00C42518">
            <w:r w:rsidRPr="00B90B1E">
              <w:t xml:space="preserve">Is it appropriate for you to not </w:t>
            </w:r>
            <w:proofErr w:type="gramStart"/>
            <w:r w:rsidRPr="00B90B1E">
              <w:t>make a donation</w:t>
            </w:r>
            <w:proofErr w:type="gramEnd"/>
            <w:r w:rsidRPr="00B90B1E">
              <w:t xml:space="preserve"> to this organization in order to save money?</w:t>
            </w:r>
          </w:p>
        </w:tc>
        <w:tc>
          <w:tcPr>
            <w:tcW w:w="0" w:type="auto"/>
          </w:tcPr>
          <w:p w14:paraId="5D773CDB" w14:textId="0AF696CC" w:rsidR="00C42518" w:rsidRDefault="00C42518" w:rsidP="00C42518">
            <w:r w:rsidRPr="00EE452C">
              <w:t>Your plane has crashed in the Himalayas. The only survivors are yourself, another man, and a young boy. The three of you travel for days, battling extreme cold and wind. Your only chance at survival is to find your way to small a village on the other side of the mountain, several days away.</w:t>
            </w:r>
          </w:p>
          <w:p w14:paraId="3103D558" w14:textId="77777777" w:rsidR="009C6F42" w:rsidRDefault="009C6F42" w:rsidP="00C42518"/>
          <w:p w14:paraId="42668E1A" w14:textId="7B1C6483" w:rsidR="00C42518" w:rsidRDefault="00C42518" w:rsidP="00C42518">
            <w:r w:rsidRPr="00EE452C">
              <w:t>The boy has a broken leg and cannot move very quickly. His chances of surviving the journey are essentially zero. Without food, you and the other man will probably die as well. The other man suggests that you sacrifice the boy and eat his remains over the next few days.</w:t>
            </w:r>
          </w:p>
          <w:p w14:paraId="0B48E3BD" w14:textId="77777777" w:rsidR="009C6F42" w:rsidRDefault="009C6F42" w:rsidP="00C42518"/>
          <w:p w14:paraId="709797D3" w14:textId="03388E42" w:rsidR="00C42518" w:rsidRDefault="00C42518" w:rsidP="00C42518">
            <w:r w:rsidRPr="00B90B1E">
              <w:t>Is it appropriate to kill this boy so that you and the man may survive your journey to safety?</w:t>
            </w:r>
          </w:p>
        </w:tc>
      </w:tr>
      <w:tr w:rsidR="00C42518" w14:paraId="2F30137C" w14:textId="77777777" w:rsidTr="00B25F1E">
        <w:trPr>
          <w:jc w:val="center"/>
        </w:trPr>
        <w:tc>
          <w:tcPr>
            <w:tcW w:w="0" w:type="auto"/>
          </w:tcPr>
          <w:p w14:paraId="776A3CFF" w14:textId="62683D75" w:rsidR="00C42518" w:rsidRDefault="00C42518" w:rsidP="00FD6747">
            <w:r>
              <w:lastRenderedPageBreak/>
              <w:t>3</w:t>
            </w:r>
          </w:p>
        </w:tc>
        <w:tc>
          <w:tcPr>
            <w:tcW w:w="0" w:type="auto"/>
          </w:tcPr>
          <w:p w14:paraId="0F2FC1D4" w14:textId="3C3AC398" w:rsidR="00C42518" w:rsidRDefault="00C42518" w:rsidP="00C42518">
            <w:r w:rsidRPr="00EE452C">
              <w:t>You are walking down the street when you come across a wallet lying on the ground. You open the wallet and find that it contains several hundred dollars in cash as well the owner's driver's license.</w:t>
            </w:r>
          </w:p>
          <w:p w14:paraId="356E675A" w14:textId="77777777" w:rsidR="00C42518" w:rsidRDefault="00C42518" w:rsidP="00C42518"/>
          <w:p w14:paraId="362BAB26" w14:textId="677FA5F5" w:rsidR="00C42518" w:rsidRDefault="00C42518" w:rsidP="00C42518">
            <w:r w:rsidRPr="00EE452C">
              <w:t>From the credit cards and other items in the wallet it's very clear that the wallet's owner is wealthy. You, on the other hand, have been hit by hard times recently and could really use some extra money. You consider sending the wallet back to the owner without the cash, keeping the cash for yourself.</w:t>
            </w:r>
          </w:p>
          <w:p w14:paraId="270EA609" w14:textId="77777777" w:rsidR="00C42518" w:rsidRDefault="00C42518" w:rsidP="00C42518"/>
          <w:p w14:paraId="41B2F1C1" w14:textId="17F41C83" w:rsidR="00C42518" w:rsidRDefault="00C42518" w:rsidP="00FD6747">
            <w:r w:rsidRPr="00B90B1E">
              <w:t>Is it appropriate for you to keep the money you found in the wallet in order to have more money for yourself?</w:t>
            </w:r>
          </w:p>
        </w:tc>
        <w:tc>
          <w:tcPr>
            <w:tcW w:w="0" w:type="auto"/>
          </w:tcPr>
          <w:p w14:paraId="0FC543A0" w14:textId="67CABFDA" w:rsidR="009C6F42" w:rsidRDefault="009C6F42" w:rsidP="009C6F42">
            <w:r w:rsidRPr="00EE452C">
              <w:t>Enemy soldiers have taken over your village. They have orders to kill all remaining civilians. You and some of your townspeople have sought refuge in the cellar of a large house. Outside you hear the voices of soldiers who have come to search the house for valuables.</w:t>
            </w:r>
          </w:p>
          <w:p w14:paraId="682EE9FB" w14:textId="77777777" w:rsidR="009C6F42" w:rsidRDefault="009C6F42" w:rsidP="009C6F42"/>
          <w:p w14:paraId="1DC0074D" w14:textId="6AD32F94" w:rsidR="009C6F42" w:rsidRDefault="009C6F42" w:rsidP="009C6F42">
            <w:r w:rsidRPr="00EE452C">
              <w:t>Your baby begins to cry loudly. You cover his mouth to block the sound. If you remove your hand from his mouth his crying will summon the attention of the soldiers who will kill you, your child, and the others hiding out in the cellar. To save yourself and the others you must smother your child to death.</w:t>
            </w:r>
          </w:p>
          <w:p w14:paraId="42D52219" w14:textId="77777777" w:rsidR="009C6F42" w:rsidRPr="00EE452C" w:rsidRDefault="009C6F42" w:rsidP="009C6F42"/>
          <w:p w14:paraId="08F16158" w14:textId="0589F120" w:rsidR="00C42518" w:rsidRDefault="009C6F42" w:rsidP="00FD6747">
            <w:r w:rsidRPr="00B90B1E">
              <w:t>Is it appropriate for you to smother your child in order to save yourself and the other townspeople?</w:t>
            </w:r>
          </w:p>
        </w:tc>
      </w:tr>
    </w:tbl>
    <w:p w14:paraId="7BF9F7A0" w14:textId="22FA3A7C" w:rsidR="00FD6747" w:rsidRPr="002E72E3" w:rsidRDefault="00FD6747" w:rsidP="00627A6B">
      <w:pPr>
        <w:pStyle w:val="TableFigureNote"/>
      </w:pPr>
      <w:r w:rsidRPr="00627A6B">
        <w:rPr>
          <w:i/>
        </w:rPr>
        <w:t>Note</w:t>
      </w:r>
      <w:r w:rsidR="00627A6B">
        <w:t>:</w:t>
      </w:r>
      <w:r>
        <w:t xml:space="preserve"> </w:t>
      </w:r>
      <w:r w:rsidR="00C42518">
        <w:t xml:space="preserve">The first moral-impersonal dilemma represents </w:t>
      </w:r>
      <w:r>
        <w:t>the original trolley</w:t>
      </w:r>
      <w:r w:rsidR="00C42518">
        <w:t xml:space="preserve"> problem. The first moral-personal dilemma represents the </w:t>
      </w:r>
      <w:r>
        <w:t>footbridge dilemma.</w:t>
      </w:r>
    </w:p>
    <w:p w14:paraId="5D753B2C" w14:textId="5615EDAB" w:rsidR="00FD6747" w:rsidRDefault="00FD6747" w:rsidP="00FD6747">
      <w:pPr>
        <w:pStyle w:val="FigureTableHeading"/>
      </w:pPr>
      <w:r w:rsidRPr="00FD6747">
        <w:rPr>
          <w:i/>
        </w:rPr>
        <w:lastRenderedPageBreak/>
        <w:t>Figure</w:t>
      </w:r>
      <w:r>
        <w:t xml:space="preserve"> </w:t>
      </w:r>
      <w:r w:rsidR="003236DF">
        <w:t>4</w:t>
      </w:r>
      <w:r w:rsidR="00683E75">
        <w:t>2</w:t>
      </w:r>
      <w:r>
        <w:t xml:space="preserve">. Moral judgements on text-based dilemmas </w:t>
      </w:r>
      <w:r w:rsidR="00017136">
        <w:t>in</w:t>
      </w:r>
      <w:r>
        <w:t xml:space="preserve"> Study 7</w:t>
      </w:r>
    </w:p>
    <w:p w14:paraId="756BFB32" w14:textId="3AE14470" w:rsidR="00FD6747" w:rsidRDefault="008827AB" w:rsidP="008827AB">
      <w:pPr>
        <w:pStyle w:val="NoSpacing"/>
        <w:jc w:val="center"/>
      </w:pPr>
      <w:r>
        <w:rPr>
          <w:noProof/>
        </w:rPr>
        <w:drawing>
          <wp:inline distT="0" distB="0" distL="0" distR="0" wp14:anchorId="5B1AF4A0" wp14:editId="57EC1737">
            <wp:extent cx="5943600" cy="3680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3680460"/>
                    </a:xfrm>
                    <a:prstGeom prst="rect">
                      <a:avLst/>
                    </a:prstGeom>
                    <a:noFill/>
                    <a:ln>
                      <a:noFill/>
                    </a:ln>
                  </pic:spPr>
                </pic:pic>
              </a:graphicData>
            </a:graphic>
          </wp:inline>
        </w:drawing>
      </w:r>
    </w:p>
    <w:p w14:paraId="4A90A2CD" w14:textId="77777777" w:rsidR="00FD6747" w:rsidRPr="00ED42BA" w:rsidRDefault="00FD6747" w:rsidP="00BA7879">
      <w:pPr>
        <w:pStyle w:val="TableFigureNote"/>
      </w:pPr>
      <w:r w:rsidRPr="008E6509">
        <w:rPr>
          <w:rStyle w:val="Emphasis"/>
        </w:rPr>
        <w:t>Note</w:t>
      </w:r>
      <w:r>
        <w:t>: The n</w:t>
      </w:r>
      <w:r w:rsidRPr="00727B30">
        <w:t xml:space="preserve">ames of the dilemmas were not </w:t>
      </w:r>
      <w:r>
        <w:t>shown to</w:t>
      </w:r>
      <w:r w:rsidRPr="00727B30">
        <w:t xml:space="preserve"> </w:t>
      </w:r>
      <w:r>
        <w:t>participants</w:t>
      </w:r>
      <w:r w:rsidRPr="00727B30">
        <w:t>.</w:t>
      </w:r>
    </w:p>
    <w:p w14:paraId="298C8D66" w14:textId="2FFAEA4E" w:rsidR="00FD6747" w:rsidRPr="00BB2D27" w:rsidRDefault="00561DFC" w:rsidP="00FD6747">
      <w:pPr>
        <w:pStyle w:val="FigureTableHeading"/>
      </w:pPr>
      <w:r>
        <w:rPr>
          <w:i/>
        </w:rPr>
        <w:lastRenderedPageBreak/>
        <w:t>T</w:t>
      </w:r>
      <w:r w:rsidR="00FD6747" w:rsidRPr="003D1169">
        <w:rPr>
          <w:i/>
        </w:rPr>
        <w:t>able</w:t>
      </w:r>
      <w:r w:rsidR="00FD6747">
        <w:t xml:space="preserve"> </w:t>
      </w:r>
      <w:r w:rsidR="00414319">
        <w:t>4</w:t>
      </w:r>
      <w:r w:rsidR="00FD6747">
        <w:t>. Factors, levels and number of combinations in Study 7</w:t>
      </w:r>
    </w:p>
    <w:tbl>
      <w:tblPr>
        <w:tblStyle w:val="APAReport"/>
        <w:tblW w:w="0" w:type="auto"/>
        <w:tblLook w:val="04A0" w:firstRow="1" w:lastRow="0" w:firstColumn="1" w:lastColumn="0" w:noHBand="0" w:noVBand="1"/>
      </w:tblPr>
      <w:tblGrid>
        <w:gridCol w:w="2661"/>
        <w:gridCol w:w="3267"/>
        <w:gridCol w:w="1584"/>
        <w:gridCol w:w="852"/>
        <w:gridCol w:w="996"/>
      </w:tblGrid>
      <w:tr w:rsidR="00FD6747" w:rsidRPr="00BB2D27" w14:paraId="677FF0CE" w14:textId="77777777" w:rsidTr="003877BC">
        <w:trPr>
          <w:cnfStyle w:val="100000000000" w:firstRow="1" w:lastRow="0" w:firstColumn="0" w:lastColumn="0" w:oddVBand="0" w:evenVBand="0" w:oddHBand="0" w:evenHBand="0" w:firstRowFirstColumn="0" w:firstRowLastColumn="0" w:lastRowFirstColumn="0" w:lastRowLastColumn="0"/>
          <w:trHeight w:val="330"/>
        </w:trPr>
        <w:tc>
          <w:tcPr>
            <w:tcW w:w="2661" w:type="dxa"/>
            <w:vMerge w:val="restart"/>
            <w:noWrap/>
            <w:hideMark/>
          </w:tcPr>
          <w:p w14:paraId="10194D83" w14:textId="77777777" w:rsidR="00FD6747" w:rsidRPr="00BB2D27" w:rsidRDefault="00FD6747" w:rsidP="003877BC">
            <w:pPr>
              <w:pStyle w:val="NoSpacing"/>
              <w:rPr>
                <w:bCs/>
              </w:rPr>
            </w:pPr>
            <w:r>
              <w:rPr>
                <w:bCs/>
              </w:rPr>
              <w:t>Factor</w:t>
            </w:r>
          </w:p>
        </w:tc>
        <w:tc>
          <w:tcPr>
            <w:tcW w:w="3267" w:type="dxa"/>
            <w:vMerge w:val="restart"/>
            <w:noWrap/>
            <w:hideMark/>
          </w:tcPr>
          <w:p w14:paraId="35BF4AB2" w14:textId="77777777" w:rsidR="00FD6747" w:rsidRPr="00BB2D27" w:rsidRDefault="00FD6747" w:rsidP="003877BC">
            <w:pPr>
              <w:pStyle w:val="NoSpacing"/>
              <w:rPr>
                <w:bCs/>
              </w:rPr>
            </w:pPr>
            <w:r w:rsidRPr="00BB2D27">
              <w:rPr>
                <w:bCs/>
              </w:rPr>
              <w:t>Levels</w:t>
            </w:r>
          </w:p>
        </w:tc>
        <w:tc>
          <w:tcPr>
            <w:tcW w:w="1584" w:type="dxa"/>
            <w:vMerge w:val="restart"/>
            <w:noWrap/>
            <w:hideMark/>
          </w:tcPr>
          <w:p w14:paraId="06A159AC" w14:textId="77777777" w:rsidR="00FD6747" w:rsidRPr="00BB2D27" w:rsidRDefault="00FD6747" w:rsidP="003877BC">
            <w:pPr>
              <w:pStyle w:val="NoSpacing"/>
              <w:rPr>
                <w:bCs/>
              </w:rPr>
            </w:pPr>
            <w:r>
              <w:rPr>
                <w:bCs/>
              </w:rPr>
              <w:t>Used in</w:t>
            </w:r>
          </w:p>
        </w:tc>
        <w:tc>
          <w:tcPr>
            <w:tcW w:w="1848" w:type="dxa"/>
            <w:gridSpan w:val="2"/>
            <w:noWrap/>
            <w:hideMark/>
          </w:tcPr>
          <w:p w14:paraId="76F9C823" w14:textId="77777777" w:rsidR="00FD6747" w:rsidRPr="00BB2D27" w:rsidRDefault="00FD6747" w:rsidP="003877BC">
            <w:pPr>
              <w:pStyle w:val="NoSpacing"/>
              <w:rPr>
                <w:bCs/>
              </w:rPr>
            </w:pPr>
            <w:r w:rsidRPr="00BB2D27">
              <w:rPr>
                <w:bCs/>
              </w:rPr>
              <w:t>Combinations</w:t>
            </w:r>
          </w:p>
        </w:tc>
      </w:tr>
      <w:tr w:rsidR="00FD6747" w:rsidRPr="00BB2D27" w14:paraId="2E1FDC7E" w14:textId="77777777" w:rsidTr="003877BC">
        <w:trPr>
          <w:trHeight w:val="330"/>
        </w:trPr>
        <w:tc>
          <w:tcPr>
            <w:tcW w:w="2661" w:type="dxa"/>
            <w:vMerge/>
            <w:tcBorders>
              <w:bottom w:val="single" w:sz="18" w:space="0" w:color="auto"/>
            </w:tcBorders>
            <w:hideMark/>
          </w:tcPr>
          <w:p w14:paraId="3246060C" w14:textId="77777777" w:rsidR="00FD6747" w:rsidRPr="00BB2D27" w:rsidRDefault="00FD6747" w:rsidP="003877BC">
            <w:pPr>
              <w:pStyle w:val="NoSpacing"/>
              <w:rPr>
                <w:bCs/>
              </w:rPr>
            </w:pPr>
          </w:p>
        </w:tc>
        <w:tc>
          <w:tcPr>
            <w:tcW w:w="3267" w:type="dxa"/>
            <w:vMerge/>
            <w:tcBorders>
              <w:bottom w:val="single" w:sz="18" w:space="0" w:color="auto"/>
            </w:tcBorders>
            <w:hideMark/>
          </w:tcPr>
          <w:p w14:paraId="4362D3D3" w14:textId="77777777" w:rsidR="00FD6747" w:rsidRPr="00BB2D27" w:rsidRDefault="00FD6747" w:rsidP="003877BC">
            <w:pPr>
              <w:pStyle w:val="NoSpacing"/>
              <w:rPr>
                <w:bCs/>
              </w:rPr>
            </w:pPr>
          </w:p>
        </w:tc>
        <w:tc>
          <w:tcPr>
            <w:tcW w:w="1584" w:type="dxa"/>
            <w:vMerge/>
            <w:tcBorders>
              <w:bottom w:val="single" w:sz="18" w:space="0" w:color="auto"/>
            </w:tcBorders>
            <w:hideMark/>
          </w:tcPr>
          <w:p w14:paraId="41651AD9" w14:textId="77777777" w:rsidR="00FD6747" w:rsidRPr="00BB2D27" w:rsidRDefault="00FD6747" w:rsidP="003877BC">
            <w:pPr>
              <w:pStyle w:val="NoSpacing"/>
              <w:rPr>
                <w:bCs/>
              </w:rPr>
            </w:pPr>
          </w:p>
        </w:tc>
        <w:tc>
          <w:tcPr>
            <w:tcW w:w="852" w:type="dxa"/>
            <w:tcBorders>
              <w:bottom w:val="single" w:sz="18" w:space="0" w:color="auto"/>
            </w:tcBorders>
            <w:noWrap/>
            <w:hideMark/>
          </w:tcPr>
          <w:p w14:paraId="5EC3BE76" w14:textId="77777777" w:rsidR="00FD6747" w:rsidRPr="00BB2D27" w:rsidRDefault="00FD6747" w:rsidP="003877BC">
            <w:pPr>
              <w:pStyle w:val="NoSpacing"/>
              <w:rPr>
                <w:bCs/>
              </w:rPr>
            </w:pPr>
            <w:r w:rsidRPr="00BB2D27">
              <w:rPr>
                <w:bCs/>
              </w:rPr>
              <w:t>Max</w:t>
            </w:r>
          </w:p>
        </w:tc>
        <w:tc>
          <w:tcPr>
            <w:tcW w:w="996" w:type="dxa"/>
            <w:tcBorders>
              <w:bottom w:val="single" w:sz="18" w:space="0" w:color="auto"/>
            </w:tcBorders>
            <w:noWrap/>
            <w:hideMark/>
          </w:tcPr>
          <w:p w14:paraId="166EA796" w14:textId="77777777" w:rsidR="00FD6747" w:rsidRPr="00BB2D27" w:rsidRDefault="00FD6747" w:rsidP="003877BC">
            <w:pPr>
              <w:pStyle w:val="NoSpacing"/>
              <w:rPr>
                <w:bCs/>
              </w:rPr>
            </w:pPr>
            <w:r>
              <w:rPr>
                <w:bCs/>
              </w:rPr>
              <w:t>Min</w:t>
            </w:r>
          </w:p>
        </w:tc>
      </w:tr>
      <w:tr w:rsidR="00FD6747" w:rsidRPr="00BB2D27" w14:paraId="7EDFFFB8" w14:textId="77777777" w:rsidTr="003877BC">
        <w:trPr>
          <w:trHeight w:val="315"/>
        </w:trPr>
        <w:tc>
          <w:tcPr>
            <w:tcW w:w="2661" w:type="dxa"/>
            <w:tcBorders>
              <w:top w:val="single" w:sz="18" w:space="0" w:color="auto"/>
              <w:bottom w:val="nil"/>
            </w:tcBorders>
            <w:noWrap/>
            <w:hideMark/>
          </w:tcPr>
          <w:p w14:paraId="175A8DB1" w14:textId="77777777" w:rsidR="00FD6747" w:rsidRPr="00BB2D27" w:rsidRDefault="00FD6747" w:rsidP="003877BC">
            <w:pPr>
              <w:pStyle w:val="NoSpacing"/>
            </w:pPr>
            <w:r w:rsidRPr="00BB2D27">
              <w:t>Number of Passengers</w:t>
            </w:r>
          </w:p>
        </w:tc>
        <w:tc>
          <w:tcPr>
            <w:tcW w:w="3267" w:type="dxa"/>
            <w:tcBorders>
              <w:top w:val="single" w:sz="18" w:space="0" w:color="auto"/>
              <w:bottom w:val="nil"/>
            </w:tcBorders>
            <w:noWrap/>
            <w:hideMark/>
          </w:tcPr>
          <w:p w14:paraId="07FA7075" w14:textId="77777777" w:rsidR="00FD6747" w:rsidRPr="00BB2D27" w:rsidRDefault="00FD6747" w:rsidP="003877BC">
            <w:pPr>
              <w:pStyle w:val="NoSpacing"/>
            </w:pPr>
            <w:r w:rsidRPr="00BB2D27">
              <w:t>1, 2, 4</w:t>
            </w:r>
          </w:p>
        </w:tc>
        <w:tc>
          <w:tcPr>
            <w:tcW w:w="1584" w:type="dxa"/>
            <w:tcBorders>
              <w:top w:val="single" w:sz="18" w:space="0" w:color="auto"/>
              <w:bottom w:val="nil"/>
            </w:tcBorders>
            <w:noWrap/>
            <w:hideMark/>
          </w:tcPr>
          <w:p w14:paraId="2DB8F1FA" w14:textId="77777777" w:rsidR="00FD6747" w:rsidRPr="00BB2D27" w:rsidRDefault="00FD6747" w:rsidP="003877BC">
            <w:pPr>
              <w:pStyle w:val="NoSpacing"/>
            </w:pPr>
            <w:r>
              <w:t>Study 3</w:t>
            </w:r>
          </w:p>
        </w:tc>
        <w:tc>
          <w:tcPr>
            <w:tcW w:w="852" w:type="dxa"/>
            <w:vMerge w:val="restart"/>
            <w:tcBorders>
              <w:top w:val="single" w:sz="18" w:space="0" w:color="auto"/>
              <w:bottom w:val="nil"/>
            </w:tcBorders>
            <w:noWrap/>
            <w:vAlign w:val="center"/>
            <w:hideMark/>
          </w:tcPr>
          <w:p w14:paraId="2B27C383" w14:textId="77777777" w:rsidR="00FD6747" w:rsidRPr="00BB2D27" w:rsidRDefault="00FD6747" w:rsidP="003877BC">
            <w:pPr>
              <w:pStyle w:val="NoSpacing"/>
            </w:pPr>
            <w:r w:rsidRPr="00BB2D27">
              <w:t>216</w:t>
            </w:r>
          </w:p>
        </w:tc>
        <w:tc>
          <w:tcPr>
            <w:tcW w:w="996" w:type="dxa"/>
            <w:vMerge w:val="restart"/>
            <w:tcBorders>
              <w:top w:val="single" w:sz="18" w:space="0" w:color="auto"/>
              <w:bottom w:val="nil"/>
            </w:tcBorders>
            <w:noWrap/>
            <w:vAlign w:val="center"/>
            <w:hideMark/>
          </w:tcPr>
          <w:p w14:paraId="2F843B34" w14:textId="77777777" w:rsidR="00FD6747" w:rsidRPr="00BB2D27" w:rsidRDefault="00FD6747" w:rsidP="003877BC">
            <w:pPr>
              <w:pStyle w:val="NoSpacing"/>
            </w:pPr>
            <w:r w:rsidRPr="00BB2D27">
              <w:t>16</w:t>
            </w:r>
          </w:p>
        </w:tc>
      </w:tr>
      <w:tr w:rsidR="00FD6747" w:rsidRPr="00BB2D27" w14:paraId="0F326395" w14:textId="77777777" w:rsidTr="003877BC">
        <w:trPr>
          <w:trHeight w:val="315"/>
        </w:trPr>
        <w:tc>
          <w:tcPr>
            <w:tcW w:w="2661" w:type="dxa"/>
            <w:tcBorders>
              <w:top w:val="nil"/>
              <w:bottom w:val="nil"/>
            </w:tcBorders>
            <w:noWrap/>
            <w:hideMark/>
          </w:tcPr>
          <w:p w14:paraId="72624122" w14:textId="77777777" w:rsidR="00FD6747" w:rsidRPr="00BB2D27" w:rsidRDefault="00FD6747" w:rsidP="003877BC">
            <w:pPr>
              <w:pStyle w:val="NoSpacing"/>
            </w:pPr>
            <w:r w:rsidRPr="00BB2D27">
              <w:t>Number of Pedestrians</w:t>
            </w:r>
          </w:p>
        </w:tc>
        <w:tc>
          <w:tcPr>
            <w:tcW w:w="3267" w:type="dxa"/>
            <w:tcBorders>
              <w:top w:val="nil"/>
              <w:bottom w:val="nil"/>
            </w:tcBorders>
            <w:noWrap/>
            <w:hideMark/>
          </w:tcPr>
          <w:p w14:paraId="3E69A8F7" w14:textId="77777777" w:rsidR="00FD6747" w:rsidRPr="00BB2D27" w:rsidRDefault="00FD6747" w:rsidP="003877BC">
            <w:pPr>
              <w:pStyle w:val="NoSpacing"/>
            </w:pPr>
            <w:r w:rsidRPr="00BB2D27">
              <w:t>1, 2, 4</w:t>
            </w:r>
          </w:p>
        </w:tc>
        <w:tc>
          <w:tcPr>
            <w:tcW w:w="1584" w:type="dxa"/>
            <w:tcBorders>
              <w:top w:val="nil"/>
              <w:bottom w:val="nil"/>
            </w:tcBorders>
            <w:noWrap/>
            <w:hideMark/>
          </w:tcPr>
          <w:p w14:paraId="7683F00E" w14:textId="77777777" w:rsidR="00FD6747" w:rsidRPr="00BB2D27" w:rsidRDefault="00FD6747" w:rsidP="003877BC">
            <w:pPr>
              <w:pStyle w:val="NoSpacing"/>
            </w:pPr>
          </w:p>
        </w:tc>
        <w:tc>
          <w:tcPr>
            <w:tcW w:w="852" w:type="dxa"/>
            <w:vMerge/>
            <w:tcBorders>
              <w:top w:val="nil"/>
              <w:bottom w:val="nil"/>
            </w:tcBorders>
            <w:vAlign w:val="center"/>
            <w:hideMark/>
          </w:tcPr>
          <w:p w14:paraId="3E9D519B" w14:textId="77777777" w:rsidR="00FD6747" w:rsidRPr="00BB2D27" w:rsidRDefault="00FD6747" w:rsidP="003877BC">
            <w:pPr>
              <w:pStyle w:val="NoSpacing"/>
            </w:pPr>
          </w:p>
        </w:tc>
        <w:tc>
          <w:tcPr>
            <w:tcW w:w="996" w:type="dxa"/>
            <w:vMerge/>
            <w:tcBorders>
              <w:top w:val="nil"/>
              <w:bottom w:val="nil"/>
            </w:tcBorders>
            <w:vAlign w:val="center"/>
            <w:hideMark/>
          </w:tcPr>
          <w:p w14:paraId="34507F5A" w14:textId="77777777" w:rsidR="00FD6747" w:rsidRPr="00BB2D27" w:rsidRDefault="00FD6747" w:rsidP="003877BC">
            <w:pPr>
              <w:pStyle w:val="NoSpacing"/>
            </w:pPr>
          </w:p>
        </w:tc>
      </w:tr>
      <w:tr w:rsidR="00FD6747" w:rsidRPr="00BB2D27" w14:paraId="1BED495F" w14:textId="77777777" w:rsidTr="003877BC">
        <w:trPr>
          <w:trHeight w:val="315"/>
        </w:trPr>
        <w:tc>
          <w:tcPr>
            <w:tcW w:w="2661" w:type="dxa"/>
            <w:tcBorders>
              <w:top w:val="nil"/>
              <w:bottom w:val="nil"/>
            </w:tcBorders>
            <w:noWrap/>
            <w:hideMark/>
          </w:tcPr>
          <w:p w14:paraId="1B231456" w14:textId="77777777" w:rsidR="00FD6747" w:rsidRPr="00BB2D27" w:rsidRDefault="00FD6747" w:rsidP="003877BC">
            <w:pPr>
              <w:pStyle w:val="NoSpacing"/>
            </w:pPr>
            <w:r w:rsidRPr="00BB2D27">
              <w:t>Kid among Pedestrians</w:t>
            </w:r>
          </w:p>
        </w:tc>
        <w:tc>
          <w:tcPr>
            <w:tcW w:w="3267" w:type="dxa"/>
            <w:tcBorders>
              <w:top w:val="nil"/>
              <w:bottom w:val="nil"/>
            </w:tcBorders>
            <w:noWrap/>
            <w:hideMark/>
          </w:tcPr>
          <w:p w14:paraId="2BCFEC7A" w14:textId="77777777" w:rsidR="00FD6747" w:rsidRPr="00BB2D27" w:rsidRDefault="00FD6747" w:rsidP="003877BC">
            <w:pPr>
              <w:pStyle w:val="NoSpacing"/>
            </w:pPr>
            <w:r w:rsidRPr="00BB2D27">
              <w:t>Yes, No</w:t>
            </w:r>
          </w:p>
        </w:tc>
        <w:tc>
          <w:tcPr>
            <w:tcW w:w="1584" w:type="dxa"/>
            <w:tcBorders>
              <w:top w:val="nil"/>
              <w:bottom w:val="nil"/>
            </w:tcBorders>
            <w:noWrap/>
            <w:hideMark/>
          </w:tcPr>
          <w:p w14:paraId="62AFD7DD" w14:textId="77777777" w:rsidR="00FD6747" w:rsidRPr="00BB2D27" w:rsidRDefault="00FD6747" w:rsidP="003877BC">
            <w:pPr>
              <w:pStyle w:val="NoSpacing"/>
            </w:pPr>
            <w:r>
              <w:t>Study 4</w:t>
            </w:r>
          </w:p>
        </w:tc>
        <w:tc>
          <w:tcPr>
            <w:tcW w:w="852" w:type="dxa"/>
            <w:vMerge/>
            <w:tcBorders>
              <w:top w:val="nil"/>
              <w:bottom w:val="nil"/>
            </w:tcBorders>
            <w:vAlign w:val="center"/>
            <w:hideMark/>
          </w:tcPr>
          <w:p w14:paraId="0EF9276F" w14:textId="77777777" w:rsidR="00FD6747" w:rsidRPr="00BB2D27" w:rsidRDefault="00FD6747" w:rsidP="003877BC">
            <w:pPr>
              <w:pStyle w:val="NoSpacing"/>
            </w:pPr>
          </w:p>
        </w:tc>
        <w:tc>
          <w:tcPr>
            <w:tcW w:w="996" w:type="dxa"/>
            <w:vMerge/>
            <w:tcBorders>
              <w:top w:val="nil"/>
              <w:bottom w:val="nil"/>
            </w:tcBorders>
            <w:vAlign w:val="center"/>
            <w:hideMark/>
          </w:tcPr>
          <w:p w14:paraId="076A8141" w14:textId="77777777" w:rsidR="00FD6747" w:rsidRPr="00BB2D27" w:rsidRDefault="00FD6747" w:rsidP="003877BC">
            <w:pPr>
              <w:pStyle w:val="NoSpacing"/>
            </w:pPr>
          </w:p>
        </w:tc>
      </w:tr>
      <w:tr w:rsidR="00FD6747" w:rsidRPr="00BB2D27" w14:paraId="57E2AF2A" w14:textId="77777777" w:rsidTr="003877BC">
        <w:trPr>
          <w:trHeight w:val="315"/>
        </w:trPr>
        <w:tc>
          <w:tcPr>
            <w:tcW w:w="2661" w:type="dxa"/>
            <w:tcBorders>
              <w:top w:val="nil"/>
              <w:bottom w:val="nil"/>
            </w:tcBorders>
            <w:noWrap/>
            <w:hideMark/>
          </w:tcPr>
          <w:p w14:paraId="7924822C" w14:textId="77777777" w:rsidR="00FD6747" w:rsidRPr="00BB2D27" w:rsidRDefault="00FD6747" w:rsidP="003877BC">
            <w:pPr>
              <w:pStyle w:val="NoSpacing"/>
            </w:pPr>
            <w:r w:rsidRPr="00BB2D27">
              <w:t>Kid among Passengers</w:t>
            </w:r>
          </w:p>
        </w:tc>
        <w:tc>
          <w:tcPr>
            <w:tcW w:w="3267" w:type="dxa"/>
            <w:tcBorders>
              <w:top w:val="nil"/>
              <w:bottom w:val="nil"/>
            </w:tcBorders>
            <w:noWrap/>
            <w:hideMark/>
          </w:tcPr>
          <w:p w14:paraId="08A2C8D3" w14:textId="77777777" w:rsidR="00FD6747" w:rsidRPr="00BB2D27" w:rsidRDefault="00FD6747" w:rsidP="003877BC">
            <w:pPr>
              <w:pStyle w:val="NoSpacing"/>
            </w:pPr>
            <w:r w:rsidRPr="00BB2D27">
              <w:t>Yes, No</w:t>
            </w:r>
          </w:p>
        </w:tc>
        <w:tc>
          <w:tcPr>
            <w:tcW w:w="1584" w:type="dxa"/>
            <w:tcBorders>
              <w:top w:val="nil"/>
              <w:bottom w:val="nil"/>
            </w:tcBorders>
            <w:noWrap/>
            <w:hideMark/>
          </w:tcPr>
          <w:p w14:paraId="67FEFD6C" w14:textId="77777777" w:rsidR="00FD6747" w:rsidRPr="00BB2D27" w:rsidRDefault="00FD6747" w:rsidP="003877BC">
            <w:pPr>
              <w:pStyle w:val="NoSpacing"/>
            </w:pPr>
          </w:p>
        </w:tc>
        <w:tc>
          <w:tcPr>
            <w:tcW w:w="852" w:type="dxa"/>
            <w:vMerge/>
            <w:tcBorders>
              <w:top w:val="nil"/>
              <w:bottom w:val="nil"/>
            </w:tcBorders>
            <w:vAlign w:val="center"/>
            <w:hideMark/>
          </w:tcPr>
          <w:p w14:paraId="3C4D0FF8" w14:textId="77777777" w:rsidR="00FD6747" w:rsidRPr="00BB2D27" w:rsidRDefault="00FD6747" w:rsidP="003877BC">
            <w:pPr>
              <w:pStyle w:val="NoSpacing"/>
            </w:pPr>
          </w:p>
        </w:tc>
        <w:tc>
          <w:tcPr>
            <w:tcW w:w="996" w:type="dxa"/>
            <w:vMerge/>
            <w:tcBorders>
              <w:top w:val="nil"/>
              <w:bottom w:val="nil"/>
            </w:tcBorders>
            <w:vAlign w:val="center"/>
            <w:hideMark/>
          </w:tcPr>
          <w:p w14:paraId="736A80F8" w14:textId="77777777" w:rsidR="00FD6747" w:rsidRPr="00BB2D27" w:rsidRDefault="00FD6747" w:rsidP="003877BC">
            <w:pPr>
              <w:pStyle w:val="NoSpacing"/>
            </w:pPr>
          </w:p>
        </w:tc>
      </w:tr>
      <w:tr w:rsidR="00FD6747" w:rsidRPr="00BB2D27" w14:paraId="351433B5" w14:textId="77777777" w:rsidTr="003877BC">
        <w:trPr>
          <w:trHeight w:val="315"/>
        </w:trPr>
        <w:tc>
          <w:tcPr>
            <w:tcW w:w="2661" w:type="dxa"/>
            <w:tcBorders>
              <w:top w:val="nil"/>
              <w:bottom w:val="nil"/>
            </w:tcBorders>
            <w:noWrap/>
            <w:hideMark/>
          </w:tcPr>
          <w:p w14:paraId="2E66CEE0" w14:textId="77777777" w:rsidR="00FD6747" w:rsidRPr="00BB2D27" w:rsidRDefault="00FD6747" w:rsidP="003877BC">
            <w:pPr>
              <w:pStyle w:val="NoSpacing"/>
            </w:pPr>
            <w:r w:rsidRPr="00BB2D27">
              <w:t>Unlawful Pedestrian</w:t>
            </w:r>
          </w:p>
        </w:tc>
        <w:tc>
          <w:tcPr>
            <w:tcW w:w="3267" w:type="dxa"/>
            <w:tcBorders>
              <w:top w:val="nil"/>
              <w:bottom w:val="nil"/>
            </w:tcBorders>
            <w:noWrap/>
            <w:hideMark/>
          </w:tcPr>
          <w:p w14:paraId="391B4171" w14:textId="77777777" w:rsidR="00FD6747" w:rsidRPr="00BB2D27" w:rsidRDefault="00FD6747" w:rsidP="003877BC">
            <w:pPr>
              <w:pStyle w:val="NoSpacing"/>
            </w:pPr>
            <w:r w:rsidRPr="00BB2D27">
              <w:t>Yes, No</w:t>
            </w:r>
          </w:p>
        </w:tc>
        <w:tc>
          <w:tcPr>
            <w:tcW w:w="1584" w:type="dxa"/>
            <w:tcBorders>
              <w:top w:val="nil"/>
              <w:bottom w:val="nil"/>
            </w:tcBorders>
            <w:noWrap/>
            <w:hideMark/>
          </w:tcPr>
          <w:p w14:paraId="65AA4C43" w14:textId="77777777" w:rsidR="00FD6747" w:rsidRPr="00BB2D27" w:rsidRDefault="00FD6747" w:rsidP="003877BC">
            <w:pPr>
              <w:pStyle w:val="NoSpacing"/>
            </w:pPr>
            <w:r>
              <w:t>Study 7</w:t>
            </w:r>
          </w:p>
        </w:tc>
        <w:tc>
          <w:tcPr>
            <w:tcW w:w="852" w:type="dxa"/>
            <w:vMerge/>
            <w:tcBorders>
              <w:top w:val="nil"/>
              <w:bottom w:val="nil"/>
            </w:tcBorders>
            <w:vAlign w:val="center"/>
            <w:hideMark/>
          </w:tcPr>
          <w:p w14:paraId="513C99BB" w14:textId="77777777" w:rsidR="00FD6747" w:rsidRPr="00BB2D27" w:rsidRDefault="00FD6747" w:rsidP="003877BC">
            <w:pPr>
              <w:pStyle w:val="NoSpacing"/>
            </w:pPr>
          </w:p>
        </w:tc>
        <w:tc>
          <w:tcPr>
            <w:tcW w:w="996" w:type="dxa"/>
            <w:vMerge/>
            <w:tcBorders>
              <w:top w:val="nil"/>
              <w:bottom w:val="nil"/>
            </w:tcBorders>
            <w:vAlign w:val="center"/>
            <w:hideMark/>
          </w:tcPr>
          <w:p w14:paraId="1CE26A49" w14:textId="77777777" w:rsidR="00FD6747" w:rsidRPr="00BB2D27" w:rsidRDefault="00FD6747" w:rsidP="003877BC">
            <w:pPr>
              <w:pStyle w:val="NoSpacing"/>
            </w:pPr>
          </w:p>
        </w:tc>
      </w:tr>
      <w:tr w:rsidR="00FD6747" w:rsidRPr="00BB2D27" w14:paraId="26FA4A7E" w14:textId="77777777" w:rsidTr="003877BC">
        <w:trPr>
          <w:trHeight w:val="315"/>
        </w:trPr>
        <w:tc>
          <w:tcPr>
            <w:tcW w:w="2661" w:type="dxa"/>
            <w:tcBorders>
              <w:top w:val="nil"/>
              <w:bottom w:val="single" w:sz="12" w:space="0" w:color="auto"/>
            </w:tcBorders>
            <w:noWrap/>
            <w:hideMark/>
          </w:tcPr>
          <w:p w14:paraId="631081A4" w14:textId="77777777" w:rsidR="00FD6747" w:rsidRPr="00BB2D27" w:rsidRDefault="00FD6747" w:rsidP="003877BC">
            <w:pPr>
              <w:pStyle w:val="NoSpacing"/>
            </w:pPr>
            <w:r w:rsidRPr="00BB2D27">
              <w:t>Intervention</w:t>
            </w:r>
          </w:p>
        </w:tc>
        <w:tc>
          <w:tcPr>
            <w:tcW w:w="3267" w:type="dxa"/>
            <w:tcBorders>
              <w:top w:val="nil"/>
              <w:bottom w:val="single" w:sz="12" w:space="0" w:color="auto"/>
            </w:tcBorders>
            <w:noWrap/>
            <w:hideMark/>
          </w:tcPr>
          <w:p w14:paraId="0B4A5715" w14:textId="77777777" w:rsidR="00FD6747" w:rsidRPr="00BB2D27" w:rsidRDefault="00FD6747" w:rsidP="003877BC">
            <w:pPr>
              <w:pStyle w:val="NoSpacing"/>
            </w:pPr>
            <w:r w:rsidRPr="00BB2D27">
              <w:t>Straight kills Passenger(s), Intervention kills Passenger(s)</w:t>
            </w:r>
          </w:p>
        </w:tc>
        <w:tc>
          <w:tcPr>
            <w:tcW w:w="1584" w:type="dxa"/>
            <w:tcBorders>
              <w:top w:val="nil"/>
              <w:bottom w:val="single" w:sz="12" w:space="0" w:color="auto"/>
            </w:tcBorders>
            <w:noWrap/>
            <w:hideMark/>
          </w:tcPr>
          <w:p w14:paraId="3DFB86B0" w14:textId="77777777" w:rsidR="00FD6747" w:rsidRPr="00BB2D27" w:rsidRDefault="00FD6747" w:rsidP="003877BC">
            <w:pPr>
              <w:pStyle w:val="NoSpacing"/>
            </w:pPr>
            <w:r>
              <w:t>Study 1, 2</w:t>
            </w:r>
          </w:p>
        </w:tc>
        <w:tc>
          <w:tcPr>
            <w:tcW w:w="852" w:type="dxa"/>
            <w:vMerge/>
            <w:tcBorders>
              <w:top w:val="nil"/>
              <w:bottom w:val="single" w:sz="12" w:space="0" w:color="auto"/>
            </w:tcBorders>
            <w:vAlign w:val="center"/>
            <w:hideMark/>
          </w:tcPr>
          <w:p w14:paraId="756AE168" w14:textId="77777777" w:rsidR="00FD6747" w:rsidRPr="00BB2D27" w:rsidRDefault="00FD6747" w:rsidP="003877BC">
            <w:pPr>
              <w:pStyle w:val="NoSpacing"/>
            </w:pPr>
          </w:p>
        </w:tc>
        <w:tc>
          <w:tcPr>
            <w:tcW w:w="996" w:type="dxa"/>
            <w:vMerge/>
            <w:tcBorders>
              <w:top w:val="nil"/>
              <w:bottom w:val="single" w:sz="12" w:space="0" w:color="auto"/>
            </w:tcBorders>
            <w:vAlign w:val="center"/>
            <w:hideMark/>
          </w:tcPr>
          <w:p w14:paraId="205639F6" w14:textId="77777777" w:rsidR="00FD6747" w:rsidRPr="00BB2D27" w:rsidRDefault="00FD6747" w:rsidP="003877BC">
            <w:pPr>
              <w:pStyle w:val="NoSpacing"/>
            </w:pPr>
          </w:p>
        </w:tc>
      </w:tr>
    </w:tbl>
    <w:p w14:paraId="6B08791F" w14:textId="77777777" w:rsidR="00FD6747" w:rsidRDefault="00FD6747" w:rsidP="00BA7879">
      <w:pPr>
        <w:pStyle w:val="TableFigureNote"/>
      </w:pPr>
      <w:r w:rsidRPr="00BB2D27">
        <w:rPr>
          <w:rStyle w:val="Emphasis"/>
        </w:rPr>
        <w:t>Note</w:t>
      </w:r>
      <w:r>
        <w:t>: Number of combinations computed with SPSS Statistics.</w:t>
      </w:r>
    </w:p>
    <w:p w14:paraId="3F1B80B0" w14:textId="173D9788" w:rsidR="00FD6747" w:rsidRPr="00BB2D27" w:rsidRDefault="00FD6747" w:rsidP="00FD6747">
      <w:pPr>
        <w:pStyle w:val="FigureTableHeading"/>
      </w:pPr>
      <w:r w:rsidRPr="003D1169">
        <w:rPr>
          <w:i/>
        </w:rPr>
        <w:lastRenderedPageBreak/>
        <w:t>Table</w:t>
      </w:r>
      <w:r>
        <w:t xml:space="preserve"> </w:t>
      </w:r>
      <w:r w:rsidR="00414319">
        <w:t>5</w:t>
      </w:r>
      <w:r>
        <w:t>. Overview of dilemmas and factor combinations in Study 7</w:t>
      </w:r>
    </w:p>
    <w:tbl>
      <w:tblPr>
        <w:tblStyle w:val="APAReport"/>
        <w:tblW w:w="0" w:type="auto"/>
        <w:tblLook w:val="04A0" w:firstRow="1" w:lastRow="0" w:firstColumn="1" w:lastColumn="0" w:noHBand="0" w:noVBand="1"/>
      </w:tblPr>
      <w:tblGrid>
        <w:gridCol w:w="1140"/>
        <w:gridCol w:w="1326"/>
        <w:gridCol w:w="1392"/>
        <w:gridCol w:w="1326"/>
        <w:gridCol w:w="1392"/>
        <w:gridCol w:w="1484"/>
        <w:gridCol w:w="1300"/>
      </w:tblGrid>
      <w:tr w:rsidR="00FD6747" w:rsidRPr="007119D1" w14:paraId="13553F34" w14:textId="77777777" w:rsidTr="003877BC">
        <w:trPr>
          <w:cnfStyle w:val="100000000000" w:firstRow="1" w:lastRow="0" w:firstColumn="0" w:lastColumn="0" w:oddVBand="0" w:evenVBand="0" w:oddHBand="0" w:evenHBand="0" w:firstRowFirstColumn="0" w:firstRowLastColumn="0" w:lastRowFirstColumn="0" w:lastRowLastColumn="0"/>
          <w:trHeight w:val="701"/>
        </w:trPr>
        <w:tc>
          <w:tcPr>
            <w:tcW w:w="1140" w:type="dxa"/>
            <w:tcBorders>
              <w:bottom w:val="single" w:sz="18" w:space="0" w:color="auto"/>
            </w:tcBorders>
          </w:tcPr>
          <w:p w14:paraId="1D24C578" w14:textId="77777777" w:rsidR="00FD6747" w:rsidRPr="007119D1" w:rsidRDefault="00FD6747" w:rsidP="003877BC">
            <w:pPr>
              <w:pStyle w:val="NoSpacing"/>
              <w:rPr>
                <w:bCs/>
                <w:sz w:val="22"/>
                <w:szCs w:val="22"/>
              </w:rPr>
            </w:pPr>
            <w:r w:rsidRPr="007119D1">
              <w:rPr>
                <w:bCs/>
                <w:sz w:val="22"/>
                <w:szCs w:val="22"/>
              </w:rPr>
              <w:t>Dilemma</w:t>
            </w:r>
          </w:p>
        </w:tc>
        <w:tc>
          <w:tcPr>
            <w:tcW w:w="1326" w:type="dxa"/>
            <w:tcBorders>
              <w:bottom w:val="single" w:sz="18" w:space="0" w:color="auto"/>
            </w:tcBorders>
            <w:hideMark/>
          </w:tcPr>
          <w:p w14:paraId="26B844CB" w14:textId="77777777" w:rsidR="00FD6747" w:rsidRPr="007119D1" w:rsidRDefault="00FD6747" w:rsidP="003877BC">
            <w:pPr>
              <w:pStyle w:val="NoSpacing"/>
              <w:rPr>
                <w:bCs/>
                <w:sz w:val="22"/>
                <w:szCs w:val="22"/>
              </w:rPr>
            </w:pPr>
            <w:r w:rsidRPr="007119D1">
              <w:rPr>
                <w:bCs/>
                <w:sz w:val="22"/>
                <w:szCs w:val="22"/>
              </w:rPr>
              <w:t>Number of Passengers</w:t>
            </w:r>
          </w:p>
        </w:tc>
        <w:tc>
          <w:tcPr>
            <w:tcW w:w="1392" w:type="dxa"/>
            <w:tcBorders>
              <w:bottom w:val="single" w:sz="18" w:space="0" w:color="auto"/>
            </w:tcBorders>
            <w:hideMark/>
          </w:tcPr>
          <w:p w14:paraId="0633DC11" w14:textId="77777777" w:rsidR="00FD6747" w:rsidRPr="007119D1" w:rsidRDefault="00FD6747" w:rsidP="003877BC">
            <w:pPr>
              <w:pStyle w:val="NoSpacing"/>
              <w:rPr>
                <w:bCs/>
                <w:sz w:val="22"/>
                <w:szCs w:val="22"/>
              </w:rPr>
            </w:pPr>
            <w:r w:rsidRPr="007119D1">
              <w:rPr>
                <w:bCs/>
                <w:sz w:val="22"/>
                <w:szCs w:val="22"/>
              </w:rPr>
              <w:t>Number of Pedestrians</w:t>
            </w:r>
          </w:p>
        </w:tc>
        <w:tc>
          <w:tcPr>
            <w:tcW w:w="1326" w:type="dxa"/>
            <w:tcBorders>
              <w:bottom w:val="single" w:sz="18" w:space="0" w:color="auto"/>
            </w:tcBorders>
            <w:hideMark/>
          </w:tcPr>
          <w:p w14:paraId="0E8E341F" w14:textId="77777777" w:rsidR="00FD6747" w:rsidRPr="007119D1" w:rsidRDefault="00FD6747" w:rsidP="003877BC">
            <w:pPr>
              <w:pStyle w:val="NoSpacing"/>
              <w:rPr>
                <w:bCs/>
                <w:sz w:val="22"/>
                <w:szCs w:val="22"/>
              </w:rPr>
            </w:pPr>
            <w:r w:rsidRPr="007119D1">
              <w:rPr>
                <w:bCs/>
                <w:sz w:val="22"/>
                <w:szCs w:val="22"/>
              </w:rPr>
              <w:t>Kid among Passengers</w:t>
            </w:r>
          </w:p>
        </w:tc>
        <w:tc>
          <w:tcPr>
            <w:tcW w:w="1392" w:type="dxa"/>
            <w:tcBorders>
              <w:bottom w:val="single" w:sz="18" w:space="0" w:color="auto"/>
            </w:tcBorders>
            <w:hideMark/>
          </w:tcPr>
          <w:p w14:paraId="007248BB" w14:textId="77777777" w:rsidR="00FD6747" w:rsidRPr="007119D1" w:rsidRDefault="00FD6747" w:rsidP="003877BC">
            <w:pPr>
              <w:pStyle w:val="NoSpacing"/>
              <w:rPr>
                <w:bCs/>
                <w:sz w:val="22"/>
                <w:szCs w:val="22"/>
              </w:rPr>
            </w:pPr>
            <w:r w:rsidRPr="007119D1">
              <w:rPr>
                <w:bCs/>
                <w:sz w:val="22"/>
                <w:szCs w:val="22"/>
              </w:rPr>
              <w:t>Kid among Pedestrians</w:t>
            </w:r>
          </w:p>
        </w:tc>
        <w:tc>
          <w:tcPr>
            <w:tcW w:w="1484" w:type="dxa"/>
            <w:tcBorders>
              <w:bottom w:val="single" w:sz="18" w:space="0" w:color="auto"/>
            </w:tcBorders>
            <w:hideMark/>
          </w:tcPr>
          <w:p w14:paraId="3B5CDBA4" w14:textId="77777777" w:rsidR="00FD6747" w:rsidRPr="007119D1" w:rsidRDefault="00FD6747" w:rsidP="003877BC">
            <w:pPr>
              <w:pStyle w:val="NoSpacing"/>
              <w:rPr>
                <w:bCs/>
                <w:sz w:val="22"/>
                <w:szCs w:val="22"/>
              </w:rPr>
            </w:pPr>
            <w:r w:rsidRPr="007119D1">
              <w:rPr>
                <w:bCs/>
                <w:sz w:val="22"/>
                <w:szCs w:val="22"/>
              </w:rPr>
              <w:t>Intervention</w:t>
            </w:r>
          </w:p>
        </w:tc>
        <w:tc>
          <w:tcPr>
            <w:tcW w:w="1300" w:type="dxa"/>
            <w:tcBorders>
              <w:bottom w:val="single" w:sz="18" w:space="0" w:color="auto"/>
            </w:tcBorders>
            <w:hideMark/>
          </w:tcPr>
          <w:p w14:paraId="7462F4C6" w14:textId="77777777" w:rsidR="00FD6747" w:rsidRPr="007119D1" w:rsidRDefault="00FD6747" w:rsidP="003877BC">
            <w:pPr>
              <w:pStyle w:val="NoSpacing"/>
              <w:rPr>
                <w:bCs/>
                <w:sz w:val="22"/>
                <w:szCs w:val="22"/>
              </w:rPr>
            </w:pPr>
            <w:r w:rsidRPr="007119D1">
              <w:rPr>
                <w:bCs/>
                <w:sz w:val="22"/>
                <w:szCs w:val="22"/>
              </w:rPr>
              <w:t>Unlawful Pedestrian</w:t>
            </w:r>
          </w:p>
        </w:tc>
      </w:tr>
      <w:tr w:rsidR="00FD6747" w:rsidRPr="007119D1" w14:paraId="552DA86C" w14:textId="77777777" w:rsidTr="003877BC">
        <w:trPr>
          <w:trHeight w:val="330"/>
        </w:trPr>
        <w:tc>
          <w:tcPr>
            <w:tcW w:w="1140" w:type="dxa"/>
            <w:tcBorders>
              <w:top w:val="single" w:sz="18" w:space="0" w:color="auto"/>
            </w:tcBorders>
          </w:tcPr>
          <w:p w14:paraId="48665753" w14:textId="77777777" w:rsidR="00FD6747" w:rsidRPr="007119D1" w:rsidRDefault="00FD6747" w:rsidP="003877BC">
            <w:pPr>
              <w:pStyle w:val="NoSpacing"/>
              <w:rPr>
                <w:sz w:val="22"/>
                <w:szCs w:val="22"/>
              </w:rPr>
            </w:pPr>
            <w:r w:rsidRPr="007119D1">
              <w:rPr>
                <w:sz w:val="22"/>
                <w:szCs w:val="22"/>
              </w:rPr>
              <w:t>1</w:t>
            </w:r>
          </w:p>
        </w:tc>
        <w:tc>
          <w:tcPr>
            <w:tcW w:w="1326" w:type="dxa"/>
            <w:tcBorders>
              <w:top w:val="single" w:sz="18" w:space="0" w:color="auto"/>
            </w:tcBorders>
            <w:noWrap/>
            <w:hideMark/>
          </w:tcPr>
          <w:p w14:paraId="1930F627" w14:textId="77777777" w:rsidR="00FD6747" w:rsidRPr="007119D1" w:rsidRDefault="00FD6747" w:rsidP="003877BC">
            <w:pPr>
              <w:pStyle w:val="NoSpacing"/>
              <w:rPr>
                <w:sz w:val="22"/>
                <w:szCs w:val="22"/>
              </w:rPr>
            </w:pPr>
            <w:r w:rsidRPr="007119D1">
              <w:rPr>
                <w:sz w:val="22"/>
                <w:szCs w:val="22"/>
              </w:rPr>
              <w:t>1</w:t>
            </w:r>
          </w:p>
        </w:tc>
        <w:tc>
          <w:tcPr>
            <w:tcW w:w="1392" w:type="dxa"/>
            <w:tcBorders>
              <w:top w:val="single" w:sz="18" w:space="0" w:color="auto"/>
            </w:tcBorders>
            <w:noWrap/>
            <w:hideMark/>
          </w:tcPr>
          <w:p w14:paraId="065FF855" w14:textId="77777777" w:rsidR="00FD6747" w:rsidRPr="007119D1" w:rsidRDefault="00FD6747" w:rsidP="003877BC">
            <w:pPr>
              <w:pStyle w:val="NoSpacing"/>
              <w:rPr>
                <w:sz w:val="22"/>
                <w:szCs w:val="22"/>
              </w:rPr>
            </w:pPr>
            <w:r w:rsidRPr="007119D1">
              <w:rPr>
                <w:sz w:val="22"/>
                <w:szCs w:val="22"/>
              </w:rPr>
              <w:t>1</w:t>
            </w:r>
          </w:p>
        </w:tc>
        <w:tc>
          <w:tcPr>
            <w:tcW w:w="1326" w:type="dxa"/>
            <w:tcBorders>
              <w:top w:val="single" w:sz="18" w:space="0" w:color="auto"/>
            </w:tcBorders>
            <w:noWrap/>
            <w:hideMark/>
          </w:tcPr>
          <w:p w14:paraId="2AC69744" w14:textId="77777777" w:rsidR="00FD6747" w:rsidRPr="007119D1" w:rsidRDefault="00FD6747" w:rsidP="003877BC">
            <w:pPr>
              <w:pStyle w:val="NoSpacing"/>
              <w:rPr>
                <w:sz w:val="22"/>
                <w:szCs w:val="22"/>
              </w:rPr>
            </w:pPr>
            <w:r w:rsidRPr="007119D1">
              <w:rPr>
                <w:sz w:val="22"/>
                <w:szCs w:val="22"/>
              </w:rPr>
              <w:t>No</w:t>
            </w:r>
          </w:p>
        </w:tc>
        <w:tc>
          <w:tcPr>
            <w:tcW w:w="1392" w:type="dxa"/>
            <w:tcBorders>
              <w:top w:val="single" w:sz="18" w:space="0" w:color="auto"/>
            </w:tcBorders>
            <w:noWrap/>
            <w:hideMark/>
          </w:tcPr>
          <w:p w14:paraId="1FA5E2FF" w14:textId="77777777" w:rsidR="00FD6747" w:rsidRPr="007119D1" w:rsidRDefault="00FD6747" w:rsidP="003877BC">
            <w:pPr>
              <w:pStyle w:val="NoSpacing"/>
              <w:rPr>
                <w:sz w:val="22"/>
                <w:szCs w:val="22"/>
              </w:rPr>
            </w:pPr>
            <w:r w:rsidRPr="007119D1">
              <w:rPr>
                <w:sz w:val="22"/>
                <w:szCs w:val="22"/>
              </w:rPr>
              <w:t>No</w:t>
            </w:r>
          </w:p>
        </w:tc>
        <w:tc>
          <w:tcPr>
            <w:tcW w:w="1484" w:type="dxa"/>
            <w:tcBorders>
              <w:top w:val="single" w:sz="18" w:space="0" w:color="auto"/>
            </w:tcBorders>
            <w:noWrap/>
            <w:hideMark/>
          </w:tcPr>
          <w:p w14:paraId="3A021B91" w14:textId="77777777" w:rsidR="00FD6747" w:rsidRPr="007119D1" w:rsidRDefault="00FD6747" w:rsidP="003877BC">
            <w:pPr>
              <w:pStyle w:val="NoSpacing"/>
              <w:rPr>
                <w:sz w:val="22"/>
                <w:szCs w:val="22"/>
              </w:rPr>
            </w:pPr>
            <w:r w:rsidRPr="007119D1">
              <w:rPr>
                <w:sz w:val="22"/>
                <w:szCs w:val="22"/>
              </w:rPr>
              <w:t>No</w:t>
            </w:r>
          </w:p>
        </w:tc>
        <w:tc>
          <w:tcPr>
            <w:tcW w:w="1300" w:type="dxa"/>
            <w:tcBorders>
              <w:top w:val="single" w:sz="18" w:space="0" w:color="auto"/>
            </w:tcBorders>
            <w:noWrap/>
            <w:hideMark/>
          </w:tcPr>
          <w:p w14:paraId="7DE855B9" w14:textId="77777777" w:rsidR="00FD6747" w:rsidRPr="007119D1" w:rsidRDefault="00FD6747" w:rsidP="003877BC">
            <w:pPr>
              <w:pStyle w:val="NoSpacing"/>
              <w:rPr>
                <w:sz w:val="22"/>
                <w:szCs w:val="22"/>
              </w:rPr>
            </w:pPr>
            <w:r w:rsidRPr="007119D1">
              <w:rPr>
                <w:sz w:val="22"/>
                <w:szCs w:val="22"/>
              </w:rPr>
              <w:t>No</w:t>
            </w:r>
          </w:p>
        </w:tc>
      </w:tr>
      <w:tr w:rsidR="00FD6747" w:rsidRPr="007119D1" w14:paraId="417DAE80" w14:textId="77777777" w:rsidTr="003877BC">
        <w:trPr>
          <w:trHeight w:val="330"/>
        </w:trPr>
        <w:tc>
          <w:tcPr>
            <w:tcW w:w="1140" w:type="dxa"/>
          </w:tcPr>
          <w:p w14:paraId="53A307C8"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306E679D"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1689B15A"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3B658FD4"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424B9274"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683E4F32"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39710FF3" w14:textId="77777777" w:rsidR="00FD6747" w:rsidRPr="007119D1" w:rsidRDefault="00FD6747" w:rsidP="003877BC">
            <w:pPr>
              <w:pStyle w:val="NoSpacing"/>
              <w:rPr>
                <w:sz w:val="22"/>
                <w:szCs w:val="22"/>
              </w:rPr>
            </w:pPr>
            <w:r w:rsidRPr="007119D1">
              <w:rPr>
                <w:sz w:val="22"/>
                <w:szCs w:val="22"/>
              </w:rPr>
              <w:t>No</w:t>
            </w:r>
          </w:p>
        </w:tc>
      </w:tr>
      <w:tr w:rsidR="00FD6747" w:rsidRPr="007119D1" w14:paraId="78956D94" w14:textId="77777777" w:rsidTr="003877BC">
        <w:trPr>
          <w:trHeight w:val="330"/>
        </w:trPr>
        <w:tc>
          <w:tcPr>
            <w:tcW w:w="1140" w:type="dxa"/>
          </w:tcPr>
          <w:p w14:paraId="0D9C3A72" w14:textId="77777777" w:rsidR="00FD6747" w:rsidRPr="007119D1" w:rsidRDefault="00FD6747" w:rsidP="003877BC">
            <w:pPr>
              <w:pStyle w:val="NoSpacing"/>
              <w:rPr>
                <w:sz w:val="22"/>
                <w:szCs w:val="22"/>
              </w:rPr>
            </w:pPr>
            <w:r w:rsidRPr="007119D1">
              <w:rPr>
                <w:sz w:val="22"/>
                <w:szCs w:val="22"/>
              </w:rPr>
              <w:t>3</w:t>
            </w:r>
          </w:p>
        </w:tc>
        <w:tc>
          <w:tcPr>
            <w:tcW w:w="1326" w:type="dxa"/>
            <w:noWrap/>
            <w:hideMark/>
          </w:tcPr>
          <w:p w14:paraId="3D7AE801"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2F2337DF"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752320C1"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5FAC7589"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7625F87C"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29BAA695" w14:textId="77777777" w:rsidR="00FD6747" w:rsidRPr="007119D1" w:rsidRDefault="00FD6747" w:rsidP="003877BC">
            <w:pPr>
              <w:pStyle w:val="NoSpacing"/>
              <w:rPr>
                <w:sz w:val="22"/>
                <w:szCs w:val="22"/>
              </w:rPr>
            </w:pPr>
            <w:r w:rsidRPr="007119D1">
              <w:rPr>
                <w:sz w:val="22"/>
                <w:szCs w:val="22"/>
              </w:rPr>
              <w:t>Yes</w:t>
            </w:r>
          </w:p>
        </w:tc>
      </w:tr>
      <w:tr w:rsidR="00FD6747" w:rsidRPr="007119D1" w14:paraId="2EF8118B" w14:textId="77777777" w:rsidTr="003877BC">
        <w:trPr>
          <w:trHeight w:val="330"/>
        </w:trPr>
        <w:tc>
          <w:tcPr>
            <w:tcW w:w="1140" w:type="dxa"/>
          </w:tcPr>
          <w:p w14:paraId="1799C399"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00F18FBD"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4E240041"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562A991A"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3B40576F"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2E6700C3"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4094FE99" w14:textId="77777777" w:rsidR="00FD6747" w:rsidRPr="007119D1" w:rsidRDefault="00FD6747" w:rsidP="003877BC">
            <w:pPr>
              <w:pStyle w:val="NoSpacing"/>
              <w:rPr>
                <w:sz w:val="22"/>
                <w:szCs w:val="22"/>
              </w:rPr>
            </w:pPr>
            <w:r w:rsidRPr="007119D1">
              <w:rPr>
                <w:sz w:val="22"/>
                <w:szCs w:val="22"/>
              </w:rPr>
              <w:t>Yes</w:t>
            </w:r>
          </w:p>
        </w:tc>
      </w:tr>
      <w:tr w:rsidR="00FD6747" w:rsidRPr="007119D1" w14:paraId="3DDFB43A" w14:textId="77777777" w:rsidTr="003877BC">
        <w:trPr>
          <w:trHeight w:val="330"/>
        </w:trPr>
        <w:tc>
          <w:tcPr>
            <w:tcW w:w="1140" w:type="dxa"/>
          </w:tcPr>
          <w:p w14:paraId="7DC5D2CA" w14:textId="77777777" w:rsidR="00FD6747" w:rsidRPr="007119D1" w:rsidRDefault="00FD6747" w:rsidP="003877BC">
            <w:pPr>
              <w:pStyle w:val="NoSpacing"/>
              <w:rPr>
                <w:sz w:val="22"/>
                <w:szCs w:val="22"/>
              </w:rPr>
            </w:pPr>
            <w:r w:rsidRPr="007119D1">
              <w:rPr>
                <w:sz w:val="22"/>
                <w:szCs w:val="22"/>
              </w:rPr>
              <w:t>5</w:t>
            </w:r>
          </w:p>
        </w:tc>
        <w:tc>
          <w:tcPr>
            <w:tcW w:w="1326" w:type="dxa"/>
            <w:noWrap/>
            <w:hideMark/>
          </w:tcPr>
          <w:p w14:paraId="293492A9"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60EB19DC"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364BFD2A"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1C3C11D9"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4785604A"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62CBC209" w14:textId="77777777" w:rsidR="00FD6747" w:rsidRPr="007119D1" w:rsidRDefault="00FD6747" w:rsidP="003877BC">
            <w:pPr>
              <w:pStyle w:val="NoSpacing"/>
              <w:rPr>
                <w:sz w:val="22"/>
                <w:szCs w:val="22"/>
              </w:rPr>
            </w:pPr>
            <w:r w:rsidRPr="007119D1">
              <w:rPr>
                <w:sz w:val="22"/>
                <w:szCs w:val="22"/>
              </w:rPr>
              <w:t>No</w:t>
            </w:r>
          </w:p>
        </w:tc>
      </w:tr>
      <w:tr w:rsidR="00FD6747" w:rsidRPr="007119D1" w14:paraId="6D6C8642" w14:textId="77777777" w:rsidTr="003877BC">
        <w:trPr>
          <w:trHeight w:val="330"/>
        </w:trPr>
        <w:tc>
          <w:tcPr>
            <w:tcW w:w="1140" w:type="dxa"/>
          </w:tcPr>
          <w:p w14:paraId="4A11F08F" w14:textId="77777777" w:rsidR="00FD6747" w:rsidRPr="007119D1" w:rsidRDefault="00FD6747" w:rsidP="003877BC">
            <w:pPr>
              <w:pStyle w:val="NoSpacing"/>
              <w:rPr>
                <w:sz w:val="22"/>
                <w:szCs w:val="22"/>
              </w:rPr>
            </w:pPr>
            <w:r w:rsidRPr="007119D1">
              <w:rPr>
                <w:sz w:val="22"/>
                <w:szCs w:val="22"/>
              </w:rPr>
              <w:t>6</w:t>
            </w:r>
          </w:p>
        </w:tc>
        <w:tc>
          <w:tcPr>
            <w:tcW w:w="1326" w:type="dxa"/>
            <w:noWrap/>
            <w:hideMark/>
          </w:tcPr>
          <w:p w14:paraId="2D466F79"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022F406A"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69C6D29C"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0B8A9C0B"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5F9115A8"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5BF8A8B1" w14:textId="77777777" w:rsidR="00FD6747" w:rsidRPr="007119D1" w:rsidRDefault="00FD6747" w:rsidP="003877BC">
            <w:pPr>
              <w:pStyle w:val="NoSpacing"/>
              <w:rPr>
                <w:sz w:val="22"/>
                <w:szCs w:val="22"/>
              </w:rPr>
            </w:pPr>
            <w:r w:rsidRPr="007119D1">
              <w:rPr>
                <w:sz w:val="22"/>
                <w:szCs w:val="22"/>
              </w:rPr>
              <w:t>Yes</w:t>
            </w:r>
          </w:p>
        </w:tc>
      </w:tr>
      <w:tr w:rsidR="00FD6747" w:rsidRPr="007119D1" w14:paraId="40282A97" w14:textId="77777777" w:rsidTr="003877BC">
        <w:trPr>
          <w:trHeight w:val="330"/>
        </w:trPr>
        <w:tc>
          <w:tcPr>
            <w:tcW w:w="1140" w:type="dxa"/>
          </w:tcPr>
          <w:p w14:paraId="77678AC2" w14:textId="77777777" w:rsidR="00FD6747" w:rsidRPr="007119D1" w:rsidRDefault="00FD6747" w:rsidP="003877BC">
            <w:pPr>
              <w:pStyle w:val="NoSpacing"/>
              <w:rPr>
                <w:sz w:val="22"/>
                <w:szCs w:val="22"/>
              </w:rPr>
            </w:pPr>
            <w:r w:rsidRPr="007119D1">
              <w:rPr>
                <w:sz w:val="22"/>
                <w:szCs w:val="22"/>
              </w:rPr>
              <w:t>7</w:t>
            </w:r>
          </w:p>
        </w:tc>
        <w:tc>
          <w:tcPr>
            <w:tcW w:w="1326" w:type="dxa"/>
            <w:noWrap/>
            <w:hideMark/>
          </w:tcPr>
          <w:p w14:paraId="5A432D2F"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5E2955E4"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72D0E24B"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5286489D"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049C8222"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033916B1" w14:textId="77777777" w:rsidR="00FD6747" w:rsidRPr="007119D1" w:rsidRDefault="00FD6747" w:rsidP="003877BC">
            <w:pPr>
              <w:pStyle w:val="NoSpacing"/>
              <w:rPr>
                <w:sz w:val="22"/>
                <w:szCs w:val="22"/>
              </w:rPr>
            </w:pPr>
            <w:r w:rsidRPr="007119D1">
              <w:rPr>
                <w:sz w:val="22"/>
                <w:szCs w:val="22"/>
              </w:rPr>
              <w:t>Yes</w:t>
            </w:r>
          </w:p>
        </w:tc>
      </w:tr>
      <w:tr w:rsidR="00FD6747" w:rsidRPr="007119D1" w14:paraId="0D993395" w14:textId="77777777" w:rsidTr="003877BC">
        <w:trPr>
          <w:trHeight w:val="330"/>
        </w:trPr>
        <w:tc>
          <w:tcPr>
            <w:tcW w:w="1140" w:type="dxa"/>
          </w:tcPr>
          <w:p w14:paraId="5FF6B5BA" w14:textId="77777777" w:rsidR="00FD6747" w:rsidRPr="007119D1" w:rsidRDefault="00FD6747" w:rsidP="003877BC">
            <w:pPr>
              <w:pStyle w:val="NoSpacing"/>
              <w:rPr>
                <w:sz w:val="22"/>
                <w:szCs w:val="22"/>
              </w:rPr>
            </w:pPr>
            <w:r w:rsidRPr="007119D1">
              <w:rPr>
                <w:sz w:val="22"/>
                <w:szCs w:val="22"/>
              </w:rPr>
              <w:t>8</w:t>
            </w:r>
          </w:p>
        </w:tc>
        <w:tc>
          <w:tcPr>
            <w:tcW w:w="1326" w:type="dxa"/>
            <w:noWrap/>
            <w:hideMark/>
          </w:tcPr>
          <w:p w14:paraId="16A68D5E"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0E8A1F1A"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63D7D4A7"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6A05EAF3"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001355C8"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00CE838C" w14:textId="77777777" w:rsidR="00FD6747" w:rsidRPr="007119D1" w:rsidRDefault="00FD6747" w:rsidP="003877BC">
            <w:pPr>
              <w:pStyle w:val="NoSpacing"/>
              <w:rPr>
                <w:sz w:val="22"/>
                <w:szCs w:val="22"/>
              </w:rPr>
            </w:pPr>
            <w:r w:rsidRPr="007119D1">
              <w:rPr>
                <w:sz w:val="22"/>
                <w:szCs w:val="22"/>
              </w:rPr>
              <w:t>No</w:t>
            </w:r>
          </w:p>
        </w:tc>
      </w:tr>
      <w:tr w:rsidR="00FD6747" w:rsidRPr="007119D1" w14:paraId="63069133" w14:textId="77777777" w:rsidTr="003877BC">
        <w:trPr>
          <w:trHeight w:val="330"/>
        </w:trPr>
        <w:tc>
          <w:tcPr>
            <w:tcW w:w="1140" w:type="dxa"/>
          </w:tcPr>
          <w:p w14:paraId="495C9238" w14:textId="77777777" w:rsidR="00FD6747" w:rsidRPr="007119D1" w:rsidRDefault="00FD6747" w:rsidP="003877BC">
            <w:pPr>
              <w:pStyle w:val="NoSpacing"/>
              <w:rPr>
                <w:sz w:val="22"/>
                <w:szCs w:val="22"/>
              </w:rPr>
            </w:pPr>
            <w:r w:rsidRPr="007119D1">
              <w:rPr>
                <w:sz w:val="22"/>
                <w:szCs w:val="22"/>
              </w:rPr>
              <w:t>9</w:t>
            </w:r>
          </w:p>
        </w:tc>
        <w:tc>
          <w:tcPr>
            <w:tcW w:w="1326" w:type="dxa"/>
            <w:noWrap/>
            <w:hideMark/>
          </w:tcPr>
          <w:p w14:paraId="7F624DFC"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7956CAC2"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11AD6B64"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44FD98FE"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4FE334EB"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5A7203BF" w14:textId="77777777" w:rsidR="00FD6747" w:rsidRPr="007119D1" w:rsidRDefault="00FD6747" w:rsidP="003877BC">
            <w:pPr>
              <w:pStyle w:val="NoSpacing"/>
              <w:rPr>
                <w:sz w:val="22"/>
                <w:szCs w:val="22"/>
              </w:rPr>
            </w:pPr>
            <w:r w:rsidRPr="007119D1">
              <w:rPr>
                <w:sz w:val="22"/>
                <w:szCs w:val="22"/>
              </w:rPr>
              <w:t>No</w:t>
            </w:r>
          </w:p>
        </w:tc>
      </w:tr>
      <w:tr w:rsidR="00FD6747" w:rsidRPr="007119D1" w14:paraId="25BE1446" w14:textId="77777777" w:rsidTr="003877BC">
        <w:trPr>
          <w:trHeight w:val="330"/>
        </w:trPr>
        <w:tc>
          <w:tcPr>
            <w:tcW w:w="1140" w:type="dxa"/>
          </w:tcPr>
          <w:p w14:paraId="0DFD3110" w14:textId="77777777" w:rsidR="00FD6747" w:rsidRPr="007119D1" w:rsidRDefault="00FD6747" w:rsidP="003877BC">
            <w:pPr>
              <w:pStyle w:val="NoSpacing"/>
              <w:rPr>
                <w:sz w:val="22"/>
                <w:szCs w:val="22"/>
              </w:rPr>
            </w:pPr>
            <w:r w:rsidRPr="007119D1">
              <w:rPr>
                <w:sz w:val="22"/>
                <w:szCs w:val="22"/>
              </w:rPr>
              <w:t>10</w:t>
            </w:r>
          </w:p>
        </w:tc>
        <w:tc>
          <w:tcPr>
            <w:tcW w:w="1326" w:type="dxa"/>
            <w:noWrap/>
            <w:hideMark/>
          </w:tcPr>
          <w:p w14:paraId="454FFCFE"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28A96F5F"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072253DA"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4AF7787C"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12D5FFEC"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36C7B02A" w14:textId="77777777" w:rsidR="00FD6747" w:rsidRPr="007119D1" w:rsidRDefault="00FD6747" w:rsidP="003877BC">
            <w:pPr>
              <w:pStyle w:val="NoSpacing"/>
              <w:rPr>
                <w:sz w:val="22"/>
                <w:szCs w:val="22"/>
              </w:rPr>
            </w:pPr>
            <w:r w:rsidRPr="007119D1">
              <w:rPr>
                <w:sz w:val="22"/>
                <w:szCs w:val="22"/>
              </w:rPr>
              <w:t>No</w:t>
            </w:r>
          </w:p>
        </w:tc>
      </w:tr>
      <w:tr w:rsidR="00FD6747" w:rsidRPr="007119D1" w14:paraId="5D1C011C" w14:textId="77777777" w:rsidTr="003877BC">
        <w:trPr>
          <w:trHeight w:val="330"/>
        </w:trPr>
        <w:tc>
          <w:tcPr>
            <w:tcW w:w="1140" w:type="dxa"/>
          </w:tcPr>
          <w:p w14:paraId="081C932E" w14:textId="77777777" w:rsidR="00FD6747" w:rsidRPr="007119D1" w:rsidRDefault="00FD6747" w:rsidP="003877BC">
            <w:pPr>
              <w:pStyle w:val="NoSpacing"/>
              <w:rPr>
                <w:sz w:val="22"/>
                <w:szCs w:val="22"/>
              </w:rPr>
            </w:pPr>
            <w:r w:rsidRPr="007119D1">
              <w:rPr>
                <w:sz w:val="22"/>
                <w:szCs w:val="22"/>
              </w:rPr>
              <w:t>11</w:t>
            </w:r>
          </w:p>
        </w:tc>
        <w:tc>
          <w:tcPr>
            <w:tcW w:w="1326" w:type="dxa"/>
            <w:noWrap/>
            <w:hideMark/>
          </w:tcPr>
          <w:p w14:paraId="4B4705B4"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7EB2BADB"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29B7560D"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796CF92D"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64A025FC"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6EDE3173" w14:textId="77777777" w:rsidR="00FD6747" w:rsidRPr="007119D1" w:rsidRDefault="00FD6747" w:rsidP="003877BC">
            <w:pPr>
              <w:pStyle w:val="NoSpacing"/>
              <w:rPr>
                <w:sz w:val="22"/>
                <w:szCs w:val="22"/>
              </w:rPr>
            </w:pPr>
            <w:r w:rsidRPr="007119D1">
              <w:rPr>
                <w:sz w:val="22"/>
                <w:szCs w:val="22"/>
              </w:rPr>
              <w:t>No</w:t>
            </w:r>
          </w:p>
        </w:tc>
      </w:tr>
      <w:tr w:rsidR="00FD6747" w:rsidRPr="007119D1" w14:paraId="350C799B" w14:textId="77777777" w:rsidTr="003877BC">
        <w:trPr>
          <w:trHeight w:val="330"/>
        </w:trPr>
        <w:tc>
          <w:tcPr>
            <w:tcW w:w="1140" w:type="dxa"/>
          </w:tcPr>
          <w:p w14:paraId="16638496" w14:textId="77777777" w:rsidR="00FD6747" w:rsidRPr="007119D1" w:rsidRDefault="00FD6747" w:rsidP="003877BC">
            <w:pPr>
              <w:pStyle w:val="NoSpacing"/>
              <w:rPr>
                <w:sz w:val="22"/>
                <w:szCs w:val="22"/>
              </w:rPr>
            </w:pPr>
            <w:r w:rsidRPr="007119D1">
              <w:rPr>
                <w:sz w:val="22"/>
                <w:szCs w:val="22"/>
              </w:rPr>
              <w:t>12</w:t>
            </w:r>
          </w:p>
        </w:tc>
        <w:tc>
          <w:tcPr>
            <w:tcW w:w="1326" w:type="dxa"/>
            <w:noWrap/>
            <w:hideMark/>
          </w:tcPr>
          <w:p w14:paraId="02E23A2C"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3BDE6EFE"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5F54EB47"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57D2EDF0"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51FF06A6"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3FAEEED0" w14:textId="77777777" w:rsidR="00FD6747" w:rsidRPr="007119D1" w:rsidRDefault="00FD6747" w:rsidP="003877BC">
            <w:pPr>
              <w:pStyle w:val="NoSpacing"/>
              <w:rPr>
                <w:sz w:val="22"/>
                <w:szCs w:val="22"/>
              </w:rPr>
            </w:pPr>
            <w:r w:rsidRPr="007119D1">
              <w:rPr>
                <w:sz w:val="22"/>
                <w:szCs w:val="22"/>
              </w:rPr>
              <w:t>No</w:t>
            </w:r>
          </w:p>
        </w:tc>
      </w:tr>
      <w:tr w:rsidR="00FD6747" w:rsidRPr="007119D1" w14:paraId="6A1CBD0D" w14:textId="77777777" w:rsidTr="003877BC">
        <w:trPr>
          <w:trHeight w:val="330"/>
        </w:trPr>
        <w:tc>
          <w:tcPr>
            <w:tcW w:w="1140" w:type="dxa"/>
          </w:tcPr>
          <w:p w14:paraId="3AA1F332" w14:textId="77777777" w:rsidR="00FD6747" w:rsidRPr="007119D1" w:rsidRDefault="00FD6747" w:rsidP="003877BC">
            <w:pPr>
              <w:pStyle w:val="NoSpacing"/>
              <w:rPr>
                <w:sz w:val="22"/>
                <w:szCs w:val="22"/>
              </w:rPr>
            </w:pPr>
            <w:r w:rsidRPr="007119D1">
              <w:rPr>
                <w:sz w:val="22"/>
                <w:szCs w:val="22"/>
              </w:rPr>
              <w:t>13</w:t>
            </w:r>
          </w:p>
        </w:tc>
        <w:tc>
          <w:tcPr>
            <w:tcW w:w="1326" w:type="dxa"/>
            <w:noWrap/>
            <w:hideMark/>
          </w:tcPr>
          <w:p w14:paraId="71FB8E5E"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5A9197BF"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1E774DEF"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61F5919B"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24DFC199"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3712DFB4" w14:textId="77777777" w:rsidR="00FD6747" w:rsidRPr="007119D1" w:rsidRDefault="00FD6747" w:rsidP="003877BC">
            <w:pPr>
              <w:pStyle w:val="NoSpacing"/>
              <w:rPr>
                <w:sz w:val="22"/>
                <w:szCs w:val="22"/>
              </w:rPr>
            </w:pPr>
            <w:r w:rsidRPr="007119D1">
              <w:rPr>
                <w:sz w:val="22"/>
                <w:szCs w:val="22"/>
              </w:rPr>
              <w:t>Yes</w:t>
            </w:r>
          </w:p>
        </w:tc>
      </w:tr>
      <w:tr w:rsidR="00FD6747" w:rsidRPr="007119D1" w14:paraId="6CEAEE5D" w14:textId="77777777" w:rsidTr="003877BC">
        <w:trPr>
          <w:trHeight w:val="330"/>
        </w:trPr>
        <w:tc>
          <w:tcPr>
            <w:tcW w:w="1140" w:type="dxa"/>
          </w:tcPr>
          <w:p w14:paraId="6B8D928E" w14:textId="77777777" w:rsidR="00FD6747" w:rsidRPr="007119D1" w:rsidRDefault="00FD6747" w:rsidP="003877BC">
            <w:pPr>
              <w:pStyle w:val="NoSpacing"/>
              <w:rPr>
                <w:sz w:val="22"/>
                <w:szCs w:val="22"/>
              </w:rPr>
            </w:pPr>
            <w:r w:rsidRPr="007119D1">
              <w:rPr>
                <w:sz w:val="22"/>
                <w:szCs w:val="22"/>
              </w:rPr>
              <w:t>14</w:t>
            </w:r>
          </w:p>
        </w:tc>
        <w:tc>
          <w:tcPr>
            <w:tcW w:w="1326" w:type="dxa"/>
            <w:noWrap/>
            <w:hideMark/>
          </w:tcPr>
          <w:p w14:paraId="313C54F0"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72933EB2"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15D925C2"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468A36F4"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3F6B0050"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06F7D675" w14:textId="77777777" w:rsidR="00FD6747" w:rsidRPr="007119D1" w:rsidRDefault="00FD6747" w:rsidP="003877BC">
            <w:pPr>
              <w:pStyle w:val="NoSpacing"/>
              <w:rPr>
                <w:sz w:val="22"/>
                <w:szCs w:val="22"/>
              </w:rPr>
            </w:pPr>
            <w:r w:rsidRPr="007119D1">
              <w:rPr>
                <w:sz w:val="22"/>
                <w:szCs w:val="22"/>
              </w:rPr>
              <w:t>Yes</w:t>
            </w:r>
          </w:p>
        </w:tc>
      </w:tr>
      <w:tr w:rsidR="00FD6747" w:rsidRPr="007119D1" w14:paraId="46180F82" w14:textId="77777777" w:rsidTr="003877BC">
        <w:trPr>
          <w:trHeight w:val="330"/>
        </w:trPr>
        <w:tc>
          <w:tcPr>
            <w:tcW w:w="1140" w:type="dxa"/>
          </w:tcPr>
          <w:p w14:paraId="0BC757E8" w14:textId="77777777" w:rsidR="00FD6747" w:rsidRPr="007119D1" w:rsidRDefault="00FD6747" w:rsidP="003877BC">
            <w:pPr>
              <w:pStyle w:val="NoSpacing"/>
              <w:rPr>
                <w:sz w:val="22"/>
                <w:szCs w:val="22"/>
              </w:rPr>
            </w:pPr>
            <w:r w:rsidRPr="007119D1">
              <w:rPr>
                <w:sz w:val="22"/>
                <w:szCs w:val="22"/>
              </w:rPr>
              <w:t>15</w:t>
            </w:r>
          </w:p>
        </w:tc>
        <w:tc>
          <w:tcPr>
            <w:tcW w:w="1326" w:type="dxa"/>
            <w:noWrap/>
            <w:hideMark/>
          </w:tcPr>
          <w:p w14:paraId="798404F8"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58BF85F1"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46826576"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137B43D3"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7AE5B4F7"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595C543A" w14:textId="77777777" w:rsidR="00FD6747" w:rsidRPr="007119D1" w:rsidRDefault="00FD6747" w:rsidP="003877BC">
            <w:pPr>
              <w:pStyle w:val="NoSpacing"/>
              <w:rPr>
                <w:sz w:val="22"/>
                <w:szCs w:val="22"/>
              </w:rPr>
            </w:pPr>
            <w:r w:rsidRPr="007119D1">
              <w:rPr>
                <w:sz w:val="22"/>
                <w:szCs w:val="22"/>
              </w:rPr>
              <w:t>Yes</w:t>
            </w:r>
          </w:p>
        </w:tc>
      </w:tr>
      <w:tr w:rsidR="00FD6747" w:rsidRPr="007119D1" w14:paraId="78ABCB36" w14:textId="77777777" w:rsidTr="003877BC">
        <w:trPr>
          <w:trHeight w:val="330"/>
        </w:trPr>
        <w:tc>
          <w:tcPr>
            <w:tcW w:w="1140" w:type="dxa"/>
          </w:tcPr>
          <w:p w14:paraId="2417D149" w14:textId="77777777" w:rsidR="00FD6747" w:rsidRPr="007119D1" w:rsidRDefault="00FD6747" w:rsidP="003877BC">
            <w:pPr>
              <w:pStyle w:val="NoSpacing"/>
              <w:rPr>
                <w:sz w:val="22"/>
                <w:szCs w:val="22"/>
              </w:rPr>
            </w:pPr>
            <w:r w:rsidRPr="007119D1">
              <w:rPr>
                <w:sz w:val="22"/>
                <w:szCs w:val="22"/>
              </w:rPr>
              <w:t>16</w:t>
            </w:r>
          </w:p>
        </w:tc>
        <w:tc>
          <w:tcPr>
            <w:tcW w:w="1326" w:type="dxa"/>
            <w:noWrap/>
            <w:hideMark/>
          </w:tcPr>
          <w:p w14:paraId="40C495F1"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50B90FC6"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669EF4DF"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7B24F5F6"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53FCCE3C"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2480B4FB" w14:textId="77777777" w:rsidR="00FD6747" w:rsidRPr="007119D1" w:rsidRDefault="00FD6747" w:rsidP="003877BC">
            <w:pPr>
              <w:pStyle w:val="NoSpacing"/>
              <w:rPr>
                <w:sz w:val="22"/>
                <w:szCs w:val="22"/>
              </w:rPr>
            </w:pPr>
            <w:r w:rsidRPr="007119D1">
              <w:rPr>
                <w:sz w:val="22"/>
                <w:szCs w:val="22"/>
              </w:rPr>
              <w:t>No</w:t>
            </w:r>
          </w:p>
        </w:tc>
      </w:tr>
      <w:tr w:rsidR="00FD6747" w:rsidRPr="007119D1" w14:paraId="60EC2EEA" w14:textId="77777777" w:rsidTr="003877BC">
        <w:trPr>
          <w:trHeight w:val="330"/>
        </w:trPr>
        <w:tc>
          <w:tcPr>
            <w:tcW w:w="1140" w:type="dxa"/>
          </w:tcPr>
          <w:p w14:paraId="719FC223" w14:textId="77777777" w:rsidR="00FD6747" w:rsidRPr="007119D1" w:rsidRDefault="00FD6747" w:rsidP="003877BC">
            <w:pPr>
              <w:pStyle w:val="NoSpacing"/>
              <w:rPr>
                <w:sz w:val="22"/>
                <w:szCs w:val="22"/>
              </w:rPr>
            </w:pPr>
            <w:r w:rsidRPr="007119D1">
              <w:rPr>
                <w:sz w:val="22"/>
                <w:szCs w:val="22"/>
              </w:rPr>
              <w:t>17</w:t>
            </w:r>
          </w:p>
        </w:tc>
        <w:tc>
          <w:tcPr>
            <w:tcW w:w="1326" w:type="dxa"/>
            <w:noWrap/>
            <w:hideMark/>
          </w:tcPr>
          <w:p w14:paraId="18E7ABBC"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0AB3F7E2"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35394F80"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72ABB664"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408112D0"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32BB9266" w14:textId="77777777" w:rsidR="00FD6747" w:rsidRPr="007119D1" w:rsidRDefault="00FD6747" w:rsidP="003877BC">
            <w:pPr>
              <w:pStyle w:val="NoSpacing"/>
              <w:rPr>
                <w:sz w:val="22"/>
                <w:szCs w:val="22"/>
              </w:rPr>
            </w:pPr>
            <w:r w:rsidRPr="007119D1">
              <w:rPr>
                <w:sz w:val="22"/>
                <w:szCs w:val="22"/>
              </w:rPr>
              <w:t>No</w:t>
            </w:r>
          </w:p>
        </w:tc>
      </w:tr>
      <w:tr w:rsidR="00FD6747" w:rsidRPr="007119D1" w14:paraId="12954134" w14:textId="77777777" w:rsidTr="003877BC">
        <w:trPr>
          <w:trHeight w:val="330"/>
        </w:trPr>
        <w:tc>
          <w:tcPr>
            <w:tcW w:w="1140" w:type="dxa"/>
          </w:tcPr>
          <w:p w14:paraId="5FD0BB5F" w14:textId="77777777" w:rsidR="00FD6747" w:rsidRPr="007119D1" w:rsidRDefault="00FD6747" w:rsidP="003877BC">
            <w:pPr>
              <w:pStyle w:val="NoSpacing"/>
              <w:rPr>
                <w:sz w:val="22"/>
                <w:szCs w:val="22"/>
              </w:rPr>
            </w:pPr>
            <w:r w:rsidRPr="007119D1">
              <w:rPr>
                <w:sz w:val="22"/>
                <w:szCs w:val="22"/>
              </w:rPr>
              <w:t>18</w:t>
            </w:r>
          </w:p>
        </w:tc>
        <w:tc>
          <w:tcPr>
            <w:tcW w:w="1326" w:type="dxa"/>
            <w:noWrap/>
            <w:hideMark/>
          </w:tcPr>
          <w:p w14:paraId="65B108B8"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53A8798C"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014BCF9F"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5468BF7B"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5186BEC8"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3951CF94" w14:textId="77777777" w:rsidR="00FD6747" w:rsidRPr="007119D1" w:rsidRDefault="00FD6747" w:rsidP="003877BC">
            <w:pPr>
              <w:pStyle w:val="NoSpacing"/>
              <w:rPr>
                <w:sz w:val="22"/>
                <w:szCs w:val="22"/>
              </w:rPr>
            </w:pPr>
            <w:r w:rsidRPr="007119D1">
              <w:rPr>
                <w:sz w:val="22"/>
                <w:szCs w:val="22"/>
              </w:rPr>
              <w:t>No</w:t>
            </w:r>
          </w:p>
        </w:tc>
      </w:tr>
      <w:tr w:rsidR="00FD6747" w:rsidRPr="007119D1" w14:paraId="05A44CCE" w14:textId="77777777" w:rsidTr="003877BC">
        <w:trPr>
          <w:trHeight w:val="330"/>
        </w:trPr>
        <w:tc>
          <w:tcPr>
            <w:tcW w:w="1140" w:type="dxa"/>
          </w:tcPr>
          <w:p w14:paraId="02F3129B" w14:textId="77777777" w:rsidR="00FD6747" w:rsidRPr="007119D1" w:rsidRDefault="00FD6747" w:rsidP="003877BC">
            <w:pPr>
              <w:pStyle w:val="NoSpacing"/>
              <w:rPr>
                <w:sz w:val="22"/>
                <w:szCs w:val="22"/>
              </w:rPr>
            </w:pPr>
            <w:r w:rsidRPr="007119D1">
              <w:rPr>
                <w:sz w:val="22"/>
                <w:szCs w:val="22"/>
              </w:rPr>
              <w:t>19</w:t>
            </w:r>
          </w:p>
        </w:tc>
        <w:tc>
          <w:tcPr>
            <w:tcW w:w="1326" w:type="dxa"/>
            <w:noWrap/>
            <w:hideMark/>
          </w:tcPr>
          <w:p w14:paraId="421D65F4"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7CDD0A78"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46E7A3B7"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3F8082B7"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40237B26"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2C384463" w14:textId="77777777" w:rsidR="00FD6747" w:rsidRPr="007119D1" w:rsidRDefault="00FD6747" w:rsidP="003877BC">
            <w:pPr>
              <w:pStyle w:val="NoSpacing"/>
              <w:rPr>
                <w:sz w:val="22"/>
                <w:szCs w:val="22"/>
              </w:rPr>
            </w:pPr>
            <w:r w:rsidRPr="007119D1">
              <w:rPr>
                <w:sz w:val="22"/>
                <w:szCs w:val="22"/>
              </w:rPr>
              <w:t>Yes</w:t>
            </w:r>
          </w:p>
        </w:tc>
      </w:tr>
      <w:tr w:rsidR="00FD6747" w:rsidRPr="007119D1" w14:paraId="1BD9C50C" w14:textId="77777777" w:rsidTr="003877BC">
        <w:trPr>
          <w:trHeight w:val="330"/>
        </w:trPr>
        <w:tc>
          <w:tcPr>
            <w:tcW w:w="1140" w:type="dxa"/>
          </w:tcPr>
          <w:p w14:paraId="0B232F37" w14:textId="77777777" w:rsidR="00FD6747" w:rsidRPr="007119D1" w:rsidRDefault="00FD6747" w:rsidP="003877BC">
            <w:pPr>
              <w:pStyle w:val="NoSpacing"/>
              <w:rPr>
                <w:sz w:val="22"/>
                <w:szCs w:val="22"/>
              </w:rPr>
            </w:pPr>
            <w:r w:rsidRPr="007119D1">
              <w:rPr>
                <w:sz w:val="22"/>
                <w:szCs w:val="22"/>
              </w:rPr>
              <w:t>20</w:t>
            </w:r>
          </w:p>
        </w:tc>
        <w:tc>
          <w:tcPr>
            <w:tcW w:w="1326" w:type="dxa"/>
            <w:noWrap/>
            <w:hideMark/>
          </w:tcPr>
          <w:p w14:paraId="5FD7032E"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56A1F060"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1D8F6599"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21396671"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321BB7F2"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6C6C8FE9" w14:textId="77777777" w:rsidR="00FD6747" w:rsidRPr="007119D1" w:rsidRDefault="00FD6747" w:rsidP="003877BC">
            <w:pPr>
              <w:pStyle w:val="NoSpacing"/>
              <w:rPr>
                <w:sz w:val="22"/>
                <w:szCs w:val="22"/>
              </w:rPr>
            </w:pPr>
            <w:r w:rsidRPr="007119D1">
              <w:rPr>
                <w:sz w:val="22"/>
                <w:szCs w:val="22"/>
              </w:rPr>
              <w:t>Yes</w:t>
            </w:r>
          </w:p>
        </w:tc>
      </w:tr>
      <w:tr w:rsidR="00FD6747" w:rsidRPr="007119D1" w14:paraId="1ADB8CA8" w14:textId="77777777" w:rsidTr="003877BC">
        <w:trPr>
          <w:trHeight w:val="330"/>
        </w:trPr>
        <w:tc>
          <w:tcPr>
            <w:tcW w:w="1140" w:type="dxa"/>
          </w:tcPr>
          <w:p w14:paraId="0C692A50" w14:textId="77777777" w:rsidR="00FD6747" w:rsidRPr="007119D1" w:rsidRDefault="00FD6747" w:rsidP="003877BC">
            <w:pPr>
              <w:pStyle w:val="NoSpacing"/>
              <w:rPr>
                <w:sz w:val="22"/>
                <w:szCs w:val="22"/>
              </w:rPr>
            </w:pPr>
            <w:r w:rsidRPr="007119D1">
              <w:rPr>
                <w:sz w:val="22"/>
                <w:szCs w:val="22"/>
              </w:rPr>
              <w:t>21</w:t>
            </w:r>
          </w:p>
        </w:tc>
        <w:tc>
          <w:tcPr>
            <w:tcW w:w="1326" w:type="dxa"/>
            <w:noWrap/>
            <w:hideMark/>
          </w:tcPr>
          <w:p w14:paraId="39890772"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58EF65B9" w14:textId="77777777" w:rsidR="00FD6747" w:rsidRPr="007119D1" w:rsidRDefault="00FD6747" w:rsidP="003877BC">
            <w:pPr>
              <w:pStyle w:val="NoSpacing"/>
              <w:rPr>
                <w:sz w:val="22"/>
                <w:szCs w:val="22"/>
              </w:rPr>
            </w:pPr>
            <w:r w:rsidRPr="007119D1">
              <w:rPr>
                <w:sz w:val="22"/>
                <w:szCs w:val="22"/>
              </w:rPr>
              <w:t>4</w:t>
            </w:r>
          </w:p>
        </w:tc>
        <w:tc>
          <w:tcPr>
            <w:tcW w:w="1326" w:type="dxa"/>
            <w:noWrap/>
            <w:hideMark/>
          </w:tcPr>
          <w:p w14:paraId="731E44B8"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6B3F30DD"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72428F62"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7E83A19A" w14:textId="77777777" w:rsidR="00FD6747" w:rsidRPr="007119D1" w:rsidRDefault="00FD6747" w:rsidP="003877BC">
            <w:pPr>
              <w:pStyle w:val="NoSpacing"/>
              <w:rPr>
                <w:sz w:val="22"/>
                <w:szCs w:val="22"/>
              </w:rPr>
            </w:pPr>
            <w:r w:rsidRPr="007119D1">
              <w:rPr>
                <w:sz w:val="22"/>
                <w:szCs w:val="22"/>
              </w:rPr>
              <w:t>No</w:t>
            </w:r>
          </w:p>
        </w:tc>
      </w:tr>
      <w:tr w:rsidR="00FD6747" w:rsidRPr="007119D1" w14:paraId="517E1498" w14:textId="77777777" w:rsidTr="003877BC">
        <w:trPr>
          <w:trHeight w:val="330"/>
        </w:trPr>
        <w:tc>
          <w:tcPr>
            <w:tcW w:w="1140" w:type="dxa"/>
          </w:tcPr>
          <w:p w14:paraId="73AFB84F" w14:textId="77777777" w:rsidR="00FD6747" w:rsidRPr="007119D1" w:rsidRDefault="00FD6747" w:rsidP="003877BC">
            <w:pPr>
              <w:pStyle w:val="NoSpacing"/>
              <w:rPr>
                <w:sz w:val="22"/>
                <w:szCs w:val="22"/>
              </w:rPr>
            </w:pPr>
            <w:r w:rsidRPr="007119D1">
              <w:rPr>
                <w:sz w:val="22"/>
                <w:szCs w:val="22"/>
              </w:rPr>
              <w:t>22</w:t>
            </w:r>
          </w:p>
        </w:tc>
        <w:tc>
          <w:tcPr>
            <w:tcW w:w="1326" w:type="dxa"/>
            <w:noWrap/>
            <w:hideMark/>
          </w:tcPr>
          <w:p w14:paraId="373EA024"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78925F37"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225BAE87"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32433A19"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5818AEBE"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45F48AD0" w14:textId="77777777" w:rsidR="00FD6747" w:rsidRPr="007119D1" w:rsidRDefault="00FD6747" w:rsidP="003877BC">
            <w:pPr>
              <w:pStyle w:val="NoSpacing"/>
              <w:rPr>
                <w:sz w:val="22"/>
                <w:szCs w:val="22"/>
              </w:rPr>
            </w:pPr>
            <w:r w:rsidRPr="007119D1">
              <w:rPr>
                <w:sz w:val="22"/>
                <w:szCs w:val="22"/>
              </w:rPr>
              <w:t>Yes</w:t>
            </w:r>
          </w:p>
        </w:tc>
      </w:tr>
      <w:tr w:rsidR="00FD6747" w:rsidRPr="007119D1" w14:paraId="7926AAC2" w14:textId="77777777" w:rsidTr="003877BC">
        <w:trPr>
          <w:trHeight w:val="330"/>
        </w:trPr>
        <w:tc>
          <w:tcPr>
            <w:tcW w:w="1140" w:type="dxa"/>
          </w:tcPr>
          <w:p w14:paraId="6CE8EC8C" w14:textId="77777777" w:rsidR="00FD6747" w:rsidRPr="007119D1" w:rsidRDefault="00FD6747" w:rsidP="003877BC">
            <w:pPr>
              <w:pStyle w:val="NoSpacing"/>
              <w:rPr>
                <w:sz w:val="22"/>
                <w:szCs w:val="22"/>
              </w:rPr>
            </w:pPr>
            <w:r w:rsidRPr="007119D1">
              <w:rPr>
                <w:sz w:val="22"/>
                <w:szCs w:val="22"/>
              </w:rPr>
              <w:t>23</w:t>
            </w:r>
          </w:p>
        </w:tc>
        <w:tc>
          <w:tcPr>
            <w:tcW w:w="1326" w:type="dxa"/>
            <w:noWrap/>
            <w:hideMark/>
          </w:tcPr>
          <w:p w14:paraId="3EC7B530"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0E7ED5DF"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32DF80EA"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43614DA0"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06EBCAF2"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1ED554E5" w14:textId="77777777" w:rsidR="00FD6747" w:rsidRPr="007119D1" w:rsidRDefault="00FD6747" w:rsidP="003877BC">
            <w:pPr>
              <w:pStyle w:val="NoSpacing"/>
              <w:rPr>
                <w:sz w:val="22"/>
                <w:szCs w:val="22"/>
              </w:rPr>
            </w:pPr>
            <w:r w:rsidRPr="007119D1">
              <w:rPr>
                <w:sz w:val="22"/>
                <w:szCs w:val="22"/>
              </w:rPr>
              <w:t>Yes</w:t>
            </w:r>
          </w:p>
        </w:tc>
      </w:tr>
      <w:tr w:rsidR="00FD6747" w:rsidRPr="007119D1" w14:paraId="233B2E23" w14:textId="77777777" w:rsidTr="003877BC">
        <w:trPr>
          <w:trHeight w:val="330"/>
        </w:trPr>
        <w:tc>
          <w:tcPr>
            <w:tcW w:w="1140" w:type="dxa"/>
          </w:tcPr>
          <w:p w14:paraId="5B71BEF3" w14:textId="77777777" w:rsidR="00FD6747" w:rsidRPr="007119D1" w:rsidRDefault="00FD6747" w:rsidP="003877BC">
            <w:pPr>
              <w:pStyle w:val="NoSpacing"/>
              <w:rPr>
                <w:sz w:val="22"/>
                <w:szCs w:val="22"/>
              </w:rPr>
            </w:pPr>
            <w:r w:rsidRPr="007119D1">
              <w:rPr>
                <w:sz w:val="22"/>
                <w:szCs w:val="22"/>
              </w:rPr>
              <w:t>24</w:t>
            </w:r>
          </w:p>
        </w:tc>
        <w:tc>
          <w:tcPr>
            <w:tcW w:w="1326" w:type="dxa"/>
            <w:noWrap/>
            <w:hideMark/>
          </w:tcPr>
          <w:p w14:paraId="35B74E77"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5449EB12"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32CBE217"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52AD49F2"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5CFAAE97"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1808C35B" w14:textId="77777777" w:rsidR="00FD6747" w:rsidRPr="007119D1" w:rsidRDefault="00FD6747" w:rsidP="003877BC">
            <w:pPr>
              <w:pStyle w:val="NoSpacing"/>
              <w:rPr>
                <w:sz w:val="22"/>
                <w:szCs w:val="22"/>
              </w:rPr>
            </w:pPr>
            <w:r w:rsidRPr="007119D1">
              <w:rPr>
                <w:sz w:val="22"/>
                <w:szCs w:val="22"/>
              </w:rPr>
              <w:t>No</w:t>
            </w:r>
          </w:p>
        </w:tc>
      </w:tr>
      <w:tr w:rsidR="00FD6747" w:rsidRPr="007119D1" w14:paraId="33390DD7" w14:textId="77777777" w:rsidTr="003877BC">
        <w:trPr>
          <w:trHeight w:val="330"/>
        </w:trPr>
        <w:tc>
          <w:tcPr>
            <w:tcW w:w="1140" w:type="dxa"/>
          </w:tcPr>
          <w:p w14:paraId="3065B168" w14:textId="77777777" w:rsidR="00FD6747" w:rsidRPr="007119D1" w:rsidRDefault="00FD6747" w:rsidP="003877BC">
            <w:pPr>
              <w:pStyle w:val="NoSpacing"/>
              <w:rPr>
                <w:sz w:val="22"/>
                <w:szCs w:val="22"/>
              </w:rPr>
            </w:pPr>
            <w:r w:rsidRPr="007119D1">
              <w:rPr>
                <w:sz w:val="22"/>
                <w:szCs w:val="22"/>
              </w:rPr>
              <w:t>25</w:t>
            </w:r>
          </w:p>
        </w:tc>
        <w:tc>
          <w:tcPr>
            <w:tcW w:w="1326" w:type="dxa"/>
            <w:noWrap/>
            <w:hideMark/>
          </w:tcPr>
          <w:p w14:paraId="4853C191"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5035A8E6"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359D5580"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6FE5D016"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5E6CCBDC"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0ED5981B" w14:textId="77777777" w:rsidR="00FD6747" w:rsidRPr="007119D1" w:rsidRDefault="00FD6747" w:rsidP="003877BC">
            <w:pPr>
              <w:pStyle w:val="NoSpacing"/>
              <w:rPr>
                <w:sz w:val="22"/>
                <w:szCs w:val="22"/>
              </w:rPr>
            </w:pPr>
            <w:r w:rsidRPr="007119D1">
              <w:rPr>
                <w:sz w:val="22"/>
                <w:szCs w:val="22"/>
              </w:rPr>
              <w:t>Yes</w:t>
            </w:r>
          </w:p>
        </w:tc>
      </w:tr>
      <w:tr w:rsidR="00FD6747" w:rsidRPr="007119D1" w14:paraId="2A1F127C" w14:textId="77777777" w:rsidTr="003877BC">
        <w:trPr>
          <w:trHeight w:val="330"/>
        </w:trPr>
        <w:tc>
          <w:tcPr>
            <w:tcW w:w="1140" w:type="dxa"/>
          </w:tcPr>
          <w:p w14:paraId="2ED4B644" w14:textId="77777777" w:rsidR="00FD6747" w:rsidRPr="007119D1" w:rsidRDefault="00FD6747" w:rsidP="003877BC">
            <w:pPr>
              <w:pStyle w:val="NoSpacing"/>
              <w:rPr>
                <w:sz w:val="22"/>
                <w:szCs w:val="22"/>
              </w:rPr>
            </w:pPr>
            <w:r w:rsidRPr="007119D1">
              <w:rPr>
                <w:sz w:val="22"/>
                <w:szCs w:val="22"/>
              </w:rPr>
              <w:t>26</w:t>
            </w:r>
          </w:p>
        </w:tc>
        <w:tc>
          <w:tcPr>
            <w:tcW w:w="1326" w:type="dxa"/>
            <w:noWrap/>
            <w:hideMark/>
          </w:tcPr>
          <w:p w14:paraId="31611B48" w14:textId="77777777" w:rsidR="00FD6747" w:rsidRPr="007119D1" w:rsidRDefault="00FD6747" w:rsidP="003877BC">
            <w:pPr>
              <w:pStyle w:val="NoSpacing"/>
              <w:rPr>
                <w:sz w:val="22"/>
                <w:szCs w:val="22"/>
              </w:rPr>
            </w:pPr>
            <w:r w:rsidRPr="007119D1">
              <w:rPr>
                <w:sz w:val="22"/>
                <w:szCs w:val="22"/>
              </w:rPr>
              <w:t>1</w:t>
            </w:r>
          </w:p>
        </w:tc>
        <w:tc>
          <w:tcPr>
            <w:tcW w:w="1392" w:type="dxa"/>
            <w:noWrap/>
            <w:hideMark/>
          </w:tcPr>
          <w:p w14:paraId="7560650E"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0E11CA5E"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5B8D2A6D" w14:textId="77777777" w:rsidR="00FD6747" w:rsidRPr="007119D1" w:rsidRDefault="00FD6747" w:rsidP="003877BC">
            <w:pPr>
              <w:pStyle w:val="NoSpacing"/>
              <w:rPr>
                <w:sz w:val="22"/>
                <w:szCs w:val="22"/>
              </w:rPr>
            </w:pPr>
            <w:r w:rsidRPr="007119D1">
              <w:rPr>
                <w:sz w:val="22"/>
                <w:szCs w:val="22"/>
              </w:rPr>
              <w:t>Yes</w:t>
            </w:r>
          </w:p>
        </w:tc>
        <w:tc>
          <w:tcPr>
            <w:tcW w:w="1484" w:type="dxa"/>
            <w:noWrap/>
            <w:hideMark/>
          </w:tcPr>
          <w:p w14:paraId="51A16CDE"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38DA4F40" w14:textId="77777777" w:rsidR="00FD6747" w:rsidRPr="007119D1" w:rsidRDefault="00FD6747" w:rsidP="003877BC">
            <w:pPr>
              <w:pStyle w:val="NoSpacing"/>
              <w:rPr>
                <w:sz w:val="22"/>
                <w:szCs w:val="22"/>
              </w:rPr>
            </w:pPr>
            <w:r w:rsidRPr="007119D1">
              <w:rPr>
                <w:sz w:val="22"/>
                <w:szCs w:val="22"/>
              </w:rPr>
              <w:t>Yes</w:t>
            </w:r>
          </w:p>
        </w:tc>
      </w:tr>
      <w:tr w:rsidR="00FD6747" w:rsidRPr="007119D1" w14:paraId="29CBEC67" w14:textId="77777777" w:rsidTr="003877BC">
        <w:trPr>
          <w:trHeight w:val="330"/>
        </w:trPr>
        <w:tc>
          <w:tcPr>
            <w:tcW w:w="1140" w:type="dxa"/>
          </w:tcPr>
          <w:p w14:paraId="0514D66C" w14:textId="77777777" w:rsidR="00FD6747" w:rsidRPr="007119D1" w:rsidRDefault="00FD6747" w:rsidP="003877BC">
            <w:pPr>
              <w:pStyle w:val="NoSpacing"/>
              <w:rPr>
                <w:sz w:val="22"/>
                <w:szCs w:val="22"/>
              </w:rPr>
            </w:pPr>
            <w:r w:rsidRPr="007119D1">
              <w:rPr>
                <w:sz w:val="22"/>
                <w:szCs w:val="22"/>
              </w:rPr>
              <w:t>27</w:t>
            </w:r>
          </w:p>
        </w:tc>
        <w:tc>
          <w:tcPr>
            <w:tcW w:w="1326" w:type="dxa"/>
            <w:noWrap/>
            <w:hideMark/>
          </w:tcPr>
          <w:p w14:paraId="0B72A9A1" w14:textId="77777777" w:rsidR="00FD6747" w:rsidRPr="007119D1" w:rsidRDefault="00FD6747" w:rsidP="003877BC">
            <w:pPr>
              <w:pStyle w:val="NoSpacing"/>
              <w:rPr>
                <w:sz w:val="22"/>
                <w:szCs w:val="22"/>
              </w:rPr>
            </w:pPr>
            <w:r w:rsidRPr="007119D1">
              <w:rPr>
                <w:sz w:val="22"/>
                <w:szCs w:val="22"/>
              </w:rPr>
              <w:t>4</w:t>
            </w:r>
          </w:p>
        </w:tc>
        <w:tc>
          <w:tcPr>
            <w:tcW w:w="1392" w:type="dxa"/>
            <w:noWrap/>
            <w:hideMark/>
          </w:tcPr>
          <w:p w14:paraId="48E24866" w14:textId="77777777" w:rsidR="00FD6747" w:rsidRPr="007119D1" w:rsidRDefault="00FD6747" w:rsidP="003877BC">
            <w:pPr>
              <w:pStyle w:val="NoSpacing"/>
              <w:rPr>
                <w:sz w:val="22"/>
                <w:szCs w:val="22"/>
              </w:rPr>
            </w:pPr>
            <w:r w:rsidRPr="007119D1">
              <w:rPr>
                <w:sz w:val="22"/>
                <w:szCs w:val="22"/>
              </w:rPr>
              <w:t>1</w:t>
            </w:r>
          </w:p>
        </w:tc>
        <w:tc>
          <w:tcPr>
            <w:tcW w:w="1326" w:type="dxa"/>
            <w:noWrap/>
            <w:hideMark/>
          </w:tcPr>
          <w:p w14:paraId="2C0052C3" w14:textId="77777777" w:rsidR="00FD6747" w:rsidRPr="007119D1" w:rsidRDefault="00FD6747" w:rsidP="003877BC">
            <w:pPr>
              <w:pStyle w:val="NoSpacing"/>
              <w:rPr>
                <w:sz w:val="22"/>
                <w:szCs w:val="22"/>
              </w:rPr>
            </w:pPr>
            <w:r w:rsidRPr="007119D1">
              <w:rPr>
                <w:sz w:val="22"/>
                <w:szCs w:val="22"/>
              </w:rPr>
              <w:t>Yes</w:t>
            </w:r>
          </w:p>
        </w:tc>
        <w:tc>
          <w:tcPr>
            <w:tcW w:w="1392" w:type="dxa"/>
            <w:noWrap/>
            <w:hideMark/>
          </w:tcPr>
          <w:p w14:paraId="2373D749"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2E16DA32" w14:textId="77777777" w:rsidR="00FD6747" w:rsidRPr="007119D1" w:rsidRDefault="00FD6747" w:rsidP="003877BC">
            <w:pPr>
              <w:pStyle w:val="NoSpacing"/>
              <w:rPr>
                <w:sz w:val="22"/>
                <w:szCs w:val="22"/>
              </w:rPr>
            </w:pPr>
            <w:r w:rsidRPr="007119D1">
              <w:rPr>
                <w:sz w:val="22"/>
                <w:szCs w:val="22"/>
              </w:rPr>
              <w:t>No</w:t>
            </w:r>
          </w:p>
        </w:tc>
        <w:tc>
          <w:tcPr>
            <w:tcW w:w="1300" w:type="dxa"/>
            <w:noWrap/>
            <w:hideMark/>
          </w:tcPr>
          <w:p w14:paraId="3DBD7F5D" w14:textId="77777777" w:rsidR="00FD6747" w:rsidRPr="007119D1" w:rsidRDefault="00FD6747" w:rsidP="003877BC">
            <w:pPr>
              <w:pStyle w:val="NoSpacing"/>
              <w:rPr>
                <w:sz w:val="22"/>
                <w:szCs w:val="22"/>
              </w:rPr>
            </w:pPr>
            <w:r w:rsidRPr="007119D1">
              <w:rPr>
                <w:sz w:val="22"/>
                <w:szCs w:val="22"/>
              </w:rPr>
              <w:t>Yes</w:t>
            </w:r>
          </w:p>
        </w:tc>
      </w:tr>
      <w:tr w:rsidR="00FD6747" w:rsidRPr="007119D1" w14:paraId="2180A379" w14:textId="77777777" w:rsidTr="003877BC">
        <w:trPr>
          <w:trHeight w:val="330"/>
        </w:trPr>
        <w:tc>
          <w:tcPr>
            <w:tcW w:w="1140" w:type="dxa"/>
          </w:tcPr>
          <w:p w14:paraId="0F38E830" w14:textId="77777777" w:rsidR="00FD6747" w:rsidRPr="007119D1" w:rsidRDefault="00FD6747" w:rsidP="003877BC">
            <w:pPr>
              <w:pStyle w:val="NoSpacing"/>
              <w:rPr>
                <w:sz w:val="22"/>
                <w:szCs w:val="22"/>
              </w:rPr>
            </w:pPr>
            <w:r w:rsidRPr="007119D1">
              <w:rPr>
                <w:sz w:val="22"/>
                <w:szCs w:val="22"/>
              </w:rPr>
              <w:t>28</w:t>
            </w:r>
          </w:p>
        </w:tc>
        <w:tc>
          <w:tcPr>
            <w:tcW w:w="1326" w:type="dxa"/>
            <w:noWrap/>
            <w:hideMark/>
          </w:tcPr>
          <w:p w14:paraId="153038D4" w14:textId="77777777" w:rsidR="00FD6747" w:rsidRPr="007119D1" w:rsidRDefault="00FD6747" w:rsidP="003877BC">
            <w:pPr>
              <w:pStyle w:val="NoSpacing"/>
              <w:rPr>
                <w:sz w:val="22"/>
                <w:szCs w:val="22"/>
              </w:rPr>
            </w:pPr>
            <w:r w:rsidRPr="007119D1">
              <w:rPr>
                <w:sz w:val="22"/>
                <w:szCs w:val="22"/>
              </w:rPr>
              <w:t>2</w:t>
            </w:r>
          </w:p>
        </w:tc>
        <w:tc>
          <w:tcPr>
            <w:tcW w:w="1392" w:type="dxa"/>
            <w:noWrap/>
            <w:hideMark/>
          </w:tcPr>
          <w:p w14:paraId="7600EA1D" w14:textId="77777777" w:rsidR="00FD6747" w:rsidRPr="007119D1" w:rsidRDefault="00FD6747" w:rsidP="003877BC">
            <w:pPr>
              <w:pStyle w:val="NoSpacing"/>
              <w:rPr>
                <w:sz w:val="22"/>
                <w:szCs w:val="22"/>
              </w:rPr>
            </w:pPr>
            <w:r w:rsidRPr="007119D1">
              <w:rPr>
                <w:sz w:val="22"/>
                <w:szCs w:val="22"/>
              </w:rPr>
              <w:t>2</w:t>
            </w:r>
          </w:p>
        </w:tc>
        <w:tc>
          <w:tcPr>
            <w:tcW w:w="1326" w:type="dxa"/>
            <w:noWrap/>
            <w:hideMark/>
          </w:tcPr>
          <w:p w14:paraId="1C225738" w14:textId="77777777" w:rsidR="00FD6747" w:rsidRPr="007119D1" w:rsidRDefault="00FD6747" w:rsidP="003877BC">
            <w:pPr>
              <w:pStyle w:val="NoSpacing"/>
              <w:rPr>
                <w:sz w:val="22"/>
                <w:szCs w:val="22"/>
              </w:rPr>
            </w:pPr>
            <w:r w:rsidRPr="007119D1">
              <w:rPr>
                <w:sz w:val="22"/>
                <w:szCs w:val="22"/>
              </w:rPr>
              <w:t>No</w:t>
            </w:r>
          </w:p>
        </w:tc>
        <w:tc>
          <w:tcPr>
            <w:tcW w:w="1392" w:type="dxa"/>
            <w:noWrap/>
            <w:hideMark/>
          </w:tcPr>
          <w:p w14:paraId="6C78BC68" w14:textId="77777777" w:rsidR="00FD6747" w:rsidRPr="007119D1" w:rsidRDefault="00FD6747" w:rsidP="003877BC">
            <w:pPr>
              <w:pStyle w:val="NoSpacing"/>
              <w:rPr>
                <w:sz w:val="22"/>
                <w:szCs w:val="22"/>
              </w:rPr>
            </w:pPr>
            <w:r w:rsidRPr="007119D1">
              <w:rPr>
                <w:sz w:val="22"/>
                <w:szCs w:val="22"/>
              </w:rPr>
              <w:t>No</w:t>
            </w:r>
          </w:p>
        </w:tc>
        <w:tc>
          <w:tcPr>
            <w:tcW w:w="1484" w:type="dxa"/>
            <w:noWrap/>
            <w:hideMark/>
          </w:tcPr>
          <w:p w14:paraId="6EE0E368" w14:textId="77777777" w:rsidR="00FD6747" w:rsidRPr="007119D1" w:rsidRDefault="00FD6747" w:rsidP="003877BC">
            <w:pPr>
              <w:pStyle w:val="NoSpacing"/>
              <w:rPr>
                <w:sz w:val="22"/>
                <w:szCs w:val="22"/>
              </w:rPr>
            </w:pPr>
            <w:r w:rsidRPr="007119D1">
              <w:rPr>
                <w:sz w:val="22"/>
                <w:szCs w:val="22"/>
              </w:rPr>
              <w:t>Yes</w:t>
            </w:r>
          </w:p>
        </w:tc>
        <w:tc>
          <w:tcPr>
            <w:tcW w:w="1300" w:type="dxa"/>
            <w:noWrap/>
            <w:hideMark/>
          </w:tcPr>
          <w:p w14:paraId="4480EFE9" w14:textId="77777777" w:rsidR="00FD6747" w:rsidRPr="007119D1" w:rsidRDefault="00FD6747" w:rsidP="003877BC">
            <w:pPr>
              <w:pStyle w:val="NoSpacing"/>
              <w:rPr>
                <w:sz w:val="22"/>
                <w:szCs w:val="22"/>
              </w:rPr>
            </w:pPr>
            <w:r w:rsidRPr="007119D1">
              <w:rPr>
                <w:sz w:val="22"/>
                <w:szCs w:val="22"/>
              </w:rPr>
              <w:t>No</w:t>
            </w:r>
          </w:p>
        </w:tc>
      </w:tr>
    </w:tbl>
    <w:p w14:paraId="5F0C2D06" w14:textId="77777777" w:rsidR="00FD6747" w:rsidRPr="00BB2D27" w:rsidRDefault="00FD6747" w:rsidP="00FD6747">
      <w:pPr>
        <w:pStyle w:val="NoSpacing"/>
      </w:pPr>
    </w:p>
    <w:p w14:paraId="15F77A34" w14:textId="467291E3" w:rsidR="00D26097" w:rsidRDefault="00755341" w:rsidP="00755341">
      <w:pPr>
        <w:pStyle w:val="FigureTableHeading"/>
      </w:pPr>
      <w:r w:rsidRPr="00755341">
        <w:rPr>
          <w:i/>
        </w:rPr>
        <w:lastRenderedPageBreak/>
        <w:t>Table</w:t>
      </w:r>
      <w:r>
        <w:t xml:space="preserve"> </w:t>
      </w:r>
      <w:r w:rsidR="00414319">
        <w:t>6</w:t>
      </w:r>
      <w:r>
        <w:t xml:space="preserve">. </w:t>
      </w:r>
      <w:r w:rsidR="00D26097" w:rsidRPr="0037115C">
        <w:t xml:space="preserve">Summary </w:t>
      </w:r>
      <w:r w:rsidR="00D26097">
        <w:t>d</w:t>
      </w:r>
      <w:r w:rsidR="00D26097" w:rsidRPr="0037115C">
        <w:t xml:space="preserve">ata from </w:t>
      </w:r>
      <w:r w:rsidR="00C23951">
        <w:t>Studies 1</w:t>
      </w:r>
      <w:r w:rsidR="00A6571A">
        <w:t>–</w:t>
      </w:r>
      <w:r w:rsidR="00C23951">
        <w:t>6</w:t>
      </w:r>
      <w:r w:rsidR="00414319">
        <w:t xml:space="preserve"> for internal </w:t>
      </w:r>
      <w:r w:rsidR="00082962">
        <w:t>meta-analysis</w:t>
      </w:r>
    </w:p>
    <w:tbl>
      <w:tblPr>
        <w:tblStyle w:val="APAReport"/>
        <w:tblW w:w="5609" w:type="dxa"/>
        <w:jc w:val="center"/>
        <w:tblLook w:val="04A0" w:firstRow="1" w:lastRow="0" w:firstColumn="1" w:lastColumn="0" w:noHBand="0" w:noVBand="1"/>
      </w:tblPr>
      <w:tblGrid>
        <w:gridCol w:w="862"/>
        <w:gridCol w:w="1349"/>
        <w:gridCol w:w="1349"/>
        <w:gridCol w:w="705"/>
        <w:gridCol w:w="705"/>
        <w:gridCol w:w="639"/>
      </w:tblGrid>
      <w:tr w:rsidR="00D26097" w:rsidRPr="00DF4939" w14:paraId="18641EAE" w14:textId="77777777" w:rsidTr="00755341">
        <w:trPr>
          <w:cnfStyle w:val="100000000000" w:firstRow="1" w:lastRow="0" w:firstColumn="0" w:lastColumn="0" w:oddVBand="0" w:evenVBand="0" w:oddHBand="0" w:evenHBand="0" w:firstRowFirstColumn="0" w:firstRowLastColumn="0" w:lastRowFirstColumn="0" w:lastRowLastColumn="0"/>
          <w:trHeight w:val="394"/>
          <w:jc w:val="center"/>
        </w:trPr>
        <w:tc>
          <w:tcPr>
            <w:tcW w:w="0" w:type="auto"/>
            <w:noWrap/>
            <w:hideMark/>
          </w:tcPr>
          <w:p w14:paraId="5217D6A9" w14:textId="77777777" w:rsidR="00D26097" w:rsidRPr="00DF4939" w:rsidRDefault="00D26097" w:rsidP="00F4177D">
            <w:pPr>
              <w:pStyle w:val="NoSpacing"/>
            </w:pPr>
            <w:r>
              <w:t>Study</w:t>
            </w:r>
          </w:p>
        </w:tc>
        <w:tc>
          <w:tcPr>
            <w:tcW w:w="0" w:type="auto"/>
            <w:noWrap/>
            <w:hideMark/>
          </w:tcPr>
          <w:p w14:paraId="7792ECF4" w14:textId="77777777" w:rsidR="00D26097" w:rsidRPr="00DF4939" w:rsidRDefault="00D26097" w:rsidP="00F4177D">
            <w:pPr>
              <w:pStyle w:val="NoSpacing"/>
            </w:pPr>
            <w:r>
              <w:t>Factor 1</w:t>
            </w:r>
          </w:p>
        </w:tc>
        <w:tc>
          <w:tcPr>
            <w:tcW w:w="0" w:type="auto"/>
          </w:tcPr>
          <w:p w14:paraId="5A994B7E" w14:textId="77777777" w:rsidR="00D26097" w:rsidRPr="00DF4939" w:rsidRDefault="00D26097" w:rsidP="00F4177D">
            <w:pPr>
              <w:pStyle w:val="NoSpacing"/>
            </w:pPr>
            <w:r>
              <w:t>Factor 2</w:t>
            </w:r>
          </w:p>
        </w:tc>
        <w:tc>
          <w:tcPr>
            <w:tcW w:w="0" w:type="auto"/>
          </w:tcPr>
          <w:p w14:paraId="45F20E8B" w14:textId="369513F1" w:rsidR="00D26097" w:rsidRPr="00755341" w:rsidRDefault="00755341" w:rsidP="00F4177D">
            <w:pPr>
              <w:pStyle w:val="NoSpacing"/>
              <w:rPr>
                <w:i/>
              </w:rPr>
            </w:pPr>
            <w:r w:rsidRPr="00755341">
              <w:rPr>
                <w:i/>
              </w:rPr>
              <w:t>M</w:t>
            </w:r>
          </w:p>
        </w:tc>
        <w:tc>
          <w:tcPr>
            <w:tcW w:w="0" w:type="auto"/>
          </w:tcPr>
          <w:p w14:paraId="7224C84E" w14:textId="77777777" w:rsidR="00D26097" w:rsidRPr="00755341" w:rsidRDefault="00D26097" w:rsidP="00F4177D">
            <w:pPr>
              <w:pStyle w:val="NoSpacing"/>
              <w:rPr>
                <w:i/>
              </w:rPr>
            </w:pPr>
            <w:r w:rsidRPr="00755341">
              <w:rPr>
                <w:i/>
              </w:rPr>
              <w:t>SD</w:t>
            </w:r>
          </w:p>
        </w:tc>
        <w:tc>
          <w:tcPr>
            <w:tcW w:w="0" w:type="auto"/>
          </w:tcPr>
          <w:p w14:paraId="08254210" w14:textId="77777777" w:rsidR="00D26097" w:rsidRPr="00755341" w:rsidRDefault="00D26097" w:rsidP="00F4177D">
            <w:pPr>
              <w:pStyle w:val="NoSpacing"/>
              <w:rPr>
                <w:i/>
              </w:rPr>
            </w:pPr>
            <w:r w:rsidRPr="00755341">
              <w:rPr>
                <w:i/>
              </w:rPr>
              <w:t>n</w:t>
            </w:r>
          </w:p>
        </w:tc>
      </w:tr>
      <w:tr w:rsidR="00D26097" w:rsidRPr="00DF4939" w14:paraId="4C6844CA" w14:textId="77777777" w:rsidTr="00755341">
        <w:trPr>
          <w:trHeight w:val="394"/>
          <w:jc w:val="center"/>
        </w:trPr>
        <w:tc>
          <w:tcPr>
            <w:tcW w:w="0" w:type="auto"/>
            <w:noWrap/>
          </w:tcPr>
          <w:p w14:paraId="53F9BBE5" w14:textId="77777777" w:rsidR="00D26097" w:rsidRPr="00DF4939" w:rsidRDefault="00D26097" w:rsidP="00F4177D">
            <w:pPr>
              <w:pStyle w:val="NoSpacing"/>
            </w:pPr>
            <w:r w:rsidRPr="00AE6C29">
              <w:t>1</w:t>
            </w:r>
          </w:p>
        </w:tc>
        <w:tc>
          <w:tcPr>
            <w:tcW w:w="0" w:type="auto"/>
            <w:noWrap/>
          </w:tcPr>
          <w:p w14:paraId="2EAA335C" w14:textId="77777777" w:rsidR="00D26097" w:rsidRPr="00DF4939" w:rsidRDefault="00D26097" w:rsidP="00F4177D">
            <w:pPr>
              <w:pStyle w:val="NoSpacing"/>
            </w:pPr>
            <w:r w:rsidRPr="00AE6C29">
              <w:t>Deliberate</w:t>
            </w:r>
          </w:p>
        </w:tc>
        <w:tc>
          <w:tcPr>
            <w:tcW w:w="0" w:type="auto"/>
          </w:tcPr>
          <w:p w14:paraId="52810ADD" w14:textId="77777777" w:rsidR="00D26097" w:rsidRDefault="00D26097" w:rsidP="00F4177D">
            <w:pPr>
              <w:pStyle w:val="NoSpacing"/>
            </w:pPr>
            <w:r w:rsidRPr="00AE6C29">
              <w:t>Observer</w:t>
            </w:r>
          </w:p>
        </w:tc>
        <w:tc>
          <w:tcPr>
            <w:tcW w:w="0" w:type="auto"/>
          </w:tcPr>
          <w:p w14:paraId="3B8AB433" w14:textId="77777777" w:rsidR="00D26097" w:rsidRDefault="00D26097" w:rsidP="00F4177D">
            <w:pPr>
              <w:pStyle w:val="NoSpacing"/>
            </w:pPr>
            <w:r w:rsidRPr="00AE6C29">
              <w:t>0.38</w:t>
            </w:r>
          </w:p>
        </w:tc>
        <w:tc>
          <w:tcPr>
            <w:tcW w:w="0" w:type="auto"/>
          </w:tcPr>
          <w:p w14:paraId="532FE24A" w14:textId="77777777" w:rsidR="00D26097" w:rsidRDefault="00D26097" w:rsidP="00F4177D">
            <w:pPr>
              <w:pStyle w:val="NoSpacing"/>
            </w:pPr>
            <w:r w:rsidRPr="00AE6C29">
              <w:t>0.49</w:t>
            </w:r>
          </w:p>
        </w:tc>
        <w:tc>
          <w:tcPr>
            <w:tcW w:w="0" w:type="auto"/>
          </w:tcPr>
          <w:p w14:paraId="6F0921F2" w14:textId="77777777" w:rsidR="00D26097" w:rsidRDefault="00D26097" w:rsidP="00F4177D">
            <w:pPr>
              <w:pStyle w:val="NoSpacing"/>
            </w:pPr>
            <w:r w:rsidRPr="00AE6C29">
              <w:t>97</w:t>
            </w:r>
          </w:p>
        </w:tc>
      </w:tr>
      <w:tr w:rsidR="00D26097" w:rsidRPr="00DF4939" w14:paraId="0595E01A" w14:textId="77777777" w:rsidTr="00755341">
        <w:trPr>
          <w:trHeight w:val="394"/>
          <w:jc w:val="center"/>
        </w:trPr>
        <w:tc>
          <w:tcPr>
            <w:tcW w:w="0" w:type="auto"/>
            <w:noWrap/>
          </w:tcPr>
          <w:p w14:paraId="5723C73B" w14:textId="77777777" w:rsidR="00D26097" w:rsidRPr="00DF4939" w:rsidRDefault="00D26097" w:rsidP="00F4177D">
            <w:pPr>
              <w:pStyle w:val="NoSpacing"/>
            </w:pPr>
            <w:r w:rsidRPr="00AE6C29">
              <w:t>1</w:t>
            </w:r>
          </w:p>
        </w:tc>
        <w:tc>
          <w:tcPr>
            <w:tcW w:w="0" w:type="auto"/>
            <w:noWrap/>
          </w:tcPr>
          <w:p w14:paraId="129F1813" w14:textId="77777777" w:rsidR="00D26097" w:rsidRPr="00DF4939" w:rsidRDefault="00D26097" w:rsidP="00F4177D">
            <w:pPr>
              <w:pStyle w:val="NoSpacing"/>
            </w:pPr>
            <w:r w:rsidRPr="00AE6C29">
              <w:t>Deliberate</w:t>
            </w:r>
          </w:p>
        </w:tc>
        <w:tc>
          <w:tcPr>
            <w:tcW w:w="0" w:type="auto"/>
          </w:tcPr>
          <w:p w14:paraId="7C6B4B1E" w14:textId="77777777" w:rsidR="00D26097" w:rsidRDefault="00D26097" w:rsidP="00F4177D">
            <w:pPr>
              <w:pStyle w:val="NoSpacing"/>
            </w:pPr>
            <w:r w:rsidRPr="00AE6C29">
              <w:t>Pedestrian</w:t>
            </w:r>
          </w:p>
        </w:tc>
        <w:tc>
          <w:tcPr>
            <w:tcW w:w="0" w:type="auto"/>
          </w:tcPr>
          <w:p w14:paraId="3B2DC345" w14:textId="77777777" w:rsidR="00D26097" w:rsidRDefault="00D26097" w:rsidP="00F4177D">
            <w:pPr>
              <w:pStyle w:val="NoSpacing"/>
            </w:pPr>
            <w:r w:rsidRPr="00AE6C29">
              <w:t>0.29</w:t>
            </w:r>
          </w:p>
        </w:tc>
        <w:tc>
          <w:tcPr>
            <w:tcW w:w="0" w:type="auto"/>
          </w:tcPr>
          <w:p w14:paraId="65A91431" w14:textId="77777777" w:rsidR="00D26097" w:rsidRDefault="00D26097" w:rsidP="00F4177D">
            <w:pPr>
              <w:pStyle w:val="NoSpacing"/>
            </w:pPr>
            <w:r w:rsidRPr="00AE6C29">
              <w:t>0.45</w:t>
            </w:r>
          </w:p>
        </w:tc>
        <w:tc>
          <w:tcPr>
            <w:tcW w:w="0" w:type="auto"/>
          </w:tcPr>
          <w:p w14:paraId="22788BBF" w14:textId="77777777" w:rsidR="00D26097" w:rsidRDefault="00D26097" w:rsidP="00F4177D">
            <w:pPr>
              <w:pStyle w:val="NoSpacing"/>
            </w:pPr>
            <w:r w:rsidRPr="00AE6C29">
              <w:t>94</w:t>
            </w:r>
          </w:p>
        </w:tc>
      </w:tr>
      <w:tr w:rsidR="00D26097" w:rsidRPr="00DF4939" w14:paraId="141FEEED" w14:textId="77777777" w:rsidTr="00755341">
        <w:trPr>
          <w:trHeight w:val="394"/>
          <w:jc w:val="center"/>
        </w:trPr>
        <w:tc>
          <w:tcPr>
            <w:tcW w:w="0" w:type="auto"/>
            <w:noWrap/>
          </w:tcPr>
          <w:p w14:paraId="61C30462" w14:textId="77777777" w:rsidR="00D26097" w:rsidRPr="00DF4939" w:rsidRDefault="00D26097" w:rsidP="00F4177D">
            <w:pPr>
              <w:pStyle w:val="NoSpacing"/>
            </w:pPr>
            <w:r w:rsidRPr="00AE6C29">
              <w:t>1</w:t>
            </w:r>
          </w:p>
        </w:tc>
        <w:tc>
          <w:tcPr>
            <w:tcW w:w="0" w:type="auto"/>
            <w:noWrap/>
          </w:tcPr>
          <w:p w14:paraId="118C139F" w14:textId="77777777" w:rsidR="00D26097" w:rsidRPr="00DF4939" w:rsidRDefault="00D26097" w:rsidP="00F4177D">
            <w:pPr>
              <w:pStyle w:val="NoSpacing"/>
            </w:pPr>
            <w:r w:rsidRPr="00AE6C29">
              <w:t>Deliberate</w:t>
            </w:r>
          </w:p>
        </w:tc>
        <w:tc>
          <w:tcPr>
            <w:tcW w:w="0" w:type="auto"/>
          </w:tcPr>
          <w:p w14:paraId="45D98371" w14:textId="77777777" w:rsidR="00D26097" w:rsidRDefault="00D26097" w:rsidP="00F4177D">
            <w:pPr>
              <w:pStyle w:val="NoSpacing"/>
            </w:pPr>
            <w:r w:rsidRPr="00AE6C29">
              <w:t>Passenger</w:t>
            </w:r>
          </w:p>
        </w:tc>
        <w:tc>
          <w:tcPr>
            <w:tcW w:w="0" w:type="auto"/>
          </w:tcPr>
          <w:p w14:paraId="4494673C" w14:textId="77777777" w:rsidR="00D26097" w:rsidRDefault="00D26097" w:rsidP="00F4177D">
            <w:pPr>
              <w:pStyle w:val="NoSpacing"/>
            </w:pPr>
            <w:r w:rsidRPr="00AE6C29">
              <w:t>0.42</w:t>
            </w:r>
          </w:p>
        </w:tc>
        <w:tc>
          <w:tcPr>
            <w:tcW w:w="0" w:type="auto"/>
          </w:tcPr>
          <w:p w14:paraId="0C4932D4" w14:textId="77777777" w:rsidR="00D26097" w:rsidRDefault="00D26097" w:rsidP="00F4177D">
            <w:pPr>
              <w:pStyle w:val="NoSpacing"/>
            </w:pPr>
            <w:r w:rsidRPr="00AE6C29">
              <w:t>0.50</w:t>
            </w:r>
          </w:p>
        </w:tc>
        <w:tc>
          <w:tcPr>
            <w:tcW w:w="0" w:type="auto"/>
          </w:tcPr>
          <w:p w14:paraId="6F2FB42C" w14:textId="77777777" w:rsidR="00D26097" w:rsidRDefault="00D26097" w:rsidP="00F4177D">
            <w:pPr>
              <w:pStyle w:val="NoSpacing"/>
            </w:pPr>
            <w:r w:rsidRPr="00AE6C29">
              <w:t>102</w:t>
            </w:r>
          </w:p>
        </w:tc>
      </w:tr>
      <w:tr w:rsidR="00D26097" w:rsidRPr="00DF4939" w14:paraId="37B87E22" w14:textId="77777777" w:rsidTr="00755341">
        <w:trPr>
          <w:trHeight w:val="394"/>
          <w:jc w:val="center"/>
        </w:trPr>
        <w:tc>
          <w:tcPr>
            <w:tcW w:w="0" w:type="auto"/>
            <w:noWrap/>
          </w:tcPr>
          <w:p w14:paraId="281DC627" w14:textId="77777777" w:rsidR="00D26097" w:rsidRPr="00DF4939" w:rsidRDefault="00D26097" w:rsidP="00F4177D">
            <w:pPr>
              <w:pStyle w:val="NoSpacing"/>
            </w:pPr>
            <w:r w:rsidRPr="00AE6C29">
              <w:t>1</w:t>
            </w:r>
          </w:p>
        </w:tc>
        <w:tc>
          <w:tcPr>
            <w:tcW w:w="0" w:type="auto"/>
            <w:noWrap/>
          </w:tcPr>
          <w:p w14:paraId="194787A8" w14:textId="77777777" w:rsidR="00D26097" w:rsidRPr="00DF4939" w:rsidRDefault="00D26097" w:rsidP="00F4177D">
            <w:pPr>
              <w:pStyle w:val="NoSpacing"/>
            </w:pPr>
            <w:r w:rsidRPr="00AE6C29">
              <w:t>Intuitive</w:t>
            </w:r>
          </w:p>
        </w:tc>
        <w:tc>
          <w:tcPr>
            <w:tcW w:w="0" w:type="auto"/>
          </w:tcPr>
          <w:p w14:paraId="682C086D" w14:textId="77777777" w:rsidR="00D26097" w:rsidRDefault="00D26097" w:rsidP="00F4177D">
            <w:pPr>
              <w:pStyle w:val="NoSpacing"/>
            </w:pPr>
            <w:r w:rsidRPr="00AE6C29">
              <w:t>Observer</w:t>
            </w:r>
          </w:p>
        </w:tc>
        <w:tc>
          <w:tcPr>
            <w:tcW w:w="0" w:type="auto"/>
          </w:tcPr>
          <w:p w14:paraId="7C4C39FA" w14:textId="77777777" w:rsidR="00D26097" w:rsidRDefault="00D26097" w:rsidP="00F4177D">
            <w:pPr>
              <w:pStyle w:val="NoSpacing"/>
            </w:pPr>
            <w:r w:rsidRPr="00AE6C29">
              <w:t>0.24</w:t>
            </w:r>
          </w:p>
        </w:tc>
        <w:tc>
          <w:tcPr>
            <w:tcW w:w="0" w:type="auto"/>
          </w:tcPr>
          <w:p w14:paraId="135919BE" w14:textId="77777777" w:rsidR="00D26097" w:rsidRDefault="00D26097" w:rsidP="00F4177D">
            <w:pPr>
              <w:pStyle w:val="NoSpacing"/>
            </w:pPr>
            <w:r w:rsidRPr="00AE6C29">
              <w:t>0.43</w:t>
            </w:r>
          </w:p>
        </w:tc>
        <w:tc>
          <w:tcPr>
            <w:tcW w:w="0" w:type="auto"/>
          </w:tcPr>
          <w:p w14:paraId="5C3D537B" w14:textId="77777777" w:rsidR="00D26097" w:rsidRDefault="00D26097" w:rsidP="00F4177D">
            <w:pPr>
              <w:pStyle w:val="NoSpacing"/>
            </w:pPr>
            <w:r w:rsidRPr="00AE6C29">
              <w:t>105</w:t>
            </w:r>
          </w:p>
        </w:tc>
      </w:tr>
      <w:tr w:rsidR="00D26097" w:rsidRPr="00DF4939" w14:paraId="3C6C6567" w14:textId="77777777" w:rsidTr="00755341">
        <w:trPr>
          <w:trHeight w:val="394"/>
          <w:jc w:val="center"/>
        </w:trPr>
        <w:tc>
          <w:tcPr>
            <w:tcW w:w="0" w:type="auto"/>
            <w:noWrap/>
          </w:tcPr>
          <w:p w14:paraId="3BCBC022" w14:textId="77777777" w:rsidR="00D26097" w:rsidRPr="00DF4939" w:rsidRDefault="00D26097" w:rsidP="00F4177D">
            <w:pPr>
              <w:pStyle w:val="NoSpacing"/>
            </w:pPr>
            <w:r w:rsidRPr="00AE6C29">
              <w:t>1</w:t>
            </w:r>
          </w:p>
        </w:tc>
        <w:tc>
          <w:tcPr>
            <w:tcW w:w="0" w:type="auto"/>
            <w:noWrap/>
          </w:tcPr>
          <w:p w14:paraId="1296B3C4" w14:textId="77777777" w:rsidR="00D26097" w:rsidRPr="00DF4939" w:rsidRDefault="00D26097" w:rsidP="00F4177D">
            <w:pPr>
              <w:pStyle w:val="NoSpacing"/>
            </w:pPr>
            <w:r w:rsidRPr="00AE6C29">
              <w:t>Intuitive</w:t>
            </w:r>
          </w:p>
        </w:tc>
        <w:tc>
          <w:tcPr>
            <w:tcW w:w="0" w:type="auto"/>
          </w:tcPr>
          <w:p w14:paraId="3A7B30C2" w14:textId="77777777" w:rsidR="00D26097" w:rsidRDefault="00D26097" w:rsidP="00F4177D">
            <w:pPr>
              <w:pStyle w:val="NoSpacing"/>
            </w:pPr>
            <w:r w:rsidRPr="00AE6C29">
              <w:t>Pedestrian</w:t>
            </w:r>
          </w:p>
        </w:tc>
        <w:tc>
          <w:tcPr>
            <w:tcW w:w="0" w:type="auto"/>
          </w:tcPr>
          <w:p w14:paraId="230A520D" w14:textId="77777777" w:rsidR="00D26097" w:rsidRDefault="00D26097" w:rsidP="00F4177D">
            <w:pPr>
              <w:pStyle w:val="NoSpacing"/>
            </w:pPr>
            <w:r w:rsidRPr="00AE6C29">
              <w:t>0.17</w:t>
            </w:r>
          </w:p>
        </w:tc>
        <w:tc>
          <w:tcPr>
            <w:tcW w:w="0" w:type="auto"/>
          </w:tcPr>
          <w:p w14:paraId="5DFA92D0" w14:textId="77777777" w:rsidR="00D26097" w:rsidRDefault="00D26097" w:rsidP="00F4177D">
            <w:pPr>
              <w:pStyle w:val="NoSpacing"/>
            </w:pPr>
            <w:r w:rsidRPr="00AE6C29">
              <w:t>0.38</w:t>
            </w:r>
          </w:p>
        </w:tc>
        <w:tc>
          <w:tcPr>
            <w:tcW w:w="0" w:type="auto"/>
          </w:tcPr>
          <w:p w14:paraId="70DF2A73" w14:textId="77777777" w:rsidR="00D26097" w:rsidRDefault="00D26097" w:rsidP="00F4177D">
            <w:pPr>
              <w:pStyle w:val="NoSpacing"/>
            </w:pPr>
            <w:r w:rsidRPr="00AE6C29">
              <w:t>103</w:t>
            </w:r>
          </w:p>
        </w:tc>
      </w:tr>
      <w:tr w:rsidR="00D26097" w:rsidRPr="00DF4939" w14:paraId="4C827993" w14:textId="77777777" w:rsidTr="00755341">
        <w:trPr>
          <w:trHeight w:val="394"/>
          <w:jc w:val="center"/>
        </w:trPr>
        <w:tc>
          <w:tcPr>
            <w:tcW w:w="0" w:type="auto"/>
            <w:noWrap/>
          </w:tcPr>
          <w:p w14:paraId="257B025A" w14:textId="77777777" w:rsidR="00D26097" w:rsidRPr="00DF4939" w:rsidRDefault="00D26097" w:rsidP="00F4177D">
            <w:pPr>
              <w:pStyle w:val="NoSpacing"/>
            </w:pPr>
            <w:r w:rsidRPr="00AE6C29">
              <w:t>1</w:t>
            </w:r>
          </w:p>
        </w:tc>
        <w:tc>
          <w:tcPr>
            <w:tcW w:w="0" w:type="auto"/>
            <w:noWrap/>
          </w:tcPr>
          <w:p w14:paraId="7B15F9AE" w14:textId="77777777" w:rsidR="00D26097" w:rsidRPr="00DF4939" w:rsidRDefault="00D26097" w:rsidP="00F4177D">
            <w:pPr>
              <w:pStyle w:val="NoSpacing"/>
            </w:pPr>
            <w:r w:rsidRPr="00AE6C29">
              <w:t>Intuitive</w:t>
            </w:r>
          </w:p>
        </w:tc>
        <w:tc>
          <w:tcPr>
            <w:tcW w:w="0" w:type="auto"/>
          </w:tcPr>
          <w:p w14:paraId="151870E4" w14:textId="77777777" w:rsidR="00D26097" w:rsidRDefault="00D26097" w:rsidP="00F4177D">
            <w:pPr>
              <w:pStyle w:val="NoSpacing"/>
            </w:pPr>
            <w:r w:rsidRPr="00AE6C29">
              <w:t>Passenger</w:t>
            </w:r>
          </w:p>
        </w:tc>
        <w:tc>
          <w:tcPr>
            <w:tcW w:w="0" w:type="auto"/>
          </w:tcPr>
          <w:p w14:paraId="65AF84DC" w14:textId="77777777" w:rsidR="00D26097" w:rsidRDefault="00D26097" w:rsidP="00F4177D">
            <w:pPr>
              <w:pStyle w:val="NoSpacing"/>
            </w:pPr>
            <w:r w:rsidRPr="00AE6C29">
              <w:t>0.23</w:t>
            </w:r>
          </w:p>
        </w:tc>
        <w:tc>
          <w:tcPr>
            <w:tcW w:w="0" w:type="auto"/>
          </w:tcPr>
          <w:p w14:paraId="1988E84E" w14:textId="77777777" w:rsidR="00D26097" w:rsidRDefault="00D26097" w:rsidP="00F4177D">
            <w:pPr>
              <w:pStyle w:val="NoSpacing"/>
            </w:pPr>
            <w:r w:rsidRPr="00AE6C29">
              <w:t>0.42</w:t>
            </w:r>
          </w:p>
        </w:tc>
        <w:tc>
          <w:tcPr>
            <w:tcW w:w="0" w:type="auto"/>
          </w:tcPr>
          <w:p w14:paraId="3444BFE5" w14:textId="77777777" w:rsidR="00D26097" w:rsidRDefault="00D26097" w:rsidP="00F4177D">
            <w:pPr>
              <w:pStyle w:val="NoSpacing"/>
            </w:pPr>
            <w:r w:rsidRPr="00AE6C29">
              <w:t>108</w:t>
            </w:r>
          </w:p>
        </w:tc>
      </w:tr>
      <w:tr w:rsidR="00D26097" w:rsidRPr="00DF4939" w14:paraId="2AC2E40E" w14:textId="77777777" w:rsidTr="00755341">
        <w:trPr>
          <w:trHeight w:val="394"/>
          <w:jc w:val="center"/>
        </w:trPr>
        <w:tc>
          <w:tcPr>
            <w:tcW w:w="0" w:type="auto"/>
            <w:noWrap/>
          </w:tcPr>
          <w:p w14:paraId="447EDDE2" w14:textId="77777777" w:rsidR="00D26097" w:rsidRPr="00DF4939" w:rsidRDefault="00D26097" w:rsidP="00F4177D">
            <w:pPr>
              <w:pStyle w:val="NoSpacing"/>
            </w:pPr>
            <w:r w:rsidRPr="00AE6C29">
              <w:t>2</w:t>
            </w:r>
          </w:p>
        </w:tc>
        <w:tc>
          <w:tcPr>
            <w:tcW w:w="0" w:type="auto"/>
            <w:noWrap/>
          </w:tcPr>
          <w:p w14:paraId="52130D01" w14:textId="77777777" w:rsidR="00D26097" w:rsidRPr="00DF4939" w:rsidRDefault="00D26097" w:rsidP="00F4177D">
            <w:pPr>
              <w:pStyle w:val="NoSpacing"/>
            </w:pPr>
            <w:r w:rsidRPr="00AE6C29">
              <w:t>Deliberate</w:t>
            </w:r>
          </w:p>
        </w:tc>
        <w:tc>
          <w:tcPr>
            <w:tcW w:w="0" w:type="auto"/>
          </w:tcPr>
          <w:p w14:paraId="3FE6BA67" w14:textId="77777777" w:rsidR="00D26097" w:rsidRDefault="00D26097" w:rsidP="00F4177D">
            <w:pPr>
              <w:pStyle w:val="NoSpacing"/>
            </w:pPr>
            <w:r w:rsidRPr="00AE6C29">
              <w:t>Observer</w:t>
            </w:r>
          </w:p>
        </w:tc>
        <w:tc>
          <w:tcPr>
            <w:tcW w:w="0" w:type="auto"/>
          </w:tcPr>
          <w:p w14:paraId="1189CF7F" w14:textId="77777777" w:rsidR="00D26097" w:rsidRDefault="00D26097" w:rsidP="00F4177D">
            <w:pPr>
              <w:pStyle w:val="NoSpacing"/>
            </w:pPr>
            <w:r w:rsidRPr="00AE6C29">
              <w:t>0.29</w:t>
            </w:r>
          </w:p>
        </w:tc>
        <w:tc>
          <w:tcPr>
            <w:tcW w:w="0" w:type="auto"/>
          </w:tcPr>
          <w:p w14:paraId="6EE9F8F3" w14:textId="77777777" w:rsidR="00D26097" w:rsidRDefault="00D26097" w:rsidP="00F4177D">
            <w:pPr>
              <w:pStyle w:val="NoSpacing"/>
            </w:pPr>
            <w:r w:rsidRPr="00AE6C29">
              <w:t>0.46</w:t>
            </w:r>
          </w:p>
        </w:tc>
        <w:tc>
          <w:tcPr>
            <w:tcW w:w="0" w:type="auto"/>
          </w:tcPr>
          <w:p w14:paraId="21007CDD" w14:textId="77777777" w:rsidR="00D26097" w:rsidRDefault="00D26097" w:rsidP="00F4177D">
            <w:pPr>
              <w:pStyle w:val="NoSpacing"/>
            </w:pPr>
            <w:r w:rsidRPr="00AE6C29">
              <w:t>110</w:t>
            </w:r>
          </w:p>
        </w:tc>
      </w:tr>
      <w:tr w:rsidR="00D26097" w:rsidRPr="00DF4939" w14:paraId="3C0608AF" w14:textId="77777777" w:rsidTr="00755341">
        <w:trPr>
          <w:trHeight w:val="394"/>
          <w:jc w:val="center"/>
        </w:trPr>
        <w:tc>
          <w:tcPr>
            <w:tcW w:w="0" w:type="auto"/>
            <w:noWrap/>
          </w:tcPr>
          <w:p w14:paraId="11B3C8A7" w14:textId="77777777" w:rsidR="00D26097" w:rsidRPr="00DF4939" w:rsidRDefault="00D26097" w:rsidP="00F4177D">
            <w:pPr>
              <w:pStyle w:val="NoSpacing"/>
            </w:pPr>
            <w:r w:rsidRPr="00AE6C29">
              <w:t>2</w:t>
            </w:r>
          </w:p>
        </w:tc>
        <w:tc>
          <w:tcPr>
            <w:tcW w:w="0" w:type="auto"/>
            <w:noWrap/>
          </w:tcPr>
          <w:p w14:paraId="392560CC" w14:textId="77777777" w:rsidR="00D26097" w:rsidRPr="00DF4939" w:rsidRDefault="00D26097" w:rsidP="00F4177D">
            <w:pPr>
              <w:pStyle w:val="NoSpacing"/>
            </w:pPr>
            <w:r w:rsidRPr="00AE6C29">
              <w:t>Deliberate</w:t>
            </w:r>
          </w:p>
        </w:tc>
        <w:tc>
          <w:tcPr>
            <w:tcW w:w="0" w:type="auto"/>
          </w:tcPr>
          <w:p w14:paraId="69FF3970" w14:textId="77777777" w:rsidR="00D26097" w:rsidRDefault="00D26097" w:rsidP="00F4177D">
            <w:pPr>
              <w:pStyle w:val="NoSpacing"/>
            </w:pPr>
            <w:r w:rsidRPr="00AE6C29">
              <w:t>Pedestrian</w:t>
            </w:r>
          </w:p>
        </w:tc>
        <w:tc>
          <w:tcPr>
            <w:tcW w:w="0" w:type="auto"/>
          </w:tcPr>
          <w:p w14:paraId="7F4B7AE4" w14:textId="77777777" w:rsidR="00D26097" w:rsidRDefault="00D26097" w:rsidP="00F4177D">
            <w:pPr>
              <w:pStyle w:val="NoSpacing"/>
            </w:pPr>
            <w:r w:rsidRPr="00AE6C29">
              <w:t>0.24</w:t>
            </w:r>
          </w:p>
        </w:tc>
        <w:tc>
          <w:tcPr>
            <w:tcW w:w="0" w:type="auto"/>
          </w:tcPr>
          <w:p w14:paraId="0DB66AAD" w14:textId="77777777" w:rsidR="00D26097" w:rsidRDefault="00D26097" w:rsidP="00F4177D">
            <w:pPr>
              <w:pStyle w:val="NoSpacing"/>
            </w:pPr>
            <w:r w:rsidRPr="00AE6C29">
              <w:t>0.43</w:t>
            </w:r>
          </w:p>
        </w:tc>
        <w:tc>
          <w:tcPr>
            <w:tcW w:w="0" w:type="auto"/>
          </w:tcPr>
          <w:p w14:paraId="2A272D6A" w14:textId="77777777" w:rsidR="00D26097" w:rsidRDefault="00D26097" w:rsidP="00F4177D">
            <w:pPr>
              <w:pStyle w:val="NoSpacing"/>
            </w:pPr>
            <w:r w:rsidRPr="00AE6C29">
              <w:t>91</w:t>
            </w:r>
          </w:p>
        </w:tc>
      </w:tr>
      <w:tr w:rsidR="00D26097" w:rsidRPr="00DF4939" w14:paraId="072D3CB5" w14:textId="77777777" w:rsidTr="00755341">
        <w:trPr>
          <w:trHeight w:val="394"/>
          <w:jc w:val="center"/>
        </w:trPr>
        <w:tc>
          <w:tcPr>
            <w:tcW w:w="0" w:type="auto"/>
            <w:noWrap/>
          </w:tcPr>
          <w:p w14:paraId="4E87FEDC" w14:textId="77777777" w:rsidR="00D26097" w:rsidRPr="00DF4939" w:rsidRDefault="00D26097" w:rsidP="00F4177D">
            <w:pPr>
              <w:pStyle w:val="NoSpacing"/>
            </w:pPr>
            <w:r w:rsidRPr="00AE6C29">
              <w:t>2</w:t>
            </w:r>
          </w:p>
        </w:tc>
        <w:tc>
          <w:tcPr>
            <w:tcW w:w="0" w:type="auto"/>
            <w:noWrap/>
          </w:tcPr>
          <w:p w14:paraId="52491D3B" w14:textId="77777777" w:rsidR="00D26097" w:rsidRPr="00DF4939" w:rsidRDefault="00D26097" w:rsidP="00F4177D">
            <w:pPr>
              <w:pStyle w:val="NoSpacing"/>
            </w:pPr>
            <w:r w:rsidRPr="00AE6C29">
              <w:t>Deliberate</w:t>
            </w:r>
          </w:p>
        </w:tc>
        <w:tc>
          <w:tcPr>
            <w:tcW w:w="0" w:type="auto"/>
          </w:tcPr>
          <w:p w14:paraId="59F33C12" w14:textId="77777777" w:rsidR="00D26097" w:rsidRDefault="00D26097" w:rsidP="00F4177D">
            <w:pPr>
              <w:pStyle w:val="NoSpacing"/>
            </w:pPr>
            <w:r w:rsidRPr="00AE6C29">
              <w:t>Passenger</w:t>
            </w:r>
          </w:p>
        </w:tc>
        <w:tc>
          <w:tcPr>
            <w:tcW w:w="0" w:type="auto"/>
          </w:tcPr>
          <w:p w14:paraId="63545DFF" w14:textId="77777777" w:rsidR="00D26097" w:rsidRDefault="00D26097" w:rsidP="00F4177D">
            <w:pPr>
              <w:pStyle w:val="NoSpacing"/>
            </w:pPr>
            <w:r w:rsidRPr="00AE6C29">
              <w:t>0.41</w:t>
            </w:r>
          </w:p>
        </w:tc>
        <w:tc>
          <w:tcPr>
            <w:tcW w:w="0" w:type="auto"/>
          </w:tcPr>
          <w:p w14:paraId="36A6E936" w14:textId="77777777" w:rsidR="00D26097" w:rsidRDefault="00D26097" w:rsidP="00F4177D">
            <w:pPr>
              <w:pStyle w:val="NoSpacing"/>
            </w:pPr>
            <w:r w:rsidRPr="00AE6C29">
              <w:t>0.49</w:t>
            </w:r>
          </w:p>
        </w:tc>
        <w:tc>
          <w:tcPr>
            <w:tcW w:w="0" w:type="auto"/>
          </w:tcPr>
          <w:p w14:paraId="3C4D93D6" w14:textId="77777777" w:rsidR="00D26097" w:rsidRDefault="00D26097" w:rsidP="00F4177D">
            <w:pPr>
              <w:pStyle w:val="NoSpacing"/>
            </w:pPr>
            <w:r w:rsidRPr="00AE6C29">
              <w:t>104</w:t>
            </w:r>
          </w:p>
        </w:tc>
      </w:tr>
      <w:tr w:rsidR="00D26097" w:rsidRPr="00DF4939" w14:paraId="7D638873" w14:textId="77777777" w:rsidTr="00755341">
        <w:trPr>
          <w:trHeight w:val="394"/>
          <w:jc w:val="center"/>
        </w:trPr>
        <w:tc>
          <w:tcPr>
            <w:tcW w:w="0" w:type="auto"/>
            <w:noWrap/>
          </w:tcPr>
          <w:p w14:paraId="6D7E9590" w14:textId="77777777" w:rsidR="00D26097" w:rsidRPr="00DF4939" w:rsidRDefault="00D26097" w:rsidP="00F4177D">
            <w:pPr>
              <w:pStyle w:val="NoSpacing"/>
            </w:pPr>
            <w:r w:rsidRPr="00AE6C29">
              <w:t>2</w:t>
            </w:r>
          </w:p>
        </w:tc>
        <w:tc>
          <w:tcPr>
            <w:tcW w:w="0" w:type="auto"/>
            <w:noWrap/>
          </w:tcPr>
          <w:p w14:paraId="2C3C9CCA" w14:textId="77777777" w:rsidR="00D26097" w:rsidRPr="00DF4939" w:rsidRDefault="00D26097" w:rsidP="00F4177D">
            <w:pPr>
              <w:pStyle w:val="NoSpacing"/>
            </w:pPr>
            <w:r w:rsidRPr="00AE6C29">
              <w:t>Intuitive</w:t>
            </w:r>
          </w:p>
        </w:tc>
        <w:tc>
          <w:tcPr>
            <w:tcW w:w="0" w:type="auto"/>
          </w:tcPr>
          <w:p w14:paraId="2C57C561" w14:textId="77777777" w:rsidR="00D26097" w:rsidRDefault="00D26097" w:rsidP="00F4177D">
            <w:pPr>
              <w:pStyle w:val="NoSpacing"/>
            </w:pPr>
            <w:r w:rsidRPr="00AE6C29">
              <w:t>Observer</w:t>
            </w:r>
          </w:p>
        </w:tc>
        <w:tc>
          <w:tcPr>
            <w:tcW w:w="0" w:type="auto"/>
          </w:tcPr>
          <w:p w14:paraId="3E3BE577" w14:textId="77777777" w:rsidR="00D26097" w:rsidRDefault="00D26097" w:rsidP="00F4177D">
            <w:pPr>
              <w:pStyle w:val="NoSpacing"/>
            </w:pPr>
            <w:r w:rsidRPr="00AE6C29">
              <w:t>0.22</w:t>
            </w:r>
          </w:p>
        </w:tc>
        <w:tc>
          <w:tcPr>
            <w:tcW w:w="0" w:type="auto"/>
          </w:tcPr>
          <w:p w14:paraId="1ADEEE29" w14:textId="77777777" w:rsidR="00D26097" w:rsidRDefault="00D26097" w:rsidP="00F4177D">
            <w:pPr>
              <w:pStyle w:val="NoSpacing"/>
            </w:pPr>
            <w:r w:rsidRPr="00AE6C29">
              <w:t>0.42</w:t>
            </w:r>
          </w:p>
        </w:tc>
        <w:tc>
          <w:tcPr>
            <w:tcW w:w="0" w:type="auto"/>
          </w:tcPr>
          <w:p w14:paraId="75634BE5" w14:textId="77777777" w:rsidR="00D26097" w:rsidRDefault="00D26097" w:rsidP="00F4177D">
            <w:pPr>
              <w:pStyle w:val="NoSpacing"/>
            </w:pPr>
            <w:r w:rsidRPr="00AE6C29">
              <w:t>98</w:t>
            </w:r>
          </w:p>
        </w:tc>
      </w:tr>
      <w:tr w:rsidR="00D26097" w:rsidRPr="00DF4939" w14:paraId="71CB5124" w14:textId="77777777" w:rsidTr="00755341">
        <w:trPr>
          <w:trHeight w:val="394"/>
          <w:jc w:val="center"/>
        </w:trPr>
        <w:tc>
          <w:tcPr>
            <w:tcW w:w="0" w:type="auto"/>
            <w:noWrap/>
          </w:tcPr>
          <w:p w14:paraId="6E769225" w14:textId="77777777" w:rsidR="00D26097" w:rsidRPr="00DF4939" w:rsidRDefault="00D26097" w:rsidP="00F4177D">
            <w:pPr>
              <w:pStyle w:val="NoSpacing"/>
            </w:pPr>
            <w:r w:rsidRPr="00AE6C29">
              <w:t>2</w:t>
            </w:r>
          </w:p>
        </w:tc>
        <w:tc>
          <w:tcPr>
            <w:tcW w:w="0" w:type="auto"/>
            <w:noWrap/>
          </w:tcPr>
          <w:p w14:paraId="55D184B5" w14:textId="77777777" w:rsidR="00D26097" w:rsidRPr="00DF4939" w:rsidRDefault="00D26097" w:rsidP="00F4177D">
            <w:pPr>
              <w:pStyle w:val="NoSpacing"/>
            </w:pPr>
            <w:r w:rsidRPr="00AE6C29">
              <w:t>Intuitive</w:t>
            </w:r>
          </w:p>
        </w:tc>
        <w:tc>
          <w:tcPr>
            <w:tcW w:w="0" w:type="auto"/>
          </w:tcPr>
          <w:p w14:paraId="61DD09EA" w14:textId="77777777" w:rsidR="00D26097" w:rsidRDefault="00D26097" w:rsidP="00F4177D">
            <w:pPr>
              <w:pStyle w:val="NoSpacing"/>
            </w:pPr>
            <w:r w:rsidRPr="00AE6C29">
              <w:t>Pedestrian</w:t>
            </w:r>
          </w:p>
        </w:tc>
        <w:tc>
          <w:tcPr>
            <w:tcW w:w="0" w:type="auto"/>
          </w:tcPr>
          <w:p w14:paraId="77D24101" w14:textId="77777777" w:rsidR="00D26097" w:rsidRDefault="00D26097" w:rsidP="00F4177D">
            <w:pPr>
              <w:pStyle w:val="NoSpacing"/>
            </w:pPr>
            <w:r w:rsidRPr="00AE6C29">
              <w:t>0.17</w:t>
            </w:r>
          </w:p>
        </w:tc>
        <w:tc>
          <w:tcPr>
            <w:tcW w:w="0" w:type="auto"/>
          </w:tcPr>
          <w:p w14:paraId="5814ABE3" w14:textId="77777777" w:rsidR="00D26097" w:rsidRDefault="00D26097" w:rsidP="00F4177D">
            <w:pPr>
              <w:pStyle w:val="NoSpacing"/>
            </w:pPr>
            <w:r w:rsidRPr="00AE6C29">
              <w:t>0.38</w:t>
            </w:r>
          </w:p>
        </w:tc>
        <w:tc>
          <w:tcPr>
            <w:tcW w:w="0" w:type="auto"/>
          </w:tcPr>
          <w:p w14:paraId="2C130C4B" w14:textId="77777777" w:rsidR="00D26097" w:rsidRDefault="00D26097" w:rsidP="00F4177D">
            <w:pPr>
              <w:pStyle w:val="NoSpacing"/>
            </w:pPr>
            <w:r w:rsidRPr="00AE6C29">
              <w:t>100</w:t>
            </w:r>
          </w:p>
        </w:tc>
      </w:tr>
      <w:tr w:rsidR="00D26097" w:rsidRPr="00DF4939" w14:paraId="7ECDACF3" w14:textId="77777777" w:rsidTr="00755341">
        <w:trPr>
          <w:trHeight w:val="394"/>
          <w:jc w:val="center"/>
        </w:trPr>
        <w:tc>
          <w:tcPr>
            <w:tcW w:w="0" w:type="auto"/>
            <w:noWrap/>
          </w:tcPr>
          <w:p w14:paraId="1FF4BF40" w14:textId="77777777" w:rsidR="00D26097" w:rsidRPr="00DF4939" w:rsidRDefault="00D26097" w:rsidP="00F4177D">
            <w:pPr>
              <w:pStyle w:val="NoSpacing"/>
            </w:pPr>
            <w:r w:rsidRPr="00AE6C29">
              <w:t>2</w:t>
            </w:r>
          </w:p>
        </w:tc>
        <w:tc>
          <w:tcPr>
            <w:tcW w:w="0" w:type="auto"/>
            <w:noWrap/>
          </w:tcPr>
          <w:p w14:paraId="0B59C6C1" w14:textId="77777777" w:rsidR="00D26097" w:rsidRPr="00DF4939" w:rsidRDefault="00D26097" w:rsidP="00F4177D">
            <w:pPr>
              <w:pStyle w:val="NoSpacing"/>
            </w:pPr>
            <w:r w:rsidRPr="00AE6C29">
              <w:t>Intuitive</w:t>
            </w:r>
          </w:p>
        </w:tc>
        <w:tc>
          <w:tcPr>
            <w:tcW w:w="0" w:type="auto"/>
          </w:tcPr>
          <w:p w14:paraId="0E2A9F0D" w14:textId="77777777" w:rsidR="00D26097" w:rsidRDefault="00D26097" w:rsidP="00F4177D">
            <w:pPr>
              <w:pStyle w:val="NoSpacing"/>
            </w:pPr>
            <w:r w:rsidRPr="00AE6C29">
              <w:t>Passenger</w:t>
            </w:r>
          </w:p>
        </w:tc>
        <w:tc>
          <w:tcPr>
            <w:tcW w:w="0" w:type="auto"/>
          </w:tcPr>
          <w:p w14:paraId="14246D66" w14:textId="77777777" w:rsidR="00D26097" w:rsidRDefault="00D26097" w:rsidP="00F4177D">
            <w:pPr>
              <w:pStyle w:val="NoSpacing"/>
            </w:pPr>
            <w:r w:rsidRPr="00AE6C29">
              <w:t>0.22</w:t>
            </w:r>
          </w:p>
        </w:tc>
        <w:tc>
          <w:tcPr>
            <w:tcW w:w="0" w:type="auto"/>
          </w:tcPr>
          <w:p w14:paraId="548593F5" w14:textId="77777777" w:rsidR="00D26097" w:rsidRDefault="00D26097" w:rsidP="00F4177D">
            <w:pPr>
              <w:pStyle w:val="NoSpacing"/>
            </w:pPr>
            <w:r w:rsidRPr="00AE6C29">
              <w:t>0.42</w:t>
            </w:r>
          </w:p>
        </w:tc>
        <w:tc>
          <w:tcPr>
            <w:tcW w:w="0" w:type="auto"/>
          </w:tcPr>
          <w:p w14:paraId="2389F6CC" w14:textId="77777777" w:rsidR="00D26097" w:rsidRDefault="00D26097" w:rsidP="00F4177D">
            <w:pPr>
              <w:pStyle w:val="NoSpacing"/>
            </w:pPr>
            <w:r w:rsidRPr="00AE6C29">
              <w:t>100</w:t>
            </w:r>
          </w:p>
        </w:tc>
      </w:tr>
      <w:tr w:rsidR="00D26097" w:rsidRPr="00DF4939" w14:paraId="649DFEE5" w14:textId="77777777" w:rsidTr="00755341">
        <w:trPr>
          <w:trHeight w:val="394"/>
          <w:jc w:val="center"/>
        </w:trPr>
        <w:tc>
          <w:tcPr>
            <w:tcW w:w="0" w:type="auto"/>
            <w:noWrap/>
          </w:tcPr>
          <w:p w14:paraId="3370D300" w14:textId="77777777" w:rsidR="00D26097" w:rsidRPr="00DF4939" w:rsidRDefault="00D26097" w:rsidP="00F4177D">
            <w:pPr>
              <w:pStyle w:val="NoSpacing"/>
            </w:pPr>
            <w:r w:rsidRPr="00AE6C29">
              <w:t>3</w:t>
            </w:r>
          </w:p>
        </w:tc>
        <w:tc>
          <w:tcPr>
            <w:tcW w:w="0" w:type="auto"/>
            <w:noWrap/>
          </w:tcPr>
          <w:p w14:paraId="0A5B700F" w14:textId="77777777" w:rsidR="00D26097" w:rsidRPr="00DF4939" w:rsidRDefault="00D26097" w:rsidP="00F4177D">
            <w:pPr>
              <w:pStyle w:val="NoSpacing"/>
            </w:pPr>
            <w:r w:rsidRPr="00AE6C29">
              <w:t>Deliberate</w:t>
            </w:r>
          </w:p>
        </w:tc>
        <w:tc>
          <w:tcPr>
            <w:tcW w:w="0" w:type="auto"/>
          </w:tcPr>
          <w:p w14:paraId="70E6A6BE" w14:textId="77777777" w:rsidR="00D26097" w:rsidRDefault="00D26097" w:rsidP="00F4177D">
            <w:pPr>
              <w:pStyle w:val="NoSpacing"/>
            </w:pPr>
            <w:r w:rsidRPr="00AE6C29">
              <w:t>Observer</w:t>
            </w:r>
          </w:p>
        </w:tc>
        <w:tc>
          <w:tcPr>
            <w:tcW w:w="0" w:type="auto"/>
          </w:tcPr>
          <w:p w14:paraId="5B97C92C" w14:textId="77777777" w:rsidR="00D26097" w:rsidRDefault="00D26097" w:rsidP="00F4177D">
            <w:pPr>
              <w:pStyle w:val="NoSpacing"/>
            </w:pPr>
            <w:r w:rsidRPr="00AE6C29">
              <w:t>0.42</w:t>
            </w:r>
          </w:p>
        </w:tc>
        <w:tc>
          <w:tcPr>
            <w:tcW w:w="0" w:type="auto"/>
          </w:tcPr>
          <w:p w14:paraId="690D8A74" w14:textId="77777777" w:rsidR="00D26097" w:rsidRDefault="00D26097" w:rsidP="00F4177D">
            <w:pPr>
              <w:pStyle w:val="NoSpacing"/>
            </w:pPr>
            <w:r w:rsidRPr="00AE6C29">
              <w:t>0.50</w:t>
            </w:r>
          </w:p>
        </w:tc>
        <w:tc>
          <w:tcPr>
            <w:tcW w:w="0" w:type="auto"/>
          </w:tcPr>
          <w:p w14:paraId="47856C71" w14:textId="77777777" w:rsidR="00D26097" w:rsidRDefault="00D26097" w:rsidP="00F4177D">
            <w:pPr>
              <w:pStyle w:val="NoSpacing"/>
            </w:pPr>
            <w:r w:rsidRPr="00AE6C29">
              <w:t>45</w:t>
            </w:r>
          </w:p>
        </w:tc>
      </w:tr>
      <w:tr w:rsidR="00D26097" w:rsidRPr="00DF4939" w14:paraId="4DC95027" w14:textId="77777777" w:rsidTr="00755341">
        <w:trPr>
          <w:trHeight w:val="394"/>
          <w:jc w:val="center"/>
        </w:trPr>
        <w:tc>
          <w:tcPr>
            <w:tcW w:w="0" w:type="auto"/>
            <w:noWrap/>
          </w:tcPr>
          <w:p w14:paraId="1C487AD9" w14:textId="77777777" w:rsidR="00D26097" w:rsidRPr="00DF4939" w:rsidRDefault="00D26097" w:rsidP="00F4177D">
            <w:pPr>
              <w:pStyle w:val="NoSpacing"/>
            </w:pPr>
            <w:r w:rsidRPr="00AE6C29">
              <w:t>3</w:t>
            </w:r>
          </w:p>
        </w:tc>
        <w:tc>
          <w:tcPr>
            <w:tcW w:w="0" w:type="auto"/>
            <w:noWrap/>
          </w:tcPr>
          <w:p w14:paraId="239DA0A3" w14:textId="77777777" w:rsidR="00D26097" w:rsidRPr="00DF4939" w:rsidRDefault="00D26097" w:rsidP="00F4177D">
            <w:pPr>
              <w:pStyle w:val="NoSpacing"/>
            </w:pPr>
            <w:r w:rsidRPr="00AE6C29">
              <w:t>Deliberate</w:t>
            </w:r>
          </w:p>
        </w:tc>
        <w:tc>
          <w:tcPr>
            <w:tcW w:w="0" w:type="auto"/>
          </w:tcPr>
          <w:p w14:paraId="712863D4" w14:textId="77777777" w:rsidR="00D26097" w:rsidRDefault="00D26097" w:rsidP="00F4177D">
            <w:pPr>
              <w:pStyle w:val="NoSpacing"/>
            </w:pPr>
            <w:r w:rsidRPr="00AE6C29">
              <w:t>Pedestrian</w:t>
            </w:r>
          </w:p>
        </w:tc>
        <w:tc>
          <w:tcPr>
            <w:tcW w:w="0" w:type="auto"/>
          </w:tcPr>
          <w:p w14:paraId="358ABB52" w14:textId="77777777" w:rsidR="00D26097" w:rsidRDefault="00D26097" w:rsidP="00F4177D">
            <w:pPr>
              <w:pStyle w:val="NoSpacing"/>
            </w:pPr>
            <w:r w:rsidRPr="00AE6C29">
              <w:t>0.60</w:t>
            </w:r>
          </w:p>
        </w:tc>
        <w:tc>
          <w:tcPr>
            <w:tcW w:w="0" w:type="auto"/>
          </w:tcPr>
          <w:p w14:paraId="264103A5" w14:textId="77777777" w:rsidR="00D26097" w:rsidRDefault="00D26097" w:rsidP="00F4177D">
            <w:pPr>
              <w:pStyle w:val="NoSpacing"/>
            </w:pPr>
            <w:r w:rsidRPr="00AE6C29">
              <w:t>0.50</w:t>
            </w:r>
          </w:p>
        </w:tc>
        <w:tc>
          <w:tcPr>
            <w:tcW w:w="0" w:type="auto"/>
          </w:tcPr>
          <w:p w14:paraId="27359607" w14:textId="77777777" w:rsidR="00D26097" w:rsidRDefault="00D26097" w:rsidP="00F4177D">
            <w:pPr>
              <w:pStyle w:val="NoSpacing"/>
            </w:pPr>
            <w:r w:rsidRPr="00AE6C29">
              <w:t>40</w:t>
            </w:r>
          </w:p>
        </w:tc>
      </w:tr>
      <w:tr w:rsidR="00D26097" w:rsidRPr="00DF4939" w14:paraId="19E74636" w14:textId="77777777" w:rsidTr="00755341">
        <w:trPr>
          <w:trHeight w:val="394"/>
          <w:jc w:val="center"/>
        </w:trPr>
        <w:tc>
          <w:tcPr>
            <w:tcW w:w="0" w:type="auto"/>
            <w:noWrap/>
          </w:tcPr>
          <w:p w14:paraId="3F14B831" w14:textId="77777777" w:rsidR="00D26097" w:rsidRPr="00DF4939" w:rsidRDefault="00D26097" w:rsidP="00F4177D">
            <w:pPr>
              <w:pStyle w:val="NoSpacing"/>
            </w:pPr>
            <w:r w:rsidRPr="00AE6C29">
              <w:t>3</w:t>
            </w:r>
          </w:p>
        </w:tc>
        <w:tc>
          <w:tcPr>
            <w:tcW w:w="0" w:type="auto"/>
            <w:noWrap/>
          </w:tcPr>
          <w:p w14:paraId="18EB0958" w14:textId="77777777" w:rsidR="00D26097" w:rsidRPr="00DF4939" w:rsidRDefault="00D26097" w:rsidP="00F4177D">
            <w:pPr>
              <w:pStyle w:val="NoSpacing"/>
            </w:pPr>
            <w:r w:rsidRPr="00AE6C29">
              <w:t>Deliberate</w:t>
            </w:r>
          </w:p>
        </w:tc>
        <w:tc>
          <w:tcPr>
            <w:tcW w:w="0" w:type="auto"/>
          </w:tcPr>
          <w:p w14:paraId="0BD22AC5" w14:textId="77777777" w:rsidR="00D26097" w:rsidRDefault="00D26097" w:rsidP="00F4177D">
            <w:pPr>
              <w:pStyle w:val="NoSpacing"/>
            </w:pPr>
            <w:r w:rsidRPr="00AE6C29">
              <w:t>Passenger</w:t>
            </w:r>
          </w:p>
        </w:tc>
        <w:tc>
          <w:tcPr>
            <w:tcW w:w="0" w:type="auto"/>
          </w:tcPr>
          <w:p w14:paraId="18BF8B14" w14:textId="77777777" w:rsidR="00D26097" w:rsidRDefault="00D26097" w:rsidP="00F4177D">
            <w:pPr>
              <w:pStyle w:val="NoSpacing"/>
            </w:pPr>
            <w:r w:rsidRPr="00AE6C29">
              <w:t>0.50</w:t>
            </w:r>
          </w:p>
        </w:tc>
        <w:tc>
          <w:tcPr>
            <w:tcW w:w="0" w:type="auto"/>
          </w:tcPr>
          <w:p w14:paraId="07474AFF" w14:textId="77777777" w:rsidR="00D26097" w:rsidRDefault="00D26097" w:rsidP="00F4177D">
            <w:pPr>
              <w:pStyle w:val="NoSpacing"/>
            </w:pPr>
            <w:r w:rsidRPr="00AE6C29">
              <w:t>0.51</w:t>
            </w:r>
          </w:p>
        </w:tc>
        <w:tc>
          <w:tcPr>
            <w:tcW w:w="0" w:type="auto"/>
          </w:tcPr>
          <w:p w14:paraId="5514CC1D" w14:textId="77777777" w:rsidR="00D26097" w:rsidRDefault="00D26097" w:rsidP="00F4177D">
            <w:pPr>
              <w:pStyle w:val="NoSpacing"/>
            </w:pPr>
            <w:r w:rsidRPr="00AE6C29">
              <w:t>42</w:t>
            </w:r>
          </w:p>
        </w:tc>
      </w:tr>
      <w:tr w:rsidR="00D26097" w:rsidRPr="00DF4939" w14:paraId="756CA909" w14:textId="77777777" w:rsidTr="00755341">
        <w:trPr>
          <w:trHeight w:val="394"/>
          <w:jc w:val="center"/>
        </w:trPr>
        <w:tc>
          <w:tcPr>
            <w:tcW w:w="0" w:type="auto"/>
            <w:noWrap/>
          </w:tcPr>
          <w:p w14:paraId="587D38A4" w14:textId="77777777" w:rsidR="00D26097" w:rsidRPr="00DF4939" w:rsidRDefault="00D26097" w:rsidP="00F4177D">
            <w:pPr>
              <w:pStyle w:val="NoSpacing"/>
            </w:pPr>
            <w:r w:rsidRPr="00AE6C29">
              <w:t>3</w:t>
            </w:r>
          </w:p>
        </w:tc>
        <w:tc>
          <w:tcPr>
            <w:tcW w:w="0" w:type="auto"/>
            <w:noWrap/>
          </w:tcPr>
          <w:p w14:paraId="56F2E02A" w14:textId="77777777" w:rsidR="00D26097" w:rsidRPr="00DF4939" w:rsidRDefault="00D26097" w:rsidP="00F4177D">
            <w:pPr>
              <w:pStyle w:val="NoSpacing"/>
            </w:pPr>
            <w:r w:rsidRPr="00AE6C29">
              <w:t>Intuitive</w:t>
            </w:r>
          </w:p>
        </w:tc>
        <w:tc>
          <w:tcPr>
            <w:tcW w:w="0" w:type="auto"/>
          </w:tcPr>
          <w:p w14:paraId="3E8E9D60" w14:textId="77777777" w:rsidR="00D26097" w:rsidRDefault="00D26097" w:rsidP="00F4177D">
            <w:pPr>
              <w:pStyle w:val="NoSpacing"/>
            </w:pPr>
            <w:r w:rsidRPr="00AE6C29">
              <w:t>Observer</w:t>
            </w:r>
          </w:p>
        </w:tc>
        <w:tc>
          <w:tcPr>
            <w:tcW w:w="0" w:type="auto"/>
          </w:tcPr>
          <w:p w14:paraId="003837DB" w14:textId="77777777" w:rsidR="00D26097" w:rsidRDefault="00D26097" w:rsidP="00F4177D">
            <w:pPr>
              <w:pStyle w:val="NoSpacing"/>
            </w:pPr>
            <w:r w:rsidRPr="00AE6C29">
              <w:t>0.26</w:t>
            </w:r>
          </w:p>
        </w:tc>
        <w:tc>
          <w:tcPr>
            <w:tcW w:w="0" w:type="auto"/>
          </w:tcPr>
          <w:p w14:paraId="07C38715" w14:textId="77777777" w:rsidR="00D26097" w:rsidRDefault="00D26097" w:rsidP="00F4177D">
            <w:pPr>
              <w:pStyle w:val="NoSpacing"/>
            </w:pPr>
            <w:r w:rsidRPr="00AE6C29">
              <w:t>0.45</w:t>
            </w:r>
          </w:p>
        </w:tc>
        <w:tc>
          <w:tcPr>
            <w:tcW w:w="0" w:type="auto"/>
          </w:tcPr>
          <w:p w14:paraId="7321DEC9" w14:textId="77777777" w:rsidR="00D26097" w:rsidRDefault="00D26097" w:rsidP="00F4177D">
            <w:pPr>
              <w:pStyle w:val="NoSpacing"/>
            </w:pPr>
            <w:r w:rsidRPr="00AE6C29">
              <w:t>53</w:t>
            </w:r>
          </w:p>
        </w:tc>
      </w:tr>
      <w:tr w:rsidR="00D26097" w:rsidRPr="00DF4939" w14:paraId="556AA646" w14:textId="77777777" w:rsidTr="00755341">
        <w:trPr>
          <w:trHeight w:val="394"/>
          <w:jc w:val="center"/>
        </w:trPr>
        <w:tc>
          <w:tcPr>
            <w:tcW w:w="0" w:type="auto"/>
            <w:noWrap/>
          </w:tcPr>
          <w:p w14:paraId="649DC211" w14:textId="77777777" w:rsidR="00D26097" w:rsidRPr="00DF4939" w:rsidRDefault="00D26097" w:rsidP="00F4177D">
            <w:pPr>
              <w:pStyle w:val="NoSpacing"/>
            </w:pPr>
            <w:r w:rsidRPr="00AE6C29">
              <w:t>3</w:t>
            </w:r>
          </w:p>
        </w:tc>
        <w:tc>
          <w:tcPr>
            <w:tcW w:w="0" w:type="auto"/>
            <w:noWrap/>
          </w:tcPr>
          <w:p w14:paraId="132AF380" w14:textId="77777777" w:rsidR="00D26097" w:rsidRPr="00DF4939" w:rsidRDefault="00D26097" w:rsidP="00F4177D">
            <w:pPr>
              <w:pStyle w:val="NoSpacing"/>
            </w:pPr>
            <w:r w:rsidRPr="00AE6C29">
              <w:t>Intuitive</w:t>
            </w:r>
          </w:p>
        </w:tc>
        <w:tc>
          <w:tcPr>
            <w:tcW w:w="0" w:type="auto"/>
          </w:tcPr>
          <w:p w14:paraId="71CC297F" w14:textId="77777777" w:rsidR="00D26097" w:rsidRDefault="00D26097" w:rsidP="00F4177D">
            <w:pPr>
              <w:pStyle w:val="NoSpacing"/>
            </w:pPr>
            <w:r w:rsidRPr="00AE6C29">
              <w:t>Pedestrian</w:t>
            </w:r>
          </w:p>
        </w:tc>
        <w:tc>
          <w:tcPr>
            <w:tcW w:w="0" w:type="auto"/>
          </w:tcPr>
          <w:p w14:paraId="4060EF96" w14:textId="77777777" w:rsidR="00D26097" w:rsidRDefault="00D26097" w:rsidP="00F4177D">
            <w:pPr>
              <w:pStyle w:val="NoSpacing"/>
            </w:pPr>
            <w:r w:rsidRPr="00AE6C29">
              <w:t>0.04</w:t>
            </w:r>
          </w:p>
        </w:tc>
        <w:tc>
          <w:tcPr>
            <w:tcW w:w="0" w:type="auto"/>
          </w:tcPr>
          <w:p w14:paraId="61D43079" w14:textId="77777777" w:rsidR="00D26097" w:rsidRDefault="00D26097" w:rsidP="00F4177D">
            <w:pPr>
              <w:pStyle w:val="NoSpacing"/>
            </w:pPr>
            <w:r w:rsidRPr="00AE6C29">
              <w:t>0.20</w:t>
            </w:r>
          </w:p>
        </w:tc>
        <w:tc>
          <w:tcPr>
            <w:tcW w:w="0" w:type="auto"/>
          </w:tcPr>
          <w:p w14:paraId="245469C6" w14:textId="77777777" w:rsidR="00D26097" w:rsidRDefault="00D26097" w:rsidP="00F4177D">
            <w:pPr>
              <w:pStyle w:val="NoSpacing"/>
            </w:pPr>
            <w:r w:rsidRPr="00AE6C29">
              <w:t>47</w:t>
            </w:r>
          </w:p>
        </w:tc>
      </w:tr>
      <w:tr w:rsidR="00D26097" w:rsidRPr="00DF4939" w14:paraId="24DA2A6C" w14:textId="77777777" w:rsidTr="00755341">
        <w:trPr>
          <w:trHeight w:val="394"/>
          <w:jc w:val="center"/>
        </w:trPr>
        <w:tc>
          <w:tcPr>
            <w:tcW w:w="0" w:type="auto"/>
            <w:noWrap/>
          </w:tcPr>
          <w:p w14:paraId="7779A0FF" w14:textId="77777777" w:rsidR="00D26097" w:rsidRPr="00DF4939" w:rsidRDefault="00D26097" w:rsidP="00F4177D">
            <w:pPr>
              <w:pStyle w:val="NoSpacing"/>
            </w:pPr>
            <w:r w:rsidRPr="00AE6C29">
              <w:t>3</w:t>
            </w:r>
          </w:p>
        </w:tc>
        <w:tc>
          <w:tcPr>
            <w:tcW w:w="0" w:type="auto"/>
            <w:noWrap/>
          </w:tcPr>
          <w:p w14:paraId="1022411D" w14:textId="77777777" w:rsidR="00D26097" w:rsidRPr="00DF4939" w:rsidRDefault="00D26097" w:rsidP="00F4177D">
            <w:pPr>
              <w:pStyle w:val="NoSpacing"/>
            </w:pPr>
            <w:r w:rsidRPr="00AE6C29">
              <w:t>Intuitive</w:t>
            </w:r>
          </w:p>
        </w:tc>
        <w:tc>
          <w:tcPr>
            <w:tcW w:w="0" w:type="auto"/>
          </w:tcPr>
          <w:p w14:paraId="0D28AD5C" w14:textId="77777777" w:rsidR="00D26097" w:rsidRDefault="00D26097" w:rsidP="00F4177D">
            <w:pPr>
              <w:pStyle w:val="NoSpacing"/>
            </w:pPr>
            <w:r w:rsidRPr="00AE6C29">
              <w:t>Passenger</w:t>
            </w:r>
          </w:p>
        </w:tc>
        <w:tc>
          <w:tcPr>
            <w:tcW w:w="0" w:type="auto"/>
          </w:tcPr>
          <w:p w14:paraId="6C8F6242" w14:textId="77777777" w:rsidR="00D26097" w:rsidRDefault="00D26097" w:rsidP="00F4177D">
            <w:pPr>
              <w:pStyle w:val="NoSpacing"/>
            </w:pPr>
            <w:r w:rsidRPr="00AE6C29">
              <w:t>0.29</w:t>
            </w:r>
          </w:p>
        </w:tc>
        <w:tc>
          <w:tcPr>
            <w:tcW w:w="0" w:type="auto"/>
          </w:tcPr>
          <w:p w14:paraId="53B974E3" w14:textId="77777777" w:rsidR="00D26097" w:rsidRDefault="00D26097" w:rsidP="00F4177D">
            <w:pPr>
              <w:pStyle w:val="NoSpacing"/>
            </w:pPr>
            <w:r w:rsidRPr="00AE6C29">
              <w:t>0.46</w:t>
            </w:r>
          </w:p>
        </w:tc>
        <w:tc>
          <w:tcPr>
            <w:tcW w:w="0" w:type="auto"/>
          </w:tcPr>
          <w:p w14:paraId="0CC60C7F" w14:textId="77777777" w:rsidR="00D26097" w:rsidRDefault="00D26097" w:rsidP="00F4177D">
            <w:pPr>
              <w:pStyle w:val="NoSpacing"/>
            </w:pPr>
            <w:r w:rsidRPr="00AE6C29">
              <w:t>59</w:t>
            </w:r>
          </w:p>
        </w:tc>
      </w:tr>
      <w:tr w:rsidR="00D26097" w:rsidRPr="00DF4939" w14:paraId="158BCFA3" w14:textId="77777777" w:rsidTr="00755341">
        <w:trPr>
          <w:trHeight w:val="394"/>
          <w:jc w:val="center"/>
        </w:trPr>
        <w:tc>
          <w:tcPr>
            <w:tcW w:w="0" w:type="auto"/>
            <w:noWrap/>
          </w:tcPr>
          <w:p w14:paraId="609A333F" w14:textId="77777777" w:rsidR="00D26097" w:rsidRPr="00DF4939" w:rsidRDefault="00D26097" w:rsidP="00F4177D">
            <w:pPr>
              <w:pStyle w:val="NoSpacing"/>
            </w:pPr>
            <w:r w:rsidRPr="00AE6C29">
              <w:t>4</w:t>
            </w:r>
          </w:p>
        </w:tc>
        <w:tc>
          <w:tcPr>
            <w:tcW w:w="0" w:type="auto"/>
            <w:noWrap/>
          </w:tcPr>
          <w:p w14:paraId="16ACD2B4" w14:textId="77777777" w:rsidR="00D26097" w:rsidRPr="00DF4939" w:rsidRDefault="00D26097" w:rsidP="00F4177D">
            <w:pPr>
              <w:pStyle w:val="NoSpacing"/>
            </w:pPr>
            <w:r w:rsidRPr="00AE6C29">
              <w:t>Deliberate</w:t>
            </w:r>
          </w:p>
        </w:tc>
        <w:tc>
          <w:tcPr>
            <w:tcW w:w="0" w:type="auto"/>
          </w:tcPr>
          <w:p w14:paraId="7F1BFC8F" w14:textId="77777777" w:rsidR="00D26097" w:rsidRDefault="00D26097" w:rsidP="00F4177D">
            <w:pPr>
              <w:pStyle w:val="NoSpacing"/>
            </w:pPr>
            <w:r w:rsidRPr="00AE6C29">
              <w:t>Observer</w:t>
            </w:r>
          </w:p>
        </w:tc>
        <w:tc>
          <w:tcPr>
            <w:tcW w:w="0" w:type="auto"/>
          </w:tcPr>
          <w:p w14:paraId="6FB4EA7D" w14:textId="77777777" w:rsidR="00D26097" w:rsidRDefault="00D26097" w:rsidP="00F4177D">
            <w:pPr>
              <w:pStyle w:val="NoSpacing"/>
            </w:pPr>
            <w:r w:rsidRPr="00AE6C29">
              <w:t>0.57</w:t>
            </w:r>
          </w:p>
        </w:tc>
        <w:tc>
          <w:tcPr>
            <w:tcW w:w="0" w:type="auto"/>
          </w:tcPr>
          <w:p w14:paraId="0A94B706" w14:textId="77777777" w:rsidR="00D26097" w:rsidRDefault="00D26097" w:rsidP="00F4177D">
            <w:pPr>
              <w:pStyle w:val="NoSpacing"/>
            </w:pPr>
            <w:r w:rsidRPr="00AE6C29">
              <w:t>0.50</w:t>
            </w:r>
          </w:p>
        </w:tc>
        <w:tc>
          <w:tcPr>
            <w:tcW w:w="0" w:type="auto"/>
          </w:tcPr>
          <w:p w14:paraId="063E0D2B" w14:textId="77777777" w:rsidR="00D26097" w:rsidRDefault="00D26097" w:rsidP="00F4177D">
            <w:pPr>
              <w:pStyle w:val="NoSpacing"/>
            </w:pPr>
            <w:r w:rsidRPr="00AE6C29">
              <w:t>47</w:t>
            </w:r>
          </w:p>
        </w:tc>
      </w:tr>
      <w:tr w:rsidR="00D26097" w:rsidRPr="00DF4939" w14:paraId="3EA1BE4C" w14:textId="77777777" w:rsidTr="00755341">
        <w:trPr>
          <w:trHeight w:val="394"/>
          <w:jc w:val="center"/>
        </w:trPr>
        <w:tc>
          <w:tcPr>
            <w:tcW w:w="0" w:type="auto"/>
            <w:noWrap/>
          </w:tcPr>
          <w:p w14:paraId="2FA96FB7" w14:textId="77777777" w:rsidR="00D26097" w:rsidRPr="00DF4939" w:rsidRDefault="00D26097" w:rsidP="00F4177D">
            <w:pPr>
              <w:pStyle w:val="NoSpacing"/>
            </w:pPr>
            <w:r w:rsidRPr="00AE6C29">
              <w:t>4</w:t>
            </w:r>
          </w:p>
        </w:tc>
        <w:tc>
          <w:tcPr>
            <w:tcW w:w="0" w:type="auto"/>
            <w:noWrap/>
          </w:tcPr>
          <w:p w14:paraId="122F8E9C" w14:textId="77777777" w:rsidR="00D26097" w:rsidRPr="00DF4939" w:rsidRDefault="00D26097" w:rsidP="00F4177D">
            <w:pPr>
              <w:pStyle w:val="NoSpacing"/>
            </w:pPr>
            <w:r w:rsidRPr="00AE6C29">
              <w:t>Deliberate</w:t>
            </w:r>
          </w:p>
        </w:tc>
        <w:tc>
          <w:tcPr>
            <w:tcW w:w="0" w:type="auto"/>
          </w:tcPr>
          <w:p w14:paraId="457EA2F4" w14:textId="77777777" w:rsidR="00D26097" w:rsidRDefault="00D26097" w:rsidP="00F4177D">
            <w:pPr>
              <w:pStyle w:val="NoSpacing"/>
            </w:pPr>
            <w:r w:rsidRPr="00AE6C29">
              <w:t>Pedestrian</w:t>
            </w:r>
          </w:p>
        </w:tc>
        <w:tc>
          <w:tcPr>
            <w:tcW w:w="0" w:type="auto"/>
          </w:tcPr>
          <w:p w14:paraId="263E51E5" w14:textId="77777777" w:rsidR="00D26097" w:rsidRDefault="00D26097" w:rsidP="00F4177D">
            <w:pPr>
              <w:pStyle w:val="NoSpacing"/>
            </w:pPr>
            <w:r w:rsidRPr="00AE6C29">
              <w:t>0.57</w:t>
            </w:r>
          </w:p>
        </w:tc>
        <w:tc>
          <w:tcPr>
            <w:tcW w:w="0" w:type="auto"/>
          </w:tcPr>
          <w:p w14:paraId="3FD87D35" w14:textId="77777777" w:rsidR="00D26097" w:rsidRDefault="00D26097" w:rsidP="00F4177D">
            <w:pPr>
              <w:pStyle w:val="NoSpacing"/>
            </w:pPr>
            <w:r w:rsidRPr="00AE6C29">
              <w:t>0.50</w:t>
            </w:r>
          </w:p>
        </w:tc>
        <w:tc>
          <w:tcPr>
            <w:tcW w:w="0" w:type="auto"/>
          </w:tcPr>
          <w:p w14:paraId="6F482AE0" w14:textId="77777777" w:rsidR="00D26097" w:rsidRDefault="00D26097" w:rsidP="00F4177D">
            <w:pPr>
              <w:pStyle w:val="NoSpacing"/>
            </w:pPr>
            <w:r w:rsidRPr="00AE6C29">
              <w:t>46</w:t>
            </w:r>
          </w:p>
        </w:tc>
      </w:tr>
      <w:tr w:rsidR="00D26097" w:rsidRPr="00DF4939" w14:paraId="21321E8B" w14:textId="77777777" w:rsidTr="00755341">
        <w:trPr>
          <w:trHeight w:val="394"/>
          <w:jc w:val="center"/>
        </w:trPr>
        <w:tc>
          <w:tcPr>
            <w:tcW w:w="0" w:type="auto"/>
            <w:noWrap/>
          </w:tcPr>
          <w:p w14:paraId="5E0E4B3D" w14:textId="77777777" w:rsidR="00D26097" w:rsidRPr="00DF4939" w:rsidRDefault="00D26097" w:rsidP="00F4177D">
            <w:pPr>
              <w:pStyle w:val="NoSpacing"/>
            </w:pPr>
            <w:r w:rsidRPr="00AE6C29">
              <w:t>4</w:t>
            </w:r>
          </w:p>
        </w:tc>
        <w:tc>
          <w:tcPr>
            <w:tcW w:w="0" w:type="auto"/>
            <w:noWrap/>
          </w:tcPr>
          <w:p w14:paraId="656956FF" w14:textId="77777777" w:rsidR="00D26097" w:rsidRPr="00DF4939" w:rsidRDefault="00D26097" w:rsidP="00F4177D">
            <w:pPr>
              <w:pStyle w:val="NoSpacing"/>
            </w:pPr>
            <w:r w:rsidRPr="00AE6C29">
              <w:t>Deliberate</w:t>
            </w:r>
          </w:p>
        </w:tc>
        <w:tc>
          <w:tcPr>
            <w:tcW w:w="0" w:type="auto"/>
          </w:tcPr>
          <w:p w14:paraId="153B6DCC" w14:textId="77777777" w:rsidR="00D26097" w:rsidRDefault="00D26097" w:rsidP="00F4177D">
            <w:pPr>
              <w:pStyle w:val="NoSpacing"/>
            </w:pPr>
            <w:r w:rsidRPr="00AE6C29">
              <w:t>Passenger</w:t>
            </w:r>
          </w:p>
        </w:tc>
        <w:tc>
          <w:tcPr>
            <w:tcW w:w="0" w:type="auto"/>
          </w:tcPr>
          <w:p w14:paraId="23EFF9F0" w14:textId="77777777" w:rsidR="00D26097" w:rsidRDefault="00D26097" w:rsidP="00F4177D">
            <w:pPr>
              <w:pStyle w:val="NoSpacing"/>
            </w:pPr>
            <w:r w:rsidRPr="00AE6C29">
              <w:t>0.50</w:t>
            </w:r>
          </w:p>
        </w:tc>
        <w:tc>
          <w:tcPr>
            <w:tcW w:w="0" w:type="auto"/>
          </w:tcPr>
          <w:p w14:paraId="485422F6" w14:textId="77777777" w:rsidR="00D26097" w:rsidRDefault="00D26097" w:rsidP="00F4177D">
            <w:pPr>
              <w:pStyle w:val="NoSpacing"/>
            </w:pPr>
            <w:r w:rsidRPr="00AE6C29">
              <w:t>0.50</w:t>
            </w:r>
          </w:p>
        </w:tc>
        <w:tc>
          <w:tcPr>
            <w:tcW w:w="0" w:type="auto"/>
          </w:tcPr>
          <w:p w14:paraId="5ECE08BD" w14:textId="77777777" w:rsidR="00D26097" w:rsidRDefault="00D26097" w:rsidP="00F4177D">
            <w:pPr>
              <w:pStyle w:val="NoSpacing"/>
            </w:pPr>
            <w:r w:rsidRPr="00AE6C29">
              <w:t>52</w:t>
            </w:r>
          </w:p>
        </w:tc>
      </w:tr>
      <w:tr w:rsidR="00D26097" w:rsidRPr="00DF4939" w14:paraId="1193DF9B" w14:textId="77777777" w:rsidTr="00755341">
        <w:trPr>
          <w:trHeight w:val="394"/>
          <w:jc w:val="center"/>
        </w:trPr>
        <w:tc>
          <w:tcPr>
            <w:tcW w:w="0" w:type="auto"/>
            <w:noWrap/>
          </w:tcPr>
          <w:p w14:paraId="1ACA72D8" w14:textId="77777777" w:rsidR="00D26097" w:rsidRPr="00DF4939" w:rsidRDefault="00D26097" w:rsidP="00F4177D">
            <w:pPr>
              <w:pStyle w:val="NoSpacing"/>
            </w:pPr>
            <w:r w:rsidRPr="00AE6C29">
              <w:t>4</w:t>
            </w:r>
          </w:p>
        </w:tc>
        <w:tc>
          <w:tcPr>
            <w:tcW w:w="0" w:type="auto"/>
            <w:noWrap/>
          </w:tcPr>
          <w:p w14:paraId="63A492B9" w14:textId="77777777" w:rsidR="00D26097" w:rsidRPr="00DF4939" w:rsidRDefault="00D26097" w:rsidP="00F4177D">
            <w:pPr>
              <w:pStyle w:val="NoSpacing"/>
            </w:pPr>
            <w:r w:rsidRPr="00AE6C29">
              <w:t>Intuitive</w:t>
            </w:r>
          </w:p>
        </w:tc>
        <w:tc>
          <w:tcPr>
            <w:tcW w:w="0" w:type="auto"/>
          </w:tcPr>
          <w:p w14:paraId="3B9D9D45" w14:textId="77777777" w:rsidR="00D26097" w:rsidRDefault="00D26097" w:rsidP="00F4177D">
            <w:pPr>
              <w:pStyle w:val="NoSpacing"/>
            </w:pPr>
            <w:r w:rsidRPr="00AE6C29">
              <w:t>Observer</w:t>
            </w:r>
          </w:p>
        </w:tc>
        <w:tc>
          <w:tcPr>
            <w:tcW w:w="0" w:type="auto"/>
          </w:tcPr>
          <w:p w14:paraId="28A746A5" w14:textId="77777777" w:rsidR="00D26097" w:rsidRDefault="00D26097" w:rsidP="00F4177D">
            <w:pPr>
              <w:pStyle w:val="NoSpacing"/>
            </w:pPr>
            <w:r w:rsidRPr="00AE6C29">
              <w:t>0.34</w:t>
            </w:r>
          </w:p>
        </w:tc>
        <w:tc>
          <w:tcPr>
            <w:tcW w:w="0" w:type="auto"/>
          </w:tcPr>
          <w:p w14:paraId="344DF4F8" w14:textId="77777777" w:rsidR="00D26097" w:rsidRDefault="00D26097" w:rsidP="00F4177D">
            <w:pPr>
              <w:pStyle w:val="NoSpacing"/>
            </w:pPr>
            <w:r w:rsidRPr="00AE6C29">
              <w:t>0.48</w:t>
            </w:r>
          </w:p>
        </w:tc>
        <w:tc>
          <w:tcPr>
            <w:tcW w:w="0" w:type="auto"/>
          </w:tcPr>
          <w:p w14:paraId="2DBB9D72" w14:textId="77777777" w:rsidR="00D26097" w:rsidRDefault="00D26097" w:rsidP="00F4177D">
            <w:pPr>
              <w:pStyle w:val="NoSpacing"/>
            </w:pPr>
            <w:r w:rsidRPr="00AE6C29">
              <w:t>50</w:t>
            </w:r>
          </w:p>
        </w:tc>
      </w:tr>
      <w:tr w:rsidR="00D26097" w:rsidRPr="00DF4939" w14:paraId="070A5E0A" w14:textId="77777777" w:rsidTr="00755341">
        <w:trPr>
          <w:trHeight w:val="394"/>
          <w:jc w:val="center"/>
        </w:trPr>
        <w:tc>
          <w:tcPr>
            <w:tcW w:w="0" w:type="auto"/>
            <w:noWrap/>
          </w:tcPr>
          <w:p w14:paraId="70F5F1D5" w14:textId="77777777" w:rsidR="00D26097" w:rsidRPr="00DF4939" w:rsidRDefault="00D26097" w:rsidP="00F4177D">
            <w:pPr>
              <w:pStyle w:val="NoSpacing"/>
            </w:pPr>
            <w:r w:rsidRPr="00AE6C29">
              <w:t>4</w:t>
            </w:r>
          </w:p>
        </w:tc>
        <w:tc>
          <w:tcPr>
            <w:tcW w:w="0" w:type="auto"/>
            <w:noWrap/>
          </w:tcPr>
          <w:p w14:paraId="264B5EE2" w14:textId="77777777" w:rsidR="00D26097" w:rsidRPr="00DF4939" w:rsidRDefault="00D26097" w:rsidP="00F4177D">
            <w:pPr>
              <w:pStyle w:val="NoSpacing"/>
            </w:pPr>
            <w:r w:rsidRPr="00AE6C29">
              <w:t>Intuitive</w:t>
            </w:r>
          </w:p>
        </w:tc>
        <w:tc>
          <w:tcPr>
            <w:tcW w:w="0" w:type="auto"/>
          </w:tcPr>
          <w:p w14:paraId="3483CA29" w14:textId="77777777" w:rsidR="00D26097" w:rsidRDefault="00D26097" w:rsidP="00F4177D">
            <w:pPr>
              <w:pStyle w:val="NoSpacing"/>
            </w:pPr>
            <w:r w:rsidRPr="00AE6C29">
              <w:t>Pedestrian</w:t>
            </w:r>
          </w:p>
        </w:tc>
        <w:tc>
          <w:tcPr>
            <w:tcW w:w="0" w:type="auto"/>
          </w:tcPr>
          <w:p w14:paraId="3EEF5A5D" w14:textId="77777777" w:rsidR="00D26097" w:rsidRDefault="00D26097" w:rsidP="00F4177D">
            <w:pPr>
              <w:pStyle w:val="NoSpacing"/>
            </w:pPr>
            <w:r w:rsidRPr="00AE6C29">
              <w:t>0.12</w:t>
            </w:r>
          </w:p>
        </w:tc>
        <w:tc>
          <w:tcPr>
            <w:tcW w:w="0" w:type="auto"/>
          </w:tcPr>
          <w:p w14:paraId="7F6A88F5" w14:textId="77777777" w:rsidR="00D26097" w:rsidRDefault="00D26097" w:rsidP="00F4177D">
            <w:pPr>
              <w:pStyle w:val="NoSpacing"/>
            </w:pPr>
            <w:r w:rsidRPr="00AE6C29">
              <w:t>0.32</w:t>
            </w:r>
          </w:p>
        </w:tc>
        <w:tc>
          <w:tcPr>
            <w:tcW w:w="0" w:type="auto"/>
          </w:tcPr>
          <w:p w14:paraId="351523C7" w14:textId="77777777" w:rsidR="00D26097" w:rsidRDefault="00D26097" w:rsidP="00F4177D">
            <w:pPr>
              <w:pStyle w:val="NoSpacing"/>
            </w:pPr>
            <w:r w:rsidRPr="00AE6C29">
              <w:t>52</w:t>
            </w:r>
          </w:p>
        </w:tc>
      </w:tr>
      <w:tr w:rsidR="00D26097" w:rsidRPr="00DF4939" w14:paraId="353D9E2B" w14:textId="77777777" w:rsidTr="00755341">
        <w:trPr>
          <w:trHeight w:val="394"/>
          <w:jc w:val="center"/>
        </w:trPr>
        <w:tc>
          <w:tcPr>
            <w:tcW w:w="0" w:type="auto"/>
            <w:noWrap/>
          </w:tcPr>
          <w:p w14:paraId="33C669D2" w14:textId="77777777" w:rsidR="00D26097" w:rsidRPr="00DF4939" w:rsidRDefault="00D26097" w:rsidP="00F4177D">
            <w:pPr>
              <w:pStyle w:val="NoSpacing"/>
            </w:pPr>
            <w:r w:rsidRPr="00AE6C29">
              <w:t>4</w:t>
            </w:r>
          </w:p>
        </w:tc>
        <w:tc>
          <w:tcPr>
            <w:tcW w:w="0" w:type="auto"/>
            <w:noWrap/>
          </w:tcPr>
          <w:p w14:paraId="5DD65C01" w14:textId="77777777" w:rsidR="00D26097" w:rsidRPr="00DF4939" w:rsidRDefault="00D26097" w:rsidP="00F4177D">
            <w:pPr>
              <w:pStyle w:val="NoSpacing"/>
            </w:pPr>
            <w:r w:rsidRPr="00AE6C29">
              <w:t>Intuitive</w:t>
            </w:r>
          </w:p>
        </w:tc>
        <w:tc>
          <w:tcPr>
            <w:tcW w:w="0" w:type="auto"/>
          </w:tcPr>
          <w:p w14:paraId="03946D7B" w14:textId="77777777" w:rsidR="00D26097" w:rsidRDefault="00D26097" w:rsidP="00F4177D">
            <w:pPr>
              <w:pStyle w:val="NoSpacing"/>
            </w:pPr>
            <w:r w:rsidRPr="00AE6C29">
              <w:t>Passenger</w:t>
            </w:r>
          </w:p>
        </w:tc>
        <w:tc>
          <w:tcPr>
            <w:tcW w:w="0" w:type="auto"/>
          </w:tcPr>
          <w:p w14:paraId="7038B65C" w14:textId="77777777" w:rsidR="00D26097" w:rsidRDefault="00D26097" w:rsidP="00F4177D">
            <w:pPr>
              <w:pStyle w:val="NoSpacing"/>
            </w:pPr>
            <w:r w:rsidRPr="00AE6C29">
              <w:t>0.34</w:t>
            </w:r>
          </w:p>
        </w:tc>
        <w:tc>
          <w:tcPr>
            <w:tcW w:w="0" w:type="auto"/>
          </w:tcPr>
          <w:p w14:paraId="4AB8EDD8" w14:textId="77777777" w:rsidR="00D26097" w:rsidRDefault="00D26097" w:rsidP="00F4177D">
            <w:pPr>
              <w:pStyle w:val="NoSpacing"/>
            </w:pPr>
            <w:r w:rsidRPr="00AE6C29">
              <w:t>0.48</w:t>
            </w:r>
          </w:p>
        </w:tc>
        <w:tc>
          <w:tcPr>
            <w:tcW w:w="0" w:type="auto"/>
          </w:tcPr>
          <w:p w14:paraId="33894C37" w14:textId="77777777" w:rsidR="00D26097" w:rsidRDefault="00D26097" w:rsidP="00F4177D">
            <w:pPr>
              <w:pStyle w:val="NoSpacing"/>
            </w:pPr>
            <w:r w:rsidRPr="00AE6C29">
              <w:t>61</w:t>
            </w:r>
          </w:p>
        </w:tc>
      </w:tr>
      <w:tr w:rsidR="00D26097" w:rsidRPr="00DF4939" w14:paraId="1417EC10" w14:textId="77777777" w:rsidTr="00755341">
        <w:trPr>
          <w:trHeight w:val="394"/>
          <w:jc w:val="center"/>
        </w:trPr>
        <w:tc>
          <w:tcPr>
            <w:tcW w:w="0" w:type="auto"/>
            <w:noWrap/>
          </w:tcPr>
          <w:p w14:paraId="17E99657" w14:textId="77777777" w:rsidR="00D26097" w:rsidRPr="00DF4939" w:rsidRDefault="00D26097" w:rsidP="00F4177D">
            <w:pPr>
              <w:pStyle w:val="NoSpacing"/>
            </w:pPr>
            <w:r w:rsidRPr="00AE6C29">
              <w:t>5</w:t>
            </w:r>
          </w:p>
        </w:tc>
        <w:tc>
          <w:tcPr>
            <w:tcW w:w="0" w:type="auto"/>
            <w:noWrap/>
          </w:tcPr>
          <w:p w14:paraId="77393C5A" w14:textId="77777777" w:rsidR="00D26097" w:rsidRPr="00DF4939" w:rsidRDefault="00D26097" w:rsidP="00F4177D">
            <w:pPr>
              <w:pStyle w:val="NoSpacing"/>
            </w:pPr>
            <w:r w:rsidRPr="00AE6C29">
              <w:t>Deliberate</w:t>
            </w:r>
          </w:p>
        </w:tc>
        <w:tc>
          <w:tcPr>
            <w:tcW w:w="0" w:type="auto"/>
          </w:tcPr>
          <w:p w14:paraId="69CD441A" w14:textId="77777777" w:rsidR="00D26097" w:rsidRDefault="00D26097" w:rsidP="00F4177D">
            <w:pPr>
              <w:pStyle w:val="NoSpacing"/>
            </w:pPr>
            <w:r w:rsidRPr="00AE6C29">
              <w:t>Observer</w:t>
            </w:r>
          </w:p>
        </w:tc>
        <w:tc>
          <w:tcPr>
            <w:tcW w:w="0" w:type="auto"/>
          </w:tcPr>
          <w:p w14:paraId="02BA7995" w14:textId="77777777" w:rsidR="00D26097" w:rsidRDefault="00D26097" w:rsidP="00F4177D">
            <w:pPr>
              <w:pStyle w:val="NoSpacing"/>
            </w:pPr>
            <w:r w:rsidRPr="00AE6C29">
              <w:t>0.27</w:t>
            </w:r>
          </w:p>
        </w:tc>
        <w:tc>
          <w:tcPr>
            <w:tcW w:w="0" w:type="auto"/>
          </w:tcPr>
          <w:p w14:paraId="46D6FE54" w14:textId="77777777" w:rsidR="00D26097" w:rsidRDefault="00D26097" w:rsidP="00F4177D">
            <w:pPr>
              <w:pStyle w:val="NoSpacing"/>
            </w:pPr>
            <w:r w:rsidRPr="00AE6C29">
              <w:t>0.45</w:t>
            </w:r>
          </w:p>
        </w:tc>
        <w:tc>
          <w:tcPr>
            <w:tcW w:w="0" w:type="auto"/>
          </w:tcPr>
          <w:p w14:paraId="40E7B502" w14:textId="77777777" w:rsidR="00D26097" w:rsidRDefault="00D26097" w:rsidP="00F4177D">
            <w:pPr>
              <w:pStyle w:val="NoSpacing"/>
            </w:pPr>
            <w:r w:rsidRPr="00AE6C29">
              <w:t>103</w:t>
            </w:r>
          </w:p>
        </w:tc>
      </w:tr>
      <w:tr w:rsidR="00D26097" w:rsidRPr="00DF4939" w14:paraId="00294A0F" w14:textId="77777777" w:rsidTr="00755341">
        <w:trPr>
          <w:trHeight w:val="394"/>
          <w:jc w:val="center"/>
        </w:trPr>
        <w:tc>
          <w:tcPr>
            <w:tcW w:w="0" w:type="auto"/>
            <w:noWrap/>
          </w:tcPr>
          <w:p w14:paraId="74C7EF96" w14:textId="77777777" w:rsidR="00D26097" w:rsidRPr="00DF4939" w:rsidRDefault="00D26097" w:rsidP="00F4177D">
            <w:pPr>
              <w:pStyle w:val="NoSpacing"/>
            </w:pPr>
            <w:r w:rsidRPr="00AE6C29">
              <w:t>5</w:t>
            </w:r>
          </w:p>
        </w:tc>
        <w:tc>
          <w:tcPr>
            <w:tcW w:w="0" w:type="auto"/>
            <w:noWrap/>
          </w:tcPr>
          <w:p w14:paraId="353F3C2A" w14:textId="77777777" w:rsidR="00D26097" w:rsidRPr="00DF4939" w:rsidRDefault="00D26097" w:rsidP="00F4177D">
            <w:pPr>
              <w:pStyle w:val="NoSpacing"/>
            </w:pPr>
            <w:r w:rsidRPr="00AE6C29">
              <w:t>Deliberate</w:t>
            </w:r>
          </w:p>
        </w:tc>
        <w:tc>
          <w:tcPr>
            <w:tcW w:w="0" w:type="auto"/>
          </w:tcPr>
          <w:p w14:paraId="55F3D5AC" w14:textId="77777777" w:rsidR="00D26097" w:rsidRDefault="00D26097" w:rsidP="00F4177D">
            <w:pPr>
              <w:pStyle w:val="NoSpacing"/>
            </w:pPr>
            <w:r w:rsidRPr="00AE6C29">
              <w:t>Pedestrian</w:t>
            </w:r>
          </w:p>
        </w:tc>
        <w:tc>
          <w:tcPr>
            <w:tcW w:w="0" w:type="auto"/>
          </w:tcPr>
          <w:p w14:paraId="06590D17" w14:textId="77777777" w:rsidR="00D26097" w:rsidRDefault="00D26097" w:rsidP="00F4177D">
            <w:pPr>
              <w:pStyle w:val="NoSpacing"/>
            </w:pPr>
            <w:r w:rsidRPr="00AE6C29">
              <w:t>0.23</w:t>
            </w:r>
          </w:p>
        </w:tc>
        <w:tc>
          <w:tcPr>
            <w:tcW w:w="0" w:type="auto"/>
          </w:tcPr>
          <w:p w14:paraId="2157EA86" w14:textId="77777777" w:rsidR="00D26097" w:rsidRDefault="00D26097" w:rsidP="00F4177D">
            <w:pPr>
              <w:pStyle w:val="NoSpacing"/>
            </w:pPr>
            <w:r w:rsidRPr="00AE6C29">
              <w:t>0.42</w:t>
            </w:r>
          </w:p>
        </w:tc>
        <w:tc>
          <w:tcPr>
            <w:tcW w:w="0" w:type="auto"/>
          </w:tcPr>
          <w:p w14:paraId="44CCCEE0" w14:textId="77777777" w:rsidR="00D26097" w:rsidRDefault="00D26097" w:rsidP="00F4177D">
            <w:pPr>
              <w:pStyle w:val="NoSpacing"/>
            </w:pPr>
            <w:r w:rsidRPr="00AE6C29">
              <w:t>101</w:t>
            </w:r>
          </w:p>
        </w:tc>
      </w:tr>
      <w:tr w:rsidR="00D26097" w:rsidRPr="00DF4939" w14:paraId="09ACC5FE" w14:textId="77777777" w:rsidTr="00755341">
        <w:trPr>
          <w:trHeight w:val="394"/>
          <w:jc w:val="center"/>
        </w:trPr>
        <w:tc>
          <w:tcPr>
            <w:tcW w:w="0" w:type="auto"/>
            <w:noWrap/>
          </w:tcPr>
          <w:p w14:paraId="4B0ADD64" w14:textId="77777777" w:rsidR="00D26097" w:rsidRPr="00DF4939" w:rsidRDefault="00D26097" w:rsidP="00F4177D">
            <w:pPr>
              <w:pStyle w:val="NoSpacing"/>
            </w:pPr>
            <w:r w:rsidRPr="00AE6C29">
              <w:t>5</w:t>
            </w:r>
          </w:p>
        </w:tc>
        <w:tc>
          <w:tcPr>
            <w:tcW w:w="0" w:type="auto"/>
            <w:noWrap/>
          </w:tcPr>
          <w:p w14:paraId="7ADC2B27" w14:textId="77777777" w:rsidR="00D26097" w:rsidRPr="00DF4939" w:rsidRDefault="00D26097" w:rsidP="00F4177D">
            <w:pPr>
              <w:pStyle w:val="NoSpacing"/>
            </w:pPr>
            <w:r w:rsidRPr="00AE6C29">
              <w:t>Deliberate</w:t>
            </w:r>
          </w:p>
        </w:tc>
        <w:tc>
          <w:tcPr>
            <w:tcW w:w="0" w:type="auto"/>
          </w:tcPr>
          <w:p w14:paraId="6B707FFC" w14:textId="77777777" w:rsidR="00D26097" w:rsidRDefault="00D26097" w:rsidP="00F4177D">
            <w:pPr>
              <w:pStyle w:val="NoSpacing"/>
            </w:pPr>
            <w:r w:rsidRPr="00AE6C29">
              <w:t>Passenger</w:t>
            </w:r>
          </w:p>
        </w:tc>
        <w:tc>
          <w:tcPr>
            <w:tcW w:w="0" w:type="auto"/>
          </w:tcPr>
          <w:p w14:paraId="55EADA76" w14:textId="77777777" w:rsidR="00D26097" w:rsidRDefault="00D26097" w:rsidP="00F4177D">
            <w:pPr>
              <w:pStyle w:val="NoSpacing"/>
            </w:pPr>
            <w:r w:rsidRPr="00AE6C29">
              <w:t>0.32</w:t>
            </w:r>
          </w:p>
        </w:tc>
        <w:tc>
          <w:tcPr>
            <w:tcW w:w="0" w:type="auto"/>
          </w:tcPr>
          <w:p w14:paraId="2DCBBAB5" w14:textId="77777777" w:rsidR="00D26097" w:rsidRDefault="00D26097" w:rsidP="00F4177D">
            <w:pPr>
              <w:pStyle w:val="NoSpacing"/>
            </w:pPr>
            <w:r w:rsidRPr="00AE6C29">
              <w:t>0.47</w:t>
            </w:r>
          </w:p>
        </w:tc>
        <w:tc>
          <w:tcPr>
            <w:tcW w:w="0" w:type="auto"/>
          </w:tcPr>
          <w:p w14:paraId="7BC6836C" w14:textId="77777777" w:rsidR="00D26097" w:rsidRDefault="00D26097" w:rsidP="00F4177D">
            <w:pPr>
              <w:pStyle w:val="NoSpacing"/>
            </w:pPr>
            <w:r w:rsidRPr="00AE6C29">
              <w:t>98</w:t>
            </w:r>
          </w:p>
        </w:tc>
      </w:tr>
      <w:tr w:rsidR="00D26097" w:rsidRPr="00DF4939" w14:paraId="57129714" w14:textId="77777777" w:rsidTr="00755341">
        <w:trPr>
          <w:trHeight w:val="394"/>
          <w:jc w:val="center"/>
        </w:trPr>
        <w:tc>
          <w:tcPr>
            <w:tcW w:w="0" w:type="auto"/>
            <w:noWrap/>
          </w:tcPr>
          <w:p w14:paraId="44344936" w14:textId="77777777" w:rsidR="00D26097" w:rsidRPr="00DF4939" w:rsidRDefault="00D26097" w:rsidP="00F4177D">
            <w:pPr>
              <w:pStyle w:val="NoSpacing"/>
            </w:pPr>
            <w:r w:rsidRPr="00AE6C29">
              <w:t>5</w:t>
            </w:r>
          </w:p>
        </w:tc>
        <w:tc>
          <w:tcPr>
            <w:tcW w:w="0" w:type="auto"/>
            <w:noWrap/>
          </w:tcPr>
          <w:p w14:paraId="24E96F57" w14:textId="77777777" w:rsidR="00D26097" w:rsidRPr="00DF4939" w:rsidRDefault="00D26097" w:rsidP="00F4177D">
            <w:pPr>
              <w:pStyle w:val="NoSpacing"/>
            </w:pPr>
            <w:r w:rsidRPr="00AE6C29">
              <w:t>Intuitive</w:t>
            </w:r>
          </w:p>
        </w:tc>
        <w:tc>
          <w:tcPr>
            <w:tcW w:w="0" w:type="auto"/>
          </w:tcPr>
          <w:p w14:paraId="2A612477" w14:textId="77777777" w:rsidR="00D26097" w:rsidRDefault="00D26097" w:rsidP="00F4177D">
            <w:pPr>
              <w:pStyle w:val="NoSpacing"/>
            </w:pPr>
            <w:r w:rsidRPr="00AE6C29">
              <w:t>Observer</w:t>
            </w:r>
          </w:p>
        </w:tc>
        <w:tc>
          <w:tcPr>
            <w:tcW w:w="0" w:type="auto"/>
          </w:tcPr>
          <w:p w14:paraId="6BC0A41F" w14:textId="77777777" w:rsidR="00D26097" w:rsidRDefault="00D26097" w:rsidP="00F4177D">
            <w:pPr>
              <w:pStyle w:val="NoSpacing"/>
            </w:pPr>
            <w:r w:rsidRPr="00AE6C29">
              <w:t>.</w:t>
            </w:r>
          </w:p>
        </w:tc>
        <w:tc>
          <w:tcPr>
            <w:tcW w:w="0" w:type="auto"/>
          </w:tcPr>
          <w:p w14:paraId="5865309F" w14:textId="77777777" w:rsidR="00D26097" w:rsidRDefault="00D26097" w:rsidP="00F4177D">
            <w:pPr>
              <w:pStyle w:val="NoSpacing"/>
            </w:pPr>
            <w:r w:rsidRPr="00AE6C29">
              <w:t>.</w:t>
            </w:r>
          </w:p>
        </w:tc>
        <w:tc>
          <w:tcPr>
            <w:tcW w:w="0" w:type="auto"/>
          </w:tcPr>
          <w:p w14:paraId="3D072B3D" w14:textId="77777777" w:rsidR="00D26097" w:rsidRDefault="00D26097" w:rsidP="00F4177D">
            <w:pPr>
              <w:pStyle w:val="NoSpacing"/>
            </w:pPr>
            <w:r w:rsidRPr="00AE6C29">
              <w:t>.</w:t>
            </w:r>
          </w:p>
        </w:tc>
      </w:tr>
      <w:tr w:rsidR="00D26097" w:rsidRPr="00DF4939" w14:paraId="7CE233FF" w14:textId="77777777" w:rsidTr="00755341">
        <w:trPr>
          <w:trHeight w:val="394"/>
          <w:jc w:val="center"/>
        </w:trPr>
        <w:tc>
          <w:tcPr>
            <w:tcW w:w="0" w:type="auto"/>
            <w:noWrap/>
          </w:tcPr>
          <w:p w14:paraId="7F3AC4E3" w14:textId="77777777" w:rsidR="00D26097" w:rsidRPr="00DF4939" w:rsidRDefault="00D26097" w:rsidP="00F4177D">
            <w:pPr>
              <w:pStyle w:val="NoSpacing"/>
            </w:pPr>
            <w:r w:rsidRPr="00AE6C29">
              <w:t>5</w:t>
            </w:r>
          </w:p>
        </w:tc>
        <w:tc>
          <w:tcPr>
            <w:tcW w:w="0" w:type="auto"/>
            <w:noWrap/>
          </w:tcPr>
          <w:p w14:paraId="0CA02484" w14:textId="77777777" w:rsidR="00D26097" w:rsidRPr="00DF4939" w:rsidRDefault="00D26097" w:rsidP="00F4177D">
            <w:pPr>
              <w:pStyle w:val="NoSpacing"/>
            </w:pPr>
            <w:r w:rsidRPr="00AE6C29">
              <w:t>Intuitive</w:t>
            </w:r>
          </w:p>
        </w:tc>
        <w:tc>
          <w:tcPr>
            <w:tcW w:w="0" w:type="auto"/>
          </w:tcPr>
          <w:p w14:paraId="76A58CBA" w14:textId="77777777" w:rsidR="00D26097" w:rsidRDefault="00D26097" w:rsidP="00F4177D">
            <w:pPr>
              <w:pStyle w:val="NoSpacing"/>
            </w:pPr>
            <w:r w:rsidRPr="00AE6C29">
              <w:t>Pedestrian</w:t>
            </w:r>
          </w:p>
        </w:tc>
        <w:tc>
          <w:tcPr>
            <w:tcW w:w="0" w:type="auto"/>
          </w:tcPr>
          <w:p w14:paraId="4814C54A" w14:textId="77777777" w:rsidR="00D26097" w:rsidRDefault="00D26097" w:rsidP="00F4177D">
            <w:pPr>
              <w:pStyle w:val="NoSpacing"/>
            </w:pPr>
            <w:r w:rsidRPr="00AE6C29">
              <w:t>.</w:t>
            </w:r>
          </w:p>
        </w:tc>
        <w:tc>
          <w:tcPr>
            <w:tcW w:w="0" w:type="auto"/>
          </w:tcPr>
          <w:p w14:paraId="5FE17C53" w14:textId="77777777" w:rsidR="00D26097" w:rsidRDefault="00D26097" w:rsidP="00F4177D">
            <w:pPr>
              <w:pStyle w:val="NoSpacing"/>
            </w:pPr>
            <w:r w:rsidRPr="00AE6C29">
              <w:t>.</w:t>
            </w:r>
          </w:p>
        </w:tc>
        <w:tc>
          <w:tcPr>
            <w:tcW w:w="0" w:type="auto"/>
          </w:tcPr>
          <w:p w14:paraId="686B7130" w14:textId="77777777" w:rsidR="00D26097" w:rsidRDefault="00D26097" w:rsidP="00F4177D">
            <w:pPr>
              <w:pStyle w:val="NoSpacing"/>
            </w:pPr>
            <w:r w:rsidRPr="00AE6C29">
              <w:t>.</w:t>
            </w:r>
          </w:p>
        </w:tc>
      </w:tr>
      <w:tr w:rsidR="00D26097" w:rsidRPr="00DF4939" w14:paraId="5D2201C7" w14:textId="77777777" w:rsidTr="00755341">
        <w:trPr>
          <w:trHeight w:val="394"/>
          <w:jc w:val="center"/>
        </w:trPr>
        <w:tc>
          <w:tcPr>
            <w:tcW w:w="0" w:type="auto"/>
            <w:noWrap/>
          </w:tcPr>
          <w:p w14:paraId="0CF1BD9E" w14:textId="77777777" w:rsidR="00D26097" w:rsidRPr="00DF4939" w:rsidRDefault="00D26097" w:rsidP="00F4177D">
            <w:pPr>
              <w:pStyle w:val="NoSpacing"/>
            </w:pPr>
            <w:r w:rsidRPr="00AE6C29">
              <w:t>5</w:t>
            </w:r>
          </w:p>
        </w:tc>
        <w:tc>
          <w:tcPr>
            <w:tcW w:w="0" w:type="auto"/>
            <w:noWrap/>
          </w:tcPr>
          <w:p w14:paraId="3104132B" w14:textId="77777777" w:rsidR="00D26097" w:rsidRPr="00DF4939" w:rsidRDefault="00D26097" w:rsidP="00F4177D">
            <w:pPr>
              <w:pStyle w:val="NoSpacing"/>
            </w:pPr>
            <w:r w:rsidRPr="00AE6C29">
              <w:t>Intuitive</w:t>
            </w:r>
          </w:p>
        </w:tc>
        <w:tc>
          <w:tcPr>
            <w:tcW w:w="0" w:type="auto"/>
          </w:tcPr>
          <w:p w14:paraId="04601804" w14:textId="77777777" w:rsidR="00D26097" w:rsidRDefault="00D26097" w:rsidP="00F4177D">
            <w:pPr>
              <w:pStyle w:val="NoSpacing"/>
            </w:pPr>
            <w:r w:rsidRPr="00AE6C29">
              <w:t>Passenger</w:t>
            </w:r>
          </w:p>
        </w:tc>
        <w:tc>
          <w:tcPr>
            <w:tcW w:w="0" w:type="auto"/>
          </w:tcPr>
          <w:p w14:paraId="7585F830" w14:textId="77777777" w:rsidR="00D26097" w:rsidRDefault="00D26097" w:rsidP="00F4177D">
            <w:pPr>
              <w:pStyle w:val="NoSpacing"/>
            </w:pPr>
            <w:r w:rsidRPr="00AE6C29">
              <w:t>.</w:t>
            </w:r>
          </w:p>
        </w:tc>
        <w:tc>
          <w:tcPr>
            <w:tcW w:w="0" w:type="auto"/>
          </w:tcPr>
          <w:p w14:paraId="2F8F461F" w14:textId="77777777" w:rsidR="00D26097" w:rsidRDefault="00D26097" w:rsidP="00F4177D">
            <w:pPr>
              <w:pStyle w:val="NoSpacing"/>
            </w:pPr>
            <w:r w:rsidRPr="00AE6C29">
              <w:t>.</w:t>
            </w:r>
          </w:p>
        </w:tc>
        <w:tc>
          <w:tcPr>
            <w:tcW w:w="0" w:type="auto"/>
          </w:tcPr>
          <w:p w14:paraId="2681D055" w14:textId="77777777" w:rsidR="00D26097" w:rsidRDefault="00D26097" w:rsidP="00F4177D">
            <w:pPr>
              <w:pStyle w:val="NoSpacing"/>
            </w:pPr>
            <w:r w:rsidRPr="00AE6C29">
              <w:t>.</w:t>
            </w:r>
          </w:p>
        </w:tc>
      </w:tr>
      <w:tr w:rsidR="00D26097" w:rsidRPr="00DF4939" w14:paraId="4E801F69" w14:textId="77777777" w:rsidTr="00755341">
        <w:trPr>
          <w:trHeight w:val="394"/>
          <w:jc w:val="center"/>
        </w:trPr>
        <w:tc>
          <w:tcPr>
            <w:tcW w:w="0" w:type="auto"/>
            <w:noWrap/>
          </w:tcPr>
          <w:p w14:paraId="7CAB1245" w14:textId="77777777" w:rsidR="00D26097" w:rsidRPr="00DF4939" w:rsidRDefault="00D26097" w:rsidP="00F4177D">
            <w:pPr>
              <w:pStyle w:val="NoSpacing"/>
            </w:pPr>
            <w:r w:rsidRPr="00AE6C29">
              <w:lastRenderedPageBreak/>
              <w:t>6</w:t>
            </w:r>
          </w:p>
        </w:tc>
        <w:tc>
          <w:tcPr>
            <w:tcW w:w="0" w:type="auto"/>
            <w:noWrap/>
          </w:tcPr>
          <w:p w14:paraId="49E8DF3F" w14:textId="77777777" w:rsidR="00D26097" w:rsidRPr="00DF4939" w:rsidRDefault="00D26097" w:rsidP="00F4177D">
            <w:pPr>
              <w:pStyle w:val="NoSpacing"/>
            </w:pPr>
            <w:r w:rsidRPr="00AE6C29">
              <w:t>Deliberate</w:t>
            </w:r>
          </w:p>
        </w:tc>
        <w:tc>
          <w:tcPr>
            <w:tcW w:w="0" w:type="auto"/>
          </w:tcPr>
          <w:p w14:paraId="05C9493C" w14:textId="77777777" w:rsidR="00D26097" w:rsidRDefault="00D26097" w:rsidP="00F4177D">
            <w:pPr>
              <w:pStyle w:val="NoSpacing"/>
            </w:pPr>
            <w:r w:rsidRPr="00AE6C29">
              <w:t>Observer</w:t>
            </w:r>
          </w:p>
        </w:tc>
        <w:tc>
          <w:tcPr>
            <w:tcW w:w="0" w:type="auto"/>
          </w:tcPr>
          <w:p w14:paraId="160B3201" w14:textId="77777777" w:rsidR="00D26097" w:rsidRDefault="00D26097" w:rsidP="00F4177D">
            <w:pPr>
              <w:pStyle w:val="NoSpacing"/>
            </w:pPr>
            <w:r w:rsidRPr="00AE6C29">
              <w:t>0.33</w:t>
            </w:r>
          </w:p>
        </w:tc>
        <w:tc>
          <w:tcPr>
            <w:tcW w:w="0" w:type="auto"/>
          </w:tcPr>
          <w:p w14:paraId="468A1479" w14:textId="77777777" w:rsidR="00D26097" w:rsidRDefault="00D26097" w:rsidP="00F4177D">
            <w:pPr>
              <w:pStyle w:val="NoSpacing"/>
            </w:pPr>
            <w:r w:rsidRPr="00AE6C29">
              <w:t>0.47</w:t>
            </w:r>
          </w:p>
        </w:tc>
        <w:tc>
          <w:tcPr>
            <w:tcW w:w="0" w:type="auto"/>
          </w:tcPr>
          <w:p w14:paraId="3A404411" w14:textId="77777777" w:rsidR="00D26097" w:rsidRDefault="00D26097" w:rsidP="00F4177D">
            <w:pPr>
              <w:pStyle w:val="NoSpacing"/>
            </w:pPr>
            <w:r w:rsidRPr="00AE6C29">
              <w:t>119</w:t>
            </w:r>
          </w:p>
        </w:tc>
      </w:tr>
      <w:tr w:rsidR="00D26097" w:rsidRPr="00DF4939" w14:paraId="1854A67F" w14:textId="77777777" w:rsidTr="00755341">
        <w:trPr>
          <w:trHeight w:val="394"/>
          <w:jc w:val="center"/>
        </w:trPr>
        <w:tc>
          <w:tcPr>
            <w:tcW w:w="0" w:type="auto"/>
            <w:noWrap/>
          </w:tcPr>
          <w:p w14:paraId="2441D3D1" w14:textId="77777777" w:rsidR="00D26097" w:rsidRPr="00DF4939" w:rsidRDefault="00D26097" w:rsidP="00F4177D">
            <w:pPr>
              <w:pStyle w:val="NoSpacing"/>
            </w:pPr>
            <w:r w:rsidRPr="00AE6C29">
              <w:t>6</w:t>
            </w:r>
          </w:p>
        </w:tc>
        <w:tc>
          <w:tcPr>
            <w:tcW w:w="0" w:type="auto"/>
            <w:noWrap/>
          </w:tcPr>
          <w:p w14:paraId="0C67B625" w14:textId="77777777" w:rsidR="00D26097" w:rsidRPr="00DF4939" w:rsidRDefault="00D26097" w:rsidP="00F4177D">
            <w:pPr>
              <w:pStyle w:val="NoSpacing"/>
            </w:pPr>
            <w:r w:rsidRPr="00AE6C29">
              <w:t>Deliberate</w:t>
            </w:r>
          </w:p>
        </w:tc>
        <w:tc>
          <w:tcPr>
            <w:tcW w:w="0" w:type="auto"/>
          </w:tcPr>
          <w:p w14:paraId="01C36C48" w14:textId="77777777" w:rsidR="00D26097" w:rsidRDefault="00D26097" w:rsidP="00F4177D">
            <w:pPr>
              <w:pStyle w:val="NoSpacing"/>
            </w:pPr>
            <w:r w:rsidRPr="00AE6C29">
              <w:t>Pedestrian</w:t>
            </w:r>
          </w:p>
        </w:tc>
        <w:tc>
          <w:tcPr>
            <w:tcW w:w="0" w:type="auto"/>
          </w:tcPr>
          <w:p w14:paraId="411DBA88" w14:textId="77777777" w:rsidR="00D26097" w:rsidRDefault="00D26097" w:rsidP="00F4177D">
            <w:pPr>
              <w:pStyle w:val="NoSpacing"/>
            </w:pPr>
            <w:r w:rsidRPr="00AE6C29">
              <w:t>0.25</w:t>
            </w:r>
          </w:p>
        </w:tc>
        <w:tc>
          <w:tcPr>
            <w:tcW w:w="0" w:type="auto"/>
          </w:tcPr>
          <w:p w14:paraId="2C89CBFA" w14:textId="77777777" w:rsidR="00D26097" w:rsidRDefault="00D26097" w:rsidP="00F4177D">
            <w:pPr>
              <w:pStyle w:val="NoSpacing"/>
            </w:pPr>
            <w:r w:rsidRPr="00AE6C29">
              <w:t>0.43</w:t>
            </w:r>
          </w:p>
        </w:tc>
        <w:tc>
          <w:tcPr>
            <w:tcW w:w="0" w:type="auto"/>
          </w:tcPr>
          <w:p w14:paraId="3D62F4C3" w14:textId="77777777" w:rsidR="00D26097" w:rsidRDefault="00D26097" w:rsidP="00F4177D">
            <w:pPr>
              <w:pStyle w:val="NoSpacing"/>
            </w:pPr>
            <w:r w:rsidRPr="00AE6C29">
              <w:t>118</w:t>
            </w:r>
          </w:p>
        </w:tc>
      </w:tr>
      <w:tr w:rsidR="00D26097" w:rsidRPr="00DF4939" w14:paraId="2E1CD631" w14:textId="77777777" w:rsidTr="00755341">
        <w:trPr>
          <w:trHeight w:val="394"/>
          <w:jc w:val="center"/>
        </w:trPr>
        <w:tc>
          <w:tcPr>
            <w:tcW w:w="0" w:type="auto"/>
            <w:noWrap/>
          </w:tcPr>
          <w:p w14:paraId="02841ED2" w14:textId="77777777" w:rsidR="00D26097" w:rsidRPr="00DF4939" w:rsidRDefault="00D26097" w:rsidP="00F4177D">
            <w:pPr>
              <w:pStyle w:val="NoSpacing"/>
            </w:pPr>
            <w:r w:rsidRPr="00AE6C29">
              <w:t>6</w:t>
            </w:r>
          </w:p>
        </w:tc>
        <w:tc>
          <w:tcPr>
            <w:tcW w:w="0" w:type="auto"/>
            <w:noWrap/>
          </w:tcPr>
          <w:p w14:paraId="219F191C" w14:textId="77777777" w:rsidR="00D26097" w:rsidRPr="00DF4939" w:rsidRDefault="00D26097" w:rsidP="00F4177D">
            <w:pPr>
              <w:pStyle w:val="NoSpacing"/>
            </w:pPr>
            <w:r w:rsidRPr="00AE6C29">
              <w:t>Deliberate</w:t>
            </w:r>
          </w:p>
        </w:tc>
        <w:tc>
          <w:tcPr>
            <w:tcW w:w="0" w:type="auto"/>
          </w:tcPr>
          <w:p w14:paraId="6F931133" w14:textId="77777777" w:rsidR="00D26097" w:rsidRDefault="00D26097" w:rsidP="00F4177D">
            <w:pPr>
              <w:pStyle w:val="NoSpacing"/>
            </w:pPr>
            <w:r w:rsidRPr="00AE6C29">
              <w:t>Passenger</w:t>
            </w:r>
          </w:p>
        </w:tc>
        <w:tc>
          <w:tcPr>
            <w:tcW w:w="0" w:type="auto"/>
          </w:tcPr>
          <w:p w14:paraId="7807D40D" w14:textId="77777777" w:rsidR="00D26097" w:rsidRDefault="00D26097" w:rsidP="00F4177D">
            <w:pPr>
              <w:pStyle w:val="NoSpacing"/>
            </w:pPr>
            <w:r w:rsidRPr="00AE6C29">
              <w:t>0.28</w:t>
            </w:r>
          </w:p>
        </w:tc>
        <w:tc>
          <w:tcPr>
            <w:tcW w:w="0" w:type="auto"/>
          </w:tcPr>
          <w:p w14:paraId="5F5EE0BF" w14:textId="77777777" w:rsidR="00D26097" w:rsidRDefault="00D26097" w:rsidP="00F4177D">
            <w:pPr>
              <w:pStyle w:val="NoSpacing"/>
            </w:pPr>
            <w:r w:rsidRPr="00AE6C29">
              <w:t>0.45</w:t>
            </w:r>
          </w:p>
        </w:tc>
        <w:tc>
          <w:tcPr>
            <w:tcW w:w="0" w:type="auto"/>
          </w:tcPr>
          <w:p w14:paraId="55E0DA20" w14:textId="77777777" w:rsidR="00D26097" w:rsidRDefault="00D26097" w:rsidP="00F4177D">
            <w:pPr>
              <w:pStyle w:val="NoSpacing"/>
            </w:pPr>
            <w:r w:rsidRPr="00AE6C29">
              <w:t>116</w:t>
            </w:r>
          </w:p>
        </w:tc>
      </w:tr>
      <w:tr w:rsidR="00D26097" w:rsidRPr="00DF4939" w14:paraId="57411779" w14:textId="77777777" w:rsidTr="00755341">
        <w:trPr>
          <w:trHeight w:val="394"/>
          <w:jc w:val="center"/>
        </w:trPr>
        <w:tc>
          <w:tcPr>
            <w:tcW w:w="0" w:type="auto"/>
            <w:noWrap/>
          </w:tcPr>
          <w:p w14:paraId="2351E41A" w14:textId="77777777" w:rsidR="00D26097" w:rsidRPr="00DF4939" w:rsidRDefault="00D26097" w:rsidP="00F4177D">
            <w:pPr>
              <w:pStyle w:val="NoSpacing"/>
            </w:pPr>
            <w:r w:rsidRPr="00AE6C29">
              <w:t>6</w:t>
            </w:r>
          </w:p>
        </w:tc>
        <w:tc>
          <w:tcPr>
            <w:tcW w:w="0" w:type="auto"/>
            <w:noWrap/>
          </w:tcPr>
          <w:p w14:paraId="17A88C2B" w14:textId="77777777" w:rsidR="00D26097" w:rsidRPr="00DF4939" w:rsidRDefault="00D26097" w:rsidP="00F4177D">
            <w:pPr>
              <w:pStyle w:val="NoSpacing"/>
            </w:pPr>
            <w:r w:rsidRPr="00AE6C29">
              <w:t>Intuitive</w:t>
            </w:r>
          </w:p>
        </w:tc>
        <w:tc>
          <w:tcPr>
            <w:tcW w:w="0" w:type="auto"/>
          </w:tcPr>
          <w:p w14:paraId="3816157A" w14:textId="77777777" w:rsidR="00D26097" w:rsidRDefault="00D26097" w:rsidP="00F4177D">
            <w:pPr>
              <w:pStyle w:val="NoSpacing"/>
            </w:pPr>
            <w:r w:rsidRPr="00AE6C29">
              <w:t>Observer</w:t>
            </w:r>
          </w:p>
        </w:tc>
        <w:tc>
          <w:tcPr>
            <w:tcW w:w="0" w:type="auto"/>
          </w:tcPr>
          <w:p w14:paraId="4242CA94" w14:textId="77777777" w:rsidR="00D26097" w:rsidRDefault="00D26097" w:rsidP="00F4177D">
            <w:pPr>
              <w:pStyle w:val="NoSpacing"/>
            </w:pPr>
            <w:r w:rsidRPr="00AE6C29">
              <w:t>.</w:t>
            </w:r>
          </w:p>
        </w:tc>
        <w:tc>
          <w:tcPr>
            <w:tcW w:w="0" w:type="auto"/>
          </w:tcPr>
          <w:p w14:paraId="176260C4" w14:textId="77777777" w:rsidR="00D26097" w:rsidRDefault="00D26097" w:rsidP="00F4177D">
            <w:pPr>
              <w:pStyle w:val="NoSpacing"/>
            </w:pPr>
            <w:r w:rsidRPr="00AE6C29">
              <w:t>.</w:t>
            </w:r>
          </w:p>
        </w:tc>
        <w:tc>
          <w:tcPr>
            <w:tcW w:w="0" w:type="auto"/>
          </w:tcPr>
          <w:p w14:paraId="3427003E" w14:textId="77777777" w:rsidR="00D26097" w:rsidRDefault="00D26097" w:rsidP="00F4177D">
            <w:pPr>
              <w:pStyle w:val="NoSpacing"/>
            </w:pPr>
            <w:r w:rsidRPr="00AE6C29">
              <w:t>.</w:t>
            </w:r>
          </w:p>
        </w:tc>
      </w:tr>
      <w:tr w:rsidR="00D26097" w:rsidRPr="00DF4939" w14:paraId="481984A1" w14:textId="77777777" w:rsidTr="00755341">
        <w:trPr>
          <w:trHeight w:val="394"/>
          <w:jc w:val="center"/>
        </w:trPr>
        <w:tc>
          <w:tcPr>
            <w:tcW w:w="0" w:type="auto"/>
            <w:noWrap/>
          </w:tcPr>
          <w:p w14:paraId="772E6BB3" w14:textId="77777777" w:rsidR="00D26097" w:rsidRPr="00DF4939" w:rsidRDefault="00D26097" w:rsidP="00F4177D">
            <w:pPr>
              <w:pStyle w:val="NoSpacing"/>
            </w:pPr>
            <w:r w:rsidRPr="00AE6C29">
              <w:t>6</w:t>
            </w:r>
          </w:p>
        </w:tc>
        <w:tc>
          <w:tcPr>
            <w:tcW w:w="0" w:type="auto"/>
            <w:noWrap/>
          </w:tcPr>
          <w:p w14:paraId="4AE69DB3" w14:textId="77777777" w:rsidR="00D26097" w:rsidRPr="00DF4939" w:rsidRDefault="00D26097" w:rsidP="00F4177D">
            <w:pPr>
              <w:pStyle w:val="NoSpacing"/>
            </w:pPr>
            <w:r w:rsidRPr="00AE6C29">
              <w:t>Intuitive</w:t>
            </w:r>
          </w:p>
        </w:tc>
        <w:tc>
          <w:tcPr>
            <w:tcW w:w="0" w:type="auto"/>
          </w:tcPr>
          <w:p w14:paraId="0C3CB69E" w14:textId="77777777" w:rsidR="00D26097" w:rsidRDefault="00D26097" w:rsidP="00F4177D">
            <w:pPr>
              <w:pStyle w:val="NoSpacing"/>
            </w:pPr>
            <w:r w:rsidRPr="00AE6C29">
              <w:t>Pedestrian</w:t>
            </w:r>
          </w:p>
        </w:tc>
        <w:tc>
          <w:tcPr>
            <w:tcW w:w="0" w:type="auto"/>
          </w:tcPr>
          <w:p w14:paraId="10369608" w14:textId="77777777" w:rsidR="00D26097" w:rsidRDefault="00D26097" w:rsidP="00F4177D">
            <w:pPr>
              <w:pStyle w:val="NoSpacing"/>
            </w:pPr>
            <w:r w:rsidRPr="00AE6C29">
              <w:t>.</w:t>
            </w:r>
          </w:p>
        </w:tc>
        <w:tc>
          <w:tcPr>
            <w:tcW w:w="0" w:type="auto"/>
          </w:tcPr>
          <w:p w14:paraId="19266116" w14:textId="77777777" w:rsidR="00D26097" w:rsidRDefault="00D26097" w:rsidP="00F4177D">
            <w:pPr>
              <w:pStyle w:val="NoSpacing"/>
            </w:pPr>
            <w:r w:rsidRPr="00AE6C29">
              <w:t>.</w:t>
            </w:r>
          </w:p>
        </w:tc>
        <w:tc>
          <w:tcPr>
            <w:tcW w:w="0" w:type="auto"/>
          </w:tcPr>
          <w:p w14:paraId="70675AF6" w14:textId="77777777" w:rsidR="00D26097" w:rsidRDefault="00D26097" w:rsidP="00F4177D">
            <w:pPr>
              <w:pStyle w:val="NoSpacing"/>
            </w:pPr>
            <w:r w:rsidRPr="00AE6C29">
              <w:t>.</w:t>
            </w:r>
          </w:p>
        </w:tc>
      </w:tr>
      <w:tr w:rsidR="00D26097" w:rsidRPr="00DF4939" w14:paraId="5B0AD76A" w14:textId="77777777" w:rsidTr="00755341">
        <w:trPr>
          <w:trHeight w:val="394"/>
          <w:jc w:val="center"/>
        </w:trPr>
        <w:tc>
          <w:tcPr>
            <w:tcW w:w="0" w:type="auto"/>
            <w:noWrap/>
          </w:tcPr>
          <w:p w14:paraId="1601F8AC" w14:textId="77777777" w:rsidR="00D26097" w:rsidRPr="00DF4939" w:rsidRDefault="00D26097" w:rsidP="00F4177D">
            <w:pPr>
              <w:pStyle w:val="NoSpacing"/>
            </w:pPr>
            <w:r w:rsidRPr="00AE6C29">
              <w:t>6</w:t>
            </w:r>
          </w:p>
        </w:tc>
        <w:tc>
          <w:tcPr>
            <w:tcW w:w="0" w:type="auto"/>
            <w:noWrap/>
          </w:tcPr>
          <w:p w14:paraId="64AD8C57" w14:textId="77777777" w:rsidR="00D26097" w:rsidRPr="00DF4939" w:rsidRDefault="00D26097" w:rsidP="00F4177D">
            <w:pPr>
              <w:pStyle w:val="NoSpacing"/>
            </w:pPr>
            <w:r w:rsidRPr="00AE6C29">
              <w:t>Intuitive</w:t>
            </w:r>
          </w:p>
        </w:tc>
        <w:tc>
          <w:tcPr>
            <w:tcW w:w="0" w:type="auto"/>
          </w:tcPr>
          <w:p w14:paraId="70EDC5BC" w14:textId="77777777" w:rsidR="00D26097" w:rsidRPr="00DF4939" w:rsidRDefault="00D26097" w:rsidP="00F4177D">
            <w:pPr>
              <w:pStyle w:val="NoSpacing"/>
            </w:pPr>
            <w:r w:rsidRPr="00AE6C29">
              <w:t>Passenger</w:t>
            </w:r>
          </w:p>
        </w:tc>
        <w:tc>
          <w:tcPr>
            <w:tcW w:w="0" w:type="auto"/>
          </w:tcPr>
          <w:p w14:paraId="6CC7BF38" w14:textId="77777777" w:rsidR="00D26097" w:rsidRPr="00DF4939" w:rsidRDefault="00D26097" w:rsidP="00F4177D">
            <w:pPr>
              <w:pStyle w:val="NoSpacing"/>
            </w:pPr>
            <w:r w:rsidRPr="00AE6C29">
              <w:t>.</w:t>
            </w:r>
          </w:p>
        </w:tc>
        <w:tc>
          <w:tcPr>
            <w:tcW w:w="0" w:type="auto"/>
          </w:tcPr>
          <w:p w14:paraId="45FFC659" w14:textId="77777777" w:rsidR="00D26097" w:rsidRPr="00DF4939" w:rsidRDefault="00D26097" w:rsidP="00F4177D">
            <w:pPr>
              <w:pStyle w:val="NoSpacing"/>
            </w:pPr>
            <w:r w:rsidRPr="00AE6C29">
              <w:t>.</w:t>
            </w:r>
          </w:p>
        </w:tc>
        <w:tc>
          <w:tcPr>
            <w:tcW w:w="0" w:type="auto"/>
          </w:tcPr>
          <w:p w14:paraId="006919AE" w14:textId="77777777" w:rsidR="00D26097" w:rsidRPr="00DF4939" w:rsidRDefault="00D26097" w:rsidP="00F4177D">
            <w:pPr>
              <w:pStyle w:val="NoSpacing"/>
            </w:pPr>
            <w:r w:rsidRPr="00AE6C29">
              <w:t>.</w:t>
            </w:r>
          </w:p>
        </w:tc>
      </w:tr>
    </w:tbl>
    <w:p w14:paraId="28B01ABA" w14:textId="10CD49CB" w:rsidR="00C23951" w:rsidRDefault="00C23951" w:rsidP="00C23951">
      <w:pPr>
        <w:pStyle w:val="FigureTableHeading"/>
      </w:pPr>
      <w:r w:rsidRPr="00755341">
        <w:rPr>
          <w:i/>
        </w:rPr>
        <w:lastRenderedPageBreak/>
        <w:t>Table</w:t>
      </w:r>
      <w:r>
        <w:t xml:space="preserve"> </w:t>
      </w:r>
      <w:r w:rsidR="00414319">
        <w:t>7</w:t>
      </w:r>
      <w:r>
        <w:t>. Contrasts used for internal meta-analysis in Study 7</w:t>
      </w:r>
    </w:p>
    <w:tbl>
      <w:tblPr>
        <w:tblStyle w:val="APAReport"/>
        <w:tblW w:w="0" w:type="auto"/>
        <w:jc w:val="center"/>
        <w:tblLook w:val="04A0" w:firstRow="1" w:lastRow="0" w:firstColumn="1" w:lastColumn="0" w:noHBand="0" w:noVBand="1"/>
      </w:tblPr>
      <w:tblGrid>
        <w:gridCol w:w="1030"/>
        <w:gridCol w:w="1476"/>
        <w:gridCol w:w="3190"/>
        <w:gridCol w:w="3664"/>
      </w:tblGrid>
      <w:tr w:rsidR="00B60B8C" w:rsidRPr="00DF4939" w14:paraId="66FD506E" w14:textId="4989C8A7" w:rsidTr="001A603D">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55F51777" w14:textId="2FCFB168" w:rsidR="00B60B8C" w:rsidRPr="00DF4939" w:rsidRDefault="00B60B8C" w:rsidP="00DF4939">
            <w:pPr>
              <w:pStyle w:val="NoSpacing"/>
            </w:pPr>
            <w:r w:rsidRPr="00DF4939">
              <w:t>Contrast</w:t>
            </w:r>
          </w:p>
        </w:tc>
        <w:tc>
          <w:tcPr>
            <w:tcW w:w="0" w:type="auto"/>
            <w:noWrap/>
            <w:hideMark/>
          </w:tcPr>
          <w:p w14:paraId="369212B0" w14:textId="77777777" w:rsidR="00B60B8C" w:rsidRPr="00DF4939" w:rsidRDefault="00B60B8C" w:rsidP="00DF4939">
            <w:pPr>
              <w:pStyle w:val="NoSpacing"/>
            </w:pPr>
            <w:r w:rsidRPr="00DF4939">
              <w:t>Coding</w:t>
            </w:r>
          </w:p>
        </w:tc>
        <w:tc>
          <w:tcPr>
            <w:tcW w:w="0" w:type="auto"/>
          </w:tcPr>
          <w:p w14:paraId="40C90396" w14:textId="09C1A9F4" w:rsidR="00B60B8C" w:rsidRPr="00DF4939" w:rsidRDefault="00B60B8C" w:rsidP="00DF4939">
            <w:pPr>
              <w:pStyle w:val="NoSpacing"/>
            </w:pPr>
            <w:r>
              <w:t>Factor 1</w:t>
            </w:r>
          </w:p>
        </w:tc>
        <w:tc>
          <w:tcPr>
            <w:tcW w:w="0" w:type="auto"/>
          </w:tcPr>
          <w:p w14:paraId="13DC20BB" w14:textId="7AD674F5" w:rsidR="00B60B8C" w:rsidRDefault="00B60B8C" w:rsidP="00DF4939">
            <w:pPr>
              <w:pStyle w:val="NoSpacing"/>
            </w:pPr>
            <w:r>
              <w:t>Factor 2</w:t>
            </w:r>
          </w:p>
        </w:tc>
      </w:tr>
      <w:tr w:rsidR="00B60B8C" w:rsidRPr="00DF4939" w14:paraId="05F0F5C5" w14:textId="4520F316" w:rsidTr="001A603D">
        <w:trPr>
          <w:trHeight w:val="300"/>
          <w:jc w:val="center"/>
        </w:trPr>
        <w:tc>
          <w:tcPr>
            <w:tcW w:w="0" w:type="auto"/>
            <w:noWrap/>
            <w:hideMark/>
          </w:tcPr>
          <w:p w14:paraId="1F038546" w14:textId="19A6C8F9" w:rsidR="00B60B8C" w:rsidRPr="00DF4939" w:rsidRDefault="00B60B8C" w:rsidP="00DF4939">
            <w:pPr>
              <w:pStyle w:val="NoSpacing"/>
            </w:pPr>
            <w:r w:rsidRPr="00DF4939">
              <w:t>1</w:t>
            </w:r>
          </w:p>
        </w:tc>
        <w:tc>
          <w:tcPr>
            <w:tcW w:w="0" w:type="auto"/>
            <w:noWrap/>
            <w:hideMark/>
          </w:tcPr>
          <w:p w14:paraId="651C84D3" w14:textId="1CE3E1BD" w:rsidR="00B60B8C" w:rsidRPr="00DF4939" w:rsidRDefault="00D57C0B" w:rsidP="00DF4939">
            <w:pPr>
              <w:pStyle w:val="NoSpacing"/>
            </w:pPr>
            <w:r>
              <w:t>-</w:t>
            </w:r>
            <w:r w:rsidR="00B60B8C" w:rsidRPr="00DF4939">
              <w:t xml:space="preserve">1 </w:t>
            </w:r>
            <w:r>
              <w:t>-</w:t>
            </w:r>
            <w:r w:rsidR="00B60B8C" w:rsidRPr="00DF4939">
              <w:t xml:space="preserve">1 </w:t>
            </w:r>
            <w:r>
              <w:t xml:space="preserve">-1 1 1 </w:t>
            </w:r>
            <w:r w:rsidR="00B60B8C" w:rsidRPr="00DF4939">
              <w:t>1</w:t>
            </w:r>
          </w:p>
        </w:tc>
        <w:tc>
          <w:tcPr>
            <w:tcW w:w="0" w:type="auto"/>
          </w:tcPr>
          <w:p w14:paraId="38D01DC6" w14:textId="3D62398C" w:rsidR="00B60B8C" w:rsidRPr="00D57C0B" w:rsidRDefault="00B60B8C" w:rsidP="00DF4939">
            <w:pPr>
              <w:pStyle w:val="NoSpacing"/>
            </w:pPr>
            <w:r w:rsidRPr="00D57C0B">
              <w:t>Decision-making mode</w:t>
            </w:r>
            <w:r w:rsidRPr="00D57C0B">
              <w:br/>
              <w:t>Intuitive vs. Deliberate</w:t>
            </w:r>
          </w:p>
        </w:tc>
        <w:tc>
          <w:tcPr>
            <w:tcW w:w="0" w:type="auto"/>
          </w:tcPr>
          <w:p w14:paraId="0014FFD9" w14:textId="1CFD21FD" w:rsidR="00B60B8C" w:rsidRPr="00D57C0B" w:rsidRDefault="00B60B8C" w:rsidP="00DF4939">
            <w:pPr>
              <w:pStyle w:val="NoSpacing"/>
            </w:pPr>
          </w:p>
        </w:tc>
      </w:tr>
      <w:tr w:rsidR="00B60B8C" w:rsidRPr="00DF4939" w14:paraId="52D97DED" w14:textId="3F96D8FA" w:rsidTr="001A603D">
        <w:trPr>
          <w:trHeight w:val="300"/>
          <w:jc w:val="center"/>
        </w:trPr>
        <w:tc>
          <w:tcPr>
            <w:tcW w:w="0" w:type="auto"/>
            <w:noWrap/>
            <w:hideMark/>
          </w:tcPr>
          <w:p w14:paraId="08113D0B" w14:textId="69821DCD" w:rsidR="00B60B8C" w:rsidRPr="00DF4939" w:rsidRDefault="00B60B8C" w:rsidP="00A06CF8">
            <w:pPr>
              <w:pStyle w:val="NoSpacing"/>
            </w:pPr>
            <w:r w:rsidRPr="00DF4939">
              <w:t>2</w:t>
            </w:r>
          </w:p>
        </w:tc>
        <w:tc>
          <w:tcPr>
            <w:tcW w:w="0" w:type="auto"/>
            <w:noWrap/>
            <w:hideMark/>
          </w:tcPr>
          <w:p w14:paraId="185F847F" w14:textId="77777777" w:rsidR="00B60B8C" w:rsidRPr="00DF4939" w:rsidRDefault="00B60B8C" w:rsidP="00A06CF8">
            <w:pPr>
              <w:pStyle w:val="NoSpacing"/>
            </w:pPr>
            <w:r w:rsidRPr="00DF4939">
              <w:t>0 -1 1 0 -1 1</w:t>
            </w:r>
          </w:p>
        </w:tc>
        <w:tc>
          <w:tcPr>
            <w:tcW w:w="0" w:type="auto"/>
          </w:tcPr>
          <w:p w14:paraId="2C7DF500" w14:textId="1E0DBD15" w:rsidR="00B60B8C" w:rsidRPr="00D57C0B" w:rsidRDefault="00B60B8C" w:rsidP="00A06CF8">
            <w:pPr>
              <w:pStyle w:val="NoSpacing"/>
            </w:pPr>
          </w:p>
        </w:tc>
        <w:tc>
          <w:tcPr>
            <w:tcW w:w="0" w:type="auto"/>
          </w:tcPr>
          <w:p w14:paraId="7FD2172F" w14:textId="748852C5" w:rsidR="00B60B8C" w:rsidRPr="00D57C0B" w:rsidRDefault="00B60B8C" w:rsidP="00A06CF8">
            <w:pPr>
              <w:pStyle w:val="NoSpacing"/>
            </w:pPr>
            <w:r w:rsidRPr="00D57C0B">
              <w:t>Perspective of Passenger vs. Pedestrian</w:t>
            </w:r>
          </w:p>
        </w:tc>
      </w:tr>
      <w:tr w:rsidR="00B60B8C" w:rsidRPr="00DF4939" w14:paraId="573C19F9" w14:textId="6934760B" w:rsidTr="001A603D">
        <w:trPr>
          <w:trHeight w:val="300"/>
          <w:jc w:val="center"/>
        </w:trPr>
        <w:tc>
          <w:tcPr>
            <w:tcW w:w="0" w:type="auto"/>
            <w:noWrap/>
            <w:hideMark/>
          </w:tcPr>
          <w:p w14:paraId="7CC0C56F" w14:textId="7D1EC73A" w:rsidR="00B60B8C" w:rsidRPr="00DF4939" w:rsidRDefault="00B60B8C" w:rsidP="00A06CF8">
            <w:pPr>
              <w:pStyle w:val="NoSpacing"/>
            </w:pPr>
            <w:r w:rsidRPr="00DF4939">
              <w:t>3</w:t>
            </w:r>
          </w:p>
        </w:tc>
        <w:tc>
          <w:tcPr>
            <w:tcW w:w="0" w:type="auto"/>
            <w:noWrap/>
            <w:hideMark/>
          </w:tcPr>
          <w:p w14:paraId="0A633973" w14:textId="77777777" w:rsidR="00B60B8C" w:rsidRPr="00DF4939" w:rsidRDefault="00B60B8C" w:rsidP="00A06CF8">
            <w:pPr>
              <w:pStyle w:val="NoSpacing"/>
            </w:pPr>
            <w:r w:rsidRPr="00DF4939">
              <w:t>-1 0 1 -1 0 1</w:t>
            </w:r>
          </w:p>
        </w:tc>
        <w:tc>
          <w:tcPr>
            <w:tcW w:w="0" w:type="auto"/>
          </w:tcPr>
          <w:p w14:paraId="0B92A149" w14:textId="4E0657B9" w:rsidR="00B60B8C" w:rsidRPr="00D57C0B" w:rsidRDefault="00B60B8C" w:rsidP="00A06CF8">
            <w:pPr>
              <w:pStyle w:val="NoSpacing"/>
            </w:pPr>
          </w:p>
        </w:tc>
        <w:tc>
          <w:tcPr>
            <w:tcW w:w="0" w:type="auto"/>
          </w:tcPr>
          <w:p w14:paraId="099D52CE" w14:textId="72BEC0E3" w:rsidR="00B60B8C" w:rsidRPr="00D57C0B" w:rsidRDefault="00B60B8C" w:rsidP="00A06CF8">
            <w:pPr>
              <w:pStyle w:val="NoSpacing"/>
            </w:pPr>
            <w:r w:rsidRPr="00D57C0B">
              <w:t>Perspective of Passenger vs. Observer</w:t>
            </w:r>
          </w:p>
        </w:tc>
      </w:tr>
      <w:tr w:rsidR="00B60B8C" w:rsidRPr="00DF4939" w14:paraId="2EB79285" w14:textId="7A95F2FD" w:rsidTr="001A603D">
        <w:trPr>
          <w:trHeight w:val="300"/>
          <w:jc w:val="center"/>
        </w:trPr>
        <w:tc>
          <w:tcPr>
            <w:tcW w:w="0" w:type="auto"/>
            <w:noWrap/>
            <w:hideMark/>
          </w:tcPr>
          <w:p w14:paraId="37BD490A" w14:textId="1B08C786" w:rsidR="00B60B8C" w:rsidRPr="00DF4939" w:rsidRDefault="00B60B8C" w:rsidP="00A06CF8">
            <w:pPr>
              <w:pStyle w:val="NoSpacing"/>
            </w:pPr>
            <w:r w:rsidRPr="00DF4939">
              <w:t>4</w:t>
            </w:r>
          </w:p>
        </w:tc>
        <w:tc>
          <w:tcPr>
            <w:tcW w:w="0" w:type="auto"/>
            <w:noWrap/>
            <w:hideMark/>
          </w:tcPr>
          <w:p w14:paraId="73A7C777" w14:textId="77777777" w:rsidR="00B60B8C" w:rsidRPr="00DF4939" w:rsidRDefault="00B60B8C" w:rsidP="00A06CF8">
            <w:pPr>
              <w:pStyle w:val="NoSpacing"/>
            </w:pPr>
            <w:r w:rsidRPr="00DF4939">
              <w:t>-1 1 0 -1 1 0</w:t>
            </w:r>
          </w:p>
        </w:tc>
        <w:tc>
          <w:tcPr>
            <w:tcW w:w="0" w:type="auto"/>
          </w:tcPr>
          <w:p w14:paraId="6BC79EFF" w14:textId="61B4B7E0" w:rsidR="00B60B8C" w:rsidRPr="00D57C0B" w:rsidRDefault="00B60B8C" w:rsidP="00A06CF8">
            <w:pPr>
              <w:pStyle w:val="NoSpacing"/>
            </w:pPr>
          </w:p>
        </w:tc>
        <w:tc>
          <w:tcPr>
            <w:tcW w:w="0" w:type="auto"/>
          </w:tcPr>
          <w:p w14:paraId="50C524F3" w14:textId="1B1C0AEF" w:rsidR="00B60B8C" w:rsidRPr="00D57C0B" w:rsidRDefault="00B60B8C" w:rsidP="00A06CF8">
            <w:pPr>
              <w:pStyle w:val="NoSpacing"/>
            </w:pPr>
            <w:r w:rsidRPr="00D57C0B">
              <w:t>Perspective of Pedestrian vs. Observer</w:t>
            </w:r>
          </w:p>
        </w:tc>
      </w:tr>
      <w:tr w:rsidR="00B60B8C" w:rsidRPr="00DF4939" w14:paraId="49957A03" w14:textId="0E605AE3" w:rsidTr="001A603D">
        <w:trPr>
          <w:trHeight w:val="300"/>
          <w:jc w:val="center"/>
        </w:trPr>
        <w:tc>
          <w:tcPr>
            <w:tcW w:w="0" w:type="auto"/>
            <w:noWrap/>
            <w:hideMark/>
          </w:tcPr>
          <w:p w14:paraId="537CCD95" w14:textId="73CEA9CE" w:rsidR="00B60B8C" w:rsidRPr="00DF4939" w:rsidRDefault="00B60B8C" w:rsidP="00AD4305">
            <w:pPr>
              <w:pStyle w:val="NoSpacing"/>
            </w:pPr>
            <w:r>
              <w:t>5</w:t>
            </w:r>
          </w:p>
        </w:tc>
        <w:tc>
          <w:tcPr>
            <w:tcW w:w="0" w:type="auto"/>
            <w:noWrap/>
            <w:hideMark/>
          </w:tcPr>
          <w:p w14:paraId="75E7C217" w14:textId="77777777" w:rsidR="00B60B8C" w:rsidRPr="00DF4939" w:rsidRDefault="00B60B8C" w:rsidP="00AD4305">
            <w:pPr>
              <w:pStyle w:val="NoSpacing"/>
            </w:pPr>
            <w:r w:rsidRPr="00DF4939">
              <w:t>0 -1 1 0 0 0</w:t>
            </w:r>
          </w:p>
        </w:tc>
        <w:tc>
          <w:tcPr>
            <w:tcW w:w="0" w:type="auto"/>
          </w:tcPr>
          <w:p w14:paraId="73E2A740" w14:textId="055421D0" w:rsidR="00B60B8C" w:rsidRPr="00D57C0B" w:rsidRDefault="00B60B8C" w:rsidP="00AD4305">
            <w:pPr>
              <w:pStyle w:val="NoSpacing"/>
            </w:pPr>
            <w:r w:rsidRPr="00D57C0B">
              <w:t>Deliberate decision-making mode</w:t>
            </w:r>
          </w:p>
        </w:tc>
        <w:tc>
          <w:tcPr>
            <w:tcW w:w="0" w:type="auto"/>
          </w:tcPr>
          <w:p w14:paraId="2129A904" w14:textId="0E1057C9" w:rsidR="00B60B8C" w:rsidRPr="00D57C0B" w:rsidRDefault="00B60B8C" w:rsidP="00AD4305">
            <w:pPr>
              <w:pStyle w:val="NoSpacing"/>
            </w:pPr>
            <w:r w:rsidRPr="00D57C0B">
              <w:t>Perspective of Passenger vs. Pedestrian</w:t>
            </w:r>
          </w:p>
        </w:tc>
      </w:tr>
      <w:tr w:rsidR="00B60B8C" w:rsidRPr="00DF4939" w14:paraId="514B8E61" w14:textId="7CBF7078" w:rsidTr="001A603D">
        <w:trPr>
          <w:trHeight w:val="300"/>
          <w:jc w:val="center"/>
        </w:trPr>
        <w:tc>
          <w:tcPr>
            <w:tcW w:w="0" w:type="auto"/>
            <w:noWrap/>
            <w:hideMark/>
          </w:tcPr>
          <w:p w14:paraId="0676A7D9" w14:textId="1EF410FC" w:rsidR="00B60B8C" w:rsidRPr="00DF4939" w:rsidRDefault="00B60B8C" w:rsidP="00AD4305">
            <w:pPr>
              <w:pStyle w:val="NoSpacing"/>
            </w:pPr>
            <w:r>
              <w:t>6</w:t>
            </w:r>
          </w:p>
        </w:tc>
        <w:tc>
          <w:tcPr>
            <w:tcW w:w="0" w:type="auto"/>
            <w:noWrap/>
            <w:hideMark/>
          </w:tcPr>
          <w:p w14:paraId="1111F2BF" w14:textId="77777777" w:rsidR="00B60B8C" w:rsidRPr="00DF4939" w:rsidRDefault="00B60B8C" w:rsidP="00AD4305">
            <w:pPr>
              <w:pStyle w:val="NoSpacing"/>
            </w:pPr>
            <w:r w:rsidRPr="00DF4939">
              <w:t>-1 0 1 0 0 0</w:t>
            </w:r>
          </w:p>
        </w:tc>
        <w:tc>
          <w:tcPr>
            <w:tcW w:w="0" w:type="auto"/>
          </w:tcPr>
          <w:p w14:paraId="392B003C" w14:textId="101C4E5A" w:rsidR="00B60B8C" w:rsidRPr="00D57C0B" w:rsidRDefault="00B60B8C" w:rsidP="00AD4305">
            <w:pPr>
              <w:pStyle w:val="NoSpacing"/>
            </w:pPr>
            <w:r w:rsidRPr="00D57C0B">
              <w:t>Deliberate decision-making mode</w:t>
            </w:r>
          </w:p>
        </w:tc>
        <w:tc>
          <w:tcPr>
            <w:tcW w:w="0" w:type="auto"/>
          </w:tcPr>
          <w:p w14:paraId="4F3FD5A9" w14:textId="240469C0" w:rsidR="00B60B8C" w:rsidRPr="00D57C0B" w:rsidRDefault="00B60B8C" w:rsidP="00AD4305">
            <w:pPr>
              <w:pStyle w:val="NoSpacing"/>
            </w:pPr>
            <w:r w:rsidRPr="00D57C0B">
              <w:t>Perspective of Passenger vs. Observer</w:t>
            </w:r>
          </w:p>
        </w:tc>
      </w:tr>
      <w:tr w:rsidR="00B60B8C" w:rsidRPr="00DF4939" w14:paraId="794C5AFA" w14:textId="65F2AB56" w:rsidTr="001A603D">
        <w:trPr>
          <w:trHeight w:val="300"/>
          <w:jc w:val="center"/>
        </w:trPr>
        <w:tc>
          <w:tcPr>
            <w:tcW w:w="0" w:type="auto"/>
            <w:noWrap/>
            <w:hideMark/>
          </w:tcPr>
          <w:p w14:paraId="5AA1EDFD" w14:textId="3CE19C05" w:rsidR="00B60B8C" w:rsidRPr="00DF4939" w:rsidRDefault="00B60B8C" w:rsidP="00AD4305">
            <w:pPr>
              <w:pStyle w:val="NoSpacing"/>
            </w:pPr>
            <w:r>
              <w:t>7</w:t>
            </w:r>
          </w:p>
        </w:tc>
        <w:tc>
          <w:tcPr>
            <w:tcW w:w="0" w:type="auto"/>
            <w:noWrap/>
            <w:hideMark/>
          </w:tcPr>
          <w:p w14:paraId="1133D915" w14:textId="77777777" w:rsidR="00B60B8C" w:rsidRPr="00DF4939" w:rsidRDefault="00B60B8C" w:rsidP="00AD4305">
            <w:pPr>
              <w:pStyle w:val="NoSpacing"/>
            </w:pPr>
            <w:r w:rsidRPr="00DF4939">
              <w:t>-1 1 0 0 0 0</w:t>
            </w:r>
          </w:p>
        </w:tc>
        <w:tc>
          <w:tcPr>
            <w:tcW w:w="0" w:type="auto"/>
          </w:tcPr>
          <w:p w14:paraId="50150D28" w14:textId="7B903560" w:rsidR="00B60B8C" w:rsidRPr="00D57C0B" w:rsidRDefault="00B60B8C" w:rsidP="00AD4305">
            <w:pPr>
              <w:pStyle w:val="NoSpacing"/>
            </w:pPr>
            <w:r w:rsidRPr="00D57C0B">
              <w:t>Deliberate decision-making mode</w:t>
            </w:r>
          </w:p>
        </w:tc>
        <w:tc>
          <w:tcPr>
            <w:tcW w:w="0" w:type="auto"/>
          </w:tcPr>
          <w:p w14:paraId="685A55F3" w14:textId="5859B946" w:rsidR="00B60B8C" w:rsidRPr="00D57C0B" w:rsidRDefault="00B60B8C" w:rsidP="00AD4305">
            <w:pPr>
              <w:pStyle w:val="NoSpacing"/>
            </w:pPr>
            <w:r w:rsidRPr="00D57C0B">
              <w:t>Perspective of Pedestrian vs. Observer</w:t>
            </w:r>
          </w:p>
        </w:tc>
      </w:tr>
      <w:tr w:rsidR="00B60B8C" w:rsidRPr="00DF4939" w14:paraId="0C4D44C9" w14:textId="102A6D30" w:rsidTr="001A603D">
        <w:trPr>
          <w:trHeight w:val="300"/>
          <w:jc w:val="center"/>
        </w:trPr>
        <w:tc>
          <w:tcPr>
            <w:tcW w:w="0" w:type="auto"/>
            <w:noWrap/>
            <w:hideMark/>
          </w:tcPr>
          <w:p w14:paraId="014B316B" w14:textId="7EDA849F" w:rsidR="00B60B8C" w:rsidRPr="00DF4939" w:rsidRDefault="00B60B8C" w:rsidP="00AD4305">
            <w:pPr>
              <w:pStyle w:val="NoSpacing"/>
            </w:pPr>
            <w:r>
              <w:t>8</w:t>
            </w:r>
          </w:p>
        </w:tc>
        <w:tc>
          <w:tcPr>
            <w:tcW w:w="0" w:type="auto"/>
            <w:noWrap/>
            <w:hideMark/>
          </w:tcPr>
          <w:p w14:paraId="3CB38E71" w14:textId="77777777" w:rsidR="00B60B8C" w:rsidRPr="00DF4939" w:rsidRDefault="00B60B8C" w:rsidP="00AD4305">
            <w:pPr>
              <w:pStyle w:val="NoSpacing"/>
            </w:pPr>
            <w:r w:rsidRPr="00DF4939">
              <w:t>0 0 0 0 -1 1</w:t>
            </w:r>
          </w:p>
        </w:tc>
        <w:tc>
          <w:tcPr>
            <w:tcW w:w="0" w:type="auto"/>
          </w:tcPr>
          <w:p w14:paraId="5B1B1B92" w14:textId="20A2BCFF" w:rsidR="00B60B8C" w:rsidRPr="00D57C0B" w:rsidRDefault="00B60B8C" w:rsidP="00AD4305">
            <w:pPr>
              <w:pStyle w:val="NoSpacing"/>
            </w:pPr>
            <w:r w:rsidRPr="00D57C0B">
              <w:t>Intuitive decision-making mode</w:t>
            </w:r>
          </w:p>
        </w:tc>
        <w:tc>
          <w:tcPr>
            <w:tcW w:w="0" w:type="auto"/>
          </w:tcPr>
          <w:p w14:paraId="574C7B1A" w14:textId="1DE3E72D" w:rsidR="00B60B8C" w:rsidRPr="00D57C0B" w:rsidRDefault="00B60B8C" w:rsidP="00AD4305">
            <w:pPr>
              <w:pStyle w:val="NoSpacing"/>
            </w:pPr>
            <w:r w:rsidRPr="00D57C0B">
              <w:t>Perspective of Passenger vs. Pedestrian</w:t>
            </w:r>
          </w:p>
        </w:tc>
      </w:tr>
      <w:tr w:rsidR="00B60B8C" w:rsidRPr="00DF4939" w14:paraId="67D483E5" w14:textId="3F9982AF" w:rsidTr="001A603D">
        <w:trPr>
          <w:trHeight w:val="300"/>
          <w:jc w:val="center"/>
        </w:trPr>
        <w:tc>
          <w:tcPr>
            <w:tcW w:w="0" w:type="auto"/>
            <w:noWrap/>
            <w:hideMark/>
          </w:tcPr>
          <w:p w14:paraId="0B548C58" w14:textId="4D7BE456" w:rsidR="00B60B8C" w:rsidRPr="00DF4939" w:rsidRDefault="00B60B8C" w:rsidP="00AD4305">
            <w:pPr>
              <w:pStyle w:val="NoSpacing"/>
            </w:pPr>
            <w:r>
              <w:t>9</w:t>
            </w:r>
          </w:p>
        </w:tc>
        <w:tc>
          <w:tcPr>
            <w:tcW w:w="0" w:type="auto"/>
            <w:noWrap/>
            <w:hideMark/>
          </w:tcPr>
          <w:p w14:paraId="4598BDB9" w14:textId="77777777" w:rsidR="00B60B8C" w:rsidRPr="00DF4939" w:rsidRDefault="00B60B8C" w:rsidP="00AD4305">
            <w:pPr>
              <w:pStyle w:val="NoSpacing"/>
            </w:pPr>
            <w:r w:rsidRPr="00DF4939">
              <w:t>0 0 0 -1 0 1</w:t>
            </w:r>
          </w:p>
        </w:tc>
        <w:tc>
          <w:tcPr>
            <w:tcW w:w="0" w:type="auto"/>
          </w:tcPr>
          <w:p w14:paraId="506859D9" w14:textId="2A226EE1" w:rsidR="00B60B8C" w:rsidRPr="00D57C0B" w:rsidRDefault="00B60B8C" w:rsidP="00AD4305">
            <w:pPr>
              <w:pStyle w:val="NoSpacing"/>
            </w:pPr>
            <w:r w:rsidRPr="00D57C0B">
              <w:t>Intuitive decision-making mode</w:t>
            </w:r>
          </w:p>
        </w:tc>
        <w:tc>
          <w:tcPr>
            <w:tcW w:w="0" w:type="auto"/>
          </w:tcPr>
          <w:p w14:paraId="36EF0F53" w14:textId="4B286E82" w:rsidR="00B60B8C" w:rsidRPr="00D57C0B" w:rsidRDefault="00B60B8C" w:rsidP="00AD4305">
            <w:pPr>
              <w:pStyle w:val="NoSpacing"/>
            </w:pPr>
            <w:r w:rsidRPr="00D57C0B">
              <w:t>Perspective of Passenger vs. Observer</w:t>
            </w:r>
          </w:p>
        </w:tc>
      </w:tr>
      <w:tr w:rsidR="00B60B8C" w:rsidRPr="00DF4939" w14:paraId="52A716D3" w14:textId="0742D174" w:rsidTr="001A603D">
        <w:trPr>
          <w:trHeight w:val="300"/>
          <w:jc w:val="center"/>
        </w:trPr>
        <w:tc>
          <w:tcPr>
            <w:tcW w:w="0" w:type="auto"/>
            <w:noWrap/>
            <w:hideMark/>
          </w:tcPr>
          <w:p w14:paraId="5ED4D429" w14:textId="5BE7B61E" w:rsidR="00B60B8C" w:rsidRPr="00DF4939" w:rsidRDefault="00B60B8C" w:rsidP="00AD4305">
            <w:pPr>
              <w:pStyle w:val="NoSpacing"/>
            </w:pPr>
            <w:r>
              <w:t>10</w:t>
            </w:r>
          </w:p>
        </w:tc>
        <w:tc>
          <w:tcPr>
            <w:tcW w:w="0" w:type="auto"/>
            <w:noWrap/>
            <w:hideMark/>
          </w:tcPr>
          <w:p w14:paraId="25DC1F48" w14:textId="77777777" w:rsidR="00B60B8C" w:rsidRPr="00DF4939" w:rsidRDefault="00B60B8C" w:rsidP="00AD4305">
            <w:pPr>
              <w:pStyle w:val="NoSpacing"/>
            </w:pPr>
            <w:r w:rsidRPr="00DF4939">
              <w:t>0 0 0 -1 1 0</w:t>
            </w:r>
          </w:p>
        </w:tc>
        <w:tc>
          <w:tcPr>
            <w:tcW w:w="0" w:type="auto"/>
          </w:tcPr>
          <w:p w14:paraId="48B1853C" w14:textId="29D9089A" w:rsidR="00B60B8C" w:rsidRPr="00D57C0B" w:rsidRDefault="00B60B8C" w:rsidP="00AD4305">
            <w:pPr>
              <w:pStyle w:val="NoSpacing"/>
            </w:pPr>
            <w:r w:rsidRPr="00D57C0B">
              <w:t>Intuitive decision-making mode</w:t>
            </w:r>
          </w:p>
        </w:tc>
        <w:tc>
          <w:tcPr>
            <w:tcW w:w="0" w:type="auto"/>
          </w:tcPr>
          <w:p w14:paraId="053D6B1B" w14:textId="69243DCD" w:rsidR="00B60B8C" w:rsidRPr="00D57C0B" w:rsidRDefault="00B60B8C" w:rsidP="00AD4305">
            <w:pPr>
              <w:pStyle w:val="NoSpacing"/>
            </w:pPr>
            <w:r w:rsidRPr="00D57C0B">
              <w:t>Perspective of Pedestrian vs. Observer</w:t>
            </w:r>
          </w:p>
        </w:tc>
      </w:tr>
    </w:tbl>
    <w:p w14:paraId="10ACD0B3" w14:textId="524D356E" w:rsidR="00DF4939" w:rsidRPr="00DF4939" w:rsidRDefault="00BB054C" w:rsidP="00BA7879">
      <w:pPr>
        <w:pStyle w:val="TableFigureNote"/>
      </w:pPr>
      <w:r w:rsidRPr="008F4EFA">
        <w:rPr>
          <w:rStyle w:val="Emphasis"/>
        </w:rPr>
        <w:t>Note</w:t>
      </w:r>
      <w:r>
        <w:t xml:space="preserve">: Factor 1 refers to </w:t>
      </w:r>
      <w:r w:rsidR="00862E7D">
        <w:t xml:space="preserve">the </w:t>
      </w:r>
      <w:r>
        <w:t>co</w:t>
      </w:r>
      <w:r w:rsidR="00862E7D">
        <w:t>ndition of decision-making mode.</w:t>
      </w:r>
      <w:r>
        <w:t xml:space="preserve"> Factor 2 refers to </w:t>
      </w:r>
      <w:r w:rsidR="00862E7D">
        <w:t xml:space="preserve">the </w:t>
      </w:r>
      <w:r>
        <w:t xml:space="preserve">condition of </w:t>
      </w:r>
      <w:r w:rsidR="001A603D">
        <w:t xml:space="preserve">personal </w:t>
      </w:r>
      <w:r w:rsidR="00862E7D">
        <w:t>perspective</w:t>
      </w:r>
      <w:r w:rsidR="001A603D">
        <w:t>s</w:t>
      </w:r>
      <w:r>
        <w:t>.</w:t>
      </w:r>
    </w:p>
    <w:p w14:paraId="02B6A0C7" w14:textId="39409A79" w:rsidR="00AD4305" w:rsidRDefault="00BA7879" w:rsidP="00BA7879">
      <w:pPr>
        <w:pStyle w:val="FigureTableHeading"/>
      </w:pPr>
      <w:r w:rsidRPr="00BA7879">
        <w:rPr>
          <w:i/>
        </w:rPr>
        <w:lastRenderedPageBreak/>
        <w:t>Table</w:t>
      </w:r>
      <w:r>
        <w:t xml:space="preserve"> </w:t>
      </w:r>
      <w:r w:rsidR="00414319">
        <w:t>8</w:t>
      </w:r>
      <w:r>
        <w:t xml:space="preserve">. </w:t>
      </w:r>
      <w:r w:rsidR="00F110C4">
        <w:t>Sample size</w:t>
      </w:r>
      <w:r w:rsidR="00B60B8C">
        <w:t xml:space="preserve"> requirements</w:t>
      </w:r>
      <w:r w:rsidR="00082962">
        <w:t xml:space="preserve"> for contrasts of internal meta-analysis</w:t>
      </w:r>
    </w:p>
    <w:tbl>
      <w:tblPr>
        <w:tblStyle w:val="APAReport"/>
        <w:tblW w:w="0" w:type="auto"/>
        <w:jc w:val="center"/>
        <w:tblLook w:val="04A0" w:firstRow="1" w:lastRow="0" w:firstColumn="1" w:lastColumn="0" w:noHBand="0" w:noVBand="1"/>
      </w:tblPr>
      <w:tblGrid>
        <w:gridCol w:w="1030"/>
        <w:gridCol w:w="576"/>
      </w:tblGrid>
      <w:tr w:rsidR="00B60B8C" w:rsidRPr="00BA7879" w14:paraId="1836114C" w14:textId="77777777" w:rsidTr="00BA7879">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4BEA2699" w14:textId="761FAE48" w:rsidR="00B60B8C" w:rsidRPr="00BA7879" w:rsidRDefault="00B60B8C" w:rsidP="00BA7879">
            <w:r w:rsidRPr="00BA7879">
              <w:t>Contrast</w:t>
            </w:r>
          </w:p>
        </w:tc>
        <w:tc>
          <w:tcPr>
            <w:tcW w:w="0" w:type="auto"/>
          </w:tcPr>
          <w:p w14:paraId="70D78C80" w14:textId="6BA7B542" w:rsidR="00B60B8C" w:rsidRPr="000A7D9B" w:rsidRDefault="00B60B8C" w:rsidP="00BA7879">
            <w:pPr>
              <w:rPr>
                <w:i/>
              </w:rPr>
            </w:pPr>
            <w:r w:rsidRPr="000A7D9B">
              <w:rPr>
                <w:i/>
              </w:rPr>
              <w:t>N</w:t>
            </w:r>
          </w:p>
        </w:tc>
      </w:tr>
      <w:tr w:rsidR="00B60B8C" w:rsidRPr="00BA7879" w14:paraId="5A760D00" w14:textId="77777777" w:rsidTr="00BA7879">
        <w:trPr>
          <w:jc w:val="center"/>
        </w:trPr>
        <w:tc>
          <w:tcPr>
            <w:tcW w:w="0" w:type="auto"/>
          </w:tcPr>
          <w:p w14:paraId="6D4261C1" w14:textId="5B4C996C" w:rsidR="00B60B8C" w:rsidRPr="00BA7879" w:rsidRDefault="00B60B8C" w:rsidP="00BA7879">
            <w:r w:rsidRPr="00BA7879">
              <w:t>1</w:t>
            </w:r>
          </w:p>
        </w:tc>
        <w:tc>
          <w:tcPr>
            <w:tcW w:w="0" w:type="auto"/>
          </w:tcPr>
          <w:p w14:paraId="26AD1E74" w14:textId="3B8CA67D" w:rsidR="00B60B8C" w:rsidRPr="00BA7879" w:rsidRDefault="00832BAD" w:rsidP="00BA7879">
            <w:r w:rsidRPr="00BA7879">
              <w:t>30</w:t>
            </w:r>
          </w:p>
        </w:tc>
      </w:tr>
      <w:tr w:rsidR="00B60B8C" w:rsidRPr="00BA7879" w14:paraId="0F7144CE" w14:textId="77777777" w:rsidTr="00BA7879">
        <w:trPr>
          <w:jc w:val="center"/>
        </w:trPr>
        <w:tc>
          <w:tcPr>
            <w:tcW w:w="0" w:type="auto"/>
          </w:tcPr>
          <w:p w14:paraId="7DDD9010" w14:textId="330085A0" w:rsidR="00B60B8C" w:rsidRPr="00BA7879" w:rsidRDefault="00B60B8C" w:rsidP="00BA7879">
            <w:r w:rsidRPr="00BA7879">
              <w:t>2</w:t>
            </w:r>
          </w:p>
        </w:tc>
        <w:tc>
          <w:tcPr>
            <w:tcW w:w="0" w:type="auto"/>
          </w:tcPr>
          <w:p w14:paraId="37ECB890" w14:textId="08DCFFBA" w:rsidR="00B60B8C" w:rsidRPr="00BA7879" w:rsidRDefault="00D67D92" w:rsidP="00BA7879">
            <w:r w:rsidRPr="00BA7879">
              <w:t>246</w:t>
            </w:r>
          </w:p>
        </w:tc>
      </w:tr>
      <w:tr w:rsidR="00B60B8C" w:rsidRPr="00BA7879" w14:paraId="0CF96EB7" w14:textId="77777777" w:rsidTr="00BA7879">
        <w:trPr>
          <w:jc w:val="center"/>
        </w:trPr>
        <w:tc>
          <w:tcPr>
            <w:tcW w:w="0" w:type="auto"/>
          </w:tcPr>
          <w:p w14:paraId="07695A2C" w14:textId="17225997" w:rsidR="00B60B8C" w:rsidRPr="00BA7879" w:rsidRDefault="00B60B8C" w:rsidP="00BA7879">
            <w:r w:rsidRPr="00BA7879">
              <w:t>3</w:t>
            </w:r>
          </w:p>
        </w:tc>
        <w:tc>
          <w:tcPr>
            <w:tcW w:w="0" w:type="auto"/>
          </w:tcPr>
          <w:p w14:paraId="6FB4FA76" w14:textId="1655EE92" w:rsidR="00B60B8C" w:rsidRPr="000A7D9B" w:rsidRDefault="00832BAD" w:rsidP="00BA7879">
            <w:pPr>
              <w:rPr>
                <w:i/>
              </w:rPr>
            </w:pPr>
            <w:r w:rsidRPr="000A7D9B">
              <w:rPr>
                <w:i/>
              </w:rPr>
              <w:t>Inf</w:t>
            </w:r>
          </w:p>
        </w:tc>
      </w:tr>
      <w:tr w:rsidR="00B60B8C" w:rsidRPr="00BA7879" w14:paraId="27115FB9" w14:textId="77777777" w:rsidTr="00BA7879">
        <w:trPr>
          <w:jc w:val="center"/>
        </w:trPr>
        <w:tc>
          <w:tcPr>
            <w:tcW w:w="0" w:type="auto"/>
          </w:tcPr>
          <w:p w14:paraId="7080146F" w14:textId="1EF0ECF3" w:rsidR="00B60B8C" w:rsidRPr="00BA7879" w:rsidRDefault="00B60B8C" w:rsidP="00BA7879">
            <w:r w:rsidRPr="00BA7879">
              <w:t>4</w:t>
            </w:r>
          </w:p>
        </w:tc>
        <w:tc>
          <w:tcPr>
            <w:tcW w:w="0" w:type="auto"/>
          </w:tcPr>
          <w:p w14:paraId="7C9CD12B" w14:textId="6CC92B84" w:rsidR="00B60B8C" w:rsidRPr="00BA7879" w:rsidRDefault="00D67D92" w:rsidP="00BA7879">
            <w:r w:rsidRPr="00BA7879">
              <w:t>509</w:t>
            </w:r>
          </w:p>
        </w:tc>
      </w:tr>
      <w:tr w:rsidR="00832BAD" w:rsidRPr="00BA7879" w14:paraId="37136269" w14:textId="77777777" w:rsidTr="00BA7879">
        <w:trPr>
          <w:jc w:val="center"/>
        </w:trPr>
        <w:tc>
          <w:tcPr>
            <w:tcW w:w="0" w:type="auto"/>
          </w:tcPr>
          <w:p w14:paraId="38A14B96" w14:textId="27F2D92E" w:rsidR="00832BAD" w:rsidRPr="00BA7879" w:rsidRDefault="00832BAD" w:rsidP="00BA7879">
            <w:r w:rsidRPr="00BA7879">
              <w:t>5</w:t>
            </w:r>
          </w:p>
        </w:tc>
        <w:tc>
          <w:tcPr>
            <w:tcW w:w="0" w:type="auto"/>
          </w:tcPr>
          <w:p w14:paraId="1EDD9E6C" w14:textId="7F3DBA69" w:rsidR="00832BAD" w:rsidRPr="000A7D9B" w:rsidRDefault="00D67D92" w:rsidP="00BA7879">
            <w:pPr>
              <w:rPr>
                <w:i/>
              </w:rPr>
            </w:pPr>
            <w:r w:rsidRPr="000A7D9B">
              <w:rPr>
                <w:i/>
              </w:rPr>
              <w:t>Inf</w:t>
            </w:r>
          </w:p>
        </w:tc>
      </w:tr>
      <w:tr w:rsidR="00832BAD" w:rsidRPr="00BA7879" w14:paraId="3FB42B3A" w14:textId="77777777" w:rsidTr="00BA7879">
        <w:trPr>
          <w:jc w:val="center"/>
        </w:trPr>
        <w:tc>
          <w:tcPr>
            <w:tcW w:w="0" w:type="auto"/>
          </w:tcPr>
          <w:p w14:paraId="7242F7DD" w14:textId="69F8BAAD" w:rsidR="00832BAD" w:rsidRPr="00BA7879" w:rsidRDefault="00832BAD" w:rsidP="00BA7879">
            <w:r w:rsidRPr="00BA7879">
              <w:t>6</w:t>
            </w:r>
          </w:p>
        </w:tc>
        <w:tc>
          <w:tcPr>
            <w:tcW w:w="0" w:type="auto"/>
          </w:tcPr>
          <w:p w14:paraId="0E2BC1BD" w14:textId="43CCFE86" w:rsidR="00832BAD" w:rsidRPr="000A7D9B" w:rsidRDefault="00F16201" w:rsidP="00BA7879">
            <w:pPr>
              <w:rPr>
                <w:i/>
              </w:rPr>
            </w:pPr>
            <w:r w:rsidRPr="000A7D9B">
              <w:rPr>
                <w:i/>
              </w:rPr>
              <w:t>Inf</w:t>
            </w:r>
          </w:p>
        </w:tc>
      </w:tr>
      <w:tr w:rsidR="00832BAD" w:rsidRPr="00BA7879" w14:paraId="37A86F98" w14:textId="77777777" w:rsidTr="00BA7879">
        <w:trPr>
          <w:jc w:val="center"/>
        </w:trPr>
        <w:tc>
          <w:tcPr>
            <w:tcW w:w="0" w:type="auto"/>
          </w:tcPr>
          <w:p w14:paraId="06F4CB38" w14:textId="77E3151A" w:rsidR="00832BAD" w:rsidRPr="00BA7879" w:rsidRDefault="00832BAD" w:rsidP="00BA7879">
            <w:r w:rsidRPr="00BA7879">
              <w:t>7</w:t>
            </w:r>
          </w:p>
        </w:tc>
        <w:tc>
          <w:tcPr>
            <w:tcW w:w="0" w:type="auto"/>
          </w:tcPr>
          <w:p w14:paraId="7824D265" w14:textId="0897568F" w:rsidR="00832BAD" w:rsidRPr="000A7D9B" w:rsidRDefault="00F16201" w:rsidP="00BA7879">
            <w:pPr>
              <w:rPr>
                <w:i/>
              </w:rPr>
            </w:pPr>
            <w:r w:rsidRPr="000A7D9B">
              <w:rPr>
                <w:i/>
              </w:rPr>
              <w:t>Inf</w:t>
            </w:r>
          </w:p>
        </w:tc>
      </w:tr>
      <w:tr w:rsidR="00832BAD" w:rsidRPr="00BA7879" w14:paraId="0F8E3DBC" w14:textId="77777777" w:rsidTr="00BA7879">
        <w:trPr>
          <w:jc w:val="center"/>
        </w:trPr>
        <w:tc>
          <w:tcPr>
            <w:tcW w:w="0" w:type="auto"/>
          </w:tcPr>
          <w:p w14:paraId="6FFECD36" w14:textId="02FB87A2" w:rsidR="00832BAD" w:rsidRPr="00BA7879" w:rsidRDefault="00832BAD" w:rsidP="00BA7879">
            <w:r w:rsidRPr="00BA7879">
              <w:t>8</w:t>
            </w:r>
          </w:p>
        </w:tc>
        <w:tc>
          <w:tcPr>
            <w:tcW w:w="0" w:type="auto"/>
          </w:tcPr>
          <w:p w14:paraId="1D137C24" w14:textId="079B41DF" w:rsidR="00832BAD" w:rsidRPr="00BA7879" w:rsidRDefault="00832BAD" w:rsidP="00BA7879">
            <w:r w:rsidRPr="00BA7879">
              <w:t>2</w:t>
            </w:r>
            <w:r w:rsidR="00D67D92" w:rsidRPr="00BA7879">
              <w:t>68</w:t>
            </w:r>
          </w:p>
        </w:tc>
      </w:tr>
      <w:tr w:rsidR="00832BAD" w:rsidRPr="00BA7879" w14:paraId="269B3D86" w14:textId="77777777" w:rsidTr="00BA7879">
        <w:trPr>
          <w:jc w:val="center"/>
        </w:trPr>
        <w:tc>
          <w:tcPr>
            <w:tcW w:w="0" w:type="auto"/>
          </w:tcPr>
          <w:p w14:paraId="10578012" w14:textId="667E175A" w:rsidR="00832BAD" w:rsidRPr="00BA7879" w:rsidRDefault="00832BAD" w:rsidP="00BA7879">
            <w:r w:rsidRPr="00BA7879">
              <w:t>9</w:t>
            </w:r>
          </w:p>
        </w:tc>
        <w:tc>
          <w:tcPr>
            <w:tcW w:w="0" w:type="auto"/>
          </w:tcPr>
          <w:p w14:paraId="07D8E379" w14:textId="1567A428" w:rsidR="00832BAD" w:rsidRPr="000A7D9B" w:rsidRDefault="00832BAD" w:rsidP="00BA7879">
            <w:pPr>
              <w:rPr>
                <w:i/>
              </w:rPr>
            </w:pPr>
            <w:r w:rsidRPr="000A7D9B">
              <w:rPr>
                <w:i/>
              </w:rPr>
              <w:t>In</w:t>
            </w:r>
            <w:r w:rsidR="00F16201" w:rsidRPr="000A7D9B">
              <w:rPr>
                <w:i/>
              </w:rPr>
              <w:t>f</w:t>
            </w:r>
          </w:p>
        </w:tc>
      </w:tr>
      <w:tr w:rsidR="00832BAD" w:rsidRPr="00BA7879" w14:paraId="7C6CFA87" w14:textId="77777777" w:rsidTr="00BA7879">
        <w:trPr>
          <w:jc w:val="center"/>
        </w:trPr>
        <w:tc>
          <w:tcPr>
            <w:tcW w:w="0" w:type="auto"/>
          </w:tcPr>
          <w:p w14:paraId="7A7A2DD1" w14:textId="70F103F4" w:rsidR="00832BAD" w:rsidRPr="00BA7879" w:rsidRDefault="00832BAD" w:rsidP="00BA7879">
            <w:r w:rsidRPr="00BA7879">
              <w:t>10</w:t>
            </w:r>
          </w:p>
        </w:tc>
        <w:tc>
          <w:tcPr>
            <w:tcW w:w="0" w:type="auto"/>
          </w:tcPr>
          <w:p w14:paraId="3C3C9D58" w14:textId="08FE224D" w:rsidR="00832BAD" w:rsidRPr="00BA7879" w:rsidRDefault="00832BAD" w:rsidP="00BA7879">
            <w:r w:rsidRPr="00BA7879">
              <w:t>2</w:t>
            </w:r>
            <w:r w:rsidR="00D67D92" w:rsidRPr="00BA7879">
              <w:t>96</w:t>
            </w:r>
          </w:p>
        </w:tc>
      </w:tr>
    </w:tbl>
    <w:p w14:paraId="702441FC" w14:textId="40E2C5DF" w:rsidR="00F110C4" w:rsidRPr="008F4EFA" w:rsidRDefault="008F4EFA" w:rsidP="00BA7879">
      <w:pPr>
        <w:pStyle w:val="TableFigureNote"/>
      </w:pPr>
      <w:r>
        <w:rPr>
          <w:rStyle w:val="Emphasis"/>
        </w:rPr>
        <w:t xml:space="preserve">Note: </w:t>
      </w:r>
      <w:r w:rsidR="00F16201">
        <w:t>This table states</w:t>
      </w:r>
      <w:r w:rsidRPr="008F4EFA">
        <w:t xml:space="preserve"> the sample size per condition required to achieve 80% power for each contrast. Inf means that 80% power cannot be achieved</w:t>
      </w:r>
      <w:r w:rsidR="00F16201">
        <w:t>.</w:t>
      </w:r>
    </w:p>
    <w:p w14:paraId="230FB71A" w14:textId="41274C83" w:rsidR="00832BAD" w:rsidRPr="00414319" w:rsidRDefault="00414319" w:rsidP="00414319">
      <w:pPr>
        <w:pStyle w:val="FigureTableHeading"/>
      </w:pPr>
      <w:r w:rsidRPr="00414319">
        <w:rPr>
          <w:i/>
        </w:rPr>
        <w:lastRenderedPageBreak/>
        <w:t>Table</w:t>
      </w:r>
      <w:r w:rsidRPr="00414319">
        <w:t xml:space="preserve"> 9. </w:t>
      </w:r>
      <w:r w:rsidR="00F16201" w:rsidRPr="00414319">
        <w:t>Contrast estimated c</w:t>
      </w:r>
      <w:r w:rsidR="00832BAD" w:rsidRPr="00414319">
        <w:t xml:space="preserve">ovariance matrix </w:t>
      </w:r>
      <w:r w:rsidRPr="00414319">
        <w:t>for main effects of internal meta-analysis</w:t>
      </w:r>
    </w:p>
    <w:tbl>
      <w:tblPr>
        <w:tblStyle w:val="APAReport"/>
        <w:tblW w:w="0" w:type="auto"/>
        <w:jc w:val="center"/>
        <w:tblLook w:val="04A0" w:firstRow="1" w:lastRow="0" w:firstColumn="1" w:lastColumn="0" w:noHBand="0" w:noVBand="1"/>
      </w:tblPr>
      <w:tblGrid>
        <w:gridCol w:w="1200"/>
        <w:gridCol w:w="1200"/>
        <w:gridCol w:w="1200"/>
        <w:gridCol w:w="1200"/>
        <w:gridCol w:w="1200"/>
      </w:tblGrid>
      <w:tr w:rsidR="00F110C4" w:rsidRPr="00F110C4" w14:paraId="1EE853E2" w14:textId="77777777" w:rsidTr="00082962">
        <w:trPr>
          <w:cnfStyle w:val="100000000000" w:firstRow="1" w:lastRow="0" w:firstColumn="0" w:lastColumn="0" w:oddVBand="0" w:evenVBand="0" w:oddHBand="0" w:evenHBand="0" w:firstRowFirstColumn="0" w:firstRowLastColumn="0" w:lastRowFirstColumn="0" w:lastRowLastColumn="0"/>
          <w:trHeight w:val="315"/>
          <w:jc w:val="center"/>
        </w:trPr>
        <w:tc>
          <w:tcPr>
            <w:tcW w:w="1200" w:type="dxa"/>
            <w:noWrap/>
            <w:hideMark/>
          </w:tcPr>
          <w:p w14:paraId="53799E89" w14:textId="4C5377E9" w:rsidR="00F110C4" w:rsidRPr="00F110C4" w:rsidRDefault="00F110C4">
            <w:r>
              <w:t>Contrast</w:t>
            </w:r>
          </w:p>
        </w:tc>
        <w:tc>
          <w:tcPr>
            <w:tcW w:w="1200" w:type="dxa"/>
            <w:noWrap/>
            <w:hideMark/>
          </w:tcPr>
          <w:p w14:paraId="7BC3DBB0" w14:textId="005A0B47" w:rsidR="00F110C4" w:rsidRPr="00F110C4" w:rsidRDefault="00414319">
            <w:r>
              <w:t>1</w:t>
            </w:r>
          </w:p>
        </w:tc>
        <w:tc>
          <w:tcPr>
            <w:tcW w:w="1200" w:type="dxa"/>
            <w:noWrap/>
            <w:hideMark/>
          </w:tcPr>
          <w:p w14:paraId="23CFDAB0" w14:textId="6024FD0A" w:rsidR="00F110C4" w:rsidRPr="00F110C4" w:rsidRDefault="00414319">
            <w:r>
              <w:t>2</w:t>
            </w:r>
          </w:p>
        </w:tc>
        <w:tc>
          <w:tcPr>
            <w:tcW w:w="1200" w:type="dxa"/>
            <w:noWrap/>
            <w:hideMark/>
          </w:tcPr>
          <w:p w14:paraId="78054D34" w14:textId="21218161" w:rsidR="00F110C4" w:rsidRPr="00F110C4" w:rsidRDefault="00414319">
            <w:r>
              <w:t>2</w:t>
            </w:r>
          </w:p>
        </w:tc>
        <w:tc>
          <w:tcPr>
            <w:tcW w:w="1200" w:type="dxa"/>
            <w:noWrap/>
            <w:hideMark/>
          </w:tcPr>
          <w:p w14:paraId="7E6FB7BA" w14:textId="7E9FC637" w:rsidR="00F110C4" w:rsidRPr="00F110C4" w:rsidRDefault="00414319">
            <w:r>
              <w:t>4</w:t>
            </w:r>
          </w:p>
        </w:tc>
      </w:tr>
      <w:tr w:rsidR="00D67D92" w:rsidRPr="00F110C4" w14:paraId="7813FA46" w14:textId="77777777" w:rsidTr="00082962">
        <w:trPr>
          <w:trHeight w:val="315"/>
          <w:jc w:val="center"/>
        </w:trPr>
        <w:tc>
          <w:tcPr>
            <w:tcW w:w="1200" w:type="dxa"/>
            <w:noWrap/>
            <w:hideMark/>
          </w:tcPr>
          <w:p w14:paraId="51E6BB93" w14:textId="77777777" w:rsidR="00D67D92" w:rsidRPr="00F110C4" w:rsidRDefault="00D67D92" w:rsidP="00D67D92">
            <w:r w:rsidRPr="00F110C4">
              <w:t>1</w:t>
            </w:r>
          </w:p>
        </w:tc>
        <w:tc>
          <w:tcPr>
            <w:tcW w:w="1200" w:type="dxa"/>
            <w:noWrap/>
            <w:hideMark/>
          </w:tcPr>
          <w:p w14:paraId="1BB6D244" w14:textId="175719FE" w:rsidR="00D67D92" w:rsidRPr="00F110C4" w:rsidRDefault="00D67D92" w:rsidP="00D67D92">
            <w:r w:rsidRPr="003E5000">
              <w:t>0.0079</w:t>
            </w:r>
          </w:p>
        </w:tc>
        <w:tc>
          <w:tcPr>
            <w:tcW w:w="1200" w:type="dxa"/>
            <w:noWrap/>
            <w:hideMark/>
          </w:tcPr>
          <w:p w14:paraId="4FAD48B4" w14:textId="59C6B3CA" w:rsidR="00D67D92" w:rsidRPr="00F110C4" w:rsidRDefault="00D67D92" w:rsidP="00D67D92">
            <w:r w:rsidRPr="003E5000">
              <w:t>0.0002</w:t>
            </w:r>
          </w:p>
        </w:tc>
        <w:tc>
          <w:tcPr>
            <w:tcW w:w="1200" w:type="dxa"/>
            <w:noWrap/>
            <w:hideMark/>
          </w:tcPr>
          <w:p w14:paraId="45CAFE9A" w14:textId="36EC4265" w:rsidR="00D67D92" w:rsidRPr="00F110C4" w:rsidRDefault="00BA0996" w:rsidP="00D67D92">
            <w:r>
              <w:t>-</w:t>
            </w:r>
            <w:r w:rsidR="00D67D92" w:rsidRPr="003E5000">
              <w:t>0.0001</w:t>
            </w:r>
          </w:p>
        </w:tc>
        <w:tc>
          <w:tcPr>
            <w:tcW w:w="1200" w:type="dxa"/>
            <w:noWrap/>
            <w:hideMark/>
          </w:tcPr>
          <w:p w14:paraId="1796324A" w14:textId="66692B84" w:rsidR="00D67D92" w:rsidRPr="00F110C4" w:rsidRDefault="00BA0996" w:rsidP="00D67D92">
            <w:r>
              <w:t>-</w:t>
            </w:r>
            <w:r w:rsidR="00D67D92" w:rsidRPr="003E5000">
              <w:t>0.0003</w:t>
            </w:r>
          </w:p>
        </w:tc>
      </w:tr>
      <w:tr w:rsidR="00D67D92" w:rsidRPr="00F110C4" w14:paraId="6224DFCB" w14:textId="77777777" w:rsidTr="00082962">
        <w:trPr>
          <w:trHeight w:val="315"/>
          <w:jc w:val="center"/>
        </w:trPr>
        <w:tc>
          <w:tcPr>
            <w:tcW w:w="1200" w:type="dxa"/>
            <w:noWrap/>
            <w:hideMark/>
          </w:tcPr>
          <w:p w14:paraId="317554E1" w14:textId="77777777" w:rsidR="00D67D92" w:rsidRPr="00F110C4" w:rsidRDefault="00D67D92" w:rsidP="00D67D92">
            <w:r w:rsidRPr="00F110C4">
              <w:t>2</w:t>
            </w:r>
          </w:p>
        </w:tc>
        <w:tc>
          <w:tcPr>
            <w:tcW w:w="1200" w:type="dxa"/>
            <w:noWrap/>
            <w:hideMark/>
          </w:tcPr>
          <w:p w14:paraId="7D46028B" w14:textId="725CC4F9" w:rsidR="00D67D92" w:rsidRPr="00F110C4" w:rsidRDefault="00D67D92" w:rsidP="00D67D92">
            <w:r w:rsidRPr="003E5000">
              <w:t>0.0002</w:t>
            </w:r>
          </w:p>
        </w:tc>
        <w:tc>
          <w:tcPr>
            <w:tcW w:w="1200" w:type="dxa"/>
            <w:noWrap/>
            <w:hideMark/>
          </w:tcPr>
          <w:p w14:paraId="01DC814A" w14:textId="5A88A7C9" w:rsidR="00D67D92" w:rsidRPr="00F110C4" w:rsidRDefault="00D67D92" w:rsidP="00D67D92">
            <w:r w:rsidRPr="003E5000">
              <w:t>0.0042</w:t>
            </w:r>
          </w:p>
        </w:tc>
        <w:tc>
          <w:tcPr>
            <w:tcW w:w="1200" w:type="dxa"/>
            <w:noWrap/>
            <w:hideMark/>
          </w:tcPr>
          <w:p w14:paraId="0358B1DA" w14:textId="6E2CC9B3" w:rsidR="00D67D92" w:rsidRPr="00F110C4" w:rsidRDefault="00D67D92" w:rsidP="00D67D92">
            <w:r w:rsidRPr="003E5000">
              <w:t>0.0023</w:t>
            </w:r>
          </w:p>
        </w:tc>
        <w:tc>
          <w:tcPr>
            <w:tcW w:w="1200" w:type="dxa"/>
            <w:noWrap/>
            <w:hideMark/>
          </w:tcPr>
          <w:p w14:paraId="7CABB3FD" w14:textId="6A48C2EF" w:rsidR="00D67D92" w:rsidRPr="00F110C4" w:rsidRDefault="00D67D92" w:rsidP="00D67D92">
            <w:r w:rsidRPr="003E5000">
              <w:t>-0.0019</w:t>
            </w:r>
          </w:p>
        </w:tc>
      </w:tr>
      <w:tr w:rsidR="00D67D92" w:rsidRPr="00F110C4" w14:paraId="5BF1551A" w14:textId="77777777" w:rsidTr="00082962">
        <w:trPr>
          <w:trHeight w:val="315"/>
          <w:jc w:val="center"/>
        </w:trPr>
        <w:tc>
          <w:tcPr>
            <w:tcW w:w="1200" w:type="dxa"/>
            <w:noWrap/>
            <w:hideMark/>
          </w:tcPr>
          <w:p w14:paraId="3BAA5938" w14:textId="77777777" w:rsidR="00D67D92" w:rsidRPr="00F110C4" w:rsidRDefault="00D67D92" w:rsidP="00D67D92">
            <w:r w:rsidRPr="00F110C4">
              <w:t>3</w:t>
            </w:r>
          </w:p>
        </w:tc>
        <w:tc>
          <w:tcPr>
            <w:tcW w:w="1200" w:type="dxa"/>
            <w:noWrap/>
            <w:hideMark/>
          </w:tcPr>
          <w:p w14:paraId="112D9775" w14:textId="20BBF9C1" w:rsidR="00D67D92" w:rsidRPr="00F110C4" w:rsidRDefault="00BA0996" w:rsidP="00D67D92">
            <w:r>
              <w:t>-</w:t>
            </w:r>
            <w:r w:rsidR="00D67D92" w:rsidRPr="003E5000">
              <w:t>0.0001</w:t>
            </w:r>
          </w:p>
        </w:tc>
        <w:tc>
          <w:tcPr>
            <w:tcW w:w="1200" w:type="dxa"/>
            <w:noWrap/>
            <w:hideMark/>
          </w:tcPr>
          <w:p w14:paraId="1D181C60" w14:textId="4033C095" w:rsidR="00D67D92" w:rsidRPr="00F110C4" w:rsidRDefault="00D67D92" w:rsidP="00D67D92">
            <w:r w:rsidRPr="003E5000">
              <w:t>0.0023</w:t>
            </w:r>
          </w:p>
        </w:tc>
        <w:tc>
          <w:tcPr>
            <w:tcW w:w="1200" w:type="dxa"/>
            <w:noWrap/>
            <w:hideMark/>
          </w:tcPr>
          <w:p w14:paraId="4105638B" w14:textId="0A03D78F" w:rsidR="00D67D92" w:rsidRPr="00F110C4" w:rsidRDefault="00D67D92" w:rsidP="00D67D92">
            <w:r w:rsidRPr="003E5000">
              <w:t>0.0046</w:t>
            </w:r>
          </w:p>
        </w:tc>
        <w:tc>
          <w:tcPr>
            <w:tcW w:w="1200" w:type="dxa"/>
            <w:noWrap/>
            <w:hideMark/>
          </w:tcPr>
          <w:p w14:paraId="06C8AF14" w14:textId="227E5AE7" w:rsidR="00D67D92" w:rsidRPr="00F110C4" w:rsidRDefault="00D67D92" w:rsidP="00D67D92">
            <w:r w:rsidRPr="003E5000">
              <w:t>0.0023</w:t>
            </w:r>
          </w:p>
        </w:tc>
      </w:tr>
      <w:tr w:rsidR="00D67D92" w:rsidRPr="00F110C4" w14:paraId="62611789" w14:textId="77777777" w:rsidTr="00082962">
        <w:trPr>
          <w:trHeight w:val="315"/>
          <w:jc w:val="center"/>
        </w:trPr>
        <w:tc>
          <w:tcPr>
            <w:tcW w:w="1200" w:type="dxa"/>
            <w:noWrap/>
            <w:hideMark/>
          </w:tcPr>
          <w:p w14:paraId="545AA12F" w14:textId="77777777" w:rsidR="00D67D92" w:rsidRPr="00F110C4" w:rsidRDefault="00D67D92" w:rsidP="00D67D92">
            <w:r w:rsidRPr="00F110C4">
              <w:t>4</w:t>
            </w:r>
          </w:p>
        </w:tc>
        <w:tc>
          <w:tcPr>
            <w:tcW w:w="1200" w:type="dxa"/>
            <w:noWrap/>
            <w:hideMark/>
          </w:tcPr>
          <w:p w14:paraId="33E660A4" w14:textId="6BFD78AB" w:rsidR="00D67D92" w:rsidRPr="00F110C4" w:rsidRDefault="00BA0996" w:rsidP="00D67D92">
            <w:r>
              <w:t>-</w:t>
            </w:r>
            <w:r w:rsidR="00D67D92" w:rsidRPr="003E5000">
              <w:t>0.0003</w:t>
            </w:r>
          </w:p>
        </w:tc>
        <w:tc>
          <w:tcPr>
            <w:tcW w:w="1200" w:type="dxa"/>
            <w:noWrap/>
            <w:hideMark/>
          </w:tcPr>
          <w:p w14:paraId="281641E1" w14:textId="0E158670" w:rsidR="00D67D92" w:rsidRPr="00F110C4" w:rsidRDefault="00D67D92" w:rsidP="00D67D92">
            <w:r w:rsidRPr="003E5000">
              <w:t>-0.0019</w:t>
            </w:r>
          </w:p>
        </w:tc>
        <w:tc>
          <w:tcPr>
            <w:tcW w:w="1200" w:type="dxa"/>
            <w:noWrap/>
            <w:hideMark/>
          </w:tcPr>
          <w:p w14:paraId="78EA2775" w14:textId="43C2EAE2" w:rsidR="00D67D92" w:rsidRPr="00F110C4" w:rsidRDefault="00D67D92" w:rsidP="00D67D92">
            <w:r w:rsidRPr="003E5000">
              <w:t>0.0023</w:t>
            </w:r>
          </w:p>
        </w:tc>
        <w:tc>
          <w:tcPr>
            <w:tcW w:w="1200" w:type="dxa"/>
            <w:noWrap/>
            <w:hideMark/>
          </w:tcPr>
          <w:p w14:paraId="49F8A1B9" w14:textId="1D134DB9" w:rsidR="00D67D92" w:rsidRPr="00F110C4" w:rsidRDefault="00D67D92" w:rsidP="00D67D92">
            <w:r w:rsidRPr="003E5000">
              <w:t>0.0042</w:t>
            </w:r>
          </w:p>
        </w:tc>
      </w:tr>
    </w:tbl>
    <w:p w14:paraId="4597A32A" w14:textId="6D17FC92" w:rsidR="00414319" w:rsidRDefault="00414319" w:rsidP="00414319">
      <w:pPr>
        <w:pStyle w:val="FigureTableHeading"/>
      </w:pPr>
      <w:r w:rsidRPr="00414319">
        <w:rPr>
          <w:i/>
        </w:rPr>
        <w:lastRenderedPageBreak/>
        <w:t>Table</w:t>
      </w:r>
      <w:r>
        <w:t xml:space="preserve"> 10. Contrast estimated covariance matrix for simple effects of internal meta-analysis</w:t>
      </w:r>
    </w:p>
    <w:tbl>
      <w:tblPr>
        <w:tblStyle w:val="APAReport"/>
        <w:tblW w:w="0" w:type="auto"/>
        <w:tblLook w:val="04A0" w:firstRow="1" w:lastRow="0" w:firstColumn="1" w:lastColumn="0" w:noHBand="0" w:noVBand="1"/>
      </w:tblPr>
      <w:tblGrid>
        <w:gridCol w:w="1200"/>
        <w:gridCol w:w="1360"/>
        <w:gridCol w:w="1360"/>
        <w:gridCol w:w="1360"/>
        <w:gridCol w:w="1360"/>
        <w:gridCol w:w="1260"/>
        <w:gridCol w:w="1360"/>
      </w:tblGrid>
      <w:tr w:rsidR="00832BAD" w:rsidRPr="00832BAD" w14:paraId="0768B548" w14:textId="77777777" w:rsidTr="00832BAD">
        <w:trPr>
          <w:cnfStyle w:val="100000000000" w:firstRow="1" w:lastRow="0" w:firstColumn="0" w:lastColumn="0" w:oddVBand="0" w:evenVBand="0" w:oddHBand="0" w:evenHBand="0" w:firstRowFirstColumn="0" w:firstRowLastColumn="0" w:lastRowFirstColumn="0" w:lastRowLastColumn="0"/>
          <w:trHeight w:val="315"/>
        </w:trPr>
        <w:tc>
          <w:tcPr>
            <w:tcW w:w="1200" w:type="dxa"/>
            <w:noWrap/>
            <w:hideMark/>
          </w:tcPr>
          <w:p w14:paraId="6A250FE9" w14:textId="7EB5A756" w:rsidR="00832BAD" w:rsidRPr="00832BAD" w:rsidRDefault="00832BAD">
            <w:bookmarkStart w:id="5" w:name="_Hlk509909840"/>
            <w:r>
              <w:t>Contrast</w:t>
            </w:r>
          </w:p>
        </w:tc>
        <w:tc>
          <w:tcPr>
            <w:tcW w:w="1360" w:type="dxa"/>
            <w:noWrap/>
            <w:hideMark/>
          </w:tcPr>
          <w:p w14:paraId="2AE047BF" w14:textId="30192F51" w:rsidR="00832BAD" w:rsidRPr="00832BAD" w:rsidRDefault="001662A6">
            <w:r>
              <w:t>5</w:t>
            </w:r>
          </w:p>
        </w:tc>
        <w:tc>
          <w:tcPr>
            <w:tcW w:w="1360" w:type="dxa"/>
            <w:noWrap/>
            <w:hideMark/>
          </w:tcPr>
          <w:p w14:paraId="792D25A7" w14:textId="151AD36A" w:rsidR="00832BAD" w:rsidRPr="00832BAD" w:rsidRDefault="001662A6">
            <w:r>
              <w:t>6</w:t>
            </w:r>
          </w:p>
        </w:tc>
        <w:tc>
          <w:tcPr>
            <w:tcW w:w="1360" w:type="dxa"/>
            <w:noWrap/>
            <w:hideMark/>
          </w:tcPr>
          <w:p w14:paraId="540A6B82" w14:textId="7EA92B4D" w:rsidR="00832BAD" w:rsidRPr="00832BAD" w:rsidRDefault="001662A6">
            <w:r>
              <w:t>7</w:t>
            </w:r>
          </w:p>
        </w:tc>
        <w:tc>
          <w:tcPr>
            <w:tcW w:w="1360" w:type="dxa"/>
            <w:noWrap/>
            <w:hideMark/>
          </w:tcPr>
          <w:p w14:paraId="2ECB2D2C" w14:textId="2A521972" w:rsidR="00832BAD" w:rsidRPr="00832BAD" w:rsidRDefault="001662A6">
            <w:r>
              <w:t>8</w:t>
            </w:r>
          </w:p>
        </w:tc>
        <w:tc>
          <w:tcPr>
            <w:tcW w:w="1260" w:type="dxa"/>
            <w:noWrap/>
            <w:hideMark/>
          </w:tcPr>
          <w:p w14:paraId="4390CDBF" w14:textId="635B2ECB" w:rsidR="00832BAD" w:rsidRPr="00832BAD" w:rsidRDefault="001662A6">
            <w:r>
              <w:t>9</w:t>
            </w:r>
          </w:p>
        </w:tc>
        <w:tc>
          <w:tcPr>
            <w:tcW w:w="1360" w:type="dxa"/>
            <w:noWrap/>
            <w:hideMark/>
          </w:tcPr>
          <w:p w14:paraId="2531ED48" w14:textId="181A0EED" w:rsidR="00832BAD" w:rsidRPr="00832BAD" w:rsidRDefault="001662A6">
            <w:r>
              <w:t>10</w:t>
            </w:r>
          </w:p>
        </w:tc>
      </w:tr>
      <w:tr w:rsidR="00D67D92" w:rsidRPr="00832BAD" w14:paraId="3EA7539F" w14:textId="77777777" w:rsidTr="00832BAD">
        <w:trPr>
          <w:trHeight w:val="315"/>
        </w:trPr>
        <w:tc>
          <w:tcPr>
            <w:tcW w:w="1200" w:type="dxa"/>
            <w:noWrap/>
            <w:hideMark/>
          </w:tcPr>
          <w:p w14:paraId="56FF41A1" w14:textId="417FC20B" w:rsidR="00D67D92" w:rsidRPr="00832BAD" w:rsidRDefault="00D67D92" w:rsidP="00D67D92">
            <w:r>
              <w:t>5</w:t>
            </w:r>
          </w:p>
        </w:tc>
        <w:tc>
          <w:tcPr>
            <w:tcW w:w="1360" w:type="dxa"/>
            <w:noWrap/>
            <w:hideMark/>
          </w:tcPr>
          <w:p w14:paraId="1985995A" w14:textId="6DFACE66" w:rsidR="00D67D92" w:rsidRPr="00832BAD" w:rsidRDefault="00D67D92" w:rsidP="00D67D92">
            <w:r w:rsidRPr="004C4453">
              <w:t>0.0019</w:t>
            </w:r>
          </w:p>
        </w:tc>
        <w:tc>
          <w:tcPr>
            <w:tcW w:w="1360" w:type="dxa"/>
            <w:noWrap/>
            <w:hideMark/>
          </w:tcPr>
          <w:p w14:paraId="3558DFB2" w14:textId="587ACF3E" w:rsidR="00D67D92" w:rsidRPr="00832BAD" w:rsidRDefault="00D67D92" w:rsidP="00D67D92">
            <w:r w:rsidRPr="004C4453">
              <w:t>0.0009</w:t>
            </w:r>
          </w:p>
        </w:tc>
        <w:tc>
          <w:tcPr>
            <w:tcW w:w="1360" w:type="dxa"/>
            <w:noWrap/>
            <w:hideMark/>
          </w:tcPr>
          <w:p w14:paraId="2D8A8CE0" w14:textId="530D564E" w:rsidR="00D67D92" w:rsidRPr="00832BAD" w:rsidRDefault="00D67D92" w:rsidP="00D67D92">
            <w:r w:rsidRPr="004C4453">
              <w:t>-0.0009</w:t>
            </w:r>
          </w:p>
        </w:tc>
        <w:tc>
          <w:tcPr>
            <w:tcW w:w="1360" w:type="dxa"/>
            <w:noWrap/>
            <w:hideMark/>
          </w:tcPr>
          <w:p w14:paraId="374B45B7" w14:textId="512AE41A" w:rsidR="00D67D92" w:rsidRPr="00832BAD" w:rsidRDefault="00D67D92" w:rsidP="00D67D92">
            <w:r w:rsidRPr="004C4453">
              <w:t>-0.0000</w:t>
            </w:r>
          </w:p>
        </w:tc>
        <w:tc>
          <w:tcPr>
            <w:tcW w:w="1260" w:type="dxa"/>
            <w:noWrap/>
            <w:hideMark/>
          </w:tcPr>
          <w:p w14:paraId="5DBE5D3D" w14:textId="70178BB4" w:rsidR="00D67D92" w:rsidRPr="00832BAD" w:rsidRDefault="00D67D92" w:rsidP="00D67D92">
            <w:r w:rsidRPr="004C4453">
              <w:t>0.0000</w:t>
            </w:r>
          </w:p>
        </w:tc>
        <w:tc>
          <w:tcPr>
            <w:tcW w:w="1360" w:type="dxa"/>
            <w:noWrap/>
            <w:hideMark/>
          </w:tcPr>
          <w:p w14:paraId="6B0BCC3E" w14:textId="7DDA5212" w:rsidR="00D67D92" w:rsidRPr="00832BAD" w:rsidRDefault="00D67D92" w:rsidP="00D67D92">
            <w:r w:rsidRPr="004C4453">
              <w:t>0.0000</w:t>
            </w:r>
          </w:p>
        </w:tc>
      </w:tr>
      <w:tr w:rsidR="00D67D92" w:rsidRPr="00832BAD" w14:paraId="0C2068F5" w14:textId="77777777" w:rsidTr="00832BAD">
        <w:trPr>
          <w:trHeight w:val="315"/>
        </w:trPr>
        <w:tc>
          <w:tcPr>
            <w:tcW w:w="1200" w:type="dxa"/>
            <w:noWrap/>
            <w:hideMark/>
          </w:tcPr>
          <w:p w14:paraId="343FC039" w14:textId="54CFB434" w:rsidR="00D67D92" w:rsidRPr="00832BAD" w:rsidRDefault="00D67D92" w:rsidP="00D67D92">
            <w:r>
              <w:t>6</w:t>
            </w:r>
          </w:p>
        </w:tc>
        <w:tc>
          <w:tcPr>
            <w:tcW w:w="1360" w:type="dxa"/>
            <w:noWrap/>
            <w:hideMark/>
          </w:tcPr>
          <w:p w14:paraId="0CBE0CCC" w14:textId="6F578CB3" w:rsidR="00D67D92" w:rsidRPr="00832BAD" w:rsidRDefault="00D67D92" w:rsidP="00D67D92">
            <w:r w:rsidRPr="004C4453">
              <w:t>0.0009</w:t>
            </w:r>
          </w:p>
        </w:tc>
        <w:tc>
          <w:tcPr>
            <w:tcW w:w="1360" w:type="dxa"/>
            <w:noWrap/>
            <w:hideMark/>
          </w:tcPr>
          <w:p w14:paraId="71FDA986" w14:textId="6120FCF9" w:rsidR="00D67D92" w:rsidRPr="00832BAD" w:rsidRDefault="00D67D92" w:rsidP="00D67D92">
            <w:r w:rsidRPr="004C4453">
              <w:t>0.0019</w:t>
            </w:r>
          </w:p>
        </w:tc>
        <w:tc>
          <w:tcPr>
            <w:tcW w:w="1360" w:type="dxa"/>
            <w:noWrap/>
            <w:hideMark/>
          </w:tcPr>
          <w:p w14:paraId="2B5D7B75" w14:textId="128A503D" w:rsidR="00D67D92" w:rsidRPr="00832BAD" w:rsidRDefault="00D67D92" w:rsidP="00D67D92">
            <w:r w:rsidRPr="004C4453">
              <w:t>0.0009</w:t>
            </w:r>
          </w:p>
        </w:tc>
        <w:tc>
          <w:tcPr>
            <w:tcW w:w="1360" w:type="dxa"/>
            <w:noWrap/>
            <w:hideMark/>
          </w:tcPr>
          <w:p w14:paraId="3C56020F" w14:textId="0AF2120A" w:rsidR="00D67D92" w:rsidRPr="00832BAD" w:rsidRDefault="00D67D92" w:rsidP="00D67D92">
            <w:r w:rsidRPr="004C4453">
              <w:t>0.0000</w:t>
            </w:r>
          </w:p>
        </w:tc>
        <w:tc>
          <w:tcPr>
            <w:tcW w:w="1260" w:type="dxa"/>
            <w:noWrap/>
            <w:hideMark/>
          </w:tcPr>
          <w:p w14:paraId="4A99C906" w14:textId="46BE5D02" w:rsidR="00D67D92" w:rsidRPr="00832BAD" w:rsidRDefault="00D67D92" w:rsidP="00D67D92">
            <w:r w:rsidRPr="004C4453">
              <w:t>0.0000</w:t>
            </w:r>
          </w:p>
        </w:tc>
        <w:tc>
          <w:tcPr>
            <w:tcW w:w="1360" w:type="dxa"/>
            <w:noWrap/>
            <w:hideMark/>
          </w:tcPr>
          <w:p w14:paraId="08C1C147" w14:textId="5E11A3CD" w:rsidR="00D67D92" w:rsidRPr="00832BAD" w:rsidRDefault="00D67D92" w:rsidP="00D67D92">
            <w:r w:rsidRPr="004C4453">
              <w:t>0.0000</w:t>
            </w:r>
          </w:p>
        </w:tc>
      </w:tr>
      <w:tr w:rsidR="00D67D92" w:rsidRPr="00832BAD" w14:paraId="58BF9058" w14:textId="77777777" w:rsidTr="00832BAD">
        <w:trPr>
          <w:trHeight w:val="315"/>
        </w:trPr>
        <w:tc>
          <w:tcPr>
            <w:tcW w:w="1200" w:type="dxa"/>
            <w:noWrap/>
            <w:hideMark/>
          </w:tcPr>
          <w:p w14:paraId="52674044" w14:textId="4EA6944A" w:rsidR="00D67D92" w:rsidRPr="00832BAD" w:rsidRDefault="00D67D92" w:rsidP="00D67D92">
            <w:r>
              <w:t>7</w:t>
            </w:r>
          </w:p>
        </w:tc>
        <w:tc>
          <w:tcPr>
            <w:tcW w:w="1360" w:type="dxa"/>
            <w:noWrap/>
            <w:hideMark/>
          </w:tcPr>
          <w:p w14:paraId="5E19528F" w14:textId="7066EC9E" w:rsidR="00D67D92" w:rsidRPr="00832BAD" w:rsidRDefault="00D67D92" w:rsidP="00D67D92">
            <w:r w:rsidRPr="004C4453">
              <w:t>-0.0009</w:t>
            </w:r>
          </w:p>
        </w:tc>
        <w:tc>
          <w:tcPr>
            <w:tcW w:w="1360" w:type="dxa"/>
            <w:noWrap/>
            <w:hideMark/>
          </w:tcPr>
          <w:p w14:paraId="0C811A55" w14:textId="3AA5E551" w:rsidR="00D67D92" w:rsidRPr="00832BAD" w:rsidRDefault="00D67D92" w:rsidP="00D67D92">
            <w:r w:rsidRPr="004C4453">
              <w:t>0.0009</w:t>
            </w:r>
          </w:p>
        </w:tc>
        <w:tc>
          <w:tcPr>
            <w:tcW w:w="1360" w:type="dxa"/>
            <w:noWrap/>
            <w:hideMark/>
          </w:tcPr>
          <w:p w14:paraId="4FDBF550" w14:textId="07A673ED" w:rsidR="00D67D92" w:rsidRPr="00832BAD" w:rsidRDefault="00D67D92" w:rsidP="00D67D92">
            <w:r w:rsidRPr="004C4453">
              <w:t>0.0018</w:t>
            </w:r>
          </w:p>
        </w:tc>
        <w:tc>
          <w:tcPr>
            <w:tcW w:w="1360" w:type="dxa"/>
            <w:noWrap/>
            <w:hideMark/>
          </w:tcPr>
          <w:p w14:paraId="445ECE03" w14:textId="54A787BD" w:rsidR="00D67D92" w:rsidRPr="00832BAD" w:rsidRDefault="00D67D92" w:rsidP="00D67D92">
            <w:r w:rsidRPr="004C4453">
              <w:t>0.0000</w:t>
            </w:r>
          </w:p>
        </w:tc>
        <w:tc>
          <w:tcPr>
            <w:tcW w:w="1260" w:type="dxa"/>
            <w:noWrap/>
            <w:hideMark/>
          </w:tcPr>
          <w:p w14:paraId="04121BAA" w14:textId="75E20EE2" w:rsidR="00D67D92" w:rsidRPr="00832BAD" w:rsidRDefault="00D67D92" w:rsidP="00D67D92">
            <w:r w:rsidRPr="004C4453">
              <w:t>-0.0000</w:t>
            </w:r>
          </w:p>
        </w:tc>
        <w:tc>
          <w:tcPr>
            <w:tcW w:w="1360" w:type="dxa"/>
            <w:noWrap/>
            <w:hideMark/>
          </w:tcPr>
          <w:p w14:paraId="45BC02AD" w14:textId="53A7145D" w:rsidR="00D67D92" w:rsidRPr="00832BAD" w:rsidRDefault="00D67D92" w:rsidP="00D67D92">
            <w:r w:rsidRPr="004C4453">
              <w:t>-0.0000</w:t>
            </w:r>
          </w:p>
        </w:tc>
      </w:tr>
      <w:tr w:rsidR="00D67D92" w:rsidRPr="00832BAD" w14:paraId="3260189F" w14:textId="77777777" w:rsidTr="00832BAD">
        <w:trPr>
          <w:trHeight w:val="315"/>
        </w:trPr>
        <w:tc>
          <w:tcPr>
            <w:tcW w:w="1200" w:type="dxa"/>
            <w:noWrap/>
            <w:hideMark/>
          </w:tcPr>
          <w:p w14:paraId="48117694" w14:textId="2F62A331" w:rsidR="00D67D92" w:rsidRPr="00832BAD" w:rsidRDefault="00D67D92" w:rsidP="00D67D92">
            <w:r>
              <w:t>8</w:t>
            </w:r>
          </w:p>
        </w:tc>
        <w:tc>
          <w:tcPr>
            <w:tcW w:w="1360" w:type="dxa"/>
            <w:noWrap/>
            <w:hideMark/>
          </w:tcPr>
          <w:p w14:paraId="60FEFA35" w14:textId="612A0A7C" w:rsidR="00D67D92" w:rsidRPr="00832BAD" w:rsidRDefault="00D67D92" w:rsidP="00D67D92">
            <w:r w:rsidRPr="004C4453">
              <w:t>-0.0000</w:t>
            </w:r>
          </w:p>
        </w:tc>
        <w:tc>
          <w:tcPr>
            <w:tcW w:w="1360" w:type="dxa"/>
            <w:noWrap/>
            <w:hideMark/>
          </w:tcPr>
          <w:p w14:paraId="30D1B96B" w14:textId="6D6DB6CD" w:rsidR="00D67D92" w:rsidRPr="00832BAD" w:rsidRDefault="00D67D92" w:rsidP="00D67D92">
            <w:r w:rsidRPr="004C4453">
              <w:t>0.0000</w:t>
            </w:r>
          </w:p>
        </w:tc>
        <w:tc>
          <w:tcPr>
            <w:tcW w:w="1360" w:type="dxa"/>
            <w:noWrap/>
            <w:hideMark/>
          </w:tcPr>
          <w:p w14:paraId="78C30281" w14:textId="29F79253" w:rsidR="00D67D92" w:rsidRPr="00832BAD" w:rsidRDefault="00D67D92" w:rsidP="00D67D92">
            <w:r w:rsidRPr="004C4453">
              <w:t>0.0000</w:t>
            </w:r>
          </w:p>
        </w:tc>
        <w:tc>
          <w:tcPr>
            <w:tcW w:w="1360" w:type="dxa"/>
            <w:noWrap/>
            <w:hideMark/>
          </w:tcPr>
          <w:p w14:paraId="6C43F763" w14:textId="57E35CCE" w:rsidR="00D67D92" w:rsidRPr="00832BAD" w:rsidRDefault="00D67D92" w:rsidP="00D67D92">
            <w:r w:rsidRPr="004C4453">
              <w:t>0.0024</w:t>
            </w:r>
          </w:p>
        </w:tc>
        <w:tc>
          <w:tcPr>
            <w:tcW w:w="1260" w:type="dxa"/>
            <w:noWrap/>
            <w:hideMark/>
          </w:tcPr>
          <w:p w14:paraId="067679CB" w14:textId="7826AE40" w:rsidR="00D67D92" w:rsidRPr="00832BAD" w:rsidRDefault="00D67D92" w:rsidP="00D67D92">
            <w:r w:rsidRPr="004C4453">
              <w:t>0.0013</w:t>
            </w:r>
          </w:p>
        </w:tc>
        <w:tc>
          <w:tcPr>
            <w:tcW w:w="1360" w:type="dxa"/>
            <w:noWrap/>
            <w:hideMark/>
          </w:tcPr>
          <w:p w14:paraId="0A2B18B9" w14:textId="005E71D3" w:rsidR="00D67D92" w:rsidRPr="00832BAD" w:rsidRDefault="00D67D92" w:rsidP="00D67D92">
            <w:r w:rsidRPr="004C4453">
              <w:t>-0.0010</w:t>
            </w:r>
          </w:p>
        </w:tc>
      </w:tr>
      <w:tr w:rsidR="00D67D92" w:rsidRPr="00832BAD" w14:paraId="5ADFF908" w14:textId="77777777" w:rsidTr="00832BAD">
        <w:trPr>
          <w:trHeight w:val="315"/>
        </w:trPr>
        <w:tc>
          <w:tcPr>
            <w:tcW w:w="1200" w:type="dxa"/>
            <w:noWrap/>
            <w:hideMark/>
          </w:tcPr>
          <w:p w14:paraId="2B9D5412" w14:textId="4905E303" w:rsidR="00D67D92" w:rsidRPr="00832BAD" w:rsidRDefault="00D67D92" w:rsidP="00D67D92">
            <w:r>
              <w:t>9</w:t>
            </w:r>
          </w:p>
        </w:tc>
        <w:tc>
          <w:tcPr>
            <w:tcW w:w="1360" w:type="dxa"/>
            <w:noWrap/>
            <w:hideMark/>
          </w:tcPr>
          <w:p w14:paraId="4DAEF4E1" w14:textId="60BD48BB" w:rsidR="00D67D92" w:rsidRPr="00832BAD" w:rsidRDefault="00D67D92" w:rsidP="00D67D92">
            <w:r w:rsidRPr="004C4453">
              <w:t>0.0000</w:t>
            </w:r>
          </w:p>
        </w:tc>
        <w:tc>
          <w:tcPr>
            <w:tcW w:w="1360" w:type="dxa"/>
            <w:noWrap/>
            <w:hideMark/>
          </w:tcPr>
          <w:p w14:paraId="4BF53A5F" w14:textId="755BC32B" w:rsidR="00D67D92" w:rsidRPr="00832BAD" w:rsidRDefault="00D67D92" w:rsidP="00D67D92">
            <w:r w:rsidRPr="004C4453">
              <w:t>0.0000</w:t>
            </w:r>
          </w:p>
        </w:tc>
        <w:tc>
          <w:tcPr>
            <w:tcW w:w="1360" w:type="dxa"/>
            <w:noWrap/>
            <w:hideMark/>
          </w:tcPr>
          <w:p w14:paraId="19CD382A" w14:textId="32033B0F" w:rsidR="00D67D92" w:rsidRPr="00832BAD" w:rsidRDefault="00D67D92" w:rsidP="00D67D92">
            <w:r w:rsidRPr="004C4453">
              <w:t>-0.0000</w:t>
            </w:r>
          </w:p>
        </w:tc>
        <w:tc>
          <w:tcPr>
            <w:tcW w:w="1360" w:type="dxa"/>
            <w:noWrap/>
            <w:hideMark/>
          </w:tcPr>
          <w:p w14:paraId="70F05B14" w14:textId="5925F345" w:rsidR="00D67D92" w:rsidRPr="00832BAD" w:rsidRDefault="00D67D92" w:rsidP="00D67D92">
            <w:r w:rsidRPr="004C4453">
              <w:t>0.0013</w:t>
            </w:r>
          </w:p>
        </w:tc>
        <w:tc>
          <w:tcPr>
            <w:tcW w:w="1260" w:type="dxa"/>
            <w:noWrap/>
            <w:hideMark/>
          </w:tcPr>
          <w:p w14:paraId="4FE2F478" w14:textId="355620CA" w:rsidR="00D67D92" w:rsidRPr="00832BAD" w:rsidRDefault="00D67D92" w:rsidP="00D67D92">
            <w:r w:rsidRPr="004C4453">
              <w:t>0.0027</w:t>
            </w:r>
          </w:p>
        </w:tc>
        <w:tc>
          <w:tcPr>
            <w:tcW w:w="1360" w:type="dxa"/>
            <w:noWrap/>
            <w:hideMark/>
          </w:tcPr>
          <w:p w14:paraId="50C97024" w14:textId="3411FC7A" w:rsidR="00D67D92" w:rsidRPr="00832BAD" w:rsidRDefault="00D67D92" w:rsidP="00D67D92">
            <w:r w:rsidRPr="004C4453">
              <w:t>0.0014</w:t>
            </w:r>
          </w:p>
        </w:tc>
      </w:tr>
      <w:tr w:rsidR="00D67D92" w:rsidRPr="00832BAD" w14:paraId="58AAAB2C" w14:textId="77777777" w:rsidTr="00832BAD">
        <w:trPr>
          <w:trHeight w:val="315"/>
        </w:trPr>
        <w:tc>
          <w:tcPr>
            <w:tcW w:w="1200" w:type="dxa"/>
            <w:noWrap/>
            <w:hideMark/>
          </w:tcPr>
          <w:p w14:paraId="5D618D95" w14:textId="43C84B91" w:rsidR="00D67D92" w:rsidRPr="00832BAD" w:rsidRDefault="00D67D92" w:rsidP="00D67D92">
            <w:r>
              <w:t>10</w:t>
            </w:r>
          </w:p>
        </w:tc>
        <w:tc>
          <w:tcPr>
            <w:tcW w:w="1360" w:type="dxa"/>
            <w:noWrap/>
            <w:hideMark/>
          </w:tcPr>
          <w:p w14:paraId="028179A1" w14:textId="42820217" w:rsidR="00D67D92" w:rsidRPr="00832BAD" w:rsidRDefault="00D67D92" w:rsidP="00D67D92">
            <w:r w:rsidRPr="004C4453">
              <w:t>0.0000</w:t>
            </w:r>
          </w:p>
        </w:tc>
        <w:tc>
          <w:tcPr>
            <w:tcW w:w="1360" w:type="dxa"/>
            <w:noWrap/>
            <w:hideMark/>
          </w:tcPr>
          <w:p w14:paraId="3C23C990" w14:textId="0E7C0AD4" w:rsidR="00D67D92" w:rsidRPr="00832BAD" w:rsidRDefault="00D67D92" w:rsidP="00D67D92">
            <w:r w:rsidRPr="004C4453">
              <w:t>0.0000</w:t>
            </w:r>
          </w:p>
        </w:tc>
        <w:tc>
          <w:tcPr>
            <w:tcW w:w="1360" w:type="dxa"/>
            <w:noWrap/>
            <w:hideMark/>
          </w:tcPr>
          <w:p w14:paraId="43F87C5F" w14:textId="7DFF7861" w:rsidR="00D67D92" w:rsidRPr="00832BAD" w:rsidRDefault="00D67D92" w:rsidP="00D67D92">
            <w:r w:rsidRPr="004C4453">
              <w:t>-0.0000</w:t>
            </w:r>
          </w:p>
        </w:tc>
        <w:tc>
          <w:tcPr>
            <w:tcW w:w="1360" w:type="dxa"/>
            <w:noWrap/>
            <w:hideMark/>
          </w:tcPr>
          <w:p w14:paraId="2EC817F0" w14:textId="1C6DD4B1" w:rsidR="00D67D92" w:rsidRPr="00832BAD" w:rsidRDefault="00D67D92" w:rsidP="00D67D92">
            <w:r w:rsidRPr="004C4453">
              <w:t>-0.0010</w:t>
            </w:r>
          </w:p>
        </w:tc>
        <w:tc>
          <w:tcPr>
            <w:tcW w:w="1260" w:type="dxa"/>
            <w:noWrap/>
            <w:hideMark/>
          </w:tcPr>
          <w:p w14:paraId="4D4B1A58" w14:textId="62CA3CFC" w:rsidR="00D67D92" w:rsidRPr="00832BAD" w:rsidRDefault="00D67D92" w:rsidP="00D67D92">
            <w:r w:rsidRPr="004C4453">
              <w:t>0.0014</w:t>
            </w:r>
          </w:p>
        </w:tc>
        <w:tc>
          <w:tcPr>
            <w:tcW w:w="1360" w:type="dxa"/>
            <w:noWrap/>
            <w:hideMark/>
          </w:tcPr>
          <w:p w14:paraId="553E78BC" w14:textId="23A823B7" w:rsidR="00D67D92" w:rsidRPr="00832BAD" w:rsidRDefault="00D67D92" w:rsidP="00D67D92">
            <w:r w:rsidRPr="004C4453">
              <w:t>0.0024</w:t>
            </w:r>
          </w:p>
        </w:tc>
      </w:tr>
    </w:tbl>
    <w:bookmarkEnd w:id="5"/>
    <w:p w14:paraId="12BED928" w14:textId="7515EA62" w:rsidR="009E417B" w:rsidRDefault="00414319" w:rsidP="00414319">
      <w:pPr>
        <w:pStyle w:val="FigureTableHeading"/>
        <w:rPr>
          <w:noProof/>
        </w:rPr>
      </w:pPr>
      <w:r>
        <w:rPr>
          <w:noProof/>
        </w:rPr>
        <w:lastRenderedPageBreak/>
        <w:t xml:space="preserve">Table 11. </w:t>
      </w:r>
      <w:r w:rsidR="009740CA">
        <w:rPr>
          <w:noProof/>
        </w:rPr>
        <w:t>Simple effect estimates</w:t>
      </w:r>
      <w:r w:rsidR="009E417B">
        <w:rPr>
          <w:noProof/>
        </w:rPr>
        <w:t xml:space="preserve"> </w:t>
      </w:r>
      <w:r w:rsidR="009740CA">
        <w:rPr>
          <w:noProof/>
        </w:rPr>
        <w:t>and 95% confidence intervals</w:t>
      </w:r>
      <w:r w:rsidR="001D355C">
        <w:rPr>
          <w:noProof/>
        </w:rPr>
        <w:t xml:space="preserve"> for simple effect contrasts of internal meta-analysis</w:t>
      </w:r>
    </w:p>
    <w:tbl>
      <w:tblPr>
        <w:tblStyle w:val="APAReport"/>
        <w:tblW w:w="4824" w:type="dxa"/>
        <w:jc w:val="center"/>
        <w:tblLook w:val="04A0" w:firstRow="1" w:lastRow="0" w:firstColumn="1" w:lastColumn="0" w:noHBand="0" w:noVBand="1"/>
      </w:tblPr>
      <w:tblGrid>
        <w:gridCol w:w="1252"/>
        <w:gridCol w:w="1283"/>
        <w:gridCol w:w="2289"/>
      </w:tblGrid>
      <w:tr w:rsidR="00B559A5" w:rsidRPr="00832BAD" w14:paraId="4BE591F6" w14:textId="77777777" w:rsidTr="00082962">
        <w:trPr>
          <w:cnfStyle w:val="100000000000" w:firstRow="1" w:lastRow="0" w:firstColumn="0" w:lastColumn="0" w:oddVBand="0" w:evenVBand="0" w:oddHBand="0" w:evenHBand="0" w:firstRowFirstColumn="0" w:firstRowLastColumn="0" w:lastRowFirstColumn="0" w:lastRowLastColumn="0"/>
          <w:trHeight w:val="376"/>
          <w:jc w:val="center"/>
        </w:trPr>
        <w:tc>
          <w:tcPr>
            <w:tcW w:w="0" w:type="auto"/>
            <w:noWrap/>
            <w:vAlign w:val="center"/>
          </w:tcPr>
          <w:p w14:paraId="62A9AA41" w14:textId="014F4CA7" w:rsidR="00B559A5" w:rsidRDefault="00B559A5" w:rsidP="00B559A5">
            <w:pPr>
              <w:jc w:val="center"/>
            </w:pPr>
            <w:r>
              <w:t>Contrast</w:t>
            </w:r>
          </w:p>
        </w:tc>
        <w:tc>
          <w:tcPr>
            <w:tcW w:w="0" w:type="auto"/>
            <w:noWrap/>
            <w:vAlign w:val="center"/>
          </w:tcPr>
          <w:p w14:paraId="21F55C14" w14:textId="5A96F7A7" w:rsidR="00B559A5" w:rsidRDefault="00B559A5" w:rsidP="00B559A5">
            <w:pPr>
              <w:jc w:val="center"/>
            </w:pPr>
            <w:r>
              <w:t>Estimate</w:t>
            </w:r>
          </w:p>
        </w:tc>
        <w:tc>
          <w:tcPr>
            <w:tcW w:w="2289" w:type="dxa"/>
            <w:noWrap/>
            <w:vAlign w:val="center"/>
          </w:tcPr>
          <w:p w14:paraId="5CDA2449" w14:textId="194DD953" w:rsidR="00B559A5" w:rsidRDefault="00B559A5" w:rsidP="00B559A5">
            <w:pPr>
              <w:jc w:val="center"/>
            </w:pPr>
            <w:r>
              <w:t xml:space="preserve">95% </w:t>
            </w:r>
            <w:r w:rsidRPr="00082962">
              <w:rPr>
                <w:i/>
              </w:rPr>
              <w:t>CI</w:t>
            </w:r>
          </w:p>
        </w:tc>
      </w:tr>
      <w:tr w:rsidR="00B559A5" w:rsidRPr="00832BAD" w14:paraId="4C54E008" w14:textId="56CDEC7D" w:rsidTr="00082962">
        <w:trPr>
          <w:trHeight w:val="376"/>
          <w:jc w:val="center"/>
        </w:trPr>
        <w:tc>
          <w:tcPr>
            <w:tcW w:w="0" w:type="auto"/>
            <w:noWrap/>
            <w:hideMark/>
          </w:tcPr>
          <w:p w14:paraId="3F87637C" w14:textId="77777777" w:rsidR="00B559A5" w:rsidRPr="00832BAD" w:rsidRDefault="00B559A5" w:rsidP="00B559A5">
            <w:r>
              <w:t>5</w:t>
            </w:r>
          </w:p>
        </w:tc>
        <w:tc>
          <w:tcPr>
            <w:tcW w:w="0" w:type="auto"/>
            <w:noWrap/>
            <w:vAlign w:val="center"/>
            <w:hideMark/>
          </w:tcPr>
          <w:p w14:paraId="48006237" w14:textId="137D3531" w:rsidR="00B559A5" w:rsidRPr="00832BAD" w:rsidRDefault="00B559A5" w:rsidP="00B559A5">
            <w:pPr>
              <w:jc w:val="right"/>
            </w:pPr>
            <w:r w:rsidRPr="00A643C4">
              <w:t>0.06</w:t>
            </w:r>
          </w:p>
        </w:tc>
        <w:tc>
          <w:tcPr>
            <w:tcW w:w="2289" w:type="dxa"/>
            <w:noWrap/>
            <w:vAlign w:val="center"/>
            <w:hideMark/>
          </w:tcPr>
          <w:p w14:paraId="51C4AD79" w14:textId="4E571342" w:rsidR="00B559A5" w:rsidRPr="00832BAD" w:rsidRDefault="00B559A5" w:rsidP="00B559A5">
            <w:pPr>
              <w:jc w:val="center"/>
            </w:pPr>
            <w:r w:rsidRPr="009F6BA6">
              <w:t>-0.02</w:t>
            </w:r>
            <w:r>
              <w:t xml:space="preserve"> - </w:t>
            </w:r>
            <w:r w:rsidRPr="009F6BA6">
              <w:t>0.15</w:t>
            </w:r>
          </w:p>
        </w:tc>
      </w:tr>
      <w:tr w:rsidR="00B559A5" w:rsidRPr="00832BAD" w14:paraId="5281C39F" w14:textId="6C550ADB" w:rsidTr="00082962">
        <w:trPr>
          <w:trHeight w:val="376"/>
          <w:jc w:val="center"/>
        </w:trPr>
        <w:tc>
          <w:tcPr>
            <w:tcW w:w="0" w:type="auto"/>
            <w:noWrap/>
            <w:hideMark/>
          </w:tcPr>
          <w:p w14:paraId="6F236AF2" w14:textId="77777777" w:rsidR="00B559A5" w:rsidRPr="00832BAD" w:rsidRDefault="00B559A5" w:rsidP="00B559A5">
            <w:r>
              <w:t>6</w:t>
            </w:r>
          </w:p>
        </w:tc>
        <w:tc>
          <w:tcPr>
            <w:tcW w:w="0" w:type="auto"/>
            <w:noWrap/>
            <w:vAlign w:val="center"/>
            <w:hideMark/>
          </w:tcPr>
          <w:p w14:paraId="3CCAB02A" w14:textId="3209C1A2" w:rsidR="00B559A5" w:rsidRPr="00832BAD" w:rsidRDefault="00B559A5" w:rsidP="00B559A5">
            <w:pPr>
              <w:jc w:val="right"/>
            </w:pPr>
            <w:r w:rsidRPr="00A643C4">
              <w:t>0.03</w:t>
            </w:r>
          </w:p>
        </w:tc>
        <w:tc>
          <w:tcPr>
            <w:tcW w:w="2289" w:type="dxa"/>
            <w:noWrap/>
            <w:vAlign w:val="center"/>
            <w:hideMark/>
          </w:tcPr>
          <w:p w14:paraId="46D5049D" w14:textId="42BEE5F3" w:rsidR="00B559A5" w:rsidRPr="00832BAD" w:rsidRDefault="00B559A5" w:rsidP="00B559A5">
            <w:pPr>
              <w:jc w:val="center"/>
            </w:pPr>
            <w:r w:rsidRPr="009F6BA6">
              <w:t>-0.05</w:t>
            </w:r>
            <w:r>
              <w:t xml:space="preserve"> - </w:t>
            </w:r>
            <w:r w:rsidRPr="00B559A5">
              <w:t>0.12</w:t>
            </w:r>
          </w:p>
        </w:tc>
      </w:tr>
      <w:tr w:rsidR="00B559A5" w:rsidRPr="00832BAD" w14:paraId="4619ED7A" w14:textId="107B2586" w:rsidTr="00082962">
        <w:trPr>
          <w:trHeight w:val="376"/>
          <w:jc w:val="center"/>
        </w:trPr>
        <w:tc>
          <w:tcPr>
            <w:tcW w:w="0" w:type="auto"/>
            <w:noWrap/>
            <w:hideMark/>
          </w:tcPr>
          <w:p w14:paraId="573A95E8" w14:textId="77777777" w:rsidR="00B559A5" w:rsidRPr="00832BAD" w:rsidRDefault="00B559A5" w:rsidP="00B559A5">
            <w:r>
              <w:t>7</w:t>
            </w:r>
          </w:p>
        </w:tc>
        <w:tc>
          <w:tcPr>
            <w:tcW w:w="0" w:type="auto"/>
            <w:noWrap/>
            <w:vAlign w:val="center"/>
            <w:hideMark/>
          </w:tcPr>
          <w:p w14:paraId="7D95DBBD" w14:textId="732E07A3" w:rsidR="00B559A5" w:rsidRPr="00832BAD" w:rsidRDefault="00B559A5" w:rsidP="00B559A5">
            <w:pPr>
              <w:jc w:val="right"/>
            </w:pPr>
            <w:r w:rsidRPr="00A643C4">
              <w:t>-0.03</w:t>
            </w:r>
          </w:p>
        </w:tc>
        <w:tc>
          <w:tcPr>
            <w:tcW w:w="2289" w:type="dxa"/>
            <w:noWrap/>
            <w:vAlign w:val="center"/>
            <w:hideMark/>
          </w:tcPr>
          <w:p w14:paraId="791BE887" w14:textId="60BB6AF1" w:rsidR="00B559A5" w:rsidRPr="00832BAD" w:rsidRDefault="00B559A5" w:rsidP="00B559A5">
            <w:pPr>
              <w:jc w:val="center"/>
            </w:pPr>
            <w:r w:rsidRPr="009F6BA6">
              <w:t>-0.12</w:t>
            </w:r>
            <w:r>
              <w:t xml:space="preserve"> - 0.05</w:t>
            </w:r>
          </w:p>
        </w:tc>
      </w:tr>
      <w:tr w:rsidR="00B559A5" w:rsidRPr="00832BAD" w14:paraId="5C98ED3F" w14:textId="4C2208E1" w:rsidTr="00082962">
        <w:trPr>
          <w:trHeight w:val="376"/>
          <w:jc w:val="center"/>
        </w:trPr>
        <w:tc>
          <w:tcPr>
            <w:tcW w:w="0" w:type="auto"/>
            <w:noWrap/>
            <w:hideMark/>
          </w:tcPr>
          <w:p w14:paraId="6BB84BF1" w14:textId="77777777" w:rsidR="00B559A5" w:rsidRPr="00832BAD" w:rsidRDefault="00B559A5" w:rsidP="00B559A5">
            <w:r>
              <w:t>8</w:t>
            </w:r>
          </w:p>
        </w:tc>
        <w:tc>
          <w:tcPr>
            <w:tcW w:w="0" w:type="auto"/>
            <w:noWrap/>
            <w:vAlign w:val="center"/>
            <w:hideMark/>
          </w:tcPr>
          <w:p w14:paraId="1846489A" w14:textId="29D00B95" w:rsidR="00B559A5" w:rsidRPr="00832BAD" w:rsidRDefault="00B559A5" w:rsidP="00B559A5">
            <w:pPr>
              <w:jc w:val="right"/>
            </w:pPr>
            <w:r w:rsidRPr="00A643C4">
              <w:t>0.14</w:t>
            </w:r>
          </w:p>
        </w:tc>
        <w:tc>
          <w:tcPr>
            <w:tcW w:w="2289" w:type="dxa"/>
            <w:noWrap/>
            <w:vAlign w:val="center"/>
            <w:hideMark/>
          </w:tcPr>
          <w:p w14:paraId="5B5BECB9" w14:textId="334440BA" w:rsidR="00B559A5" w:rsidRPr="00832BAD" w:rsidRDefault="00B559A5" w:rsidP="00B559A5">
            <w:pPr>
              <w:jc w:val="center"/>
            </w:pPr>
            <w:r w:rsidRPr="009F6BA6">
              <w:t>0.05</w:t>
            </w:r>
            <w:r>
              <w:t xml:space="preserve"> - 0.24</w:t>
            </w:r>
          </w:p>
        </w:tc>
      </w:tr>
      <w:tr w:rsidR="00B559A5" w:rsidRPr="00832BAD" w14:paraId="6F06A66B" w14:textId="45DD35CA" w:rsidTr="00082962">
        <w:trPr>
          <w:trHeight w:val="376"/>
          <w:jc w:val="center"/>
        </w:trPr>
        <w:tc>
          <w:tcPr>
            <w:tcW w:w="0" w:type="auto"/>
            <w:noWrap/>
            <w:hideMark/>
          </w:tcPr>
          <w:p w14:paraId="71D2746F" w14:textId="77777777" w:rsidR="00B559A5" w:rsidRPr="00832BAD" w:rsidRDefault="00B559A5" w:rsidP="00B559A5">
            <w:r>
              <w:t>9</w:t>
            </w:r>
          </w:p>
        </w:tc>
        <w:tc>
          <w:tcPr>
            <w:tcW w:w="0" w:type="auto"/>
            <w:noWrap/>
            <w:vAlign w:val="center"/>
            <w:hideMark/>
          </w:tcPr>
          <w:p w14:paraId="31C9AB67" w14:textId="4DEBBC9F" w:rsidR="00B559A5" w:rsidRPr="00832BAD" w:rsidRDefault="00B559A5" w:rsidP="00B559A5">
            <w:pPr>
              <w:jc w:val="right"/>
            </w:pPr>
            <w:r w:rsidRPr="00A643C4">
              <w:t>0.00</w:t>
            </w:r>
          </w:p>
        </w:tc>
        <w:tc>
          <w:tcPr>
            <w:tcW w:w="2289" w:type="dxa"/>
            <w:noWrap/>
            <w:vAlign w:val="center"/>
            <w:hideMark/>
          </w:tcPr>
          <w:p w14:paraId="20C1699C" w14:textId="494B1A2C" w:rsidR="00B559A5" w:rsidRPr="00832BAD" w:rsidRDefault="00B559A5" w:rsidP="00B559A5">
            <w:pPr>
              <w:jc w:val="center"/>
            </w:pPr>
            <w:r w:rsidRPr="009F6BA6">
              <w:t>-0.10</w:t>
            </w:r>
            <w:r>
              <w:t xml:space="preserve"> - 0.10</w:t>
            </w:r>
          </w:p>
        </w:tc>
      </w:tr>
      <w:tr w:rsidR="00B559A5" w:rsidRPr="00832BAD" w14:paraId="684DCF90" w14:textId="13747B8D" w:rsidTr="00082962">
        <w:trPr>
          <w:trHeight w:val="376"/>
          <w:jc w:val="center"/>
        </w:trPr>
        <w:tc>
          <w:tcPr>
            <w:tcW w:w="0" w:type="auto"/>
            <w:noWrap/>
            <w:hideMark/>
          </w:tcPr>
          <w:p w14:paraId="6D2B5978" w14:textId="77777777" w:rsidR="00B559A5" w:rsidRPr="00832BAD" w:rsidRDefault="00B559A5" w:rsidP="00B559A5">
            <w:r>
              <w:t>10</w:t>
            </w:r>
          </w:p>
        </w:tc>
        <w:tc>
          <w:tcPr>
            <w:tcW w:w="0" w:type="auto"/>
            <w:noWrap/>
            <w:vAlign w:val="center"/>
            <w:hideMark/>
          </w:tcPr>
          <w:p w14:paraId="33144183" w14:textId="687F92A7" w:rsidR="00B559A5" w:rsidRPr="00832BAD" w:rsidRDefault="00B559A5" w:rsidP="00B559A5">
            <w:pPr>
              <w:jc w:val="right"/>
            </w:pPr>
            <w:r w:rsidRPr="00A643C4">
              <w:t>-0.14</w:t>
            </w:r>
          </w:p>
        </w:tc>
        <w:tc>
          <w:tcPr>
            <w:tcW w:w="2289" w:type="dxa"/>
            <w:noWrap/>
            <w:vAlign w:val="center"/>
            <w:hideMark/>
          </w:tcPr>
          <w:p w14:paraId="2B220E3D" w14:textId="0440B83F" w:rsidR="00B559A5" w:rsidRPr="00832BAD" w:rsidRDefault="00B559A5" w:rsidP="00B559A5">
            <w:pPr>
              <w:jc w:val="center"/>
            </w:pPr>
            <w:r w:rsidRPr="009F6BA6">
              <w:t>-0.24</w:t>
            </w:r>
            <w:r>
              <w:t xml:space="preserve"> - -0.05</w:t>
            </w:r>
          </w:p>
        </w:tc>
      </w:tr>
    </w:tbl>
    <w:p w14:paraId="0E72DFB0" w14:textId="0BAB516A" w:rsidR="00BB366A" w:rsidRPr="00BB366A" w:rsidRDefault="009B639C" w:rsidP="003877BC">
      <w:r>
        <w:rPr>
          <w:rFonts w:ascii="Times New Roman" w:hAnsi="Times New Roman" w:cs="Times New Roman"/>
          <w:noProof/>
        </w:rPr>
        <w:fldChar w:fldCharType="begin"/>
      </w:r>
      <w:r w:rsidRPr="00920B56">
        <w:instrText xml:space="preserve"> ADDIN EN.REFLIST </w:instrText>
      </w:r>
      <w:r>
        <w:rPr>
          <w:rFonts w:ascii="Times New Roman" w:hAnsi="Times New Roman" w:cs="Times New Roman"/>
          <w:noProof/>
        </w:rPr>
        <w:fldChar w:fldCharType="end"/>
      </w:r>
    </w:p>
    <w:sectPr w:rsidR="00BB366A" w:rsidRPr="00BB366A" w:rsidSect="00861B46">
      <w:headerReference w:type="default" r:id="rId130"/>
      <w:headerReference w:type="first" r:id="rId131"/>
      <w:footnotePr>
        <w:pos w:val="beneathText"/>
      </w:footnotePr>
      <w:pgSz w:w="12240" w:h="15840"/>
      <w:pgMar w:top="1440" w:right="1440" w:bottom="1440" w:left="1440" w:header="720" w:footer="720"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C4BB9" w14:textId="77777777" w:rsidR="00107DE1" w:rsidRDefault="00107DE1">
      <w:pPr>
        <w:spacing w:line="240" w:lineRule="auto"/>
      </w:pPr>
      <w:r>
        <w:separator/>
      </w:r>
    </w:p>
    <w:p w14:paraId="41F1BC9E" w14:textId="77777777" w:rsidR="00107DE1" w:rsidRDefault="00107DE1"/>
  </w:endnote>
  <w:endnote w:type="continuationSeparator" w:id="0">
    <w:p w14:paraId="650F0790" w14:textId="77777777" w:rsidR="00107DE1" w:rsidRDefault="00107DE1">
      <w:pPr>
        <w:spacing w:line="240" w:lineRule="auto"/>
      </w:pPr>
      <w:r>
        <w:continuationSeparator/>
      </w:r>
    </w:p>
    <w:p w14:paraId="0CA21BEC" w14:textId="77777777" w:rsidR="00107DE1" w:rsidRDefault="00107DE1"/>
  </w:endnote>
  <w:endnote w:type="continuationNotice" w:id="1">
    <w:p w14:paraId="5CABE4C3" w14:textId="77777777" w:rsidR="00107DE1" w:rsidRDefault="00107D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E0C6C" w14:textId="77777777" w:rsidR="00107DE1" w:rsidRDefault="00107DE1">
      <w:pPr>
        <w:spacing w:line="240" w:lineRule="auto"/>
      </w:pPr>
      <w:r>
        <w:separator/>
      </w:r>
    </w:p>
    <w:p w14:paraId="6F0F6D2A" w14:textId="77777777" w:rsidR="00107DE1" w:rsidRDefault="00107DE1"/>
  </w:footnote>
  <w:footnote w:type="continuationSeparator" w:id="0">
    <w:p w14:paraId="346E7BEE" w14:textId="77777777" w:rsidR="00107DE1" w:rsidRDefault="00107DE1">
      <w:pPr>
        <w:spacing w:line="240" w:lineRule="auto"/>
      </w:pPr>
      <w:r>
        <w:continuationSeparator/>
      </w:r>
    </w:p>
    <w:p w14:paraId="0D952CA2" w14:textId="77777777" w:rsidR="00107DE1" w:rsidRDefault="00107DE1"/>
  </w:footnote>
  <w:footnote w:type="continuationNotice" w:id="1">
    <w:p w14:paraId="17D1DD11" w14:textId="77777777" w:rsidR="00107DE1" w:rsidRDefault="00107D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40F6C" w14:textId="60396E7C" w:rsidR="003877BC" w:rsidRDefault="00107DE1">
    <w:pPr>
      <w:pStyle w:val="Header"/>
    </w:pPr>
    <w:sdt>
      <w:sdtPr>
        <w:rPr>
          <w:rStyle w:val="Strong"/>
        </w:rPr>
        <w:alias w:val="Running head"/>
        <w:tag w:val=""/>
        <w:id w:val="12739865"/>
        <w:placeholder>
          <w:docPart w:val="0735809B69224A139CA75762B6220D89"/>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3877BC">
          <w:rPr>
            <w:rStyle w:val="Strong"/>
          </w:rPr>
          <w:t>Biases IN AV Morality</w:t>
        </w:r>
      </w:sdtContent>
    </w:sdt>
    <w:r w:rsidR="003877BC">
      <w:rPr>
        <w:rStyle w:val="Strong"/>
      </w:rPr>
      <w:ptab w:relativeTo="margin" w:alignment="right" w:leader="none"/>
    </w:r>
    <w:r w:rsidR="003877BC">
      <w:rPr>
        <w:rStyle w:val="Strong"/>
      </w:rPr>
      <w:fldChar w:fldCharType="begin"/>
    </w:r>
    <w:r w:rsidR="003877BC">
      <w:rPr>
        <w:rStyle w:val="Strong"/>
      </w:rPr>
      <w:instrText xml:space="preserve"> PAGE   \* MERGEFORMAT </w:instrText>
    </w:r>
    <w:r w:rsidR="003877BC">
      <w:rPr>
        <w:rStyle w:val="Strong"/>
      </w:rPr>
      <w:fldChar w:fldCharType="separate"/>
    </w:r>
    <w:r w:rsidR="003877BC">
      <w:rPr>
        <w:rStyle w:val="Strong"/>
        <w:noProof/>
      </w:rPr>
      <w:t>46</w:t>
    </w:r>
    <w:r w:rsidR="003877BC">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BF19A" w14:textId="5F03D401" w:rsidR="003877BC" w:rsidRDefault="00107DE1">
    <w:pPr>
      <w:pStyle w:val="Header"/>
      <w:rPr>
        <w:rStyle w:val="Strong"/>
      </w:rPr>
    </w:pPr>
    <w:sdt>
      <w:sdtPr>
        <w:rPr>
          <w:rStyle w:val="Strong"/>
        </w:rPr>
        <w:alias w:val="Running head"/>
        <w:tag w:val=""/>
        <w:id w:val="-696842620"/>
        <w:lock w:val="sdtLocked"/>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3877BC">
          <w:rPr>
            <w:rStyle w:val="Strong"/>
          </w:rPr>
          <w:t>Biases IN AV Morality</w:t>
        </w:r>
      </w:sdtContent>
    </w:sdt>
    <w:r w:rsidR="003877BC">
      <w:rPr>
        <w:rStyle w:val="Strong"/>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20675240"/>
    <w:multiLevelType w:val="hybridMultilevel"/>
    <w:tmpl w:val="A4DE7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F039B3"/>
    <w:multiLevelType w:val="hybridMultilevel"/>
    <w:tmpl w:val="981C0A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4B467C59"/>
    <w:multiLevelType w:val="hybridMultilevel"/>
    <w:tmpl w:val="16F2B026"/>
    <w:lvl w:ilvl="0" w:tplc="AE961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892491E"/>
    <w:multiLevelType w:val="hybridMultilevel"/>
    <w:tmpl w:val="A5CC1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C3E1B04"/>
    <w:multiLevelType w:val="hybridMultilevel"/>
    <w:tmpl w:val="22429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70" w:hanging="360"/>
      </w:pPr>
      <w:rPr>
        <w:rFonts w:ascii="Courier New" w:hAnsi="Courier New" w:cs="Courier New" w:hint="default"/>
      </w:rPr>
    </w:lvl>
    <w:lvl w:ilvl="2" w:tplc="04090005">
      <w:start w:val="1"/>
      <w:numFmt w:val="bullet"/>
      <w:lvlText w:val=""/>
      <w:lvlJc w:val="left"/>
      <w:pPr>
        <w:ind w:left="1495"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6"/>
  </w:num>
  <w:num w:numId="13">
    <w:abstractNumId w:val="14"/>
  </w:num>
  <w:num w:numId="14">
    <w:abstractNumId w:val="12"/>
  </w:num>
  <w:num w:numId="15">
    <w:abstractNumId w:val="15"/>
  </w:num>
  <w:num w:numId="16">
    <w:abstractNumId w:val="11"/>
  </w:num>
  <w:num w:numId="17">
    <w:abstractNumId w:val="10"/>
  </w:num>
  <w:num w:numId="18">
    <w:abstractNumId w:val="18"/>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da-DK" w:vendorID="64" w:dllVersion="0" w:nlCheck="1" w:checkStyle="0"/>
  <w:activeWritingStyle w:appName="MSWord" w:lang="de-DE" w:vendorID="64" w:dllVersion="4096" w:nlCheck="1" w:checkStyle="0"/>
  <w:proofState w:spelling="clean" w:grammar="clean"/>
  <w:attachedTemplate r:id="rId1"/>
  <w:defaultTabStop w:val="720"/>
  <w:characterSpacingControl w:val="doNotCompress"/>
  <w:hdrShapeDefaults>
    <o:shapedefaults v:ext="edit" spidmax="2049"/>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av25p9zytdv55erero5trdqpxe29att9ssx&quot;&gt;References&lt;record-ids&gt;&lt;item&gt;39&lt;/item&gt;&lt;item&gt;149&lt;/item&gt;&lt;item&gt;378&lt;/item&gt;&lt;item&gt;380&lt;/item&gt;&lt;item&gt;625&lt;/item&gt;&lt;/record-ids&gt;&lt;/item&gt;&lt;/Libraries&gt;"/>
  </w:docVars>
  <w:rsids>
    <w:rsidRoot w:val="005F7584"/>
    <w:rsid w:val="00001D76"/>
    <w:rsid w:val="000023C6"/>
    <w:rsid w:val="000027C0"/>
    <w:rsid w:val="00003372"/>
    <w:rsid w:val="00003B67"/>
    <w:rsid w:val="00003CC8"/>
    <w:rsid w:val="00003EA0"/>
    <w:rsid w:val="000049F1"/>
    <w:rsid w:val="000063F7"/>
    <w:rsid w:val="00006E03"/>
    <w:rsid w:val="00007076"/>
    <w:rsid w:val="00007165"/>
    <w:rsid w:val="0000731B"/>
    <w:rsid w:val="000075F9"/>
    <w:rsid w:val="000102FE"/>
    <w:rsid w:val="00010B22"/>
    <w:rsid w:val="00010B3A"/>
    <w:rsid w:val="00010ED7"/>
    <w:rsid w:val="00011809"/>
    <w:rsid w:val="00011945"/>
    <w:rsid w:val="00011B7F"/>
    <w:rsid w:val="000124D5"/>
    <w:rsid w:val="00012775"/>
    <w:rsid w:val="000127D5"/>
    <w:rsid w:val="00012A7C"/>
    <w:rsid w:val="00012EB9"/>
    <w:rsid w:val="000140E4"/>
    <w:rsid w:val="00014497"/>
    <w:rsid w:val="00014EC3"/>
    <w:rsid w:val="00016A63"/>
    <w:rsid w:val="00017136"/>
    <w:rsid w:val="000175C7"/>
    <w:rsid w:val="000200AE"/>
    <w:rsid w:val="00021154"/>
    <w:rsid w:val="00021A3E"/>
    <w:rsid w:val="00022371"/>
    <w:rsid w:val="000224CB"/>
    <w:rsid w:val="00022C48"/>
    <w:rsid w:val="00023982"/>
    <w:rsid w:val="00023D03"/>
    <w:rsid w:val="00024471"/>
    <w:rsid w:val="0002611A"/>
    <w:rsid w:val="00030304"/>
    <w:rsid w:val="00030457"/>
    <w:rsid w:val="000306B8"/>
    <w:rsid w:val="00031688"/>
    <w:rsid w:val="000317F2"/>
    <w:rsid w:val="00031915"/>
    <w:rsid w:val="00031DFE"/>
    <w:rsid w:val="0003240E"/>
    <w:rsid w:val="00032DEF"/>
    <w:rsid w:val="0003303E"/>
    <w:rsid w:val="00033B44"/>
    <w:rsid w:val="00033FD5"/>
    <w:rsid w:val="000374AC"/>
    <w:rsid w:val="00037C78"/>
    <w:rsid w:val="00040779"/>
    <w:rsid w:val="00040F11"/>
    <w:rsid w:val="0004156E"/>
    <w:rsid w:val="00041B1B"/>
    <w:rsid w:val="000423BC"/>
    <w:rsid w:val="0004393E"/>
    <w:rsid w:val="0004397E"/>
    <w:rsid w:val="000441F5"/>
    <w:rsid w:val="00045035"/>
    <w:rsid w:val="0004540E"/>
    <w:rsid w:val="00046137"/>
    <w:rsid w:val="00046893"/>
    <w:rsid w:val="00047920"/>
    <w:rsid w:val="00047FEB"/>
    <w:rsid w:val="000500E6"/>
    <w:rsid w:val="0005012A"/>
    <w:rsid w:val="00050DD8"/>
    <w:rsid w:val="000517F1"/>
    <w:rsid w:val="00051A3C"/>
    <w:rsid w:val="00051D27"/>
    <w:rsid w:val="00051F15"/>
    <w:rsid w:val="00052594"/>
    <w:rsid w:val="000559CA"/>
    <w:rsid w:val="00055AAB"/>
    <w:rsid w:val="00056288"/>
    <w:rsid w:val="000563B2"/>
    <w:rsid w:val="000563C3"/>
    <w:rsid w:val="00057683"/>
    <w:rsid w:val="00057750"/>
    <w:rsid w:val="000577D5"/>
    <w:rsid w:val="00057CF7"/>
    <w:rsid w:val="000610F5"/>
    <w:rsid w:val="0006158E"/>
    <w:rsid w:val="000616C1"/>
    <w:rsid w:val="00061F92"/>
    <w:rsid w:val="000627BD"/>
    <w:rsid w:val="00062AC2"/>
    <w:rsid w:val="00063760"/>
    <w:rsid w:val="000638E0"/>
    <w:rsid w:val="000639ED"/>
    <w:rsid w:val="00063A89"/>
    <w:rsid w:val="00064486"/>
    <w:rsid w:val="000644AA"/>
    <w:rsid w:val="0006476D"/>
    <w:rsid w:val="00066480"/>
    <w:rsid w:val="0007031E"/>
    <w:rsid w:val="00071224"/>
    <w:rsid w:val="000714C5"/>
    <w:rsid w:val="00071FD8"/>
    <w:rsid w:val="0007243D"/>
    <w:rsid w:val="00072684"/>
    <w:rsid w:val="0007293D"/>
    <w:rsid w:val="00073A54"/>
    <w:rsid w:val="00073E19"/>
    <w:rsid w:val="00074270"/>
    <w:rsid w:val="00074904"/>
    <w:rsid w:val="0007594C"/>
    <w:rsid w:val="000763A2"/>
    <w:rsid w:val="00076F8F"/>
    <w:rsid w:val="00077371"/>
    <w:rsid w:val="000776C0"/>
    <w:rsid w:val="0007781B"/>
    <w:rsid w:val="000806D8"/>
    <w:rsid w:val="00080C51"/>
    <w:rsid w:val="000810D0"/>
    <w:rsid w:val="00081635"/>
    <w:rsid w:val="00081840"/>
    <w:rsid w:val="00082948"/>
    <w:rsid w:val="00082962"/>
    <w:rsid w:val="00082A64"/>
    <w:rsid w:val="00082E14"/>
    <w:rsid w:val="000837ED"/>
    <w:rsid w:val="00083E31"/>
    <w:rsid w:val="000844ED"/>
    <w:rsid w:val="00084702"/>
    <w:rsid w:val="00085157"/>
    <w:rsid w:val="00085902"/>
    <w:rsid w:val="00085D51"/>
    <w:rsid w:val="00085E30"/>
    <w:rsid w:val="00086B07"/>
    <w:rsid w:val="00086D62"/>
    <w:rsid w:val="00091672"/>
    <w:rsid w:val="00093D01"/>
    <w:rsid w:val="000941D7"/>
    <w:rsid w:val="0009421A"/>
    <w:rsid w:val="00094363"/>
    <w:rsid w:val="00095BB9"/>
    <w:rsid w:val="00096135"/>
    <w:rsid w:val="00096FA5"/>
    <w:rsid w:val="000974F7"/>
    <w:rsid w:val="000A14C7"/>
    <w:rsid w:val="000A15CB"/>
    <w:rsid w:val="000A18D6"/>
    <w:rsid w:val="000A2153"/>
    <w:rsid w:val="000A2EA3"/>
    <w:rsid w:val="000A40EB"/>
    <w:rsid w:val="000A4547"/>
    <w:rsid w:val="000A4F63"/>
    <w:rsid w:val="000A6C61"/>
    <w:rsid w:val="000A6EA2"/>
    <w:rsid w:val="000A7D9B"/>
    <w:rsid w:val="000B0499"/>
    <w:rsid w:val="000B05F0"/>
    <w:rsid w:val="000B14BF"/>
    <w:rsid w:val="000B23A0"/>
    <w:rsid w:val="000B23C7"/>
    <w:rsid w:val="000B2D20"/>
    <w:rsid w:val="000B3013"/>
    <w:rsid w:val="000B30F3"/>
    <w:rsid w:val="000B4238"/>
    <w:rsid w:val="000B431D"/>
    <w:rsid w:val="000B4D40"/>
    <w:rsid w:val="000B55ED"/>
    <w:rsid w:val="000B5665"/>
    <w:rsid w:val="000B57FE"/>
    <w:rsid w:val="000B5A23"/>
    <w:rsid w:val="000B6D03"/>
    <w:rsid w:val="000B6D78"/>
    <w:rsid w:val="000B7205"/>
    <w:rsid w:val="000C01F9"/>
    <w:rsid w:val="000C0FB9"/>
    <w:rsid w:val="000C26D3"/>
    <w:rsid w:val="000C2994"/>
    <w:rsid w:val="000C30EB"/>
    <w:rsid w:val="000C4010"/>
    <w:rsid w:val="000C43A4"/>
    <w:rsid w:val="000C7565"/>
    <w:rsid w:val="000C792F"/>
    <w:rsid w:val="000D0402"/>
    <w:rsid w:val="000D0936"/>
    <w:rsid w:val="000D09F5"/>
    <w:rsid w:val="000D15A8"/>
    <w:rsid w:val="000D1AD4"/>
    <w:rsid w:val="000D3E53"/>
    <w:rsid w:val="000D3F41"/>
    <w:rsid w:val="000D4396"/>
    <w:rsid w:val="000D49F7"/>
    <w:rsid w:val="000D4D0D"/>
    <w:rsid w:val="000D4E7A"/>
    <w:rsid w:val="000D6670"/>
    <w:rsid w:val="000D7E40"/>
    <w:rsid w:val="000E0D36"/>
    <w:rsid w:val="000E0E60"/>
    <w:rsid w:val="000E16F3"/>
    <w:rsid w:val="000E1807"/>
    <w:rsid w:val="000E1CE9"/>
    <w:rsid w:val="000E21F1"/>
    <w:rsid w:val="000E2770"/>
    <w:rsid w:val="000E2A44"/>
    <w:rsid w:val="000E2B45"/>
    <w:rsid w:val="000E2C74"/>
    <w:rsid w:val="000E30BE"/>
    <w:rsid w:val="000E3282"/>
    <w:rsid w:val="000E35DE"/>
    <w:rsid w:val="000E44F0"/>
    <w:rsid w:val="000E5B11"/>
    <w:rsid w:val="000E65C7"/>
    <w:rsid w:val="000F0812"/>
    <w:rsid w:val="000F13CE"/>
    <w:rsid w:val="000F16B6"/>
    <w:rsid w:val="000F1D92"/>
    <w:rsid w:val="000F27FE"/>
    <w:rsid w:val="000F2A95"/>
    <w:rsid w:val="000F3D1E"/>
    <w:rsid w:val="000F3DC5"/>
    <w:rsid w:val="000F4336"/>
    <w:rsid w:val="000F43F1"/>
    <w:rsid w:val="000F51FF"/>
    <w:rsid w:val="000F6143"/>
    <w:rsid w:val="000F6E90"/>
    <w:rsid w:val="000F7745"/>
    <w:rsid w:val="000F785D"/>
    <w:rsid w:val="000F7E72"/>
    <w:rsid w:val="001008E9"/>
    <w:rsid w:val="001011E8"/>
    <w:rsid w:val="001028E8"/>
    <w:rsid w:val="00102AE0"/>
    <w:rsid w:val="001035FA"/>
    <w:rsid w:val="00103699"/>
    <w:rsid w:val="001036B3"/>
    <w:rsid w:val="00103ABA"/>
    <w:rsid w:val="0010419E"/>
    <w:rsid w:val="0010428F"/>
    <w:rsid w:val="00104D42"/>
    <w:rsid w:val="001071D5"/>
    <w:rsid w:val="00107A33"/>
    <w:rsid w:val="00107BCC"/>
    <w:rsid w:val="00107BEC"/>
    <w:rsid w:val="00107DE1"/>
    <w:rsid w:val="001105EA"/>
    <w:rsid w:val="0011095B"/>
    <w:rsid w:val="00111899"/>
    <w:rsid w:val="00111A79"/>
    <w:rsid w:val="00111FEE"/>
    <w:rsid w:val="00112708"/>
    <w:rsid w:val="001130C8"/>
    <w:rsid w:val="00113249"/>
    <w:rsid w:val="00114C4A"/>
    <w:rsid w:val="00114E99"/>
    <w:rsid w:val="00114F31"/>
    <w:rsid w:val="00115651"/>
    <w:rsid w:val="00115D67"/>
    <w:rsid w:val="00115EB1"/>
    <w:rsid w:val="00116722"/>
    <w:rsid w:val="0011698E"/>
    <w:rsid w:val="00116D8C"/>
    <w:rsid w:val="001173FE"/>
    <w:rsid w:val="001178C3"/>
    <w:rsid w:val="00117941"/>
    <w:rsid w:val="00117A07"/>
    <w:rsid w:val="00121C33"/>
    <w:rsid w:val="00121E66"/>
    <w:rsid w:val="00122271"/>
    <w:rsid w:val="00123073"/>
    <w:rsid w:val="00123234"/>
    <w:rsid w:val="0012323F"/>
    <w:rsid w:val="00123271"/>
    <w:rsid w:val="001242C6"/>
    <w:rsid w:val="001252EF"/>
    <w:rsid w:val="00125442"/>
    <w:rsid w:val="00125EFC"/>
    <w:rsid w:val="00126A9B"/>
    <w:rsid w:val="00126E34"/>
    <w:rsid w:val="0013121B"/>
    <w:rsid w:val="00131727"/>
    <w:rsid w:val="00131C6D"/>
    <w:rsid w:val="00131D7A"/>
    <w:rsid w:val="001320B0"/>
    <w:rsid w:val="0013291F"/>
    <w:rsid w:val="001335B6"/>
    <w:rsid w:val="00136D76"/>
    <w:rsid w:val="00140266"/>
    <w:rsid w:val="0014052B"/>
    <w:rsid w:val="00140B02"/>
    <w:rsid w:val="00140F58"/>
    <w:rsid w:val="0014209E"/>
    <w:rsid w:val="001426D6"/>
    <w:rsid w:val="00142D27"/>
    <w:rsid w:val="00144BED"/>
    <w:rsid w:val="00146372"/>
    <w:rsid w:val="001464C9"/>
    <w:rsid w:val="00146A00"/>
    <w:rsid w:val="00146DA1"/>
    <w:rsid w:val="001477E7"/>
    <w:rsid w:val="00150303"/>
    <w:rsid w:val="0015102D"/>
    <w:rsid w:val="0015157E"/>
    <w:rsid w:val="001517CB"/>
    <w:rsid w:val="00151848"/>
    <w:rsid w:val="00152B40"/>
    <w:rsid w:val="001536A9"/>
    <w:rsid w:val="001536D5"/>
    <w:rsid w:val="00154529"/>
    <w:rsid w:val="00154BFB"/>
    <w:rsid w:val="00154F61"/>
    <w:rsid w:val="00155321"/>
    <w:rsid w:val="0015585C"/>
    <w:rsid w:val="001567BC"/>
    <w:rsid w:val="0015776C"/>
    <w:rsid w:val="00157852"/>
    <w:rsid w:val="00157A51"/>
    <w:rsid w:val="00157A6E"/>
    <w:rsid w:val="00157C2D"/>
    <w:rsid w:val="00157E1A"/>
    <w:rsid w:val="0016119E"/>
    <w:rsid w:val="00162156"/>
    <w:rsid w:val="0016268C"/>
    <w:rsid w:val="00162DBF"/>
    <w:rsid w:val="00162E65"/>
    <w:rsid w:val="001633C4"/>
    <w:rsid w:val="00163824"/>
    <w:rsid w:val="00164DEE"/>
    <w:rsid w:val="00164F50"/>
    <w:rsid w:val="001653AA"/>
    <w:rsid w:val="001662A6"/>
    <w:rsid w:val="00166C79"/>
    <w:rsid w:val="001672A1"/>
    <w:rsid w:val="00167CC8"/>
    <w:rsid w:val="00167E99"/>
    <w:rsid w:val="00167F43"/>
    <w:rsid w:val="00170A16"/>
    <w:rsid w:val="00170F1A"/>
    <w:rsid w:val="001725F3"/>
    <w:rsid w:val="001728BF"/>
    <w:rsid w:val="00172A0D"/>
    <w:rsid w:val="001736B8"/>
    <w:rsid w:val="001757E4"/>
    <w:rsid w:val="00175E93"/>
    <w:rsid w:val="00176D23"/>
    <w:rsid w:val="00176D48"/>
    <w:rsid w:val="00177066"/>
    <w:rsid w:val="001776A9"/>
    <w:rsid w:val="00177949"/>
    <w:rsid w:val="0018137F"/>
    <w:rsid w:val="00181480"/>
    <w:rsid w:val="00181556"/>
    <w:rsid w:val="00181E63"/>
    <w:rsid w:val="001824CE"/>
    <w:rsid w:val="00182F77"/>
    <w:rsid w:val="0018788C"/>
    <w:rsid w:val="00190597"/>
    <w:rsid w:val="001919D2"/>
    <w:rsid w:val="00191DF9"/>
    <w:rsid w:val="00192C13"/>
    <w:rsid w:val="00192D38"/>
    <w:rsid w:val="00195287"/>
    <w:rsid w:val="001962A1"/>
    <w:rsid w:val="00196B20"/>
    <w:rsid w:val="00196D0B"/>
    <w:rsid w:val="00197901"/>
    <w:rsid w:val="001A064F"/>
    <w:rsid w:val="001A12F0"/>
    <w:rsid w:val="001A171A"/>
    <w:rsid w:val="001A1A9F"/>
    <w:rsid w:val="001A1E59"/>
    <w:rsid w:val="001A2428"/>
    <w:rsid w:val="001A35EA"/>
    <w:rsid w:val="001A36FB"/>
    <w:rsid w:val="001A3CC1"/>
    <w:rsid w:val="001A3DEC"/>
    <w:rsid w:val="001A40A3"/>
    <w:rsid w:val="001A4890"/>
    <w:rsid w:val="001A50B2"/>
    <w:rsid w:val="001A525B"/>
    <w:rsid w:val="001A603D"/>
    <w:rsid w:val="001A64E0"/>
    <w:rsid w:val="001A7710"/>
    <w:rsid w:val="001B01BF"/>
    <w:rsid w:val="001B0FF0"/>
    <w:rsid w:val="001B12E3"/>
    <w:rsid w:val="001B141E"/>
    <w:rsid w:val="001B1EF7"/>
    <w:rsid w:val="001B24C7"/>
    <w:rsid w:val="001B2793"/>
    <w:rsid w:val="001B2C37"/>
    <w:rsid w:val="001B317B"/>
    <w:rsid w:val="001B3A85"/>
    <w:rsid w:val="001B433F"/>
    <w:rsid w:val="001B4B7C"/>
    <w:rsid w:val="001B51AB"/>
    <w:rsid w:val="001B64E3"/>
    <w:rsid w:val="001B7CB6"/>
    <w:rsid w:val="001C00EF"/>
    <w:rsid w:val="001C0165"/>
    <w:rsid w:val="001C01A1"/>
    <w:rsid w:val="001C1856"/>
    <w:rsid w:val="001C2A79"/>
    <w:rsid w:val="001C365C"/>
    <w:rsid w:val="001C492C"/>
    <w:rsid w:val="001C4EF4"/>
    <w:rsid w:val="001C55E5"/>
    <w:rsid w:val="001C794E"/>
    <w:rsid w:val="001C7C00"/>
    <w:rsid w:val="001D02AC"/>
    <w:rsid w:val="001D04FE"/>
    <w:rsid w:val="001D09C9"/>
    <w:rsid w:val="001D0D00"/>
    <w:rsid w:val="001D12D0"/>
    <w:rsid w:val="001D18C6"/>
    <w:rsid w:val="001D2866"/>
    <w:rsid w:val="001D32CC"/>
    <w:rsid w:val="001D33F8"/>
    <w:rsid w:val="001D355C"/>
    <w:rsid w:val="001D3F3A"/>
    <w:rsid w:val="001D46F9"/>
    <w:rsid w:val="001D48EE"/>
    <w:rsid w:val="001D5C54"/>
    <w:rsid w:val="001D6028"/>
    <w:rsid w:val="001D6D9D"/>
    <w:rsid w:val="001D7A2A"/>
    <w:rsid w:val="001E03E6"/>
    <w:rsid w:val="001E157E"/>
    <w:rsid w:val="001E2E6E"/>
    <w:rsid w:val="001E2FA4"/>
    <w:rsid w:val="001E3FA3"/>
    <w:rsid w:val="001E52CD"/>
    <w:rsid w:val="001E5B43"/>
    <w:rsid w:val="001E7E7D"/>
    <w:rsid w:val="001E7F3F"/>
    <w:rsid w:val="001F06D3"/>
    <w:rsid w:val="001F074F"/>
    <w:rsid w:val="001F0C32"/>
    <w:rsid w:val="001F1150"/>
    <w:rsid w:val="001F16CD"/>
    <w:rsid w:val="001F201E"/>
    <w:rsid w:val="001F2338"/>
    <w:rsid w:val="001F353B"/>
    <w:rsid w:val="001F452F"/>
    <w:rsid w:val="001F5546"/>
    <w:rsid w:val="001F5A5F"/>
    <w:rsid w:val="001F783F"/>
    <w:rsid w:val="0020040B"/>
    <w:rsid w:val="00200470"/>
    <w:rsid w:val="00200FC9"/>
    <w:rsid w:val="00201198"/>
    <w:rsid w:val="00202B33"/>
    <w:rsid w:val="00202CEA"/>
    <w:rsid w:val="00203166"/>
    <w:rsid w:val="00205C3B"/>
    <w:rsid w:val="00206CC7"/>
    <w:rsid w:val="00206E6E"/>
    <w:rsid w:val="002079B6"/>
    <w:rsid w:val="002102E7"/>
    <w:rsid w:val="002108CF"/>
    <w:rsid w:val="00210E42"/>
    <w:rsid w:val="00211176"/>
    <w:rsid w:val="00211386"/>
    <w:rsid w:val="00211CC5"/>
    <w:rsid w:val="00211E22"/>
    <w:rsid w:val="00211FA4"/>
    <w:rsid w:val="00212069"/>
    <w:rsid w:val="00215D40"/>
    <w:rsid w:val="00215E90"/>
    <w:rsid w:val="00216B02"/>
    <w:rsid w:val="002203D2"/>
    <w:rsid w:val="00220750"/>
    <w:rsid w:val="00222B46"/>
    <w:rsid w:val="00223D36"/>
    <w:rsid w:val="00224675"/>
    <w:rsid w:val="00224D63"/>
    <w:rsid w:val="00225746"/>
    <w:rsid w:val="002262B5"/>
    <w:rsid w:val="0022638E"/>
    <w:rsid w:val="00227BCB"/>
    <w:rsid w:val="00227D6E"/>
    <w:rsid w:val="00230473"/>
    <w:rsid w:val="0023085D"/>
    <w:rsid w:val="00231E83"/>
    <w:rsid w:val="00232091"/>
    <w:rsid w:val="00232917"/>
    <w:rsid w:val="00232E20"/>
    <w:rsid w:val="0023305C"/>
    <w:rsid w:val="00233BB0"/>
    <w:rsid w:val="0023467F"/>
    <w:rsid w:val="00234B23"/>
    <w:rsid w:val="002353D4"/>
    <w:rsid w:val="00235CBC"/>
    <w:rsid w:val="00236001"/>
    <w:rsid w:val="002360C7"/>
    <w:rsid w:val="00236CFB"/>
    <w:rsid w:val="00240332"/>
    <w:rsid w:val="00240BF2"/>
    <w:rsid w:val="00240F14"/>
    <w:rsid w:val="002423B4"/>
    <w:rsid w:val="002426BC"/>
    <w:rsid w:val="00243D0E"/>
    <w:rsid w:val="002455E5"/>
    <w:rsid w:val="0024567E"/>
    <w:rsid w:val="00246154"/>
    <w:rsid w:val="0024663C"/>
    <w:rsid w:val="00247ACA"/>
    <w:rsid w:val="00247F4B"/>
    <w:rsid w:val="00250100"/>
    <w:rsid w:val="00250620"/>
    <w:rsid w:val="00250E2D"/>
    <w:rsid w:val="00251168"/>
    <w:rsid w:val="002511BE"/>
    <w:rsid w:val="00251649"/>
    <w:rsid w:val="002517A0"/>
    <w:rsid w:val="00252075"/>
    <w:rsid w:val="00252697"/>
    <w:rsid w:val="002527E3"/>
    <w:rsid w:val="00253400"/>
    <w:rsid w:val="00253A7F"/>
    <w:rsid w:val="00254F6E"/>
    <w:rsid w:val="00255B6F"/>
    <w:rsid w:val="00256291"/>
    <w:rsid w:val="00256373"/>
    <w:rsid w:val="0025744C"/>
    <w:rsid w:val="002602FA"/>
    <w:rsid w:val="00260F0A"/>
    <w:rsid w:val="00261825"/>
    <w:rsid w:val="002618D8"/>
    <w:rsid w:val="00264057"/>
    <w:rsid w:val="002643BF"/>
    <w:rsid w:val="002644E2"/>
    <w:rsid w:val="00264C80"/>
    <w:rsid w:val="00265B3B"/>
    <w:rsid w:val="00265C4B"/>
    <w:rsid w:val="00265E08"/>
    <w:rsid w:val="00265E29"/>
    <w:rsid w:val="002672E5"/>
    <w:rsid w:val="002673B6"/>
    <w:rsid w:val="00267B65"/>
    <w:rsid w:val="00267BBF"/>
    <w:rsid w:val="00270450"/>
    <w:rsid w:val="0027124E"/>
    <w:rsid w:val="002715B1"/>
    <w:rsid w:val="0027170B"/>
    <w:rsid w:val="00275333"/>
    <w:rsid w:val="00275780"/>
    <w:rsid w:val="002759DF"/>
    <w:rsid w:val="002768E1"/>
    <w:rsid w:val="00276FE5"/>
    <w:rsid w:val="00277C26"/>
    <w:rsid w:val="00280959"/>
    <w:rsid w:val="00280A6B"/>
    <w:rsid w:val="0028118C"/>
    <w:rsid w:val="0028120B"/>
    <w:rsid w:val="00281762"/>
    <w:rsid w:val="002818F4"/>
    <w:rsid w:val="00281B57"/>
    <w:rsid w:val="0028223F"/>
    <w:rsid w:val="0028305B"/>
    <w:rsid w:val="00283467"/>
    <w:rsid w:val="00283575"/>
    <w:rsid w:val="00283ED9"/>
    <w:rsid w:val="00284F76"/>
    <w:rsid w:val="00285012"/>
    <w:rsid w:val="00285343"/>
    <w:rsid w:val="0028606E"/>
    <w:rsid w:val="00286379"/>
    <w:rsid w:val="002869C5"/>
    <w:rsid w:val="00286F61"/>
    <w:rsid w:val="00287902"/>
    <w:rsid w:val="00287F6A"/>
    <w:rsid w:val="002909C1"/>
    <w:rsid w:val="00291824"/>
    <w:rsid w:val="00292590"/>
    <w:rsid w:val="00292E20"/>
    <w:rsid w:val="0029573A"/>
    <w:rsid w:val="00295FE9"/>
    <w:rsid w:val="0029610B"/>
    <w:rsid w:val="00296938"/>
    <w:rsid w:val="002969EA"/>
    <w:rsid w:val="00296A21"/>
    <w:rsid w:val="002A038D"/>
    <w:rsid w:val="002A0642"/>
    <w:rsid w:val="002A0E5B"/>
    <w:rsid w:val="002A1A92"/>
    <w:rsid w:val="002A1D84"/>
    <w:rsid w:val="002A230C"/>
    <w:rsid w:val="002A390A"/>
    <w:rsid w:val="002A46C9"/>
    <w:rsid w:val="002A51FF"/>
    <w:rsid w:val="002A604E"/>
    <w:rsid w:val="002A6ED7"/>
    <w:rsid w:val="002A74B2"/>
    <w:rsid w:val="002A7E9D"/>
    <w:rsid w:val="002B03B4"/>
    <w:rsid w:val="002B079B"/>
    <w:rsid w:val="002B14B4"/>
    <w:rsid w:val="002B16BE"/>
    <w:rsid w:val="002B1AEC"/>
    <w:rsid w:val="002B22A4"/>
    <w:rsid w:val="002B2B33"/>
    <w:rsid w:val="002B4478"/>
    <w:rsid w:val="002B54C7"/>
    <w:rsid w:val="002B6B10"/>
    <w:rsid w:val="002B7206"/>
    <w:rsid w:val="002B78B8"/>
    <w:rsid w:val="002B79C8"/>
    <w:rsid w:val="002B7C23"/>
    <w:rsid w:val="002C0D04"/>
    <w:rsid w:val="002C212D"/>
    <w:rsid w:val="002C2E22"/>
    <w:rsid w:val="002C3A9B"/>
    <w:rsid w:val="002C3AFB"/>
    <w:rsid w:val="002C41A6"/>
    <w:rsid w:val="002C4266"/>
    <w:rsid w:val="002C56BE"/>
    <w:rsid w:val="002C6424"/>
    <w:rsid w:val="002C66BF"/>
    <w:rsid w:val="002C6FBD"/>
    <w:rsid w:val="002C7278"/>
    <w:rsid w:val="002C7291"/>
    <w:rsid w:val="002D0178"/>
    <w:rsid w:val="002D1281"/>
    <w:rsid w:val="002D23A7"/>
    <w:rsid w:val="002D528D"/>
    <w:rsid w:val="002D5D88"/>
    <w:rsid w:val="002D5F51"/>
    <w:rsid w:val="002D69C0"/>
    <w:rsid w:val="002D6F62"/>
    <w:rsid w:val="002D7160"/>
    <w:rsid w:val="002D798B"/>
    <w:rsid w:val="002E052C"/>
    <w:rsid w:val="002E1026"/>
    <w:rsid w:val="002E18C3"/>
    <w:rsid w:val="002E1BED"/>
    <w:rsid w:val="002E24EF"/>
    <w:rsid w:val="002E2570"/>
    <w:rsid w:val="002E35E1"/>
    <w:rsid w:val="002E3A10"/>
    <w:rsid w:val="002E3E21"/>
    <w:rsid w:val="002E4225"/>
    <w:rsid w:val="002E47A6"/>
    <w:rsid w:val="002E642C"/>
    <w:rsid w:val="002E66FC"/>
    <w:rsid w:val="002E6C9B"/>
    <w:rsid w:val="002E6D36"/>
    <w:rsid w:val="002E72E3"/>
    <w:rsid w:val="002E785D"/>
    <w:rsid w:val="002E7A86"/>
    <w:rsid w:val="002E7CE9"/>
    <w:rsid w:val="002F1937"/>
    <w:rsid w:val="002F1B55"/>
    <w:rsid w:val="002F4D13"/>
    <w:rsid w:val="002F52C2"/>
    <w:rsid w:val="002F5A08"/>
    <w:rsid w:val="002F6A1E"/>
    <w:rsid w:val="002F7510"/>
    <w:rsid w:val="002F7699"/>
    <w:rsid w:val="002F76BC"/>
    <w:rsid w:val="002F7D65"/>
    <w:rsid w:val="00300225"/>
    <w:rsid w:val="00300435"/>
    <w:rsid w:val="003014B6"/>
    <w:rsid w:val="003021BB"/>
    <w:rsid w:val="0030338D"/>
    <w:rsid w:val="003057F1"/>
    <w:rsid w:val="00306493"/>
    <w:rsid w:val="003067A0"/>
    <w:rsid w:val="00307315"/>
    <w:rsid w:val="00307D3B"/>
    <w:rsid w:val="00312DDB"/>
    <w:rsid w:val="00313F3E"/>
    <w:rsid w:val="00315907"/>
    <w:rsid w:val="00316C98"/>
    <w:rsid w:val="00316EFD"/>
    <w:rsid w:val="00316FF9"/>
    <w:rsid w:val="003207AF"/>
    <w:rsid w:val="003229EB"/>
    <w:rsid w:val="00322B85"/>
    <w:rsid w:val="00322C71"/>
    <w:rsid w:val="00323655"/>
    <w:rsid w:val="003236DF"/>
    <w:rsid w:val="003238A2"/>
    <w:rsid w:val="00324F24"/>
    <w:rsid w:val="00325B6B"/>
    <w:rsid w:val="00325D5D"/>
    <w:rsid w:val="00325F77"/>
    <w:rsid w:val="003261C5"/>
    <w:rsid w:val="00326693"/>
    <w:rsid w:val="00327081"/>
    <w:rsid w:val="003275D8"/>
    <w:rsid w:val="00331C1F"/>
    <w:rsid w:val="00331CCD"/>
    <w:rsid w:val="00333668"/>
    <w:rsid w:val="0033389B"/>
    <w:rsid w:val="00333D3D"/>
    <w:rsid w:val="00333D74"/>
    <w:rsid w:val="0033651F"/>
    <w:rsid w:val="0033656C"/>
    <w:rsid w:val="00336FA7"/>
    <w:rsid w:val="00337265"/>
    <w:rsid w:val="003373FF"/>
    <w:rsid w:val="003379C5"/>
    <w:rsid w:val="00337BF0"/>
    <w:rsid w:val="00337CB3"/>
    <w:rsid w:val="0034209B"/>
    <w:rsid w:val="0034250C"/>
    <w:rsid w:val="00342AB5"/>
    <w:rsid w:val="00342B66"/>
    <w:rsid w:val="00342E94"/>
    <w:rsid w:val="00342F46"/>
    <w:rsid w:val="00343532"/>
    <w:rsid w:val="003436AF"/>
    <w:rsid w:val="00345BA4"/>
    <w:rsid w:val="00345CCA"/>
    <w:rsid w:val="0034696B"/>
    <w:rsid w:val="00346EE3"/>
    <w:rsid w:val="00350B88"/>
    <w:rsid w:val="00350DD7"/>
    <w:rsid w:val="00350F4B"/>
    <w:rsid w:val="003510C6"/>
    <w:rsid w:val="00351488"/>
    <w:rsid w:val="003533CB"/>
    <w:rsid w:val="00353482"/>
    <w:rsid w:val="0035375B"/>
    <w:rsid w:val="003542E0"/>
    <w:rsid w:val="0035480E"/>
    <w:rsid w:val="00354AFC"/>
    <w:rsid w:val="00355123"/>
    <w:rsid w:val="00355904"/>
    <w:rsid w:val="00355B16"/>
    <w:rsid w:val="00355DCA"/>
    <w:rsid w:val="00356130"/>
    <w:rsid w:val="00356282"/>
    <w:rsid w:val="00356A91"/>
    <w:rsid w:val="003570C6"/>
    <w:rsid w:val="00357321"/>
    <w:rsid w:val="003579BE"/>
    <w:rsid w:val="0036058F"/>
    <w:rsid w:val="00360911"/>
    <w:rsid w:val="00361734"/>
    <w:rsid w:val="0036220F"/>
    <w:rsid w:val="003623EF"/>
    <w:rsid w:val="00362916"/>
    <w:rsid w:val="00363FFC"/>
    <w:rsid w:val="00364776"/>
    <w:rsid w:val="00364ADE"/>
    <w:rsid w:val="00364B4B"/>
    <w:rsid w:val="00365C02"/>
    <w:rsid w:val="00366122"/>
    <w:rsid w:val="00366388"/>
    <w:rsid w:val="00366680"/>
    <w:rsid w:val="003666A4"/>
    <w:rsid w:val="003677DD"/>
    <w:rsid w:val="00367B3F"/>
    <w:rsid w:val="0037055B"/>
    <w:rsid w:val="003708A8"/>
    <w:rsid w:val="00370A46"/>
    <w:rsid w:val="003710B3"/>
    <w:rsid w:val="00371389"/>
    <w:rsid w:val="00371833"/>
    <w:rsid w:val="00372324"/>
    <w:rsid w:val="003725F9"/>
    <w:rsid w:val="003727ED"/>
    <w:rsid w:val="00372B59"/>
    <w:rsid w:val="00372D44"/>
    <w:rsid w:val="00374DCA"/>
    <w:rsid w:val="003776DC"/>
    <w:rsid w:val="00377E0E"/>
    <w:rsid w:val="00380C6E"/>
    <w:rsid w:val="00381ED2"/>
    <w:rsid w:val="00382C18"/>
    <w:rsid w:val="00383C7E"/>
    <w:rsid w:val="00384DB2"/>
    <w:rsid w:val="0038508C"/>
    <w:rsid w:val="00385893"/>
    <w:rsid w:val="00386976"/>
    <w:rsid w:val="00386CF9"/>
    <w:rsid w:val="00386F18"/>
    <w:rsid w:val="00387138"/>
    <w:rsid w:val="0038755A"/>
    <w:rsid w:val="003876E3"/>
    <w:rsid w:val="003877BC"/>
    <w:rsid w:val="00387FE1"/>
    <w:rsid w:val="003901EF"/>
    <w:rsid w:val="00390375"/>
    <w:rsid w:val="003909AF"/>
    <w:rsid w:val="003909C8"/>
    <w:rsid w:val="00390AA5"/>
    <w:rsid w:val="00391035"/>
    <w:rsid w:val="00391188"/>
    <w:rsid w:val="00391DAB"/>
    <w:rsid w:val="00391FFB"/>
    <w:rsid w:val="00392A72"/>
    <w:rsid w:val="003930F0"/>
    <w:rsid w:val="00393423"/>
    <w:rsid w:val="00394AC9"/>
    <w:rsid w:val="0039550B"/>
    <w:rsid w:val="00395CEE"/>
    <w:rsid w:val="003962ED"/>
    <w:rsid w:val="00397880"/>
    <w:rsid w:val="003978DC"/>
    <w:rsid w:val="003A02E3"/>
    <w:rsid w:val="003A0AF0"/>
    <w:rsid w:val="003A19C9"/>
    <w:rsid w:val="003A30C3"/>
    <w:rsid w:val="003A351E"/>
    <w:rsid w:val="003A3E7E"/>
    <w:rsid w:val="003A4227"/>
    <w:rsid w:val="003A4A61"/>
    <w:rsid w:val="003A4C09"/>
    <w:rsid w:val="003A59DF"/>
    <w:rsid w:val="003A608E"/>
    <w:rsid w:val="003A6734"/>
    <w:rsid w:val="003B0084"/>
    <w:rsid w:val="003B0710"/>
    <w:rsid w:val="003B0BA2"/>
    <w:rsid w:val="003B1015"/>
    <w:rsid w:val="003B194F"/>
    <w:rsid w:val="003B2378"/>
    <w:rsid w:val="003B2C83"/>
    <w:rsid w:val="003B2D86"/>
    <w:rsid w:val="003B3303"/>
    <w:rsid w:val="003B406B"/>
    <w:rsid w:val="003B4ACD"/>
    <w:rsid w:val="003B6B2B"/>
    <w:rsid w:val="003B6C27"/>
    <w:rsid w:val="003C05F6"/>
    <w:rsid w:val="003C14E4"/>
    <w:rsid w:val="003C1675"/>
    <w:rsid w:val="003C1D71"/>
    <w:rsid w:val="003C2751"/>
    <w:rsid w:val="003C27F7"/>
    <w:rsid w:val="003C2B4E"/>
    <w:rsid w:val="003C2F8E"/>
    <w:rsid w:val="003C4CD6"/>
    <w:rsid w:val="003C532E"/>
    <w:rsid w:val="003C5E84"/>
    <w:rsid w:val="003C6064"/>
    <w:rsid w:val="003C686B"/>
    <w:rsid w:val="003C69B6"/>
    <w:rsid w:val="003C7018"/>
    <w:rsid w:val="003C7D6E"/>
    <w:rsid w:val="003D0191"/>
    <w:rsid w:val="003D1169"/>
    <w:rsid w:val="003D152C"/>
    <w:rsid w:val="003D1D4A"/>
    <w:rsid w:val="003D2ED2"/>
    <w:rsid w:val="003D39BF"/>
    <w:rsid w:val="003D3C5A"/>
    <w:rsid w:val="003D4286"/>
    <w:rsid w:val="003D4BD2"/>
    <w:rsid w:val="003D5288"/>
    <w:rsid w:val="003D6BF7"/>
    <w:rsid w:val="003D7535"/>
    <w:rsid w:val="003D7900"/>
    <w:rsid w:val="003E0322"/>
    <w:rsid w:val="003E0AB7"/>
    <w:rsid w:val="003E0EA5"/>
    <w:rsid w:val="003E0FC4"/>
    <w:rsid w:val="003E11CA"/>
    <w:rsid w:val="003E244B"/>
    <w:rsid w:val="003E2719"/>
    <w:rsid w:val="003E3175"/>
    <w:rsid w:val="003E377E"/>
    <w:rsid w:val="003E37FE"/>
    <w:rsid w:val="003E4132"/>
    <w:rsid w:val="003E474B"/>
    <w:rsid w:val="003E49DD"/>
    <w:rsid w:val="003F085C"/>
    <w:rsid w:val="003F2349"/>
    <w:rsid w:val="003F2560"/>
    <w:rsid w:val="003F2750"/>
    <w:rsid w:val="003F2821"/>
    <w:rsid w:val="003F2A00"/>
    <w:rsid w:val="003F2C60"/>
    <w:rsid w:val="003F3431"/>
    <w:rsid w:val="003F366E"/>
    <w:rsid w:val="003F5F71"/>
    <w:rsid w:val="003F65BD"/>
    <w:rsid w:val="004001AA"/>
    <w:rsid w:val="004001D8"/>
    <w:rsid w:val="00400A24"/>
    <w:rsid w:val="00401E38"/>
    <w:rsid w:val="00402AA3"/>
    <w:rsid w:val="00403101"/>
    <w:rsid w:val="004038E4"/>
    <w:rsid w:val="00404247"/>
    <w:rsid w:val="004053C2"/>
    <w:rsid w:val="0040582C"/>
    <w:rsid w:val="0040689A"/>
    <w:rsid w:val="004068D1"/>
    <w:rsid w:val="00406973"/>
    <w:rsid w:val="00407620"/>
    <w:rsid w:val="00407961"/>
    <w:rsid w:val="00407C75"/>
    <w:rsid w:val="00407CAE"/>
    <w:rsid w:val="00410192"/>
    <w:rsid w:val="00410FE8"/>
    <w:rsid w:val="00411393"/>
    <w:rsid w:val="0041170A"/>
    <w:rsid w:val="00411DE9"/>
    <w:rsid w:val="00412007"/>
    <w:rsid w:val="0041370A"/>
    <w:rsid w:val="0041402F"/>
    <w:rsid w:val="0041407F"/>
    <w:rsid w:val="00414319"/>
    <w:rsid w:val="00414C5B"/>
    <w:rsid w:val="004150CB"/>
    <w:rsid w:val="004159E6"/>
    <w:rsid w:val="00416AB5"/>
    <w:rsid w:val="0041713C"/>
    <w:rsid w:val="00417AA1"/>
    <w:rsid w:val="00417DA1"/>
    <w:rsid w:val="00420362"/>
    <w:rsid w:val="00420411"/>
    <w:rsid w:val="00421C32"/>
    <w:rsid w:val="00421EA5"/>
    <w:rsid w:val="00422542"/>
    <w:rsid w:val="00423566"/>
    <w:rsid w:val="00423654"/>
    <w:rsid w:val="00423D20"/>
    <w:rsid w:val="0042411B"/>
    <w:rsid w:val="0042416B"/>
    <w:rsid w:val="00424D28"/>
    <w:rsid w:val="00424E66"/>
    <w:rsid w:val="004253FB"/>
    <w:rsid w:val="00425431"/>
    <w:rsid w:val="004256E5"/>
    <w:rsid w:val="004257D5"/>
    <w:rsid w:val="004259B4"/>
    <w:rsid w:val="004261C1"/>
    <w:rsid w:val="00426965"/>
    <w:rsid w:val="00426AB6"/>
    <w:rsid w:val="004277A7"/>
    <w:rsid w:val="00427F2B"/>
    <w:rsid w:val="0043026B"/>
    <w:rsid w:val="00430AF9"/>
    <w:rsid w:val="00432168"/>
    <w:rsid w:val="00432E56"/>
    <w:rsid w:val="0043398F"/>
    <w:rsid w:val="00433B90"/>
    <w:rsid w:val="00433EE7"/>
    <w:rsid w:val="00434C80"/>
    <w:rsid w:val="00434F1C"/>
    <w:rsid w:val="00435D12"/>
    <w:rsid w:val="00436B4B"/>
    <w:rsid w:val="00437359"/>
    <w:rsid w:val="00437871"/>
    <w:rsid w:val="0044077F"/>
    <w:rsid w:val="00441937"/>
    <w:rsid w:val="00441CA5"/>
    <w:rsid w:val="00441F48"/>
    <w:rsid w:val="00442267"/>
    <w:rsid w:val="004427E6"/>
    <w:rsid w:val="00442BD2"/>
    <w:rsid w:val="004433F5"/>
    <w:rsid w:val="00443643"/>
    <w:rsid w:val="0044364A"/>
    <w:rsid w:val="00443C5A"/>
    <w:rsid w:val="00444219"/>
    <w:rsid w:val="00445238"/>
    <w:rsid w:val="00445414"/>
    <w:rsid w:val="0044564F"/>
    <w:rsid w:val="00445CC5"/>
    <w:rsid w:val="00445DA8"/>
    <w:rsid w:val="00446A21"/>
    <w:rsid w:val="00446C91"/>
    <w:rsid w:val="00447197"/>
    <w:rsid w:val="00447A82"/>
    <w:rsid w:val="00447CB4"/>
    <w:rsid w:val="004505FA"/>
    <w:rsid w:val="0045080B"/>
    <w:rsid w:val="00450CAE"/>
    <w:rsid w:val="0045182D"/>
    <w:rsid w:val="00452249"/>
    <w:rsid w:val="00453BB9"/>
    <w:rsid w:val="00454551"/>
    <w:rsid w:val="00455D69"/>
    <w:rsid w:val="004568EB"/>
    <w:rsid w:val="00456C24"/>
    <w:rsid w:val="00456D34"/>
    <w:rsid w:val="00456D7B"/>
    <w:rsid w:val="00460F72"/>
    <w:rsid w:val="00462358"/>
    <w:rsid w:val="004623DB"/>
    <w:rsid w:val="00462966"/>
    <w:rsid w:val="00463154"/>
    <w:rsid w:val="00463A12"/>
    <w:rsid w:val="00463E12"/>
    <w:rsid w:val="00464C35"/>
    <w:rsid w:val="0046643D"/>
    <w:rsid w:val="00466495"/>
    <w:rsid w:val="0046684F"/>
    <w:rsid w:val="0046780E"/>
    <w:rsid w:val="00470684"/>
    <w:rsid w:val="004709FD"/>
    <w:rsid w:val="00470E91"/>
    <w:rsid w:val="00471BFF"/>
    <w:rsid w:val="00472B57"/>
    <w:rsid w:val="004737CF"/>
    <w:rsid w:val="00473896"/>
    <w:rsid w:val="00473C14"/>
    <w:rsid w:val="0047490D"/>
    <w:rsid w:val="004765D6"/>
    <w:rsid w:val="0047681D"/>
    <w:rsid w:val="004770F7"/>
    <w:rsid w:val="00477FC5"/>
    <w:rsid w:val="00480E50"/>
    <w:rsid w:val="0048335C"/>
    <w:rsid w:val="00484C9A"/>
    <w:rsid w:val="00485040"/>
    <w:rsid w:val="00485838"/>
    <w:rsid w:val="00490340"/>
    <w:rsid w:val="00490639"/>
    <w:rsid w:val="00490760"/>
    <w:rsid w:val="00491326"/>
    <w:rsid w:val="00491F3D"/>
    <w:rsid w:val="00492B0B"/>
    <w:rsid w:val="00492F0B"/>
    <w:rsid w:val="0049487E"/>
    <w:rsid w:val="004960F1"/>
    <w:rsid w:val="00496562"/>
    <w:rsid w:val="004966E7"/>
    <w:rsid w:val="004A01F9"/>
    <w:rsid w:val="004A0F88"/>
    <w:rsid w:val="004A1F43"/>
    <w:rsid w:val="004A3638"/>
    <w:rsid w:val="004A3682"/>
    <w:rsid w:val="004A4B7E"/>
    <w:rsid w:val="004A500E"/>
    <w:rsid w:val="004A5123"/>
    <w:rsid w:val="004A548D"/>
    <w:rsid w:val="004A55E0"/>
    <w:rsid w:val="004A5845"/>
    <w:rsid w:val="004A5B04"/>
    <w:rsid w:val="004A607D"/>
    <w:rsid w:val="004A678C"/>
    <w:rsid w:val="004B0353"/>
    <w:rsid w:val="004B10DF"/>
    <w:rsid w:val="004B11F0"/>
    <w:rsid w:val="004B145E"/>
    <w:rsid w:val="004B179E"/>
    <w:rsid w:val="004B1FFF"/>
    <w:rsid w:val="004B2217"/>
    <w:rsid w:val="004B2785"/>
    <w:rsid w:val="004B2AD4"/>
    <w:rsid w:val="004B2FDA"/>
    <w:rsid w:val="004B305D"/>
    <w:rsid w:val="004B39F7"/>
    <w:rsid w:val="004B41F2"/>
    <w:rsid w:val="004B6210"/>
    <w:rsid w:val="004B738B"/>
    <w:rsid w:val="004B7473"/>
    <w:rsid w:val="004C0677"/>
    <w:rsid w:val="004C067A"/>
    <w:rsid w:val="004C07C4"/>
    <w:rsid w:val="004C23D2"/>
    <w:rsid w:val="004C29BC"/>
    <w:rsid w:val="004C3A18"/>
    <w:rsid w:val="004C3AD8"/>
    <w:rsid w:val="004C3D31"/>
    <w:rsid w:val="004C45AC"/>
    <w:rsid w:val="004C56E5"/>
    <w:rsid w:val="004C5E42"/>
    <w:rsid w:val="004C667C"/>
    <w:rsid w:val="004C710C"/>
    <w:rsid w:val="004C7974"/>
    <w:rsid w:val="004C7DC5"/>
    <w:rsid w:val="004C7DD0"/>
    <w:rsid w:val="004D12FF"/>
    <w:rsid w:val="004D13CC"/>
    <w:rsid w:val="004D1EEA"/>
    <w:rsid w:val="004D2107"/>
    <w:rsid w:val="004D2CBD"/>
    <w:rsid w:val="004D406F"/>
    <w:rsid w:val="004D48C6"/>
    <w:rsid w:val="004D5CFB"/>
    <w:rsid w:val="004D638E"/>
    <w:rsid w:val="004D657A"/>
    <w:rsid w:val="004D7139"/>
    <w:rsid w:val="004E059D"/>
    <w:rsid w:val="004E0758"/>
    <w:rsid w:val="004E0893"/>
    <w:rsid w:val="004E1108"/>
    <w:rsid w:val="004E199D"/>
    <w:rsid w:val="004E1AD9"/>
    <w:rsid w:val="004E1EDD"/>
    <w:rsid w:val="004E28BD"/>
    <w:rsid w:val="004E3D7F"/>
    <w:rsid w:val="004E3E43"/>
    <w:rsid w:val="004E3E93"/>
    <w:rsid w:val="004E4D35"/>
    <w:rsid w:val="004E565C"/>
    <w:rsid w:val="004E5A33"/>
    <w:rsid w:val="004E6581"/>
    <w:rsid w:val="004E6BFB"/>
    <w:rsid w:val="004E718F"/>
    <w:rsid w:val="004E77E2"/>
    <w:rsid w:val="004F04B9"/>
    <w:rsid w:val="004F0614"/>
    <w:rsid w:val="004F0BBA"/>
    <w:rsid w:val="004F2254"/>
    <w:rsid w:val="004F370D"/>
    <w:rsid w:val="004F3D63"/>
    <w:rsid w:val="004F4879"/>
    <w:rsid w:val="004F509C"/>
    <w:rsid w:val="004F6AE2"/>
    <w:rsid w:val="004F77C1"/>
    <w:rsid w:val="004F7C10"/>
    <w:rsid w:val="004F7E44"/>
    <w:rsid w:val="004F7E9E"/>
    <w:rsid w:val="004F7F2A"/>
    <w:rsid w:val="004F7F80"/>
    <w:rsid w:val="005012FA"/>
    <w:rsid w:val="00501E57"/>
    <w:rsid w:val="00502030"/>
    <w:rsid w:val="005054D2"/>
    <w:rsid w:val="005055C0"/>
    <w:rsid w:val="005056C9"/>
    <w:rsid w:val="005059EE"/>
    <w:rsid w:val="00506E97"/>
    <w:rsid w:val="00507098"/>
    <w:rsid w:val="0051000F"/>
    <w:rsid w:val="00510AAE"/>
    <w:rsid w:val="0051187D"/>
    <w:rsid w:val="00512EEC"/>
    <w:rsid w:val="0051328A"/>
    <w:rsid w:val="00513AF7"/>
    <w:rsid w:val="00513BBF"/>
    <w:rsid w:val="00513C54"/>
    <w:rsid w:val="005155B9"/>
    <w:rsid w:val="00515794"/>
    <w:rsid w:val="0051585D"/>
    <w:rsid w:val="00516DE1"/>
    <w:rsid w:val="00517245"/>
    <w:rsid w:val="00517741"/>
    <w:rsid w:val="00517DD3"/>
    <w:rsid w:val="00520293"/>
    <w:rsid w:val="005207A8"/>
    <w:rsid w:val="00520887"/>
    <w:rsid w:val="00520D65"/>
    <w:rsid w:val="0052235C"/>
    <w:rsid w:val="00522A4C"/>
    <w:rsid w:val="0052320E"/>
    <w:rsid w:val="005240EB"/>
    <w:rsid w:val="00525ED0"/>
    <w:rsid w:val="005260AE"/>
    <w:rsid w:val="00527200"/>
    <w:rsid w:val="00527811"/>
    <w:rsid w:val="00527F25"/>
    <w:rsid w:val="00530B20"/>
    <w:rsid w:val="00530CDA"/>
    <w:rsid w:val="00531125"/>
    <w:rsid w:val="005322A2"/>
    <w:rsid w:val="005322CF"/>
    <w:rsid w:val="00533221"/>
    <w:rsid w:val="0053379E"/>
    <w:rsid w:val="00533D49"/>
    <w:rsid w:val="0053495B"/>
    <w:rsid w:val="00535ACB"/>
    <w:rsid w:val="00535AF5"/>
    <w:rsid w:val="00535BFC"/>
    <w:rsid w:val="0053607B"/>
    <w:rsid w:val="00536EC3"/>
    <w:rsid w:val="00536F2B"/>
    <w:rsid w:val="00536FC4"/>
    <w:rsid w:val="00537341"/>
    <w:rsid w:val="00537687"/>
    <w:rsid w:val="00537E34"/>
    <w:rsid w:val="005403EF"/>
    <w:rsid w:val="0054071E"/>
    <w:rsid w:val="00540966"/>
    <w:rsid w:val="00540E39"/>
    <w:rsid w:val="0054282B"/>
    <w:rsid w:val="005434E6"/>
    <w:rsid w:val="005434E8"/>
    <w:rsid w:val="0054380D"/>
    <w:rsid w:val="005439B0"/>
    <w:rsid w:val="00544A97"/>
    <w:rsid w:val="00544BAC"/>
    <w:rsid w:val="00544FC8"/>
    <w:rsid w:val="00545681"/>
    <w:rsid w:val="0054643B"/>
    <w:rsid w:val="005469AD"/>
    <w:rsid w:val="00547218"/>
    <w:rsid w:val="0054738B"/>
    <w:rsid w:val="00547F33"/>
    <w:rsid w:val="00550D05"/>
    <w:rsid w:val="005512A3"/>
    <w:rsid w:val="00551A02"/>
    <w:rsid w:val="00551D4D"/>
    <w:rsid w:val="00552BE2"/>
    <w:rsid w:val="0055317F"/>
    <w:rsid w:val="005534FA"/>
    <w:rsid w:val="00553E45"/>
    <w:rsid w:val="00554396"/>
    <w:rsid w:val="00555664"/>
    <w:rsid w:val="00556F94"/>
    <w:rsid w:val="00557049"/>
    <w:rsid w:val="00557A26"/>
    <w:rsid w:val="00561DFC"/>
    <w:rsid w:val="0056556B"/>
    <w:rsid w:val="0056685C"/>
    <w:rsid w:val="00566990"/>
    <w:rsid w:val="005669D3"/>
    <w:rsid w:val="00566D27"/>
    <w:rsid w:val="00567829"/>
    <w:rsid w:val="00567F6A"/>
    <w:rsid w:val="00567F90"/>
    <w:rsid w:val="00570B8E"/>
    <w:rsid w:val="005723B8"/>
    <w:rsid w:val="005724A1"/>
    <w:rsid w:val="00572569"/>
    <w:rsid w:val="00572875"/>
    <w:rsid w:val="005732C4"/>
    <w:rsid w:val="00574260"/>
    <w:rsid w:val="0057445A"/>
    <w:rsid w:val="005744CF"/>
    <w:rsid w:val="0057599D"/>
    <w:rsid w:val="00575BC0"/>
    <w:rsid w:val="00576787"/>
    <w:rsid w:val="00577DAB"/>
    <w:rsid w:val="005808AF"/>
    <w:rsid w:val="00581444"/>
    <w:rsid w:val="00581CB6"/>
    <w:rsid w:val="005824FB"/>
    <w:rsid w:val="00582D3F"/>
    <w:rsid w:val="0058469E"/>
    <w:rsid w:val="005850C3"/>
    <w:rsid w:val="0058623D"/>
    <w:rsid w:val="00587178"/>
    <w:rsid w:val="005874C9"/>
    <w:rsid w:val="00590379"/>
    <w:rsid w:val="00590C4E"/>
    <w:rsid w:val="0059149F"/>
    <w:rsid w:val="00591E05"/>
    <w:rsid w:val="00591F15"/>
    <w:rsid w:val="005931F7"/>
    <w:rsid w:val="005935DA"/>
    <w:rsid w:val="005935F3"/>
    <w:rsid w:val="005940AB"/>
    <w:rsid w:val="0059468A"/>
    <w:rsid w:val="00594AD1"/>
    <w:rsid w:val="00594B18"/>
    <w:rsid w:val="00595B0A"/>
    <w:rsid w:val="00597743"/>
    <w:rsid w:val="005A024E"/>
    <w:rsid w:val="005A0505"/>
    <w:rsid w:val="005A0D21"/>
    <w:rsid w:val="005A1E3F"/>
    <w:rsid w:val="005A2AE7"/>
    <w:rsid w:val="005A39D3"/>
    <w:rsid w:val="005A4063"/>
    <w:rsid w:val="005A4524"/>
    <w:rsid w:val="005A4F37"/>
    <w:rsid w:val="005A527F"/>
    <w:rsid w:val="005A5539"/>
    <w:rsid w:val="005A5CF8"/>
    <w:rsid w:val="005A6BC0"/>
    <w:rsid w:val="005A7611"/>
    <w:rsid w:val="005A7F2B"/>
    <w:rsid w:val="005B1EAC"/>
    <w:rsid w:val="005B1FC2"/>
    <w:rsid w:val="005B27E9"/>
    <w:rsid w:val="005B2E83"/>
    <w:rsid w:val="005B38B8"/>
    <w:rsid w:val="005B42D4"/>
    <w:rsid w:val="005B4DBC"/>
    <w:rsid w:val="005B54BB"/>
    <w:rsid w:val="005B58D2"/>
    <w:rsid w:val="005B5A2F"/>
    <w:rsid w:val="005B5BA3"/>
    <w:rsid w:val="005B6947"/>
    <w:rsid w:val="005C035C"/>
    <w:rsid w:val="005C07DD"/>
    <w:rsid w:val="005C0FC5"/>
    <w:rsid w:val="005C16D5"/>
    <w:rsid w:val="005C2AEF"/>
    <w:rsid w:val="005C2FCA"/>
    <w:rsid w:val="005C30D7"/>
    <w:rsid w:val="005C3245"/>
    <w:rsid w:val="005C3673"/>
    <w:rsid w:val="005C3AA2"/>
    <w:rsid w:val="005C4752"/>
    <w:rsid w:val="005C4DAA"/>
    <w:rsid w:val="005C624E"/>
    <w:rsid w:val="005C6628"/>
    <w:rsid w:val="005D13E9"/>
    <w:rsid w:val="005D1796"/>
    <w:rsid w:val="005D2673"/>
    <w:rsid w:val="005D283D"/>
    <w:rsid w:val="005D3A03"/>
    <w:rsid w:val="005D3D01"/>
    <w:rsid w:val="005D439F"/>
    <w:rsid w:val="005D4B15"/>
    <w:rsid w:val="005D6E75"/>
    <w:rsid w:val="005D7A67"/>
    <w:rsid w:val="005D7D93"/>
    <w:rsid w:val="005E050F"/>
    <w:rsid w:val="005E0518"/>
    <w:rsid w:val="005E0FB6"/>
    <w:rsid w:val="005E2740"/>
    <w:rsid w:val="005E2E2E"/>
    <w:rsid w:val="005E3862"/>
    <w:rsid w:val="005E3B0A"/>
    <w:rsid w:val="005E48C8"/>
    <w:rsid w:val="005E5BF9"/>
    <w:rsid w:val="005E745E"/>
    <w:rsid w:val="005E7760"/>
    <w:rsid w:val="005E7C1B"/>
    <w:rsid w:val="005F087E"/>
    <w:rsid w:val="005F1375"/>
    <w:rsid w:val="005F31E3"/>
    <w:rsid w:val="005F37DC"/>
    <w:rsid w:val="005F3E0F"/>
    <w:rsid w:val="005F4408"/>
    <w:rsid w:val="005F4FDA"/>
    <w:rsid w:val="005F593E"/>
    <w:rsid w:val="005F5A5D"/>
    <w:rsid w:val="005F603F"/>
    <w:rsid w:val="005F6197"/>
    <w:rsid w:val="005F7584"/>
    <w:rsid w:val="00600139"/>
    <w:rsid w:val="006010F9"/>
    <w:rsid w:val="00601418"/>
    <w:rsid w:val="00601727"/>
    <w:rsid w:val="00601B9E"/>
    <w:rsid w:val="00602127"/>
    <w:rsid w:val="00602650"/>
    <w:rsid w:val="006036D7"/>
    <w:rsid w:val="00603A38"/>
    <w:rsid w:val="00604502"/>
    <w:rsid w:val="00604836"/>
    <w:rsid w:val="00604FAA"/>
    <w:rsid w:val="00605B21"/>
    <w:rsid w:val="00605D88"/>
    <w:rsid w:val="00606E28"/>
    <w:rsid w:val="00606F27"/>
    <w:rsid w:val="0061032B"/>
    <w:rsid w:val="0061083D"/>
    <w:rsid w:val="00610B9A"/>
    <w:rsid w:val="00610CD7"/>
    <w:rsid w:val="006112E3"/>
    <w:rsid w:val="00611BAC"/>
    <w:rsid w:val="0061248E"/>
    <w:rsid w:val="0061312B"/>
    <w:rsid w:val="0061475C"/>
    <w:rsid w:val="00614911"/>
    <w:rsid w:val="00615151"/>
    <w:rsid w:val="00615B06"/>
    <w:rsid w:val="00616B03"/>
    <w:rsid w:val="006214F5"/>
    <w:rsid w:val="00622C0D"/>
    <w:rsid w:val="0062376D"/>
    <w:rsid w:val="00625030"/>
    <w:rsid w:val="006250F1"/>
    <w:rsid w:val="0062566E"/>
    <w:rsid w:val="006263BA"/>
    <w:rsid w:val="00626A95"/>
    <w:rsid w:val="006271BB"/>
    <w:rsid w:val="00627590"/>
    <w:rsid w:val="00627A6B"/>
    <w:rsid w:val="00631019"/>
    <w:rsid w:val="0063143C"/>
    <w:rsid w:val="006317BC"/>
    <w:rsid w:val="00631EB4"/>
    <w:rsid w:val="00632069"/>
    <w:rsid w:val="0063373E"/>
    <w:rsid w:val="006339CF"/>
    <w:rsid w:val="006353B3"/>
    <w:rsid w:val="0063623C"/>
    <w:rsid w:val="00636519"/>
    <w:rsid w:val="006365DB"/>
    <w:rsid w:val="006368C3"/>
    <w:rsid w:val="00636E00"/>
    <w:rsid w:val="006407DA"/>
    <w:rsid w:val="0064082D"/>
    <w:rsid w:val="0064099E"/>
    <w:rsid w:val="00641271"/>
    <w:rsid w:val="006429EB"/>
    <w:rsid w:val="00642AAE"/>
    <w:rsid w:val="00642CB9"/>
    <w:rsid w:val="006438C2"/>
    <w:rsid w:val="00643B65"/>
    <w:rsid w:val="0064477D"/>
    <w:rsid w:val="006448C8"/>
    <w:rsid w:val="006449E1"/>
    <w:rsid w:val="00644EE2"/>
    <w:rsid w:val="0064515D"/>
    <w:rsid w:val="00645545"/>
    <w:rsid w:val="006455DB"/>
    <w:rsid w:val="0064736D"/>
    <w:rsid w:val="00647BCE"/>
    <w:rsid w:val="00647C35"/>
    <w:rsid w:val="00647F9F"/>
    <w:rsid w:val="0065083C"/>
    <w:rsid w:val="00650D63"/>
    <w:rsid w:val="00651AE0"/>
    <w:rsid w:val="006533B3"/>
    <w:rsid w:val="006537F5"/>
    <w:rsid w:val="00653E40"/>
    <w:rsid w:val="006548B2"/>
    <w:rsid w:val="00656246"/>
    <w:rsid w:val="0065648A"/>
    <w:rsid w:val="00656491"/>
    <w:rsid w:val="006568BD"/>
    <w:rsid w:val="00657389"/>
    <w:rsid w:val="00657723"/>
    <w:rsid w:val="00657CBC"/>
    <w:rsid w:val="006600BF"/>
    <w:rsid w:val="006609CD"/>
    <w:rsid w:val="006612BA"/>
    <w:rsid w:val="006617C6"/>
    <w:rsid w:val="00661FB4"/>
    <w:rsid w:val="0066230C"/>
    <w:rsid w:val="0066245D"/>
    <w:rsid w:val="00663A3F"/>
    <w:rsid w:val="00663E87"/>
    <w:rsid w:val="00663E8E"/>
    <w:rsid w:val="00664DA5"/>
    <w:rsid w:val="0066548C"/>
    <w:rsid w:val="00665DB9"/>
    <w:rsid w:val="00665E0E"/>
    <w:rsid w:val="00665E8C"/>
    <w:rsid w:val="00666018"/>
    <w:rsid w:val="00666455"/>
    <w:rsid w:val="006702D9"/>
    <w:rsid w:val="006709FB"/>
    <w:rsid w:val="00670D7D"/>
    <w:rsid w:val="006717CA"/>
    <w:rsid w:val="0067207A"/>
    <w:rsid w:val="006729DF"/>
    <w:rsid w:val="00672DFE"/>
    <w:rsid w:val="00673053"/>
    <w:rsid w:val="00673098"/>
    <w:rsid w:val="00673185"/>
    <w:rsid w:val="00673424"/>
    <w:rsid w:val="006735CD"/>
    <w:rsid w:val="006738F0"/>
    <w:rsid w:val="006749F8"/>
    <w:rsid w:val="006761FC"/>
    <w:rsid w:val="006764E1"/>
    <w:rsid w:val="00676701"/>
    <w:rsid w:val="0067685C"/>
    <w:rsid w:val="00676A2B"/>
    <w:rsid w:val="00677B7D"/>
    <w:rsid w:val="00677FB4"/>
    <w:rsid w:val="00680825"/>
    <w:rsid w:val="00680D39"/>
    <w:rsid w:val="00680EAA"/>
    <w:rsid w:val="00681167"/>
    <w:rsid w:val="006821E2"/>
    <w:rsid w:val="00682749"/>
    <w:rsid w:val="00682C50"/>
    <w:rsid w:val="006830AD"/>
    <w:rsid w:val="00683100"/>
    <w:rsid w:val="0068335F"/>
    <w:rsid w:val="006833CB"/>
    <w:rsid w:val="00683E75"/>
    <w:rsid w:val="00683FEF"/>
    <w:rsid w:val="00684C74"/>
    <w:rsid w:val="00685643"/>
    <w:rsid w:val="006864BE"/>
    <w:rsid w:val="00691D0C"/>
    <w:rsid w:val="00691F28"/>
    <w:rsid w:val="00692B63"/>
    <w:rsid w:val="0069389A"/>
    <w:rsid w:val="00693A14"/>
    <w:rsid w:val="00693FCB"/>
    <w:rsid w:val="00695EAF"/>
    <w:rsid w:val="006963FB"/>
    <w:rsid w:val="00696F2A"/>
    <w:rsid w:val="00697AED"/>
    <w:rsid w:val="006A03DB"/>
    <w:rsid w:val="006A072A"/>
    <w:rsid w:val="006A07C1"/>
    <w:rsid w:val="006A0BC4"/>
    <w:rsid w:val="006A0D7B"/>
    <w:rsid w:val="006A0DF7"/>
    <w:rsid w:val="006A1120"/>
    <w:rsid w:val="006A137C"/>
    <w:rsid w:val="006A22D6"/>
    <w:rsid w:val="006A29B8"/>
    <w:rsid w:val="006A2B14"/>
    <w:rsid w:val="006A2B87"/>
    <w:rsid w:val="006A2FFF"/>
    <w:rsid w:val="006A329C"/>
    <w:rsid w:val="006A38BF"/>
    <w:rsid w:val="006A4B68"/>
    <w:rsid w:val="006A538E"/>
    <w:rsid w:val="006A5DE9"/>
    <w:rsid w:val="006B1404"/>
    <w:rsid w:val="006B1B18"/>
    <w:rsid w:val="006B24D3"/>
    <w:rsid w:val="006B358D"/>
    <w:rsid w:val="006B3EAC"/>
    <w:rsid w:val="006B64D4"/>
    <w:rsid w:val="006B6819"/>
    <w:rsid w:val="006B72A8"/>
    <w:rsid w:val="006B7437"/>
    <w:rsid w:val="006C0EFE"/>
    <w:rsid w:val="006C132E"/>
    <w:rsid w:val="006C1645"/>
    <w:rsid w:val="006C2438"/>
    <w:rsid w:val="006C285B"/>
    <w:rsid w:val="006C2C5D"/>
    <w:rsid w:val="006C3F50"/>
    <w:rsid w:val="006C44D3"/>
    <w:rsid w:val="006C479B"/>
    <w:rsid w:val="006C61D8"/>
    <w:rsid w:val="006C6C18"/>
    <w:rsid w:val="006C7F3E"/>
    <w:rsid w:val="006D0A52"/>
    <w:rsid w:val="006D0FB3"/>
    <w:rsid w:val="006D104E"/>
    <w:rsid w:val="006D1611"/>
    <w:rsid w:val="006D1FCE"/>
    <w:rsid w:val="006D2D14"/>
    <w:rsid w:val="006D470C"/>
    <w:rsid w:val="006D473B"/>
    <w:rsid w:val="006D4A5D"/>
    <w:rsid w:val="006D4B4F"/>
    <w:rsid w:val="006D5C32"/>
    <w:rsid w:val="006D5F39"/>
    <w:rsid w:val="006E00FC"/>
    <w:rsid w:val="006E0C72"/>
    <w:rsid w:val="006E13E6"/>
    <w:rsid w:val="006E24D7"/>
    <w:rsid w:val="006E3B16"/>
    <w:rsid w:val="006E3C17"/>
    <w:rsid w:val="006E45D8"/>
    <w:rsid w:val="006E4C81"/>
    <w:rsid w:val="006E4FFE"/>
    <w:rsid w:val="006E5206"/>
    <w:rsid w:val="006E6D87"/>
    <w:rsid w:val="006E701A"/>
    <w:rsid w:val="006E711E"/>
    <w:rsid w:val="006E7135"/>
    <w:rsid w:val="006E7CEF"/>
    <w:rsid w:val="006F037F"/>
    <w:rsid w:val="006F086E"/>
    <w:rsid w:val="006F0ADC"/>
    <w:rsid w:val="006F161B"/>
    <w:rsid w:val="006F18F2"/>
    <w:rsid w:val="006F1DED"/>
    <w:rsid w:val="006F3F91"/>
    <w:rsid w:val="006F4D66"/>
    <w:rsid w:val="006F50E3"/>
    <w:rsid w:val="006F5F2F"/>
    <w:rsid w:val="006F6925"/>
    <w:rsid w:val="006F71F0"/>
    <w:rsid w:val="00700315"/>
    <w:rsid w:val="00700A2B"/>
    <w:rsid w:val="00702017"/>
    <w:rsid w:val="00702A84"/>
    <w:rsid w:val="0070334E"/>
    <w:rsid w:val="0070438A"/>
    <w:rsid w:val="007050ED"/>
    <w:rsid w:val="00705703"/>
    <w:rsid w:val="00705A34"/>
    <w:rsid w:val="007067A5"/>
    <w:rsid w:val="00710099"/>
    <w:rsid w:val="00710A3F"/>
    <w:rsid w:val="00710CED"/>
    <w:rsid w:val="00710F0B"/>
    <w:rsid w:val="007114BA"/>
    <w:rsid w:val="007115CD"/>
    <w:rsid w:val="007119D1"/>
    <w:rsid w:val="00713568"/>
    <w:rsid w:val="00713A5D"/>
    <w:rsid w:val="007144B8"/>
    <w:rsid w:val="00714868"/>
    <w:rsid w:val="00714D3C"/>
    <w:rsid w:val="0071545F"/>
    <w:rsid w:val="007156EF"/>
    <w:rsid w:val="00716259"/>
    <w:rsid w:val="007174FC"/>
    <w:rsid w:val="007175F0"/>
    <w:rsid w:val="00717875"/>
    <w:rsid w:val="007201EE"/>
    <w:rsid w:val="00720DCF"/>
    <w:rsid w:val="00722337"/>
    <w:rsid w:val="00723BB1"/>
    <w:rsid w:val="00724D97"/>
    <w:rsid w:val="00725CB6"/>
    <w:rsid w:val="0072637B"/>
    <w:rsid w:val="00727B30"/>
    <w:rsid w:val="00727F9D"/>
    <w:rsid w:val="00730B9E"/>
    <w:rsid w:val="00730C1C"/>
    <w:rsid w:val="00732236"/>
    <w:rsid w:val="0073319F"/>
    <w:rsid w:val="0073337E"/>
    <w:rsid w:val="007342A7"/>
    <w:rsid w:val="0073448A"/>
    <w:rsid w:val="00734949"/>
    <w:rsid w:val="00734BE0"/>
    <w:rsid w:val="00734F2D"/>
    <w:rsid w:val="00735022"/>
    <w:rsid w:val="00735042"/>
    <w:rsid w:val="007351BD"/>
    <w:rsid w:val="0073611B"/>
    <w:rsid w:val="007368C9"/>
    <w:rsid w:val="00736B42"/>
    <w:rsid w:val="00737755"/>
    <w:rsid w:val="00737756"/>
    <w:rsid w:val="00740F86"/>
    <w:rsid w:val="00741A83"/>
    <w:rsid w:val="00741D1A"/>
    <w:rsid w:val="00741F18"/>
    <w:rsid w:val="00742259"/>
    <w:rsid w:val="00743F4A"/>
    <w:rsid w:val="00744D44"/>
    <w:rsid w:val="0074541B"/>
    <w:rsid w:val="00745C8C"/>
    <w:rsid w:val="00745D63"/>
    <w:rsid w:val="00745F4E"/>
    <w:rsid w:val="00746608"/>
    <w:rsid w:val="007470CE"/>
    <w:rsid w:val="0074748A"/>
    <w:rsid w:val="00750A8B"/>
    <w:rsid w:val="00751371"/>
    <w:rsid w:val="00751412"/>
    <w:rsid w:val="00751CFA"/>
    <w:rsid w:val="007523E8"/>
    <w:rsid w:val="00752949"/>
    <w:rsid w:val="00752FDC"/>
    <w:rsid w:val="0075350E"/>
    <w:rsid w:val="007536F7"/>
    <w:rsid w:val="00753F18"/>
    <w:rsid w:val="0075421B"/>
    <w:rsid w:val="00754335"/>
    <w:rsid w:val="00754A45"/>
    <w:rsid w:val="00755341"/>
    <w:rsid w:val="00755C0D"/>
    <w:rsid w:val="00756755"/>
    <w:rsid w:val="00757397"/>
    <w:rsid w:val="0076080F"/>
    <w:rsid w:val="00760D3F"/>
    <w:rsid w:val="00761FA9"/>
    <w:rsid w:val="007622B7"/>
    <w:rsid w:val="00763911"/>
    <w:rsid w:val="007643AF"/>
    <w:rsid w:val="00764715"/>
    <w:rsid w:val="00765263"/>
    <w:rsid w:val="007666BC"/>
    <w:rsid w:val="00766B21"/>
    <w:rsid w:val="007670E3"/>
    <w:rsid w:val="00770394"/>
    <w:rsid w:val="00770799"/>
    <w:rsid w:val="00770B07"/>
    <w:rsid w:val="0077127B"/>
    <w:rsid w:val="00771C45"/>
    <w:rsid w:val="00771FAC"/>
    <w:rsid w:val="0077332B"/>
    <w:rsid w:val="007735F7"/>
    <w:rsid w:val="00773BDF"/>
    <w:rsid w:val="007740FE"/>
    <w:rsid w:val="00775038"/>
    <w:rsid w:val="007751EF"/>
    <w:rsid w:val="0077601B"/>
    <w:rsid w:val="00776CE0"/>
    <w:rsid w:val="00776DD7"/>
    <w:rsid w:val="00780B8E"/>
    <w:rsid w:val="00780BBD"/>
    <w:rsid w:val="007815FC"/>
    <w:rsid w:val="00782647"/>
    <w:rsid w:val="00782B74"/>
    <w:rsid w:val="007830B8"/>
    <w:rsid w:val="007833B8"/>
    <w:rsid w:val="00783765"/>
    <w:rsid w:val="0078382F"/>
    <w:rsid w:val="007846F8"/>
    <w:rsid w:val="00784D5F"/>
    <w:rsid w:val="00784FA8"/>
    <w:rsid w:val="00785207"/>
    <w:rsid w:val="00786BBC"/>
    <w:rsid w:val="007873DD"/>
    <w:rsid w:val="007875BD"/>
    <w:rsid w:val="00787A46"/>
    <w:rsid w:val="0079065B"/>
    <w:rsid w:val="00790BFD"/>
    <w:rsid w:val="00791E31"/>
    <w:rsid w:val="007924C2"/>
    <w:rsid w:val="007927D0"/>
    <w:rsid w:val="007928A2"/>
    <w:rsid w:val="00793F9E"/>
    <w:rsid w:val="00796D0D"/>
    <w:rsid w:val="00796D52"/>
    <w:rsid w:val="007A0428"/>
    <w:rsid w:val="007A06C0"/>
    <w:rsid w:val="007A14A6"/>
    <w:rsid w:val="007A2E92"/>
    <w:rsid w:val="007A3225"/>
    <w:rsid w:val="007A3679"/>
    <w:rsid w:val="007A39C2"/>
    <w:rsid w:val="007A3E16"/>
    <w:rsid w:val="007A5190"/>
    <w:rsid w:val="007A5D93"/>
    <w:rsid w:val="007A6059"/>
    <w:rsid w:val="007A61BC"/>
    <w:rsid w:val="007A66C5"/>
    <w:rsid w:val="007A6E61"/>
    <w:rsid w:val="007B15FA"/>
    <w:rsid w:val="007B1FA5"/>
    <w:rsid w:val="007B22E9"/>
    <w:rsid w:val="007B3825"/>
    <w:rsid w:val="007B3F32"/>
    <w:rsid w:val="007B4D57"/>
    <w:rsid w:val="007B5E04"/>
    <w:rsid w:val="007B73AB"/>
    <w:rsid w:val="007B78CC"/>
    <w:rsid w:val="007B798C"/>
    <w:rsid w:val="007C03A7"/>
    <w:rsid w:val="007C097F"/>
    <w:rsid w:val="007C0ED7"/>
    <w:rsid w:val="007C13A0"/>
    <w:rsid w:val="007C177A"/>
    <w:rsid w:val="007C194E"/>
    <w:rsid w:val="007C19A9"/>
    <w:rsid w:val="007C1B18"/>
    <w:rsid w:val="007C3CEB"/>
    <w:rsid w:val="007C4234"/>
    <w:rsid w:val="007C4529"/>
    <w:rsid w:val="007C5125"/>
    <w:rsid w:val="007C53E1"/>
    <w:rsid w:val="007C5552"/>
    <w:rsid w:val="007C5810"/>
    <w:rsid w:val="007C6045"/>
    <w:rsid w:val="007C638D"/>
    <w:rsid w:val="007C764E"/>
    <w:rsid w:val="007C7BD8"/>
    <w:rsid w:val="007D02DA"/>
    <w:rsid w:val="007D2E25"/>
    <w:rsid w:val="007D3B9D"/>
    <w:rsid w:val="007D3D47"/>
    <w:rsid w:val="007D5268"/>
    <w:rsid w:val="007D5AF1"/>
    <w:rsid w:val="007D5FE8"/>
    <w:rsid w:val="007D6414"/>
    <w:rsid w:val="007D7F09"/>
    <w:rsid w:val="007E1ED9"/>
    <w:rsid w:val="007E2C29"/>
    <w:rsid w:val="007E31EA"/>
    <w:rsid w:val="007E3BBA"/>
    <w:rsid w:val="007E3BC8"/>
    <w:rsid w:val="007E4096"/>
    <w:rsid w:val="007E5D1A"/>
    <w:rsid w:val="007E655C"/>
    <w:rsid w:val="007F0935"/>
    <w:rsid w:val="007F0EA1"/>
    <w:rsid w:val="007F1073"/>
    <w:rsid w:val="007F1910"/>
    <w:rsid w:val="007F1FA8"/>
    <w:rsid w:val="007F24EB"/>
    <w:rsid w:val="007F2DEF"/>
    <w:rsid w:val="007F2E11"/>
    <w:rsid w:val="007F3636"/>
    <w:rsid w:val="007F36EF"/>
    <w:rsid w:val="007F4718"/>
    <w:rsid w:val="007F4A76"/>
    <w:rsid w:val="007F580F"/>
    <w:rsid w:val="007F7250"/>
    <w:rsid w:val="008002C0"/>
    <w:rsid w:val="0080300B"/>
    <w:rsid w:val="00803D02"/>
    <w:rsid w:val="00804205"/>
    <w:rsid w:val="00804F44"/>
    <w:rsid w:val="00805890"/>
    <w:rsid w:val="00805B3E"/>
    <w:rsid w:val="00806A30"/>
    <w:rsid w:val="00806AB3"/>
    <w:rsid w:val="00806B7E"/>
    <w:rsid w:val="00806CE7"/>
    <w:rsid w:val="00807528"/>
    <w:rsid w:val="008077F6"/>
    <w:rsid w:val="0080799D"/>
    <w:rsid w:val="008079DC"/>
    <w:rsid w:val="008104B4"/>
    <w:rsid w:val="00810541"/>
    <w:rsid w:val="00810594"/>
    <w:rsid w:val="00810F84"/>
    <w:rsid w:val="008115CA"/>
    <w:rsid w:val="008130E5"/>
    <w:rsid w:val="00813494"/>
    <w:rsid w:val="00813689"/>
    <w:rsid w:val="00813714"/>
    <w:rsid w:val="00813866"/>
    <w:rsid w:val="00813E59"/>
    <w:rsid w:val="00813FD7"/>
    <w:rsid w:val="00815007"/>
    <w:rsid w:val="0081512A"/>
    <w:rsid w:val="00815D10"/>
    <w:rsid w:val="008169CA"/>
    <w:rsid w:val="00816A4D"/>
    <w:rsid w:val="00820A61"/>
    <w:rsid w:val="00820F24"/>
    <w:rsid w:val="00821B80"/>
    <w:rsid w:val="008222FF"/>
    <w:rsid w:val="008228DB"/>
    <w:rsid w:val="0082388C"/>
    <w:rsid w:val="00823EBA"/>
    <w:rsid w:val="0082443A"/>
    <w:rsid w:val="00824806"/>
    <w:rsid w:val="00825901"/>
    <w:rsid w:val="00827E90"/>
    <w:rsid w:val="0083057C"/>
    <w:rsid w:val="0083112C"/>
    <w:rsid w:val="00832A2A"/>
    <w:rsid w:val="00832B52"/>
    <w:rsid w:val="00832BAD"/>
    <w:rsid w:val="00832F52"/>
    <w:rsid w:val="00833467"/>
    <w:rsid w:val="00833561"/>
    <w:rsid w:val="00833BEE"/>
    <w:rsid w:val="00834275"/>
    <w:rsid w:val="00834639"/>
    <w:rsid w:val="008348F8"/>
    <w:rsid w:val="008359BC"/>
    <w:rsid w:val="008370B0"/>
    <w:rsid w:val="00837B10"/>
    <w:rsid w:val="008401E8"/>
    <w:rsid w:val="008408DB"/>
    <w:rsid w:val="0084119C"/>
    <w:rsid w:val="00841CB8"/>
    <w:rsid w:val="0084211D"/>
    <w:rsid w:val="00842C0B"/>
    <w:rsid w:val="008438ED"/>
    <w:rsid w:val="0084477C"/>
    <w:rsid w:val="0084580B"/>
    <w:rsid w:val="00845904"/>
    <w:rsid w:val="008462F0"/>
    <w:rsid w:val="00846C8D"/>
    <w:rsid w:val="00847213"/>
    <w:rsid w:val="00847433"/>
    <w:rsid w:val="00852458"/>
    <w:rsid w:val="008528FE"/>
    <w:rsid w:val="00852BC9"/>
    <w:rsid w:val="00852E61"/>
    <w:rsid w:val="00853DBF"/>
    <w:rsid w:val="00854472"/>
    <w:rsid w:val="00854FF5"/>
    <w:rsid w:val="00856178"/>
    <w:rsid w:val="00856C0B"/>
    <w:rsid w:val="008573E4"/>
    <w:rsid w:val="0085781A"/>
    <w:rsid w:val="0086062C"/>
    <w:rsid w:val="008614AB"/>
    <w:rsid w:val="00861B46"/>
    <w:rsid w:val="00861C65"/>
    <w:rsid w:val="00861DD7"/>
    <w:rsid w:val="0086224F"/>
    <w:rsid w:val="008625C3"/>
    <w:rsid w:val="00862E7D"/>
    <w:rsid w:val="00865AB8"/>
    <w:rsid w:val="00865D08"/>
    <w:rsid w:val="00866302"/>
    <w:rsid w:val="008663F2"/>
    <w:rsid w:val="00866BDC"/>
    <w:rsid w:val="008671CB"/>
    <w:rsid w:val="00867A86"/>
    <w:rsid w:val="0087136D"/>
    <w:rsid w:val="00871879"/>
    <w:rsid w:val="00872C56"/>
    <w:rsid w:val="00872CB1"/>
    <w:rsid w:val="00872EE0"/>
    <w:rsid w:val="00872F4F"/>
    <w:rsid w:val="0087375B"/>
    <w:rsid w:val="00874267"/>
    <w:rsid w:val="00874783"/>
    <w:rsid w:val="00874C41"/>
    <w:rsid w:val="00874EF8"/>
    <w:rsid w:val="00875474"/>
    <w:rsid w:val="00876BD8"/>
    <w:rsid w:val="00877212"/>
    <w:rsid w:val="00877ADA"/>
    <w:rsid w:val="00877F31"/>
    <w:rsid w:val="008804F8"/>
    <w:rsid w:val="00880F9A"/>
    <w:rsid w:val="00881034"/>
    <w:rsid w:val="008811A7"/>
    <w:rsid w:val="0088214C"/>
    <w:rsid w:val="008824DB"/>
    <w:rsid w:val="008824FD"/>
    <w:rsid w:val="008827AB"/>
    <w:rsid w:val="008827DD"/>
    <w:rsid w:val="00882FEA"/>
    <w:rsid w:val="0088324F"/>
    <w:rsid w:val="00883881"/>
    <w:rsid w:val="00884014"/>
    <w:rsid w:val="008840CA"/>
    <w:rsid w:val="008849BD"/>
    <w:rsid w:val="00884D8A"/>
    <w:rsid w:val="00884E2D"/>
    <w:rsid w:val="00884F47"/>
    <w:rsid w:val="00886BE5"/>
    <w:rsid w:val="00886E8D"/>
    <w:rsid w:val="008872CA"/>
    <w:rsid w:val="00887B65"/>
    <w:rsid w:val="008901A3"/>
    <w:rsid w:val="008904B9"/>
    <w:rsid w:val="00890543"/>
    <w:rsid w:val="00890590"/>
    <w:rsid w:val="008919AF"/>
    <w:rsid w:val="00891AC1"/>
    <w:rsid w:val="0089208D"/>
    <w:rsid w:val="00892694"/>
    <w:rsid w:val="00893B35"/>
    <w:rsid w:val="008944C8"/>
    <w:rsid w:val="00894C0C"/>
    <w:rsid w:val="0089622E"/>
    <w:rsid w:val="008966ED"/>
    <w:rsid w:val="00897DA2"/>
    <w:rsid w:val="008A027C"/>
    <w:rsid w:val="008A0498"/>
    <w:rsid w:val="008A05C9"/>
    <w:rsid w:val="008A1FD4"/>
    <w:rsid w:val="008A1FE0"/>
    <w:rsid w:val="008A2CA3"/>
    <w:rsid w:val="008A3199"/>
    <w:rsid w:val="008A3929"/>
    <w:rsid w:val="008A3D78"/>
    <w:rsid w:val="008A3FB8"/>
    <w:rsid w:val="008A50BF"/>
    <w:rsid w:val="008A5C18"/>
    <w:rsid w:val="008A68CD"/>
    <w:rsid w:val="008A738B"/>
    <w:rsid w:val="008A74D9"/>
    <w:rsid w:val="008A7554"/>
    <w:rsid w:val="008A7892"/>
    <w:rsid w:val="008B047C"/>
    <w:rsid w:val="008B10F7"/>
    <w:rsid w:val="008B2108"/>
    <w:rsid w:val="008B40C8"/>
    <w:rsid w:val="008B6226"/>
    <w:rsid w:val="008B72E3"/>
    <w:rsid w:val="008C059D"/>
    <w:rsid w:val="008C0940"/>
    <w:rsid w:val="008C2BE0"/>
    <w:rsid w:val="008C41F8"/>
    <w:rsid w:val="008C45AF"/>
    <w:rsid w:val="008C4A15"/>
    <w:rsid w:val="008C4E56"/>
    <w:rsid w:val="008C5030"/>
    <w:rsid w:val="008C5323"/>
    <w:rsid w:val="008C6C61"/>
    <w:rsid w:val="008C7D16"/>
    <w:rsid w:val="008D000B"/>
    <w:rsid w:val="008D0297"/>
    <w:rsid w:val="008D03C1"/>
    <w:rsid w:val="008D0871"/>
    <w:rsid w:val="008D0CDF"/>
    <w:rsid w:val="008D13E6"/>
    <w:rsid w:val="008D16B1"/>
    <w:rsid w:val="008D3427"/>
    <w:rsid w:val="008D5327"/>
    <w:rsid w:val="008D5A2A"/>
    <w:rsid w:val="008D5D12"/>
    <w:rsid w:val="008D6424"/>
    <w:rsid w:val="008D6DBE"/>
    <w:rsid w:val="008D6DF9"/>
    <w:rsid w:val="008D6E85"/>
    <w:rsid w:val="008D7D25"/>
    <w:rsid w:val="008D7F3E"/>
    <w:rsid w:val="008E04BB"/>
    <w:rsid w:val="008E0D70"/>
    <w:rsid w:val="008E1B44"/>
    <w:rsid w:val="008E24AD"/>
    <w:rsid w:val="008E3474"/>
    <w:rsid w:val="008E3643"/>
    <w:rsid w:val="008E59AA"/>
    <w:rsid w:val="008E6509"/>
    <w:rsid w:val="008E6615"/>
    <w:rsid w:val="008F1676"/>
    <w:rsid w:val="008F1992"/>
    <w:rsid w:val="008F1BDE"/>
    <w:rsid w:val="008F22E8"/>
    <w:rsid w:val="008F2EF6"/>
    <w:rsid w:val="008F341C"/>
    <w:rsid w:val="008F4038"/>
    <w:rsid w:val="008F4EFA"/>
    <w:rsid w:val="008F58FD"/>
    <w:rsid w:val="008F6580"/>
    <w:rsid w:val="008F68AE"/>
    <w:rsid w:val="008F7BBC"/>
    <w:rsid w:val="0090086F"/>
    <w:rsid w:val="00900ED2"/>
    <w:rsid w:val="00901477"/>
    <w:rsid w:val="009018F7"/>
    <w:rsid w:val="00902154"/>
    <w:rsid w:val="009027C8"/>
    <w:rsid w:val="0090399F"/>
    <w:rsid w:val="0090409C"/>
    <w:rsid w:val="00905660"/>
    <w:rsid w:val="00907ED4"/>
    <w:rsid w:val="009105D8"/>
    <w:rsid w:val="00910DF9"/>
    <w:rsid w:val="00911A78"/>
    <w:rsid w:val="00911CE3"/>
    <w:rsid w:val="00912114"/>
    <w:rsid w:val="00912A63"/>
    <w:rsid w:val="009131A4"/>
    <w:rsid w:val="0091467F"/>
    <w:rsid w:val="0091593E"/>
    <w:rsid w:val="009161EA"/>
    <w:rsid w:val="00916247"/>
    <w:rsid w:val="00916AD5"/>
    <w:rsid w:val="00916C2C"/>
    <w:rsid w:val="0091729E"/>
    <w:rsid w:val="00917E09"/>
    <w:rsid w:val="00920B56"/>
    <w:rsid w:val="009212F5"/>
    <w:rsid w:val="00921E0A"/>
    <w:rsid w:val="00923D15"/>
    <w:rsid w:val="00923DE9"/>
    <w:rsid w:val="00923E63"/>
    <w:rsid w:val="00924366"/>
    <w:rsid w:val="00925388"/>
    <w:rsid w:val="00925AED"/>
    <w:rsid w:val="00925CE4"/>
    <w:rsid w:val="009269D8"/>
    <w:rsid w:val="00926A5C"/>
    <w:rsid w:val="00926B7B"/>
    <w:rsid w:val="00926CF1"/>
    <w:rsid w:val="009270D5"/>
    <w:rsid w:val="009272F4"/>
    <w:rsid w:val="00927409"/>
    <w:rsid w:val="009300D2"/>
    <w:rsid w:val="009308D3"/>
    <w:rsid w:val="00931003"/>
    <w:rsid w:val="009322DB"/>
    <w:rsid w:val="009337AE"/>
    <w:rsid w:val="00933972"/>
    <w:rsid w:val="00933EF3"/>
    <w:rsid w:val="00934869"/>
    <w:rsid w:val="00935672"/>
    <w:rsid w:val="009357BC"/>
    <w:rsid w:val="00935850"/>
    <w:rsid w:val="0093597C"/>
    <w:rsid w:val="00936858"/>
    <w:rsid w:val="00936AC6"/>
    <w:rsid w:val="0093712B"/>
    <w:rsid w:val="0093731D"/>
    <w:rsid w:val="009375E0"/>
    <w:rsid w:val="00937A97"/>
    <w:rsid w:val="00937D66"/>
    <w:rsid w:val="00937E1F"/>
    <w:rsid w:val="00941068"/>
    <w:rsid w:val="0094192D"/>
    <w:rsid w:val="009422AF"/>
    <w:rsid w:val="0094354F"/>
    <w:rsid w:val="009441CD"/>
    <w:rsid w:val="00944229"/>
    <w:rsid w:val="009446BF"/>
    <w:rsid w:val="00945F8D"/>
    <w:rsid w:val="00946211"/>
    <w:rsid w:val="00946BE1"/>
    <w:rsid w:val="00946EC9"/>
    <w:rsid w:val="009476BA"/>
    <w:rsid w:val="00950155"/>
    <w:rsid w:val="00951384"/>
    <w:rsid w:val="00951830"/>
    <w:rsid w:val="00952EFE"/>
    <w:rsid w:val="00953826"/>
    <w:rsid w:val="00954AE7"/>
    <w:rsid w:val="00954EAD"/>
    <w:rsid w:val="00955531"/>
    <w:rsid w:val="00956971"/>
    <w:rsid w:val="00956E06"/>
    <w:rsid w:val="00957831"/>
    <w:rsid w:val="00960EF8"/>
    <w:rsid w:val="0096165C"/>
    <w:rsid w:val="00962E73"/>
    <w:rsid w:val="00962FEA"/>
    <w:rsid w:val="0096315F"/>
    <w:rsid w:val="0096318C"/>
    <w:rsid w:val="00964416"/>
    <w:rsid w:val="00964F1E"/>
    <w:rsid w:val="00965218"/>
    <w:rsid w:val="00965554"/>
    <w:rsid w:val="009655A2"/>
    <w:rsid w:val="00965BC4"/>
    <w:rsid w:val="009664A2"/>
    <w:rsid w:val="009665E0"/>
    <w:rsid w:val="00966E2C"/>
    <w:rsid w:val="009671C2"/>
    <w:rsid w:val="009674D0"/>
    <w:rsid w:val="009676AF"/>
    <w:rsid w:val="00967AC3"/>
    <w:rsid w:val="009706B2"/>
    <w:rsid w:val="00971259"/>
    <w:rsid w:val="009721EB"/>
    <w:rsid w:val="00972CBA"/>
    <w:rsid w:val="00973AA6"/>
    <w:rsid w:val="009740CA"/>
    <w:rsid w:val="009757CB"/>
    <w:rsid w:val="00975FC8"/>
    <w:rsid w:val="00976F7B"/>
    <w:rsid w:val="009770C4"/>
    <w:rsid w:val="00977F3D"/>
    <w:rsid w:val="009803B0"/>
    <w:rsid w:val="00980979"/>
    <w:rsid w:val="009815C0"/>
    <w:rsid w:val="009818D6"/>
    <w:rsid w:val="00981DD1"/>
    <w:rsid w:val="0098209C"/>
    <w:rsid w:val="009821EC"/>
    <w:rsid w:val="009825EF"/>
    <w:rsid w:val="00982AEF"/>
    <w:rsid w:val="00982DCF"/>
    <w:rsid w:val="00983B83"/>
    <w:rsid w:val="00983D89"/>
    <w:rsid w:val="00983F6F"/>
    <w:rsid w:val="009843F4"/>
    <w:rsid w:val="00984518"/>
    <w:rsid w:val="00984B3E"/>
    <w:rsid w:val="0098582D"/>
    <w:rsid w:val="00985C40"/>
    <w:rsid w:val="00985E69"/>
    <w:rsid w:val="00986127"/>
    <w:rsid w:val="00987A08"/>
    <w:rsid w:val="00987AF6"/>
    <w:rsid w:val="009905FE"/>
    <w:rsid w:val="00990798"/>
    <w:rsid w:val="00990821"/>
    <w:rsid w:val="00990949"/>
    <w:rsid w:val="00990BD2"/>
    <w:rsid w:val="00992171"/>
    <w:rsid w:val="009925CA"/>
    <w:rsid w:val="009933BA"/>
    <w:rsid w:val="009938F3"/>
    <w:rsid w:val="009952A2"/>
    <w:rsid w:val="00995904"/>
    <w:rsid w:val="00997873"/>
    <w:rsid w:val="009A13EF"/>
    <w:rsid w:val="009A1D48"/>
    <w:rsid w:val="009A2551"/>
    <w:rsid w:val="009A26AA"/>
    <w:rsid w:val="009A2978"/>
    <w:rsid w:val="009A34D6"/>
    <w:rsid w:val="009A4CC7"/>
    <w:rsid w:val="009A54C1"/>
    <w:rsid w:val="009A58BB"/>
    <w:rsid w:val="009A59EA"/>
    <w:rsid w:val="009A5A96"/>
    <w:rsid w:val="009A65FD"/>
    <w:rsid w:val="009A6A3B"/>
    <w:rsid w:val="009A7D4E"/>
    <w:rsid w:val="009B0900"/>
    <w:rsid w:val="009B2AB2"/>
    <w:rsid w:val="009B2EAE"/>
    <w:rsid w:val="009B33BB"/>
    <w:rsid w:val="009B48FE"/>
    <w:rsid w:val="009B4C2B"/>
    <w:rsid w:val="009B4E5A"/>
    <w:rsid w:val="009B62B0"/>
    <w:rsid w:val="009B62EF"/>
    <w:rsid w:val="009B639C"/>
    <w:rsid w:val="009B6419"/>
    <w:rsid w:val="009B69A8"/>
    <w:rsid w:val="009B6DA4"/>
    <w:rsid w:val="009C133B"/>
    <w:rsid w:val="009C1CA6"/>
    <w:rsid w:val="009C1D04"/>
    <w:rsid w:val="009C1D1D"/>
    <w:rsid w:val="009C1F75"/>
    <w:rsid w:val="009C2063"/>
    <w:rsid w:val="009C2B0A"/>
    <w:rsid w:val="009C2B47"/>
    <w:rsid w:val="009C2D17"/>
    <w:rsid w:val="009C3CC3"/>
    <w:rsid w:val="009C3E47"/>
    <w:rsid w:val="009C49F0"/>
    <w:rsid w:val="009C53E1"/>
    <w:rsid w:val="009C54DF"/>
    <w:rsid w:val="009C5622"/>
    <w:rsid w:val="009C63EF"/>
    <w:rsid w:val="009C671E"/>
    <w:rsid w:val="009C6F42"/>
    <w:rsid w:val="009C72A1"/>
    <w:rsid w:val="009C78C6"/>
    <w:rsid w:val="009C7EC6"/>
    <w:rsid w:val="009D2254"/>
    <w:rsid w:val="009D2486"/>
    <w:rsid w:val="009D2728"/>
    <w:rsid w:val="009D27FA"/>
    <w:rsid w:val="009D2C61"/>
    <w:rsid w:val="009D30CD"/>
    <w:rsid w:val="009D39B6"/>
    <w:rsid w:val="009D4CE8"/>
    <w:rsid w:val="009D50C1"/>
    <w:rsid w:val="009D5557"/>
    <w:rsid w:val="009D59DE"/>
    <w:rsid w:val="009D5BB0"/>
    <w:rsid w:val="009D7615"/>
    <w:rsid w:val="009D7ABC"/>
    <w:rsid w:val="009D7E3F"/>
    <w:rsid w:val="009E0663"/>
    <w:rsid w:val="009E0D9B"/>
    <w:rsid w:val="009E1111"/>
    <w:rsid w:val="009E1682"/>
    <w:rsid w:val="009E1DA8"/>
    <w:rsid w:val="009E312E"/>
    <w:rsid w:val="009E3DDF"/>
    <w:rsid w:val="009E417B"/>
    <w:rsid w:val="009E49F3"/>
    <w:rsid w:val="009E4DC1"/>
    <w:rsid w:val="009E4DDA"/>
    <w:rsid w:val="009E4E60"/>
    <w:rsid w:val="009E543A"/>
    <w:rsid w:val="009E5DD3"/>
    <w:rsid w:val="009E7B6D"/>
    <w:rsid w:val="009F03F4"/>
    <w:rsid w:val="009F1DB4"/>
    <w:rsid w:val="009F24A4"/>
    <w:rsid w:val="009F257E"/>
    <w:rsid w:val="009F4ADF"/>
    <w:rsid w:val="009F4CCE"/>
    <w:rsid w:val="009F50ED"/>
    <w:rsid w:val="009F5A62"/>
    <w:rsid w:val="009F5F5D"/>
    <w:rsid w:val="009F64C2"/>
    <w:rsid w:val="009F7036"/>
    <w:rsid w:val="009F74E7"/>
    <w:rsid w:val="00A00A3F"/>
    <w:rsid w:val="00A00C8D"/>
    <w:rsid w:val="00A02279"/>
    <w:rsid w:val="00A03DA2"/>
    <w:rsid w:val="00A04463"/>
    <w:rsid w:val="00A04BF9"/>
    <w:rsid w:val="00A0560A"/>
    <w:rsid w:val="00A05E27"/>
    <w:rsid w:val="00A05FE7"/>
    <w:rsid w:val="00A06392"/>
    <w:rsid w:val="00A06CF8"/>
    <w:rsid w:val="00A06F14"/>
    <w:rsid w:val="00A0753F"/>
    <w:rsid w:val="00A077AA"/>
    <w:rsid w:val="00A0788B"/>
    <w:rsid w:val="00A07DD4"/>
    <w:rsid w:val="00A11C22"/>
    <w:rsid w:val="00A1225B"/>
    <w:rsid w:val="00A12464"/>
    <w:rsid w:val="00A12BFF"/>
    <w:rsid w:val="00A12F21"/>
    <w:rsid w:val="00A132E1"/>
    <w:rsid w:val="00A13A08"/>
    <w:rsid w:val="00A13BAD"/>
    <w:rsid w:val="00A14077"/>
    <w:rsid w:val="00A14873"/>
    <w:rsid w:val="00A14F1C"/>
    <w:rsid w:val="00A154B3"/>
    <w:rsid w:val="00A15966"/>
    <w:rsid w:val="00A15CF6"/>
    <w:rsid w:val="00A15E10"/>
    <w:rsid w:val="00A169EC"/>
    <w:rsid w:val="00A16EEA"/>
    <w:rsid w:val="00A17648"/>
    <w:rsid w:val="00A20337"/>
    <w:rsid w:val="00A2197B"/>
    <w:rsid w:val="00A219EB"/>
    <w:rsid w:val="00A21ABA"/>
    <w:rsid w:val="00A21E50"/>
    <w:rsid w:val="00A22C6F"/>
    <w:rsid w:val="00A22F08"/>
    <w:rsid w:val="00A233C5"/>
    <w:rsid w:val="00A2435A"/>
    <w:rsid w:val="00A2469D"/>
    <w:rsid w:val="00A246A9"/>
    <w:rsid w:val="00A246BA"/>
    <w:rsid w:val="00A2486E"/>
    <w:rsid w:val="00A24BE2"/>
    <w:rsid w:val="00A24D25"/>
    <w:rsid w:val="00A24FDE"/>
    <w:rsid w:val="00A2564F"/>
    <w:rsid w:val="00A25E88"/>
    <w:rsid w:val="00A30FA4"/>
    <w:rsid w:val="00A3136B"/>
    <w:rsid w:val="00A3203A"/>
    <w:rsid w:val="00A32968"/>
    <w:rsid w:val="00A33068"/>
    <w:rsid w:val="00A33433"/>
    <w:rsid w:val="00A338E0"/>
    <w:rsid w:val="00A33C08"/>
    <w:rsid w:val="00A348FD"/>
    <w:rsid w:val="00A3531F"/>
    <w:rsid w:val="00A36419"/>
    <w:rsid w:val="00A368DC"/>
    <w:rsid w:val="00A36E2F"/>
    <w:rsid w:val="00A377C3"/>
    <w:rsid w:val="00A37ADC"/>
    <w:rsid w:val="00A40DDB"/>
    <w:rsid w:val="00A414AA"/>
    <w:rsid w:val="00A41A42"/>
    <w:rsid w:val="00A4252A"/>
    <w:rsid w:val="00A42922"/>
    <w:rsid w:val="00A4378D"/>
    <w:rsid w:val="00A43A63"/>
    <w:rsid w:val="00A44713"/>
    <w:rsid w:val="00A45366"/>
    <w:rsid w:val="00A4693A"/>
    <w:rsid w:val="00A47C38"/>
    <w:rsid w:val="00A47DDA"/>
    <w:rsid w:val="00A47FDA"/>
    <w:rsid w:val="00A5041F"/>
    <w:rsid w:val="00A513F4"/>
    <w:rsid w:val="00A52F5D"/>
    <w:rsid w:val="00A53B87"/>
    <w:rsid w:val="00A53F31"/>
    <w:rsid w:val="00A542C8"/>
    <w:rsid w:val="00A548D3"/>
    <w:rsid w:val="00A55088"/>
    <w:rsid w:val="00A55BC1"/>
    <w:rsid w:val="00A56CE4"/>
    <w:rsid w:val="00A5709E"/>
    <w:rsid w:val="00A572AC"/>
    <w:rsid w:val="00A576AD"/>
    <w:rsid w:val="00A60B50"/>
    <w:rsid w:val="00A61ED3"/>
    <w:rsid w:val="00A62266"/>
    <w:rsid w:val="00A624FC"/>
    <w:rsid w:val="00A62570"/>
    <w:rsid w:val="00A6351E"/>
    <w:rsid w:val="00A63F44"/>
    <w:rsid w:val="00A63F62"/>
    <w:rsid w:val="00A64D97"/>
    <w:rsid w:val="00A6533B"/>
    <w:rsid w:val="00A65717"/>
    <w:rsid w:val="00A6571A"/>
    <w:rsid w:val="00A6593E"/>
    <w:rsid w:val="00A66247"/>
    <w:rsid w:val="00A6660D"/>
    <w:rsid w:val="00A66683"/>
    <w:rsid w:val="00A666E4"/>
    <w:rsid w:val="00A667EA"/>
    <w:rsid w:val="00A66892"/>
    <w:rsid w:val="00A7043D"/>
    <w:rsid w:val="00A7060C"/>
    <w:rsid w:val="00A72C31"/>
    <w:rsid w:val="00A7407F"/>
    <w:rsid w:val="00A742DE"/>
    <w:rsid w:val="00A7442E"/>
    <w:rsid w:val="00A744D5"/>
    <w:rsid w:val="00A74DFB"/>
    <w:rsid w:val="00A7516B"/>
    <w:rsid w:val="00A752FD"/>
    <w:rsid w:val="00A7791A"/>
    <w:rsid w:val="00A779E2"/>
    <w:rsid w:val="00A800FB"/>
    <w:rsid w:val="00A81E14"/>
    <w:rsid w:val="00A81EFE"/>
    <w:rsid w:val="00A82803"/>
    <w:rsid w:val="00A82EF4"/>
    <w:rsid w:val="00A83EDB"/>
    <w:rsid w:val="00A858C2"/>
    <w:rsid w:val="00A85D30"/>
    <w:rsid w:val="00A86472"/>
    <w:rsid w:val="00A871FF"/>
    <w:rsid w:val="00A872DE"/>
    <w:rsid w:val="00A87700"/>
    <w:rsid w:val="00A90C8D"/>
    <w:rsid w:val="00A921E8"/>
    <w:rsid w:val="00A92265"/>
    <w:rsid w:val="00A927D9"/>
    <w:rsid w:val="00A92C0B"/>
    <w:rsid w:val="00A92C66"/>
    <w:rsid w:val="00A92E14"/>
    <w:rsid w:val="00A92EB2"/>
    <w:rsid w:val="00A943BE"/>
    <w:rsid w:val="00A94629"/>
    <w:rsid w:val="00A95A44"/>
    <w:rsid w:val="00A965EF"/>
    <w:rsid w:val="00A968F4"/>
    <w:rsid w:val="00A96D57"/>
    <w:rsid w:val="00A9711C"/>
    <w:rsid w:val="00AA0248"/>
    <w:rsid w:val="00AA06E1"/>
    <w:rsid w:val="00AA27C9"/>
    <w:rsid w:val="00AA2AFC"/>
    <w:rsid w:val="00AA2E48"/>
    <w:rsid w:val="00AA2E64"/>
    <w:rsid w:val="00AA3CAF"/>
    <w:rsid w:val="00AA46A6"/>
    <w:rsid w:val="00AA4808"/>
    <w:rsid w:val="00AA48DC"/>
    <w:rsid w:val="00AA4E13"/>
    <w:rsid w:val="00AA51D7"/>
    <w:rsid w:val="00AA69F9"/>
    <w:rsid w:val="00AA6A28"/>
    <w:rsid w:val="00AA6DD2"/>
    <w:rsid w:val="00AA77D8"/>
    <w:rsid w:val="00AB0470"/>
    <w:rsid w:val="00AB0EFB"/>
    <w:rsid w:val="00AB14CC"/>
    <w:rsid w:val="00AB162A"/>
    <w:rsid w:val="00AB2370"/>
    <w:rsid w:val="00AB2BFA"/>
    <w:rsid w:val="00AB360D"/>
    <w:rsid w:val="00AB360E"/>
    <w:rsid w:val="00AB37A8"/>
    <w:rsid w:val="00AB461C"/>
    <w:rsid w:val="00AB4DD8"/>
    <w:rsid w:val="00AB51F1"/>
    <w:rsid w:val="00AB608E"/>
    <w:rsid w:val="00AB66CC"/>
    <w:rsid w:val="00AB6A27"/>
    <w:rsid w:val="00AB70F8"/>
    <w:rsid w:val="00AB7C8D"/>
    <w:rsid w:val="00AC01D1"/>
    <w:rsid w:val="00AC0C87"/>
    <w:rsid w:val="00AC16F8"/>
    <w:rsid w:val="00AC194A"/>
    <w:rsid w:val="00AC2707"/>
    <w:rsid w:val="00AC2D8A"/>
    <w:rsid w:val="00AC30BE"/>
    <w:rsid w:val="00AC4DDE"/>
    <w:rsid w:val="00AC5420"/>
    <w:rsid w:val="00AC570E"/>
    <w:rsid w:val="00AC5A99"/>
    <w:rsid w:val="00AC7F7C"/>
    <w:rsid w:val="00AD3209"/>
    <w:rsid w:val="00AD4305"/>
    <w:rsid w:val="00AD4BF1"/>
    <w:rsid w:val="00AD5AF4"/>
    <w:rsid w:val="00AD65FA"/>
    <w:rsid w:val="00AD778C"/>
    <w:rsid w:val="00AD7AC3"/>
    <w:rsid w:val="00AD7CC0"/>
    <w:rsid w:val="00AD7FAC"/>
    <w:rsid w:val="00AE09D0"/>
    <w:rsid w:val="00AE100F"/>
    <w:rsid w:val="00AE17D3"/>
    <w:rsid w:val="00AE21B7"/>
    <w:rsid w:val="00AE31BC"/>
    <w:rsid w:val="00AE34BF"/>
    <w:rsid w:val="00AE3EAA"/>
    <w:rsid w:val="00AE460D"/>
    <w:rsid w:val="00AE5916"/>
    <w:rsid w:val="00AE5F28"/>
    <w:rsid w:val="00AE67AB"/>
    <w:rsid w:val="00AF0B99"/>
    <w:rsid w:val="00AF1EA7"/>
    <w:rsid w:val="00AF20B5"/>
    <w:rsid w:val="00AF2805"/>
    <w:rsid w:val="00AF382C"/>
    <w:rsid w:val="00AF4A1C"/>
    <w:rsid w:val="00AF4ABE"/>
    <w:rsid w:val="00AF4B25"/>
    <w:rsid w:val="00AF5319"/>
    <w:rsid w:val="00AF5C37"/>
    <w:rsid w:val="00AF6800"/>
    <w:rsid w:val="00AF7073"/>
    <w:rsid w:val="00AF728A"/>
    <w:rsid w:val="00AF73F6"/>
    <w:rsid w:val="00AF7D7B"/>
    <w:rsid w:val="00B002C8"/>
    <w:rsid w:val="00B002CF"/>
    <w:rsid w:val="00B002F6"/>
    <w:rsid w:val="00B00A49"/>
    <w:rsid w:val="00B00A8A"/>
    <w:rsid w:val="00B00ADF"/>
    <w:rsid w:val="00B0186D"/>
    <w:rsid w:val="00B02AD1"/>
    <w:rsid w:val="00B038B2"/>
    <w:rsid w:val="00B03F6D"/>
    <w:rsid w:val="00B04489"/>
    <w:rsid w:val="00B04A21"/>
    <w:rsid w:val="00B05019"/>
    <w:rsid w:val="00B0567C"/>
    <w:rsid w:val="00B057CE"/>
    <w:rsid w:val="00B063BD"/>
    <w:rsid w:val="00B06699"/>
    <w:rsid w:val="00B06806"/>
    <w:rsid w:val="00B079CD"/>
    <w:rsid w:val="00B10461"/>
    <w:rsid w:val="00B10669"/>
    <w:rsid w:val="00B106F8"/>
    <w:rsid w:val="00B10CF8"/>
    <w:rsid w:val="00B11CF9"/>
    <w:rsid w:val="00B12594"/>
    <w:rsid w:val="00B12A3F"/>
    <w:rsid w:val="00B12A6A"/>
    <w:rsid w:val="00B13755"/>
    <w:rsid w:val="00B14B5E"/>
    <w:rsid w:val="00B15C74"/>
    <w:rsid w:val="00B15DB8"/>
    <w:rsid w:val="00B16CD7"/>
    <w:rsid w:val="00B16D89"/>
    <w:rsid w:val="00B17856"/>
    <w:rsid w:val="00B178BE"/>
    <w:rsid w:val="00B20301"/>
    <w:rsid w:val="00B22683"/>
    <w:rsid w:val="00B228F8"/>
    <w:rsid w:val="00B25E24"/>
    <w:rsid w:val="00B25F1E"/>
    <w:rsid w:val="00B266A4"/>
    <w:rsid w:val="00B26895"/>
    <w:rsid w:val="00B269F8"/>
    <w:rsid w:val="00B26C93"/>
    <w:rsid w:val="00B275EF"/>
    <w:rsid w:val="00B27822"/>
    <w:rsid w:val="00B278FA"/>
    <w:rsid w:val="00B27E5F"/>
    <w:rsid w:val="00B30097"/>
    <w:rsid w:val="00B30148"/>
    <w:rsid w:val="00B3172A"/>
    <w:rsid w:val="00B325E1"/>
    <w:rsid w:val="00B33E61"/>
    <w:rsid w:val="00B33F5D"/>
    <w:rsid w:val="00B350CC"/>
    <w:rsid w:val="00B35BED"/>
    <w:rsid w:val="00B36217"/>
    <w:rsid w:val="00B371F5"/>
    <w:rsid w:val="00B402D3"/>
    <w:rsid w:val="00B40792"/>
    <w:rsid w:val="00B40F8C"/>
    <w:rsid w:val="00B41107"/>
    <w:rsid w:val="00B41219"/>
    <w:rsid w:val="00B419A4"/>
    <w:rsid w:val="00B41B6E"/>
    <w:rsid w:val="00B41FE4"/>
    <w:rsid w:val="00B42700"/>
    <w:rsid w:val="00B428CC"/>
    <w:rsid w:val="00B44468"/>
    <w:rsid w:val="00B44B02"/>
    <w:rsid w:val="00B45C26"/>
    <w:rsid w:val="00B460B4"/>
    <w:rsid w:val="00B46290"/>
    <w:rsid w:val="00B46B80"/>
    <w:rsid w:val="00B47280"/>
    <w:rsid w:val="00B476CF"/>
    <w:rsid w:val="00B476D2"/>
    <w:rsid w:val="00B47A57"/>
    <w:rsid w:val="00B5048D"/>
    <w:rsid w:val="00B5087A"/>
    <w:rsid w:val="00B51575"/>
    <w:rsid w:val="00B51E42"/>
    <w:rsid w:val="00B529C0"/>
    <w:rsid w:val="00B5324E"/>
    <w:rsid w:val="00B540AA"/>
    <w:rsid w:val="00B54199"/>
    <w:rsid w:val="00B546EE"/>
    <w:rsid w:val="00B55538"/>
    <w:rsid w:val="00B55961"/>
    <w:rsid w:val="00B559A5"/>
    <w:rsid w:val="00B5688C"/>
    <w:rsid w:val="00B578F2"/>
    <w:rsid w:val="00B60B8C"/>
    <w:rsid w:val="00B610F2"/>
    <w:rsid w:val="00B617D2"/>
    <w:rsid w:val="00B620A9"/>
    <w:rsid w:val="00B621B3"/>
    <w:rsid w:val="00B63DCB"/>
    <w:rsid w:val="00B63FA9"/>
    <w:rsid w:val="00B645E3"/>
    <w:rsid w:val="00B64D79"/>
    <w:rsid w:val="00B65301"/>
    <w:rsid w:val="00B65345"/>
    <w:rsid w:val="00B658BA"/>
    <w:rsid w:val="00B67D5C"/>
    <w:rsid w:val="00B67E96"/>
    <w:rsid w:val="00B70381"/>
    <w:rsid w:val="00B70DE8"/>
    <w:rsid w:val="00B71527"/>
    <w:rsid w:val="00B71E7F"/>
    <w:rsid w:val="00B71FFF"/>
    <w:rsid w:val="00B72301"/>
    <w:rsid w:val="00B73645"/>
    <w:rsid w:val="00B74EF2"/>
    <w:rsid w:val="00B74F06"/>
    <w:rsid w:val="00B769C2"/>
    <w:rsid w:val="00B76BC3"/>
    <w:rsid w:val="00B76C85"/>
    <w:rsid w:val="00B76D02"/>
    <w:rsid w:val="00B77062"/>
    <w:rsid w:val="00B77482"/>
    <w:rsid w:val="00B77595"/>
    <w:rsid w:val="00B80DEB"/>
    <w:rsid w:val="00B814E5"/>
    <w:rsid w:val="00B81713"/>
    <w:rsid w:val="00B8223F"/>
    <w:rsid w:val="00B823AA"/>
    <w:rsid w:val="00B8452D"/>
    <w:rsid w:val="00B84E28"/>
    <w:rsid w:val="00B84F58"/>
    <w:rsid w:val="00B85862"/>
    <w:rsid w:val="00B85970"/>
    <w:rsid w:val="00B85A05"/>
    <w:rsid w:val="00B85D43"/>
    <w:rsid w:val="00B86283"/>
    <w:rsid w:val="00B862AE"/>
    <w:rsid w:val="00B86A03"/>
    <w:rsid w:val="00B87F47"/>
    <w:rsid w:val="00B90AE1"/>
    <w:rsid w:val="00B90B1E"/>
    <w:rsid w:val="00B90E20"/>
    <w:rsid w:val="00B9119E"/>
    <w:rsid w:val="00B91578"/>
    <w:rsid w:val="00B91E64"/>
    <w:rsid w:val="00B91FC5"/>
    <w:rsid w:val="00B9219A"/>
    <w:rsid w:val="00B921EB"/>
    <w:rsid w:val="00B92542"/>
    <w:rsid w:val="00B93296"/>
    <w:rsid w:val="00B9350A"/>
    <w:rsid w:val="00B94730"/>
    <w:rsid w:val="00B9500A"/>
    <w:rsid w:val="00B95448"/>
    <w:rsid w:val="00B960B3"/>
    <w:rsid w:val="00B96A3E"/>
    <w:rsid w:val="00B978A8"/>
    <w:rsid w:val="00BA017C"/>
    <w:rsid w:val="00BA02FD"/>
    <w:rsid w:val="00BA0596"/>
    <w:rsid w:val="00BA066C"/>
    <w:rsid w:val="00BA0996"/>
    <w:rsid w:val="00BA1C25"/>
    <w:rsid w:val="00BA2262"/>
    <w:rsid w:val="00BA238D"/>
    <w:rsid w:val="00BA2534"/>
    <w:rsid w:val="00BA2D96"/>
    <w:rsid w:val="00BA31AC"/>
    <w:rsid w:val="00BA3CB5"/>
    <w:rsid w:val="00BA4277"/>
    <w:rsid w:val="00BA45DB"/>
    <w:rsid w:val="00BA48C4"/>
    <w:rsid w:val="00BA4EF9"/>
    <w:rsid w:val="00BA56E4"/>
    <w:rsid w:val="00BA58E5"/>
    <w:rsid w:val="00BA5D75"/>
    <w:rsid w:val="00BA5EA5"/>
    <w:rsid w:val="00BA62F3"/>
    <w:rsid w:val="00BA6ABE"/>
    <w:rsid w:val="00BA6CA0"/>
    <w:rsid w:val="00BA7879"/>
    <w:rsid w:val="00BA7BFE"/>
    <w:rsid w:val="00BB021C"/>
    <w:rsid w:val="00BB054C"/>
    <w:rsid w:val="00BB2D27"/>
    <w:rsid w:val="00BB2DC5"/>
    <w:rsid w:val="00BB366A"/>
    <w:rsid w:val="00BB3744"/>
    <w:rsid w:val="00BB75D6"/>
    <w:rsid w:val="00BB78D4"/>
    <w:rsid w:val="00BB7F51"/>
    <w:rsid w:val="00BC167D"/>
    <w:rsid w:val="00BC1FF8"/>
    <w:rsid w:val="00BC21C1"/>
    <w:rsid w:val="00BC22EE"/>
    <w:rsid w:val="00BC2A54"/>
    <w:rsid w:val="00BC362D"/>
    <w:rsid w:val="00BC3A5A"/>
    <w:rsid w:val="00BC4FA9"/>
    <w:rsid w:val="00BC5B5E"/>
    <w:rsid w:val="00BC62C0"/>
    <w:rsid w:val="00BC6779"/>
    <w:rsid w:val="00BC7075"/>
    <w:rsid w:val="00BC7185"/>
    <w:rsid w:val="00BC7DF1"/>
    <w:rsid w:val="00BD08E0"/>
    <w:rsid w:val="00BD0CC7"/>
    <w:rsid w:val="00BD13F3"/>
    <w:rsid w:val="00BD1AF5"/>
    <w:rsid w:val="00BD3CAD"/>
    <w:rsid w:val="00BD3D00"/>
    <w:rsid w:val="00BD43F6"/>
    <w:rsid w:val="00BD46C5"/>
    <w:rsid w:val="00BD4D37"/>
    <w:rsid w:val="00BD55B1"/>
    <w:rsid w:val="00BD6B78"/>
    <w:rsid w:val="00BD7039"/>
    <w:rsid w:val="00BD77A3"/>
    <w:rsid w:val="00BE09D3"/>
    <w:rsid w:val="00BE0B4D"/>
    <w:rsid w:val="00BE0D10"/>
    <w:rsid w:val="00BE16EF"/>
    <w:rsid w:val="00BE19C9"/>
    <w:rsid w:val="00BE19F2"/>
    <w:rsid w:val="00BE1AC7"/>
    <w:rsid w:val="00BE22A5"/>
    <w:rsid w:val="00BE2408"/>
    <w:rsid w:val="00BE29B4"/>
    <w:rsid w:val="00BE3673"/>
    <w:rsid w:val="00BE37E0"/>
    <w:rsid w:val="00BE382E"/>
    <w:rsid w:val="00BE3E10"/>
    <w:rsid w:val="00BE414D"/>
    <w:rsid w:val="00BE43C8"/>
    <w:rsid w:val="00BE45DD"/>
    <w:rsid w:val="00BE48B6"/>
    <w:rsid w:val="00BE527B"/>
    <w:rsid w:val="00BE547C"/>
    <w:rsid w:val="00BE5ED2"/>
    <w:rsid w:val="00BE6B23"/>
    <w:rsid w:val="00BE7C06"/>
    <w:rsid w:val="00BE7CA6"/>
    <w:rsid w:val="00BF02D3"/>
    <w:rsid w:val="00BF0818"/>
    <w:rsid w:val="00BF1992"/>
    <w:rsid w:val="00BF1A05"/>
    <w:rsid w:val="00BF1C5E"/>
    <w:rsid w:val="00BF1E70"/>
    <w:rsid w:val="00BF2009"/>
    <w:rsid w:val="00BF240A"/>
    <w:rsid w:val="00BF25E1"/>
    <w:rsid w:val="00BF28B6"/>
    <w:rsid w:val="00BF2D12"/>
    <w:rsid w:val="00BF3C33"/>
    <w:rsid w:val="00BF4184"/>
    <w:rsid w:val="00BF5381"/>
    <w:rsid w:val="00BF5CFC"/>
    <w:rsid w:val="00BF5EE7"/>
    <w:rsid w:val="00BF6480"/>
    <w:rsid w:val="00BF6A96"/>
    <w:rsid w:val="00BF71AB"/>
    <w:rsid w:val="00BF7A1B"/>
    <w:rsid w:val="00C000EB"/>
    <w:rsid w:val="00C0034A"/>
    <w:rsid w:val="00C00FE2"/>
    <w:rsid w:val="00C011D2"/>
    <w:rsid w:val="00C02351"/>
    <w:rsid w:val="00C04411"/>
    <w:rsid w:val="00C054DE"/>
    <w:rsid w:val="00C0598E"/>
    <w:rsid w:val="00C05B36"/>
    <w:rsid w:val="00C0601E"/>
    <w:rsid w:val="00C06792"/>
    <w:rsid w:val="00C06B01"/>
    <w:rsid w:val="00C079F1"/>
    <w:rsid w:val="00C07A54"/>
    <w:rsid w:val="00C106CF"/>
    <w:rsid w:val="00C1121F"/>
    <w:rsid w:val="00C130DF"/>
    <w:rsid w:val="00C13190"/>
    <w:rsid w:val="00C140C2"/>
    <w:rsid w:val="00C140EB"/>
    <w:rsid w:val="00C15D66"/>
    <w:rsid w:val="00C15E0C"/>
    <w:rsid w:val="00C16C88"/>
    <w:rsid w:val="00C16E8E"/>
    <w:rsid w:val="00C17221"/>
    <w:rsid w:val="00C17340"/>
    <w:rsid w:val="00C179FA"/>
    <w:rsid w:val="00C17C09"/>
    <w:rsid w:val="00C20419"/>
    <w:rsid w:val="00C20A2D"/>
    <w:rsid w:val="00C20A5A"/>
    <w:rsid w:val="00C21E47"/>
    <w:rsid w:val="00C22319"/>
    <w:rsid w:val="00C23951"/>
    <w:rsid w:val="00C24B7C"/>
    <w:rsid w:val="00C24CB1"/>
    <w:rsid w:val="00C24D11"/>
    <w:rsid w:val="00C25191"/>
    <w:rsid w:val="00C25294"/>
    <w:rsid w:val="00C25626"/>
    <w:rsid w:val="00C264D4"/>
    <w:rsid w:val="00C27CC5"/>
    <w:rsid w:val="00C30387"/>
    <w:rsid w:val="00C30C4A"/>
    <w:rsid w:val="00C30FD7"/>
    <w:rsid w:val="00C3127E"/>
    <w:rsid w:val="00C31545"/>
    <w:rsid w:val="00C31AEF"/>
    <w:rsid w:val="00C31D30"/>
    <w:rsid w:val="00C32326"/>
    <w:rsid w:val="00C332B5"/>
    <w:rsid w:val="00C34060"/>
    <w:rsid w:val="00C34777"/>
    <w:rsid w:val="00C35C64"/>
    <w:rsid w:val="00C371AD"/>
    <w:rsid w:val="00C378BC"/>
    <w:rsid w:val="00C3791F"/>
    <w:rsid w:val="00C37B71"/>
    <w:rsid w:val="00C4035D"/>
    <w:rsid w:val="00C4044A"/>
    <w:rsid w:val="00C40706"/>
    <w:rsid w:val="00C40900"/>
    <w:rsid w:val="00C41D73"/>
    <w:rsid w:val="00C42518"/>
    <w:rsid w:val="00C428B1"/>
    <w:rsid w:val="00C42CEF"/>
    <w:rsid w:val="00C430EB"/>
    <w:rsid w:val="00C4363D"/>
    <w:rsid w:val="00C43D78"/>
    <w:rsid w:val="00C44965"/>
    <w:rsid w:val="00C44F0E"/>
    <w:rsid w:val="00C45642"/>
    <w:rsid w:val="00C462EE"/>
    <w:rsid w:val="00C4722A"/>
    <w:rsid w:val="00C47BFD"/>
    <w:rsid w:val="00C47D4F"/>
    <w:rsid w:val="00C51187"/>
    <w:rsid w:val="00C519F9"/>
    <w:rsid w:val="00C51AC6"/>
    <w:rsid w:val="00C51AE2"/>
    <w:rsid w:val="00C525CC"/>
    <w:rsid w:val="00C525FA"/>
    <w:rsid w:val="00C52E7D"/>
    <w:rsid w:val="00C53C70"/>
    <w:rsid w:val="00C541BA"/>
    <w:rsid w:val="00C5464C"/>
    <w:rsid w:val="00C54E6B"/>
    <w:rsid w:val="00C556B7"/>
    <w:rsid w:val="00C55C12"/>
    <w:rsid w:val="00C55CBA"/>
    <w:rsid w:val="00C56265"/>
    <w:rsid w:val="00C565B9"/>
    <w:rsid w:val="00C566D9"/>
    <w:rsid w:val="00C57900"/>
    <w:rsid w:val="00C60790"/>
    <w:rsid w:val="00C61967"/>
    <w:rsid w:val="00C61C28"/>
    <w:rsid w:val="00C634E4"/>
    <w:rsid w:val="00C63925"/>
    <w:rsid w:val="00C653FE"/>
    <w:rsid w:val="00C654FF"/>
    <w:rsid w:val="00C65532"/>
    <w:rsid w:val="00C65886"/>
    <w:rsid w:val="00C6599C"/>
    <w:rsid w:val="00C65A9D"/>
    <w:rsid w:val="00C66E3E"/>
    <w:rsid w:val="00C673C6"/>
    <w:rsid w:val="00C67416"/>
    <w:rsid w:val="00C677CB"/>
    <w:rsid w:val="00C67B5B"/>
    <w:rsid w:val="00C67D95"/>
    <w:rsid w:val="00C7026C"/>
    <w:rsid w:val="00C7027D"/>
    <w:rsid w:val="00C71115"/>
    <w:rsid w:val="00C7138F"/>
    <w:rsid w:val="00C7146A"/>
    <w:rsid w:val="00C7178D"/>
    <w:rsid w:val="00C7401C"/>
    <w:rsid w:val="00C742A9"/>
    <w:rsid w:val="00C759C4"/>
    <w:rsid w:val="00C76E7D"/>
    <w:rsid w:val="00C80F61"/>
    <w:rsid w:val="00C814BB"/>
    <w:rsid w:val="00C817A3"/>
    <w:rsid w:val="00C82705"/>
    <w:rsid w:val="00C82801"/>
    <w:rsid w:val="00C82929"/>
    <w:rsid w:val="00C83755"/>
    <w:rsid w:val="00C83E42"/>
    <w:rsid w:val="00C8436B"/>
    <w:rsid w:val="00C8510E"/>
    <w:rsid w:val="00C85202"/>
    <w:rsid w:val="00C854D3"/>
    <w:rsid w:val="00C85943"/>
    <w:rsid w:val="00C860F9"/>
    <w:rsid w:val="00C86D10"/>
    <w:rsid w:val="00C900F7"/>
    <w:rsid w:val="00C921DA"/>
    <w:rsid w:val="00C9243F"/>
    <w:rsid w:val="00C92DED"/>
    <w:rsid w:val="00C935BB"/>
    <w:rsid w:val="00C93C7D"/>
    <w:rsid w:val="00C9410E"/>
    <w:rsid w:val="00C942EF"/>
    <w:rsid w:val="00C944F4"/>
    <w:rsid w:val="00C94BB3"/>
    <w:rsid w:val="00C94EB1"/>
    <w:rsid w:val="00C97EC9"/>
    <w:rsid w:val="00CA0D69"/>
    <w:rsid w:val="00CA107A"/>
    <w:rsid w:val="00CA1672"/>
    <w:rsid w:val="00CA3755"/>
    <w:rsid w:val="00CA3FDA"/>
    <w:rsid w:val="00CA42EF"/>
    <w:rsid w:val="00CA5EE0"/>
    <w:rsid w:val="00CA76BE"/>
    <w:rsid w:val="00CA7B22"/>
    <w:rsid w:val="00CB1360"/>
    <w:rsid w:val="00CB161A"/>
    <w:rsid w:val="00CB20FB"/>
    <w:rsid w:val="00CB36AB"/>
    <w:rsid w:val="00CB4A0F"/>
    <w:rsid w:val="00CB5454"/>
    <w:rsid w:val="00CB56E5"/>
    <w:rsid w:val="00CB572E"/>
    <w:rsid w:val="00CB7AF9"/>
    <w:rsid w:val="00CB7B97"/>
    <w:rsid w:val="00CC0D12"/>
    <w:rsid w:val="00CC141E"/>
    <w:rsid w:val="00CC1A24"/>
    <w:rsid w:val="00CC2829"/>
    <w:rsid w:val="00CC2BA2"/>
    <w:rsid w:val="00CC2C19"/>
    <w:rsid w:val="00CC3217"/>
    <w:rsid w:val="00CC3B3E"/>
    <w:rsid w:val="00CC3E6E"/>
    <w:rsid w:val="00CC431C"/>
    <w:rsid w:val="00CC440F"/>
    <w:rsid w:val="00CC50A0"/>
    <w:rsid w:val="00CC52E8"/>
    <w:rsid w:val="00CC56BF"/>
    <w:rsid w:val="00CC6127"/>
    <w:rsid w:val="00CC63B3"/>
    <w:rsid w:val="00CC659C"/>
    <w:rsid w:val="00CC732E"/>
    <w:rsid w:val="00CC7DD4"/>
    <w:rsid w:val="00CC7F87"/>
    <w:rsid w:val="00CD026C"/>
    <w:rsid w:val="00CD1807"/>
    <w:rsid w:val="00CD1CBD"/>
    <w:rsid w:val="00CD2BB3"/>
    <w:rsid w:val="00CD39B0"/>
    <w:rsid w:val="00CD3D91"/>
    <w:rsid w:val="00CD3DF4"/>
    <w:rsid w:val="00CD41B1"/>
    <w:rsid w:val="00CD485E"/>
    <w:rsid w:val="00CD5383"/>
    <w:rsid w:val="00CD5A3A"/>
    <w:rsid w:val="00CD5E16"/>
    <w:rsid w:val="00CD618D"/>
    <w:rsid w:val="00CD6C01"/>
    <w:rsid w:val="00CD6E39"/>
    <w:rsid w:val="00CD7391"/>
    <w:rsid w:val="00CD75B0"/>
    <w:rsid w:val="00CD78EB"/>
    <w:rsid w:val="00CE0213"/>
    <w:rsid w:val="00CE0BB1"/>
    <w:rsid w:val="00CE22AB"/>
    <w:rsid w:val="00CE22D6"/>
    <w:rsid w:val="00CE289E"/>
    <w:rsid w:val="00CE3092"/>
    <w:rsid w:val="00CE3938"/>
    <w:rsid w:val="00CE3E70"/>
    <w:rsid w:val="00CE4F50"/>
    <w:rsid w:val="00CE5717"/>
    <w:rsid w:val="00CE5D31"/>
    <w:rsid w:val="00CE5DEB"/>
    <w:rsid w:val="00CE744C"/>
    <w:rsid w:val="00CE75A8"/>
    <w:rsid w:val="00CF0312"/>
    <w:rsid w:val="00CF11AB"/>
    <w:rsid w:val="00CF1214"/>
    <w:rsid w:val="00CF1450"/>
    <w:rsid w:val="00CF1E97"/>
    <w:rsid w:val="00CF2121"/>
    <w:rsid w:val="00CF3319"/>
    <w:rsid w:val="00CF3CEE"/>
    <w:rsid w:val="00CF45E5"/>
    <w:rsid w:val="00CF4893"/>
    <w:rsid w:val="00CF4951"/>
    <w:rsid w:val="00CF4C7F"/>
    <w:rsid w:val="00CF58CE"/>
    <w:rsid w:val="00CF5FE2"/>
    <w:rsid w:val="00CF6622"/>
    <w:rsid w:val="00CF6B51"/>
    <w:rsid w:val="00CF6E91"/>
    <w:rsid w:val="00CF710E"/>
    <w:rsid w:val="00CF7472"/>
    <w:rsid w:val="00D004A4"/>
    <w:rsid w:val="00D00B69"/>
    <w:rsid w:val="00D00B71"/>
    <w:rsid w:val="00D02916"/>
    <w:rsid w:val="00D034C6"/>
    <w:rsid w:val="00D03860"/>
    <w:rsid w:val="00D0673D"/>
    <w:rsid w:val="00D06CDB"/>
    <w:rsid w:val="00D0759F"/>
    <w:rsid w:val="00D075B0"/>
    <w:rsid w:val="00D10248"/>
    <w:rsid w:val="00D10883"/>
    <w:rsid w:val="00D10CE4"/>
    <w:rsid w:val="00D12017"/>
    <w:rsid w:val="00D1233B"/>
    <w:rsid w:val="00D12CA2"/>
    <w:rsid w:val="00D13831"/>
    <w:rsid w:val="00D14C53"/>
    <w:rsid w:val="00D157E5"/>
    <w:rsid w:val="00D15887"/>
    <w:rsid w:val="00D179B7"/>
    <w:rsid w:val="00D17BF4"/>
    <w:rsid w:val="00D17C27"/>
    <w:rsid w:val="00D21E34"/>
    <w:rsid w:val="00D21F86"/>
    <w:rsid w:val="00D21FE8"/>
    <w:rsid w:val="00D220C6"/>
    <w:rsid w:val="00D221C6"/>
    <w:rsid w:val="00D22293"/>
    <w:rsid w:val="00D226A4"/>
    <w:rsid w:val="00D229F8"/>
    <w:rsid w:val="00D24541"/>
    <w:rsid w:val="00D25218"/>
    <w:rsid w:val="00D25535"/>
    <w:rsid w:val="00D2593E"/>
    <w:rsid w:val="00D25E9B"/>
    <w:rsid w:val="00D26097"/>
    <w:rsid w:val="00D26347"/>
    <w:rsid w:val="00D2639B"/>
    <w:rsid w:val="00D26D1E"/>
    <w:rsid w:val="00D27AEA"/>
    <w:rsid w:val="00D306B3"/>
    <w:rsid w:val="00D30847"/>
    <w:rsid w:val="00D31310"/>
    <w:rsid w:val="00D325F6"/>
    <w:rsid w:val="00D33132"/>
    <w:rsid w:val="00D339B9"/>
    <w:rsid w:val="00D33C77"/>
    <w:rsid w:val="00D34060"/>
    <w:rsid w:val="00D34B72"/>
    <w:rsid w:val="00D34CBD"/>
    <w:rsid w:val="00D359EE"/>
    <w:rsid w:val="00D35EE7"/>
    <w:rsid w:val="00D3615A"/>
    <w:rsid w:val="00D36F45"/>
    <w:rsid w:val="00D372A4"/>
    <w:rsid w:val="00D378A9"/>
    <w:rsid w:val="00D405C2"/>
    <w:rsid w:val="00D4225E"/>
    <w:rsid w:val="00D437A6"/>
    <w:rsid w:val="00D43B96"/>
    <w:rsid w:val="00D4503C"/>
    <w:rsid w:val="00D45100"/>
    <w:rsid w:val="00D46C51"/>
    <w:rsid w:val="00D46D81"/>
    <w:rsid w:val="00D47679"/>
    <w:rsid w:val="00D4769F"/>
    <w:rsid w:val="00D47A7E"/>
    <w:rsid w:val="00D50411"/>
    <w:rsid w:val="00D51AD6"/>
    <w:rsid w:val="00D5237B"/>
    <w:rsid w:val="00D55252"/>
    <w:rsid w:val="00D555DA"/>
    <w:rsid w:val="00D5563A"/>
    <w:rsid w:val="00D55CC2"/>
    <w:rsid w:val="00D5609F"/>
    <w:rsid w:val="00D56AA2"/>
    <w:rsid w:val="00D56AE4"/>
    <w:rsid w:val="00D57ACA"/>
    <w:rsid w:val="00D57C0B"/>
    <w:rsid w:val="00D60E94"/>
    <w:rsid w:val="00D6129E"/>
    <w:rsid w:val="00D614AD"/>
    <w:rsid w:val="00D61B1E"/>
    <w:rsid w:val="00D61DEE"/>
    <w:rsid w:val="00D623FA"/>
    <w:rsid w:val="00D63531"/>
    <w:rsid w:val="00D63659"/>
    <w:rsid w:val="00D637E8"/>
    <w:rsid w:val="00D643F4"/>
    <w:rsid w:val="00D6493B"/>
    <w:rsid w:val="00D64E9A"/>
    <w:rsid w:val="00D65876"/>
    <w:rsid w:val="00D65980"/>
    <w:rsid w:val="00D65F07"/>
    <w:rsid w:val="00D65FA9"/>
    <w:rsid w:val="00D6609E"/>
    <w:rsid w:val="00D664D7"/>
    <w:rsid w:val="00D66C0A"/>
    <w:rsid w:val="00D67CB9"/>
    <w:rsid w:val="00D67D92"/>
    <w:rsid w:val="00D67DC9"/>
    <w:rsid w:val="00D709FF"/>
    <w:rsid w:val="00D70D5B"/>
    <w:rsid w:val="00D70E7F"/>
    <w:rsid w:val="00D71767"/>
    <w:rsid w:val="00D717DC"/>
    <w:rsid w:val="00D734BD"/>
    <w:rsid w:val="00D73691"/>
    <w:rsid w:val="00D73D9A"/>
    <w:rsid w:val="00D743F8"/>
    <w:rsid w:val="00D7478A"/>
    <w:rsid w:val="00D74C4D"/>
    <w:rsid w:val="00D7600F"/>
    <w:rsid w:val="00D76846"/>
    <w:rsid w:val="00D769B0"/>
    <w:rsid w:val="00D77530"/>
    <w:rsid w:val="00D814D5"/>
    <w:rsid w:val="00D83011"/>
    <w:rsid w:val="00D8328F"/>
    <w:rsid w:val="00D8361B"/>
    <w:rsid w:val="00D84096"/>
    <w:rsid w:val="00D841F7"/>
    <w:rsid w:val="00D85876"/>
    <w:rsid w:val="00D85B68"/>
    <w:rsid w:val="00D86884"/>
    <w:rsid w:val="00D86A9C"/>
    <w:rsid w:val="00D87D81"/>
    <w:rsid w:val="00D908B3"/>
    <w:rsid w:val="00D91A00"/>
    <w:rsid w:val="00D922D3"/>
    <w:rsid w:val="00D9243B"/>
    <w:rsid w:val="00D94107"/>
    <w:rsid w:val="00D94940"/>
    <w:rsid w:val="00D95146"/>
    <w:rsid w:val="00D97D16"/>
    <w:rsid w:val="00DA03C2"/>
    <w:rsid w:val="00DA193D"/>
    <w:rsid w:val="00DA206C"/>
    <w:rsid w:val="00DA248A"/>
    <w:rsid w:val="00DA26B7"/>
    <w:rsid w:val="00DA32AC"/>
    <w:rsid w:val="00DA3CA0"/>
    <w:rsid w:val="00DA3FFA"/>
    <w:rsid w:val="00DA4279"/>
    <w:rsid w:val="00DA56AA"/>
    <w:rsid w:val="00DA5A43"/>
    <w:rsid w:val="00DA6949"/>
    <w:rsid w:val="00DA71C0"/>
    <w:rsid w:val="00DA758A"/>
    <w:rsid w:val="00DA7AF6"/>
    <w:rsid w:val="00DB088C"/>
    <w:rsid w:val="00DB1753"/>
    <w:rsid w:val="00DB1ACD"/>
    <w:rsid w:val="00DB1EB9"/>
    <w:rsid w:val="00DB33EC"/>
    <w:rsid w:val="00DB3DEE"/>
    <w:rsid w:val="00DB4BE5"/>
    <w:rsid w:val="00DB4F77"/>
    <w:rsid w:val="00DB5A04"/>
    <w:rsid w:val="00DB65BC"/>
    <w:rsid w:val="00DB6EBA"/>
    <w:rsid w:val="00DB7699"/>
    <w:rsid w:val="00DC019A"/>
    <w:rsid w:val="00DC086F"/>
    <w:rsid w:val="00DC1324"/>
    <w:rsid w:val="00DC17C6"/>
    <w:rsid w:val="00DC1B00"/>
    <w:rsid w:val="00DC1F66"/>
    <w:rsid w:val="00DC2ED3"/>
    <w:rsid w:val="00DC376E"/>
    <w:rsid w:val="00DC3930"/>
    <w:rsid w:val="00DC4BC2"/>
    <w:rsid w:val="00DC585D"/>
    <w:rsid w:val="00DC5AAD"/>
    <w:rsid w:val="00DC6A44"/>
    <w:rsid w:val="00DD0411"/>
    <w:rsid w:val="00DD0876"/>
    <w:rsid w:val="00DD08D8"/>
    <w:rsid w:val="00DD10F2"/>
    <w:rsid w:val="00DD135E"/>
    <w:rsid w:val="00DD226D"/>
    <w:rsid w:val="00DD288B"/>
    <w:rsid w:val="00DD2A93"/>
    <w:rsid w:val="00DD32F4"/>
    <w:rsid w:val="00DD56CE"/>
    <w:rsid w:val="00DD5756"/>
    <w:rsid w:val="00DD6A12"/>
    <w:rsid w:val="00DD6F3C"/>
    <w:rsid w:val="00DD7B10"/>
    <w:rsid w:val="00DE01E7"/>
    <w:rsid w:val="00DE03E2"/>
    <w:rsid w:val="00DE0981"/>
    <w:rsid w:val="00DE1727"/>
    <w:rsid w:val="00DE1B89"/>
    <w:rsid w:val="00DE1C4B"/>
    <w:rsid w:val="00DE1CF7"/>
    <w:rsid w:val="00DE1F10"/>
    <w:rsid w:val="00DE31EA"/>
    <w:rsid w:val="00DE4882"/>
    <w:rsid w:val="00DE4A71"/>
    <w:rsid w:val="00DE573C"/>
    <w:rsid w:val="00DE5C5A"/>
    <w:rsid w:val="00DE686D"/>
    <w:rsid w:val="00DE7543"/>
    <w:rsid w:val="00DE7969"/>
    <w:rsid w:val="00DF0CC5"/>
    <w:rsid w:val="00DF0D90"/>
    <w:rsid w:val="00DF1217"/>
    <w:rsid w:val="00DF1C5D"/>
    <w:rsid w:val="00DF2283"/>
    <w:rsid w:val="00DF298C"/>
    <w:rsid w:val="00DF2FA8"/>
    <w:rsid w:val="00DF3A84"/>
    <w:rsid w:val="00DF4939"/>
    <w:rsid w:val="00DF49CC"/>
    <w:rsid w:val="00DF4E46"/>
    <w:rsid w:val="00DF5643"/>
    <w:rsid w:val="00DF7C3F"/>
    <w:rsid w:val="00E00DC0"/>
    <w:rsid w:val="00E01756"/>
    <w:rsid w:val="00E018F4"/>
    <w:rsid w:val="00E02884"/>
    <w:rsid w:val="00E02ACB"/>
    <w:rsid w:val="00E02C1C"/>
    <w:rsid w:val="00E03B48"/>
    <w:rsid w:val="00E03E0A"/>
    <w:rsid w:val="00E046DF"/>
    <w:rsid w:val="00E04BB2"/>
    <w:rsid w:val="00E04ED7"/>
    <w:rsid w:val="00E04F06"/>
    <w:rsid w:val="00E04F27"/>
    <w:rsid w:val="00E069C6"/>
    <w:rsid w:val="00E06D8F"/>
    <w:rsid w:val="00E0724B"/>
    <w:rsid w:val="00E07469"/>
    <w:rsid w:val="00E077D3"/>
    <w:rsid w:val="00E07C5A"/>
    <w:rsid w:val="00E10000"/>
    <w:rsid w:val="00E10905"/>
    <w:rsid w:val="00E11586"/>
    <w:rsid w:val="00E117C6"/>
    <w:rsid w:val="00E11F40"/>
    <w:rsid w:val="00E137DF"/>
    <w:rsid w:val="00E13A3A"/>
    <w:rsid w:val="00E14280"/>
    <w:rsid w:val="00E1467B"/>
    <w:rsid w:val="00E147F9"/>
    <w:rsid w:val="00E149BE"/>
    <w:rsid w:val="00E15401"/>
    <w:rsid w:val="00E156A0"/>
    <w:rsid w:val="00E16430"/>
    <w:rsid w:val="00E1654C"/>
    <w:rsid w:val="00E17160"/>
    <w:rsid w:val="00E21608"/>
    <w:rsid w:val="00E23419"/>
    <w:rsid w:val="00E242A9"/>
    <w:rsid w:val="00E24865"/>
    <w:rsid w:val="00E24982"/>
    <w:rsid w:val="00E24E25"/>
    <w:rsid w:val="00E25171"/>
    <w:rsid w:val="00E25748"/>
    <w:rsid w:val="00E25B23"/>
    <w:rsid w:val="00E2655F"/>
    <w:rsid w:val="00E26B02"/>
    <w:rsid w:val="00E26B2E"/>
    <w:rsid w:val="00E2739E"/>
    <w:rsid w:val="00E2755E"/>
    <w:rsid w:val="00E304AA"/>
    <w:rsid w:val="00E32463"/>
    <w:rsid w:val="00E32E69"/>
    <w:rsid w:val="00E33B34"/>
    <w:rsid w:val="00E33D66"/>
    <w:rsid w:val="00E34514"/>
    <w:rsid w:val="00E34C56"/>
    <w:rsid w:val="00E35012"/>
    <w:rsid w:val="00E36445"/>
    <w:rsid w:val="00E3654F"/>
    <w:rsid w:val="00E365CB"/>
    <w:rsid w:val="00E366F3"/>
    <w:rsid w:val="00E37484"/>
    <w:rsid w:val="00E37CE5"/>
    <w:rsid w:val="00E40F38"/>
    <w:rsid w:val="00E4182C"/>
    <w:rsid w:val="00E418EC"/>
    <w:rsid w:val="00E4194A"/>
    <w:rsid w:val="00E41EFE"/>
    <w:rsid w:val="00E42951"/>
    <w:rsid w:val="00E42C4D"/>
    <w:rsid w:val="00E430CE"/>
    <w:rsid w:val="00E4478B"/>
    <w:rsid w:val="00E44EA0"/>
    <w:rsid w:val="00E45B1D"/>
    <w:rsid w:val="00E4612A"/>
    <w:rsid w:val="00E46652"/>
    <w:rsid w:val="00E502DE"/>
    <w:rsid w:val="00E50734"/>
    <w:rsid w:val="00E5226C"/>
    <w:rsid w:val="00E52923"/>
    <w:rsid w:val="00E52A37"/>
    <w:rsid w:val="00E53412"/>
    <w:rsid w:val="00E53A32"/>
    <w:rsid w:val="00E53DFE"/>
    <w:rsid w:val="00E53E86"/>
    <w:rsid w:val="00E56592"/>
    <w:rsid w:val="00E6004D"/>
    <w:rsid w:val="00E60077"/>
    <w:rsid w:val="00E601E5"/>
    <w:rsid w:val="00E6071C"/>
    <w:rsid w:val="00E60A90"/>
    <w:rsid w:val="00E60DB7"/>
    <w:rsid w:val="00E61D10"/>
    <w:rsid w:val="00E61E44"/>
    <w:rsid w:val="00E61F49"/>
    <w:rsid w:val="00E629CC"/>
    <w:rsid w:val="00E631B5"/>
    <w:rsid w:val="00E63824"/>
    <w:rsid w:val="00E64CDF"/>
    <w:rsid w:val="00E66757"/>
    <w:rsid w:val="00E67D03"/>
    <w:rsid w:val="00E70019"/>
    <w:rsid w:val="00E71058"/>
    <w:rsid w:val="00E713BE"/>
    <w:rsid w:val="00E7345F"/>
    <w:rsid w:val="00E737A1"/>
    <w:rsid w:val="00E73B79"/>
    <w:rsid w:val="00E73F39"/>
    <w:rsid w:val="00E743D0"/>
    <w:rsid w:val="00E756D7"/>
    <w:rsid w:val="00E75F5C"/>
    <w:rsid w:val="00E765CA"/>
    <w:rsid w:val="00E77057"/>
    <w:rsid w:val="00E77F25"/>
    <w:rsid w:val="00E817A3"/>
    <w:rsid w:val="00E81978"/>
    <w:rsid w:val="00E81B8C"/>
    <w:rsid w:val="00E82215"/>
    <w:rsid w:val="00E82363"/>
    <w:rsid w:val="00E82373"/>
    <w:rsid w:val="00E82A32"/>
    <w:rsid w:val="00E83666"/>
    <w:rsid w:val="00E83F2E"/>
    <w:rsid w:val="00E845A9"/>
    <w:rsid w:val="00E85176"/>
    <w:rsid w:val="00E85BD4"/>
    <w:rsid w:val="00E86387"/>
    <w:rsid w:val="00E86662"/>
    <w:rsid w:val="00E86AC0"/>
    <w:rsid w:val="00E87370"/>
    <w:rsid w:val="00E87598"/>
    <w:rsid w:val="00E90ADD"/>
    <w:rsid w:val="00E90C47"/>
    <w:rsid w:val="00E90E2B"/>
    <w:rsid w:val="00E93034"/>
    <w:rsid w:val="00E93155"/>
    <w:rsid w:val="00E9331E"/>
    <w:rsid w:val="00E93F14"/>
    <w:rsid w:val="00E9559D"/>
    <w:rsid w:val="00E96FCB"/>
    <w:rsid w:val="00E97188"/>
    <w:rsid w:val="00EA0073"/>
    <w:rsid w:val="00EA0A2A"/>
    <w:rsid w:val="00EA1474"/>
    <w:rsid w:val="00EA16AB"/>
    <w:rsid w:val="00EA2498"/>
    <w:rsid w:val="00EA2CD3"/>
    <w:rsid w:val="00EA3DFB"/>
    <w:rsid w:val="00EA4078"/>
    <w:rsid w:val="00EA4359"/>
    <w:rsid w:val="00EA5225"/>
    <w:rsid w:val="00EA5497"/>
    <w:rsid w:val="00EA59C0"/>
    <w:rsid w:val="00EA5AE9"/>
    <w:rsid w:val="00EA7238"/>
    <w:rsid w:val="00EA742A"/>
    <w:rsid w:val="00EA75F7"/>
    <w:rsid w:val="00EA777B"/>
    <w:rsid w:val="00EB0952"/>
    <w:rsid w:val="00EB0D45"/>
    <w:rsid w:val="00EB1837"/>
    <w:rsid w:val="00EB2CD6"/>
    <w:rsid w:val="00EB332E"/>
    <w:rsid w:val="00EB4A42"/>
    <w:rsid w:val="00EB4ACA"/>
    <w:rsid w:val="00EB50F6"/>
    <w:rsid w:val="00EB6573"/>
    <w:rsid w:val="00EB6804"/>
    <w:rsid w:val="00EB6EA3"/>
    <w:rsid w:val="00EB6FD2"/>
    <w:rsid w:val="00EC08B9"/>
    <w:rsid w:val="00EC0BE6"/>
    <w:rsid w:val="00EC1870"/>
    <w:rsid w:val="00EC203D"/>
    <w:rsid w:val="00EC3069"/>
    <w:rsid w:val="00EC3464"/>
    <w:rsid w:val="00EC5109"/>
    <w:rsid w:val="00EC5E4D"/>
    <w:rsid w:val="00EC5E80"/>
    <w:rsid w:val="00EC67BD"/>
    <w:rsid w:val="00EC6EEB"/>
    <w:rsid w:val="00EC75E7"/>
    <w:rsid w:val="00EC7F4D"/>
    <w:rsid w:val="00ED00F1"/>
    <w:rsid w:val="00ED08C5"/>
    <w:rsid w:val="00ED318A"/>
    <w:rsid w:val="00ED39E1"/>
    <w:rsid w:val="00ED42BA"/>
    <w:rsid w:val="00ED50B4"/>
    <w:rsid w:val="00ED5A81"/>
    <w:rsid w:val="00ED5E7F"/>
    <w:rsid w:val="00ED691A"/>
    <w:rsid w:val="00ED78E3"/>
    <w:rsid w:val="00EE018D"/>
    <w:rsid w:val="00EE1965"/>
    <w:rsid w:val="00EE1CAF"/>
    <w:rsid w:val="00EE2A5A"/>
    <w:rsid w:val="00EE2F81"/>
    <w:rsid w:val="00EE426A"/>
    <w:rsid w:val="00EE452C"/>
    <w:rsid w:val="00EE4E38"/>
    <w:rsid w:val="00EE5952"/>
    <w:rsid w:val="00EE5D33"/>
    <w:rsid w:val="00EE60E5"/>
    <w:rsid w:val="00EE611A"/>
    <w:rsid w:val="00EF0335"/>
    <w:rsid w:val="00EF10A7"/>
    <w:rsid w:val="00EF12B2"/>
    <w:rsid w:val="00EF2060"/>
    <w:rsid w:val="00EF2277"/>
    <w:rsid w:val="00EF3BE0"/>
    <w:rsid w:val="00EF40FD"/>
    <w:rsid w:val="00EF41D1"/>
    <w:rsid w:val="00EF5274"/>
    <w:rsid w:val="00EF5D38"/>
    <w:rsid w:val="00EF61A4"/>
    <w:rsid w:val="00EF621A"/>
    <w:rsid w:val="00EF6A8C"/>
    <w:rsid w:val="00EF7358"/>
    <w:rsid w:val="00EF7690"/>
    <w:rsid w:val="00EF78F2"/>
    <w:rsid w:val="00F001A2"/>
    <w:rsid w:val="00F01371"/>
    <w:rsid w:val="00F02671"/>
    <w:rsid w:val="00F045FA"/>
    <w:rsid w:val="00F046ED"/>
    <w:rsid w:val="00F07948"/>
    <w:rsid w:val="00F10310"/>
    <w:rsid w:val="00F110C4"/>
    <w:rsid w:val="00F126F7"/>
    <w:rsid w:val="00F12AEF"/>
    <w:rsid w:val="00F13B89"/>
    <w:rsid w:val="00F13F42"/>
    <w:rsid w:val="00F14269"/>
    <w:rsid w:val="00F1530B"/>
    <w:rsid w:val="00F15B52"/>
    <w:rsid w:val="00F16201"/>
    <w:rsid w:val="00F16975"/>
    <w:rsid w:val="00F17DCE"/>
    <w:rsid w:val="00F20E23"/>
    <w:rsid w:val="00F212D7"/>
    <w:rsid w:val="00F21EDF"/>
    <w:rsid w:val="00F22A01"/>
    <w:rsid w:val="00F23512"/>
    <w:rsid w:val="00F241E7"/>
    <w:rsid w:val="00F25A90"/>
    <w:rsid w:val="00F2625D"/>
    <w:rsid w:val="00F275A0"/>
    <w:rsid w:val="00F27E2D"/>
    <w:rsid w:val="00F303DA"/>
    <w:rsid w:val="00F30DDE"/>
    <w:rsid w:val="00F3216D"/>
    <w:rsid w:val="00F32AB9"/>
    <w:rsid w:val="00F33788"/>
    <w:rsid w:val="00F34066"/>
    <w:rsid w:val="00F35019"/>
    <w:rsid w:val="00F3502E"/>
    <w:rsid w:val="00F35AB3"/>
    <w:rsid w:val="00F35D17"/>
    <w:rsid w:val="00F36B97"/>
    <w:rsid w:val="00F3730C"/>
    <w:rsid w:val="00F379B7"/>
    <w:rsid w:val="00F407CE"/>
    <w:rsid w:val="00F40CF1"/>
    <w:rsid w:val="00F40EA2"/>
    <w:rsid w:val="00F4177D"/>
    <w:rsid w:val="00F41996"/>
    <w:rsid w:val="00F42AFC"/>
    <w:rsid w:val="00F42D3F"/>
    <w:rsid w:val="00F43ED8"/>
    <w:rsid w:val="00F444D9"/>
    <w:rsid w:val="00F44ADF"/>
    <w:rsid w:val="00F44F44"/>
    <w:rsid w:val="00F45CE7"/>
    <w:rsid w:val="00F46767"/>
    <w:rsid w:val="00F47282"/>
    <w:rsid w:val="00F473A1"/>
    <w:rsid w:val="00F47F52"/>
    <w:rsid w:val="00F5019B"/>
    <w:rsid w:val="00F50255"/>
    <w:rsid w:val="00F50B75"/>
    <w:rsid w:val="00F5188B"/>
    <w:rsid w:val="00F51EFB"/>
    <w:rsid w:val="00F525FA"/>
    <w:rsid w:val="00F5275C"/>
    <w:rsid w:val="00F53429"/>
    <w:rsid w:val="00F5360D"/>
    <w:rsid w:val="00F53720"/>
    <w:rsid w:val="00F53A59"/>
    <w:rsid w:val="00F55E62"/>
    <w:rsid w:val="00F56874"/>
    <w:rsid w:val="00F57EED"/>
    <w:rsid w:val="00F60E89"/>
    <w:rsid w:val="00F61F1A"/>
    <w:rsid w:val="00F61F6A"/>
    <w:rsid w:val="00F6264B"/>
    <w:rsid w:val="00F650AE"/>
    <w:rsid w:val="00F65E90"/>
    <w:rsid w:val="00F66E37"/>
    <w:rsid w:val="00F706C4"/>
    <w:rsid w:val="00F71281"/>
    <w:rsid w:val="00F72AB6"/>
    <w:rsid w:val="00F73095"/>
    <w:rsid w:val="00F738B0"/>
    <w:rsid w:val="00F7399E"/>
    <w:rsid w:val="00F73C4F"/>
    <w:rsid w:val="00F74DA2"/>
    <w:rsid w:val="00F74E2A"/>
    <w:rsid w:val="00F75490"/>
    <w:rsid w:val="00F754D2"/>
    <w:rsid w:val="00F7633D"/>
    <w:rsid w:val="00F7747D"/>
    <w:rsid w:val="00F775A8"/>
    <w:rsid w:val="00F7778E"/>
    <w:rsid w:val="00F77DFB"/>
    <w:rsid w:val="00F80C9F"/>
    <w:rsid w:val="00F82C89"/>
    <w:rsid w:val="00F83A04"/>
    <w:rsid w:val="00F8400D"/>
    <w:rsid w:val="00F8452F"/>
    <w:rsid w:val="00F8563E"/>
    <w:rsid w:val="00F85935"/>
    <w:rsid w:val="00F85C15"/>
    <w:rsid w:val="00F85EBB"/>
    <w:rsid w:val="00F85FBA"/>
    <w:rsid w:val="00F87611"/>
    <w:rsid w:val="00F87BE9"/>
    <w:rsid w:val="00F87C13"/>
    <w:rsid w:val="00F87DC0"/>
    <w:rsid w:val="00F9065C"/>
    <w:rsid w:val="00F93883"/>
    <w:rsid w:val="00F9396E"/>
    <w:rsid w:val="00F93B52"/>
    <w:rsid w:val="00F94530"/>
    <w:rsid w:val="00F94BE5"/>
    <w:rsid w:val="00F95CC0"/>
    <w:rsid w:val="00F961DA"/>
    <w:rsid w:val="00FA005A"/>
    <w:rsid w:val="00FA025A"/>
    <w:rsid w:val="00FA0ABD"/>
    <w:rsid w:val="00FA27EE"/>
    <w:rsid w:val="00FA3D24"/>
    <w:rsid w:val="00FA3EEC"/>
    <w:rsid w:val="00FA4BA3"/>
    <w:rsid w:val="00FA5AB2"/>
    <w:rsid w:val="00FA637D"/>
    <w:rsid w:val="00FB04DD"/>
    <w:rsid w:val="00FB1A7A"/>
    <w:rsid w:val="00FB253C"/>
    <w:rsid w:val="00FB295A"/>
    <w:rsid w:val="00FB2D03"/>
    <w:rsid w:val="00FB35DE"/>
    <w:rsid w:val="00FB35F0"/>
    <w:rsid w:val="00FB3A62"/>
    <w:rsid w:val="00FB4143"/>
    <w:rsid w:val="00FB452D"/>
    <w:rsid w:val="00FB4740"/>
    <w:rsid w:val="00FB4A6C"/>
    <w:rsid w:val="00FB5010"/>
    <w:rsid w:val="00FB5169"/>
    <w:rsid w:val="00FB5E02"/>
    <w:rsid w:val="00FB720E"/>
    <w:rsid w:val="00FB7CA0"/>
    <w:rsid w:val="00FC16B0"/>
    <w:rsid w:val="00FC17EF"/>
    <w:rsid w:val="00FC2AC5"/>
    <w:rsid w:val="00FC3357"/>
    <w:rsid w:val="00FC4664"/>
    <w:rsid w:val="00FC4A38"/>
    <w:rsid w:val="00FC51C4"/>
    <w:rsid w:val="00FC7561"/>
    <w:rsid w:val="00FC7F5E"/>
    <w:rsid w:val="00FC7FA1"/>
    <w:rsid w:val="00FD0176"/>
    <w:rsid w:val="00FD10D2"/>
    <w:rsid w:val="00FD188E"/>
    <w:rsid w:val="00FD1D01"/>
    <w:rsid w:val="00FD1EF4"/>
    <w:rsid w:val="00FD27CF"/>
    <w:rsid w:val="00FD2800"/>
    <w:rsid w:val="00FD28A5"/>
    <w:rsid w:val="00FD2CB4"/>
    <w:rsid w:val="00FD3808"/>
    <w:rsid w:val="00FD38FB"/>
    <w:rsid w:val="00FD3BFE"/>
    <w:rsid w:val="00FD472B"/>
    <w:rsid w:val="00FD49A6"/>
    <w:rsid w:val="00FD4B68"/>
    <w:rsid w:val="00FD5666"/>
    <w:rsid w:val="00FD6747"/>
    <w:rsid w:val="00FD6F84"/>
    <w:rsid w:val="00FE083A"/>
    <w:rsid w:val="00FE1FA1"/>
    <w:rsid w:val="00FE4358"/>
    <w:rsid w:val="00FE4E47"/>
    <w:rsid w:val="00FE5E3C"/>
    <w:rsid w:val="00FE6724"/>
    <w:rsid w:val="00FF0A5D"/>
    <w:rsid w:val="00FF0BD6"/>
    <w:rsid w:val="00FF11D1"/>
    <w:rsid w:val="00FF1CB9"/>
    <w:rsid w:val="00FF2002"/>
    <w:rsid w:val="00FF26B2"/>
    <w:rsid w:val="00FF331E"/>
    <w:rsid w:val="00FF3526"/>
    <w:rsid w:val="00FF3EC7"/>
    <w:rsid w:val="00FF548F"/>
    <w:rsid w:val="00FF6276"/>
    <w:rsid w:val="00FF6486"/>
    <w:rsid w:val="00FF6865"/>
    <w:rsid w:val="00FF7490"/>
    <w:rsid w:val="0D172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18D7A"/>
  <w15:chartTrackingRefBased/>
  <w15:docId w15:val="{C2659866-B7F0-4B8E-9AF3-3E71AA09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4"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495"/>
    <w:rPr>
      <w:kern w:val="24"/>
    </w:rPr>
  </w:style>
  <w:style w:type="paragraph" w:styleId="Heading1">
    <w:name w:val="heading 1"/>
    <w:basedOn w:val="Normal"/>
    <w:next w:val="Normal"/>
    <w:link w:val="Heading1Char"/>
    <w:uiPriority w:val="4"/>
    <w:qFormat/>
    <w:rsid w:val="004B305D"/>
    <w:pPr>
      <w:keepNext/>
      <w:keepLines/>
      <w:pageBreakBefore/>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autoRedefine/>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link w:val="SectionTitleChar"/>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sid w:val="004B305D"/>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F110C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character" w:styleId="Hyperlink">
    <w:name w:val="Hyperlink"/>
    <w:basedOn w:val="DefaultParagraphFont"/>
    <w:uiPriority w:val="99"/>
    <w:unhideWhenUsed/>
    <w:rsid w:val="007201EE"/>
    <w:rPr>
      <w:color w:val="5F5F5F" w:themeColor="hyperlink"/>
      <w:u w:val="single"/>
    </w:rPr>
  </w:style>
  <w:style w:type="paragraph" w:customStyle="1" w:styleId="EndNoteBibliographyTitle">
    <w:name w:val="EndNote Bibliography Title"/>
    <w:basedOn w:val="Normal"/>
    <w:link w:val="EndNoteBibliographyTitleChar"/>
    <w:rsid w:val="00240F14"/>
    <w:pPr>
      <w:jc w:val="center"/>
    </w:pPr>
    <w:rPr>
      <w:rFonts w:ascii="Times New Roman" w:hAnsi="Times New Roman" w:cs="Times New Roman"/>
      <w:noProof/>
    </w:rPr>
  </w:style>
  <w:style w:type="character" w:customStyle="1" w:styleId="SectionTitleChar">
    <w:name w:val="Section Title Char"/>
    <w:basedOn w:val="DefaultParagraphFont"/>
    <w:link w:val="SectionTitle"/>
    <w:uiPriority w:val="2"/>
    <w:rsid w:val="00240F14"/>
    <w:rPr>
      <w:rFonts w:asciiTheme="majorHAnsi" w:eastAsiaTheme="majorEastAsia" w:hAnsiTheme="majorHAnsi" w:cstheme="majorBidi"/>
      <w:kern w:val="24"/>
    </w:rPr>
  </w:style>
  <w:style w:type="character" w:customStyle="1" w:styleId="EndNoteBibliographyTitleChar">
    <w:name w:val="EndNote Bibliography Title Char"/>
    <w:basedOn w:val="SectionTitleChar"/>
    <w:link w:val="EndNoteBibliographyTitle"/>
    <w:rsid w:val="00240F14"/>
    <w:rPr>
      <w:rFonts w:ascii="Times New Roman" w:eastAsiaTheme="majorEastAsia" w:hAnsi="Times New Roman" w:cs="Times New Roman"/>
      <w:noProof/>
      <w:kern w:val="24"/>
    </w:rPr>
  </w:style>
  <w:style w:type="paragraph" w:customStyle="1" w:styleId="EndNoteBibliography">
    <w:name w:val="EndNote Bibliography"/>
    <w:basedOn w:val="Normal"/>
    <w:link w:val="EndNoteBibliographyChar"/>
    <w:rsid w:val="00240F14"/>
    <w:pPr>
      <w:spacing w:line="240" w:lineRule="auto"/>
    </w:pPr>
    <w:rPr>
      <w:rFonts w:ascii="Times New Roman" w:hAnsi="Times New Roman" w:cs="Times New Roman"/>
      <w:noProof/>
    </w:rPr>
  </w:style>
  <w:style w:type="character" w:customStyle="1" w:styleId="EndNoteBibliographyChar">
    <w:name w:val="EndNote Bibliography Char"/>
    <w:basedOn w:val="SectionTitleChar"/>
    <w:link w:val="EndNoteBibliography"/>
    <w:rsid w:val="00240F14"/>
    <w:rPr>
      <w:rFonts w:ascii="Times New Roman" w:eastAsiaTheme="majorEastAsia" w:hAnsi="Times New Roman" w:cs="Times New Roman"/>
      <w:noProof/>
      <w:kern w:val="24"/>
    </w:rPr>
  </w:style>
  <w:style w:type="character" w:styleId="UnresolvedMention">
    <w:name w:val="Unresolved Mention"/>
    <w:basedOn w:val="DefaultParagraphFont"/>
    <w:uiPriority w:val="99"/>
    <w:semiHidden/>
    <w:unhideWhenUsed/>
    <w:rsid w:val="000A6EA2"/>
    <w:rPr>
      <w:color w:val="808080"/>
      <w:shd w:val="clear" w:color="auto" w:fill="E6E6E6"/>
    </w:rPr>
  </w:style>
  <w:style w:type="character" w:customStyle="1" w:styleId="nacell">
    <w:name w:val="nacell"/>
    <w:basedOn w:val="DefaultParagraphFont"/>
    <w:rsid w:val="009E417B"/>
  </w:style>
  <w:style w:type="paragraph" w:customStyle="1" w:styleId="TableFigureNote">
    <w:name w:val="Table/Figure Note"/>
    <w:basedOn w:val="TableFigure"/>
    <w:qFormat/>
    <w:rsid w:val="00D10CE4"/>
    <w:pPr>
      <w:spacing w:before="120" w:after="240"/>
      <w:ind w:firstLine="720"/>
    </w:pPr>
  </w:style>
  <w:style w:type="paragraph" w:customStyle="1" w:styleId="FigureTableHeading">
    <w:name w:val="Figure/Table Heading"/>
    <w:basedOn w:val="Normal"/>
    <w:qFormat/>
    <w:rsid w:val="004B305D"/>
    <w:pPr>
      <w:pageBreakBefore/>
      <w:spacing w:before="240"/>
      <w:ind w:firstLine="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30211">
      <w:bodyDiv w:val="1"/>
      <w:marLeft w:val="0"/>
      <w:marRight w:val="0"/>
      <w:marTop w:val="0"/>
      <w:marBottom w:val="0"/>
      <w:divBdr>
        <w:top w:val="none" w:sz="0" w:space="0" w:color="auto"/>
        <w:left w:val="none" w:sz="0" w:space="0" w:color="auto"/>
        <w:bottom w:val="none" w:sz="0" w:space="0" w:color="auto"/>
        <w:right w:val="none" w:sz="0" w:space="0" w:color="auto"/>
      </w:divBdr>
    </w:div>
    <w:div w:id="118112977">
      <w:bodyDiv w:val="1"/>
      <w:marLeft w:val="0"/>
      <w:marRight w:val="0"/>
      <w:marTop w:val="0"/>
      <w:marBottom w:val="0"/>
      <w:divBdr>
        <w:top w:val="none" w:sz="0" w:space="0" w:color="auto"/>
        <w:left w:val="none" w:sz="0" w:space="0" w:color="auto"/>
        <w:bottom w:val="none" w:sz="0" w:space="0" w:color="auto"/>
        <w:right w:val="none" w:sz="0" w:space="0" w:color="auto"/>
      </w:divBdr>
      <w:divsChild>
        <w:div w:id="52822941">
          <w:marLeft w:val="0"/>
          <w:marRight w:val="0"/>
          <w:marTop w:val="0"/>
          <w:marBottom w:val="0"/>
          <w:divBdr>
            <w:top w:val="none" w:sz="0" w:space="0" w:color="auto"/>
            <w:left w:val="none" w:sz="0" w:space="0" w:color="auto"/>
            <w:bottom w:val="none" w:sz="0" w:space="0" w:color="auto"/>
            <w:right w:val="none" w:sz="0" w:space="0" w:color="auto"/>
          </w:divBdr>
        </w:div>
        <w:div w:id="971790412">
          <w:marLeft w:val="0"/>
          <w:marRight w:val="0"/>
          <w:marTop w:val="0"/>
          <w:marBottom w:val="0"/>
          <w:divBdr>
            <w:top w:val="none" w:sz="0" w:space="0" w:color="auto"/>
            <w:left w:val="none" w:sz="0" w:space="0" w:color="auto"/>
            <w:bottom w:val="none" w:sz="0" w:space="0" w:color="auto"/>
            <w:right w:val="none" w:sz="0" w:space="0" w:color="auto"/>
          </w:divBdr>
        </w:div>
      </w:divsChild>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2911423">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9871535">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47684560">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61139297">
      <w:bodyDiv w:val="1"/>
      <w:marLeft w:val="0"/>
      <w:marRight w:val="0"/>
      <w:marTop w:val="0"/>
      <w:marBottom w:val="0"/>
      <w:divBdr>
        <w:top w:val="none" w:sz="0" w:space="0" w:color="auto"/>
        <w:left w:val="none" w:sz="0" w:space="0" w:color="auto"/>
        <w:bottom w:val="none" w:sz="0" w:space="0" w:color="auto"/>
        <w:right w:val="none" w:sz="0" w:space="0" w:color="auto"/>
      </w:divBdr>
    </w:div>
    <w:div w:id="569005476">
      <w:bodyDiv w:val="1"/>
      <w:marLeft w:val="0"/>
      <w:marRight w:val="0"/>
      <w:marTop w:val="0"/>
      <w:marBottom w:val="0"/>
      <w:divBdr>
        <w:top w:val="none" w:sz="0" w:space="0" w:color="auto"/>
        <w:left w:val="none" w:sz="0" w:space="0" w:color="auto"/>
        <w:bottom w:val="none" w:sz="0" w:space="0" w:color="auto"/>
        <w:right w:val="none" w:sz="0" w:space="0" w:color="auto"/>
      </w:divBdr>
    </w:div>
    <w:div w:id="640576175">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77268148">
      <w:marLeft w:val="0"/>
      <w:marRight w:val="0"/>
      <w:marTop w:val="0"/>
      <w:marBottom w:val="0"/>
      <w:divBdr>
        <w:top w:val="none" w:sz="0" w:space="0" w:color="auto"/>
        <w:left w:val="none" w:sz="0" w:space="0" w:color="auto"/>
        <w:bottom w:val="none" w:sz="0" w:space="0" w:color="auto"/>
        <w:right w:val="none" w:sz="0" w:space="0" w:color="auto"/>
      </w:divBdr>
      <w:divsChild>
        <w:div w:id="2014068618">
          <w:marLeft w:val="0"/>
          <w:marRight w:val="0"/>
          <w:marTop w:val="0"/>
          <w:marBottom w:val="0"/>
          <w:divBdr>
            <w:top w:val="none" w:sz="0" w:space="0" w:color="auto"/>
            <w:left w:val="none" w:sz="0" w:space="0" w:color="auto"/>
            <w:bottom w:val="none" w:sz="0" w:space="0" w:color="auto"/>
            <w:right w:val="none" w:sz="0" w:space="0" w:color="auto"/>
          </w:divBdr>
        </w:div>
        <w:div w:id="945580184">
          <w:marLeft w:val="0"/>
          <w:marRight w:val="0"/>
          <w:marTop w:val="0"/>
          <w:marBottom w:val="0"/>
          <w:divBdr>
            <w:top w:val="none" w:sz="0" w:space="0" w:color="auto"/>
            <w:left w:val="none" w:sz="0" w:space="0" w:color="auto"/>
            <w:bottom w:val="none" w:sz="0" w:space="0" w:color="auto"/>
            <w:right w:val="none" w:sz="0" w:space="0" w:color="auto"/>
          </w:divBdr>
        </w:div>
      </w:divsChild>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28845556">
      <w:bodyDiv w:val="1"/>
      <w:marLeft w:val="0"/>
      <w:marRight w:val="0"/>
      <w:marTop w:val="0"/>
      <w:marBottom w:val="0"/>
      <w:divBdr>
        <w:top w:val="none" w:sz="0" w:space="0" w:color="auto"/>
        <w:left w:val="none" w:sz="0" w:space="0" w:color="auto"/>
        <w:bottom w:val="none" w:sz="0" w:space="0" w:color="auto"/>
        <w:right w:val="none" w:sz="0" w:space="0" w:color="auto"/>
      </w:divBdr>
    </w:div>
    <w:div w:id="819007961">
      <w:bodyDiv w:val="1"/>
      <w:marLeft w:val="0"/>
      <w:marRight w:val="0"/>
      <w:marTop w:val="0"/>
      <w:marBottom w:val="0"/>
      <w:divBdr>
        <w:top w:val="none" w:sz="0" w:space="0" w:color="auto"/>
        <w:left w:val="none" w:sz="0" w:space="0" w:color="auto"/>
        <w:bottom w:val="none" w:sz="0" w:space="0" w:color="auto"/>
        <w:right w:val="none" w:sz="0" w:space="0" w:color="auto"/>
      </w:divBdr>
    </w:div>
    <w:div w:id="865172727">
      <w:bodyDiv w:val="1"/>
      <w:marLeft w:val="0"/>
      <w:marRight w:val="0"/>
      <w:marTop w:val="0"/>
      <w:marBottom w:val="0"/>
      <w:divBdr>
        <w:top w:val="none" w:sz="0" w:space="0" w:color="auto"/>
        <w:left w:val="none" w:sz="0" w:space="0" w:color="auto"/>
        <w:bottom w:val="none" w:sz="0" w:space="0" w:color="auto"/>
        <w:right w:val="none" w:sz="0" w:space="0" w:color="auto"/>
      </w:divBdr>
    </w:div>
    <w:div w:id="871459901">
      <w:bodyDiv w:val="1"/>
      <w:marLeft w:val="0"/>
      <w:marRight w:val="0"/>
      <w:marTop w:val="0"/>
      <w:marBottom w:val="0"/>
      <w:divBdr>
        <w:top w:val="none" w:sz="0" w:space="0" w:color="auto"/>
        <w:left w:val="none" w:sz="0" w:space="0" w:color="auto"/>
        <w:bottom w:val="none" w:sz="0" w:space="0" w:color="auto"/>
        <w:right w:val="none" w:sz="0" w:space="0" w:color="auto"/>
      </w:divBdr>
    </w:div>
    <w:div w:id="907226553">
      <w:bodyDiv w:val="1"/>
      <w:marLeft w:val="0"/>
      <w:marRight w:val="0"/>
      <w:marTop w:val="0"/>
      <w:marBottom w:val="0"/>
      <w:divBdr>
        <w:top w:val="none" w:sz="0" w:space="0" w:color="auto"/>
        <w:left w:val="none" w:sz="0" w:space="0" w:color="auto"/>
        <w:bottom w:val="none" w:sz="0" w:space="0" w:color="auto"/>
        <w:right w:val="none" w:sz="0" w:space="0" w:color="auto"/>
      </w:divBdr>
    </w:div>
    <w:div w:id="910770024">
      <w:bodyDiv w:val="1"/>
      <w:marLeft w:val="0"/>
      <w:marRight w:val="0"/>
      <w:marTop w:val="0"/>
      <w:marBottom w:val="0"/>
      <w:divBdr>
        <w:top w:val="none" w:sz="0" w:space="0" w:color="auto"/>
        <w:left w:val="none" w:sz="0" w:space="0" w:color="auto"/>
        <w:bottom w:val="none" w:sz="0" w:space="0" w:color="auto"/>
        <w:right w:val="none" w:sz="0" w:space="0" w:color="auto"/>
      </w:divBdr>
    </w:div>
    <w:div w:id="1012803604">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62286916">
      <w:bodyDiv w:val="1"/>
      <w:marLeft w:val="0"/>
      <w:marRight w:val="0"/>
      <w:marTop w:val="0"/>
      <w:marBottom w:val="0"/>
      <w:divBdr>
        <w:top w:val="none" w:sz="0" w:space="0" w:color="auto"/>
        <w:left w:val="none" w:sz="0" w:space="0" w:color="auto"/>
        <w:bottom w:val="none" w:sz="0" w:space="0" w:color="auto"/>
        <w:right w:val="none" w:sz="0" w:space="0" w:color="auto"/>
      </w:divBdr>
    </w:div>
    <w:div w:id="1072511146">
      <w:bodyDiv w:val="1"/>
      <w:marLeft w:val="0"/>
      <w:marRight w:val="0"/>
      <w:marTop w:val="0"/>
      <w:marBottom w:val="0"/>
      <w:divBdr>
        <w:top w:val="none" w:sz="0" w:space="0" w:color="auto"/>
        <w:left w:val="none" w:sz="0" w:space="0" w:color="auto"/>
        <w:bottom w:val="none" w:sz="0" w:space="0" w:color="auto"/>
        <w:right w:val="none" w:sz="0" w:space="0" w:color="auto"/>
      </w:divBdr>
    </w:div>
    <w:div w:id="1172715927">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01211183">
      <w:bodyDiv w:val="1"/>
      <w:marLeft w:val="0"/>
      <w:marRight w:val="0"/>
      <w:marTop w:val="0"/>
      <w:marBottom w:val="0"/>
      <w:divBdr>
        <w:top w:val="none" w:sz="0" w:space="0" w:color="auto"/>
        <w:left w:val="none" w:sz="0" w:space="0" w:color="auto"/>
        <w:bottom w:val="none" w:sz="0" w:space="0" w:color="auto"/>
        <w:right w:val="none" w:sz="0" w:space="0" w:color="auto"/>
      </w:divBdr>
    </w:div>
    <w:div w:id="1237521134">
      <w:bodyDiv w:val="1"/>
      <w:marLeft w:val="0"/>
      <w:marRight w:val="0"/>
      <w:marTop w:val="0"/>
      <w:marBottom w:val="0"/>
      <w:divBdr>
        <w:top w:val="none" w:sz="0" w:space="0" w:color="auto"/>
        <w:left w:val="none" w:sz="0" w:space="0" w:color="auto"/>
        <w:bottom w:val="none" w:sz="0" w:space="0" w:color="auto"/>
        <w:right w:val="none" w:sz="0" w:space="0" w:color="auto"/>
      </w:divBdr>
    </w:div>
    <w:div w:id="1251037574">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96567688">
      <w:bodyDiv w:val="1"/>
      <w:marLeft w:val="0"/>
      <w:marRight w:val="0"/>
      <w:marTop w:val="0"/>
      <w:marBottom w:val="0"/>
      <w:divBdr>
        <w:top w:val="none" w:sz="0" w:space="0" w:color="auto"/>
        <w:left w:val="none" w:sz="0" w:space="0" w:color="auto"/>
        <w:bottom w:val="none" w:sz="0" w:space="0" w:color="auto"/>
        <w:right w:val="none" w:sz="0" w:space="0" w:color="auto"/>
      </w:divBdr>
    </w:div>
    <w:div w:id="1297563198">
      <w:bodyDiv w:val="1"/>
      <w:marLeft w:val="0"/>
      <w:marRight w:val="0"/>
      <w:marTop w:val="0"/>
      <w:marBottom w:val="0"/>
      <w:divBdr>
        <w:top w:val="none" w:sz="0" w:space="0" w:color="auto"/>
        <w:left w:val="none" w:sz="0" w:space="0" w:color="auto"/>
        <w:bottom w:val="none" w:sz="0" w:space="0" w:color="auto"/>
        <w:right w:val="none" w:sz="0" w:space="0" w:color="auto"/>
      </w:divBdr>
    </w:div>
    <w:div w:id="1317149903">
      <w:bodyDiv w:val="1"/>
      <w:marLeft w:val="0"/>
      <w:marRight w:val="0"/>
      <w:marTop w:val="0"/>
      <w:marBottom w:val="0"/>
      <w:divBdr>
        <w:top w:val="none" w:sz="0" w:space="0" w:color="auto"/>
        <w:left w:val="none" w:sz="0" w:space="0" w:color="auto"/>
        <w:bottom w:val="none" w:sz="0" w:space="0" w:color="auto"/>
        <w:right w:val="none" w:sz="0" w:space="0" w:color="auto"/>
      </w:divBdr>
    </w:div>
    <w:div w:id="1321225876">
      <w:bodyDiv w:val="1"/>
      <w:marLeft w:val="0"/>
      <w:marRight w:val="0"/>
      <w:marTop w:val="0"/>
      <w:marBottom w:val="0"/>
      <w:divBdr>
        <w:top w:val="none" w:sz="0" w:space="0" w:color="auto"/>
        <w:left w:val="none" w:sz="0" w:space="0" w:color="auto"/>
        <w:bottom w:val="none" w:sz="0" w:space="0" w:color="auto"/>
        <w:right w:val="none" w:sz="0" w:space="0" w:color="auto"/>
      </w:divBdr>
      <w:divsChild>
        <w:div w:id="1045525332">
          <w:marLeft w:val="0"/>
          <w:marRight w:val="0"/>
          <w:marTop w:val="0"/>
          <w:marBottom w:val="0"/>
          <w:divBdr>
            <w:top w:val="none" w:sz="0" w:space="0" w:color="auto"/>
            <w:left w:val="none" w:sz="0" w:space="0" w:color="auto"/>
            <w:bottom w:val="none" w:sz="0" w:space="0" w:color="auto"/>
            <w:right w:val="none" w:sz="0" w:space="0" w:color="auto"/>
          </w:divBdr>
          <w:divsChild>
            <w:div w:id="1900365487">
              <w:marLeft w:val="0"/>
              <w:marRight w:val="0"/>
              <w:marTop w:val="0"/>
              <w:marBottom w:val="0"/>
              <w:divBdr>
                <w:top w:val="none" w:sz="0" w:space="0" w:color="auto"/>
                <w:left w:val="none" w:sz="0" w:space="0" w:color="auto"/>
                <w:bottom w:val="none" w:sz="0" w:space="0" w:color="auto"/>
                <w:right w:val="none" w:sz="0" w:space="0" w:color="auto"/>
              </w:divBdr>
            </w:div>
          </w:divsChild>
        </w:div>
        <w:div w:id="308830202">
          <w:marLeft w:val="0"/>
          <w:marRight w:val="0"/>
          <w:marTop w:val="0"/>
          <w:marBottom w:val="0"/>
          <w:divBdr>
            <w:top w:val="none" w:sz="0" w:space="0" w:color="auto"/>
            <w:left w:val="none" w:sz="0" w:space="0" w:color="auto"/>
            <w:bottom w:val="none" w:sz="0" w:space="0" w:color="auto"/>
            <w:right w:val="none" w:sz="0" w:space="0" w:color="auto"/>
          </w:divBdr>
          <w:divsChild>
            <w:div w:id="375783705">
              <w:marLeft w:val="0"/>
              <w:marRight w:val="0"/>
              <w:marTop w:val="0"/>
              <w:marBottom w:val="0"/>
              <w:divBdr>
                <w:top w:val="none" w:sz="0" w:space="0" w:color="auto"/>
                <w:left w:val="none" w:sz="0" w:space="0" w:color="auto"/>
                <w:bottom w:val="none" w:sz="0" w:space="0" w:color="auto"/>
                <w:right w:val="none" w:sz="0" w:space="0" w:color="auto"/>
              </w:divBdr>
            </w:div>
          </w:divsChild>
        </w:div>
        <w:div w:id="1097597350">
          <w:marLeft w:val="0"/>
          <w:marRight w:val="0"/>
          <w:marTop w:val="0"/>
          <w:marBottom w:val="0"/>
          <w:divBdr>
            <w:top w:val="none" w:sz="0" w:space="0" w:color="auto"/>
            <w:left w:val="none" w:sz="0" w:space="0" w:color="auto"/>
            <w:bottom w:val="none" w:sz="0" w:space="0" w:color="auto"/>
            <w:right w:val="none" w:sz="0" w:space="0" w:color="auto"/>
          </w:divBdr>
          <w:divsChild>
            <w:div w:id="430393371">
              <w:marLeft w:val="0"/>
              <w:marRight w:val="0"/>
              <w:marTop w:val="0"/>
              <w:marBottom w:val="0"/>
              <w:divBdr>
                <w:top w:val="none" w:sz="0" w:space="0" w:color="auto"/>
                <w:left w:val="none" w:sz="0" w:space="0" w:color="auto"/>
                <w:bottom w:val="none" w:sz="0" w:space="0" w:color="auto"/>
                <w:right w:val="none" w:sz="0" w:space="0" w:color="auto"/>
              </w:divBdr>
            </w:div>
          </w:divsChild>
        </w:div>
        <w:div w:id="1386249234">
          <w:marLeft w:val="0"/>
          <w:marRight w:val="0"/>
          <w:marTop w:val="0"/>
          <w:marBottom w:val="0"/>
          <w:divBdr>
            <w:top w:val="none" w:sz="0" w:space="0" w:color="auto"/>
            <w:left w:val="none" w:sz="0" w:space="0" w:color="auto"/>
            <w:bottom w:val="none" w:sz="0" w:space="0" w:color="auto"/>
            <w:right w:val="none" w:sz="0" w:space="0" w:color="auto"/>
          </w:divBdr>
        </w:div>
        <w:div w:id="1566069842">
          <w:marLeft w:val="0"/>
          <w:marRight w:val="0"/>
          <w:marTop w:val="0"/>
          <w:marBottom w:val="0"/>
          <w:divBdr>
            <w:top w:val="none" w:sz="0" w:space="0" w:color="auto"/>
            <w:left w:val="none" w:sz="0" w:space="0" w:color="auto"/>
            <w:bottom w:val="none" w:sz="0" w:space="0" w:color="auto"/>
            <w:right w:val="none" w:sz="0" w:space="0" w:color="auto"/>
          </w:divBdr>
        </w:div>
        <w:div w:id="1981492001">
          <w:marLeft w:val="0"/>
          <w:marRight w:val="0"/>
          <w:marTop w:val="0"/>
          <w:marBottom w:val="0"/>
          <w:divBdr>
            <w:top w:val="none" w:sz="0" w:space="0" w:color="auto"/>
            <w:left w:val="none" w:sz="0" w:space="0" w:color="auto"/>
            <w:bottom w:val="none" w:sz="0" w:space="0" w:color="auto"/>
            <w:right w:val="none" w:sz="0" w:space="0" w:color="auto"/>
          </w:divBdr>
          <w:divsChild>
            <w:div w:id="2024898058">
              <w:marLeft w:val="0"/>
              <w:marRight w:val="0"/>
              <w:marTop w:val="0"/>
              <w:marBottom w:val="0"/>
              <w:divBdr>
                <w:top w:val="none" w:sz="0" w:space="0" w:color="auto"/>
                <w:left w:val="none" w:sz="0" w:space="0" w:color="auto"/>
                <w:bottom w:val="none" w:sz="0" w:space="0" w:color="auto"/>
                <w:right w:val="none" w:sz="0" w:space="0" w:color="auto"/>
              </w:divBdr>
            </w:div>
          </w:divsChild>
        </w:div>
        <w:div w:id="920987873">
          <w:marLeft w:val="0"/>
          <w:marRight w:val="0"/>
          <w:marTop w:val="0"/>
          <w:marBottom w:val="0"/>
          <w:divBdr>
            <w:top w:val="none" w:sz="0" w:space="0" w:color="auto"/>
            <w:left w:val="none" w:sz="0" w:space="0" w:color="auto"/>
            <w:bottom w:val="none" w:sz="0" w:space="0" w:color="auto"/>
            <w:right w:val="none" w:sz="0" w:space="0" w:color="auto"/>
          </w:divBdr>
        </w:div>
        <w:div w:id="1165049906">
          <w:marLeft w:val="0"/>
          <w:marRight w:val="0"/>
          <w:marTop w:val="0"/>
          <w:marBottom w:val="0"/>
          <w:divBdr>
            <w:top w:val="none" w:sz="0" w:space="0" w:color="auto"/>
            <w:left w:val="none" w:sz="0" w:space="0" w:color="auto"/>
            <w:bottom w:val="none" w:sz="0" w:space="0" w:color="auto"/>
            <w:right w:val="none" w:sz="0" w:space="0" w:color="auto"/>
          </w:divBdr>
        </w:div>
        <w:div w:id="1502089625">
          <w:marLeft w:val="0"/>
          <w:marRight w:val="0"/>
          <w:marTop w:val="0"/>
          <w:marBottom w:val="0"/>
          <w:divBdr>
            <w:top w:val="none" w:sz="0" w:space="0" w:color="auto"/>
            <w:left w:val="none" w:sz="0" w:space="0" w:color="auto"/>
            <w:bottom w:val="none" w:sz="0" w:space="0" w:color="auto"/>
            <w:right w:val="none" w:sz="0" w:space="0" w:color="auto"/>
          </w:divBdr>
        </w:div>
        <w:div w:id="366612600">
          <w:marLeft w:val="0"/>
          <w:marRight w:val="0"/>
          <w:marTop w:val="0"/>
          <w:marBottom w:val="0"/>
          <w:divBdr>
            <w:top w:val="none" w:sz="0" w:space="0" w:color="auto"/>
            <w:left w:val="none" w:sz="0" w:space="0" w:color="auto"/>
            <w:bottom w:val="none" w:sz="0" w:space="0" w:color="auto"/>
            <w:right w:val="none" w:sz="0" w:space="0" w:color="auto"/>
          </w:divBdr>
        </w:div>
        <w:div w:id="1372069222">
          <w:marLeft w:val="0"/>
          <w:marRight w:val="0"/>
          <w:marTop w:val="0"/>
          <w:marBottom w:val="0"/>
          <w:divBdr>
            <w:top w:val="none" w:sz="0" w:space="0" w:color="auto"/>
            <w:left w:val="none" w:sz="0" w:space="0" w:color="auto"/>
            <w:bottom w:val="none" w:sz="0" w:space="0" w:color="auto"/>
            <w:right w:val="none" w:sz="0" w:space="0" w:color="auto"/>
          </w:divBdr>
        </w:div>
        <w:div w:id="1093743915">
          <w:marLeft w:val="0"/>
          <w:marRight w:val="0"/>
          <w:marTop w:val="0"/>
          <w:marBottom w:val="0"/>
          <w:divBdr>
            <w:top w:val="none" w:sz="0" w:space="0" w:color="auto"/>
            <w:left w:val="none" w:sz="0" w:space="0" w:color="auto"/>
            <w:bottom w:val="none" w:sz="0" w:space="0" w:color="auto"/>
            <w:right w:val="none" w:sz="0" w:space="0" w:color="auto"/>
          </w:divBdr>
          <w:divsChild>
            <w:div w:id="1581405141">
              <w:marLeft w:val="0"/>
              <w:marRight w:val="0"/>
              <w:marTop w:val="0"/>
              <w:marBottom w:val="0"/>
              <w:divBdr>
                <w:top w:val="none" w:sz="0" w:space="0" w:color="auto"/>
                <w:left w:val="none" w:sz="0" w:space="0" w:color="auto"/>
                <w:bottom w:val="none" w:sz="0" w:space="0" w:color="auto"/>
                <w:right w:val="none" w:sz="0" w:space="0" w:color="auto"/>
              </w:divBdr>
            </w:div>
          </w:divsChild>
        </w:div>
        <w:div w:id="1697464718">
          <w:marLeft w:val="0"/>
          <w:marRight w:val="0"/>
          <w:marTop w:val="0"/>
          <w:marBottom w:val="0"/>
          <w:divBdr>
            <w:top w:val="none" w:sz="0" w:space="0" w:color="auto"/>
            <w:left w:val="none" w:sz="0" w:space="0" w:color="auto"/>
            <w:bottom w:val="none" w:sz="0" w:space="0" w:color="auto"/>
            <w:right w:val="none" w:sz="0" w:space="0" w:color="auto"/>
          </w:divBdr>
          <w:divsChild>
            <w:div w:id="1543519522">
              <w:marLeft w:val="0"/>
              <w:marRight w:val="0"/>
              <w:marTop w:val="0"/>
              <w:marBottom w:val="0"/>
              <w:divBdr>
                <w:top w:val="none" w:sz="0" w:space="0" w:color="auto"/>
                <w:left w:val="none" w:sz="0" w:space="0" w:color="auto"/>
                <w:bottom w:val="none" w:sz="0" w:space="0" w:color="auto"/>
                <w:right w:val="none" w:sz="0" w:space="0" w:color="auto"/>
              </w:divBdr>
            </w:div>
          </w:divsChild>
        </w:div>
        <w:div w:id="825164588">
          <w:marLeft w:val="0"/>
          <w:marRight w:val="0"/>
          <w:marTop w:val="0"/>
          <w:marBottom w:val="0"/>
          <w:divBdr>
            <w:top w:val="none" w:sz="0" w:space="0" w:color="auto"/>
            <w:left w:val="none" w:sz="0" w:space="0" w:color="auto"/>
            <w:bottom w:val="none" w:sz="0" w:space="0" w:color="auto"/>
            <w:right w:val="none" w:sz="0" w:space="0" w:color="auto"/>
          </w:divBdr>
          <w:divsChild>
            <w:div w:id="184291544">
              <w:marLeft w:val="0"/>
              <w:marRight w:val="0"/>
              <w:marTop w:val="0"/>
              <w:marBottom w:val="0"/>
              <w:divBdr>
                <w:top w:val="none" w:sz="0" w:space="0" w:color="auto"/>
                <w:left w:val="none" w:sz="0" w:space="0" w:color="auto"/>
                <w:bottom w:val="none" w:sz="0" w:space="0" w:color="auto"/>
                <w:right w:val="none" w:sz="0" w:space="0" w:color="auto"/>
              </w:divBdr>
            </w:div>
          </w:divsChild>
        </w:div>
        <w:div w:id="657612232">
          <w:marLeft w:val="0"/>
          <w:marRight w:val="0"/>
          <w:marTop w:val="0"/>
          <w:marBottom w:val="0"/>
          <w:divBdr>
            <w:top w:val="none" w:sz="0" w:space="0" w:color="auto"/>
            <w:left w:val="none" w:sz="0" w:space="0" w:color="auto"/>
            <w:bottom w:val="none" w:sz="0" w:space="0" w:color="auto"/>
            <w:right w:val="none" w:sz="0" w:space="0" w:color="auto"/>
          </w:divBdr>
        </w:div>
        <w:div w:id="1950969344">
          <w:marLeft w:val="0"/>
          <w:marRight w:val="0"/>
          <w:marTop w:val="0"/>
          <w:marBottom w:val="0"/>
          <w:divBdr>
            <w:top w:val="none" w:sz="0" w:space="0" w:color="auto"/>
            <w:left w:val="none" w:sz="0" w:space="0" w:color="auto"/>
            <w:bottom w:val="none" w:sz="0" w:space="0" w:color="auto"/>
            <w:right w:val="none" w:sz="0" w:space="0" w:color="auto"/>
          </w:divBdr>
        </w:div>
        <w:div w:id="63531216">
          <w:marLeft w:val="0"/>
          <w:marRight w:val="0"/>
          <w:marTop w:val="0"/>
          <w:marBottom w:val="0"/>
          <w:divBdr>
            <w:top w:val="none" w:sz="0" w:space="0" w:color="auto"/>
            <w:left w:val="none" w:sz="0" w:space="0" w:color="auto"/>
            <w:bottom w:val="none" w:sz="0" w:space="0" w:color="auto"/>
            <w:right w:val="none" w:sz="0" w:space="0" w:color="auto"/>
          </w:divBdr>
          <w:divsChild>
            <w:div w:id="331959431">
              <w:marLeft w:val="0"/>
              <w:marRight w:val="0"/>
              <w:marTop w:val="0"/>
              <w:marBottom w:val="0"/>
              <w:divBdr>
                <w:top w:val="none" w:sz="0" w:space="0" w:color="auto"/>
                <w:left w:val="none" w:sz="0" w:space="0" w:color="auto"/>
                <w:bottom w:val="none" w:sz="0" w:space="0" w:color="auto"/>
                <w:right w:val="none" w:sz="0" w:space="0" w:color="auto"/>
              </w:divBdr>
            </w:div>
          </w:divsChild>
        </w:div>
        <w:div w:id="654996056">
          <w:marLeft w:val="0"/>
          <w:marRight w:val="0"/>
          <w:marTop w:val="0"/>
          <w:marBottom w:val="0"/>
          <w:divBdr>
            <w:top w:val="none" w:sz="0" w:space="0" w:color="auto"/>
            <w:left w:val="none" w:sz="0" w:space="0" w:color="auto"/>
            <w:bottom w:val="none" w:sz="0" w:space="0" w:color="auto"/>
            <w:right w:val="none" w:sz="0" w:space="0" w:color="auto"/>
          </w:divBdr>
        </w:div>
        <w:div w:id="1423525248">
          <w:marLeft w:val="0"/>
          <w:marRight w:val="0"/>
          <w:marTop w:val="0"/>
          <w:marBottom w:val="0"/>
          <w:divBdr>
            <w:top w:val="none" w:sz="0" w:space="0" w:color="auto"/>
            <w:left w:val="none" w:sz="0" w:space="0" w:color="auto"/>
            <w:bottom w:val="none" w:sz="0" w:space="0" w:color="auto"/>
            <w:right w:val="none" w:sz="0" w:space="0" w:color="auto"/>
          </w:divBdr>
        </w:div>
        <w:div w:id="1722560229">
          <w:marLeft w:val="0"/>
          <w:marRight w:val="0"/>
          <w:marTop w:val="0"/>
          <w:marBottom w:val="0"/>
          <w:divBdr>
            <w:top w:val="none" w:sz="0" w:space="0" w:color="auto"/>
            <w:left w:val="none" w:sz="0" w:space="0" w:color="auto"/>
            <w:bottom w:val="none" w:sz="0" w:space="0" w:color="auto"/>
            <w:right w:val="none" w:sz="0" w:space="0" w:color="auto"/>
          </w:divBdr>
        </w:div>
        <w:div w:id="654145925">
          <w:marLeft w:val="0"/>
          <w:marRight w:val="0"/>
          <w:marTop w:val="0"/>
          <w:marBottom w:val="0"/>
          <w:divBdr>
            <w:top w:val="none" w:sz="0" w:space="0" w:color="auto"/>
            <w:left w:val="none" w:sz="0" w:space="0" w:color="auto"/>
            <w:bottom w:val="none" w:sz="0" w:space="0" w:color="auto"/>
            <w:right w:val="none" w:sz="0" w:space="0" w:color="auto"/>
          </w:divBdr>
        </w:div>
        <w:div w:id="402921720">
          <w:marLeft w:val="0"/>
          <w:marRight w:val="0"/>
          <w:marTop w:val="0"/>
          <w:marBottom w:val="0"/>
          <w:divBdr>
            <w:top w:val="none" w:sz="0" w:space="0" w:color="auto"/>
            <w:left w:val="none" w:sz="0" w:space="0" w:color="auto"/>
            <w:bottom w:val="none" w:sz="0" w:space="0" w:color="auto"/>
            <w:right w:val="none" w:sz="0" w:space="0" w:color="auto"/>
          </w:divBdr>
        </w:div>
        <w:div w:id="1616135504">
          <w:marLeft w:val="0"/>
          <w:marRight w:val="0"/>
          <w:marTop w:val="0"/>
          <w:marBottom w:val="0"/>
          <w:divBdr>
            <w:top w:val="none" w:sz="0" w:space="0" w:color="auto"/>
            <w:left w:val="none" w:sz="0" w:space="0" w:color="auto"/>
            <w:bottom w:val="none" w:sz="0" w:space="0" w:color="auto"/>
            <w:right w:val="none" w:sz="0" w:space="0" w:color="auto"/>
          </w:divBdr>
          <w:divsChild>
            <w:div w:id="1682971422">
              <w:marLeft w:val="0"/>
              <w:marRight w:val="0"/>
              <w:marTop w:val="0"/>
              <w:marBottom w:val="0"/>
              <w:divBdr>
                <w:top w:val="none" w:sz="0" w:space="0" w:color="auto"/>
                <w:left w:val="none" w:sz="0" w:space="0" w:color="auto"/>
                <w:bottom w:val="none" w:sz="0" w:space="0" w:color="auto"/>
                <w:right w:val="none" w:sz="0" w:space="0" w:color="auto"/>
              </w:divBdr>
            </w:div>
          </w:divsChild>
        </w:div>
        <w:div w:id="1193610942">
          <w:marLeft w:val="0"/>
          <w:marRight w:val="0"/>
          <w:marTop w:val="0"/>
          <w:marBottom w:val="0"/>
          <w:divBdr>
            <w:top w:val="none" w:sz="0" w:space="0" w:color="auto"/>
            <w:left w:val="none" w:sz="0" w:space="0" w:color="auto"/>
            <w:bottom w:val="none" w:sz="0" w:space="0" w:color="auto"/>
            <w:right w:val="none" w:sz="0" w:space="0" w:color="auto"/>
          </w:divBdr>
          <w:divsChild>
            <w:div w:id="967391945">
              <w:marLeft w:val="0"/>
              <w:marRight w:val="0"/>
              <w:marTop w:val="0"/>
              <w:marBottom w:val="0"/>
              <w:divBdr>
                <w:top w:val="none" w:sz="0" w:space="0" w:color="auto"/>
                <w:left w:val="none" w:sz="0" w:space="0" w:color="auto"/>
                <w:bottom w:val="none" w:sz="0" w:space="0" w:color="auto"/>
                <w:right w:val="none" w:sz="0" w:space="0" w:color="auto"/>
              </w:divBdr>
            </w:div>
          </w:divsChild>
        </w:div>
        <w:div w:id="401565965">
          <w:marLeft w:val="0"/>
          <w:marRight w:val="0"/>
          <w:marTop w:val="0"/>
          <w:marBottom w:val="0"/>
          <w:divBdr>
            <w:top w:val="none" w:sz="0" w:space="0" w:color="auto"/>
            <w:left w:val="none" w:sz="0" w:space="0" w:color="auto"/>
            <w:bottom w:val="none" w:sz="0" w:space="0" w:color="auto"/>
            <w:right w:val="none" w:sz="0" w:space="0" w:color="auto"/>
          </w:divBdr>
          <w:divsChild>
            <w:div w:id="160196432">
              <w:marLeft w:val="0"/>
              <w:marRight w:val="0"/>
              <w:marTop w:val="0"/>
              <w:marBottom w:val="0"/>
              <w:divBdr>
                <w:top w:val="none" w:sz="0" w:space="0" w:color="auto"/>
                <w:left w:val="none" w:sz="0" w:space="0" w:color="auto"/>
                <w:bottom w:val="none" w:sz="0" w:space="0" w:color="auto"/>
                <w:right w:val="none" w:sz="0" w:space="0" w:color="auto"/>
              </w:divBdr>
            </w:div>
          </w:divsChild>
        </w:div>
        <w:div w:id="1106120823">
          <w:marLeft w:val="0"/>
          <w:marRight w:val="0"/>
          <w:marTop w:val="0"/>
          <w:marBottom w:val="0"/>
          <w:divBdr>
            <w:top w:val="none" w:sz="0" w:space="0" w:color="auto"/>
            <w:left w:val="none" w:sz="0" w:space="0" w:color="auto"/>
            <w:bottom w:val="none" w:sz="0" w:space="0" w:color="auto"/>
            <w:right w:val="none" w:sz="0" w:space="0" w:color="auto"/>
          </w:divBdr>
        </w:div>
        <w:div w:id="633488093">
          <w:marLeft w:val="0"/>
          <w:marRight w:val="0"/>
          <w:marTop w:val="0"/>
          <w:marBottom w:val="0"/>
          <w:divBdr>
            <w:top w:val="none" w:sz="0" w:space="0" w:color="auto"/>
            <w:left w:val="none" w:sz="0" w:space="0" w:color="auto"/>
            <w:bottom w:val="none" w:sz="0" w:space="0" w:color="auto"/>
            <w:right w:val="none" w:sz="0" w:space="0" w:color="auto"/>
          </w:divBdr>
        </w:div>
        <w:div w:id="372383929">
          <w:marLeft w:val="0"/>
          <w:marRight w:val="0"/>
          <w:marTop w:val="0"/>
          <w:marBottom w:val="0"/>
          <w:divBdr>
            <w:top w:val="none" w:sz="0" w:space="0" w:color="auto"/>
            <w:left w:val="none" w:sz="0" w:space="0" w:color="auto"/>
            <w:bottom w:val="none" w:sz="0" w:space="0" w:color="auto"/>
            <w:right w:val="none" w:sz="0" w:space="0" w:color="auto"/>
          </w:divBdr>
          <w:divsChild>
            <w:div w:id="771977221">
              <w:marLeft w:val="0"/>
              <w:marRight w:val="0"/>
              <w:marTop w:val="0"/>
              <w:marBottom w:val="0"/>
              <w:divBdr>
                <w:top w:val="none" w:sz="0" w:space="0" w:color="auto"/>
                <w:left w:val="none" w:sz="0" w:space="0" w:color="auto"/>
                <w:bottom w:val="none" w:sz="0" w:space="0" w:color="auto"/>
                <w:right w:val="none" w:sz="0" w:space="0" w:color="auto"/>
              </w:divBdr>
            </w:div>
          </w:divsChild>
        </w:div>
        <w:div w:id="1740440331">
          <w:marLeft w:val="0"/>
          <w:marRight w:val="0"/>
          <w:marTop w:val="0"/>
          <w:marBottom w:val="0"/>
          <w:divBdr>
            <w:top w:val="none" w:sz="0" w:space="0" w:color="auto"/>
            <w:left w:val="none" w:sz="0" w:space="0" w:color="auto"/>
            <w:bottom w:val="none" w:sz="0" w:space="0" w:color="auto"/>
            <w:right w:val="none" w:sz="0" w:space="0" w:color="auto"/>
          </w:divBdr>
        </w:div>
        <w:div w:id="929048520">
          <w:marLeft w:val="0"/>
          <w:marRight w:val="0"/>
          <w:marTop w:val="0"/>
          <w:marBottom w:val="0"/>
          <w:divBdr>
            <w:top w:val="none" w:sz="0" w:space="0" w:color="auto"/>
            <w:left w:val="none" w:sz="0" w:space="0" w:color="auto"/>
            <w:bottom w:val="none" w:sz="0" w:space="0" w:color="auto"/>
            <w:right w:val="none" w:sz="0" w:space="0" w:color="auto"/>
          </w:divBdr>
        </w:div>
        <w:div w:id="1119372050">
          <w:marLeft w:val="0"/>
          <w:marRight w:val="0"/>
          <w:marTop w:val="0"/>
          <w:marBottom w:val="0"/>
          <w:divBdr>
            <w:top w:val="none" w:sz="0" w:space="0" w:color="auto"/>
            <w:left w:val="none" w:sz="0" w:space="0" w:color="auto"/>
            <w:bottom w:val="none" w:sz="0" w:space="0" w:color="auto"/>
            <w:right w:val="none" w:sz="0" w:space="0" w:color="auto"/>
          </w:divBdr>
        </w:div>
        <w:div w:id="319776998">
          <w:marLeft w:val="0"/>
          <w:marRight w:val="0"/>
          <w:marTop w:val="0"/>
          <w:marBottom w:val="0"/>
          <w:divBdr>
            <w:top w:val="none" w:sz="0" w:space="0" w:color="auto"/>
            <w:left w:val="none" w:sz="0" w:space="0" w:color="auto"/>
            <w:bottom w:val="none" w:sz="0" w:space="0" w:color="auto"/>
            <w:right w:val="none" w:sz="0" w:space="0" w:color="auto"/>
          </w:divBdr>
        </w:div>
        <w:div w:id="1910844200">
          <w:marLeft w:val="0"/>
          <w:marRight w:val="0"/>
          <w:marTop w:val="0"/>
          <w:marBottom w:val="0"/>
          <w:divBdr>
            <w:top w:val="none" w:sz="0" w:space="0" w:color="auto"/>
            <w:left w:val="none" w:sz="0" w:space="0" w:color="auto"/>
            <w:bottom w:val="none" w:sz="0" w:space="0" w:color="auto"/>
            <w:right w:val="none" w:sz="0" w:space="0" w:color="auto"/>
          </w:divBdr>
        </w:div>
        <w:div w:id="1633629569">
          <w:marLeft w:val="0"/>
          <w:marRight w:val="0"/>
          <w:marTop w:val="0"/>
          <w:marBottom w:val="0"/>
          <w:divBdr>
            <w:top w:val="none" w:sz="0" w:space="0" w:color="auto"/>
            <w:left w:val="none" w:sz="0" w:space="0" w:color="auto"/>
            <w:bottom w:val="none" w:sz="0" w:space="0" w:color="auto"/>
            <w:right w:val="none" w:sz="0" w:space="0" w:color="auto"/>
          </w:divBdr>
          <w:divsChild>
            <w:div w:id="1099258088">
              <w:marLeft w:val="0"/>
              <w:marRight w:val="0"/>
              <w:marTop w:val="0"/>
              <w:marBottom w:val="0"/>
              <w:divBdr>
                <w:top w:val="none" w:sz="0" w:space="0" w:color="auto"/>
                <w:left w:val="none" w:sz="0" w:space="0" w:color="auto"/>
                <w:bottom w:val="none" w:sz="0" w:space="0" w:color="auto"/>
                <w:right w:val="none" w:sz="0" w:space="0" w:color="auto"/>
              </w:divBdr>
            </w:div>
          </w:divsChild>
        </w:div>
        <w:div w:id="802231053">
          <w:marLeft w:val="0"/>
          <w:marRight w:val="0"/>
          <w:marTop w:val="0"/>
          <w:marBottom w:val="0"/>
          <w:divBdr>
            <w:top w:val="none" w:sz="0" w:space="0" w:color="auto"/>
            <w:left w:val="none" w:sz="0" w:space="0" w:color="auto"/>
            <w:bottom w:val="none" w:sz="0" w:space="0" w:color="auto"/>
            <w:right w:val="none" w:sz="0" w:space="0" w:color="auto"/>
          </w:divBdr>
          <w:divsChild>
            <w:div w:id="867522217">
              <w:marLeft w:val="0"/>
              <w:marRight w:val="0"/>
              <w:marTop w:val="0"/>
              <w:marBottom w:val="0"/>
              <w:divBdr>
                <w:top w:val="none" w:sz="0" w:space="0" w:color="auto"/>
                <w:left w:val="none" w:sz="0" w:space="0" w:color="auto"/>
                <w:bottom w:val="none" w:sz="0" w:space="0" w:color="auto"/>
                <w:right w:val="none" w:sz="0" w:space="0" w:color="auto"/>
              </w:divBdr>
            </w:div>
          </w:divsChild>
        </w:div>
        <w:div w:id="737443170">
          <w:marLeft w:val="0"/>
          <w:marRight w:val="0"/>
          <w:marTop w:val="0"/>
          <w:marBottom w:val="0"/>
          <w:divBdr>
            <w:top w:val="none" w:sz="0" w:space="0" w:color="auto"/>
            <w:left w:val="none" w:sz="0" w:space="0" w:color="auto"/>
            <w:bottom w:val="none" w:sz="0" w:space="0" w:color="auto"/>
            <w:right w:val="none" w:sz="0" w:space="0" w:color="auto"/>
          </w:divBdr>
          <w:divsChild>
            <w:div w:id="1618488077">
              <w:marLeft w:val="0"/>
              <w:marRight w:val="0"/>
              <w:marTop w:val="0"/>
              <w:marBottom w:val="0"/>
              <w:divBdr>
                <w:top w:val="none" w:sz="0" w:space="0" w:color="auto"/>
                <w:left w:val="none" w:sz="0" w:space="0" w:color="auto"/>
                <w:bottom w:val="none" w:sz="0" w:space="0" w:color="auto"/>
                <w:right w:val="none" w:sz="0" w:space="0" w:color="auto"/>
              </w:divBdr>
            </w:div>
          </w:divsChild>
        </w:div>
        <w:div w:id="1214848607">
          <w:marLeft w:val="0"/>
          <w:marRight w:val="0"/>
          <w:marTop w:val="0"/>
          <w:marBottom w:val="0"/>
          <w:divBdr>
            <w:top w:val="none" w:sz="0" w:space="0" w:color="auto"/>
            <w:left w:val="none" w:sz="0" w:space="0" w:color="auto"/>
            <w:bottom w:val="none" w:sz="0" w:space="0" w:color="auto"/>
            <w:right w:val="none" w:sz="0" w:space="0" w:color="auto"/>
          </w:divBdr>
        </w:div>
        <w:div w:id="885721849">
          <w:marLeft w:val="0"/>
          <w:marRight w:val="0"/>
          <w:marTop w:val="0"/>
          <w:marBottom w:val="0"/>
          <w:divBdr>
            <w:top w:val="none" w:sz="0" w:space="0" w:color="auto"/>
            <w:left w:val="none" w:sz="0" w:space="0" w:color="auto"/>
            <w:bottom w:val="none" w:sz="0" w:space="0" w:color="auto"/>
            <w:right w:val="none" w:sz="0" w:space="0" w:color="auto"/>
          </w:divBdr>
        </w:div>
        <w:div w:id="1479422399">
          <w:marLeft w:val="0"/>
          <w:marRight w:val="0"/>
          <w:marTop w:val="0"/>
          <w:marBottom w:val="0"/>
          <w:divBdr>
            <w:top w:val="none" w:sz="0" w:space="0" w:color="auto"/>
            <w:left w:val="none" w:sz="0" w:space="0" w:color="auto"/>
            <w:bottom w:val="none" w:sz="0" w:space="0" w:color="auto"/>
            <w:right w:val="none" w:sz="0" w:space="0" w:color="auto"/>
          </w:divBdr>
          <w:divsChild>
            <w:div w:id="1208780">
              <w:marLeft w:val="0"/>
              <w:marRight w:val="0"/>
              <w:marTop w:val="0"/>
              <w:marBottom w:val="0"/>
              <w:divBdr>
                <w:top w:val="none" w:sz="0" w:space="0" w:color="auto"/>
                <w:left w:val="none" w:sz="0" w:space="0" w:color="auto"/>
                <w:bottom w:val="none" w:sz="0" w:space="0" w:color="auto"/>
                <w:right w:val="none" w:sz="0" w:space="0" w:color="auto"/>
              </w:divBdr>
            </w:div>
          </w:divsChild>
        </w:div>
        <w:div w:id="66192184">
          <w:marLeft w:val="0"/>
          <w:marRight w:val="0"/>
          <w:marTop w:val="0"/>
          <w:marBottom w:val="0"/>
          <w:divBdr>
            <w:top w:val="none" w:sz="0" w:space="0" w:color="auto"/>
            <w:left w:val="none" w:sz="0" w:space="0" w:color="auto"/>
            <w:bottom w:val="none" w:sz="0" w:space="0" w:color="auto"/>
            <w:right w:val="none" w:sz="0" w:space="0" w:color="auto"/>
          </w:divBdr>
        </w:div>
        <w:div w:id="331565915">
          <w:marLeft w:val="0"/>
          <w:marRight w:val="0"/>
          <w:marTop w:val="0"/>
          <w:marBottom w:val="0"/>
          <w:divBdr>
            <w:top w:val="none" w:sz="0" w:space="0" w:color="auto"/>
            <w:left w:val="none" w:sz="0" w:space="0" w:color="auto"/>
            <w:bottom w:val="none" w:sz="0" w:space="0" w:color="auto"/>
            <w:right w:val="none" w:sz="0" w:space="0" w:color="auto"/>
          </w:divBdr>
        </w:div>
        <w:div w:id="1981767526">
          <w:marLeft w:val="0"/>
          <w:marRight w:val="0"/>
          <w:marTop w:val="0"/>
          <w:marBottom w:val="0"/>
          <w:divBdr>
            <w:top w:val="none" w:sz="0" w:space="0" w:color="auto"/>
            <w:left w:val="none" w:sz="0" w:space="0" w:color="auto"/>
            <w:bottom w:val="none" w:sz="0" w:space="0" w:color="auto"/>
            <w:right w:val="none" w:sz="0" w:space="0" w:color="auto"/>
          </w:divBdr>
        </w:div>
        <w:div w:id="2045211972">
          <w:marLeft w:val="0"/>
          <w:marRight w:val="0"/>
          <w:marTop w:val="0"/>
          <w:marBottom w:val="0"/>
          <w:divBdr>
            <w:top w:val="none" w:sz="0" w:space="0" w:color="auto"/>
            <w:left w:val="none" w:sz="0" w:space="0" w:color="auto"/>
            <w:bottom w:val="none" w:sz="0" w:space="0" w:color="auto"/>
            <w:right w:val="none" w:sz="0" w:space="0" w:color="auto"/>
          </w:divBdr>
        </w:div>
        <w:div w:id="1555193858">
          <w:marLeft w:val="0"/>
          <w:marRight w:val="0"/>
          <w:marTop w:val="0"/>
          <w:marBottom w:val="0"/>
          <w:divBdr>
            <w:top w:val="none" w:sz="0" w:space="0" w:color="auto"/>
            <w:left w:val="none" w:sz="0" w:space="0" w:color="auto"/>
            <w:bottom w:val="none" w:sz="0" w:space="0" w:color="auto"/>
            <w:right w:val="none" w:sz="0" w:space="0" w:color="auto"/>
          </w:divBdr>
        </w:div>
        <w:div w:id="1621841861">
          <w:marLeft w:val="0"/>
          <w:marRight w:val="0"/>
          <w:marTop w:val="0"/>
          <w:marBottom w:val="0"/>
          <w:divBdr>
            <w:top w:val="none" w:sz="0" w:space="0" w:color="auto"/>
            <w:left w:val="none" w:sz="0" w:space="0" w:color="auto"/>
            <w:bottom w:val="none" w:sz="0" w:space="0" w:color="auto"/>
            <w:right w:val="none" w:sz="0" w:space="0" w:color="auto"/>
          </w:divBdr>
          <w:divsChild>
            <w:div w:id="1097023845">
              <w:marLeft w:val="0"/>
              <w:marRight w:val="0"/>
              <w:marTop w:val="0"/>
              <w:marBottom w:val="0"/>
              <w:divBdr>
                <w:top w:val="none" w:sz="0" w:space="0" w:color="auto"/>
                <w:left w:val="none" w:sz="0" w:space="0" w:color="auto"/>
                <w:bottom w:val="none" w:sz="0" w:space="0" w:color="auto"/>
                <w:right w:val="none" w:sz="0" w:space="0" w:color="auto"/>
              </w:divBdr>
            </w:div>
          </w:divsChild>
        </w:div>
        <w:div w:id="1208951702">
          <w:marLeft w:val="0"/>
          <w:marRight w:val="0"/>
          <w:marTop w:val="0"/>
          <w:marBottom w:val="0"/>
          <w:divBdr>
            <w:top w:val="none" w:sz="0" w:space="0" w:color="auto"/>
            <w:left w:val="none" w:sz="0" w:space="0" w:color="auto"/>
            <w:bottom w:val="none" w:sz="0" w:space="0" w:color="auto"/>
            <w:right w:val="none" w:sz="0" w:space="0" w:color="auto"/>
          </w:divBdr>
          <w:divsChild>
            <w:div w:id="1274677978">
              <w:marLeft w:val="0"/>
              <w:marRight w:val="0"/>
              <w:marTop w:val="0"/>
              <w:marBottom w:val="0"/>
              <w:divBdr>
                <w:top w:val="none" w:sz="0" w:space="0" w:color="auto"/>
                <w:left w:val="none" w:sz="0" w:space="0" w:color="auto"/>
                <w:bottom w:val="none" w:sz="0" w:space="0" w:color="auto"/>
                <w:right w:val="none" w:sz="0" w:space="0" w:color="auto"/>
              </w:divBdr>
            </w:div>
          </w:divsChild>
        </w:div>
        <w:div w:id="326832030">
          <w:marLeft w:val="0"/>
          <w:marRight w:val="0"/>
          <w:marTop w:val="0"/>
          <w:marBottom w:val="0"/>
          <w:divBdr>
            <w:top w:val="none" w:sz="0" w:space="0" w:color="auto"/>
            <w:left w:val="none" w:sz="0" w:space="0" w:color="auto"/>
            <w:bottom w:val="none" w:sz="0" w:space="0" w:color="auto"/>
            <w:right w:val="none" w:sz="0" w:space="0" w:color="auto"/>
          </w:divBdr>
          <w:divsChild>
            <w:div w:id="1091514135">
              <w:marLeft w:val="0"/>
              <w:marRight w:val="0"/>
              <w:marTop w:val="0"/>
              <w:marBottom w:val="0"/>
              <w:divBdr>
                <w:top w:val="none" w:sz="0" w:space="0" w:color="auto"/>
                <w:left w:val="none" w:sz="0" w:space="0" w:color="auto"/>
                <w:bottom w:val="none" w:sz="0" w:space="0" w:color="auto"/>
                <w:right w:val="none" w:sz="0" w:space="0" w:color="auto"/>
              </w:divBdr>
            </w:div>
          </w:divsChild>
        </w:div>
        <w:div w:id="622154806">
          <w:marLeft w:val="0"/>
          <w:marRight w:val="0"/>
          <w:marTop w:val="0"/>
          <w:marBottom w:val="0"/>
          <w:divBdr>
            <w:top w:val="none" w:sz="0" w:space="0" w:color="auto"/>
            <w:left w:val="none" w:sz="0" w:space="0" w:color="auto"/>
            <w:bottom w:val="none" w:sz="0" w:space="0" w:color="auto"/>
            <w:right w:val="none" w:sz="0" w:space="0" w:color="auto"/>
          </w:divBdr>
        </w:div>
        <w:div w:id="745614693">
          <w:marLeft w:val="0"/>
          <w:marRight w:val="0"/>
          <w:marTop w:val="0"/>
          <w:marBottom w:val="0"/>
          <w:divBdr>
            <w:top w:val="none" w:sz="0" w:space="0" w:color="auto"/>
            <w:left w:val="none" w:sz="0" w:space="0" w:color="auto"/>
            <w:bottom w:val="none" w:sz="0" w:space="0" w:color="auto"/>
            <w:right w:val="none" w:sz="0" w:space="0" w:color="auto"/>
          </w:divBdr>
        </w:div>
        <w:div w:id="1133520485">
          <w:marLeft w:val="0"/>
          <w:marRight w:val="0"/>
          <w:marTop w:val="0"/>
          <w:marBottom w:val="0"/>
          <w:divBdr>
            <w:top w:val="none" w:sz="0" w:space="0" w:color="auto"/>
            <w:left w:val="none" w:sz="0" w:space="0" w:color="auto"/>
            <w:bottom w:val="none" w:sz="0" w:space="0" w:color="auto"/>
            <w:right w:val="none" w:sz="0" w:space="0" w:color="auto"/>
          </w:divBdr>
          <w:divsChild>
            <w:div w:id="301618073">
              <w:marLeft w:val="0"/>
              <w:marRight w:val="0"/>
              <w:marTop w:val="0"/>
              <w:marBottom w:val="0"/>
              <w:divBdr>
                <w:top w:val="none" w:sz="0" w:space="0" w:color="auto"/>
                <w:left w:val="none" w:sz="0" w:space="0" w:color="auto"/>
                <w:bottom w:val="none" w:sz="0" w:space="0" w:color="auto"/>
                <w:right w:val="none" w:sz="0" w:space="0" w:color="auto"/>
              </w:divBdr>
            </w:div>
          </w:divsChild>
        </w:div>
        <w:div w:id="208998306">
          <w:marLeft w:val="0"/>
          <w:marRight w:val="0"/>
          <w:marTop w:val="0"/>
          <w:marBottom w:val="0"/>
          <w:divBdr>
            <w:top w:val="none" w:sz="0" w:space="0" w:color="auto"/>
            <w:left w:val="none" w:sz="0" w:space="0" w:color="auto"/>
            <w:bottom w:val="none" w:sz="0" w:space="0" w:color="auto"/>
            <w:right w:val="none" w:sz="0" w:space="0" w:color="auto"/>
          </w:divBdr>
        </w:div>
        <w:div w:id="1203901846">
          <w:marLeft w:val="0"/>
          <w:marRight w:val="0"/>
          <w:marTop w:val="0"/>
          <w:marBottom w:val="0"/>
          <w:divBdr>
            <w:top w:val="none" w:sz="0" w:space="0" w:color="auto"/>
            <w:left w:val="none" w:sz="0" w:space="0" w:color="auto"/>
            <w:bottom w:val="none" w:sz="0" w:space="0" w:color="auto"/>
            <w:right w:val="none" w:sz="0" w:space="0" w:color="auto"/>
          </w:divBdr>
        </w:div>
        <w:div w:id="692849448">
          <w:marLeft w:val="0"/>
          <w:marRight w:val="0"/>
          <w:marTop w:val="0"/>
          <w:marBottom w:val="0"/>
          <w:divBdr>
            <w:top w:val="none" w:sz="0" w:space="0" w:color="auto"/>
            <w:left w:val="none" w:sz="0" w:space="0" w:color="auto"/>
            <w:bottom w:val="none" w:sz="0" w:space="0" w:color="auto"/>
            <w:right w:val="none" w:sz="0" w:space="0" w:color="auto"/>
          </w:divBdr>
        </w:div>
        <w:div w:id="290790881">
          <w:marLeft w:val="0"/>
          <w:marRight w:val="0"/>
          <w:marTop w:val="0"/>
          <w:marBottom w:val="0"/>
          <w:divBdr>
            <w:top w:val="none" w:sz="0" w:space="0" w:color="auto"/>
            <w:left w:val="none" w:sz="0" w:space="0" w:color="auto"/>
            <w:bottom w:val="none" w:sz="0" w:space="0" w:color="auto"/>
            <w:right w:val="none" w:sz="0" w:space="0" w:color="auto"/>
          </w:divBdr>
        </w:div>
        <w:div w:id="1419401603">
          <w:marLeft w:val="0"/>
          <w:marRight w:val="0"/>
          <w:marTop w:val="0"/>
          <w:marBottom w:val="0"/>
          <w:divBdr>
            <w:top w:val="none" w:sz="0" w:space="0" w:color="auto"/>
            <w:left w:val="none" w:sz="0" w:space="0" w:color="auto"/>
            <w:bottom w:val="none" w:sz="0" w:space="0" w:color="auto"/>
            <w:right w:val="none" w:sz="0" w:space="0" w:color="auto"/>
          </w:divBdr>
        </w:div>
        <w:div w:id="2091731693">
          <w:marLeft w:val="0"/>
          <w:marRight w:val="0"/>
          <w:marTop w:val="0"/>
          <w:marBottom w:val="0"/>
          <w:divBdr>
            <w:top w:val="none" w:sz="0" w:space="0" w:color="auto"/>
            <w:left w:val="none" w:sz="0" w:space="0" w:color="auto"/>
            <w:bottom w:val="none" w:sz="0" w:space="0" w:color="auto"/>
            <w:right w:val="none" w:sz="0" w:space="0" w:color="auto"/>
          </w:divBdr>
          <w:divsChild>
            <w:div w:id="512452485">
              <w:marLeft w:val="0"/>
              <w:marRight w:val="0"/>
              <w:marTop w:val="0"/>
              <w:marBottom w:val="0"/>
              <w:divBdr>
                <w:top w:val="none" w:sz="0" w:space="0" w:color="auto"/>
                <w:left w:val="none" w:sz="0" w:space="0" w:color="auto"/>
                <w:bottom w:val="none" w:sz="0" w:space="0" w:color="auto"/>
                <w:right w:val="none" w:sz="0" w:space="0" w:color="auto"/>
              </w:divBdr>
            </w:div>
          </w:divsChild>
        </w:div>
        <w:div w:id="1377047434">
          <w:marLeft w:val="0"/>
          <w:marRight w:val="0"/>
          <w:marTop w:val="0"/>
          <w:marBottom w:val="0"/>
          <w:divBdr>
            <w:top w:val="none" w:sz="0" w:space="0" w:color="auto"/>
            <w:left w:val="none" w:sz="0" w:space="0" w:color="auto"/>
            <w:bottom w:val="none" w:sz="0" w:space="0" w:color="auto"/>
            <w:right w:val="none" w:sz="0" w:space="0" w:color="auto"/>
          </w:divBdr>
          <w:divsChild>
            <w:div w:id="64380053">
              <w:marLeft w:val="0"/>
              <w:marRight w:val="0"/>
              <w:marTop w:val="0"/>
              <w:marBottom w:val="0"/>
              <w:divBdr>
                <w:top w:val="none" w:sz="0" w:space="0" w:color="auto"/>
                <w:left w:val="none" w:sz="0" w:space="0" w:color="auto"/>
                <w:bottom w:val="none" w:sz="0" w:space="0" w:color="auto"/>
                <w:right w:val="none" w:sz="0" w:space="0" w:color="auto"/>
              </w:divBdr>
            </w:div>
          </w:divsChild>
        </w:div>
        <w:div w:id="181820717">
          <w:marLeft w:val="0"/>
          <w:marRight w:val="0"/>
          <w:marTop w:val="0"/>
          <w:marBottom w:val="0"/>
          <w:divBdr>
            <w:top w:val="none" w:sz="0" w:space="0" w:color="auto"/>
            <w:left w:val="none" w:sz="0" w:space="0" w:color="auto"/>
            <w:bottom w:val="none" w:sz="0" w:space="0" w:color="auto"/>
            <w:right w:val="none" w:sz="0" w:space="0" w:color="auto"/>
          </w:divBdr>
          <w:divsChild>
            <w:div w:id="523521323">
              <w:marLeft w:val="0"/>
              <w:marRight w:val="0"/>
              <w:marTop w:val="0"/>
              <w:marBottom w:val="0"/>
              <w:divBdr>
                <w:top w:val="none" w:sz="0" w:space="0" w:color="auto"/>
                <w:left w:val="none" w:sz="0" w:space="0" w:color="auto"/>
                <w:bottom w:val="none" w:sz="0" w:space="0" w:color="auto"/>
                <w:right w:val="none" w:sz="0" w:space="0" w:color="auto"/>
              </w:divBdr>
            </w:div>
          </w:divsChild>
        </w:div>
        <w:div w:id="705758995">
          <w:marLeft w:val="0"/>
          <w:marRight w:val="0"/>
          <w:marTop w:val="0"/>
          <w:marBottom w:val="0"/>
          <w:divBdr>
            <w:top w:val="none" w:sz="0" w:space="0" w:color="auto"/>
            <w:left w:val="none" w:sz="0" w:space="0" w:color="auto"/>
            <w:bottom w:val="none" w:sz="0" w:space="0" w:color="auto"/>
            <w:right w:val="none" w:sz="0" w:space="0" w:color="auto"/>
          </w:divBdr>
        </w:div>
        <w:div w:id="2059820998">
          <w:marLeft w:val="0"/>
          <w:marRight w:val="0"/>
          <w:marTop w:val="0"/>
          <w:marBottom w:val="0"/>
          <w:divBdr>
            <w:top w:val="none" w:sz="0" w:space="0" w:color="auto"/>
            <w:left w:val="none" w:sz="0" w:space="0" w:color="auto"/>
            <w:bottom w:val="none" w:sz="0" w:space="0" w:color="auto"/>
            <w:right w:val="none" w:sz="0" w:space="0" w:color="auto"/>
          </w:divBdr>
        </w:div>
        <w:div w:id="1829520345">
          <w:marLeft w:val="0"/>
          <w:marRight w:val="0"/>
          <w:marTop w:val="0"/>
          <w:marBottom w:val="0"/>
          <w:divBdr>
            <w:top w:val="none" w:sz="0" w:space="0" w:color="auto"/>
            <w:left w:val="none" w:sz="0" w:space="0" w:color="auto"/>
            <w:bottom w:val="none" w:sz="0" w:space="0" w:color="auto"/>
            <w:right w:val="none" w:sz="0" w:space="0" w:color="auto"/>
          </w:divBdr>
          <w:divsChild>
            <w:div w:id="1719161945">
              <w:marLeft w:val="0"/>
              <w:marRight w:val="0"/>
              <w:marTop w:val="0"/>
              <w:marBottom w:val="0"/>
              <w:divBdr>
                <w:top w:val="none" w:sz="0" w:space="0" w:color="auto"/>
                <w:left w:val="none" w:sz="0" w:space="0" w:color="auto"/>
                <w:bottom w:val="none" w:sz="0" w:space="0" w:color="auto"/>
                <w:right w:val="none" w:sz="0" w:space="0" w:color="auto"/>
              </w:divBdr>
            </w:div>
          </w:divsChild>
        </w:div>
        <w:div w:id="1738893776">
          <w:marLeft w:val="0"/>
          <w:marRight w:val="0"/>
          <w:marTop w:val="0"/>
          <w:marBottom w:val="0"/>
          <w:divBdr>
            <w:top w:val="none" w:sz="0" w:space="0" w:color="auto"/>
            <w:left w:val="none" w:sz="0" w:space="0" w:color="auto"/>
            <w:bottom w:val="none" w:sz="0" w:space="0" w:color="auto"/>
            <w:right w:val="none" w:sz="0" w:space="0" w:color="auto"/>
          </w:divBdr>
        </w:div>
        <w:div w:id="2023586115">
          <w:marLeft w:val="0"/>
          <w:marRight w:val="0"/>
          <w:marTop w:val="0"/>
          <w:marBottom w:val="0"/>
          <w:divBdr>
            <w:top w:val="none" w:sz="0" w:space="0" w:color="auto"/>
            <w:left w:val="none" w:sz="0" w:space="0" w:color="auto"/>
            <w:bottom w:val="none" w:sz="0" w:space="0" w:color="auto"/>
            <w:right w:val="none" w:sz="0" w:space="0" w:color="auto"/>
          </w:divBdr>
        </w:div>
        <w:div w:id="1027104267">
          <w:marLeft w:val="0"/>
          <w:marRight w:val="0"/>
          <w:marTop w:val="0"/>
          <w:marBottom w:val="0"/>
          <w:divBdr>
            <w:top w:val="none" w:sz="0" w:space="0" w:color="auto"/>
            <w:left w:val="none" w:sz="0" w:space="0" w:color="auto"/>
            <w:bottom w:val="none" w:sz="0" w:space="0" w:color="auto"/>
            <w:right w:val="none" w:sz="0" w:space="0" w:color="auto"/>
          </w:divBdr>
        </w:div>
        <w:div w:id="1873758803">
          <w:marLeft w:val="0"/>
          <w:marRight w:val="0"/>
          <w:marTop w:val="0"/>
          <w:marBottom w:val="0"/>
          <w:divBdr>
            <w:top w:val="none" w:sz="0" w:space="0" w:color="auto"/>
            <w:left w:val="none" w:sz="0" w:space="0" w:color="auto"/>
            <w:bottom w:val="none" w:sz="0" w:space="0" w:color="auto"/>
            <w:right w:val="none" w:sz="0" w:space="0" w:color="auto"/>
          </w:divBdr>
        </w:div>
        <w:div w:id="1832722173">
          <w:marLeft w:val="0"/>
          <w:marRight w:val="0"/>
          <w:marTop w:val="0"/>
          <w:marBottom w:val="0"/>
          <w:divBdr>
            <w:top w:val="none" w:sz="0" w:space="0" w:color="auto"/>
            <w:left w:val="none" w:sz="0" w:space="0" w:color="auto"/>
            <w:bottom w:val="none" w:sz="0" w:space="0" w:color="auto"/>
            <w:right w:val="none" w:sz="0" w:space="0" w:color="auto"/>
          </w:divBdr>
        </w:div>
      </w:divsChild>
    </w:div>
    <w:div w:id="1331567520">
      <w:bodyDiv w:val="1"/>
      <w:marLeft w:val="0"/>
      <w:marRight w:val="0"/>
      <w:marTop w:val="0"/>
      <w:marBottom w:val="0"/>
      <w:divBdr>
        <w:top w:val="none" w:sz="0" w:space="0" w:color="auto"/>
        <w:left w:val="none" w:sz="0" w:space="0" w:color="auto"/>
        <w:bottom w:val="none" w:sz="0" w:space="0" w:color="auto"/>
        <w:right w:val="none" w:sz="0" w:space="0" w:color="auto"/>
      </w:divBdr>
    </w:div>
    <w:div w:id="1371875367">
      <w:bodyDiv w:val="1"/>
      <w:marLeft w:val="0"/>
      <w:marRight w:val="0"/>
      <w:marTop w:val="0"/>
      <w:marBottom w:val="0"/>
      <w:divBdr>
        <w:top w:val="none" w:sz="0" w:space="0" w:color="auto"/>
        <w:left w:val="none" w:sz="0" w:space="0" w:color="auto"/>
        <w:bottom w:val="none" w:sz="0" w:space="0" w:color="auto"/>
        <w:right w:val="none" w:sz="0" w:space="0" w:color="auto"/>
      </w:divBdr>
    </w:div>
    <w:div w:id="1401488610">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3832967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0582587">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0755137">
      <w:bodyDiv w:val="1"/>
      <w:marLeft w:val="0"/>
      <w:marRight w:val="0"/>
      <w:marTop w:val="0"/>
      <w:marBottom w:val="0"/>
      <w:divBdr>
        <w:top w:val="none" w:sz="0" w:space="0" w:color="auto"/>
        <w:left w:val="none" w:sz="0" w:space="0" w:color="auto"/>
        <w:bottom w:val="none" w:sz="0" w:space="0" w:color="auto"/>
        <w:right w:val="none" w:sz="0" w:space="0" w:color="auto"/>
      </w:divBdr>
    </w:div>
    <w:div w:id="1514880421">
      <w:marLeft w:val="0"/>
      <w:marRight w:val="0"/>
      <w:marTop w:val="0"/>
      <w:marBottom w:val="0"/>
      <w:divBdr>
        <w:top w:val="none" w:sz="0" w:space="0" w:color="auto"/>
        <w:left w:val="none" w:sz="0" w:space="0" w:color="auto"/>
        <w:bottom w:val="none" w:sz="0" w:space="0" w:color="auto"/>
        <w:right w:val="none" w:sz="0" w:space="0" w:color="auto"/>
      </w:divBdr>
      <w:divsChild>
        <w:div w:id="1373385764">
          <w:marLeft w:val="0"/>
          <w:marRight w:val="0"/>
          <w:marTop w:val="0"/>
          <w:marBottom w:val="0"/>
          <w:divBdr>
            <w:top w:val="none" w:sz="0" w:space="0" w:color="auto"/>
            <w:left w:val="none" w:sz="0" w:space="0" w:color="auto"/>
            <w:bottom w:val="none" w:sz="0" w:space="0" w:color="auto"/>
            <w:right w:val="none" w:sz="0" w:space="0" w:color="auto"/>
          </w:divBdr>
        </w:div>
        <w:div w:id="1377853652">
          <w:marLeft w:val="0"/>
          <w:marRight w:val="0"/>
          <w:marTop w:val="0"/>
          <w:marBottom w:val="0"/>
          <w:divBdr>
            <w:top w:val="none" w:sz="0" w:space="0" w:color="auto"/>
            <w:left w:val="none" w:sz="0" w:space="0" w:color="auto"/>
            <w:bottom w:val="none" w:sz="0" w:space="0" w:color="auto"/>
            <w:right w:val="none" w:sz="0" w:space="0" w:color="auto"/>
          </w:divBdr>
        </w:div>
      </w:divsChild>
    </w:div>
    <w:div w:id="1519540082">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3150093">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83295718">
      <w:bodyDiv w:val="1"/>
      <w:marLeft w:val="0"/>
      <w:marRight w:val="0"/>
      <w:marTop w:val="0"/>
      <w:marBottom w:val="0"/>
      <w:divBdr>
        <w:top w:val="none" w:sz="0" w:space="0" w:color="auto"/>
        <w:left w:val="none" w:sz="0" w:space="0" w:color="auto"/>
        <w:bottom w:val="none" w:sz="0" w:space="0" w:color="auto"/>
        <w:right w:val="none" w:sz="0" w:space="0" w:color="auto"/>
      </w:divBdr>
    </w:div>
    <w:div w:id="1586304853">
      <w:bodyDiv w:val="1"/>
      <w:marLeft w:val="0"/>
      <w:marRight w:val="0"/>
      <w:marTop w:val="0"/>
      <w:marBottom w:val="0"/>
      <w:divBdr>
        <w:top w:val="none" w:sz="0" w:space="0" w:color="auto"/>
        <w:left w:val="none" w:sz="0" w:space="0" w:color="auto"/>
        <w:bottom w:val="none" w:sz="0" w:space="0" w:color="auto"/>
        <w:right w:val="none" w:sz="0" w:space="0" w:color="auto"/>
      </w:divBdr>
    </w:div>
    <w:div w:id="1619752006">
      <w:marLeft w:val="0"/>
      <w:marRight w:val="0"/>
      <w:marTop w:val="0"/>
      <w:marBottom w:val="0"/>
      <w:divBdr>
        <w:top w:val="none" w:sz="0" w:space="0" w:color="auto"/>
        <w:left w:val="none" w:sz="0" w:space="0" w:color="auto"/>
        <w:bottom w:val="none" w:sz="0" w:space="0" w:color="auto"/>
        <w:right w:val="none" w:sz="0" w:space="0" w:color="auto"/>
      </w:divBdr>
      <w:divsChild>
        <w:div w:id="2109040375">
          <w:marLeft w:val="0"/>
          <w:marRight w:val="0"/>
          <w:marTop w:val="0"/>
          <w:marBottom w:val="0"/>
          <w:divBdr>
            <w:top w:val="none" w:sz="0" w:space="0" w:color="auto"/>
            <w:left w:val="none" w:sz="0" w:space="0" w:color="auto"/>
            <w:bottom w:val="none" w:sz="0" w:space="0" w:color="auto"/>
            <w:right w:val="none" w:sz="0" w:space="0" w:color="auto"/>
          </w:divBdr>
        </w:div>
        <w:div w:id="1148325901">
          <w:marLeft w:val="0"/>
          <w:marRight w:val="0"/>
          <w:marTop w:val="0"/>
          <w:marBottom w:val="0"/>
          <w:divBdr>
            <w:top w:val="none" w:sz="0" w:space="0" w:color="auto"/>
            <w:left w:val="none" w:sz="0" w:space="0" w:color="auto"/>
            <w:bottom w:val="none" w:sz="0" w:space="0" w:color="auto"/>
            <w:right w:val="none" w:sz="0" w:space="0" w:color="auto"/>
          </w:divBdr>
        </w:div>
      </w:divsChild>
    </w:div>
    <w:div w:id="1646813907">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11565630">
      <w:marLeft w:val="0"/>
      <w:marRight w:val="0"/>
      <w:marTop w:val="0"/>
      <w:marBottom w:val="0"/>
      <w:divBdr>
        <w:top w:val="none" w:sz="0" w:space="0" w:color="auto"/>
        <w:left w:val="none" w:sz="0" w:space="0" w:color="auto"/>
        <w:bottom w:val="none" w:sz="0" w:space="0" w:color="auto"/>
        <w:right w:val="none" w:sz="0" w:space="0" w:color="auto"/>
      </w:divBdr>
      <w:divsChild>
        <w:div w:id="1456562024">
          <w:marLeft w:val="0"/>
          <w:marRight w:val="0"/>
          <w:marTop w:val="0"/>
          <w:marBottom w:val="0"/>
          <w:divBdr>
            <w:top w:val="none" w:sz="0" w:space="0" w:color="auto"/>
            <w:left w:val="none" w:sz="0" w:space="0" w:color="auto"/>
            <w:bottom w:val="none" w:sz="0" w:space="0" w:color="auto"/>
            <w:right w:val="none" w:sz="0" w:space="0" w:color="auto"/>
          </w:divBdr>
        </w:div>
        <w:div w:id="754786819">
          <w:marLeft w:val="0"/>
          <w:marRight w:val="0"/>
          <w:marTop w:val="0"/>
          <w:marBottom w:val="0"/>
          <w:divBdr>
            <w:top w:val="none" w:sz="0" w:space="0" w:color="auto"/>
            <w:left w:val="none" w:sz="0" w:space="0" w:color="auto"/>
            <w:bottom w:val="none" w:sz="0" w:space="0" w:color="auto"/>
            <w:right w:val="none" w:sz="0" w:space="0" w:color="auto"/>
          </w:divBdr>
        </w:div>
      </w:divsChild>
    </w:div>
    <w:div w:id="1750615658">
      <w:marLeft w:val="0"/>
      <w:marRight w:val="0"/>
      <w:marTop w:val="0"/>
      <w:marBottom w:val="0"/>
      <w:divBdr>
        <w:top w:val="none" w:sz="0" w:space="0" w:color="auto"/>
        <w:left w:val="none" w:sz="0" w:space="0" w:color="auto"/>
        <w:bottom w:val="none" w:sz="0" w:space="0" w:color="auto"/>
        <w:right w:val="none" w:sz="0" w:space="0" w:color="auto"/>
      </w:divBdr>
      <w:divsChild>
        <w:div w:id="87429777">
          <w:marLeft w:val="0"/>
          <w:marRight w:val="0"/>
          <w:marTop w:val="0"/>
          <w:marBottom w:val="0"/>
          <w:divBdr>
            <w:top w:val="none" w:sz="0" w:space="0" w:color="auto"/>
            <w:left w:val="none" w:sz="0" w:space="0" w:color="auto"/>
            <w:bottom w:val="none" w:sz="0" w:space="0" w:color="auto"/>
            <w:right w:val="none" w:sz="0" w:space="0" w:color="auto"/>
          </w:divBdr>
        </w:div>
        <w:div w:id="1415668692">
          <w:marLeft w:val="0"/>
          <w:marRight w:val="0"/>
          <w:marTop w:val="0"/>
          <w:marBottom w:val="0"/>
          <w:divBdr>
            <w:top w:val="none" w:sz="0" w:space="0" w:color="auto"/>
            <w:left w:val="none" w:sz="0" w:space="0" w:color="auto"/>
            <w:bottom w:val="none" w:sz="0" w:space="0" w:color="auto"/>
            <w:right w:val="none" w:sz="0" w:space="0" w:color="auto"/>
          </w:divBdr>
        </w:div>
      </w:divsChild>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70344299">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71797599">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19830163">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9669661">
      <w:bodyDiv w:val="1"/>
      <w:marLeft w:val="0"/>
      <w:marRight w:val="0"/>
      <w:marTop w:val="0"/>
      <w:marBottom w:val="0"/>
      <w:divBdr>
        <w:top w:val="none" w:sz="0" w:space="0" w:color="auto"/>
        <w:left w:val="none" w:sz="0" w:space="0" w:color="auto"/>
        <w:bottom w:val="none" w:sz="0" w:space="0" w:color="auto"/>
        <w:right w:val="none" w:sz="0" w:space="0" w:color="auto"/>
      </w:divBdr>
    </w:div>
    <w:div w:id="2039236810">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png"/><Relationship Id="rId21" Type="http://schemas.openxmlformats.org/officeDocument/2006/relationships/hyperlink" Target="https://creativecommons.org/licenses/by/4.0/" TargetMode="External"/><Relationship Id="rId42" Type="http://schemas.openxmlformats.org/officeDocument/2006/relationships/image" Target="media/image12.png"/><Relationship Id="rId63" Type="http://schemas.openxmlformats.org/officeDocument/2006/relationships/image" Target="media/image19.png"/><Relationship Id="rId84" Type="http://schemas.openxmlformats.org/officeDocument/2006/relationships/image" Target="media/image26.png"/><Relationship Id="rId16" Type="http://schemas.openxmlformats.org/officeDocument/2006/relationships/hyperlink" Target="http://moralmachine.mit.edu/" TargetMode="External"/><Relationship Id="rId107" Type="http://schemas.openxmlformats.org/officeDocument/2006/relationships/hyperlink" Target="https://creativecommons.org/licenses/by/4.0/" TargetMode="External"/><Relationship Id="rId11" Type="http://schemas.openxmlformats.org/officeDocument/2006/relationships/hyperlink" Target="https://creativecommons.org/licenses/by/4.0/" TargetMode="External"/><Relationship Id="rId32" Type="http://schemas.openxmlformats.org/officeDocument/2006/relationships/hyperlink" Target="https://creativecommons.org/licenses/by/4.0/" TargetMode="External"/><Relationship Id="rId37" Type="http://schemas.openxmlformats.org/officeDocument/2006/relationships/hyperlink" Target="http://moralmachine.mit.edu/" TargetMode="External"/><Relationship Id="rId53" Type="http://schemas.openxmlformats.org/officeDocument/2006/relationships/hyperlink" Target="https://creativecommons.org/licenses/by/4.0/" TargetMode="External"/><Relationship Id="rId58" Type="http://schemas.openxmlformats.org/officeDocument/2006/relationships/hyperlink" Target="http://moralmachine.mit.edu/" TargetMode="External"/><Relationship Id="rId74" Type="http://schemas.openxmlformats.org/officeDocument/2006/relationships/hyperlink" Target="https://creativecommons.org/licenses/by/4.0/" TargetMode="External"/><Relationship Id="rId79" Type="http://schemas.openxmlformats.org/officeDocument/2006/relationships/hyperlink" Target="http://moralmachine.mit.edu/" TargetMode="External"/><Relationship Id="rId102" Type="http://schemas.openxmlformats.org/officeDocument/2006/relationships/image" Target="media/image32.png"/><Relationship Id="rId123" Type="http://schemas.openxmlformats.org/officeDocument/2006/relationships/image" Target="media/image39.png"/><Relationship Id="rId128" Type="http://schemas.openxmlformats.org/officeDocument/2006/relationships/hyperlink" Target="https://creativecommons.org/licenses/by/4.0/" TargetMode="External"/><Relationship Id="rId5" Type="http://schemas.openxmlformats.org/officeDocument/2006/relationships/settings" Target="settings.xml"/><Relationship Id="rId90" Type="http://schemas.openxmlformats.org/officeDocument/2006/relationships/image" Target="media/image28.png"/><Relationship Id="rId95" Type="http://schemas.openxmlformats.org/officeDocument/2006/relationships/hyperlink" Target="https://creativecommons.org/licenses/by/4.0/" TargetMode="External"/><Relationship Id="rId22" Type="http://schemas.openxmlformats.org/officeDocument/2006/relationships/image" Target="media/image6.png"/><Relationship Id="rId27" Type="http://schemas.openxmlformats.org/officeDocument/2006/relationships/hyperlink" Target="https://creativecommons.org/licenses/by/4.0/" TargetMode="External"/><Relationship Id="rId43" Type="http://schemas.openxmlformats.org/officeDocument/2006/relationships/hyperlink" Target="http://moralmachine.mit.edu/" TargetMode="External"/><Relationship Id="rId48" Type="http://schemas.openxmlformats.org/officeDocument/2006/relationships/image" Target="media/image14.png"/><Relationship Id="rId64" Type="http://schemas.openxmlformats.org/officeDocument/2006/relationships/hyperlink" Target="http://moralmachine.mit.edu/" TargetMode="External"/><Relationship Id="rId69" Type="http://schemas.openxmlformats.org/officeDocument/2006/relationships/image" Target="media/image21.png"/><Relationship Id="rId113" Type="http://schemas.openxmlformats.org/officeDocument/2006/relationships/hyperlink" Target="https://creativecommons.org/licenses/by/4.0/" TargetMode="External"/><Relationship Id="rId118" Type="http://schemas.openxmlformats.org/officeDocument/2006/relationships/hyperlink" Target="http://moralmachine.mit.edu/" TargetMode="External"/><Relationship Id="rId134" Type="http://schemas.openxmlformats.org/officeDocument/2006/relationships/theme" Target="theme/theme1.xml"/><Relationship Id="rId80" Type="http://schemas.openxmlformats.org/officeDocument/2006/relationships/hyperlink" Target="https://creativecommons.org/licenses/by/4.0/" TargetMode="External"/><Relationship Id="rId85" Type="http://schemas.openxmlformats.org/officeDocument/2006/relationships/hyperlink" Target="http://moralmachine.mit.edu/" TargetMode="Externa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33" Type="http://schemas.openxmlformats.org/officeDocument/2006/relationships/image" Target="media/image9.png"/><Relationship Id="rId38" Type="http://schemas.openxmlformats.org/officeDocument/2006/relationships/hyperlink" Target="https://creativecommons.org/licenses/by/4.0/" TargetMode="External"/><Relationship Id="rId59" Type="http://schemas.openxmlformats.org/officeDocument/2006/relationships/hyperlink" Target="https://creativecommons.org/licenses/by/4.0/" TargetMode="External"/><Relationship Id="rId103" Type="http://schemas.openxmlformats.org/officeDocument/2006/relationships/hyperlink" Target="http://moralmachine.mit.edu/" TargetMode="External"/><Relationship Id="rId108" Type="http://schemas.openxmlformats.org/officeDocument/2006/relationships/image" Target="media/image34.png"/><Relationship Id="rId124" Type="http://schemas.openxmlformats.org/officeDocument/2006/relationships/hyperlink" Target="http://moralmachine.mit.edu/" TargetMode="External"/><Relationship Id="rId129" Type="http://schemas.openxmlformats.org/officeDocument/2006/relationships/image" Target="media/image41.tiff"/><Relationship Id="rId54" Type="http://schemas.openxmlformats.org/officeDocument/2006/relationships/image" Target="media/image16.png"/><Relationship Id="rId70" Type="http://schemas.openxmlformats.org/officeDocument/2006/relationships/hyperlink" Target="http://moralmachine.mit.edu/" TargetMode="External"/><Relationship Id="rId75" Type="http://schemas.openxmlformats.org/officeDocument/2006/relationships/image" Target="media/image23.png"/><Relationship Id="rId91" Type="http://schemas.openxmlformats.org/officeDocument/2006/relationships/hyperlink" Target="http://moralmachine.mit.edu/" TargetMode="External"/><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moralmachine.mit.edu/" TargetMode="External"/><Relationship Id="rId28" Type="http://schemas.openxmlformats.org/officeDocument/2006/relationships/image" Target="media/image8.png"/><Relationship Id="rId49" Type="http://schemas.openxmlformats.org/officeDocument/2006/relationships/hyperlink" Target="http://moralmachine.mit.edu/" TargetMode="External"/><Relationship Id="rId114" Type="http://schemas.openxmlformats.org/officeDocument/2006/relationships/image" Target="media/image36.png"/><Relationship Id="rId119" Type="http://schemas.openxmlformats.org/officeDocument/2006/relationships/hyperlink" Target="https://creativecommons.org/licenses/by/4.0/" TargetMode="External"/><Relationship Id="rId44" Type="http://schemas.openxmlformats.org/officeDocument/2006/relationships/hyperlink" Target="https://creativecommons.org/licenses/by/4.0/" TargetMode="External"/><Relationship Id="rId60" Type="http://schemas.openxmlformats.org/officeDocument/2006/relationships/image" Target="media/image18.png"/><Relationship Id="rId65" Type="http://schemas.openxmlformats.org/officeDocument/2006/relationships/hyperlink" Target="https://creativecommons.org/licenses/by/4.0/" TargetMode="External"/><Relationship Id="rId81" Type="http://schemas.openxmlformats.org/officeDocument/2006/relationships/image" Target="media/image25.png"/><Relationship Id="rId86" Type="http://schemas.openxmlformats.org/officeDocument/2006/relationships/hyperlink" Target="https://creativecommons.org/licenses/by/4.0/" TargetMode="External"/><Relationship Id="rId130" Type="http://schemas.openxmlformats.org/officeDocument/2006/relationships/header" Target="header1.xml"/><Relationship Id="rId13" Type="http://schemas.openxmlformats.org/officeDocument/2006/relationships/hyperlink" Target="http://moralmachine.mit.edu/" TargetMode="External"/><Relationship Id="rId18" Type="http://schemas.openxmlformats.org/officeDocument/2006/relationships/image" Target="media/image4.png"/><Relationship Id="rId39" Type="http://schemas.openxmlformats.org/officeDocument/2006/relationships/image" Target="media/image11.png"/><Relationship Id="rId109" Type="http://schemas.openxmlformats.org/officeDocument/2006/relationships/hyperlink" Target="http://moralmachine.mit.edu/" TargetMode="External"/><Relationship Id="rId34" Type="http://schemas.openxmlformats.org/officeDocument/2006/relationships/hyperlink" Target="http://moralmachine.mit.edu/" TargetMode="External"/><Relationship Id="rId50" Type="http://schemas.openxmlformats.org/officeDocument/2006/relationships/hyperlink" Target="https://creativecommons.org/licenses/by/4.0/" TargetMode="External"/><Relationship Id="rId55" Type="http://schemas.openxmlformats.org/officeDocument/2006/relationships/hyperlink" Target="http://moralmachine.mit.edu/" TargetMode="External"/><Relationship Id="rId76" Type="http://schemas.openxmlformats.org/officeDocument/2006/relationships/hyperlink" Target="http://moralmachine.mit.edu/" TargetMode="External"/><Relationship Id="rId97" Type="http://schemas.openxmlformats.org/officeDocument/2006/relationships/hyperlink" Target="http://moralmachine.mit.edu/" TargetMode="External"/><Relationship Id="rId104" Type="http://schemas.openxmlformats.org/officeDocument/2006/relationships/hyperlink" Target="https://creativecommons.org/licenses/by/4.0/" TargetMode="External"/><Relationship Id="rId120" Type="http://schemas.openxmlformats.org/officeDocument/2006/relationships/image" Target="media/image38.png"/><Relationship Id="rId125" Type="http://schemas.openxmlformats.org/officeDocument/2006/relationships/hyperlink" Target="https://creativecommons.org/licenses/by/4.0/" TargetMode="External"/><Relationship Id="rId7" Type="http://schemas.openxmlformats.org/officeDocument/2006/relationships/footnotes" Target="footnotes.xml"/><Relationship Id="rId71" Type="http://schemas.openxmlformats.org/officeDocument/2006/relationships/hyperlink" Target="https://creativecommons.org/licenses/by/4.0/" TargetMode="External"/><Relationship Id="rId92" Type="http://schemas.openxmlformats.org/officeDocument/2006/relationships/hyperlink" Target="https://creativecommons.org/licenses/by/4.0/" TargetMode="External"/><Relationship Id="rId2" Type="http://schemas.openxmlformats.org/officeDocument/2006/relationships/customXml" Target="../customXml/item2.xml"/><Relationship Id="rId29" Type="http://schemas.openxmlformats.org/officeDocument/2006/relationships/hyperlink" Target="http://moralmachine.mit.edu/" TargetMode="External"/><Relationship Id="rId24" Type="http://schemas.openxmlformats.org/officeDocument/2006/relationships/hyperlink" Target="https://creativecommons.org/licenses/by/4.0/" TargetMode="External"/><Relationship Id="rId40" Type="http://schemas.openxmlformats.org/officeDocument/2006/relationships/hyperlink" Target="http://moralmachine.mit.edu/" TargetMode="External"/><Relationship Id="rId45" Type="http://schemas.openxmlformats.org/officeDocument/2006/relationships/image" Target="media/image13.png"/><Relationship Id="rId66" Type="http://schemas.openxmlformats.org/officeDocument/2006/relationships/image" Target="media/image20.png"/><Relationship Id="rId87" Type="http://schemas.openxmlformats.org/officeDocument/2006/relationships/image" Target="media/image27.png"/><Relationship Id="rId110" Type="http://schemas.openxmlformats.org/officeDocument/2006/relationships/hyperlink" Target="https://creativecommons.org/licenses/by/4.0/" TargetMode="External"/><Relationship Id="rId115" Type="http://schemas.openxmlformats.org/officeDocument/2006/relationships/hyperlink" Target="http://moralmachine.mit.edu/" TargetMode="External"/><Relationship Id="rId131" Type="http://schemas.openxmlformats.org/officeDocument/2006/relationships/header" Target="header2.xml"/><Relationship Id="rId61" Type="http://schemas.openxmlformats.org/officeDocument/2006/relationships/hyperlink" Target="http://moralmachine.mit.edu/" TargetMode="External"/><Relationship Id="rId82" Type="http://schemas.openxmlformats.org/officeDocument/2006/relationships/hyperlink" Target="http://moralmachine.mit.edu/" TargetMode="External"/><Relationship Id="rId19" Type="http://schemas.openxmlformats.org/officeDocument/2006/relationships/image" Target="media/image5.png"/><Relationship Id="rId14" Type="http://schemas.openxmlformats.org/officeDocument/2006/relationships/hyperlink" Target="https://creativecommons.org/licenses/by/4.0/" TargetMode="External"/><Relationship Id="rId30" Type="http://schemas.openxmlformats.org/officeDocument/2006/relationships/hyperlink" Target="https://creativecommons.org/licenses/by/4.0/" TargetMode="External"/><Relationship Id="rId35" Type="http://schemas.openxmlformats.org/officeDocument/2006/relationships/hyperlink" Target="https://creativecommons.org/licenses/by/4.0/" TargetMode="External"/><Relationship Id="rId56" Type="http://schemas.openxmlformats.org/officeDocument/2006/relationships/hyperlink" Target="https://creativecommons.org/licenses/by/4.0/" TargetMode="External"/><Relationship Id="rId77" Type="http://schemas.openxmlformats.org/officeDocument/2006/relationships/hyperlink" Target="https://creativecommons.org/licenses/by/4.0/" TargetMode="External"/><Relationship Id="rId100" Type="http://schemas.openxmlformats.org/officeDocument/2006/relationships/hyperlink" Target="http://moralmachine.mit.edu/" TargetMode="External"/><Relationship Id="rId105" Type="http://schemas.openxmlformats.org/officeDocument/2006/relationships/image" Target="media/image33.png"/><Relationship Id="rId126"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15.png"/><Relationship Id="rId72" Type="http://schemas.openxmlformats.org/officeDocument/2006/relationships/image" Target="media/image22.png"/><Relationship Id="rId93" Type="http://schemas.openxmlformats.org/officeDocument/2006/relationships/image" Target="media/image29.png"/><Relationship Id="rId98" Type="http://schemas.openxmlformats.org/officeDocument/2006/relationships/hyperlink" Target="https://creativecommons.org/licenses/by/4.0/" TargetMode="External"/><Relationship Id="rId121" Type="http://schemas.openxmlformats.org/officeDocument/2006/relationships/hyperlink" Target="http://moralmachine.mit.edu/" TargetMode="External"/><Relationship Id="rId3" Type="http://schemas.openxmlformats.org/officeDocument/2006/relationships/numbering" Target="numbering.xml"/><Relationship Id="rId25" Type="http://schemas.openxmlformats.org/officeDocument/2006/relationships/image" Target="media/image7.png"/><Relationship Id="rId46" Type="http://schemas.openxmlformats.org/officeDocument/2006/relationships/hyperlink" Target="http://moralmachine.mit.edu/" TargetMode="External"/><Relationship Id="rId67" Type="http://schemas.openxmlformats.org/officeDocument/2006/relationships/hyperlink" Target="http://moralmachine.mit.edu/" TargetMode="External"/><Relationship Id="rId116" Type="http://schemas.openxmlformats.org/officeDocument/2006/relationships/hyperlink" Target="https://creativecommons.org/licenses/by/4.0/" TargetMode="External"/><Relationship Id="rId20" Type="http://schemas.openxmlformats.org/officeDocument/2006/relationships/hyperlink" Target="http://moralmachine.mit.edu/" TargetMode="External"/><Relationship Id="rId41" Type="http://schemas.openxmlformats.org/officeDocument/2006/relationships/hyperlink" Target="https://creativecommons.org/licenses/by/4.0/" TargetMode="External"/><Relationship Id="rId62" Type="http://schemas.openxmlformats.org/officeDocument/2006/relationships/hyperlink" Target="https://creativecommons.org/licenses/by/4.0/" TargetMode="External"/><Relationship Id="rId83" Type="http://schemas.openxmlformats.org/officeDocument/2006/relationships/hyperlink" Target="https://creativecommons.org/licenses/by/4.0/" TargetMode="External"/><Relationship Id="rId88" Type="http://schemas.openxmlformats.org/officeDocument/2006/relationships/hyperlink" Target="http://moralmachine.mit.edu/" TargetMode="External"/><Relationship Id="rId111" Type="http://schemas.openxmlformats.org/officeDocument/2006/relationships/image" Target="media/image35.png"/><Relationship Id="rId132"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image" Target="media/image10.png"/><Relationship Id="rId57" Type="http://schemas.openxmlformats.org/officeDocument/2006/relationships/image" Target="media/image17.png"/><Relationship Id="rId106" Type="http://schemas.openxmlformats.org/officeDocument/2006/relationships/hyperlink" Target="http://moralmachine.mit.edu/" TargetMode="External"/><Relationship Id="rId127" Type="http://schemas.openxmlformats.org/officeDocument/2006/relationships/hyperlink" Target="http://moralmachine.mit.edu/" TargetMode="External"/><Relationship Id="rId10" Type="http://schemas.openxmlformats.org/officeDocument/2006/relationships/image" Target="media/image1.jpg"/><Relationship Id="rId31" Type="http://schemas.openxmlformats.org/officeDocument/2006/relationships/hyperlink" Target="http://moralmachine.mit.edu/" TargetMode="External"/><Relationship Id="rId52" Type="http://schemas.openxmlformats.org/officeDocument/2006/relationships/hyperlink" Target="http://moralmachine.mit.edu/" TargetMode="External"/><Relationship Id="rId73" Type="http://schemas.openxmlformats.org/officeDocument/2006/relationships/hyperlink" Target="http://moralmachine.mit.edu/" TargetMode="External"/><Relationship Id="rId78" Type="http://schemas.openxmlformats.org/officeDocument/2006/relationships/image" Target="media/image24.png"/><Relationship Id="rId94" Type="http://schemas.openxmlformats.org/officeDocument/2006/relationships/hyperlink" Target="http://moralmachine.mit.edu/" TargetMode="External"/><Relationship Id="rId99" Type="http://schemas.openxmlformats.org/officeDocument/2006/relationships/image" Target="media/image31.png"/><Relationship Id="rId101" Type="http://schemas.openxmlformats.org/officeDocument/2006/relationships/hyperlink" Target="https://creativecommons.org/licenses/by/4.0/" TargetMode="External"/><Relationship Id="rId122" Type="http://schemas.openxmlformats.org/officeDocument/2006/relationships/hyperlink" Target="https://creativecommons.org/licenses/by/4.0/" TargetMode="External"/><Relationship Id="rId4" Type="http://schemas.openxmlformats.org/officeDocument/2006/relationships/styles" Target="styles.xml"/><Relationship Id="rId9" Type="http://schemas.openxmlformats.org/officeDocument/2006/relationships/hyperlink" Target="mailto:df@mgmt.au.dk" TargetMode="External"/><Relationship Id="rId26" Type="http://schemas.openxmlformats.org/officeDocument/2006/relationships/hyperlink" Target="http://moralmachine.mit.edu/" TargetMode="External"/><Relationship Id="rId47" Type="http://schemas.openxmlformats.org/officeDocument/2006/relationships/hyperlink" Target="https://creativecommons.org/licenses/by/4.0/" TargetMode="External"/><Relationship Id="rId68" Type="http://schemas.openxmlformats.org/officeDocument/2006/relationships/hyperlink" Target="https://creativecommons.org/licenses/by/4.0/" TargetMode="External"/><Relationship Id="rId89" Type="http://schemas.openxmlformats.org/officeDocument/2006/relationships/hyperlink" Target="https://creativecommons.org/licenses/by/4.0/" TargetMode="External"/><Relationship Id="rId112" Type="http://schemas.openxmlformats.org/officeDocument/2006/relationships/hyperlink" Target="http://moralmachine.mit.edu/" TargetMode="External"/><Relationship Id="rId133"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520702\Downloads\tf039823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35809B69224A139CA75762B6220D89"/>
        <w:category>
          <w:name w:val="General"/>
          <w:gallery w:val="placeholder"/>
        </w:category>
        <w:types>
          <w:type w:val="bbPlcHdr"/>
        </w:types>
        <w:behaviors>
          <w:behavior w:val="content"/>
        </w:behaviors>
        <w:guid w:val="{473626F3-9CF9-413E-99E7-43F9B42A21A8}"/>
      </w:docPartPr>
      <w:docPartBody>
        <w:p w:rsidR="004A4411" w:rsidRDefault="003C7330">
          <w:pPr>
            <w:pStyle w:val="0735809B69224A139CA75762B6220D89"/>
          </w:pPr>
          <w:r w:rsidRPr="005D3A03">
            <w:t>Figures title:</w:t>
          </w:r>
        </w:p>
      </w:docPartBody>
    </w:docPart>
    <w:docPart>
      <w:docPartPr>
        <w:name w:val="D652A9B261114DC9A828C68CAF0A1FE2"/>
        <w:category>
          <w:name w:val="General"/>
          <w:gallery w:val="placeholder"/>
        </w:category>
        <w:types>
          <w:type w:val="bbPlcHdr"/>
        </w:types>
        <w:behaviors>
          <w:behavior w:val="content"/>
        </w:behaviors>
        <w:guid w:val="{6169EC91-7AFB-4F30-9E01-3F9E2AE4FB13}"/>
      </w:docPartPr>
      <w:docPartBody>
        <w:p w:rsidR="0058287E" w:rsidRDefault="00124C8B" w:rsidP="00124C8B">
          <w:pPr>
            <w:pStyle w:val="D652A9B261114DC9A828C68CAF0A1FE2"/>
          </w:pPr>
          <w:r>
            <w:t>*Corresponding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330"/>
    <w:rsid w:val="00021B91"/>
    <w:rsid w:val="00082896"/>
    <w:rsid w:val="00105017"/>
    <w:rsid w:val="00124C8B"/>
    <w:rsid w:val="00196545"/>
    <w:rsid w:val="00242DBC"/>
    <w:rsid w:val="00247D21"/>
    <w:rsid w:val="00267191"/>
    <w:rsid w:val="002B0F76"/>
    <w:rsid w:val="002C3859"/>
    <w:rsid w:val="003440E1"/>
    <w:rsid w:val="00360559"/>
    <w:rsid w:val="003B3873"/>
    <w:rsid w:val="003C3489"/>
    <w:rsid w:val="003C7330"/>
    <w:rsid w:val="0042110A"/>
    <w:rsid w:val="00424459"/>
    <w:rsid w:val="00476D22"/>
    <w:rsid w:val="004A4411"/>
    <w:rsid w:val="004F6BDB"/>
    <w:rsid w:val="004F7431"/>
    <w:rsid w:val="00512A79"/>
    <w:rsid w:val="0058287E"/>
    <w:rsid w:val="005E19A6"/>
    <w:rsid w:val="0065512F"/>
    <w:rsid w:val="00671386"/>
    <w:rsid w:val="006D40B1"/>
    <w:rsid w:val="00723F48"/>
    <w:rsid w:val="00737FB4"/>
    <w:rsid w:val="00771A00"/>
    <w:rsid w:val="00776D86"/>
    <w:rsid w:val="007818A4"/>
    <w:rsid w:val="00783994"/>
    <w:rsid w:val="00791FDB"/>
    <w:rsid w:val="007A670C"/>
    <w:rsid w:val="007B3483"/>
    <w:rsid w:val="007C0A60"/>
    <w:rsid w:val="0086570D"/>
    <w:rsid w:val="00875467"/>
    <w:rsid w:val="00947817"/>
    <w:rsid w:val="00A31C9D"/>
    <w:rsid w:val="00A35BC1"/>
    <w:rsid w:val="00A75890"/>
    <w:rsid w:val="00A81DA3"/>
    <w:rsid w:val="00AF276D"/>
    <w:rsid w:val="00B0367D"/>
    <w:rsid w:val="00B1067E"/>
    <w:rsid w:val="00B759D5"/>
    <w:rsid w:val="00BB399B"/>
    <w:rsid w:val="00BD24BD"/>
    <w:rsid w:val="00BE0FF6"/>
    <w:rsid w:val="00BF02C3"/>
    <w:rsid w:val="00CF3AAD"/>
    <w:rsid w:val="00E12270"/>
    <w:rsid w:val="00E22E3F"/>
    <w:rsid w:val="00E337B4"/>
    <w:rsid w:val="00F12DE4"/>
    <w:rsid w:val="00F51A8D"/>
    <w:rsid w:val="00FE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773CFFA9BE4A799AFF4A377D58F72E">
    <w:name w:val="86773CFFA9BE4A799AFF4A377D58F72E"/>
  </w:style>
  <w:style w:type="paragraph" w:customStyle="1" w:styleId="F17CF665640D44D49C43D7DCBDF23573">
    <w:name w:val="F17CF665640D44D49C43D7DCBDF23573"/>
  </w:style>
  <w:style w:type="paragraph" w:customStyle="1" w:styleId="C3E136A8A4FC484DA996B633A649D796">
    <w:name w:val="C3E136A8A4FC484DA996B633A649D796"/>
  </w:style>
  <w:style w:type="paragraph" w:customStyle="1" w:styleId="73ED296CD613410493E9631AAC5FF3EB">
    <w:name w:val="73ED296CD613410493E9631AAC5FF3EB"/>
  </w:style>
  <w:style w:type="paragraph" w:customStyle="1" w:styleId="C4127FA62CC14EECAD794D290B6A9B94">
    <w:name w:val="C4127FA62CC14EECAD794D290B6A9B94"/>
  </w:style>
  <w:style w:type="paragraph" w:customStyle="1" w:styleId="80FA6190D4404E44B0A5AFB3ED1319A2">
    <w:name w:val="80FA6190D4404E44B0A5AFB3ED1319A2"/>
  </w:style>
  <w:style w:type="character" w:styleId="Emphasis">
    <w:name w:val="Emphasis"/>
    <w:basedOn w:val="DefaultParagraphFont"/>
    <w:uiPriority w:val="4"/>
    <w:unhideWhenUsed/>
    <w:qFormat/>
    <w:rPr>
      <w:i/>
      <w:iCs/>
    </w:rPr>
  </w:style>
  <w:style w:type="paragraph" w:customStyle="1" w:styleId="2526B20F05504C1EB5C743227FA223BA">
    <w:name w:val="2526B20F05504C1EB5C743227FA223BA"/>
  </w:style>
  <w:style w:type="paragraph" w:customStyle="1" w:styleId="DC3D2F2B399D4EDFAA8A898931E1ABE3">
    <w:name w:val="DC3D2F2B399D4EDFAA8A898931E1ABE3"/>
  </w:style>
  <w:style w:type="paragraph" w:customStyle="1" w:styleId="3484870DBD514A2C8293B56DCE96CFF3">
    <w:name w:val="3484870DBD514A2C8293B56DCE96CFF3"/>
  </w:style>
  <w:style w:type="paragraph" w:customStyle="1" w:styleId="11EE9066496C4AD3B7F2572AFD7302CD">
    <w:name w:val="11EE9066496C4AD3B7F2572AFD7302CD"/>
  </w:style>
  <w:style w:type="paragraph" w:customStyle="1" w:styleId="2482F6DD5A9F443BB4C736EE4219B36B">
    <w:name w:val="2482F6DD5A9F443BB4C736EE4219B36B"/>
  </w:style>
  <w:style w:type="paragraph" w:customStyle="1" w:styleId="1DCE10D1B6BD47A4B7AC15EBFFCFE41D">
    <w:name w:val="1DCE10D1B6BD47A4B7AC15EBFFCFE41D"/>
  </w:style>
  <w:style w:type="paragraph" w:customStyle="1" w:styleId="DE1B59082E5540A4A55489F1A2BB7540">
    <w:name w:val="DE1B59082E5540A4A55489F1A2BB7540"/>
  </w:style>
  <w:style w:type="paragraph" w:customStyle="1" w:styleId="910A059F6AF14200B81528822CA5AA09">
    <w:name w:val="910A059F6AF14200B81528822CA5AA09"/>
  </w:style>
  <w:style w:type="paragraph" w:customStyle="1" w:styleId="AFA8A58430AA49EB896006B686C7F1B3">
    <w:name w:val="AFA8A58430AA49EB896006B686C7F1B3"/>
  </w:style>
  <w:style w:type="paragraph" w:customStyle="1" w:styleId="46F729B40FC041B5A62B5047A3A6C522">
    <w:name w:val="46F729B40FC041B5A62B5047A3A6C522"/>
  </w:style>
  <w:style w:type="paragraph" w:customStyle="1" w:styleId="84245924958D42BDB6D115AEFDD9E8CD">
    <w:name w:val="84245924958D42BDB6D115AEFDD9E8CD"/>
  </w:style>
  <w:style w:type="paragraph" w:customStyle="1" w:styleId="432B49FD067F4E8DB5DFCE363FC34688">
    <w:name w:val="432B49FD067F4E8DB5DFCE363FC34688"/>
  </w:style>
  <w:style w:type="paragraph" w:customStyle="1" w:styleId="D9D1820602A344A09EE6AF45138B8F39">
    <w:name w:val="D9D1820602A344A09EE6AF45138B8F39"/>
  </w:style>
  <w:style w:type="paragraph" w:customStyle="1" w:styleId="AC9A3F2ED74D44098BAA0A32C3540A66">
    <w:name w:val="AC9A3F2ED74D44098BAA0A32C3540A66"/>
  </w:style>
  <w:style w:type="paragraph" w:customStyle="1" w:styleId="28338FA0DB28480B8EE25A2A7DC3FD27">
    <w:name w:val="28338FA0DB28480B8EE25A2A7DC3FD27"/>
  </w:style>
  <w:style w:type="paragraph" w:customStyle="1" w:styleId="631CE0590BA34081A69299C93305B9A8">
    <w:name w:val="631CE0590BA34081A69299C93305B9A8"/>
  </w:style>
  <w:style w:type="paragraph" w:customStyle="1" w:styleId="B462EBF01580482295D1742AD24678E5">
    <w:name w:val="B462EBF01580482295D1742AD24678E5"/>
  </w:style>
  <w:style w:type="paragraph" w:customStyle="1" w:styleId="9885626DE4E04EDFB451290A76A15A53">
    <w:name w:val="9885626DE4E04EDFB451290A76A15A53"/>
  </w:style>
  <w:style w:type="paragraph" w:customStyle="1" w:styleId="FE0B487174E4488E8C548840149618E0">
    <w:name w:val="FE0B487174E4488E8C548840149618E0"/>
  </w:style>
  <w:style w:type="paragraph" w:customStyle="1" w:styleId="79FEE89106194B0DB07F38D95FB2A708">
    <w:name w:val="79FEE89106194B0DB07F38D95FB2A708"/>
  </w:style>
  <w:style w:type="paragraph" w:customStyle="1" w:styleId="7E86A771FD4F418086D60DC4F103D0FC">
    <w:name w:val="7E86A771FD4F418086D60DC4F103D0FC"/>
  </w:style>
  <w:style w:type="paragraph" w:customStyle="1" w:styleId="398B2A9EDF3B4A8BB10B5F66C06CD727">
    <w:name w:val="398B2A9EDF3B4A8BB10B5F66C06CD727"/>
  </w:style>
  <w:style w:type="paragraph" w:customStyle="1" w:styleId="D451EEA6D4BE4C3B9744A8223ECAEBD3">
    <w:name w:val="D451EEA6D4BE4C3B9744A8223ECAEBD3"/>
  </w:style>
  <w:style w:type="paragraph" w:customStyle="1" w:styleId="73A1D53B34004EE5B29FFFCBB89AF60D">
    <w:name w:val="73A1D53B34004EE5B29FFFCBB89AF60D"/>
  </w:style>
  <w:style w:type="paragraph" w:customStyle="1" w:styleId="6BB43F211F644592A6C6254A523229FD">
    <w:name w:val="6BB43F211F644592A6C6254A523229FD"/>
  </w:style>
  <w:style w:type="paragraph" w:customStyle="1" w:styleId="FC4BCB6E09DE44879E26310ED3CC56FA">
    <w:name w:val="FC4BCB6E09DE44879E26310ED3CC56FA"/>
  </w:style>
  <w:style w:type="paragraph" w:customStyle="1" w:styleId="BA246806BA134F418D6C8620702BB3FC">
    <w:name w:val="BA246806BA134F418D6C8620702BB3FC"/>
  </w:style>
  <w:style w:type="paragraph" w:customStyle="1" w:styleId="266C515AA462466DBE478D957FC654B6">
    <w:name w:val="266C515AA462466DBE478D957FC654B6"/>
  </w:style>
  <w:style w:type="paragraph" w:customStyle="1" w:styleId="86B57F925577450BA38B8148B1D6D95B">
    <w:name w:val="86B57F925577450BA38B8148B1D6D95B"/>
  </w:style>
  <w:style w:type="paragraph" w:customStyle="1" w:styleId="C25A055FAFAD4F7E81C0B589388FF6A4">
    <w:name w:val="C25A055FAFAD4F7E81C0B589388FF6A4"/>
  </w:style>
  <w:style w:type="paragraph" w:customStyle="1" w:styleId="9927D711E195439296AD77611F1E1250">
    <w:name w:val="9927D711E195439296AD77611F1E1250"/>
  </w:style>
  <w:style w:type="paragraph" w:customStyle="1" w:styleId="81400E5451EF4DEBA417582C3918D531">
    <w:name w:val="81400E5451EF4DEBA417582C3918D531"/>
  </w:style>
  <w:style w:type="paragraph" w:customStyle="1" w:styleId="F86B064640BE4090A51E0391A5115AA8">
    <w:name w:val="F86B064640BE4090A51E0391A5115AA8"/>
  </w:style>
  <w:style w:type="paragraph" w:customStyle="1" w:styleId="6ACD0D52153B46C794B2BD6A0C92FFFA">
    <w:name w:val="6ACD0D52153B46C794B2BD6A0C92FFFA"/>
  </w:style>
  <w:style w:type="paragraph" w:customStyle="1" w:styleId="A71A450B538945388B5628D0357F7E69">
    <w:name w:val="A71A450B538945388B5628D0357F7E69"/>
  </w:style>
  <w:style w:type="paragraph" w:customStyle="1" w:styleId="4A8BEF7EC9104FACB49B3268F42A4684">
    <w:name w:val="4A8BEF7EC9104FACB49B3268F42A4684"/>
  </w:style>
  <w:style w:type="paragraph" w:customStyle="1" w:styleId="43EE871F696A4D6EA762485F7BA89D4B">
    <w:name w:val="43EE871F696A4D6EA762485F7BA89D4B"/>
  </w:style>
  <w:style w:type="paragraph" w:customStyle="1" w:styleId="2074E05ADD5043B28ACC94446F304ECE">
    <w:name w:val="2074E05ADD5043B28ACC94446F304ECE"/>
  </w:style>
  <w:style w:type="paragraph" w:customStyle="1" w:styleId="E79C6BEFE1324ED88638DCCB246AE92C">
    <w:name w:val="E79C6BEFE1324ED88638DCCB246AE92C"/>
  </w:style>
  <w:style w:type="paragraph" w:customStyle="1" w:styleId="D6AE819F27C74B47A0B6DD96AA5639A4">
    <w:name w:val="D6AE819F27C74B47A0B6DD96AA5639A4"/>
  </w:style>
  <w:style w:type="paragraph" w:customStyle="1" w:styleId="CC019FBC38A84C7CADDFA07916AEFF56">
    <w:name w:val="CC019FBC38A84C7CADDFA07916AEFF56"/>
  </w:style>
  <w:style w:type="paragraph" w:customStyle="1" w:styleId="70D96AE60C1B4F4EB28B51AF405B0A75">
    <w:name w:val="70D96AE60C1B4F4EB28B51AF405B0A75"/>
  </w:style>
  <w:style w:type="paragraph" w:customStyle="1" w:styleId="29CD1437E3E847598D5F7EE17CD161E0">
    <w:name w:val="29CD1437E3E847598D5F7EE17CD161E0"/>
  </w:style>
  <w:style w:type="paragraph" w:customStyle="1" w:styleId="9F69897013B74B8D887774897A1654A0">
    <w:name w:val="9F69897013B74B8D887774897A1654A0"/>
  </w:style>
  <w:style w:type="paragraph" w:customStyle="1" w:styleId="95C0F112A6204C598260D461A3A22481">
    <w:name w:val="95C0F112A6204C598260D461A3A22481"/>
  </w:style>
  <w:style w:type="paragraph" w:customStyle="1" w:styleId="7ABB768692A54B75B3026F61C6DF95B1">
    <w:name w:val="7ABB768692A54B75B3026F61C6DF95B1"/>
  </w:style>
  <w:style w:type="paragraph" w:customStyle="1" w:styleId="069AE13B43F64F0ABAB9D123265E2B00">
    <w:name w:val="069AE13B43F64F0ABAB9D123265E2B00"/>
  </w:style>
  <w:style w:type="paragraph" w:customStyle="1" w:styleId="7059FBCB4A8A44848CE197EBF59CCDA9">
    <w:name w:val="7059FBCB4A8A44848CE197EBF59CCDA9"/>
  </w:style>
  <w:style w:type="paragraph" w:customStyle="1" w:styleId="6B9CFF501EA74385B282567C009B3063">
    <w:name w:val="6B9CFF501EA74385B282567C009B3063"/>
  </w:style>
  <w:style w:type="paragraph" w:customStyle="1" w:styleId="311DF15011974BB1BF073CA0C33B601B">
    <w:name w:val="311DF15011974BB1BF073CA0C33B601B"/>
  </w:style>
  <w:style w:type="paragraph" w:customStyle="1" w:styleId="243687E7204B4487A5CAE53B2561FA65">
    <w:name w:val="243687E7204B4487A5CAE53B2561FA65"/>
  </w:style>
  <w:style w:type="paragraph" w:customStyle="1" w:styleId="78712A745CE2425699358FC219F0EBA6">
    <w:name w:val="78712A745CE2425699358FC219F0EBA6"/>
  </w:style>
  <w:style w:type="paragraph" w:customStyle="1" w:styleId="8E881704A72249F390DF0BFFC75FED3A">
    <w:name w:val="8E881704A72249F390DF0BFFC75FED3A"/>
  </w:style>
  <w:style w:type="paragraph" w:customStyle="1" w:styleId="D80286061D4447C2B3A2197A759F6AED">
    <w:name w:val="D80286061D4447C2B3A2197A759F6AED"/>
  </w:style>
  <w:style w:type="paragraph" w:customStyle="1" w:styleId="55CE53EE663145529ABF66D399C65994">
    <w:name w:val="55CE53EE663145529ABF66D399C65994"/>
  </w:style>
  <w:style w:type="paragraph" w:customStyle="1" w:styleId="0735809B69224A139CA75762B6220D89">
    <w:name w:val="0735809B69224A139CA75762B6220D89"/>
  </w:style>
  <w:style w:type="paragraph" w:customStyle="1" w:styleId="3BB9DB129FFE40E7841EF1EB167881B2">
    <w:name w:val="3BB9DB129FFE40E7841EF1EB167881B2"/>
  </w:style>
  <w:style w:type="paragraph" w:customStyle="1" w:styleId="C5DE1CCAAB224AAD86123D005A069CBE">
    <w:name w:val="C5DE1CCAAB224AAD86123D005A069CBE"/>
    <w:rsid w:val="003C7330"/>
  </w:style>
  <w:style w:type="paragraph" w:customStyle="1" w:styleId="D320AA077702436488441BD537842E10">
    <w:name w:val="D320AA077702436488441BD537842E10"/>
    <w:rsid w:val="003C7330"/>
  </w:style>
  <w:style w:type="paragraph" w:customStyle="1" w:styleId="F019265FC506412F880639571D043BC5">
    <w:name w:val="F019265FC506412F880639571D043BC5"/>
    <w:rsid w:val="003C7330"/>
  </w:style>
  <w:style w:type="paragraph" w:customStyle="1" w:styleId="D0BA6F49FA8C4EE48EEDE9EDFC297B04">
    <w:name w:val="D0BA6F49FA8C4EE48EEDE9EDFC297B04"/>
    <w:rsid w:val="003C7330"/>
  </w:style>
  <w:style w:type="paragraph" w:customStyle="1" w:styleId="DCED3222600349DA91BC4C0056286D40">
    <w:name w:val="DCED3222600349DA91BC4C0056286D40"/>
    <w:rsid w:val="003C7330"/>
  </w:style>
  <w:style w:type="paragraph" w:customStyle="1" w:styleId="54C490BE34244CCA878F798F5B0CD430">
    <w:name w:val="54C490BE34244CCA878F798F5B0CD430"/>
    <w:rsid w:val="003C7330"/>
  </w:style>
  <w:style w:type="paragraph" w:customStyle="1" w:styleId="D880767C401C45428628723856352A1F">
    <w:name w:val="D880767C401C45428628723856352A1F"/>
    <w:rsid w:val="003C7330"/>
  </w:style>
  <w:style w:type="paragraph" w:customStyle="1" w:styleId="8F65C509A127424C82820F8CB08A86FC">
    <w:name w:val="8F65C509A127424C82820F8CB08A86FC"/>
    <w:rsid w:val="003C7330"/>
  </w:style>
  <w:style w:type="paragraph" w:customStyle="1" w:styleId="499BDEA9894742008B39CFA79FD65B88">
    <w:name w:val="499BDEA9894742008B39CFA79FD65B88"/>
    <w:rsid w:val="003C7330"/>
  </w:style>
  <w:style w:type="paragraph" w:customStyle="1" w:styleId="8E652E5E13C74FA693A713DB3B7D938F">
    <w:name w:val="8E652E5E13C74FA693A713DB3B7D938F"/>
    <w:rsid w:val="003C7330"/>
  </w:style>
  <w:style w:type="paragraph" w:customStyle="1" w:styleId="8C5DC56E94F54486956E408313EB015D">
    <w:name w:val="8C5DC56E94F54486956E408313EB015D"/>
    <w:rsid w:val="003C7330"/>
  </w:style>
  <w:style w:type="paragraph" w:customStyle="1" w:styleId="5C9AD03AA8FE481986FFD56F8B4994EA">
    <w:name w:val="5C9AD03AA8FE481986FFD56F8B4994EA"/>
    <w:rsid w:val="003C7330"/>
  </w:style>
  <w:style w:type="paragraph" w:customStyle="1" w:styleId="CEE8EF5195D345668B550A476ED03F07">
    <w:name w:val="CEE8EF5195D345668B550A476ED03F07"/>
    <w:rsid w:val="003C7330"/>
  </w:style>
  <w:style w:type="paragraph" w:customStyle="1" w:styleId="55BD59F5356C43BE9CA05FFFCDA5E6CA">
    <w:name w:val="55BD59F5356C43BE9CA05FFFCDA5E6CA"/>
    <w:rsid w:val="003C7330"/>
  </w:style>
  <w:style w:type="paragraph" w:customStyle="1" w:styleId="29DE9F2670204AB1B393D2FF1CD116B9">
    <w:name w:val="29DE9F2670204AB1B393D2FF1CD116B9"/>
    <w:rsid w:val="003C7330"/>
  </w:style>
  <w:style w:type="paragraph" w:customStyle="1" w:styleId="F49D47040F7B4B6DB736C8A3C40DFE89">
    <w:name w:val="F49D47040F7B4B6DB736C8A3C40DFE89"/>
    <w:rsid w:val="003C7330"/>
  </w:style>
  <w:style w:type="paragraph" w:customStyle="1" w:styleId="E37F15F056D74800AB1DD3500CAB29AC">
    <w:name w:val="E37F15F056D74800AB1DD3500CAB29AC"/>
    <w:rsid w:val="003C7330"/>
  </w:style>
  <w:style w:type="paragraph" w:customStyle="1" w:styleId="2E390762E8364022A627D426A9D52229">
    <w:name w:val="2E390762E8364022A627D426A9D52229"/>
    <w:rsid w:val="003C7330"/>
  </w:style>
  <w:style w:type="paragraph" w:customStyle="1" w:styleId="276925C1D95441D8A5F6D8B6BF66FFDB">
    <w:name w:val="276925C1D95441D8A5F6D8B6BF66FFDB"/>
    <w:rsid w:val="003C7330"/>
  </w:style>
  <w:style w:type="paragraph" w:customStyle="1" w:styleId="07BE27D4E634418C9754F8C03417C442">
    <w:name w:val="07BE27D4E634418C9754F8C03417C442"/>
    <w:rsid w:val="003C7330"/>
  </w:style>
  <w:style w:type="paragraph" w:customStyle="1" w:styleId="A5A2AF722BB44D1B9315A1FA3E3CB1CD">
    <w:name w:val="A5A2AF722BB44D1B9315A1FA3E3CB1CD"/>
    <w:rsid w:val="003C7330"/>
  </w:style>
  <w:style w:type="paragraph" w:customStyle="1" w:styleId="0C4EB7DDE2AA4C259CA145FC4867178E">
    <w:name w:val="0C4EB7DDE2AA4C259CA145FC4867178E"/>
    <w:rsid w:val="003C7330"/>
  </w:style>
  <w:style w:type="paragraph" w:customStyle="1" w:styleId="FE133687BB2B425EA7FA84B635C659B1">
    <w:name w:val="FE133687BB2B425EA7FA84B635C659B1"/>
    <w:rsid w:val="003C7330"/>
  </w:style>
  <w:style w:type="paragraph" w:customStyle="1" w:styleId="6CBE529A626246B09AED7EAC20D6E7FD">
    <w:name w:val="6CBE529A626246B09AED7EAC20D6E7FD"/>
    <w:rsid w:val="003C7330"/>
  </w:style>
  <w:style w:type="paragraph" w:customStyle="1" w:styleId="C6CD1F48CFDA429792884F691FA2BD1A">
    <w:name w:val="C6CD1F48CFDA429792884F691FA2BD1A"/>
    <w:rsid w:val="003C7330"/>
  </w:style>
  <w:style w:type="paragraph" w:customStyle="1" w:styleId="38A7223CAFD54B44A924BFA62726456F">
    <w:name w:val="38A7223CAFD54B44A924BFA62726456F"/>
    <w:rsid w:val="003C7330"/>
  </w:style>
  <w:style w:type="paragraph" w:customStyle="1" w:styleId="9A293DC6CA674E058DCB16C0BABD5C5D">
    <w:name w:val="9A293DC6CA674E058DCB16C0BABD5C5D"/>
    <w:rsid w:val="003C7330"/>
  </w:style>
  <w:style w:type="paragraph" w:customStyle="1" w:styleId="C2B79D4622DB49CBA54B1F205D5FE7A7">
    <w:name w:val="C2B79D4622DB49CBA54B1F205D5FE7A7"/>
    <w:rsid w:val="003C7330"/>
  </w:style>
  <w:style w:type="paragraph" w:customStyle="1" w:styleId="1DA0D98AE93E496FB2ED5DA3DF370242">
    <w:name w:val="1DA0D98AE93E496FB2ED5DA3DF370242"/>
    <w:rsid w:val="003C7330"/>
  </w:style>
  <w:style w:type="paragraph" w:customStyle="1" w:styleId="AAB226873E0A4BB0814AD6B22D6766DF">
    <w:name w:val="AAB226873E0A4BB0814AD6B22D6766DF"/>
    <w:rsid w:val="003C7330"/>
  </w:style>
  <w:style w:type="paragraph" w:customStyle="1" w:styleId="EA557441EA3E469881CA3DD1D51BDA27">
    <w:name w:val="EA557441EA3E469881CA3DD1D51BDA27"/>
    <w:rsid w:val="003C7330"/>
  </w:style>
  <w:style w:type="paragraph" w:customStyle="1" w:styleId="3E09203A4C544F78945712F7AF0D9B34">
    <w:name w:val="3E09203A4C544F78945712F7AF0D9B34"/>
    <w:rsid w:val="003C7330"/>
  </w:style>
  <w:style w:type="paragraph" w:customStyle="1" w:styleId="F62F6019FF574ECEB6230DC0A388E16D">
    <w:name w:val="F62F6019FF574ECEB6230DC0A388E16D"/>
    <w:rsid w:val="003C7330"/>
  </w:style>
  <w:style w:type="paragraph" w:customStyle="1" w:styleId="8713B104852F4754B7419D7AE547A587">
    <w:name w:val="8713B104852F4754B7419D7AE547A587"/>
    <w:rsid w:val="003C7330"/>
  </w:style>
  <w:style w:type="paragraph" w:customStyle="1" w:styleId="CB70DC3E6C8242C2AD978A56CE4AB3BF">
    <w:name w:val="CB70DC3E6C8242C2AD978A56CE4AB3BF"/>
    <w:rsid w:val="003C7330"/>
  </w:style>
  <w:style w:type="paragraph" w:customStyle="1" w:styleId="3E45955253A94F0094DB6D166BCA135A">
    <w:name w:val="3E45955253A94F0094DB6D166BCA135A"/>
    <w:rsid w:val="003C7330"/>
  </w:style>
  <w:style w:type="paragraph" w:customStyle="1" w:styleId="D33B210A8B684DA4BD6C7BFC888A68C8">
    <w:name w:val="D33B210A8B684DA4BD6C7BFC888A68C8"/>
    <w:rsid w:val="003C7330"/>
  </w:style>
  <w:style w:type="paragraph" w:customStyle="1" w:styleId="9BFA6C26D4834DBE8CCD1FDB733691A3">
    <w:name w:val="9BFA6C26D4834DBE8CCD1FDB733691A3"/>
    <w:rsid w:val="003C7330"/>
  </w:style>
  <w:style w:type="paragraph" w:customStyle="1" w:styleId="5BCCBB3CF77E441F9D4040CC7339CA2A">
    <w:name w:val="5BCCBB3CF77E441F9D4040CC7339CA2A"/>
    <w:rsid w:val="003C7330"/>
  </w:style>
  <w:style w:type="paragraph" w:customStyle="1" w:styleId="03B9C4FCF52F4B71A71DA1110A2CF56B">
    <w:name w:val="03B9C4FCF52F4B71A71DA1110A2CF56B"/>
    <w:rsid w:val="003C7330"/>
  </w:style>
  <w:style w:type="paragraph" w:customStyle="1" w:styleId="278EAEFEAC74420E881458560BAE4F4C">
    <w:name w:val="278EAEFEAC74420E881458560BAE4F4C"/>
    <w:rsid w:val="003C7330"/>
  </w:style>
  <w:style w:type="paragraph" w:customStyle="1" w:styleId="F52E1B7A92D84CB0AF0BCB9C7FD62AAA">
    <w:name w:val="F52E1B7A92D84CB0AF0BCB9C7FD62AAA"/>
    <w:rsid w:val="003C7330"/>
  </w:style>
  <w:style w:type="paragraph" w:customStyle="1" w:styleId="3BAC8621F90B47279A66775AA4E61DB6">
    <w:name w:val="3BAC8621F90B47279A66775AA4E61DB6"/>
    <w:rsid w:val="003C7330"/>
  </w:style>
  <w:style w:type="paragraph" w:customStyle="1" w:styleId="01C2C20CCCE6482E8BBA22AA4F7034D4">
    <w:name w:val="01C2C20CCCE6482E8BBA22AA4F7034D4"/>
    <w:rsid w:val="003C7330"/>
  </w:style>
  <w:style w:type="paragraph" w:customStyle="1" w:styleId="4539C3330BF8477C859B0A920D013F2F">
    <w:name w:val="4539C3330BF8477C859B0A920D013F2F"/>
    <w:rsid w:val="003C7330"/>
  </w:style>
  <w:style w:type="paragraph" w:customStyle="1" w:styleId="07E97EB3AC78417DBB4253984A68BA3F">
    <w:name w:val="07E97EB3AC78417DBB4253984A68BA3F"/>
    <w:rsid w:val="003C7330"/>
  </w:style>
  <w:style w:type="paragraph" w:customStyle="1" w:styleId="DF616B83F0D84002BB6C63AAA3BF9380">
    <w:name w:val="DF616B83F0D84002BB6C63AAA3BF9380"/>
    <w:rsid w:val="003C7330"/>
  </w:style>
  <w:style w:type="paragraph" w:customStyle="1" w:styleId="DB8F3675120440D0B8D71A6A7D15DCE1">
    <w:name w:val="DB8F3675120440D0B8D71A6A7D15DCE1"/>
    <w:rsid w:val="003C7330"/>
  </w:style>
  <w:style w:type="paragraph" w:customStyle="1" w:styleId="EB0463D9BD034EA882F2C8AF60B573B9">
    <w:name w:val="EB0463D9BD034EA882F2C8AF60B573B9"/>
    <w:rsid w:val="003C7330"/>
  </w:style>
  <w:style w:type="paragraph" w:customStyle="1" w:styleId="8A06D5CE3FD345288A0358BD7E290514">
    <w:name w:val="8A06D5CE3FD345288A0358BD7E290514"/>
    <w:rsid w:val="003C7330"/>
  </w:style>
  <w:style w:type="paragraph" w:customStyle="1" w:styleId="DA121889EF6542FC8A5AD97A4C85CBB5">
    <w:name w:val="DA121889EF6542FC8A5AD97A4C85CBB5"/>
    <w:rsid w:val="003C7330"/>
  </w:style>
  <w:style w:type="paragraph" w:customStyle="1" w:styleId="A18A6E4ECF874D9AACC5A6584A3B7929">
    <w:name w:val="A18A6E4ECF874D9AACC5A6584A3B7929"/>
    <w:rsid w:val="003C7330"/>
  </w:style>
  <w:style w:type="paragraph" w:customStyle="1" w:styleId="E8580311AE5746E9A6E3DEEDF91D9393">
    <w:name w:val="E8580311AE5746E9A6E3DEEDF91D9393"/>
    <w:rsid w:val="003C7330"/>
  </w:style>
  <w:style w:type="paragraph" w:customStyle="1" w:styleId="10929A8595294D7099F068372F7CDF15">
    <w:name w:val="10929A8595294D7099F068372F7CDF15"/>
    <w:rsid w:val="003C7330"/>
  </w:style>
  <w:style w:type="paragraph" w:customStyle="1" w:styleId="E2B2579A9B85465F803BDD65AC67D65A">
    <w:name w:val="E2B2579A9B85465F803BDD65AC67D65A"/>
    <w:rsid w:val="003C7330"/>
  </w:style>
  <w:style w:type="paragraph" w:customStyle="1" w:styleId="47F066AEC404470A9ED09675455D0974">
    <w:name w:val="47F066AEC404470A9ED09675455D0974"/>
    <w:rsid w:val="003C7330"/>
  </w:style>
  <w:style w:type="paragraph" w:customStyle="1" w:styleId="C86DA85DF2524095A4A05BCA633907A9">
    <w:name w:val="C86DA85DF2524095A4A05BCA633907A9"/>
    <w:rsid w:val="003C7330"/>
  </w:style>
  <w:style w:type="paragraph" w:customStyle="1" w:styleId="19DD8D37065442318497D7CCB906C060">
    <w:name w:val="19DD8D37065442318497D7CCB906C060"/>
    <w:rsid w:val="003C7330"/>
  </w:style>
  <w:style w:type="paragraph" w:customStyle="1" w:styleId="CA5568FD565B41B89B8D076F9769C555">
    <w:name w:val="CA5568FD565B41B89B8D076F9769C555"/>
    <w:rsid w:val="003C7330"/>
  </w:style>
  <w:style w:type="paragraph" w:customStyle="1" w:styleId="F7A1E175295D4F47A9F539210437C3CB">
    <w:name w:val="F7A1E175295D4F47A9F539210437C3CB"/>
    <w:rsid w:val="003C7330"/>
  </w:style>
  <w:style w:type="paragraph" w:customStyle="1" w:styleId="65B51BDC0DCE44F9ACA0331F21502201">
    <w:name w:val="65B51BDC0DCE44F9ACA0331F21502201"/>
    <w:rsid w:val="003C7330"/>
  </w:style>
  <w:style w:type="paragraph" w:customStyle="1" w:styleId="37646DB0AD17491A9D402EA9ABCD08AB">
    <w:name w:val="37646DB0AD17491A9D402EA9ABCD08AB"/>
    <w:rsid w:val="003C7330"/>
  </w:style>
  <w:style w:type="paragraph" w:customStyle="1" w:styleId="AF34D3C374D74375BAC6C770665E1C38">
    <w:name w:val="AF34D3C374D74375BAC6C770665E1C38"/>
    <w:rsid w:val="003C7330"/>
  </w:style>
  <w:style w:type="paragraph" w:customStyle="1" w:styleId="D62266222EBD43DFAB68ECDFDA3B53D6">
    <w:name w:val="D62266222EBD43DFAB68ECDFDA3B53D6"/>
    <w:rsid w:val="003C7330"/>
  </w:style>
  <w:style w:type="paragraph" w:customStyle="1" w:styleId="014C327D18FF4E8D89B3F522E62B6857">
    <w:name w:val="014C327D18FF4E8D89B3F522E62B6857"/>
    <w:rsid w:val="003C7330"/>
  </w:style>
  <w:style w:type="paragraph" w:customStyle="1" w:styleId="72BC6F1D8B0246B8ABF054C153B44A6E">
    <w:name w:val="72BC6F1D8B0246B8ABF054C153B44A6E"/>
    <w:rsid w:val="003C7330"/>
  </w:style>
  <w:style w:type="paragraph" w:customStyle="1" w:styleId="2F8CAC69A6824477B57ED07400007933">
    <w:name w:val="2F8CAC69A6824477B57ED07400007933"/>
    <w:rsid w:val="003C7330"/>
  </w:style>
  <w:style w:type="paragraph" w:customStyle="1" w:styleId="755E2CE4C761480F8EC03A13040C29D2">
    <w:name w:val="755E2CE4C761480F8EC03A13040C29D2"/>
    <w:rsid w:val="003C7330"/>
  </w:style>
  <w:style w:type="paragraph" w:customStyle="1" w:styleId="13E3A5F3C02546F2AD3071D8CB58181F">
    <w:name w:val="13E3A5F3C02546F2AD3071D8CB58181F"/>
    <w:rsid w:val="003C7330"/>
  </w:style>
  <w:style w:type="paragraph" w:customStyle="1" w:styleId="9CFE6A327B484D06A01614FCCF85DB5D">
    <w:name w:val="9CFE6A327B484D06A01614FCCF85DB5D"/>
    <w:rsid w:val="003C7330"/>
  </w:style>
  <w:style w:type="paragraph" w:customStyle="1" w:styleId="6FB0B1C77FB84356815FEE048131FA75">
    <w:name w:val="6FB0B1C77FB84356815FEE048131FA75"/>
    <w:rsid w:val="003C7330"/>
  </w:style>
  <w:style w:type="paragraph" w:customStyle="1" w:styleId="89B15A346D034BA3B447D486AE034D07">
    <w:name w:val="89B15A346D034BA3B447D486AE034D07"/>
    <w:rsid w:val="003C7330"/>
  </w:style>
  <w:style w:type="paragraph" w:customStyle="1" w:styleId="765E32324B654560BA84D2381CC97F00">
    <w:name w:val="765E32324B654560BA84D2381CC97F00"/>
    <w:rsid w:val="003C7330"/>
  </w:style>
  <w:style w:type="paragraph" w:customStyle="1" w:styleId="C4EAE6CF8783484283B3C9E952FB50AA">
    <w:name w:val="C4EAE6CF8783484283B3C9E952FB50AA"/>
    <w:rsid w:val="003C7330"/>
  </w:style>
  <w:style w:type="paragraph" w:customStyle="1" w:styleId="2668DBC13B69491A926A0ACDEC61CC04">
    <w:name w:val="2668DBC13B69491A926A0ACDEC61CC04"/>
    <w:rsid w:val="003C7330"/>
  </w:style>
  <w:style w:type="paragraph" w:customStyle="1" w:styleId="2179ACF8AEA74BD9A041848F42159B92">
    <w:name w:val="2179ACF8AEA74BD9A041848F42159B92"/>
    <w:rsid w:val="003C7330"/>
  </w:style>
  <w:style w:type="paragraph" w:customStyle="1" w:styleId="0D7C0BD307234BB0B70115037F24A3A0">
    <w:name w:val="0D7C0BD307234BB0B70115037F24A3A0"/>
    <w:rsid w:val="003C7330"/>
  </w:style>
  <w:style w:type="paragraph" w:customStyle="1" w:styleId="2D8BE5619E944EEB8AEA221DFB2F8D15">
    <w:name w:val="2D8BE5619E944EEB8AEA221DFB2F8D15"/>
    <w:rsid w:val="003C7330"/>
  </w:style>
  <w:style w:type="paragraph" w:customStyle="1" w:styleId="09E8FCC8A5A0455081782097F9A7A445">
    <w:name w:val="09E8FCC8A5A0455081782097F9A7A445"/>
    <w:rsid w:val="003C7330"/>
  </w:style>
  <w:style w:type="paragraph" w:customStyle="1" w:styleId="BD8B649A9F99459C84F6AA8D8D6A9A40">
    <w:name w:val="BD8B649A9F99459C84F6AA8D8D6A9A40"/>
    <w:rsid w:val="003C7330"/>
  </w:style>
  <w:style w:type="paragraph" w:customStyle="1" w:styleId="F2975E66DF124D85B494913897DF51DB">
    <w:name w:val="F2975E66DF124D85B494913897DF51DB"/>
    <w:rsid w:val="003C7330"/>
  </w:style>
  <w:style w:type="paragraph" w:customStyle="1" w:styleId="DA3CC70646EC4D00AAECAC2BA2548E7A">
    <w:name w:val="DA3CC70646EC4D00AAECAC2BA2548E7A"/>
    <w:rsid w:val="003C7330"/>
  </w:style>
  <w:style w:type="paragraph" w:customStyle="1" w:styleId="A97694C2EAA142B6934815A916B4C5B4">
    <w:name w:val="A97694C2EAA142B6934815A916B4C5B4"/>
    <w:rsid w:val="003C7330"/>
  </w:style>
  <w:style w:type="paragraph" w:customStyle="1" w:styleId="8AC67CFFEAAA472C8C37ED518A970CD2">
    <w:name w:val="8AC67CFFEAAA472C8C37ED518A970CD2"/>
    <w:rsid w:val="003C7330"/>
  </w:style>
  <w:style w:type="paragraph" w:customStyle="1" w:styleId="1AFCD30305D44E42B3DB609CF8937380">
    <w:name w:val="1AFCD30305D44E42B3DB609CF8937380"/>
    <w:rsid w:val="003C7330"/>
  </w:style>
  <w:style w:type="paragraph" w:customStyle="1" w:styleId="C89CDC4E6178434191998BC3B3F575DA">
    <w:name w:val="C89CDC4E6178434191998BC3B3F575DA"/>
    <w:rsid w:val="003C7330"/>
  </w:style>
  <w:style w:type="paragraph" w:customStyle="1" w:styleId="F51B3A9DE48D4226B90EE00026C7D8A4">
    <w:name w:val="F51B3A9DE48D4226B90EE00026C7D8A4"/>
    <w:rsid w:val="003C7330"/>
  </w:style>
  <w:style w:type="paragraph" w:customStyle="1" w:styleId="3E39264CCEE0461BA65374A17FA73657">
    <w:name w:val="3E39264CCEE0461BA65374A17FA73657"/>
    <w:rsid w:val="003C7330"/>
  </w:style>
  <w:style w:type="paragraph" w:customStyle="1" w:styleId="B187F61EDFDC4AABA0EE01AE75DE378B">
    <w:name w:val="B187F61EDFDC4AABA0EE01AE75DE378B"/>
    <w:rsid w:val="003C7330"/>
  </w:style>
  <w:style w:type="paragraph" w:customStyle="1" w:styleId="9B512DD149554C3BAE460E5FFF007C70">
    <w:name w:val="9B512DD149554C3BAE460E5FFF007C70"/>
    <w:rsid w:val="003C7330"/>
  </w:style>
  <w:style w:type="paragraph" w:customStyle="1" w:styleId="895BBF0F78444FF59CE4C46A075907CC">
    <w:name w:val="895BBF0F78444FF59CE4C46A075907CC"/>
    <w:rsid w:val="003C7330"/>
  </w:style>
  <w:style w:type="paragraph" w:customStyle="1" w:styleId="CD90990239CB4E078BDFF84EE94BB0AB">
    <w:name w:val="CD90990239CB4E078BDFF84EE94BB0AB"/>
    <w:rsid w:val="003C7330"/>
  </w:style>
  <w:style w:type="paragraph" w:customStyle="1" w:styleId="A601B14F05EB4C0CB9029D51E54F2E6E">
    <w:name w:val="A601B14F05EB4C0CB9029D51E54F2E6E"/>
    <w:rsid w:val="003C7330"/>
  </w:style>
  <w:style w:type="paragraph" w:customStyle="1" w:styleId="CF25D240053342A4A4EF5701B426D882">
    <w:name w:val="CF25D240053342A4A4EF5701B426D882"/>
    <w:rsid w:val="003C7330"/>
  </w:style>
  <w:style w:type="paragraph" w:customStyle="1" w:styleId="B4D7C2B95FE441E6BAE6B40B2221C716">
    <w:name w:val="B4D7C2B95FE441E6BAE6B40B2221C716"/>
    <w:rsid w:val="003C7330"/>
  </w:style>
  <w:style w:type="paragraph" w:customStyle="1" w:styleId="92CAF654D0EA446383109410F2B60D11">
    <w:name w:val="92CAF654D0EA446383109410F2B60D11"/>
    <w:rsid w:val="003C7330"/>
  </w:style>
  <w:style w:type="paragraph" w:customStyle="1" w:styleId="97B2C5F6A4DF4B4689CE29B94B4FC54C">
    <w:name w:val="97B2C5F6A4DF4B4689CE29B94B4FC54C"/>
    <w:rsid w:val="003C7330"/>
  </w:style>
  <w:style w:type="paragraph" w:customStyle="1" w:styleId="ADD02C1182444C27849006AAC1A44BBA">
    <w:name w:val="ADD02C1182444C27849006AAC1A44BBA"/>
    <w:rsid w:val="003C7330"/>
  </w:style>
  <w:style w:type="paragraph" w:customStyle="1" w:styleId="50D5FB223AEE4F95B207776DECFA77B8">
    <w:name w:val="50D5FB223AEE4F95B207776DECFA77B8"/>
    <w:rsid w:val="003C7330"/>
  </w:style>
  <w:style w:type="paragraph" w:customStyle="1" w:styleId="03946C8A28CC4141AEFB665919FCCD7A">
    <w:name w:val="03946C8A28CC4141AEFB665919FCCD7A"/>
    <w:rsid w:val="003C7330"/>
  </w:style>
  <w:style w:type="paragraph" w:customStyle="1" w:styleId="299D994611A149E2B91108B8B6436232">
    <w:name w:val="299D994611A149E2B91108B8B6436232"/>
    <w:rsid w:val="003C7330"/>
  </w:style>
  <w:style w:type="paragraph" w:customStyle="1" w:styleId="2B5EEC19E343443E9B7F6C25C55FFEB3">
    <w:name w:val="2B5EEC19E343443E9B7F6C25C55FFEB3"/>
    <w:rsid w:val="003C7330"/>
  </w:style>
  <w:style w:type="paragraph" w:customStyle="1" w:styleId="D817E359E0504AA8831FD82AE9625E0F">
    <w:name w:val="D817E359E0504AA8831FD82AE9625E0F"/>
    <w:rsid w:val="003C7330"/>
  </w:style>
  <w:style w:type="paragraph" w:customStyle="1" w:styleId="90D369C5EA8D43FAB4FA9C7143EE6F59">
    <w:name w:val="90D369C5EA8D43FAB4FA9C7143EE6F59"/>
    <w:rsid w:val="003C7330"/>
  </w:style>
  <w:style w:type="paragraph" w:customStyle="1" w:styleId="8772E5A539CE461F8482B27EF6C40A6A">
    <w:name w:val="8772E5A539CE461F8482B27EF6C40A6A"/>
    <w:rsid w:val="003C7330"/>
  </w:style>
  <w:style w:type="paragraph" w:customStyle="1" w:styleId="5F40D4910CCF4BB5A8E8179085591D34">
    <w:name w:val="5F40D4910CCF4BB5A8E8179085591D34"/>
    <w:rsid w:val="003C7330"/>
  </w:style>
  <w:style w:type="paragraph" w:customStyle="1" w:styleId="32F05F6A08984209901164E008A05EDE">
    <w:name w:val="32F05F6A08984209901164E008A05EDE"/>
    <w:rsid w:val="003C7330"/>
  </w:style>
  <w:style w:type="paragraph" w:customStyle="1" w:styleId="36CF6B47167D407DA5439694DB8A3A54">
    <w:name w:val="36CF6B47167D407DA5439694DB8A3A54"/>
    <w:rsid w:val="003C7330"/>
  </w:style>
  <w:style w:type="paragraph" w:customStyle="1" w:styleId="CC3684DEB5A846A584001576DB83C99A">
    <w:name w:val="CC3684DEB5A846A584001576DB83C99A"/>
    <w:rsid w:val="003C7330"/>
  </w:style>
  <w:style w:type="paragraph" w:customStyle="1" w:styleId="72BF1D05056042FDB76479F162FE7FF9">
    <w:name w:val="72BF1D05056042FDB76479F162FE7FF9"/>
    <w:rsid w:val="003C7330"/>
  </w:style>
  <w:style w:type="paragraph" w:customStyle="1" w:styleId="F7F24C6EF8AA4BD7945AA859C70CCEE7">
    <w:name w:val="F7F24C6EF8AA4BD7945AA859C70CCEE7"/>
    <w:rsid w:val="003C7330"/>
  </w:style>
  <w:style w:type="paragraph" w:customStyle="1" w:styleId="48857ED313EF4660862C78114C70A2C6">
    <w:name w:val="48857ED313EF4660862C78114C70A2C6"/>
    <w:rsid w:val="003C7330"/>
  </w:style>
  <w:style w:type="paragraph" w:customStyle="1" w:styleId="1F0E715CF41B4AE393EEC9F075C953A4">
    <w:name w:val="1F0E715CF41B4AE393EEC9F075C953A4"/>
    <w:rsid w:val="003C7330"/>
  </w:style>
  <w:style w:type="paragraph" w:customStyle="1" w:styleId="45C044F8FD4F4A27A0EDC3E0693A8970">
    <w:name w:val="45C044F8FD4F4A27A0EDC3E0693A8970"/>
    <w:rsid w:val="003C7330"/>
  </w:style>
  <w:style w:type="paragraph" w:customStyle="1" w:styleId="064F0555E5C34CA1B9B39D17329F3623">
    <w:name w:val="064F0555E5C34CA1B9B39D17329F3623"/>
    <w:rsid w:val="003C7330"/>
  </w:style>
  <w:style w:type="paragraph" w:customStyle="1" w:styleId="1551D585BDB94F59921552B91900615F">
    <w:name w:val="1551D585BDB94F59921552B91900615F"/>
    <w:rsid w:val="003C7330"/>
  </w:style>
  <w:style w:type="paragraph" w:customStyle="1" w:styleId="BD94362CE25A4B3AAB9BBB90A9F4A28E">
    <w:name w:val="BD94362CE25A4B3AAB9BBB90A9F4A28E"/>
    <w:rsid w:val="003C7330"/>
  </w:style>
  <w:style w:type="paragraph" w:customStyle="1" w:styleId="151D2EF8E2F84F6DAB16E170BB40E8EF">
    <w:name w:val="151D2EF8E2F84F6DAB16E170BB40E8EF"/>
    <w:rsid w:val="003C7330"/>
  </w:style>
  <w:style w:type="paragraph" w:customStyle="1" w:styleId="09B66B09CB2E45998A3DB0567BC32030">
    <w:name w:val="09B66B09CB2E45998A3DB0567BC32030"/>
    <w:rsid w:val="003C7330"/>
  </w:style>
  <w:style w:type="paragraph" w:customStyle="1" w:styleId="0441ED8B6B6046B689677E197CED2A35">
    <w:name w:val="0441ED8B6B6046B689677E197CED2A35"/>
    <w:rsid w:val="003C7330"/>
  </w:style>
  <w:style w:type="paragraph" w:customStyle="1" w:styleId="DD2E57FFD36D4B179175343E9BADA696">
    <w:name w:val="DD2E57FFD36D4B179175343E9BADA696"/>
    <w:rsid w:val="003C7330"/>
  </w:style>
  <w:style w:type="paragraph" w:customStyle="1" w:styleId="0D798D3AC9874A089D80C3F9AAA4E426">
    <w:name w:val="0D798D3AC9874A089D80C3F9AAA4E426"/>
    <w:rsid w:val="003C7330"/>
  </w:style>
  <w:style w:type="paragraph" w:customStyle="1" w:styleId="C9A402EF0D49481A85860CEF773FB4AE">
    <w:name w:val="C9A402EF0D49481A85860CEF773FB4AE"/>
    <w:rsid w:val="003C7330"/>
  </w:style>
  <w:style w:type="paragraph" w:customStyle="1" w:styleId="199A330F32AF48ACB65219EDE7F48616">
    <w:name w:val="199A330F32AF48ACB65219EDE7F48616"/>
    <w:rsid w:val="003C7330"/>
  </w:style>
  <w:style w:type="paragraph" w:customStyle="1" w:styleId="606E920B67624F93B910BA374430A9B3">
    <w:name w:val="606E920B67624F93B910BA374430A9B3"/>
    <w:rsid w:val="003C7330"/>
  </w:style>
  <w:style w:type="paragraph" w:customStyle="1" w:styleId="7E933B20D18D4041AA5726B77DD34B3B">
    <w:name w:val="7E933B20D18D4041AA5726B77DD34B3B"/>
    <w:rsid w:val="003C7330"/>
  </w:style>
  <w:style w:type="paragraph" w:customStyle="1" w:styleId="AEAAA819B0644663B2E9EF0307E4DF77">
    <w:name w:val="AEAAA819B0644663B2E9EF0307E4DF77"/>
    <w:rsid w:val="003C7330"/>
  </w:style>
  <w:style w:type="paragraph" w:customStyle="1" w:styleId="026062A0B1144EC2AA401A79FCD1CFB4">
    <w:name w:val="026062A0B1144EC2AA401A79FCD1CFB4"/>
    <w:rsid w:val="003C7330"/>
  </w:style>
  <w:style w:type="paragraph" w:customStyle="1" w:styleId="BF01EEB0F53E47CDAF515E11A16E3591">
    <w:name w:val="BF01EEB0F53E47CDAF515E11A16E3591"/>
    <w:rsid w:val="003C7330"/>
  </w:style>
  <w:style w:type="paragraph" w:customStyle="1" w:styleId="CDA27995A5EC46CE9D2404165F6E2BAC">
    <w:name w:val="CDA27995A5EC46CE9D2404165F6E2BAC"/>
    <w:rsid w:val="003C7330"/>
  </w:style>
  <w:style w:type="paragraph" w:customStyle="1" w:styleId="4BEF68896A2E4D9287E3B63BA948DF51">
    <w:name w:val="4BEF68896A2E4D9287E3B63BA948DF51"/>
    <w:rsid w:val="003C7330"/>
  </w:style>
  <w:style w:type="paragraph" w:customStyle="1" w:styleId="A8A5D84B546145F3B2543DEF84537128">
    <w:name w:val="A8A5D84B546145F3B2543DEF84537128"/>
    <w:rsid w:val="003C7330"/>
  </w:style>
  <w:style w:type="paragraph" w:customStyle="1" w:styleId="2C43FA807B734803B87D5C308895A5AE">
    <w:name w:val="2C43FA807B734803B87D5C308895A5AE"/>
    <w:rsid w:val="003C7330"/>
  </w:style>
  <w:style w:type="paragraph" w:customStyle="1" w:styleId="780D09408CCA4A6C8BF0686FEB389C41">
    <w:name w:val="780D09408CCA4A6C8BF0686FEB389C41"/>
    <w:rsid w:val="003C7330"/>
  </w:style>
  <w:style w:type="paragraph" w:customStyle="1" w:styleId="166A5114BCBF46DC959191946565C8B2">
    <w:name w:val="166A5114BCBF46DC959191946565C8B2"/>
    <w:rsid w:val="003C7330"/>
  </w:style>
  <w:style w:type="paragraph" w:customStyle="1" w:styleId="710638943823434492EB2974C3752415">
    <w:name w:val="710638943823434492EB2974C3752415"/>
    <w:rsid w:val="003C7330"/>
  </w:style>
  <w:style w:type="paragraph" w:customStyle="1" w:styleId="E60E26E93A1041D6B617E34631561AB8">
    <w:name w:val="E60E26E93A1041D6B617E34631561AB8"/>
    <w:rsid w:val="003C7330"/>
  </w:style>
  <w:style w:type="paragraph" w:customStyle="1" w:styleId="49208F52C2F04664A0A60F398E4A5961">
    <w:name w:val="49208F52C2F04664A0A60F398E4A5961"/>
    <w:rsid w:val="003C7330"/>
  </w:style>
  <w:style w:type="paragraph" w:customStyle="1" w:styleId="C0607F6734794B9BB1BDC54D61A3D8B3">
    <w:name w:val="C0607F6734794B9BB1BDC54D61A3D8B3"/>
    <w:rsid w:val="003C7330"/>
  </w:style>
  <w:style w:type="paragraph" w:customStyle="1" w:styleId="C4C0DDFE9711418DBAAF1524B4A78350">
    <w:name w:val="C4C0DDFE9711418DBAAF1524B4A78350"/>
    <w:rsid w:val="003C7330"/>
  </w:style>
  <w:style w:type="paragraph" w:customStyle="1" w:styleId="4A5CF36F8F464D928FC03FCE7AF3DB6C">
    <w:name w:val="4A5CF36F8F464D928FC03FCE7AF3DB6C"/>
    <w:rsid w:val="003C7330"/>
  </w:style>
  <w:style w:type="paragraph" w:customStyle="1" w:styleId="C94D52934308478FB12EA0AEE96F2F00">
    <w:name w:val="C94D52934308478FB12EA0AEE96F2F00"/>
    <w:rsid w:val="003C7330"/>
  </w:style>
  <w:style w:type="paragraph" w:customStyle="1" w:styleId="88907F9925994F459BA4BF38FFA236CE">
    <w:name w:val="88907F9925994F459BA4BF38FFA236CE"/>
    <w:rsid w:val="003C7330"/>
  </w:style>
  <w:style w:type="paragraph" w:customStyle="1" w:styleId="D4371C5D363141F89832BB7919BBC086">
    <w:name w:val="D4371C5D363141F89832BB7919BBC086"/>
    <w:rsid w:val="003C7330"/>
  </w:style>
  <w:style w:type="paragraph" w:customStyle="1" w:styleId="8331D7EFBB304629BB4D974753D3F7DA">
    <w:name w:val="8331D7EFBB304629BB4D974753D3F7DA"/>
    <w:rsid w:val="003C7330"/>
  </w:style>
  <w:style w:type="paragraph" w:customStyle="1" w:styleId="7EDBCB5CC2F541FE958C9F7A20E161CA">
    <w:name w:val="7EDBCB5CC2F541FE958C9F7A20E161CA"/>
    <w:rsid w:val="003C7330"/>
  </w:style>
  <w:style w:type="paragraph" w:customStyle="1" w:styleId="4A21C65B580B4D01B504273020649146">
    <w:name w:val="4A21C65B580B4D01B504273020649146"/>
    <w:rsid w:val="003C7330"/>
  </w:style>
  <w:style w:type="paragraph" w:customStyle="1" w:styleId="9C3D1C629B7141758DFB319A66DC65EA">
    <w:name w:val="9C3D1C629B7141758DFB319A66DC65EA"/>
    <w:rsid w:val="003C7330"/>
  </w:style>
  <w:style w:type="paragraph" w:customStyle="1" w:styleId="7269767E068B41DCB7BA293D538E170A">
    <w:name w:val="7269767E068B41DCB7BA293D538E170A"/>
    <w:rsid w:val="003C7330"/>
  </w:style>
  <w:style w:type="paragraph" w:customStyle="1" w:styleId="1E314F5976F645CFB493A8407EAEF8D9">
    <w:name w:val="1E314F5976F645CFB493A8407EAEF8D9"/>
    <w:rsid w:val="003C7330"/>
  </w:style>
  <w:style w:type="paragraph" w:customStyle="1" w:styleId="6682B2E81799473892B978E12BB017E2">
    <w:name w:val="6682B2E81799473892B978E12BB017E2"/>
    <w:rsid w:val="003C7330"/>
  </w:style>
  <w:style w:type="paragraph" w:customStyle="1" w:styleId="F2654BEB925D458BB57889AC967AD0A7">
    <w:name w:val="F2654BEB925D458BB57889AC967AD0A7"/>
    <w:rsid w:val="003C7330"/>
  </w:style>
  <w:style w:type="paragraph" w:customStyle="1" w:styleId="E5DF9C5B3CBD42DEA944EA934F877AF8">
    <w:name w:val="E5DF9C5B3CBD42DEA944EA934F877AF8"/>
    <w:rsid w:val="003C7330"/>
  </w:style>
  <w:style w:type="paragraph" w:customStyle="1" w:styleId="9FD950A4E0B14ED0A8664004FAA86F93">
    <w:name w:val="9FD950A4E0B14ED0A8664004FAA86F93"/>
    <w:rsid w:val="003C7330"/>
  </w:style>
  <w:style w:type="paragraph" w:customStyle="1" w:styleId="BE49EABC0E0C4FB995A7F20C57199110">
    <w:name w:val="BE49EABC0E0C4FB995A7F20C57199110"/>
    <w:rsid w:val="003C7330"/>
  </w:style>
  <w:style w:type="paragraph" w:customStyle="1" w:styleId="CBF8579AAB6F4C4FB2B42A0889E14627">
    <w:name w:val="CBF8579AAB6F4C4FB2B42A0889E14627"/>
    <w:rsid w:val="003C7330"/>
  </w:style>
  <w:style w:type="paragraph" w:customStyle="1" w:styleId="4A4A5B3DD4AE4F1F9DDCEDEA37C21571">
    <w:name w:val="4A4A5B3DD4AE4F1F9DDCEDEA37C21571"/>
    <w:rsid w:val="003C7330"/>
  </w:style>
  <w:style w:type="paragraph" w:customStyle="1" w:styleId="EC99A93F99FE42C4A02BF64564095B31">
    <w:name w:val="EC99A93F99FE42C4A02BF64564095B31"/>
    <w:rsid w:val="003C7330"/>
  </w:style>
  <w:style w:type="paragraph" w:customStyle="1" w:styleId="FA008A4954A84384B619DD381C1643A2">
    <w:name w:val="FA008A4954A84384B619DD381C1643A2"/>
    <w:rsid w:val="003C7330"/>
  </w:style>
  <w:style w:type="paragraph" w:customStyle="1" w:styleId="70C5B38826E24E5B9062F91C84989D23">
    <w:name w:val="70C5B38826E24E5B9062F91C84989D23"/>
    <w:rsid w:val="003C7330"/>
  </w:style>
  <w:style w:type="paragraph" w:customStyle="1" w:styleId="51F186D75D9C48B3A0A0538082AD4CB4">
    <w:name w:val="51F186D75D9C48B3A0A0538082AD4CB4"/>
    <w:rsid w:val="003C7330"/>
  </w:style>
  <w:style w:type="paragraph" w:customStyle="1" w:styleId="61E9B7468EF84F7AB9D325A0A5C6E4B9">
    <w:name w:val="61E9B7468EF84F7AB9D325A0A5C6E4B9"/>
    <w:rsid w:val="003C7330"/>
  </w:style>
  <w:style w:type="paragraph" w:customStyle="1" w:styleId="AF48AB198C4246C4A80B3FB03EA29D1F">
    <w:name w:val="AF48AB198C4246C4A80B3FB03EA29D1F"/>
    <w:rsid w:val="003C7330"/>
  </w:style>
  <w:style w:type="paragraph" w:customStyle="1" w:styleId="84DC1DF384244F998D38B64367A8A14D">
    <w:name w:val="84DC1DF384244F998D38B64367A8A14D"/>
    <w:rsid w:val="003C7330"/>
  </w:style>
  <w:style w:type="paragraph" w:customStyle="1" w:styleId="463097CFA8E14ED8869C52CDAF4EBEBA">
    <w:name w:val="463097CFA8E14ED8869C52CDAF4EBEBA"/>
    <w:rsid w:val="003C7330"/>
  </w:style>
  <w:style w:type="paragraph" w:customStyle="1" w:styleId="175A4D3D139B4577B44EC06A9BF34024">
    <w:name w:val="175A4D3D139B4577B44EC06A9BF34024"/>
    <w:rsid w:val="003C7330"/>
  </w:style>
  <w:style w:type="paragraph" w:customStyle="1" w:styleId="ED304178A2094FE6BEE2DA9D627AB48D">
    <w:name w:val="ED304178A2094FE6BEE2DA9D627AB48D"/>
    <w:rsid w:val="003C7330"/>
  </w:style>
  <w:style w:type="paragraph" w:customStyle="1" w:styleId="FBD8B71B985040CCA62DB430B57A1F40">
    <w:name w:val="FBD8B71B985040CCA62DB430B57A1F40"/>
    <w:rsid w:val="003C7330"/>
  </w:style>
  <w:style w:type="paragraph" w:customStyle="1" w:styleId="63AF6A02012E4D39A77B384B8E505552">
    <w:name w:val="63AF6A02012E4D39A77B384B8E505552"/>
    <w:rsid w:val="003C7330"/>
  </w:style>
  <w:style w:type="paragraph" w:customStyle="1" w:styleId="4FC0D52C36A5419CAB6651F16DF5EA7E">
    <w:name w:val="4FC0D52C36A5419CAB6651F16DF5EA7E"/>
    <w:rsid w:val="003C7330"/>
  </w:style>
  <w:style w:type="paragraph" w:customStyle="1" w:styleId="B9D7FA0CB57240109A7FD86CD46A546E">
    <w:name w:val="B9D7FA0CB57240109A7FD86CD46A546E"/>
    <w:rsid w:val="003C7330"/>
  </w:style>
  <w:style w:type="paragraph" w:customStyle="1" w:styleId="A5694E2108494862B7232E7F2B862310">
    <w:name w:val="A5694E2108494862B7232E7F2B862310"/>
    <w:rsid w:val="003C7330"/>
  </w:style>
  <w:style w:type="paragraph" w:customStyle="1" w:styleId="6D5AAC6044034253810B7AB65DC189D7">
    <w:name w:val="6D5AAC6044034253810B7AB65DC189D7"/>
    <w:rsid w:val="003C7330"/>
  </w:style>
  <w:style w:type="paragraph" w:customStyle="1" w:styleId="30F5E8DBD145480BB8B0CE4CA035B43B">
    <w:name w:val="30F5E8DBD145480BB8B0CE4CA035B43B"/>
    <w:rsid w:val="003C7330"/>
  </w:style>
  <w:style w:type="paragraph" w:customStyle="1" w:styleId="2B94491B52E04BABA323A7FAEC61687A">
    <w:name w:val="2B94491B52E04BABA323A7FAEC61687A"/>
    <w:rsid w:val="003C7330"/>
  </w:style>
  <w:style w:type="paragraph" w:customStyle="1" w:styleId="74073BA5CFE04D7B93505545FDBB2EF0">
    <w:name w:val="74073BA5CFE04D7B93505545FDBB2EF0"/>
    <w:rsid w:val="003C7330"/>
  </w:style>
  <w:style w:type="paragraph" w:customStyle="1" w:styleId="6BA79A37D8304861B00B08B487CF4AE4">
    <w:name w:val="6BA79A37D8304861B00B08B487CF4AE4"/>
    <w:rsid w:val="003C7330"/>
  </w:style>
  <w:style w:type="paragraph" w:customStyle="1" w:styleId="62899393A7DF4C728977D0AC03282B31">
    <w:name w:val="62899393A7DF4C728977D0AC03282B31"/>
    <w:rsid w:val="003C7330"/>
  </w:style>
  <w:style w:type="paragraph" w:customStyle="1" w:styleId="303AD9047B104DBABE5C478C1C49B6F2">
    <w:name w:val="303AD9047B104DBABE5C478C1C49B6F2"/>
    <w:rsid w:val="003C7330"/>
  </w:style>
  <w:style w:type="paragraph" w:customStyle="1" w:styleId="B5B988A8A3664BFBAD7A58078C5CD8F6">
    <w:name w:val="B5B988A8A3664BFBAD7A58078C5CD8F6"/>
    <w:rsid w:val="003C7330"/>
  </w:style>
  <w:style w:type="paragraph" w:customStyle="1" w:styleId="290078A9726A46A0804800B56632BEE8">
    <w:name w:val="290078A9726A46A0804800B56632BEE8"/>
    <w:rsid w:val="003C7330"/>
  </w:style>
  <w:style w:type="paragraph" w:customStyle="1" w:styleId="D977CC2057384FFC8472CC537EB82A92">
    <w:name w:val="D977CC2057384FFC8472CC537EB82A92"/>
    <w:rsid w:val="003C7330"/>
  </w:style>
  <w:style w:type="paragraph" w:customStyle="1" w:styleId="9A638EDDDD334CA6B61138FF37E5E318">
    <w:name w:val="9A638EDDDD334CA6B61138FF37E5E318"/>
    <w:rsid w:val="003C7330"/>
  </w:style>
  <w:style w:type="paragraph" w:customStyle="1" w:styleId="59249174E9BB4963B1DF8FB573C057CE">
    <w:name w:val="59249174E9BB4963B1DF8FB573C057CE"/>
    <w:rsid w:val="003C7330"/>
  </w:style>
  <w:style w:type="paragraph" w:customStyle="1" w:styleId="CDDE624245E2437B9EFD20A84A671F06">
    <w:name w:val="CDDE624245E2437B9EFD20A84A671F06"/>
    <w:rsid w:val="003C7330"/>
  </w:style>
  <w:style w:type="paragraph" w:customStyle="1" w:styleId="9B70BF576FD8421E872CD6F9C1EA95AB">
    <w:name w:val="9B70BF576FD8421E872CD6F9C1EA95AB"/>
    <w:rsid w:val="003C7330"/>
  </w:style>
  <w:style w:type="paragraph" w:customStyle="1" w:styleId="01728974AE384C13AD8887CBF9905AF8">
    <w:name w:val="01728974AE384C13AD8887CBF9905AF8"/>
    <w:rsid w:val="003C7330"/>
  </w:style>
  <w:style w:type="paragraph" w:customStyle="1" w:styleId="22C5209E362747EC86DA0BD5727AA350">
    <w:name w:val="22C5209E362747EC86DA0BD5727AA350"/>
    <w:rsid w:val="003C7330"/>
  </w:style>
  <w:style w:type="paragraph" w:customStyle="1" w:styleId="8D1EAD1DDBEF4ECB9D375CAD9EFCB44E">
    <w:name w:val="8D1EAD1DDBEF4ECB9D375CAD9EFCB44E"/>
    <w:rsid w:val="003C7330"/>
  </w:style>
  <w:style w:type="paragraph" w:customStyle="1" w:styleId="E75EE9D38FEB42E5A8272C7B929C37F5">
    <w:name w:val="E75EE9D38FEB42E5A8272C7B929C37F5"/>
    <w:rsid w:val="003C7330"/>
  </w:style>
  <w:style w:type="paragraph" w:customStyle="1" w:styleId="93733A66D0D7433F8676E3BF786ECC25">
    <w:name w:val="93733A66D0D7433F8676E3BF786ECC25"/>
    <w:rsid w:val="003C7330"/>
  </w:style>
  <w:style w:type="paragraph" w:customStyle="1" w:styleId="2185A6EB347647A38D8570D30438BDB6">
    <w:name w:val="2185A6EB347647A38D8570D30438BDB6"/>
    <w:rsid w:val="004A4411"/>
  </w:style>
  <w:style w:type="paragraph" w:customStyle="1" w:styleId="82F61F726240459FA8CB5CBF8FFCE571">
    <w:name w:val="82F61F726240459FA8CB5CBF8FFCE571"/>
    <w:rsid w:val="004A4411"/>
  </w:style>
  <w:style w:type="paragraph" w:customStyle="1" w:styleId="663477C6D8F94FD8B522FC1D52C6F54E">
    <w:name w:val="663477C6D8F94FD8B522FC1D52C6F54E"/>
    <w:rsid w:val="004A4411"/>
  </w:style>
  <w:style w:type="paragraph" w:customStyle="1" w:styleId="CE31FBD10C174D7EB5FD6055004D2E15">
    <w:name w:val="CE31FBD10C174D7EB5FD6055004D2E15"/>
    <w:rsid w:val="004A4411"/>
  </w:style>
  <w:style w:type="paragraph" w:customStyle="1" w:styleId="9F7A0E8B62E244E6A84FB9B792CBA03A">
    <w:name w:val="9F7A0E8B62E244E6A84FB9B792CBA03A"/>
    <w:rsid w:val="004A4411"/>
  </w:style>
  <w:style w:type="paragraph" w:customStyle="1" w:styleId="3A339B77890F49938984FC9724E01AB9">
    <w:name w:val="3A339B77890F49938984FC9724E01AB9"/>
    <w:rsid w:val="004A4411"/>
  </w:style>
  <w:style w:type="paragraph" w:customStyle="1" w:styleId="DAF576A6A13145E2B8CEA065B7791E55">
    <w:name w:val="DAF576A6A13145E2B8CEA065B7791E55"/>
    <w:rsid w:val="004A4411"/>
  </w:style>
  <w:style w:type="paragraph" w:customStyle="1" w:styleId="ED1256E4FAA54ADDADC83A453E3106A5">
    <w:name w:val="ED1256E4FAA54ADDADC83A453E3106A5"/>
    <w:rsid w:val="004A4411"/>
  </w:style>
  <w:style w:type="paragraph" w:customStyle="1" w:styleId="E4D27A0286D845ED93D58371BA0E09FC">
    <w:name w:val="E4D27A0286D845ED93D58371BA0E09FC"/>
    <w:rsid w:val="004A4411"/>
  </w:style>
  <w:style w:type="paragraph" w:customStyle="1" w:styleId="3C1C710E9FE74F00BBE7BCA113B366AA">
    <w:name w:val="3C1C710E9FE74F00BBE7BCA113B366AA"/>
    <w:rsid w:val="004A4411"/>
  </w:style>
  <w:style w:type="paragraph" w:customStyle="1" w:styleId="0404E7DD948446408F931C8A0E541C59">
    <w:name w:val="0404E7DD948446408F931C8A0E541C59"/>
    <w:rsid w:val="004A4411"/>
  </w:style>
  <w:style w:type="paragraph" w:customStyle="1" w:styleId="2803FDC5D039431D9D36A35218E30F0E">
    <w:name w:val="2803FDC5D039431D9D36A35218E30F0E"/>
    <w:rsid w:val="004A4411"/>
  </w:style>
  <w:style w:type="paragraph" w:customStyle="1" w:styleId="1BD656BF426A4C948B5029816B3F3922">
    <w:name w:val="1BD656BF426A4C948B5029816B3F3922"/>
    <w:rsid w:val="004A4411"/>
  </w:style>
  <w:style w:type="paragraph" w:customStyle="1" w:styleId="71670B786E86474A9B782C7E8640ED2B">
    <w:name w:val="71670B786E86474A9B782C7E8640ED2B"/>
    <w:rsid w:val="004A4411"/>
  </w:style>
  <w:style w:type="paragraph" w:customStyle="1" w:styleId="95FE4DABC8144E51A69E465DFB4B802D">
    <w:name w:val="95FE4DABC8144E51A69E465DFB4B802D"/>
    <w:rsid w:val="004A4411"/>
  </w:style>
  <w:style w:type="paragraph" w:customStyle="1" w:styleId="5F09C1EFA04A40AA956A489863FD3627">
    <w:name w:val="5F09C1EFA04A40AA956A489863FD3627"/>
    <w:rsid w:val="004A4411"/>
  </w:style>
  <w:style w:type="paragraph" w:customStyle="1" w:styleId="46F86EBFB9C740CEB9C9B2E31390321E">
    <w:name w:val="46F86EBFB9C740CEB9C9B2E31390321E"/>
    <w:rsid w:val="004A4411"/>
  </w:style>
  <w:style w:type="paragraph" w:customStyle="1" w:styleId="2809692C1FDB45D99A98DEA5D1F41151">
    <w:name w:val="2809692C1FDB45D99A98DEA5D1F41151"/>
    <w:rsid w:val="004A4411"/>
  </w:style>
  <w:style w:type="paragraph" w:customStyle="1" w:styleId="B0BA225702724FF98CC50E11C944AEF4">
    <w:name w:val="B0BA225702724FF98CC50E11C944AEF4"/>
    <w:rsid w:val="004A4411"/>
  </w:style>
  <w:style w:type="paragraph" w:customStyle="1" w:styleId="4317D82AC6794FE0AE8F5A621A7E3D58">
    <w:name w:val="4317D82AC6794FE0AE8F5A621A7E3D58"/>
    <w:rsid w:val="004A4411"/>
  </w:style>
  <w:style w:type="paragraph" w:customStyle="1" w:styleId="A280CD5BA1EA4784BE1BE7BE8E4C924B">
    <w:name w:val="A280CD5BA1EA4784BE1BE7BE8E4C924B"/>
    <w:rsid w:val="004A4411"/>
  </w:style>
  <w:style w:type="paragraph" w:customStyle="1" w:styleId="19E866124A6944E6A4B8DADD38920326">
    <w:name w:val="19E866124A6944E6A4B8DADD38920326"/>
    <w:rsid w:val="004A4411"/>
  </w:style>
  <w:style w:type="paragraph" w:customStyle="1" w:styleId="B0463CABDC044D7C83C840D6947FAF8D">
    <w:name w:val="B0463CABDC044D7C83C840D6947FAF8D"/>
    <w:rsid w:val="004A4411"/>
  </w:style>
  <w:style w:type="paragraph" w:customStyle="1" w:styleId="D1DA858CBAA7478595AB1F8714077743">
    <w:name w:val="D1DA858CBAA7478595AB1F8714077743"/>
    <w:rsid w:val="004A4411"/>
  </w:style>
  <w:style w:type="paragraph" w:customStyle="1" w:styleId="A0A417241B8A4BDA9145839FB561E03B">
    <w:name w:val="A0A417241B8A4BDA9145839FB561E03B"/>
    <w:rsid w:val="004A4411"/>
  </w:style>
  <w:style w:type="paragraph" w:customStyle="1" w:styleId="EAC9D7C41D8B4743B068E092AF283740">
    <w:name w:val="EAC9D7C41D8B4743B068E092AF283740"/>
    <w:rsid w:val="004A4411"/>
  </w:style>
  <w:style w:type="paragraph" w:customStyle="1" w:styleId="9335BD6BD43F4AE18835ABE64825A0A1">
    <w:name w:val="9335BD6BD43F4AE18835ABE64825A0A1"/>
    <w:rsid w:val="004A4411"/>
  </w:style>
  <w:style w:type="paragraph" w:customStyle="1" w:styleId="9BCD3A655089409F984CFEF4CCB6B8BC">
    <w:name w:val="9BCD3A655089409F984CFEF4CCB6B8BC"/>
    <w:rsid w:val="004A4411"/>
  </w:style>
  <w:style w:type="paragraph" w:customStyle="1" w:styleId="12C45D4C870049408D666D087ADD4E58">
    <w:name w:val="12C45D4C870049408D666D087ADD4E58"/>
    <w:rsid w:val="004A4411"/>
  </w:style>
  <w:style w:type="paragraph" w:customStyle="1" w:styleId="8DF105C2796745F8B1E267BA9D9E8EE0">
    <w:name w:val="8DF105C2796745F8B1E267BA9D9E8EE0"/>
    <w:rsid w:val="004A4411"/>
  </w:style>
  <w:style w:type="paragraph" w:customStyle="1" w:styleId="CB25E4AB8B64446FA36BE9D7A3B30D33">
    <w:name w:val="CB25E4AB8B64446FA36BE9D7A3B30D33"/>
    <w:rsid w:val="004A4411"/>
  </w:style>
  <w:style w:type="paragraph" w:customStyle="1" w:styleId="E3C595AF7ACE43B4979BCDA381062D87">
    <w:name w:val="E3C595AF7ACE43B4979BCDA381062D87"/>
    <w:rsid w:val="004A4411"/>
  </w:style>
  <w:style w:type="paragraph" w:customStyle="1" w:styleId="FCE83B6676184899840A253D3E46FE72">
    <w:name w:val="FCE83B6676184899840A253D3E46FE72"/>
    <w:rsid w:val="004A4411"/>
  </w:style>
  <w:style w:type="paragraph" w:customStyle="1" w:styleId="A47DC2271D25441C8D5BD729CD67FE45">
    <w:name w:val="A47DC2271D25441C8D5BD729CD67FE45"/>
    <w:rsid w:val="004A4411"/>
  </w:style>
  <w:style w:type="paragraph" w:customStyle="1" w:styleId="32D9A5C5EABD436B8F6D8F0E8EAA9D87">
    <w:name w:val="32D9A5C5EABD436B8F6D8F0E8EAA9D87"/>
    <w:rsid w:val="004A4411"/>
  </w:style>
  <w:style w:type="paragraph" w:customStyle="1" w:styleId="2358D4AFB8774F8BA580D3524A1123B9">
    <w:name w:val="2358D4AFB8774F8BA580D3524A1123B9"/>
    <w:rsid w:val="004A4411"/>
  </w:style>
  <w:style w:type="paragraph" w:customStyle="1" w:styleId="C24AF15B263140AE8BBCA33B1B4D703C">
    <w:name w:val="C24AF15B263140AE8BBCA33B1B4D703C"/>
    <w:rsid w:val="004A4411"/>
  </w:style>
  <w:style w:type="paragraph" w:customStyle="1" w:styleId="51599150F0F944DA9695E1FDA93521BE">
    <w:name w:val="51599150F0F944DA9695E1FDA93521BE"/>
    <w:rsid w:val="004A4411"/>
  </w:style>
  <w:style w:type="paragraph" w:customStyle="1" w:styleId="A2DED191955B4B9E83F69CEA5D6AB21F">
    <w:name w:val="A2DED191955B4B9E83F69CEA5D6AB21F"/>
    <w:rsid w:val="004A4411"/>
  </w:style>
  <w:style w:type="paragraph" w:customStyle="1" w:styleId="542ABAEFF0EC4CCEB4917496E1DADD83">
    <w:name w:val="542ABAEFF0EC4CCEB4917496E1DADD83"/>
    <w:rsid w:val="004A4411"/>
  </w:style>
  <w:style w:type="paragraph" w:customStyle="1" w:styleId="132D9097ADEC468CA3F0FEC2D8878D51">
    <w:name w:val="132D9097ADEC468CA3F0FEC2D8878D51"/>
    <w:rsid w:val="004A4411"/>
  </w:style>
  <w:style w:type="paragraph" w:customStyle="1" w:styleId="A545A06D502449E2B18AD421EAE513DC">
    <w:name w:val="A545A06D502449E2B18AD421EAE513DC"/>
    <w:rsid w:val="004A4411"/>
  </w:style>
  <w:style w:type="paragraph" w:customStyle="1" w:styleId="6B6F124372ED4683BC63AFA0C9C69CBD">
    <w:name w:val="6B6F124372ED4683BC63AFA0C9C69CBD"/>
    <w:rsid w:val="004A4411"/>
  </w:style>
  <w:style w:type="paragraph" w:customStyle="1" w:styleId="888E7C2DB5034823A0572E8A73085927">
    <w:name w:val="888E7C2DB5034823A0572E8A73085927"/>
    <w:rsid w:val="004A4411"/>
  </w:style>
  <w:style w:type="paragraph" w:customStyle="1" w:styleId="9CBCAB96FCB4403DB2216F3A0821DFF7">
    <w:name w:val="9CBCAB96FCB4403DB2216F3A0821DFF7"/>
    <w:rsid w:val="004A4411"/>
  </w:style>
  <w:style w:type="paragraph" w:customStyle="1" w:styleId="D9AFBEE7CA1B49A0AA7942A8FC076B74">
    <w:name w:val="D9AFBEE7CA1B49A0AA7942A8FC076B74"/>
    <w:rsid w:val="004A4411"/>
  </w:style>
  <w:style w:type="paragraph" w:customStyle="1" w:styleId="92E4099D479A4332AA52639F17DE955B">
    <w:name w:val="92E4099D479A4332AA52639F17DE955B"/>
    <w:rsid w:val="004A4411"/>
  </w:style>
  <w:style w:type="paragraph" w:customStyle="1" w:styleId="27B53439ADB34A308BF669F45FF49639">
    <w:name w:val="27B53439ADB34A308BF669F45FF49639"/>
    <w:rsid w:val="004A4411"/>
  </w:style>
  <w:style w:type="paragraph" w:customStyle="1" w:styleId="B0F1FFC45C854315BD7CB01AE3AFB127">
    <w:name w:val="B0F1FFC45C854315BD7CB01AE3AFB127"/>
    <w:rsid w:val="004A4411"/>
  </w:style>
  <w:style w:type="paragraph" w:customStyle="1" w:styleId="E91C13E7DE6749879CC858A6D8C2B5EF">
    <w:name w:val="E91C13E7DE6749879CC858A6D8C2B5EF"/>
    <w:rsid w:val="004A4411"/>
  </w:style>
  <w:style w:type="paragraph" w:customStyle="1" w:styleId="FBEB2949BCD14D4AA1E35DD1D17F9314">
    <w:name w:val="FBEB2949BCD14D4AA1E35DD1D17F9314"/>
    <w:rsid w:val="004A4411"/>
  </w:style>
  <w:style w:type="paragraph" w:customStyle="1" w:styleId="5A3309CAD785477C9DF7DB2AB7AEC2F9">
    <w:name w:val="5A3309CAD785477C9DF7DB2AB7AEC2F9"/>
    <w:rsid w:val="004A4411"/>
  </w:style>
  <w:style w:type="paragraph" w:customStyle="1" w:styleId="CBD0BEBA9D1B4E9F8ACCC98C6FA10B7A">
    <w:name w:val="CBD0BEBA9D1B4E9F8ACCC98C6FA10B7A"/>
    <w:rsid w:val="004A4411"/>
  </w:style>
  <w:style w:type="paragraph" w:customStyle="1" w:styleId="07C9A31373F546CEB3806F73AB496CF0">
    <w:name w:val="07C9A31373F546CEB3806F73AB496CF0"/>
    <w:rsid w:val="004A4411"/>
  </w:style>
  <w:style w:type="paragraph" w:customStyle="1" w:styleId="C4ABEF345B84441CAAD76BE09815ACF2">
    <w:name w:val="C4ABEF345B84441CAAD76BE09815ACF2"/>
    <w:rsid w:val="004A4411"/>
  </w:style>
  <w:style w:type="paragraph" w:customStyle="1" w:styleId="057263150D9F40FD8D0F169E4ACAB7D2">
    <w:name w:val="057263150D9F40FD8D0F169E4ACAB7D2"/>
    <w:rsid w:val="004A4411"/>
  </w:style>
  <w:style w:type="paragraph" w:customStyle="1" w:styleId="4DB594B8943F4A9F992A435B4BB9C784">
    <w:name w:val="4DB594B8943F4A9F992A435B4BB9C784"/>
    <w:rsid w:val="004A4411"/>
  </w:style>
  <w:style w:type="paragraph" w:customStyle="1" w:styleId="B6DAC6AB1A9E41A4B37B31075E74FF23">
    <w:name w:val="B6DAC6AB1A9E41A4B37B31075E74FF23"/>
    <w:rsid w:val="004A4411"/>
  </w:style>
  <w:style w:type="paragraph" w:customStyle="1" w:styleId="ECE96EE0B4814A238A5914CDCF028380">
    <w:name w:val="ECE96EE0B4814A238A5914CDCF028380"/>
    <w:rsid w:val="004A4411"/>
  </w:style>
  <w:style w:type="paragraph" w:customStyle="1" w:styleId="C4C163A1F2F046999A687E4ED563E706">
    <w:name w:val="C4C163A1F2F046999A687E4ED563E706"/>
    <w:rsid w:val="004A4411"/>
  </w:style>
  <w:style w:type="paragraph" w:customStyle="1" w:styleId="AE555026482643F3B1A279AEA0CB586C">
    <w:name w:val="AE555026482643F3B1A279AEA0CB586C"/>
    <w:rsid w:val="004A4411"/>
  </w:style>
  <w:style w:type="paragraph" w:customStyle="1" w:styleId="DAC8CD0887D2403592AAF8A7A81BFD95">
    <w:name w:val="DAC8CD0887D2403592AAF8A7A81BFD95"/>
    <w:rsid w:val="004A4411"/>
  </w:style>
  <w:style w:type="paragraph" w:customStyle="1" w:styleId="7C9F154536604097B1C33EE25CE256FC">
    <w:name w:val="7C9F154536604097B1C33EE25CE256FC"/>
    <w:rsid w:val="004A4411"/>
  </w:style>
  <w:style w:type="paragraph" w:customStyle="1" w:styleId="6D97C5051BF94B4EA983F75FF50B964D">
    <w:name w:val="6D97C5051BF94B4EA983F75FF50B964D"/>
    <w:rsid w:val="004A4411"/>
  </w:style>
  <w:style w:type="paragraph" w:customStyle="1" w:styleId="15234F145C3546388E9BACB16E4346C1">
    <w:name w:val="15234F145C3546388E9BACB16E4346C1"/>
    <w:rsid w:val="004A4411"/>
  </w:style>
  <w:style w:type="paragraph" w:customStyle="1" w:styleId="CF9685B22ECD4C9CB99B49F82CFCD613">
    <w:name w:val="CF9685B22ECD4C9CB99B49F82CFCD613"/>
    <w:rsid w:val="004A4411"/>
  </w:style>
  <w:style w:type="paragraph" w:customStyle="1" w:styleId="93B66C5909FE47C5B2B32F85B482A379">
    <w:name w:val="93B66C5909FE47C5B2B32F85B482A379"/>
    <w:rsid w:val="004A4411"/>
  </w:style>
  <w:style w:type="paragraph" w:customStyle="1" w:styleId="43AAFAA9B4FB46B183C3F9E2B98F2308">
    <w:name w:val="43AAFAA9B4FB46B183C3F9E2B98F2308"/>
    <w:rsid w:val="004A4411"/>
  </w:style>
  <w:style w:type="paragraph" w:customStyle="1" w:styleId="94106B157E8A4477B7F25B1AD1409E9E">
    <w:name w:val="94106B157E8A4477B7F25B1AD1409E9E"/>
    <w:rsid w:val="004A4411"/>
  </w:style>
  <w:style w:type="paragraph" w:customStyle="1" w:styleId="4999B7A1E0D1401BBD497430AD97D228">
    <w:name w:val="4999B7A1E0D1401BBD497430AD97D228"/>
    <w:rsid w:val="004A4411"/>
  </w:style>
  <w:style w:type="paragraph" w:customStyle="1" w:styleId="97153F5AFC104AA3A32E740840FE73B1">
    <w:name w:val="97153F5AFC104AA3A32E740840FE73B1"/>
    <w:rsid w:val="004A4411"/>
  </w:style>
  <w:style w:type="paragraph" w:customStyle="1" w:styleId="3E951023524C4F82A484A6EC0BADE13E">
    <w:name w:val="3E951023524C4F82A484A6EC0BADE13E"/>
    <w:rsid w:val="004A4411"/>
  </w:style>
  <w:style w:type="paragraph" w:customStyle="1" w:styleId="DCFF848F677C40ECB3CE57BCCEE8ED26">
    <w:name w:val="DCFF848F677C40ECB3CE57BCCEE8ED26"/>
    <w:rsid w:val="004A4411"/>
  </w:style>
  <w:style w:type="paragraph" w:customStyle="1" w:styleId="6FBB3304825A4696AAC1A2511EFA9D47">
    <w:name w:val="6FBB3304825A4696AAC1A2511EFA9D47"/>
    <w:rsid w:val="004A4411"/>
  </w:style>
  <w:style w:type="paragraph" w:customStyle="1" w:styleId="90B8FE2119684E24A6E83D67E17248EA">
    <w:name w:val="90B8FE2119684E24A6E83D67E17248EA"/>
    <w:rsid w:val="004A4411"/>
  </w:style>
  <w:style w:type="paragraph" w:customStyle="1" w:styleId="BBA8A25848AD45709DB0D599A5701998">
    <w:name w:val="BBA8A25848AD45709DB0D599A5701998"/>
    <w:rsid w:val="004A4411"/>
  </w:style>
  <w:style w:type="paragraph" w:customStyle="1" w:styleId="FAA9090360EF4E808DEE82F9773A42DA">
    <w:name w:val="FAA9090360EF4E808DEE82F9773A42DA"/>
    <w:rsid w:val="004A4411"/>
  </w:style>
  <w:style w:type="paragraph" w:customStyle="1" w:styleId="C0E48C811A8543AA8CE24B1CBCBA5700">
    <w:name w:val="C0E48C811A8543AA8CE24B1CBCBA5700"/>
    <w:rsid w:val="004A4411"/>
  </w:style>
  <w:style w:type="paragraph" w:customStyle="1" w:styleId="EF06092BB4714EABB9B8246C3C38FC81">
    <w:name w:val="EF06092BB4714EABB9B8246C3C38FC81"/>
    <w:rsid w:val="004A4411"/>
  </w:style>
  <w:style w:type="paragraph" w:customStyle="1" w:styleId="F037F85791D54A20AC41B356DD03BC82">
    <w:name w:val="F037F85791D54A20AC41B356DD03BC82"/>
    <w:rsid w:val="004A4411"/>
  </w:style>
  <w:style w:type="paragraph" w:customStyle="1" w:styleId="57C63D515EFE462D853FD1FCC5722A37">
    <w:name w:val="57C63D515EFE462D853FD1FCC5722A37"/>
    <w:rsid w:val="004A4411"/>
  </w:style>
  <w:style w:type="paragraph" w:customStyle="1" w:styleId="21A01897CB514EB2AC088349D10BAABB">
    <w:name w:val="21A01897CB514EB2AC088349D10BAABB"/>
    <w:rsid w:val="004A4411"/>
  </w:style>
  <w:style w:type="paragraph" w:customStyle="1" w:styleId="1B2880CB9E2B4AC3B0A96AB24AEE540F">
    <w:name w:val="1B2880CB9E2B4AC3B0A96AB24AEE540F"/>
    <w:rsid w:val="004A4411"/>
  </w:style>
  <w:style w:type="paragraph" w:customStyle="1" w:styleId="4ED1D7ED410E424F8D054E4AE7C0B32D">
    <w:name w:val="4ED1D7ED410E424F8D054E4AE7C0B32D"/>
    <w:rsid w:val="004A4411"/>
  </w:style>
  <w:style w:type="paragraph" w:customStyle="1" w:styleId="2E0245A2971443C69121B66B92F57579">
    <w:name w:val="2E0245A2971443C69121B66B92F57579"/>
    <w:rsid w:val="004A4411"/>
  </w:style>
  <w:style w:type="paragraph" w:customStyle="1" w:styleId="4ED22BD3E2CF45F194ABFED92ABDB229">
    <w:name w:val="4ED22BD3E2CF45F194ABFED92ABDB229"/>
    <w:rsid w:val="004A4411"/>
  </w:style>
  <w:style w:type="paragraph" w:customStyle="1" w:styleId="73512ED115264A03A24F7DF84F0CD5FF">
    <w:name w:val="73512ED115264A03A24F7DF84F0CD5FF"/>
    <w:rsid w:val="004A4411"/>
  </w:style>
  <w:style w:type="paragraph" w:customStyle="1" w:styleId="CC042E89056B481E86994C448B70CCF4">
    <w:name w:val="CC042E89056B481E86994C448B70CCF4"/>
    <w:rsid w:val="004A4411"/>
  </w:style>
  <w:style w:type="paragraph" w:customStyle="1" w:styleId="8EE1E4FE5D2A46EB94AD35F4C8339DD0">
    <w:name w:val="8EE1E4FE5D2A46EB94AD35F4C8339DD0"/>
    <w:rsid w:val="004A4411"/>
  </w:style>
  <w:style w:type="paragraph" w:customStyle="1" w:styleId="6CACF1B3BD7A4D96B2AED61926FFEB78">
    <w:name w:val="6CACF1B3BD7A4D96B2AED61926FFEB78"/>
    <w:rsid w:val="004A4411"/>
  </w:style>
  <w:style w:type="paragraph" w:customStyle="1" w:styleId="1A65221167104AAD8209584D50C5A805">
    <w:name w:val="1A65221167104AAD8209584D50C5A805"/>
    <w:rsid w:val="004A4411"/>
  </w:style>
  <w:style w:type="paragraph" w:customStyle="1" w:styleId="D34B271FFA8E4BF897224A0DDB3E0784">
    <w:name w:val="D34B271FFA8E4BF897224A0DDB3E0784"/>
    <w:rsid w:val="004A4411"/>
  </w:style>
  <w:style w:type="paragraph" w:customStyle="1" w:styleId="A04203256EBA42CDA7175A66A2C2EC1B">
    <w:name w:val="A04203256EBA42CDA7175A66A2C2EC1B"/>
    <w:rsid w:val="004A4411"/>
  </w:style>
  <w:style w:type="paragraph" w:customStyle="1" w:styleId="8EB6E67AC1304088AEE8659A96989762">
    <w:name w:val="8EB6E67AC1304088AEE8659A96989762"/>
    <w:rsid w:val="004A4411"/>
  </w:style>
  <w:style w:type="paragraph" w:customStyle="1" w:styleId="A5467C8C3D70427E9EB61AEA823A6F13">
    <w:name w:val="A5467C8C3D70427E9EB61AEA823A6F13"/>
    <w:rsid w:val="004A4411"/>
  </w:style>
  <w:style w:type="paragraph" w:customStyle="1" w:styleId="DEDAA7ECBA9744AEA6134E233B12468A">
    <w:name w:val="DEDAA7ECBA9744AEA6134E233B12468A"/>
    <w:rsid w:val="004A4411"/>
  </w:style>
  <w:style w:type="paragraph" w:customStyle="1" w:styleId="821EA8F472D44DCAB8419F43219E94E9">
    <w:name w:val="821EA8F472D44DCAB8419F43219E94E9"/>
    <w:rsid w:val="004A4411"/>
  </w:style>
  <w:style w:type="paragraph" w:customStyle="1" w:styleId="DBDC62BDDC6A47F9B9B4B4CD97D74FCF">
    <w:name w:val="DBDC62BDDC6A47F9B9B4B4CD97D74FCF"/>
    <w:rsid w:val="004A4411"/>
  </w:style>
  <w:style w:type="paragraph" w:customStyle="1" w:styleId="0FBEBD1CCBCC46C8BA32A2D1B6502B30">
    <w:name w:val="0FBEBD1CCBCC46C8BA32A2D1B6502B30"/>
    <w:rsid w:val="004A4411"/>
  </w:style>
  <w:style w:type="paragraph" w:customStyle="1" w:styleId="0F17C362A4EC4FC2ADBEF9035F6279BE">
    <w:name w:val="0F17C362A4EC4FC2ADBEF9035F6279BE"/>
    <w:rsid w:val="004A4411"/>
  </w:style>
  <w:style w:type="paragraph" w:customStyle="1" w:styleId="52345DB9FD494C9FBE0538C172F111F1">
    <w:name w:val="52345DB9FD494C9FBE0538C172F111F1"/>
    <w:rsid w:val="004A4411"/>
  </w:style>
  <w:style w:type="paragraph" w:customStyle="1" w:styleId="FCB0F3EC44854652A97D4548547D0977">
    <w:name w:val="FCB0F3EC44854652A97D4548547D0977"/>
    <w:rsid w:val="004A4411"/>
  </w:style>
  <w:style w:type="paragraph" w:customStyle="1" w:styleId="3B38F2D764A242ED9CFF70278EFCB106">
    <w:name w:val="3B38F2D764A242ED9CFF70278EFCB106"/>
    <w:rsid w:val="004A4411"/>
  </w:style>
  <w:style w:type="paragraph" w:customStyle="1" w:styleId="3EC740844B6E4EB893553E61C67AF489">
    <w:name w:val="3EC740844B6E4EB893553E61C67AF489"/>
    <w:rsid w:val="004A4411"/>
  </w:style>
  <w:style w:type="paragraph" w:customStyle="1" w:styleId="164A2EFE1A57452DAF90D72288A19AD0">
    <w:name w:val="164A2EFE1A57452DAF90D72288A19AD0"/>
    <w:rsid w:val="004A4411"/>
  </w:style>
  <w:style w:type="paragraph" w:customStyle="1" w:styleId="350D6A251FE643E6AB76CE81754A552D">
    <w:name w:val="350D6A251FE643E6AB76CE81754A552D"/>
    <w:rsid w:val="004A4411"/>
  </w:style>
  <w:style w:type="paragraph" w:customStyle="1" w:styleId="53D45995D93547CAB182E39263BF8FF4">
    <w:name w:val="53D45995D93547CAB182E39263BF8FF4"/>
    <w:rsid w:val="004A4411"/>
  </w:style>
  <w:style w:type="paragraph" w:customStyle="1" w:styleId="A75883088FD64AA79BAD14BC677104E3">
    <w:name w:val="A75883088FD64AA79BAD14BC677104E3"/>
    <w:rsid w:val="004A4411"/>
  </w:style>
  <w:style w:type="paragraph" w:customStyle="1" w:styleId="59CD961744A140EFBB1BB089EE9C58C4">
    <w:name w:val="59CD961744A140EFBB1BB089EE9C58C4"/>
    <w:rsid w:val="004A4411"/>
  </w:style>
  <w:style w:type="paragraph" w:customStyle="1" w:styleId="2D335B1815B0417C9709D988C981BD85">
    <w:name w:val="2D335B1815B0417C9709D988C981BD85"/>
    <w:rsid w:val="004A4411"/>
  </w:style>
  <w:style w:type="paragraph" w:customStyle="1" w:styleId="BB30BDC08D2D40B78A3F4C4CA948B311">
    <w:name w:val="BB30BDC08D2D40B78A3F4C4CA948B311"/>
    <w:rsid w:val="004A4411"/>
  </w:style>
  <w:style w:type="paragraph" w:customStyle="1" w:styleId="55C25DDD2DCC44C6B8576772CDD75F7A">
    <w:name w:val="55C25DDD2DCC44C6B8576772CDD75F7A"/>
    <w:rsid w:val="004A4411"/>
  </w:style>
  <w:style w:type="paragraph" w:customStyle="1" w:styleId="60D3C5D144AA4056958AAF62A8DE30A2">
    <w:name w:val="60D3C5D144AA4056958AAF62A8DE30A2"/>
    <w:rsid w:val="004A4411"/>
  </w:style>
  <w:style w:type="paragraph" w:customStyle="1" w:styleId="9858424FACCF46B897D77AD4A6D6DA9B">
    <w:name w:val="9858424FACCF46B897D77AD4A6D6DA9B"/>
    <w:rsid w:val="004A4411"/>
  </w:style>
  <w:style w:type="paragraph" w:customStyle="1" w:styleId="A850462912544A839562F8D35DD44F35">
    <w:name w:val="A850462912544A839562F8D35DD44F35"/>
    <w:rsid w:val="004A4411"/>
  </w:style>
  <w:style w:type="paragraph" w:customStyle="1" w:styleId="3C0CDCBDB8854E55A53CF9E4B14C0A32">
    <w:name w:val="3C0CDCBDB8854E55A53CF9E4B14C0A32"/>
    <w:rsid w:val="004A4411"/>
  </w:style>
  <w:style w:type="paragraph" w:customStyle="1" w:styleId="C4DEC36ED70841F58B14826B72EE33BA">
    <w:name w:val="C4DEC36ED70841F58B14826B72EE33BA"/>
    <w:rsid w:val="004A4411"/>
  </w:style>
  <w:style w:type="paragraph" w:customStyle="1" w:styleId="4DB9B498C8A745F9AE4CC0D957475EC0">
    <w:name w:val="4DB9B498C8A745F9AE4CC0D957475EC0"/>
    <w:rsid w:val="004A4411"/>
  </w:style>
  <w:style w:type="paragraph" w:customStyle="1" w:styleId="679531761BD1467D982DE4845D838D78">
    <w:name w:val="679531761BD1467D982DE4845D838D78"/>
    <w:rsid w:val="004A4411"/>
  </w:style>
  <w:style w:type="paragraph" w:customStyle="1" w:styleId="58649341F087470CAE52F32CD07D7466">
    <w:name w:val="58649341F087470CAE52F32CD07D7466"/>
    <w:rsid w:val="004A4411"/>
  </w:style>
  <w:style w:type="paragraph" w:customStyle="1" w:styleId="67443109F0774E33821ACB1924EF0E58">
    <w:name w:val="67443109F0774E33821ACB1924EF0E58"/>
    <w:rsid w:val="004A4411"/>
  </w:style>
  <w:style w:type="paragraph" w:customStyle="1" w:styleId="0A8EDDD477F1463CB99B2ED033086D2A">
    <w:name w:val="0A8EDDD477F1463CB99B2ED033086D2A"/>
    <w:rsid w:val="004A4411"/>
  </w:style>
  <w:style w:type="paragraph" w:customStyle="1" w:styleId="6DA15B2BCD26404A9A1DD3A4BEEA3F65">
    <w:name w:val="6DA15B2BCD26404A9A1DD3A4BEEA3F65"/>
    <w:rsid w:val="004A4411"/>
  </w:style>
  <w:style w:type="paragraph" w:customStyle="1" w:styleId="C370114CA93D484481004109E4C5142F">
    <w:name w:val="C370114CA93D484481004109E4C5142F"/>
    <w:rsid w:val="004A4411"/>
  </w:style>
  <w:style w:type="paragraph" w:customStyle="1" w:styleId="8AC3C8D7A8E64BCDAA34A519E141D36C">
    <w:name w:val="8AC3C8D7A8E64BCDAA34A519E141D36C"/>
    <w:rsid w:val="004A4411"/>
  </w:style>
  <w:style w:type="paragraph" w:customStyle="1" w:styleId="60E385AD83354FB3A1EE8C8C28E40016">
    <w:name w:val="60E385AD83354FB3A1EE8C8C28E40016"/>
    <w:rsid w:val="004A4411"/>
  </w:style>
  <w:style w:type="paragraph" w:customStyle="1" w:styleId="B252C746776344FEACA2B2A7339BFB57">
    <w:name w:val="B252C746776344FEACA2B2A7339BFB57"/>
    <w:rsid w:val="004A4411"/>
  </w:style>
  <w:style w:type="paragraph" w:customStyle="1" w:styleId="5F0320CF21C842DB999AEABCD1697BB5">
    <w:name w:val="5F0320CF21C842DB999AEABCD1697BB5"/>
    <w:rsid w:val="004A4411"/>
  </w:style>
  <w:style w:type="paragraph" w:customStyle="1" w:styleId="1BCDC076B97C4D57BD34DDDDDFDEDECD">
    <w:name w:val="1BCDC076B97C4D57BD34DDDDDFDEDECD"/>
    <w:rsid w:val="004A4411"/>
  </w:style>
  <w:style w:type="paragraph" w:customStyle="1" w:styleId="9FAF7BF139AE408EB9D4C3E63263D373">
    <w:name w:val="9FAF7BF139AE408EB9D4C3E63263D373"/>
    <w:rsid w:val="004A4411"/>
  </w:style>
  <w:style w:type="paragraph" w:customStyle="1" w:styleId="16B28478C53E43C7897589428EF5750C">
    <w:name w:val="16B28478C53E43C7897589428EF5750C"/>
    <w:rsid w:val="004A4411"/>
  </w:style>
  <w:style w:type="paragraph" w:customStyle="1" w:styleId="B01109EFDB4247449768FCF736167C7D">
    <w:name w:val="B01109EFDB4247449768FCF736167C7D"/>
    <w:rsid w:val="004A4411"/>
  </w:style>
  <w:style w:type="paragraph" w:customStyle="1" w:styleId="173896C085E74C0E9C156F3E03DD3510">
    <w:name w:val="173896C085E74C0E9C156F3E03DD3510"/>
    <w:rsid w:val="004A4411"/>
  </w:style>
  <w:style w:type="paragraph" w:customStyle="1" w:styleId="93D2728E56024DE384BC84F29DEFB95B">
    <w:name w:val="93D2728E56024DE384BC84F29DEFB95B"/>
    <w:rsid w:val="004A4411"/>
  </w:style>
  <w:style w:type="paragraph" w:customStyle="1" w:styleId="01DB62F1AA3644AD9DE6EB714BE31462">
    <w:name w:val="01DB62F1AA3644AD9DE6EB714BE31462"/>
    <w:rsid w:val="004A4411"/>
  </w:style>
  <w:style w:type="paragraph" w:customStyle="1" w:styleId="D5EFD96AA03747ED9F4BD5555950FA84">
    <w:name w:val="D5EFD96AA03747ED9F4BD5555950FA84"/>
    <w:rsid w:val="004A4411"/>
  </w:style>
  <w:style w:type="paragraph" w:customStyle="1" w:styleId="EFACB81F1D554354820E0BC8D8EC8FC3">
    <w:name w:val="EFACB81F1D554354820E0BC8D8EC8FC3"/>
    <w:rsid w:val="004A4411"/>
  </w:style>
  <w:style w:type="paragraph" w:customStyle="1" w:styleId="348F312C52134218825D2147CC48FBF9">
    <w:name w:val="348F312C52134218825D2147CC48FBF9"/>
    <w:rsid w:val="004A4411"/>
  </w:style>
  <w:style w:type="paragraph" w:customStyle="1" w:styleId="5C5F1248DC8E404EB1CEAFA770BCD72F">
    <w:name w:val="5C5F1248DC8E404EB1CEAFA770BCD72F"/>
    <w:rsid w:val="004A4411"/>
  </w:style>
  <w:style w:type="paragraph" w:customStyle="1" w:styleId="23C99EC4A0B74D1CAD5D2B5D4F1FFC5E">
    <w:name w:val="23C99EC4A0B74D1CAD5D2B5D4F1FFC5E"/>
    <w:rsid w:val="004A4411"/>
  </w:style>
  <w:style w:type="paragraph" w:customStyle="1" w:styleId="3F1CF7B2A2E14EE38108DA6A0AC9D70F">
    <w:name w:val="3F1CF7B2A2E14EE38108DA6A0AC9D70F"/>
    <w:rsid w:val="004A4411"/>
  </w:style>
  <w:style w:type="paragraph" w:customStyle="1" w:styleId="5375DBFB0F8E48C4B29C91776E5AFF54">
    <w:name w:val="5375DBFB0F8E48C4B29C91776E5AFF54"/>
    <w:rsid w:val="004A4411"/>
  </w:style>
  <w:style w:type="paragraph" w:customStyle="1" w:styleId="8F1590B5687C4C68BACEB456413C5A24">
    <w:name w:val="8F1590B5687C4C68BACEB456413C5A24"/>
    <w:rsid w:val="004A4411"/>
  </w:style>
  <w:style w:type="paragraph" w:customStyle="1" w:styleId="35AA4730D80E457DB8DABF30E7A5CFA9">
    <w:name w:val="35AA4730D80E457DB8DABF30E7A5CFA9"/>
    <w:rsid w:val="004A4411"/>
  </w:style>
  <w:style w:type="paragraph" w:customStyle="1" w:styleId="B0F413369CB14DBABE0ADDAF4FFED0B6">
    <w:name w:val="B0F413369CB14DBABE0ADDAF4FFED0B6"/>
    <w:rsid w:val="004A4411"/>
  </w:style>
  <w:style w:type="paragraph" w:customStyle="1" w:styleId="ABC4D17AE4644EEDB88F01EA0202057B">
    <w:name w:val="ABC4D17AE4644EEDB88F01EA0202057B"/>
    <w:rsid w:val="004A4411"/>
  </w:style>
  <w:style w:type="paragraph" w:customStyle="1" w:styleId="C0A8C77C1E7C49AFA98E79B53A509AB0">
    <w:name w:val="C0A8C77C1E7C49AFA98E79B53A509AB0"/>
    <w:rsid w:val="004A4411"/>
  </w:style>
  <w:style w:type="paragraph" w:customStyle="1" w:styleId="5840E7E0C8EF44BDB13A1FBFEB779FD0">
    <w:name w:val="5840E7E0C8EF44BDB13A1FBFEB779FD0"/>
    <w:rsid w:val="004A4411"/>
  </w:style>
  <w:style w:type="paragraph" w:customStyle="1" w:styleId="6A71229A50B74BF59C928064BF5D7B08">
    <w:name w:val="6A71229A50B74BF59C928064BF5D7B08"/>
    <w:rsid w:val="004A4411"/>
  </w:style>
  <w:style w:type="paragraph" w:customStyle="1" w:styleId="0A454C125A4C4E6FA8FA19D77F0FD0A1">
    <w:name w:val="0A454C125A4C4E6FA8FA19D77F0FD0A1"/>
    <w:rsid w:val="004A4411"/>
  </w:style>
  <w:style w:type="paragraph" w:customStyle="1" w:styleId="29038C4A792A49B3AEC55A73DF14FEA0">
    <w:name w:val="29038C4A792A49B3AEC55A73DF14FEA0"/>
    <w:rsid w:val="004A4411"/>
  </w:style>
  <w:style w:type="paragraph" w:customStyle="1" w:styleId="3C1B4BD76DBF486495DB246D9B1BD7E4">
    <w:name w:val="3C1B4BD76DBF486495DB246D9B1BD7E4"/>
    <w:rsid w:val="004A4411"/>
  </w:style>
  <w:style w:type="paragraph" w:customStyle="1" w:styleId="930864FC807A49B5AA803AFF95DA8819">
    <w:name w:val="930864FC807A49B5AA803AFF95DA8819"/>
    <w:rsid w:val="004A4411"/>
  </w:style>
  <w:style w:type="paragraph" w:customStyle="1" w:styleId="F98ECE9AC4C34EFC9BEC6E9C6C0AD1FF">
    <w:name w:val="F98ECE9AC4C34EFC9BEC6E9C6C0AD1FF"/>
    <w:rsid w:val="004A4411"/>
  </w:style>
  <w:style w:type="paragraph" w:customStyle="1" w:styleId="06F7986C3C214573947E22F017041215">
    <w:name w:val="06F7986C3C214573947E22F017041215"/>
    <w:rsid w:val="004A4411"/>
  </w:style>
  <w:style w:type="paragraph" w:customStyle="1" w:styleId="4244791C6D7346A88223214E15682E52">
    <w:name w:val="4244791C6D7346A88223214E15682E52"/>
    <w:rsid w:val="004A4411"/>
  </w:style>
  <w:style w:type="paragraph" w:customStyle="1" w:styleId="23044CA4B99A4EF886E76D68B0176E0C">
    <w:name w:val="23044CA4B99A4EF886E76D68B0176E0C"/>
    <w:rsid w:val="004A4411"/>
  </w:style>
  <w:style w:type="paragraph" w:customStyle="1" w:styleId="1A83CE8950A24DCFB193DB7C248C8891">
    <w:name w:val="1A83CE8950A24DCFB193DB7C248C8891"/>
    <w:rsid w:val="004A4411"/>
  </w:style>
  <w:style w:type="paragraph" w:customStyle="1" w:styleId="F3AF5CCC1F494FA8AE699E446961B7EE">
    <w:name w:val="F3AF5CCC1F494FA8AE699E446961B7EE"/>
    <w:rsid w:val="004A4411"/>
  </w:style>
  <w:style w:type="paragraph" w:customStyle="1" w:styleId="39BF53C192F94F26A554F9F8052F82B6">
    <w:name w:val="39BF53C192F94F26A554F9F8052F82B6"/>
    <w:rsid w:val="004A4411"/>
  </w:style>
  <w:style w:type="paragraph" w:customStyle="1" w:styleId="4A9B7AF7ADD74D5DA0DD8CF6F465F046">
    <w:name w:val="4A9B7AF7ADD74D5DA0DD8CF6F465F046"/>
    <w:rsid w:val="003B3873"/>
  </w:style>
  <w:style w:type="paragraph" w:customStyle="1" w:styleId="91DF7DEAA91641CC8CBA60F968434A82">
    <w:name w:val="91DF7DEAA91641CC8CBA60F968434A82"/>
    <w:rsid w:val="003B3873"/>
  </w:style>
  <w:style w:type="paragraph" w:customStyle="1" w:styleId="A61415C88676407EAC055B60B7005A23">
    <w:name w:val="A61415C88676407EAC055B60B7005A23"/>
    <w:rsid w:val="003B3873"/>
  </w:style>
  <w:style w:type="paragraph" w:customStyle="1" w:styleId="D99CAFABFF6841629CF473F60995DD9C">
    <w:name w:val="D99CAFABFF6841629CF473F60995DD9C"/>
    <w:rsid w:val="003B3873"/>
  </w:style>
  <w:style w:type="paragraph" w:customStyle="1" w:styleId="2F5E6021D5C84144AF4FEFC373302B12">
    <w:name w:val="2F5E6021D5C84144AF4FEFC373302B12"/>
    <w:rsid w:val="003B3873"/>
  </w:style>
  <w:style w:type="paragraph" w:customStyle="1" w:styleId="0BBDAC2F63E74DC5B5FD10D82551A87B">
    <w:name w:val="0BBDAC2F63E74DC5B5FD10D82551A87B"/>
    <w:rsid w:val="003B3873"/>
  </w:style>
  <w:style w:type="paragraph" w:customStyle="1" w:styleId="AFF3A7D1C7FB4E518F70A18E1AE2AFF5">
    <w:name w:val="AFF3A7D1C7FB4E518F70A18E1AE2AFF5"/>
    <w:rsid w:val="003B3873"/>
  </w:style>
  <w:style w:type="paragraph" w:customStyle="1" w:styleId="04A850B132A4414CA058E5BF5D5108E1">
    <w:name w:val="04A850B132A4414CA058E5BF5D5108E1"/>
    <w:rsid w:val="003B3873"/>
  </w:style>
  <w:style w:type="paragraph" w:customStyle="1" w:styleId="3CBA7660C7D146A09DED261AC45AD8AD">
    <w:name w:val="3CBA7660C7D146A09DED261AC45AD8AD"/>
    <w:rsid w:val="003B3873"/>
  </w:style>
  <w:style w:type="paragraph" w:customStyle="1" w:styleId="E87EE81B26834B4EAA59A0056E0C023B">
    <w:name w:val="E87EE81B26834B4EAA59A0056E0C023B"/>
    <w:rsid w:val="003B3873"/>
  </w:style>
  <w:style w:type="paragraph" w:customStyle="1" w:styleId="B0EB64BD8B784F4ABB2767915645962F">
    <w:name w:val="B0EB64BD8B784F4ABB2767915645962F"/>
    <w:rsid w:val="003B3873"/>
  </w:style>
  <w:style w:type="paragraph" w:customStyle="1" w:styleId="41DA36CA27524C3D9B53EE8A133B02D4">
    <w:name w:val="41DA36CA27524C3D9B53EE8A133B02D4"/>
    <w:rsid w:val="003B3873"/>
  </w:style>
  <w:style w:type="paragraph" w:customStyle="1" w:styleId="C1FE2694A7BD4D9C972CDE3F42301E2E">
    <w:name w:val="C1FE2694A7BD4D9C972CDE3F42301E2E"/>
    <w:rsid w:val="003B3873"/>
  </w:style>
  <w:style w:type="paragraph" w:customStyle="1" w:styleId="7268EBF2596C4A36B8439494B6074D7D">
    <w:name w:val="7268EBF2596C4A36B8439494B6074D7D"/>
    <w:rsid w:val="003B3873"/>
  </w:style>
  <w:style w:type="paragraph" w:customStyle="1" w:styleId="FDE26484157C4FCDBB32CA36B2E12673">
    <w:name w:val="FDE26484157C4FCDBB32CA36B2E12673"/>
    <w:rsid w:val="003B3873"/>
  </w:style>
  <w:style w:type="paragraph" w:customStyle="1" w:styleId="1D901C3317254841902FFF37846682FE">
    <w:name w:val="1D901C3317254841902FFF37846682FE"/>
    <w:rsid w:val="003B3873"/>
  </w:style>
  <w:style w:type="paragraph" w:customStyle="1" w:styleId="FDE1149462AB4ECDBEBB2E9F2FCBC9E4">
    <w:name w:val="FDE1149462AB4ECDBEBB2E9F2FCBC9E4"/>
    <w:rsid w:val="003B3873"/>
  </w:style>
  <w:style w:type="paragraph" w:customStyle="1" w:styleId="F609FF4FFBA74ECCA7C1D56986D5222C">
    <w:name w:val="F609FF4FFBA74ECCA7C1D56986D5222C"/>
    <w:rsid w:val="003B3873"/>
  </w:style>
  <w:style w:type="paragraph" w:customStyle="1" w:styleId="9710B55E1D5D4552B07F50032C0BCE65">
    <w:name w:val="9710B55E1D5D4552B07F50032C0BCE65"/>
    <w:rsid w:val="003B3873"/>
  </w:style>
  <w:style w:type="paragraph" w:customStyle="1" w:styleId="44D6B27588C14E48887535312407ECF6">
    <w:name w:val="44D6B27588C14E48887535312407ECF6"/>
    <w:rsid w:val="003B3873"/>
  </w:style>
  <w:style w:type="paragraph" w:customStyle="1" w:styleId="D72CAAFC53C94C6A97FBA46B1CEDF0A3">
    <w:name w:val="D72CAAFC53C94C6A97FBA46B1CEDF0A3"/>
    <w:rsid w:val="003B3873"/>
  </w:style>
  <w:style w:type="paragraph" w:customStyle="1" w:styleId="57922AEBA8AE4779BCAF902B0D06A02A">
    <w:name w:val="57922AEBA8AE4779BCAF902B0D06A02A"/>
    <w:rsid w:val="003B3873"/>
  </w:style>
  <w:style w:type="paragraph" w:customStyle="1" w:styleId="D3702BF1D89C41699DE68DB80870C8BB">
    <w:name w:val="D3702BF1D89C41699DE68DB80870C8BB"/>
    <w:rsid w:val="003B3873"/>
  </w:style>
  <w:style w:type="paragraph" w:customStyle="1" w:styleId="22DEDA0374F1441696AA207EB1A7DBD9">
    <w:name w:val="22DEDA0374F1441696AA207EB1A7DBD9"/>
    <w:rsid w:val="003B3873"/>
  </w:style>
  <w:style w:type="paragraph" w:customStyle="1" w:styleId="19609192D22844F8907F4FA008C2BDFA">
    <w:name w:val="19609192D22844F8907F4FA008C2BDFA"/>
    <w:rsid w:val="003B3873"/>
  </w:style>
  <w:style w:type="paragraph" w:customStyle="1" w:styleId="359E3EEFB31D46909DF21E187D82FB60">
    <w:name w:val="359E3EEFB31D46909DF21E187D82FB60"/>
    <w:rsid w:val="003B3873"/>
  </w:style>
  <w:style w:type="paragraph" w:customStyle="1" w:styleId="4AB914C0410D4A63A12AA7EE76D97AB2">
    <w:name w:val="4AB914C0410D4A63A12AA7EE76D97AB2"/>
    <w:rsid w:val="003B3873"/>
  </w:style>
  <w:style w:type="paragraph" w:customStyle="1" w:styleId="B9660B46E41A471DB931619767845656">
    <w:name w:val="B9660B46E41A471DB931619767845656"/>
    <w:rsid w:val="003B3873"/>
  </w:style>
  <w:style w:type="paragraph" w:customStyle="1" w:styleId="2EEEEBF9E4E94F32B9582716C7073F8F">
    <w:name w:val="2EEEEBF9E4E94F32B9582716C7073F8F"/>
    <w:rsid w:val="003B3873"/>
  </w:style>
  <w:style w:type="paragraph" w:customStyle="1" w:styleId="8989759A0AD640358DDBD7CD07128A5F">
    <w:name w:val="8989759A0AD640358DDBD7CD07128A5F"/>
    <w:rsid w:val="003B3873"/>
  </w:style>
  <w:style w:type="paragraph" w:customStyle="1" w:styleId="3C5BDFA86C8E44C98FAD1D9960D97AF5">
    <w:name w:val="3C5BDFA86C8E44C98FAD1D9960D97AF5"/>
    <w:rsid w:val="003B3873"/>
  </w:style>
  <w:style w:type="paragraph" w:customStyle="1" w:styleId="3A3983B7D3BB4509BF2945B1AF201C61">
    <w:name w:val="3A3983B7D3BB4509BF2945B1AF201C61"/>
    <w:rsid w:val="003B3873"/>
  </w:style>
  <w:style w:type="paragraph" w:customStyle="1" w:styleId="125A349DC34A444DA550C6E6A5BFC730">
    <w:name w:val="125A349DC34A444DA550C6E6A5BFC730"/>
    <w:rsid w:val="003B3873"/>
  </w:style>
  <w:style w:type="paragraph" w:customStyle="1" w:styleId="65E375AEE70D46FFA8E81C526DD2AE38">
    <w:name w:val="65E375AEE70D46FFA8E81C526DD2AE38"/>
    <w:rsid w:val="003B3873"/>
  </w:style>
  <w:style w:type="paragraph" w:customStyle="1" w:styleId="E3011BF8C9D540D2BE5EEC1562DF6B3B">
    <w:name w:val="E3011BF8C9D540D2BE5EEC1562DF6B3B"/>
    <w:rsid w:val="003B3873"/>
  </w:style>
  <w:style w:type="paragraph" w:customStyle="1" w:styleId="DEAB75ADED444B4C9C32E824B65873E7">
    <w:name w:val="DEAB75ADED444B4C9C32E824B65873E7"/>
    <w:rsid w:val="003B3873"/>
  </w:style>
  <w:style w:type="paragraph" w:customStyle="1" w:styleId="34453C67533A4644BA497D15A7B6C8C8">
    <w:name w:val="34453C67533A4644BA497D15A7B6C8C8"/>
    <w:rsid w:val="003B3873"/>
  </w:style>
  <w:style w:type="paragraph" w:customStyle="1" w:styleId="7CC2E42A7BBC4CD3A5C92C52A8159011">
    <w:name w:val="7CC2E42A7BBC4CD3A5C92C52A8159011"/>
    <w:rsid w:val="003B3873"/>
  </w:style>
  <w:style w:type="paragraph" w:customStyle="1" w:styleId="0C61314788324D02843EC8FBE2E15B6E">
    <w:name w:val="0C61314788324D02843EC8FBE2E15B6E"/>
    <w:rsid w:val="003B3873"/>
  </w:style>
  <w:style w:type="paragraph" w:customStyle="1" w:styleId="F2006834A36044F08571BB1356D13D75">
    <w:name w:val="F2006834A36044F08571BB1356D13D75"/>
    <w:rsid w:val="003B3873"/>
  </w:style>
  <w:style w:type="paragraph" w:customStyle="1" w:styleId="ED27904DE448493D9AF5C20632A2DB02">
    <w:name w:val="ED27904DE448493D9AF5C20632A2DB02"/>
    <w:rsid w:val="003B3873"/>
  </w:style>
  <w:style w:type="paragraph" w:customStyle="1" w:styleId="DE094F97730E45ADB50C2ABF0E579540">
    <w:name w:val="DE094F97730E45ADB50C2ABF0E579540"/>
    <w:rsid w:val="003B3873"/>
  </w:style>
  <w:style w:type="paragraph" w:customStyle="1" w:styleId="3C3F3D745F404FDD98E9E5B14AF4ED79">
    <w:name w:val="3C3F3D745F404FDD98E9E5B14AF4ED79"/>
    <w:rsid w:val="003B3873"/>
  </w:style>
  <w:style w:type="paragraph" w:customStyle="1" w:styleId="B59D9D35AAB74D21BE85AE8A858694C1">
    <w:name w:val="B59D9D35AAB74D21BE85AE8A858694C1"/>
    <w:rsid w:val="003B3873"/>
  </w:style>
  <w:style w:type="paragraph" w:customStyle="1" w:styleId="D339580C2E994BEC852962569E5C9697">
    <w:name w:val="D339580C2E994BEC852962569E5C9697"/>
    <w:rsid w:val="003B3873"/>
  </w:style>
  <w:style w:type="paragraph" w:customStyle="1" w:styleId="F7E1A3D11B0944A5BC65353D34C0B494">
    <w:name w:val="F7E1A3D11B0944A5BC65353D34C0B494"/>
    <w:rsid w:val="003B3873"/>
  </w:style>
  <w:style w:type="paragraph" w:customStyle="1" w:styleId="FBE760DD6E324F7685642ACE297F7080">
    <w:name w:val="FBE760DD6E324F7685642ACE297F7080"/>
    <w:rsid w:val="003B3873"/>
  </w:style>
  <w:style w:type="paragraph" w:customStyle="1" w:styleId="ADED7492A94246C1A3BFC9DC53846B0F">
    <w:name w:val="ADED7492A94246C1A3BFC9DC53846B0F"/>
    <w:rsid w:val="003B3873"/>
  </w:style>
  <w:style w:type="paragraph" w:customStyle="1" w:styleId="810A729BDD6C4EF383571D6B5FF5F803">
    <w:name w:val="810A729BDD6C4EF383571D6B5FF5F803"/>
    <w:rsid w:val="003B3873"/>
  </w:style>
  <w:style w:type="paragraph" w:customStyle="1" w:styleId="4968CC9B0D8A4433A0D557D757CEE701">
    <w:name w:val="4968CC9B0D8A4433A0D557D757CEE701"/>
    <w:rsid w:val="003B3873"/>
  </w:style>
  <w:style w:type="paragraph" w:customStyle="1" w:styleId="E91714CA6AD3420F862623322F489A35">
    <w:name w:val="E91714CA6AD3420F862623322F489A35"/>
    <w:rsid w:val="003B3873"/>
  </w:style>
  <w:style w:type="paragraph" w:customStyle="1" w:styleId="44A12ABF24E64853B31AD57048075221">
    <w:name w:val="44A12ABF24E64853B31AD57048075221"/>
    <w:rsid w:val="003B3873"/>
  </w:style>
  <w:style w:type="character" w:styleId="PlaceholderText">
    <w:name w:val="Placeholder Text"/>
    <w:basedOn w:val="DefaultParagraphFont"/>
    <w:uiPriority w:val="99"/>
    <w:semiHidden/>
    <w:rsid w:val="00947817"/>
    <w:rPr>
      <w:color w:val="404040" w:themeColor="text1" w:themeTint="BF"/>
    </w:rPr>
  </w:style>
  <w:style w:type="paragraph" w:customStyle="1" w:styleId="0342257DE764470A84EF8FBCC010B5B0">
    <w:name w:val="0342257DE764470A84EF8FBCC010B5B0"/>
    <w:rsid w:val="00124C8B"/>
    <w:rPr>
      <w:lang w:val="en-GB" w:eastAsia="en-GB"/>
    </w:rPr>
  </w:style>
  <w:style w:type="paragraph" w:customStyle="1" w:styleId="D652A9B261114DC9A828C68CAF0A1FE2">
    <w:name w:val="D652A9B261114DC9A828C68CAF0A1FE2"/>
    <w:rsid w:val="00124C8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Biases IN AV Morality</Abstract>
  <CompanyAddress/>
  <CompanyPhone/>
  <CompanyFax/>
  <CompanyEmail/>
</CoverPageProperti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161860-8105-47AD-AA11-88C8EB3F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tf03982351.dotx</Template>
  <TotalTime>0</TotalTime>
  <Pages>60</Pages>
  <Words>4190</Words>
  <Characters>23884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Human decision-making biases in the moral dilemmas of autonomous vehicles</vt:lpstr>
    </vt:vector>
  </TitlesOfParts>
  <Company/>
  <LinksUpToDate>false</LinksUpToDate>
  <CharactersWithSpaces>28018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decision-making biases in the moral dilemmas of autonomous vehicles</dc:title>
  <dc:subject/>
  <dc:creator>Darius-Aurel Frank</dc:creator>
  <cp:keywords/>
  <dc:description/>
  <cp:lastModifiedBy>Darius-Aurel Frank</cp:lastModifiedBy>
  <cp:revision>3</cp:revision>
  <dcterms:created xsi:type="dcterms:W3CDTF">2019-07-24T11:16:00Z</dcterms:created>
  <dcterms:modified xsi:type="dcterms:W3CDTF">2019-07-24T11:18:00Z</dcterms:modified>
</cp:coreProperties>
</file>